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D4E63" w14:textId="77777777" w:rsidR="00703C29" w:rsidRPr="003829B4" w:rsidRDefault="00703C29" w:rsidP="00703C29">
      <w:pPr>
        <w:ind w:left="5670"/>
        <w:jc w:val="center"/>
        <w:rPr>
          <w:sz w:val="28"/>
          <w:szCs w:val="28"/>
        </w:rPr>
      </w:pPr>
      <w:bookmarkStart w:id="0" w:name="_GoBack"/>
      <w:bookmarkEnd w:id="0"/>
      <w:r w:rsidRPr="003829B4">
        <w:rPr>
          <w:sz w:val="28"/>
          <w:szCs w:val="28"/>
        </w:rPr>
        <w:t>УТВЕРЖДЕН</w:t>
      </w:r>
    </w:p>
    <w:p w14:paraId="5D952DD0" w14:textId="77777777" w:rsidR="00703C29" w:rsidRPr="003829B4" w:rsidRDefault="00703C29" w:rsidP="00703C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F0B7C86" w14:textId="77777777" w:rsidR="00703C29" w:rsidRPr="003829B4" w:rsidRDefault="00703C29" w:rsidP="00703C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659D1349" w14:textId="450BA50A" w:rsidR="00703C29" w:rsidRDefault="000502EA" w:rsidP="00703C2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«4» августа</w:t>
      </w:r>
      <w:r w:rsidR="00F34788">
        <w:rPr>
          <w:sz w:val="28"/>
          <w:szCs w:val="28"/>
        </w:rPr>
        <w:t xml:space="preserve"> </w:t>
      </w:r>
      <w:r w:rsidR="00703C29" w:rsidRPr="003829B4">
        <w:rPr>
          <w:sz w:val="28"/>
          <w:szCs w:val="28"/>
        </w:rPr>
        <w:t>20</w:t>
      </w:r>
      <w:r w:rsidR="00703C29">
        <w:rPr>
          <w:sz w:val="28"/>
          <w:szCs w:val="28"/>
        </w:rPr>
        <w:t>22 г.</w:t>
      </w:r>
      <w:r>
        <w:rPr>
          <w:sz w:val="28"/>
          <w:szCs w:val="28"/>
        </w:rPr>
        <w:t xml:space="preserve"> № </w:t>
      </w:r>
      <w:r w:rsidR="001D6F27">
        <w:rPr>
          <w:sz w:val="28"/>
          <w:szCs w:val="28"/>
        </w:rPr>
        <w:t>458н</w:t>
      </w:r>
    </w:p>
    <w:p w14:paraId="619868D5" w14:textId="77777777" w:rsidR="00703C29" w:rsidRDefault="00703C29" w:rsidP="00703C29">
      <w:pPr>
        <w:ind w:left="5670"/>
        <w:jc w:val="center"/>
        <w:rPr>
          <w:sz w:val="28"/>
          <w:szCs w:val="28"/>
        </w:rPr>
      </w:pPr>
    </w:p>
    <w:p w14:paraId="75031A43" w14:textId="4C79541F" w:rsidR="00AB7F51" w:rsidRPr="00703C29" w:rsidRDefault="00AB7F51" w:rsidP="00703C29">
      <w:pPr>
        <w:jc w:val="center"/>
        <w:rPr>
          <w:sz w:val="52"/>
          <w:szCs w:val="52"/>
        </w:rPr>
      </w:pPr>
      <w:r w:rsidRPr="00703C29">
        <w:rPr>
          <w:sz w:val="52"/>
          <w:szCs w:val="52"/>
        </w:rPr>
        <w:t>ПРОФЕССИОНАЛЬНЫЙ СТАНДАРТ</w:t>
      </w:r>
    </w:p>
    <w:p w14:paraId="131368FD" w14:textId="77777777" w:rsidR="00AB7F51" w:rsidRPr="00703C29" w:rsidRDefault="00E01772" w:rsidP="00703C29">
      <w:pPr>
        <w:jc w:val="center"/>
        <w:rPr>
          <w:b/>
          <w:bCs w:val="0"/>
          <w:sz w:val="28"/>
          <w:szCs w:val="28"/>
        </w:rPr>
      </w:pPr>
      <w:r w:rsidRPr="00703C29">
        <w:rPr>
          <w:b/>
          <w:bCs w:val="0"/>
          <w:sz w:val="28"/>
          <w:szCs w:val="28"/>
        </w:rPr>
        <w:t>Долбежник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AB7F51" w:rsidRPr="00CC4257" w14:paraId="6804BF49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AF7412" w14:textId="544B421D" w:rsidR="00AB7F51" w:rsidRPr="00CC4257" w:rsidRDefault="00930637" w:rsidP="00E712D9">
            <w:pPr>
              <w:pStyle w:val="af3"/>
            </w:pPr>
            <w:r w:rsidRPr="00930637">
              <w:t>1562</w:t>
            </w:r>
          </w:p>
        </w:tc>
      </w:tr>
      <w:tr w:rsidR="00AB7F51" w:rsidRPr="00CC4257" w14:paraId="2DD5F647" w14:textId="77777777" w:rsidTr="00C57BEB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92B512D" w14:textId="77777777" w:rsidR="00AB7F51" w:rsidRPr="00CC4257" w:rsidRDefault="00AB7F51" w:rsidP="00E712D9">
            <w:pPr>
              <w:pStyle w:val="101"/>
              <w:rPr>
                <w:vertAlign w:val="superscript"/>
              </w:rPr>
            </w:pPr>
            <w:r w:rsidRPr="00CC4257">
              <w:t>Регистрационный номер</w:t>
            </w:r>
          </w:p>
        </w:tc>
      </w:tr>
    </w:tbl>
    <w:p w14:paraId="0455CDD9" w14:textId="77777777" w:rsidR="00AB7F51" w:rsidRPr="00CC4257" w:rsidRDefault="00AB7F51" w:rsidP="00E712D9">
      <w:pPr>
        <w:pStyle w:val="af3"/>
      </w:pPr>
      <w:r w:rsidRPr="00CC4257">
        <w:t>Содержание</w:t>
      </w:r>
    </w:p>
    <w:p w14:paraId="6AC6BF51" w14:textId="26FB43D8" w:rsidR="00021ECA" w:rsidRPr="00CC4257" w:rsidRDefault="001A7AFB" w:rsidP="00C57BEB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 w:rsidRPr="00CC4257">
        <w:fldChar w:fldCharType="begin"/>
      </w:r>
      <w:r w:rsidR="00CF1E24" w:rsidRPr="00CC4257">
        <w:instrText xml:space="preserve"> TOC \o "1-2" \h \z \u </w:instrText>
      </w:r>
      <w:r w:rsidRPr="00CC4257">
        <w:fldChar w:fldCharType="separate"/>
      </w:r>
      <w:hyperlink w:anchor="_Toc86917835" w:history="1">
        <w:r w:rsidR="00021ECA" w:rsidRPr="00CC4257">
          <w:rPr>
            <w:rStyle w:val="ae"/>
            <w:lang w:val="en-US"/>
          </w:rPr>
          <w:t>I</w:t>
        </w:r>
        <w:r w:rsidR="00021ECA" w:rsidRPr="00CC4257">
          <w:rPr>
            <w:rStyle w:val="ae"/>
          </w:rPr>
          <w:t>. Общие сведения</w:t>
        </w:r>
        <w:r w:rsidR="00021ECA" w:rsidRPr="00CC4257">
          <w:rPr>
            <w:webHidden/>
          </w:rPr>
          <w:tab/>
        </w:r>
        <w:r w:rsidR="00021ECA" w:rsidRPr="00CC4257">
          <w:rPr>
            <w:webHidden/>
          </w:rPr>
          <w:fldChar w:fldCharType="begin"/>
        </w:r>
        <w:r w:rsidR="00021ECA" w:rsidRPr="00CC4257">
          <w:rPr>
            <w:webHidden/>
          </w:rPr>
          <w:instrText xml:space="preserve"> PAGEREF _Toc86917835 \h </w:instrText>
        </w:r>
        <w:r w:rsidR="00021ECA" w:rsidRPr="00CC4257">
          <w:rPr>
            <w:webHidden/>
          </w:rPr>
        </w:r>
        <w:r w:rsidR="00021ECA" w:rsidRPr="00CC4257">
          <w:rPr>
            <w:webHidden/>
          </w:rPr>
          <w:fldChar w:fldCharType="separate"/>
        </w:r>
        <w:r w:rsidR="00EA3738">
          <w:rPr>
            <w:webHidden/>
          </w:rPr>
          <w:t>1</w:t>
        </w:r>
        <w:r w:rsidR="00021ECA" w:rsidRPr="00CC4257">
          <w:rPr>
            <w:webHidden/>
          </w:rPr>
          <w:fldChar w:fldCharType="end"/>
        </w:r>
      </w:hyperlink>
    </w:p>
    <w:p w14:paraId="65A67D2F" w14:textId="463C01E9" w:rsidR="00021ECA" w:rsidRPr="00CC4257" w:rsidRDefault="00E13627" w:rsidP="00C57BEB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86917836" w:history="1">
        <w:r w:rsidR="00021ECA" w:rsidRPr="00CC4257">
          <w:rPr>
            <w:rStyle w:val="ae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021ECA" w:rsidRPr="00CC4257">
          <w:rPr>
            <w:webHidden/>
          </w:rPr>
          <w:tab/>
        </w:r>
        <w:r w:rsidR="00021ECA" w:rsidRPr="00CC4257">
          <w:rPr>
            <w:webHidden/>
          </w:rPr>
          <w:fldChar w:fldCharType="begin"/>
        </w:r>
        <w:r w:rsidR="00021ECA" w:rsidRPr="00CC4257">
          <w:rPr>
            <w:webHidden/>
          </w:rPr>
          <w:instrText xml:space="preserve"> PAGEREF _Toc86917836 \h </w:instrText>
        </w:r>
        <w:r w:rsidR="00021ECA" w:rsidRPr="00CC4257">
          <w:rPr>
            <w:webHidden/>
          </w:rPr>
        </w:r>
        <w:r w:rsidR="00021ECA" w:rsidRPr="00CC4257">
          <w:rPr>
            <w:webHidden/>
          </w:rPr>
          <w:fldChar w:fldCharType="separate"/>
        </w:r>
        <w:r w:rsidR="00EA3738">
          <w:rPr>
            <w:webHidden/>
          </w:rPr>
          <w:t>2</w:t>
        </w:r>
        <w:r w:rsidR="00021ECA" w:rsidRPr="00CC4257">
          <w:rPr>
            <w:webHidden/>
          </w:rPr>
          <w:fldChar w:fldCharType="end"/>
        </w:r>
      </w:hyperlink>
    </w:p>
    <w:p w14:paraId="3F1D7088" w14:textId="436B63B8" w:rsidR="00021ECA" w:rsidRPr="00CC4257" w:rsidRDefault="00E13627" w:rsidP="00C57BEB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86917837" w:history="1">
        <w:r w:rsidR="00021ECA" w:rsidRPr="00CC4257">
          <w:rPr>
            <w:rStyle w:val="ae"/>
          </w:rPr>
          <w:t>III. Характеристика обобщенных трудовых функций</w:t>
        </w:r>
        <w:r w:rsidR="00021ECA" w:rsidRPr="00CC4257">
          <w:rPr>
            <w:webHidden/>
          </w:rPr>
          <w:tab/>
        </w:r>
        <w:r w:rsidR="00021ECA" w:rsidRPr="00CC4257">
          <w:rPr>
            <w:webHidden/>
          </w:rPr>
          <w:fldChar w:fldCharType="begin"/>
        </w:r>
        <w:r w:rsidR="00021ECA" w:rsidRPr="00CC4257">
          <w:rPr>
            <w:webHidden/>
          </w:rPr>
          <w:instrText xml:space="preserve"> PAGEREF _Toc86917837 \h </w:instrText>
        </w:r>
        <w:r w:rsidR="00021ECA" w:rsidRPr="00CC4257">
          <w:rPr>
            <w:webHidden/>
          </w:rPr>
        </w:r>
        <w:r w:rsidR="00021ECA" w:rsidRPr="00CC4257">
          <w:rPr>
            <w:webHidden/>
          </w:rPr>
          <w:fldChar w:fldCharType="separate"/>
        </w:r>
        <w:r w:rsidR="00EA3738">
          <w:rPr>
            <w:webHidden/>
          </w:rPr>
          <w:t>3</w:t>
        </w:r>
        <w:r w:rsidR="00021ECA" w:rsidRPr="00CC4257">
          <w:rPr>
            <w:webHidden/>
          </w:rPr>
          <w:fldChar w:fldCharType="end"/>
        </w:r>
      </w:hyperlink>
    </w:p>
    <w:p w14:paraId="6772DFEE" w14:textId="0D34C307" w:rsidR="00021ECA" w:rsidRPr="00CC4257" w:rsidRDefault="00E13627" w:rsidP="00C57BEB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917838" w:history="1">
        <w:r w:rsidR="00021ECA" w:rsidRPr="00CC4257">
          <w:rPr>
            <w:rStyle w:val="ae"/>
            <w:noProof/>
          </w:rPr>
          <w:t>3.1. Обобщенная трудовая функция «</w:t>
        </w:r>
        <w:r w:rsidR="00021ECA" w:rsidRPr="00CC4257">
          <w:rPr>
            <w:noProof/>
          </w:rPr>
          <w:t>Изготовление простых деталей с точностью размеров до 12</w:t>
        </w:r>
        <w:r w:rsidR="00721D22">
          <w:rPr>
            <w:noProof/>
          </w:rPr>
          <w:noBreakHyphen/>
          <w:t>го</w:t>
        </w:r>
        <w:r w:rsidR="00021ECA" w:rsidRPr="00CC4257">
          <w:rPr>
            <w:noProof/>
          </w:rPr>
          <w:t xml:space="preserve"> квалитета на долбежных станках</w:t>
        </w:r>
        <w:r w:rsidR="00021ECA" w:rsidRPr="00CC4257">
          <w:rPr>
            <w:rStyle w:val="ae"/>
            <w:noProof/>
          </w:rPr>
          <w:t>»</w:t>
        </w:r>
        <w:r w:rsidR="00021ECA" w:rsidRPr="00CC4257">
          <w:rPr>
            <w:noProof/>
            <w:webHidden/>
          </w:rPr>
          <w:tab/>
        </w:r>
        <w:r w:rsidR="00021ECA" w:rsidRPr="00CC4257">
          <w:rPr>
            <w:noProof/>
            <w:webHidden/>
          </w:rPr>
          <w:fldChar w:fldCharType="begin"/>
        </w:r>
        <w:r w:rsidR="00021ECA" w:rsidRPr="00CC4257">
          <w:rPr>
            <w:noProof/>
            <w:webHidden/>
          </w:rPr>
          <w:instrText xml:space="preserve"> PAGEREF _Toc86917838 \h </w:instrText>
        </w:r>
        <w:r w:rsidR="00021ECA" w:rsidRPr="00CC4257">
          <w:rPr>
            <w:noProof/>
            <w:webHidden/>
          </w:rPr>
        </w:r>
        <w:r w:rsidR="00021ECA" w:rsidRPr="00CC4257">
          <w:rPr>
            <w:noProof/>
            <w:webHidden/>
          </w:rPr>
          <w:fldChar w:fldCharType="separate"/>
        </w:r>
        <w:r w:rsidR="00EA3738">
          <w:rPr>
            <w:noProof/>
            <w:webHidden/>
          </w:rPr>
          <w:t>3</w:t>
        </w:r>
        <w:r w:rsidR="00021ECA" w:rsidRPr="00CC4257">
          <w:rPr>
            <w:noProof/>
            <w:webHidden/>
          </w:rPr>
          <w:fldChar w:fldCharType="end"/>
        </w:r>
      </w:hyperlink>
    </w:p>
    <w:p w14:paraId="3D059516" w14:textId="46D404CD" w:rsidR="00021ECA" w:rsidRPr="00CC4257" w:rsidRDefault="00E13627" w:rsidP="00C57BEB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917839" w:history="1">
        <w:r w:rsidR="00021ECA" w:rsidRPr="00CC4257">
          <w:rPr>
            <w:rStyle w:val="ae"/>
            <w:noProof/>
          </w:rPr>
          <w:t>3.2. Обобщенная трудовая функция «</w:t>
        </w:r>
        <w:r w:rsidR="00021ECA" w:rsidRPr="00CC4257">
          <w:rPr>
            <w:noProof/>
          </w:rPr>
          <w:t>Изготовление деталей средней сложности с точностью размеров до 10</w:t>
        </w:r>
        <w:r w:rsidR="00721D22">
          <w:rPr>
            <w:noProof/>
          </w:rPr>
          <w:noBreakHyphen/>
          <w:t>го</w:t>
        </w:r>
        <w:r w:rsidR="00021ECA" w:rsidRPr="00CC4257">
          <w:rPr>
            <w:noProof/>
          </w:rPr>
          <w:t xml:space="preserve"> квалитета на долбежных станках</w:t>
        </w:r>
        <w:r w:rsidR="00021ECA" w:rsidRPr="00CC4257">
          <w:rPr>
            <w:rStyle w:val="ae"/>
            <w:noProof/>
          </w:rPr>
          <w:t>»</w:t>
        </w:r>
        <w:r w:rsidR="00021ECA" w:rsidRPr="00CC4257">
          <w:rPr>
            <w:noProof/>
            <w:webHidden/>
          </w:rPr>
          <w:tab/>
        </w:r>
        <w:r w:rsidR="00021ECA" w:rsidRPr="00CC4257">
          <w:rPr>
            <w:noProof/>
            <w:webHidden/>
          </w:rPr>
          <w:fldChar w:fldCharType="begin"/>
        </w:r>
        <w:r w:rsidR="00021ECA" w:rsidRPr="00CC4257">
          <w:rPr>
            <w:noProof/>
            <w:webHidden/>
          </w:rPr>
          <w:instrText xml:space="preserve"> PAGEREF _Toc86917839 \h </w:instrText>
        </w:r>
        <w:r w:rsidR="00021ECA" w:rsidRPr="00CC4257">
          <w:rPr>
            <w:noProof/>
            <w:webHidden/>
          </w:rPr>
        </w:r>
        <w:r w:rsidR="00021ECA" w:rsidRPr="00CC4257">
          <w:rPr>
            <w:noProof/>
            <w:webHidden/>
          </w:rPr>
          <w:fldChar w:fldCharType="separate"/>
        </w:r>
        <w:r w:rsidR="00EA3738">
          <w:rPr>
            <w:noProof/>
            <w:webHidden/>
          </w:rPr>
          <w:t>8</w:t>
        </w:r>
        <w:r w:rsidR="00021ECA" w:rsidRPr="00CC4257">
          <w:rPr>
            <w:noProof/>
            <w:webHidden/>
          </w:rPr>
          <w:fldChar w:fldCharType="end"/>
        </w:r>
      </w:hyperlink>
    </w:p>
    <w:p w14:paraId="1A354EDA" w14:textId="12123095" w:rsidR="00021ECA" w:rsidRPr="00CC4257" w:rsidRDefault="00E13627" w:rsidP="00C57BEB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917840" w:history="1">
        <w:r w:rsidR="00021ECA" w:rsidRPr="00CC4257">
          <w:rPr>
            <w:rStyle w:val="ae"/>
            <w:noProof/>
          </w:rPr>
          <w:t>3.3. Обобщенная трудовая функция «</w:t>
        </w:r>
        <w:r w:rsidR="00021ECA" w:rsidRPr="00CC4257">
          <w:rPr>
            <w:noProof/>
          </w:rPr>
          <w:t xml:space="preserve">Изготовление сложных деталей с точностью размеров до </w:t>
        </w:r>
        <w:r w:rsidR="00F066F6">
          <w:rPr>
            <w:noProof/>
          </w:rPr>
          <w:t>7</w:t>
        </w:r>
        <w:r w:rsidR="00721D22">
          <w:rPr>
            <w:noProof/>
          </w:rPr>
          <w:noBreakHyphen/>
          <w:t>го</w:t>
        </w:r>
        <w:r w:rsidR="00021ECA" w:rsidRPr="00CC4257">
          <w:rPr>
            <w:noProof/>
          </w:rPr>
          <w:t xml:space="preserve"> квалитета на долбежных станках</w:t>
        </w:r>
        <w:r w:rsidR="00021ECA" w:rsidRPr="00CC4257">
          <w:rPr>
            <w:rStyle w:val="ae"/>
            <w:noProof/>
          </w:rPr>
          <w:t>»</w:t>
        </w:r>
        <w:r w:rsidR="00021ECA" w:rsidRPr="00CC4257">
          <w:rPr>
            <w:noProof/>
            <w:webHidden/>
          </w:rPr>
          <w:tab/>
        </w:r>
        <w:r w:rsidR="00021ECA" w:rsidRPr="00CC4257">
          <w:rPr>
            <w:noProof/>
            <w:webHidden/>
          </w:rPr>
          <w:fldChar w:fldCharType="begin"/>
        </w:r>
        <w:r w:rsidR="00021ECA" w:rsidRPr="00CC4257">
          <w:rPr>
            <w:noProof/>
            <w:webHidden/>
          </w:rPr>
          <w:instrText xml:space="preserve"> PAGEREF _Toc86917840 \h </w:instrText>
        </w:r>
        <w:r w:rsidR="00021ECA" w:rsidRPr="00CC4257">
          <w:rPr>
            <w:noProof/>
            <w:webHidden/>
          </w:rPr>
        </w:r>
        <w:r w:rsidR="00021ECA" w:rsidRPr="00CC4257">
          <w:rPr>
            <w:noProof/>
            <w:webHidden/>
          </w:rPr>
          <w:fldChar w:fldCharType="separate"/>
        </w:r>
        <w:r w:rsidR="00EA3738">
          <w:rPr>
            <w:noProof/>
            <w:webHidden/>
          </w:rPr>
          <w:t>13</w:t>
        </w:r>
        <w:r w:rsidR="00021ECA" w:rsidRPr="00CC4257">
          <w:rPr>
            <w:noProof/>
            <w:webHidden/>
          </w:rPr>
          <w:fldChar w:fldCharType="end"/>
        </w:r>
      </w:hyperlink>
    </w:p>
    <w:p w14:paraId="0A1EBD37" w14:textId="16FE4E3A" w:rsidR="00021ECA" w:rsidRPr="00CC4257" w:rsidRDefault="00E13627" w:rsidP="00C57BEB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917841" w:history="1">
        <w:r w:rsidR="00021ECA" w:rsidRPr="00CC4257">
          <w:rPr>
            <w:rStyle w:val="ae"/>
            <w:noProof/>
          </w:rPr>
          <w:t>3.4. Обобщенная трудовая функция «</w:t>
        </w:r>
        <w:r w:rsidR="00021ECA" w:rsidRPr="00CC4257">
          <w:rPr>
            <w:noProof/>
          </w:rPr>
          <w:t>Изготовление особо сложных деталей с точностью размеров до 7</w:t>
        </w:r>
        <w:r w:rsidR="00721D22">
          <w:rPr>
            <w:noProof/>
          </w:rPr>
          <w:noBreakHyphen/>
          <w:t>го</w:t>
        </w:r>
        <w:r w:rsidR="00021ECA" w:rsidRPr="00CC4257">
          <w:rPr>
            <w:noProof/>
          </w:rPr>
          <w:t xml:space="preserve"> квалитета на долбежных станках с </w:t>
        </w:r>
        <w:r w:rsidR="00360622">
          <w:rPr>
            <w:noProof/>
          </w:rPr>
          <w:t>числовым программным управлением</w:t>
        </w:r>
        <w:r w:rsidR="00021ECA" w:rsidRPr="00CC4257">
          <w:rPr>
            <w:rStyle w:val="ae"/>
            <w:noProof/>
          </w:rPr>
          <w:t>»</w:t>
        </w:r>
        <w:r w:rsidR="00021ECA" w:rsidRPr="00CC4257">
          <w:rPr>
            <w:noProof/>
            <w:webHidden/>
          </w:rPr>
          <w:tab/>
        </w:r>
        <w:r w:rsidR="00021ECA" w:rsidRPr="00CC4257">
          <w:rPr>
            <w:noProof/>
            <w:webHidden/>
          </w:rPr>
          <w:fldChar w:fldCharType="begin"/>
        </w:r>
        <w:r w:rsidR="00021ECA" w:rsidRPr="00CC4257">
          <w:rPr>
            <w:noProof/>
            <w:webHidden/>
          </w:rPr>
          <w:instrText xml:space="preserve"> PAGEREF _Toc86917841 \h </w:instrText>
        </w:r>
        <w:r w:rsidR="00021ECA" w:rsidRPr="00CC4257">
          <w:rPr>
            <w:noProof/>
            <w:webHidden/>
          </w:rPr>
        </w:r>
        <w:r w:rsidR="00021ECA" w:rsidRPr="00CC4257">
          <w:rPr>
            <w:noProof/>
            <w:webHidden/>
          </w:rPr>
          <w:fldChar w:fldCharType="separate"/>
        </w:r>
        <w:r w:rsidR="00EA3738">
          <w:rPr>
            <w:noProof/>
            <w:webHidden/>
          </w:rPr>
          <w:t>20</w:t>
        </w:r>
        <w:r w:rsidR="00021ECA" w:rsidRPr="00CC4257">
          <w:rPr>
            <w:noProof/>
            <w:webHidden/>
          </w:rPr>
          <w:fldChar w:fldCharType="end"/>
        </w:r>
      </w:hyperlink>
    </w:p>
    <w:p w14:paraId="584DAD69" w14:textId="1E061E46" w:rsidR="00021ECA" w:rsidRPr="00CC4257" w:rsidRDefault="00E13627" w:rsidP="00C57BEB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86917842" w:history="1">
        <w:r w:rsidR="00021ECA" w:rsidRPr="00CC4257">
          <w:rPr>
            <w:rStyle w:val="ae"/>
          </w:rPr>
          <w:t>IV. Сведения об организациях – разработчиках профессионального стандарта</w:t>
        </w:r>
        <w:r w:rsidR="00021ECA" w:rsidRPr="00CC4257">
          <w:rPr>
            <w:webHidden/>
          </w:rPr>
          <w:tab/>
        </w:r>
        <w:r w:rsidR="00021ECA" w:rsidRPr="00CC4257">
          <w:rPr>
            <w:webHidden/>
          </w:rPr>
          <w:fldChar w:fldCharType="begin"/>
        </w:r>
        <w:r w:rsidR="00021ECA" w:rsidRPr="00CC4257">
          <w:rPr>
            <w:webHidden/>
          </w:rPr>
          <w:instrText xml:space="preserve"> PAGEREF _Toc86917842 \h </w:instrText>
        </w:r>
        <w:r w:rsidR="00021ECA" w:rsidRPr="00CC4257">
          <w:rPr>
            <w:webHidden/>
          </w:rPr>
        </w:r>
        <w:r w:rsidR="00021ECA" w:rsidRPr="00CC4257">
          <w:rPr>
            <w:webHidden/>
          </w:rPr>
          <w:fldChar w:fldCharType="separate"/>
        </w:r>
        <w:r w:rsidR="00EA3738">
          <w:rPr>
            <w:webHidden/>
          </w:rPr>
          <w:t>26</w:t>
        </w:r>
        <w:r w:rsidR="00021ECA" w:rsidRPr="00CC4257">
          <w:rPr>
            <w:webHidden/>
          </w:rPr>
          <w:fldChar w:fldCharType="end"/>
        </w:r>
      </w:hyperlink>
    </w:p>
    <w:p w14:paraId="37028B75" w14:textId="77777777" w:rsidR="00AB7F51" w:rsidRPr="00CC4257" w:rsidRDefault="001A7AFB" w:rsidP="00C57BEB">
      <w:pPr>
        <w:jc w:val="both"/>
      </w:pPr>
      <w:r w:rsidRPr="00CC4257">
        <w:fldChar w:fldCharType="end"/>
      </w:r>
    </w:p>
    <w:p w14:paraId="77ACDA12" w14:textId="77777777" w:rsidR="00AB7F51" w:rsidRPr="00B7498C" w:rsidRDefault="00172702" w:rsidP="00E712D9">
      <w:pPr>
        <w:pStyle w:val="1"/>
        <w:rPr>
          <w:lang w:val="en-US"/>
        </w:rPr>
      </w:pPr>
      <w:bookmarkStart w:id="1" w:name="_Toc86917835"/>
      <w:r w:rsidRPr="00CC4257">
        <w:rPr>
          <w:lang w:val="en-US"/>
        </w:rPr>
        <w:t>I</w:t>
      </w:r>
      <w:r w:rsidRPr="00CC4257">
        <w:t xml:space="preserve">. </w:t>
      </w:r>
      <w:r w:rsidR="00AB7F51" w:rsidRPr="00CC4257">
        <w:t>Общие сведения</w:t>
      </w:r>
      <w:bookmarkEnd w:id="1"/>
    </w:p>
    <w:p w14:paraId="3D36EB30" w14:textId="77777777" w:rsidR="00AB7F51" w:rsidRPr="00CC4257" w:rsidRDefault="00AB7F51" w:rsidP="00703C2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AB7F51" w:rsidRPr="00CC4257" w14:paraId="344229C1" w14:textId="77777777" w:rsidTr="00DD49EC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EE953A5" w14:textId="77777777" w:rsidR="00AB7F51" w:rsidRPr="00CC4257" w:rsidRDefault="00264250" w:rsidP="00E01772">
            <w:pPr>
              <w:pStyle w:val="af1"/>
            </w:pPr>
            <w:r w:rsidRPr="00CC4257">
              <w:t xml:space="preserve">Изготовление деталей </w:t>
            </w:r>
            <w:r w:rsidR="00C422E9">
              <w:t xml:space="preserve">машин </w:t>
            </w:r>
            <w:r w:rsidRPr="00CC4257">
              <w:t xml:space="preserve">на </w:t>
            </w:r>
            <w:r w:rsidR="00E01772" w:rsidRPr="00CC4257">
              <w:t>долбежных</w:t>
            </w:r>
            <w:r w:rsidR="00AB7F51" w:rsidRPr="00CC4257">
              <w:t xml:space="preserve"> </w:t>
            </w:r>
            <w:r w:rsidRPr="00CC4257">
              <w:t>станках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83ADE85" w14:textId="77777777" w:rsidR="00AB7F51" w:rsidRPr="00CC4257" w:rsidRDefault="00AB7F51" w:rsidP="00E712D9">
            <w:pPr>
              <w:pStyle w:val="af1"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77EA3" w14:textId="306A4EAE" w:rsidR="00AB7F51" w:rsidRPr="00CC4257" w:rsidRDefault="00930637" w:rsidP="00B35B0A">
            <w:pPr>
              <w:pStyle w:val="af1"/>
              <w:jc w:val="center"/>
            </w:pPr>
            <w:r w:rsidRPr="00930637">
              <w:t>40.240</w:t>
            </w:r>
          </w:p>
        </w:tc>
      </w:tr>
      <w:tr w:rsidR="00AB7F51" w:rsidRPr="00CC4257" w14:paraId="4F606A88" w14:textId="77777777" w:rsidTr="00DD49EC">
        <w:trPr>
          <w:jc w:val="center"/>
        </w:trPr>
        <w:tc>
          <w:tcPr>
            <w:tcW w:w="4299" w:type="pct"/>
            <w:gridSpan w:val="2"/>
          </w:tcPr>
          <w:p w14:paraId="69489239" w14:textId="77777777" w:rsidR="00AB7F51" w:rsidRPr="00CC4257" w:rsidRDefault="00AB7F51" w:rsidP="00E712D9">
            <w:pPr>
              <w:pStyle w:val="101"/>
            </w:pPr>
            <w:r w:rsidRPr="00CC4257"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01E8EFE" w14:textId="77777777" w:rsidR="00AB7F51" w:rsidRPr="00CC4257" w:rsidRDefault="00AB7F51" w:rsidP="00E712D9">
            <w:pPr>
              <w:pStyle w:val="101"/>
            </w:pPr>
            <w:r w:rsidRPr="00CC4257">
              <w:t>Код</w:t>
            </w:r>
          </w:p>
        </w:tc>
      </w:tr>
    </w:tbl>
    <w:p w14:paraId="40E3CF74" w14:textId="77777777" w:rsidR="00AB7F51" w:rsidRPr="00CC4257" w:rsidRDefault="00AB7F51" w:rsidP="00E712D9">
      <w:pPr>
        <w:pStyle w:val="af1"/>
      </w:pPr>
    </w:p>
    <w:p w14:paraId="7E9A6C21" w14:textId="77777777" w:rsidR="00AB7F51" w:rsidRPr="00CC4257" w:rsidRDefault="00AB7F51" w:rsidP="00E712D9">
      <w:pPr>
        <w:pStyle w:val="af1"/>
      </w:pPr>
      <w:r w:rsidRPr="00CC4257">
        <w:t>Основная цель вида профессиональной деятельности:</w:t>
      </w:r>
    </w:p>
    <w:p w14:paraId="053329C6" w14:textId="77777777" w:rsidR="00AB7F51" w:rsidRPr="00CC4257" w:rsidRDefault="00AB7F51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AB7F51" w:rsidRPr="00CC4257" w14:paraId="357296CC" w14:textId="77777777" w:rsidTr="00DD49EC">
        <w:trPr>
          <w:jc w:val="center"/>
        </w:trPr>
        <w:tc>
          <w:tcPr>
            <w:tcW w:w="5000" w:type="pct"/>
          </w:tcPr>
          <w:p w14:paraId="16D6471B" w14:textId="77777777" w:rsidR="00AB7F51" w:rsidRPr="00CC4257" w:rsidRDefault="00264250" w:rsidP="00E01772">
            <w:pPr>
              <w:suppressAutoHyphens/>
            </w:pPr>
            <w:r w:rsidRPr="00CC4257">
              <w:t xml:space="preserve">Обеспечение качества и производительности изготовления деталей машин на </w:t>
            </w:r>
            <w:r w:rsidR="00E01772" w:rsidRPr="00CC4257">
              <w:t xml:space="preserve">долбежных </w:t>
            </w:r>
            <w:r w:rsidR="00AB7F51" w:rsidRPr="00CC4257">
              <w:t>станках</w:t>
            </w:r>
          </w:p>
        </w:tc>
      </w:tr>
    </w:tbl>
    <w:p w14:paraId="080FEE99" w14:textId="77777777" w:rsidR="00AB7F51" w:rsidRPr="00CC4257" w:rsidRDefault="00AB7F51" w:rsidP="00E712D9">
      <w:pPr>
        <w:suppressAutoHyphens/>
      </w:pPr>
    </w:p>
    <w:p w14:paraId="664118EE" w14:textId="77777777" w:rsidR="00AB7F51" w:rsidRPr="00CC4257" w:rsidRDefault="00AB7F51" w:rsidP="00E712D9">
      <w:pPr>
        <w:suppressAutoHyphens/>
      </w:pPr>
      <w:r w:rsidRPr="00CC4257">
        <w:t>Группа занятий:</w:t>
      </w:r>
    </w:p>
    <w:p w14:paraId="6A6648E3" w14:textId="77777777" w:rsidR="00AB7F51" w:rsidRPr="00CC4257" w:rsidRDefault="00AB7F51" w:rsidP="00E712D9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AB7F51" w:rsidRPr="00CC4257" w14:paraId="6D02A676" w14:textId="77777777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711EA" w14:textId="77777777" w:rsidR="00AB7F51" w:rsidRPr="00CC4257" w:rsidRDefault="00AB7F51" w:rsidP="00E712D9">
            <w:pPr>
              <w:pStyle w:val="af1"/>
            </w:pPr>
            <w:r w:rsidRPr="00CC4257">
              <w:t>7223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73BF7" w14:textId="77777777" w:rsidR="00AB7F51" w:rsidRPr="00CC4257" w:rsidRDefault="00AB7F51" w:rsidP="00E712D9">
            <w:pPr>
              <w:pStyle w:val="af1"/>
            </w:pPr>
            <w:r w:rsidRPr="00CC4257">
              <w:t>Станочники и наладчики металлообрабатывающих станков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4333E" w14:textId="77777777" w:rsidR="00AB7F51" w:rsidRPr="00CC4257" w:rsidRDefault="00AB7F51" w:rsidP="00E712D9">
            <w:pPr>
              <w:pStyle w:val="af1"/>
            </w:pPr>
            <w:r w:rsidRPr="00CC4257"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EBA6C" w14:textId="77777777" w:rsidR="00AB7F51" w:rsidRPr="00CC4257" w:rsidRDefault="00AB7F51" w:rsidP="00E712D9">
            <w:pPr>
              <w:pStyle w:val="af1"/>
            </w:pPr>
            <w:r w:rsidRPr="00CC4257">
              <w:t>-</w:t>
            </w:r>
          </w:p>
        </w:tc>
      </w:tr>
      <w:tr w:rsidR="00AB7F51" w:rsidRPr="00CC4257" w14:paraId="6FE1D3C7" w14:textId="7777777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B8E5EB" w14:textId="77777777" w:rsidR="00AB7F51" w:rsidRPr="00CC4257" w:rsidRDefault="00AB7F51" w:rsidP="00E712D9">
            <w:pPr>
              <w:pStyle w:val="101"/>
            </w:pPr>
            <w:r w:rsidRPr="00CC4257">
              <w:t>(код ОКЗ</w:t>
            </w:r>
            <w:r w:rsidRPr="00CC4257">
              <w:rPr>
                <w:rStyle w:val="a9"/>
              </w:rPr>
              <w:endnoteReference w:id="1"/>
            </w:r>
            <w:r w:rsidRPr="00CC4257"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593552" w14:textId="77777777" w:rsidR="00AB7F51" w:rsidRPr="00CC4257" w:rsidRDefault="00AB7F51" w:rsidP="00E712D9">
            <w:pPr>
              <w:pStyle w:val="101"/>
            </w:pPr>
            <w:r w:rsidRPr="00CC4257"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A5F7989" w14:textId="77777777" w:rsidR="00AB7F51" w:rsidRPr="00CC4257" w:rsidRDefault="00AB7F51" w:rsidP="00E712D9">
            <w:pPr>
              <w:pStyle w:val="101"/>
            </w:pPr>
            <w:r w:rsidRPr="00CC4257"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BC64214" w14:textId="77777777" w:rsidR="00AB7F51" w:rsidRPr="00CC4257" w:rsidRDefault="00AB7F51" w:rsidP="00E712D9">
            <w:pPr>
              <w:pStyle w:val="101"/>
            </w:pPr>
            <w:r w:rsidRPr="00CC4257">
              <w:t>(наименование)</w:t>
            </w:r>
          </w:p>
        </w:tc>
      </w:tr>
    </w:tbl>
    <w:p w14:paraId="45866351" w14:textId="77777777" w:rsidR="00AB7F51" w:rsidRPr="00CC4257" w:rsidRDefault="00AB7F51" w:rsidP="00E712D9">
      <w:pPr>
        <w:pStyle w:val="af1"/>
      </w:pPr>
    </w:p>
    <w:p w14:paraId="4F9CF52A" w14:textId="77777777" w:rsidR="00AB7F51" w:rsidRPr="00CC4257" w:rsidRDefault="00AB7F51" w:rsidP="00E712D9">
      <w:pPr>
        <w:pStyle w:val="af1"/>
      </w:pPr>
      <w:r w:rsidRPr="00CC4257">
        <w:t>Отнесение к видам экономической деятельности:</w:t>
      </w:r>
    </w:p>
    <w:p w14:paraId="537624D2" w14:textId="77777777" w:rsidR="00AB7F51" w:rsidRPr="00CC4257" w:rsidRDefault="00AB7F51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AB7F51" w:rsidRPr="00CC4257" w14:paraId="1FC92EA5" w14:textId="77777777" w:rsidTr="00F231E2">
        <w:trPr>
          <w:trHeight w:val="21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F80F3" w14:textId="77777777" w:rsidR="00AB7F51" w:rsidRPr="00CC4257" w:rsidRDefault="00AB7F51" w:rsidP="00E712D9">
            <w:pPr>
              <w:pStyle w:val="af1"/>
            </w:pPr>
            <w:r w:rsidRPr="00CC4257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2E35D" w14:textId="77777777" w:rsidR="00AB7F51" w:rsidRPr="00CC4257" w:rsidRDefault="00AB7F51" w:rsidP="00E712D9">
            <w:pPr>
              <w:pStyle w:val="af1"/>
            </w:pPr>
            <w:r w:rsidRPr="00CC4257">
              <w:t>Обработка металлических изделий механическая</w:t>
            </w:r>
          </w:p>
        </w:tc>
      </w:tr>
      <w:tr w:rsidR="00AB7F51" w:rsidRPr="00CC4257" w14:paraId="5BED4E0F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40F2AD7" w14:textId="77777777" w:rsidR="00AB7F51" w:rsidRPr="00CC4257" w:rsidRDefault="00AB7F51" w:rsidP="00E712D9">
            <w:pPr>
              <w:pStyle w:val="101"/>
            </w:pPr>
            <w:r w:rsidRPr="00CC4257">
              <w:t>(код ОКВЭД</w:t>
            </w:r>
            <w:r w:rsidRPr="00CC4257">
              <w:rPr>
                <w:rStyle w:val="a9"/>
              </w:rPr>
              <w:endnoteReference w:id="2"/>
            </w:r>
            <w:r w:rsidRPr="00CC4257"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B24BD" w14:textId="77777777" w:rsidR="00AB7F51" w:rsidRPr="00CC4257" w:rsidRDefault="00AB7F51" w:rsidP="00E712D9">
            <w:pPr>
              <w:pStyle w:val="101"/>
            </w:pPr>
            <w:r w:rsidRPr="00CC4257">
              <w:t>(наименование вида экономической деятельности)</w:t>
            </w:r>
          </w:p>
        </w:tc>
      </w:tr>
    </w:tbl>
    <w:p w14:paraId="39D888C4" w14:textId="77777777" w:rsidR="00AB7F51" w:rsidRPr="00CC4257" w:rsidRDefault="00AB7F51" w:rsidP="00E712D9">
      <w:pPr>
        <w:suppressAutoHyphens/>
        <w:sectPr w:rsidR="00AB7F51" w:rsidRPr="00CC4257" w:rsidSect="00703C29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3038F96" w14:textId="77777777" w:rsidR="00AB7F51" w:rsidRPr="00CC4257" w:rsidRDefault="00AB7F51" w:rsidP="00E712D9">
      <w:pPr>
        <w:pStyle w:val="1"/>
        <w:jc w:val="center"/>
      </w:pPr>
      <w:bookmarkStart w:id="2" w:name="_Toc86917836"/>
      <w:r w:rsidRPr="00CC425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7AA832CC" w14:textId="77777777" w:rsidR="00AB7F51" w:rsidRPr="00CC4257" w:rsidRDefault="00AB7F51" w:rsidP="00703C2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885"/>
        <w:gridCol w:w="1726"/>
        <w:gridCol w:w="5838"/>
        <w:gridCol w:w="988"/>
        <w:gridCol w:w="1774"/>
      </w:tblGrid>
      <w:tr w:rsidR="004C2E93" w:rsidRPr="00CC4257" w14:paraId="729230B3" w14:textId="77777777" w:rsidTr="00C868E8">
        <w:trPr>
          <w:trHeight w:val="20"/>
          <w:jc w:val="center"/>
        </w:trPr>
        <w:tc>
          <w:tcPr>
            <w:tcW w:w="2092" w:type="pct"/>
            <w:gridSpan w:val="3"/>
          </w:tcPr>
          <w:p w14:paraId="21B1BCFD" w14:textId="77777777" w:rsidR="00AB7F51" w:rsidRPr="00CC4257" w:rsidRDefault="00AB7F51" w:rsidP="00703C29">
            <w:pPr>
              <w:pStyle w:val="af3"/>
            </w:pPr>
            <w:r w:rsidRPr="00CC4257">
              <w:t>Обобщенные трудовые функции</w:t>
            </w:r>
          </w:p>
        </w:tc>
        <w:tc>
          <w:tcPr>
            <w:tcW w:w="2908" w:type="pct"/>
            <w:gridSpan w:val="3"/>
          </w:tcPr>
          <w:p w14:paraId="3AABF992" w14:textId="77777777" w:rsidR="00AB7F51" w:rsidRPr="00CC4257" w:rsidRDefault="00AB7F51" w:rsidP="00703C29">
            <w:pPr>
              <w:pStyle w:val="af3"/>
            </w:pPr>
            <w:r w:rsidRPr="00CC4257">
              <w:t>Трудовые функции</w:t>
            </w:r>
          </w:p>
        </w:tc>
      </w:tr>
      <w:tr w:rsidR="004C2E93" w:rsidRPr="00CC4257" w14:paraId="5EE8124A" w14:textId="77777777" w:rsidTr="00703C29">
        <w:trPr>
          <w:trHeight w:val="20"/>
          <w:jc w:val="center"/>
        </w:trPr>
        <w:tc>
          <w:tcPr>
            <w:tcW w:w="194" w:type="pct"/>
            <w:vAlign w:val="center"/>
          </w:tcPr>
          <w:p w14:paraId="6D633AFC" w14:textId="77777777" w:rsidR="00AB7F51" w:rsidRPr="00CC4257" w:rsidRDefault="00AB7F51" w:rsidP="00703C29">
            <w:pPr>
              <w:pStyle w:val="af3"/>
            </w:pPr>
            <w:r w:rsidRPr="00CC4257">
              <w:t>код</w:t>
            </w:r>
          </w:p>
        </w:tc>
        <w:tc>
          <w:tcPr>
            <w:tcW w:w="1314" w:type="pct"/>
            <w:vAlign w:val="center"/>
          </w:tcPr>
          <w:p w14:paraId="12DACE69" w14:textId="77777777" w:rsidR="00AB7F51" w:rsidRPr="00CC4257" w:rsidRDefault="00AB7F51" w:rsidP="00703C29">
            <w:pPr>
              <w:pStyle w:val="af3"/>
            </w:pPr>
            <w:r w:rsidRPr="00CC4257">
              <w:t>наименование</w:t>
            </w:r>
          </w:p>
        </w:tc>
        <w:tc>
          <w:tcPr>
            <w:tcW w:w="584" w:type="pct"/>
            <w:vAlign w:val="center"/>
          </w:tcPr>
          <w:p w14:paraId="6F2D452B" w14:textId="77777777" w:rsidR="00AB7F51" w:rsidRPr="00CC4257" w:rsidRDefault="00AB7F51" w:rsidP="00703C29">
            <w:pPr>
              <w:pStyle w:val="af3"/>
            </w:pPr>
            <w:r w:rsidRPr="00CC4257">
              <w:t>уровень квалификации</w:t>
            </w:r>
          </w:p>
        </w:tc>
        <w:tc>
          <w:tcPr>
            <w:tcW w:w="1974" w:type="pct"/>
            <w:vAlign w:val="center"/>
          </w:tcPr>
          <w:p w14:paraId="36C37736" w14:textId="77777777" w:rsidR="00AB7F51" w:rsidRPr="00CC4257" w:rsidRDefault="00AB7F51" w:rsidP="00703C29">
            <w:pPr>
              <w:pStyle w:val="af3"/>
            </w:pPr>
            <w:r w:rsidRPr="00CC4257">
              <w:t>наименование</w:t>
            </w:r>
          </w:p>
        </w:tc>
        <w:tc>
          <w:tcPr>
            <w:tcW w:w="334" w:type="pct"/>
            <w:vAlign w:val="center"/>
          </w:tcPr>
          <w:p w14:paraId="03C11E60" w14:textId="77777777" w:rsidR="00AB7F51" w:rsidRPr="00CC4257" w:rsidRDefault="00AB7F51" w:rsidP="00703C29">
            <w:pPr>
              <w:pStyle w:val="af3"/>
            </w:pPr>
            <w:r w:rsidRPr="00CC4257">
              <w:t>код</w:t>
            </w:r>
          </w:p>
        </w:tc>
        <w:tc>
          <w:tcPr>
            <w:tcW w:w="600" w:type="pct"/>
            <w:vAlign w:val="center"/>
          </w:tcPr>
          <w:p w14:paraId="22B6EE7E" w14:textId="77777777" w:rsidR="00AB7F51" w:rsidRPr="00CC4257" w:rsidRDefault="00AB7F51" w:rsidP="00703C29">
            <w:pPr>
              <w:pStyle w:val="af3"/>
            </w:pPr>
            <w:r w:rsidRPr="00CC4257">
              <w:t>уровень (подуровень) квалификации</w:t>
            </w:r>
          </w:p>
        </w:tc>
      </w:tr>
      <w:tr w:rsidR="00C868E8" w:rsidRPr="00CC4257" w14:paraId="1C7CA231" w14:textId="77777777" w:rsidTr="00703C29">
        <w:trPr>
          <w:trHeight w:val="20"/>
          <w:jc w:val="center"/>
        </w:trPr>
        <w:tc>
          <w:tcPr>
            <w:tcW w:w="194" w:type="pct"/>
            <w:vMerge w:val="restart"/>
          </w:tcPr>
          <w:p w14:paraId="08129BC5" w14:textId="6121E0BD" w:rsidR="00C868E8" w:rsidRPr="00CC4257" w:rsidRDefault="00B7498C" w:rsidP="00703C29">
            <w:pPr>
              <w:pStyle w:val="af3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314" w:type="pct"/>
            <w:vMerge w:val="restart"/>
          </w:tcPr>
          <w:p w14:paraId="4CEE83D8" w14:textId="422305DF" w:rsidR="00C868E8" w:rsidRPr="00CC4257" w:rsidRDefault="00C868E8" w:rsidP="00703C29">
            <w:pPr>
              <w:pStyle w:val="af1"/>
            </w:pPr>
            <w:r w:rsidRPr="00CC4257">
              <w:t xml:space="preserve">Изготовление простых деталей с точностью размеров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584" w:type="pct"/>
            <w:vMerge w:val="restart"/>
          </w:tcPr>
          <w:p w14:paraId="7544E6E8" w14:textId="77777777" w:rsidR="00C868E8" w:rsidRPr="00CC4257" w:rsidRDefault="00C868E8" w:rsidP="00703C29">
            <w:pPr>
              <w:pStyle w:val="af3"/>
            </w:pPr>
            <w:r w:rsidRPr="00CC4257">
              <w:t>2</w:t>
            </w:r>
          </w:p>
        </w:tc>
        <w:tc>
          <w:tcPr>
            <w:tcW w:w="1974" w:type="pct"/>
          </w:tcPr>
          <w:p w14:paraId="6F5B52A1" w14:textId="5CAB9936" w:rsidR="00C868E8" w:rsidRPr="00CC4257" w:rsidRDefault="00C868E8" w:rsidP="00703C29">
            <w:pPr>
              <w:pStyle w:val="af1"/>
            </w:pPr>
            <w:r w:rsidRPr="00CC4257">
              <w:t xml:space="preserve">Обработка заготовок простых деталей с точностью размеров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334" w:type="pct"/>
          </w:tcPr>
          <w:p w14:paraId="1D7DF08A" w14:textId="7202B418" w:rsidR="00C868E8" w:rsidRPr="00CC4257" w:rsidRDefault="00B7498C" w:rsidP="00703C29">
            <w:pPr>
              <w:pStyle w:val="af3"/>
            </w:pPr>
            <w:r>
              <w:t>A</w:t>
            </w:r>
            <w:r w:rsidR="00C868E8" w:rsidRPr="00CC4257">
              <w:t>/01.2</w:t>
            </w:r>
          </w:p>
        </w:tc>
        <w:tc>
          <w:tcPr>
            <w:tcW w:w="600" w:type="pct"/>
          </w:tcPr>
          <w:p w14:paraId="03818FF7" w14:textId="77777777" w:rsidR="00C868E8" w:rsidRPr="00CC4257" w:rsidRDefault="00C868E8" w:rsidP="00703C29">
            <w:pPr>
              <w:pStyle w:val="af3"/>
            </w:pPr>
            <w:r w:rsidRPr="00CC4257">
              <w:t>2</w:t>
            </w:r>
          </w:p>
        </w:tc>
      </w:tr>
      <w:tr w:rsidR="00C868E8" w:rsidRPr="00CC4257" w14:paraId="6DE4E6B8" w14:textId="77777777" w:rsidTr="00703C29">
        <w:trPr>
          <w:trHeight w:val="20"/>
          <w:jc w:val="center"/>
        </w:trPr>
        <w:tc>
          <w:tcPr>
            <w:tcW w:w="194" w:type="pct"/>
            <w:vMerge/>
          </w:tcPr>
          <w:p w14:paraId="7466F2C3" w14:textId="77777777" w:rsidR="00C868E8" w:rsidRPr="00CC4257" w:rsidRDefault="00C868E8" w:rsidP="00703C29">
            <w:pPr>
              <w:pStyle w:val="af3"/>
              <w:jc w:val="left"/>
            </w:pPr>
          </w:p>
        </w:tc>
        <w:tc>
          <w:tcPr>
            <w:tcW w:w="1314" w:type="pct"/>
            <w:vMerge/>
          </w:tcPr>
          <w:p w14:paraId="2C7C0F30" w14:textId="77777777" w:rsidR="00C868E8" w:rsidRPr="00CC4257" w:rsidRDefault="00C868E8" w:rsidP="00703C29">
            <w:pPr>
              <w:pStyle w:val="af1"/>
            </w:pPr>
          </w:p>
        </w:tc>
        <w:tc>
          <w:tcPr>
            <w:tcW w:w="584" w:type="pct"/>
            <w:vMerge/>
          </w:tcPr>
          <w:p w14:paraId="2E5F7117" w14:textId="77777777" w:rsidR="00C868E8" w:rsidRPr="00CC4257" w:rsidRDefault="00C868E8" w:rsidP="00703C29">
            <w:pPr>
              <w:pStyle w:val="af3"/>
            </w:pPr>
          </w:p>
        </w:tc>
        <w:tc>
          <w:tcPr>
            <w:tcW w:w="1974" w:type="pct"/>
          </w:tcPr>
          <w:p w14:paraId="1E82523B" w14:textId="27E24029" w:rsidR="00C868E8" w:rsidRPr="00CC4257" w:rsidRDefault="007950AA" w:rsidP="00703C29">
            <w:pPr>
              <w:pStyle w:val="af1"/>
            </w:pPr>
            <w:r w:rsidRPr="00CC4257">
              <w:t>Контроль качества обработки</w:t>
            </w:r>
            <w:r w:rsidR="00C868E8" w:rsidRPr="00CC4257">
              <w:t xml:space="preserve"> простых деталей с точностью размеров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="00C868E8" w:rsidRPr="00CC4257">
              <w:t xml:space="preserve"> квалитета</w:t>
            </w:r>
          </w:p>
        </w:tc>
        <w:tc>
          <w:tcPr>
            <w:tcW w:w="334" w:type="pct"/>
          </w:tcPr>
          <w:p w14:paraId="089950DE" w14:textId="31FC4740" w:rsidR="00C868E8" w:rsidRPr="00CC4257" w:rsidRDefault="00B7498C" w:rsidP="00703C29">
            <w:pPr>
              <w:pStyle w:val="af3"/>
            </w:pPr>
            <w:r>
              <w:t>A</w:t>
            </w:r>
            <w:r w:rsidR="00C868E8" w:rsidRPr="00CC4257">
              <w:t>/02.2</w:t>
            </w:r>
          </w:p>
        </w:tc>
        <w:tc>
          <w:tcPr>
            <w:tcW w:w="600" w:type="pct"/>
          </w:tcPr>
          <w:p w14:paraId="7CC0074C" w14:textId="77777777" w:rsidR="00C868E8" w:rsidRPr="00CC4257" w:rsidRDefault="00C868E8" w:rsidP="00703C29">
            <w:pPr>
              <w:pStyle w:val="af3"/>
            </w:pPr>
            <w:r w:rsidRPr="00CC4257">
              <w:t>2</w:t>
            </w:r>
          </w:p>
        </w:tc>
      </w:tr>
      <w:tr w:rsidR="00C868E8" w:rsidRPr="00CC4257" w14:paraId="2970C6A4" w14:textId="77777777" w:rsidTr="00703C29">
        <w:trPr>
          <w:trHeight w:val="20"/>
          <w:jc w:val="center"/>
        </w:trPr>
        <w:tc>
          <w:tcPr>
            <w:tcW w:w="194" w:type="pct"/>
            <w:vMerge w:val="restart"/>
          </w:tcPr>
          <w:p w14:paraId="01740148" w14:textId="7E30BE2A" w:rsidR="00C868E8" w:rsidRPr="00CC4257" w:rsidRDefault="00B7498C" w:rsidP="00703C29">
            <w:pPr>
              <w:pStyle w:val="af3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14" w:type="pct"/>
            <w:vMerge w:val="restart"/>
          </w:tcPr>
          <w:p w14:paraId="5A61D1F0" w14:textId="58CAB075" w:rsidR="00C868E8" w:rsidRPr="00CC4257" w:rsidRDefault="00C868E8" w:rsidP="00703C29">
            <w:pPr>
              <w:pStyle w:val="af1"/>
            </w:pPr>
            <w:r w:rsidRPr="00CC4257">
              <w:t xml:space="preserve">Изготовление деталей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584" w:type="pct"/>
            <w:vMerge w:val="restart"/>
          </w:tcPr>
          <w:p w14:paraId="75BFD986" w14:textId="77777777" w:rsidR="00C868E8" w:rsidRPr="00CC4257" w:rsidRDefault="00C868E8" w:rsidP="00703C29">
            <w:pPr>
              <w:pStyle w:val="af3"/>
            </w:pPr>
            <w:r w:rsidRPr="00CC4257">
              <w:t>3</w:t>
            </w:r>
          </w:p>
        </w:tc>
        <w:tc>
          <w:tcPr>
            <w:tcW w:w="1974" w:type="pct"/>
          </w:tcPr>
          <w:p w14:paraId="5C08E037" w14:textId="226D8F86" w:rsidR="00C868E8" w:rsidRPr="00CC4257" w:rsidRDefault="00C868E8" w:rsidP="00703C29">
            <w:pPr>
              <w:pStyle w:val="af1"/>
            </w:pPr>
            <w:r w:rsidRPr="00CC4257">
              <w:t xml:space="preserve">Обработка заготовок деталей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334" w:type="pct"/>
          </w:tcPr>
          <w:p w14:paraId="5B8E859B" w14:textId="3C123758" w:rsidR="00C868E8" w:rsidRPr="00CC4257" w:rsidRDefault="00B7498C" w:rsidP="00703C29">
            <w:pPr>
              <w:pStyle w:val="af3"/>
            </w:pPr>
            <w:r>
              <w:t>B</w:t>
            </w:r>
            <w:r w:rsidR="00C868E8" w:rsidRPr="00CC4257">
              <w:t>/01.3</w:t>
            </w:r>
          </w:p>
        </w:tc>
        <w:tc>
          <w:tcPr>
            <w:tcW w:w="600" w:type="pct"/>
          </w:tcPr>
          <w:p w14:paraId="05A86D2B" w14:textId="77777777" w:rsidR="00C868E8" w:rsidRPr="00CC4257" w:rsidRDefault="00C868E8" w:rsidP="00703C29">
            <w:pPr>
              <w:pStyle w:val="af3"/>
            </w:pPr>
            <w:r w:rsidRPr="00CC4257">
              <w:t>3</w:t>
            </w:r>
          </w:p>
        </w:tc>
      </w:tr>
      <w:tr w:rsidR="00C868E8" w:rsidRPr="00CC4257" w14:paraId="05547DB2" w14:textId="77777777" w:rsidTr="00703C29">
        <w:trPr>
          <w:trHeight w:val="20"/>
          <w:jc w:val="center"/>
        </w:trPr>
        <w:tc>
          <w:tcPr>
            <w:tcW w:w="194" w:type="pct"/>
            <w:vMerge/>
          </w:tcPr>
          <w:p w14:paraId="66814802" w14:textId="77777777" w:rsidR="00C868E8" w:rsidRPr="00CC4257" w:rsidRDefault="00C868E8" w:rsidP="00703C29">
            <w:pPr>
              <w:pStyle w:val="af3"/>
              <w:jc w:val="left"/>
            </w:pPr>
          </w:p>
        </w:tc>
        <w:tc>
          <w:tcPr>
            <w:tcW w:w="1314" w:type="pct"/>
            <w:vMerge/>
          </w:tcPr>
          <w:p w14:paraId="08B46B0B" w14:textId="77777777" w:rsidR="00C868E8" w:rsidRPr="00CC4257" w:rsidDel="001D1AB1" w:rsidRDefault="00C868E8" w:rsidP="00703C29">
            <w:pPr>
              <w:pStyle w:val="af1"/>
            </w:pPr>
          </w:p>
        </w:tc>
        <w:tc>
          <w:tcPr>
            <w:tcW w:w="584" w:type="pct"/>
            <w:vMerge/>
          </w:tcPr>
          <w:p w14:paraId="0C7B3135" w14:textId="77777777" w:rsidR="00C868E8" w:rsidRPr="00CC4257" w:rsidRDefault="00C868E8" w:rsidP="00703C29">
            <w:pPr>
              <w:pStyle w:val="af3"/>
            </w:pPr>
          </w:p>
        </w:tc>
        <w:tc>
          <w:tcPr>
            <w:tcW w:w="1974" w:type="pct"/>
          </w:tcPr>
          <w:p w14:paraId="6D1B782C" w14:textId="707A313C" w:rsidR="00C868E8" w:rsidRPr="00CC4257" w:rsidRDefault="00A238D9" w:rsidP="00703C29">
            <w:pPr>
              <w:pStyle w:val="af1"/>
            </w:pPr>
            <w:r w:rsidRPr="00CC4257">
              <w:t>Контроль качества обработки деталей средней сложности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  <w:tc>
          <w:tcPr>
            <w:tcW w:w="334" w:type="pct"/>
          </w:tcPr>
          <w:p w14:paraId="51DE197C" w14:textId="74D42268" w:rsidR="00C868E8" w:rsidRPr="00CC4257" w:rsidRDefault="00B7498C" w:rsidP="00703C29">
            <w:pPr>
              <w:pStyle w:val="af3"/>
            </w:pPr>
            <w:r>
              <w:t>B</w:t>
            </w:r>
            <w:r w:rsidR="00C868E8" w:rsidRPr="00CC4257">
              <w:t>/02.3</w:t>
            </w:r>
          </w:p>
        </w:tc>
        <w:tc>
          <w:tcPr>
            <w:tcW w:w="600" w:type="pct"/>
          </w:tcPr>
          <w:p w14:paraId="50847A4B" w14:textId="77777777" w:rsidR="00C868E8" w:rsidRPr="00CC4257" w:rsidRDefault="00C868E8" w:rsidP="00703C29">
            <w:pPr>
              <w:pStyle w:val="af3"/>
            </w:pPr>
            <w:r w:rsidRPr="00CC4257">
              <w:t>3</w:t>
            </w:r>
          </w:p>
        </w:tc>
      </w:tr>
      <w:tr w:rsidR="00C868E8" w:rsidRPr="00CC4257" w14:paraId="09215811" w14:textId="77777777" w:rsidTr="00703C29">
        <w:trPr>
          <w:trHeight w:val="20"/>
          <w:jc w:val="center"/>
        </w:trPr>
        <w:tc>
          <w:tcPr>
            <w:tcW w:w="194" w:type="pct"/>
            <w:vMerge w:val="restart"/>
          </w:tcPr>
          <w:p w14:paraId="1566BF1A" w14:textId="213568F6" w:rsidR="00C868E8" w:rsidRPr="00CC4257" w:rsidRDefault="00B7498C" w:rsidP="00703C29">
            <w:pPr>
              <w:pStyle w:val="af3"/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314" w:type="pct"/>
            <w:vMerge w:val="restart"/>
          </w:tcPr>
          <w:p w14:paraId="21BE0D15" w14:textId="4754F95B" w:rsidR="00C868E8" w:rsidRPr="00CC4257" w:rsidRDefault="00C868E8" w:rsidP="00703C29">
            <w:pPr>
              <w:pStyle w:val="af1"/>
            </w:pPr>
            <w:r w:rsidRPr="00CC4257">
              <w:t xml:space="preserve">Изготовление сложных деталей с точностью размеров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584" w:type="pct"/>
            <w:vMerge w:val="restart"/>
          </w:tcPr>
          <w:p w14:paraId="1308A0CB" w14:textId="77777777" w:rsidR="00C868E8" w:rsidRPr="00CC4257" w:rsidRDefault="00C868E8" w:rsidP="00703C29">
            <w:pPr>
              <w:pStyle w:val="af3"/>
            </w:pPr>
            <w:r w:rsidRPr="00CC4257">
              <w:t>3</w:t>
            </w:r>
          </w:p>
        </w:tc>
        <w:tc>
          <w:tcPr>
            <w:tcW w:w="1974" w:type="pct"/>
          </w:tcPr>
          <w:p w14:paraId="4D0D4E22" w14:textId="158DC40F" w:rsidR="00C868E8" w:rsidRPr="00CC4257" w:rsidRDefault="00C868E8" w:rsidP="00703C29">
            <w:pPr>
              <w:pStyle w:val="af1"/>
            </w:pPr>
            <w:r w:rsidRPr="00CC4257">
              <w:t xml:space="preserve">Обработка заготовок сложных деталей с точностью размеров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334" w:type="pct"/>
          </w:tcPr>
          <w:p w14:paraId="127B45A5" w14:textId="3CB43772" w:rsidR="00C868E8" w:rsidRPr="00CC4257" w:rsidRDefault="00B7498C" w:rsidP="00703C29">
            <w:pPr>
              <w:pStyle w:val="af3"/>
            </w:pPr>
            <w:r>
              <w:rPr>
                <w:lang w:val="en-US"/>
              </w:rPr>
              <w:t>C</w:t>
            </w:r>
            <w:r w:rsidR="00C868E8" w:rsidRPr="00CC4257">
              <w:t>/01.3</w:t>
            </w:r>
          </w:p>
        </w:tc>
        <w:tc>
          <w:tcPr>
            <w:tcW w:w="600" w:type="pct"/>
          </w:tcPr>
          <w:p w14:paraId="1E2B95DF" w14:textId="77777777" w:rsidR="00C868E8" w:rsidRPr="00CC4257" w:rsidRDefault="00C868E8" w:rsidP="00703C29">
            <w:pPr>
              <w:pStyle w:val="af3"/>
            </w:pPr>
            <w:r w:rsidRPr="00CC4257">
              <w:t>3</w:t>
            </w:r>
          </w:p>
        </w:tc>
      </w:tr>
      <w:tr w:rsidR="00C868E8" w:rsidRPr="00CC4257" w14:paraId="4BD78470" w14:textId="77777777" w:rsidTr="00703C29">
        <w:trPr>
          <w:trHeight w:val="20"/>
          <w:jc w:val="center"/>
        </w:trPr>
        <w:tc>
          <w:tcPr>
            <w:tcW w:w="194" w:type="pct"/>
            <w:vMerge/>
          </w:tcPr>
          <w:p w14:paraId="5F3C45A9" w14:textId="77777777" w:rsidR="00C868E8" w:rsidRPr="00CC4257" w:rsidRDefault="00C868E8" w:rsidP="00703C29">
            <w:pPr>
              <w:pStyle w:val="af3"/>
            </w:pPr>
          </w:p>
        </w:tc>
        <w:tc>
          <w:tcPr>
            <w:tcW w:w="1314" w:type="pct"/>
            <w:vMerge/>
          </w:tcPr>
          <w:p w14:paraId="26495B28" w14:textId="77777777" w:rsidR="00C868E8" w:rsidRPr="00CC4257" w:rsidDel="001D1AB1" w:rsidRDefault="00C868E8" w:rsidP="00703C29">
            <w:pPr>
              <w:pStyle w:val="af1"/>
            </w:pPr>
          </w:p>
        </w:tc>
        <w:tc>
          <w:tcPr>
            <w:tcW w:w="584" w:type="pct"/>
            <w:vMerge/>
          </w:tcPr>
          <w:p w14:paraId="673AE38C" w14:textId="77777777" w:rsidR="00C868E8" w:rsidRPr="00CC4257" w:rsidRDefault="00C868E8" w:rsidP="00703C29">
            <w:pPr>
              <w:pStyle w:val="af3"/>
            </w:pPr>
          </w:p>
        </w:tc>
        <w:tc>
          <w:tcPr>
            <w:tcW w:w="1974" w:type="pct"/>
          </w:tcPr>
          <w:p w14:paraId="59385FC7" w14:textId="79FA5EDA" w:rsidR="00C868E8" w:rsidRPr="00CC4257" w:rsidRDefault="007950AA" w:rsidP="00703C29">
            <w:pPr>
              <w:pStyle w:val="af1"/>
            </w:pPr>
            <w:r w:rsidRPr="00CC4257">
              <w:t>Контроль качества обработки</w:t>
            </w:r>
            <w:r w:rsidR="00C868E8" w:rsidRPr="00CC4257">
              <w:t xml:space="preserve"> сложных деталей с точностью размеров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="00C868E8" w:rsidRPr="00CC4257">
              <w:t xml:space="preserve"> квалитета</w:t>
            </w:r>
          </w:p>
        </w:tc>
        <w:tc>
          <w:tcPr>
            <w:tcW w:w="334" w:type="pct"/>
          </w:tcPr>
          <w:p w14:paraId="62BF410A" w14:textId="00674590" w:rsidR="00C868E8" w:rsidRPr="00CC4257" w:rsidRDefault="00B7498C" w:rsidP="00703C29">
            <w:pPr>
              <w:pStyle w:val="af3"/>
            </w:pPr>
            <w:r>
              <w:t>C</w:t>
            </w:r>
            <w:r w:rsidR="00C868E8" w:rsidRPr="00CC4257">
              <w:t>/02.3</w:t>
            </w:r>
          </w:p>
        </w:tc>
        <w:tc>
          <w:tcPr>
            <w:tcW w:w="600" w:type="pct"/>
          </w:tcPr>
          <w:p w14:paraId="5E2EFE1D" w14:textId="77777777" w:rsidR="00C868E8" w:rsidRPr="00CC4257" w:rsidRDefault="00C868E8" w:rsidP="00703C29">
            <w:pPr>
              <w:pStyle w:val="af3"/>
            </w:pPr>
            <w:r w:rsidRPr="00CC4257">
              <w:t>3</w:t>
            </w:r>
          </w:p>
        </w:tc>
      </w:tr>
      <w:tr w:rsidR="00E40D26" w:rsidRPr="00CC4257" w14:paraId="473127FE" w14:textId="77777777" w:rsidTr="00703C29">
        <w:trPr>
          <w:trHeight w:val="20"/>
          <w:jc w:val="center"/>
        </w:trPr>
        <w:tc>
          <w:tcPr>
            <w:tcW w:w="194" w:type="pct"/>
            <w:vMerge w:val="restart"/>
          </w:tcPr>
          <w:p w14:paraId="260097BA" w14:textId="77777777" w:rsidR="00E40D26" w:rsidRPr="00CC4257" w:rsidRDefault="00E40D26" w:rsidP="00703C29">
            <w:pPr>
              <w:pStyle w:val="af3"/>
              <w:jc w:val="left"/>
              <w:rPr>
                <w:lang w:val="en-US"/>
              </w:rPr>
            </w:pPr>
            <w:r w:rsidRPr="00CC4257">
              <w:rPr>
                <w:lang w:val="en-US"/>
              </w:rPr>
              <w:t>D</w:t>
            </w:r>
          </w:p>
        </w:tc>
        <w:tc>
          <w:tcPr>
            <w:tcW w:w="1314" w:type="pct"/>
            <w:vMerge w:val="restart"/>
          </w:tcPr>
          <w:p w14:paraId="7FC988A4" w14:textId="00850E03" w:rsidR="00E40D26" w:rsidRPr="00CC4257" w:rsidRDefault="00E40D26" w:rsidP="00703C29">
            <w:pPr>
              <w:pStyle w:val="af1"/>
            </w:pPr>
            <w:r w:rsidRPr="00CC4257">
              <w:t>Изготовление особо сложных деталей с точностью размеров до 7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 с </w:t>
            </w:r>
            <w:r w:rsidR="00360622">
              <w:t xml:space="preserve">числовым программным управлением (далее – </w:t>
            </w:r>
            <w:r w:rsidRPr="00CC4257">
              <w:t>ЧПУ</w:t>
            </w:r>
            <w:r w:rsidR="00360622">
              <w:t>)</w:t>
            </w:r>
          </w:p>
        </w:tc>
        <w:tc>
          <w:tcPr>
            <w:tcW w:w="584" w:type="pct"/>
            <w:vMerge w:val="restart"/>
          </w:tcPr>
          <w:p w14:paraId="718C061E" w14:textId="77777777" w:rsidR="00E40D26" w:rsidRPr="00CC4257" w:rsidRDefault="00E40D26" w:rsidP="00703C29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4</w:t>
            </w:r>
          </w:p>
        </w:tc>
        <w:tc>
          <w:tcPr>
            <w:tcW w:w="1974" w:type="pct"/>
          </w:tcPr>
          <w:p w14:paraId="23D3A78F" w14:textId="7A3B62C0" w:rsidR="00E40D26" w:rsidRPr="00CC4257" w:rsidRDefault="00E40D26" w:rsidP="00703C29">
            <w:pPr>
              <w:pStyle w:val="af1"/>
            </w:pPr>
            <w:r w:rsidRPr="00CC4257">
              <w:t>Обработка заготовок особо сложных деталей с точностью размеров до 7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 с ЧПУ</w:t>
            </w:r>
          </w:p>
        </w:tc>
        <w:tc>
          <w:tcPr>
            <w:tcW w:w="334" w:type="pct"/>
          </w:tcPr>
          <w:p w14:paraId="09CFD9C4" w14:textId="77777777" w:rsidR="00E40D26" w:rsidRPr="00CC4257" w:rsidRDefault="00E40D26" w:rsidP="00703C29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D</w:t>
            </w:r>
            <w:r w:rsidRPr="00CC4257">
              <w:t>/0</w:t>
            </w:r>
            <w:r w:rsidRPr="00CC4257">
              <w:rPr>
                <w:lang w:val="en-US"/>
              </w:rPr>
              <w:t>1</w:t>
            </w:r>
            <w:r w:rsidRPr="00CC4257">
              <w:t>.</w:t>
            </w:r>
            <w:r w:rsidRPr="00CC4257">
              <w:rPr>
                <w:lang w:val="en-US"/>
              </w:rPr>
              <w:t>4</w:t>
            </w:r>
          </w:p>
        </w:tc>
        <w:tc>
          <w:tcPr>
            <w:tcW w:w="600" w:type="pct"/>
          </w:tcPr>
          <w:p w14:paraId="05E1EC41" w14:textId="77777777" w:rsidR="00E40D26" w:rsidRPr="00CC4257" w:rsidRDefault="00E40D26" w:rsidP="00703C29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4</w:t>
            </w:r>
          </w:p>
        </w:tc>
      </w:tr>
      <w:tr w:rsidR="00E40D26" w:rsidRPr="00CC4257" w14:paraId="2BAB82D2" w14:textId="77777777" w:rsidTr="00703C29">
        <w:trPr>
          <w:trHeight w:val="20"/>
          <w:jc w:val="center"/>
        </w:trPr>
        <w:tc>
          <w:tcPr>
            <w:tcW w:w="194" w:type="pct"/>
            <w:vMerge/>
          </w:tcPr>
          <w:p w14:paraId="43D825D2" w14:textId="77777777" w:rsidR="00E40D26" w:rsidRPr="00CC4257" w:rsidRDefault="00E40D26" w:rsidP="00703C29">
            <w:pPr>
              <w:pStyle w:val="af3"/>
            </w:pPr>
          </w:p>
        </w:tc>
        <w:tc>
          <w:tcPr>
            <w:tcW w:w="1314" w:type="pct"/>
            <w:vMerge/>
          </w:tcPr>
          <w:p w14:paraId="562FCE5E" w14:textId="77777777" w:rsidR="00E40D26" w:rsidRPr="00CC4257" w:rsidDel="001D1AB1" w:rsidRDefault="00E40D26" w:rsidP="00703C29">
            <w:pPr>
              <w:pStyle w:val="af1"/>
            </w:pPr>
          </w:p>
        </w:tc>
        <w:tc>
          <w:tcPr>
            <w:tcW w:w="584" w:type="pct"/>
            <w:vMerge/>
          </w:tcPr>
          <w:p w14:paraId="030CC744" w14:textId="77777777" w:rsidR="00E40D26" w:rsidRPr="00CC4257" w:rsidRDefault="00E40D26" w:rsidP="00703C29">
            <w:pPr>
              <w:pStyle w:val="af3"/>
            </w:pPr>
          </w:p>
        </w:tc>
        <w:tc>
          <w:tcPr>
            <w:tcW w:w="1974" w:type="pct"/>
          </w:tcPr>
          <w:p w14:paraId="1C452A63" w14:textId="16D7407C" w:rsidR="00E40D26" w:rsidRPr="00CC4257" w:rsidRDefault="00E40D26" w:rsidP="00703C29">
            <w:pPr>
              <w:pStyle w:val="af1"/>
            </w:pPr>
            <w:r w:rsidRPr="00CC4257">
              <w:t>Контроль качества обработки особо сложных деталей с точностью размеров до 7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  <w:tc>
          <w:tcPr>
            <w:tcW w:w="334" w:type="pct"/>
          </w:tcPr>
          <w:p w14:paraId="2477D1AA" w14:textId="77777777" w:rsidR="00E40D26" w:rsidRPr="00CC4257" w:rsidRDefault="00E40D26" w:rsidP="00703C29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D</w:t>
            </w:r>
            <w:r w:rsidRPr="00CC4257">
              <w:t>/02.</w:t>
            </w:r>
            <w:r w:rsidRPr="00CC4257">
              <w:rPr>
                <w:lang w:val="en-US"/>
              </w:rPr>
              <w:t>4</w:t>
            </w:r>
          </w:p>
        </w:tc>
        <w:tc>
          <w:tcPr>
            <w:tcW w:w="600" w:type="pct"/>
          </w:tcPr>
          <w:p w14:paraId="23B32BFE" w14:textId="77777777" w:rsidR="00E40D26" w:rsidRPr="00CC4257" w:rsidRDefault="00E40D26" w:rsidP="00703C29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4</w:t>
            </w:r>
          </w:p>
        </w:tc>
      </w:tr>
    </w:tbl>
    <w:p w14:paraId="6DC67A11" w14:textId="77777777" w:rsidR="00AB7F51" w:rsidRPr="00CC4257" w:rsidRDefault="00AB7F51" w:rsidP="00E712D9">
      <w:pPr>
        <w:suppressAutoHyphens/>
        <w:sectPr w:rsidR="00AB7F51" w:rsidRPr="00CC4257" w:rsidSect="00214671">
          <w:foot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245DED3" w14:textId="77777777" w:rsidR="00436BEC" w:rsidRPr="00CC4257" w:rsidRDefault="00AB7F51" w:rsidP="00B35B0A">
      <w:pPr>
        <w:pStyle w:val="1"/>
        <w:jc w:val="center"/>
      </w:pPr>
      <w:bookmarkStart w:id="3" w:name="_Toc86917837"/>
      <w:r w:rsidRPr="00CC4257">
        <w:lastRenderedPageBreak/>
        <w:t>III. Характеристика обобщенных трудовых функций</w:t>
      </w:r>
      <w:bookmarkEnd w:id="3"/>
    </w:p>
    <w:p w14:paraId="46884564" w14:textId="77777777" w:rsidR="00703C29" w:rsidRDefault="00703C29" w:rsidP="00703C29">
      <w:bookmarkStart w:id="4" w:name="_Toc86917838"/>
    </w:p>
    <w:p w14:paraId="7D824035" w14:textId="74DAE165" w:rsidR="00AB7F51" w:rsidRDefault="00AB7F51" w:rsidP="0025155F">
      <w:pPr>
        <w:pStyle w:val="2"/>
      </w:pPr>
      <w:r w:rsidRPr="00CC4257">
        <w:t>3.1. Обобщенная трудовая функция</w:t>
      </w:r>
      <w:bookmarkEnd w:id="4"/>
      <w:r w:rsidRPr="00CC4257">
        <w:t xml:space="preserve"> </w:t>
      </w:r>
    </w:p>
    <w:p w14:paraId="0C05D841" w14:textId="77777777" w:rsidR="00703C29" w:rsidRPr="00703C29" w:rsidRDefault="00703C29" w:rsidP="00703C2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247DAE" w:rsidRPr="00CC4257" w14:paraId="6F0E8A32" w14:textId="77777777" w:rsidTr="00DD49EC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08E61F54" w14:textId="77777777" w:rsidR="00247DAE" w:rsidRPr="00CC4257" w:rsidRDefault="00247DAE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C868B" w14:textId="34A36771" w:rsidR="00247DAE" w:rsidRPr="00CC4257" w:rsidRDefault="00360622" w:rsidP="00703C29">
            <w:r w:rsidRPr="00CC4257">
              <w:t>Изготовление простых деталей с точностью размеров до 12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</w:t>
            </w:r>
          </w:p>
        </w:tc>
        <w:tc>
          <w:tcPr>
            <w:tcW w:w="88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D28911" w14:textId="77777777" w:rsidR="00247DAE" w:rsidRPr="00CC4257" w:rsidRDefault="00247DAE" w:rsidP="00E712D9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E133B4" w14:textId="18F53AA0" w:rsidR="00247DAE" w:rsidRPr="00CC4257" w:rsidRDefault="00B7498C" w:rsidP="00E712D9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897B20" w14:textId="77777777" w:rsidR="00247DAE" w:rsidRPr="00CC4257" w:rsidRDefault="00247DAE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54256" w14:textId="77777777" w:rsidR="00247DAE" w:rsidRPr="00CC4257" w:rsidRDefault="00247DAE" w:rsidP="00E712D9">
            <w:pPr>
              <w:pStyle w:val="af3"/>
            </w:pPr>
            <w:r w:rsidRPr="00CC4257">
              <w:t>2</w:t>
            </w:r>
          </w:p>
        </w:tc>
      </w:tr>
    </w:tbl>
    <w:p w14:paraId="1BD89FC5" w14:textId="77777777" w:rsidR="00AB7F51" w:rsidRPr="00CC4257" w:rsidRDefault="00AB7F51" w:rsidP="00703C2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AB7F51" w:rsidRPr="00CC4257" w14:paraId="636D6E15" w14:textId="77777777" w:rsidTr="00DD49E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607608EE" w14:textId="77777777" w:rsidR="00AB7F51" w:rsidRPr="00CC4257" w:rsidRDefault="00AB7F51" w:rsidP="00E712D9">
            <w:pPr>
              <w:pStyle w:val="100"/>
            </w:pPr>
            <w:r w:rsidRPr="00CC4257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416D6D" w14:textId="77777777" w:rsidR="00AB7F51" w:rsidRPr="00CC4257" w:rsidRDefault="00AB7F51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FB5B5" w14:textId="77777777" w:rsidR="00AB7F51" w:rsidRPr="00CC4257" w:rsidRDefault="00AB7F51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BAA2B0" w14:textId="77777777" w:rsidR="00AB7F51" w:rsidRPr="00CC4257" w:rsidRDefault="00AB7F51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003425" w14:textId="77777777" w:rsidR="00AB7F51" w:rsidRPr="00CC4257" w:rsidRDefault="00AB7F51" w:rsidP="00E712D9">
            <w:pPr>
              <w:pStyle w:val="100"/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DD5319" w14:textId="77777777" w:rsidR="00AB7F51" w:rsidRPr="00CC4257" w:rsidRDefault="00AB7F51" w:rsidP="00E712D9">
            <w:pPr>
              <w:pStyle w:val="100"/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C9AFE3" w14:textId="77777777" w:rsidR="00AB7F51" w:rsidRPr="00CC4257" w:rsidRDefault="00AB7F51" w:rsidP="00E712D9">
            <w:pPr>
              <w:pStyle w:val="100"/>
            </w:pPr>
          </w:p>
        </w:tc>
      </w:tr>
      <w:tr w:rsidR="00AB7F51" w:rsidRPr="00CC4257" w14:paraId="1CC8C2FD" w14:textId="77777777" w:rsidTr="00D265E7">
        <w:trPr>
          <w:jc w:val="center"/>
        </w:trPr>
        <w:tc>
          <w:tcPr>
            <w:tcW w:w="2267" w:type="dxa"/>
            <w:vAlign w:val="center"/>
          </w:tcPr>
          <w:p w14:paraId="7824F491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CC74FD1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54DE98E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905C440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D46B905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D34D2A1" w14:textId="77777777" w:rsidR="00AB7F51" w:rsidRPr="00CC4257" w:rsidRDefault="00AB7F51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E812DD9" w14:textId="77777777" w:rsidR="00AB7F51" w:rsidRPr="00CC4257" w:rsidRDefault="00AB7F51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5CED1FA0" w14:textId="77777777" w:rsidR="00AB7F51" w:rsidRPr="00CC4257" w:rsidRDefault="00AB7F51" w:rsidP="00703C2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AB7F51" w:rsidRPr="00CC4257" w14:paraId="36777ED7" w14:textId="77777777" w:rsidTr="00C81944">
        <w:trPr>
          <w:jc w:val="center"/>
        </w:trPr>
        <w:tc>
          <w:tcPr>
            <w:tcW w:w="1276" w:type="pct"/>
          </w:tcPr>
          <w:p w14:paraId="0FE3346A" w14:textId="77777777" w:rsidR="00AB7F51" w:rsidRPr="00CC4257" w:rsidRDefault="00AB7F51" w:rsidP="00703C29">
            <w:r w:rsidRPr="00CC4257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1A5E8094" w14:textId="32497504" w:rsidR="00AB7F51" w:rsidRPr="00CC4257" w:rsidRDefault="00BE08EA" w:rsidP="00703C29">
            <w:r>
              <w:t>Долбежник</w:t>
            </w:r>
            <w:r w:rsidR="00AB7F51" w:rsidRPr="00CC4257">
              <w:t xml:space="preserve"> 2</w:t>
            </w:r>
            <w:r w:rsidR="00721D22">
              <w:noBreakHyphen/>
              <w:t>го</w:t>
            </w:r>
            <w:r w:rsidR="00AB7F51" w:rsidRPr="00CC4257">
              <w:t xml:space="preserve"> разряда</w:t>
            </w:r>
          </w:p>
        </w:tc>
      </w:tr>
    </w:tbl>
    <w:p w14:paraId="2149C61D" w14:textId="77777777" w:rsidR="00AB7F51" w:rsidRPr="00CC4257" w:rsidRDefault="00AB7F51" w:rsidP="00E712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6B6768" w:rsidRPr="00CC4257" w14:paraId="70D6F311" w14:textId="77777777" w:rsidTr="00DD49EC">
        <w:trPr>
          <w:trHeight w:val="20"/>
          <w:jc w:val="center"/>
        </w:trPr>
        <w:tc>
          <w:tcPr>
            <w:tcW w:w="1276" w:type="pct"/>
          </w:tcPr>
          <w:p w14:paraId="26420F5E" w14:textId="77777777" w:rsidR="006B6768" w:rsidRPr="00CC4257" w:rsidRDefault="006B6768" w:rsidP="00703C29">
            <w:r w:rsidRPr="00CC4257">
              <w:t>Требования к образованию и обучению</w:t>
            </w:r>
          </w:p>
        </w:tc>
        <w:tc>
          <w:tcPr>
            <w:tcW w:w="3724" w:type="pct"/>
          </w:tcPr>
          <w:p w14:paraId="4F5451E7" w14:textId="77777777" w:rsidR="006B6768" w:rsidRPr="00CC4257" w:rsidRDefault="006B6768" w:rsidP="00703C29">
            <w:r w:rsidRPr="00CC4257"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6B6768" w:rsidRPr="00CC4257" w14:paraId="06EFF9FE" w14:textId="77777777" w:rsidTr="00DD49EC">
        <w:trPr>
          <w:trHeight w:val="20"/>
          <w:jc w:val="center"/>
        </w:trPr>
        <w:tc>
          <w:tcPr>
            <w:tcW w:w="1276" w:type="pct"/>
          </w:tcPr>
          <w:p w14:paraId="0137BF74" w14:textId="77777777" w:rsidR="006B6768" w:rsidRPr="00CC4257" w:rsidRDefault="006B6768" w:rsidP="00703C29">
            <w:r w:rsidRPr="00CC4257">
              <w:t>Требования к опыту практической работы</w:t>
            </w:r>
          </w:p>
        </w:tc>
        <w:tc>
          <w:tcPr>
            <w:tcW w:w="3724" w:type="pct"/>
          </w:tcPr>
          <w:p w14:paraId="52B86463" w14:textId="77777777" w:rsidR="006B6768" w:rsidRPr="00CC4257" w:rsidRDefault="006B6768" w:rsidP="00703C29">
            <w:r w:rsidRPr="00CC4257">
              <w:t>-</w:t>
            </w:r>
          </w:p>
        </w:tc>
      </w:tr>
      <w:tr w:rsidR="00995C07" w:rsidRPr="00CC4257" w14:paraId="24702378" w14:textId="77777777" w:rsidTr="00E01772">
        <w:trPr>
          <w:trHeight w:val="1420"/>
          <w:jc w:val="center"/>
        </w:trPr>
        <w:tc>
          <w:tcPr>
            <w:tcW w:w="1276" w:type="pct"/>
          </w:tcPr>
          <w:p w14:paraId="3F5643EA" w14:textId="77777777" w:rsidR="00995C07" w:rsidRPr="00CC4257" w:rsidRDefault="00995C07" w:rsidP="00703C29">
            <w:r w:rsidRPr="00CC4257">
              <w:t>Особые условия допуска к работе</w:t>
            </w:r>
          </w:p>
        </w:tc>
        <w:tc>
          <w:tcPr>
            <w:tcW w:w="3724" w:type="pct"/>
          </w:tcPr>
          <w:p w14:paraId="6B783C26" w14:textId="77777777" w:rsidR="00995C07" w:rsidRPr="00BF4A9A" w:rsidRDefault="00995C07" w:rsidP="00703C29">
            <w:r w:rsidRPr="00BF4A9A">
              <w:t>Прохождение обязательных предварительных и периодических медицинских осмотров</w:t>
            </w:r>
            <w:r w:rsidRPr="00703C29">
              <w:rPr>
                <w:vertAlign w:val="superscript"/>
              </w:rPr>
              <w:endnoteReference w:id="3"/>
            </w:r>
          </w:p>
          <w:p w14:paraId="7EA87D54" w14:textId="77777777" w:rsidR="00995C07" w:rsidRPr="00BF4A9A" w:rsidRDefault="00995C07" w:rsidP="00703C29">
            <w:r w:rsidRPr="00BF4A9A">
              <w:t>Прохождение обучения мерам пожарной безопасности</w:t>
            </w:r>
            <w:r w:rsidRPr="00703C29">
              <w:rPr>
                <w:vertAlign w:val="superscript"/>
              </w:rPr>
              <w:endnoteReference w:id="4"/>
            </w:r>
          </w:p>
          <w:p w14:paraId="20DD05B7" w14:textId="77777777" w:rsidR="00995C07" w:rsidRPr="00BF4A9A" w:rsidRDefault="00995C07" w:rsidP="00703C29"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  <w:r w:rsidRPr="00703C29">
              <w:rPr>
                <w:vertAlign w:val="superscript"/>
              </w:rPr>
              <w:endnoteReference w:id="5"/>
            </w:r>
          </w:p>
          <w:p w14:paraId="5A30FD3E" w14:textId="77777777" w:rsidR="00995C07" w:rsidRPr="00827491" w:rsidRDefault="00995C07" w:rsidP="00703C29">
            <w:r w:rsidRPr="00BF4A9A">
              <w:t>Наличие не ниже II группы по электробезопасности</w:t>
            </w:r>
            <w:r w:rsidRPr="00703C29">
              <w:rPr>
                <w:vertAlign w:val="superscript"/>
              </w:rPr>
              <w:endnoteReference w:id="6"/>
            </w:r>
          </w:p>
        </w:tc>
      </w:tr>
      <w:tr w:rsidR="00995C07" w:rsidRPr="00CC4257" w14:paraId="4365923C" w14:textId="77777777" w:rsidTr="00DD49EC">
        <w:trPr>
          <w:trHeight w:val="20"/>
          <w:jc w:val="center"/>
        </w:trPr>
        <w:tc>
          <w:tcPr>
            <w:tcW w:w="1276" w:type="pct"/>
          </w:tcPr>
          <w:p w14:paraId="7D0D744D" w14:textId="77777777" w:rsidR="00995C07" w:rsidRPr="00CC4257" w:rsidRDefault="00995C07" w:rsidP="00703C29">
            <w:r w:rsidRPr="00CC4257">
              <w:t>Другие характеристики</w:t>
            </w:r>
          </w:p>
        </w:tc>
        <w:tc>
          <w:tcPr>
            <w:tcW w:w="3724" w:type="pct"/>
          </w:tcPr>
          <w:p w14:paraId="0833B9A5" w14:textId="77777777" w:rsidR="00995C07" w:rsidRPr="00703C29" w:rsidRDefault="00995C07" w:rsidP="00703C29">
            <w:r w:rsidRPr="00703C29">
              <w:t>-</w:t>
            </w:r>
          </w:p>
        </w:tc>
      </w:tr>
    </w:tbl>
    <w:p w14:paraId="2AA7D07B" w14:textId="77777777" w:rsidR="00AB7F51" w:rsidRPr="00CC4257" w:rsidRDefault="00AB7F51" w:rsidP="00E712D9">
      <w:pPr>
        <w:pStyle w:val="af1"/>
      </w:pPr>
    </w:p>
    <w:p w14:paraId="02F5B982" w14:textId="77777777" w:rsidR="00AB7F51" w:rsidRPr="00CC4257" w:rsidRDefault="00AB7F51" w:rsidP="00E712D9">
      <w:pPr>
        <w:pStyle w:val="af1"/>
      </w:pPr>
      <w:r w:rsidRPr="00CC4257">
        <w:t>Дополнительные характеристики</w:t>
      </w:r>
    </w:p>
    <w:p w14:paraId="27DA53E5" w14:textId="77777777" w:rsidR="00AB7F51" w:rsidRPr="00CC4257" w:rsidRDefault="00AB7F51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B7F51" w:rsidRPr="00CC4257" w14:paraId="001F7A1A" w14:textId="77777777" w:rsidTr="000776A5">
        <w:trPr>
          <w:trHeight w:val="20"/>
          <w:jc w:val="center"/>
        </w:trPr>
        <w:tc>
          <w:tcPr>
            <w:tcW w:w="1282" w:type="pct"/>
            <w:vAlign w:val="center"/>
          </w:tcPr>
          <w:p w14:paraId="7DD13D59" w14:textId="77777777" w:rsidR="00AB7F51" w:rsidRPr="00CC4257" w:rsidRDefault="00AB7F51" w:rsidP="00E712D9">
            <w:pPr>
              <w:pStyle w:val="af1"/>
              <w:jc w:val="center"/>
            </w:pPr>
            <w:r w:rsidRPr="00CC4257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F2B8946" w14:textId="77777777" w:rsidR="00AB7F51" w:rsidRPr="00CC4257" w:rsidRDefault="00AB7F51" w:rsidP="00E712D9">
            <w:pPr>
              <w:pStyle w:val="af1"/>
              <w:jc w:val="center"/>
            </w:pPr>
            <w:r w:rsidRPr="00CC4257">
              <w:t>Код</w:t>
            </w:r>
          </w:p>
        </w:tc>
        <w:tc>
          <w:tcPr>
            <w:tcW w:w="2837" w:type="pct"/>
            <w:vAlign w:val="center"/>
          </w:tcPr>
          <w:p w14:paraId="243E2BB5" w14:textId="77777777" w:rsidR="00AB7F51" w:rsidRPr="00CC4257" w:rsidRDefault="00AB7F51" w:rsidP="00E712D9">
            <w:pPr>
              <w:pStyle w:val="af1"/>
              <w:jc w:val="center"/>
            </w:pPr>
            <w:r w:rsidRPr="00CC4257">
              <w:t>Наименование базовой группы, должности (профессии) или специальности</w:t>
            </w:r>
          </w:p>
        </w:tc>
      </w:tr>
      <w:tr w:rsidR="00AB7F51" w:rsidRPr="00CC4257" w14:paraId="07F68AC9" w14:textId="77777777" w:rsidTr="000776A5">
        <w:trPr>
          <w:trHeight w:val="20"/>
          <w:jc w:val="center"/>
        </w:trPr>
        <w:tc>
          <w:tcPr>
            <w:tcW w:w="1282" w:type="pct"/>
          </w:tcPr>
          <w:p w14:paraId="529BE587" w14:textId="77777777" w:rsidR="00AB7F51" w:rsidRPr="00CC4257" w:rsidRDefault="00AB7F51" w:rsidP="00E712D9">
            <w:pPr>
              <w:pStyle w:val="af1"/>
            </w:pPr>
            <w:r w:rsidRPr="00CC4257">
              <w:t>ОКЗ</w:t>
            </w:r>
          </w:p>
        </w:tc>
        <w:tc>
          <w:tcPr>
            <w:tcW w:w="881" w:type="pct"/>
          </w:tcPr>
          <w:p w14:paraId="41C13AB8" w14:textId="77777777" w:rsidR="00AB7F51" w:rsidRPr="00CC4257" w:rsidRDefault="00AB7F51" w:rsidP="00E712D9">
            <w:pPr>
              <w:pStyle w:val="af1"/>
            </w:pPr>
            <w:r w:rsidRPr="00CC4257">
              <w:t>7223</w:t>
            </w:r>
          </w:p>
        </w:tc>
        <w:tc>
          <w:tcPr>
            <w:tcW w:w="2837" w:type="pct"/>
          </w:tcPr>
          <w:p w14:paraId="2CF6826E" w14:textId="77777777" w:rsidR="00AB7F51" w:rsidRPr="00CC4257" w:rsidRDefault="00AB7F51" w:rsidP="00E712D9">
            <w:pPr>
              <w:pStyle w:val="af1"/>
            </w:pPr>
            <w:r w:rsidRPr="00CC4257">
              <w:t>Станочники и наладчики металлообрабатывающих станков</w:t>
            </w:r>
          </w:p>
        </w:tc>
      </w:tr>
      <w:tr w:rsidR="00AB7F51" w:rsidRPr="00CC4257" w14:paraId="3082D257" w14:textId="77777777" w:rsidTr="000776A5">
        <w:trPr>
          <w:trHeight w:val="20"/>
          <w:jc w:val="center"/>
        </w:trPr>
        <w:tc>
          <w:tcPr>
            <w:tcW w:w="1282" w:type="pct"/>
          </w:tcPr>
          <w:p w14:paraId="1836E5D0" w14:textId="77777777" w:rsidR="00AB7F51" w:rsidRPr="00CC4257" w:rsidRDefault="00AB7F51" w:rsidP="00E712D9">
            <w:pPr>
              <w:pStyle w:val="af1"/>
            </w:pPr>
            <w:r w:rsidRPr="00CC4257">
              <w:t>ЕТКС</w:t>
            </w:r>
            <w:r w:rsidRPr="00CC4257">
              <w:rPr>
                <w:rStyle w:val="a9"/>
              </w:rPr>
              <w:endnoteReference w:id="7"/>
            </w:r>
          </w:p>
        </w:tc>
        <w:tc>
          <w:tcPr>
            <w:tcW w:w="881" w:type="pct"/>
          </w:tcPr>
          <w:p w14:paraId="0D1B1729" w14:textId="77777777" w:rsidR="00AB7F51" w:rsidRPr="00CC4257" w:rsidRDefault="00AB7F51" w:rsidP="00E01772">
            <w:pPr>
              <w:pStyle w:val="af1"/>
            </w:pPr>
            <w:r w:rsidRPr="00CC4257">
              <w:t xml:space="preserve">§ </w:t>
            </w:r>
            <w:r w:rsidR="00E01772" w:rsidRPr="00CC4257">
              <w:t>6</w:t>
            </w:r>
          </w:p>
        </w:tc>
        <w:tc>
          <w:tcPr>
            <w:tcW w:w="2837" w:type="pct"/>
          </w:tcPr>
          <w:p w14:paraId="63543504" w14:textId="5FBD7B20" w:rsidR="00AB7F51" w:rsidRPr="00CC4257" w:rsidRDefault="00E01772" w:rsidP="00E712D9">
            <w:pPr>
              <w:pStyle w:val="af1"/>
            </w:pPr>
            <w:r w:rsidRPr="00CC4257">
              <w:t>Долбежник</w:t>
            </w:r>
            <w:r w:rsidR="00AB7F51" w:rsidRPr="00CC4257">
              <w:t xml:space="preserve"> 2</w:t>
            </w:r>
            <w:r w:rsidR="00721D22">
              <w:noBreakHyphen/>
              <w:t>го</w:t>
            </w:r>
            <w:r w:rsidR="00AB7F51" w:rsidRPr="00CC4257">
              <w:t xml:space="preserve"> разряда</w:t>
            </w:r>
          </w:p>
        </w:tc>
      </w:tr>
      <w:tr w:rsidR="00C81944" w:rsidRPr="00CC4257" w14:paraId="6A6507E5" w14:textId="77777777" w:rsidTr="000776A5">
        <w:trPr>
          <w:trHeight w:val="20"/>
          <w:jc w:val="center"/>
        </w:trPr>
        <w:tc>
          <w:tcPr>
            <w:tcW w:w="1282" w:type="pct"/>
          </w:tcPr>
          <w:p w14:paraId="25CC1F0F" w14:textId="77777777" w:rsidR="00C81944" w:rsidRPr="00CC4257" w:rsidRDefault="00C81944" w:rsidP="00E712D9">
            <w:pPr>
              <w:pStyle w:val="af1"/>
            </w:pPr>
            <w:r w:rsidRPr="00CC4257">
              <w:t>ОКПДТР</w:t>
            </w:r>
            <w:r w:rsidRPr="00CC4257">
              <w:rPr>
                <w:rStyle w:val="a9"/>
              </w:rPr>
              <w:endnoteReference w:id="8"/>
            </w:r>
          </w:p>
        </w:tc>
        <w:tc>
          <w:tcPr>
            <w:tcW w:w="881" w:type="pct"/>
          </w:tcPr>
          <w:p w14:paraId="22D058EB" w14:textId="77777777" w:rsidR="00C81944" w:rsidRPr="00CC4257" w:rsidRDefault="00E01772" w:rsidP="00E712D9">
            <w:pPr>
              <w:pStyle w:val="af1"/>
            </w:pPr>
            <w:r w:rsidRPr="00CC4257">
              <w:t>11883</w:t>
            </w:r>
          </w:p>
        </w:tc>
        <w:tc>
          <w:tcPr>
            <w:tcW w:w="2837" w:type="pct"/>
          </w:tcPr>
          <w:p w14:paraId="2DEFFA60" w14:textId="77777777" w:rsidR="00C81944" w:rsidRPr="00CC4257" w:rsidRDefault="00E01772" w:rsidP="00E712D9">
            <w:pPr>
              <w:pStyle w:val="af1"/>
            </w:pPr>
            <w:r w:rsidRPr="00CC4257">
              <w:t>Долбежник</w:t>
            </w:r>
          </w:p>
        </w:tc>
      </w:tr>
    </w:tbl>
    <w:p w14:paraId="5782B789" w14:textId="77777777" w:rsidR="000776A5" w:rsidRDefault="000776A5" w:rsidP="000776A5"/>
    <w:p w14:paraId="40ECBFEC" w14:textId="4CC7D9E9" w:rsidR="00AB7F51" w:rsidRPr="000776A5" w:rsidRDefault="00AB7F51" w:rsidP="000776A5">
      <w:pPr>
        <w:rPr>
          <w:b/>
          <w:bCs w:val="0"/>
        </w:rPr>
      </w:pPr>
      <w:r w:rsidRPr="000776A5">
        <w:rPr>
          <w:b/>
          <w:bCs w:val="0"/>
        </w:rPr>
        <w:t>3.1.1. Трудовая функция</w:t>
      </w:r>
    </w:p>
    <w:p w14:paraId="29FFA300" w14:textId="77777777" w:rsidR="000776A5" w:rsidRPr="00CC4257" w:rsidRDefault="000776A5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5C722D" w:rsidRPr="00CC4257" w14:paraId="399CBDEA" w14:textId="77777777" w:rsidTr="000A4E9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58B9182" w14:textId="77777777" w:rsidR="005C722D" w:rsidRPr="00CC4257" w:rsidRDefault="005C722D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9FAB8" w14:textId="63DC47ED" w:rsidR="005C722D" w:rsidRPr="00CC4257" w:rsidRDefault="00360622" w:rsidP="00E712D9">
            <w:pPr>
              <w:pStyle w:val="af1"/>
            </w:pPr>
            <w:r w:rsidRPr="00CC4257">
              <w:t>Обработка заготовок простых деталей с точностью размеров до 12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F46486" w14:textId="77777777" w:rsidR="005C722D" w:rsidRPr="00CC4257" w:rsidRDefault="005C722D" w:rsidP="00E712D9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12FF0" w14:textId="55BF76C9" w:rsidR="005C722D" w:rsidRPr="00CC4257" w:rsidRDefault="00B7498C" w:rsidP="000776A5">
            <w:pPr>
              <w:pStyle w:val="af3"/>
              <w:jc w:val="left"/>
            </w:pPr>
            <w:r>
              <w:rPr>
                <w:lang w:val="en-US"/>
              </w:rPr>
              <w:t>A</w:t>
            </w:r>
            <w:r w:rsidR="005C722D" w:rsidRPr="00CC4257">
              <w:t>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58DA0F" w14:textId="77777777" w:rsidR="005C722D" w:rsidRPr="00CC4257" w:rsidRDefault="005C722D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2636A" w14:textId="77777777" w:rsidR="005C722D" w:rsidRPr="00CC4257" w:rsidRDefault="005C722D" w:rsidP="00E712D9">
            <w:pPr>
              <w:pStyle w:val="af3"/>
            </w:pPr>
            <w:r w:rsidRPr="00CC4257">
              <w:t>2</w:t>
            </w:r>
          </w:p>
        </w:tc>
      </w:tr>
    </w:tbl>
    <w:p w14:paraId="4D2E7CC5" w14:textId="3B1D9614" w:rsidR="00AB7F51" w:rsidRDefault="00AB7F51" w:rsidP="00E712D9">
      <w:pPr>
        <w:pStyle w:val="af1"/>
      </w:pPr>
    </w:p>
    <w:p w14:paraId="79135022" w14:textId="74F62481" w:rsidR="002E0901" w:rsidRDefault="002E0901" w:rsidP="00E712D9">
      <w:pPr>
        <w:pStyle w:val="af1"/>
      </w:pPr>
    </w:p>
    <w:p w14:paraId="21E36852" w14:textId="2C25C438" w:rsidR="002E0901" w:rsidRDefault="002E0901" w:rsidP="00E712D9">
      <w:pPr>
        <w:pStyle w:val="af1"/>
      </w:pPr>
    </w:p>
    <w:p w14:paraId="3FE55530" w14:textId="5C01D8CB" w:rsidR="002E0901" w:rsidRDefault="002E0901" w:rsidP="00E712D9">
      <w:pPr>
        <w:pStyle w:val="af1"/>
      </w:pPr>
    </w:p>
    <w:p w14:paraId="4DE6D317" w14:textId="77777777" w:rsidR="002E0901" w:rsidRPr="00CC4257" w:rsidRDefault="002E0901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B7F51" w:rsidRPr="00CC4257" w14:paraId="22C169AB" w14:textId="77777777" w:rsidTr="00A05F6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756557" w14:textId="77777777" w:rsidR="00AB7F51" w:rsidRPr="00CC4257" w:rsidRDefault="00AB7F51" w:rsidP="00E712D9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BD70EE" w14:textId="77777777" w:rsidR="00AB7F51" w:rsidRPr="00CC4257" w:rsidRDefault="00AB7F51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22863" w14:textId="77777777" w:rsidR="00AB7F51" w:rsidRPr="00CC4257" w:rsidRDefault="00AB7F51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F43436" w14:textId="77777777" w:rsidR="00AB7F51" w:rsidRPr="00CC4257" w:rsidRDefault="00AB7F51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3B1B8" w14:textId="77777777" w:rsidR="00AB7F51" w:rsidRPr="00CC4257" w:rsidRDefault="00AB7F51" w:rsidP="00E712D9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4598DD" w14:textId="77777777" w:rsidR="00AB7F51" w:rsidRPr="00CC4257" w:rsidRDefault="00AB7F51" w:rsidP="00E712D9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638E4" w14:textId="77777777" w:rsidR="00AB7F51" w:rsidRPr="00CC4257" w:rsidRDefault="00AB7F51" w:rsidP="00E712D9">
            <w:pPr>
              <w:pStyle w:val="100"/>
            </w:pPr>
          </w:p>
        </w:tc>
      </w:tr>
      <w:tr w:rsidR="00AB7F51" w:rsidRPr="00CC4257" w14:paraId="24159389" w14:textId="77777777" w:rsidTr="00D265E7">
        <w:trPr>
          <w:jc w:val="center"/>
        </w:trPr>
        <w:tc>
          <w:tcPr>
            <w:tcW w:w="1266" w:type="pct"/>
            <w:vAlign w:val="center"/>
          </w:tcPr>
          <w:p w14:paraId="70FF9777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62A1F9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EC9D1C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53F1E0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72C26A" w14:textId="77777777" w:rsidR="00AB7F51" w:rsidRPr="00CC4257" w:rsidRDefault="00AB7F51" w:rsidP="00E712D9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2994482" w14:textId="77777777" w:rsidR="00AB7F51" w:rsidRPr="00CC4257" w:rsidRDefault="00AB7F51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CE62490" w14:textId="77777777" w:rsidR="00AB7F51" w:rsidRPr="00CC4257" w:rsidRDefault="00AB7F51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6AC9C5E9" w14:textId="77777777" w:rsidR="00AB7F51" w:rsidRPr="00CC4257" w:rsidRDefault="00AB7F51" w:rsidP="00E712D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247DAE" w:rsidRPr="00CC4257" w14:paraId="42B67F17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59BA5F00" w14:textId="77777777" w:rsidR="00247DAE" w:rsidRPr="00CC4257" w:rsidRDefault="00247DAE" w:rsidP="00E712D9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5DDB5771" w14:textId="2DE92598" w:rsidR="00247DAE" w:rsidRPr="000776A5" w:rsidRDefault="00247DAE" w:rsidP="000776A5">
            <w:pPr>
              <w:pStyle w:val="af1"/>
              <w:jc w:val="both"/>
            </w:pPr>
            <w:r w:rsidRPr="000776A5">
              <w:t xml:space="preserve">Подготовка рабочего места к выполнению технологической </w:t>
            </w:r>
            <w:r w:rsidR="004C77E1" w:rsidRPr="000776A5">
              <w:t>операции по обработке заготовки</w:t>
            </w:r>
            <w:r w:rsidRPr="000776A5">
              <w:t xml:space="preserve"> </w:t>
            </w:r>
            <w:r w:rsidR="00E31F48" w:rsidRPr="000776A5">
              <w:t>прост</w:t>
            </w:r>
            <w:r w:rsidR="006A4CD1" w:rsidRPr="000776A5">
              <w:t>ой детали</w:t>
            </w:r>
            <w:r w:rsidRPr="000776A5">
              <w:t xml:space="preserve"> с точностью размеров </w:t>
            </w:r>
            <w:r w:rsidR="008A7A08" w:rsidRPr="000776A5">
              <w:t>до 12</w:t>
            </w:r>
            <w:r w:rsidR="00721D22">
              <w:noBreakHyphen/>
              <w:t>го</w:t>
            </w:r>
            <w:r w:rsidRPr="000776A5">
              <w:t xml:space="preserve"> квалитета</w:t>
            </w:r>
          </w:p>
        </w:tc>
      </w:tr>
      <w:tr w:rsidR="00247DAE" w:rsidRPr="00CC4257" w14:paraId="53E908A8" w14:textId="77777777" w:rsidTr="00A05F69">
        <w:trPr>
          <w:trHeight w:val="20"/>
        </w:trPr>
        <w:tc>
          <w:tcPr>
            <w:tcW w:w="1272" w:type="pct"/>
            <w:vMerge/>
          </w:tcPr>
          <w:p w14:paraId="6E36648D" w14:textId="77777777" w:rsidR="00247DAE" w:rsidRPr="00CC4257" w:rsidRDefault="00247DAE" w:rsidP="00E712D9">
            <w:pPr>
              <w:pStyle w:val="af1"/>
            </w:pPr>
          </w:p>
        </w:tc>
        <w:tc>
          <w:tcPr>
            <w:tcW w:w="3728" w:type="pct"/>
          </w:tcPr>
          <w:p w14:paraId="37BC7533" w14:textId="04298A75" w:rsidR="00247DAE" w:rsidRPr="000776A5" w:rsidRDefault="00733828" w:rsidP="000776A5">
            <w:pPr>
              <w:pStyle w:val="af1"/>
              <w:jc w:val="both"/>
            </w:pPr>
            <w:r w:rsidRPr="000776A5">
              <w:t>Подготовка к эксплуатации режущих, вспомогательных, контрольно-измерительных инструментов</w:t>
            </w:r>
            <w:r w:rsidR="003F70C8" w:rsidRPr="000776A5">
              <w:t xml:space="preserve"> для обработки заготовки простой детали с точностью размеров </w:t>
            </w:r>
            <w:r w:rsidR="008A7A08" w:rsidRPr="000776A5">
              <w:t>до 12</w:t>
            </w:r>
            <w:r w:rsidR="00721D22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D005C6" w:rsidRPr="00CC4257" w14:paraId="7CAC8193" w14:textId="77777777" w:rsidTr="00A05F69">
        <w:trPr>
          <w:trHeight w:val="20"/>
        </w:trPr>
        <w:tc>
          <w:tcPr>
            <w:tcW w:w="1272" w:type="pct"/>
            <w:vMerge/>
          </w:tcPr>
          <w:p w14:paraId="2DFDFAC9" w14:textId="77777777" w:rsidR="00D005C6" w:rsidRPr="00CC4257" w:rsidRDefault="00D005C6" w:rsidP="00D005C6">
            <w:pPr>
              <w:pStyle w:val="af1"/>
            </w:pPr>
          </w:p>
        </w:tc>
        <w:tc>
          <w:tcPr>
            <w:tcW w:w="3728" w:type="pct"/>
          </w:tcPr>
          <w:p w14:paraId="038ABE20" w14:textId="592FA3AE" w:rsidR="00D005C6" w:rsidRPr="000776A5" w:rsidRDefault="00D005C6" w:rsidP="000776A5">
            <w:pPr>
              <w:pStyle w:val="af1"/>
              <w:jc w:val="both"/>
            </w:pPr>
            <w:r w:rsidRPr="000776A5">
              <w:t xml:space="preserve">Установка </w:t>
            </w:r>
            <w:r w:rsidR="0000339D" w:rsidRPr="000776A5">
              <w:t xml:space="preserve">долбежных резцов </w:t>
            </w:r>
            <w:r w:rsidRPr="000776A5">
              <w:t xml:space="preserve">и вспомогательных инструментов в </w:t>
            </w:r>
            <w:r w:rsidR="00E01772" w:rsidRPr="000776A5">
              <w:t>резцедержатель долбежного станка</w:t>
            </w:r>
            <w:r w:rsidR="003F70C8" w:rsidRPr="000776A5">
              <w:t xml:space="preserve"> для обработки заготовки простой детали с точностью размеров </w:t>
            </w:r>
            <w:r w:rsidR="008A7A08" w:rsidRPr="000776A5">
              <w:t>до 12</w:t>
            </w:r>
            <w:r w:rsidR="00721D22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247DAE" w:rsidRPr="00CC4257" w14:paraId="5EF64B73" w14:textId="77777777" w:rsidTr="00A05F69">
        <w:trPr>
          <w:trHeight w:val="20"/>
        </w:trPr>
        <w:tc>
          <w:tcPr>
            <w:tcW w:w="1272" w:type="pct"/>
            <w:vMerge/>
          </w:tcPr>
          <w:p w14:paraId="00F3EE33" w14:textId="77777777" w:rsidR="00247DAE" w:rsidRPr="00CC4257" w:rsidRDefault="00247DAE" w:rsidP="00E712D9">
            <w:pPr>
              <w:pStyle w:val="af1"/>
            </w:pPr>
          </w:p>
        </w:tc>
        <w:tc>
          <w:tcPr>
            <w:tcW w:w="3728" w:type="pct"/>
          </w:tcPr>
          <w:p w14:paraId="2905CF81" w14:textId="0F720923" w:rsidR="00247DAE" w:rsidRPr="000776A5" w:rsidRDefault="00247DAE" w:rsidP="000776A5">
            <w:pPr>
              <w:pStyle w:val="af1"/>
              <w:jc w:val="both"/>
            </w:pPr>
            <w:r w:rsidRPr="000776A5">
              <w:t>Подготовка к эксплуатации универсальных приспособлений</w:t>
            </w:r>
            <w:r w:rsidR="00656AF6" w:rsidRPr="000776A5">
              <w:t xml:space="preserve"> </w:t>
            </w:r>
            <w:r w:rsidR="00E01772" w:rsidRPr="000776A5">
              <w:t>для долбежного станка</w:t>
            </w:r>
            <w:r w:rsidR="003F70C8" w:rsidRPr="000776A5">
              <w:t xml:space="preserve"> для обработки заготовки простой детали с точностью размеров </w:t>
            </w:r>
            <w:r w:rsidR="008A7A08" w:rsidRPr="000776A5">
              <w:t>до 12</w:t>
            </w:r>
            <w:r w:rsidR="00721D22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4F0BF3" w:rsidRPr="00CC4257" w14:paraId="705EA60B" w14:textId="77777777" w:rsidTr="00A05F69">
        <w:trPr>
          <w:trHeight w:val="20"/>
        </w:trPr>
        <w:tc>
          <w:tcPr>
            <w:tcW w:w="1272" w:type="pct"/>
            <w:vMerge/>
          </w:tcPr>
          <w:p w14:paraId="29B959FA" w14:textId="77777777" w:rsidR="004F0BF3" w:rsidRPr="00CC4257" w:rsidRDefault="004F0BF3" w:rsidP="00E712D9">
            <w:pPr>
              <w:pStyle w:val="af1"/>
            </w:pPr>
          </w:p>
        </w:tc>
        <w:tc>
          <w:tcPr>
            <w:tcW w:w="3728" w:type="pct"/>
          </w:tcPr>
          <w:p w14:paraId="46BD89DC" w14:textId="247F0FC8" w:rsidR="004F0BF3" w:rsidRPr="000776A5" w:rsidRDefault="004F0BF3" w:rsidP="000776A5">
            <w:pPr>
              <w:pStyle w:val="af1"/>
              <w:jc w:val="both"/>
            </w:pPr>
            <w:r w:rsidRPr="000776A5">
              <w:t xml:space="preserve">Установка универсальных приспособлений на </w:t>
            </w:r>
            <w:r w:rsidR="00E01772" w:rsidRPr="000776A5">
              <w:t>стол долбежного станка</w:t>
            </w:r>
            <w:r w:rsidR="003F70C8" w:rsidRPr="000776A5">
              <w:t xml:space="preserve"> для обработки заготовки простой детали с точностью размеров </w:t>
            </w:r>
            <w:r w:rsidR="008A7A08" w:rsidRPr="000776A5">
              <w:t>до 12</w:t>
            </w:r>
            <w:r w:rsidR="00721D22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4F0BF3" w:rsidRPr="00CC4257" w14:paraId="755D2E96" w14:textId="77777777" w:rsidTr="00A05F69">
        <w:trPr>
          <w:trHeight w:val="20"/>
        </w:trPr>
        <w:tc>
          <w:tcPr>
            <w:tcW w:w="1272" w:type="pct"/>
            <w:vMerge/>
          </w:tcPr>
          <w:p w14:paraId="7A14EE20" w14:textId="77777777" w:rsidR="004F0BF3" w:rsidRPr="00CC4257" w:rsidRDefault="004F0BF3" w:rsidP="00E712D9">
            <w:pPr>
              <w:pStyle w:val="af1"/>
            </w:pPr>
          </w:p>
        </w:tc>
        <w:tc>
          <w:tcPr>
            <w:tcW w:w="3728" w:type="pct"/>
          </w:tcPr>
          <w:p w14:paraId="100044D4" w14:textId="77777777" w:rsidR="004F0BF3" w:rsidRPr="000776A5" w:rsidRDefault="004F0BF3" w:rsidP="000776A5">
            <w:pPr>
              <w:pStyle w:val="af1"/>
              <w:jc w:val="both"/>
            </w:pPr>
            <w:r w:rsidRPr="000776A5">
              <w:t>Установка заготовки простой детали</w:t>
            </w:r>
            <w:r w:rsidR="00E31F48" w:rsidRPr="000776A5">
              <w:t xml:space="preserve"> </w:t>
            </w:r>
            <w:r w:rsidRPr="000776A5">
              <w:t xml:space="preserve">в приспособление или на </w:t>
            </w:r>
            <w:r w:rsidR="00E01772" w:rsidRPr="000776A5">
              <w:t>стол долбежного станка</w:t>
            </w:r>
          </w:p>
        </w:tc>
      </w:tr>
      <w:tr w:rsidR="004F0BF3" w:rsidRPr="00CC4257" w14:paraId="5BFA0F7B" w14:textId="77777777" w:rsidTr="00A05F69">
        <w:trPr>
          <w:trHeight w:val="20"/>
        </w:trPr>
        <w:tc>
          <w:tcPr>
            <w:tcW w:w="1272" w:type="pct"/>
            <w:vMerge/>
          </w:tcPr>
          <w:p w14:paraId="12D12BD4" w14:textId="77777777" w:rsidR="004F0BF3" w:rsidRPr="00CC4257" w:rsidRDefault="004F0BF3" w:rsidP="00E712D9">
            <w:pPr>
              <w:pStyle w:val="af1"/>
            </w:pPr>
          </w:p>
        </w:tc>
        <w:tc>
          <w:tcPr>
            <w:tcW w:w="3728" w:type="pct"/>
          </w:tcPr>
          <w:p w14:paraId="7D8B16E3" w14:textId="77777777" w:rsidR="004F0BF3" w:rsidRPr="000776A5" w:rsidRDefault="00E31F48" w:rsidP="000776A5">
            <w:pPr>
              <w:pStyle w:val="af1"/>
              <w:jc w:val="both"/>
            </w:pPr>
            <w:r w:rsidRPr="000776A5">
              <w:t xml:space="preserve">Выверка заготовки простой детали </w:t>
            </w:r>
            <w:r w:rsidR="006A4CD1" w:rsidRPr="000776A5">
              <w:t xml:space="preserve">с погрешностью до </w:t>
            </w:r>
            <w:r w:rsidR="00EB4D27" w:rsidRPr="000776A5">
              <w:t>0,1</w:t>
            </w:r>
            <w:r w:rsidR="00B35B0A" w:rsidRPr="000776A5">
              <w:t> %</w:t>
            </w:r>
            <w:r w:rsidR="00614F21" w:rsidRPr="000776A5">
              <w:t xml:space="preserve"> </w:t>
            </w:r>
            <w:r w:rsidR="00E01772" w:rsidRPr="000776A5">
              <w:t>от размера</w:t>
            </w:r>
            <w:r w:rsidR="00614F21" w:rsidRPr="000776A5">
              <w:t xml:space="preserve"> обрабатываемой поверхности</w:t>
            </w:r>
            <w:r w:rsidR="00EB4D27" w:rsidRPr="000776A5">
              <w:t xml:space="preserve"> заготовки</w:t>
            </w:r>
            <w:r w:rsidR="006A4CD1" w:rsidRPr="000776A5">
              <w:t xml:space="preserve"> </w:t>
            </w:r>
            <w:r w:rsidR="004672DC" w:rsidRPr="000776A5">
              <w:t>на столе долбежного станка</w:t>
            </w:r>
          </w:p>
        </w:tc>
      </w:tr>
      <w:tr w:rsidR="004F0BF3" w:rsidRPr="00CC4257" w14:paraId="3B9C4765" w14:textId="77777777" w:rsidTr="00A05F69">
        <w:trPr>
          <w:trHeight w:val="20"/>
        </w:trPr>
        <w:tc>
          <w:tcPr>
            <w:tcW w:w="1272" w:type="pct"/>
            <w:vMerge/>
          </w:tcPr>
          <w:p w14:paraId="2330B5D5" w14:textId="77777777" w:rsidR="004F0BF3" w:rsidRPr="00CC4257" w:rsidRDefault="004F0BF3" w:rsidP="00E712D9">
            <w:pPr>
              <w:pStyle w:val="af1"/>
            </w:pPr>
          </w:p>
        </w:tc>
        <w:tc>
          <w:tcPr>
            <w:tcW w:w="3728" w:type="pct"/>
          </w:tcPr>
          <w:p w14:paraId="1EBC5F2F" w14:textId="7A8AB7FF" w:rsidR="004F0BF3" w:rsidRPr="000776A5" w:rsidRDefault="004672DC" w:rsidP="000776A5">
            <w:pPr>
              <w:pStyle w:val="af1"/>
              <w:jc w:val="both"/>
            </w:pPr>
            <w:r w:rsidRPr="000776A5">
              <w:t>Настройка и наладка долбежного станка для</w:t>
            </w:r>
            <w:r w:rsidR="004F0BF3" w:rsidRPr="000776A5">
              <w:t xml:space="preserve"> обработки поверхностей заготов</w:t>
            </w:r>
            <w:r w:rsidR="006A4CD1" w:rsidRPr="000776A5">
              <w:t>ки</w:t>
            </w:r>
            <w:r w:rsidR="004F0BF3" w:rsidRPr="000776A5">
              <w:t xml:space="preserve"> </w:t>
            </w:r>
            <w:r w:rsidR="006A4CD1" w:rsidRPr="000776A5">
              <w:t>простой детали</w:t>
            </w:r>
            <w:r w:rsidR="004F0BF3" w:rsidRPr="000776A5">
              <w:t xml:space="preserve"> с точностью размеров </w:t>
            </w:r>
            <w:r w:rsidR="008A7A08" w:rsidRPr="000776A5">
              <w:t>до 12</w:t>
            </w:r>
            <w:r w:rsidR="00721D22">
              <w:noBreakHyphen/>
              <w:t>го</w:t>
            </w:r>
            <w:r w:rsidR="004F0BF3" w:rsidRPr="000776A5">
              <w:t xml:space="preserve"> квалитета</w:t>
            </w:r>
          </w:p>
        </w:tc>
      </w:tr>
      <w:tr w:rsidR="00B7004B" w:rsidRPr="00CC4257" w14:paraId="37E81B3F" w14:textId="77777777" w:rsidTr="00A05F69">
        <w:trPr>
          <w:trHeight w:val="20"/>
        </w:trPr>
        <w:tc>
          <w:tcPr>
            <w:tcW w:w="1272" w:type="pct"/>
            <w:vMerge/>
          </w:tcPr>
          <w:p w14:paraId="756BC5CE" w14:textId="77777777" w:rsidR="00B7004B" w:rsidRPr="00CC4257" w:rsidRDefault="00B7004B" w:rsidP="00B7004B">
            <w:pPr>
              <w:pStyle w:val="af1"/>
            </w:pPr>
          </w:p>
        </w:tc>
        <w:tc>
          <w:tcPr>
            <w:tcW w:w="3728" w:type="pct"/>
          </w:tcPr>
          <w:p w14:paraId="4290610E" w14:textId="77777777" w:rsidR="00B7004B" w:rsidRPr="000776A5" w:rsidRDefault="00B7004B" w:rsidP="000776A5">
            <w:pPr>
              <w:pStyle w:val="af1"/>
              <w:jc w:val="both"/>
            </w:pPr>
            <w:r w:rsidRPr="000776A5">
              <w:t xml:space="preserve">Выбор режимов резания при обработке заготовки простой детали </w:t>
            </w:r>
            <w:r w:rsidR="004672DC" w:rsidRPr="000776A5">
              <w:t>на долбежном станке</w:t>
            </w:r>
          </w:p>
        </w:tc>
      </w:tr>
      <w:tr w:rsidR="00B321E4" w:rsidRPr="00CC4257" w14:paraId="6137DB44" w14:textId="77777777" w:rsidTr="00A05F69">
        <w:trPr>
          <w:trHeight w:val="20"/>
        </w:trPr>
        <w:tc>
          <w:tcPr>
            <w:tcW w:w="1272" w:type="pct"/>
            <w:vMerge/>
          </w:tcPr>
          <w:p w14:paraId="5E6A0C76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256CFD23" w14:textId="3F7FDA79" w:rsidR="00B321E4" w:rsidRPr="000776A5" w:rsidRDefault="00B321E4" w:rsidP="000776A5">
            <w:pPr>
              <w:pStyle w:val="af1"/>
              <w:jc w:val="both"/>
            </w:pPr>
            <w:r w:rsidRPr="000776A5">
              <w:t xml:space="preserve">Обработка вертикальных наружных поверхностей с прямолинейным контуром </w:t>
            </w:r>
            <w:r w:rsidR="00557EA8" w:rsidRPr="000776A5">
              <w:t xml:space="preserve">заготовки </w:t>
            </w:r>
            <w:r w:rsidRPr="000776A5">
              <w:t>простой детали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</w:t>
            </w:r>
          </w:p>
        </w:tc>
      </w:tr>
      <w:tr w:rsidR="00B321E4" w:rsidRPr="00CC4257" w14:paraId="58321BC2" w14:textId="77777777" w:rsidTr="00A05F69">
        <w:trPr>
          <w:trHeight w:val="20"/>
        </w:trPr>
        <w:tc>
          <w:tcPr>
            <w:tcW w:w="1272" w:type="pct"/>
            <w:vMerge/>
          </w:tcPr>
          <w:p w14:paraId="36E39858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54583D3C" w14:textId="75085102" w:rsidR="00B321E4" w:rsidRPr="000776A5" w:rsidRDefault="00B321E4" w:rsidP="000776A5">
            <w:pPr>
              <w:pStyle w:val="af1"/>
              <w:jc w:val="both"/>
            </w:pPr>
            <w:r w:rsidRPr="000776A5">
              <w:t xml:space="preserve">Обработка </w:t>
            </w:r>
            <w:r w:rsidR="000650BC" w:rsidRPr="000776A5">
              <w:t xml:space="preserve">вертикальных </w:t>
            </w:r>
            <w:r w:rsidRPr="000776A5">
              <w:t xml:space="preserve">сквозных отверстий и окон с прямоугольным сечением </w:t>
            </w:r>
            <w:r w:rsidR="00E57667" w:rsidRPr="000776A5">
              <w:t>в заготовке</w:t>
            </w:r>
            <w:r w:rsidR="00557EA8" w:rsidRPr="000776A5">
              <w:t xml:space="preserve"> </w:t>
            </w:r>
            <w:r w:rsidRPr="000776A5">
              <w:t>простой детали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</w:t>
            </w:r>
          </w:p>
        </w:tc>
      </w:tr>
      <w:tr w:rsidR="00B321E4" w:rsidRPr="00CC4257" w14:paraId="73E9002F" w14:textId="77777777" w:rsidTr="00A05F69">
        <w:trPr>
          <w:trHeight w:val="20"/>
        </w:trPr>
        <w:tc>
          <w:tcPr>
            <w:tcW w:w="1272" w:type="pct"/>
            <w:vMerge/>
          </w:tcPr>
          <w:p w14:paraId="155FD013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17BE2047" w14:textId="5FDB0309" w:rsidR="00B321E4" w:rsidRPr="000776A5" w:rsidRDefault="00B321E4" w:rsidP="000776A5">
            <w:pPr>
              <w:pStyle w:val="af1"/>
              <w:jc w:val="both"/>
            </w:pPr>
            <w:r w:rsidRPr="000776A5">
              <w:t xml:space="preserve">Обработка </w:t>
            </w:r>
            <w:r w:rsidR="000650BC" w:rsidRPr="000776A5">
              <w:t xml:space="preserve">вертикальных </w:t>
            </w:r>
            <w:r w:rsidRPr="000776A5">
              <w:t xml:space="preserve">наружных и внутренних пазов с прямолинейным контуром </w:t>
            </w:r>
            <w:r w:rsidR="00E57667" w:rsidRPr="000776A5">
              <w:t>в заготовке</w:t>
            </w:r>
            <w:r w:rsidR="00557EA8" w:rsidRPr="000776A5">
              <w:t xml:space="preserve"> </w:t>
            </w:r>
            <w:r w:rsidRPr="000776A5">
              <w:t>простой детали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</w:t>
            </w:r>
          </w:p>
        </w:tc>
      </w:tr>
      <w:tr w:rsidR="00B321E4" w:rsidRPr="00CC4257" w14:paraId="2D431FF3" w14:textId="77777777" w:rsidTr="00A05F69">
        <w:trPr>
          <w:trHeight w:val="20"/>
        </w:trPr>
        <w:tc>
          <w:tcPr>
            <w:tcW w:w="1272" w:type="pct"/>
            <w:vMerge/>
          </w:tcPr>
          <w:p w14:paraId="4CB8F459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6E82DC1C" w14:textId="3D92F35A" w:rsidR="00B321E4" w:rsidRPr="000776A5" w:rsidRDefault="00B321E4" w:rsidP="000776A5">
            <w:pPr>
              <w:pStyle w:val="af1"/>
              <w:jc w:val="both"/>
            </w:pPr>
            <w:r w:rsidRPr="000776A5">
              <w:t>Поднастройка долбежного станка в процессе обработки заготовки простой детали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</w:t>
            </w:r>
          </w:p>
        </w:tc>
      </w:tr>
      <w:tr w:rsidR="00B321E4" w:rsidRPr="00CC4257" w14:paraId="769A67BC" w14:textId="77777777" w:rsidTr="00A05F69">
        <w:trPr>
          <w:trHeight w:val="20"/>
        </w:trPr>
        <w:tc>
          <w:tcPr>
            <w:tcW w:w="1272" w:type="pct"/>
            <w:vMerge/>
          </w:tcPr>
          <w:p w14:paraId="032D77D6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025AF5F5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Поддержание технического состояния долбежного станка и технологической оснастки (приспособлений, измерительных и вспомогательных инструментов) в процессе обработки заготовки простой детали</w:t>
            </w:r>
          </w:p>
        </w:tc>
      </w:tr>
      <w:tr w:rsidR="00B321E4" w:rsidRPr="00CC4257" w14:paraId="3831AE93" w14:textId="77777777" w:rsidTr="00A05F69">
        <w:trPr>
          <w:trHeight w:val="20"/>
        </w:trPr>
        <w:tc>
          <w:tcPr>
            <w:tcW w:w="1272" w:type="pct"/>
            <w:vMerge/>
          </w:tcPr>
          <w:p w14:paraId="1C8A7CD3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07E35B49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Проведение регламентных работ по техническому обслуживанию долбежного станка в процессе обработки заготовки простой детали</w:t>
            </w:r>
          </w:p>
        </w:tc>
      </w:tr>
      <w:tr w:rsidR="00B321E4" w:rsidRPr="00CC4257" w14:paraId="7C93769D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650319F0" w14:textId="77777777" w:rsidR="00B321E4" w:rsidRPr="00CC4257" w:rsidRDefault="00B321E4" w:rsidP="00B321E4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4306F28A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Проверять исправность и работоспособность долбежных станков</w:t>
            </w:r>
          </w:p>
        </w:tc>
      </w:tr>
      <w:tr w:rsidR="00B321E4" w:rsidRPr="00CC4257" w14:paraId="5ECF6A09" w14:textId="77777777" w:rsidTr="00A05F69">
        <w:trPr>
          <w:trHeight w:val="20"/>
        </w:trPr>
        <w:tc>
          <w:tcPr>
            <w:tcW w:w="1272" w:type="pct"/>
            <w:vMerge/>
          </w:tcPr>
          <w:p w14:paraId="403A671C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1B92839A" w14:textId="77777777" w:rsidR="00B321E4" w:rsidRPr="000776A5" w:rsidRDefault="005B5234" w:rsidP="000776A5">
            <w:pPr>
              <w:pStyle w:val="af1"/>
              <w:jc w:val="both"/>
            </w:pPr>
            <w:r w:rsidRPr="000776A5">
              <w:t>Читать и анализировать конструкторскую</w:t>
            </w:r>
            <w:r w:rsidR="00B321E4" w:rsidRPr="000776A5">
              <w:t xml:space="preserve"> и технологическую документацию на простые детали</w:t>
            </w:r>
          </w:p>
        </w:tc>
      </w:tr>
      <w:tr w:rsidR="00B321E4" w:rsidRPr="00CC4257" w14:paraId="14370324" w14:textId="77777777" w:rsidTr="00A05F69">
        <w:trPr>
          <w:trHeight w:val="20"/>
        </w:trPr>
        <w:tc>
          <w:tcPr>
            <w:tcW w:w="1272" w:type="pct"/>
            <w:vMerge/>
          </w:tcPr>
          <w:p w14:paraId="5623B2DC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329188BA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B321E4" w:rsidRPr="00CC4257" w14:paraId="0E7758BD" w14:textId="77777777" w:rsidTr="00A05F69">
        <w:trPr>
          <w:trHeight w:val="20"/>
        </w:trPr>
        <w:tc>
          <w:tcPr>
            <w:tcW w:w="1272" w:type="pct"/>
            <w:vMerge/>
          </w:tcPr>
          <w:p w14:paraId="1D803F11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5C00317C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 xml:space="preserve">Устанавливать </w:t>
            </w:r>
            <w:r w:rsidR="0000339D" w:rsidRPr="000776A5">
              <w:t xml:space="preserve">долбежные резцы </w:t>
            </w:r>
            <w:r w:rsidRPr="000776A5">
              <w:t>и вспомогательные инструменты в резцедержатели долбежных станков</w:t>
            </w:r>
          </w:p>
        </w:tc>
      </w:tr>
      <w:tr w:rsidR="00B321E4" w:rsidRPr="00CC4257" w14:paraId="3B285D19" w14:textId="77777777" w:rsidTr="00A05F69">
        <w:trPr>
          <w:trHeight w:val="20"/>
        </w:trPr>
        <w:tc>
          <w:tcPr>
            <w:tcW w:w="1272" w:type="pct"/>
            <w:vMerge/>
          </w:tcPr>
          <w:p w14:paraId="1393F359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2DEB6903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Выбирать в соответствии с технологической документацией, подготавливать к работе, устанавливать универсальные приспособления на долбежный станок</w:t>
            </w:r>
          </w:p>
        </w:tc>
      </w:tr>
      <w:tr w:rsidR="00B321E4" w:rsidRPr="00CC4257" w14:paraId="11444CE2" w14:textId="77777777" w:rsidTr="00A05F69">
        <w:trPr>
          <w:trHeight w:val="20"/>
        </w:trPr>
        <w:tc>
          <w:tcPr>
            <w:tcW w:w="1272" w:type="pct"/>
            <w:vMerge/>
          </w:tcPr>
          <w:p w14:paraId="16886D17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0ACDB924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Базировать, выверять и закреплять заготовки простых деталей в приспособлении и на столе долбежных станков</w:t>
            </w:r>
          </w:p>
        </w:tc>
      </w:tr>
      <w:tr w:rsidR="00B321E4" w:rsidRPr="00CC4257" w14:paraId="7F74DD8C" w14:textId="77777777" w:rsidTr="00A05F69">
        <w:trPr>
          <w:trHeight w:val="20"/>
        </w:trPr>
        <w:tc>
          <w:tcPr>
            <w:tcW w:w="1272" w:type="pct"/>
            <w:vMerge/>
          </w:tcPr>
          <w:p w14:paraId="0446336D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142F8E5A" w14:textId="77777777" w:rsidR="00B321E4" w:rsidRPr="000776A5" w:rsidRDefault="00B321E4" w:rsidP="000776A5">
            <w:pPr>
              <w:pStyle w:val="af1"/>
              <w:jc w:val="both"/>
            </w:pPr>
            <w:r w:rsidRPr="000776A5">
              <w:t>Выбирать режимы резания при обработке заготовок простых деталей на долбежных станках</w:t>
            </w:r>
          </w:p>
        </w:tc>
      </w:tr>
      <w:tr w:rsidR="00B321E4" w:rsidRPr="00CC4257" w14:paraId="7992F976" w14:textId="77777777" w:rsidTr="00A05F69">
        <w:trPr>
          <w:trHeight w:val="20"/>
        </w:trPr>
        <w:tc>
          <w:tcPr>
            <w:tcW w:w="1272" w:type="pct"/>
            <w:vMerge/>
          </w:tcPr>
          <w:p w14:paraId="41642F4F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3B77AF75" w14:textId="7D1C3B03" w:rsidR="00B321E4" w:rsidRPr="000776A5" w:rsidRDefault="00B321E4" w:rsidP="000776A5">
            <w:pPr>
              <w:pStyle w:val="af1"/>
              <w:jc w:val="both"/>
            </w:pPr>
            <w:r w:rsidRPr="000776A5">
              <w:t>Производить настройку долбежных станков для обработки поверхностей заготовок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 в соответствии с технологической документацией</w:t>
            </w:r>
          </w:p>
        </w:tc>
      </w:tr>
      <w:tr w:rsidR="00B321E4" w:rsidRPr="00CC4257" w14:paraId="12A8E158" w14:textId="77777777" w:rsidTr="00A05F69">
        <w:trPr>
          <w:trHeight w:val="20"/>
        </w:trPr>
        <w:tc>
          <w:tcPr>
            <w:tcW w:w="1272" w:type="pct"/>
            <w:vMerge/>
          </w:tcPr>
          <w:p w14:paraId="16791B88" w14:textId="77777777" w:rsidR="00B321E4" w:rsidRPr="00CC4257" w:rsidRDefault="00B321E4" w:rsidP="00B321E4">
            <w:pPr>
              <w:pStyle w:val="af1"/>
            </w:pPr>
          </w:p>
        </w:tc>
        <w:tc>
          <w:tcPr>
            <w:tcW w:w="3728" w:type="pct"/>
          </w:tcPr>
          <w:p w14:paraId="3F21E708" w14:textId="0250D0D4" w:rsidR="00B321E4" w:rsidRPr="000776A5" w:rsidRDefault="00B321E4" w:rsidP="000776A5">
            <w:pPr>
              <w:pStyle w:val="af1"/>
              <w:jc w:val="both"/>
            </w:pPr>
            <w:r w:rsidRPr="000776A5">
              <w:t xml:space="preserve">Долбить вертикальные наружные поверхности </w:t>
            </w:r>
            <w:r w:rsidR="000650BC" w:rsidRPr="000776A5">
              <w:t>с прямолинейным контуром с точностью размеров до 12</w:t>
            </w:r>
            <w:r w:rsidR="00721D22">
              <w:noBreakHyphen/>
              <w:t>го</w:t>
            </w:r>
            <w:r w:rsidR="000650BC" w:rsidRPr="000776A5">
              <w:t xml:space="preserve"> квалитета на долбежных станках</w:t>
            </w:r>
          </w:p>
        </w:tc>
      </w:tr>
      <w:tr w:rsidR="000650BC" w:rsidRPr="00CC4257" w14:paraId="01529DDC" w14:textId="77777777" w:rsidTr="00A05F69">
        <w:trPr>
          <w:trHeight w:val="20"/>
        </w:trPr>
        <w:tc>
          <w:tcPr>
            <w:tcW w:w="1272" w:type="pct"/>
            <w:vMerge/>
          </w:tcPr>
          <w:p w14:paraId="73D9B2B9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01AA6789" w14:textId="40932A82" w:rsidR="000650BC" w:rsidRPr="000776A5" w:rsidRDefault="000650BC" w:rsidP="000776A5">
            <w:pPr>
              <w:pStyle w:val="af1"/>
              <w:jc w:val="both"/>
            </w:pPr>
            <w:r w:rsidRPr="000776A5">
              <w:t>Долбить вертикальные сквозные отверстия и окна с прямоугольным сечением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 на долбежных станках</w:t>
            </w:r>
          </w:p>
        </w:tc>
      </w:tr>
      <w:tr w:rsidR="000650BC" w:rsidRPr="00CC4257" w14:paraId="7AA7DAF2" w14:textId="77777777" w:rsidTr="00A05F69">
        <w:trPr>
          <w:trHeight w:val="20"/>
        </w:trPr>
        <w:tc>
          <w:tcPr>
            <w:tcW w:w="1272" w:type="pct"/>
            <w:vMerge/>
          </w:tcPr>
          <w:p w14:paraId="597E9F0B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69A85A94" w14:textId="6F3158EB" w:rsidR="000650BC" w:rsidRPr="000776A5" w:rsidRDefault="000650BC" w:rsidP="000776A5">
            <w:pPr>
              <w:pStyle w:val="af1"/>
              <w:jc w:val="both"/>
            </w:pPr>
            <w:r w:rsidRPr="000776A5">
              <w:t>Долбить вертикальные наружные и внутренние пазы с прямолинейным контуром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 на долбежных станках</w:t>
            </w:r>
          </w:p>
        </w:tc>
      </w:tr>
      <w:tr w:rsidR="000650BC" w:rsidRPr="00CC4257" w14:paraId="3EE03DBB" w14:textId="77777777" w:rsidTr="00A05F69">
        <w:trPr>
          <w:trHeight w:val="20"/>
        </w:trPr>
        <w:tc>
          <w:tcPr>
            <w:tcW w:w="1272" w:type="pct"/>
            <w:vMerge/>
          </w:tcPr>
          <w:p w14:paraId="1487676F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2997C7FF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Определять степень износа </w:t>
            </w:r>
            <w:r w:rsidR="0000339D" w:rsidRPr="000776A5">
              <w:t xml:space="preserve">долбежных резцов </w:t>
            </w:r>
            <w:r w:rsidRPr="000776A5">
              <w:t>и момент затупления по внешним признакам</w:t>
            </w:r>
          </w:p>
        </w:tc>
      </w:tr>
      <w:tr w:rsidR="000650BC" w:rsidRPr="00CC4257" w14:paraId="583BF47C" w14:textId="77777777" w:rsidTr="00A05F69">
        <w:trPr>
          <w:trHeight w:val="20"/>
        </w:trPr>
        <w:tc>
          <w:tcPr>
            <w:tcW w:w="1272" w:type="pct"/>
            <w:vMerge/>
          </w:tcPr>
          <w:p w14:paraId="3BACFC56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76593B11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Снимать и устанавливать </w:t>
            </w:r>
            <w:r w:rsidR="0000339D" w:rsidRPr="000776A5">
              <w:t xml:space="preserve">долбежные резцы </w:t>
            </w:r>
            <w:r w:rsidR="004511CF" w:rsidRPr="000776A5">
              <w:t xml:space="preserve">и вспомогательные инструменты </w:t>
            </w:r>
            <w:r w:rsidRPr="000776A5">
              <w:t>долбежных станков</w:t>
            </w:r>
          </w:p>
        </w:tc>
      </w:tr>
      <w:tr w:rsidR="000650BC" w:rsidRPr="00CC4257" w14:paraId="678983BB" w14:textId="77777777" w:rsidTr="00A05F69">
        <w:trPr>
          <w:trHeight w:val="20"/>
        </w:trPr>
        <w:tc>
          <w:tcPr>
            <w:tcW w:w="1272" w:type="pct"/>
            <w:vMerge/>
          </w:tcPr>
          <w:p w14:paraId="0F1F15E3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36975AF7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Снимать и устанавливать режущие пластины </w:t>
            </w:r>
            <w:r w:rsidR="0000339D" w:rsidRPr="000776A5">
              <w:t xml:space="preserve">долбежных резцов </w:t>
            </w:r>
            <w:r w:rsidRPr="000776A5">
              <w:t>со сменными режущими пластинами</w:t>
            </w:r>
          </w:p>
        </w:tc>
      </w:tr>
      <w:tr w:rsidR="000650BC" w:rsidRPr="00CC4257" w14:paraId="78439969" w14:textId="77777777" w:rsidTr="00A05F69">
        <w:trPr>
          <w:trHeight w:val="20"/>
        </w:trPr>
        <w:tc>
          <w:tcPr>
            <w:tcW w:w="1272" w:type="pct"/>
            <w:vMerge/>
          </w:tcPr>
          <w:p w14:paraId="218F7A26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184DB5C9" w14:textId="09A4684A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Контролировать наличие и состояние смазочно-охлаждающих </w:t>
            </w:r>
            <w:r w:rsidR="00904468" w:rsidRPr="000776A5">
              <w:t xml:space="preserve">жидкостей </w:t>
            </w:r>
            <w:r w:rsidRPr="000776A5">
              <w:t xml:space="preserve">(далее </w:t>
            </w:r>
            <w:r w:rsidR="00DE0203">
              <w:t>–</w:t>
            </w:r>
            <w:r w:rsidRPr="000776A5">
              <w:t xml:space="preserve"> </w:t>
            </w:r>
            <w:r w:rsidR="00904468" w:rsidRPr="000776A5">
              <w:t>СОЖ</w:t>
            </w:r>
            <w:r w:rsidRPr="000776A5">
              <w:t>) на долбежных станках</w:t>
            </w:r>
          </w:p>
        </w:tc>
      </w:tr>
      <w:tr w:rsidR="000650BC" w:rsidRPr="00CC4257" w14:paraId="04F6F4F9" w14:textId="77777777" w:rsidTr="00A05F69">
        <w:trPr>
          <w:trHeight w:val="20"/>
        </w:trPr>
        <w:tc>
          <w:tcPr>
            <w:tcW w:w="1272" w:type="pct"/>
            <w:vMerge/>
          </w:tcPr>
          <w:p w14:paraId="54615697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3543CC07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Использовать </w:t>
            </w:r>
            <w:r w:rsidR="00904468" w:rsidRPr="000776A5">
              <w:t>СОЖ</w:t>
            </w:r>
            <w:r w:rsidRPr="000776A5">
              <w:t xml:space="preserve"> при работе на долбежных станках</w:t>
            </w:r>
          </w:p>
        </w:tc>
      </w:tr>
      <w:tr w:rsidR="000650BC" w:rsidRPr="00CC4257" w14:paraId="2946C339" w14:textId="77777777" w:rsidTr="00A05F69">
        <w:trPr>
          <w:trHeight w:val="20"/>
        </w:trPr>
        <w:tc>
          <w:tcPr>
            <w:tcW w:w="1272" w:type="pct"/>
            <w:vMerge/>
          </w:tcPr>
          <w:p w14:paraId="1120B26D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2E69BB64" w14:textId="0564C4BA" w:rsidR="000650BC" w:rsidRPr="000776A5" w:rsidRDefault="000650BC" w:rsidP="000776A5">
            <w:pPr>
              <w:pStyle w:val="af1"/>
              <w:jc w:val="both"/>
            </w:pPr>
            <w:r w:rsidRPr="000776A5">
              <w:t>Выявлять причины брака, предупреждать возможный брак при обработке поверхностей заготовок простых деталей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 на долбежных станках</w:t>
            </w:r>
          </w:p>
        </w:tc>
      </w:tr>
      <w:tr w:rsidR="000650BC" w:rsidRPr="00CC4257" w14:paraId="1F49882C" w14:textId="77777777" w:rsidTr="00A05F69">
        <w:trPr>
          <w:trHeight w:val="20"/>
        </w:trPr>
        <w:tc>
          <w:tcPr>
            <w:tcW w:w="1272" w:type="pct"/>
            <w:vMerge/>
          </w:tcPr>
          <w:p w14:paraId="1ABC17A8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3CE4597B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Применять средства индивидуальной и коллективной защиты при выполнении работ на долбежных станках</w:t>
            </w:r>
          </w:p>
        </w:tc>
      </w:tr>
      <w:tr w:rsidR="000650BC" w:rsidRPr="00CC4257" w14:paraId="672AB56D" w14:textId="77777777" w:rsidTr="00A05F69">
        <w:trPr>
          <w:trHeight w:val="20"/>
        </w:trPr>
        <w:tc>
          <w:tcPr>
            <w:tcW w:w="1272" w:type="pct"/>
            <w:vMerge/>
          </w:tcPr>
          <w:p w14:paraId="62F9B435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2083463F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Выполнять регламентные работы по техническому обслуживанию долбежных станков</w:t>
            </w:r>
          </w:p>
        </w:tc>
      </w:tr>
      <w:tr w:rsidR="000650BC" w:rsidRPr="00CC4257" w14:paraId="22845E63" w14:textId="77777777" w:rsidTr="00A05F69">
        <w:trPr>
          <w:trHeight w:val="20"/>
        </w:trPr>
        <w:tc>
          <w:tcPr>
            <w:tcW w:w="1272" w:type="pct"/>
            <w:vMerge/>
          </w:tcPr>
          <w:p w14:paraId="6C7F0EEE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616CB5B9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Выполнять техническое обслуживание технологической оснастки долбежных станков</w:t>
            </w:r>
          </w:p>
        </w:tc>
      </w:tr>
      <w:tr w:rsidR="000650BC" w:rsidRPr="00CC4257" w14:paraId="01737BD2" w14:textId="77777777" w:rsidTr="00A05F69">
        <w:trPr>
          <w:trHeight w:val="20"/>
        </w:trPr>
        <w:tc>
          <w:tcPr>
            <w:tcW w:w="1272" w:type="pct"/>
            <w:vMerge/>
          </w:tcPr>
          <w:p w14:paraId="4B25D02F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04B07B36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0650BC" w:rsidRPr="00CC4257" w14:paraId="22749E33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4661D96B" w14:textId="77777777" w:rsidR="000650BC" w:rsidRPr="00CC4257" w:rsidRDefault="000650BC" w:rsidP="000650BC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32DEA535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Устройство, принципы работы и правила эксплуатации долбежных станков</w:t>
            </w:r>
          </w:p>
        </w:tc>
      </w:tr>
      <w:tr w:rsidR="000650BC" w:rsidRPr="00CC4257" w14:paraId="393EA751" w14:textId="77777777" w:rsidTr="00A05F69">
        <w:trPr>
          <w:trHeight w:val="20"/>
        </w:trPr>
        <w:tc>
          <w:tcPr>
            <w:tcW w:w="1272" w:type="pct"/>
            <w:vMerge/>
          </w:tcPr>
          <w:p w14:paraId="6EE5C9FD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0082E959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Органы управления долбежными станками</w:t>
            </w:r>
          </w:p>
        </w:tc>
      </w:tr>
      <w:tr w:rsidR="000650BC" w:rsidRPr="00CC4257" w14:paraId="6D7DD594" w14:textId="77777777" w:rsidTr="00A05F69">
        <w:trPr>
          <w:trHeight w:val="20"/>
        </w:trPr>
        <w:tc>
          <w:tcPr>
            <w:tcW w:w="1272" w:type="pct"/>
            <w:vMerge/>
          </w:tcPr>
          <w:p w14:paraId="33A599CE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730A4ECC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Порядок проверки исправности, работоспособности и точности долбежных станов</w:t>
            </w:r>
          </w:p>
        </w:tc>
      </w:tr>
      <w:tr w:rsidR="000650BC" w:rsidRPr="00CC4257" w14:paraId="46D43C3B" w14:textId="77777777" w:rsidTr="00A05F69">
        <w:trPr>
          <w:trHeight w:val="20"/>
        </w:trPr>
        <w:tc>
          <w:tcPr>
            <w:tcW w:w="1272" w:type="pct"/>
            <w:vMerge/>
          </w:tcPr>
          <w:p w14:paraId="0F777725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75227AF7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Требования к планировке, оснащению и организации рабочего места при выполнении работ на долбежных станках</w:t>
            </w:r>
          </w:p>
        </w:tc>
      </w:tr>
      <w:tr w:rsidR="000650BC" w:rsidRPr="00CC4257" w14:paraId="38332BB8" w14:textId="77777777" w:rsidTr="00A05F69">
        <w:trPr>
          <w:trHeight w:val="20"/>
        </w:trPr>
        <w:tc>
          <w:tcPr>
            <w:tcW w:w="1272" w:type="pct"/>
            <w:vMerge/>
          </w:tcPr>
          <w:p w14:paraId="57178FDB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3DF69807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Машиностроительное черчение в объеме, необходимом для выполнения работы</w:t>
            </w:r>
          </w:p>
        </w:tc>
      </w:tr>
      <w:tr w:rsidR="000650BC" w:rsidRPr="00CC4257" w14:paraId="4CBF279B" w14:textId="77777777" w:rsidTr="00A05F69">
        <w:trPr>
          <w:trHeight w:val="20"/>
        </w:trPr>
        <w:tc>
          <w:tcPr>
            <w:tcW w:w="1272" w:type="pct"/>
            <w:vMerge/>
          </w:tcPr>
          <w:p w14:paraId="1E211041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7579625B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0650BC" w:rsidRPr="00CC4257" w14:paraId="03650F18" w14:textId="77777777" w:rsidTr="00A05F69">
        <w:trPr>
          <w:trHeight w:val="20"/>
        </w:trPr>
        <w:tc>
          <w:tcPr>
            <w:tcW w:w="1272" w:type="pct"/>
            <w:vMerge/>
          </w:tcPr>
          <w:p w14:paraId="5C5F4A89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4EBB52D2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Система допусков и посадок, квалитеты точности, параметры шероховатости</w:t>
            </w:r>
          </w:p>
        </w:tc>
      </w:tr>
      <w:tr w:rsidR="000650BC" w:rsidRPr="00CC4257" w14:paraId="62750CF6" w14:textId="77777777" w:rsidTr="00A05F69">
        <w:trPr>
          <w:trHeight w:val="20"/>
        </w:trPr>
        <w:tc>
          <w:tcPr>
            <w:tcW w:w="1272" w:type="pct"/>
            <w:vMerge/>
          </w:tcPr>
          <w:p w14:paraId="5700C629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53BF06CF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650BC" w:rsidRPr="00CC4257" w14:paraId="6897FC97" w14:textId="77777777" w:rsidTr="00A05F69">
        <w:trPr>
          <w:trHeight w:val="20"/>
        </w:trPr>
        <w:tc>
          <w:tcPr>
            <w:tcW w:w="1272" w:type="pct"/>
            <w:vMerge/>
          </w:tcPr>
          <w:p w14:paraId="3F7F2A6F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0C8BC1D7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8F0F90" w:rsidRPr="00CC4257" w14:paraId="26F6AE12" w14:textId="77777777" w:rsidTr="00A05F69">
        <w:trPr>
          <w:trHeight w:val="20"/>
        </w:trPr>
        <w:tc>
          <w:tcPr>
            <w:tcW w:w="1272" w:type="pct"/>
            <w:vMerge/>
          </w:tcPr>
          <w:p w14:paraId="29C2227F" w14:textId="77777777" w:rsidR="008F0F90" w:rsidRPr="00CC4257" w:rsidRDefault="008F0F90" w:rsidP="008F0F90">
            <w:pPr>
              <w:pStyle w:val="af1"/>
            </w:pPr>
          </w:p>
        </w:tc>
        <w:tc>
          <w:tcPr>
            <w:tcW w:w="3728" w:type="pct"/>
          </w:tcPr>
          <w:p w14:paraId="17B21C5C" w14:textId="77777777" w:rsidR="008F0F90" w:rsidRPr="000776A5" w:rsidRDefault="008F0F90" w:rsidP="000776A5">
            <w:pPr>
              <w:pStyle w:val="af1"/>
              <w:jc w:val="both"/>
            </w:pPr>
            <w:r w:rsidRPr="000776A5">
              <w:t>Основные свойства и маркировка обрабатываемых материалов</w:t>
            </w:r>
          </w:p>
        </w:tc>
      </w:tr>
      <w:tr w:rsidR="008F0F90" w:rsidRPr="00CC4257" w14:paraId="2E15D616" w14:textId="77777777" w:rsidTr="00A05F69">
        <w:trPr>
          <w:trHeight w:val="20"/>
        </w:trPr>
        <w:tc>
          <w:tcPr>
            <w:tcW w:w="1272" w:type="pct"/>
            <w:vMerge/>
          </w:tcPr>
          <w:p w14:paraId="6080A84D" w14:textId="77777777" w:rsidR="008F0F90" w:rsidRPr="00CC4257" w:rsidRDefault="008F0F90" w:rsidP="008F0F90">
            <w:pPr>
              <w:pStyle w:val="af1"/>
            </w:pPr>
          </w:p>
        </w:tc>
        <w:tc>
          <w:tcPr>
            <w:tcW w:w="3728" w:type="pct"/>
          </w:tcPr>
          <w:p w14:paraId="42C581EA" w14:textId="77777777" w:rsidR="008F0F90" w:rsidRPr="000776A5" w:rsidRDefault="008F0F90" w:rsidP="000776A5">
            <w:pPr>
              <w:pStyle w:val="af1"/>
              <w:jc w:val="both"/>
            </w:pPr>
            <w:r w:rsidRPr="000776A5">
              <w:t>Основные свойства и маркировка инструментальных материалов</w:t>
            </w:r>
          </w:p>
        </w:tc>
      </w:tr>
      <w:tr w:rsidR="000650BC" w:rsidRPr="00CC4257" w14:paraId="173A315E" w14:textId="77777777" w:rsidTr="00A05F69">
        <w:trPr>
          <w:trHeight w:val="20"/>
        </w:trPr>
        <w:tc>
          <w:tcPr>
            <w:tcW w:w="1272" w:type="pct"/>
            <w:vMerge/>
          </w:tcPr>
          <w:p w14:paraId="16C2C8EF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49A3427A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0650BC" w:rsidRPr="00CC4257" w14:paraId="777779C8" w14:textId="77777777" w:rsidTr="00A05F69">
        <w:trPr>
          <w:trHeight w:val="20"/>
        </w:trPr>
        <w:tc>
          <w:tcPr>
            <w:tcW w:w="1272" w:type="pct"/>
            <w:vMerge/>
          </w:tcPr>
          <w:p w14:paraId="2E849DF8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30ACFD20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Виды, конструкции, назначение, геометрические параметры и правила использования </w:t>
            </w:r>
            <w:r w:rsidR="0000339D" w:rsidRPr="000776A5">
              <w:t xml:space="preserve">долбежных резцов </w:t>
            </w:r>
            <w:r w:rsidRPr="000776A5">
              <w:t>и вспомогательных инструментов, применяемых на долбежных станках</w:t>
            </w:r>
          </w:p>
        </w:tc>
      </w:tr>
      <w:tr w:rsidR="000650BC" w:rsidRPr="00CC4257" w14:paraId="04A443B5" w14:textId="77777777" w:rsidTr="00A05F69">
        <w:trPr>
          <w:trHeight w:val="20"/>
        </w:trPr>
        <w:tc>
          <w:tcPr>
            <w:tcW w:w="1272" w:type="pct"/>
            <w:vMerge/>
          </w:tcPr>
          <w:p w14:paraId="3D87E099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20C019A3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Приемы и правила установки </w:t>
            </w:r>
            <w:r w:rsidR="0000339D" w:rsidRPr="000776A5">
              <w:t xml:space="preserve">долбежных резцов </w:t>
            </w:r>
            <w:r w:rsidRPr="000776A5">
              <w:t>и вспомогательных инструментов на долбежных станках</w:t>
            </w:r>
          </w:p>
        </w:tc>
      </w:tr>
      <w:tr w:rsidR="000650BC" w:rsidRPr="00CC4257" w14:paraId="2CF625FA" w14:textId="77777777" w:rsidTr="00A05F69">
        <w:trPr>
          <w:trHeight w:val="20"/>
        </w:trPr>
        <w:tc>
          <w:tcPr>
            <w:tcW w:w="1272" w:type="pct"/>
            <w:vMerge/>
          </w:tcPr>
          <w:p w14:paraId="2CC620CA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47E4BB66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Виды, конструкции, назначение, возможности и правила использования контрольно-измерительных инструментов, применяемых при работе на долбежных станках</w:t>
            </w:r>
          </w:p>
        </w:tc>
      </w:tr>
      <w:tr w:rsidR="000650BC" w:rsidRPr="00CC4257" w14:paraId="6499737D" w14:textId="77777777" w:rsidTr="00A05F69">
        <w:trPr>
          <w:trHeight w:val="20"/>
        </w:trPr>
        <w:tc>
          <w:tcPr>
            <w:tcW w:w="1272" w:type="pct"/>
            <w:vMerge/>
          </w:tcPr>
          <w:p w14:paraId="7A1BAD33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12D08560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Виды, устройство, назначение, правила и условия эксплуатации универсальных приспособлений, применяемых на долбежных станках</w:t>
            </w:r>
          </w:p>
        </w:tc>
      </w:tr>
      <w:tr w:rsidR="000650BC" w:rsidRPr="00CC4257" w14:paraId="23635148" w14:textId="77777777" w:rsidTr="00A05F69">
        <w:trPr>
          <w:trHeight w:val="20"/>
        </w:trPr>
        <w:tc>
          <w:tcPr>
            <w:tcW w:w="1272" w:type="pct"/>
            <w:vMerge/>
          </w:tcPr>
          <w:p w14:paraId="6DF0646A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3A4926D3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Правила и приемы базирования, выверки и закрепления заготовок простых деталей в приспособлении или на столе долбежных станков</w:t>
            </w:r>
          </w:p>
        </w:tc>
      </w:tr>
      <w:tr w:rsidR="000650BC" w:rsidRPr="00CC4257" w14:paraId="72F72942" w14:textId="77777777" w:rsidTr="00A05F69">
        <w:trPr>
          <w:trHeight w:val="20"/>
        </w:trPr>
        <w:tc>
          <w:tcPr>
            <w:tcW w:w="1272" w:type="pct"/>
            <w:vMerge/>
          </w:tcPr>
          <w:p w14:paraId="34320ED3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7F6F7C0E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Последовательность и содержание настройки долбежных станков</w:t>
            </w:r>
          </w:p>
        </w:tc>
      </w:tr>
      <w:tr w:rsidR="000650BC" w:rsidRPr="00CC4257" w14:paraId="0CF040AB" w14:textId="77777777" w:rsidTr="00A05F69">
        <w:trPr>
          <w:trHeight w:val="20"/>
        </w:trPr>
        <w:tc>
          <w:tcPr>
            <w:tcW w:w="1272" w:type="pct"/>
            <w:vMerge/>
          </w:tcPr>
          <w:p w14:paraId="0EF6B2B4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29326242" w14:textId="77777777" w:rsidR="000650BC" w:rsidRPr="000776A5" w:rsidRDefault="000650BC" w:rsidP="000776A5">
            <w:pPr>
              <w:pStyle w:val="af1"/>
              <w:jc w:val="both"/>
            </w:pPr>
            <w:r w:rsidRPr="000776A5">
              <w:t>Типовые режимы резания при обработке заготовок простых деталей на долбежных станках</w:t>
            </w:r>
          </w:p>
        </w:tc>
      </w:tr>
      <w:tr w:rsidR="000650BC" w:rsidRPr="00CC4257" w14:paraId="0DA06C08" w14:textId="77777777" w:rsidTr="00A05F69">
        <w:trPr>
          <w:trHeight w:val="20"/>
        </w:trPr>
        <w:tc>
          <w:tcPr>
            <w:tcW w:w="1272" w:type="pct"/>
            <w:vMerge/>
          </w:tcPr>
          <w:p w14:paraId="77ED868E" w14:textId="77777777" w:rsidR="000650BC" w:rsidRPr="00CC4257" w:rsidRDefault="000650BC" w:rsidP="000650BC">
            <w:pPr>
              <w:pStyle w:val="af1"/>
            </w:pPr>
          </w:p>
        </w:tc>
        <w:tc>
          <w:tcPr>
            <w:tcW w:w="3728" w:type="pct"/>
          </w:tcPr>
          <w:p w14:paraId="6E4FFCC1" w14:textId="5905E4D6" w:rsidR="000650BC" w:rsidRPr="000776A5" w:rsidRDefault="000650BC" w:rsidP="000776A5">
            <w:pPr>
              <w:pStyle w:val="af1"/>
              <w:jc w:val="both"/>
            </w:pPr>
            <w:r w:rsidRPr="000776A5">
              <w:t xml:space="preserve">Способы и приемы </w:t>
            </w:r>
            <w:r w:rsidR="00181BDD" w:rsidRPr="000776A5">
              <w:t>долбления</w:t>
            </w:r>
            <w:r w:rsidRPr="000776A5">
              <w:t xml:space="preserve"> </w:t>
            </w:r>
            <w:r w:rsidR="00181BDD" w:rsidRPr="000776A5">
              <w:t>вертикальных наружных поверхностей с прямолинейным контуром с точностью размеров до 12</w:t>
            </w:r>
            <w:r w:rsidR="00721D22">
              <w:noBreakHyphen/>
              <w:t>го</w:t>
            </w:r>
            <w:r w:rsidR="00181BDD" w:rsidRPr="000776A5">
              <w:t xml:space="preserve"> квалитета на долбежных </w:t>
            </w:r>
            <w:r w:rsidRPr="000776A5">
              <w:t>станках</w:t>
            </w:r>
          </w:p>
        </w:tc>
      </w:tr>
      <w:tr w:rsidR="00181BDD" w:rsidRPr="00CC4257" w14:paraId="4074E5D2" w14:textId="77777777" w:rsidTr="00A05F69">
        <w:trPr>
          <w:trHeight w:val="20"/>
        </w:trPr>
        <w:tc>
          <w:tcPr>
            <w:tcW w:w="1272" w:type="pct"/>
            <w:vMerge/>
          </w:tcPr>
          <w:p w14:paraId="5E5D2261" w14:textId="77777777" w:rsidR="00181BDD" w:rsidRPr="00CC4257" w:rsidRDefault="00181BDD" w:rsidP="000650BC">
            <w:pPr>
              <w:pStyle w:val="af1"/>
            </w:pPr>
          </w:p>
        </w:tc>
        <w:tc>
          <w:tcPr>
            <w:tcW w:w="3728" w:type="pct"/>
          </w:tcPr>
          <w:p w14:paraId="35FCDB46" w14:textId="00C6233E" w:rsidR="00181BDD" w:rsidRPr="000776A5" w:rsidRDefault="00181BDD" w:rsidP="000776A5">
            <w:pPr>
              <w:pStyle w:val="af1"/>
              <w:jc w:val="both"/>
            </w:pPr>
            <w:r w:rsidRPr="000776A5">
              <w:t>Способы и приемы долбления вертикальных сквозных отверстий и окон с прямоугольным сечением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 на долбежных станках</w:t>
            </w:r>
          </w:p>
        </w:tc>
      </w:tr>
      <w:tr w:rsidR="00181BDD" w:rsidRPr="00CC4257" w14:paraId="5F70C1BB" w14:textId="77777777" w:rsidTr="00A05F69">
        <w:trPr>
          <w:trHeight w:val="20"/>
        </w:trPr>
        <w:tc>
          <w:tcPr>
            <w:tcW w:w="1272" w:type="pct"/>
            <w:vMerge/>
          </w:tcPr>
          <w:p w14:paraId="5FA17783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5072CEB4" w14:textId="3845DA3B" w:rsidR="00181BDD" w:rsidRPr="000776A5" w:rsidRDefault="00181BDD" w:rsidP="000776A5">
            <w:pPr>
              <w:pStyle w:val="af1"/>
              <w:jc w:val="both"/>
            </w:pPr>
            <w:r w:rsidRPr="000776A5">
              <w:t>Способы и приемы долбления вертикальных наружных и внутренних пазов с прямолинейным контуром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 на долбежных станках</w:t>
            </w:r>
          </w:p>
        </w:tc>
      </w:tr>
      <w:tr w:rsidR="00181BDD" w:rsidRPr="00CC4257" w14:paraId="2DB2140F" w14:textId="77777777" w:rsidTr="00A05F69">
        <w:trPr>
          <w:trHeight w:val="20"/>
        </w:trPr>
        <w:tc>
          <w:tcPr>
            <w:tcW w:w="1272" w:type="pct"/>
            <w:vMerge/>
          </w:tcPr>
          <w:p w14:paraId="03C503D2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38303D72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>Теория резания в объеме, необходимом для выполнения работы</w:t>
            </w:r>
          </w:p>
        </w:tc>
      </w:tr>
      <w:tr w:rsidR="00181BDD" w:rsidRPr="00CC4257" w14:paraId="2E7BF184" w14:textId="77777777" w:rsidTr="00A05F69">
        <w:trPr>
          <w:trHeight w:val="20"/>
        </w:trPr>
        <w:tc>
          <w:tcPr>
            <w:tcW w:w="1272" w:type="pct"/>
            <w:vMerge/>
          </w:tcPr>
          <w:p w14:paraId="23B84E88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70A96B07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 xml:space="preserve">Назначение, свойства и способы применения </w:t>
            </w:r>
            <w:r w:rsidR="00904468" w:rsidRPr="000776A5">
              <w:t>СОЖ</w:t>
            </w:r>
          </w:p>
        </w:tc>
      </w:tr>
      <w:tr w:rsidR="00181BDD" w:rsidRPr="00CC4257" w14:paraId="4F272DF1" w14:textId="77777777" w:rsidTr="00A05F69">
        <w:trPr>
          <w:trHeight w:val="20"/>
        </w:trPr>
        <w:tc>
          <w:tcPr>
            <w:tcW w:w="1272" w:type="pct"/>
            <w:vMerge/>
          </w:tcPr>
          <w:p w14:paraId="63ED2619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1BDB826C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 xml:space="preserve">Критерии износа </w:t>
            </w:r>
            <w:r w:rsidR="0000339D" w:rsidRPr="000776A5">
              <w:t>долбежных резцов</w:t>
            </w:r>
          </w:p>
        </w:tc>
      </w:tr>
      <w:tr w:rsidR="00181BDD" w:rsidRPr="00CC4257" w14:paraId="18F109CB" w14:textId="77777777" w:rsidTr="00A05F69">
        <w:trPr>
          <w:trHeight w:val="20"/>
        </w:trPr>
        <w:tc>
          <w:tcPr>
            <w:tcW w:w="1272" w:type="pct"/>
            <w:vMerge/>
          </w:tcPr>
          <w:p w14:paraId="2D1A660C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68C9989F" w14:textId="10F1C724" w:rsidR="00181BDD" w:rsidRPr="000776A5" w:rsidRDefault="00181BDD" w:rsidP="000776A5">
            <w:pPr>
              <w:pStyle w:val="af1"/>
              <w:jc w:val="both"/>
            </w:pPr>
            <w:r w:rsidRPr="000776A5">
              <w:t>Виды дефектов при обработке поверхностей заготовок простых деталей на долбежных станках с точностью размеров до 12</w:t>
            </w:r>
            <w:r w:rsidR="00721D22">
              <w:noBreakHyphen/>
              <w:t>го</w:t>
            </w:r>
            <w:r w:rsidRPr="000776A5">
              <w:t xml:space="preserve"> квалитета, их причины и способы предупреждения</w:t>
            </w:r>
          </w:p>
        </w:tc>
      </w:tr>
      <w:tr w:rsidR="00181BDD" w:rsidRPr="00CC4257" w14:paraId="352B598C" w14:textId="77777777" w:rsidTr="00A05F69">
        <w:trPr>
          <w:trHeight w:val="20"/>
        </w:trPr>
        <w:tc>
          <w:tcPr>
            <w:tcW w:w="1272" w:type="pct"/>
            <w:vMerge/>
          </w:tcPr>
          <w:p w14:paraId="72117826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233B4DFB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>Состав и порядок выполнения регламентных работ по техническому обслуживанию долбежных станков</w:t>
            </w:r>
          </w:p>
        </w:tc>
      </w:tr>
      <w:tr w:rsidR="00181BDD" w:rsidRPr="00CC4257" w14:paraId="0F0F1EE4" w14:textId="77777777" w:rsidTr="00A05F69">
        <w:trPr>
          <w:trHeight w:val="20"/>
        </w:trPr>
        <w:tc>
          <w:tcPr>
            <w:tcW w:w="1272" w:type="pct"/>
            <w:vMerge/>
          </w:tcPr>
          <w:p w14:paraId="5B170EA6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1E99D863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>Состав и порядок выполнения регламентных работ по техническому обслуживанию технологической оснастки</w:t>
            </w:r>
          </w:p>
        </w:tc>
      </w:tr>
      <w:tr w:rsidR="00181BDD" w:rsidRPr="00CC4257" w14:paraId="66E2AA7E" w14:textId="77777777" w:rsidTr="00A05F69">
        <w:trPr>
          <w:trHeight w:val="20"/>
        </w:trPr>
        <w:tc>
          <w:tcPr>
            <w:tcW w:w="1272" w:type="pct"/>
            <w:vMerge/>
          </w:tcPr>
          <w:p w14:paraId="5220CAE6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4F14AAA0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>Виды и правила применения средств индивидуальной и коллективной защиты при выполнении работ на долбежных станках</w:t>
            </w:r>
          </w:p>
        </w:tc>
      </w:tr>
      <w:tr w:rsidR="00181BDD" w:rsidRPr="00CC4257" w14:paraId="1405F8FC" w14:textId="77777777" w:rsidTr="00A05F69">
        <w:trPr>
          <w:trHeight w:val="20"/>
        </w:trPr>
        <w:tc>
          <w:tcPr>
            <w:tcW w:w="1272" w:type="pct"/>
            <w:vMerge/>
          </w:tcPr>
          <w:p w14:paraId="20B392F8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2419FCDA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81BDD" w:rsidRPr="00CC4257" w14:paraId="4B5507B0" w14:textId="77777777" w:rsidTr="00A05F69">
        <w:trPr>
          <w:trHeight w:val="20"/>
        </w:trPr>
        <w:tc>
          <w:tcPr>
            <w:tcW w:w="1272" w:type="pct"/>
          </w:tcPr>
          <w:p w14:paraId="442DA174" w14:textId="77777777" w:rsidR="00181BDD" w:rsidRPr="00CC4257" w:rsidRDefault="00181BDD" w:rsidP="00181BDD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2597CB0A" w14:textId="77777777" w:rsidR="00181BDD" w:rsidRPr="000776A5" w:rsidRDefault="00181BDD" w:rsidP="000776A5">
            <w:pPr>
              <w:pStyle w:val="af1"/>
              <w:jc w:val="both"/>
            </w:pPr>
            <w:r w:rsidRPr="000776A5">
              <w:t>-</w:t>
            </w:r>
          </w:p>
        </w:tc>
      </w:tr>
    </w:tbl>
    <w:p w14:paraId="1814C89A" w14:textId="1D378E68" w:rsidR="006013CA" w:rsidRPr="000776A5" w:rsidRDefault="00B7004B" w:rsidP="000776A5">
      <w:pPr>
        <w:rPr>
          <w:b/>
          <w:bCs w:val="0"/>
        </w:rPr>
      </w:pPr>
      <w:r w:rsidRPr="000776A5">
        <w:rPr>
          <w:b/>
          <w:bCs w:val="0"/>
        </w:rPr>
        <w:t>3.1.2</w:t>
      </w:r>
      <w:r w:rsidR="006013CA" w:rsidRPr="000776A5">
        <w:rPr>
          <w:b/>
          <w:bCs w:val="0"/>
        </w:rPr>
        <w:t>. Трудовая функция</w:t>
      </w:r>
    </w:p>
    <w:p w14:paraId="775F0086" w14:textId="77777777" w:rsidR="000776A5" w:rsidRPr="00CC4257" w:rsidRDefault="000776A5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6013CA" w:rsidRPr="00CC4257" w14:paraId="72FD2DCE" w14:textId="77777777" w:rsidTr="000A4E9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060715E" w14:textId="77777777" w:rsidR="006013CA" w:rsidRPr="00CC4257" w:rsidRDefault="006013CA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A108B" w14:textId="662A9A16" w:rsidR="006013CA" w:rsidRPr="00CC4257" w:rsidRDefault="007950AA" w:rsidP="00E712D9">
            <w:pPr>
              <w:pStyle w:val="af1"/>
            </w:pPr>
            <w:r w:rsidRPr="00CC4257">
              <w:t>Контроль качества обработки</w:t>
            </w:r>
            <w:r w:rsidR="006013CA" w:rsidRPr="00CC4257">
              <w:t xml:space="preserve"> простых деталей с точностью размеров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="000A1C34" w:rsidRPr="00CC4257">
              <w:t xml:space="preserve"> </w:t>
            </w:r>
            <w:r w:rsidR="006013CA" w:rsidRPr="00CC4257">
              <w:t>квалитета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8985D4" w14:textId="77777777" w:rsidR="006013CA" w:rsidRPr="00CC4257" w:rsidRDefault="006013CA" w:rsidP="00E712D9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FEDFC" w14:textId="10C8DE22" w:rsidR="006013CA" w:rsidRPr="00CC4257" w:rsidRDefault="00B7498C" w:rsidP="000776A5">
            <w:pPr>
              <w:pStyle w:val="af3"/>
              <w:jc w:val="left"/>
            </w:pPr>
            <w:r>
              <w:rPr>
                <w:lang w:val="en-US"/>
              </w:rPr>
              <w:t>A</w:t>
            </w:r>
            <w:r w:rsidR="006013CA" w:rsidRPr="00CC4257">
              <w:t>/0</w:t>
            </w:r>
            <w:r w:rsidR="00B7004B" w:rsidRPr="00CC4257">
              <w:t>2</w:t>
            </w:r>
            <w:r w:rsidR="006013CA" w:rsidRPr="00CC4257">
              <w:t>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B99977" w14:textId="77777777" w:rsidR="006013CA" w:rsidRPr="00CC4257" w:rsidRDefault="006013CA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1378F" w14:textId="77777777" w:rsidR="006013CA" w:rsidRPr="00CC4257" w:rsidRDefault="006013CA" w:rsidP="00E712D9">
            <w:pPr>
              <w:pStyle w:val="af3"/>
            </w:pPr>
            <w:r w:rsidRPr="00CC4257">
              <w:t>2</w:t>
            </w:r>
          </w:p>
        </w:tc>
      </w:tr>
    </w:tbl>
    <w:p w14:paraId="75D33543" w14:textId="77777777" w:rsidR="006013CA" w:rsidRPr="00CC4257" w:rsidRDefault="006013CA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013CA" w:rsidRPr="00CC4257" w14:paraId="7C6A5631" w14:textId="77777777" w:rsidTr="00A05F6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2AF4E3D" w14:textId="77777777" w:rsidR="006013CA" w:rsidRPr="00CC4257" w:rsidRDefault="006013CA" w:rsidP="00E712D9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596096" w14:textId="77777777" w:rsidR="006013CA" w:rsidRPr="00CC4257" w:rsidRDefault="006013CA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DB3FF2" w14:textId="77777777" w:rsidR="006013CA" w:rsidRPr="00CC4257" w:rsidRDefault="006013CA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30FE81" w14:textId="77777777" w:rsidR="006013CA" w:rsidRPr="00CC4257" w:rsidRDefault="006013CA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081AA" w14:textId="77777777" w:rsidR="006013CA" w:rsidRPr="00CC4257" w:rsidRDefault="006013CA" w:rsidP="00E712D9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B38B1" w14:textId="77777777" w:rsidR="006013CA" w:rsidRPr="00CC4257" w:rsidRDefault="006013CA" w:rsidP="00E712D9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AA14A" w14:textId="77777777" w:rsidR="006013CA" w:rsidRPr="00CC4257" w:rsidRDefault="006013CA" w:rsidP="00E712D9">
            <w:pPr>
              <w:pStyle w:val="100"/>
            </w:pPr>
          </w:p>
        </w:tc>
      </w:tr>
      <w:tr w:rsidR="006013CA" w:rsidRPr="00CC4257" w14:paraId="27395175" w14:textId="77777777" w:rsidTr="00B82DF9">
        <w:trPr>
          <w:jc w:val="center"/>
        </w:trPr>
        <w:tc>
          <w:tcPr>
            <w:tcW w:w="1266" w:type="pct"/>
            <w:vAlign w:val="center"/>
          </w:tcPr>
          <w:p w14:paraId="16798C7D" w14:textId="77777777" w:rsidR="006013CA" w:rsidRPr="00CC4257" w:rsidRDefault="006013CA" w:rsidP="00E712D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0F6675" w14:textId="77777777" w:rsidR="006013CA" w:rsidRPr="00CC4257" w:rsidRDefault="006013CA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DA888B" w14:textId="77777777" w:rsidR="006013CA" w:rsidRPr="00CC4257" w:rsidRDefault="006013CA" w:rsidP="00E712D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B527DE" w14:textId="77777777" w:rsidR="006013CA" w:rsidRPr="00CC4257" w:rsidRDefault="006013CA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C754B9" w14:textId="77777777" w:rsidR="006013CA" w:rsidRPr="00CC4257" w:rsidRDefault="006013CA" w:rsidP="00E712D9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0A3EAF" w14:textId="77777777" w:rsidR="006013CA" w:rsidRPr="00CC4257" w:rsidRDefault="006013CA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113949E" w14:textId="77777777" w:rsidR="006013CA" w:rsidRPr="00CC4257" w:rsidRDefault="006013CA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5CF6CA19" w14:textId="77777777" w:rsidR="006013CA" w:rsidRPr="00CC4257" w:rsidRDefault="006013CA" w:rsidP="00E712D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C72B1C" w:rsidRPr="00CC4257" w14:paraId="17A61A21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02B3FDB3" w14:textId="77777777" w:rsidR="00C72B1C" w:rsidRPr="00CC4257" w:rsidRDefault="00C72B1C" w:rsidP="00E712D9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4E185C9F" w14:textId="77777777" w:rsidR="00C72B1C" w:rsidRPr="00CC4257" w:rsidRDefault="00C72B1C" w:rsidP="00E712D9">
            <w:pPr>
              <w:pStyle w:val="af1"/>
              <w:jc w:val="both"/>
            </w:pPr>
            <w:r w:rsidRPr="00CC4257">
              <w:t>Визуальное определение дефектов обработанных поверхн</w:t>
            </w:r>
            <w:r w:rsidR="00F97380" w:rsidRPr="00CC4257">
              <w:t>остей простой детали</w:t>
            </w:r>
          </w:p>
        </w:tc>
      </w:tr>
      <w:tr w:rsidR="00C72B1C" w:rsidRPr="00CC4257" w14:paraId="37E13976" w14:textId="77777777" w:rsidTr="00A05F69">
        <w:trPr>
          <w:trHeight w:val="20"/>
        </w:trPr>
        <w:tc>
          <w:tcPr>
            <w:tcW w:w="1272" w:type="pct"/>
            <w:vMerge/>
          </w:tcPr>
          <w:p w14:paraId="5A4530B7" w14:textId="77777777" w:rsidR="00C72B1C" w:rsidRPr="00CC4257" w:rsidRDefault="00C72B1C" w:rsidP="00E712D9">
            <w:pPr>
              <w:pStyle w:val="af1"/>
            </w:pPr>
          </w:p>
        </w:tc>
        <w:tc>
          <w:tcPr>
            <w:tcW w:w="3728" w:type="pct"/>
          </w:tcPr>
          <w:p w14:paraId="2B6AB652" w14:textId="678D4DF6" w:rsidR="00C72B1C" w:rsidRPr="00CC4257" w:rsidRDefault="00AE51A1" w:rsidP="00E712D9">
            <w:pPr>
              <w:pStyle w:val="af1"/>
              <w:jc w:val="both"/>
            </w:pPr>
            <w:r w:rsidRPr="00CC4257">
              <w:t>Контроль линейных размеров</w:t>
            </w:r>
            <w:r w:rsidR="00C72B1C" w:rsidRPr="00CC4257">
              <w:t xml:space="preserve"> прост</w:t>
            </w:r>
            <w:r w:rsidR="00F97380" w:rsidRPr="00CC4257">
              <w:t>ой детали</w:t>
            </w:r>
            <w:r w:rsidR="00C72B1C" w:rsidRPr="00CC4257">
              <w:t xml:space="preserve"> </w:t>
            </w:r>
            <w:r w:rsidR="00F97380" w:rsidRPr="00CC4257">
              <w:t xml:space="preserve">с </w:t>
            </w:r>
            <w:r w:rsidR="001A7BBC" w:rsidRPr="00CC4257">
              <w:t xml:space="preserve">точностью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="00C72B1C" w:rsidRPr="00CC4257">
              <w:t xml:space="preserve"> квалитета</w:t>
            </w:r>
          </w:p>
        </w:tc>
      </w:tr>
      <w:tr w:rsidR="00BE5448" w:rsidRPr="00CC4257" w14:paraId="250E25A5" w14:textId="77777777" w:rsidTr="00A05F69">
        <w:trPr>
          <w:trHeight w:val="20"/>
        </w:trPr>
        <w:tc>
          <w:tcPr>
            <w:tcW w:w="1272" w:type="pct"/>
            <w:vMerge/>
          </w:tcPr>
          <w:p w14:paraId="56663D41" w14:textId="77777777" w:rsidR="00BE5448" w:rsidRPr="00CC4257" w:rsidRDefault="00BE5448" w:rsidP="00E712D9">
            <w:pPr>
              <w:pStyle w:val="af1"/>
            </w:pPr>
          </w:p>
        </w:tc>
        <w:tc>
          <w:tcPr>
            <w:tcW w:w="3728" w:type="pct"/>
          </w:tcPr>
          <w:p w14:paraId="2B48DB34" w14:textId="3AB8AAAF" w:rsidR="00BE5448" w:rsidRPr="00CC4257" w:rsidRDefault="00BE5448" w:rsidP="00E712D9">
            <w:pPr>
              <w:pStyle w:val="af1"/>
              <w:jc w:val="both"/>
            </w:pPr>
            <w:r w:rsidRPr="00CC4257">
              <w:t>Контроль угловых размеров простой детали</w:t>
            </w:r>
            <w:r w:rsidR="006647B5" w:rsidRPr="00CC4257">
              <w:t xml:space="preserve">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BE5448" w:rsidRPr="00CC4257" w14:paraId="22F47022" w14:textId="77777777" w:rsidTr="00A05F69">
        <w:trPr>
          <w:trHeight w:val="20"/>
        </w:trPr>
        <w:tc>
          <w:tcPr>
            <w:tcW w:w="1272" w:type="pct"/>
            <w:vMerge/>
          </w:tcPr>
          <w:p w14:paraId="2AC6F6EC" w14:textId="77777777" w:rsidR="00BE5448" w:rsidRPr="00CC4257" w:rsidRDefault="00BE5448" w:rsidP="00E712D9">
            <w:pPr>
              <w:pStyle w:val="af1"/>
            </w:pPr>
          </w:p>
        </w:tc>
        <w:tc>
          <w:tcPr>
            <w:tcW w:w="3728" w:type="pct"/>
          </w:tcPr>
          <w:p w14:paraId="2DFB7641" w14:textId="5978C4EE" w:rsidR="00BE5448" w:rsidRPr="00CC4257" w:rsidRDefault="00BE5448" w:rsidP="00E712D9">
            <w:pPr>
              <w:pStyle w:val="af1"/>
              <w:jc w:val="both"/>
            </w:pPr>
            <w:r w:rsidRPr="00CC4257">
              <w:t xml:space="preserve">Контроль формы и взаимного расположения поверхностей простой детали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BE5448" w:rsidRPr="00CC4257" w14:paraId="5527E878" w14:textId="77777777" w:rsidTr="00A05F69">
        <w:trPr>
          <w:trHeight w:val="20"/>
        </w:trPr>
        <w:tc>
          <w:tcPr>
            <w:tcW w:w="1272" w:type="pct"/>
            <w:vMerge/>
          </w:tcPr>
          <w:p w14:paraId="167E9DFF" w14:textId="77777777" w:rsidR="00BE5448" w:rsidRPr="00CC4257" w:rsidRDefault="00BE5448" w:rsidP="00E712D9">
            <w:pPr>
              <w:pStyle w:val="af1"/>
            </w:pPr>
          </w:p>
        </w:tc>
        <w:tc>
          <w:tcPr>
            <w:tcW w:w="3728" w:type="pct"/>
          </w:tcPr>
          <w:p w14:paraId="12800AB8" w14:textId="77777777" w:rsidR="00BE5448" w:rsidRPr="00CC4257" w:rsidRDefault="00BE5448" w:rsidP="00E712D9">
            <w:pPr>
              <w:pStyle w:val="af1"/>
              <w:jc w:val="both"/>
            </w:pPr>
            <w:r w:rsidRPr="00CC4257">
              <w:t xml:space="preserve">Контроль шероховатости обработанных поверхностей простой детали до </w:t>
            </w:r>
            <w:r w:rsidRPr="00CC4257">
              <w:rPr>
                <w:lang w:val="en-US"/>
              </w:rPr>
              <w:t>Ra</w:t>
            </w:r>
            <w:r w:rsidRPr="00CC4257">
              <w:t xml:space="preserve"> 6,3</w:t>
            </w:r>
          </w:p>
        </w:tc>
      </w:tr>
      <w:tr w:rsidR="00BE5448" w:rsidRPr="00CC4257" w14:paraId="07A375B0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770E2333" w14:textId="77777777" w:rsidR="00BE5448" w:rsidRPr="00CC4257" w:rsidRDefault="00BE5448" w:rsidP="00E712D9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74695309" w14:textId="77777777" w:rsidR="00BE5448" w:rsidRPr="00CC4257" w:rsidRDefault="00BE5448" w:rsidP="00E712D9">
            <w:pPr>
              <w:pStyle w:val="af1"/>
              <w:jc w:val="both"/>
            </w:pPr>
            <w:r w:rsidRPr="00CC4257">
              <w:t>Выявлять визуально дефекты обработанных поверхностей простых деталей</w:t>
            </w:r>
          </w:p>
        </w:tc>
      </w:tr>
      <w:tr w:rsidR="00BE5448" w:rsidRPr="00CC4257" w14:paraId="5BD192A8" w14:textId="77777777" w:rsidTr="00A05F69">
        <w:trPr>
          <w:trHeight w:val="20"/>
        </w:trPr>
        <w:tc>
          <w:tcPr>
            <w:tcW w:w="1272" w:type="pct"/>
            <w:vMerge/>
          </w:tcPr>
          <w:p w14:paraId="24E68654" w14:textId="77777777" w:rsidR="00BE5448" w:rsidRPr="00CC4257" w:rsidRDefault="00BE5448" w:rsidP="00E712D9">
            <w:pPr>
              <w:pStyle w:val="af1"/>
            </w:pPr>
          </w:p>
        </w:tc>
        <w:tc>
          <w:tcPr>
            <w:tcW w:w="3728" w:type="pct"/>
          </w:tcPr>
          <w:p w14:paraId="3ABC107E" w14:textId="73998A93" w:rsidR="00BE5448" w:rsidRPr="00CC4257" w:rsidRDefault="00BE5448" w:rsidP="00E712D9">
            <w:pPr>
              <w:pStyle w:val="af1"/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</w:t>
            </w:r>
            <w:r w:rsidR="00A21379" w:rsidRPr="00CC4257">
              <w:t>линейных</w:t>
            </w:r>
            <w:r w:rsidRPr="00CC4257">
              <w:t xml:space="preserve"> размеров простых деталей с точностью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A21379" w:rsidRPr="00CC4257" w14:paraId="7AC410B9" w14:textId="77777777" w:rsidTr="00A05F69">
        <w:trPr>
          <w:trHeight w:val="20"/>
        </w:trPr>
        <w:tc>
          <w:tcPr>
            <w:tcW w:w="1272" w:type="pct"/>
            <w:vMerge/>
          </w:tcPr>
          <w:p w14:paraId="11F40B8E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5A6BF5DD" w14:textId="0927B1A3" w:rsidR="00A21379" w:rsidRPr="00CC4257" w:rsidRDefault="00A21379" w:rsidP="00E712D9">
            <w:pPr>
              <w:pStyle w:val="af1"/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угловых размеров простых деталей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3AEBA8F8" w14:textId="77777777" w:rsidTr="00A05F69">
        <w:trPr>
          <w:trHeight w:val="20"/>
        </w:trPr>
        <w:tc>
          <w:tcPr>
            <w:tcW w:w="1272" w:type="pct"/>
            <w:vMerge/>
          </w:tcPr>
          <w:p w14:paraId="4EC2898F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182412A3" w14:textId="050D4A11" w:rsidR="00A21379" w:rsidRPr="00CC4257" w:rsidRDefault="00A21379" w:rsidP="00E712D9">
            <w:pPr>
              <w:pStyle w:val="af1"/>
              <w:jc w:val="both"/>
            </w:pPr>
            <w:r w:rsidRPr="00CC4257">
              <w:t xml:space="preserve">Использовать контрольно-измерительные инструменты и приспособления для измерения и контроля формы и взаимного расположения поверхностей простых деталей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4A29A48B" w14:textId="77777777" w:rsidTr="00A05F69">
        <w:trPr>
          <w:trHeight w:val="20"/>
        </w:trPr>
        <w:tc>
          <w:tcPr>
            <w:tcW w:w="1272" w:type="pct"/>
            <w:vMerge/>
          </w:tcPr>
          <w:p w14:paraId="7DBDFCF2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7C9DBB5C" w14:textId="77777777" w:rsidR="00A21379" w:rsidRPr="00CC4257" w:rsidRDefault="00A21379" w:rsidP="00E712D9">
            <w:pPr>
              <w:pStyle w:val="af1"/>
              <w:jc w:val="both"/>
            </w:pPr>
            <w:r w:rsidRPr="00CC4257">
              <w:t>Контролировать шероховатость поверхностей простых деталей визуально-тактильным методом</w:t>
            </w:r>
          </w:p>
        </w:tc>
      </w:tr>
      <w:tr w:rsidR="001D17DA" w:rsidRPr="00CC4257" w14:paraId="077D4A47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3A9A4688" w14:textId="77777777" w:rsidR="001D17DA" w:rsidRPr="00CC4257" w:rsidRDefault="001D17DA" w:rsidP="00E712D9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4B90A7AC" w14:textId="77777777" w:rsidR="001D17DA" w:rsidRPr="00CC4257" w:rsidRDefault="001D17DA" w:rsidP="00E712D9">
            <w:pPr>
              <w:pStyle w:val="af1"/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A21379" w:rsidRPr="00CC4257" w14:paraId="29B52976" w14:textId="77777777" w:rsidTr="00A05F69">
        <w:trPr>
          <w:trHeight w:val="20"/>
        </w:trPr>
        <w:tc>
          <w:tcPr>
            <w:tcW w:w="1272" w:type="pct"/>
            <w:vMerge/>
          </w:tcPr>
          <w:p w14:paraId="6C9742A2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01E42D94" w14:textId="77777777" w:rsidR="00A21379" w:rsidRPr="00CC4257" w:rsidRDefault="00A21379" w:rsidP="00E712D9">
            <w:pPr>
              <w:pStyle w:val="af1"/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21379" w:rsidRPr="00CC4257" w14:paraId="45FE19B0" w14:textId="77777777" w:rsidTr="00A05F69">
        <w:trPr>
          <w:trHeight w:val="20"/>
        </w:trPr>
        <w:tc>
          <w:tcPr>
            <w:tcW w:w="1272" w:type="pct"/>
            <w:vMerge/>
          </w:tcPr>
          <w:p w14:paraId="26044B2B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0DC47D0D" w14:textId="77777777" w:rsidR="00A21379" w:rsidRPr="00CC4257" w:rsidRDefault="00A21379" w:rsidP="00E712D9">
            <w:pPr>
              <w:pStyle w:val="af1"/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A21379" w:rsidRPr="00CC4257" w14:paraId="68C83BFB" w14:textId="77777777" w:rsidTr="00A05F69">
        <w:trPr>
          <w:trHeight w:val="20"/>
        </w:trPr>
        <w:tc>
          <w:tcPr>
            <w:tcW w:w="1272" w:type="pct"/>
            <w:vMerge/>
          </w:tcPr>
          <w:p w14:paraId="402C5718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00160B9D" w14:textId="77777777" w:rsidR="00A21379" w:rsidRPr="00CC4257" w:rsidRDefault="00A21379" w:rsidP="00E712D9">
            <w:pPr>
              <w:pStyle w:val="af1"/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A21379" w:rsidRPr="00CC4257" w14:paraId="48DF3250" w14:textId="77777777" w:rsidTr="00A05F69">
        <w:trPr>
          <w:trHeight w:val="20"/>
        </w:trPr>
        <w:tc>
          <w:tcPr>
            <w:tcW w:w="1272" w:type="pct"/>
            <w:vMerge/>
          </w:tcPr>
          <w:p w14:paraId="64B203FE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1C501FC3" w14:textId="3B4ED3F9" w:rsidR="00A21379" w:rsidRPr="00CC4257" w:rsidRDefault="00A21379" w:rsidP="00E712D9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</w:t>
            </w:r>
            <w:r w:rsidR="008A7A08" w:rsidRPr="00CC4257">
              <w:t>до 12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6761E2" w:rsidRPr="00CC4257" w14:paraId="6F2FF84A" w14:textId="77777777" w:rsidTr="00A05F69">
        <w:trPr>
          <w:trHeight w:val="20"/>
        </w:trPr>
        <w:tc>
          <w:tcPr>
            <w:tcW w:w="1272" w:type="pct"/>
            <w:vMerge/>
          </w:tcPr>
          <w:p w14:paraId="359A02ED" w14:textId="77777777" w:rsidR="006761E2" w:rsidRPr="00CC4257" w:rsidRDefault="006761E2" w:rsidP="00E712D9">
            <w:pPr>
              <w:pStyle w:val="af1"/>
            </w:pPr>
          </w:p>
        </w:tc>
        <w:tc>
          <w:tcPr>
            <w:tcW w:w="3728" w:type="pct"/>
          </w:tcPr>
          <w:p w14:paraId="706F0C18" w14:textId="69DF1B0E" w:rsidR="006761E2" w:rsidRPr="00CC4257" w:rsidRDefault="006761E2" w:rsidP="00E712D9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угловых размеров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7C665D34" w14:textId="77777777" w:rsidTr="00A05F69">
        <w:trPr>
          <w:trHeight w:val="20"/>
        </w:trPr>
        <w:tc>
          <w:tcPr>
            <w:tcW w:w="1272" w:type="pct"/>
            <w:vMerge/>
          </w:tcPr>
          <w:p w14:paraId="1E552D97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44C2B353" w14:textId="2F1DE0B9" w:rsidR="00A21379" w:rsidRPr="00CC4257" w:rsidRDefault="00A21379" w:rsidP="00681C9B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и приспособлений для измерения и контроля формы и взаимного расположения поверхностей с погрешностью не выше </w:t>
            </w:r>
            <w:r w:rsidR="00115853" w:rsidRPr="00CC4257">
              <w:t>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7667318E" w14:textId="77777777" w:rsidTr="00A05F69">
        <w:trPr>
          <w:trHeight w:val="20"/>
        </w:trPr>
        <w:tc>
          <w:tcPr>
            <w:tcW w:w="1272" w:type="pct"/>
            <w:vMerge/>
          </w:tcPr>
          <w:p w14:paraId="7E127CDD" w14:textId="77777777" w:rsidR="00A21379" w:rsidRPr="00CC4257" w:rsidRDefault="00A21379" w:rsidP="00E712D9">
            <w:pPr>
              <w:pStyle w:val="af1"/>
            </w:pPr>
          </w:p>
        </w:tc>
        <w:tc>
          <w:tcPr>
            <w:tcW w:w="3728" w:type="pct"/>
          </w:tcPr>
          <w:p w14:paraId="264D168F" w14:textId="034C65B5" w:rsidR="00A21379" w:rsidRPr="00CC4257" w:rsidRDefault="00A21379" w:rsidP="00E712D9">
            <w:pPr>
              <w:pStyle w:val="af1"/>
              <w:jc w:val="both"/>
            </w:pPr>
            <w:r w:rsidRPr="00CC4257">
              <w:t xml:space="preserve">Требования охраны труда, пожарной, промышленной, экологической </w:t>
            </w:r>
            <w:r w:rsidR="009A27FF">
              <w:t xml:space="preserve">безопасности </w:t>
            </w:r>
            <w:r w:rsidRPr="00CC4257">
              <w:t xml:space="preserve">и электробезопасности </w:t>
            </w:r>
          </w:p>
        </w:tc>
      </w:tr>
      <w:tr w:rsidR="00A21379" w:rsidRPr="00CC4257" w14:paraId="57B8D1DF" w14:textId="77777777" w:rsidTr="00A05F69">
        <w:trPr>
          <w:trHeight w:val="20"/>
        </w:trPr>
        <w:tc>
          <w:tcPr>
            <w:tcW w:w="1272" w:type="pct"/>
          </w:tcPr>
          <w:p w14:paraId="6FE50AF8" w14:textId="77777777" w:rsidR="00A21379" w:rsidRPr="00CC4257" w:rsidRDefault="00A21379" w:rsidP="00E712D9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40E2CBFF" w14:textId="77777777" w:rsidR="00A21379" w:rsidRPr="00CC4257" w:rsidRDefault="00A21379" w:rsidP="00E712D9">
            <w:pPr>
              <w:pStyle w:val="af1"/>
              <w:jc w:val="both"/>
            </w:pPr>
            <w:r w:rsidRPr="00CC4257">
              <w:t>-</w:t>
            </w:r>
          </w:p>
        </w:tc>
      </w:tr>
    </w:tbl>
    <w:p w14:paraId="060F4856" w14:textId="77777777" w:rsidR="000776A5" w:rsidRDefault="000776A5" w:rsidP="000776A5">
      <w:bookmarkStart w:id="8" w:name="_Toc86917839"/>
    </w:p>
    <w:p w14:paraId="685848DA" w14:textId="7E6F7BB9" w:rsidR="00B82DF9" w:rsidRDefault="00B82DF9" w:rsidP="0025155F">
      <w:pPr>
        <w:pStyle w:val="2"/>
      </w:pPr>
      <w:r w:rsidRPr="00CC4257">
        <w:t>3.2. Обобщенная трудовая функция</w:t>
      </w:r>
      <w:bookmarkEnd w:id="8"/>
    </w:p>
    <w:p w14:paraId="044C4E96" w14:textId="77777777" w:rsidR="000776A5" w:rsidRPr="000776A5" w:rsidRDefault="000776A5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B82DF9" w:rsidRPr="00CC4257" w14:paraId="7B5AE9AE" w14:textId="77777777" w:rsidTr="000A4E9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DEFC22B" w14:textId="77777777" w:rsidR="00B82DF9" w:rsidRPr="00CC4257" w:rsidRDefault="00B82DF9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89F7A" w14:textId="1F37F6C6" w:rsidR="00B82DF9" w:rsidRPr="00CC4257" w:rsidRDefault="00B82DF9" w:rsidP="000776A5">
            <w:r w:rsidRPr="00CC4257">
              <w:t xml:space="preserve">Изготовление деталей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6C376F" w:rsidRPr="00CC4257">
              <w:t xml:space="preserve"> квалитета </w:t>
            </w:r>
            <w:r w:rsidRPr="00CC4257">
              <w:t xml:space="preserve">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9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0AB31C" w14:textId="77777777" w:rsidR="00B82DF9" w:rsidRPr="00CC4257" w:rsidRDefault="00B82DF9" w:rsidP="00E712D9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5FDF4" w14:textId="30E8BD9C" w:rsidR="00B82DF9" w:rsidRPr="00CC4257" w:rsidRDefault="00B7498C" w:rsidP="00E712D9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6C701A" w14:textId="77777777" w:rsidR="00B82DF9" w:rsidRPr="00CC4257" w:rsidRDefault="00B82DF9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575F4" w14:textId="77777777" w:rsidR="00B82DF9" w:rsidRPr="00CC4257" w:rsidRDefault="00B82DF9" w:rsidP="00E712D9">
            <w:pPr>
              <w:pStyle w:val="af3"/>
            </w:pPr>
            <w:r w:rsidRPr="00CC4257">
              <w:t>3</w:t>
            </w:r>
          </w:p>
        </w:tc>
      </w:tr>
    </w:tbl>
    <w:p w14:paraId="69C3A275" w14:textId="77777777" w:rsidR="00B82DF9" w:rsidRPr="00CC4257" w:rsidRDefault="00B82DF9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B82DF9" w:rsidRPr="00CC4257" w14:paraId="3C6745FD" w14:textId="77777777" w:rsidTr="00A05F6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13C523A" w14:textId="77777777" w:rsidR="00B82DF9" w:rsidRPr="00CC4257" w:rsidRDefault="00B82DF9" w:rsidP="00E712D9">
            <w:pPr>
              <w:pStyle w:val="100"/>
            </w:pPr>
            <w:r w:rsidRPr="00CC4257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2B27E0" w14:textId="77777777" w:rsidR="00B82DF9" w:rsidRPr="00CC4257" w:rsidRDefault="00B82DF9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5AE0A" w14:textId="77777777" w:rsidR="00B82DF9" w:rsidRPr="00CC4257" w:rsidRDefault="00B82DF9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12A486" w14:textId="77777777" w:rsidR="00B82DF9" w:rsidRPr="00CC4257" w:rsidRDefault="00B82DF9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EA249" w14:textId="77777777" w:rsidR="00B82DF9" w:rsidRPr="00CC4257" w:rsidRDefault="00B82DF9" w:rsidP="00E712D9">
            <w:pPr>
              <w:pStyle w:val="100"/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E4C327" w14:textId="77777777" w:rsidR="00B82DF9" w:rsidRPr="00CC4257" w:rsidRDefault="00B82DF9" w:rsidP="00E712D9">
            <w:pPr>
              <w:pStyle w:val="100"/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1F9A18" w14:textId="77777777" w:rsidR="00B82DF9" w:rsidRPr="00CC4257" w:rsidRDefault="00B82DF9" w:rsidP="00E712D9">
            <w:pPr>
              <w:pStyle w:val="100"/>
            </w:pPr>
          </w:p>
        </w:tc>
      </w:tr>
      <w:tr w:rsidR="00B82DF9" w:rsidRPr="00CC4257" w14:paraId="1A954CB8" w14:textId="77777777" w:rsidTr="00B82DF9">
        <w:trPr>
          <w:jc w:val="center"/>
        </w:trPr>
        <w:tc>
          <w:tcPr>
            <w:tcW w:w="2267" w:type="dxa"/>
            <w:vAlign w:val="center"/>
          </w:tcPr>
          <w:p w14:paraId="60F4C862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9B850C3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EFF17AB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B3BB1E5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C246F8F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CD8CB32" w14:textId="77777777" w:rsidR="00B82DF9" w:rsidRPr="00CC4257" w:rsidRDefault="00B82DF9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3F7F596" w14:textId="77777777" w:rsidR="00B82DF9" w:rsidRPr="00CC4257" w:rsidRDefault="00B82DF9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6CACDE6C" w14:textId="77777777" w:rsidR="00B82DF9" w:rsidRPr="00CC4257" w:rsidRDefault="00B82DF9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B82DF9" w:rsidRPr="00CC4257" w14:paraId="3C792C66" w14:textId="77777777" w:rsidTr="00B82DF9">
        <w:trPr>
          <w:jc w:val="center"/>
        </w:trPr>
        <w:tc>
          <w:tcPr>
            <w:tcW w:w="1276" w:type="pct"/>
          </w:tcPr>
          <w:p w14:paraId="3EDDBC30" w14:textId="77777777" w:rsidR="00B82DF9" w:rsidRPr="00CC4257" w:rsidRDefault="00B82DF9" w:rsidP="00E712D9">
            <w:pPr>
              <w:pStyle w:val="af1"/>
            </w:pPr>
            <w:r w:rsidRPr="00CC4257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5B894717" w14:textId="239E9422" w:rsidR="00B82DF9" w:rsidRPr="00CC4257" w:rsidRDefault="00E01772" w:rsidP="00E712D9">
            <w:pPr>
              <w:pStyle w:val="af1"/>
            </w:pPr>
            <w:r w:rsidRPr="00CC4257">
              <w:t>Долбежник</w:t>
            </w:r>
            <w:r w:rsidR="00B82DF9" w:rsidRPr="00CC4257">
              <w:t xml:space="preserve"> 3</w:t>
            </w:r>
            <w:r w:rsidR="00721D22">
              <w:noBreakHyphen/>
              <w:t>го</w:t>
            </w:r>
            <w:r w:rsidR="00B82DF9" w:rsidRPr="00CC4257">
              <w:t xml:space="preserve"> разряда</w:t>
            </w:r>
          </w:p>
        </w:tc>
      </w:tr>
    </w:tbl>
    <w:p w14:paraId="0FA9263D" w14:textId="77777777" w:rsidR="00B82DF9" w:rsidRPr="00CC4257" w:rsidRDefault="00B82DF9" w:rsidP="00E712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6B6768" w:rsidRPr="00CC4257" w14:paraId="3A9371F2" w14:textId="77777777" w:rsidTr="00A05F69">
        <w:trPr>
          <w:trHeight w:val="20"/>
          <w:jc w:val="center"/>
        </w:trPr>
        <w:tc>
          <w:tcPr>
            <w:tcW w:w="1276" w:type="pct"/>
          </w:tcPr>
          <w:p w14:paraId="672CBC30" w14:textId="77777777" w:rsidR="006B6768" w:rsidRPr="00CC4257" w:rsidRDefault="006B6768" w:rsidP="006B6768">
            <w:pPr>
              <w:pStyle w:val="af1"/>
            </w:pPr>
            <w:r w:rsidRPr="00CC4257">
              <w:t>Требования к образованию и обучению</w:t>
            </w:r>
          </w:p>
        </w:tc>
        <w:tc>
          <w:tcPr>
            <w:tcW w:w="3724" w:type="pct"/>
          </w:tcPr>
          <w:p w14:paraId="3A3C68F6" w14:textId="77777777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6B6768" w:rsidRPr="00CC4257" w14:paraId="435BABBF" w14:textId="77777777" w:rsidTr="00A05F69">
        <w:trPr>
          <w:trHeight w:val="20"/>
          <w:jc w:val="center"/>
        </w:trPr>
        <w:tc>
          <w:tcPr>
            <w:tcW w:w="1276" w:type="pct"/>
          </w:tcPr>
          <w:p w14:paraId="45871CD1" w14:textId="77777777" w:rsidR="006B6768" w:rsidRPr="00CC4257" w:rsidRDefault="006B6768" w:rsidP="006B6768">
            <w:pPr>
              <w:pStyle w:val="af1"/>
            </w:pPr>
            <w:r w:rsidRPr="00CC4257">
              <w:t>Требования к опыту практической работы</w:t>
            </w:r>
          </w:p>
        </w:tc>
        <w:tc>
          <w:tcPr>
            <w:tcW w:w="3724" w:type="pct"/>
          </w:tcPr>
          <w:p w14:paraId="6B6957D6" w14:textId="0E34CB0A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 xml:space="preserve">Не менее шести месяцев </w:t>
            </w:r>
            <w:r w:rsidRPr="00CC4257">
              <w:t xml:space="preserve">долбежником </w:t>
            </w:r>
            <w:r w:rsidRPr="00CC4257">
              <w:rPr>
                <w:lang w:eastAsia="en-US"/>
              </w:rPr>
              <w:t>2</w:t>
            </w:r>
            <w:r w:rsidR="00721D22">
              <w:rPr>
                <w:lang w:eastAsia="en-US"/>
              </w:rPr>
              <w:noBreakHyphen/>
              <w:t>го</w:t>
            </w:r>
            <w:r w:rsidRPr="00CC4257">
              <w:rPr>
                <w:lang w:eastAsia="en-US"/>
              </w:rPr>
              <w:t xml:space="preserve"> разряда</w:t>
            </w:r>
          </w:p>
        </w:tc>
      </w:tr>
      <w:tr w:rsidR="00995C07" w:rsidRPr="00CC4257" w14:paraId="051FCC51" w14:textId="77777777" w:rsidTr="00E0769A">
        <w:trPr>
          <w:trHeight w:val="1701"/>
          <w:jc w:val="center"/>
        </w:trPr>
        <w:tc>
          <w:tcPr>
            <w:tcW w:w="1276" w:type="pct"/>
          </w:tcPr>
          <w:p w14:paraId="2ED893BB" w14:textId="77777777" w:rsidR="00995C07" w:rsidRPr="00CC4257" w:rsidRDefault="00995C07" w:rsidP="00995C07">
            <w:pPr>
              <w:pStyle w:val="af1"/>
            </w:pPr>
            <w:r w:rsidRPr="00CC4257">
              <w:lastRenderedPageBreak/>
              <w:t>Особые условия допуска к работе</w:t>
            </w:r>
          </w:p>
        </w:tc>
        <w:tc>
          <w:tcPr>
            <w:tcW w:w="3724" w:type="pct"/>
          </w:tcPr>
          <w:p w14:paraId="45A84280" w14:textId="77777777" w:rsidR="00995C07" w:rsidRPr="00BF4A9A" w:rsidRDefault="00995C07" w:rsidP="00995C07">
            <w:pPr>
              <w:pStyle w:val="af1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30C12F9" w14:textId="77777777" w:rsidR="00995C07" w:rsidRPr="00BF4A9A" w:rsidRDefault="00995C07" w:rsidP="00995C07">
            <w:pPr>
              <w:pStyle w:val="af1"/>
            </w:pPr>
            <w:r w:rsidRPr="00BF4A9A">
              <w:t>Прохождение обучения мерам пожарной безопасности</w:t>
            </w:r>
          </w:p>
          <w:p w14:paraId="6140B891" w14:textId="77777777" w:rsidR="00995C07" w:rsidRPr="00BF4A9A" w:rsidRDefault="00995C07" w:rsidP="00995C07">
            <w:pPr>
              <w:pStyle w:val="af1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0AF571EA" w14:textId="77777777" w:rsidR="00995C07" w:rsidRPr="00827491" w:rsidRDefault="00995C07" w:rsidP="00995C07">
            <w:pPr>
              <w:pStyle w:val="af1"/>
            </w:pPr>
            <w:r w:rsidRPr="00BF4A9A">
              <w:t>Наличие не ниже II группы по электробезопасности</w:t>
            </w:r>
          </w:p>
        </w:tc>
      </w:tr>
      <w:tr w:rsidR="00995C07" w:rsidRPr="00CC4257" w14:paraId="61179508" w14:textId="77777777" w:rsidTr="00A05F69">
        <w:trPr>
          <w:trHeight w:val="20"/>
          <w:jc w:val="center"/>
        </w:trPr>
        <w:tc>
          <w:tcPr>
            <w:tcW w:w="1276" w:type="pct"/>
          </w:tcPr>
          <w:p w14:paraId="2FEDFCA5" w14:textId="77777777" w:rsidR="00995C07" w:rsidRPr="00CC4257" w:rsidRDefault="00995C07" w:rsidP="00995C07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4" w:type="pct"/>
          </w:tcPr>
          <w:p w14:paraId="580208C7" w14:textId="77777777" w:rsidR="00995C07" w:rsidRPr="00CC4257" w:rsidRDefault="00995C07" w:rsidP="00995C07">
            <w:pPr>
              <w:pStyle w:val="af1"/>
              <w:rPr>
                <w:lang w:val="en-US"/>
              </w:rPr>
            </w:pPr>
            <w:r w:rsidRPr="00CC4257">
              <w:rPr>
                <w:lang w:val="en-US"/>
              </w:rPr>
              <w:t>-</w:t>
            </w:r>
          </w:p>
        </w:tc>
      </w:tr>
    </w:tbl>
    <w:p w14:paraId="60BD2C78" w14:textId="77777777" w:rsidR="00B82DF9" w:rsidRPr="00CC4257" w:rsidRDefault="00B82DF9" w:rsidP="00E712D9">
      <w:pPr>
        <w:pStyle w:val="af1"/>
      </w:pPr>
    </w:p>
    <w:p w14:paraId="545FEC42" w14:textId="77777777" w:rsidR="00B82DF9" w:rsidRPr="00CC4257" w:rsidRDefault="00B82DF9" w:rsidP="00E712D9">
      <w:pPr>
        <w:pStyle w:val="af1"/>
      </w:pPr>
      <w:r w:rsidRPr="00CC4257">
        <w:t>Дополнительные характеристики</w:t>
      </w:r>
    </w:p>
    <w:p w14:paraId="7EF772B2" w14:textId="77777777" w:rsidR="00B82DF9" w:rsidRPr="00CC4257" w:rsidRDefault="00B82DF9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82DF9" w:rsidRPr="00CC4257" w14:paraId="0D9B3709" w14:textId="77777777" w:rsidTr="000776A5">
        <w:trPr>
          <w:jc w:val="center"/>
        </w:trPr>
        <w:tc>
          <w:tcPr>
            <w:tcW w:w="1282" w:type="pct"/>
            <w:vAlign w:val="center"/>
          </w:tcPr>
          <w:p w14:paraId="75F804E1" w14:textId="77777777" w:rsidR="00B82DF9" w:rsidRPr="00CC4257" w:rsidRDefault="00B82DF9" w:rsidP="00E712D9">
            <w:pPr>
              <w:pStyle w:val="af1"/>
              <w:jc w:val="center"/>
            </w:pPr>
            <w:r w:rsidRPr="00CC4257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6E0336F" w14:textId="77777777" w:rsidR="00B82DF9" w:rsidRPr="00CC4257" w:rsidRDefault="00B82DF9" w:rsidP="00E712D9">
            <w:pPr>
              <w:pStyle w:val="af1"/>
              <w:jc w:val="center"/>
            </w:pPr>
            <w:r w:rsidRPr="00CC4257">
              <w:t>Код</w:t>
            </w:r>
          </w:p>
        </w:tc>
        <w:tc>
          <w:tcPr>
            <w:tcW w:w="2837" w:type="pct"/>
            <w:vAlign w:val="center"/>
          </w:tcPr>
          <w:p w14:paraId="2222015E" w14:textId="77777777" w:rsidR="00B82DF9" w:rsidRPr="00CC4257" w:rsidRDefault="00B82DF9" w:rsidP="00E712D9">
            <w:pPr>
              <w:pStyle w:val="af1"/>
              <w:jc w:val="center"/>
            </w:pPr>
            <w:r w:rsidRPr="00CC4257">
              <w:t>Наименование базовой группы, должности (профессии) или специальности</w:t>
            </w:r>
          </w:p>
        </w:tc>
      </w:tr>
      <w:tr w:rsidR="00B82DF9" w:rsidRPr="00CC4257" w14:paraId="78217521" w14:textId="77777777" w:rsidTr="000776A5">
        <w:trPr>
          <w:jc w:val="center"/>
        </w:trPr>
        <w:tc>
          <w:tcPr>
            <w:tcW w:w="1282" w:type="pct"/>
          </w:tcPr>
          <w:p w14:paraId="169B1D7A" w14:textId="77777777" w:rsidR="00B82DF9" w:rsidRPr="00CC4257" w:rsidRDefault="00B82DF9" w:rsidP="00E712D9">
            <w:pPr>
              <w:pStyle w:val="af1"/>
            </w:pPr>
            <w:r w:rsidRPr="00CC4257">
              <w:t>ОКЗ</w:t>
            </w:r>
          </w:p>
        </w:tc>
        <w:tc>
          <w:tcPr>
            <w:tcW w:w="881" w:type="pct"/>
          </w:tcPr>
          <w:p w14:paraId="57C6968E" w14:textId="77777777" w:rsidR="00B82DF9" w:rsidRPr="00CC4257" w:rsidRDefault="00B82DF9" w:rsidP="00E712D9">
            <w:pPr>
              <w:pStyle w:val="af1"/>
            </w:pPr>
            <w:r w:rsidRPr="00CC4257">
              <w:t>7223</w:t>
            </w:r>
          </w:p>
        </w:tc>
        <w:tc>
          <w:tcPr>
            <w:tcW w:w="2837" w:type="pct"/>
          </w:tcPr>
          <w:p w14:paraId="788A9921" w14:textId="77777777" w:rsidR="00B82DF9" w:rsidRPr="00CC4257" w:rsidRDefault="00B82DF9" w:rsidP="00E712D9">
            <w:pPr>
              <w:pStyle w:val="af1"/>
            </w:pPr>
            <w:r w:rsidRPr="00CC4257">
              <w:t>Станочники и наладчики металлообрабатывающих станков</w:t>
            </w:r>
          </w:p>
        </w:tc>
      </w:tr>
      <w:tr w:rsidR="00B82DF9" w:rsidRPr="00CC4257" w14:paraId="7F2CAF37" w14:textId="77777777" w:rsidTr="000776A5">
        <w:trPr>
          <w:jc w:val="center"/>
        </w:trPr>
        <w:tc>
          <w:tcPr>
            <w:tcW w:w="1282" w:type="pct"/>
          </w:tcPr>
          <w:p w14:paraId="369773CA" w14:textId="77777777" w:rsidR="00B82DF9" w:rsidRPr="00CC4257" w:rsidRDefault="00B82DF9" w:rsidP="00E712D9">
            <w:pPr>
              <w:pStyle w:val="af1"/>
            </w:pPr>
            <w:r w:rsidRPr="00CC4257">
              <w:t>ЕТКС</w:t>
            </w:r>
          </w:p>
        </w:tc>
        <w:tc>
          <w:tcPr>
            <w:tcW w:w="881" w:type="pct"/>
          </w:tcPr>
          <w:p w14:paraId="6B41EF83" w14:textId="77777777" w:rsidR="00B82DF9" w:rsidRPr="00CC4257" w:rsidRDefault="00B82DF9" w:rsidP="00E01772">
            <w:pPr>
              <w:pStyle w:val="af1"/>
            </w:pPr>
            <w:r w:rsidRPr="00CC4257">
              <w:t xml:space="preserve">§ </w:t>
            </w:r>
            <w:r w:rsidR="00E01772" w:rsidRPr="00CC4257">
              <w:t>7</w:t>
            </w:r>
          </w:p>
        </w:tc>
        <w:tc>
          <w:tcPr>
            <w:tcW w:w="2837" w:type="pct"/>
          </w:tcPr>
          <w:p w14:paraId="5B8E5A57" w14:textId="2428EACC" w:rsidR="00B82DF9" w:rsidRPr="00CC4257" w:rsidRDefault="00E01772" w:rsidP="00E712D9">
            <w:pPr>
              <w:pStyle w:val="af1"/>
            </w:pPr>
            <w:r w:rsidRPr="00CC4257">
              <w:t>Долбежник</w:t>
            </w:r>
            <w:r w:rsidR="00B82DF9" w:rsidRPr="00CC4257">
              <w:t xml:space="preserve"> 3</w:t>
            </w:r>
            <w:r w:rsidR="00721D22">
              <w:noBreakHyphen/>
              <w:t>го</w:t>
            </w:r>
            <w:r w:rsidR="00B82DF9" w:rsidRPr="00CC4257">
              <w:t xml:space="preserve"> разряда</w:t>
            </w:r>
          </w:p>
        </w:tc>
      </w:tr>
      <w:tr w:rsidR="00B82DF9" w:rsidRPr="00CC4257" w14:paraId="3FCC495B" w14:textId="77777777" w:rsidTr="000776A5">
        <w:trPr>
          <w:jc w:val="center"/>
        </w:trPr>
        <w:tc>
          <w:tcPr>
            <w:tcW w:w="1282" w:type="pct"/>
          </w:tcPr>
          <w:p w14:paraId="704ADB98" w14:textId="77777777" w:rsidR="00B82DF9" w:rsidRPr="00CC4257" w:rsidRDefault="00B82DF9" w:rsidP="00E712D9">
            <w:pPr>
              <w:pStyle w:val="af1"/>
            </w:pPr>
            <w:r w:rsidRPr="00CC4257">
              <w:t>ОКПДТР</w:t>
            </w:r>
          </w:p>
        </w:tc>
        <w:tc>
          <w:tcPr>
            <w:tcW w:w="881" w:type="pct"/>
          </w:tcPr>
          <w:p w14:paraId="02D757EC" w14:textId="77777777" w:rsidR="00B82DF9" w:rsidRPr="00CC4257" w:rsidRDefault="00E01772" w:rsidP="00E712D9">
            <w:pPr>
              <w:pStyle w:val="af1"/>
            </w:pPr>
            <w:r w:rsidRPr="00CC4257">
              <w:t>11883</w:t>
            </w:r>
          </w:p>
        </w:tc>
        <w:tc>
          <w:tcPr>
            <w:tcW w:w="2837" w:type="pct"/>
          </w:tcPr>
          <w:p w14:paraId="1A54BC66" w14:textId="77777777" w:rsidR="00B82DF9" w:rsidRPr="00CC4257" w:rsidRDefault="00E01772" w:rsidP="00E712D9">
            <w:pPr>
              <w:pStyle w:val="af1"/>
            </w:pPr>
            <w:r w:rsidRPr="00CC4257">
              <w:t>Долбежник</w:t>
            </w:r>
          </w:p>
        </w:tc>
      </w:tr>
    </w:tbl>
    <w:p w14:paraId="5127076F" w14:textId="77777777" w:rsidR="000776A5" w:rsidRDefault="000776A5" w:rsidP="000776A5"/>
    <w:p w14:paraId="1B2710A9" w14:textId="61551CE4" w:rsidR="00B82DF9" w:rsidRPr="000776A5" w:rsidRDefault="00B82DF9" w:rsidP="000776A5">
      <w:pPr>
        <w:rPr>
          <w:b/>
          <w:bCs w:val="0"/>
        </w:rPr>
      </w:pPr>
      <w:r w:rsidRPr="000776A5">
        <w:rPr>
          <w:b/>
          <w:bCs w:val="0"/>
        </w:rPr>
        <w:t>3.2.1. Трудовая функция</w:t>
      </w:r>
    </w:p>
    <w:p w14:paraId="1942426E" w14:textId="77777777" w:rsidR="000776A5" w:rsidRPr="00CC4257" w:rsidRDefault="000776A5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B82DF9" w:rsidRPr="00CC4257" w14:paraId="29C96120" w14:textId="77777777" w:rsidTr="000A4E9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4B6ECC0" w14:textId="77777777" w:rsidR="00B82DF9" w:rsidRPr="00CC4257" w:rsidRDefault="00B82DF9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554EC" w14:textId="1A05BD19" w:rsidR="00B82DF9" w:rsidRPr="00CC4257" w:rsidRDefault="00351A3E" w:rsidP="00E712D9">
            <w:pPr>
              <w:pStyle w:val="af1"/>
            </w:pPr>
            <w:r w:rsidRPr="00CC4257">
              <w:t xml:space="preserve">Обработка заготовок деталей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B7AD0A" w14:textId="77777777" w:rsidR="00B82DF9" w:rsidRPr="00CC4257" w:rsidRDefault="00B82DF9" w:rsidP="00E712D9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76212A" w14:textId="14D1CE46" w:rsidR="00B82DF9" w:rsidRPr="00CC4257" w:rsidRDefault="00B7498C" w:rsidP="000776A5">
            <w:pPr>
              <w:pStyle w:val="af3"/>
              <w:jc w:val="left"/>
            </w:pPr>
            <w:r>
              <w:rPr>
                <w:lang w:val="en-US"/>
              </w:rPr>
              <w:t>B</w:t>
            </w:r>
            <w:r w:rsidR="00B82DF9" w:rsidRPr="00CC4257">
              <w:t>/01.</w:t>
            </w:r>
            <w:r w:rsidR="001D1595" w:rsidRPr="00CC4257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E31B82" w14:textId="77777777" w:rsidR="00B82DF9" w:rsidRPr="00CC4257" w:rsidRDefault="00B82DF9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2F622" w14:textId="77777777" w:rsidR="00B82DF9" w:rsidRPr="00CC4257" w:rsidRDefault="001D1595" w:rsidP="00E712D9">
            <w:pPr>
              <w:pStyle w:val="af3"/>
            </w:pPr>
            <w:r w:rsidRPr="00CC4257">
              <w:t>3</w:t>
            </w:r>
          </w:p>
        </w:tc>
      </w:tr>
    </w:tbl>
    <w:p w14:paraId="2D9FDC52" w14:textId="2B3CF00D" w:rsidR="00B82DF9" w:rsidRDefault="00B82DF9" w:rsidP="00E712D9">
      <w:pPr>
        <w:pStyle w:val="af1"/>
      </w:pPr>
    </w:p>
    <w:p w14:paraId="5BD1DC44" w14:textId="77777777" w:rsidR="002E0901" w:rsidRPr="00CC4257" w:rsidRDefault="002E0901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82DF9" w:rsidRPr="00CC4257" w14:paraId="5D4CDDB6" w14:textId="77777777" w:rsidTr="00A05F6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D40B81" w14:textId="77777777" w:rsidR="00B82DF9" w:rsidRPr="00CC4257" w:rsidRDefault="00B82DF9" w:rsidP="00E712D9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CA4C46" w14:textId="77777777" w:rsidR="00B82DF9" w:rsidRPr="00CC4257" w:rsidRDefault="00B82DF9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CEF4C" w14:textId="77777777" w:rsidR="00B82DF9" w:rsidRPr="00CC4257" w:rsidRDefault="00B82DF9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D51698" w14:textId="77777777" w:rsidR="00B82DF9" w:rsidRPr="00CC4257" w:rsidRDefault="00B82DF9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092D7" w14:textId="77777777" w:rsidR="00B82DF9" w:rsidRPr="00CC4257" w:rsidRDefault="00B82DF9" w:rsidP="00E712D9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E4934" w14:textId="77777777" w:rsidR="00B82DF9" w:rsidRPr="00CC4257" w:rsidRDefault="00B82DF9" w:rsidP="00E712D9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B168D" w14:textId="77777777" w:rsidR="00B82DF9" w:rsidRPr="00CC4257" w:rsidRDefault="00B82DF9" w:rsidP="00E712D9">
            <w:pPr>
              <w:pStyle w:val="100"/>
            </w:pPr>
          </w:p>
        </w:tc>
      </w:tr>
      <w:tr w:rsidR="00B82DF9" w:rsidRPr="00CC4257" w14:paraId="45FBAD2C" w14:textId="77777777" w:rsidTr="00B82DF9">
        <w:trPr>
          <w:jc w:val="center"/>
        </w:trPr>
        <w:tc>
          <w:tcPr>
            <w:tcW w:w="1266" w:type="pct"/>
            <w:vAlign w:val="center"/>
          </w:tcPr>
          <w:p w14:paraId="68E27BB0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3AFF058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A43EE8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B0E0313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98E3F7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6E6281" w14:textId="77777777" w:rsidR="00B82DF9" w:rsidRPr="00CC4257" w:rsidRDefault="00B82DF9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4C5DEA8" w14:textId="77777777" w:rsidR="00B82DF9" w:rsidRPr="00CC4257" w:rsidRDefault="00B82DF9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632F382A" w14:textId="77777777" w:rsidR="00B82DF9" w:rsidRPr="00CC4257" w:rsidRDefault="00B82DF9" w:rsidP="00E712D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B82DF9" w:rsidRPr="00CC4257" w14:paraId="133D873C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258A9287" w14:textId="77777777" w:rsidR="00B82DF9" w:rsidRPr="00CC4257" w:rsidRDefault="00B82DF9" w:rsidP="00E712D9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502414C4" w14:textId="136A7C93" w:rsidR="00B82DF9" w:rsidRPr="00CC4257" w:rsidRDefault="00B82DF9" w:rsidP="000776A5">
            <w:pPr>
              <w:pStyle w:val="af1"/>
              <w:jc w:val="both"/>
            </w:pPr>
            <w:r w:rsidRPr="00CC4257">
              <w:t xml:space="preserve">Подготовка рабочего места к выполнению технологической </w:t>
            </w:r>
            <w:r w:rsidR="004C77E1" w:rsidRPr="00CC4257">
              <w:t>операции по обработке заготовки</w:t>
            </w:r>
            <w:r w:rsidRPr="00CC4257">
              <w:t xml:space="preserve"> детали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B82DF9" w:rsidRPr="00CC4257" w14:paraId="14ACE065" w14:textId="77777777" w:rsidTr="00A05F69">
        <w:trPr>
          <w:trHeight w:val="20"/>
        </w:trPr>
        <w:tc>
          <w:tcPr>
            <w:tcW w:w="1272" w:type="pct"/>
            <w:vMerge/>
          </w:tcPr>
          <w:p w14:paraId="3A79CF15" w14:textId="77777777" w:rsidR="00B82DF9" w:rsidRPr="00CC4257" w:rsidRDefault="00B82DF9" w:rsidP="00E712D9">
            <w:pPr>
              <w:pStyle w:val="af1"/>
            </w:pPr>
          </w:p>
        </w:tc>
        <w:tc>
          <w:tcPr>
            <w:tcW w:w="3728" w:type="pct"/>
          </w:tcPr>
          <w:p w14:paraId="6E0A1AA3" w14:textId="00F3BBDE" w:rsidR="00B82DF9" w:rsidRPr="00CC4257" w:rsidRDefault="00733828" w:rsidP="000776A5">
            <w:pPr>
              <w:pStyle w:val="af1"/>
              <w:jc w:val="both"/>
            </w:pPr>
            <w:r w:rsidRPr="00CC4257">
              <w:t>Подготовка к эксплуатации режущих, вспомогательных, контрольно-измерительных инструментов</w:t>
            </w:r>
            <w:r w:rsidR="003F70C8" w:rsidRPr="00CC4257">
              <w:t xml:space="preserve"> для обработки заготовки детали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D005C6" w:rsidRPr="00CC4257" w14:paraId="202A4354" w14:textId="77777777" w:rsidTr="00A05F69">
        <w:trPr>
          <w:trHeight w:val="20"/>
        </w:trPr>
        <w:tc>
          <w:tcPr>
            <w:tcW w:w="1272" w:type="pct"/>
            <w:vMerge/>
          </w:tcPr>
          <w:p w14:paraId="47293BDD" w14:textId="77777777" w:rsidR="00D005C6" w:rsidRPr="00CC4257" w:rsidRDefault="00D005C6" w:rsidP="00D005C6">
            <w:pPr>
              <w:pStyle w:val="af1"/>
            </w:pPr>
          </w:p>
        </w:tc>
        <w:tc>
          <w:tcPr>
            <w:tcW w:w="3728" w:type="pct"/>
          </w:tcPr>
          <w:p w14:paraId="13EA5778" w14:textId="03A2810F" w:rsidR="00D005C6" w:rsidRPr="00CC4257" w:rsidRDefault="00D005C6" w:rsidP="000776A5">
            <w:pPr>
              <w:pStyle w:val="af1"/>
              <w:jc w:val="both"/>
            </w:pPr>
            <w:r w:rsidRPr="00CC4257">
              <w:t xml:space="preserve">Установка </w:t>
            </w:r>
            <w:r w:rsidR="0000339D" w:rsidRPr="00CC4257">
              <w:t xml:space="preserve">долбежных резцов </w:t>
            </w:r>
            <w:r w:rsidRPr="00CC4257">
              <w:t xml:space="preserve">и вспомогательных инструментов в </w:t>
            </w:r>
            <w:r w:rsidR="00E01772" w:rsidRPr="00CC4257">
              <w:t>резцедержатель долбежного станка</w:t>
            </w:r>
            <w:r w:rsidR="003F70C8" w:rsidRPr="00CC4257">
              <w:t xml:space="preserve"> для обработки заготовки детали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B82DF9" w:rsidRPr="00CC4257" w14:paraId="3CE08BB4" w14:textId="77777777" w:rsidTr="00A05F69">
        <w:trPr>
          <w:trHeight w:val="20"/>
        </w:trPr>
        <w:tc>
          <w:tcPr>
            <w:tcW w:w="1272" w:type="pct"/>
            <w:vMerge/>
          </w:tcPr>
          <w:p w14:paraId="1065B1DA" w14:textId="77777777" w:rsidR="00B82DF9" w:rsidRPr="00CC4257" w:rsidRDefault="00B82DF9" w:rsidP="00E712D9">
            <w:pPr>
              <w:pStyle w:val="af1"/>
            </w:pPr>
          </w:p>
        </w:tc>
        <w:tc>
          <w:tcPr>
            <w:tcW w:w="3728" w:type="pct"/>
          </w:tcPr>
          <w:p w14:paraId="2864C4D9" w14:textId="3BEF86BB" w:rsidR="00B82DF9" w:rsidRPr="00CC4257" w:rsidRDefault="00B82DF9" w:rsidP="000776A5">
            <w:pPr>
              <w:pStyle w:val="af1"/>
              <w:jc w:val="both"/>
            </w:pPr>
            <w:r w:rsidRPr="00CC4257">
              <w:t xml:space="preserve">Подготовка к эксплуатации универсальных </w:t>
            </w:r>
            <w:r w:rsidR="00881809" w:rsidRPr="00CC4257">
              <w:t xml:space="preserve">и специальных </w:t>
            </w:r>
            <w:r w:rsidRPr="00CC4257">
              <w:t xml:space="preserve">приспособлений </w:t>
            </w:r>
            <w:r w:rsidR="00E01772" w:rsidRPr="00CC4257">
              <w:t>для долбежного станка</w:t>
            </w:r>
            <w:r w:rsidR="003F70C8" w:rsidRPr="00CC4257">
              <w:t xml:space="preserve"> для обработки заготовки детали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B82DF9" w:rsidRPr="00CC4257" w14:paraId="3A31561A" w14:textId="77777777" w:rsidTr="00A05F69">
        <w:trPr>
          <w:trHeight w:val="20"/>
        </w:trPr>
        <w:tc>
          <w:tcPr>
            <w:tcW w:w="1272" w:type="pct"/>
            <w:vMerge/>
          </w:tcPr>
          <w:p w14:paraId="0D5C4E30" w14:textId="77777777" w:rsidR="00B82DF9" w:rsidRPr="00CC4257" w:rsidRDefault="00B82DF9" w:rsidP="00E712D9">
            <w:pPr>
              <w:pStyle w:val="af1"/>
            </w:pPr>
          </w:p>
        </w:tc>
        <w:tc>
          <w:tcPr>
            <w:tcW w:w="3728" w:type="pct"/>
          </w:tcPr>
          <w:p w14:paraId="29303A17" w14:textId="6640278D" w:rsidR="00B82DF9" w:rsidRPr="00CC4257" w:rsidRDefault="00B82DF9" w:rsidP="000776A5">
            <w:pPr>
              <w:pStyle w:val="af1"/>
              <w:jc w:val="both"/>
            </w:pPr>
            <w:r w:rsidRPr="00CC4257">
              <w:t>Установка универсальных</w:t>
            </w:r>
            <w:r w:rsidR="00881809" w:rsidRPr="00CC4257">
              <w:t xml:space="preserve"> и специальных</w:t>
            </w:r>
            <w:r w:rsidRPr="00CC4257">
              <w:t xml:space="preserve"> приспособлений на </w:t>
            </w:r>
            <w:r w:rsidR="00E01772" w:rsidRPr="00CC4257">
              <w:t>стол долбежного станка</w:t>
            </w:r>
            <w:r w:rsidR="003F70C8" w:rsidRPr="00CC4257">
              <w:t xml:space="preserve"> для обработки заготовки детали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B82DF9" w:rsidRPr="00CC4257" w14:paraId="21BF4CAE" w14:textId="77777777" w:rsidTr="00A05F69">
        <w:trPr>
          <w:trHeight w:val="20"/>
        </w:trPr>
        <w:tc>
          <w:tcPr>
            <w:tcW w:w="1272" w:type="pct"/>
            <w:vMerge/>
          </w:tcPr>
          <w:p w14:paraId="11C103CE" w14:textId="77777777" w:rsidR="00B82DF9" w:rsidRPr="00CC4257" w:rsidRDefault="00B82DF9" w:rsidP="00E712D9">
            <w:pPr>
              <w:pStyle w:val="af1"/>
            </w:pPr>
          </w:p>
        </w:tc>
        <w:tc>
          <w:tcPr>
            <w:tcW w:w="3728" w:type="pct"/>
          </w:tcPr>
          <w:p w14:paraId="34BBBFF1" w14:textId="77777777" w:rsidR="00B82DF9" w:rsidRPr="00CC4257" w:rsidRDefault="00B82DF9" w:rsidP="000776A5">
            <w:pPr>
              <w:pStyle w:val="af1"/>
              <w:jc w:val="both"/>
            </w:pPr>
            <w:r w:rsidRPr="00CC4257">
              <w:t xml:space="preserve">Установка заготовки детали средней сложности в приспособление или на </w:t>
            </w:r>
            <w:r w:rsidR="00E01772" w:rsidRPr="00CC4257">
              <w:t>стол долбежного станка</w:t>
            </w:r>
          </w:p>
        </w:tc>
      </w:tr>
      <w:tr w:rsidR="00B82DF9" w:rsidRPr="00CC4257" w14:paraId="5266CA72" w14:textId="77777777" w:rsidTr="00A05F69">
        <w:trPr>
          <w:trHeight w:val="20"/>
        </w:trPr>
        <w:tc>
          <w:tcPr>
            <w:tcW w:w="1272" w:type="pct"/>
            <w:vMerge/>
          </w:tcPr>
          <w:p w14:paraId="42ED77AB" w14:textId="77777777" w:rsidR="00B82DF9" w:rsidRPr="00CC4257" w:rsidRDefault="00B82DF9" w:rsidP="00E712D9">
            <w:pPr>
              <w:pStyle w:val="af1"/>
            </w:pPr>
          </w:p>
        </w:tc>
        <w:tc>
          <w:tcPr>
            <w:tcW w:w="3728" w:type="pct"/>
          </w:tcPr>
          <w:p w14:paraId="2B14A766" w14:textId="77777777" w:rsidR="00B82DF9" w:rsidRPr="00CC4257" w:rsidRDefault="00B82DF9" w:rsidP="000776A5">
            <w:pPr>
              <w:pStyle w:val="af1"/>
              <w:jc w:val="both"/>
            </w:pPr>
            <w:r w:rsidRPr="00CC4257">
              <w:t xml:space="preserve">Выверка заготовки детали средней сложности </w:t>
            </w:r>
            <w:r w:rsidR="00557EA8" w:rsidRPr="00CC4257">
              <w:t xml:space="preserve">в двух плоскостях </w:t>
            </w:r>
            <w:r w:rsidRPr="00CC4257">
              <w:t xml:space="preserve">с погрешностью до </w:t>
            </w:r>
            <w:r w:rsidR="00EB4D27" w:rsidRPr="00CC4257">
              <w:t>0,05</w:t>
            </w:r>
            <w:r w:rsidR="00B35B0A" w:rsidRPr="00CC4257">
              <w:t> %</w:t>
            </w:r>
            <w:r w:rsidR="00614F21" w:rsidRPr="00CC4257">
              <w:t xml:space="preserve"> </w:t>
            </w:r>
            <w:r w:rsidR="00E01772" w:rsidRPr="00CC4257">
              <w:t>от размера</w:t>
            </w:r>
            <w:r w:rsidR="00614F21" w:rsidRPr="00CC4257">
              <w:t xml:space="preserve"> обрабатываемой поверхности</w:t>
            </w:r>
            <w:r w:rsidR="00EB4D27" w:rsidRPr="00CC4257">
              <w:t xml:space="preserve"> заготовки </w:t>
            </w:r>
            <w:r w:rsidR="004672DC" w:rsidRPr="00CC4257">
              <w:t>на столе долбежного станка</w:t>
            </w:r>
          </w:p>
        </w:tc>
      </w:tr>
      <w:tr w:rsidR="00B82DF9" w:rsidRPr="00CC4257" w14:paraId="1B12BFC0" w14:textId="77777777" w:rsidTr="00A05F69">
        <w:trPr>
          <w:trHeight w:val="20"/>
        </w:trPr>
        <w:tc>
          <w:tcPr>
            <w:tcW w:w="1272" w:type="pct"/>
            <w:vMerge/>
          </w:tcPr>
          <w:p w14:paraId="4C7161D0" w14:textId="77777777" w:rsidR="00B82DF9" w:rsidRPr="00CC4257" w:rsidRDefault="00B82DF9" w:rsidP="00E712D9">
            <w:pPr>
              <w:pStyle w:val="af1"/>
            </w:pPr>
          </w:p>
        </w:tc>
        <w:tc>
          <w:tcPr>
            <w:tcW w:w="3728" w:type="pct"/>
          </w:tcPr>
          <w:p w14:paraId="34C23FB5" w14:textId="423FE98D" w:rsidR="00B82DF9" w:rsidRPr="00CC4257" w:rsidRDefault="004672DC" w:rsidP="000776A5">
            <w:pPr>
              <w:pStyle w:val="af1"/>
              <w:jc w:val="both"/>
            </w:pPr>
            <w:r w:rsidRPr="00CC4257">
              <w:t>Настройка и наладка долбежного станка для</w:t>
            </w:r>
            <w:r w:rsidR="00B82DF9" w:rsidRPr="00CC4257">
              <w:t xml:space="preserve"> обработки поверхностей заготовки детали средней сложности с точностью размеров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F55E6C" w:rsidRPr="00CC4257" w14:paraId="1565AC82" w14:textId="77777777" w:rsidTr="00A05F69">
        <w:trPr>
          <w:trHeight w:val="20"/>
        </w:trPr>
        <w:tc>
          <w:tcPr>
            <w:tcW w:w="1272" w:type="pct"/>
            <w:vMerge/>
          </w:tcPr>
          <w:p w14:paraId="3952D6AF" w14:textId="77777777" w:rsidR="00F55E6C" w:rsidRPr="00CC4257" w:rsidRDefault="00F55E6C" w:rsidP="00F55E6C">
            <w:pPr>
              <w:pStyle w:val="af1"/>
            </w:pPr>
          </w:p>
        </w:tc>
        <w:tc>
          <w:tcPr>
            <w:tcW w:w="3728" w:type="pct"/>
          </w:tcPr>
          <w:p w14:paraId="3A02B850" w14:textId="77777777" w:rsidR="00F55E6C" w:rsidRPr="00CC4257" w:rsidRDefault="00F55E6C" w:rsidP="000776A5">
            <w:pPr>
              <w:pStyle w:val="af1"/>
              <w:jc w:val="both"/>
            </w:pPr>
            <w:r w:rsidRPr="00CC4257">
              <w:t xml:space="preserve">Выбор режимов резания при обработке заготовки детали средней сложности </w:t>
            </w:r>
            <w:r w:rsidR="004672DC" w:rsidRPr="00CC4257">
              <w:t>на долбежном станке</w:t>
            </w:r>
          </w:p>
        </w:tc>
      </w:tr>
      <w:tr w:rsidR="00181BDD" w:rsidRPr="00CC4257" w14:paraId="44A917B3" w14:textId="77777777" w:rsidTr="00A05F69">
        <w:trPr>
          <w:trHeight w:val="20"/>
        </w:trPr>
        <w:tc>
          <w:tcPr>
            <w:tcW w:w="1272" w:type="pct"/>
            <w:vMerge/>
          </w:tcPr>
          <w:p w14:paraId="7897A9BA" w14:textId="77777777" w:rsidR="00181BDD" w:rsidRPr="00CC4257" w:rsidRDefault="00181BDD" w:rsidP="00181BDD">
            <w:pPr>
              <w:pStyle w:val="af1"/>
            </w:pPr>
          </w:p>
        </w:tc>
        <w:tc>
          <w:tcPr>
            <w:tcW w:w="3728" w:type="pct"/>
          </w:tcPr>
          <w:p w14:paraId="6D572EBE" w14:textId="0AA025B7" w:rsidR="00181BDD" w:rsidRPr="00CC4257" w:rsidRDefault="00181BDD" w:rsidP="000776A5">
            <w:pPr>
              <w:pStyle w:val="af1"/>
              <w:jc w:val="both"/>
            </w:pPr>
            <w:r w:rsidRPr="00CC4257">
              <w:t xml:space="preserve">Обработка вертикальных наружных поверхностей с прямолинейным контуром </w:t>
            </w:r>
            <w:r w:rsidR="00557EA8" w:rsidRPr="00CC4257">
              <w:t xml:space="preserve">заготовки детали средней сложности </w:t>
            </w:r>
            <w:r w:rsidRPr="00CC4257">
              <w:t>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E57667" w:rsidRPr="00CC4257" w14:paraId="61DA81F4" w14:textId="77777777" w:rsidTr="00A05F69">
        <w:trPr>
          <w:trHeight w:val="20"/>
        </w:trPr>
        <w:tc>
          <w:tcPr>
            <w:tcW w:w="1272" w:type="pct"/>
            <w:vMerge/>
          </w:tcPr>
          <w:p w14:paraId="25FEFE6D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4273719E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 xml:space="preserve">Обработка наклонных наружных поверхностей с прямолинейным контуром заготовки детали средней сложности с точностью </w:t>
            </w:r>
            <w:r w:rsidR="00F2334D" w:rsidRPr="00CC4257">
              <w:t xml:space="preserve">угловых размеров </w:t>
            </w:r>
            <w:r w:rsidRPr="00CC4257">
              <w:t>до 10</w:t>
            </w:r>
            <w:r w:rsidRPr="00CC4257">
              <w:noBreakHyphen/>
              <w:t>й степени точности</w:t>
            </w:r>
          </w:p>
        </w:tc>
      </w:tr>
      <w:tr w:rsidR="00E57667" w:rsidRPr="00CC4257" w14:paraId="68CC5750" w14:textId="77777777" w:rsidTr="00A05F69">
        <w:trPr>
          <w:trHeight w:val="20"/>
        </w:trPr>
        <w:tc>
          <w:tcPr>
            <w:tcW w:w="1272" w:type="pct"/>
            <w:vMerge/>
          </w:tcPr>
          <w:p w14:paraId="16B85964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394A0C73" w14:textId="1A4D659C" w:rsidR="00E57667" w:rsidRPr="00CC4257" w:rsidRDefault="00E57667" w:rsidP="000776A5">
            <w:pPr>
              <w:pStyle w:val="af1"/>
              <w:jc w:val="both"/>
            </w:pPr>
            <w:r w:rsidRPr="00CC4257">
              <w:t>Обработка вертикальных сквозных и глухих отверстий и окон с многогранным сечением в заготовке детали средней сложности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E57667" w:rsidRPr="00CC4257" w14:paraId="2286EC85" w14:textId="77777777" w:rsidTr="00A05F69">
        <w:trPr>
          <w:trHeight w:val="20"/>
        </w:trPr>
        <w:tc>
          <w:tcPr>
            <w:tcW w:w="1272" w:type="pct"/>
            <w:vMerge/>
          </w:tcPr>
          <w:p w14:paraId="023E9978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3692384F" w14:textId="7BAE241B" w:rsidR="00E57667" w:rsidRPr="00CC4257" w:rsidRDefault="00E57667" w:rsidP="000776A5">
            <w:pPr>
              <w:pStyle w:val="af1"/>
              <w:jc w:val="both"/>
            </w:pPr>
            <w:r w:rsidRPr="00CC4257">
              <w:t>Обработка вертикальных наружных и внутренних пазов с прямолинейным контуром в заготовке детали средней сложности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E57667" w:rsidRPr="00CC4257" w14:paraId="702E06E4" w14:textId="77777777" w:rsidTr="00A05F69">
        <w:trPr>
          <w:trHeight w:val="20"/>
        </w:trPr>
        <w:tc>
          <w:tcPr>
            <w:tcW w:w="1272" w:type="pct"/>
            <w:vMerge/>
          </w:tcPr>
          <w:p w14:paraId="2D2C6F2D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1CB1E86B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 xml:space="preserve">Обработка наклонных наружных и внутренних пазов с прямолинейным контуром в заготовке детали средней сложности </w:t>
            </w:r>
            <w:r w:rsidR="00F670A2" w:rsidRPr="00CC4257">
              <w:t xml:space="preserve">с точностью </w:t>
            </w:r>
            <w:r w:rsidR="00F2334D" w:rsidRPr="00CC4257">
              <w:t xml:space="preserve">угловых размеров </w:t>
            </w:r>
            <w:r w:rsidR="00F670A2" w:rsidRPr="00CC4257">
              <w:t>до 10</w:t>
            </w:r>
            <w:r w:rsidR="00F670A2" w:rsidRPr="00CC4257">
              <w:noBreakHyphen/>
              <w:t>й степени точности</w:t>
            </w:r>
          </w:p>
        </w:tc>
      </w:tr>
      <w:tr w:rsidR="00E57667" w:rsidRPr="00CC4257" w14:paraId="2BF6803C" w14:textId="77777777" w:rsidTr="00A05F69">
        <w:trPr>
          <w:trHeight w:val="20"/>
        </w:trPr>
        <w:tc>
          <w:tcPr>
            <w:tcW w:w="1272" w:type="pct"/>
            <w:vMerge/>
          </w:tcPr>
          <w:p w14:paraId="30CB579C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03ECBC0A" w14:textId="26AA5D73" w:rsidR="00F2334D" w:rsidRPr="00CC4257" w:rsidRDefault="00E57667" w:rsidP="000776A5">
            <w:pPr>
              <w:pStyle w:val="af1"/>
              <w:jc w:val="both"/>
            </w:pPr>
            <w:r w:rsidRPr="00CC4257">
              <w:t>Обработка вертикальных наружных поверхностей с криволинейным контуром заготовки детали средней сложности фасонными резцами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  <w:r w:rsidR="00F2334D" w:rsidRPr="00CC4257">
              <w:t xml:space="preserve"> и формы до 11</w:t>
            </w:r>
            <w:r w:rsidR="00F2334D" w:rsidRPr="00CC4257">
              <w:noBreakHyphen/>
              <w:t>й степени точности</w:t>
            </w:r>
          </w:p>
        </w:tc>
      </w:tr>
      <w:tr w:rsidR="00E57667" w:rsidRPr="00CC4257" w14:paraId="0AD84A31" w14:textId="77777777" w:rsidTr="00A05F69">
        <w:trPr>
          <w:trHeight w:val="20"/>
        </w:trPr>
        <w:tc>
          <w:tcPr>
            <w:tcW w:w="1272" w:type="pct"/>
            <w:vMerge/>
          </w:tcPr>
          <w:p w14:paraId="2AA244E8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2E3A3A38" w14:textId="74AD8A3B" w:rsidR="00E57667" w:rsidRPr="00CC4257" w:rsidRDefault="00E57667" w:rsidP="000776A5">
            <w:pPr>
              <w:pStyle w:val="af1"/>
              <w:jc w:val="both"/>
            </w:pPr>
            <w:r w:rsidRPr="00CC4257">
              <w:t>Поднастройка долбежного станка в процессе обработки заготовки детали средней сложности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E57667" w:rsidRPr="00CC4257" w14:paraId="4DEF744C" w14:textId="77777777" w:rsidTr="00A05F69">
        <w:trPr>
          <w:trHeight w:val="20"/>
        </w:trPr>
        <w:tc>
          <w:tcPr>
            <w:tcW w:w="1272" w:type="pct"/>
            <w:vMerge/>
          </w:tcPr>
          <w:p w14:paraId="26A2F718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54EE1D86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Поддержание технического состояния долбежного станка и технологической оснастки (приспособлений, измерительных и вспомогательных инструментов) в процессе обработки заготовки детали средней сложности</w:t>
            </w:r>
          </w:p>
        </w:tc>
      </w:tr>
      <w:tr w:rsidR="00E57667" w:rsidRPr="00CC4257" w14:paraId="220800A1" w14:textId="77777777" w:rsidTr="00A05F69">
        <w:trPr>
          <w:trHeight w:val="20"/>
        </w:trPr>
        <w:tc>
          <w:tcPr>
            <w:tcW w:w="1272" w:type="pct"/>
            <w:vMerge/>
          </w:tcPr>
          <w:p w14:paraId="764D608C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117DCC01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Проведение регламентных работ по техническому обслуживанию долбежного станка в процессе обработки заготовки детали средней сложности</w:t>
            </w:r>
          </w:p>
        </w:tc>
      </w:tr>
      <w:tr w:rsidR="00E57667" w:rsidRPr="00CC4257" w14:paraId="47871DFF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280CF828" w14:textId="77777777" w:rsidR="00E57667" w:rsidRPr="00CC4257" w:rsidRDefault="00E57667" w:rsidP="00E57667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1498DDF1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Проверять исправность и работоспособность долбежных станков</w:t>
            </w:r>
          </w:p>
        </w:tc>
      </w:tr>
      <w:tr w:rsidR="00E57667" w:rsidRPr="00CC4257" w14:paraId="3EB7D07C" w14:textId="77777777" w:rsidTr="00A05F69">
        <w:trPr>
          <w:trHeight w:val="20"/>
        </w:trPr>
        <w:tc>
          <w:tcPr>
            <w:tcW w:w="1272" w:type="pct"/>
            <w:vMerge/>
          </w:tcPr>
          <w:p w14:paraId="2596A95D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1FEC1394" w14:textId="77777777" w:rsidR="00E57667" w:rsidRPr="00CC4257" w:rsidRDefault="005B5234" w:rsidP="000776A5">
            <w:pPr>
              <w:pStyle w:val="af1"/>
              <w:jc w:val="both"/>
            </w:pPr>
            <w:r>
              <w:t>Читать и анализировать конструкторскую</w:t>
            </w:r>
            <w:r w:rsidR="00E57667" w:rsidRPr="00CC4257">
              <w:t xml:space="preserve"> и технологическую документацию на детали средней сложности</w:t>
            </w:r>
          </w:p>
        </w:tc>
      </w:tr>
      <w:tr w:rsidR="00E57667" w:rsidRPr="00CC4257" w14:paraId="02190B1F" w14:textId="77777777" w:rsidTr="00A05F69">
        <w:trPr>
          <w:trHeight w:val="20"/>
        </w:trPr>
        <w:tc>
          <w:tcPr>
            <w:tcW w:w="1272" w:type="pct"/>
            <w:vMerge/>
          </w:tcPr>
          <w:p w14:paraId="2CC5F5F9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417A0B87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E57667" w:rsidRPr="00CC4257" w14:paraId="71989E4A" w14:textId="77777777" w:rsidTr="00A05F69">
        <w:trPr>
          <w:trHeight w:val="20"/>
        </w:trPr>
        <w:tc>
          <w:tcPr>
            <w:tcW w:w="1272" w:type="pct"/>
            <w:vMerge/>
          </w:tcPr>
          <w:p w14:paraId="15CC45E8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58A29E1D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Контролировать геометрические параметры, определять качество заточки долбежных резцов</w:t>
            </w:r>
          </w:p>
        </w:tc>
      </w:tr>
      <w:tr w:rsidR="00E57667" w:rsidRPr="00CC4257" w14:paraId="60E2D55D" w14:textId="77777777" w:rsidTr="00A05F69">
        <w:trPr>
          <w:trHeight w:val="20"/>
        </w:trPr>
        <w:tc>
          <w:tcPr>
            <w:tcW w:w="1272" w:type="pct"/>
            <w:vMerge/>
          </w:tcPr>
          <w:p w14:paraId="06FD8255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467DBDB0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Устанавливать долбежные резцы и вспомогательные инструменты в резцедержатели долбежных станков</w:t>
            </w:r>
          </w:p>
        </w:tc>
      </w:tr>
      <w:tr w:rsidR="00E57667" w:rsidRPr="00CC4257" w14:paraId="6B700D57" w14:textId="77777777" w:rsidTr="00A05F69">
        <w:trPr>
          <w:trHeight w:val="20"/>
        </w:trPr>
        <w:tc>
          <w:tcPr>
            <w:tcW w:w="1272" w:type="pct"/>
            <w:vMerge/>
          </w:tcPr>
          <w:p w14:paraId="7920351C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63A27BB0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Выбирать в соответствии с технологической документацией, подготавливать к работе, устанавливать универсальные и специальные приспособления на долбежный станок</w:t>
            </w:r>
          </w:p>
        </w:tc>
      </w:tr>
      <w:tr w:rsidR="00E57667" w:rsidRPr="00CC4257" w14:paraId="56BBE22D" w14:textId="77777777" w:rsidTr="00A05F69">
        <w:trPr>
          <w:trHeight w:val="20"/>
        </w:trPr>
        <w:tc>
          <w:tcPr>
            <w:tcW w:w="1272" w:type="pct"/>
            <w:vMerge/>
          </w:tcPr>
          <w:p w14:paraId="44BCACDB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154016EB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Базировать, выверять и закреплять заготовки деталей средней сложности в приспособлении и на столе долбежных станков</w:t>
            </w:r>
          </w:p>
        </w:tc>
      </w:tr>
      <w:tr w:rsidR="00E57667" w:rsidRPr="00CC4257" w14:paraId="47156DCB" w14:textId="77777777" w:rsidTr="00A05F69">
        <w:trPr>
          <w:trHeight w:val="20"/>
        </w:trPr>
        <w:tc>
          <w:tcPr>
            <w:tcW w:w="1272" w:type="pct"/>
            <w:vMerge/>
          </w:tcPr>
          <w:p w14:paraId="00E0CA05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4AB2C3FC" w14:textId="77777777" w:rsidR="00E57667" w:rsidRPr="00CC4257" w:rsidRDefault="00E57667" w:rsidP="000776A5">
            <w:pPr>
              <w:pStyle w:val="af1"/>
              <w:jc w:val="both"/>
            </w:pPr>
            <w:r w:rsidRPr="00CC4257">
              <w:t>Выбирать режимы резания при обработке заготовок деталей средней сложности на долбежных станках</w:t>
            </w:r>
          </w:p>
        </w:tc>
      </w:tr>
      <w:tr w:rsidR="00E57667" w:rsidRPr="00CC4257" w14:paraId="53F890F6" w14:textId="77777777" w:rsidTr="00A05F69">
        <w:trPr>
          <w:trHeight w:val="20"/>
        </w:trPr>
        <w:tc>
          <w:tcPr>
            <w:tcW w:w="1272" w:type="pct"/>
            <w:vMerge/>
          </w:tcPr>
          <w:p w14:paraId="1C21E27C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5AFA6B70" w14:textId="60193FDC" w:rsidR="00E57667" w:rsidRPr="00CC4257" w:rsidRDefault="00E57667" w:rsidP="000776A5">
            <w:pPr>
              <w:pStyle w:val="af1"/>
              <w:jc w:val="both"/>
            </w:pPr>
            <w:r w:rsidRPr="00CC4257">
              <w:t>Производить настройку долбежных станков для обработки поверхностей заготовок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 в соответствии с технологической документацией</w:t>
            </w:r>
          </w:p>
        </w:tc>
      </w:tr>
      <w:tr w:rsidR="00E57667" w:rsidRPr="00CC4257" w14:paraId="5CE6C502" w14:textId="77777777" w:rsidTr="00A05F69">
        <w:trPr>
          <w:trHeight w:val="20"/>
        </w:trPr>
        <w:tc>
          <w:tcPr>
            <w:tcW w:w="1272" w:type="pct"/>
            <w:vMerge/>
          </w:tcPr>
          <w:p w14:paraId="01DE0F14" w14:textId="77777777" w:rsidR="00E57667" w:rsidRPr="00CC4257" w:rsidRDefault="00E57667" w:rsidP="00E57667">
            <w:pPr>
              <w:pStyle w:val="af1"/>
            </w:pPr>
          </w:p>
        </w:tc>
        <w:tc>
          <w:tcPr>
            <w:tcW w:w="3728" w:type="pct"/>
          </w:tcPr>
          <w:p w14:paraId="3EF52059" w14:textId="60780B05" w:rsidR="00E57667" w:rsidRPr="00CC4257" w:rsidRDefault="00E57667" w:rsidP="000776A5">
            <w:pPr>
              <w:pStyle w:val="af1"/>
              <w:jc w:val="both"/>
            </w:pPr>
            <w:r w:rsidRPr="00CC4257">
              <w:t>Долбить вертикальные наружные поверхности с прямолинейным контуром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  <w:r w:rsidR="00516593" w:rsidRPr="00CC4257">
              <w:t xml:space="preserve"> на долбежных станках</w:t>
            </w:r>
          </w:p>
        </w:tc>
      </w:tr>
      <w:tr w:rsidR="00F670A2" w:rsidRPr="00CC4257" w14:paraId="709BFAAE" w14:textId="77777777" w:rsidTr="00A05F69">
        <w:trPr>
          <w:trHeight w:val="20"/>
        </w:trPr>
        <w:tc>
          <w:tcPr>
            <w:tcW w:w="1272" w:type="pct"/>
            <w:vMerge/>
          </w:tcPr>
          <w:p w14:paraId="1C20C3EE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0095203" w14:textId="0D3DC76A" w:rsidR="00F670A2" w:rsidRPr="00CC4257" w:rsidRDefault="00F670A2" w:rsidP="000776A5">
            <w:pPr>
              <w:pStyle w:val="af1"/>
              <w:jc w:val="both"/>
            </w:pPr>
            <w:r w:rsidRPr="00CC4257">
              <w:t>Долбить наклонные наружные поверхности с прямолинейным контуром до 10</w:t>
            </w:r>
            <w:r w:rsidRPr="00CC4257">
              <w:noBreakHyphen/>
              <w:t>й степени точности</w:t>
            </w:r>
            <w:r w:rsidR="00516593" w:rsidRPr="00CC4257">
              <w:t xml:space="preserve"> на долбежных станках</w:t>
            </w:r>
          </w:p>
        </w:tc>
      </w:tr>
      <w:tr w:rsidR="00F670A2" w:rsidRPr="00CC4257" w14:paraId="2DEE61AE" w14:textId="77777777" w:rsidTr="00A05F69">
        <w:trPr>
          <w:trHeight w:val="20"/>
        </w:trPr>
        <w:tc>
          <w:tcPr>
            <w:tcW w:w="1272" w:type="pct"/>
            <w:vMerge/>
          </w:tcPr>
          <w:p w14:paraId="2AECCAE4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59305309" w14:textId="07AD90E3" w:rsidR="00F670A2" w:rsidRPr="00CC4257" w:rsidRDefault="00F670A2" w:rsidP="000776A5">
            <w:pPr>
              <w:pStyle w:val="af1"/>
              <w:jc w:val="both"/>
            </w:pPr>
            <w:r w:rsidRPr="00CC4257">
              <w:t>Долбить вертикальные сквозные и глухие отверстия и окна с многогранным сечением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  <w:r w:rsidR="00516593" w:rsidRPr="00CC4257">
              <w:t xml:space="preserve"> на долбежных станках</w:t>
            </w:r>
          </w:p>
        </w:tc>
      </w:tr>
      <w:tr w:rsidR="00F670A2" w:rsidRPr="00CC4257" w14:paraId="546A82A0" w14:textId="77777777" w:rsidTr="00A05F69">
        <w:trPr>
          <w:trHeight w:val="20"/>
        </w:trPr>
        <w:tc>
          <w:tcPr>
            <w:tcW w:w="1272" w:type="pct"/>
            <w:vMerge/>
          </w:tcPr>
          <w:p w14:paraId="2D2608C9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272BBFD1" w14:textId="05CF6FE1" w:rsidR="00F670A2" w:rsidRPr="00CC4257" w:rsidRDefault="00F670A2" w:rsidP="000776A5">
            <w:pPr>
              <w:pStyle w:val="af1"/>
              <w:jc w:val="both"/>
            </w:pPr>
            <w:r w:rsidRPr="00CC4257">
              <w:t>Долбить вертикальные наружные и внутренние пазы с прямолинейным контуром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  <w:r w:rsidR="00516593" w:rsidRPr="00CC4257">
              <w:t xml:space="preserve"> на долбежных станках</w:t>
            </w:r>
          </w:p>
        </w:tc>
      </w:tr>
      <w:tr w:rsidR="00F670A2" w:rsidRPr="00CC4257" w14:paraId="010C6496" w14:textId="77777777" w:rsidTr="00A05F69">
        <w:trPr>
          <w:trHeight w:val="20"/>
        </w:trPr>
        <w:tc>
          <w:tcPr>
            <w:tcW w:w="1272" w:type="pct"/>
            <w:vMerge/>
          </w:tcPr>
          <w:p w14:paraId="15221BD4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5892567A" w14:textId="52EECC07" w:rsidR="00F670A2" w:rsidRPr="00CC4257" w:rsidRDefault="00F670A2" w:rsidP="000776A5">
            <w:pPr>
              <w:pStyle w:val="af1"/>
              <w:jc w:val="both"/>
            </w:pPr>
            <w:r w:rsidRPr="00CC4257">
              <w:t>Долбить наклонные наружные и внутренние пазы с прямолинейным контуром до 10</w:t>
            </w:r>
            <w:r w:rsidRPr="00CC4257">
              <w:noBreakHyphen/>
              <w:t>й степени точности</w:t>
            </w:r>
            <w:r w:rsidR="00516593" w:rsidRPr="00CC4257">
              <w:t xml:space="preserve"> на долбежных станках</w:t>
            </w:r>
          </w:p>
        </w:tc>
      </w:tr>
      <w:tr w:rsidR="00F670A2" w:rsidRPr="00CC4257" w14:paraId="76ECABD3" w14:textId="77777777" w:rsidTr="00A05F69">
        <w:trPr>
          <w:trHeight w:val="20"/>
        </w:trPr>
        <w:tc>
          <w:tcPr>
            <w:tcW w:w="1272" w:type="pct"/>
            <w:vMerge/>
          </w:tcPr>
          <w:p w14:paraId="537B6EEF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15BB99E" w14:textId="237E99C9" w:rsidR="00F670A2" w:rsidRPr="00CC4257" w:rsidRDefault="00F670A2" w:rsidP="000776A5">
            <w:pPr>
              <w:pStyle w:val="af1"/>
              <w:jc w:val="both"/>
            </w:pPr>
            <w:r w:rsidRPr="00CC4257">
              <w:t>Долбить фасонными резцами вертикальные наружные поверхности с криволинейным контуром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  <w:r w:rsidR="00F2334D" w:rsidRPr="00CC4257">
              <w:t xml:space="preserve"> и  формы до 11</w:t>
            </w:r>
            <w:r w:rsidR="00F2334D" w:rsidRPr="00CC4257">
              <w:noBreakHyphen/>
              <w:t>й степени точности</w:t>
            </w:r>
            <w:r w:rsidR="00516593" w:rsidRPr="00CC4257">
              <w:t xml:space="preserve"> на долбежных станках</w:t>
            </w:r>
          </w:p>
        </w:tc>
      </w:tr>
      <w:tr w:rsidR="00F670A2" w:rsidRPr="00CC4257" w14:paraId="4BDDD455" w14:textId="77777777" w:rsidTr="00A05F69">
        <w:trPr>
          <w:trHeight w:val="20"/>
        </w:trPr>
        <w:tc>
          <w:tcPr>
            <w:tcW w:w="1272" w:type="pct"/>
            <w:vMerge/>
          </w:tcPr>
          <w:p w14:paraId="7088BE27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8F3CBCA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Определять степень износа долбежных резцов и момент затупления по внешним признакам</w:t>
            </w:r>
          </w:p>
        </w:tc>
      </w:tr>
      <w:tr w:rsidR="00F670A2" w:rsidRPr="00CC4257" w14:paraId="48C0BFF3" w14:textId="77777777" w:rsidTr="00A05F69">
        <w:trPr>
          <w:trHeight w:val="20"/>
        </w:trPr>
        <w:tc>
          <w:tcPr>
            <w:tcW w:w="1272" w:type="pct"/>
            <w:vMerge/>
          </w:tcPr>
          <w:p w14:paraId="18279374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150830F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Снимать и устанавливать долбежные резцы и вспомогательные инструменты долбежных станков</w:t>
            </w:r>
          </w:p>
        </w:tc>
      </w:tr>
      <w:tr w:rsidR="00F670A2" w:rsidRPr="00CC4257" w14:paraId="41F5F76D" w14:textId="77777777" w:rsidTr="00A05F69">
        <w:trPr>
          <w:trHeight w:val="20"/>
        </w:trPr>
        <w:tc>
          <w:tcPr>
            <w:tcW w:w="1272" w:type="pct"/>
            <w:vMerge/>
          </w:tcPr>
          <w:p w14:paraId="25909D87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7F80C20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Снимать и устанавливать режущие пластины долбежных резцов со сменными режущими пластинами</w:t>
            </w:r>
          </w:p>
        </w:tc>
      </w:tr>
      <w:tr w:rsidR="00F670A2" w:rsidRPr="00CC4257" w14:paraId="60433FC1" w14:textId="77777777" w:rsidTr="00A05F69">
        <w:trPr>
          <w:trHeight w:val="20"/>
        </w:trPr>
        <w:tc>
          <w:tcPr>
            <w:tcW w:w="1272" w:type="pct"/>
            <w:vMerge/>
          </w:tcPr>
          <w:p w14:paraId="1421D53C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0FE20F5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 xml:space="preserve">Использовать </w:t>
            </w:r>
            <w:r w:rsidR="00904468">
              <w:t>СОЖ</w:t>
            </w:r>
            <w:r w:rsidRPr="00CC4257">
              <w:t xml:space="preserve"> при работе на долбежных станках</w:t>
            </w:r>
          </w:p>
        </w:tc>
      </w:tr>
      <w:tr w:rsidR="00F670A2" w:rsidRPr="00CC4257" w14:paraId="048D1BF4" w14:textId="77777777" w:rsidTr="00A05F69">
        <w:trPr>
          <w:trHeight w:val="20"/>
        </w:trPr>
        <w:tc>
          <w:tcPr>
            <w:tcW w:w="1272" w:type="pct"/>
            <w:vMerge/>
          </w:tcPr>
          <w:p w14:paraId="0EF1A68F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678F6E73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 xml:space="preserve">Контролировать наличие и состояние </w:t>
            </w:r>
            <w:r w:rsidR="00904468">
              <w:t>СОЖ</w:t>
            </w:r>
            <w:r w:rsidRPr="00CC4257">
              <w:t xml:space="preserve"> на долбежных станках</w:t>
            </w:r>
          </w:p>
        </w:tc>
      </w:tr>
      <w:tr w:rsidR="00F670A2" w:rsidRPr="00CC4257" w14:paraId="683831E3" w14:textId="77777777" w:rsidTr="00A05F69">
        <w:trPr>
          <w:trHeight w:val="20"/>
        </w:trPr>
        <w:tc>
          <w:tcPr>
            <w:tcW w:w="1272" w:type="pct"/>
            <w:vMerge/>
          </w:tcPr>
          <w:p w14:paraId="347621E1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2FE7E18" w14:textId="42674AA3" w:rsidR="00F670A2" w:rsidRPr="00CC4257" w:rsidRDefault="00F670A2" w:rsidP="000776A5">
            <w:pPr>
              <w:pStyle w:val="af1"/>
              <w:jc w:val="both"/>
            </w:pPr>
            <w:r w:rsidRPr="00CC4257">
              <w:t>Выявлять причины брака, предупреждать возможный брак при обработке поверхностей заготовок деталей средней сложности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</w:t>
            </w:r>
          </w:p>
        </w:tc>
      </w:tr>
      <w:tr w:rsidR="00F670A2" w:rsidRPr="00CC4257" w14:paraId="77CB2C58" w14:textId="77777777" w:rsidTr="00A05F69">
        <w:trPr>
          <w:trHeight w:val="20"/>
        </w:trPr>
        <w:tc>
          <w:tcPr>
            <w:tcW w:w="1272" w:type="pct"/>
            <w:vMerge/>
          </w:tcPr>
          <w:p w14:paraId="4EDEC321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52F0B7E2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Применять средства индивидуальной и коллективной защиты при выполнении работ на долбежных станках</w:t>
            </w:r>
          </w:p>
        </w:tc>
      </w:tr>
      <w:tr w:rsidR="00F670A2" w:rsidRPr="00CC4257" w14:paraId="135EB035" w14:textId="77777777" w:rsidTr="00A05F69">
        <w:trPr>
          <w:trHeight w:val="20"/>
        </w:trPr>
        <w:tc>
          <w:tcPr>
            <w:tcW w:w="1272" w:type="pct"/>
            <w:vMerge/>
          </w:tcPr>
          <w:p w14:paraId="4871249A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79612DE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Выполнять регламентные работы по техническому обслуживанию долбежных станков</w:t>
            </w:r>
          </w:p>
        </w:tc>
      </w:tr>
      <w:tr w:rsidR="00F670A2" w:rsidRPr="00CC4257" w14:paraId="396372ED" w14:textId="77777777" w:rsidTr="00A05F69">
        <w:trPr>
          <w:trHeight w:val="20"/>
        </w:trPr>
        <w:tc>
          <w:tcPr>
            <w:tcW w:w="1272" w:type="pct"/>
            <w:vMerge/>
          </w:tcPr>
          <w:p w14:paraId="329AA7C3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222BAC1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Выполнять техническое обслуживание технологической оснастки долбежных станков</w:t>
            </w:r>
          </w:p>
        </w:tc>
      </w:tr>
      <w:tr w:rsidR="00F670A2" w:rsidRPr="00CC4257" w14:paraId="1187C641" w14:textId="77777777" w:rsidTr="00A05F69">
        <w:trPr>
          <w:trHeight w:val="20"/>
        </w:trPr>
        <w:tc>
          <w:tcPr>
            <w:tcW w:w="1272" w:type="pct"/>
            <w:vMerge/>
          </w:tcPr>
          <w:p w14:paraId="373CCED5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2D787F6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F670A2" w:rsidRPr="00CC4257" w14:paraId="7D555995" w14:textId="77777777" w:rsidTr="00A05F69">
        <w:trPr>
          <w:trHeight w:val="20"/>
        </w:trPr>
        <w:tc>
          <w:tcPr>
            <w:tcW w:w="1272" w:type="pct"/>
            <w:vMerge w:val="restart"/>
          </w:tcPr>
          <w:p w14:paraId="20CD75F2" w14:textId="77777777" w:rsidR="00F670A2" w:rsidRPr="00CC4257" w:rsidRDefault="00F670A2" w:rsidP="00F670A2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05327F96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Устройство, принципы работы и правила эксплуатации долбежных станков</w:t>
            </w:r>
          </w:p>
        </w:tc>
      </w:tr>
      <w:tr w:rsidR="00F670A2" w:rsidRPr="00CC4257" w14:paraId="47CC77A2" w14:textId="77777777" w:rsidTr="00A05F69">
        <w:trPr>
          <w:trHeight w:val="20"/>
        </w:trPr>
        <w:tc>
          <w:tcPr>
            <w:tcW w:w="1272" w:type="pct"/>
            <w:vMerge/>
          </w:tcPr>
          <w:p w14:paraId="4E5A9CE4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0541C919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Органы управления долбежными станками</w:t>
            </w:r>
          </w:p>
        </w:tc>
      </w:tr>
      <w:tr w:rsidR="00F670A2" w:rsidRPr="00CC4257" w14:paraId="3CBC9999" w14:textId="77777777" w:rsidTr="00A05F69">
        <w:trPr>
          <w:trHeight w:val="20"/>
        </w:trPr>
        <w:tc>
          <w:tcPr>
            <w:tcW w:w="1272" w:type="pct"/>
            <w:vMerge/>
          </w:tcPr>
          <w:p w14:paraId="0A165A7F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169A690B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Порядок проверки исправности, работоспособности и точности долбежных станов</w:t>
            </w:r>
          </w:p>
        </w:tc>
      </w:tr>
      <w:tr w:rsidR="00F670A2" w:rsidRPr="00CC4257" w14:paraId="5C4EA55D" w14:textId="77777777" w:rsidTr="00A05F69">
        <w:trPr>
          <w:trHeight w:val="20"/>
        </w:trPr>
        <w:tc>
          <w:tcPr>
            <w:tcW w:w="1272" w:type="pct"/>
            <w:vMerge/>
          </w:tcPr>
          <w:p w14:paraId="2A5D4AD1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580BEB4C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Требования к планировке, оснащению и организации рабочего места при выполнении работ на долбежных станках</w:t>
            </w:r>
          </w:p>
        </w:tc>
      </w:tr>
      <w:tr w:rsidR="00F670A2" w:rsidRPr="00CC4257" w14:paraId="6D3269F9" w14:textId="77777777" w:rsidTr="00A05F69">
        <w:trPr>
          <w:trHeight w:val="20"/>
        </w:trPr>
        <w:tc>
          <w:tcPr>
            <w:tcW w:w="1272" w:type="pct"/>
            <w:vMerge/>
          </w:tcPr>
          <w:p w14:paraId="502ACA0F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14968329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F670A2" w:rsidRPr="00CC4257" w14:paraId="3107D199" w14:textId="77777777" w:rsidTr="00A05F69">
        <w:trPr>
          <w:trHeight w:val="20"/>
        </w:trPr>
        <w:tc>
          <w:tcPr>
            <w:tcW w:w="1272" w:type="pct"/>
            <w:vMerge/>
          </w:tcPr>
          <w:p w14:paraId="42186A7F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DBA597C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670A2" w:rsidRPr="00CC4257" w14:paraId="5003BC24" w14:textId="77777777" w:rsidTr="00A05F69">
        <w:trPr>
          <w:trHeight w:val="20"/>
        </w:trPr>
        <w:tc>
          <w:tcPr>
            <w:tcW w:w="1272" w:type="pct"/>
            <w:vMerge/>
          </w:tcPr>
          <w:p w14:paraId="1400B579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A3EA318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F670A2" w:rsidRPr="00CC4257" w14:paraId="57C85F92" w14:textId="77777777" w:rsidTr="00A05F69">
        <w:trPr>
          <w:trHeight w:val="20"/>
        </w:trPr>
        <w:tc>
          <w:tcPr>
            <w:tcW w:w="1272" w:type="pct"/>
            <w:vMerge/>
          </w:tcPr>
          <w:p w14:paraId="3A5584A0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DCDB5E7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F670A2" w:rsidRPr="00CC4257" w14:paraId="74049A4F" w14:textId="77777777" w:rsidTr="00A05F69">
        <w:trPr>
          <w:trHeight w:val="20"/>
        </w:trPr>
        <w:tc>
          <w:tcPr>
            <w:tcW w:w="1272" w:type="pct"/>
            <w:vMerge/>
          </w:tcPr>
          <w:p w14:paraId="3D07393C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592B7A6D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8F0F90" w:rsidRPr="00CC4257" w14:paraId="55B105EC" w14:textId="77777777" w:rsidTr="00A05F69">
        <w:trPr>
          <w:trHeight w:val="20"/>
        </w:trPr>
        <w:tc>
          <w:tcPr>
            <w:tcW w:w="1272" w:type="pct"/>
            <w:vMerge/>
          </w:tcPr>
          <w:p w14:paraId="6FA0CC6C" w14:textId="77777777" w:rsidR="008F0F90" w:rsidRPr="00CC4257" w:rsidRDefault="008F0F90" w:rsidP="008F0F90">
            <w:pPr>
              <w:pStyle w:val="af1"/>
            </w:pPr>
          </w:p>
        </w:tc>
        <w:tc>
          <w:tcPr>
            <w:tcW w:w="3728" w:type="pct"/>
          </w:tcPr>
          <w:p w14:paraId="06CF31AA" w14:textId="77777777" w:rsidR="008F0F90" w:rsidRPr="00FE5120" w:rsidRDefault="008F0F90" w:rsidP="000776A5">
            <w:pPr>
              <w:pStyle w:val="af1"/>
              <w:jc w:val="both"/>
            </w:pPr>
            <w:r w:rsidRPr="00FE5120">
              <w:t>Основные свойства и маркировка обрабатываемых материалов</w:t>
            </w:r>
          </w:p>
        </w:tc>
      </w:tr>
      <w:tr w:rsidR="008F0F90" w:rsidRPr="00CC4257" w14:paraId="5815DE68" w14:textId="77777777" w:rsidTr="00A05F69">
        <w:trPr>
          <w:trHeight w:val="20"/>
        </w:trPr>
        <w:tc>
          <w:tcPr>
            <w:tcW w:w="1272" w:type="pct"/>
            <w:vMerge/>
          </w:tcPr>
          <w:p w14:paraId="033D0D4C" w14:textId="77777777" w:rsidR="008F0F90" w:rsidRPr="00CC4257" w:rsidRDefault="008F0F90" w:rsidP="008F0F90">
            <w:pPr>
              <w:pStyle w:val="af1"/>
            </w:pPr>
          </w:p>
        </w:tc>
        <w:tc>
          <w:tcPr>
            <w:tcW w:w="3728" w:type="pct"/>
          </w:tcPr>
          <w:p w14:paraId="5833D8ED" w14:textId="77777777" w:rsidR="008F0F90" w:rsidRPr="00A05F69" w:rsidRDefault="008F0F90" w:rsidP="000776A5">
            <w:pPr>
              <w:pStyle w:val="af1"/>
              <w:jc w:val="both"/>
            </w:pPr>
            <w:r w:rsidRPr="00A05F69">
              <w:t>Основные свойства и маркировка инструментальных материалов</w:t>
            </w:r>
          </w:p>
        </w:tc>
      </w:tr>
      <w:tr w:rsidR="00F670A2" w:rsidRPr="00CC4257" w14:paraId="65AE4CA2" w14:textId="77777777" w:rsidTr="00A05F69">
        <w:trPr>
          <w:trHeight w:val="20"/>
        </w:trPr>
        <w:tc>
          <w:tcPr>
            <w:tcW w:w="1272" w:type="pct"/>
            <w:vMerge/>
          </w:tcPr>
          <w:p w14:paraId="5A02123F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1C82EC41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F670A2" w:rsidRPr="00CC4257" w14:paraId="1042FA6B" w14:textId="77777777" w:rsidTr="00A05F69">
        <w:trPr>
          <w:trHeight w:val="20"/>
        </w:trPr>
        <w:tc>
          <w:tcPr>
            <w:tcW w:w="1272" w:type="pct"/>
            <w:vMerge/>
          </w:tcPr>
          <w:p w14:paraId="6ABEC694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3D512E7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Виды, конструкции, назначение, геометрические параметры и правила использования долбежных резцов и вспомогательных инструментов, применяемых на долбежных станках</w:t>
            </w:r>
          </w:p>
        </w:tc>
      </w:tr>
      <w:tr w:rsidR="00F670A2" w:rsidRPr="00CC4257" w14:paraId="488B2098" w14:textId="77777777" w:rsidTr="00A05F69">
        <w:trPr>
          <w:trHeight w:val="20"/>
        </w:trPr>
        <w:tc>
          <w:tcPr>
            <w:tcW w:w="1272" w:type="pct"/>
            <w:vMerge/>
          </w:tcPr>
          <w:p w14:paraId="748D8DD2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5869EE8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Правила выбора геометрических параметров долбежных резцов в зависимости от обрабатываемого и инструментального материалов</w:t>
            </w:r>
          </w:p>
        </w:tc>
      </w:tr>
      <w:tr w:rsidR="00F670A2" w:rsidRPr="00CC4257" w14:paraId="0936FF27" w14:textId="77777777" w:rsidTr="00A05F69">
        <w:trPr>
          <w:trHeight w:val="20"/>
        </w:trPr>
        <w:tc>
          <w:tcPr>
            <w:tcW w:w="1272" w:type="pct"/>
            <w:vMerge/>
          </w:tcPr>
          <w:p w14:paraId="1C6E39DE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BAEBA89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Способы и приемы контроля геометрических параметров резцов</w:t>
            </w:r>
          </w:p>
        </w:tc>
      </w:tr>
      <w:tr w:rsidR="00F670A2" w:rsidRPr="00CC4257" w14:paraId="080E1CE0" w14:textId="77777777" w:rsidTr="00A05F69">
        <w:trPr>
          <w:trHeight w:val="20"/>
        </w:trPr>
        <w:tc>
          <w:tcPr>
            <w:tcW w:w="1272" w:type="pct"/>
            <w:vMerge/>
          </w:tcPr>
          <w:p w14:paraId="1DE7256E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793B185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Приемы и правила установки долбежных резцов и вспомогательных инструментов на долбежных станках</w:t>
            </w:r>
          </w:p>
        </w:tc>
      </w:tr>
      <w:tr w:rsidR="00F670A2" w:rsidRPr="00CC4257" w14:paraId="22A72A45" w14:textId="77777777" w:rsidTr="00A05F69">
        <w:trPr>
          <w:trHeight w:val="20"/>
        </w:trPr>
        <w:tc>
          <w:tcPr>
            <w:tcW w:w="1272" w:type="pct"/>
            <w:vMerge/>
          </w:tcPr>
          <w:p w14:paraId="207683E3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DAE4C04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инструментов, применяемых при работе на долбежных станках</w:t>
            </w:r>
          </w:p>
        </w:tc>
      </w:tr>
      <w:tr w:rsidR="00F670A2" w:rsidRPr="00CC4257" w14:paraId="37CB52F4" w14:textId="77777777" w:rsidTr="00A05F69">
        <w:trPr>
          <w:trHeight w:val="20"/>
        </w:trPr>
        <w:tc>
          <w:tcPr>
            <w:tcW w:w="1272" w:type="pct"/>
            <w:vMerge/>
          </w:tcPr>
          <w:p w14:paraId="020D5371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5446B645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Виды, устройство, назначение, правила и условия эксплуатации универсальных и специальных приспособлений, применяемых на долбежных станках</w:t>
            </w:r>
          </w:p>
        </w:tc>
      </w:tr>
      <w:tr w:rsidR="00F670A2" w:rsidRPr="00CC4257" w14:paraId="1C8CED84" w14:textId="77777777" w:rsidTr="00A05F69">
        <w:trPr>
          <w:trHeight w:val="20"/>
        </w:trPr>
        <w:tc>
          <w:tcPr>
            <w:tcW w:w="1272" w:type="pct"/>
            <w:vMerge/>
          </w:tcPr>
          <w:p w14:paraId="0E3A3BFA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6B1B976C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Правила и приемы базирования, выверки и закрепления заготовок деталей средней сложности в приспособлении или на столе долбежных станков</w:t>
            </w:r>
          </w:p>
        </w:tc>
      </w:tr>
      <w:tr w:rsidR="00F670A2" w:rsidRPr="00CC4257" w14:paraId="649B6B69" w14:textId="77777777" w:rsidTr="00A05F69">
        <w:trPr>
          <w:trHeight w:val="20"/>
        </w:trPr>
        <w:tc>
          <w:tcPr>
            <w:tcW w:w="1272" w:type="pct"/>
            <w:vMerge/>
          </w:tcPr>
          <w:p w14:paraId="6580AE5A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14ADA4E4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Последовательность и содержание настройки долбежных станков</w:t>
            </w:r>
          </w:p>
        </w:tc>
      </w:tr>
      <w:tr w:rsidR="00F670A2" w:rsidRPr="00CC4257" w14:paraId="6D609477" w14:textId="77777777" w:rsidTr="00A05F69">
        <w:trPr>
          <w:trHeight w:val="20"/>
        </w:trPr>
        <w:tc>
          <w:tcPr>
            <w:tcW w:w="1272" w:type="pct"/>
            <w:vMerge/>
          </w:tcPr>
          <w:p w14:paraId="397477E8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428D42D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Типовые режимы резания при обработке заготовок деталей средней сложности на долбежных станках</w:t>
            </w:r>
          </w:p>
        </w:tc>
      </w:tr>
      <w:tr w:rsidR="00F670A2" w:rsidRPr="00CC4257" w14:paraId="1AF46387" w14:textId="77777777" w:rsidTr="00A05F69">
        <w:trPr>
          <w:trHeight w:val="20"/>
        </w:trPr>
        <w:tc>
          <w:tcPr>
            <w:tcW w:w="1272" w:type="pct"/>
            <w:vMerge/>
          </w:tcPr>
          <w:p w14:paraId="2D2C9C6E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237A03E6" w14:textId="5125FE96" w:rsidR="00F670A2" w:rsidRPr="00CC4257" w:rsidRDefault="00F670A2" w:rsidP="000776A5">
            <w:pPr>
              <w:pStyle w:val="af1"/>
              <w:jc w:val="both"/>
            </w:pPr>
            <w:r w:rsidRPr="00CC4257">
              <w:t>Способы и приемы долбления вертикальных и наклонных наружных поверхностей с прямолинейным контуром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 </w:t>
            </w:r>
            <w:r w:rsidR="00F2334D" w:rsidRPr="00CC4257">
              <w:t>и угловых размеров до 10</w:t>
            </w:r>
            <w:r w:rsidR="00F2334D" w:rsidRPr="00CC4257">
              <w:noBreakHyphen/>
              <w:t xml:space="preserve">й степени точности </w:t>
            </w:r>
            <w:r w:rsidRPr="00CC4257">
              <w:t>на долбежных станках</w:t>
            </w:r>
          </w:p>
        </w:tc>
      </w:tr>
      <w:tr w:rsidR="00F670A2" w:rsidRPr="00CC4257" w14:paraId="3F60D065" w14:textId="77777777" w:rsidTr="00A05F69">
        <w:trPr>
          <w:trHeight w:val="20"/>
        </w:trPr>
        <w:tc>
          <w:tcPr>
            <w:tcW w:w="1272" w:type="pct"/>
            <w:vMerge/>
          </w:tcPr>
          <w:p w14:paraId="2C9AE4C5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D473248" w14:textId="43B279AB" w:rsidR="00F670A2" w:rsidRPr="00CC4257" w:rsidRDefault="00F670A2" w:rsidP="000776A5">
            <w:pPr>
              <w:pStyle w:val="af1"/>
              <w:jc w:val="both"/>
            </w:pPr>
            <w:r w:rsidRPr="00CC4257">
              <w:t>Способы и приемы долбления вертикальных сквозных и глухих отверстий и окон с многогранным сечением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</w:t>
            </w:r>
          </w:p>
        </w:tc>
      </w:tr>
      <w:tr w:rsidR="00F670A2" w:rsidRPr="00CC4257" w14:paraId="5AB78012" w14:textId="77777777" w:rsidTr="00A05F69">
        <w:trPr>
          <w:trHeight w:val="20"/>
        </w:trPr>
        <w:tc>
          <w:tcPr>
            <w:tcW w:w="1272" w:type="pct"/>
            <w:vMerge/>
          </w:tcPr>
          <w:p w14:paraId="00277D2D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05F9C998" w14:textId="39A4A472" w:rsidR="00F670A2" w:rsidRPr="00CC4257" w:rsidRDefault="00F670A2" w:rsidP="000776A5">
            <w:pPr>
              <w:pStyle w:val="af1"/>
              <w:jc w:val="both"/>
            </w:pPr>
            <w:r w:rsidRPr="00CC4257">
              <w:t>Способы и приемы долбления вертикальных и наклонных наружных и внутренних пазов с прямолинейным контуром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 </w:t>
            </w:r>
            <w:r w:rsidR="00F2334D" w:rsidRPr="00CC4257">
              <w:t>и угловых размеров до 10</w:t>
            </w:r>
            <w:r w:rsidR="00F2334D" w:rsidRPr="00CC4257">
              <w:noBreakHyphen/>
              <w:t xml:space="preserve">й степени точности </w:t>
            </w:r>
            <w:r w:rsidRPr="00CC4257">
              <w:t>на долбежных станках</w:t>
            </w:r>
          </w:p>
        </w:tc>
      </w:tr>
      <w:tr w:rsidR="00F670A2" w:rsidRPr="00CC4257" w14:paraId="3FDCD430" w14:textId="77777777" w:rsidTr="00A05F69">
        <w:trPr>
          <w:trHeight w:val="20"/>
        </w:trPr>
        <w:tc>
          <w:tcPr>
            <w:tcW w:w="1272" w:type="pct"/>
            <w:vMerge/>
          </w:tcPr>
          <w:p w14:paraId="4CB90F10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283A84F" w14:textId="61ECAF2C" w:rsidR="00F670A2" w:rsidRPr="00CC4257" w:rsidRDefault="00F670A2" w:rsidP="000776A5">
            <w:pPr>
              <w:pStyle w:val="af1"/>
              <w:jc w:val="both"/>
            </w:pPr>
            <w:r w:rsidRPr="00CC4257">
              <w:t>Способы и приемы долбления вертикальных и наклонных наружных поверхностей с криволинейным контуром фасонными резцами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  <w:r w:rsidR="00F2334D" w:rsidRPr="00CC4257">
              <w:t>, угловых размеров до 10</w:t>
            </w:r>
            <w:r w:rsidR="00F2334D" w:rsidRPr="00CC4257">
              <w:noBreakHyphen/>
              <w:t>й степени точности и формы до 10</w:t>
            </w:r>
            <w:r w:rsidR="00F2334D" w:rsidRPr="00CC4257">
              <w:noBreakHyphen/>
              <w:t xml:space="preserve">й степени точности </w:t>
            </w:r>
            <w:r w:rsidRPr="00CC4257">
              <w:t>на долбежных станках</w:t>
            </w:r>
          </w:p>
        </w:tc>
      </w:tr>
      <w:tr w:rsidR="00F670A2" w:rsidRPr="00CC4257" w14:paraId="5866411D" w14:textId="77777777" w:rsidTr="00A05F69">
        <w:trPr>
          <w:trHeight w:val="20"/>
        </w:trPr>
        <w:tc>
          <w:tcPr>
            <w:tcW w:w="1272" w:type="pct"/>
            <w:vMerge/>
          </w:tcPr>
          <w:p w14:paraId="15C50816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2D3F4E1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Теория резания в объеме, необходимом для выполнения работы</w:t>
            </w:r>
          </w:p>
        </w:tc>
      </w:tr>
      <w:tr w:rsidR="00F670A2" w:rsidRPr="00CC4257" w14:paraId="7EEC26B7" w14:textId="77777777" w:rsidTr="00A05F69">
        <w:trPr>
          <w:trHeight w:val="20"/>
        </w:trPr>
        <w:tc>
          <w:tcPr>
            <w:tcW w:w="1272" w:type="pct"/>
            <w:vMerge/>
          </w:tcPr>
          <w:p w14:paraId="65DCEC85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676A953D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 xml:space="preserve">Назначение, свойства и способы применения </w:t>
            </w:r>
            <w:r w:rsidR="00904468">
              <w:t>СОЖ</w:t>
            </w:r>
          </w:p>
        </w:tc>
      </w:tr>
      <w:tr w:rsidR="00F670A2" w:rsidRPr="00CC4257" w14:paraId="29B8FB5C" w14:textId="77777777" w:rsidTr="00A05F69">
        <w:trPr>
          <w:trHeight w:val="20"/>
        </w:trPr>
        <w:tc>
          <w:tcPr>
            <w:tcW w:w="1272" w:type="pct"/>
            <w:vMerge/>
          </w:tcPr>
          <w:p w14:paraId="4496275A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4F707EB0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Критерии износа долбежных резцов</w:t>
            </w:r>
          </w:p>
        </w:tc>
      </w:tr>
      <w:tr w:rsidR="00F670A2" w:rsidRPr="00CC4257" w14:paraId="110C3687" w14:textId="77777777" w:rsidTr="00A05F69">
        <w:trPr>
          <w:trHeight w:val="20"/>
        </w:trPr>
        <w:tc>
          <w:tcPr>
            <w:tcW w:w="1272" w:type="pct"/>
            <w:vMerge/>
          </w:tcPr>
          <w:p w14:paraId="388FAE99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7B29E391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Состав и порядок выполнения регламентных работ по техническому обслуживанию долбежных станков</w:t>
            </w:r>
          </w:p>
        </w:tc>
      </w:tr>
      <w:tr w:rsidR="00F670A2" w:rsidRPr="00CC4257" w14:paraId="1596D376" w14:textId="77777777" w:rsidTr="00A05F69">
        <w:trPr>
          <w:trHeight w:val="20"/>
        </w:trPr>
        <w:tc>
          <w:tcPr>
            <w:tcW w:w="1272" w:type="pct"/>
            <w:vMerge/>
          </w:tcPr>
          <w:p w14:paraId="1C948E78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0A2A58A1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Состав и порядок выполнения регламентных работ по техническому обслуживанию технологической оснастки</w:t>
            </w:r>
          </w:p>
        </w:tc>
      </w:tr>
      <w:tr w:rsidR="00F670A2" w:rsidRPr="00CC4257" w14:paraId="0BDC83B4" w14:textId="77777777" w:rsidTr="00A05F69">
        <w:trPr>
          <w:trHeight w:val="20"/>
        </w:trPr>
        <w:tc>
          <w:tcPr>
            <w:tcW w:w="1272" w:type="pct"/>
            <w:vMerge/>
          </w:tcPr>
          <w:p w14:paraId="563B0778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19A69E0" w14:textId="3DD5A8CD" w:rsidR="00F670A2" w:rsidRPr="00CC4257" w:rsidRDefault="00F670A2" w:rsidP="000776A5">
            <w:pPr>
              <w:pStyle w:val="af1"/>
              <w:jc w:val="both"/>
            </w:pPr>
            <w:r w:rsidRPr="00CC4257">
              <w:t>Виды дефектов при обработке поверхностей заготовок деталей средней сложности на долбежных станках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квалитета, их причины и способы предупреждения</w:t>
            </w:r>
          </w:p>
        </w:tc>
      </w:tr>
      <w:tr w:rsidR="00F670A2" w:rsidRPr="00CC4257" w14:paraId="2CB3B2D0" w14:textId="77777777" w:rsidTr="00A05F69">
        <w:trPr>
          <w:trHeight w:val="20"/>
        </w:trPr>
        <w:tc>
          <w:tcPr>
            <w:tcW w:w="1272" w:type="pct"/>
            <w:vMerge/>
          </w:tcPr>
          <w:p w14:paraId="25B55540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38944F51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Виды и правила применения средств индивидуальной и коллективной защиты при выполнении работ на долбежных станках</w:t>
            </w:r>
          </w:p>
        </w:tc>
      </w:tr>
      <w:tr w:rsidR="00F670A2" w:rsidRPr="00CC4257" w14:paraId="7F9373D2" w14:textId="77777777" w:rsidTr="00A05F69">
        <w:trPr>
          <w:trHeight w:val="20"/>
        </w:trPr>
        <w:tc>
          <w:tcPr>
            <w:tcW w:w="1272" w:type="pct"/>
            <w:vMerge/>
          </w:tcPr>
          <w:p w14:paraId="04DFADFB" w14:textId="77777777" w:rsidR="00F670A2" w:rsidRPr="00CC4257" w:rsidRDefault="00F670A2" w:rsidP="00F670A2">
            <w:pPr>
              <w:pStyle w:val="af1"/>
            </w:pPr>
          </w:p>
        </w:tc>
        <w:tc>
          <w:tcPr>
            <w:tcW w:w="3728" w:type="pct"/>
          </w:tcPr>
          <w:p w14:paraId="1422368D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670A2" w:rsidRPr="00CC4257" w14:paraId="24AEE403" w14:textId="77777777" w:rsidTr="00A05F69">
        <w:trPr>
          <w:trHeight w:val="20"/>
        </w:trPr>
        <w:tc>
          <w:tcPr>
            <w:tcW w:w="1272" w:type="pct"/>
          </w:tcPr>
          <w:p w14:paraId="56CF2CC2" w14:textId="77777777" w:rsidR="00F670A2" w:rsidRPr="00CC4257" w:rsidRDefault="00F670A2" w:rsidP="00F670A2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64F4F6DA" w14:textId="77777777" w:rsidR="00F670A2" w:rsidRPr="00CC4257" w:rsidRDefault="00F670A2" w:rsidP="000776A5">
            <w:pPr>
              <w:pStyle w:val="af1"/>
              <w:jc w:val="both"/>
            </w:pPr>
            <w:r w:rsidRPr="00CC4257">
              <w:t>-</w:t>
            </w:r>
          </w:p>
        </w:tc>
      </w:tr>
    </w:tbl>
    <w:p w14:paraId="7377BED5" w14:textId="77777777" w:rsidR="000776A5" w:rsidRDefault="000776A5" w:rsidP="000776A5"/>
    <w:p w14:paraId="646E0042" w14:textId="53E0F540" w:rsidR="00B82DF9" w:rsidRPr="000776A5" w:rsidRDefault="00B82DF9" w:rsidP="000776A5">
      <w:pPr>
        <w:rPr>
          <w:b/>
          <w:bCs w:val="0"/>
        </w:rPr>
      </w:pPr>
      <w:r w:rsidRPr="000776A5">
        <w:rPr>
          <w:b/>
          <w:bCs w:val="0"/>
        </w:rPr>
        <w:t>3.2.</w:t>
      </w:r>
      <w:r w:rsidR="00F55E6C" w:rsidRPr="000776A5">
        <w:rPr>
          <w:b/>
          <w:bCs w:val="0"/>
        </w:rPr>
        <w:t>2</w:t>
      </w:r>
      <w:r w:rsidRPr="000776A5">
        <w:rPr>
          <w:b/>
          <w:bCs w:val="0"/>
        </w:rPr>
        <w:t>. Трудовая функция</w:t>
      </w:r>
    </w:p>
    <w:p w14:paraId="782D8C76" w14:textId="77777777" w:rsidR="000776A5" w:rsidRPr="00CC4257" w:rsidRDefault="000776A5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B82DF9" w:rsidRPr="00CC4257" w14:paraId="5810A7D3" w14:textId="77777777" w:rsidTr="000A4E9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B0CD484" w14:textId="77777777" w:rsidR="00B82DF9" w:rsidRPr="00CC4257" w:rsidRDefault="00B82DF9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1C569" w14:textId="148413AD" w:rsidR="00B82DF9" w:rsidRPr="00CC4257" w:rsidRDefault="00A238D9" w:rsidP="00E712D9">
            <w:pPr>
              <w:pStyle w:val="af1"/>
            </w:pPr>
            <w:r w:rsidRPr="00CC4257">
              <w:t>Контроль качества обработки деталей средней сложности с точностью размеров до 10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3F37EC" w14:textId="77777777" w:rsidR="00B82DF9" w:rsidRPr="00CC4257" w:rsidRDefault="00B82DF9" w:rsidP="00E712D9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5105FF" w14:textId="55642EBE" w:rsidR="00B82DF9" w:rsidRPr="00CC4257" w:rsidRDefault="00B7498C" w:rsidP="00E712D9">
            <w:pPr>
              <w:pStyle w:val="af3"/>
              <w:jc w:val="left"/>
            </w:pPr>
            <w:r>
              <w:rPr>
                <w:lang w:val="en-US"/>
              </w:rPr>
              <w:t>B</w:t>
            </w:r>
            <w:r w:rsidR="00B82DF9" w:rsidRPr="00CC4257">
              <w:t>/0</w:t>
            </w:r>
            <w:r w:rsidR="00F55E6C" w:rsidRPr="00CC4257">
              <w:t>2</w:t>
            </w:r>
            <w:r w:rsidR="00B82DF9" w:rsidRPr="00CC4257">
              <w:t>.</w:t>
            </w:r>
            <w:r w:rsidR="001D1595" w:rsidRPr="00CC4257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5FB006" w14:textId="77777777" w:rsidR="00B82DF9" w:rsidRPr="00CC4257" w:rsidRDefault="00B82DF9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0AC5A" w14:textId="77777777" w:rsidR="00B82DF9" w:rsidRPr="00CC4257" w:rsidRDefault="001D1595" w:rsidP="00E712D9">
            <w:pPr>
              <w:pStyle w:val="af3"/>
            </w:pPr>
            <w:r w:rsidRPr="00CC4257">
              <w:t>3</w:t>
            </w:r>
          </w:p>
        </w:tc>
      </w:tr>
    </w:tbl>
    <w:p w14:paraId="12032D29" w14:textId="77777777" w:rsidR="00B82DF9" w:rsidRPr="00CC4257" w:rsidRDefault="00B82DF9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B82DF9" w:rsidRPr="00CC4257" w14:paraId="35DD7C59" w14:textId="77777777" w:rsidTr="00F3478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EE839C4" w14:textId="77777777" w:rsidR="00B82DF9" w:rsidRPr="00CC4257" w:rsidRDefault="00B82DF9" w:rsidP="00E712D9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FCCCB3" w14:textId="77777777" w:rsidR="00B82DF9" w:rsidRPr="00CC4257" w:rsidRDefault="00B82DF9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5C737" w14:textId="77777777" w:rsidR="00B82DF9" w:rsidRPr="00CC4257" w:rsidRDefault="00B82DF9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F8812A" w14:textId="77777777" w:rsidR="00B82DF9" w:rsidRPr="00CC4257" w:rsidRDefault="00B82DF9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800F95" w14:textId="77777777" w:rsidR="00B82DF9" w:rsidRPr="00CC4257" w:rsidRDefault="00B82DF9" w:rsidP="00E712D9">
            <w:pPr>
              <w:pStyle w:val="100"/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E2B38D" w14:textId="77777777" w:rsidR="00B82DF9" w:rsidRPr="00CC4257" w:rsidRDefault="00B82DF9" w:rsidP="00E712D9">
            <w:pPr>
              <w:pStyle w:val="100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EFBC5" w14:textId="77777777" w:rsidR="00B82DF9" w:rsidRPr="00CC4257" w:rsidRDefault="00B82DF9" w:rsidP="00E712D9">
            <w:pPr>
              <w:pStyle w:val="100"/>
            </w:pPr>
          </w:p>
        </w:tc>
      </w:tr>
      <w:tr w:rsidR="00B82DF9" w:rsidRPr="00CC4257" w14:paraId="693CBEA0" w14:textId="77777777" w:rsidTr="00F34788">
        <w:trPr>
          <w:jc w:val="center"/>
        </w:trPr>
        <w:tc>
          <w:tcPr>
            <w:tcW w:w="1266" w:type="pct"/>
            <w:vAlign w:val="center"/>
          </w:tcPr>
          <w:p w14:paraId="0CF83CA0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3A74E2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A2C2C4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216A9AD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7A782ED5" w14:textId="77777777" w:rsidR="00B82DF9" w:rsidRPr="00CC4257" w:rsidRDefault="00B82DF9" w:rsidP="00E712D9">
            <w:pPr>
              <w:pStyle w:val="101"/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6FA98B2D" w14:textId="77777777" w:rsidR="00B82DF9" w:rsidRPr="00CC4257" w:rsidRDefault="00B82DF9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64D2978" w14:textId="77777777" w:rsidR="00B82DF9" w:rsidRPr="00CC4257" w:rsidRDefault="00B82DF9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5A69FEC1" w14:textId="77777777" w:rsidR="00B82DF9" w:rsidRPr="00CC4257" w:rsidRDefault="00B82DF9" w:rsidP="00E712D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B82DF9" w:rsidRPr="00CC4257" w14:paraId="5A7A48FB" w14:textId="77777777" w:rsidTr="000776A5">
        <w:trPr>
          <w:trHeight w:val="20"/>
        </w:trPr>
        <w:tc>
          <w:tcPr>
            <w:tcW w:w="1272" w:type="pct"/>
            <w:vMerge w:val="restart"/>
          </w:tcPr>
          <w:p w14:paraId="2F5F0AE8" w14:textId="77777777" w:rsidR="00B82DF9" w:rsidRPr="00CC4257" w:rsidRDefault="00B82DF9" w:rsidP="000776A5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6C32231F" w14:textId="77777777" w:rsidR="00B82DF9" w:rsidRPr="00CC4257" w:rsidRDefault="00B82DF9" w:rsidP="000776A5">
            <w:pPr>
              <w:pStyle w:val="af1"/>
              <w:jc w:val="both"/>
            </w:pPr>
            <w:r w:rsidRPr="00CC4257">
              <w:t>Визуальное определение дефектов обработанных поверхностей детали средней сложности</w:t>
            </w:r>
          </w:p>
        </w:tc>
      </w:tr>
      <w:tr w:rsidR="00B82DF9" w:rsidRPr="00CC4257" w14:paraId="11A7F719" w14:textId="77777777" w:rsidTr="000776A5">
        <w:trPr>
          <w:trHeight w:val="20"/>
        </w:trPr>
        <w:tc>
          <w:tcPr>
            <w:tcW w:w="1272" w:type="pct"/>
            <w:vMerge/>
          </w:tcPr>
          <w:p w14:paraId="204EB49B" w14:textId="77777777" w:rsidR="00B82DF9" w:rsidRPr="00CC4257" w:rsidRDefault="00B82DF9" w:rsidP="000776A5">
            <w:pPr>
              <w:pStyle w:val="af1"/>
            </w:pPr>
          </w:p>
        </w:tc>
        <w:tc>
          <w:tcPr>
            <w:tcW w:w="3728" w:type="pct"/>
          </w:tcPr>
          <w:p w14:paraId="0673559C" w14:textId="7F6763A3" w:rsidR="00B82DF9" w:rsidRPr="00CC4257" w:rsidRDefault="00AE51A1" w:rsidP="000776A5">
            <w:pPr>
              <w:pStyle w:val="af1"/>
              <w:jc w:val="both"/>
            </w:pPr>
            <w:r w:rsidRPr="00CC4257">
              <w:t>Контроль линейных размеров</w:t>
            </w:r>
            <w:r w:rsidR="00B82DF9" w:rsidRPr="00CC4257">
              <w:t xml:space="preserve"> детали средней сложности с </w:t>
            </w:r>
            <w:r w:rsidR="001A7BBC" w:rsidRPr="00CC4257">
              <w:t xml:space="preserve">точностью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BE5448" w:rsidRPr="00CC4257" w14:paraId="120CDAB1" w14:textId="77777777" w:rsidTr="000776A5">
        <w:trPr>
          <w:trHeight w:val="20"/>
        </w:trPr>
        <w:tc>
          <w:tcPr>
            <w:tcW w:w="1272" w:type="pct"/>
            <w:vMerge/>
          </w:tcPr>
          <w:p w14:paraId="73BF411C" w14:textId="77777777" w:rsidR="00BE5448" w:rsidRPr="00CC4257" w:rsidRDefault="00BE5448" w:rsidP="000776A5">
            <w:pPr>
              <w:pStyle w:val="af1"/>
            </w:pPr>
          </w:p>
        </w:tc>
        <w:tc>
          <w:tcPr>
            <w:tcW w:w="3728" w:type="pct"/>
          </w:tcPr>
          <w:p w14:paraId="0B31D6DF" w14:textId="50090D24" w:rsidR="00BE5448" w:rsidRPr="00CC4257" w:rsidRDefault="00BE5448" w:rsidP="000776A5">
            <w:pPr>
              <w:pStyle w:val="af1"/>
              <w:jc w:val="both"/>
            </w:pPr>
            <w:r w:rsidRPr="00CC4257">
              <w:t>Контроль угловых размеров детали средней сложности</w:t>
            </w:r>
            <w:r w:rsidR="00D92942" w:rsidRPr="00CC4257">
              <w:t xml:space="preserve"> </w:t>
            </w:r>
            <w:r w:rsidR="008A7A08" w:rsidRPr="00CC4257">
              <w:t>до 10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BE5448" w:rsidRPr="00CC4257" w14:paraId="048EAD2E" w14:textId="77777777" w:rsidTr="000776A5">
        <w:trPr>
          <w:trHeight w:val="20"/>
        </w:trPr>
        <w:tc>
          <w:tcPr>
            <w:tcW w:w="1272" w:type="pct"/>
            <w:vMerge/>
          </w:tcPr>
          <w:p w14:paraId="122E7C30" w14:textId="77777777" w:rsidR="00BE5448" w:rsidRPr="00CC4257" w:rsidRDefault="00BE5448" w:rsidP="000776A5">
            <w:pPr>
              <w:pStyle w:val="af1"/>
            </w:pPr>
          </w:p>
        </w:tc>
        <w:tc>
          <w:tcPr>
            <w:tcW w:w="3728" w:type="pct"/>
          </w:tcPr>
          <w:p w14:paraId="1C5F06A5" w14:textId="0649F5F9" w:rsidR="00BE5448" w:rsidRPr="00CC4257" w:rsidRDefault="008C21EF" w:rsidP="000776A5">
            <w:pPr>
              <w:pStyle w:val="af1"/>
              <w:jc w:val="both"/>
            </w:pPr>
            <w:r w:rsidRPr="00CC4257">
              <w:t>Контроль формы</w:t>
            </w:r>
            <w:r w:rsidR="00BE5448" w:rsidRPr="00CC4257">
              <w:t xml:space="preserve"> и взаимного расположения поверхностей детали средней сложности до </w:t>
            </w:r>
            <w:r w:rsidR="00115853" w:rsidRPr="00CC4257">
              <w:t>11</w:t>
            </w:r>
            <w:r w:rsidR="008C01B8" w:rsidRPr="00CC4257">
              <w:noBreakHyphen/>
              <w:t>й</w:t>
            </w:r>
            <w:r w:rsidR="00BE5448" w:rsidRPr="00CC4257">
              <w:t xml:space="preserve"> степени точности</w:t>
            </w:r>
          </w:p>
        </w:tc>
      </w:tr>
      <w:tr w:rsidR="00BE5448" w:rsidRPr="00CC4257" w14:paraId="01391CE6" w14:textId="77777777" w:rsidTr="000776A5">
        <w:trPr>
          <w:trHeight w:val="20"/>
        </w:trPr>
        <w:tc>
          <w:tcPr>
            <w:tcW w:w="1272" w:type="pct"/>
            <w:vMerge/>
          </w:tcPr>
          <w:p w14:paraId="70966AE4" w14:textId="77777777" w:rsidR="00BE5448" w:rsidRPr="00CC4257" w:rsidRDefault="00BE5448" w:rsidP="000776A5">
            <w:pPr>
              <w:pStyle w:val="af1"/>
            </w:pPr>
          </w:p>
        </w:tc>
        <w:tc>
          <w:tcPr>
            <w:tcW w:w="3728" w:type="pct"/>
          </w:tcPr>
          <w:p w14:paraId="558F9AF9" w14:textId="77777777" w:rsidR="00BE5448" w:rsidRPr="00CC4257" w:rsidRDefault="00BE5448" w:rsidP="000776A5">
            <w:pPr>
              <w:pStyle w:val="af1"/>
              <w:jc w:val="both"/>
            </w:pPr>
            <w:r w:rsidRPr="00CC4257">
              <w:t xml:space="preserve">Контроль шероховатости обработанных поверхностей детали средней сложности до </w:t>
            </w:r>
            <w:r w:rsidRPr="00CC4257">
              <w:rPr>
                <w:lang w:val="en-US"/>
              </w:rPr>
              <w:t>Ra</w:t>
            </w:r>
            <w:r w:rsidRPr="00CC4257">
              <w:t xml:space="preserve"> 3,2</w:t>
            </w:r>
          </w:p>
        </w:tc>
      </w:tr>
      <w:tr w:rsidR="00BE5448" w:rsidRPr="00CC4257" w14:paraId="776CB635" w14:textId="77777777" w:rsidTr="000776A5">
        <w:trPr>
          <w:trHeight w:val="20"/>
        </w:trPr>
        <w:tc>
          <w:tcPr>
            <w:tcW w:w="1272" w:type="pct"/>
            <w:vMerge w:val="restart"/>
          </w:tcPr>
          <w:p w14:paraId="07166040" w14:textId="77777777" w:rsidR="00BE5448" w:rsidRPr="00CC4257" w:rsidRDefault="00BE5448" w:rsidP="000776A5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00772FAD" w14:textId="77777777" w:rsidR="00BE5448" w:rsidRPr="00CC4257" w:rsidRDefault="00BE5448" w:rsidP="000776A5">
            <w:pPr>
              <w:pStyle w:val="af1"/>
              <w:jc w:val="both"/>
            </w:pPr>
            <w:r w:rsidRPr="00CC4257">
              <w:t>Выявлять визуально дефекты обработанных поверхностей деталей средней сложности</w:t>
            </w:r>
          </w:p>
        </w:tc>
      </w:tr>
      <w:tr w:rsidR="00BE5448" w:rsidRPr="00CC4257" w14:paraId="0981E02E" w14:textId="77777777" w:rsidTr="000776A5">
        <w:trPr>
          <w:trHeight w:val="20"/>
        </w:trPr>
        <w:tc>
          <w:tcPr>
            <w:tcW w:w="1272" w:type="pct"/>
            <w:vMerge/>
          </w:tcPr>
          <w:p w14:paraId="2096F3D9" w14:textId="77777777" w:rsidR="00BE5448" w:rsidRPr="00CC4257" w:rsidRDefault="00BE5448" w:rsidP="000776A5">
            <w:pPr>
              <w:pStyle w:val="af1"/>
            </w:pPr>
          </w:p>
        </w:tc>
        <w:tc>
          <w:tcPr>
            <w:tcW w:w="3728" w:type="pct"/>
          </w:tcPr>
          <w:p w14:paraId="5A159855" w14:textId="413AF69E" w:rsidR="00BE5448" w:rsidRPr="00CC4257" w:rsidRDefault="00BE5448" w:rsidP="000776A5">
            <w:pPr>
              <w:pStyle w:val="af1"/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</w:t>
            </w:r>
            <w:r w:rsidR="00A21379" w:rsidRPr="00CC4257">
              <w:t>линейных</w:t>
            </w:r>
            <w:r w:rsidRPr="00CC4257">
              <w:t xml:space="preserve"> размеров деталей средней сложности с точностью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A21379" w:rsidRPr="00CC4257" w14:paraId="71530470" w14:textId="77777777" w:rsidTr="000776A5">
        <w:trPr>
          <w:trHeight w:val="20"/>
        </w:trPr>
        <w:tc>
          <w:tcPr>
            <w:tcW w:w="1272" w:type="pct"/>
            <w:vMerge/>
          </w:tcPr>
          <w:p w14:paraId="5681FC62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53BC13DE" w14:textId="1A36CE60" w:rsidR="00A21379" w:rsidRPr="00CC4257" w:rsidRDefault="00A21379" w:rsidP="000776A5">
            <w:pPr>
              <w:pStyle w:val="af1"/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угловых размеров деталей средней сложности </w:t>
            </w:r>
            <w:r w:rsidR="009437A1">
              <w:t>д</w:t>
            </w:r>
            <w:r w:rsidR="008A7A08" w:rsidRPr="00CC4257">
              <w:t>о 10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1CF09C35" w14:textId="77777777" w:rsidTr="000776A5">
        <w:trPr>
          <w:trHeight w:val="20"/>
        </w:trPr>
        <w:tc>
          <w:tcPr>
            <w:tcW w:w="1272" w:type="pct"/>
            <w:vMerge/>
          </w:tcPr>
          <w:p w14:paraId="18DE1FE5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1C7A5A8D" w14:textId="786B34F0" w:rsidR="00A21379" w:rsidRPr="00CC4257" w:rsidRDefault="00A21379" w:rsidP="000776A5">
            <w:pPr>
              <w:pStyle w:val="af1"/>
              <w:jc w:val="both"/>
            </w:pPr>
            <w:r w:rsidRPr="00CC4257">
              <w:t xml:space="preserve">Использовать контрольно-измерительные инструменты и приспособления для измерения и контроля формы и взаимного расположения поверхностей деталей средней сложности </w:t>
            </w:r>
            <w:r w:rsidR="00EE1E75" w:rsidRPr="00CC4257">
              <w:t>до</w:t>
            </w:r>
            <w:r w:rsidRPr="00CC4257">
              <w:t xml:space="preserve"> </w:t>
            </w:r>
            <w:r w:rsidR="00115853" w:rsidRPr="00CC4257">
              <w:t>11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6C329F4A" w14:textId="77777777" w:rsidTr="000776A5">
        <w:trPr>
          <w:trHeight w:val="20"/>
        </w:trPr>
        <w:tc>
          <w:tcPr>
            <w:tcW w:w="1272" w:type="pct"/>
            <w:vMerge/>
          </w:tcPr>
          <w:p w14:paraId="55A54D95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419E2D0A" w14:textId="77777777" w:rsidR="00A21379" w:rsidRPr="00CC4257" w:rsidRDefault="00A21379" w:rsidP="000776A5">
            <w:pPr>
              <w:pStyle w:val="af1"/>
              <w:jc w:val="both"/>
            </w:pPr>
            <w:r w:rsidRPr="00CC4257">
              <w:t>Контролировать шероховатость поверхностей деталей средней сложности визуально-тактильным методом</w:t>
            </w:r>
          </w:p>
        </w:tc>
      </w:tr>
      <w:tr w:rsidR="001D17DA" w:rsidRPr="00CC4257" w14:paraId="0809CBE0" w14:textId="77777777" w:rsidTr="000776A5">
        <w:trPr>
          <w:trHeight w:val="20"/>
        </w:trPr>
        <w:tc>
          <w:tcPr>
            <w:tcW w:w="1272" w:type="pct"/>
            <w:vMerge w:val="restart"/>
          </w:tcPr>
          <w:p w14:paraId="6D15BEBC" w14:textId="77777777" w:rsidR="001D17DA" w:rsidRPr="00CC4257" w:rsidRDefault="001D17DA" w:rsidP="000776A5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76431F04" w14:textId="77777777" w:rsidR="001D17DA" w:rsidRPr="00CC4257" w:rsidRDefault="001D17DA" w:rsidP="000776A5">
            <w:pPr>
              <w:pStyle w:val="af1"/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A21379" w:rsidRPr="00CC4257" w14:paraId="7CBA0780" w14:textId="77777777" w:rsidTr="000776A5">
        <w:trPr>
          <w:trHeight w:val="20"/>
        </w:trPr>
        <w:tc>
          <w:tcPr>
            <w:tcW w:w="1272" w:type="pct"/>
            <w:vMerge/>
          </w:tcPr>
          <w:p w14:paraId="7ADF07BE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59390D24" w14:textId="77777777" w:rsidR="00A21379" w:rsidRPr="00CC4257" w:rsidRDefault="00A21379" w:rsidP="000776A5">
            <w:pPr>
              <w:pStyle w:val="af1"/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21379" w:rsidRPr="00CC4257" w14:paraId="1836951C" w14:textId="77777777" w:rsidTr="000776A5">
        <w:trPr>
          <w:trHeight w:val="20"/>
        </w:trPr>
        <w:tc>
          <w:tcPr>
            <w:tcW w:w="1272" w:type="pct"/>
            <w:vMerge/>
          </w:tcPr>
          <w:p w14:paraId="07BEA926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386BBCCB" w14:textId="77777777" w:rsidR="00A21379" w:rsidRPr="00CC4257" w:rsidRDefault="00A21379" w:rsidP="000776A5">
            <w:pPr>
              <w:pStyle w:val="af1"/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A21379" w:rsidRPr="00CC4257" w14:paraId="129FFD10" w14:textId="77777777" w:rsidTr="000776A5">
        <w:trPr>
          <w:trHeight w:val="20"/>
        </w:trPr>
        <w:tc>
          <w:tcPr>
            <w:tcW w:w="1272" w:type="pct"/>
            <w:vMerge/>
          </w:tcPr>
          <w:p w14:paraId="01031317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6E000A82" w14:textId="77777777" w:rsidR="00A21379" w:rsidRPr="00CC4257" w:rsidRDefault="00A21379" w:rsidP="000776A5">
            <w:pPr>
              <w:pStyle w:val="af1"/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A21379" w:rsidRPr="00CC4257" w14:paraId="67D08434" w14:textId="77777777" w:rsidTr="000776A5">
        <w:trPr>
          <w:trHeight w:val="20"/>
        </w:trPr>
        <w:tc>
          <w:tcPr>
            <w:tcW w:w="1272" w:type="pct"/>
            <w:vMerge/>
          </w:tcPr>
          <w:p w14:paraId="1EBC1A1E" w14:textId="77777777" w:rsidR="00A21379" w:rsidRPr="00CC4257" w:rsidRDefault="00A21379" w:rsidP="000776A5">
            <w:pPr>
              <w:pStyle w:val="af1"/>
            </w:pPr>
          </w:p>
        </w:tc>
        <w:tc>
          <w:tcPr>
            <w:tcW w:w="3728" w:type="pct"/>
          </w:tcPr>
          <w:p w14:paraId="3142B96E" w14:textId="2CF7BF34" w:rsidR="00A21379" w:rsidRPr="00CC4257" w:rsidRDefault="00A21379" w:rsidP="000776A5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</w:t>
            </w:r>
            <w:r w:rsidR="008A7A08" w:rsidRPr="00CC4257">
              <w:t>до 10</w:t>
            </w:r>
            <w:r w:rsidR="00721D22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6761E2" w:rsidRPr="00CC4257" w14:paraId="2A6B87C3" w14:textId="77777777" w:rsidTr="000776A5">
        <w:trPr>
          <w:trHeight w:val="20"/>
        </w:trPr>
        <w:tc>
          <w:tcPr>
            <w:tcW w:w="1272" w:type="pct"/>
            <w:vMerge/>
          </w:tcPr>
          <w:p w14:paraId="456CB786" w14:textId="77777777" w:rsidR="006761E2" w:rsidRPr="00CC4257" w:rsidRDefault="006761E2" w:rsidP="000776A5">
            <w:pPr>
              <w:pStyle w:val="af1"/>
            </w:pPr>
          </w:p>
        </w:tc>
        <w:tc>
          <w:tcPr>
            <w:tcW w:w="3728" w:type="pct"/>
          </w:tcPr>
          <w:p w14:paraId="76C97A73" w14:textId="43DAE210" w:rsidR="006761E2" w:rsidRPr="00CC4257" w:rsidRDefault="006761E2" w:rsidP="000776A5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угловых размеров </w:t>
            </w:r>
            <w:r w:rsidR="008A7A08" w:rsidRPr="00CC4257">
              <w:t>до 10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6761E2" w:rsidRPr="00CC4257" w14:paraId="695618D2" w14:textId="77777777" w:rsidTr="000776A5">
        <w:trPr>
          <w:trHeight w:val="20"/>
        </w:trPr>
        <w:tc>
          <w:tcPr>
            <w:tcW w:w="1272" w:type="pct"/>
            <w:vMerge/>
          </w:tcPr>
          <w:p w14:paraId="7A441296" w14:textId="77777777" w:rsidR="006761E2" w:rsidRPr="00CC4257" w:rsidRDefault="006761E2" w:rsidP="000776A5">
            <w:pPr>
              <w:pStyle w:val="af1"/>
            </w:pPr>
          </w:p>
        </w:tc>
        <w:tc>
          <w:tcPr>
            <w:tcW w:w="3728" w:type="pct"/>
          </w:tcPr>
          <w:p w14:paraId="208A0106" w14:textId="3F1F4891" w:rsidR="006761E2" w:rsidRPr="00CC4257" w:rsidRDefault="006761E2" w:rsidP="000776A5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и приспособлений для измерения и контроля формы и взаимного расположения поверхностей с погрешностью не выше </w:t>
            </w:r>
            <w:r w:rsidR="00115853" w:rsidRPr="00CC4257">
              <w:t>11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6761E2" w:rsidRPr="00CC4257" w14:paraId="19F52958" w14:textId="77777777" w:rsidTr="000776A5">
        <w:trPr>
          <w:trHeight w:val="20"/>
        </w:trPr>
        <w:tc>
          <w:tcPr>
            <w:tcW w:w="1272" w:type="pct"/>
            <w:vMerge/>
          </w:tcPr>
          <w:p w14:paraId="270321BB" w14:textId="77777777" w:rsidR="006761E2" w:rsidRPr="00CC4257" w:rsidRDefault="006761E2" w:rsidP="000776A5">
            <w:pPr>
              <w:pStyle w:val="af1"/>
            </w:pPr>
          </w:p>
        </w:tc>
        <w:tc>
          <w:tcPr>
            <w:tcW w:w="3728" w:type="pct"/>
          </w:tcPr>
          <w:p w14:paraId="3E31DCEC" w14:textId="0F1EE0E9" w:rsidR="006761E2" w:rsidRPr="00CC4257" w:rsidRDefault="006761E2" w:rsidP="000776A5">
            <w:pPr>
              <w:pStyle w:val="af1"/>
              <w:jc w:val="both"/>
            </w:pPr>
            <w:r w:rsidRPr="00CC4257">
              <w:t xml:space="preserve">Требования охраны труда, пожарной, промышленной, </w:t>
            </w:r>
            <w:r w:rsidR="00C1023C">
              <w:t xml:space="preserve">экологической безопасности и электробезопасности </w:t>
            </w:r>
          </w:p>
        </w:tc>
      </w:tr>
      <w:tr w:rsidR="006761E2" w:rsidRPr="00CC4257" w14:paraId="0FDEE53D" w14:textId="77777777" w:rsidTr="000776A5">
        <w:trPr>
          <w:trHeight w:val="20"/>
        </w:trPr>
        <w:tc>
          <w:tcPr>
            <w:tcW w:w="1272" w:type="pct"/>
          </w:tcPr>
          <w:p w14:paraId="6D3FE61D" w14:textId="77777777" w:rsidR="006761E2" w:rsidRPr="00CC4257" w:rsidRDefault="006761E2" w:rsidP="000776A5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476BDBDF" w14:textId="77777777" w:rsidR="006761E2" w:rsidRPr="00CC4257" w:rsidRDefault="006761E2" w:rsidP="000776A5">
            <w:pPr>
              <w:pStyle w:val="af1"/>
              <w:jc w:val="both"/>
            </w:pPr>
            <w:r w:rsidRPr="00CC4257">
              <w:t>-</w:t>
            </w:r>
          </w:p>
        </w:tc>
      </w:tr>
    </w:tbl>
    <w:p w14:paraId="2E4EA395" w14:textId="77777777" w:rsidR="000776A5" w:rsidRDefault="000776A5" w:rsidP="000776A5">
      <w:bookmarkStart w:id="9" w:name="_Toc86917840"/>
    </w:p>
    <w:p w14:paraId="326101F2" w14:textId="77777777" w:rsidR="000776A5" w:rsidRDefault="001D1595" w:rsidP="0025155F">
      <w:pPr>
        <w:pStyle w:val="2"/>
      </w:pPr>
      <w:r w:rsidRPr="00CC4257">
        <w:t>3.3. Обобщенная трудовая функция</w:t>
      </w:r>
      <w:bookmarkEnd w:id="9"/>
    </w:p>
    <w:p w14:paraId="750D05DC" w14:textId="19E647E6" w:rsidR="001D1595" w:rsidRPr="00CC4257" w:rsidRDefault="001D1595" w:rsidP="00361943">
      <w:r w:rsidRPr="00CC4257">
        <w:t xml:space="preserve">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266578" w:rsidRPr="00CC4257" w14:paraId="554E7487" w14:textId="77777777" w:rsidTr="000A4E9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FA6CBAD" w14:textId="77777777" w:rsidR="00266578" w:rsidRPr="00CC4257" w:rsidRDefault="00266578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05DFA" w14:textId="3785D9C1" w:rsidR="00266578" w:rsidRPr="00CC4257" w:rsidRDefault="00266578" w:rsidP="00361943">
            <w:r w:rsidRPr="00CC4257">
              <w:t xml:space="preserve">Изготовление сложных деталей с точностью размеров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="006C376F" w:rsidRPr="00CC4257">
              <w:t xml:space="preserve"> квалитета </w:t>
            </w:r>
            <w:r w:rsidRPr="00CC4257">
              <w:t xml:space="preserve">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9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820728" w14:textId="77777777" w:rsidR="00266578" w:rsidRPr="00CC4257" w:rsidRDefault="00266578" w:rsidP="00E712D9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593A03" w14:textId="711CFF62" w:rsidR="00266578" w:rsidRPr="00CC4257" w:rsidRDefault="00B7498C" w:rsidP="00E712D9">
            <w:pPr>
              <w:pStyle w:val="af3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134C93" w14:textId="77777777" w:rsidR="00266578" w:rsidRPr="00CC4257" w:rsidRDefault="00266578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D61D1" w14:textId="77777777" w:rsidR="00266578" w:rsidRPr="00CC4257" w:rsidRDefault="000A6775" w:rsidP="00E712D9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3</w:t>
            </w:r>
          </w:p>
        </w:tc>
      </w:tr>
    </w:tbl>
    <w:p w14:paraId="3DD94492" w14:textId="1CFC09BA" w:rsidR="001D1595" w:rsidRDefault="001D1595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1D1595" w:rsidRPr="00CC4257" w14:paraId="18D44305" w14:textId="77777777" w:rsidTr="00F3478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53287399" w14:textId="77777777" w:rsidR="001D1595" w:rsidRPr="00CC4257" w:rsidRDefault="001D1595" w:rsidP="00E712D9">
            <w:pPr>
              <w:pStyle w:val="100"/>
            </w:pPr>
            <w:r w:rsidRPr="00CC4257"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E79743" w14:textId="77777777" w:rsidR="001D1595" w:rsidRPr="00CC4257" w:rsidRDefault="001D1595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A2C7A5" w14:textId="77777777" w:rsidR="001D1595" w:rsidRPr="00CC4257" w:rsidRDefault="001D1595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D1EAC5" w14:textId="77777777" w:rsidR="001D1595" w:rsidRPr="00CC4257" w:rsidRDefault="001D1595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285BA3" w14:textId="77777777" w:rsidR="001D1595" w:rsidRPr="00CC4257" w:rsidRDefault="001D1595" w:rsidP="00E712D9">
            <w:pPr>
              <w:pStyle w:val="100"/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504E69" w14:textId="77777777" w:rsidR="001D1595" w:rsidRPr="00CC4257" w:rsidRDefault="001D1595" w:rsidP="00E712D9">
            <w:pPr>
              <w:pStyle w:val="100"/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DCF5F3" w14:textId="77777777" w:rsidR="001D1595" w:rsidRPr="00CC4257" w:rsidRDefault="001D1595" w:rsidP="00E712D9">
            <w:pPr>
              <w:pStyle w:val="100"/>
            </w:pPr>
          </w:p>
        </w:tc>
      </w:tr>
      <w:tr w:rsidR="001D1595" w:rsidRPr="00CC4257" w14:paraId="252069F4" w14:textId="77777777" w:rsidTr="00F34788">
        <w:trPr>
          <w:jc w:val="center"/>
        </w:trPr>
        <w:tc>
          <w:tcPr>
            <w:tcW w:w="2550" w:type="dxa"/>
            <w:vAlign w:val="center"/>
          </w:tcPr>
          <w:p w14:paraId="221BE532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2334627E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BB33F83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16983FDC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69D6A865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6B0723D9" w14:textId="77777777" w:rsidR="001D1595" w:rsidRPr="00CC4257" w:rsidRDefault="001D1595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0BF73106" w14:textId="77777777" w:rsidR="001D1595" w:rsidRPr="00CC4257" w:rsidRDefault="001D1595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678D8703" w14:textId="77777777" w:rsidR="001D1595" w:rsidRPr="00CC4257" w:rsidRDefault="001D1595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1D1595" w:rsidRPr="00CC4257" w14:paraId="05BABA18" w14:textId="77777777" w:rsidTr="00361943">
        <w:trPr>
          <w:trHeight w:val="20"/>
          <w:jc w:val="center"/>
        </w:trPr>
        <w:tc>
          <w:tcPr>
            <w:tcW w:w="1276" w:type="pct"/>
          </w:tcPr>
          <w:p w14:paraId="3B8161F8" w14:textId="77777777" w:rsidR="001D1595" w:rsidRPr="00CC4257" w:rsidRDefault="001D1595" w:rsidP="00E712D9">
            <w:pPr>
              <w:pStyle w:val="af1"/>
            </w:pPr>
            <w:r w:rsidRPr="00CC4257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6D9845CD" w14:textId="7E2765F4" w:rsidR="001D1595" w:rsidRPr="00CC4257" w:rsidRDefault="00E01772" w:rsidP="00E712D9">
            <w:pPr>
              <w:pStyle w:val="af1"/>
            </w:pPr>
            <w:r w:rsidRPr="00CC4257">
              <w:t>Долбежник</w:t>
            </w:r>
            <w:r w:rsidR="001D1595" w:rsidRPr="00CC4257">
              <w:t xml:space="preserve"> </w:t>
            </w:r>
            <w:r w:rsidR="001D1595" w:rsidRPr="00CC4257">
              <w:rPr>
                <w:lang w:val="en-US"/>
              </w:rPr>
              <w:t>4</w:t>
            </w:r>
            <w:r w:rsidR="00721D22">
              <w:noBreakHyphen/>
              <w:t>го</w:t>
            </w:r>
            <w:r w:rsidR="001D1595" w:rsidRPr="00CC4257">
              <w:t xml:space="preserve"> разряда</w:t>
            </w:r>
          </w:p>
        </w:tc>
      </w:tr>
    </w:tbl>
    <w:p w14:paraId="6781DE7E" w14:textId="77777777" w:rsidR="001D1595" w:rsidRPr="00CC4257" w:rsidRDefault="001D1595" w:rsidP="00E712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6B6768" w:rsidRPr="00CC4257" w14:paraId="57A1B6AE" w14:textId="77777777" w:rsidTr="00361943">
        <w:trPr>
          <w:trHeight w:val="20"/>
          <w:jc w:val="center"/>
        </w:trPr>
        <w:tc>
          <w:tcPr>
            <w:tcW w:w="1276" w:type="pct"/>
          </w:tcPr>
          <w:p w14:paraId="7C417551" w14:textId="77777777" w:rsidR="006B6768" w:rsidRPr="00CC4257" w:rsidRDefault="006B6768" w:rsidP="006B6768">
            <w:pPr>
              <w:pStyle w:val="af1"/>
            </w:pPr>
            <w:r w:rsidRPr="00CC4257">
              <w:t>Требования к образованию и обучению</w:t>
            </w:r>
          </w:p>
        </w:tc>
        <w:tc>
          <w:tcPr>
            <w:tcW w:w="3724" w:type="pct"/>
          </w:tcPr>
          <w:p w14:paraId="763E93B1" w14:textId="77777777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  <w:p w14:paraId="59B4E376" w14:textId="77777777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>или</w:t>
            </w:r>
          </w:p>
          <w:p w14:paraId="0B8710F1" w14:textId="77777777" w:rsidR="006B6768" w:rsidRPr="00CC4257" w:rsidRDefault="006B6768" w:rsidP="006B6768">
            <w:pPr>
              <w:pStyle w:val="af1"/>
            </w:pPr>
            <w:r w:rsidRPr="00CC4257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CC4257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6B6768" w:rsidRPr="00CC4257" w14:paraId="7B0B77CA" w14:textId="77777777" w:rsidTr="00361943">
        <w:trPr>
          <w:trHeight w:val="20"/>
          <w:jc w:val="center"/>
        </w:trPr>
        <w:tc>
          <w:tcPr>
            <w:tcW w:w="1276" w:type="pct"/>
          </w:tcPr>
          <w:p w14:paraId="71EA15D6" w14:textId="77777777" w:rsidR="006B6768" w:rsidRPr="00CC4257" w:rsidRDefault="006B6768" w:rsidP="006B6768">
            <w:pPr>
              <w:pStyle w:val="af1"/>
            </w:pPr>
            <w:r w:rsidRPr="00CC4257">
              <w:t>Требования к опыту практической работы</w:t>
            </w:r>
          </w:p>
        </w:tc>
        <w:tc>
          <w:tcPr>
            <w:tcW w:w="3724" w:type="pct"/>
          </w:tcPr>
          <w:p w14:paraId="180E637D" w14:textId="35082FCE" w:rsidR="006B6768" w:rsidRPr="00CC4257" w:rsidRDefault="006B6768" w:rsidP="00C1023C">
            <w:pPr>
              <w:pStyle w:val="af1"/>
            </w:pPr>
            <w:r w:rsidRPr="00CC4257">
              <w:rPr>
                <w:lang w:eastAsia="en-US"/>
              </w:rPr>
              <w:t xml:space="preserve">Не менее </w:t>
            </w:r>
            <w:r w:rsidR="00774E83" w:rsidRPr="00774E83">
              <w:rPr>
                <w:lang w:eastAsia="en-US"/>
              </w:rPr>
              <w:t xml:space="preserve">шести месяцев </w:t>
            </w:r>
            <w:r w:rsidRPr="00CC4257">
              <w:t xml:space="preserve">долбежником </w:t>
            </w:r>
            <w:r w:rsidRPr="00CC4257">
              <w:rPr>
                <w:lang w:eastAsia="en-US"/>
              </w:rPr>
              <w:t>3</w:t>
            </w:r>
            <w:r w:rsidR="00721D22">
              <w:rPr>
                <w:lang w:eastAsia="en-US"/>
              </w:rPr>
              <w:noBreakHyphen/>
              <w:t>го</w:t>
            </w:r>
            <w:r w:rsidRPr="00CC4257">
              <w:rPr>
                <w:lang w:eastAsia="en-US"/>
              </w:rPr>
              <w:t xml:space="preserve"> разряда для лиц, прошедших профессиональное обучение </w:t>
            </w:r>
          </w:p>
        </w:tc>
      </w:tr>
      <w:tr w:rsidR="00995C07" w:rsidRPr="00CC4257" w14:paraId="7318A421" w14:textId="77777777" w:rsidTr="00361943">
        <w:trPr>
          <w:trHeight w:val="20"/>
          <w:jc w:val="center"/>
        </w:trPr>
        <w:tc>
          <w:tcPr>
            <w:tcW w:w="1276" w:type="pct"/>
          </w:tcPr>
          <w:p w14:paraId="01FF883B" w14:textId="77777777" w:rsidR="00995C07" w:rsidRPr="00CC4257" w:rsidRDefault="00995C07" w:rsidP="00995C07">
            <w:pPr>
              <w:pStyle w:val="af1"/>
            </w:pPr>
            <w:r w:rsidRPr="00CC4257">
              <w:t>Особые условия допуска к работе</w:t>
            </w:r>
          </w:p>
        </w:tc>
        <w:tc>
          <w:tcPr>
            <w:tcW w:w="3724" w:type="pct"/>
          </w:tcPr>
          <w:p w14:paraId="4319FF0C" w14:textId="77777777" w:rsidR="00995C07" w:rsidRPr="00BF4A9A" w:rsidRDefault="00995C07" w:rsidP="00995C07">
            <w:pPr>
              <w:pStyle w:val="af1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75A515E" w14:textId="77777777" w:rsidR="00995C07" w:rsidRPr="00BF4A9A" w:rsidRDefault="00995C07" w:rsidP="00995C07">
            <w:pPr>
              <w:pStyle w:val="af1"/>
            </w:pPr>
            <w:r w:rsidRPr="00BF4A9A">
              <w:t>Прохождение обучения мерам пожарной безопасности</w:t>
            </w:r>
          </w:p>
          <w:p w14:paraId="3EF0641B" w14:textId="77777777" w:rsidR="00995C07" w:rsidRPr="00BF4A9A" w:rsidRDefault="00995C07" w:rsidP="00995C07">
            <w:pPr>
              <w:pStyle w:val="af1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273D3B4C" w14:textId="77777777" w:rsidR="00995C07" w:rsidRPr="00827491" w:rsidRDefault="00995C07" w:rsidP="00995C07">
            <w:pPr>
              <w:pStyle w:val="af1"/>
            </w:pPr>
            <w:r w:rsidRPr="00BF4A9A">
              <w:t>Наличие не ниже II группы по электробезопасности</w:t>
            </w:r>
          </w:p>
        </w:tc>
      </w:tr>
      <w:tr w:rsidR="00995C07" w:rsidRPr="00CC4257" w14:paraId="75178B35" w14:textId="77777777" w:rsidTr="00361943">
        <w:trPr>
          <w:trHeight w:val="20"/>
          <w:jc w:val="center"/>
        </w:trPr>
        <w:tc>
          <w:tcPr>
            <w:tcW w:w="1276" w:type="pct"/>
          </w:tcPr>
          <w:p w14:paraId="135D77CF" w14:textId="77777777" w:rsidR="00995C07" w:rsidRPr="00CC4257" w:rsidRDefault="00995C07" w:rsidP="00995C07">
            <w:pPr>
              <w:pStyle w:val="af1"/>
            </w:pPr>
            <w:r w:rsidRPr="00CC4257">
              <w:lastRenderedPageBreak/>
              <w:t>Другие характеристики</w:t>
            </w:r>
          </w:p>
        </w:tc>
        <w:tc>
          <w:tcPr>
            <w:tcW w:w="3724" w:type="pct"/>
          </w:tcPr>
          <w:p w14:paraId="03C9F062" w14:textId="77777777" w:rsidR="00995C07" w:rsidRPr="00CC4257" w:rsidRDefault="00995C07" w:rsidP="00995C07">
            <w:pPr>
              <w:pStyle w:val="af1"/>
              <w:rPr>
                <w:lang w:val="en-US"/>
              </w:rPr>
            </w:pPr>
            <w:r w:rsidRPr="00CC4257">
              <w:rPr>
                <w:lang w:val="en-US"/>
              </w:rPr>
              <w:t>-</w:t>
            </w:r>
          </w:p>
        </w:tc>
      </w:tr>
    </w:tbl>
    <w:p w14:paraId="23446585" w14:textId="77777777" w:rsidR="001D1595" w:rsidRPr="00CC4257" w:rsidRDefault="001D1595" w:rsidP="00E712D9">
      <w:pPr>
        <w:pStyle w:val="af1"/>
      </w:pPr>
    </w:p>
    <w:p w14:paraId="11F75D23" w14:textId="77777777" w:rsidR="001D1595" w:rsidRPr="00CC4257" w:rsidRDefault="001D1595" w:rsidP="00E712D9">
      <w:pPr>
        <w:pStyle w:val="af1"/>
      </w:pPr>
      <w:r w:rsidRPr="00CC4257">
        <w:t>Дополнительные характеристики</w:t>
      </w:r>
    </w:p>
    <w:p w14:paraId="59BCB592" w14:textId="77777777" w:rsidR="001D1595" w:rsidRPr="00CC4257" w:rsidRDefault="001D1595" w:rsidP="00E712D9">
      <w:pPr>
        <w:pStyle w:val="af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1D1595" w:rsidRPr="00CC4257" w14:paraId="783AC019" w14:textId="77777777" w:rsidTr="00361943">
        <w:trPr>
          <w:trHeight w:val="20"/>
          <w:jc w:val="center"/>
        </w:trPr>
        <w:tc>
          <w:tcPr>
            <w:tcW w:w="1282" w:type="pct"/>
            <w:vAlign w:val="center"/>
          </w:tcPr>
          <w:p w14:paraId="378E822C" w14:textId="77777777" w:rsidR="001D1595" w:rsidRPr="00CC4257" w:rsidRDefault="001D1595" w:rsidP="00E712D9">
            <w:pPr>
              <w:pStyle w:val="af1"/>
              <w:jc w:val="center"/>
            </w:pPr>
            <w:r w:rsidRPr="00CC4257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124AD8B" w14:textId="77777777" w:rsidR="001D1595" w:rsidRPr="00CC4257" w:rsidRDefault="001D1595" w:rsidP="00E712D9">
            <w:pPr>
              <w:pStyle w:val="af1"/>
              <w:jc w:val="center"/>
            </w:pPr>
            <w:r w:rsidRPr="00CC4257">
              <w:t>Код</w:t>
            </w:r>
          </w:p>
        </w:tc>
        <w:tc>
          <w:tcPr>
            <w:tcW w:w="2837" w:type="pct"/>
            <w:vAlign w:val="center"/>
          </w:tcPr>
          <w:p w14:paraId="2722AC5A" w14:textId="77777777" w:rsidR="001D1595" w:rsidRPr="00CC4257" w:rsidRDefault="001D1595" w:rsidP="00E712D9">
            <w:pPr>
              <w:pStyle w:val="af1"/>
              <w:jc w:val="center"/>
            </w:pPr>
            <w:r w:rsidRPr="00CC4257">
              <w:t>Наименование базовой группы, должности (профессии) или специальности</w:t>
            </w:r>
          </w:p>
        </w:tc>
      </w:tr>
      <w:tr w:rsidR="001D1595" w:rsidRPr="00CC4257" w14:paraId="02206651" w14:textId="77777777" w:rsidTr="00361943">
        <w:trPr>
          <w:trHeight w:val="20"/>
          <w:jc w:val="center"/>
        </w:trPr>
        <w:tc>
          <w:tcPr>
            <w:tcW w:w="1282" w:type="pct"/>
          </w:tcPr>
          <w:p w14:paraId="00E88342" w14:textId="77777777" w:rsidR="001D1595" w:rsidRPr="00CC4257" w:rsidRDefault="001D1595" w:rsidP="00E712D9">
            <w:pPr>
              <w:pStyle w:val="af1"/>
            </w:pPr>
            <w:r w:rsidRPr="00CC4257">
              <w:t>ОКЗ</w:t>
            </w:r>
          </w:p>
        </w:tc>
        <w:tc>
          <w:tcPr>
            <w:tcW w:w="881" w:type="pct"/>
          </w:tcPr>
          <w:p w14:paraId="73003E56" w14:textId="77777777" w:rsidR="001D1595" w:rsidRPr="00CC4257" w:rsidRDefault="001D1595" w:rsidP="00E712D9">
            <w:pPr>
              <w:pStyle w:val="af1"/>
            </w:pPr>
            <w:r w:rsidRPr="00CC4257">
              <w:t>7223</w:t>
            </w:r>
          </w:p>
        </w:tc>
        <w:tc>
          <w:tcPr>
            <w:tcW w:w="2837" w:type="pct"/>
          </w:tcPr>
          <w:p w14:paraId="6B644E65" w14:textId="77777777" w:rsidR="001D1595" w:rsidRPr="00CC4257" w:rsidRDefault="001D1595" w:rsidP="00E712D9">
            <w:pPr>
              <w:pStyle w:val="af1"/>
            </w:pPr>
            <w:r w:rsidRPr="00CC4257">
              <w:t>Станочники и наладчики металлообрабатывающих станков</w:t>
            </w:r>
          </w:p>
        </w:tc>
      </w:tr>
      <w:tr w:rsidR="001D1595" w:rsidRPr="00CC4257" w14:paraId="0F8949A6" w14:textId="77777777" w:rsidTr="00361943">
        <w:trPr>
          <w:trHeight w:val="20"/>
          <w:jc w:val="center"/>
        </w:trPr>
        <w:tc>
          <w:tcPr>
            <w:tcW w:w="1282" w:type="pct"/>
          </w:tcPr>
          <w:p w14:paraId="3001DB03" w14:textId="77777777" w:rsidR="001D1595" w:rsidRPr="00CC4257" w:rsidRDefault="001D1595" w:rsidP="00E712D9">
            <w:pPr>
              <w:pStyle w:val="af1"/>
            </w:pPr>
            <w:r w:rsidRPr="00CC4257">
              <w:t>ЕТКС</w:t>
            </w:r>
          </w:p>
        </w:tc>
        <w:tc>
          <w:tcPr>
            <w:tcW w:w="881" w:type="pct"/>
          </w:tcPr>
          <w:p w14:paraId="523BD4AA" w14:textId="77777777" w:rsidR="001D1595" w:rsidRPr="00CC4257" w:rsidRDefault="001D1595" w:rsidP="00E01772">
            <w:pPr>
              <w:pStyle w:val="af1"/>
            </w:pPr>
            <w:r w:rsidRPr="00CC4257">
              <w:t xml:space="preserve">§ </w:t>
            </w:r>
            <w:r w:rsidR="00E01772" w:rsidRPr="00CC4257">
              <w:t>8</w:t>
            </w:r>
          </w:p>
        </w:tc>
        <w:tc>
          <w:tcPr>
            <w:tcW w:w="2837" w:type="pct"/>
          </w:tcPr>
          <w:p w14:paraId="5C5A4EAE" w14:textId="7DF89B82" w:rsidR="001D1595" w:rsidRPr="00CC4257" w:rsidRDefault="00E01772" w:rsidP="00E712D9">
            <w:pPr>
              <w:pStyle w:val="af1"/>
            </w:pPr>
            <w:r w:rsidRPr="00CC4257">
              <w:t>Долбежник</w:t>
            </w:r>
            <w:r w:rsidR="001D1595" w:rsidRPr="00CC4257">
              <w:t xml:space="preserve"> </w:t>
            </w:r>
            <w:r w:rsidR="001D1595" w:rsidRPr="00CC4257">
              <w:rPr>
                <w:lang w:val="en-US"/>
              </w:rPr>
              <w:t>4</w:t>
            </w:r>
            <w:r w:rsidR="00721D22">
              <w:noBreakHyphen/>
              <w:t>го</w:t>
            </w:r>
            <w:r w:rsidR="001D1595" w:rsidRPr="00CC4257">
              <w:t xml:space="preserve"> разряда</w:t>
            </w:r>
          </w:p>
        </w:tc>
      </w:tr>
      <w:tr w:rsidR="001D1595" w:rsidRPr="00CC4257" w14:paraId="70C84FC8" w14:textId="77777777" w:rsidTr="00361943">
        <w:trPr>
          <w:trHeight w:val="20"/>
          <w:jc w:val="center"/>
        </w:trPr>
        <w:tc>
          <w:tcPr>
            <w:tcW w:w="1282" w:type="pct"/>
          </w:tcPr>
          <w:p w14:paraId="20DB1004" w14:textId="77777777" w:rsidR="001D1595" w:rsidRPr="00CC4257" w:rsidRDefault="001D1595" w:rsidP="00E712D9">
            <w:pPr>
              <w:pStyle w:val="af1"/>
            </w:pPr>
            <w:r w:rsidRPr="00CC4257">
              <w:t>ОКПДТР</w:t>
            </w:r>
          </w:p>
        </w:tc>
        <w:tc>
          <w:tcPr>
            <w:tcW w:w="881" w:type="pct"/>
          </w:tcPr>
          <w:p w14:paraId="0F023176" w14:textId="77777777" w:rsidR="001D1595" w:rsidRPr="00CC4257" w:rsidRDefault="00E01772" w:rsidP="00E712D9">
            <w:pPr>
              <w:pStyle w:val="af1"/>
            </w:pPr>
            <w:r w:rsidRPr="00CC4257">
              <w:t>11883</w:t>
            </w:r>
          </w:p>
        </w:tc>
        <w:tc>
          <w:tcPr>
            <w:tcW w:w="2837" w:type="pct"/>
          </w:tcPr>
          <w:p w14:paraId="623044B2" w14:textId="77777777" w:rsidR="001D1595" w:rsidRPr="00CC4257" w:rsidRDefault="00E01772" w:rsidP="00E712D9">
            <w:pPr>
              <w:pStyle w:val="af1"/>
            </w:pPr>
            <w:r w:rsidRPr="00CC4257">
              <w:t>Долбежник</w:t>
            </w:r>
          </w:p>
        </w:tc>
      </w:tr>
      <w:tr w:rsidR="002576C3" w:rsidRPr="00CC4257" w14:paraId="22F1B998" w14:textId="77777777" w:rsidTr="00361943">
        <w:trPr>
          <w:trHeight w:val="20"/>
          <w:jc w:val="center"/>
        </w:trPr>
        <w:tc>
          <w:tcPr>
            <w:tcW w:w="1282" w:type="pct"/>
          </w:tcPr>
          <w:p w14:paraId="4FA993CE" w14:textId="77777777" w:rsidR="002576C3" w:rsidRPr="00CC4257" w:rsidRDefault="002576C3" w:rsidP="00E712D9">
            <w:pPr>
              <w:pStyle w:val="af1"/>
            </w:pPr>
            <w:r w:rsidRPr="00CC4257">
              <w:t>ОКСО</w:t>
            </w:r>
            <w:r w:rsidRPr="00CC4257">
              <w:rPr>
                <w:rStyle w:val="a9"/>
              </w:rPr>
              <w:endnoteReference w:id="9"/>
            </w:r>
          </w:p>
        </w:tc>
        <w:tc>
          <w:tcPr>
            <w:tcW w:w="881" w:type="pct"/>
          </w:tcPr>
          <w:p w14:paraId="37983242" w14:textId="77777777" w:rsidR="002576C3" w:rsidRPr="00CC4257" w:rsidRDefault="00F141AC" w:rsidP="00E712D9">
            <w:pPr>
              <w:pStyle w:val="af1"/>
            </w:pPr>
            <w:r w:rsidRPr="00CC4257">
              <w:t>2.</w:t>
            </w:r>
            <w:r w:rsidR="002576C3" w:rsidRPr="00CC4257">
              <w:t>15.01.25</w:t>
            </w:r>
          </w:p>
        </w:tc>
        <w:tc>
          <w:tcPr>
            <w:tcW w:w="2837" w:type="pct"/>
          </w:tcPr>
          <w:p w14:paraId="64CCE172" w14:textId="0B5F8760" w:rsidR="00F34788" w:rsidRPr="00CC4257" w:rsidRDefault="002576C3" w:rsidP="00E712D9">
            <w:pPr>
              <w:pStyle w:val="af1"/>
            </w:pPr>
            <w:r w:rsidRPr="00CC4257">
              <w:t>Станочник (металлообработка)</w:t>
            </w:r>
          </w:p>
        </w:tc>
      </w:tr>
    </w:tbl>
    <w:p w14:paraId="75ADEDBE" w14:textId="77777777" w:rsidR="00361943" w:rsidRDefault="00361943" w:rsidP="000776A5"/>
    <w:p w14:paraId="2E69B444" w14:textId="2C868231" w:rsidR="001D1595" w:rsidRPr="00361943" w:rsidRDefault="001D1595" w:rsidP="000776A5">
      <w:pPr>
        <w:rPr>
          <w:b/>
          <w:bCs w:val="0"/>
        </w:rPr>
      </w:pPr>
      <w:r w:rsidRPr="00361943">
        <w:rPr>
          <w:b/>
          <w:bCs w:val="0"/>
        </w:rPr>
        <w:t>3.</w:t>
      </w:r>
      <w:r w:rsidR="007E690D" w:rsidRPr="00361943">
        <w:rPr>
          <w:b/>
          <w:bCs w:val="0"/>
        </w:rPr>
        <w:t>3</w:t>
      </w:r>
      <w:r w:rsidRPr="00361943">
        <w:rPr>
          <w:b/>
          <w:bCs w:val="0"/>
        </w:rPr>
        <w:t>.1. Трудовая функция</w:t>
      </w:r>
    </w:p>
    <w:p w14:paraId="3F3D687E" w14:textId="77777777" w:rsidR="00361943" w:rsidRPr="00CC4257" w:rsidRDefault="00361943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1D1595" w:rsidRPr="00CC4257" w14:paraId="038FB952" w14:textId="77777777" w:rsidTr="000A4E9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8356973" w14:textId="77777777" w:rsidR="001D1595" w:rsidRPr="00CC4257" w:rsidRDefault="001D1595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B24F7" w14:textId="5D8529E2" w:rsidR="001D1595" w:rsidRPr="00CC4257" w:rsidRDefault="00351A3E" w:rsidP="00E712D9">
            <w:pPr>
              <w:pStyle w:val="af1"/>
            </w:pPr>
            <w:r w:rsidRPr="00CC4257">
              <w:t xml:space="preserve">Обработка заготовок сложных деталей с точностью размеров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Pr="00CC4257">
              <w:t xml:space="preserve"> квалитета на </w:t>
            </w:r>
            <w:r w:rsidR="00E01772" w:rsidRPr="00CC4257">
              <w:t>долбежных</w:t>
            </w:r>
            <w:r w:rsidRPr="00CC4257">
              <w:t xml:space="preserve"> станках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65D672" w14:textId="77777777" w:rsidR="001D1595" w:rsidRPr="00CC4257" w:rsidRDefault="001D1595" w:rsidP="00E712D9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0AE87" w14:textId="06CE9685" w:rsidR="001D1595" w:rsidRPr="00CC4257" w:rsidRDefault="00B7498C" w:rsidP="00361943">
            <w:pPr>
              <w:pStyle w:val="af3"/>
              <w:jc w:val="left"/>
            </w:pPr>
            <w:r>
              <w:rPr>
                <w:lang w:val="en-US"/>
              </w:rPr>
              <w:t>C</w:t>
            </w:r>
            <w:r w:rsidR="001D1595" w:rsidRPr="00CC4257">
              <w:t>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944616" w14:textId="77777777" w:rsidR="001D1595" w:rsidRPr="00CC4257" w:rsidRDefault="001D1595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19A0E" w14:textId="77777777" w:rsidR="001D1595" w:rsidRPr="00CC4257" w:rsidRDefault="001D1595" w:rsidP="00E712D9">
            <w:pPr>
              <w:pStyle w:val="af3"/>
            </w:pPr>
            <w:r w:rsidRPr="00CC4257">
              <w:t>3</w:t>
            </w:r>
          </w:p>
        </w:tc>
      </w:tr>
    </w:tbl>
    <w:p w14:paraId="3BC5350A" w14:textId="77777777" w:rsidR="001D1595" w:rsidRPr="00CC4257" w:rsidRDefault="001D1595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D1595" w:rsidRPr="00CC4257" w14:paraId="25FC7002" w14:textId="77777777" w:rsidTr="00CF7F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7908798" w14:textId="77777777" w:rsidR="001D1595" w:rsidRPr="00CC4257" w:rsidRDefault="001D1595" w:rsidP="00E712D9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AE8639" w14:textId="77777777" w:rsidR="001D1595" w:rsidRPr="00CC4257" w:rsidRDefault="001D1595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FEE6F" w14:textId="77777777" w:rsidR="001D1595" w:rsidRPr="00CC4257" w:rsidRDefault="001D1595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4AD4DF" w14:textId="77777777" w:rsidR="001D1595" w:rsidRPr="00CC4257" w:rsidRDefault="001D1595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5197E" w14:textId="77777777" w:rsidR="001D1595" w:rsidRPr="00CC4257" w:rsidRDefault="001D1595" w:rsidP="00E712D9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FF69A" w14:textId="77777777" w:rsidR="001D1595" w:rsidRPr="00CC4257" w:rsidRDefault="001D1595" w:rsidP="00E712D9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45E23" w14:textId="77777777" w:rsidR="001D1595" w:rsidRPr="00CC4257" w:rsidRDefault="001D1595" w:rsidP="00E712D9">
            <w:pPr>
              <w:pStyle w:val="100"/>
            </w:pPr>
          </w:p>
        </w:tc>
      </w:tr>
      <w:tr w:rsidR="001D1595" w:rsidRPr="00CC4257" w14:paraId="32640B38" w14:textId="77777777" w:rsidTr="00990D65">
        <w:trPr>
          <w:jc w:val="center"/>
        </w:trPr>
        <w:tc>
          <w:tcPr>
            <w:tcW w:w="1266" w:type="pct"/>
            <w:vAlign w:val="center"/>
          </w:tcPr>
          <w:p w14:paraId="6061C9FA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28E6014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089417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26125F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9B7C17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5F42CF7" w14:textId="77777777" w:rsidR="001D1595" w:rsidRPr="00CC4257" w:rsidRDefault="001D1595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36DB275" w14:textId="77777777" w:rsidR="001D1595" w:rsidRPr="00CC4257" w:rsidRDefault="001D1595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430F3F95" w14:textId="77777777" w:rsidR="001D1595" w:rsidRPr="00CC4257" w:rsidRDefault="001D1595" w:rsidP="00E712D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1D1595" w:rsidRPr="00CC4257" w14:paraId="188D2C02" w14:textId="77777777" w:rsidTr="00361943">
        <w:trPr>
          <w:trHeight w:val="20"/>
        </w:trPr>
        <w:tc>
          <w:tcPr>
            <w:tcW w:w="1272" w:type="pct"/>
            <w:vMerge w:val="restart"/>
          </w:tcPr>
          <w:p w14:paraId="3B07019C" w14:textId="77777777" w:rsidR="001D1595" w:rsidRPr="00CC4257" w:rsidRDefault="001D1595" w:rsidP="00361943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16D58648" w14:textId="42B78696" w:rsidR="001D1595" w:rsidRPr="00361943" w:rsidRDefault="001D1595" w:rsidP="00361943">
            <w:pPr>
              <w:pStyle w:val="af1"/>
              <w:jc w:val="both"/>
            </w:pPr>
            <w:r w:rsidRPr="00361943">
              <w:t xml:space="preserve">Подготовка рабочего места к выполнению технологической </w:t>
            </w:r>
            <w:r w:rsidR="004C77E1" w:rsidRPr="00361943">
              <w:t>операции по обработке заготовки</w:t>
            </w:r>
            <w:r w:rsidRPr="00361943">
              <w:t xml:space="preserve"> </w:t>
            </w:r>
            <w:r w:rsidR="00CA4CA9" w:rsidRPr="00361943">
              <w:t>сложной</w:t>
            </w:r>
            <w:r w:rsidRPr="00361943">
              <w:t xml:space="preserve"> детали</w:t>
            </w:r>
            <w:r w:rsidR="00266578" w:rsidRPr="00361943">
              <w:t xml:space="preserve"> </w:t>
            </w:r>
            <w:r w:rsidRPr="00361943">
              <w:t xml:space="preserve">с точностью размеров </w:t>
            </w:r>
            <w:r w:rsidR="008A7A08" w:rsidRPr="00361943">
              <w:t xml:space="preserve">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7778D5" w:rsidRPr="00361943">
              <w:t xml:space="preserve"> квалитета</w:t>
            </w:r>
          </w:p>
        </w:tc>
      </w:tr>
      <w:tr w:rsidR="001D1595" w:rsidRPr="00CC4257" w14:paraId="3A0936EE" w14:textId="77777777" w:rsidTr="00361943">
        <w:trPr>
          <w:trHeight w:val="20"/>
        </w:trPr>
        <w:tc>
          <w:tcPr>
            <w:tcW w:w="1272" w:type="pct"/>
            <w:vMerge/>
          </w:tcPr>
          <w:p w14:paraId="7ADE16E0" w14:textId="77777777" w:rsidR="001D1595" w:rsidRPr="00CC4257" w:rsidRDefault="001D1595" w:rsidP="00361943">
            <w:pPr>
              <w:pStyle w:val="af1"/>
            </w:pPr>
          </w:p>
        </w:tc>
        <w:tc>
          <w:tcPr>
            <w:tcW w:w="3728" w:type="pct"/>
          </w:tcPr>
          <w:p w14:paraId="35207A86" w14:textId="340019F9" w:rsidR="001D1595" w:rsidRPr="00361943" w:rsidRDefault="00733828" w:rsidP="00361943">
            <w:pPr>
              <w:pStyle w:val="af1"/>
              <w:jc w:val="both"/>
            </w:pPr>
            <w:r w:rsidRPr="00361943">
              <w:t>Подготовка к эксплуатации режущих, вспомогательных, контрольно-измерительных инструментов</w:t>
            </w:r>
            <w:r w:rsidR="003F70C8" w:rsidRPr="00361943">
              <w:t xml:space="preserve"> для обработки заготовки сложной детали </w:t>
            </w:r>
            <w:r w:rsidR="00C1023C">
              <w:t xml:space="preserve">с </w:t>
            </w:r>
            <w:r w:rsidR="00FD2C9C" w:rsidRPr="00361943">
              <w:t xml:space="preserve">точностью размеров </w:t>
            </w:r>
            <w:r w:rsidR="008A7A08" w:rsidRPr="00361943">
              <w:t xml:space="preserve">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1D1595" w:rsidRPr="00CC4257" w14:paraId="763A4C3E" w14:textId="77777777" w:rsidTr="00361943">
        <w:trPr>
          <w:trHeight w:val="20"/>
        </w:trPr>
        <w:tc>
          <w:tcPr>
            <w:tcW w:w="1272" w:type="pct"/>
            <w:vMerge/>
          </w:tcPr>
          <w:p w14:paraId="0E8D108C" w14:textId="77777777" w:rsidR="001D1595" w:rsidRPr="00CC4257" w:rsidRDefault="001D1595" w:rsidP="00361943">
            <w:pPr>
              <w:pStyle w:val="af1"/>
            </w:pPr>
          </w:p>
        </w:tc>
        <w:tc>
          <w:tcPr>
            <w:tcW w:w="3728" w:type="pct"/>
          </w:tcPr>
          <w:p w14:paraId="54C0744B" w14:textId="48649B0A" w:rsidR="001D1595" w:rsidRPr="00361943" w:rsidRDefault="001D1595" w:rsidP="00361943">
            <w:pPr>
              <w:pStyle w:val="af1"/>
              <w:jc w:val="both"/>
            </w:pPr>
            <w:r w:rsidRPr="00361943">
              <w:t xml:space="preserve">Установка </w:t>
            </w:r>
            <w:r w:rsidR="004511CF" w:rsidRPr="00361943">
              <w:t xml:space="preserve">долбежных резцов </w:t>
            </w:r>
            <w:r w:rsidRPr="00361943">
              <w:t xml:space="preserve">и вспомогательных инструментов в </w:t>
            </w:r>
            <w:r w:rsidR="00E01772" w:rsidRPr="00361943">
              <w:t>резцедержатель долбежного станка</w:t>
            </w:r>
            <w:r w:rsidR="00FD2C9C" w:rsidRPr="00361943">
              <w:t xml:space="preserve"> для обработки заготовки сложной детали с точностью размеров </w:t>
            </w:r>
            <w:r w:rsidR="008A7A08" w:rsidRPr="00361943">
              <w:t xml:space="preserve">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960C1A" w:rsidRPr="00CC4257" w14:paraId="51E23155" w14:textId="77777777" w:rsidTr="00361943">
        <w:trPr>
          <w:trHeight w:val="20"/>
        </w:trPr>
        <w:tc>
          <w:tcPr>
            <w:tcW w:w="1272" w:type="pct"/>
            <w:vMerge/>
          </w:tcPr>
          <w:p w14:paraId="358BCF0D" w14:textId="77777777" w:rsidR="00960C1A" w:rsidRPr="00CC4257" w:rsidRDefault="00960C1A" w:rsidP="00361943">
            <w:pPr>
              <w:pStyle w:val="af1"/>
            </w:pPr>
          </w:p>
        </w:tc>
        <w:tc>
          <w:tcPr>
            <w:tcW w:w="3728" w:type="pct"/>
          </w:tcPr>
          <w:p w14:paraId="4F92E82F" w14:textId="6D440DFD" w:rsidR="00960C1A" w:rsidRPr="00361943" w:rsidRDefault="00960C1A" w:rsidP="00361943">
            <w:pPr>
              <w:pStyle w:val="af1"/>
              <w:jc w:val="both"/>
            </w:pPr>
            <w:r w:rsidRPr="00361943">
              <w:t xml:space="preserve">Подготовка к эксплуатации специальных приспособлений </w:t>
            </w:r>
            <w:r w:rsidR="00E01772" w:rsidRPr="00361943">
              <w:t>для долбежного станка</w:t>
            </w:r>
            <w:r w:rsidR="00FD2C9C" w:rsidRPr="00361943">
              <w:t xml:space="preserve"> для обработки заготовки сложной детали </w:t>
            </w:r>
            <w:r w:rsidR="00CF73C8">
              <w:t xml:space="preserve">с </w:t>
            </w:r>
            <w:r w:rsidR="00FD2C9C" w:rsidRPr="00361943">
              <w:t xml:space="preserve">точностью размеров </w:t>
            </w:r>
            <w:r w:rsidR="008A7A08" w:rsidRPr="00361943">
              <w:t xml:space="preserve">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960C1A" w:rsidRPr="00CC4257" w14:paraId="62236822" w14:textId="77777777" w:rsidTr="00361943">
        <w:trPr>
          <w:trHeight w:val="20"/>
        </w:trPr>
        <w:tc>
          <w:tcPr>
            <w:tcW w:w="1272" w:type="pct"/>
            <w:vMerge/>
          </w:tcPr>
          <w:p w14:paraId="6D8B770C" w14:textId="77777777" w:rsidR="00960C1A" w:rsidRPr="00CC4257" w:rsidRDefault="00960C1A" w:rsidP="00361943">
            <w:pPr>
              <w:pStyle w:val="af1"/>
            </w:pPr>
          </w:p>
        </w:tc>
        <w:tc>
          <w:tcPr>
            <w:tcW w:w="3728" w:type="pct"/>
          </w:tcPr>
          <w:p w14:paraId="1A62FA27" w14:textId="42A1ABE8" w:rsidR="00960C1A" w:rsidRPr="00361943" w:rsidRDefault="00960C1A" w:rsidP="00361943">
            <w:pPr>
              <w:pStyle w:val="af1"/>
              <w:jc w:val="both"/>
            </w:pPr>
            <w:r w:rsidRPr="00361943">
              <w:t xml:space="preserve">Установка специальных приспособлений </w:t>
            </w:r>
            <w:r w:rsidR="004672DC" w:rsidRPr="00361943">
              <w:t>на долбежный станок</w:t>
            </w:r>
            <w:r w:rsidR="00FD2C9C" w:rsidRPr="00361943">
              <w:t xml:space="preserve"> для обработки заготовки сложной детали </w:t>
            </w:r>
            <w:r w:rsidR="00CF73C8">
              <w:t xml:space="preserve">с </w:t>
            </w:r>
            <w:r w:rsidR="00FD2C9C" w:rsidRPr="00361943">
              <w:t xml:space="preserve">точностью размеров </w:t>
            </w:r>
            <w:r w:rsidR="008A7A08" w:rsidRPr="00361943">
              <w:t xml:space="preserve">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960C1A" w:rsidRPr="00CC4257" w14:paraId="1AC1D436" w14:textId="77777777" w:rsidTr="00361943">
        <w:trPr>
          <w:trHeight w:val="20"/>
        </w:trPr>
        <w:tc>
          <w:tcPr>
            <w:tcW w:w="1272" w:type="pct"/>
            <w:vMerge/>
          </w:tcPr>
          <w:p w14:paraId="035EC283" w14:textId="77777777" w:rsidR="00960C1A" w:rsidRPr="00CC4257" w:rsidRDefault="00960C1A" w:rsidP="00361943">
            <w:pPr>
              <w:pStyle w:val="af1"/>
            </w:pPr>
          </w:p>
        </w:tc>
        <w:tc>
          <w:tcPr>
            <w:tcW w:w="3728" w:type="pct"/>
          </w:tcPr>
          <w:p w14:paraId="6558CD1E" w14:textId="77777777" w:rsidR="00960C1A" w:rsidRPr="00361943" w:rsidRDefault="00960C1A" w:rsidP="00361943">
            <w:pPr>
              <w:pStyle w:val="af1"/>
              <w:jc w:val="both"/>
            </w:pPr>
            <w:r w:rsidRPr="00361943">
              <w:t xml:space="preserve">Установка заготовки сложной детали на </w:t>
            </w:r>
            <w:r w:rsidR="00E01772" w:rsidRPr="00361943">
              <w:t>стол долбежного станка</w:t>
            </w:r>
          </w:p>
        </w:tc>
      </w:tr>
      <w:tr w:rsidR="00960C1A" w:rsidRPr="00CC4257" w14:paraId="6F6F52FB" w14:textId="77777777" w:rsidTr="00361943">
        <w:trPr>
          <w:trHeight w:val="20"/>
        </w:trPr>
        <w:tc>
          <w:tcPr>
            <w:tcW w:w="1272" w:type="pct"/>
            <w:vMerge/>
          </w:tcPr>
          <w:p w14:paraId="18F6ED11" w14:textId="77777777" w:rsidR="00960C1A" w:rsidRPr="00CC4257" w:rsidRDefault="00960C1A" w:rsidP="00361943">
            <w:pPr>
              <w:pStyle w:val="af1"/>
            </w:pPr>
          </w:p>
        </w:tc>
        <w:tc>
          <w:tcPr>
            <w:tcW w:w="3728" w:type="pct"/>
          </w:tcPr>
          <w:p w14:paraId="53F169A9" w14:textId="77777777" w:rsidR="00960C1A" w:rsidRPr="00361943" w:rsidRDefault="00960C1A" w:rsidP="00361943">
            <w:pPr>
              <w:pStyle w:val="af1"/>
              <w:jc w:val="both"/>
            </w:pPr>
            <w:r w:rsidRPr="00361943">
              <w:t xml:space="preserve">Выверка заготовки сложной детали </w:t>
            </w:r>
            <w:r w:rsidR="00557EA8" w:rsidRPr="00361943">
              <w:t xml:space="preserve">в нескольких плоскостях </w:t>
            </w:r>
            <w:r w:rsidRPr="00361943">
              <w:t xml:space="preserve">с погрешностью до </w:t>
            </w:r>
            <w:r w:rsidR="00EB4D27" w:rsidRPr="00361943">
              <w:t>0,01</w:t>
            </w:r>
            <w:r w:rsidR="00B35B0A" w:rsidRPr="00361943">
              <w:t> %</w:t>
            </w:r>
            <w:r w:rsidR="00614F21" w:rsidRPr="00361943">
              <w:t xml:space="preserve"> </w:t>
            </w:r>
            <w:r w:rsidR="00E01772" w:rsidRPr="00361943">
              <w:t>от размера</w:t>
            </w:r>
            <w:r w:rsidR="00614F21" w:rsidRPr="00361943">
              <w:t xml:space="preserve"> обрабатываемой поверхности</w:t>
            </w:r>
            <w:r w:rsidR="00EB4D27" w:rsidRPr="00361943">
              <w:t xml:space="preserve"> заготовки </w:t>
            </w:r>
            <w:r w:rsidR="004672DC" w:rsidRPr="00361943">
              <w:t>на столе долбежного станка</w:t>
            </w:r>
          </w:p>
        </w:tc>
      </w:tr>
      <w:tr w:rsidR="00960C1A" w:rsidRPr="00CC4257" w14:paraId="3407D8CD" w14:textId="77777777" w:rsidTr="00361943">
        <w:trPr>
          <w:trHeight w:val="20"/>
        </w:trPr>
        <w:tc>
          <w:tcPr>
            <w:tcW w:w="1272" w:type="pct"/>
            <w:vMerge/>
          </w:tcPr>
          <w:p w14:paraId="1CCF582E" w14:textId="77777777" w:rsidR="00960C1A" w:rsidRPr="00CC4257" w:rsidRDefault="00960C1A" w:rsidP="00361943">
            <w:pPr>
              <w:pStyle w:val="af1"/>
            </w:pPr>
          </w:p>
        </w:tc>
        <w:tc>
          <w:tcPr>
            <w:tcW w:w="3728" w:type="pct"/>
          </w:tcPr>
          <w:p w14:paraId="59768CE3" w14:textId="4F5C5FF5" w:rsidR="00960C1A" w:rsidRPr="00361943" w:rsidRDefault="004672DC" w:rsidP="00361943">
            <w:pPr>
              <w:pStyle w:val="af1"/>
              <w:jc w:val="both"/>
            </w:pPr>
            <w:r w:rsidRPr="00361943">
              <w:t>Настройка и наладка долбежного станка для</w:t>
            </w:r>
            <w:r w:rsidR="00960C1A" w:rsidRPr="00361943">
              <w:t xml:space="preserve"> обработки поверхностей заготовки сложной детали с точностью размеров </w:t>
            </w:r>
            <w:r w:rsidR="008A7A08" w:rsidRPr="00361943">
              <w:t xml:space="preserve">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7778D5" w:rsidRPr="00361943">
              <w:t xml:space="preserve"> квалитета</w:t>
            </w:r>
          </w:p>
        </w:tc>
      </w:tr>
      <w:tr w:rsidR="004E739D" w:rsidRPr="00CC4257" w14:paraId="587E51A6" w14:textId="77777777" w:rsidTr="00361943">
        <w:trPr>
          <w:trHeight w:val="20"/>
        </w:trPr>
        <w:tc>
          <w:tcPr>
            <w:tcW w:w="1272" w:type="pct"/>
            <w:vMerge/>
          </w:tcPr>
          <w:p w14:paraId="2C14FF60" w14:textId="77777777" w:rsidR="004E739D" w:rsidRPr="00CC4257" w:rsidRDefault="004E739D" w:rsidP="00361943">
            <w:pPr>
              <w:pStyle w:val="af1"/>
            </w:pPr>
          </w:p>
        </w:tc>
        <w:tc>
          <w:tcPr>
            <w:tcW w:w="3728" w:type="pct"/>
          </w:tcPr>
          <w:p w14:paraId="3C95C39E" w14:textId="77777777" w:rsidR="004E739D" w:rsidRPr="00361943" w:rsidRDefault="004E739D" w:rsidP="00361943">
            <w:pPr>
              <w:pStyle w:val="af1"/>
              <w:jc w:val="both"/>
            </w:pPr>
            <w:r w:rsidRPr="00361943">
              <w:t xml:space="preserve">Выбор режимов резания при обработке заготовки сложной детали </w:t>
            </w:r>
            <w:r w:rsidR="004672DC" w:rsidRPr="00361943">
              <w:t>на долбежном станке</w:t>
            </w:r>
          </w:p>
        </w:tc>
      </w:tr>
      <w:tr w:rsidR="00CC36EB" w:rsidRPr="00CC4257" w14:paraId="287718BB" w14:textId="77777777" w:rsidTr="00361943">
        <w:trPr>
          <w:trHeight w:val="20"/>
        </w:trPr>
        <w:tc>
          <w:tcPr>
            <w:tcW w:w="1272" w:type="pct"/>
            <w:vMerge/>
          </w:tcPr>
          <w:p w14:paraId="010F3190" w14:textId="77777777" w:rsidR="00CC36EB" w:rsidRPr="00CC4257" w:rsidRDefault="00CC36EB" w:rsidP="00361943">
            <w:pPr>
              <w:pStyle w:val="af1"/>
            </w:pPr>
          </w:p>
        </w:tc>
        <w:tc>
          <w:tcPr>
            <w:tcW w:w="3728" w:type="pct"/>
          </w:tcPr>
          <w:p w14:paraId="3EED1623" w14:textId="4F4CB15B" w:rsidR="00CC36EB" w:rsidRPr="00361943" w:rsidRDefault="00CC36EB" w:rsidP="00361943">
            <w:pPr>
              <w:pStyle w:val="af1"/>
              <w:jc w:val="both"/>
            </w:pPr>
            <w:r w:rsidRPr="00361943">
              <w:t xml:space="preserve">Обработка вертикальных </w:t>
            </w:r>
            <w:r w:rsidR="0042677B" w:rsidRPr="00361943">
              <w:t xml:space="preserve">наружных и внутренних </w:t>
            </w:r>
            <w:r w:rsidRPr="00361943">
              <w:t xml:space="preserve">поверхностей с прямолинейным и криволинейным контуром заготовки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  <w:r w:rsidR="00F2334D" w:rsidRPr="00361943">
              <w:t xml:space="preserve"> и формы до 9</w:t>
            </w:r>
            <w:r w:rsidR="00F2334D" w:rsidRPr="00361943">
              <w:noBreakHyphen/>
              <w:t xml:space="preserve">й степени точности </w:t>
            </w:r>
          </w:p>
        </w:tc>
      </w:tr>
      <w:tr w:rsidR="00F670A2" w:rsidRPr="00CC4257" w14:paraId="30E3FB9A" w14:textId="77777777" w:rsidTr="00361943">
        <w:trPr>
          <w:trHeight w:val="20"/>
        </w:trPr>
        <w:tc>
          <w:tcPr>
            <w:tcW w:w="1272" w:type="pct"/>
            <w:vMerge/>
          </w:tcPr>
          <w:p w14:paraId="7BFC7EF8" w14:textId="77777777" w:rsidR="00F670A2" w:rsidRPr="00CC4257" w:rsidRDefault="00F670A2" w:rsidP="00361943">
            <w:pPr>
              <w:pStyle w:val="af1"/>
            </w:pPr>
          </w:p>
        </w:tc>
        <w:tc>
          <w:tcPr>
            <w:tcW w:w="3728" w:type="pct"/>
          </w:tcPr>
          <w:p w14:paraId="209FE369" w14:textId="4C3CD43D" w:rsidR="00F670A2" w:rsidRPr="00361943" w:rsidRDefault="00F670A2" w:rsidP="00361943">
            <w:pPr>
              <w:pStyle w:val="af1"/>
              <w:jc w:val="both"/>
            </w:pPr>
            <w:r w:rsidRPr="00361943">
              <w:t xml:space="preserve">Обработка наклонных </w:t>
            </w:r>
            <w:r w:rsidR="0042677B" w:rsidRPr="00361943">
              <w:t xml:space="preserve">наружных и внутренних </w:t>
            </w:r>
            <w:r w:rsidRPr="00361943">
              <w:t xml:space="preserve">поверхностей с прямолинейным и криволинейным контуром заготовки сложной детали с точностью </w:t>
            </w:r>
            <w:r w:rsidR="00F2334D" w:rsidRPr="00361943">
              <w:t xml:space="preserve">угловых размеров </w:t>
            </w:r>
            <w:r w:rsidRPr="00361943">
              <w:t>до 8</w:t>
            </w:r>
            <w:r w:rsidRPr="00361943">
              <w:noBreakHyphen/>
              <w:t>й степени точности</w:t>
            </w:r>
            <w:r w:rsidR="0042677B" w:rsidRPr="00361943">
              <w:t xml:space="preserve"> и формы до 9</w:t>
            </w:r>
            <w:r w:rsidR="0042677B" w:rsidRPr="00361943">
              <w:noBreakHyphen/>
              <w:t xml:space="preserve">й степени точности </w:t>
            </w:r>
          </w:p>
        </w:tc>
      </w:tr>
      <w:tr w:rsidR="00F670A2" w:rsidRPr="00CC4257" w14:paraId="7B51AD7A" w14:textId="77777777" w:rsidTr="00361943">
        <w:trPr>
          <w:trHeight w:val="20"/>
        </w:trPr>
        <w:tc>
          <w:tcPr>
            <w:tcW w:w="1272" w:type="pct"/>
            <w:vMerge/>
          </w:tcPr>
          <w:p w14:paraId="35380F39" w14:textId="77777777" w:rsidR="00F670A2" w:rsidRPr="00CC4257" w:rsidRDefault="00F670A2" w:rsidP="00361943">
            <w:pPr>
              <w:pStyle w:val="af1"/>
            </w:pPr>
          </w:p>
        </w:tc>
        <w:tc>
          <w:tcPr>
            <w:tcW w:w="3728" w:type="pct"/>
          </w:tcPr>
          <w:p w14:paraId="42ACD419" w14:textId="54A6FC61" w:rsidR="00F670A2" w:rsidRPr="00361943" w:rsidRDefault="00F670A2" w:rsidP="00361943">
            <w:pPr>
              <w:pStyle w:val="af1"/>
              <w:jc w:val="both"/>
            </w:pPr>
            <w:r w:rsidRPr="00361943">
              <w:t xml:space="preserve">Обработка сквозных и глухих отверстий и окон с многогранным и криволинейным сечением в заготовке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  <w:r w:rsidR="00F2334D" w:rsidRPr="00361943">
              <w:t xml:space="preserve"> и формы до 9</w:t>
            </w:r>
            <w:r w:rsidR="00F2334D" w:rsidRPr="00361943">
              <w:noBreakHyphen/>
              <w:t xml:space="preserve">й степени точности </w:t>
            </w:r>
          </w:p>
        </w:tc>
      </w:tr>
      <w:tr w:rsidR="00F670A2" w:rsidRPr="00CC4257" w14:paraId="40C5C8E4" w14:textId="77777777" w:rsidTr="00361943">
        <w:trPr>
          <w:trHeight w:val="20"/>
        </w:trPr>
        <w:tc>
          <w:tcPr>
            <w:tcW w:w="1272" w:type="pct"/>
            <w:vMerge/>
          </w:tcPr>
          <w:p w14:paraId="07791ED4" w14:textId="77777777" w:rsidR="00F670A2" w:rsidRPr="00CC4257" w:rsidRDefault="00F670A2" w:rsidP="00361943">
            <w:pPr>
              <w:pStyle w:val="af1"/>
            </w:pPr>
          </w:p>
        </w:tc>
        <w:tc>
          <w:tcPr>
            <w:tcW w:w="3728" w:type="pct"/>
          </w:tcPr>
          <w:p w14:paraId="4CA06815" w14:textId="77777777" w:rsidR="00F670A2" w:rsidRPr="00361943" w:rsidRDefault="00F670A2" w:rsidP="00361943">
            <w:pPr>
              <w:pStyle w:val="af1"/>
              <w:jc w:val="both"/>
            </w:pPr>
            <w:r w:rsidRPr="00361943">
              <w:t xml:space="preserve">Обработка сквозных и глухих конических отверстий в заготовке сложной детали с точностью </w:t>
            </w:r>
            <w:r w:rsidR="00F2334D" w:rsidRPr="00361943">
              <w:t xml:space="preserve">угловых размеров </w:t>
            </w:r>
            <w:r w:rsidRPr="00361943">
              <w:t>до 8</w:t>
            </w:r>
            <w:r w:rsidRPr="00361943">
              <w:noBreakHyphen/>
              <w:t>й степени точности</w:t>
            </w:r>
          </w:p>
        </w:tc>
      </w:tr>
      <w:tr w:rsidR="00F2334D" w:rsidRPr="00CC4257" w14:paraId="6471D4CB" w14:textId="77777777" w:rsidTr="00361943">
        <w:trPr>
          <w:trHeight w:val="20"/>
        </w:trPr>
        <w:tc>
          <w:tcPr>
            <w:tcW w:w="1272" w:type="pct"/>
            <w:vMerge/>
          </w:tcPr>
          <w:p w14:paraId="7EB8B5CE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0F239E05" w14:textId="2C50F934" w:rsidR="00F2334D" w:rsidRPr="00361943" w:rsidRDefault="00F2334D" w:rsidP="00361943">
            <w:pPr>
              <w:pStyle w:val="af1"/>
              <w:jc w:val="both"/>
            </w:pPr>
            <w:r w:rsidRPr="00361943">
              <w:t xml:space="preserve">Обработка вертикальных наружных и внутренних пазов с прямолинейным контуром </w:t>
            </w:r>
            <w:r w:rsidR="00017B0B" w:rsidRPr="00361943">
              <w:t xml:space="preserve">в </w:t>
            </w:r>
            <w:r w:rsidRPr="00361943">
              <w:t>заготовк</w:t>
            </w:r>
            <w:r w:rsidR="00017B0B" w:rsidRPr="00361943">
              <w:t>е</w:t>
            </w:r>
            <w:r w:rsidRPr="00361943">
              <w:t xml:space="preserve">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2334D" w:rsidRPr="00CC4257" w14:paraId="151745FA" w14:textId="77777777" w:rsidTr="00361943">
        <w:trPr>
          <w:trHeight w:val="20"/>
        </w:trPr>
        <w:tc>
          <w:tcPr>
            <w:tcW w:w="1272" w:type="pct"/>
            <w:vMerge/>
          </w:tcPr>
          <w:p w14:paraId="7DFD6BAD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7E18B651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 xml:space="preserve">Обработка наклонных наружных и внутренних пазов с прямолинейным контуром </w:t>
            </w:r>
            <w:r w:rsidR="00017B0B" w:rsidRPr="00361943">
              <w:t>в заготовке</w:t>
            </w:r>
            <w:r w:rsidRPr="00361943">
              <w:t xml:space="preserve"> сложной детали с точностью угловых размеров до 8</w:t>
            </w:r>
            <w:r w:rsidRPr="00361943">
              <w:noBreakHyphen/>
              <w:t>й степени точности</w:t>
            </w:r>
          </w:p>
        </w:tc>
      </w:tr>
      <w:tr w:rsidR="00F2334D" w:rsidRPr="00CC4257" w14:paraId="3C2AE165" w14:textId="77777777" w:rsidTr="00361943">
        <w:trPr>
          <w:trHeight w:val="20"/>
        </w:trPr>
        <w:tc>
          <w:tcPr>
            <w:tcW w:w="1272" w:type="pct"/>
            <w:vMerge/>
          </w:tcPr>
          <w:p w14:paraId="38E447BC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28A0CED1" w14:textId="252CF560" w:rsidR="00F2334D" w:rsidRPr="00361943" w:rsidRDefault="0042677B" w:rsidP="00361943">
            <w:pPr>
              <w:pStyle w:val="af1"/>
              <w:jc w:val="both"/>
            </w:pPr>
            <w:r w:rsidRPr="00361943">
              <w:t>Обработка внутренних и наружных зубчатых поверхностей заготовки сложной детали до 7-й степени точности</w:t>
            </w:r>
          </w:p>
        </w:tc>
      </w:tr>
      <w:tr w:rsidR="00F2334D" w:rsidRPr="00CC4257" w14:paraId="302A0CD6" w14:textId="77777777" w:rsidTr="00361943">
        <w:trPr>
          <w:trHeight w:val="20"/>
        </w:trPr>
        <w:tc>
          <w:tcPr>
            <w:tcW w:w="1272" w:type="pct"/>
            <w:vMerge/>
          </w:tcPr>
          <w:p w14:paraId="5415C5BE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624FF2FF" w14:textId="5C8B6B0D" w:rsidR="00F2334D" w:rsidRPr="00361943" w:rsidRDefault="00516593" w:rsidP="00361943">
            <w:pPr>
              <w:pStyle w:val="af1"/>
              <w:jc w:val="both"/>
            </w:pPr>
            <w:r w:rsidRPr="00361943">
              <w:t xml:space="preserve">Обработка внутренних шлицевых поверхностей заготовки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2334D" w:rsidRPr="00CC4257" w14:paraId="654531A9" w14:textId="77777777" w:rsidTr="00361943">
        <w:trPr>
          <w:trHeight w:val="20"/>
        </w:trPr>
        <w:tc>
          <w:tcPr>
            <w:tcW w:w="1272" w:type="pct"/>
            <w:vMerge/>
          </w:tcPr>
          <w:p w14:paraId="583B2C4E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711F9FDF" w14:textId="124596B0" w:rsidR="00F2334D" w:rsidRPr="00361943" w:rsidRDefault="00F2334D" w:rsidP="00361943">
            <w:pPr>
              <w:pStyle w:val="af1"/>
              <w:jc w:val="both"/>
            </w:pPr>
            <w:r w:rsidRPr="00361943">
              <w:t xml:space="preserve">Поднастройка долбежного станка в процессе обработки заготовки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2334D" w:rsidRPr="00CC4257" w14:paraId="0DF3EDE5" w14:textId="77777777" w:rsidTr="00361943">
        <w:trPr>
          <w:trHeight w:val="20"/>
        </w:trPr>
        <w:tc>
          <w:tcPr>
            <w:tcW w:w="1272" w:type="pct"/>
            <w:vMerge/>
          </w:tcPr>
          <w:p w14:paraId="2A8EFFC8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4AF757E6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Поддержание технического состояния долбежного станка и технологической оснастки (приспособлений, измерительных и вспомогательных инструментов) в процессе обработки заготовки сложной детали</w:t>
            </w:r>
          </w:p>
        </w:tc>
      </w:tr>
      <w:tr w:rsidR="00F2334D" w:rsidRPr="00CC4257" w14:paraId="01D505A2" w14:textId="77777777" w:rsidTr="00361943">
        <w:trPr>
          <w:trHeight w:val="20"/>
        </w:trPr>
        <w:tc>
          <w:tcPr>
            <w:tcW w:w="1272" w:type="pct"/>
            <w:vMerge/>
          </w:tcPr>
          <w:p w14:paraId="61FA2DC6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55BAFEFD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Проведение регламентных работ по техническому обслуживанию долбежного станка в процессе обработки заготовки сложной детали</w:t>
            </w:r>
          </w:p>
        </w:tc>
      </w:tr>
      <w:tr w:rsidR="00F2334D" w:rsidRPr="00CC4257" w14:paraId="22CF4834" w14:textId="77777777" w:rsidTr="00361943">
        <w:trPr>
          <w:trHeight w:val="20"/>
        </w:trPr>
        <w:tc>
          <w:tcPr>
            <w:tcW w:w="1272" w:type="pct"/>
            <w:vMerge w:val="restart"/>
          </w:tcPr>
          <w:p w14:paraId="6445C388" w14:textId="77777777" w:rsidR="00F2334D" w:rsidRPr="00CC4257" w:rsidRDefault="00F2334D" w:rsidP="00361943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636B34A3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Проверять исправность и работоспособность долбежных станков</w:t>
            </w:r>
          </w:p>
        </w:tc>
      </w:tr>
      <w:tr w:rsidR="00F2334D" w:rsidRPr="00CC4257" w14:paraId="055BE1C1" w14:textId="77777777" w:rsidTr="00361943">
        <w:trPr>
          <w:trHeight w:val="20"/>
        </w:trPr>
        <w:tc>
          <w:tcPr>
            <w:tcW w:w="1272" w:type="pct"/>
            <w:vMerge/>
          </w:tcPr>
          <w:p w14:paraId="0511B774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13B79856" w14:textId="77777777" w:rsidR="00F2334D" w:rsidRPr="00361943" w:rsidRDefault="005B5234" w:rsidP="00361943">
            <w:pPr>
              <w:pStyle w:val="af1"/>
              <w:jc w:val="both"/>
            </w:pPr>
            <w:r w:rsidRPr="00361943">
              <w:t>Читать и анализировать конструкторскую</w:t>
            </w:r>
            <w:r w:rsidR="00F2334D" w:rsidRPr="00361943">
              <w:t xml:space="preserve"> и технологическую документацию на сложные детали</w:t>
            </w:r>
          </w:p>
        </w:tc>
      </w:tr>
      <w:tr w:rsidR="00F2334D" w:rsidRPr="00CC4257" w14:paraId="71D798B2" w14:textId="77777777" w:rsidTr="00361943">
        <w:trPr>
          <w:trHeight w:val="20"/>
        </w:trPr>
        <w:tc>
          <w:tcPr>
            <w:tcW w:w="1272" w:type="pct"/>
            <w:vMerge/>
          </w:tcPr>
          <w:p w14:paraId="30F059AB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0FACC393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F2334D" w:rsidRPr="00CC4257" w14:paraId="6DF13F64" w14:textId="77777777" w:rsidTr="00361943">
        <w:trPr>
          <w:trHeight w:val="20"/>
        </w:trPr>
        <w:tc>
          <w:tcPr>
            <w:tcW w:w="1272" w:type="pct"/>
            <w:vMerge/>
          </w:tcPr>
          <w:p w14:paraId="7709CAA3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4DAFD7A9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Контролировать геометрические параметры, определять качество заточки сложных долбежных резцов</w:t>
            </w:r>
          </w:p>
        </w:tc>
      </w:tr>
      <w:tr w:rsidR="00F2334D" w:rsidRPr="00CC4257" w14:paraId="50998CD8" w14:textId="77777777" w:rsidTr="00361943">
        <w:trPr>
          <w:trHeight w:val="20"/>
        </w:trPr>
        <w:tc>
          <w:tcPr>
            <w:tcW w:w="1272" w:type="pct"/>
            <w:vMerge/>
          </w:tcPr>
          <w:p w14:paraId="5B19C6BA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06E9C0E4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Устанавливать долбежные резцы и вспомогательные инструменты в резцедержатели долбежных станков</w:t>
            </w:r>
          </w:p>
        </w:tc>
      </w:tr>
      <w:tr w:rsidR="00F2334D" w:rsidRPr="00CC4257" w14:paraId="0EAF43E2" w14:textId="77777777" w:rsidTr="00361943">
        <w:trPr>
          <w:trHeight w:val="20"/>
        </w:trPr>
        <w:tc>
          <w:tcPr>
            <w:tcW w:w="1272" w:type="pct"/>
            <w:vMerge/>
          </w:tcPr>
          <w:p w14:paraId="2DBD2624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4C6D0D97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Выбирать в соответствии с технологической документацией, подготавливать к работе, устанавливать специальные приспособления на долбежный станок</w:t>
            </w:r>
          </w:p>
        </w:tc>
      </w:tr>
      <w:tr w:rsidR="00F2334D" w:rsidRPr="00CC4257" w14:paraId="3C15F9F3" w14:textId="77777777" w:rsidTr="00361943">
        <w:trPr>
          <w:trHeight w:val="20"/>
        </w:trPr>
        <w:tc>
          <w:tcPr>
            <w:tcW w:w="1272" w:type="pct"/>
            <w:vMerge/>
          </w:tcPr>
          <w:p w14:paraId="74CBE966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4DC5E604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Базировать, выверять и закреплять заготовки сложных деталей</w:t>
            </w:r>
            <w:r w:rsidR="00967333" w:rsidRPr="00361943">
              <w:t xml:space="preserve"> в приспособлении и на столе долбежных станков</w:t>
            </w:r>
          </w:p>
        </w:tc>
      </w:tr>
      <w:tr w:rsidR="00F2334D" w:rsidRPr="00CC4257" w14:paraId="05382633" w14:textId="77777777" w:rsidTr="00361943">
        <w:trPr>
          <w:trHeight w:val="20"/>
        </w:trPr>
        <w:tc>
          <w:tcPr>
            <w:tcW w:w="1272" w:type="pct"/>
            <w:vMerge/>
          </w:tcPr>
          <w:p w14:paraId="3222B898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79106679" w14:textId="77777777" w:rsidR="00F2334D" w:rsidRPr="00361943" w:rsidRDefault="00F2334D" w:rsidP="00361943">
            <w:pPr>
              <w:pStyle w:val="af1"/>
              <w:jc w:val="both"/>
            </w:pPr>
            <w:r w:rsidRPr="00361943">
              <w:t>Выбирать режимы резания при обработке заготовок сложных деталей на долбежных станках</w:t>
            </w:r>
          </w:p>
        </w:tc>
      </w:tr>
      <w:tr w:rsidR="00F2334D" w:rsidRPr="00CC4257" w14:paraId="19985D38" w14:textId="77777777" w:rsidTr="00361943">
        <w:trPr>
          <w:trHeight w:val="20"/>
        </w:trPr>
        <w:tc>
          <w:tcPr>
            <w:tcW w:w="1272" w:type="pct"/>
            <w:vMerge/>
          </w:tcPr>
          <w:p w14:paraId="561E17EA" w14:textId="77777777" w:rsidR="00F2334D" w:rsidRPr="00CC4257" w:rsidRDefault="00F2334D" w:rsidP="00361943">
            <w:pPr>
              <w:pStyle w:val="af1"/>
            </w:pPr>
          </w:p>
        </w:tc>
        <w:tc>
          <w:tcPr>
            <w:tcW w:w="3728" w:type="pct"/>
          </w:tcPr>
          <w:p w14:paraId="5B885E59" w14:textId="6A8F3E00" w:rsidR="00F2334D" w:rsidRPr="00361943" w:rsidRDefault="00F2334D" w:rsidP="00361943">
            <w:pPr>
              <w:pStyle w:val="af1"/>
              <w:jc w:val="both"/>
            </w:pPr>
            <w:r w:rsidRPr="00361943">
              <w:t xml:space="preserve">Производить настройку долбежных станков для обработки поверхностей заготовок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в соответствии с технологической документацией</w:t>
            </w:r>
          </w:p>
        </w:tc>
      </w:tr>
      <w:tr w:rsidR="00516593" w:rsidRPr="00CC4257" w14:paraId="25C2BD85" w14:textId="77777777" w:rsidTr="00361943">
        <w:trPr>
          <w:trHeight w:val="20"/>
        </w:trPr>
        <w:tc>
          <w:tcPr>
            <w:tcW w:w="1272" w:type="pct"/>
            <w:vMerge/>
          </w:tcPr>
          <w:p w14:paraId="053CDB81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ABD9326" w14:textId="48CE1913" w:rsidR="00516593" w:rsidRPr="00361943" w:rsidRDefault="00516593" w:rsidP="00361943">
            <w:pPr>
              <w:pStyle w:val="af1"/>
              <w:jc w:val="both"/>
            </w:pPr>
            <w:r w:rsidRPr="00361943">
              <w:t xml:space="preserve">Долбить вертикальные наружные и внутренние поверхности с прямолинейным и криволинейным контуром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и формы до 9</w:t>
            </w:r>
            <w:r w:rsidRPr="00361943">
              <w:noBreakHyphen/>
              <w:t xml:space="preserve">й степени </w:t>
            </w:r>
            <w:r w:rsidR="00017B0B" w:rsidRPr="00361943">
              <w:t>точности на</w:t>
            </w:r>
            <w:r w:rsidRPr="00361943">
              <w:t xml:space="preserve"> долбежных станках</w:t>
            </w:r>
          </w:p>
        </w:tc>
      </w:tr>
      <w:tr w:rsidR="00516593" w:rsidRPr="00CC4257" w14:paraId="7831C10F" w14:textId="77777777" w:rsidTr="00361943">
        <w:trPr>
          <w:trHeight w:val="20"/>
        </w:trPr>
        <w:tc>
          <w:tcPr>
            <w:tcW w:w="1272" w:type="pct"/>
            <w:vMerge/>
          </w:tcPr>
          <w:p w14:paraId="3AED714E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2209CF2" w14:textId="25A4C665" w:rsidR="00516593" w:rsidRPr="00361943" w:rsidRDefault="00017B0B" w:rsidP="00361943">
            <w:pPr>
              <w:pStyle w:val="af1"/>
              <w:jc w:val="both"/>
            </w:pPr>
            <w:r w:rsidRPr="00361943">
              <w:t>Долбить наклонные</w:t>
            </w:r>
            <w:r w:rsidR="00516593" w:rsidRPr="00361943">
              <w:t xml:space="preserve"> </w:t>
            </w:r>
            <w:r w:rsidRPr="00361943">
              <w:t>наружные и внутренние</w:t>
            </w:r>
            <w:r w:rsidR="00516593" w:rsidRPr="00361943">
              <w:t xml:space="preserve"> </w:t>
            </w:r>
            <w:r w:rsidRPr="00361943">
              <w:t>поверхности</w:t>
            </w:r>
            <w:r w:rsidR="00516593" w:rsidRPr="00361943">
              <w:t xml:space="preserve"> с прямолинейным и криволинейным контуром с точностью угловых размеров до 8</w:t>
            </w:r>
            <w:r w:rsidR="00516593" w:rsidRPr="00361943">
              <w:noBreakHyphen/>
              <w:t>й степени точности и формы до 9</w:t>
            </w:r>
            <w:r w:rsidR="00516593" w:rsidRPr="00361943">
              <w:noBreakHyphen/>
              <w:t>й степени точности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6C495C96" w14:textId="77777777" w:rsidTr="00361943">
        <w:trPr>
          <w:trHeight w:val="20"/>
        </w:trPr>
        <w:tc>
          <w:tcPr>
            <w:tcW w:w="1272" w:type="pct"/>
            <w:vMerge/>
          </w:tcPr>
          <w:p w14:paraId="27C851CA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AF6773E" w14:textId="52428193" w:rsidR="00516593" w:rsidRPr="00361943" w:rsidRDefault="00017B0B" w:rsidP="00361943">
            <w:pPr>
              <w:pStyle w:val="af1"/>
              <w:jc w:val="both"/>
            </w:pPr>
            <w:r w:rsidRPr="00361943">
              <w:t>Долбить</w:t>
            </w:r>
            <w:r w:rsidR="00516593" w:rsidRPr="00361943">
              <w:t xml:space="preserve"> </w:t>
            </w:r>
            <w:r w:rsidRPr="00361943">
              <w:t>сквозные</w:t>
            </w:r>
            <w:r w:rsidR="00516593" w:rsidRPr="00361943">
              <w:t xml:space="preserve"> </w:t>
            </w:r>
            <w:r w:rsidRPr="00361943">
              <w:t>и глухие</w:t>
            </w:r>
            <w:r w:rsidR="00516593" w:rsidRPr="00361943">
              <w:t xml:space="preserve"> </w:t>
            </w:r>
            <w:r w:rsidRPr="00361943">
              <w:t>отверстия и окна</w:t>
            </w:r>
            <w:r w:rsidR="00516593" w:rsidRPr="00361943">
              <w:t xml:space="preserve"> с многогранным и криволинейным сечением</w:t>
            </w:r>
            <w:r w:rsidRPr="00361943">
              <w:t xml:space="preserve"> </w:t>
            </w:r>
            <w:r w:rsidR="00516593" w:rsidRPr="00361943">
              <w:t xml:space="preserve">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516593" w:rsidRPr="00361943">
              <w:t xml:space="preserve"> квалитета и  формы до 9</w:t>
            </w:r>
            <w:r w:rsidR="00516593" w:rsidRPr="00361943">
              <w:noBreakHyphen/>
              <w:t>й степени точности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41BF08C9" w14:textId="77777777" w:rsidTr="00361943">
        <w:trPr>
          <w:trHeight w:val="20"/>
        </w:trPr>
        <w:tc>
          <w:tcPr>
            <w:tcW w:w="1272" w:type="pct"/>
            <w:vMerge/>
          </w:tcPr>
          <w:p w14:paraId="5571E93E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E0DC804" w14:textId="77777777" w:rsidR="00516593" w:rsidRPr="00361943" w:rsidRDefault="00017B0B" w:rsidP="00361943">
            <w:pPr>
              <w:pStyle w:val="af1"/>
              <w:jc w:val="both"/>
            </w:pPr>
            <w:r w:rsidRPr="00361943">
              <w:t>Долбить</w:t>
            </w:r>
            <w:r w:rsidR="00516593" w:rsidRPr="00361943">
              <w:t xml:space="preserve"> </w:t>
            </w:r>
            <w:r w:rsidRPr="00361943">
              <w:t>сквозные</w:t>
            </w:r>
            <w:r w:rsidR="00516593" w:rsidRPr="00361943">
              <w:t xml:space="preserve"> </w:t>
            </w:r>
            <w:r w:rsidRPr="00361943">
              <w:t>и глухие</w:t>
            </w:r>
            <w:r w:rsidR="00516593" w:rsidRPr="00361943">
              <w:t xml:space="preserve"> </w:t>
            </w:r>
            <w:r w:rsidRPr="00361943">
              <w:t>конические</w:t>
            </w:r>
            <w:r w:rsidR="00516593" w:rsidRPr="00361943">
              <w:t xml:space="preserve"> </w:t>
            </w:r>
            <w:r w:rsidRPr="00361943">
              <w:t xml:space="preserve">отверстия </w:t>
            </w:r>
            <w:r w:rsidR="00516593" w:rsidRPr="00361943">
              <w:t>с точностью угловых размеров до 8</w:t>
            </w:r>
            <w:r w:rsidR="00516593" w:rsidRPr="00361943">
              <w:noBreakHyphen/>
              <w:t>й степени точности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406AF9FB" w14:textId="77777777" w:rsidTr="00361943">
        <w:trPr>
          <w:trHeight w:val="20"/>
        </w:trPr>
        <w:tc>
          <w:tcPr>
            <w:tcW w:w="1272" w:type="pct"/>
            <w:vMerge/>
          </w:tcPr>
          <w:p w14:paraId="58C0DDDC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7A0C2EC3" w14:textId="6D1D8C42" w:rsidR="00516593" w:rsidRPr="00361943" w:rsidRDefault="00017B0B" w:rsidP="00361943">
            <w:pPr>
              <w:pStyle w:val="af1"/>
              <w:jc w:val="both"/>
            </w:pPr>
            <w:r w:rsidRPr="00361943">
              <w:t>Долбить вертикальные</w:t>
            </w:r>
            <w:r w:rsidR="00516593" w:rsidRPr="00361943">
              <w:t xml:space="preserve"> </w:t>
            </w:r>
            <w:r w:rsidRPr="00361943">
              <w:t>наружные и внутренние</w:t>
            </w:r>
            <w:r w:rsidR="00516593" w:rsidRPr="00361943">
              <w:t xml:space="preserve"> паз</w:t>
            </w:r>
            <w:r w:rsidRPr="00361943">
              <w:t>ы</w:t>
            </w:r>
            <w:r w:rsidR="00516593" w:rsidRPr="00361943">
              <w:t xml:space="preserve"> с прямолинейным контуром</w:t>
            </w:r>
            <w:r w:rsidRPr="00361943">
              <w:t xml:space="preserve"> </w:t>
            </w:r>
            <w:r w:rsidR="00516593" w:rsidRPr="00361943">
              <w:t xml:space="preserve">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516593" w:rsidRPr="00361943">
              <w:t xml:space="preserve"> квалитета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7CE1A64E" w14:textId="77777777" w:rsidTr="00361943">
        <w:trPr>
          <w:trHeight w:val="20"/>
        </w:trPr>
        <w:tc>
          <w:tcPr>
            <w:tcW w:w="1272" w:type="pct"/>
            <w:vMerge/>
          </w:tcPr>
          <w:p w14:paraId="6304F7DC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50A59F6B" w14:textId="77777777" w:rsidR="00516593" w:rsidRPr="00361943" w:rsidRDefault="00017B0B" w:rsidP="00361943">
            <w:pPr>
              <w:pStyle w:val="af1"/>
              <w:jc w:val="both"/>
            </w:pPr>
            <w:r w:rsidRPr="00361943">
              <w:t>Долбить</w:t>
            </w:r>
            <w:r w:rsidR="00516593" w:rsidRPr="00361943">
              <w:t xml:space="preserve"> </w:t>
            </w:r>
            <w:r w:rsidRPr="00361943">
              <w:t>наклонные</w:t>
            </w:r>
            <w:r w:rsidR="00516593" w:rsidRPr="00361943">
              <w:t xml:space="preserve"> </w:t>
            </w:r>
            <w:r w:rsidRPr="00361943">
              <w:t>наружные и внутренние</w:t>
            </w:r>
            <w:r w:rsidR="00516593" w:rsidRPr="00361943">
              <w:t xml:space="preserve"> паз</w:t>
            </w:r>
            <w:r w:rsidRPr="00361943">
              <w:t>ы</w:t>
            </w:r>
            <w:r w:rsidR="00516593" w:rsidRPr="00361943">
              <w:t xml:space="preserve"> с прямолинейным контуром с точностью угловых размеров до 8</w:t>
            </w:r>
            <w:r w:rsidR="00516593" w:rsidRPr="00361943">
              <w:noBreakHyphen/>
              <w:t>й степени точности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4775E998" w14:textId="77777777" w:rsidTr="00361943">
        <w:trPr>
          <w:trHeight w:val="20"/>
        </w:trPr>
        <w:tc>
          <w:tcPr>
            <w:tcW w:w="1272" w:type="pct"/>
            <w:vMerge/>
          </w:tcPr>
          <w:p w14:paraId="77B607C0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1D54560D" w14:textId="5C71D5C4" w:rsidR="00516593" w:rsidRPr="00361943" w:rsidRDefault="00017B0B" w:rsidP="00361943">
            <w:pPr>
              <w:pStyle w:val="af1"/>
              <w:jc w:val="both"/>
            </w:pPr>
            <w:r w:rsidRPr="00361943">
              <w:t>Долбить</w:t>
            </w:r>
            <w:r w:rsidR="00516593" w:rsidRPr="00361943">
              <w:t xml:space="preserve"> </w:t>
            </w:r>
            <w:r w:rsidRPr="00361943">
              <w:t>внутренние и наружные</w:t>
            </w:r>
            <w:r w:rsidR="00516593" w:rsidRPr="00361943">
              <w:t xml:space="preserve"> зуб</w:t>
            </w:r>
            <w:r w:rsidRPr="00361943">
              <w:t>чатые</w:t>
            </w:r>
            <w:r w:rsidR="00516593" w:rsidRPr="00361943">
              <w:t xml:space="preserve"> поверхност</w:t>
            </w:r>
            <w:r w:rsidRPr="00361943">
              <w:t xml:space="preserve">и </w:t>
            </w:r>
            <w:r w:rsidR="00516593" w:rsidRPr="00361943">
              <w:t>до 7-й степени точности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3D421732" w14:textId="77777777" w:rsidTr="00361943">
        <w:trPr>
          <w:trHeight w:val="20"/>
        </w:trPr>
        <w:tc>
          <w:tcPr>
            <w:tcW w:w="1272" w:type="pct"/>
            <w:vMerge/>
          </w:tcPr>
          <w:p w14:paraId="118F40E4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3FB9280B" w14:textId="4683F0A3" w:rsidR="00516593" w:rsidRPr="00361943" w:rsidRDefault="00017B0B" w:rsidP="00361943">
            <w:pPr>
              <w:pStyle w:val="af1"/>
              <w:jc w:val="both"/>
            </w:pPr>
            <w:r w:rsidRPr="00361943">
              <w:t>Долбить</w:t>
            </w:r>
            <w:r w:rsidR="00516593" w:rsidRPr="00361943">
              <w:t xml:space="preserve"> внутренни</w:t>
            </w:r>
            <w:r w:rsidRPr="00361943">
              <w:t xml:space="preserve">е шлицевые поверхности </w:t>
            </w:r>
            <w:r w:rsidR="00516593" w:rsidRPr="00361943">
              <w:t xml:space="preserve">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="00516593" w:rsidRPr="00361943">
              <w:t xml:space="preserve"> квалитета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4014CC59" w14:textId="77777777" w:rsidTr="00361943">
        <w:trPr>
          <w:trHeight w:val="20"/>
        </w:trPr>
        <w:tc>
          <w:tcPr>
            <w:tcW w:w="1272" w:type="pct"/>
            <w:vMerge/>
          </w:tcPr>
          <w:p w14:paraId="2B80B3E7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3827D7D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Определять степень износа долбежных резцов и момент затупления по внешним признакам</w:t>
            </w:r>
          </w:p>
        </w:tc>
      </w:tr>
      <w:tr w:rsidR="00516593" w:rsidRPr="00CC4257" w14:paraId="776F8BE1" w14:textId="77777777" w:rsidTr="00361943">
        <w:trPr>
          <w:trHeight w:val="20"/>
        </w:trPr>
        <w:tc>
          <w:tcPr>
            <w:tcW w:w="1272" w:type="pct"/>
            <w:vMerge/>
          </w:tcPr>
          <w:p w14:paraId="78F0450D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3495F1F1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Снимать и устанавливать долбежные резцы и вспомогательные инструменты долбежных станков</w:t>
            </w:r>
          </w:p>
        </w:tc>
      </w:tr>
      <w:tr w:rsidR="00516593" w:rsidRPr="00CC4257" w14:paraId="630A0592" w14:textId="77777777" w:rsidTr="00361943">
        <w:trPr>
          <w:trHeight w:val="20"/>
        </w:trPr>
        <w:tc>
          <w:tcPr>
            <w:tcW w:w="1272" w:type="pct"/>
            <w:vMerge/>
          </w:tcPr>
          <w:p w14:paraId="0D563512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3F3EB09B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Снимать и устанавливать режущие пластины долбежных резцов со сменными режущими пластинами</w:t>
            </w:r>
          </w:p>
        </w:tc>
      </w:tr>
      <w:tr w:rsidR="00516593" w:rsidRPr="00CC4257" w14:paraId="0A98F433" w14:textId="77777777" w:rsidTr="00361943">
        <w:trPr>
          <w:trHeight w:val="20"/>
        </w:trPr>
        <w:tc>
          <w:tcPr>
            <w:tcW w:w="1272" w:type="pct"/>
            <w:vMerge/>
          </w:tcPr>
          <w:p w14:paraId="12849506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355B8A3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 xml:space="preserve">Использовать </w:t>
            </w:r>
            <w:r w:rsidR="00904468" w:rsidRPr="00361943">
              <w:t>СОЖ</w:t>
            </w:r>
            <w:r w:rsidRPr="00361943">
              <w:t xml:space="preserve"> при работе на долбежных станках</w:t>
            </w:r>
          </w:p>
        </w:tc>
      </w:tr>
      <w:tr w:rsidR="00516593" w:rsidRPr="00CC4257" w14:paraId="0D7492E5" w14:textId="77777777" w:rsidTr="00361943">
        <w:trPr>
          <w:trHeight w:val="20"/>
        </w:trPr>
        <w:tc>
          <w:tcPr>
            <w:tcW w:w="1272" w:type="pct"/>
            <w:vMerge/>
          </w:tcPr>
          <w:p w14:paraId="28DCF7BC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018AB68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 xml:space="preserve">Контролировать наличие и состояние </w:t>
            </w:r>
            <w:r w:rsidR="00904468" w:rsidRPr="00361943">
              <w:t>СОЖ</w:t>
            </w:r>
            <w:r w:rsidRPr="00361943">
              <w:t xml:space="preserve"> на долбежных станках</w:t>
            </w:r>
          </w:p>
        </w:tc>
      </w:tr>
      <w:tr w:rsidR="00516593" w:rsidRPr="00CC4257" w14:paraId="65EB1843" w14:textId="77777777" w:rsidTr="00361943">
        <w:trPr>
          <w:trHeight w:val="20"/>
        </w:trPr>
        <w:tc>
          <w:tcPr>
            <w:tcW w:w="1272" w:type="pct"/>
            <w:vMerge/>
          </w:tcPr>
          <w:p w14:paraId="4C341410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4F27E7C" w14:textId="54BD5356" w:rsidR="00516593" w:rsidRPr="00361943" w:rsidRDefault="00516593" w:rsidP="00361943">
            <w:pPr>
              <w:pStyle w:val="af1"/>
              <w:jc w:val="both"/>
            </w:pPr>
            <w:r w:rsidRPr="00361943">
              <w:t xml:space="preserve">Выявлять причины брака, предупреждать возможный брак при обработке поверхностей заготовок сложных деталей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на долбежных станках</w:t>
            </w:r>
          </w:p>
        </w:tc>
      </w:tr>
      <w:tr w:rsidR="00516593" w:rsidRPr="00CC4257" w14:paraId="644FEE93" w14:textId="77777777" w:rsidTr="00361943">
        <w:trPr>
          <w:trHeight w:val="20"/>
        </w:trPr>
        <w:tc>
          <w:tcPr>
            <w:tcW w:w="1272" w:type="pct"/>
            <w:vMerge/>
          </w:tcPr>
          <w:p w14:paraId="070EAB8B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58D7A7DF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Выполнять регламентные работы по техническому обслуживанию долбежных станков</w:t>
            </w:r>
          </w:p>
        </w:tc>
      </w:tr>
      <w:tr w:rsidR="00516593" w:rsidRPr="00CC4257" w14:paraId="6FBBE769" w14:textId="77777777" w:rsidTr="00361943">
        <w:trPr>
          <w:trHeight w:val="20"/>
        </w:trPr>
        <w:tc>
          <w:tcPr>
            <w:tcW w:w="1272" w:type="pct"/>
            <w:vMerge/>
          </w:tcPr>
          <w:p w14:paraId="69807210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7FA4C8E5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Выполнять техническое обслуживание технологической оснастки долбежных станков</w:t>
            </w:r>
          </w:p>
        </w:tc>
      </w:tr>
      <w:tr w:rsidR="00516593" w:rsidRPr="00CC4257" w14:paraId="00AD1BAD" w14:textId="77777777" w:rsidTr="00361943">
        <w:trPr>
          <w:trHeight w:val="20"/>
        </w:trPr>
        <w:tc>
          <w:tcPr>
            <w:tcW w:w="1272" w:type="pct"/>
            <w:vMerge/>
          </w:tcPr>
          <w:p w14:paraId="16A9887B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0E5885D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Применять средства индивидуальной и коллективной защиты при выполнении работ на долбежных станках</w:t>
            </w:r>
          </w:p>
        </w:tc>
      </w:tr>
      <w:tr w:rsidR="00516593" w:rsidRPr="00CC4257" w14:paraId="4A958D78" w14:textId="77777777" w:rsidTr="00361943">
        <w:trPr>
          <w:trHeight w:val="20"/>
        </w:trPr>
        <w:tc>
          <w:tcPr>
            <w:tcW w:w="1272" w:type="pct"/>
            <w:vMerge/>
          </w:tcPr>
          <w:p w14:paraId="0C0B5EB2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2B3C7D09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516593" w:rsidRPr="00CC4257" w14:paraId="25FCA54C" w14:textId="77777777" w:rsidTr="00361943">
        <w:trPr>
          <w:trHeight w:val="20"/>
        </w:trPr>
        <w:tc>
          <w:tcPr>
            <w:tcW w:w="1272" w:type="pct"/>
            <w:vMerge w:val="restart"/>
          </w:tcPr>
          <w:p w14:paraId="66611519" w14:textId="77777777" w:rsidR="00516593" w:rsidRPr="00CC4257" w:rsidRDefault="00516593" w:rsidP="00361943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35735E7D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Устройство, принципы работы и правила эксплуатации долбежных станков</w:t>
            </w:r>
          </w:p>
        </w:tc>
      </w:tr>
      <w:tr w:rsidR="00516593" w:rsidRPr="00CC4257" w14:paraId="15CF1871" w14:textId="77777777" w:rsidTr="00361943">
        <w:trPr>
          <w:trHeight w:val="20"/>
        </w:trPr>
        <w:tc>
          <w:tcPr>
            <w:tcW w:w="1272" w:type="pct"/>
            <w:vMerge/>
          </w:tcPr>
          <w:p w14:paraId="685E1DD0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7DAAA028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Органы управления долбежными станками</w:t>
            </w:r>
          </w:p>
        </w:tc>
      </w:tr>
      <w:tr w:rsidR="00516593" w:rsidRPr="00CC4257" w14:paraId="116BCE22" w14:textId="77777777" w:rsidTr="00361943">
        <w:trPr>
          <w:trHeight w:val="20"/>
        </w:trPr>
        <w:tc>
          <w:tcPr>
            <w:tcW w:w="1272" w:type="pct"/>
            <w:vMerge/>
          </w:tcPr>
          <w:p w14:paraId="44E96EE8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A509B8A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Порядок проверки исправности, работоспособности и точности долбежных станов</w:t>
            </w:r>
          </w:p>
        </w:tc>
      </w:tr>
      <w:tr w:rsidR="00516593" w:rsidRPr="00CC4257" w14:paraId="4348FE9D" w14:textId="77777777" w:rsidTr="00361943">
        <w:trPr>
          <w:trHeight w:val="20"/>
        </w:trPr>
        <w:tc>
          <w:tcPr>
            <w:tcW w:w="1272" w:type="pct"/>
            <w:vMerge/>
          </w:tcPr>
          <w:p w14:paraId="6FCFAF63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D885C48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Требования к планировке, оснащению и организации рабочего места при выполнении работ на долбежных станках</w:t>
            </w:r>
          </w:p>
        </w:tc>
      </w:tr>
      <w:tr w:rsidR="00516593" w:rsidRPr="00CC4257" w14:paraId="611E1489" w14:textId="77777777" w:rsidTr="00361943">
        <w:trPr>
          <w:trHeight w:val="20"/>
        </w:trPr>
        <w:tc>
          <w:tcPr>
            <w:tcW w:w="1272" w:type="pct"/>
            <w:vMerge/>
          </w:tcPr>
          <w:p w14:paraId="625C994F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15726875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Машиностроительное черчение в объеме, необходимом для выполнения работы</w:t>
            </w:r>
          </w:p>
        </w:tc>
      </w:tr>
      <w:tr w:rsidR="00516593" w:rsidRPr="00CC4257" w14:paraId="13A1A451" w14:textId="77777777" w:rsidTr="00361943">
        <w:trPr>
          <w:trHeight w:val="20"/>
        </w:trPr>
        <w:tc>
          <w:tcPr>
            <w:tcW w:w="1272" w:type="pct"/>
            <w:vMerge/>
          </w:tcPr>
          <w:p w14:paraId="5A06C946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516465C9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516593" w:rsidRPr="00CC4257" w14:paraId="614E3DE4" w14:textId="77777777" w:rsidTr="00361943">
        <w:trPr>
          <w:trHeight w:val="20"/>
        </w:trPr>
        <w:tc>
          <w:tcPr>
            <w:tcW w:w="1272" w:type="pct"/>
            <w:vMerge/>
          </w:tcPr>
          <w:p w14:paraId="3B29782A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0F3BAB3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Система допусков и посадок, квалитеты точности, параметры шероховатости</w:t>
            </w:r>
          </w:p>
        </w:tc>
      </w:tr>
      <w:tr w:rsidR="00516593" w:rsidRPr="00CC4257" w14:paraId="6BEBD34C" w14:textId="77777777" w:rsidTr="00361943">
        <w:trPr>
          <w:trHeight w:val="20"/>
        </w:trPr>
        <w:tc>
          <w:tcPr>
            <w:tcW w:w="1272" w:type="pct"/>
            <w:vMerge/>
          </w:tcPr>
          <w:p w14:paraId="11A93E01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24BC6E9A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516593" w:rsidRPr="00CC4257" w14:paraId="10D989A9" w14:textId="77777777" w:rsidTr="00361943">
        <w:trPr>
          <w:trHeight w:val="20"/>
        </w:trPr>
        <w:tc>
          <w:tcPr>
            <w:tcW w:w="1272" w:type="pct"/>
            <w:vMerge/>
          </w:tcPr>
          <w:p w14:paraId="51160424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54A9CAE5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8F0F90" w:rsidRPr="00CC4257" w14:paraId="29C923A2" w14:textId="77777777" w:rsidTr="00361943">
        <w:trPr>
          <w:trHeight w:val="20"/>
        </w:trPr>
        <w:tc>
          <w:tcPr>
            <w:tcW w:w="1272" w:type="pct"/>
            <w:vMerge/>
          </w:tcPr>
          <w:p w14:paraId="0482E367" w14:textId="77777777" w:rsidR="008F0F90" w:rsidRPr="00CC4257" w:rsidRDefault="008F0F90" w:rsidP="00361943">
            <w:pPr>
              <w:pStyle w:val="af1"/>
            </w:pPr>
          </w:p>
        </w:tc>
        <w:tc>
          <w:tcPr>
            <w:tcW w:w="3728" w:type="pct"/>
          </w:tcPr>
          <w:p w14:paraId="2C5A9314" w14:textId="77777777" w:rsidR="008F0F90" w:rsidRPr="00361943" w:rsidRDefault="008F0F90" w:rsidP="00361943">
            <w:pPr>
              <w:pStyle w:val="af1"/>
              <w:jc w:val="both"/>
            </w:pPr>
            <w:r w:rsidRPr="00361943">
              <w:t>Основные свойства и маркировка обрабатываемых материалов</w:t>
            </w:r>
          </w:p>
        </w:tc>
      </w:tr>
      <w:tr w:rsidR="008F0F90" w:rsidRPr="00CC4257" w14:paraId="162A8714" w14:textId="77777777" w:rsidTr="00361943">
        <w:trPr>
          <w:trHeight w:val="20"/>
        </w:trPr>
        <w:tc>
          <w:tcPr>
            <w:tcW w:w="1272" w:type="pct"/>
            <w:vMerge/>
          </w:tcPr>
          <w:p w14:paraId="2468CEA0" w14:textId="77777777" w:rsidR="008F0F90" w:rsidRPr="00CC4257" w:rsidRDefault="008F0F90" w:rsidP="00361943">
            <w:pPr>
              <w:pStyle w:val="af1"/>
            </w:pPr>
          </w:p>
        </w:tc>
        <w:tc>
          <w:tcPr>
            <w:tcW w:w="3728" w:type="pct"/>
          </w:tcPr>
          <w:p w14:paraId="63CBA29F" w14:textId="77777777" w:rsidR="008F0F90" w:rsidRPr="00361943" w:rsidRDefault="008F0F90" w:rsidP="00361943">
            <w:pPr>
              <w:pStyle w:val="af1"/>
              <w:jc w:val="both"/>
            </w:pPr>
            <w:r w:rsidRPr="00361943">
              <w:t>Основные свойства и маркировка инструментальных материалов</w:t>
            </w:r>
          </w:p>
        </w:tc>
      </w:tr>
      <w:tr w:rsidR="00516593" w:rsidRPr="00CC4257" w14:paraId="63CA0056" w14:textId="77777777" w:rsidTr="00361943">
        <w:trPr>
          <w:trHeight w:val="20"/>
        </w:trPr>
        <w:tc>
          <w:tcPr>
            <w:tcW w:w="1272" w:type="pct"/>
            <w:vMerge/>
          </w:tcPr>
          <w:p w14:paraId="788CD185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D4ED18E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516593" w:rsidRPr="00CC4257" w14:paraId="3830C59C" w14:textId="77777777" w:rsidTr="00361943">
        <w:trPr>
          <w:trHeight w:val="20"/>
        </w:trPr>
        <w:tc>
          <w:tcPr>
            <w:tcW w:w="1272" w:type="pct"/>
            <w:vMerge/>
          </w:tcPr>
          <w:p w14:paraId="577BD595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44BD9603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Виды, конструкции, назначение, геометрические параметры и правила использования долбежных резцов и вспомогательных инструментов, применяемых на долбежных станках</w:t>
            </w:r>
          </w:p>
        </w:tc>
      </w:tr>
      <w:tr w:rsidR="00516593" w:rsidRPr="00CC4257" w14:paraId="0DAAE3DB" w14:textId="77777777" w:rsidTr="00361943">
        <w:trPr>
          <w:trHeight w:val="20"/>
        </w:trPr>
        <w:tc>
          <w:tcPr>
            <w:tcW w:w="1272" w:type="pct"/>
            <w:vMerge/>
          </w:tcPr>
          <w:p w14:paraId="4219C751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72003980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Правила выбора геометрических параметров долбежных резцов в зависимости от обрабатываемого и инструментального материалов</w:t>
            </w:r>
          </w:p>
        </w:tc>
      </w:tr>
      <w:tr w:rsidR="00516593" w:rsidRPr="00CC4257" w14:paraId="2EA3586A" w14:textId="77777777" w:rsidTr="00361943">
        <w:trPr>
          <w:trHeight w:val="20"/>
        </w:trPr>
        <w:tc>
          <w:tcPr>
            <w:tcW w:w="1272" w:type="pct"/>
            <w:vMerge/>
          </w:tcPr>
          <w:p w14:paraId="6FF401E0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7EF8ECDA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Способы и приемы контроля геометрических параметров сложных резцов</w:t>
            </w:r>
          </w:p>
        </w:tc>
      </w:tr>
      <w:tr w:rsidR="00516593" w:rsidRPr="00CC4257" w14:paraId="43DFB1EE" w14:textId="77777777" w:rsidTr="00361943">
        <w:trPr>
          <w:trHeight w:val="20"/>
        </w:trPr>
        <w:tc>
          <w:tcPr>
            <w:tcW w:w="1272" w:type="pct"/>
            <w:vMerge/>
          </w:tcPr>
          <w:p w14:paraId="4B839FAB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13912FB3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Приемы и правила установки долбежных резцов и вспомогательных инструментов на долбежных станках</w:t>
            </w:r>
          </w:p>
        </w:tc>
      </w:tr>
      <w:tr w:rsidR="00516593" w:rsidRPr="00CC4257" w14:paraId="1DF9254D" w14:textId="77777777" w:rsidTr="00361943">
        <w:trPr>
          <w:trHeight w:val="20"/>
        </w:trPr>
        <w:tc>
          <w:tcPr>
            <w:tcW w:w="1272" w:type="pct"/>
            <w:vMerge/>
          </w:tcPr>
          <w:p w14:paraId="77B9D15F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2EA22884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Виды, конструкции, назначение, возможности и правила использования контрольно-измерительных инструментов, применяемых при работе на долбежных станках</w:t>
            </w:r>
          </w:p>
        </w:tc>
      </w:tr>
      <w:tr w:rsidR="00516593" w:rsidRPr="00CC4257" w14:paraId="451FD879" w14:textId="77777777" w:rsidTr="00361943">
        <w:trPr>
          <w:trHeight w:val="20"/>
        </w:trPr>
        <w:tc>
          <w:tcPr>
            <w:tcW w:w="1272" w:type="pct"/>
            <w:vMerge/>
          </w:tcPr>
          <w:p w14:paraId="7A18AA2D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1F456AD3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Виды, устройство, назначение, правила и условия эксплуатации специальных приспособлений, применяемых на долбежных станках</w:t>
            </w:r>
          </w:p>
        </w:tc>
      </w:tr>
      <w:tr w:rsidR="00516593" w:rsidRPr="00CC4257" w14:paraId="30035415" w14:textId="77777777" w:rsidTr="00361943">
        <w:trPr>
          <w:trHeight w:val="20"/>
        </w:trPr>
        <w:tc>
          <w:tcPr>
            <w:tcW w:w="1272" w:type="pct"/>
            <w:vMerge/>
          </w:tcPr>
          <w:p w14:paraId="71C08028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1017572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Правила и приемы базирования, выверки и закрепления заготовок сложных деталей на столе долбежных станков</w:t>
            </w:r>
          </w:p>
        </w:tc>
      </w:tr>
      <w:tr w:rsidR="00516593" w:rsidRPr="00CC4257" w14:paraId="3127A4C7" w14:textId="77777777" w:rsidTr="00361943">
        <w:trPr>
          <w:trHeight w:val="20"/>
        </w:trPr>
        <w:tc>
          <w:tcPr>
            <w:tcW w:w="1272" w:type="pct"/>
            <w:vMerge/>
          </w:tcPr>
          <w:p w14:paraId="0ABD6FEB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207B3186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Последовательность и содержание настройки долбежных станков</w:t>
            </w:r>
          </w:p>
        </w:tc>
      </w:tr>
      <w:tr w:rsidR="00516593" w:rsidRPr="00CC4257" w14:paraId="7819B79E" w14:textId="77777777" w:rsidTr="00361943">
        <w:trPr>
          <w:trHeight w:val="20"/>
        </w:trPr>
        <w:tc>
          <w:tcPr>
            <w:tcW w:w="1272" w:type="pct"/>
            <w:vMerge/>
          </w:tcPr>
          <w:p w14:paraId="58E9463D" w14:textId="77777777" w:rsidR="00516593" w:rsidRPr="00CC4257" w:rsidRDefault="00516593" w:rsidP="00361943">
            <w:pPr>
              <w:pStyle w:val="af1"/>
            </w:pPr>
          </w:p>
        </w:tc>
        <w:tc>
          <w:tcPr>
            <w:tcW w:w="3728" w:type="pct"/>
          </w:tcPr>
          <w:p w14:paraId="08386F7D" w14:textId="77777777" w:rsidR="00516593" w:rsidRPr="00361943" w:rsidRDefault="00516593" w:rsidP="00361943">
            <w:pPr>
              <w:pStyle w:val="af1"/>
              <w:jc w:val="both"/>
            </w:pPr>
            <w:r w:rsidRPr="00361943">
              <w:t>Типовые режимы резания при обработке заготовок сложных деталей на долбежных станках</w:t>
            </w:r>
          </w:p>
        </w:tc>
      </w:tr>
      <w:tr w:rsidR="00017B0B" w:rsidRPr="00CC4257" w14:paraId="7C6C511F" w14:textId="77777777" w:rsidTr="00361943">
        <w:trPr>
          <w:trHeight w:val="20"/>
        </w:trPr>
        <w:tc>
          <w:tcPr>
            <w:tcW w:w="1272" w:type="pct"/>
            <w:vMerge/>
          </w:tcPr>
          <w:p w14:paraId="0DA624DC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39E0B429" w14:textId="50521261" w:rsidR="00017B0B" w:rsidRPr="00361943" w:rsidRDefault="00017B0B" w:rsidP="00361943">
            <w:pPr>
              <w:pStyle w:val="af1"/>
              <w:jc w:val="both"/>
            </w:pPr>
            <w:r w:rsidRPr="00361943">
              <w:t xml:space="preserve">Способы и приемы долбления вертикальных наружных и внутренних поверхностей с прямолинейным и криволинейным контуром заготовки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и формы до 9</w:t>
            </w:r>
            <w:r w:rsidRPr="00361943">
              <w:noBreakHyphen/>
              <w:t>й степени точности на долбежных станках</w:t>
            </w:r>
          </w:p>
        </w:tc>
      </w:tr>
      <w:tr w:rsidR="00017B0B" w:rsidRPr="00CC4257" w14:paraId="1B57497F" w14:textId="77777777" w:rsidTr="00361943">
        <w:trPr>
          <w:trHeight w:val="20"/>
        </w:trPr>
        <w:tc>
          <w:tcPr>
            <w:tcW w:w="1272" w:type="pct"/>
            <w:vMerge/>
          </w:tcPr>
          <w:p w14:paraId="6271165C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2773AA41" w14:textId="77980367" w:rsidR="00017B0B" w:rsidRPr="00361943" w:rsidRDefault="00017B0B" w:rsidP="00361943">
            <w:pPr>
              <w:pStyle w:val="af1"/>
              <w:jc w:val="both"/>
            </w:pPr>
            <w:r w:rsidRPr="00361943">
              <w:t>Способы и приемы долбления наклонных наружных и внутренних поверхностей с прямолинейным и криволинейным контуром заготовки сложной детали с точностью угловых размеров до 8</w:t>
            </w:r>
            <w:r w:rsidRPr="00361943">
              <w:noBreakHyphen/>
              <w:t>й степени точности и формы до 9</w:t>
            </w:r>
            <w:r w:rsidRPr="00361943">
              <w:noBreakHyphen/>
              <w:t>й степени точности на долбежных станках</w:t>
            </w:r>
          </w:p>
        </w:tc>
      </w:tr>
      <w:tr w:rsidR="00017B0B" w:rsidRPr="00CC4257" w14:paraId="08E1DFAE" w14:textId="77777777" w:rsidTr="00361943">
        <w:trPr>
          <w:trHeight w:val="20"/>
        </w:trPr>
        <w:tc>
          <w:tcPr>
            <w:tcW w:w="1272" w:type="pct"/>
            <w:vMerge/>
          </w:tcPr>
          <w:p w14:paraId="7EAB445B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0B6A523F" w14:textId="1DC78367" w:rsidR="00017B0B" w:rsidRPr="00361943" w:rsidRDefault="00017B0B" w:rsidP="00361943">
            <w:pPr>
              <w:pStyle w:val="af1"/>
              <w:jc w:val="both"/>
            </w:pPr>
            <w:r w:rsidRPr="00361943">
              <w:t xml:space="preserve">Способы и приемы долбления сквозных и глухих отверстий и окон с многогранным и криволинейным сечением в заготовке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и формы до 9</w:t>
            </w:r>
            <w:r w:rsidRPr="00361943">
              <w:noBreakHyphen/>
              <w:t>й степени точности на долбежных станках</w:t>
            </w:r>
          </w:p>
        </w:tc>
      </w:tr>
      <w:tr w:rsidR="00017B0B" w:rsidRPr="00CC4257" w14:paraId="510923AC" w14:textId="77777777" w:rsidTr="00361943">
        <w:trPr>
          <w:trHeight w:val="20"/>
        </w:trPr>
        <w:tc>
          <w:tcPr>
            <w:tcW w:w="1272" w:type="pct"/>
            <w:vMerge/>
          </w:tcPr>
          <w:p w14:paraId="5C4ED0CE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56AD4A53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Способы и приемы долбления сквозных и глухих конических отверстий в заготовке сложной детали с точностью угловых размеров до 8</w:t>
            </w:r>
            <w:r w:rsidRPr="00361943">
              <w:noBreakHyphen/>
              <w:t>й степени точности на долбежных станках</w:t>
            </w:r>
          </w:p>
        </w:tc>
      </w:tr>
      <w:tr w:rsidR="00017B0B" w:rsidRPr="00CC4257" w14:paraId="51FCC10E" w14:textId="77777777" w:rsidTr="00361943">
        <w:trPr>
          <w:trHeight w:val="20"/>
        </w:trPr>
        <w:tc>
          <w:tcPr>
            <w:tcW w:w="1272" w:type="pct"/>
            <w:vMerge/>
          </w:tcPr>
          <w:p w14:paraId="66AA6F4C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337CB371" w14:textId="32B71F21" w:rsidR="00017B0B" w:rsidRPr="00361943" w:rsidRDefault="00017B0B" w:rsidP="00361943">
            <w:pPr>
              <w:pStyle w:val="af1"/>
              <w:jc w:val="both"/>
            </w:pPr>
            <w:r w:rsidRPr="00361943">
              <w:t xml:space="preserve">Способы и приемы долбления вертикальных наружных и внутренних пазов с прямолинейным контуром в заготовке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на долбежных станках</w:t>
            </w:r>
          </w:p>
        </w:tc>
      </w:tr>
      <w:tr w:rsidR="00017B0B" w:rsidRPr="00CC4257" w14:paraId="6E6D62E7" w14:textId="77777777" w:rsidTr="00361943">
        <w:trPr>
          <w:trHeight w:val="20"/>
        </w:trPr>
        <w:tc>
          <w:tcPr>
            <w:tcW w:w="1272" w:type="pct"/>
            <w:vMerge/>
          </w:tcPr>
          <w:p w14:paraId="6887091B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1F75348A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Способы и приемы долбления наклонных наружных и внутренних пазов с прямолинейным контуром в заготовке сложной детали с точностью угловых размеров до 8</w:t>
            </w:r>
            <w:r w:rsidRPr="00361943">
              <w:noBreakHyphen/>
              <w:t>й степени точности на долбежных станках</w:t>
            </w:r>
          </w:p>
        </w:tc>
      </w:tr>
      <w:tr w:rsidR="00017B0B" w:rsidRPr="00CC4257" w14:paraId="15D6D6E1" w14:textId="77777777" w:rsidTr="00361943">
        <w:trPr>
          <w:trHeight w:val="20"/>
        </w:trPr>
        <w:tc>
          <w:tcPr>
            <w:tcW w:w="1272" w:type="pct"/>
            <w:vMerge/>
          </w:tcPr>
          <w:p w14:paraId="757830C6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1EF41BAF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Способы и приемы долбления внутренних и наружных зубчатых поверхностей заготовки сложной детали с точностью до 7-й степени точности на долбежных станках</w:t>
            </w:r>
          </w:p>
        </w:tc>
      </w:tr>
      <w:tr w:rsidR="00017B0B" w:rsidRPr="00CC4257" w14:paraId="3DB83885" w14:textId="77777777" w:rsidTr="00361943">
        <w:trPr>
          <w:trHeight w:val="20"/>
        </w:trPr>
        <w:tc>
          <w:tcPr>
            <w:tcW w:w="1272" w:type="pct"/>
            <w:vMerge/>
          </w:tcPr>
          <w:p w14:paraId="6DFE2218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496EE0F0" w14:textId="384D59C0" w:rsidR="00017B0B" w:rsidRPr="00361943" w:rsidRDefault="00017B0B" w:rsidP="00361943">
            <w:pPr>
              <w:pStyle w:val="af1"/>
              <w:jc w:val="both"/>
            </w:pPr>
            <w:r w:rsidRPr="00361943">
              <w:t xml:space="preserve">Способы и приемы долбления внутренних шлицевых поверхностей заготовки сложной детали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 на долбежных станках</w:t>
            </w:r>
          </w:p>
        </w:tc>
      </w:tr>
      <w:tr w:rsidR="00017B0B" w:rsidRPr="00CC4257" w14:paraId="77A7FD03" w14:textId="77777777" w:rsidTr="00361943">
        <w:trPr>
          <w:trHeight w:val="20"/>
        </w:trPr>
        <w:tc>
          <w:tcPr>
            <w:tcW w:w="1272" w:type="pct"/>
            <w:vMerge/>
          </w:tcPr>
          <w:p w14:paraId="5F5D1E48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125F9370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Теория резания в объеме, необходимом для выполнения работы</w:t>
            </w:r>
          </w:p>
        </w:tc>
      </w:tr>
      <w:tr w:rsidR="00017B0B" w:rsidRPr="00CC4257" w14:paraId="7B66713F" w14:textId="77777777" w:rsidTr="00361943">
        <w:trPr>
          <w:trHeight w:val="20"/>
        </w:trPr>
        <w:tc>
          <w:tcPr>
            <w:tcW w:w="1272" w:type="pct"/>
            <w:vMerge/>
          </w:tcPr>
          <w:p w14:paraId="02A24751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26969F35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 xml:space="preserve">Назначение, свойства и способы применения </w:t>
            </w:r>
            <w:r w:rsidR="00904468" w:rsidRPr="00361943">
              <w:t>СОЖ</w:t>
            </w:r>
          </w:p>
        </w:tc>
      </w:tr>
      <w:tr w:rsidR="00017B0B" w:rsidRPr="00CC4257" w14:paraId="64A5206F" w14:textId="77777777" w:rsidTr="00361943">
        <w:trPr>
          <w:trHeight w:val="20"/>
        </w:trPr>
        <w:tc>
          <w:tcPr>
            <w:tcW w:w="1272" w:type="pct"/>
            <w:vMerge/>
          </w:tcPr>
          <w:p w14:paraId="24136930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17B70E1D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Критерии износа долбежных резцов</w:t>
            </w:r>
          </w:p>
        </w:tc>
      </w:tr>
      <w:tr w:rsidR="00017B0B" w:rsidRPr="00CC4257" w14:paraId="372FA967" w14:textId="77777777" w:rsidTr="00361943">
        <w:trPr>
          <w:trHeight w:val="20"/>
        </w:trPr>
        <w:tc>
          <w:tcPr>
            <w:tcW w:w="1272" w:type="pct"/>
            <w:vMerge/>
          </w:tcPr>
          <w:p w14:paraId="2DDA417B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290EC887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Состав и порядок выполнения регламентных работ по техническому обслуживанию долбежных станков</w:t>
            </w:r>
          </w:p>
        </w:tc>
      </w:tr>
      <w:tr w:rsidR="00017B0B" w:rsidRPr="00CC4257" w14:paraId="2271074C" w14:textId="77777777" w:rsidTr="00361943">
        <w:trPr>
          <w:trHeight w:val="20"/>
        </w:trPr>
        <w:tc>
          <w:tcPr>
            <w:tcW w:w="1272" w:type="pct"/>
            <w:vMerge/>
          </w:tcPr>
          <w:p w14:paraId="3A829D66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3FDD28BF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Состав и порядок выполнения регламентных работ по техническому обслуживанию технологической оснастки</w:t>
            </w:r>
          </w:p>
        </w:tc>
      </w:tr>
      <w:tr w:rsidR="00017B0B" w:rsidRPr="00CC4257" w14:paraId="114AF229" w14:textId="77777777" w:rsidTr="00361943">
        <w:trPr>
          <w:trHeight w:val="20"/>
        </w:trPr>
        <w:tc>
          <w:tcPr>
            <w:tcW w:w="1272" w:type="pct"/>
            <w:vMerge/>
          </w:tcPr>
          <w:p w14:paraId="6531B544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3F03D68F" w14:textId="5C5D8143" w:rsidR="00017B0B" w:rsidRPr="00361943" w:rsidRDefault="00017B0B" w:rsidP="00361943">
            <w:pPr>
              <w:pStyle w:val="af1"/>
              <w:jc w:val="both"/>
            </w:pPr>
            <w:r w:rsidRPr="00361943">
              <w:t xml:space="preserve">Виды дефектов при обработке поверхностей заготовок сложных деталей на долбежных станках с точностью размеров до </w:t>
            </w:r>
            <w:r w:rsidR="00F066F6" w:rsidRPr="00361943">
              <w:t>7</w:t>
            </w:r>
            <w:r w:rsidR="00721D22">
              <w:noBreakHyphen/>
              <w:t>го</w:t>
            </w:r>
            <w:r w:rsidRPr="00361943">
              <w:t xml:space="preserve"> квалитета, их причины и способы предупреждения</w:t>
            </w:r>
          </w:p>
        </w:tc>
      </w:tr>
      <w:tr w:rsidR="00017B0B" w:rsidRPr="00CC4257" w14:paraId="268E136D" w14:textId="77777777" w:rsidTr="00361943">
        <w:trPr>
          <w:trHeight w:val="20"/>
        </w:trPr>
        <w:tc>
          <w:tcPr>
            <w:tcW w:w="1272" w:type="pct"/>
            <w:vMerge/>
          </w:tcPr>
          <w:p w14:paraId="0338C9F1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34A7DB1F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Виды и правила применения средств индивидуальной и коллективной защиты при выполнении работ на долбежных станках</w:t>
            </w:r>
          </w:p>
        </w:tc>
      </w:tr>
      <w:tr w:rsidR="00017B0B" w:rsidRPr="00CC4257" w14:paraId="12010CF1" w14:textId="77777777" w:rsidTr="00361943">
        <w:trPr>
          <w:trHeight w:val="20"/>
        </w:trPr>
        <w:tc>
          <w:tcPr>
            <w:tcW w:w="1272" w:type="pct"/>
            <w:vMerge/>
          </w:tcPr>
          <w:p w14:paraId="338BFAF0" w14:textId="77777777" w:rsidR="00017B0B" w:rsidRPr="00CC4257" w:rsidRDefault="00017B0B" w:rsidP="00361943">
            <w:pPr>
              <w:pStyle w:val="af1"/>
            </w:pPr>
          </w:p>
        </w:tc>
        <w:tc>
          <w:tcPr>
            <w:tcW w:w="3728" w:type="pct"/>
          </w:tcPr>
          <w:p w14:paraId="1C26A7D3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017B0B" w:rsidRPr="00CC4257" w14:paraId="5C0D1007" w14:textId="77777777" w:rsidTr="00361943">
        <w:trPr>
          <w:trHeight w:val="20"/>
        </w:trPr>
        <w:tc>
          <w:tcPr>
            <w:tcW w:w="1272" w:type="pct"/>
          </w:tcPr>
          <w:p w14:paraId="4D5A315F" w14:textId="77777777" w:rsidR="00017B0B" w:rsidRPr="00CC4257" w:rsidRDefault="00017B0B" w:rsidP="00361943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1824EFB7" w14:textId="77777777" w:rsidR="00017B0B" w:rsidRPr="00361943" w:rsidRDefault="00017B0B" w:rsidP="00361943">
            <w:pPr>
              <w:pStyle w:val="af1"/>
              <w:jc w:val="both"/>
            </w:pPr>
            <w:r w:rsidRPr="00361943">
              <w:t>-</w:t>
            </w:r>
          </w:p>
        </w:tc>
      </w:tr>
    </w:tbl>
    <w:p w14:paraId="6D0B54D4" w14:textId="77777777" w:rsidR="00361943" w:rsidRDefault="00361943" w:rsidP="000776A5"/>
    <w:p w14:paraId="7C2CC07E" w14:textId="66C24206" w:rsidR="001D1595" w:rsidRPr="00361943" w:rsidRDefault="001D1595" w:rsidP="000776A5">
      <w:pPr>
        <w:rPr>
          <w:b/>
          <w:bCs w:val="0"/>
        </w:rPr>
      </w:pPr>
      <w:r w:rsidRPr="00361943">
        <w:rPr>
          <w:b/>
          <w:bCs w:val="0"/>
        </w:rPr>
        <w:t>3.</w:t>
      </w:r>
      <w:r w:rsidR="007E690D" w:rsidRPr="00361943">
        <w:rPr>
          <w:b/>
          <w:bCs w:val="0"/>
        </w:rPr>
        <w:t>3</w:t>
      </w:r>
      <w:r w:rsidR="00351A3E" w:rsidRPr="00361943">
        <w:rPr>
          <w:b/>
          <w:bCs w:val="0"/>
        </w:rPr>
        <w:t>.2</w:t>
      </w:r>
      <w:r w:rsidRPr="00361943">
        <w:rPr>
          <w:b/>
          <w:bCs w:val="0"/>
        </w:rPr>
        <w:t>. Трудовая функция</w:t>
      </w:r>
    </w:p>
    <w:p w14:paraId="456BC781" w14:textId="77777777" w:rsidR="00361943" w:rsidRPr="00CC4257" w:rsidRDefault="00361943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C75FC3" w:rsidRPr="00CC4257" w14:paraId="168DD4F9" w14:textId="77777777" w:rsidTr="0088086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BE1ADD0" w14:textId="77777777" w:rsidR="00C75FC3" w:rsidRPr="00CC4257" w:rsidRDefault="00C75FC3" w:rsidP="00E712D9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5F121" w14:textId="2456F9B9" w:rsidR="00C75FC3" w:rsidRPr="00CC4257" w:rsidRDefault="007950AA" w:rsidP="00E712D9">
            <w:pPr>
              <w:pStyle w:val="af1"/>
            </w:pPr>
            <w:r w:rsidRPr="00CC4257">
              <w:t>Контроль качества обработки</w:t>
            </w:r>
            <w:r w:rsidR="00C75FC3" w:rsidRPr="00CC4257">
              <w:t xml:space="preserve"> сложных деталей с точностью размеров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="007778D5" w:rsidRPr="00CC4257">
              <w:t xml:space="preserve"> квалитета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9086C2" w14:textId="77777777" w:rsidR="00C75FC3" w:rsidRPr="00CC4257" w:rsidRDefault="00C75FC3" w:rsidP="00E712D9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8E9F6A" w14:textId="17029339" w:rsidR="00C75FC3" w:rsidRPr="00CC4257" w:rsidRDefault="00B7498C" w:rsidP="00E712D9">
            <w:pPr>
              <w:pStyle w:val="af3"/>
              <w:jc w:val="left"/>
            </w:pPr>
            <w:r>
              <w:rPr>
                <w:lang w:val="en-US"/>
              </w:rPr>
              <w:t>C</w:t>
            </w:r>
            <w:r w:rsidR="00C75FC3" w:rsidRPr="00CC4257">
              <w:t>/0</w:t>
            </w:r>
            <w:r w:rsidR="00351A3E" w:rsidRPr="00CC4257">
              <w:t>2</w:t>
            </w:r>
            <w:r w:rsidR="00C75FC3" w:rsidRPr="00CC4257">
              <w:t>.</w:t>
            </w:r>
            <w:r w:rsidR="00351A3E" w:rsidRPr="00CC4257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865E4E" w14:textId="77777777" w:rsidR="00C75FC3" w:rsidRPr="00CC4257" w:rsidRDefault="00C75FC3" w:rsidP="00E712D9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CA409" w14:textId="77777777" w:rsidR="00C75FC3" w:rsidRPr="00CC4257" w:rsidRDefault="00C75FC3" w:rsidP="00E712D9">
            <w:pPr>
              <w:pStyle w:val="af3"/>
            </w:pPr>
            <w:r w:rsidRPr="00CC4257">
              <w:t>3</w:t>
            </w:r>
          </w:p>
        </w:tc>
      </w:tr>
    </w:tbl>
    <w:p w14:paraId="5A3016EB" w14:textId="372DA5CA" w:rsidR="001D1595" w:rsidRDefault="001D1595" w:rsidP="00E712D9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D1595" w:rsidRPr="00CC4257" w14:paraId="6216D80F" w14:textId="77777777" w:rsidTr="00F3478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1EC13A3" w14:textId="77777777" w:rsidR="001D1595" w:rsidRPr="00CC4257" w:rsidRDefault="001D1595" w:rsidP="00E712D9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B9F4A8" w14:textId="77777777" w:rsidR="001D1595" w:rsidRPr="00CC4257" w:rsidRDefault="001D1595" w:rsidP="00E712D9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BC3D2" w14:textId="77777777" w:rsidR="001D1595" w:rsidRPr="00CC4257" w:rsidRDefault="001D1595" w:rsidP="00E712D9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C44AA0" w14:textId="77777777" w:rsidR="001D1595" w:rsidRPr="00CC4257" w:rsidRDefault="001D1595" w:rsidP="00E712D9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F8F00" w14:textId="77777777" w:rsidR="001D1595" w:rsidRPr="00CC4257" w:rsidRDefault="001D1595" w:rsidP="00E712D9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DD9A6" w14:textId="77777777" w:rsidR="001D1595" w:rsidRPr="00CC4257" w:rsidRDefault="001D1595" w:rsidP="00E712D9">
            <w:pPr>
              <w:pStyle w:val="100"/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3AFAA" w14:textId="77777777" w:rsidR="001D1595" w:rsidRPr="00CC4257" w:rsidRDefault="001D1595" w:rsidP="00E712D9">
            <w:pPr>
              <w:pStyle w:val="100"/>
            </w:pPr>
          </w:p>
        </w:tc>
      </w:tr>
      <w:tr w:rsidR="001D1595" w:rsidRPr="00CC4257" w14:paraId="2CCDBDDF" w14:textId="77777777" w:rsidTr="00F34788">
        <w:trPr>
          <w:jc w:val="center"/>
        </w:trPr>
        <w:tc>
          <w:tcPr>
            <w:tcW w:w="1266" w:type="pct"/>
            <w:vAlign w:val="center"/>
          </w:tcPr>
          <w:p w14:paraId="216BA658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9D95137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0D7D40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D8AEB05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6718CD" w14:textId="77777777" w:rsidR="001D1595" w:rsidRPr="00CC4257" w:rsidRDefault="001D1595" w:rsidP="00E712D9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2F3F39" w14:textId="77777777" w:rsidR="001D1595" w:rsidRPr="00CC4257" w:rsidRDefault="001D1595" w:rsidP="00E712D9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29943DF" w14:textId="77777777" w:rsidR="001D1595" w:rsidRPr="00CC4257" w:rsidRDefault="001D1595" w:rsidP="00E712D9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6BF9D127" w14:textId="77777777" w:rsidR="001D1595" w:rsidRPr="00CC4257" w:rsidRDefault="001D1595" w:rsidP="00E712D9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1D1595" w:rsidRPr="00CC4257" w14:paraId="07661313" w14:textId="77777777" w:rsidTr="00361943">
        <w:trPr>
          <w:trHeight w:val="20"/>
        </w:trPr>
        <w:tc>
          <w:tcPr>
            <w:tcW w:w="1272" w:type="pct"/>
            <w:vMerge w:val="restart"/>
          </w:tcPr>
          <w:p w14:paraId="69D9A766" w14:textId="77777777" w:rsidR="001D1595" w:rsidRPr="00CC4257" w:rsidRDefault="001D1595" w:rsidP="00361943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5DF7D2FD" w14:textId="77777777" w:rsidR="001D1595" w:rsidRPr="00CC4257" w:rsidRDefault="001D1595" w:rsidP="00361943">
            <w:pPr>
              <w:pStyle w:val="af1"/>
              <w:jc w:val="both"/>
            </w:pPr>
            <w:r w:rsidRPr="00CC4257">
              <w:t xml:space="preserve">Визуальное определение дефектов обработанных поверхностей </w:t>
            </w:r>
            <w:r w:rsidR="00CA4CA9" w:rsidRPr="00CC4257">
              <w:t>сложной</w:t>
            </w:r>
            <w:r w:rsidR="00B34E20" w:rsidRPr="00CC4257">
              <w:t xml:space="preserve"> детали</w:t>
            </w:r>
          </w:p>
        </w:tc>
      </w:tr>
      <w:tr w:rsidR="001D1595" w:rsidRPr="00CC4257" w14:paraId="7553BEBE" w14:textId="77777777" w:rsidTr="00361943">
        <w:trPr>
          <w:trHeight w:val="20"/>
        </w:trPr>
        <w:tc>
          <w:tcPr>
            <w:tcW w:w="1272" w:type="pct"/>
            <w:vMerge/>
          </w:tcPr>
          <w:p w14:paraId="71F6673D" w14:textId="77777777" w:rsidR="001D1595" w:rsidRPr="00CC4257" w:rsidRDefault="001D1595" w:rsidP="00361943">
            <w:pPr>
              <w:pStyle w:val="af1"/>
            </w:pPr>
          </w:p>
        </w:tc>
        <w:tc>
          <w:tcPr>
            <w:tcW w:w="3728" w:type="pct"/>
          </w:tcPr>
          <w:p w14:paraId="14E376DD" w14:textId="7F6F978F" w:rsidR="001D1595" w:rsidRPr="00CC4257" w:rsidRDefault="00AE51A1" w:rsidP="00361943">
            <w:pPr>
              <w:pStyle w:val="af1"/>
              <w:jc w:val="both"/>
            </w:pPr>
            <w:r w:rsidRPr="00CC4257">
              <w:t>Контроль линейных размеров</w:t>
            </w:r>
            <w:r w:rsidR="001D1595" w:rsidRPr="00CC4257">
              <w:t xml:space="preserve"> </w:t>
            </w:r>
            <w:r w:rsidR="00CA4CA9" w:rsidRPr="00CC4257">
              <w:t>сложной</w:t>
            </w:r>
            <w:r w:rsidR="001D1595" w:rsidRPr="00CC4257">
              <w:t xml:space="preserve"> детали</w:t>
            </w:r>
            <w:r w:rsidR="00266578" w:rsidRPr="00CC4257">
              <w:t xml:space="preserve"> </w:t>
            </w:r>
            <w:r w:rsidR="001D1595" w:rsidRPr="00CC4257">
              <w:t xml:space="preserve">с </w:t>
            </w:r>
            <w:r w:rsidR="001A7BBC" w:rsidRPr="00CC4257">
              <w:t xml:space="preserve">точностью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="007778D5" w:rsidRPr="00CC4257">
              <w:t xml:space="preserve"> квалитета</w:t>
            </w:r>
          </w:p>
        </w:tc>
      </w:tr>
      <w:tr w:rsidR="00BE5448" w:rsidRPr="00CC4257" w14:paraId="177D6AB5" w14:textId="77777777" w:rsidTr="00361943">
        <w:trPr>
          <w:trHeight w:val="20"/>
        </w:trPr>
        <w:tc>
          <w:tcPr>
            <w:tcW w:w="1272" w:type="pct"/>
            <w:vMerge/>
          </w:tcPr>
          <w:p w14:paraId="28C983A6" w14:textId="77777777" w:rsidR="00BE5448" w:rsidRPr="00CC4257" w:rsidRDefault="00BE5448" w:rsidP="00361943">
            <w:pPr>
              <w:pStyle w:val="af1"/>
            </w:pPr>
          </w:p>
        </w:tc>
        <w:tc>
          <w:tcPr>
            <w:tcW w:w="3728" w:type="pct"/>
          </w:tcPr>
          <w:p w14:paraId="55CC3E43" w14:textId="1D83F8E7" w:rsidR="00BE5448" w:rsidRPr="00CC4257" w:rsidRDefault="00BE5448" w:rsidP="00361943">
            <w:pPr>
              <w:pStyle w:val="af1"/>
              <w:jc w:val="both"/>
            </w:pPr>
            <w:r w:rsidRPr="00CC4257">
              <w:t xml:space="preserve">Контроль угловых размеров сложной детали </w:t>
            </w:r>
            <w:r w:rsidR="008A7A08" w:rsidRPr="00CC4257">
              <w:t xml:space="preserve">до </w:t>
            </w:r>
            <w:r w:rsidR="00681C9B" w:rsidRPr="00CC4257">
              <w:t>8</w:t>
            </w:r>
            <w:r w:rsidR="008C01B8" w:rsidRPr="00CC4257">
              <w:noBreakHyphen/>
              <w:t>й</w:t>
            </w:r>
            <w:r w:rsidR="00681C9B" w:rsidRPr="00CC4257">
              <w:t xml:space="preserve"> степени</w:t>
            </w:r>
            <w:r w:rsidRPr="00CC4257">
              <w:t xml:space="preserve"> точности</w:t>
            </w:r>
          </w:p>
        </w:tc>
      </w:tr>
      <w:tr w:rsidR="001D1595" w:rsidRPr="00CC4257" w14:paraId="09946FEC" w14:textId="77777777" w:rsidTr="00361943">
        <w:trPr>
          <w:trHeight w:val="20"/>
        </w:trPr>
        <w:tc>
          <w:tcPr>
            <w:tcW w:w="1272" w:type="pct"/>
            <w:vMerge/>
          </w:tcPr>
          <w:p w14:paraId="4173577A" w14:textId="77777777" w:rsidR="001D1595" w:rsidRPr="00CC4257" w:rsidRDefault="001D1595" w:rsidP="00361943">
            <w:pPr>
              <w:pStyle w:val="af1"/>
            </w:pPr>
          </w:p>
        </w:tc>
        <w:tc>
          <w:tcPr>
            <w:tcW w:w="3728" w:type="pct"/>
          </w:tcPr>
          <w:p w14:paraId="00EFC63B" w14:textId="6AF064F8" w:rsidR="001D1595" w:rsidRPr="00CC4257" w:rsidRDefault="008C21EF" w:rsidP="00361943">
            <w:pPr>
              <w:pStyle w:val="af1"/>
              <w:jc w:val="both"/>
            </w:pPr>
            <w:r w:rsidRPr="00CC4257">
              <w:t>Контроль формы</w:t>
            </w:r>
            <w:r w:rsidR="001D1595" w:rsidRPr="00CC4257">
              <w:t xml:space="preserve"> и взаимного расположения поверхностей </w:t>
            </w:r>
            <w:r w:rsidR="00CA4CA9" w:rsidRPr="00CC4257">
              <w:t>сложной</w:t>
            </w:r>
            <w:r w:rsidR="001D1595" w:rsidRPr="00CC4257">
              <w:t xml:space="preserve"> детали</w:t>
            </w:r>
            <w:r w:rsidR="00160888" w:rsidRPr="00CC4257">
              <w:t xml:space="preserve"> </w:t>
            </w:r>
            <w:r w:rsidR="001A7BBC" w:rsidRPr="00CC4257">
              <w:t>до</w:t>
            </w:r>
            <w:r w:rsidR="00160888" w:rsidRPr="00CC4257">
              <w:t xml:space="preserve"> </w:t>
            </w:r>
            <w:r w:rsidR="00115853" w:rsidRPr="00CC4257">
              <w:t>9</w:t>
            </w:r>
            <w:r w:rsidR="008C01B8" w:rsidRPr="00CC4257">
              <w:noBreakHyphen/>
              <w:t>й</w:t>
            </w:r>
            <w:r w:rsidR="00160888" w:rsidRPr="00CC4257">
              <w:t xml:space="preserve"> степени точности</w:t>
            </w:r>
          </w:p>
        </w:tc>
      </w:tr>
      <w:tr w:rsidR="0042677B" w:rsidRPr="00CC4257" w14:paraId="0E8843F9" w14:textId="77777777" w:rsidTr="00361943">
        <w:trPr>
          <w:trHeight w:val="20"/>
        </w:trPr>
        <w:tc>
          <w:tcPr>
            <w:tcW w:w="1272" w:type="pct"/>
            <w:vMerge/>
          </w:tcPr>
          <w:p w14:paraId="1E9663D7" w14:textId="77777777" w:rsidR="0042677B" w:rsidRPr="00CC4257" w:rsidRDefault="0042677B" w:rsidP="00361943">
            <w:pPr>
              <w:pStyle w:val="af1"/>
            </w:pPr>
          </w:p>
        </w:tc>
        <w:tc>
          <w:tcPr>
            <w:tcW w:w="3728" w:type="pct"/>
          </w:tcPr>
          <w:p w14:paraId="0A80E971" w14:textId="235E80FF" w:rsidR="0042677B" w:rsidRPr="00CC4257" w:rsidRDefault="0042677B" w:rsidP="00361943">
            <w:pPr>
              <w:pStyle w:val="af1"/>
              <w:jc w:val="both"/>
            </w:pPr>
            <w:r w:rsidRPr="00CC4257">
              <w:t>Контроль зубчатых поверхностей сложной детали до 7</w:t>
            </w:r>
            <w:r w:rsidRPr="00CC4257">
              <w:noBreakHyphen/>
              <w:t>й степени точности</w:t>
            </w:r>
          </w:p>
        </w:tc>
      </w:tr>
      <w:tr w:rsidR="001D1595" w:rsidRPr="00CC4257" w14:paraId="0254379C" w14:textId="77777777" w:rsidTr="00361943">
        <w:trPr>
          <w:trHeight w:val="20"/>
        </w:trPr>
        <w:tc>
          <w:tcPr>
            <w:tcW w:w="1272" w:type="pct"/>
            <w:vMerge/>
          </w:tcPr>
          <w:p w14:paraId="1CA44DDC" w14:textId="77777777" w:rsidR="001D1595" w:rsidRPr="00CC4257" w:rsidRDefault="001D1595" w:rsidP="00361943">
            <w:pPr>
              <w:pStyle w:val="af1"/>
            </w:pPr>
          </w:p>
        </w:tc>
        <w:tc>
          <w:tcPr>
            <w:tcW w:w="3728" w:type="pct"/>
          </w:tcPr>
          <w:p w14:paraId="664BBB10" w14:textId="77777777" w:rsidR="001D1595" w:rsidRPr="00CC4257" w:rsidRDefault="001D1595" w:rsidP="00361943">
            <w:pPr>
              <w:pStyle w:val="af1"/>
              <w:jc w:val="both"/>
            </w:pPr>
            <w:r w:rsidRPr="00CC4257">
              <w:t xml:space="preserve">Контроль шероховатости обработанных поверхностей </w:t>
            </w:r>
            <w:r w:rsidR="00CA4CA9" w:rsidRPr="00CC4257">
              <w:t>сложной</w:t>
            </w:r>
            <w:r w:rsidRPr="00CC4257">
              <w:t xml:space="preserve"> детали </w:t>
            </w:r>
            <w:r w:rsidR="00072FEB" w:rsidRPr="00CC4257">
              <w:t xml:space="preserve">до </w:t>
            </w:r>
            <w:r w:rsidR="00072FEB" w:rsidRPr="00CC4257">
              <w:rPr>
                <w:lang w:val="en-US"/>
              </w:rPr>
              <w:t>Ra</w:t>
            </w:r>
            <w:r w:rsidR="00072FEB" w:rsidRPr="00CC4257">
              <w:t xml:space="preserve"> 1,6</w:t>
            </w:r>
          </w:p>
        </w:tc>
      </w:tr>
      <w:tr w:rsidR="001D1595" w:rsidRPr="00CC4257" w14:paraId="6F2C590A" w14:textId="77777777" w:rsidTr="00361943">
        <w:trPr>
          <w:trHeight w:val="20"/>
        </w:trPr>
        <w:tc>
          <w:tcPr>
            <w:tcW w:w="1272" w:type="pct"/>
            <w:vMerge w:val="restart"/>
          </w:tcPr>
          <w:p w14:paraId="73E60EEC" w14:textId="77777777" w:rsidR="001D1595" w:rsidRPr="00CC4257" w:rsidRDefault="001D1595" w:rsidP="00361943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5BD756DE" w14:textId="77777777" w:rsidR="001D1595" w:rsidRPr="00CC4257" w:rsidRDefault="001D1595" w:rsidP="00361943">
            <w:pPr>
              <w:pStyle w:val="af1"/>
              <w:jc w:val="both"/>
            </w:pPr>
            <w:r w:rsidRPr="00CC4257">
              <w:t xml:space="preserve">Выявлять визуально дефекты обработанных поверхностей </w:t>
            </w:r>
            <w:r w:rsidR="007E690D" w:rsidRPr="00CC4257">
              <w:t>сложных</w:t>
            </w:r>
            <w:r w:rsidRPr="00CC4257">
              <w:t xml:space="preserve"> деталей </w:t>
            </w:r>
          </w:p>
        </w:tc>
      </w:tr>
      <w:tr w:rsidR="001D1595" w:rsidRPr="00CC4257" w14:paraId="299D48B7" w14:textId="77777777" w:rsidTr="00361943">
        <w:trPr>
          <w:trHeight w:val="20"/>
        </w:trPr>
        <w:tc>
          <w:tcPr>
            <w:tcW w:w="1272" w:type="pct"/>
            <w:vMerge/>
          </w:tcPr>
          <w:p w14:paraId="1360BF09" w14:textId="77777777" w:rsidR="001D1595" w:rsidRPr="00CC4257" w:rsidRDefault="001D1595" w:rsidP="00361943">
            <w:pPr>
              <w:pStyle w:val="af1"/>
            </w:pPr>
          </w:p>
        </w:tc>
        <w:tc>
          <w:tcPr>
            <w:tcW w:w="3728" w:type="pct"/>
          </w:tcPr>
          <w:p w14:paraId="018D6D0D" w14:textId="2DC1C654" w:rsidR="001D1595" w:rsidRPr="00CC4257" w:rsidRDefault="001D1595" w:rsidP="00361943">
            <w:pPr>
              <w:pStyle w:val="af1"/>
              <w:jc w:val="both"/>
            </w:pPr>
            <w:r w:rsidRPr="00CC4257">
              <w:t>Использовать стандартные</w:t>
            </w:r>
            <w:r w:rsidR="00971B86" w:rsidRPr="00CC4257">
              <w:t xml:space="preserve"> и специальные</w:t>
            </w:r>
            <w:r w:rsidRPr="00CC4257">
              <w:t xml:space="preserve"> контрольно-измерительные инструменты для измерения и контроля </w:t>
            </w:r>
            <w:r w:rsidR="00A21379" w:rsidRPr="00CC4257">
              <w:t>линейных</w:t>
            </w:r>
            <w:r w:rsidRPr="00CC4257">
              <w:t xml:space="preserve"> размеров </w:t>
            </w:r>
            <w:r w:rsidR="007E690D" w:rsidRPr="00CC4257">
              <w:t>сложных</w:t>
            </w:r>
            <w:r w:rsidRPr="00CC4257">
              <w:t xml:space="preserve"> деталей</w:t>
            </w:r>
            <w:r w:rsidR="00266578" w:rsidRPr="00CC4257">
              <w:t xml:space="preserve"> </w:t>
            </w:r>
            <w:r w:rsidRPr="00CC4257">
              <w:t xml:space="preserve">с </w:t>
            </w:r>
            <w:r w:rsidR="001A7BBC" w:rsidRPr="00CC4257">
              <w:t xml:space="preserve">точностью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="007778D5" w:rsidRPr="00CC4257">
              <w:t xml:space="preserve"> квалитета</w:t>
            </w:r>
          </w:p>
        </w:tc>
      </w:tr>
      <w:tr w:rsidR="00A21379" w:rsidRPr="00CC4257" w14:paraId="1F3D5580" w14:textId="77777777" w:rsidTr="00361943">
        <w:trPr>
          <w:trHeight w:val="20"/>
        </w:trPr>
        <w:tc>
          <w:tcPr>
            <w:tcW w:w="1272" w:type="pct"/>
            <w:vMerge/>
          </w:tcPr>
          <w:p w14:paraId="11FB68C7" w14:textId="77777777" w:rsidR="00A21379" w:rsidRPr="00CC4257" w:rsidRDefault="00A21379" w:rsidP="00361943">
            <w:pPr>
              <w:pStyle w:val="af1"/>
            </w:pPr>
          </w:p>
        </w:tc>
        <w:tc>
          <w:tcPr>
            <w:tcW w:w="3728" w:type="pct"/>
          </w:tcPr>
          <w:p w14:paraId="74EF6688" w14:textId="7B8776B2" w:rsidR="00A21379" w:rsidRPr="00CC4257" w:rsidRDefault="00A21379" w:rsidP="00361943">
            <w:pPr>
              <w:pStyle w:val="af1"/>
              <w:jc w:val="both"/>
            </w:pPr>
            <w:r w:rsidRPr="00CC4257">
              <w:t xml:space="preserve">Использовать стандартные и специальные контрольно-измерительные инструменты для измерения и контроля угловых размеров сложных деталей </w:t>
            </w:r>
            <w:r w:rsidR="008A7A08" w:rsidRPr="00CC4257">
              <w:t xml:space="preserve">до </w:t>
            </w:r>
            <w:r w:rsidR="00681C9B" w:rsidRPr="00CC4257">
              <w:t>8</w:t>
            </w:r>
            <w:r w:rsidR="008C01B8" w:rsidRPr="00CC4257">
              <w:noBreakHyphen/>
              <w:t>й</w:t>
            </w:r>
            <w:r w:rsidR="00681C9B" w:rsidRPr="00CC4257">
              <w:t xml:space="preserve"> степени</w:t>
            </w:r>
            <w:r w:rsidRPr="00CC4257">
              <w:t xml:space="preserve"> точности</w:t>
            </w:r>
          </w:p>
        </w:tc>
      </w:tr>
      <w:tr w:rsidR="00765622" w:rsidRPr="00CC4257" w14:paraId="272CB9D2" w14:textId="77777777" w:rsidTr="00361943">
        <w:trPr>
          <w:trHeight w:val="20"/>
        </w:trPr>
        <w:tc>
          <w:tcPr>
            <w:tcW w:w="1272" w:type="pct"/>
            <w:vMerge/>
          </w:tcPr>
          <w:p w14:paraId="0F05C288" w14:textId="77777777" w:rsidR="00765622" w:rsidRPr="00CC4257" w:rsidRDefault="00765622" w:rsidP="00361943">
            <w:pPr>
              <w:pStyle w:val="af1"/>
            </w:pPr>
          </w:p>
        </w:tc>
        <w:tc>
          <w:tcPr>
            <w:tcW w:w="3728" w:type="pct"/>
          </w:tcPr>
          <w:p w14:paraId="6B048344" w14:textId="6756C46C" w:rsidR="00765622" w:rsidRPr="00CC4257" w:rsidRDefault="00765622" w:rsidP="00361943">
            <w:pPr>
              <w:pStyle w:val="af1"/>
              <w:jc w:val="both"/>
            </w:pPr>
            <w:r w:rsidRPr="00CC4257">
              <w:t xml:space="preserve">Использовать контрольно-измерительные инструменты и приспособления для измерения и контроля формы и взаимного расположения поверхностей сложных деталей до </w:t>
            </w:r>
            <w:r w:rsidR="00115853" w:rsidRPr="00CC4257">
              <w:t>9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42677B" w:rsidRPr="00CC4257" w14:paraId="3CADE70D" w14:textId="77777777" w:rsidTr="00361943">
        <w:trPr>
          <w:trHeight w:val="20"/>
        </w:trPr>
        <w:tc>
          <w:tcPr>
            <w:tcW w:w="1272" w:type="pct"/>
            <w:vMerge/>
          </w:tcPr>
          <w:p w14:paraId="79E17957" w14:textId="77777777" w:rsidR="0042677B" w:rsidRPr="00CC4257" w:rsidRDefault="0042677B" w:rsidP="00361943">
            <w:pPr>
              <w:pStyle w:val="af1"/>
            </w:pPr>
          </w:p>
        </w:tc>
        <w:tc>
          <w:tcPr>
            <w:tcW w:w="3728" w:type="pct"/>
          </w:tcPr>
          <w:p w14:paraId="59F8E674" w14:textId="06BA57FA" w:rsidR="0042677B" w:rsidRPr="00CC4257" w:rsidRDefault="0042677B" w:rsidP="00361943">
            <w:pPr>
              <w:pStyle w:val="af1"/>
              <w:jc w:val="both"/>
            </w:pPr>
            <w:r w:rsidRPr="00CC4257">
              <w:t xml:space="preserve">Использовать контрольно-измерительные инструменты и приспособления для измерения и контроля зубчатых поверхностей </w:t>
            </w:r>
            <w:r w:rsidR="00997B93" w:rsidRPr="00CC4257">
              <w:t>сложных деталей</w:t>
            </w:r>
            <w:r w:rsidRPr="00CC4257">
              <w:t xml:space="preserve"> до 7</w:t>
            </w:r>
            <w:r w:rsidRPr="00CC4257">
              <w:noBreakHyphen/>
              <w:t>й степени точности</w:t>
            </w:r>
          </w:p>
        </w:tc>
      </w:tr>
      <w:tr w:rsidR="00765622" w:rsidRPr="00CC4257" w14:paraId="08E8D441" w14:textId="77777777" w:rsidTr="00361943">
        <w:trPr>
          <w:trHeight w:val="20"/>
        </w:trPr>
        <w:tc>
          <w:tcPr>
            <w:tcW w:w="1272" w:type="pct"/>
            <w:vMerge/>
          </w:tcPr>
          <w:p w14:paraId="7685C1AD" w14:textId="77777777" w:rsidR="00765622" w:rsidRPr="00CC4257" w:rsidRDefault="00765622" w:rsidP="00361943">
            <w:pPr>
              <w:pStyle w:val="af1"/>
            </w:pPr>
          </w:p>
        </w:tc>
        <w:tc>
          <w:tcPr>
            <w:tcW w:w="3728" w:type="pct"/>
          </w:tcPr>
          <w:p w14:paraId="0463EF88" w14:textId="77777777" w:rsidR="00765622" w:rsidRPr="00CC4257" w:rsidRDefault="00765622" w:rsidP="00361943">
            <w:pPr>
              <w:pStyle w:val="af1"/>
              <w:jc w:val="both"/>
            </w:pPr>
            <w:r w:rsidRPr="00CC4257">
              <w:t>Контролировать шероховатость поверхностей сложных деталей визуально-тактильным и инструментальными методами</w:t>
            </w:r>
          </w:p>
        </w:tc>
      </w:tr>
      <w:tr w:rsidR="001D17DA" w:rsidRPr="00CC4257" w14:paraId="4F0E3DE4" w14:textId="77777777" w:rsidTr="00361943">
        <w:trPr>
          <w:trHeight w:val="20"/>
        </w:trPr>
        <w:tc>
          <w:tcPr>
            <w:tcW w:w="1272" w:type="pct"/>
            <w:vMerge w:val="restart"/>
          </w:tcPr>
          <w:p w14:paraId="67237CA8" w14:textId="77777777" w:rsidR="001D17DA" w:rsidRPr="00CC4257" w:rsidRDefault="001D17DA" w:rsidP="00361943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577217F7" w14:textId="77777777" w:rsidR="001D17DA" w:rsidRPr="00CC4257" w:rsidRDefault="001D17DA" w:rsidP="00361943">
            <w:pPr>
              <w:pStyle w:val="af1"/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1D17DA" w:rsidRPr="00CC4257" w14:paraId="6026A4D9" w14:textId="77777777" w:rsidTr="00361943">
        <w:trPr>
          <w:trHeight w:val="20"/>
        </w:trPr>
        <w:tc>
          <w:tcPr>
            <w:tcW w:w="1272" w:type="pct"/>
            <w:vMerge/>
          </w:tcPr>
          <w:p w14:paraId="70692187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0C381FBF" w14:textId="77777777" w:rsidR="001D17DA" w:rsidRPr="00CC4257" w:rsidRDefault="001D17DA" w:rsidP="00361943">
            <w:pPr>
              <w:pStyle w:val="af1"/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D17DA" w:rsidRPr="00CC4257" w14:paraId="50C87978" w14:textId="77777777" w:rsidTr="00361943">
        <w:trPr>
          <w:trHeight w:val="20"/>
        </w:trPr>
        <w:tc>
          <w:tcPr>
            <w:tcW w:w="1272" w:type="pct"/>
            <w:vMerge/>
          </w:tcPr>
          <w:p w14:paraId="458EF718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18AA1A87" w14:textId="77777777" w:rsidR="001D17DA" w:rsidRPr="00CC4257" w:rsidRDefault="001D17DA" w:rsidP="00361943">
            <w:pPr>
              <w:pStyle w:val="af1"/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1D17DA" w:rsidRPr="00CC4257" w14:paraId="096259B9" w14:textId="77777777" w:rsidTr="00361943">
        <w:trPr>
          <w:trHeight w:val="20"/>
        </w:trPr>
        <w:tc>
          <w:tcPr>
            <w:tcW w:w="1272" w:type="pct"/>
            <w:vMerge/>
          </w:tcPr>
          <w:p w14:paraId="35E8D4EC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403D43E4" w14:textId="77777777" w:rsidR="001D17DA" w:rsidRPr="00CC4257" w:rsidRDefault="001D17DA" w:rsidP="00361943">
            <w:pPr>
              <w:pStyle w:val="af1"/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1D17DA" w:rsidRPr="00CC4257" w14:paraId="18E778AC" w14:textId="77777777" w:rsidTr="00361943">
        <w:trPr>
          <w:trHeight w:val="20"/>
        </w:trPr>
        <w:tc>
          <w:tcPr>
            <w:tcW w:w="1272" w:type="pct"/>
            <w:vMerge/>
          </w:tcPr>
          <w:p w14:paraId="1D18C428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5A2A03FA" w14:textId="6B70D299" w:rsidR="001D17DA" w:rsidRPr="00CC4257" w:rsidRDefault="001D17DA" w:rsidP="00361943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</w:t>
            </w:r>
            <w:r w:rsidR="008A7A08" w:rsidRPr="00CC4257">
              <w:t xml:space="preserve">до </w:t>
            </w:r>
            <w:r w:rsidR="00F066F6">
              <w:t>7</w:t>
            </w:r>
            <w:r w:rsidR="00721D22">
              <w:noBreakHyphen/>
              <w:t>го</w:t>
            </w:r>
            <w:r w:rsidR="007778D5" w:rsidRPr="00CC4257">
              <w:t xml:space="preserve"> квалитета</w:t>
            </w:r>
          </w:p>
        </w:tc>
      </w:tr>
      <w:tr w:rsidR="001D17DA" w:rsidRPr="00CC4257" w14:paraId="64A467EE" w14:textId="77777777" w:rsidTr="00361943">
        <w:trPr>
          <w:trHeight w:val="20"/>
        </w:trPr>
        <w:tc>
          <w:tcPr>
            <w:tcW w:w="1272" w:type="pct"/>
            <w:vMerge/>
          </w:tcPr>
          <w:p w14:paraId="030D12B7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27939ABF" w14:textId="35CDC526" w:rsidR="001D17DA" w:rsidRPr="00CC4257" w:rsidRDefault="001D17DA" w:rsidP="00361943">
            <w:pPr>
              <w:pStyle w:val="af1"/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угловых размеров </w:t>
            </w:r>
            <w:r w:rsidR="008A7A08" w:rsidRPr="00CC4257">
              <w:t xml:space="preserve">до </w:t>
            </w:r>
            <w:r w:rsidR="00681C9B" w:rsidRPr="00CC4257">
              <w:t>8</w:t>
            </w:r>
            <w:r w:rsidR="008C01B8" w:rsidRPr="00CC4257">
              <w:noBreakHyphen/>
              <w:t>й</w:t>
            </w:r>
            <w:r w:rsidR="00681C9B" w:rsidRPr="00CC4257">
              <w:t xml:space="preserve"> степени</w:t>
            </w:r>
            <w:r w:rsidRPr="00CC4257">
              <w:t xml:space="preserve"> точности</w:t>
            </w:r>
          </w:p>
        </w:tc>
      </w:tr>
      <w:tr w:rsidR="001D17DA" w:rsidRPr="00CC4257" w14:paraId="0749D740" w14:textId="77777777" w:rsidTr="00361943">
        <w:trPr>
          <w:trHeight w:val="20"/>
        </w:trPr>
        <w:tc>
          <w:tcPr>
            <w:tcW w:w="1272" w:type="pct"/>
            <w:vMerge/>
          </w:tcPr>
          <w:p w14:paraId="1233FE70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6FB4D485" w14:textId="3211068B" w:rsidR="001D17DA" w:rsidRPr="00CC4257" w:rsidRDefault="001D17DA" w:rsidP="00361943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формы и взаимного расположения поверхностей с погрешностью не выше 9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42677B" w:rsidRPr="00CC4257" w14:paraId="1D7A4049" w14:textId="77777777" w:rsidTr="00361943">
        <w:trPr>
          <w:trHeight w:val="20"/>
        </w:trPr>
        <w:tc>
          <w:tcPr>
            <w:tcW w:w="1272" w:type="pct"/>
            <w:vMerge/>
          </w:tcPr>
          <w:p w14:paraId="36D35924" w14:textId="77777777" w:rsidR="0042677B" w:rsidRPr="00CC4257" w:rsidRDefault="0042677B" w:rsidP="00361943">
            <w:pPr>
              <w:pStyle w:val="af1"/>
            </w:pPr>
          </w:p>
        </w:tc>
        <w:tc>
          <w:tcPr>
            <w:tcW w:w="3728" w:type="pct"/>
          </w:tcPr>
          <w:p w14:paraId="650F77F8" w14:textId="004D3BE9" w:rsidR="0042677B" w:rsidRPr="00CC4257" w:rsidRDefault="0042677B" w:rsidP="00361943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зубчатых поверхностей сложной детали до 7</w:t>
            </w:r>
            <w:r w:rsidRPr="00CC4257">
              <w:noBreakHyphen/>
              <w:t>й степени точности</w:t>
            </w:r>
          </w:p>
        </w:tc>
      </w:tr>
      <w:tr w:rsidR="001D17DA" w:rsidRPr="00CC4257" w14:paraId="3915D1FE" w14:textId="77777777" w:rsidTr="00361943">
        <w:trPr>
          <w:trHeight w:val="20"/>
        </w:trPr>
        <w:tc>
          <w:tcPr>
            <w:tcW w:w="1272" w:type="pct"/>
            <w:vMerge/>
          </w:tcPr>
          <w:p w14:paraId="7600E62A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1B8ADB90" w14:textId="77777777" w:rsidR="001D17DA" w:rsidRPr="00CC4257" w:rsidRDefault="001D17DA" w:rsidP="00361943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приборов для измерения и контроля шероховатости поверхностей</w:t>
            </w:r>
          </w:p>
        </w:tc>
      </w:tr>
      <w:tr w:rsidR="001D17DA" w:rsidRPr="00CC4257" w14:paraId="30D23092" w14:textId="77777777" w:rsidTr="00361943">
        <w:trPr>
          <w:trHeight w:val="20"/>
        </w:trPr>
        <w:tc>
          <w:tcPr>
            <w:tcW w:w="1272" w:type="pct"/>
            <w:vMerge/>
          </w:tcPr>
          <w:p w14:paraId="1525DD56" w14:textId="77777777" w:rsidR="001D17DA" w:rsidRPr="00CC4257" w:rsidRDefault="001D17DA" w:rsidP="00361943">
            <w:pPr>
              <w:pStyle w:val="af1"/>
            </w:pPr>
          </w:p>
        </w:tc>
        <w:tc>
          <w:tcPr>
            <w:tcW w:w="3728" w:type="pct"/>
          </w:tcPr>
          <w:p w14:paraId="68A8DA79" w14:textId="58025656" w:rsidR="001D17DA" w:rsidRPr="00CC4257" w:rsidRDefault="001D17DA" w:rsidP="00361943">
            <w:pPr>
              <w:pStyle w:val="af1"/>
              <w:jc w:val="both"/>
            </w:pPr>
            <w:r w:rsidRPr="00CC4257">
              <w:t xml:space="preserve">Требования охраны труда, пожарной, промышленной, </w:t>
            </w:r>
            <w:r w:rsidR="00C1023C">
              <w:t xml:space="preserve">экологической безопасности и электробезопасности </w:t>
            </w:r>
          </w:p>
        </w:tc>
      </w:tr>
      <w:tr w:rsidR="001D17DA" w:rsidRPr="00CC4257" w14:paraId="473B1816" w14:textId="77777777" w:rsidTr="00361943">
        <w:trPr>
          <w:trHeight w:val="20"/>
        </w:trPr>
        <w:tc>
          <w:tcPr>
            <w:tcW w:w="1272" w:type="pct"/>
          </w:tcPr>
          <w:p w14:paraId="0A9E1800" w14:textId="77777777" w:rsidR="001D17DA" w:rsidRPr="00CC4257" w:rsidRDefault="001D17DA" w:rsidP="00361943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6E0B6BFF" w14:textId="77777777" w:rsidR="001D17DA" w:rsidRPr="00CC4257" w:rsidRDefault="001D17DA" w:rsidP="00361943">
            <w:pPr>
              <w:pStyle w:val="af1"/>
              <w:jc w:val="both"/>
            </w:pPr>
            <w:r w:rsidRPr="00CC4257">
              <w:t>-</w:t>
            </w:r>
          </w:p>
        </w:tc>
      </w:tr>
    </w:tbl>
    <w:p w14:paraId="73AC758C" w14:textId="77777777" w:rsidR="00361943" w:rsidRDefault="00361943" w:rsidP="00361943">
      <w:bookmarkStart w:id="10" w:name="_Toc86917841"/>
    </w:p>
    <w:p w14:paraId="4117E6F9" w14:textId="20EE62A0" w:rsidR="00FE40B3" w:rsidRDefault="00FE40B3" w:rsidP="00FE40B3">
      <w:pPr>
        <w:pStyle w:val="2"/>
      </w:pPr>
      <w:r w:rsidRPr="00CC4257">
        <w:t>3.4. Обобщенная трудовая функция</w:t>
      </w:r>
      <w:bookmarkEnd w:id="10"/>
    </w:p>
    <w:p w14:paraId="6D02D691" w14:textId="77777777" w:rsidR="00361943" w:rsidRPr="00361943" w:rsidRDefault="00361943" w:rsidP="0036194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FE40B3" w:rsidRPr="00CC4257" w14:paraId="5B52837F" w14:textId="77777777" w:rsidTr="00FE40B3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D04B646" w14:textId="77777777" w:rsidR="00FE40B3" w:rsidRPr="00CC4257" w:rsidRDefault="00FE40B3" w:rsidP="00FE40B3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170C6" w14:textId="24BF23F1" w:rsidR="00FE40B3" w:rsidRPr="00CC4257" w:rsidRDefault="00360622" w:rsidP="00F34788">
            <w:r w:rsidRPr="00CC4257">
              <w:t>Изготовление особо сложных деталей с точностью размеров до 7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 с ЧПУ</w:t>
            </w:r>
          </w:p>
        </w:tc>
        <w:tc>
          <w:tcPr>
            <w:tcW w:w="9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E03180" w14:textId="77777777" w:rsidR="00FE40B3" w:rsidRPr="00CC4257" w:rsidRDefault="00FE40B3" w:rsidP="00FE40B3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7BF9D" w14:textId="77777777" w:rsidR="00FE40B3" w:rsidRPr="00CC4257" w:rsidRDefault="00E40D26" w:rsidP="00FE40B3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DEA1C9" w14:textId="77777777" w:rsidR="00FE40B3" w:rsidRPr="00CC4257" w:rsidRDefault="00FE40B3" w:rsidP="00FE40B3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154E5" w14:textId="77777777" w:rsidR="00FE40B3" w:rsidRPr="00CC4257" w:rsidRDefault="00E40D26" w:rsidP="00FE40B3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4</w:t>
            </w:r>
          </w:p>
        </w:tc>
      </w:tr>
    </w:tbl>
    <w:p w14:paraId="078B82B8" w14:textId="77777777" w:rsidR="00FE40B3" w:rsidRPr="00CC4257" w:rsidRDefault="00FE40B3" w:rsidP="00FE40B3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E40B3" w:rsidRPr="00CC4257" w14:paraId="0EEB7B5F" w14:textId="77777777" w:rsidTr="00FE40B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E228FAF" w14:textId="77777777" w:rsidR="00FE40B3" w:rsidRPr="00CC4257" w:rsidRDefault="00FE40B3" w:rsidP="00FE40B3">
            <w:pPr>
              <w:pStyle w:val="100"/>
            </w:pPr>
            <w:r w:rsidRPr="00CC4257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EEE0F3" w14:textId="77777777" w:rsidR="00FE40B3" w:rsidRPr="00CC4257" w:rsidRDefault="00FE40B3" w:rsidP="00FE40B3">
            <w:pPr>
              <w:pStyle w:val="100"/>
            </w:pPr>
            <w:r w:rsidRPr="00CC4257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38A2D9" w14:textId="77777777" w:rsidR="00FE40B3" w:rsidRPr="00CC4257" w:rsidRDefault="00FE40B3" w:rsidP="00FE40B3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CC06C5" w14:textId="77777777" w:rsidR="00FE40B3" w:rsidRPr="00CC4257" w:rsidRDefault="00FE40B3" w:rsidP="00FE40B3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C864A" w14:textId="77777777" w:rsidR="00FE40B3" w:rsidRPr="00CC4257" w:rsidRDefault="00FE40B3" w:rsidP="00FE40B3">
            <w:pPr>
              <w:pStyle w:val="100"/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88CBD" w14:textId="77777777" w:rsidR="00FE40B3" w:rsidRPr="00CC4257" w:rsidRDefault="00FE40B3" w:rsidP="00FE40B3">
            <w:pPr>
              <w:pStyle w:val="100"/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C0FEB" w14:textId="77777777" w:rsidR="00FE40B3" w:rsidRPr="00CC4257" w:rsidRDefault="00FE40B3" w:rsidP="00FE40B3">
            <w:pPr>
              <w:pStyle w:val="100"/>
            </w:pPr>
          </w:p>
        </w:tc>
      </w:tr>
      <w:tr w:rsidR="00FE40B3" w:rsidRPr="00CC4257" w14:paraId="1610D13A" w14:textId="77777777" w:rsidTr="00FE40B3">
        <w:trPr>
          <w:jc w:val="center"/>
        </w:trPr>
        <w:tc>
          <w:tcPr>
            <w:tcW w:w="2267" w:type="dxa"/>
            <w:vAlign w:val="center"/>
          </w:tcPr>
          <w:p w14:paraId="7AE8AC8C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4B306A2C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B6608CE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46C931D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45495ED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C088F7E" w14:textId="77777777" w:rsidR="00FE40B3" w:rsidRPr="00CC4257" w:rsidRDefault="00FE40B3" w:rsidP="00FE40B3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F75D247" w14:textId="77777777" w:rsidR="00FE40B3" w:rsidRPr="00CC4257" w:rsidRDefault="00FE40B3" w:rsidP="00FE40B3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1E37530C" w14:textId="77777777" w:rsidR="00FE40B3" w:rsidRPr="00CC4257" w:rsidRDefault="00FE40B3" w:rsidP="00FE40B3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FE40B3" w:rsidRPr="00CC4257" w14:paraId="295E0960" w14:textId="77777777" w:rsidTr="00361943">
        <w:trPr>
          <w:trHeight w:val="57"/>
          <w:jc w:val="center"/>
        </w:trPr>
        <w:tc>
          <w:tcPr>
            <w:tcW w:w="1276" w:type="pct"/>
          </w:tcPr>
          <w:p w14:paraId="4B79B6F2" w14:textId="77777777" w:rsidR="00FE40B3" w:rsidRPr="00CC4257" w:rsidRDefault="00FE40B3" w:rsidP="00FE40B3">
            <w:pPr>
              <w:pStyle w:val="af1"/>
            </w:pPr>
            <w:r w:rsidRPr="00CC4257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176C359D" w14:textId="2A6045F7" w:rsidR="00FE40B3" w:rsidRPr="00CC4257" w:rsidRDefault="00FE40B3" w:rsidP="00FE40B3">
            <w:pPr>
              <w:pStyle w:val="af1"/>
            </w:pPr>
            <w:r w:rsidRPr="00CC4257">
              <w:t>Долбежник 5</w:t>
            </w:r>
            <w:r w:rsidR="00721D22">
              <w:noBreakHyphen/>
              <w:t>го</w:t>
            </w:r>
            <w:r w:rsidRPr="00CC4257">
              <w:t xml:space="preserve"> разряда</w:t>
            </w:r>
          </w:p>
          <w:p w14:paraId="2D517764" w14:textId="5103ABD5" w:rsidR="00237D88" w:rsidRPr="00CC4257" w:rsidRDefault="00F34788" w:rsidP="00FE40B3">
            <w:pPr>
              <w:pStyle w:val="af1"/>
            </w:pPr>
            <w:r>
              <w:t>Оператор долбежного станка с числовым программным управлением</w:t>
            </w:r>
            <w:r w:rsidR="00237D88" w:rsidRPr="00CC4257">
              <w:t xml:space="preserve"> 5</w:t>
            </w:r>
            <w:r w:rsidR="00721D22">
              <w:noBreakHyphen/>
              <w:t>го</w:t>
            </w:r>
            <w:r w:rsidR="00237D88" w:rsidRPr="00CC4257">
              <w:t xml:space="preserve"> разряда</w:t>
            </w:r>
          </w:p>
        </w:tc>
      </w:tr>
    </w:tbl>
    <w:p w14:paraId="179A7DBF" w14:textId="77777777" w:rsidR="00FE40B3" w:rsidRPr="00CC4257" w:rsidRDefault="00FE40B3" w:rsidP="00FE40B3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6B6768" w:rsidRPr="00CC4257" w14:paraId="52E17540" w14:textId="77777777" w:rsidTr="00361943">
        <w:trPr>
          <w:trHeight w:val="20"/>
          <w:jc w:val="center"/>
        </w:trPr>
        <w:tc>
          <w:tcPr>
            <w:tcW w:w="1276" w:type="pct"/>
          </w:tcPr>
          <w:p w14:paraId="1CD6C202" w14:textId="77777777" w:rsidR="006B6768" w:rsidRPr="00CC4257" w:rsidRDefault="006B6768" w:rsidP="006B6768">
            <w:pPr>
              <w:pStyle w:val="af1"/>
            </w:pPr>
            <w:r w:rsidRPr="00CC4257">
              <w:lastRenderedPageBreak/>
              <w:t>Требования к образованию и обучению</w:t>
            </w:r>
          </w:p>
        </w:tc>
        <w:tc>
          <w:tcPr>
            <w:tcW w:w="3724" w:type="pct"/>
          </w:tcPr>
          <w:p w14:paraId="75DD9459" w14:textId="77777777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  <w:p w14:paraId="5091216D" w14:textId="77777777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>или</w:t>
            </w:r>
          </w:p>
          <w:p w14:paraId="6ABC3F9E" w14:textId="77777777" w:rsidR="006B6768" w:rsidRPr="00CC4257" w:rsidRDefault="006B6768" w:rsidP="006B6768">
            <w:pPr>
              <w:pStyle w:val="af1"/>
            </w:pPr>
            <w:r w:rsidRPr="00CC4257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CC4257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6B6768" w:rsidRPr="00CC4257" w14:paraId="689640BD" w14:textId="77777777" w:rsidTr="00361943">
        <w:trPr>
          <w:trHeight w:val="20"/>
          <w:jc w:val="center"/>
        </w:trPr>
        <w:tc>
          <w:tcPr>
            <w:tcW w:w="1276" w:type="pct"/>
          </w:tcPr>
          <w:p w14:paraId="2E5C04D3" w14:textId="77777777" w:rsidR="006B6768" w:rsidRPr="00CC4257" w:rsidRDefault="006B6768" w:rsidP="006B6768">
            <w:pPr>
              <w:pStyle w:val="af1"/>
            </w:pPr>
            <w:r w:rsidRPr="00CC4257">
              <w:t>Требования к опыту практической работы</w:t>
            </w:r>
          </w:p>
        </w:tc>
        <w:tc>
          <w:tcPr>
            <w:tcW w:w="3724" w:type="pct"/>
          </w:tcPr>
          <w:p w14:paraId="1B31CDB3" w14:textId="31207BBC" w:rsidR="006B6768" w:rsidRPr="00CC4257" w:rsidRDefault="006B6768" w:rsidP="006B6768">
            <w:pPr>
              <w:pStyle w:val="af1"/>
              <w:rPr>
                <w:lang w:eastAsia="en-US"/>
              </w:rPr>
            </w:pPr>
            <w:r w:rsidRPr="00CC4257">
              <w:rPr>
                <w:lang w:eastAsia="en-US"/>
              </w:rPr>
              <w:t xml:space="preserve">Не менее одного года </w:t>
            </w:r>
            <w:r w:rsidRPr="00CC4257">
              <w:t xml:space="preserve">долбежником </w:t>
            </w:r>
            <w:r w:rsidRPr="00CC4257">
              <w:rPr>
                <w:lang w:eastAsia="en-US"/>
              </w:rPr>
              <w:t>4</w:t>
            </w:r>
            <w:r w:rsidR="00721D22">
              <w:rPr>
                <w:lang w:eastAsia="en-US"/>
              </w:rPr>
              <w:noBreakHyphen/>
              <w:t>го</w:t>
            </w:r>
            <w:r w:rsidRPr="00CC4257">
              <w:rPr>
                <w:lang w:eastAsia="en-US"/>
              </w:rPr>
              <w:t xml:space="preserve"> разряда для лиц, прошедших профессиональное обучение </w:t>
            </w:r>
          </w:p>
          <w:p w14:paraId="60AD0499" w14:textId="5FC2CD31" w:rsidR="006B6768" w:rsidRPr="00CC4257" w:rsidRDefault="006B6768" w:rsidP="006B6768">
            <w:pPr>
              <w:pStyle w:val="af1"/>
            </w:pPr>
            <w:r w:rsidRPr="00CC4257">
              <w:rPr>
                <w:lang w:eastAsia="en-US"/>
              </w:rPr>
              <w:t xml:space="preserve">Не менее шести месяцев </w:t>
            </w:r>
            <w:r w:rsidRPr="00CC4257">
              <w:t xml:space="preserve">долбежником </w:t>
            </w:r>
            <w:r w:rsidRPr="00CC4257">
              <w:rPr>
                <w:lang w:eastAsia="en-US"/>
              </w:rPr>
              <w:t>4</w:t>
            </w:r>
            <w:r w:rsidR="00721D22">
              <w:rPr>
                <w:lang w:eastAsia="en-US"/>
              </w:rPr>
              <w:noBreakHyphen/>
              <w:t>го</w:t>
            </w:r>
            <w:r w:rsidRPr="00CC4257">
              <w:rPr>
                <w:lang w:eastAsia="en-US"/>
              </w:rPr>
              <w:t xml:space="preserve"> разряда при наличии среднего профессионального образования</w:t>
            </w:r>
          </w:p>
        </w:tc>
      </w:tr>
      <w:tr w:rsidR="00995C07" w:rsidRPr="00CC4257" w14:paraId="04A3E0C3" w14:textId="77777777" w:rsidTr="00361943">
        <w:trPr>
          <w:trHeight w:val="20"/>
          <w:jc w:val="center"/>
        </w:trPr>
        <w:tc>
          <w:tcPr>
            <w:tcW w:w="1276" w:type="pct"/>
          </w:tcPr>
          <w:p w14:paraId="673E86B9" w14:textId="77777777" w:rsidR="00995C07" w:rsidRPr="00CC4257" w:rsidRDefault="00995C07" w:rsidP="00995C07">
            <w:pPr>
              <w:pStyle w:val="af1"/>
            </w:pPr>
            <w:r w:rsidRPr="00CC4257">
              <w:t>Особые условия допуска к работе</w:t>
            </w:r>
          </w:p>
        </w:tc>
        <w:tc>
          <w:tcPr>
            <w:tcW w:w="3724" w:type="pct"/>
          </w:tcPr>
          <w:p w14:paraId="64C34EE8" w14:textId="77777777" w:rsidR="00995C07" w:rsidRPr="00BF4A9A" w:rsidRDefault="00995C07" w:rsidP="00995C07">
            <w:pPr>
              <w:pStyle w:val="af1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3B7031B" w14:textId="77777777" w:rsidR="00995C07" w:rsidRPr="00BF4A9A" w:rsidRDefault="00995C07" w:rsidP="00995C07">
            <w:pPr>
              <w:pStyle w:val="af1"/>
            </w:pPr>
            <w:r w:rsidRPr="00BF4A9A">
              <w:t>Прохождение обучения мерам пожарной безопасности</w:t>
            </w:r>
          </w:p>
          <w:p w14:paraId="0EFF0112" w14:textId="77777777" w:rsidR="00995C07" w:rsidRPr="00BF4A9A" w:rsidRDefault="00995C07" w:rsidP="00995C07">
            <w:pPr>
              <w:pStyle w:val="af1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67D8D658" w14:textId="77777777" w:rsidR="00995C07" w:rsidRPr="00827491" w:rsidRDefault="00995C07" w:rsidP="00995C07">
            <w:pPr>
              <w:pStyle w:val="af1"/>
            </w:pPr>
            <w:r w:rsidRPr="00BF4A9A">
              <w:t>Наличие не ниже II группы по электробезопасности</w:t>
            </w:r>
          </w:p>
        </w:tc>
      </w:tr>
      <w:tr w:rsidR="00995C07" w:rsidRPr="00CC4257" w14:paraId="0F5B2E2B" w14:textId="77777777" w:rsidTr="00361943">
        <w:trPr>
          <w:trHeight w:val="20"/>
          <w:jc w:val="center"/>
        </w:trPr>
        <w:tc>
          <w:tcPr>
            <w:tcW w:w="1276" w:type="pct"/>
          </w:tcPr>
          <w:p w14:paraId="1DF256CF" w14:textId="77777777" w:rsidR="00995C07" w:rsidRPr="00CC4257" w:rsidRDefault="00995C07" w:rsidP="00995C07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4" w:type="pct"/>
          </w:tcPr>
          <w:p w14:paraId="74F8FEFD" w14:textId="77777777" w:rsidR="00995C07" w:rsidRPr="00CC4257" w:rsidRDefault="00995C07" w:rsidP="00995C07">
            <w:pPr>
              <w:pStyle w:val="af1"/>
            </w:pPr>
            <w:r w:rsidRPr="00CC4257">
              <w:t>Рекомендуется дополнительное образование – программы повышения квалификации в области станков с ЧПУ</w:t>
            </w:r>
          </w:p>
        </w:tc>
      </w:tr>
    </w:tbl>
    <w:p w14:paraId="3806DDA5" w14:textId="40F774D7" w:rsidR="00FE40B3" w:rsidRDefault="00FE40B3" w:rsidP="00FE40B3">
      <w:pPr>
        <w:pStyle w:val="af1"/>
      </w:pPr>
    </w:p>
    <w:p w14:paraId="7A71DB5B" w14:textId="77777777" w:rsidR="00FE40B3" w:rsidRPr="00CC4257" w:rsidRDefault="00FE40B3" w:rsidP="00FE40B3">
      <w:pPr>
        <w:pStyle w:val="af1"/>
      </w:pPr>
      <w:r w:rsidRPr="00CC4257">
        <w:t>Дополнительные характеристики</w:t>
      </w:r>
    </w:p>
    <w:p w14:paraId="7CF918C8" w14:textId="77777777" w:rsidR="00FE40B3" w:rsidRPr="00CC4257" w:rsidRDefault="00FE40B3" w:rsidP="00FE40B3">
      <w:pPr>
        <w:pStyle w:val="af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E40B3" w:rsidRPr="00CC4257" w14:paraId="40D6DCE7" w14:textId="77777777" w:rsidTr="00361943">
        <w:trPr>
          <w:trHeight w:val="20"/>
          <w:jc w:val="center"/>
        </w:trPr>
        <w:tc>
          <w:tcPr>
            <w:tcW w:w="1282" w:type="pct"/>
            <w:vAlign w:val="center"/>
          </w:tcPr>
          <w:p w14:paraId="7B38B20E" w14:textId="77777777" w:rsidR="00FE40B3" w:rsidRPr="00CC4257" w:rsidRDefault="00FE40B3" w:rsidP="00FE40B3">
            <w:pPr>
              <w:pStyle w:val="af1"/>
              <w:jc w:val="center"/>
            </w:pPr>
            <w:r w:rsidRPr="00CC4257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913B799" w14:textId="77777777" w:rsidR="00FE40B3" w:rsidRPr="00CC4257" w:rsidRDefault="00FE40B3" w:rsidP="00FE40B3">
            <w:pPr>
              <w:pStyle w:val="af1"/>
              <w:jc w:val="center"/>
            </w:pPr>
            <w:r w:rsidRPr="00CC4257">
              <w:t>Код</w:t>
            </w:r>
          </w:p>
        </w:tc>
        <w:tc>
          <w:tcPr>
            <w:tcW w:w="2837" w:type="pct"/>
            <w:vAlign w:val="center"/>
          </w:tcPr>
          <w:p w14:paraId="147753CF" w14:textId="77777777" w:rsidR="00FE40B3" w:rsidRPr="00CC4257" w:rsidRDefault="00FE40B3" w:rsidP="00FE40B3">
            <w:pPr>
              <w:pStyle w:val="af1"/>
              <w:jc w:val="center"/>
            </w:pPr>
            <w:r w:rsidRPr="00CC4257">
              <w:t>Наименование базовой группы, должности (профессии) или специальности</w:t>
            </w:r>
          </w:p>
        </w:tc>
      </w:tr>
      <w:tr w:rsidR="00FE40B3" w:rsidRPr="00CC4257" w14:paraId="12A06549" w14:textId="77777777" w:rsidTr="00361943">
        <w:trPr>
          <w:trHeight w:val="20"/>
          <w:jc w:val="center"/>
        </w:trPr>
        <w:tc>
          <w:tcPr>
            <w:tcW w:w="1282" w:type="pct"/>
          </w:tcPr>
          <w:p w14:paraId="0DE5664F" w14:textId="77777777" w:rsidR="00FE40B3" w:rsidRPr="00CC4257" w:rsidRDefault="00FE40B3" w:rsidP="00FE40B3">
            <w:pPr>
              <w:pStyle w:val="af1"/>
            </w:pPr>
            <w:r w:rsidRPr="00CC4257">
              <w:t>ОКЗ</w:t>
            </w:r>
          </w:p>
        </w:tc>
        <w:tc>
          <w:tcPr>
            <w:tcW w:w="881" w:type="pct"/>
          </w:tcPr>
          <w:p w14:paraId="349296C1" w14:textId="77777777" w:rsidR="00FE40B3" w:rsidRPr="00CC4257" w:rsidRDefault="00FE40B3" w:rsidP="00FE40B3">
            <w:pPr>
              <w:pStyle w:val="af1"/>
            </w:pPr>
            <w:r w:rsidRPr="00CC4257">
              <w:t>7223</w:t>
            </w:r>
          </w:p>
        </w:tc>
        <w:tc>
          <w:tcPr>
            <w:tcW w:w="2837" w:type="pct"/>
          </w:tcPr>
          <w:p w14:paraId="76AE2A79" w14:textId="77777777" w:rsidR="00FE40B3" w:rsidRPr="00CC4257" w:rsidRDefault="00FE40B3" w:rsidP="00FE40B3">
            <w:pPr>
              <w:pStyle w:val="af1"/>
            </w:pPr>
            <w:r w:rsidRPr="00CC4257">
              <w:t>Станочники и наладчики металлообрабатывающих станков</w:t>
            </w:r>
          </w:p>
        </w:tc>
      </w:tr>
      <w:tr w:rsidR="00FE40B3" w:rsidRPr="00CC4257" w14:paraId="463E2B06" w14:textId="77777777" w:rsidTr="00361943">
        <w:trPr>
          <w:trHeight w:val="20"/>
          <w:jc w:val="center"/>
        </w:trPr>
        <w:tc>
          <w:tcPr>
            <w:tcW w:w="1282" w:type="pct"/>
          </w:tcPr>
          <w:p w14:paraId="2D84654C" w14:textId="77777777" w:rsidR="00FE40B3" w:rsidRPr="00CC4257" w:rsidRDefault="00FE40B3" w:rsidP="00FE40B3">
            <w:pPr>
              <w:pStyle w:val="af1"/>
            </w:pPr>
            <w:r w:rsidRPr="00CC4257">
              <w:t>ОКПДТР</w:t>
            </w:r>
          </w:p>
        </w:tc>
        <w:tc>
          <w:tcPr>
            <w:tcW w:w="881" w:type="pct"/>
          </w:tcPr>
          <w:p w14:paraId="4B2EE861" w14:textId="77777777" w:rsidR="00FE40B3" w:rsidRPr="00CC4257" w:rsidRDefault="00FE40B3" w:rsidP="00FE40B3">
            <w:pPr>
              <w:pStyle w:val="af1"/>
            </w:pPr>
            <w:r w:rsidRPr="00CC4257">
              <w:t>11883</w:t>
            </w:r>
          </w:p>
        </w:tc>
        <w:tc>
          <w:tcPr>
            <w:tcW w:w="2837" w:type="pct"/>
          </w:tcPr>
          <w:p w14:paraId="6195ADEC" w14:textId="77777777" w:rsidR="00FE40B3" w:rsidRPr="00CC4257" w:rsidRDefault="00FE40B3" w:rsidP="00FE40B3">
            <w:pPr>
              <w:pStyle w:val="af1"/>
            </w:pPr>
            <w:r w:rsidRPr="00CC4257">
              <w:t>Долбежник</w:t>
            </w:r>
          </w:p>
        </w:tc>
      </w:tr>
      <w:tr w:rsidR="00FE40B3" w:rsidRPr="00CC4257" w14:paraId="3953F4F7" w14:textId="77777777" w:rsidTr="00361943">
        <w:trPr>
          <w:trHeight w:val="20"/>
          <w:jc w:val="center"/>
        </w:trPr>
        <w:tc>
          <w:tcPr>
            <w:tcW w:w="1282" w:type="pct"/>
          </w:tcPr>
          <w:p w14:paraId="5A055B6C" w14:textId="77777777" w:rsidR="00FE40B3" w:rsidRPr="00CC4257" w:rsidRDefault="00FE40B3" w:rsidP="00FD6D38">
            <w:pPr>
              <w:pStyle w:val="af1"/>
            </w:pPr>
            <w:r w:rsidRPr="00CC4257">
              <w:t>ОКСО</w:t>
            </w:r>
          </w:p>
        </w:tc>
        <w:tc>
          <w:tcPr>
            <w:tcW w:w="881" w:type="pct"/>
          </w:tcPr>
          <w:p w14:paraId="1A911AB3" w14:textId="77777777" w:rsidR="00FE40B3" w:rsidRPr="00CC4257" w:rsidRDefault="00FE40B3" w:rsidP="00FE40B3">
            <w:pPr>
              <w:pStyle w:val="af1"/>
            </w:pPr>
            <w:r w:rsidRPr="00CC4257">
              <w:t>2.15.01.25</w:t>
            </w:r>
          </w:p>
        </w:tc>
        <w:tc>
          <w:tcPr>
            <w:tcW w:w="2837" w:type="pct"/>
          </w:tcPr>
          <w:p w14:paraId="4BB9FE0C" w14:textId="77777777" w:rsidR="00FE40B3" w:rsidRPr="00CC4257" w:rsidRDefault="00FE40B3" w:rsidP="00FE40B3">
            <w:pPr>
              <w:pStyle w:val="af1"/>
            </w:pPr>
            <w:r w:rsidRPr="00CC4257">
              <w:t>Станочник (металлообработка)</w:t>
            </w:r>
          </w:p>
        </w:tc>
      </w:tr>
    </w:tbl>
    <w:p w14:paraId="2434EAF0" w14:textId="77777777" w:rsidR="00361943" w:rsidRDefault="00361943" w:rsidP="000776A5"/>
    <w:p w14:paraId="64E98311" w14:textId="1D25B98E" w:rsidR="00FE40B3" w:rsidRPr="00361943" w:rsidRDefault="00FE40B3" w:rsidP="000776A5">
      <w:pPr>
        <w:rPr>
          <w:b/>
          <w:bCs w:val="0"/>
        </w:rPr>
      </w:pPr>
      <w:r w:rsidRPr="00361943">
        <w:rPr>
          <w:b/>
          <w:bCs w:val="0"/>
        </w:rPr>
        <w:t>3.</w:t>
      </w:r>
      <w:r w:rsidR="00E40D26" w:rsidRPr="00361943">
        <w:rPr>
          <w:b/>
          <w:bCs w:val="0"/>
        </w:rPr>
        <w:t>4</w:t>
      </w:r>
      <w:r w:rsidRPr="00361943">
        <w:rPr>
          <w:b/>
          <w:bCs w:val="0"/>
        </w:rPr>
        <w:t>.1. Трудовая функция</w:t>
      </w:r>
    </w:p>
    <w:p w14:paraId="4B4C312F" w14:textId="77777777" w:rsidR="00361943" w:rsidRPr="00CC4257" w:rsidRDefault="00361943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FE40B3" w:rsidRPr="00CC4257" w14:paraId="3EEE365D" w14:textId="77777777" w:rsidTr="00FE40B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D560D1F" w14:textId="77777777" w:rsidR="00FE40B3" w:rsidRPr="00CC4257" w:rsidRDefault="00FE40B3" w:rsidP="00FE40B3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25853" w14:textId="6588C1B0" w:rsidR="00FE40B3" w:rsidRPr="00CC4257" w:rsidRDefault="00FE40B3" w:rsidP="00FE40B3">
            <w:pPr>
              <w:pStyle w:val="af1"/>
            </w:pPr>
            <w:r w:rsidRPr="00CC4257">
              <w:t>Обработка заготовок особо сложных деталей с точностью размеров до 7</w:t>
            </w:r>
            <w:r w:rsidR="00721D22">
              <w:noBreakHyphen/>
              <w:t>го</w:t>
            </w:r>
            <w:r w:rsidRPr="00CC4257">
              <w:t xml:space="preserve"> квалитета на долбежных станках с ЧПУ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431796" w14:textId="77777777" w:rsidR="00FE40B3" w:rsidRPr="00CC4257" w:rsidRDefault="00FE40B3" w:rsidP="00FE40B3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C8825" w14:textId="77777777" w:rsidR="00FE40B3" w:rsidRPr="00CC4257" w:rsidRDefault="00E40D26" w:rsidP="00361943">
            <w:pPr>
              <w:pStyle w:val="af3"/>
              <w:jc w:val="left"/>
            </w:pPr>
            <w:r w:rsidRPr="00CC4257">
              <w:rPr>
                <w:lang w:val="en-US"/>
              </w:rPr>
              <w:t>D</w:t>
            </w:r>
            <w:r w:rsidR="00FE40B3" w:rsidRPr="00CC4257">
              <w:t>/01.</w:t>
            </w:r>
            <w:r w:rsidRPr="00CC4257"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2FC52F" w14:textId="77777777" w:rsidR="00FE40B3" w:rsidRPr="00CC4257" w:rsidRDefault="00FE40B3" w:rsidP="00FE40B3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CA2CD" w14:textId="77777777" w:rsidR="00FE40B3" w:rsidRPr="00CC4257" w:rsidRDefault="00E40D26" w:rsidP="00FE40B3">
            <w:pPr>
              <w:pStyle w:val="af3"/>
            </w:pPr>
            <w:r w:rsidRPr="00CC4257">
              <w:t>4</w:t>
            </w:r>
          </w:p>
        </w:tc>
      </w:tr>
    </w:tbl>
    <w:p w14:paraId="53A867D9" w14:textId="77777777" w:rsidR="00FE40B3" w:rsidRPr="00CC4257" w:rsidRDefault="00FE40B3" w:rsidP="00FE40B3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E40B3" w:rsidRPr="00CC4257" w14:paraId="58B241EC" w14:textId="77777777" w:rsidTr="00FE40B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EA4D668" w14:textId="77777777" w:rsidR="00FE40B3" w:rsidRPr="00CC4257" w:rsidRDefault="00FE40B3" w:rsidP="00FE40B3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C2472C" w14:textId="77777777" w:rsidR="00FE40B3" w:rsidRPr="00CC4257" w:rsidRDefault="00FE40B3" w:rsidP="00FE40B3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313255" w14:textId="77777777" w:rsidR="00FE40B3" w:rsidRPr="00CC4257" w:rsidRDefault="00FE40B3" w:rsidP="00FE40B3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64CE6F" w14:textId="77777777" w:rsidR="00FE40B3" w:rsidRPr="00CC4257" w:rsidRDefault="00FE40B3" w:rsidP="00FE40B3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02CFF" w14:textId="77777777" w:rsidR="00FE40B3" w:rsidRPr="00CC4257" w:rsidRDefault="00FE40B3" w:rsidP="00FE40B3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DB2713" w14:textId="77777777" w:rsidR="00FE40B3" w:rsidRPr="00CC4257" w:rsidRDefault="00FE40B3" w:rsidP="00FE40B3">
            <w:pPr>
              <w:pStyle w:val="100"/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6E814" w14:textId="77777777" w:rsidR="00FE40B3" w:rsidRPr="00CC4257" w:rsidRDefault="00FE40B3" w:rsidP="00FE40B3">
            <w:pPr>
              <w:pStyle w:val="100"/>
            </w:pPr>
          </w:p>
        </w:tc>
      </w:tr>
      <w:tr w:rsidR="00FE40B3" w:rsidRPr="00CC4257" w14:paraId="7BA0DA0E" w14:textId="77777777" w:rsidTr="00FE40B3">
        <w:trPr>
          <w:jc w:val="center"/>
        </w:trPr>
        <w:tc>
          <w:tcPr>
            <w:tcW w:w="1266" w:type="pct"/>
            <w:vAlign w:val="center"/>
          </w:tcPr>
          <w:p w14:paraId="4997E1D6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BFA62F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5731F0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23AE5C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E4E81A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CA8D767" w14:textId="77777777" w:rsidR="00FE40B3" w:rsidRPr="00CC4257" w:rsidRDefault="00FE40B3" w:rsidP="00FE40B3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45C7FD4" w14:textId="77777777" w:rsidR="00FE40B3" w:rsidRPr="00CC4257" w:rsidRDefault="00FE40B3" w:rsidP="00FE40B3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64DA3675" w14:textId="77777777" w:rsidR="00FE40B3" w:rsidRPr="00CC4257" w:rsidRDefault="00FE40B3" w:rsidP="00FE40B3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FE40B3" w:rsidRPr="00CC4257" w14:paraId="38A7D591" w14:textId="77777777" w:rsidTr="00FE40B3">
        <w:trPr>
          <w:trHeight w:val="227"/>
        </w:trPr>
        <w:tc>
          <w:tcPr>
            <w:tcW w:w="1272" w:type="pct"/>
            <w:vMerge w:val="restart"/>
          </w:tcPr>
          <w:p w14:paraId="22680B96" w14:textId="77777777" w:rsidR="00FE40B3" w:rsidRPr="00CC4257" w:rsidRDefault="00FE40B3" w:rsidP="00FE40B3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0C912E3F" w14:textId="7ADC2985" w:rsidR="00FE40B3" w:rsidRPr="00361943" w:rsidRDefault="00FE40B3" w:rsidP="00361943">
            <w:pPr>
              <w:pStyle w:val="af1"/>
              <w:jc w:val="both"/>
            </w:pPr>
            <w:r w:rsidRPr="00361943">
              <w:t>Подготовка рабочего места к выполнению технологической операции по обработке заготовки особо сложной детали с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E40B3" w:rsidRPr="00CC4257" w14:paraId="17A01A71" w14:textId="77777777" w:rsidTr="00FE40B3">
        <w:trPr>
          <w:trHeight w:val="227"/>
        </w:trPr>
        <w:tc>
          <w:tcPr>
            <w:tcW w:w="1272" w:type="pct"/>
            <w:vMerge/>
          </w:tcPr>
          <w:p w14:paraId="19B8FBBD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689E2FE4" w14:textId="2604A21F" w:rsidR="00FE40B3" w:rsidRPr="00361943" w:rsidRDefault="00FE40B3" w:rsidP="00361943">
            <w:pPr>
              <w:pStyle w:val="af1"/>
              <w:jc w:val="both"/>
            </w:pPr>
            <w:r w:rsidRPr="00361943">
              <w:t xml:space="preserve">Подготовка к эксплуатации режущих, вспомогательных, контрольно-измерительных инструментов для обработки заготовки особо сложной детали </w:t>
            </w:r>
            <w:r w:rsidR="009B1277">
              <w:t xml:space="preserve">с </w:t>
            </w:r>
            <w:r w:rsidRPr="00361943">
              <w:t>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E40B3" w:rsidRPr="00CC4257" w14:paraId="5EC3E197" w14:textId="77777777" w:rsidTr="00FE40B3">
        <w:trPr>
          <w:trHeight w:val="227"/>
        </w:trPr>
        <w:tc>
          <w:tcPr>
            <w:tcW w:w="1272" w:type="pct"/>
            <w:vMerge/>
          </w:tcPr>
          <w:p w14:paraId="74232801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03C2AF18" w14:textId="37968848" w:rsidR="00FE40B3" w:rsidRPr="00361943" w:rsidRDefault="00FE40B3" w:rsidP="00361943">
            <w:pPr>
              <w:pStyle w:val="af1"/>
              <w:jc w:val="both"/>
            </w:pPr>
            <w:r w:rsidRPr="00361943">
              <w:t xml:space="preserve">Установка </w:t>
            </w:r>
            <w:r w:rsidR="0000339D" w:rsidRPr="00361943">
              <w:t xml:space="preserve">долбежных резцов </w:t>
            </w:r>
            <w:r w:rsidRPr="00361943">
              <w:t>и вспомогательных инструментов в резцедержатель долбежного станка с ЧПУ для обработки заготовки особо сложной детали с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E40B3" w:rsidRPr="00CC4257" w14:paraId="6E1FAE10" w14:textId="77777777" w:rsidTr="00FE40B3">
        <w:trPr>
          <w:trHeight w:val="227"/>
        </w:trPr>
        <w:tc>
          <w:tcPr>
            <w:tcW w:w="1272" w:type="pct"/>
            <w:vMerge/>
          </w:tcPr>
          <w:p w14:paraId="1BB24EB3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2281F1A3" w14:textId="28195EF2" w:rsidR="00FE40B3" w:rsidRPr="00361943" w:rsidRDefault="00FE40B3" w:rsidP="00361943">
            <w:pPr>
              <w:pStyle w:val="af1"/>
              <w:jc w:val="both"/>
            </w:pPr>
            <w:r w:rsidRPr="00361943">
              <w:t>Подготовка к эксплуатации специальных приспособлений для долбежного станка с ЧПУ для обработки заготовки особо сложной детали</w:t>
            </w:r>
            <w:r w:rsidR="009B1277">
              <w:t xml:space="preserve"> с</w:t>
            </w:r>
            <w:r w:rsidRPr="00361943">
              <w:t xml:space="preserve">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E40B3" w:rsidRPr="00CC4257" w14:paraId="41E158F1" w14:textId="77777777" w:rsidTr="00FE40B3">
        <w:trPr>
          <w:trHeight w:val="227"/>
        </w:trPr>
        <w:tc>
          <w:tcPr>
            <w:tcW w:w="1272" w:type="pct"/>
            <w:vMerge/>
          </w:tcPr>
          <w:p w14:paraId="50659053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635EAB5F" w14:textId="4664A271" w:rsidR="00FE40B3" w:rsidRPr="00361943" w:rsidRDefault="00FE40B3" w:rsidP="00361943">
            <w:pPr>
              <w:pStyle w:val="af1"/>
              <w:jc w:val="both"/>
            </w:pPr>
            <w:r w:rsidRPr="00361943">
              <w:t xml:space="preserve">Установка специальных приспособлений на долбежный станок для обработки заготовки особо сложной детали </w:t>
            </w:r>
            <w:r w:rsidR="00191B6E">
              <w:t xml:space="preserve">с </w:t>
            </w:r>
            <w:r w:rsidRPr="00361943">
              <w:t>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FE40B3" w:rsidRPr="00CC4257" w14:paraId="610866AC" w14:textId="77777777" w:rsidTr="00FE40B3">
        <w:trPr>
          <w:trHeight w:val="227"/>
        </w:trPr>
        <w:tc>
          <w:tcPr>
            <w:tcW w:w="1272" w:type="pct"/>
            <w:vMerge/>
          </w:tcPr>
          <w:p w14:paraId="7D1DF1EF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00D75C9B" w14:textId="77777777" w:rsidR="00FE40B3" w:rsidRPr="00361943" w:rsidRDefault="00FE40B3" w:rsidP="00361943">
            <w:pPr>
              <w:pStyle w:val="af1"/>
              <w:jc w:val="both"/>
            </w:pPr>
            <w:r w:rsidRPr="00361943">
              <w:t>Установка заготовки особо сложной детали на стол долбежного станка с ЧПУ</w:t>
            </w:r>
          </w:p>
        </w:tc>
      </w:tr>
      <w:tr w:rsidR="00FE40B3" w:rsidRPr="00CC4257" w14:paraId="6724B39D" w14:textId="77777777" w:rsidTr="00FE40B3">
        <w:trPr>
          <w:trHeight w:val="227"/>
        </w:trPr>
        <w:tc>
          <w:tcPr>
            <w:tcW w:w="1272" w:type="pct"/>
            <w:vMerge/>
          </w:tcPr>
          <w:p w14:paraId="1A57AF73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30F2A159" w14:textId="77777777" w:rsidR="00FE40B3" w:rsidRPr="00361943" w:rsidRDefault="00FE40B3" w:rsidP="00361943">
            <w:pPr>
              <w:pStyle w:val="af1"/>
              <w:jc w:val="both"/>
            </w:pPr>
            <w:r w:rsidRPr="00361943">
              <w:t>Выверка заготовки особо сложной детали с погрешностью до 0,01 % от размера обрабатываемой поверхности заготовки на столе долбежного станка с ЧПУ</w:t>
            </w:r>
          </w:p>
        </w:tc>
      </w:tr>
      <w:tr w:rsidR="00753B76" w:rsidRPr="00CC4257" w14:paraId="6815EEE5" w14:textId="77777777" w:rsidTr="00FE40B3">
        <w:trPr>
          <w:trHeight w:val="227"/>
        </w:trPr>
        <w:tc>
          <w:tcPr>
            <w:tcW w:w="1272" w:type="pct"/>
            <w:vMerge/>
          </w:tcPr>
          <w:p w14:paraId="060B778A" w14:textId="77777777" w:rsidR="00753B76" w:rsidRPr="00CC4257" w:rsidRDefault="00753B76" w:rsidP="00753B76">
            <w:pPr>
              <w:pStyle w:val="af1"/>
            </w:pPr>
          </w:p>
        </w:tc>
        <w:tc>
          <w:tcPr>
            <w:tcW w:w="3728" w:type="pct"/>
          </w:tcPr>
          <w:p w14:paraId="00F59306" w14:textId="77777777" w:rsidR="00753B76" w:rsidRPr="00361943" w:rsidRDefault="00753B76" w:rsidP="00361943">
            <w:pPr>
              <w:pStyle w:val="af1"/>
              <w:jc w:val="both"/>
            </w:pPr>
            <w:r w:rsidRPr="00361943">
              <w:t>Проверка соответствия текста управляющей программы на изготовление особо сложной детали технологической документации</w:t>
            </w:r>
          </w:p>
        </w:tc>
      </w:tr>
      <w:tr w:rsidR="00753B76" w:rsidRPr="00CC4257" w14:paraId="6DA80B09" w14:textId="77777777" w:rsidTr="00FE40B3">
        <w:trPr>
          <w:trHeight w:val="227"/>
        </w:trPr>
        <w:tc>
          <w:tcPr>
            <w:tcW w:w="1272" w:type="pct"/>
            <w:vMerge/>
          </w:tcPr>
          <w:p w14:paraId="2C7ABD5B" w14:textId="77777777" w:rsidR="00753B76" w:rsidRPr="00CC4257" w:rsidRDefault="00753B76" w:rsidP="00753B76">
            <w:pPr>
              <w:pStyle w:val="af1"/>
            </w:pPr>
          </w:p>
        </w:tc>
        <w:tc>
          <w:tcPr>
            <w:tcW w:w="3728" w:type="pct"/>
          </w:tcPr>
          <w:p w14:paraId="7BBF1C27" w14:textId="77777777" w:rsidR="00753B76" w:rsidRPr="00361943" w:rsidRDefault="00753B76" w:rsidP="00361943">
            <w:pPr>
              <w:pStyle w:val="af1"/>
              <w:jc w:val="both"/>
            </w:pPr>
            <w:r w:rsidRPr="00361943">
              <w:t>Определение нулевой точки особо сложной детали относительно нулевой точки долбежного станка с ЧПУ</w:t>
            </w:r>
          </w:p>
        </w:tc>
      </w:tr>
      <w:tr w:rsidR="00753B76" w:rsidRPr="00CC4257" w14:paraId="71B74B5F" w14:textId="77777777" w:rsidTr="00FE40B3">
        <w:trPr>
          <w:trHeight w:val="227"/>
        </w:trPr>
        <w:tc>
          <w:tcPr>
            <w:tcW w:w="1272" w:type="pct"/>
            <w:vMerge/>
          </w:tcPr>
          <w:p w14:paraId="62BC56AC" w14:textId="77777777" w:rsidR="00753B76" w:rsidRPr="00CC4257" w:rsidRDefault="00753B76" w:rsidP="00753B76">
            <w:pPr>
              <w:pStyle w:val="af1"/>
            </w:pPr>
          </w:p>
        </w:tc>
        <w:tc>
          <w:tcPr>
            <w:tcW w:w="3728" w:type="pct"/>
          </w:tcPr>
          <w:p w14:paraId="6E55EECE" w14:textId="77777777" w:rsidR="00753B76" w:rsidRPr="00361943" w:rsidRDefault="00753B76" w:rsidP="00361943">
            <w:pPr>
              <w:pStyle w:val="af1"/>
              <w:jc w:val="both"/>
            </w:pPr>
            <w:r w:rsidRPr="00361943">
              <w:t xml:space="preserve">Контроль согласованности работы узлов долбежного станка с ЧПУ </w:t>
            </w:r>
          </w:p>
        </w:tc>
      </w:tr>
      <w:tr w:rsidR="00753B76" w:rsidRPr="00CC4257" w14:paraId="0B8AFE4B" w14:textId="77777777" w:rsidTr="00FE40B3">
        <w:trPr>
          <w:trHeight w:val="227"/>
        </w:trPr>
        <w:tc>
          <w:tcPr>
            <w:tcW w:w="1272" w:type="pct"/>
            <w:vMerge/>
          </w:tcPr>
          <w:p w14:paraId="1FD36324" w14:textId="77777777" w:rsidR="00753B76" w:rsidRPr="00CC4257" w:rsidRDefault="00753B76" w:rsidP="00753B76">
            <w:pPr>
              <w:pStyle w:val="af1"/>
            </w:pPr>
          </w:p>
        </w:tc>
        <w:tc>
          <w:tcPr>
            <w:tcW w:w="3728" w:type="pct"/>
          </w:tcPr>
          <w:p w14:paraId="0B8F17A6" w14:textId="77777777" w:rsidR="00753B76" w:rsidRPr="00361943" w:rsidRDefault="00753B76" w:rsidP="00361943">
            <w:pPr>
              <w:pStyle w:val="af1"/>
              <w:jc w:val="both"/>
            </w:pPr>
            <w:r w:rsidRPr="00361943">
              <w:t>Установка режимов резания при обработке заготовки особо сложной детали на долбежном станке с ЧПУ</w:t>
            </w:r>
          </w:p>
        </w:tc>
      </w:tr>
      <w:tr w:rsidR="00753B76" w:rsidRPr="00CC4257" w14:paraId="73FCFF7A" w14:textId="77777777" w:rsidTr="00FE40B3">
        <w:trPr>
          <w:trHeight w:val="227"/>
        </w:trPr>
        <w:tc>
          <w:tcPr>
            <w:tcW w:w="1272" w:type="pct"/>
            <w:vMerge/>
          </w:tcPr>
          <w:p w14:paraId="6E4A458E" w14:textId="77777777" w:rsidR="00753B76" w:rsidRPr="00CC4257" w:rsidRDefault="00753B76" w:rsidP="00753B76">
            <w:pPr>
              <w:pStyle w:val="af1"/>
            </w:pPr>
          </w:p>
        </w:tc>
        <w:tc>
          <w:tcPr>
            <w:tcW w:w="3728" w:type="pct"/>
          </w:tcPr>
          <w:p w14:paraId="325B4F46" w14:textId="77777777" w:rsidR="00753B76" w:rsidRPr="00361943" w:rsidRDefault="00753B76" w:rsidP="00361943">
            <w:pPr>
              <w:pStyle w:val="af1"/>
              <w:jc w:val="both"/>
            </w:pPr>
            <w:r w:rsidRPr="00361943">
              <w:t>Отработка управляющей программы на обработку заготовки особо сложной детали на холостом ходу</w:t>
            </w:r>
            <w:r w:rsidR="006C630D" w:rsidRPr="00361943">
              <w:t xml:space="preserve"> на долбежном станке с ЧПУ</w:t>
            </w:r>
          </w:p>
        </w:tc>
      </w:tr>
      <w:tr w:rsidR="006C630D" w:rsidRPr="00CC4257" w14:paraId="221BF97E" w14:textId="77777777" w:rsidTr="00FE40B3">
        <w:trPr>
          <w:trHeight w:val="227"/>
        </w:trPr>
        <w:tc>
          <w:tcPr>
            <w:tcW w:w="1272" w:type="pct"/>
            <w:vMerge/>
          </w:tcPr>
          <w:p w14:paraId="4BE1DD5C" w14:textId="77777777" w:rsidR="006C630D" w:rsidRPr="00CC4257" w:rsidRDefault="006C630D" w:rsidP="006C630D">
            <w:pPr>
              <w:pStyle w:val="af1"/>
            </w:pPr>
          </w:p>
        </w:tc>
        <w:tc>
          <w:tcPr>
            <w:tcW w:w="3728" w:type="pct"/>
          </w:tcPr>
          <w:p w14:paraId="32F5FDF2" w14:textId="77777777" w:rsidR="006C630D" w:rsidRPr="00361943" w:rsidRDefault="006C630D" w:rsidP="00361943">
            <w:pPr>
              <w:pStyle w:val="af1"/>
              <w:jc w:val="both"/>
            </w:pPr>
            <w:r w:rsidRPr="00361943">
              <w:t xml:space="preserve">Запуск долбежного </w:t>
            </w:r>
            <w:r w:rsidRPr="00361943">
              <w:rPr>
                <w:rFonts w:eastAsia="TimesNewRomanPSMT"/>
              </w:rPr>
              <w:t>станка с ЧПУ</w:t>
            </w:r>
            <w:r w:rsidR="00DC2340" w:rsidRPr="00361943">
              <w:rPr>
                <w:rFonts w:eastAsia="TimesNewRomanPSMT"/>
              </w:rPr>
              <w:t xml:space="preserve"> </w:t>
            </w:r>
            <w:r w:rsidR="00DC2340" w:rsidRPr="00361943">
              <w:t>для обработки заготовки особо сложной детали</w:t>
            </w:r>
          </w:p>
        </w:tc>
      </w:tr>
      <w:tr w:rsidR="00DC2340" w:rsidRPr="00CC4257" w14:paraId="3B4FB17B" w14:textId="77777777" w:rsidTr="00FE40B3">
        <w:trPr>
          <w:trHeight w:val="227"/>
        </w:trPr>
        <w:tc>
          <w:tcPr>
            <w:tcW w:w="1272" w:type="pct"/>
            <w:vMerge/>
          </w:tcPr>
          <w:p w14:paraId="263F22AD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5F2220C3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>Запуск управляющей программы для обработки заготовки особо сложной детали на долбежном станке с ЧПУ</w:t>
            </w:r>
          </w:p>
        </w:tc>
      </w:tr>
      <w:tr w:rsidR="00DC2340" w:rsidRPr="00CC4257" w14:paraId="7AF8A5D3" w14:textId="77777777" w:rsidTr="00FE40B3">
        <w:trPr>
          <w:trHeight w:val="227"/>
        </w:trPr>
        <w:tc>
          <w:tcPr>
            <w:tcW w:w="1272" w:type="pct"/>
            <w:vMerge/>
          </w:tcPr>
          <w:p w14:paraId="7B5890F3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0FBDAF3E" w14:textId="5C2334BF" w:rsidR="00DC2340" w:rsidRPr="00361943" w:rsidRDefault="00DC2340" w:rsidP="00361943">
            <w:pPr>
              <w:pStyle w:val="af1"/>
              <w:jc w:val="both"/>
            </w:pPr>
            <w:r w:rsidRPr="00361943">
              <w:rPr>
                <w:rFonts w:eastAsia="TimesNewRomanPSMT"/>
              </w:rPr>
              <w:t xml:space="preserve">Контроль процесса </w:t>
            </w:r>
            <w:r w:rsidR="00226125" w:rsidRPr="00361943">
              <w:rPr>
                <w:rFonts w:eastAsia="TimesNewRomanPSMT"/>
              </w:rPr>
              <w:t>обработки заготовки</w:t>
            </w:r>
            <w:r w:rsidRPr="00361943">
              <w:rPr>
                <w:rFonts w:eastAsia="TimesNewRomanPSMT"/>
              </w:rPr>
              <w:t xml:space="preserve"> </w:t>
            </w:r>
            <w:r w:rsidRPr="00361943">
              <w:t>особо сложной детали с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 на долбежном станке с ЧПУ</w:t>
            </w:r>
          </w:p>
        </w:tc>
      </w:tr>
      <w:tr w:rsidR="00DC2340" w:rsidRPr="00CC4257" w14:paraId="062F28F9" w14:textId="77777777" w:rsidTr="00FE40B3">
        <w:trPr>
          <w:trHeight w:val="227"/>
        </w:trPr>
        <w:tc>
          <w:tcPr>
            <w:tcW w:w="1272" w:type="pct"/>
            <w:vMerge/>
          </w:tcPr>
          <w:p w14:paraId="2FFE9AB8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5582637A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 xml:space="preserve">Контроль состояния долбежных резцов и (или) режущих пластин при </w:t>
            </w:r>
            <w:r w:rsidR="00226125" w:rsidRPr="00361943">
              <w:t>обработке заготовки</w:t>
            </w:r>
            <w:r w:rsidRPr="00361943">
              <w:t xml:space="preserve"> особо сложной детали на долбежном станке с ЧПУ</w:t>
            </w:r>
          </w:p>
        </w:tc>
      </w:tr>
      <w:tr w:rsidR="00DC2340" w:rsidRPr="00CC4257" w14:paraId="2171DC30" w14:textId="77777777" w:rsidTr="00FE40B3">
        <w:trPr>
          <w:trHeight w:val="227"/>
        </w:trPr>
        <w:tc>
          <w:tcPr>
            <w:tcW w:w="1272" w:type="pct"/>
            <w:vMerge/>
          </w:tcPr>
          <w:p w14:paraId="5A439047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6D02D9FE" w14:textId="46E9F4C7" w:rsidR="00DC2340" w:rsidRPr="00361943" w:rsidRDefault="00DC2340" w:rsidP="00361943">
            <w:pPr>
              <w:pStyle w:val="af1"/>
              <w:jc w:val="both"/>
            </w:pPr>
            <w:r w:rsidRPr="00361943">
              <w:t>Поднастройка долбежного станка с ЧПУ в процессе обработки заготовки особо сложной детали с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</w:t>
            </w:r>
          </w:p>
        </w:tc>
      </w:tr>
      <w:tr w:rsidR="00DC2340" w:rsidRPr="00CC4257" w14:paraId="298B97BB" w14:textId="77777777" w:rsidTr="00FE40B3">
        <w:trPr>
          <w:trHeight w:val="227"/>
        </w:trPr>
        <w:tc>
          <w:tcPr>
            <w:tcW w:w="1272" w:type="pct"/>
            <w:vMerge/>
          </w:tcPr>
          <w:p w14:paraId="2818DB1B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5C9A6117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>Поддержание технического состояния долбежного станка с ЧПУ и технологической оснастки (приспособлений, измерительных и вспомогательных инструментов) в процессе обработки заготовки особо сложной детали</w:t>
            </w:r>
          </w:p>
        </w:tc>
      </w:tr>
      <w:tr w:rsidR="00DC2340" w:rsidRPr="00CC4257" w14:paraId="1520C0FE" w14:textId="77777777" w:rsidTr="00FE40B3">
        <w:trPr>
          <w:trHeight w:val="227"/>
        </w:trPr>
        <w:tc>
          <w:tcPr>
            <w:tcW w:w="1272" w:type="pct"/>
            <w:vMerge/>
          </w:tcPr>
          <w:p w14:paraId="6B48BBBF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60576DEB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>Проведение регламентных работ по техническому обслуживанию долбежного станка с ЧПУ в процессе обработки заготовки особо сложной детали</w:t>
            </w:r>
          </w:p>
        </w:tc>
      </w:tr>
      <w:tr w:rsidR="00DC2340" w:rsidRPr="00CC4257" w14:paraId="01EBFC4D" w14:textId="77777777" w:rsidTr="00FE40B3">
        <w:trPr>
          <w:trHeight w:val="227"/>
        </w:trPr>
        <w:tc>
          <w:tcPr>
            <w:tcW w:w="1272" w:type="pct"/>
            <w:vMerge w:val="restart"/>
          </w:tcPr>
          <w:p w14:paraId="249883FA" w14:textId="77777777" w:rsidR="00DC2340" w:rsidRPr="00CC4257" w:rsidRDefault="00DC2340" w:rsidP="00DC2340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0A0BCE0A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>Проверять исправность и работоспособность долбежных станков с ЧПУ</w:t>
            </w:r>
          </w:p>
        </w:tc>
      </w:tr>
      <w:tr w:rsidR="00DC2340" w:rsidRPr="00CC4257" w14:paraId="6501CD7A" w14:textId="77777777" w:rsidTr="00FE40B3">
        <w:trPr>
          <w:trHeight w:val="227"/>
        </w:trPr>
        <w:tc>
          <w:tcPr>
            <w:tcW w:w="1272" w:type="pct"/>
            <w:vMerge/>
          </w:tcPr>
          <w:p w14:paraId="553ABEF5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49BCA48F" w14:textId="77777777" w:rsidR="00DC2340" w:rsidRPr="00361943" w:rsidRDefault="005B5234" w:rsidP="00361943">
            <w:pPr>
              <w:pStyle w:val="af1"/>
              <w:jc w:val="both"/>
            </w:pPr>
            <w:r w:rsidRPr="00361943">
              <w:t>Читать и анализировать конструкторскую</w:t>
            </w:r>
            <w:r w:rsidR="00DC2340" w:rsidRPr="00361943">
              <w:t xml:space="preserve"> и технологическую документацию на </w:t>
            </w:r>
            <w:r w:rsidR="00967333" w:rsidRPr="00361943">
              <w:t xml:space="preserve">особо </w:t>
            </w:r>
            <w:r w:rsidR="00DC2340" w:rsidRPr="00361943">
              <w:t>сложные детали</w:t>
            </w:r>
          </w:p>
        </w:tc>
      </w:tr>
      <w:tr w:rsidR="00B51A96" w:rsidRPr="00CC4257" w14:paraId="6C7A7FD1" w14:textId="77777777" w:rsidTr="00FE40B3">
        <w:trPr>
          <w:trHeight w:val="227"/>
        </w:trPr>
        <w:tc>
          <w:tcPr>
            <w:tcW w:w="1272" w:type="pct"/>
            <w:vMerge/>
          </w:tcPr>
          <w:p w14:paraId="11349EC2" w14:textId="77777777" w:rsidR="00B51A96" w:rsidRPr="00CC4257" w:rsidRDefault="00B51A96" w:rsidP="00DC2340">
            <w:pPr>
              <w:pStyle w:val="af1"/>
            </w:pPr>
          </w:p>
        </w:tc>
        <w:tc>
          <w:tcPr>
            <w:tcW w:w="3728" w:type="pct"/>
          </w:tcPr>
          <w:p w14:paraId="2ABB3F5C" w14:textId="77777777" w:rsidR="00B51A96" w:rsidRPr="00361943" w:rsidRDefault="00B51A96" w:rsidP="00361943">
            <w:pPr>
              <w:pStyle w:val="af1"/>
              <w:jc w:val="both"/>
            </w:pPr>
            <w:r w:rsidRPr="00361943">
              <w:t>Читать управляющую программу обработки заготовки особо сложных деталей на долбежных станках с ЧПУ</w:t>
            </w:r>
          </w:p>
        </w:tc>
      </w:tr>
      <w:tr w:rsidR="00DC2340" w:rsidRPr="00CC4257" w14:paraId="5F0C4178" w14:textId="77777777" w:rsidTr="00FE40B3">
        <w:trPr>
          <w:trHeight w:val="227"/>
        </w:trPr>
        <w:tc>
          <w:tcPr>
            <w:tcW w:w="1272" w:type="pct"/>
            <w:vMerge/>
          </w:tcPr>
          <w:p w14:paraId="32865523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667CDBE1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DC2340" w:rsidRPr="00CC4257" w14:paraId="1CB70782" w14:textId="77777777" w:rsidTr="00FE40B3">
        <w:trPr>
          <w:trHeight w:val="227"/>
        </w:trPr>
        <w:tc>
          <w:tcPr>
            <w:tcW w:w="1272" w:type="pct"/>
            <w:vMerge/>
          </w:tcPr>
          <w:p w14:paraId="743886A9" w14:textId="77777777" w:rsidR="00DC2340" w:rsidRPr="00CC4257" w:rsidRDefault="00DC2340" w:rsidP="00DC2340">
            <w:pPr>
              <w:pStyle w:val="af1"/>
            </w:pPr>
          </w:p>
        </w:tc>
        <w:tc>
          <w:tcPr>
            <w:tcW w:w="3728" w:type="pct"/>
          </w:tcPr>
          <w:p w14:paraId="3792FB14" w14:textId="77777777" w:rsidR="00DC2340" w:rsidRPr="00361943" w:rsidRDefault="00DC2340" w:rsidP="00361943">
            <w:pPr>
              <w:pStyle w:val="af1"/>
              <w:jc w:val="both"/>
            </w:pPr>
            <w:r w:rsidRPr="00361943">
              <w:t>Контролировать геометрические параметры, определять качество заточки особо сложных долбежных резцов</w:t>
            </w:r>
          </w:p>
        </w:tc>
      </w:tr>
      <w:tr w:rsidR="00967333" w:rsidRPr="00CC4257" w14:paraId="3BF3FA82" w14:textId="77777777" w:rsidTr="00FE40B3">
        <w:trPr>
          <w:trHeight w:val="227"/>
        </w:trPr>
        <w:tc>
          <w:tcPr>
            <w:tcW w:w="1272" w:type="pct"/>
            <w:vMerge/>
          </w:tcPr>
          <w:p w14:paraId="34A7C684" w14:textId="77777777" w:rsidR="00967333" w:rsidRPr="00CC4257" w:rsidRDefault="00967333" w:rsidP="00967333">
            <w:pPr>
              <w:pStyle w:val="af1"/>
            </w:pPr>
          </w:p>
        </w:tc>
        <w:tc>
          <w:tcPr>
            <w:tcW w:w="3728" w:type="pct"/>
          </w:tcPr>
          <w:p w14:paraId="237789F3" w14:textId="77777777" w:rsidR="00967333" w:rsidRPr="00361943" w:rsidRDefault="00967333" w:rsidP="00361943">
            <w:pPr>
              <w:pStyle w:val="af1"/>
              <w:jc w:val="both"/>
            </w:pPr>
            <w:r w:rsidRPr="00361943">
              <w:t>Производить наладку долбежных резцов в инструментальных блоках вне станка</w:t>
            </w:r>
          </w:p>
        </w:tc>
      </w:tr>
      <w:tr w:rsidR="00967333" w:rsidRPr="00CC4257" w14:paraId="11A9C1A6" w14:textId="77777777" w:rsidTr="00FE40B3">
        <w:trPr>
          <w:trHeight w:val="227"/>
        </w:trPr>
        <w:tc>
          <w:tcPr>
            <w:tcW w:w="1272" w:type="pct"/>
            <w:vMerge/>
          </w:tcPr>
          <w:p w14:paraId="19DE0ECB" w14:textId="77777777" w:rsidR="00967333" w:rsidRPr="00CC4257" w:rsidRDefault="00967333" w:rsidP="00967333">
            <w:pPr>
              <w:pStyle w:val="af1"/>
            </w:pPr>
          </w:p>
        </w:tc>
        <w:tc>
          <w:tcPr>
            <w:tcW w:w="3728" w:type="pct"/>
          </w:tcPr>
          <w:p w14:paraId="76EA32BF" w14:textId="77777777" w:rsidR="00967333" w:rsidRPr="00361943" w:rsidRDefault="00967333" w:rsidP="00361943">
            <w:pPr>
              <w:pStyle w:val="af1"/>
              <w:jc w:val="both"/>
            </w:pPr>
            <w:r w:rsidRPr="00361943">
              <w:t>Устанавливать долбежные резцы и вспомогательные инструменты в резцедержатели долбежных станков с ЧПУ</w:t>
            </w:r>
          </w:p>
        </w:tc>
      </w:tr>
      <w:tr w:rsidR="00226125" w:rsidRPr="00CC4257" w14:paraId="201E57F3" w14:textId="77777777" w:rsidTr="00FE40B3">
        <w:trPr>
          <w:trHeight w:val="227"/>
        </w:trPr>
        <w:tc>
          <w:tcPr>
            <w:tcW w:w="1272" w:type="pct"/>
            <w:vMerge/>
          </w:tcPr>
          <w:p w14:paraId="3876C550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3F7C56E5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Снимать и устанавливать режущие пластины долбежных резцов со сменными режущими пластинами на долбежных станках с ЧПУ</w:t>
            </w:r>
          </w:p>
        </w:tc>
      </w:tr>
      <w:tr w:rsidR="00226125" w:rsidRPr="00CC4257" w14:paraId="3A741A87" w14:textId="77777777" w:rsidTr="00FE40B3">
        <w:trPr>
          <w:trHeight w:val="227"/>
        </w:trPr>
        <w:tc>
          <w:tcPr>
            <w:tcW w:w="1272" w:type="pct"/>
            <w:vMerge/>
          </w:tcPr>
          <w:p w14:paraId="4720C710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4F819D15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 xml:space="preserve">Производить наладку долбежных резцов на долбежных </w:t>
            </w:r>
            <w:r w:rsidRPr="00361943">
              <w:rPr>
                <w:rFonts w:eastAsia="TimesNewRomanPSMT"/>
              </w:rPr>
              <w:t>станках с ЧПУ</w:t>
            </w:r>
          </w:p>
        </w:tc>
      </w:tr>
      <w:tr w:rsidR="00226125" w:rsidRPr="00CC4257" w14:paraId="56CEA6CF" w14:textId="77777777" w:rsidTr="00FE40B3">
        <w:trPr>
          <w:trHeight w:val="227"/>
        </w:trPr>
        <w:tc>
          <w:tcPr>
            <w:tcW w:w="1272" w:type="pct"/>
            <w:vMerge/>
          </w:tcPr>
          <w:p w14:paraId="132A761A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5F017ABE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Выбирать в соответствии с технологической документацией, подготавливать к работе, устанавливать специальные приспособления на долбежный станок с ЧПУ</w:t>
            </w:r>
          </w:p>
        </w:tc>
      </w:tr>
      <w:tr w:rsidR="00226125" w:rsidRPr="00CC4257" w14:paraId="0CEA4131" w14:textId="77777777" w:rsidTr="00FE40B3">
        <w:trPr>
          <w:trHeight w:val="227"/>
        </w:trPr>
        <w:tc>
          <w:tcPr>
            <w:tcW w:w="1272" w:type="pct"/>
            <w:vMerge/>
          </w:tcPr>
          <w:p w14:paraId="50E24098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12D4E88E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Базировать, выверять и закреплять заготовки особо сложных деталей в приспособлении и на столе долбежных станков с ЧПУ</w:t>
            </w:r>
          </w:p>
        </w:tc>
      </w:tr>
      <w:tr w:rsidR="00226125" w:rsidRPr="00CC4257" w14:paraId="4EE135D8" w14:textId="77777777" w:rsidTr="00FE40B3">
        <w:trPr>
          <w:trHeight w:val="227"/>
        </w:trPr>
        <w:tc>
          <w:tcPr>
            <w:tcW w:w="1272" w:type="pct"/>
            <w:vMerge/>
          </w:tcPr>
          <w:p w14:paraId="11D3B1B8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0155AD2D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Вводить управляющую программу обработки заготовки в устройство ЧПУ долбежных станков с ЧПУ</w:t>
            </w:r>
          </w:p>
        </w:tc>
      </w:tr>
      <w:tr w:rsidR="00226125" w:rsidRPr="00CC4257" w14:paraId="59319D29" w14:textId="77777777" w:rsidTr="00FE40B3">
        <w:trPr>
          <w:trHeight w:val="227"/>
        </w:trPr>
        <w:tc>
          <w:tcPr>
            <w:tcW w:w="1272" w:type="pct"/>
            <w:vMerge/>
          </w:tcPr>
          <w:p w14:paraId="30DB768A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6E5F4D9E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Определять нулевую точку заготовки особо сложной детали относительно нулевой точки долбежного станка с ЧПУ</w:t>
            </w:r>
          </w:p>
        </w:tc>
      </w:tr>
      <w:tr w:rsidR="00226125" w:rsidRPr="00CC4257" w14:paraId="35F2BCF3" w14:textId="77777777" w:rsidTr="00FE40B3">
        <w:trPr>
          <w:trHeight w:val="227"/>
        </w:trPr>
        <w:tc>
          <w:tcPr>
            <w:tcW w:w="1272" w:type="pct"/>
            <w:vMerge/>
          </w:tcPr>
          <w:p w14:paraId="5F6703FC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0E10CF70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 xml:space="preserve">Запускать долбежный </w:t>
            </w:r>
            <w:r w:rsidRPr="00361943">
              <w:rPr>
                <w:rFonts w:eastAsia="TimesNewRomanPSMT"/>
              </w:rPr>
              <w:t xml:space="preserve">станок с ЧПУ </w:t>
            </w:r>
            <w:r w:rsidRPr="00361943">
              <w:t>на холостом ходу и в рабочем режиме</w:t>
            </w:r>
          </w:p>
        </w:tc>
      </w:tr>
      <w:tr w:rsidR="00226125" w:rsidRPr="00CC4257" w14:paraId="333B1CBB" w14:textId="77777777" w:rsidTr="00FE40B3">
        <w:trPr>
          <w:trHeight w:val="227"/>
        </w:trPr>
        <w:tc>
          <w:tcPr>
            <w:tcW w:w="1272" w:type="pct"/>
            <w:vMerge/>
          </w:tcPr>
          <w:p w14:paraId="3C479822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21A432BC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Запускать</w:t>
            </w:r>
            <w:r w:rsidRPr="00361943">
              <w:rPr>
                <w:rFonts w:eastAsia="TimesNewRomanPSMT"/>
              </w:rPr>
              <w:t xml:space="preserve"> управляющую программу </w:t>
            </w:r>
            <w:r w:rsidRPr="00361943">
              <w:t>на долбежных станках с ЧПУ</w:t>
            </w:r>
          </w:p>
        </w:tc>
      </w:tr>
      <w:tr w:rsidR="00226125" w:rsidRPr="00CC4257" w14:paraId="0E945FEC" w14:textId="77777777" w:rsidTr="00FE40B3">
        <w:trPr>
          <w:trHeight w:val="227"/>
        </w:trPr>
        <w:tc>
          <w:tcPr>
            <w:tcW w:w="1272" w:type="pct"/>
            <w:vMerge/>
          </w:tcPr>
          <w:p w14:paraId="7DCA01E1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49B70DAC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Проверять работу управляющей программы на холостом ходу на долбежных станках с ЧПУ</w:t>
            </w:r>
          </w:p>
        </w:tc>
      </w:tr>
      <w:tr w:rsidR="00226125" w:rsidRPr="00CC4257" w14:paraId="2A806424" w14:textId="77777777" w:rsidTr="00FE40B3">
        <w:trPr>
          <w:trHeight w:val="227"/>
        </w:trPr>
        <w:tc>
          <w:tcPr>
            <w:tcW w:w="1272" w:type="pct"/>
            <w:vMerge/>
          </w:tcPr>
          <w:p w14:paraId="6D308B71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7A625C6B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rPr>
                <w:rFonts w:eastAsia="TimesNewRomanPSMT"/>
              </w:rPr>
              <w:t xml:space="preserve">Выполнять процесс обработки заготовки </w:t>
            </w:r>
            <w:r w:rsidRPr="00361943">
              <w:t>особо сложной детали на долбежных станках с ЧПУ</w:t>
            </w:r>
          </w:p>
        </w:tc>
      </w:tr>
      <w:tr w:rsidR="00226125" w:rsidRPr="00CC4257" w14:paraId="6DB6F909" w14:textId="77777777" w:rsidTr="00FE40B3">
        <w:trPr>
          <w:trHeight w:val="227"/>
        </w:trPr>
        <w:tc>
          <w:tcPr>
            <w:tcW w:w="1272" w:type="pct"/>
            <w:vMerge/>
          </w:tcPr>
          <w:p w14:paraId="1A8E88E1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6925E45F" w14:textId="77777777" w:rsidR="00226125" w:rsidRPr="00361943" w:rsidRDefault="00226125" w:rsidP="00361943">
            <w:pPr>
              <w:pStyle w:val="af1"/>
              <w:jc w:val="both"/>
              <w:rPr>
                <w:rFonts w:eastAsia="TimesNewRomanPSMT"/>
              </w:rPr>
            </w:pPr>
            <w:r w:rsidRPr="00361943">
              <w:rPr>
                <w:rFonts w:eastAsia="TimesNewRomanPSMT"/>
              </w:rPr>
              <w:t xml:space="preserve">Контролировать визуально процесс обработки заготовки </w:t>
            </w:r>
            <w:r w:rsidRPr="00361943">
              <w:t>особо сложной детали на долбежных станках с ЧПУ</w:t>
            </w:r>
          </w:p>
        </w:tc>
      </w:tr>
      <w:tr w:rsidR="00226125" w:rsidRPr="00CC4257" w14:paraId="487746D7" w14:textId="77777777" w:rsidTr="00FE40B3">
        <w:trPr>
          <w:trHeight w:val="227"/>
        </w:trPr>
        <w:tc>
          <w:tcPr>
            <w:tcW w:w="1272" w:type="pct"/>
            <w:vMerge/>
          </w:tcPr>
          <w:p w14:paraId="1F7CB706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0E861243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Корректировать режимы резания при обработке заготовок особо сложных деталей на долбежных станках с ЧПУ</w:t>
            </w:r>
          </w:p>
        </w:tc>
      </w:tr>
      <w:tr w:rsidR="00226125" w:rsidRPr="00CC4257" w14:paraId="42FFD80C" w14:textId="77777777" w:rsidTr="00FE40B3">
        <w:trPr>
          <w:trHeight w:val="227"/>
        </w:trPr>
        <w:tc>
          <w:tcPr>
            <w:tcW w:w="1272" w:type="pct"/>
            <w:vMerge/>
          </w:tcPr>
          <w:p w14:paraId="22E59048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5BDCDC64" w14:textId="77777777" w:rsidR="00226125" w:rsidRPr="00361943" w:rsidRDefault="00226125" w:rsidP="00361943">
            <w:pPr>
              <w:pStyle w:val="af1"/>
              <w:jc w:val="both"/>
              <w:rPr>
                <w:rFonts w:eastAsia="TimesNewRomanPSMT"/>
              </w:rPr>
            </w:pPr>
            <w:r w:rsidRPr="00361943">
              <w:t>Контролировать состояние долбежных резцов и (или) режущих пластин в процессе обработки на долбежных станках с ЧПУ</w:t>
            </w:r>
          </w:p>
        </w:tc>
      </w:tr>
      <w:tr w:rsidR="00226125" w:rsidRPr="00CC4257" w14:paraId="455A19B9" w14:textId="77777777" w:rsidTr="00FE40B3">
        <w:trPr>
          <w:trHeight w:val="227"/>
        </w:trPr>
        <w:tc>
          <w:tcPr>
            <w:tcW w:w="1272" w:type="pct"/>
            <w:vMerge/>
          </w:tcPr>
          <w:p w14:paraId="6C101787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406387B6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Определять степень износа долбежных резцов и момент затупления по внешним признакам</w:t>
            </w:r>
          </w:p>
        </w:tc>
      </w:tr>
      <w:tr w:rsidR="00226125" w:rsidRPr="00CC4257" w14:paraId="0FDE6BC1" w14:textId="77777777" w:rsidTr="00FE40B3">
        <w:trPr>
          <w:trHeight w:val="227"/>
        </w:trPr>
        <w:tc>
          <w:tcPr>
            <w:tcW w:w="1272" w:type="pct"/>
            <w:vMerge/>
          </w:tcPr>
          <w:p w14:paraId="2C99A86C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1DDF0563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Выполнять подналадку</w:t>
            </w:r>
            <w:r w:rsidRPr="00361943">
              <w:rPr>
                <w:rFonts w:eastAsia="TimesNewRomanPSMT"/>
              </w:rPr>
              <w:t xml:space="preserve"> на размер </w:t>
            </w:r>
            <w:r w:rsidRPr="00361943">
              <w:t>долбежных станков с ЧПУ</w:t>
            </w:r>
          </w:p>
        </w:tc>
      </w:tr>
      <w:tr w:rsidR="00226125" w:rsidRPr="00CC4257" w14:paraId="2D2CA6A6" w14:textId="77777777" w:rsidTr="00FE40B3">
        <w:trPr>
          <w:trHeight w:val="227"/>
        </w:trPr>
        <w:tc>
          <w:tcPr>
            <w:tcW w:w="1272" w:type="pct"/>
            <w:vMerge/>
          </w:tcPr>
          <w:p w14:paraId="62D874D9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25078957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 xml:space="preserve">Использовать </w:t>
            </w:r>
            <w:r w:rsidR="00904468" w:rsidRPr="00361943">
              <w:t>СОЖ</w:t>
            </w:r>
            <w:r w:rsidRPr="00361943">
              <w:t xml:space="preserve"> при работе на долбежных станках с ЧПУ</w:t>
            </w:r>
          </w:p>
        </w:tc>
      </w:tr>
      <w:tr w:rsidR="00226125" w:rsidRPr="00CC4257" w14:paraId="7A7410F5" w14:textId="77777777" w:rsidTr="00FE40B3">
        <w:trPr>
          <w:trHeight w:val="227"/>
        </w:trPr>
        <w:tc>
          <w:tcPr>
            <w:tcW w:w="1272" w:type="pct"/>
            <w:vMerge/>
          </w:tcPr>
          <w:p w14:paraId="2501F231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56B50B01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 xml:space="preserve">Контролировать наличие и состояние </w:t>
            </w:r>
            <w:r w:rsidR="00904468" w:rsidRPr="00361943">
              <w:t>СОЖ</w:t>
            </w:r>
            <w:r w:rsidRPr="00361943">
              <w:t xml:space="preserve"> на долбежных станках с ЧПУ</w:t>
            </w:r>
          </w:p>
        </w:tc>
      </w:tr>
      <w:tr w:rsidR="00226125" w:rsidRPr="00CC4257" w14:paraId="2F56F78B" w14:textId="77777777" w:rsidTr="00FE40B3">
        <w:trPr>
          <w:trHeight w:val="227"/>
        </w:trPr>
        <w:tc>
          <w:tcPr>
            <w:tcW w:w="1272" w:type="pct"/>
            <w:vMerge/>
          </w:tcPr>
          <w:p w14:paraId="51BB80E9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214D58DE" w14:textId="43DA83E9" w:rsidR="00226125" w:rsidRPr="00361943" w:rsidRDefault="00226125" w:rsidP="00361943">
            <w:pPr>
              <w:pStyle w:val="af1"/>
              <w:jc w:val="both"/>
            </w:pPr>
            <w:r w:rsidRPr="00361943">
              <w:t>Выявлять причины брака, предупреждать возможный брак при обработке поверхностей заготовок особо сложных деталей с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 на долбежных станках с ЧПУ</w:t>
            </w:r>
          </w:p>
        </w:tc>
      </w:tr>
      <w:tr w:rsidR="00226125" w:rsidRPr="00CC4257" w14:paraId="5F5BF04C" w14:textId="77777777" w:rsidTr="00FE40B3">
        <w:trPr>
          <w:trHeight w:val="227"/>
        </w:trPr>
        <w:tc>
          <w:tcPr>
            <w:tcW w:w="1272" w:type="pct"/>
            <w:vMerge/>
          </w:tcPr>
          <w:p w14:paraId="3663607F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1D79A92D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Выполнять регламентные работы по техническому обслуживанию долбежных станков с ЧПУ</w:t>
            </w:r>
          </w:p>
        </w:tc>
      </w:tr>
      <w:tr w:rsidR="00226125" w:rsidRPr="00CC4257" w14:paraId="4810CAA9" w14:textId="77777777" w:rsidTr="00FE40B3">
        <w:trPr>
          <w:trHeight w:val="227"/>
        </w:trPr>
        <w:tc>
          <w:tcPr>
            <w:tcW w:w="1272" w:type="pct"/>
            <w:vMerge/>
          </w:tcPr>
          <w:p w14:paraId="651E825A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5E7BA25E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Выполнять техническое обслуживание технологической оснастки долбежных станков с ЧПУ</w:t>
            </w:r>
          </w:p>
        </w:tc>
      </w:tr>
      <w:tr w:rsidR="00226125" w:rsidRPr="00CC4257" w14:paraId="5184A75E" w14:textId="77777777" w:rsidTr="00FE40B3">
        <w:trPr>
          <w:trHeight w:val="70"/>
        </w:trPr>
        <w:tc>
          <w:tcPr>
            <w:tcW w:w="1272" w:type="pct"/>
            <w:vMerge/>
          </w:tcPr>
          <w:p w14:paraId="473B9F6B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555FA689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Применять средства индивидуальной и коллективной защиты при выполнении работ на долбежных станках с ЧПУ</w:t>
            </w:r>
          </w:p>
        </w:tc>
      </w:tr>
      <w:tr w:rsidR="00226125" w:rsidRPr="00CC4257" w14:paraId="39C01358" w14:textId="77777777" w:rsidTr="00FE40B3">
        <w:trPr>
          <w:trHeight w:val="227"/>
        </w:trPr>
        <w:tc>
          <w:tcPr>
            <w:tcW w:w="1272" w:type="pct"/>
            <w:vMerge/>
          </w:tcPr>
          <w:p w14:paraId="69159391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7BCB1A62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226125" w:rsidRPr="00CC4257" w14:paraId="76253145" w14:textId="77777777" w:rsidTr="00FE40B3">
        <w:trPr>
          <w:trHeight w:val="227"/>
        </w:trPr>
        <w:tc>
          <w:tcPr>
            <w:tcW w:w="1272" w:type="pct"/>
            <w:vMerge w:val="restart"/>
          </w:tcPr>
          <w:p w14:paraId="18B2E69F" w14:textId="77777777" w:rsidR="00226125" w:rsidRPr="00CC4257" w:rsidRDefault="00226125" w:rsidP="00226125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22461876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Устройство, принципы работы и правила эксплуатации долбежных станков с ЧПУ</w:t>
            </w:r>
          </w:p>
        </w:tc>
      </w:tr>
      <w:tr w:rsidR="00226125" w:rsidRPr="00CC4257" w14:paraId="693B5D5D" w14:textId="77777777" w:rsidTr="00FE40B3">
        <w:trPr>
          <w:trHeight w:val="227"/>
        </w:trPr>
        <w:tc>
          <w:tcPr>
            <w:tcW w:w="1272" w:type="pct"/>
            <w:vMerge/>
          </w:tcPr>
          <w:p w14:paraId="0BE00C12" w14:textId="77777777" w:rsidR="00226125" w:rsidRPr="00CC4257" w:rsidRDefault="00226125" w:rsidP="00226125">
            <w:pPr>
              <w:pStyle w:val="af1"/>
            </w:pPr>
          </w:p>
        </w:tc>
        <w:tc>
          <w:tcPr>
            <w:tcW w:w="3728" w:type="pct"/>
          </w:tcPr>
          <w:p w14:paraId="2D3BC683" w14:textId="77777777" w:rsidR="00226125" w:rsidRPr="00361943" w:rsidRDefault="00226125" w:rsidP="00361943">
            <w:pPr>
              <w:pStyle w:val="af1"/>
              <w:jc w:val="both"/>
            </w:pPr>
            <w:r w:rsidRPr="00361943">
              <w:t>Органы управления долбежными станками с ЧПУ</w:t>
            </w:r>
          </w:p>
        </w:tc>
      </w:tr>
      <w:tr w:rsidR="00237D88" w:rsidRPr="00CC4257" w14:paraId="495FCA1A" w14:textId="77777777" w:rsidTr="00FE40B3">
        <w:trPr>
          <w:trHeight w:val="227"/>
        </w:trPr>
        <w:tc>
          <w:tcPr>
            <w:tcW w:w="1272" w:type="pct"/>
            <w:vMerge/>
          </w:tcPr>
          <w:p w14:paraId="2579A775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4719F1D8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rPr>
                <w:rFonts w:eastAsia="TimesNewRomanPSMT"/>
              </w:rPr>
              <w:t>Интерфейс устройства ЧПУ долбежных станков с ЧПУ</w:t>
            </w:r>
          </w:p>
        </w:tc>
      </w:tr>
      <w:tr w:rsidR="00237D88" w:rsidRPr="00CC4257" w14:paraId="3E62DB32" w14:textId="77777777" w:rsidTr="00FE40B3">
        <w:trPr>
          <w:trHeight w:val="227"/>
        </w:trPr>
        <w:tc>
          <w:tcPr>
            <w:tcW w:w="1272" w:type="pct"/>
            <w:vMerge/>
          </w:tcPr>
          <w:p w14:paraId="7AD93117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793D43E7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Порядок проверки исправности, работоспособности и точности долбежных станов</w:t>
            </w:r>
          </w:p>
        </w:tc>
      </w:tr>
      <w:tr w:rsidR="00237D88" w:rsidRPr="00CC4257" w14:paraId="534B40F0" w14:textId="77777777" w:rsidTr="00FE40B3">
        <w:trPr>
          <w:trHeight w:val="227"/>
        </w:trPr>
        <w:tc>
          <w:tcPr>
            <w:tcW w:w="1272" w:type="pct"/>
            <w:vMerge/>
          </w:tcPr>
          <w:p w14:paraId="717FE4C1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5277A6EA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Требования к планировке, оснащению и организации рабочего места при выполнении работ на долбежных станках с ЧПУ</w:t>
            </w:r>
          </w:p>
        </w:tc>
      </w:tr>
      <w:tr w:rsidR="00237D88" w:rsidRPr="00CC4257" w14:paraId="261BB5BD" w14:textId="77777777" w:rsidTr="00FE40B3">
        <w:trPr>
          <w:trHeight w:val="227"/>
        </w:trPr>
        <w:tc>
          <w:tcPr>
            <w:tcW w:w="1272" w:type="pct"/>
            <w:vMerge/>
          </w:tcPr>
          <w:p w14:paraId="0907208A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71781071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Машиностроительное черчение в объеме, необходимом для выполнения работы</w:t>
            </w:r>
          </w:p>
        </w:tc>
      </w:tr>
      <w:tr w:rsidR="00237D88" w:rsidRPr="00CC4257" w14:paraId="4DD9F61E" w14:textId="77777777" w:rsidTr="00FE40B3">
        <w:trPr>
          <w:trHeight w:val="227"/>
        </w:trPr>
        <w:tc>
          <w:tcPr>
            <w:tcW w:w="1272" w:type="pct"/>
            <w:vMerge/>
          </w:tcPr>
          <w:p w14:paraId="1017E2B6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7F612BCB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37D88" w:rsidRPr="00CC4257" w14:paraId="77AD9BDD" w14:textId="77777777" w:rsidTr="00FE40B3">
        <w:trPr>
          <w:trHeight w:val="227"/>
        </w:trPr>
        <w:tc>
          <w:tcPr>
            <w:tcW w:w="1272" w:type="pct"/>
            <w:vMerge/>
          </w:tcPr>
          <w:p w14:paraId="3DC3C1FA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9F56EF0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Система допусков и посадок, квалитеты точности, параметры шероховатости</w:t>
            </w:r>
          </w:p>
        </w:tc>
      </w:tr>
      <w:tr w:rsidR="00237D88" w:rsidRPr="00CC4257" w14:paraId="6325E1AF" w14:textId="77777777" w:rsidTr="00FE40B3">
        <w:trPr>
          <w:trHeight w:val="227"/>
        </w:trPr>
        <w:tc>
          <w:tcPr>
            <w:tcW w:w="1272" w:type="pct"/>
            <w:vMerge/>
          </w:tcPr>
          <w:p w14:paraId="5A4173B5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C00BB80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237D88" w:rsidRPr="00CC4257" w14:paraId="26B57DB4" w14:textId="77777777" w:rsidTr="00FE40B3">
        <w:trPr>
          <w:trHeight w:val="227"/>
        </w:trPr>
        <w:tc>
          <w:tcPr>
            <w:tcW w:w="1272" w:type="pct"/>
            <w:vMerge/>
          </w:tcPr>
          <w:p w14:paraId="3F4FDBA7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75AA70C7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8F0F90" w:rsidRPr="00CC4257" w14:paraId="038B5D00" w14:textId="77777777" w:rsidTr="00FE40B3">
        <w:trPr>
          <w:trHeight w:val="227"/>
        </w:trPr>
        <w:tc>
          <w:tcPr>
            <w:tcW w:w="1272" w:type="pct"/>
            <w:vMerge/>
          </w:tcPr>
          <w:p w14:paraId="1BA41C2A" w14:textId="77777777" w:rsidR="008F0F90" w:rsidRPr="00CC4257" w:rsidRDefault="008F0F90" w:rsidP="008F0F90">
            <w:pPr>
              <w:pStyle w:val="af1"/>
            </w:pPr>
          </w:p>
        </w:tc>
        <w:tc>
          <w:tcPr>
            <w:tcW w:w="3728" w:type="pct"/>
          </w:tcPr>
          <w:p w14:paraId="01D92C76" w14:textId="77777777" w:rsidR="008F0F90" w:rsidRPr="00361943" w:rsidRDefault="008F0F90" w:rsidP="00361943">
            <w:pPr>
              <w:pStyle w:val="af1"/>
              <w:jc w:val="both"/>
            </w:pPr>
            <w:r w:rsidRPr="00361943">
              <w:t>Основные свойства и маркировка обрабатываемых материалов</w:t>
            </w:r>
          </w:p>
        </w:tc>
      </w:tr>
      <w:tr w:rsidR="008F0F90" w:rsidRPr="00CC4257" w14:paraId="74374BFD" w14:textId="77777777" w:rsidTr="00FE40B3">
        <w:trPr>
          <w:trHeight w:val="227"/>
        </w:trPr>
        <w:tc>
          <w:tcPr>
            <w:tcW w:w="1272" w:type="pct"/>
            <w:vMerge/>
          </w:tcPr>
          <w:p w14:paraId="147B69F9" w14:textId="77777777" w:rsidR="008F0F90" w:rsidRPr="00CC4257" w:rsidRDefault="008F0F90" w:rsidP="008F0F90">
            <w:pPr>
              <w:pStyle w:val="af1"/>
            </w:pPr>
          </w:p>
        </w:tc>
        <w:tc>
          <w:tcPr>
            <w:tcW w:w="3728" w:type="pct"/>
          </w:tcPr>
          <w:p w14:paraId="5D9D3CEE" w14:textId="77777777" w:rsidR="008F0F90" w:rsidRPr="00361943" w:rsidRDefault="008F0F90" w:rsidP="00361943">
            <w:pPr>
              <w:pStyle w:val="af1"/>
              <w:jc w:val="both"/>
            </w:pPr>
            <w:r w:rsidRPr="00361943">
              <w:t>Основные свойства и маркировка инструментальных материалов</w:t>
            </w:r>
          </w:p>
        </w:tc>
      </w:tr>
      <w:tr w:rsidR="00237D88" w:rsidRPr="00CC4257" w14:paraId="68B37C3D" w14:textId="77777777" w:rsidTr="00FE40B3">
        <w:trPr>
          <w:trHeight w:val="227"/>
        </w:trPr>
        <w:tc>
          <w:tcPr>
            <w:tcW w:w="1272" w:type="pct"/>
            <w:vMerge/>
          </w:tcPr>
          <w:p w14:paraId="086B230C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12C39D6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237D88" w:rsidRPr="00CC4257" w14:paraId="4E5ED42B" w14:textId="77777777" w:rsidTr="00FE40B3">
        <w:trPr>
          <w:trHeight w:val="227"/>
        </w:trPr>
        <w:tc>
          <w:tcPr>
            <w:tcW w:w="1272" w:type="pct"/>
            <w:vMerge/>
          </w:tcPr>
          <w:p w14:paraId="48B22486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753005E3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Виды, конструкции, назначение, геометрические параметры и правила использования долбежных резцов и вспомогательных инструментов, применяемых на долбежных станках с ЧПУ</w:t>
            </w:r>
          </w:p>
        </w:tc>
      </w:tr>
      <w:tr w:rsidR="00237D88" w:rsidRPr="00CC4257" w14:paraId="413625C7" w14:textId="77777777" w:rsidTr="00FE40B3">
        <w:trPr>
          <w:trHeight w:val="227"/>
        </w:trPr>
        <w:tc>
          <w:tcPr>
            <w:tcW w:w="1272" w:type="pct"/>
            <w:vMerge/>
          </w:tcPr>
          <w:p w14:paraId="26FE5575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06212932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Правила выбора геометрических параметров долбежных резцов в зависимости от обрабатываемого и инструментального материалов</w:t>
            </w:r>
          </w:p>
        </w:tc>
      </w:tr>
      <w:tr w:rsidR="00237D88" w:rsidRPr="00CC4257" w14:paraId="514F15C3" w14:textId="77777777" w:rsidTr="00FE40B3">
        <w:trPr>
          <w:trHeight w:val="227"/>
        </w:trPr>
        <w:tc>
          <w:tcPr>
            <w:tcW w:w="1272" w:type="pct"/>
            <w:vMerge/>
          </w:tcPr>
          <w:p w14:paraId="55540920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3EEF58E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Способы и приемы контроля геометрических параметров особо сложных резцов</w:t>
            </w:r>
          </w:p>
        </w:tc>
      </w:tr>
      <w:tr w:rsidR="00237D88" w:rsidRPr="00CC4257" w14:paraId="0E141D77" w14:textId="77777777" w:rsidTr="00FE40B3">
        <w:trPr>
          <w:trHeight w:val="227"/>
        </w:trPr>
        <w:tc>
          <w:tcPr>
            <w:tcW w:w="1272" w:type="pct"/>
            <w:vMerge/>
          </w:tcPr>
          <w:p w14:paraId="6202B720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D3825F0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Приемы и правила установки долбежных резцов и вспомогательных инструментов на долбежных станках с ЧПУ</w:t>
            </w:r>
          </w:p>
        </w:tc>
      </w:tr>
      <w:tr w:rsidR="00237D88" w:rsidRPr="00CC4257" w14:paraId="66741AC9" w14:textId="77777777" w:rsidTr="00FE40B3">
        <w:trPr>
          <w:trHeight w:val="227"/>
        </w:trPr>
        <w:tc>
          <w:tcPr>
            <w:tcW w:w="1272" w:type="pct"/>
            <w:vMerge/>
          </w:tcPr>
          <w:p w14:paraId="34BB1754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087AB4BB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Порядок наладки долбежных резцов в инструментальных блоках вне станка</w:t>
            </w:r>
          </w:p>
        </w:tc>
      </w:tr>
      <w:tr w:rsidR="00237D88" w:rsidRPr="00CC4257" w14:paraId="4387DF8E" w14:textId="77777777" w:rsidTr="00FE40B3">
        <w:trPr>
          <w:trHeight w:val="227"/>
        </w:trPr>
        <w:tc>
          <w:tcPr>
            <w:tcW w:w="1272" w:type="pct"/>
            <w:vMerge/>
          </w:tcPr>
          <w:p w14:paraId="0F347B59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6B6CAF24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Виды, конструкции, назначение, возможности и правила использования контрольно-измерительных инструментов, применяемых при работе на долбежных станках с ЧПУ</w:t>
            </w:r>
          </w:p>
        </w:tc>
      </w:tr>
      <w:tr w:rsidR="00237D88" w:rsidRPr="00CC4257" w14:paraId="130C5BFD" w14:textId="77777777" w:rsidTr="00FE40B3">
        <w:trPr>
          <w:trHeight w:val="227"/>
        </w:trPr>
        <w:tc>
          <w:tcPr>
            <w:tcW w:w="1272" w:type="pct"/>
            <w:vMerge/>
          </w:tcPr>
          <w:p w14:paraId="4E981E94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3CDA055C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Виды, устройство, назначение, правила и условия эксплуатации специальных приспособлений, применяемых на долбежных станках с ЧПУ</w:t>
            </w:r>
          </w:p>
        </w:tc>
      </w:tr>
      <w:tr w:rsidR="00237D88" w:rsidRPr="00CC4257" w14:paraId="3AE35737" w14:textId="77777777" w:rsidTr="00FE40B3">
        <w:trPr>
          <w:trHeight w:val="227"/>
        </w:trPr>
        <w:tc>
          <w:tcPr>
            <w:tcW w:w="1272" w:type="pct"/>
            <w:vMerge/>
          </w:tcPr>
          <w:p w14:paraId="5C31A9E9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785047E7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Правила и приемы базирования, выверки и закрепления заготовок особо сложных деталей на столе долбежных станков с ЧПУ</w:t>
            </w:r>
          </w:p>
        </w:tc>
      </w:tr>
      <w:tr w:rsidR="00237D88" w:rsidRPr="00CC4257" w14:paraId="2B0CA0BF" w14:textId="77777777" w:rsidTr="00FE40B3">
        <w:trPr>
          <w:trHeight w:val="227"/>
        </w:trPr>
        <w:tc>
          <w:tcPr>
            <w:tcW w:w="1272" w:type="pct"/>
            <w:vMerge/>
          </w:tcPr>
          <w:p w14:paraId="3E959AD8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0C621D59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Порядок ввода управляющей программы обработки заготовки в устройство ЧПУ долбежных станков с ЧПУ</w:t>
            </w:r>
          </w:p>
        </w:tc>
      </w:tr>
      <w:tr w:rsidR="00237D88" w:rsidRPr="00CC4257" w14:paraId="1A2D175C" w14:textId="77777777" w:rsidTr="00FE40B3">
        <w:trPr>
          <w:trHeight w:val="227"/>
        </w:trPr>
        <w:tc>
          <w:tcPr>
            <w:tcW w:w="1272" w:type="pct"/>
            <w:vMerge/>
          </w:tcPr>
          <w:p w14:paraId="1E7F88D2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DB09411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Методы определения нулевой точки заготовки относительно нулевой точки долбежного станка с ЧПУ</w:t>
            </w:r>
          </w:p>
        </w:tc>
      </w:tr>
      <w:tr w:rsidR="00237D88" w:rsidRPr="00CC4257" w14:paraId="3DF42B31" w14:textId="77777777" w:rsidTr="00FE40B3">
        <w:trPr>
          <w:trHeight w:val="227"/>
        </w:trPr>
        <w:tc>
          <w:tcPr>
            <w:tcW w:w="1272" w:type="pct"/>
            <w:vMerge/>
          </w:tcPr>
          <w:p w14:paraId="4EE5ED54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65CE7F3D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 xml:space="preserve">Порядок запуска долбежного </w:t>
            </w:r>
            <w:r w:rsidRPr="00361943">
              <w:rPr>
                <w:rFonts w:eastAsia="TimesNewRomanPSMT"/>
              </w:rPr>
              <w:t xml:space="preserve">станка с ЧПУ </w:t>
            </w:r>
            <w:r w:rsidRPr="00361943">
              <w:t>на холостом ходу и в рабочем режиме</w:t>
            </w:r>
          </w:p>
        </w:tc>
      </w:tr>
      <w:tr w:rsidR="00237D88" w:rsidRPr="00CC4257" w14:paraId="39447C2D" w14:textId="77777777" w:rsidTr="00FE40B3">
        <w:trPr>
          <w:trHeight w:val="227"/>
        </w:trPr>
        <w:tc>
          <w:tcPr>
            <w:tcW w:w="1272" w:type="pct"/>
            <w:vMerge/>
          </w:tcPr>
          <w:p w14:paraId="5B29BD15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6B47B700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 xml:space="preserve">Порядок запуска </w:t>
            </w:r>
            <w:r w:rsidRPr="00361943">
              <w:rPr>
                <w:rFonts w:eastAsia="TimesNewRomanPSMT"/>
              </w:rPr>
              <w:t xml:space="preserve">управляющей программы </w:t>
            </w:r>
            <w:r w:rsidRPr="00361943">
              <w:t>на долбежных станках с ЧПУ</w:t>
            </w:r>
          </w:p>
        </w:tc>
      </w:tr>
      <w:tr w:rsidR="00237D88" w:rsidRPr="00CC4257" w14:paraId="1B805641" w14:textId="77777777" w:rsidTr="00FE40B3">
        <w:trPr>
          <w:trHeight w:val="227"/>
        </w:trPr>
        <w:tc>
          <w:tcPr>
            <w:tcW w:w="1272" w:type="pct"/>
            <w:vMerge/>
          </w:tcPr>
          <w:p w14:paraId="135CA9E2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64EE0D47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Порядок проверки работы управляющей программы на холостом ходу на долбежных станках с ЧПУ</w:t>
            </w:r>
          </w:p>
        </w:tc>
      </w:tr>
      <w:tr w:rsidR="00237D88" w:rsidRPr="00CC4257" w14:paraId="19AF1256" w14:textId="77777777" w:rsidTr="00FE40B3">
        <w:trPr>
          <w:trHeight w:val="227"/>
        </w:trPr>
        <w:tc>
          <w:tcPr>
            <w:tcW w:w="1272" w:type="pct"/>
            <w:vMerge/>
          </w:tcPr>
          <w:p w14:paraId="2579BFF3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4AC599EE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Типовые режимы резания при обработке заготовок особо сложных деталей на долбежных станках с ЧПУ</w:t>
            </w:r>
          </w:p>
        </w:tc>
      </w:tr>
      <w:tr w:rsidR="00237D88" w:rsidRPr="00CC4257" w14:paraId="661ABF3F" w14:textId="77777777" w:rsidTr="00FE40B3">
        <w:trPr>
          <w:trHeight w:val="227"/>
        </w:trPr>
        <w:tc>
          <w:tcPr>
            <w:tcW w:w="1272" w:type="pct"/>
            <w:vMerge/>
          </w:tcPr>
          <w:p w14:paraId="6C5F1CAB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7DBCB81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Порядок корректировки режимов резания при обработке заготовок на долбежных станках с ЧПУ</w:t>
            </w:r>
          </w:p>
        </w:tc>
      </w:tr>
      <w:tr w:rsidR="00237D88" w:rsidRPr="00CC4257" w14:paraId="3CF24267" w14:textId="77777777" w:rsidTr="00FE40B3">
        <w:trPr>
          <w:trHeight w:val="227"/>
        </w:trPr>
        <w:tc>
          <w:tcPr>
            <w:tcW w:w="1272" w:type="pct"/>
            <w:vMerge/>
          </w:tcPr>
          <w:p w14:paraId="2B27B43F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2D3A9EFE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rPr>
                <w:rFonts w:eastAsia="TimesNewRomanPSMT"/>
              </w:rPr>
              <w:t xml:space="preserve">Основные команды </w:t>
            </w:r>
            <w:r w:rsidRPr="00361943">
              <w:rPr>
                <w:rFonts w:eastAsia="TimesNewRomanPSMT"/>
                <w:lang w:val="en-GB"/>
              </w:rPr>
              <w:t>G-кодов</w:t>
            </w:r>
          </w:p>
        </w:tc>
      </w:tr>
      <w:tr w:rsidR="00237D88" w:rsidRPr="00CC4257" w14:paraId="5DD91F0F" w14:textId="77777777" w:rsidTr="00FE40B3">
        <w:trPr>
          <w:trHeight w:val="227"/>
        </w:trPr>
        <w:tc>
          <w:tcPr>
            <w:tcW w:w="1272" w:type="pct"/>
            <w:vMerge/>
          </w:tcPr>
          <w:p w14:paraId="34EA31E0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7882AA8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rPr>
                <w:rFonts w:eastAsia="TimesNewRomanPSMT"/>
              </w:rPr>
              <w:t>Основные команды управления долбежным станком с ЧПУ</w:t>
            </w:r>
          </w:p>
        </w:tc>
      </w:tr>
      <w:tr w:rsidR="00237D88" w:rsidRPr="00CC4257" w14:paraId="3FD00EE3" w14:textId="77777777" w:rsidTr="00FE40B3">
        <w:trPr>
          <w:trHeight w:val="227"/>
        </w:trPr>
        <w:tc>
          <w:tcPr>
            <w:tcW w:w="1272" w:type="pct"/>
            <w:vMerge/>
          </w:tcPr>
          <w:p w14:paraId="6D896CD8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4C2197F9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Критерии износа долбежных резцов</w:t>
            </w:r>
          </w:p>
        </w:tc>
      </w:tr>
      <w:tr w:rsidR="00237D88" w:rsidRPr="00CC4257" w14:paraId="2D2CD00A" w14:textId="77777777" w:rsidTr="00FE40B3">
        <w:trPr>
          <w:trHeight w:val="227"/>
        </w:trPr>
        <w:tc>
          <w:tcPr>
            <w:tcW w:w="1272" w:type="pct"/>
            <w:vMerge/>
          </w:tcPr>
          <w:p w14:paraId="2BD7F5BB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6FAC38E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Теория резания в объеме, необходимом для выполнения работы</w:t>
            </w:r>
          </w:p>
        </w:tc>
      </w:tr>
      <w:tr w:rsidR="00237D88" w:rsidRPr="00CC4257" w14:paraId="464D6070" w14:textId="77777777" w:rsidTr="00FE40B3">
        <w:trPr>
          <w:trHeight w:val="227"/>
        </w:trPr>
        <w:tc>
          <w:tcPr>
            <w:tcW w:w="1272" w:type="pct"/>
            <w:vMerge/>
          </w:tcPr>
          <w:p w14:paraId="2B35E4FA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4D9E2063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 xml:space="preserve">Назначение, свойства и способы применения </w:t>
            </w:r>
            <w:r w:rsidR="00904468" w:rsidRPr="00361943">
              <w:t>СОЖ</w:t>
            </w:r>
          </w:p>
        </w:tc>
      </w:tr>
      <w:tr w:rsidR="00237D88" w:rsidRPr="00CC4257" w14:paraId="670047A3" w14:textId="77777777" w:rsidTr="00FE40B3">
        <w:trPr>
          <w:trHeight w:val="227"/>
        </w:trPr>
        <w:tc>
          <w:tcPr>
            <w:tcW w:w="1272" w:type="pct"/>
            <w:vMerge/>
          </w:tcPr>
          <w:p w14:paraId="217986CD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4E351F58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Состав и порядок выполнения регламентных работ по техническому обслуживанию долбежных станков с ЧПУ</w:t>
            </w:r>
          </w:p>
        </w:tc>
      </w:tr>
      <w:tr w:rsidR="00237D88" w:rsidRPr="00CC4257" w14:paraId="343BD5A7" w14:textId="77777777" w:rsidTr="00FE40B3">
        <w:trPr>
          <w:trHeight w:val="227"/>
        </w:trPr>
        <w:tc>
          <w:tcPr>
            <w:tcW w:w="1272" w:type="pct"/>
            <w:vMerge/>
          </w:tcPr>
          <w:p w14:paraId="10C91BCC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0E3C23F3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Состав и порядок выполнения регламентных работ по техническому обслуживанию технологической оснастки</w:t>
            </w:r>
          </w:p>
        </w:tc>
      </w:tr>
      <w:tr w:rsidR="00237D88" w:rsidRPr="00CC4257" w14:paraId="2835EDE1" w14:textId="77777777" w:rsidTr="00FE40B3">
        <w:trPr>
          <w:trHeight w:val="227"/>
        </w:trPr>
        <w:tc>
          <w:tcPr>
            <w:tcW w:w="1272" w:type="pct"/>
            <w:vMerge/>
          </w:tcPr>
          <w:p w14:paraId="7680403B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312D0C19" w14:textId="66A8EEEF" w:rsidR="00237D88" w:rsidRPr="00361943" w:rsidRDefault="00237D88" w:rsidP="00361943">
            <w:pPr>
              <w:pStyle w:val="af1"/>
              <w:jc w:val="both"/>
            </w:pPr>
            <w:r w:rsidRPr="00361943">
              <w:t>Виды дефектов при обработке поверхностей заготовок особо сложных деталей на долбежных станках с ЧПУ с точностью размеров до 7</w:t>
            </w:r>
            <w:r w:rsidR="00721D22">
              <w:noBreakHyphen/>
              <w:t>го</w:t>
            </w:r>
            <w:r w:rsidRPr="00361943">
              <w:t xml:space="preserve"> квалитета, их причины и способы предупреждения</w:t>
            </w:r>
          </w:p>
        </w:tc>
      </w:tr>
      <w:tr w:rsidR="00237D88" w:rsidRPr="00CC4257" w14:paraId="7F11F125" w14:textId="77777777" w:rsidTr="00FE40B3">
        <w:trPr>
          <w:trHeight w:val="227"/>
        </w:trPr>
        <w:tc>
          <w:tcPr>
            <w:tcW w:w="1272" w:type="pct"/>
            <w:vMerge/>
          </w:tcPr>
          <w:p w14:paraId="37F39F90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183D3473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Виды и правила применения средств индивидуальной и коллективной защиты при выполнении работ на долбежных станках с ЧПУ</w:t>
            </w:r>
          </w:p>
        </w:tc>
      </w:tr>
      <w:tr w:rsidR="00237D88" w:rsidRPr="00CC4257" w14:paraId="0D1804B9" w14:textId="77777777" w:rsidTr="00FE40B3">
        <w:trPr>
          <w:trHeight w:val="227"/>
        </w:trPr>
        <w:tc>
          <w:tcPr>
            <w:tcW w:w="1272" w:type="pct"/>
            <w:vMerge/>
          </w:tcPr>
          <w:p w14:paraId="6E5D22AE" w14:textId="77777777" w:rsidR="00237D88" w:rsidRPr="00CC4257" w:rsidRDefault="00237D88" w:rsidP="00237D88">
            <w:pPr>
              <w:pStyle w:val="af1"/>
            </w:pPr>
          </w:p>
        </w:tc>
        <w:tc>
          <w:tcPr>
            <w:tcW w:w="3728" w:type="pct"/>
          </w:tcPr>
          <w:p w14:paraId="0608725D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37D88" w:rsidRPr="00CC4257" w14:paraId="7C3F1EDD" w14:textId="77777777" w:rsidTr="00FE40B3">
        <w:trPr>
          <w:trHeight w:val="227"/>
        </w:trPr>
        <w:tc>
          <w:tcPr>
            <w:tcW w:w="1272" w:type="pct"/>
          </w:tcPr>
          <w:p w14:paraId="6D79E3C1" w14:textId="77777777" w:rsidR="00237D88" w:rsidRPr="00CC4257" w:rsidRDefault="00237D88" w:rsidP="00237D88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782345F1" w14:textId="77777777" w:rsidR="00237D88" w:rsidRPr="00361943" w:rsidRDefault="00237D88" w:rsidP="00361943">
            <w:pPr>
              <w:pStyle w:val="af1"/>
              <w:jc w:val="both"/>
            </w:pPr>
            <w:r w:rsidRPr="00361943">
              <w:t>-</w:t>
            </w:r>
          </w:p>
        </w:tc>
      </w:tr>
    </w:tbl>
    <w:p w14:paraId="3F518876" w14:textId="77777777" w:rsidR="00361943" w:rsidRDefault="00361943" w:rsidP="000776A5"/>
    <w:p w14:paraId="1C900F48" w14:textId="35ECF7FA" w:rsidR="00FE40B3" w:rsidRPr="00361943" w:rsidRDefault="00FE40B3" w:rsidP="000776A5">
      <w:pPr>
        <w:rPr>
          <w:b/>
          <w:bCs w:val="0"/>
        </w:rPr>
      </w:pPr>
      <w:r w:rsidRPr="00361943">
        <w:rPr>
          <w:b/>
          <w:bCs w:val="0"/>
        </w:rPr>
        <w:t>3.</w:t>
      </w:r>
      <w:r w:rsidR="00E40D26" w:rsidRPr="00361943">
        <w:rPr>
          <w:b/>
          <w:bCs w:val="0"/>
          <w:lang w:val="en-US"/>
        </w:rPr>
        <w:t>4</w:t>
      </w:r>
      <w:r w:rsidRPr="00361943">
        <w:rPr>
          <w:b/>
          <w:bCs w:val="0"/>
        </w:rPr>
        <w:t>.2. Трудовая функция</w:t>
      </w:r>
    </w:p>
    <w:p w14:paraId="5EF1F4E1" w14:textId="77777777" w:rsidR="00361943" w:rsidRPr="00CC4257" w:rsidRDefault="00361943" w:rsidP="000776A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FE40B3" w:rsidRPr="00CC4257" w14:paraId="1A8923BE" w14:textId="77777777" w:rsidTr="00FE40B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DA6EE88" w14:textId="77777777" w:rsidR="00FE40B3" w:rsidRPr="00CC4257" w:rsidRDefault="00FE40B3" w:rsidP="00FE40B3">
            <w:pPr>
              <w:pStyle w:val="100"/>
            </w:pPr>
            <w:r w:rsidRPr="00CC4257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9CC24" w14:textId="1EC9CD7C" w:rsidR="00FE40B3" w:rsidRPr="00CC4257" w:rsidRDefault="00FE40B3" w:rsidP="00FE40B3">
            <w:pPr>
              <w:pStyle w:val="af1"/>
            </w:pPr>
            <w:r w:rsidRPr="00CC4257">
              <w:t>Контроль качества обработки особо сложных деталей с точностью размеров до 7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B98121" w14:textId="77777777" w:rsidR="00FE40B3" w:rsidRPr="00CC4257" w:rsidRDefault="00FE40B3" w:rsidP="00FE40B3">
            <w:pPr>
              <w:pStyle w:val="100"/>
              <w:jc w:val="center"/>
            </w:pPr>
            <w:r w:rsidRPr="00CC4257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9BB917" w14:textId="77777777" w:rsidR="00FE40B3" w:rsidRPr="00CC4257" w:rsidRDefault="00E40D26" w:rsidP="00E40D26">
            <w:pPr>
              <w:pStyle w:val="af3"/>
              <w:jc w:val="left"/>
              <w:rPr>
                <w:lang w:val="en-US"/>
              </w:rPr>
            </w:pPr>
            <w:r w:rsidRPr="00CC4257">
              <w:rPr>
                <w:lang w:val="en-US"/>
              </w:rPr>
              <w:t>D</w:t>
            </w:r>
            <w:r w:rsidR="00FE40B3" w:rsidRPr="00CC4257">
              <w:t>/02.</w:t>
            </w:r>
            <w:r w:rsidRPr="00CC4257">
              <w:rPr>
                <w:lang w:val="en-US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1862A0" w14:textId="77777777" w:rsidR="00FE40B3" w:rsidRPr="00CC4257" w:rsidRDefault="00FE40B3" w:rsidP="00FE40B3">
            <w:pPr>
              <w:pStyle w:val="100"/>
              <w:jc w:val="center"/>
              <w:rPr>
                <w:vertAlign w:val="superscript"/>
              </w:rPr>
            </w:pPr>
            <w:r w:rsidRPr="00CC4257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C6199" w14:textId="77777777" w:rsidR="00FE40B3" w:rsidRPr="00CC4257" w:rsidRDefault="00E40D26" w:rsidP="00FE40B3">
            <w:pPr>
              <w:pStyle w:val="af3"/>
              <w:rPr>
                <w:lang w:val="en-US"/>
              </w:rPr>
            </w:pPr>
            <w:r w:rsidRPr="00CC4257">
              <w:rPr>
                <w:lang w:val="en-US"/>
              </w:rPr>
              <w:t>4</w:t>
            </w:r>
          </w:p>
        </w:tc>
      </w:tr>
    </w:tbl>
    <w:p w14:paraId="1A2CFEED" w14:textId="436D0D62" w:rsidR="00FE40B3" w:rsidRDefault="00FE40B3" w:rsidP="00FE40B3">
      <w:pPr>
        <w:pStyle w:val="af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E40B3" w:rsidRPr="00CC4257" w14:paraId="3DCC10AB" w14:textId="77777777" w:rsidTr="0093063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B3C87D7" w14:textId="77777777" w:rsidR="00FE40B3" w:rsidRPr="00CC4257" w:rsidRDefault="00FE40B3" w:rsidP="00FE40B3">
            <w:pPr>
              <w:pStyle w:val="100"/>
            </w:pPr>
            <w:r w:rsidRPr="00CC4257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34105B" w14:textId="77777777" w:rsidR="00FE40B3" w:rsidRPr="00CC4257" w:rsidRDefault="00FE40B3" w:rsidP="00FE40B3">
            <w:pPr>
              <w:pStyle w:val="100"/>
            </w:pPr>
            <w:r w:rsidRPr="00CC4257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45751" w14:textId="77777777" w:rsidR="00FE40B3" w:rsidRPr="00CC4257" w:rsidRDefault="00FE40B3" w:rsidP="00FE40B3">
            <w:pPr>
              <w:pStyle w:val="af3"/>
              <w:jc w:val="left"/>
            </w:pPr>
            <w:r w:rsidRPr="00CC4257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767367" w14:textId="77777777" w:rsidR="00FE40B3" w:rsidRPr="00CC4257" w:rsidRDefault="00FE40B3" w:rsidP="00FE40B3">
            <w:pPr>
              <w:pStyle w:val="100"/>
            </w:pPr>
            <w:r w:rsidRPr="00CC4257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5FA01" w14:textId="77777777" w:rsidR="00FE40B3" w:rsidRPr="00CC4257" w:rsidRDefault="00FE40B3" w:rsidP="00FE40B3">
            <w:pPr>
              <w:pStyle w:val="100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4CC0F" w14:textId="77777777" w:rsidR="00FE40B3" w:rsidRPr="00CC4257" w:rsidRDefault="00FE40B3" w:rsidP="00FE40B3">
            <w:pPr>
              <w:pStyle w:val="100"/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D5312A" w14:textId="77777777" w:rsidR="00FE40B3" w:rsidRPr="00CC4257" w:rsidRDefault="00FE40B3" w:rsidP="00FE40B3">
            <w:pPr>
              <w:pStyle w:val="100"/>
            </w:pPr>
          </w:p>
        </w:tc>
      </w:tr>
      <w:tr w:rsidR="00FE40B3" w:rsidRPr="00CC4257" w14:paraId="30620896" w14:textId="77777777" w:rsidTr="00930637">
        <w:trPr>
          <w:jc w:val="center"/>
        </w:trPr>
        <w:tc>
          <w:tcPr>
            <w:tcW w:w="1266" w:type="pct"/>
            <w:vAlign w:val="center"/>
          </w:tcPr>
          <w:p w14:paraId="58A84610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A94BAC3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CDBAB5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D8092DC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8EEB59" w14:textId="77777777" w:rsidR="00FE40B3" w:rsidRPr="00CC4257" w:rsidRDefault="00FE40B3" w:rsidP="00FE40B3">
            <w:pPr>
              <w:pStyle w:val="101"/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E77E9E" w14:textId="77777777" w:rsidR="00FE40B3" w:rsidRPr="00CC4257" w:rsidRDefault="00FE40B3" w:rsidP="00FE40B3">
            <w:pPr>
              <w:pStyle w:val="101"/>
            </w:pPr>
            <w:r w:rsidRPr="00CC4257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4F1193E" w14:textId="77777777" w:rsidR="00FE40B3" w:rsidRPr="00CC4257" w:rsidRDefault="00FE40B3" w:rsidP="00FE40B3">
            <w:pPr>
              <w:pStyle w:val="101"/>
            </w:pPr>
            <w:r w:rsidRPr="00CC4257">
              <w:t>Регистрационный номер профессионального стандарта</w:t>
            </w:r>
          </w:p>
        </w:tc>
      </w:tr>
    </w:tbl>
    <w:p w14:paraId="3BF02AA6" w14:textId="77777777" w:rsidR="00FE40B3" w:rsidRPr="00CC4257" w:rsidRDefault="00FE40B3" w:rsidP="00FE40B3">
      <w:pPr>
        <w:pStyle w:val="af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FE40B3" w:rsidRPr="00CC4257" w14:paraId="5CB5E168" w14:textId="77777777" w:rsidTr="00361943">
        <w:trPr>
          <w:trHeight w:val="227"/>
        </w:trPr>
        <w:tc>
          <w:tcPr>
            <w:tcW w:w="1272" w:type="pct"/>
            <w:vMerge w:val="restart"/>
          </w:tcPr>
          <w:p w14:paraId="07A0F913" w14:textId="77777777" w:rsidR="00FE40B3" w:rsidRPr="00CC4257" w:rsidRDefault="00FE40B3" w:rsidP="00FE40B3">
            <w:pPr>
              <w:pStyle w:val="af1"/>
            </w:pPr>
            <w:r w:rsidRPr="00CC4257">
              <w:t>Трудовые действия</w:t>
            </w:r>
          </w:p>
        </w:tc>
        <w:tc>
          <w:tcPr>
            <w:tcW w:w="3728" w:type="pct"/>
          </w:tcPr>
          <w:p w14:paraId="45800E6A" w14:textId="77777777" w:rsidR="00FE40B3" w:rsidRPr="00CC4257" w:rsidRDefault="00FE40B3" w:rsidP="00FE40B3">
            <w:pPr>
              <w:pStyle w:val="af1"/>
              <w:jc w:val="both"/>
            </w:pPr>
            <w:r w:rsidRPr="00CC4257">
              <w:t>Визуальное определение дефектов обработанных поверхностей особо сложной детали</w:t>
            </w:r>
          </w:p>
        </w:tc>
      </w:tr>
      <w:tr w:rsidR="00FE40B3" w:rsidRPr="00CC4257" w14:paraId="5455D818" w14:textId="77777777" w:rsidTr="00361943">
        <w:trPr>
          <w:trHeight w:val="227"/>
        </w:trPr>
        <w:tc>
          <w:tcPr>
            <w:tcW w:w="1272" w:type="pct"/>
            <w:vMerge/>
          </w:tcPr>
          <w:p w14:paraId="48953802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1F928DC7" w14:textId="390C9FEB" w:rsidR="00FE40B3" w:rsidRPr="00CC4257" w:rsidRDefault="00FE40B3" w:rsidP="00FE40B3">
            <w:pPr>
              <w:pStyle w:val="af1"/>
              <w:jc w:val="both"/>
            </w:pPr>
            <w:r w:rsidRPr="00CC4257">
              <w:t>Контроль линейных размеров особо сложной детали с точностью до 7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FE40B3" w:rsidRPr="00CC4257" w14:paraId="4C04C20F" w14:textId="77777777" w:rsidTr="00361943">
        <w:trPr>
          <w:trHeight w:val="227"/>
        </w:trPr>
        <w:tc>
          <w:tcPr>
            <w:tcW w:w="1272" w:type="pct"/>
            <w:vMerge/>
          </w:tcPr>
          <w:p w14:paraId="7C4FF186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21F19599" w14:textId="14C73011" w:rsidR="00FE40B3" w:rsidRPr="00CC4257" w:rsidRDefault="00FE40B3" w:rsidP="00FE40B3">
            <w:pPr>
              <w:pStyle w:val="af1"/>
              <w:jc w:val="both"/>
            </w:pPr>
            <w:r w:rsidRPr="00CC4257">
              <w:t>Контроль угловых размеров особо сложной детали до 7</w:t>
            </w:r>
            <w:r w:rsidRPr="00CC4257">
              <w:noBreakHyphen/>
              <w:t>й степени точности</w:t>
            </w:r>
          </w:p>
        </w:tc>
      </w:tr>
      <w:tr w:rsidR="00FE40B3" w:rsidRPr="00CC4257" w14:paraId="303DBDF8" w14:textId="77777777" w:rsidTr="00361943">
        <w:trPr>
          <w:trHeight w:val="227"/>
        </w:trPr>
        <w:tc>
          <w:tcPr>
            <w:tcW w:w="1272" w:type="pct"/>
            <w:vMerge/>
          </w:tcPr>
          <w:p w14:paraId="6D958B1E" w14:textId="77777777" w:rsidR="00FE40B3" w:rsidRPr="00CC4257" w:rsidRDefault="00FE40B3" w:rsidP="00FE40B3">
            <w:pPr>
              <w:pStyle w:val="af1"/>
            </w:pPr>
          </w:p>
        </w:tc>
        <w:tc>
          <w:tcPr>
            <w:tcW w:w="3728" w:type="pct"/>
          </w:tcPr>
          <w:p w14:paraId="1D06FDA7" w14:textId="388BC5C2" w:rsidR="00FE40B3" w:rsidRPr="00CC4257" w:rsidRDefault="00FE40B3" w:rsidP="00FE40B3">
            <w:pPr>
              <w:pStyle w:val="af1"/>
              <w:jc w:val="both"/>
            </w:pPr>
            <w:r w:rsidRPr="00CC4257">
              <w:t>Контроль формы и взаимного расположения поверхностей особо сложной детали до 8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3F0D7BEA" w14:textId="77777777" w:rsidTr="00361943">
        <w:trPr>
          <w:trHeight w:val="227"/>
        </w:trPr>
        <w:tc>
          <w:tcPr>
            <w:tcW w:w="1272" w:type="pct"/>
            <w:vMerge/>
          </w:tcPr>
          <w:p w14:paraId="4BADA5D0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5FBF0AC8" w14:textId="652E6530" w:rsidR="00D976E6" w:rsidRPr="00CC4257" w:rsidRDefault="00D976E6" w:rsidP="00D976E6">
            <w:pPr>
              <w:pStyle w:val="af1"/>
              <w:jc w:val="both"/>
            </w:pPr>
            <w:r w:rsidRPr="00CC4257">
              <w:t>Контроль зубчатых поверхностей особо сложной детали до 6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53A3BE27" w14:textId="77777777" w:rsidTr="00361943">
        <w:trPr>
          <w:trHeight w:val="227"/>
        </w:trPr>
        <w:tc>
          <w:tcPr>
            <w:tcW w:w="1272" w:type="pct"/>
            <w:vMerge/>
          </w:tcPr>
          <w:p w14:paraId="03579102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5162BAC3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 xml:space="preserve">Контроль шероховатости обработанных поверхностей особо сложной детали до </w:t>
            </w:r>
            <w:r w:rsidRPr="00CC4257">
              <w:rPr>
                <w:lang w:val="en-US"/>
              </w:rPr>
              <w:t>Ra</w:t>
            </w:r>
            <w:r w:rsidRPr="00CC4257">
              <w:t xml:space="preserve"> 0,8</w:t>
            </w:r>
          </w:p>
        </w:tc>
      </w:tr>
      <w:tr w:rsidR="00D976E6" w:rsidRPr="00CC4257" w14:paraId="15CBE7F1" w14:textId="77777777" w:rsidTr="00361943">
        <w:trPr>
          <w:trHeight w:val="227"/>
        </w:trPr>
        <w:tc>
          <w:tcPr>
            <w:tcW w:w="1272" w:type="pct"/>
            <w:vMerge w:val="restart"/>
          </w:tcPr>
          <w:p w14:paraId="4BC2CCE9" w14:textId="77777777" w:rsidR="00D976E6" w:rsidRPr="00CC4257" w:rsidRDefault="00D976E6" w:rsidP="00D976E6">
            <w:pPr>
              <w:pStyle w:val="af1"/>
            </w:pPr>
            <w:r w:rsidRPr="00CC4257">
              <w:t>Необходимые умения</w:t>
            </w:r>
          </w:p>
        </w:tc>
        <w:tc>
          <w:tcPr>
            <w:tcW w:w="3728" w:type="pct"/>
          </w:tcPr>
          <w:p w14:paraId="0B3BF252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 xml:space="preserve">Выявлять визуально дефекты обработанных поверхностей особо сложных деталей </w:t>
            </w:r>
          </w:p>
        </w:tc>
      </w:tr>
      <w:tr w:rsidR="00D976E6" w:rsidRPr="00CC4257" w14:paraId="7A90B1C0" w14:textId="77777777" w:rsidTr="00361943">
        <w:trPr>
          <w:trHeight w:val="227"/>
        </w:trPr>
        <w:tc>
          <w:tcPr>
            <w:tcW w:w="1272" w:type="pct"/>
            <w:vMerge/>
          </w:tcPr>
          <w:p w14:paraId="4A8DCC36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3CE00E48" w14:textId="58CD8AC6" w:rsidR="00D976E6" w:rsidRPr="00CC4257" w:rsidRDefault="00D976E6" w:rsidP="00D976E6">
            <w:pPr>
              <w:pStyle w:val="af1"/>
              <w:jc w:val="both"/>
            </w:pPr>
            <w:r w:rsidRPr="00CC4257">
              <w:t>Использовать стандартные и специальные контрольно-измерительные инструменты для измерения и контроля линейных размеров особо сложных деталей с точностью до 7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D976E6" w:rsidRPr="00CC4257" w14:paraId="22B29F47" w14:textId="77777777" w:rsidTr="00361943">
        <w:trPr>
          <w:trHeight w:val="227"/>
        </w:trPr>
        <w:tc>
          <w:tcPr>
            <w:tcW w:w="1272" w:type="pct"/>
            <w:vMerge/>
          </w:tcPr>
          <w:p w14:paraId="1C000B89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48C7591E" w14:textId="3FECC7BE" w:rsidR="00D976E6" w:rsidRPr="00CC4257" w:rsidRDefault="00D976E6" w:rsidP="00D976E6">
            <w:pPr>
              <w:pStyle w:val="af1"/>
              <w:jc w:val="both"/>
            </w:pPr>
            <w:r w:rsidRPr="00CC4257">
              <w:t>Использовать стандартные и специальные контрольно-измерительные инструменты для измерения и контроля угловых размеров особо сложных деталей до 7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2DA4D129" w14:textId="77777777" w:rsidTr="00361943">
        <w:trPr>
          <w:trHeight w:val="227"/>
        </w:trPr>
        <w:tc>
          <w:tcPr>
            <w:tcW w:w="1272" w:type="pct"/>
            <w:vMerge/>
          </w:tcPr>
          <w:p w14:paraId="3995364B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2C50AA5F" w14:textId="11C314E5" w:rsidR="00D976E6" w:rsidRPr="00CC4257" w:rsidRDefault="00D976E6" w:rsidP="00D976E6">
            <w:pPr>
              <w:pStyle w:val="af1"/>
              <w:jc w:val="both"/>
            </w:pPr>
            <w:r w:rsidRPr="00CC4257">
              <w:t>Использовать контрольно-измерительные инструменты и приспособления для измерения и контроля формы и взаимного расположения поверхностей особо сложных деталей до 8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50FBB1E4" w14:textId="77777777" w:rsidTr="00361943">
        <w:trPr>
          <w:trHeight w:val="227"/>
        </w:trPr>
        <w:tc>
          <w:tcPr>
            <w:tcW w:w="1272" w:type="pct"/>
            <w:vMerge/>
          </w:tcPr>
          <w:p w14:paraId="26F8D2C9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32BB2809" w14:textId="0405502A" w:rsidR="00D976E6" w:rsidRPr="00CC4257" w:rsidRDefault="00D976E6" w:rsidP="00D976E6">
            <w:pPr>
              <w:pStyle w:val="af1"/>
              <w:jc w:val="both"/>
            </w:pPr>
            <w:r w:rsidRPr="00CC4257">
              <w:t xml:space="preserve">Использовать контрольно-измерительные инструменты и приспособления для измерения и контроля зубчатых поверхностей </w:t>
            </w:r>
            <w:r w:rsidR="00997B93" w:rsidRPr="00CC4257">
              <w:t xml:space="preserve">особо сложных деталей </w:t>
            </w:r>
            <w:r w:rsidRPr="00CC4257">
              <w:t>до 6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07AF3A36" w14:textId="77777777" w:rsidTr="00361943">
        <w:trPr>
          <w:trHeight w:val="227"/>
        </w:trPr>
        <w:tc>
          <w:tcPr>
            <w:tcW w:w="1272" w:type="pct"/>
            <w:vMerge/>
          </w:tcPr>
          <w:p w14:paraId="62E462C0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6EAD414E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>Контролировать шероховатость поверхностей особо сложных деталей визуально-тактильным и инструментальными методами</w:t>
            </w:r>
          </w:p>
        </w:tc>
      </w:tr>
      <w:tr w:rsidR="00D976E6" w:rsidRPr="00CC4257" w14:paraId="6D4924DF" w14:textId="77777777" w:rsidTr="00361943">
        <w:trPr>
          <w:trHeight w:val="227"/>
        </w:trPr>
        <w:tc>
          <w:tcPr>
            <w:tcW w:w="1272" w:type="pct"/>
            <w:vMerge w:val="restart"/>
          </w:tcPr>
          <w:p w14:paraId="6858DA3E" w14:textId="77777777" w:rsidR="00D976E6" w:rsidRPr="00CC4257" w:rsidRDefault="00D976E6" w:rsidP="00D976E6">
            <w:pPr>
              <w:pStyle w:val="af1"/>
            </w:pPr>
            <w:r w:rsidRPr="00CC4257">
              <w:t>Необходимые знания</w:t>
            </w:r>
          </w:p>
        </w:tc>
        <w:tc>
          <w:tcPr>
            <w:tcW w:w="3728" w:type="pct"/>
          </w:tcPr>
          <w:p w14:paraId="33B9784E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D976E6" w:rsidRPr="00CC4257" w14:paraId="59261585" w14:textId="77777777" w:rsidTr="00361943">
        <w:trPr>
          <w:trHeight w:val="227"/>
        </w:trPr>
        <w:tc>
          <w:tcPr>
            <w:tcW w:w="1272" w:type="pct"/>
            <w:vMerge/>
          </w:tcPr>
          <w:p w14:paraId="2A18655E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04F57F6C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976E6" w:rsidRPr="00CC4257" w14:paraId="3D49A2F0" w14:textId="77777777" w:rsidTr="00361943">
        <w:trPr>
          <w:trHeight w:val="227"/>
        </w:trPr>
        <w:tc>
          <w:tcPr>
            <w:tcW w:w="1272" w:type="pct"/>
            <w:vMerge/>
          </w:tcPr>
          <w:p w14:paraId="25146D81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1BB9ADB4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D976E6" w:rsidRPr="00CC4257" w14:paraId="36D5D79C" w14:textId="77777777" w:rsidTr="00361943">
        <w:trPr>
          <w:trHeight w:val="227"/>
        </w:trPr>
        <w:tc>
          <w:tcPr>
            <w:tcW w:w="1272" w:type="pct"/>
            <w:vMerge/>
          </w:tcPr>
          <w:p w14:paraId="4CFCB524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15BE0BC2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D976E6" w:rsidRPr="00CC4257" w14:paraId="648EB6DA" w14:textId="77777777" w:rsidTr="00361943">
        <w:trPr>
          <w:trHeight w:val="227"/>
        </w:trPr>
        <w:tc>
          <w:tcPr>
            <w:tcW w:w="1272" w:type="pct"/>
            <w:vMerge/>
          </w:tcPr>
          <w:p w14:paraId="44BD561C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2E9D533A" w14:textId="3A61226D" w:rsidR="00D976E6" w:rsidRPr="00CC4257" w:rsidRDefault="00D976E6" w:rsidP="00D976E6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до 7</w:t>
            </w:r>
            <w:r w:rsidR="00721D22">
              <w:noBreakHyphen/>
              <w:t>го</w:t>
            </w:r>
            <w:r w:rsidRPr="00CC4257">
              <w:t xml:space="preserve"> квалитета</w:t>
            </w:r>
          </w:p>
        </w:tc>
      </w:tr>
      <w:tr w:rsidR="00D976E6" w:rsidRPr="00CC4257" w14:paraId="30AC6A89" w14:textId="77777777" w:rsidTr="00361943">
        <w:trPr>
          <w:trHeight w:val="227"/>
        </w:trPr>
        <w:tc>
          <w:tcPr>
            <w:tcW w:w="1272" w:type="pct"/>
            <w:vMerge/>
          </w:tcPr>
          <w:p w14:paraId="5209C0C8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5B358E99" w14:textId="5AE10CDC" w:rsidR="00D976E6" w:rsidRPr="00CC4257" w:rsidRDefault="00D976E6" w:rsidP="00D976E6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 для измерения и контроля угловых размеров до 7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43B64232" w14:textId="77777777" w:rsidTr="00361943">
        <w:trPr>
          <w:trHeight w:val="227"/>
        </w:trPr>
        <w:tc>
          <w:tcPr>
            <w:tcW w:w="1272" w:type="pct"/>
            <w:vMerge/>
          </w:tcPr>
          <w:p w14:paraId="617FD346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7FD90588" w14:textId="676A83BF" w:rsidR="00D976E6" w:rsidRPr="00CC4257" w:rsidRDefault="00D976E6" w:rsidP="00D976E6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формы и взаимного расположения поверхностей с погрешностью не выше 8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2321ACB7" w14:textId="77777777" w:rsidTr="00361943">
        <w:trPr>
          <w:trHeight w:val="227"/>
        </w:trPr>
        <w:tc>
          <w:tcPr>
            <w:tcW w:w="1272" w:type="pct"/>
            <w:vMerge/>
          </w:tcPr>
          <w:p w14:paraId="42164185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6ADC5E7C" w14:textId="7C4D37B6" w:rsidR="00D976E6" w:rsidRPr="00CC4257" w:rsidRDefault="00D976E6" w:rsidP="00D976E6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зубчатых поверхностей до 6</w:t>
            </w:r>
            <w:r w:rsidRPr="00CC4257">
              <w:noBreakHyphen/>
              <w:t>й степени точности</w:t>
            </w:r>
          </w:p>
        </w:tc>
      </w:tr>
      <w:tr w:rsidR="00D976E6" w:rsidRPr="00CC4257" w14:paraId="24518668" w14:textId="77777777" w:rsidTr="00361943">
        <w:trPr>
          <w:trHeight w:val="227"/>
        </w:trPr>
        <w:tc>
          <w:tcPr>
            <w:tcW w:w="1272" w:type="pct"/>
            <w:vMerge/>
          </w:tcPr>
          <w:p w14:paraId="5DEBB116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35F57335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>Виды, конструкции, назначение, возможности и правила использования приборов для измерения и контроля шероховатости поверхностей</w:t>
            </w:r>
          </w:p>
        </w:tc>
      </w:tr>
      <w:tr w:rsidR="00D976E6" w:rsidRPr="00CC4257" w14:paraId="4D2EF670" w14:textId="77777777" w:rsidTr="00361943">
        <w:trPr>
          <w:trHeight w:val="227"/>
        </w:trPr>
        <w:tc>
          <w:tcPr>
            <w:tcW w:w="1272" w:type="pct"/>
            <w:vMerge/>
          </w:tcPr>
          <w:p w14:paraId="669E0890" w14:textId="77777777" w:rsidR="00D976E6" w:rsidRPr="00CC4257" w:rsidRDefault="00D976E6" w:rsidP="00D976E6">
            <w:pPr>
              <w:pStyle w:val="af1"/>
            </w:pPr>
          </w:p>
        </w:tc>
        <w:tc>
          <w:tcPr>
            <w:tcW w:w="3728" w:type="pct"/>
          </w:tcPr>
          <w:p w14:paraId="57BB72C6" w14:textId="45B9648C" w:rsidR="00D976E6" w:rsidRPr="00CC4257" w:rsidRDefault="00D976E6" w:rsidP="00D976E6">
            <w:pPr>
              <w:pStyle w:val="af1"/>
              <w:jc w:val="both"/>
            </w:pPr>
            <w:r w:rsidRPr="00CC4257">
              <w:t xml:space="preserve">Требования охраны труда, пожарной, промышленной, </w:t>
            </w:r>
            <w:r w:rsidR="00C1023C">
              <w:t xml:space="preserve">экологической безопасности и электробезопасности </w:t>
            </w:r>
          </w:p>
        </w:tc>
      </w:tr>
      <w:tr w:rsidR="00D976E6" w:rsidRPr="00CC4257" w14:paraId="0450B47F" w14:textId="77777777" w:rsidTr="00361943">
        <w:trPr>
          <w:trHeight w:val="227"/>
        </w:trPr>
        <w:tc>
          <w:tcPr>
            <w:tcW w:w="1272" w:type="pct"/>
          </w:tcPr>
          <w:p w14:paraId="1DB0FEBB" w14:textId="77777777" w:rsidR="00D976E6" w:rsidRPr="00CC4257" w:rsidRDefault="00D976E6" w:rsidP="00D976E6">
            <w:pPr>
              <w:pStyle w:val="af1"/>
            </w:pPr>
            <w:r w:rsidRPr="00CC4257">
              <w:t>Другие характеристики</w:t>
            </w:r>
          </w:p>
        </w:tc>
        <w:tc>
          <w:tcPr>
            <w:tcW w:w="3728" w:type="pct"/>
          </w:tcPr>
          <w:p w14:paraId="2A290FD2" w14:textId="77777777" w:rsidR="00D976E6" w:rsidRPr="00CC4257" w:rsidRDefault="00D976E6" w:rsidP="00D976E6">
            <w:pPr>
              <w:pStyle w:val="af1"/>
              <w:jc w:val="both"/>
            </w:pPr>
            <w:r w:rsidRPr="00CC4257">
              <w:t>-</w:t>
            </w:r>
          </w:p>
        </w:tc>
      </w:tr>
    </w:tbl>
    <w:p w14:paraId="0070D841" w14:textId="77777777" w:rsidR="00361943" w:rsidRDefault="00361943" w:rsidP="00361943">
      <w:bookmarkStart w:id="11" w:name="_Toc86824817"/>
      <w:bookmarkStart w:id="12" w:name="_Toc86917842"/>
    </w:p>
    <w:p w14:paraId="0BE05AC9" w14:textId="77777777" w:rsidR="00EA3738" w:rsidRDefault="00EA3738" w:rsidP="00361943"/>
    <w:p w14:paraId="2729315F" w14:textId="46D8A64E" w:rsidR="00FD6D38" w:rsidRPr="00CC4257" w:rsidRDefault="00FD6D38" w:rsidP="00FD6D38">
      <w:pPr>
        <w:pStyle w:val="1"/>
      </w:pPr>
      <w:r w:rsidRPr="00CC4257">
        <w:t>IV. Сведения об организациях – разработчиках профессионального стандарта</w:t>
      </w:r>
      <w:bookmarkEnd w:id="11"/>
      <w:bookmarkEnd w:id="12"/>
    </w:p>
    <w:p w14:paraId="43F15232" w14:textId="77777777" w:rsidR="00361943" w:rsidRDefault="00361943" w:rsidP="00361943"/>
    <w:p w14:paraId="7257DD0E" w14:textId="1BEB2933" w:rsidR="006C7403" w:rsidRPr="00361943" w:rsidRDefault="006C7403" w:rsidP="00361943">
      <w:pPr>
        <w:rPr>
          <w:b/>
          <w:bCs w:val="0"/>
        </w:rPr>
      </w:pPr>
      <w:r w:rsidRPr="00361943">
        <w:rPr>
          <w:b/>
          <w:bCs w:val="0"/>
        </w:rPr>
        <w:t>4.1. Ответственная организация-разработчик</w:t>
      </w:r>
    </w:p>
    <w:p w14:paraId="2798459F" w14:textId="77777777" w:rsidR="00361943" w:rsidRPr="00226E79" w:rsidRDefault="00361943" w:rsidP="0036194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6C7403" w:rsidRPr="00226E79" w14:paraId="32BAC1E0" w14:textId="77777777" w:rsidTr="00535A6A">
        <w:trPr>
          <w:trHeight w:val="20"/>
        </w:trPr>
        <w:tc>
          <w:tcPr>
            <w:tcW w:w="5000" w:type="pct"/>
            <w:vAlign w:val="center"/>
          </w:tcPr>
          <w:p w14:paraId="2FC8503B" w14:textId="77777777" w:rsidR="006C7403" w:rsidRPr="007D2B04" w:rsidRDefault="006C7403" w:rsidP="001A3623">
            <w:r>
              <w:rPr>
                <w:shd w:val="clear" w:color="auto" w:fill="FBFCFD"/>
              </w:rPr>
              <w:t>ОООР «Союз машиностроителей России», город Москва</w:t>
            </w:r>
          </w:p>
        </w:tc>
      </w:tr>
      <w:tr w:rsidR="00535A6A" w:rsidRPr="00226E79" w14:paraId="69E63396" w14:textId="77777777" w:rsidTr="00535A6A">
        <w:trPr>
          <w:trHeight w:val="20"/>
        </w:trPr>
        <w:tc>
          <w:tcPr>
            <w:tcW w:w="5000" w:type="pct"/>
            <w:vAlign w:val="center"/>
          </w:tcPr>
          <w:p w14:paraId="0E9449F7" w14:textId="2DCE4570" w:rsidR="00535A6A" w:rsidRPr="00226E79" w:rsidRDefault="00535A6A" w:rsidP="00535A6A">
            <w:pPr>
              <w:rPr>
                <w:b/>
              </w:rPr>
            </w:pPr>
            <w:r>
              <w:rPr>
                <w:shd w:val="clear" w:color="auto" w:fill="FBFCFD"/>
              </w:rPr>
              <w:t>Исполнительный директор</w:t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</w:r>
            <w:r>
              <w:rPr>
                <w:shd w:val="clear" w:color="auto" w:fill="FBFCFD"/>
              </w:rPr>
              <w:tab/>
              <w:t>Иванов Сергей Валентинович</w:t>
            </w:r>
          </w:p>
        </w:tc>
      </w:tr>
    </w:tbl>
    <w:p w14:paraId="63C6C115" w14:textId="77777777" w:rsidR="00361943" w:rsidRDefault="00361943" w:rsidP="00361943">
      <w:bookmarkStart w:id="13" w:name="_Toc490144862"/>
      <w:bookmarkStart w:id="14" w:name="_Toc490294848"/>
    </w:p>
    <w:p w14:paraId="3F55FDCC" w14:textId="5AEA3BF0" w:rsidR="006C7403" w:rsidRPr="00361943" w:rsidRDefault="006C7403" w:rsidP="00361943">
      <w:pPr>
        <w:rPr>
          <w:b/>
          <w:bCs w:val="0"/>
        </w:rPr>
      </w:pPr>
      <w:r w:rsidRPr="00361943">
        <w:rPr>
          <w:b/>
          <w:bCs w:val="0"/>
        </w:rPr>
        <w:t>4.2. Наименования организаций-разработчиков</w:t>
      </w:r>
      <w:bookmarkEnd w:id="13"/>
      <w:bookmarkEnd w:id="14"/>
    </w:p>
    <w:p w14:paraId="670A42F2" w14:textId="77777777" w:rsidR="00361943" w:rsidRPr="00226E79" w:rsidRDefault="00361943" w:rsidP="0036194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ED7ECE" w:rsidRPr="00226E79" w14:paraId="7FA17B5F" w14:textId="77777777" w:rsidTr="00ED7ECE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74C33402" w14:textId="77777777" w:rsidR="00ED7ECE" w:rsidRPr="00620B70" w:rsidRDefault="00ED7ECE" w:rsidP="001A3623">
            <w:pPr>
              <w:pStyle w:val="ab"/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7FAF356C" w14:textId="77777777" w:rsidR="00ED7ECE" w:rsidRPr="007D2B04" w:rsidRDefault="00ED7ECE" w:rsidP="002754E1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Ассоциация «Лига содействия оборонным предприятиям», город Москва</w:t>
            </w:r>
          </w:p>
        </w:tc>
      </w:tr>
      <w:tr w:rsidR="00ED7ECE" w:rsidRPr="00226E79" w14:paraId="304AF53B" w14:textId="77777777" w:rsidTr="00ED7ECE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7106F78D" w14:textId="77777777" w:rsidR="00ED7ECE" w:rsidRPr="00620B70" w:rsidRDefault="00ED7ECE" w:rsidP="001A3623">
            <w:pPr>
              <w:pStyle w:val="ab"/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3353C8CB" w14:textId="77777777" w:rsidR="00ED7ECE" w:rsidRPr="007D2B04" w:rsidRDefault="00ED7ECE" w:rsidP="002754E1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ООО «Союз машиностроителей России», город Москва</w:t>
            </w:r>
          </w:p>
        </w:tc>
      </w:tr>
      <w:tr w:rsidR="00ED7ECE" w:rsidRPr="00226E79" w14:paraId="7C4B0435" w14:textId="77777777" w:rsidTr="00ED7ECE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46AE97F9" w14:textId="77777777" w:rsidR="00ED7ECE" w:rsidRPr="00620B70" w:rsidRDefault="00ED7ECE" w:rsidP="001A3623">
            <w:pPr>
              <w:pStyle w:val="ab"/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3309067F" w14:textId="77777777" w:rsidR="00ED7ECE" w:rsidRPr="007D2B04" w:rsidRDefault="00ED7ECE" w:rsidP="002754E1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Совет по профессиональным квалификациям в машиностроении, город Москва</w:t>
            </w:r>
          </w:p>
        </w:tc>
      </w:tr>
      <w:tr w:rsidR="00ED7ECE" w:rsidRPr="00226E79" w14:paraId="45638B85" w14:textId="77777777" w:rsidTr="00ED7ECE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64ED6FCB" w14:textId="77777777" w:rsidR="00ED7ECE" w:rsidRPr="00620B70" w:rsidRDefault="00ED7ECE" w:rsidP="001A3623">
            <w:pPr>
              <w:pStyle w:val="ab"/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03E6B968" w14:textId="50CE971B" w:rsidR="00ED7ECE" w:rsidRPr="007D2B04" w:rsidRDefault="00ED7ECE" w:rsidP="002754E1">
            <w:pPr>
              <w:contextualSpacing/>
              <w:rPr>
                <w:bCs w:val="0"/>
              </w:rPr>
            </w:pPr>
            <w:r>
              <w:rPr>
                <w:shd w:val="clear" w:color="auto" w:fill="FBFCFD"/>
                <w:lang w:eastAsia="ar-SA"/>
              </w:rPr>
              <w:t>ФГБОУ ВО «</w:t>
            </w:r>
            <w:r>
              <w:rPr>
                <w:shd w:val="clear" w:color="auto" w:fill="FBFCFD"/>
              </w:rPr>
              <w:t>Московский государст</w:t>
            </w:r>
            <w:r w:rsidR="00930637">
              <w:rPr>
                <w:shd w:val="clear" w:color="auto" w:fill="FBFCFD"/>
              </w:rPr>
              <w:t>венный технический университет «</w:t>
            </w:r>
            <w:r w:rsidR="00930637">
              <w:rPr>
                <w:shd w:val="clear" w:color="auto" w:fill="FBFCFD"/>
                <w:lang w:eastAsia="ar-SA"/>
              </w:rPr>
              <w:t>СТАНКИН</w:t>
            </w:r>
            <w:r>
              <w:rPr>
                <w:shd w:val="clear" w:color="auto" w:fill="FBFCFD"/>
                <w:lang w:eastAsia="ar-SA"/>
              </w:rPr>
              <w:t>», город Москва</w:t>
            </w:r>
          </w:p>
        </w:tc>
      </w:tr>
      <w:tr w:rsidR="00ED7ECE" w:rsidRPr="00226E79" w14:paraId="5BEBB6C7" w14:textId="77777777" w:rsidTr="00ED7ECE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16EC44C3" w14:textId="77777777" w:rsidR="00ED7ECE" w:rsidRPr="00620B70" w:rsidRDefault="00ED7ECE" w:rsidP="001A3623">
            <w:pPr>
              <w:pStyle w:val="ab"/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01169F58" w14:textId="1699C814" w:rsidR="00ED7ECE" w:rsidRPr="007D2B04" w:rsidRDefault="00ED7ECE" w:rsidP="002754E1">
            <w:pPr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ФГБОУ ВО «Московский государственный т</w:t>
            </w:r>
            <w:r w:rsidR="00930637">
              <w:rPr>
                <w:shd w:val="clear" w:color="auto" w:fill="FBFCFD"/>
              </w:rPr>
              <w:t>ехнический университет имени Н.</w:t>
            </w:r>
            <w:r>
              <w:rPr>
                <w:shd w:val="clear" w:color="auto" w:fill="FBFCFD"/>
              </w:rPr>
              <w:t>Э. Баумана (национальный исследовательский университет)», город Москва</w:t>
            </w:r>
          </w:p>
        </w:tc>
      </w:tr>
      <w:tr w:rsidR="00ED7ECE" w:rsidRPr="00226E79" w14:paraId="147AA43F" w14:textId="77777777" w:rsidTr="00ED7ECE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7CCFD8E4" w14:textId="77777777" w:rsidR="00ED7ECE" w:rsidRPr="00620B70" w:rsidRDefault="00ED7ECE" w:rsidP="001A3623">
            <w:pPr>
              <w:pStyle w:val="ab"/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4CC09E03" w14:textId="44BD308A" w:rsidR="00ED7ECE" w:rsidRPr="007D2B04" w:rsidRDefault="00ED7ECE" w:rsidP="00930637">
            <w:pPr>
              <w:tabs>
                <w:tab w:val="left" w:pos="993"/>
              </w:tabs>
              <w:contextualSpacing/>
              <w:rPr>
                <w:bCs w:val="0"/>
              </w:rPr>
            </w:pPr>
            <w:r>
              <w:rPr>
                <w:shd w:val="clear" w:color="auto" w:fill="FBFCFD"/>
              </w:rPr>
              <w:t>ФГБУ «</w:t>
            </w:r>
            <w:r w:rsidR="00930637">
              <w:rPr>
                <w:shd w:val="clear" w:color="auto" w:fill="FBFCFD"/>
              </w:rPr>
              <w:t xml:space="preserve">ВНИИ </w:t>
            </w:r>
            <w:r>
              <w:rPr>
                <w:shd w:val="clear" w:color="auto" w:fill="FBFCFD"/>
              </w:rPr>
              <w:t>труда» Минтруда России, город Москва</w:t>
            </w:r>
          </w:p>
        </w:tc>
      </w:tr>
    </w:tbl>
    <w:p w14:paraId="7C06CDDD" w14:textId="77777777" w:rsidR="00FD6D38" w:rsidRPr="00642DB6" w:rsidRDefault="00FD6D38" w:rsidP="001A3623"/>
    <w:sectPr w:rsidR="00FD6D38" w:rsidRPr="00642DB6" w:rsidSect="00214671">
      <w:head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1D954" w14:textId="77777777" w:rsidR="00E13627" w:rsidRDefault="00E13627">
      <w:r>
        <w:separator/>
      </w:r>
    </w:p>
  </w:endnote>
  <w:endnote w:type="continuationSeparator" w:id="0">
    <w:p w14:paraId="3E8FC909" w14:textId="77777777" w:rsidR="00E13627" w:rsidRDefault="00E13627"/>
  </w:endnote>
  <w:endnote w:id="1">
    <w:p w14:paraId="3F5CB5DA" w14:textId="77777777" w:rsidR="00886630" w:rsidRPr="00E712D9" w:rsidRDefault="00886630" w:rsidP="00C74CBF">
      <w:pPr>
        <w:jc w:val="both"/>
        <w:rPr>
          <w:sz w:val="20"/>
          <w:szCs w:val="20"/>
        </w:rPr>
      </w:pPr>
      <w:r w:rsidRPr="00E712D9">
        <w:rPr>
          <w:rStyle w:val="a9"/>
          <w:sz w:val="20"/>
          <w:szCs w:val="20"/>
        </w:rPr>
        <w:endnoteRef/>
      </w:r>
      <w:r w:rsidRPr="00E712D9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62B95445" w14:textId="77777777" w:rsidR="00886630" w:rsidRPr="00E712D9" w:rsidRDefault="00886630" w:rsidP="00C74CBF">
      <w:pPr>
        <w:pStyle w:val="a7"/>
        <w:jc w:val="both"/>
        <w:rPr>
          <w:szCs w:val="20"/>
        </w:rPr>
      </w:pPr>
      <w:r w:rsidRPr="00E712D9">
        <w:rPr>
          <w:rStyle w:val="a9"/>
          <w:szCs w:val="20"/>
        </w:rPr>
        <w:endnoteRef/>
      </w:r>
      <w:r w:rsidRPr="00E712D9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7AE2C05E" w14:textId="28FBF3C7" w:rsidR="00886630" w:rsidRPr="0016355D" w:rsidRDefault="00886630" w:rsidP="003D113B">
      <w:pPr>
        <w:pStyle w:val="a7"/>
        <w:jc w:val="both"/>
      </w:pPr>
      <w:r w:rsidRPr="0016355D">
        <w:rPr>
          <w:rStyle w:val="a9"/>
        </w:rPr>
        <w:endnoteRef/>
      </w:r>
      <w:r w:rsidRPr="0016355D">
        <w:t xml:space="preserve"> </w:t>
      </w:r>
      <w:bookmarkStart w:id="5" w:name="_Hlk103535737"/>
      <w:r w:rsidRPr="00756959">
        <w:rPr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rPr>
          <w:szCs w:val="20"/>
        </w:rPr>
        <w:br/>
      </w:r>
      <w:r w:rsidRPr="00756959">
        <w:rPr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5"/>
      <w:r w:rsidRPr="0016355D">
        <w:t>).</w:t>
      </w:r>
    </w:p>
  </w:endnote>
  <w:endnote w:id="4">
    <w:p w14:paraId="67FAC62A" w14:textId="3077CB93" w:rsidR="00886630" w:rsidRPr="0016355D" w:rsidRDefault="00886630" w:rsidP="003D113B">
      <w:pPr>
        <w:pStyle w:val="a7"/>
        <w:jc w:val="both"/>
      </w:pPr>
      <w:r w:rsidRPr="0016355D">
        <w:rPr>
          <w:rStyle w:val="a9"/>
        </w:rPr>
        <w:endnoteRef/>
      </w:r>
      <w:r w:rsidRPr="0016355D">
        <w:t xml:space="preserve"> </w:t>
      </w:r>
      <w:bookmarkStart w:id="6" w:name="_Hlk81328935"/>
      <w:r>
        <w:rPr>
          <w:szCs w:val="20"/>
        </w:rP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rPr>
          <w:szCs w:val="20"/>
        </w:rPr>
        <w:br/>
        <w:t>№ 39, ст. 6056; 2021, № 3, ст. 593; №</w:t>
      </w:r>
      <w:r w:rsidRPr="001059AE">
        <w:rPr>
          <w:szCs w:val="20"/>
        </w:rPr>
        <w:t xml:space="preserve"> 23 ст. 4041</w:t>
      </w:r>
      <w:bookmarkEnd w:id="6"/>
      <w:r w:rsidRPr="0016355D">
        <w:t>).</w:t>
      </w:r>
    </w:p>
  </w:endnote>
  <w:endnote w:id="5">
    <w:p w14:paraId="1A912861" w14:textId="6E5BDE4B" w:rsidR="00886630" w:rsidRPr="0016355D" w:rsidRDefault="00886630" w:rsidP="003D113B">
      <w:pPr>
        <w:pStyle w:val="a7"/>
        <w:jc w:val="both"/>
      </w:pPr>
      <w:r w:rsidRPr="0016355D">
        <w:rPr>
          <w:rStyle w:val="a9"/>
        </w:rPr>
        <w:endnoteRef/>
      </w:r>
      <w:r w:rsidRPr="0016355D">
        <w:t xml:space="preserve"> </w:t>
      </w:r>
      <w:bookmarkStart w:id="7" w:name="_Hlk68114557"/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szCs w:val="20"/>
        </w:rPr>
        <w:t> </w:t>
      </w:r>
      <w:r w:rsidRPr="00FA753A">
        <w:rPr>
          <w:szCs w:val="20"/>
        </w:rPr>
        <w:t>1, ст. 171</w:t>
      </w:r>
      <w:r w:rsidRPr="007660EB">
        <w:t>)</w:t>
      </w:r>
      <w:r>
        <w:t xml:space="preserve">. </w:t>
      </w:r>
      <w:bookmarkEnd w:id="7"/>
    </w:p>
  </w:endnote>
  <w:endnote w:id="6">
    <w:p w14:paraId="4DC6D306" w14:textId="215C1395" w:rsidR="00886630" w:rsidRPr="0016355D" w:rsidRDefault="00886630" w:rsidP="003D113B">
      <w:pPr>
        <w:pStyle w:val="a7"/>
        <w:jc w:val="both"/>
      </w:pPr>
      <w:r w:rsidRPr="0016355D">
        <w:rPr>
          <w:rStyle w:val="a9"/>
        </w:rPr>
        <w:endnoteRef/>
      </w:r>
      <w:r w:rsidRPr="0016355D">
        <w:t xml:space="preserve"> </w:t>
      </w:r>
      <w:r w:rsidRPr="008F63FA">
        <w:rPr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 w:rsidRPr="0016355D">
        <w:t>).</w:t>
      </w:r>
    </w:p>
  </w:endnote>
  <w:endnote w:id="7">
    <w:p w14:paraId="5F9A7973" w14:textId="77777777" w:rsidR="00886630" w:rsidRPr="00E712D9" w:rsidRDefault="00886630" w:rsidP="00C74CBF">
      <w:pPr>
        <w:pStyle w:val="a7"/>
        <w:jc w:val="both"/>
        <w:rPr>
          <w:szCs w:val="20"/>
        </w:rPr>
      </w:pPr>
      <w:r w:rsidRPr="00E712D9">
        <w:rPr>
          <w:rStyle w:val="a9"/>
          <w:szCs w:val="20"/>
        </w:rPr>
        <w:endnoteRef/>
      </w:r>
      <w:r w:rsidRPr="00E712D9">
        <w:rPr>
          <w:szCs w:val="20"/>
        </w:rPr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8">
    <w:p w14:paraId="44321CAD" w14:textId="77777777" w:rsidR="00886630" w:rsidRPr="00E712D9" w:rsidRDefault="00886630" w:rsidP="00C74CBF">
      <w:pPr>
        <w:pStyle w:val="a7"/>
        <w:jc w:val="both"/>
        <w:rPr>
          <w:szCs w:val="20"/>
        </w:rPr>
      </w:pPr>
      <w:r w:rsidRPr="00E712D9">
        <w:rPr>
          <w:rStyle w:val="a9"/>
          <w:szCs w:val="20"/>
        </w:rPr>
        <w:endnoteRef/>
      </w:r>
      <w:r w:rsidRPr="00E712D9">
        <w:rPr>
          <w:szCs w:val="20"/>
        </w:rPr>
        <w:t xml:space="preserve"> Общероссийский классификатор профессий рабочих, должностей специалистов и тарифных разрядов.</w:t>
      </w:r>
    </w:p>
  </w:endnote>
  <w:endnote w:id="9">
    <w:p w14:paraId="5182E1E7" w14:textId="77777777" w:rsidR="00886630" w:rsidRPr="00E712D9" w:rsidRDefault="00886630" w:rsidP="00C74CBF">
      <w:pPr>
        <w:pStyle w:val="a7"/>
        <w:jc w:val="both"/>
        <w:rPr>
          <w:szCs w:val="20"/>
        </w:rPr>
      </w:pPr>
      <w:r w:rsidRPr="00E712D9">
        <w:rPr>
          <w:rStyle w:val="a9"/>
          <w:szCs w:val="20"/>
        </w:rPr>
        <w:endnoteRef/>
      </w:r>
      <w:r w:rsidRPr="00E712D9">
        <w:rPr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0F58" w14:textId="77777777" w:rsidR="00886630" w:rsidRDefault="008866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0829C" w14:textId="77777777" w:rsidR="00886630" w:rsidRDefault="008866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0B2D7" w14:textId="77777777" w:rsidR="00E13627" w:rsidRDefault="00E13627" w:rsidP="0085401D">
      <w:r>
        <w:separator/>
      </w:r>
    </w:p>
    <w:p w14:paraId="37B9A47E" w14:textId="77777777" w:rsidR="00E13627" w:rsidRDefault="00E13627"/>
    <w:p w14:paraId="67E84D10" w14:textId="77777777" w:rsidR="00E13627" w:rsidRDefault="00E13627"/>
  </w:footnote>
  <w:footnote w:type="continuationSeparator" w:id="0">
    <w:p w14:paraId="3FCAE7DC" w14:textId="77777777" w:rsidR="00E13627" w:rsidRDefault="00E13627" w:rsidP="0085401D">
      <w:r>
        <w:continuationSeparator/>
      </w:r>
    </w:p>
    <w:p w14:paraId="662DCAC5" w14:textId="77777777" w:rsidR="00E13627" w:rsidRDefault="00E13627"/>
    <w:p w14:paraId="05C8DE55" w14:textId="77777777" w:rsidR="00E13627" w:rsidRDefault="00E136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452E" w14:textId="77777777" w:rsidR="00886630" w:rsidRDefault="00886630" w:rsidP="00DB71B3">
    <w:pPr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BA1C8E2" w14:textId="77777777" w:rsidR="00886630" w:rsidRDefault="008866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24764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42D3CB50" w14:textId="77777777" w:rsidR="00886630" w:rsidRPr="00DD49EC" w:rsidRDefault="00886630" w:rsidP="00DD49EC">
        <w:pPr>
          <w:pStyle w:val="af8"/>
          <w:jc w:val="center"/>
          <w:rPr>
            <w:rFonts w:ascii="Times New Roman" w:hAnsi="Times New Roman"/>
            <w:sz w:val="20"/>
          </w:rPr>
        </w:pPr>
        <w:r w:rsidRPr="00DD49EC">
          <w:rPr>
            <w:rFonts w:ascii="Times New Roman" w:hAnsi="Times New Roman"/>
            <w:sz w:val="20"/>
          </w:rPr>
          <w:fldChar w:fldCharType="begin"/>
        </w:r>
        <w:r w:rsidRPr="00DD49EC">
          <w:rPr>
            <w:rFonts w:ascii="Times New Roman" w:hAnsi="Times New Roman"/>
            <w:sz w:val="20"/>
          </w:rPr>
          <w:instrText xml:space="preserve"> PAGE   \* MERGEFORMAT </w:instrText>
        </w:r>
        <w:r w:rsidRPr="00DD49EC">
          <w:rPr>
            <w:rFonts w:ascii="Times New Roman" w:hAnsi="Times New Roman"/>
            <w:sz w:val="20"/>
          </w:rPr>
          <w:fldChar w:fldCharType="separate"/>
        </w:r>
        <w:r w:rsidR="005139DF">
          <w:rPr>
            <w:rFonts w:ascii="Times New Roman" w:hAnsi="Times New Roman"/>
            <w:noProof/>
            <w:sz w:val="20"/>
          </w:rPr>
          <w:t>2</w:t>
        </w:r>
        <w:r w:rsidRPr="00DD49EC">
          <w:rPr>
            <w:rFonts w:ascii="Times New Roman" w:hAnsi="Times New Roman"/>
            <w:noProof/>
            <w:sz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59BF8" w14:textId="77777777" w:rsidR="00886630" w:rsidRPr="00C207C0" w:rsidRDefault="00886630" w:rsidP="0058260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FA9DC" w14:textId="77777777" w:rsidR="00886630" w:rsidRPr="00F231E2" w:rsidRDefault="00886630" w:rsidP="00582606">
    <w:pPr>
      <w:jc w:val="center"/>
    </w:pPr>
    <w:r w:rsidRPr="00F231E2">
      <w:rPr>
        <w:rStyle w:val="aa"/>
      </w:rPr>
      <w:fldChar w:fldCharType="begin"/>
    </w:r>
    <w:r w:rsidRPr="00F231E2">
      <w:rPr>
        <w:rStyle w:val="aa"/>
      </w:rPr>
      <w:instrText xml:space="preserve"> PAGE </w:instrText>
    </w:r>
    <w:r w:rsidRPr="00F231E2">
      <w:rPr>
        <w:rStyle w:val="aa"/>
      </w:rPr>
      <w:fldChar w:fldCharType="separate"/>
    </w:r>
    <w:r>
      <w:rPr>
        <w:rStyle w:val="aa"/>
        <w:noProof/>
      </w:rPr>
      <w:t>4</w:t>
    </w:r>
    <w:r w:rsidRPr="00F231E2">
      <w:rPr>
        <w:rStyle w:val="aa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F78B2" w14:textId="77777777" w:rsidR="00886630" w:rsidRPr="00DD49EC" w:rsidRDefault="00886630" w:rsidP="00500F36">
    <w:pPr>
      <w:jc w:val="center"/>
      <w:rPr>
        <w:sz w:val="20"/>
      </w:rPr>
    </w:pPr>
    <w:r w:rsidRPr="00DD49EC">
      <w:rPr>
        <w:sz w:val="20"/>
      </w:rPr>
      <w:fldChar w:fldCharType="begin"/>
    </w:r>
    <w:r w:rsidRPr="00DD49EC">
      <w:rPr>
        <w:sz w:val="20"/>
      </w:rPr>
      <w:instrText xml:space="preserve"> PAGE   \* MERGEFORMAT </w:instrText>
    </w:r>
    <w:r w:rsidRPr="00DD49EC">
      <w:rPr>
        <w:sz w:val="20"/>
      </w:rPr>
      <w:fldChar w:fldCharType="separate"/>
    </w:r>
    <w:r w:rsidR="001D6F27">
      <w:rPr>
        <w:noProof/>
        <w:sz w:val="20"/>
      </w:rPr>
      <w:t>3</w:t>
    </w:r>
    <w:r w:rsidRPr="00DD49EC">
      <w:rPr>
        <w:sz w:val="20"/>
      </w:rPr>
      <w:fldChar w:fldCharType="end"/>
    </w:r>
  </w:p>
  <w:p w14:paraId="67560EC4" w14:textId="77777777" w:rsidR="00886630" w:rsidRDefault="0088663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3E01E" w14:textId="77777777" w:rsidR="00886630" w:rsidRDefault="00886630" w:rsidP="00582606">
    <w:pPr>
      <w:jc w:val="center"/>
    </w:pPr>
    <w:r w:rsidRPr="00214671">
      <w:rPr>
        <w:rStyle w:val="aa"/>
      </w:rPr>
      <w:fldChar w:fldCharType="begin"/>
    </w:r>
    <w:r w:rsidRPr="00214671">
      <w:rPr>
        <w:rStyle w:val="aa"/>
      </w:rPr>
      <w:instrText xml:space="preserve"> PAGE </w:instrText>
    </w:r>
    <w:r w:rsidRPr="00214671">
      <w:rPr>
        <w:rStyle w:val="aa"/>
      </w:rPr>
      <w:fldChar w:fldCharType="separate"/>
    </w:r>
    <w:r>
      <w:rPr>
        <w:rStyle w:val="aa"/>
        <w:noProof/>
      </w:rPr>
      <w:t>4</w:t>
    </w:r>
    <w:r w:rsidRPr="00214671">
      <w:rPr>
        <w:rStyle w:val="aa"/>
      </w:rPr>
      <w:fldChar w:fldCharType="end"/>
    </w:r>
  </w:p>
  <w:p w14:paraId="1E69D19E" w14:textId="77777777" w:rsidR="00886630" w:rsidRDefault="00886630"/>
  <w:p w14:paraId="5C9B5165" w14:textId="77777777" w:rsidR="00886630" w:rsidRDefault="008866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F6AFE"/>
    <w:multiLevelType w:val="hybridMultilevel"/>
    <w:tmpl w:val="0E88CDE8"/>
    <w:lvl w:ilvl="0" w:tplc="7D8AA4BA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C03376"/>
    <w:multiLevelType w:val="hybridMultilevel"/>
    <w:tmpl w:val="F3523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14A32D2"/>
    <w:multiLevelType w:val="hybridMultilevel"/>
    <w:tmpl w:val="7F02F15E"/>
    <w:lvl w:ilvl="0" w:tplc="DE18EAD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4D03958"/>
    <w:multiLevelType w:val="hybridMultilevel"/>
    <w:tmpl w:val="ABD6D90C"/>
    <w:lvl w:ilvl="0" w:tplc="09A43452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07615"/>
    <w:multiLevelType w:val="hybridMultilevel"/>
    <w:tmpl w:val="753A8C16"/>
    <w:lvl w:ilvl="0" w:tplc="5276CB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EF48F6"/>
    <w:multiLevelType w:val="hybridMultilevel"/>
    <w:tmpl w:val="73D2CF10"/>
    <w:lvl w:ilvl="0" w:tplc="814E00C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9218DA"/>
    <w:multiLevelType w:val="hybridMultilevel"/>
    <w:tmpl w:val="08121D8E"/>
    <w:lvl w:ilvl="0" w:tplc="EB907E56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6"/>
  </w:num>
  <w:num w:numId="3">
    <w:abstractNumId w:val="20"/>
  </w:num>
  <w:num w:numId="4">
    <w:abstractNumId w:val="19"/>
  </w:num>
  <w:num w:numId="5">
    <w:abstractNumId w:val="22"/>
  </w:num>
  <w:num w:numId="6">
    <w:abstractNumId w:val="14"/>
  </w:num>
  <w:num w:numId="7">
    <w:abstractNumId w:val="33"/>
  </w:num>
  <w:num w:numId="8">
    <w:abstractNumId w:val="24"/>
  </w:num>
  <w:num w:numId="9">
    <w:abstractNumId w:val="37"/>
  </w:num>
  <w:num w:numId="10">
    <w:abstractNumId w:val="29"/>
  </w:num>
  <w:num w:numId="11">
    <w:abstractNumId w:val="17"/>
  </w:num>
  <w:num w:numId="12">
    <w:abstractNumId w:val="30"/>
  </w:num>
  <w:num w:numId="13">
    <w:abstractNumId w:val="25"/>
  </w:num>
  <w:num w:numId="14">
    <w:abstractNumId w:val="21"/>
  </w:num>
  <w:num w:numId="15">
    <w:abstractNumId w:val="3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6"/>
  </w:num>
  <w:num w:numId="27">
    <w:abstractNumId w:val="10"/>
  </w:num>
  <w:num w:numId="28">
    <w:abstractNumId w:val="32"/>
  </w:num>
  <w:num w:numId="29">
    <w:abstractNumId w:val="23"/>
  </w:num>
  <w:num w:numId="30">
    <w:abstractNumId w:val="27"/>
  </w:num>
  <w:num w:numId="31">
    <w:abstractNumId w:val="16"/>
  </w:num>
  <w:num w:numId="32">
    <w:abstractNumId w:val="35"/>
  </w:num>
  <w:num w:numId="33">
    <w:abstractNumId w:val="31"/>
  </w:num>
  <w:num w:numId="34">
    <w:abstractNumId w:val="11"/>
  </w:num>
  <w:num w:numId="35">
    <w:abstractNumId w:val="15"/>
  </w:num>
  <w:num w:numId="36">
    <w:abstractNumId w:val="13"/>
  </w:num>
  <w:num w:numId="37">
    <w:abstractNumId w:val="28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339D"/>
    <w:rsid w:val="00006243"/>
    <w:rsid w:val="000075A3"/>
    <w:rsid w:val="00011059"/>
    <w:rsid w:val="000140B9"/>
    <w:rsid w:val="000141E1"/>
    <w:rsid w:val="00014209"/>
    <w:rsid w:val="00014E1E"/>
    <w:rsid w:val="00015C61"/>
    <w:rsid w:val="0001669C"/>
    <w:rsid w:val="000167FC"/>
    <w:rsid w:val="00016803"/>
    <w:rsid w:val="000169B1"/>
    <w:rsid w:val="00017B0B"/>
    <w:rsid w:val="00017B0D"/>
    <w:rsid w:val="00020B66"/>
    <w:rsid w:val="00021ECA"/>
    <w:rsid w:val="00023D94"/>
    <w:rsid w:val="00025680"/>
    <w:rsid w:val="000304F8"/>
    <w:rsid w:val="00032005"/>
    <w:rsid w:val="000332CA"/>
    <w:rsid w:val="00034500"/>
    <w:rsid w:val="0003658E"/>
    <w:rsid w:val="000369DA"/>
    <w:rsid w:val="00036E2E"/>
    <w:rsid w:val="00037832"/>
    <w:rsid w:val="00037847"/>
    <w:rsid w:val="00041645"/>
    <w:rsid w:val="00041E81"/>
    <w:rsid w:val="0004246D"/>
    <w:rsid w:val="00042DEE"/>
    <w:rsid w:val="00043C89"/>
    <w:rsid w:val="00043D25"/>
    <w:rsid w:val="00045455"/>
    <w:rsid w:val="00046A47"/>
    <w:rsid w:val="000502EA"/>
    <w:rsid w:val="00051FA9"/>
    <w:rsid w:val="000530BE"/>
    <w:rsid w:val="000537B3"/>
    <w:rsid w:val="00054EEE"/>
    <w:rsid w:val="000574B0"/>
    <w:rsid w:val="00061D9A"/>
    <w:rsid w:val="00062B01"/>
    <w:rsid w:val="000630BF"/>
    <w:rsid w:val="00063586"/>
    <w:rsid w:val="00063914"/>
    <w:rsid w:val="00064388"/>
    <w:rsid w:val="00064B06"/>
    <w:rsid w:val="000650BC"/>
    <w:rsid w:val="00065D95"/>
    <w:rsid w:val="000661AB"/>
    <w:rsid w:val="0006663A"/>
    <w:rsid w:val="000671D1"/>
    <w:rsid w:val="00067607"/>
    <w:rsid w:val="00071543"/>
    <w:rsid w:val="00072FEB"/>
    <w:rsid w:val="00075D15"/>
    <w:rsid w:val="00075E08"/>
    <w:rsid w:val="000760BF"/>
    <w:rsid w:val="00076182"/>
    <w:rsid w:val="00076492"/>
    <w:rsid w:val="000776A5"/>
    <w:rsid w:val="00083D13"/>
    <w:rsid w:val="00084232"/>
    <w:rsid w:val="000845A2"/>
    <w:rsid w:val="00084945"/>
    <w:rsid w:val="00084A8E"/>
    <w:rsid w:val="00084FE7"/>
    <w:rsid w:val="000906C8"/>
    <w:rsid w:val="00090F10"/>
    <w:rsid w:val="00090FA0"/>
    <w:rsid w:val="00091F6B"/>
    <w:rsid w:val="00094459"/>
    <w:rsid w:val="00094482"/>
    <w:rsid w:val="00095AF2"/>
    <w:rsid w:val="00095D45"/>
    <w:rsid w:val="00096AF2"/>
    <w:rsid w:val="000977CE"/>
    <w:rsid w:val="000A0938"/>
    <w:rsid w:val="000A0A09"/>
    <w:rsid w:val="000A0D22"/>
    <w:rsid w:val="000A1C34"/>
    <w:rsid w:val="000A475E"/>
    <w:rsid w:val="000A4E9F"/>
    <w:rsid w:val="000A6668"/>
    <w:rsid w:val="000A6775"/>
    <w:rsid w:val="000A6D35"/>
    <w:rsid w:val="000B040E"/>
    <w:rsid w:val="000B282A"/>
    <w:rsid w:val="000B5851"/>
    <w:rsid w:val="000B5875"/>
    <w:rsid w:val="000B61A6"/>
    <w:rsid w:val="000B6248"/>
    <w:rsid w:val="000C0168"/>
    <w:rsid w:val="000C04C3"/>
    <w:rsid w:val="000C1AD0"/>
    <w:rsid w:val="000C3B0B"/>
    <w:rsid w:val="000C4063"/>
    <w:rsid w:val="000C5E13"/>
    <w:rsid w:val="000C6162"/>
    <w:rsid w:val="000C645C"/>
    <w:rsid w:val="000C7139"/>
    <w:rsid w:val="000D4708"/>
    <w:rsid w:val="000D4AAA"/>
    <w:rsid w:val="000D6B0B"/>
    <w:rsid w:val="000D7BB6"/>
    <w:rsid w:val="000E320D"/>
    <w:rsid w:val="000E35CA"/>
    <w:rsid w:val="000E450C"/>
    <w:rsid w:val="000E4A39"/>
    <w:rsid w:val="000E5BD8"/>
    <w:rsid w:val="000E7385"/>
    <w:rsid w:val="000F1CF2"/>
    <w:rsid w:val="000F2EE4"/>
    <w:rsid w:val="000F6343"/>
    <w:rsid w:val="00100390"/>
    <w:rsid w:val="00103CFB"/>
    <w:rsid w:val="00103F0F"/>
    <w:rsid w:val="001049A9"/>
    <w:rsid w:val="00104D4E"/>
    <w:rsid w:val="00104D98"/>
    <w:rsid w:val="001050FF"/>
    <w:rsid w:val="00110B2F"/>
    <w:rsid w:val="00112260"/>
    <w:rsid w:val="00113237"/>
    <w:rsid w:val="001152E9"/>
    <w:rsid w:val="00115853"/>
    <w:rsid w:val="001159EA"/>
    <w:rsid w:val="0011729F"/>
    <w:rsid w:val="0012250A"/>
    <w:rsid w:val="001227B9"/>
    <w:rsid w:val="00122ACC"/>
    <w:rsid w:val="00122F09"/>
    <w:rsid w:val="0012613A"/>
    <w:rsid w:val="001263A0"/>
    <w:rsid w:val="0013077A"/>
    <w:rsid w:val="001311DA"/>
    <w:rsid w:val="00131A98"/>
    <w:rsid w:val="00131D9F"/>
    <w:rsid w:val="001321FF"/>
    <w:rsid w:val="00133416"/>
    <w:rsid w:val="00134BCB"/>
    <w:rsid w:val="00134C59"/>
    <w:rsid w:val="001355A6"/>
    <w:rsid w:val="001368C6"/>
    <w:rsid w:val="00140163"/>
    <w:rsid w:val="00140296"/>
    <w:rsid w:val="00140B27"/>
    <w:rsid w:val="00143B63"/>
    <w:rsid w:val="00146CA4"/>
    <w:rsid w:val="001474C6"/>
    <w:rsid w:val="0015075B"/>
    <w:rsid w:val="001518CA"/>
    <w:rsid w:val="00152B1E"/>
    <w:rsid w:val="0015375B"/>
    <w:rsid w:val="00157990"/>
    <w:rsid w:val="00157B77"/>
    <w:rsid w:val="00160888"/>
    <w:rsid w:val="00163BE9"/>
    <w:rsid w:val="00172702"/>
    <w:rsid w:val="001736B3"/>
    <w:rsid w:val="00173C94"/>
    <w:rsid w:val="001749BB"/>
    <w:rsid w:val="00174FA3"/>
    <w:rsid w:val="00176ABF"/>
    <w:rsid w:val="0018117C"/>
    <w:rsid w:val="00181BDD"/>
    <w:rsid w:val="00181C03"/>
    <w:rsid w:val="00182526"/>
    <w:rsid w:val="00185762"/>
    <w:rsid w:val="00187845"/>
    <w:rsid w:val="00190716"/>
    <w:rsid w:val="0019146C"/>
    <w:rsid w:val="00191B6E"/>
    <w:rsid w:val="001A005D"/>
    <w:rsid w:val="001A1AEB"/>
    <w:rsid w:val="001A1F74"/>
    <w:rsid w:val="001A225A"/>
    <w:rsid w:val="001A3623"/>
    <w:rsid w:val="001A48C9"/>
    <w:rsid w:val="001A4DF1"/>
    <w:rsid w:val="001A5463"/>
    <w:rsid w:val="001A5484"/>
    <w:rsid w:val="001A5A92"/>
    <w:rsid w:val="001A7AFB"/>
    <w:rsid w:val="001A7BBC"/>
    <w:rsid w:val="001B1A20"/>
    <w:rsid w:val="001B1F5A"/>
    <w:rsid w:val="001B31A8"/>
    <w:rsid w:val="001B3598"/>
    <w:rsid w:val="001B3B8E"/>
    <w:rsid w:val="001B3FE9"/>
    <w:rsid w:val="001B5A3F"/>
    <w:rsid w:val="001B5EA1"/>
    <w:rsid w:val="001B67D6"/>
    <w:rsid w:val="001C0B8A"/>
    <w:rsid w:val="001C282F"/>
    <w:rsid w:val="001C299C"/>
    <w:rsid w:val="001C29A7"/>
    <w:rsid w:val="001C30A0"/>
    <w:rsid w:val="001C34E1"/>
    <w:rsid w:val="001D1595"/>
    <w:rsid w:val="001D17DA"/>
    <w:rsid w:val="001D1AB1"/>
    <w:rsid w:val="001D3A7F"/>
    <w:rsid w:val="001D5E99"/>
    <w:rsid w:val="001D6F27"/>
    <w:rsid w:val="001D74FB"/>
    <w:rsid w:val="001E1648"/>
    <w:rsid w:val="001E19C6"/>
    <w:rsid w:val="001E28B2"/>
    <w:rsid w:val="001E31B5"/>
    <w:rsid w:val="001E3CA6"/>
    <w:rsid w:val="001E60F6"/>
    <w:rsid w:val="001E7BE4"/>
    <w:rsid w:val="001F1BC6"/>
    <w:rsid w:val="001F2A45"/>
    <w:rsid w:val="001F326F"/>
    <w:rsid w:val="001F55DF"/>
    <w:rsid w:val="001F6B2D"/>
    <w:rsid w:val="00203F2A"/>
    <w:rsid w:val="00204D43"/>
    <w:rsid w:val="00206C9D"/>
    <w:rsid w:val="0020719D"/>
    <w:rsid w:val="002071F7"/>
    <w:rsid w:val="002077F6"/>
    <w:rsid w:val="002115C3"/>
    <w:rsid w:val="0021186E"/>
    <w:rsid w:val="0021400D"/>
    <w:rsid w:val="00214671"/>
    <w:rsid w:val="00214E56"/>
    <w:rsid w:val="00214F53"/>
    <w:rsid w:val="00215CDD"/>
    <w:rsid w:val="00216246"/>
    <w:rsid w:val="002167E1"/>
    <w:rsid w:val="002202EF"/>
    <w:rsid w:val="0022348F"/>
    <w:rsid w:val="00223F34"/>
    <w:rsid w:val="00224E26"/>
    <w:rsid w:val="002260BC"/>
    <w:rsid w:val="00226125"/>
    <w:rsid w:val="00226F4D"/>
    <w:rsid w:val="00231E42"/>
    <w:rsid w:val="002334AE"/>
    <w:rsid w:val="00233E95"/>
    <w:rsid w:val="002342B4"/>
    <w:rsid w:val="0023681D"/>
    <w:rsid w:val="00236BDA"/>
    <w:rsid w:val="00237D88"/>
    <w:rsid w:val="0024018A"/>
    <w:rsid w:val="0024079C"/>
    <w:rsid w:val="00240C7F"/>
    <w:rsid w:val="002410B5"/>
    <w:rsid w:val="00242396"/>
    <w:rsid w:val="00242A03"/>
    <w:rsid w:val="00247DAE"/>
    <w:rsid w:val="0025155F"/>
    <w:rsid w:val="00252F78"/>
    <w:rsid w:val="002576C3"/>
    <w:rsid w:val="00260440"/>
    <w:rsid w:val="00260D29"/>
    <w:rsid w:val="00264250"/>
    <w:rsid w:val="00266194"/>
    <w:rsid w:val="00266578"/>
    <w:rsid w:val="00266ACE"/>
    <w:rsid w:val="00266E20"/>
    <w:rsid w:val="00266FE4"/>
    <w:rsid w:val="002704B0"/>
    <w:rsid w:val="00271BF3"/>
    <w:rsid w:val="002754E1"/>
    <w:rsid w:val="002764C4"/>
    <w:rsid w:val="00277E44"/>
    <w:rsid w:val="00285C92"/>
    <w:rsid w:val="002909C7"/>
    <w:rsid w:val="00290D32"/>
    <w:rsid w:val="00291512"/>
    <w:rsid w:val="0029282F"/>
    <w:rsid w:val="00292F88"/>
    <w:rsid w:val="00294582"/>
    <w:rsid w:val="00296F72"/>
    <w:rsid w:val="00297767"/>
    <w:rsid w:val="00297D2F"/>
    <w:rsid w:val="002A19A3"/>
    <w:rsid w:val="002A1D54"/>
    <w:rsid w:val="002A24B7"/>
    <w:rsid w:val="002A2ABE"/>
    <w:rsid w:val="002A3AD8"/>
    <w:rsid w:val="002A3CB9"/>
    <w:rsid w:val="002A5ED2"/>
    <w:rsid w:val="002A6793"/>
    <w:rsid w:val="002A7306"/>
    <w:rsid w:val="002B0818"/>
    <w:rsid w:val="002B1B8D"/>
    <w:rsid w:val="002C18EF"/>
    <w:rsid w:val="002C1F17"/>
    <w:rsid w:val="002C346B"/>
    <w:rsid w:val="002C511D"/>
    <w:rsid w:val="002C60F9"/>
    <w:rsid w:val="002C69DD"/>
    <w:rsid w:val="002D2204"/>
    <w:rsid w:val="002D29BC"/>
    <w:rsid w:val="002D36B0"/>
    <w:rsid w:val="002D555C"/>
    <w:rsid w:val="002D6EC2"/>
    <w:rsid w:val="002D7489"/>
    <w:rsid w:val="002D7B26"/>
    <w:rsid w:val="002E0901"/>
    <w:rsid w:val="002E177F"/>
    <w:rsid w:val="002E30E8"/>
    <w:rsid w:val="002F2ED4"/>
    <w:rsid w:val="002F3E1A"/>
    <w:rsid w:val="002F7500"/>
    <w:rsid w:val="00301F96"/>
    <w:rsid w:val="00302465"/>
    <w:rsid w:val="00303A0F"/>
    <w:rsid w:val="00303A89"/>
    <w:rsid w:val="00304434"/>
    <w:rsid w:val="00304BB9"/>
    <w:rsid w:val="00307928"/>
    <w:rsid w:val="003130A4"/>
    <w:rsid w:val="00314DD3"/>
    <w:rsid w:val="003153F3"/>
    <w:rsid w:val="003162A3"/>
    <w:rsid w:val="00322B39"/>
    <w:rsid w:val="00323A96"/>
    <w:rsid w:val="00324325"/>
    <w:rsid w:val="0032437A"/>
    <w:rsid w:val="003252DE"/>
    <w:rsid w:val="00326B59"/>
    <w:rsid w:val="00331630"/>
    <w:rsid w:val="003326A7"/>
    <w:rsid w:val="003339B1"/>
    <w:rsid w:val="003345F6"/>
    <w:rsid w:val="00335D4E"/>
    <w:rsid w:val="00337091"/>
    <w:rsid w:val="003405EE"/>
    <w:rsid w:val="00341AF4"/>
    <w:rsid w:val="003421EE"/>
    <w:rsid w:val="00342319"/>
    <w:rsid w:val="00342FCF"/>
    <w:rsid w:val="00343FB1"/>
    <w:rsid w:val="003475A9"/>
    <w:rsid w:val="00351923"/>
    <w:rsid w:val="003519DE"/>
    <w:rsid w:val="00351A3E"/>
    <w:rsid w:val="0035278C"/>
    <w:rsid w:val="00354422"/>
    <w:rsid w:val="003554AC"/>
    <w:rsid w:val="00360622"/>
    <w:rsid w:val="003616F4"/>
    <w:rsid w:val="00361943"/>
    <w:rsid w:val="003624F5"/>
    <w:rsid w:val="00362D9A"/>
    <w:rsid w:val="00363E06"/>
    <w:rsid w:val="00364091"/>
    <w:rsid w:val="00366433"/>
    <w:rsid w:val="003712F8"/>
    <w:rsid w:val="00371EC7"/>
    <w:rsid w:val="0037254E"/>
    <w:rsid w:val="0037372F"/>
    <w:rsid w:val="0037537C"/>
    <w:rsid w:val="00375EEB"/>
    <w:rsid w:val="00375FB3"/>
    <w:rsid w:val="00376646"/>
    <w:rsid w:val="003803E8"/>
    <w:rsid w:val="00380D3E"/>
    <w:rsid w:val="00380EAA"/>
    <w:rsid w:val="00381E89"/>
    <w:rsid w:val="00382463"/>
    <w:rsid w:val="0038654C"/>
    <w:rsid w:val="0038733A"/>
    <w:rsid w:val="00387A4D"/>
    <w:rsid w:val="00387FD1"/>
    <w:rsid w:val="0039039A"/>
    <w:rsid w:val="0039069B"/>
    <w:rsid w:val="00391CF7"/>
    <w:rsid w:val="00392F66"/>
    <w:rsid w:val="00393FE5"/>
    <w:rsid w:val="00395ACA"/>
    <w:rsid w:val="003A051E"/>
    <w:rsid w:val="003A2D0A"/>
    <w:rsid w:val="003A3329"/>
    <w:rsid w:val="003A4B70"/>
    <w:rsid w:val="003A514D"/>
    <w:rsid w:val="003A5A72"/>
    <w:rsid w:val="003A6812"/>
    <w:rsid w:val="003A7562"/>
    <w:rsid w:val="003A78AC"/>
    <w:rsid w:val="003A7922"/>
    <w:rsid w:val="003B098E"/>
    <w:rsid w:val="003B0E08"/>
    <w:rsid w:val="003B1005"/>
    <w:rsid w:val="003B26E5"/>
    <w:rsid w:val="003B4E87"/>
    <w:rsid w:val="003B5C98"/>
    <w:rsid w:val="003B76E5"/>
    <w:rsid w:val="003C09D8"/>
    <w:rsid w:val="003C1691"/>
    <w:rsid w:val="003C1935"/>
    <w:rsid w:val="003C28D0"/>
    <w:rsid w:val="003C33FF"/>
    <w:rsid w:val="003C3644"/>
    <w:rsid w:val="003C5AA4"/>
    <w:rsid w:val="003C6738"/>
    <w:rsid w:val="003C6B56"/>
    <w:rsid w:val="003D10C3"/>
    <w:rsid w:val="003D113B"/>
    <w:rsid w:val="003D139A"/>
    <w:rsid w:val="003D1F49"/>
    <w:rsid w:val="003D6BF6"/>
    <w:rsid w:val="003D71D7"/>
    <w:rsid w:val="003D7FC1"/>
    <w:rsid w:val="003E0DF2"/>
    <w:rsid w:val="003E10B5"/>
    <w:rsid w:val="003E16EA"/>
    <w:rsid w:val="003E2A57"/>
    <w:rsid w:val="003E3199"/>
    <w:rsid w:val="003E4F23"/>
    <w:rsid w:val="003E553C"/>
    <w:rsid w:val="003E5DB3"/>
    <w:rsid w:val="003F4DF3"/>
    <w:rsid w:val="003F70C8"/>
    <w:rsid w:val="004001FF"/>
    <w:rsid w:val="004009F6"/>
    <w:rsid w:val="00402D4F"/>
    <w:rsid w:val="00403A5B"/>
    <w:rsid w:val="00403DDE"/>
    <w:rsid w:val="00403F92"/>
    <w:rsid w:val="004072A7"/>
    <w:rsid w:val="004105A4"/>
    <w:rsid w:val="00410757"/>
    <w:rsid w:val="004125F1"/>
    <w:rsid w:val="0041379D"/>
    <w:rsid w:val="00413C50"/>
    <w:rsid w:val="00413FA6"/>
    <w:rsid w:val="004148E3"/>
    <w:rsid w:val="00415B13"/>
    <w:rsid w:val="00415BF6"/>
    <w:rsid w:val="004253A5"/>
    <w:rsid w:val="00425D99"/>
    <w:rsid w:val="0042677B"/>
    <w:rsid w:val="004307EA"/>
    <w:rsid w:val="004309E2"/>
    <w:rsid w:val="00432169"/>
    <w:rsid w:val="0043555F"/>
    <w:rsid w:val="00436BEC"/>
    <w:rsid w:val="004413CD"/>
    <w:rsid w:val="00441C23"/>
    <w:rsid w:val="00441E0E"/>
    <w:rsid w:val="00441EE5"/>
    <w:rsid w:val="0044243B"/>
    <w:rsid w:val="00444B0F"/>
    <w:rsid w:val="00444DA4"/>
    <w:rsid w:val="0044506E"/>
    <w:rsid w:val="00445D21"/>
    <w:rsid w:val="004511CF"/>
    <w:rsid w:val="00451E97"/>
    <w:rsid w:val="0045393A"/>
    <w:rsid w:val="0045414D"/>
    <w:rsid w:val="00454A52"/>
    <w:rsid w:val="00454C25"/>
    <w:rsid w:val="004551F4"/>
    <w:rsid w:val="00455A15"/>
    <w:rsid w:val="00455F12"/>
    <w:rsid w:val="00457EA1"/>
    <w:rsid w:val="00461C4B"/>
    <w:rsid w:val="00463CB8"/>
    <w:rsid w:val="004640BA"/>
    <w:rsid w:val="00464614"/>
    <w:rsid w:val="00464D3D"/>
    <w:rsid w:val="00465EB0"/>
    <w:rsid w:val="00466355"/>
    <w:rsid w:val="004672DC"/>
    <w:rsid w:val="004677A8"/>
    <w:rsid w:val="00467BCD"/>
    <w:rsid w:val="0047034F"/>
    <w:rsid w:val="004704B6"/>
    <w:rsid w:val="00470AA5"/>
    <w:rsid w:val="00472CBB"/>
    <w:rsid w:val="004732EA"/>
    <w:rsid w:val="00473CEE"/>
    <w:rsid w:val="004743E3"/>
    <w:rsid w:val="004751CF"/>
    <w:rsid w:val="00475B3F"/>
    <w:rsid w:val="00475DBD"/>
    <w:rsid w:val="004768A8"/>
    <w:rsid w:val="00477757"/>
    <w:rsid w:val="004806E0"/>
    <w:rsid w:val="00480822"/>
    <w:rsid w:val="0048145B"/>
    <w:rsid w:val="00483300"/>
    <w:rsid w:val="004844AE"/>
    <w:rsid w:val="0048532C"/>
    <w:rsid w:val="00486059"/>
    <w:rsid w:val="004861C2"/>
    <w:rsid w:val="00487032"/>
    <w:rsid w:val="004875C7"/>
    <w:rsid w:val="00487C16"/>
    <w:rsid w:val="00490313"/>
    <w:rsid w:val="0049416D"/>
    <w:rsid w:val="004950EB"/>
    <w:rsid w:val="00496AF3"/>
    <w:rsid w:val="00497A21"/>
    <w:rsid w:val="004A0AAE"/>
    <w:rsid w:val="004A15C2"/>
    <w:rsid w:val="004A1E56"/>
    <w:rsid w:val="004A280D"/>
    <w:rsid w:val="004A3057"/>
    <w:rsid w:val="004A3377"/>
    <w:rsid w:val="004A435D"/>
    <w:rsid w:val="004A56BD"/>
    <w:rsid w:val="004A65F7"/>
    <w:rsid w:val="004A7C69"/>
    <w:rsid w:val="004B0852"/>
    <w:rsid w:val="004B11A3"/>
    <w:rsid w:val="004B1481"/>
    <w:rsid w:val="004B192C"/>
    <w:rsid w:val="004B2F0D"/>
    <w:rsid w:val="004B467A"/>
    <w:rsid w:val="004B4F31"/>
    <w:rsid w:val="004B6966"/>
    <w:rsid w:val="004B72C6"/>
    <w:rsid w:val="004C107E"/>
    <w:rsid w:val="004C2E93"/>
    <w:rsid w:val="004C2F98"/>
    <w:rsid w:val="004C31EE"/>
    <w:rsid w:val="004C3568"/>
    <w:rsid w:val="004C677A"/>
    <w:rsid w:val="004C77E1"/>
    <w:rsid w:val="004C7B5E"/>
    <w:rsid w:val="004C7D8F"/>
    <w:rsid w:val="004D0458"/>
    <w:rsid w:val="004D055A"/>
    <w:rsid w:val="004D0595"/>
    <w:rsid w:val="004D1D32"/>
    <w:rsid w:val="004D347C"/>
    <w:rsid w:val="004D3C3B"/>
    <w:rsid w:val="004D5FB9"/>
    <w:rsid w:val="004D7A87"/>
    <w:rsid w:val="004E0092"/>
    <w:rsid w:val="004E0363"/>
    <w:rsid w:val="004E111B"/>
    <w:rsid w:val="004E1307"/>
    <w:rsid w:val="004E4921"/>
    <w:rsid w:val="004E6A47"/>
    <w:rsid w:val="004E739D"/>
    <w:rsid w:val="004F0AA1"/>
    <w:rsid w:val="004F0B54"/>
    <w:rsid w:val="004F0BF3"/>
    <w:rsid w:val="004F2107"/>
    <w:rsid w:val="004F2F5D"/>
    <w:rsid w:val="004F32EB"/>
    <w:rsid w:val="004F4CD9"/>
    <w:rsid w:val="004F51B2"/>
    <w:rsid w:val="004F701B"/>
    <w:rsid w:val="004F78D9"/>
    <w:rsid w:val="00500F36"/>
    <w:rsid w:val="00501CC5"/>
    <w:rsid w:val="00502940"/>
    <w:rsid w:val="00505C32"/>
    <w:rsid w:val="0050739E"/>
    <w:rsid w:val="00507ADF"/>
    <w:rsid w:val="00510C3B"/>
    <w:rsid w:val="00513117"/>
    <w:rsid w:val="005139DF"/>
    <w:rsid w:val="005140EB"/>
    <w:rsid w:val="00514A25"/>
    <w:rsid w:val="00514CFC"/>
    <w:rsid w:val="00515F8F"/>
    <w:rsid w:val="00516593"/>
    <w:rsid w:val="00516B15"/>
    <w:rsid w:val="005238B8"/>
    <w:rsid w:val="0052507A"/>
    <w:rsid w:val="00525909"/>
    <w:rsid w:val="00526BA2"/>
    <w:rsid w:val="00530797"/>
    <w:rsid w:val="00532213"/>
    <w:rsid w:val="00533018"/>
    <w:rsid w:val="00533920"/>
    <w:rsid w:val="005343DC"/>
    <w:rsid w:val="00534F13"/>
    <w:rsid w:val="00535A6A"/>
    <w:rsid w:val="00542384"/>
    <w:rsid w:val="0054266C"/>
    <w:rsid w:val="00542B83"/>
    <w:rsid w:val="00544B27"/>
    <w:rsid w:val="00544EA6"/>
    <w:rsid w:val="00546F00"/>
    <w:rsid w:val="00547A87"/>
    <w:rsid w:val="00550BB8"/>
    <w:rsid w:val="00552073"/>
    <w:rsid w:val="005523B9"/>
    <w:rsid w:val="00552415"/>
    <w:rsid w:val="00553418"/>
    <w:rsid w:val="005534A8"/>
    <w:rsid w:val="00555122"/>
    <w:rsid w:val="005569E2"/>
    <w:rsid w:val="00557EA8"/>
    <w:rsid w:val="0056108B"/>
    <w:rsid w:val="00562198"/>
    <w:rsid w:val="00562D5C"/>
    <w:rsid w:val="005646F9"/>
    <w:rsid w:val="00565414"/>
    <w:rsid w:val="005659A7"/>
    <w:rsid w:val="0057038B"/>
    <w:rsid w:val="0057176C"/>
    <w:rsid w:val="005731E3"/>
    <w:rsid w:val="005733F6"/>
    <w:rsid w:val="00576563"/>
    <w:rsid w:val="005769E5"/>
    <w:rsid w:val="005821BE"/>
    <w:rsid w:val="00582606"/>
    <w:rsid w:val="0058632C"/>
    <w:rsid w:val="00586633"/>
    <w:rsid w:val="00587FBA"/>
    <w:rsid w:val="00590235"/>
    <w:rsid w:val="0059173D"/>
    <w:rsid w:val="00592038"/>
    <w:rsid w:val="0059212D"/>
    <w:rsid w:val="005A13CC"/>
    <w:rsid w:val="005A1997"/>
    <w:rsid w:val="005A3D17"/>
    <w:rsid w:val="005A3FF9"/>
    <w:rsid w:val="005A4202"/>
    <w:rsid w:val="005A4DBF"/>
    <w:rsid w:val="005A53B9"/>
    <w:rsid w:val="005A54E0"/>
    <w:rsid w:val="005A70B7"/>
    <w:rsid w:val="005A7353"/>
    <w:rsid w:val="005A7488"/>
    <w:rsid w:val="005A79D4"/>
    <w:rsid w:val="005B326B"/>
    <w:rsid w:val="005B3E63"/>
    <w:rsid w:val="005B4EF4"/>
    <w:rsid w:val="005B5234"/>
    <w:rsid w:val="005B70D5"/>
    <w:rsid w:val="005B72E1"/>
    <w:rsid w:val="005B7C84"/>
    <w:rsid w:val="005C2F71"/>
    <w:rsid w:val="005C4288"/>
    <w:rsid w:val="005C5D4D"/>
    <w:rsid w:val="005C628B"/>
    <w:rsid w:val="005C722D"/>
    <w:rsid w:val="005C75AD"/>
    <w:rsid w:val="005D10D9"/>
    <w:rsid w:val="005D1C41"/>
    <w:rsid w:val="005D2811"/>
    <w:rsid w:val="005D4C5C"/>
    <w:rsid w:val="005D53AA"/>
    <w:rsid w:val="005D6A5E"/>
    <w:rsid w:val="005D7180"/>
    <w:rsid w:val="005E0EA5"/>
    <w:rsid w:val="005E3D6F"/>
    <w:rsid w:val="005E5A03"/>
    <w:rsid w:val="005E7ABF"/>
    <w:rsid w:val="005F0415"/>
    <w:rsid w:val="005F0B95"/>
    <w:rsid w:val="005F0C09"/>
    <w:rsid w:val="005F206B"/>
    <w:rsid w:val="005F373A"/>
    <w:rsid w:val="005F4724"/>
    <w:rsid w:val="005F5619"/>
    <w:rsid w:val="005F5D6C"/>
    <w:rsid w:val="005F65BE"/>
    <w:rsid w:val="006005AE"/>
    <w:rsid w:val="00600F98"/>
    <w:rsid w:val="006013CA"/>
    <w:rsid w:val="00602025"/>
    <w:rsid w:val="006046B7"/>
    <w:rsid w:val="00604D49"/>
    <w:rsid w:val="00604F03"/>
    <w:rsid w:val="006051CB"/>
    <w:rsid w:val="0060577A"/>
    <w:rsid w:val="00606D1D"/>
    <w:rsid w:val="00612E8B"/>
    <w:rsid w:val="00613329"/>
    <w:rsid w:val="006148F6"/>
    <w:rsid w:val="00614C9A"/>
    <w:rsid w:val="00614F21"/>
    <w:rsid w:val="00615828"/>
    <w:rsid w:val="00622078"/>
    <w:rsid w:val="0062585C"/>
    <w:rsid w:val="0063076A"/>
    <w:rsid w:val="00630C3B"/>
    <w:rsid w:val="00631988"/>
    <w:rsid w:val="0063198A"/>
    <w:rsid w:val="00633095"/>
    <w:rsid w:val="0063341E"/>
    <w:rsid w:val="006366E2"/>
    <w:rsid w:val="00637A5E"/>
    <w:rsid w:val="00637A85"/>
    <w:rsid w:val="00640FD4"/>
    <w:rsid w:val="00642E40"/>
    <w:rsid w:val="00644F78"/>
    <w:rsid w:val="00646930"/>
    <w:rsid w:val="0065079F"/>
    <w:rsid w:val="00652173"/>
    <w:rsid w:val="0065228A"/>
    <w:rsid w:val="006545A0"/>
    <w:rsid w:val="00656AF6"/>
    <w:rsid w:val="00657D69"/>
    <w:rsid w:val="006600E4"/>
    <w:rsid w:val="006647B5"/>
    <w:rsid w:val="006653E2"/>
    <w:rsid w:val="00665CC2"/>
    <w:rsid w:val="00666573"/>
    <w:rsid w:val="006665AF"/>
    <w:rsid w:val="006761E2"/>
    <w:rsid w:val="0067640E"/>
    <w:rsid w:val="006772E3"/>
    <w:rsid w:val="00681B98"/>
    <w:rsid w:val="00681C9B"/>
    <w:rsid w:val="00682A4B"/>
    <w:rsid w:val="00682E42"/>
    <w:rsid w:val="00684D4F"/>
    <w:rsid w:val="00685867"/>
    <w:rsid w:val="00686D72"/>
    <w:rsid w:val="0069190E"/>
    <w:rsid w:val="00696511"/>
    <w:rsid w:val="006A02E6"/>
    <w:rsid w:val="006A1D44"/>
    <w:rsid w:val="006A3CD2"/>
    <w:rsid w:val="006A4CD1"/>
    <w:rsid w:val="006A7939"/>
    <w:rsid w:val="006A7C58"/>
    <w:rsid w:val="006B1618"/>
    <w:rsid w:val="006B20F8"/>
    <w:rsid w:val="006B309B"/>
    <w:rsid w:val="006B311E"/>
    <w:rsid w:val="006B3F09"/>
    <w:rsid w:val="006B5466"/>
    <w:rsid w:val="006B6768"/>
    <w:rsid w:val="006C1776"/>
    <w:rsid w:val="006C2B25"/>
    <w:rsid w:val="006C32B4"/>
    <w:rsid w:val="006C376F"/>
    <w:rsid w:val="006C44A4"/>
    <w:rsid w:val="006C5F31"/>
    <w:rsid w:val="006C630D"/>
    <w:rsid w:val="006C7403"/>
    <w:rsid w:val="006D0145"/>
    <w:rsid w:val="006D0B18"/>
    <w:rsid w:val="006D26AA"/>
    <w:rsid w:val="006D493C"/>
    <w:rsid w:val="006E456A"/>
    <w:rsid w:val="006E4581"/>
    <w:rsid w:val="006E4C86"/>
    <w:rsid w:val="006E5D2F"/>
    <w:rsid w:val="006E77A8"/>
    <w:rsid w:val="006F0422"/>
    <w:rsid w:val="006F0C8D"/>
    <w:rsid w:val="006F19DE"/>
    <w:rsid w:val="006F4180"/>
    <w:rsid w:val="006F481B"/>
    <w:rsid w:val="006F72C9"/>
    <w:rsid w:val="00701DCE"/>
    <w:rsid w:val="00701FA6"/>
    <w:rsid w:val="0070258D"/>
    <w:rsid w:val="00703C29"/>
    <w:rsid w:val="007053C7"/>
    <w:rsid w:val="00707DB2"/>
    <w:rsid w:val="00711B7A"/>
    <w:rsid w:val="00712354"/>
    <w:rsid w:val="0071246B"/>
    <w:rsid w:val="007127F9"/>
    <w:rsid w:val="0071290B"/>
    <w:rsid w:val="0071401B"/>
    <w:rsid w:val="0071512B"/>
    <w:rsid w:val="0071673A"/>
    <w:rsid w:val="007174D8"/>
    <w:rsid w:val="00717B28"/>
    <w:rsid w:val="00720022"/>
    <w:rsid w:val="00721D22"/>
    <w:rsid w:val="007227C8"/>
    <w:rsid w:val="0072336E"/>
    <w:rsid w:val="0072352F"/>
    <w:rsid w:val="00724C28"/>
    <w:rsid w:val="0073096C"/>
    <w:rsid w:val="007312FB"/>
    <w:rsid w:val="00733828"/>
    <w:rsid w:val="00737EB1"/>
    <w:rsid w:val="00740739"/>
    <w:rsid w:val="0074261F"/>
    <w:rsid w:val="00744CD3"/>
    <w:rsid w:val="00745B5B"/>
    <w:rsid w:val="007469F2"/>
    <w:rsid w:val="0075172B"/>
    <w:rsid w:val="00751D76"/>
    <w:rsid w:val="00753B76"/>
    <w:rsid w:val="0075668C"/>
    <w:rsid w:val="00756E44"/>
    <w:rsid w:val="00756F9E"/>
    <w:rsid w:val="00760102"/>
    <w:rsid w:val="00763F40"/>
    <w:rsid w:val="0076428F"/>
    <w:rsid w:val="00765622"/>
    <w:rsid w:val="00765F33"/>
    <w:rsid w:val="007663E5"/>
    <w:rsid w:val="007705ED"/>
    <w:rsid w:val="00770A33"/>
    <w:rsid w:val="007721EA"/>
    <w:rsid w:val="00772534"/>
    <w:rsid w:val="00774E83"/>
    <w:rsid w:val="007778D5"/>
    <w:rsid w:val="00780265"/>
    <w:rsid w:val="00781A60"/>
    <w:rsid w:val="00781C52"/>
    <w:rsid w:val="007832BD"/>
    <w:rsid w:val="00783A11"/>
    <w:rsid w:val="00786386"/>
    <w:rsid w:val="00786656"/>
    <w:rsid w:val="00787ABE"/>
    <w:rsid w:val="00791C8C"/>
    <w:rsid w:val="007941BA"/>
    <w:rsid w:val="007950AA"/>
    <w:rsid w:val="00795722"/>
    <w:rsid w:val="00796359"/>
    <w:rsid w:val="007964A6"/>
    <w:rsid w:val="00796D29"/>
    <w:rsid w:val="007A0C73"/>
    <w:rsid w:val="007A0F85"/>
    <w:rsid w:val="007A2776"/>
    <w:rsid w:val="007A3758"/>
    <w:rsid w:val="007A3998"/>
    <w:rsid w:val="007A3A98"/>
    <w:rsid w:val="007A4A84"/>
    <w:rsid w:val="007A4B00"/>
    <w:rsid w:val="007A65E8"/>
    <w:rsid w:val="007A6F56"/>
    <w:rsid w:val="007A768C"/>
    <w:rsid w:val="007B0A93"/>
    <w:rsid w:val="007B0B1C"/>
    <w:rsid w:val="007B2B5F"/>
    <w:rsid w:val="007B370F"/>
    <w:rsid w:val="007B7BC5"/>
    <w:rsid w:val="007C0B07"/>
    <w:rsid w:val="007C3136"/>
    <w:rsid w:val="007C4E3A"/>
    <w:rsid w:val="007C5669"/>
    <w:rsid w:val="007D2CCF"/>
    <w:rsid w:val="007D4B7B"/>
    <w:rsid w:val="007D627D"/>
    <w:rsid w:val="007E2A75"/>
    <w:rsid w:val="007E606E"/>
    <w:rsid w:val="007E690D"/>
    <w:rsid w:val="007E7057"/>
    <w:rsid w:val="007E72F8"/>
    <w:rsid w:val="007E7739"/>
    <w:rsid w:val="007F0496"/>
    <w:rsid w:val="007F70D3"/>
    <w:rsid w:val="008013A5"/>
    <w:rsid w:val="00801681"/>
    <w:rsid w:val="0080172C"/>
    <w:rsid w:val="00803A0C"/>
    <w:rsid w:val="008045CB"/>
    <w:rsid w:val="008048BC"/>
    <w:rsid w:val="00805987"/>
    <w:rsid w:val="00805E4A"/>
    <w:rsid w:val="00806713"/>
    <w:rsid w:val="0081276C"/>
    <w:rsid w:val="00812B6C"/>
    <w:rsid w:val="00812C74"/>
    <w:rsid w:val="00813393"/>
    <w:rsid w:val="00816A5E"/>
    <w:rsid w:val="00817EB7"/>
    <w:rsid w:val="008223BD"/>
    <w:rsid w:val="00827B4B"/>
    <w:rsid w:val="008308A0"/>
    <w:rsid w:val="00833548"/>
    <w:rsid w:val="00833BCE"/>
    <w:rsid w:val="00835E26"/>
    <w:rsid w:val="00840EF4"/>
    <w:rsid w:val="0084129D"/>
    <w:rsid w:val="008436A0"/>
    <w:rsid w:val="00847019"/>
    <w:rsid w:val="00847D68"/>
    <w:rsid w:val="0085135D"/>
    <w:rsid w:val="00853FED"/>
    <w:rsid w:val="0085401D"/>
    <w:rsid w:val="00854D91"/>
    <w:rsid w:val="008609AE"/>
    <w:rsid w:val="00861134"/>
    <w:rsid w:val="00861917"/>
    <w:rsid w:val="00862CBA"/>
    <w:rsid w:val="00863CA5"/>
    <w:rsid w:val="0086521D"/>
    <w:rsid w:val="00865FD9"/>
    <w:rsid w:val="00870332"/>
    <w:rsid w:val="00871371"/>
    <w:rsid w:val="00871EE5"/>
    <w:rsid w:val="008727CD"/>
    <w:rsid w:val="00874710"/>
    <w:rsid w:val="0087541B"/>
    <w:rsid w:val="008758DC"/>
    <w:rsid w:val="00880862"/>
    <w:rsid w:val="00881734"/>
    <w:rsid w:val="00881809"/>
    <w:rsid w:val="0088226B"/>
    <w:rsid w:val="00882945"/>
    <w:rsid w:val="00882DB5"/>
    <w:rsid w:val="00883985"/>
    <w:rsid w:val="008839DA"/>
    <w:rsid w:val="00884AED"/>
    <w:rsid w:val="00886630"/>
    <w:rsid w:val="008866AF"/>
    <w:rsid w:val="00886E7C"/>
    <w:rsid w:val="008906DA"/>
    <w:rsid w:val="00890D16"/>
    <w:rsid w:val="008940C3"/>
    <w:rsid w:val="00895439"/>
    <w:rsid w:val="00896588"/>
    <w:rsid w:val="00896BE4"/>
    <w:rsid w:val="008978C3"/>
    <w:rsid w:val="008A0DD8"/>
    <w:rsid w:val="008A1B42"/>
    <w:rsid w:val="008A2438"/>
    <w:rsid w:val="008A38FA"/>
    <w:rsid w:val="008A39B0"/>
    <w:rsid w:val="008A5A30"/>
    <w:rsid w:val="008A692A"/>
    <w:rsid w:val="008A75AD"/>
    <w:rsid w:val="008A7A08"/>
    <w:rsid w:val="008B0D15"/>
    <w:rsid w:val="008B4174"/>
    <w:rsid w:val="008B7ED7"/>
    <w:rsid w:val="008C01B8"/>
    <w:rsid w:val="008C137D"/>
    <w:rsid w:val="008C21EF"/>
    <w:rsid w:val="008C2564"/>
    <w:rsid w:val="008C55C8"/>
    <w:rsid w:val="008C5857"/>
    <w:rsid w:val="008C78DE"/>
    <w:rsid w:val="008D0B17"/>
    <w:rsid w:val="008D1480"/>
    <w:rsid w:val="008D3061"/>
    <w:rsid w:val="008D33F4"/>
    <w:rsid w:val="008D4472"/>
    <w:rsid w:val="008D665D"/>
    <w:rsid w:val="008D7E7F"/>
    <w:rsid w:val="008E1348"/>
    <w:rsid w:val="008E29F2"/>
    <w:rsid w:val="008E5DA7"/>
    <w:rsid w:val="008E6979"/>
    <w:rsid w:val="008F0A2F"/>
    <w:rsid w:val="008F0C2E"/>
    <w:rsid w:val="008F0F90"/>
    <w:rsid w:val="008F30B3"/>
    <w:rsid w:val="008F5EF6"/>
    <w:rsid w:val="008F5FEB"/>
    <w:rsid w:val="008F6ACD"/>
    <w:rsid w:val="008F6CC0"/>
    <w:rsid w:val="009014F1"/>
    <w:rsid w:val="009020FC"/>
    <w:rsid w:val="00902622"/>
    <w:rsid w:val="009035A1"/>
    <w:rsid w:val="009038E7"/>
    <w:rsid w:val="00903D0C"/>
    <w:rsid w:val="00904468"/>
    <w:rsid w:val="0090726D"/>
    <w:rsid w:val="00907F39"/>
    <w:rsid w:val="00907FD2"/>
    <w:rsid w:val="00910C00"/>
    <w:rsid w:val="0091434F"/>
    <w:rsid w:val="00914956"/>
    <w:rsid w:val="009155FA"/>
    <w:rsid w:val="00915659"/>
    <w:rsid w:val="00915790"/>
    <w:rsid w:val="00916FD4"/>
    <w:rsid w:val="009178BF"/>
    <w:rsid w:val="00920A72"/>
    <w:rsid w:val="009212E6"/>
    <w:rsid w:val="00921F1E"/>
    <w:rsid w:val="00922F5C"/>
    <w:rsid w:val="00923C44"/>
    <w:rsid w:val="00925279"/>
    <w:rsid w:val="00925899"/>
    <w:rsid w:val="00930637"/>
    <w:rsid w:val="00932344"/>
    <w:rsid w:val="00933C23"/>
    <w:rsid w:val="009340C5"/>
    <w:rsid w:val="009437A1"/>
    <w:rsid w:val="00944CDF"/>
    <w:rsid w:val="009470EC"/>
    <w:rsid w:val="0094739F"/>
    <w:rsid w:val="009510FF"/>
    <w:rsid w:val="0095413D"/>
    <w:rsid w:val="0095615A"/>
    <w:rsid w:val="009561AD"/>
    <w:rsid w:val="00957AF7"/>
    <w:rsid w:val="00957B8D"/>
    <w:rsid w:val="00960C1A"/>
    <w:rsid w:val="00961D7D"/>
    <w:rsid w:val="0096481A"/>
    <w:rsid w:val="00967333"/>
    <w:rsid w:val="00970B2E"/>
    <w:rsid w:val="009711E5"/>
    <w:rsid w:val="00971B86"/>
    <w:rsid w:val="00972110"/>
    <w:rsid w:val="0097338B"/>
    <w:rsid w:val="00973773"/>
    <w:rsid w:val="00977BC6"/>
    <w:rsid w:val="009810BF"/>
    <w:rsid w:val="009811AC"/>
    <w:rsid w:val="00981B45"/>
    <w:rsid w:val="009822CA"/>
    <w:rsid w:val="00982CBC"/>
    <w:rsid w:val="00986952"/>
    <w:rsid w:val="00986A8C"/>
    <w:rsid w:val="00987F24"/>
    <w:rsid w:val="00990C47"/>
    <w:rsid w:val="00990CF9"/>
    <w:rsid w:val="00990D65"/>
    <w:rsid w:val="0099235F"/>
    <w:rsid w:val="009927CA"/>
    <w:rsid w:val="009933B3"/>
    <w:rsid w:val="009935C1"/>
    <w:rsid w:val="00993616"/>
    <w:rsid w:val="0099388B"/>
    <w:rsid w:val="009940BD"/>
    <w:rsid w:val="009952C9"/>
    <w:rsid w:val="00995504"/>
    <w:rsid w:val="00995A11"/>
    <w:rsid w:val="00995C07"/>
    <w:rsid w:val="00996312"/>
    <w:rsid w:val="009967C1"/>
    <w:rsid w:val="00997B93"/>
    <w:rsid w:val="009A0C0F"/>
    <w:rsid w:val="009A1ABA"/>
    <w:rsid w:val="009A1D6D"/>
    <w:rsid w:val="009A1F1E"/>
    <w:rsid w:val="009A213F"/>
    <w:rsid w:val="009A25F2"/>
    <w:rsid w:val="009A27FF"/>
    <w:rsid w:val="009A4EC2"/>
    <w:rsid w:val="009A6EE1"/>
    <w:rsid w:val="009A7063"/>
    <w:rsid w:val="009A71FA"/>
    <w:rsid w:val="009B003B"/>
    <w:rsid w:val="009B00DA"/>
    <w:rsid w:val="009B0538"/>
    <w:rsid w:val="009B0610"/>
    <w:rsid w:val="009B1277"/>
    <w:rsid w:val="009B2F62"/>
    <w:rsid w:val="009B392B"/>
    <w:rsid w:val="009B54E1"/>
    <w:rsid w:val="009B6C3E"/>
    <w:rsid w:val="009B7A1D"/>
    <w:rsid w:val="009B7A69"/>
    <w:rsid w:val="009C11BB"/>
    <w:rsid w:val="009C2CDE"/>
    <w:rsid w:val="009C677B"/>
    <w:rsid w:val="009C6B6D"/>
    <w:rsid w:val="009C7A6B"/>
    <w:rsid w:val="009D2965"/>
    <w:rsid w:val="009D29FF"/>
    <w:rsid w:val="009D4EFB"/>
    <w:rsid w:val="009D5A3E"/>
    <w:rsid w:val="009D6D50"/>
    <w:rsid w:val="009D7CA0"/>
    <w:rsid w:val="009E0A9C"/>
    <w:rsid w:val="009E257E"/>
    <w:rsid w:val="009E3EE1"/>
    <w:rsid w:val="009E4436"/>
    <w:rsid w:val="009E5AC4"/>
    <w:rsid w:val="009E5C1A"/>
    <w:rsid w:val="009E7117"/>
    <w:rsid w:val="009E72D4"/>
    <w:rsid w:val="009F0780"/>
    <w:rsid w:val="009F2102"/>
    <w:rsid w:val="009F355F"/>
    <w:rsid w:val="009F5246"/>
    <w:rsid w:val="009F561A"/>
    <w:rsid w:val="009F6349"/>
    <w:rsid w:val="009F7885"/>
    <w:rsid w:val="00A00A95"/>
    <w:rsid w:val="00A019A6"/>
    <w:rsid w:val="00A05288"/>
    <w:rsid w:val="00A05A6B"/>
    <w:rsid w:val="00A05F2B"/>
    <w:rsid w:val="00A05F69"/>
    <w:rsid w:val="00A0610F"/>
    <w:rsid w:val="00A0799F"/>
    <w:rsid w:val="00A11A3E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5AF"/>
    <w:rsid w:val="00A1780F"/>
    <w:rsid w:val="00A206B0"/>
    <w:rsid w:val="00A20FA6"/>
    <w:rsid w:val="00A21379"/>
    <w:rsid w:val="00A226F4"/>
    <w:rsid w:val="00A231F4"/>
    <w:rsid w:val="00A238D9"/>
    <w:rsid w:val="00A24130"/>
    <w:rsid w:val="00A24187"/>
    <w:rsid w:val="00A24561"/>
    <w:rsid w:val="00A27C00"/>
    <w:rsid w:val="00A27C99"/>
    <w:rsid w:val="00A31A2B"/>
    <w:rsid w:val="00A32270"/>
    <w:rsid w:val="00A33E51"/>
    <w:rsid w:val="00A34D8A"/>
    <w:rsid w:val="00A36E6C"/>
    <w:rsid w:val="00A40F2D"/>
    <w:rsid w:val="00A41BFE"/>
    <w:rsid w:val="00A41F19"/>
    <w:rsid w:val="00A43F98"/>
    <w:rsid w:val="00A457A7"/>
    <w:rsid w:val="00A4607B"/>
    <w:rsid w:val="00A46117"/>
    <w:rsid w:val="00A46FD5"/>
    <w:rsid w:val="00A47621"/>
    <w:rsid w:val="00A47640"/>
    <w:rsid w:val="00A503CF"/>
    <w:rsid w:val="00A51742"/>
    <w:rsid w:val="00A51DF3"/>
    <w:rsid w:val="00A52D74"/>
    <w:rsid w:val="00A5372F"/>
    <w:rsid w:val="00A53E35"/>
    <w:rsid w:val="00A54B87"/>
    <w:rsid w:val="00A60288"/>
    <w:rsid w:val="00A60E5D"/>
    <w:rsid w:val="00A612D7"/>
    <w:rsid w:val="00A63AF9"/>
    <w:rsid w:val="00A64D0B"/>
    <w:rsid w:val="00A66357"/>
    <w:rsid w:val="00A6664A"/>
    <w:rsid w:val="00A72AD4"/>
    <w:rsid w:val="00A7359A"/>
    <w:rsid w:val="00A741ED"/>
    <w:rsid w:val="00A75A6E"/>
    <w:rsid w:val="00A75D4A"/>
    <w:rsid w:val="00A761CA"/>
    <w:rsid w:val="00A76B7F"/>
    <w:rsid w:val="00A7740B"/>
    <w:rsid w:val="00A8072B"/>
    <w:rsid w:val="00A84252"/>
    <w:rsid w:val="00A87598"/>
    <w:rsid w:val="00A87B24"/>
    <w:rsid w:val="00A90EE3"/>
    <w:rsid w:val="00A91564"/>
    <w:rsid w:val="00A94B2D"/>
    <w:rsid w:val="00A95387"/>
    <w:rsid w:val="00A95F68"/>
    <w:rsid w:val="00A97A39"/>
    <w:rsid w:val="00AA2F8B"/>
    <w:rsid w:val="00AA36CB"/>
    <w:rsid w:val="00AA3E16"/>
    <w:rsid w:val="00AA5B37"/>
    <w:rsid w:val="00AA6616"/>
    <w:rsid w:val="00AA6958"/>
    <w:rsid w:val="00AA772A"/>
    <w:rsid w:val="00AA7BAE"/>
    <w:rsid w:val="00AB00F6"/>
    <w:rsid w:val="00AB0682"/>
    <w:rsid w:val="00AB132F"/>
    <w:rsid w:val="00AB1FB0"/>
    <w:rsid w:val="00AB2A93"/>
    <w:rsid w:val="00AB2DFD"/>
    <w:rsid w:val="00AB31B4"/>
    <w:rsid w:val="00AB45BC"/>
    <w:rsid w:val="00AB5418"/>
    <w:rsid w:val="00AB6831"/>
    <w:rsid w:val="00AB6DEF"/>
    <w:rsid w:val="00AB7B3B"/>
    <w:rsid w:val="00AB7F51"/>
    <w:rsid w:val="00AC09A9"/>
    <w:rsid w:val="00AC3B10"/>
    <w:rsid w:val="00AC42A1"/>
    <w:rsid w:val="00AC42BD"/>
    <w:rsid w:val="00AC6239"/>
    <w:rsid w:val="00AC66F9"/>
    <w:rsid w:val="00AC6C38"/>
    <w:rsid w:val="00AD0A76"/>
    <w:rsid w:val="00AD12A3"/>
    <w:rsid w:val="00AD1DE5"/>
    <w:rsid w:val="00AD23D7"/>
    <w:rsid w:val="00AD325A"/>
    <w:rsid w:val="00AD3756"/>
    <w:rsid w:val="00AD4D7E"/>
    <w:rsid w:val="00AD6DBA"/>
    <w:rsid w:val="00AD71DF"/>
    <w:rsid w:val="00AE41A2"/>
    <w:rsid w:val="00AE51A1"/>
    <w:rsid w:val="00AE5510"/>
    <w:rsid w:val="00AE5A2B"/>
    <w:rsid w:val="00AE6CB3"/>
    <w:rsid w:val="00AF1719"/>
    <w:rsid w:val="00AF4335"/>
    <w:rsid w:val="00AF45C7"/>
    <w:rsid w:val="00AF4705"/>
    <w:rsid w:val="00AF5462"/>
    <w:rsid w:val="00AF7D88"/>
    <w:rsid w:val="00B0032B"/>
    <w:rsid w:val="00B01E45"/>
    <w:rsid w:val="00B02846"/>
    <w:rsid w:val="00B02C9A"/>
    <w:rsid w:val="00B03600"/>
    <w:rsid w:val="00B04712"/>
    <w:rsid w:val="00B0697D"/>
    <w:rsid w:val="00B1093B"/>
    <w:rsid w:val="00B1118B"/>
    <w:rsid w:val="00B11ECE"/>
    <w:rsid w:val="00B12C89"/>
    <w:rsid w:val="00B14E9E"/>
    <w:rsid w:val="00B15948"/>
    <w:rsid w:val="00B2055B"/>
    <w:rsid w:val="00B272D8"/>
    <w:rsid w:val="00B30E19"/>
    <w:rsid w:val="00B312AC"/>
    <w:rsid w:val="00B321E4"/>
    <w:rsid w:val="00B345BD"/>
    <w:rsid w:val="00B34E20"/>
    <w:rsid w:val="00B35B0A"/>
    <w:rsid w:val="00B367D2"/>
    <w:rsid w:val="00B36A05"/>
    <w:rsid w:val="00B37980"/>
    <w:rsid w:val="00B40296"/>
    <w:rsid w:val="00B421DA"/>
    <w:rsid w:val="00B431CB"/>
    <w:rsid w:val="00B43A83"/>
    <w:rsid w:val="00B44C18"/>
    <w:rsid w:val="00B51A96"/>
    <w:rsid w:val="00B52690"/>
    <w:rsid w:val="00B5350E"/>
    <w:rsid w:val="00B54771"/>
    <w:rsid w:val="00B5494D"/>
    <w:rsid w:val="00B54DCA"/>
    <w:rsid w:val="00B56A9F"/>
    <w:rsid w:val="00B56EA1"/>
    <w:rsid w:val="00B579BC"/>
    <w:rsid w:val="00B62ECF"/>
    <w:rsid w:val="00B63270"/>
    <w:rsid w:val="00B640DE"/>
    <w:rsid w:val="00B6585A"/>
    <w:rsid w:val="00B7004B"/>
    <w:rsid w:val="00B71E5D"/>
    <w:rsid w:val="00B73112"/>
    <w:rsid w:val="00B7498C"/>
    <w:rsid w:val="00B75C2F"/>
    <w:rsid w:val="00B76A37"/>
    <w:rsid w:val="00B8115E"/>
    <w:rsid w:val="00B823CC"/>
    <w:rsid w:val="00B82DF9"/>
    <w:rsid w:val="00B845FA"/>
    <w:rsid w:val="00B84738"/>
    <w:rsid w:val="00B84A42"/>
    <w:rsid w:val="00B85919"/>
    <w:rsid w:val="00B86433"/>
    <w:rsid w:val="00B91E01"/>
    <w:rsid w:val="00B92213"/>
    <w:rsid w:val="00B94445"/>
    <w:rsid w:val="00B947D3"/>
    <w:rsid w:val="00B96401"/>
    <w:rsid w:val="00B96A9B"/>
    <w:rsid w:val="00BA2075"/>
    <w:rsid w:val="00BA2BAF"/>
    <w:rsid w:val="00BA3A36"/>
    <w:rsid w:val="00BA3FF1"/>
    <w:rsid w:val="00BA68C6"/>
    <w:rsid w:val="00BA6B53"/>
    <w:rsid w:val="00BA7010"/>
    <w:rsid w:val="00BB02F9"/>
    <w:rsid w:val="00BB18DC"/>
    <w:rsid w:val="00BB29CC"/>
    <w:rsid w:val="00BB4CE9"/>
    <w:rsid w:val="00BB51D5"/>
    <w:rsid w:val="00BB62A8"/>
    <w:rsid w:val="00BB6B4D"/>
    <w:rsid w:val="00BB702F"/>
    <w:rsid w:val="00BB7603"/>
    <w:rsid w:val="00BC06D6"/>
    <w:rsid w:val="00BC1D5A"/>
    <w:rsid w:val="00BC1E6A"/>
    <w:rsid w:val="00BC5201"/>
    <w:rsid w:val="00BC5875"/>
    <w:rsid w:val="00BC5A91"/>
    <w:rsid w:val="00BC67C8"/>
    <w:rsid w:val="00BC6C47"/>
    <w:rsid w:val="00BD15CB"/>
    <w:rsid w:val="00BD26EB"/>
    <w:rsid w:val="00BD5153"/>
    <w:rsid w:val="00BD521E"/>
    <w:rsid w:val="00BD7829"/>
    <w:rsid w:val="00BE08EA"/>
    <w:rsid w:val="00BE090B"/>
    <w:rsid w:val="00BE461F"/>
    <w:rsid w:val="00BE5448"/>
    <w:rsid w:val="00BE5B1A"/>
    <w:rsid w:val="00BE7A35"/>
    <w:rsid w:val="00BE7BF8"/>
    <w:rsid w:val="00BF2BF1"/>
    <w:rsid w:val="00BF77B4"/>
    <w:rsid w:val="00C01CA7"/>
    <w:rsid w:val="00C024DD"/>
    <w:rsid w:val="00C0282D"/>
    <w:rsid w:val="00C06E4D"/>
    <w:rsid w:val="00C0786B"/>
    <w:rsid w:val="00C1023C"/>
    <w:rsid w:val="00C134E4"/>
    <w:rsid w:val="00C14E6D"/>
    <w:rsid w:val="00C150EA"/>
    <w:rsid w:val="00C1579C"/>
    <w:rsid w:val="00C17179"/>
    <w:rsid w:val="00C207C0"/>
    <w:rsid w:val="00C20BE0"/>
    <w:rsid w:val="00C219FE"/>
    <w:rsid w:val="00C30069"/>
    <w:rsid w:val="00C32ACE"/>
    <w:rsid w:val="00C37072"/>
    <w:rsid w:val="00C41828"/>
    <w:rsid w:val="00C422E9"/>
    <w:rsid w:val="00C42549"/>
    <w:rsid w:val="00C428A0"/>
    <w:rsid w:val="00C44D40"/>
    <w:rsid w:val="00C450BF"/>
    <w:rsid w:val="00C45F4F"/>
    <w:rsid w:val="00C469F1"/>
    <w:rsid w:val="00C51435"/>
    <w:rsid w:val="00C5180C"/>
    <w:rsid w:val="00C51DBA"/>
    <w:rsid w:val="00C52373"/>
    <w:rsid w:val="00C53F05"/>
    <w:rsid w:val="00C54E97"/>
    <w:rsid w:val="00C55D72"/>
    <w:rsid w:val="00C55EE7"/>
    <w:rsid w:val="00C57BEB"/>
    <w:rsid w:val="00C619E7"/>
    <w:rsid w:val="00C632AA"/>
    <w:rsid w:val="00C6445A"/>
    <w:rsid w:val="00C648AE"/>
    <w:rsid w:val="00C65833"/>
    <w:rsid w:val="00C65EC2"/>
    <w:rsid w:val="00C665C2"/>
    <w:rsid w:val="00C718AD"/>
    <w:rsid w:val="00C72B1C"/>
    <w:rsid w:val="00C74CBF"/>
    <w:rsid w:val="00C75FC3"/>
    <w:rsid w:val="00C7628B"/>
    <w:rsid w:val="00C76A00"/>
    <w:rsid w:val="00C81083"/>
    <w:rsid w:val="00C81944"/>
    <w:rsid w:val="00C82482"/>
    <w:rsid w:val="00C83170"/>
    <w:rsid w:val="00C8461C"/>
    <w:rsid w:val="00C85D0C"/>
    <w:rsid w:val="00C85F62"/>
    <w:rsid w:val="00C868E8"/>
    <w:rsid w:val="00C934DC"/>
    <w:rsid w:val="00C96182"/>
    <w:rsid w:val="00C9703B"/>
    <w:rsid w:val="00CA1DEB"/>
    <w:rsid w:val="00CA1E9F"/>
    <w:rsid w:val="00CA24D7"/>
    <w:rsid w:val="00CA411E"/>
    <w:rsid w:val="00CA4CA9"/>
    <w:rsid w:val="00CA632E"/>
    <w:rsid w:val="00CB06EE"/>
    <w:rsid w:val="00CB2099"/>
    <w:rsid w:val="00CB3345"/>
    <w:rsid w:val="00CB54BD"/>
    <w:rsid w:val="00CB5D52"/>
    <w:rsid w:val="00CC1768"/>
    <w:rsid w:val="00CC2930"/>
    <w:rsid w:val="00CC3432"/>
    <w:rsid w:val="00CC36EB"/>
    <w:rsid w:val="00CC3737"/>
    <w:rsid w:val="00CC4257"/>
    <w:rsid w:val="00CC5827"/>
    <w:rsid w:val="00CD0D51"/>
    <w:rsid w:val="00CD1B9E"/>
    <w:rsid w:val="00CD210F"/>
    <w:rsid w:val="00CD2C1D"/>
    <w:rsid w:val="00CD2C81"/>
    <w:rsid w:val="00CD6270"/>
    <w:rsid w:val="00CD6E20"/>
    <w:rsid w:val="00CE3AB7"/>
    <w:rsid w:val="00CE510A"/>
    <w:rsid w:val="00CE53DE"/>
    <w:rsid w:val="00CE5BB3"/>
    <w:rsid w:val="00CF1822"/>
    <w:rsid w:val="00CF1E24"/>
    <w:rsid w:val="00CF30D1"/>
    <w:rsid w:val="00CF47DB"/>
    <w:rsid w:val="00CF4CE5"/>
    <w:rsid w:val="00CF561F"/>
    <w:rsid w:val="00CF5790"/>
    <w:rsid w:val="00CF5848"/>
    <w:rsid w:val="00CF73C8"/>
    <w:rsid w:val="00CF74BC"/>
    <w:rsid w:val="00CF7CAF"/>
    <w:rsid w:val="00CF7F6C"/>
    <w:rsid w:val="00D005C6"/>
    <w:rsid w:val="00D00D4E"/>
    <w:rsid w:val="00D01D0F"/>
    <w:rsid w:val="00D03378"/>
    <w:rsid w:val="00D050A9"/>
    <w:rsid w:val="00D05714"/>
    <w:rsid w:val="00D105F5"/>
    <w:rsid w:val="00D115C0"/>
    <w:rsid w:val="00D118B3"/>
    <w:rsid w:val="00D12078"/>
    <w:rsid w:val="00D120BD"/>
    <w:rsid w:val="00D134B4"/>
    <w:rsid w:val="00D149A1"/>
    <w:rsid w:val="00D162EA"/>
    <w:rsid w:val="00D16CC8"/>
    <w:rsid w:val="00D17F77"/>
    <w:rsid w:val="00D21A29"/>
    <w:rsid w:val="00D25463"/>
    <w:rsid w:val="00D257BA"/>
    <w:rsid w:val="00D26522"/>
    <w:rsid w:val="00D265E7"/>
    <w:rsid w:val="00D26A3F"/>
    <w:rsid w:val="00D27BD1"/>
    <w:rsid w:val="00D30B49"/>
    <w:rsid w:val="00D342AF"/>
    <w:rsid w:val="00D366D1"/>
    <w:rsid w:val="00D36780"/>
    <w:rsid w:val="00D37B0B"/>
    <w:rsid w:val="00D40604"/>
    <w:rsid w:val="00D42298"/>
    <w:rsid w:val="00D429CE"/>
    <w:rsid w:val="00D42DFB"/>
    <w:rsid w:val="00D43167"/>
    <w:rsid w:val="00D438C4"/>
    <w:rsid w:val="00D43DC1"/>
    <w:rsid w:val="00D46A31"/>
    <w:rsid w:val="00D5007A"/>
    <w:rsid w:val="00D51A86"/>
    <w:rsid w:val="00D521A2"/>
    <w:rsid w:val="00D527B7"/>
    <w:rsid w:val="00D52A95"/>
    <w:rsid w:val="00D53587"/>
    <w:rsid w:val="00D53997"/>
    <w:rsid w:val="00D5544F"/>
    <w:rsid w:val="00D60D9A"/>
    <w:rsid w:val="00D67226"/>
    <w:rsid w:val="00D702EA"/>
    <w:rsid w:val="00D765E7"/>
    <w:rsid w:val="00D802E9"/>
    <w:rsid w:val="00D80543"/>
    <w:rsid w:val="00D80A91"/>
    <w:rsid w:val="00D819BC"/>
    <w:rsid w:val="00D86E7D"/>
    <w:rsid w:val="00D87C96"/>
    <w:rsid w:val="00D90FD0"/>
    <w:rsid w:val="00D91723"/>
    <w:rsid w:val="00D928BF"/>
    <w:rsid w:val="00D92942"/>
    <w:rsid w:val="00D92E5F"/>
    <w:rsid w:val="00D96108"/>
    <w:rsid w:val="00D96C61"/>
    <w:rsid w:val="00D976E6"/>
    <w:rsid w:val="00DA00EF"/>
    <w:rsid w:val="00DA02B1"/>
    <w:rsid w:val="00DA4078"/>
    <w:rsid w:val="00DA4E7B"/>
    <w:rsid w:val="00DB0ED7"/>
    <w:rsid w:val="00DB1048"/>
    <w:rsid w:val="00DB2084"/>
    <w:rsid w:val="00DB36C8"/>
    <w:rsid w:val="00DB4326"/>
    <w:rsid w:val="00DB4BE5"/>
    <w:rsid w:val="00DB4BEE"/>
    <w:rsid w:val="00DB556D"/>
    <w:rsid w:val="00DB5F5C"/>
    <w:rsid w:val="00DB651C"/>
    <w:rsid w:val="00DB65CC"/>
    <w:rsid w:val="00DB65F5"/>
    <w:rsid w:val="00DB71B3"/>
    <w:rsid w:val="00DB750D"/>
    <w:rsid w:val="00DC2340"/>
    <w:rsid w:val="00DC6307"/>
    <w:rsid w:val="00DD0173"/>
    <w:rsid w:val="00DD091B"/>
    <w:rsid w:val="00DD1776"/>
    <w:rsid w:val="00DD35CB"/>
    <w:rsid w:val="00DD49EC"/>
    <w:rsid w:val="00DD5235"/>
    <w:rsid w:val="00DD6FFB"/>
    <w:rsid w:val="00DE0203"/>
    <w:rsid w:val="00DE30C8"/>
    <w:rsid w:val="00DE35D8"/>
    <w:rsid w:val="00DE4286"/>
    <w:rsid w:val="00DE4EBE"/>
    <w:rsid w:val="00DE63F4"/>
    <w:rsid w:val="00DE6C6C"/>
    <w:rsid w:val="00DE7566"/>
    <w:rsid w:val="00DE772C"/>
    <w:rsid w:val="00DE7E78"/>
    <w:rsid w:val="00DF1EDA"/>
    <w:rsid w:val="00DF2F3E"/>
    <w:rsid w:val="00DF30F0"/>
    <w:rsid w:val="00DF38A1"/>
    <w:rsid w:val="00DF5033"/>
    <w:rsid w:val="00DF5378"/>
    <w:rsid w:val="00DF7D07"/>
    <w:rsid w:val="00DF7F08"/>
    <w:rsid w:val="00E00094"/>
    <w:rsid w:val="00E00632"/>
    <w:rsid w:val="00E00FA5"/>
    <w:rsid w:val="00E01772"/>
    <w:rsid w:val="00E02304"/>
    <w:rsid w:val="00E02B66"/>
    <w:rsid w:val="00E040C9"/>
    <w:rsid w:val="00E0769A"/>
    <w:rsid w:val="00E07D7C"/>
    <w:rsid w:val="00E10530"/>
    <w:rsid w:val="00E125C7"/>
    <w:rsid w:val="00E13627"/>
    <w:rsid w:val="00E13E6B"/>
    <w:rsid w:val="00E142DD"/>
    <w:rsid w:val="00E1580C"/>
    <w:rsid w:val="00E16846"/>
    <w:rsid w:val="00E16864"/>
    <w:rsid w:val="00E17235"/>
    <w:rsid w:val="00E17CB2"/>
    <w:rsid w:val="00E2028C"/>
    <w:rsid w:val="00E22988"/>
    <w:rsid w:val="00E24F89"/>
    <w:rsid w:val="00E2542E"/>
    <w:rsid w:val="00E276A8"/>
    <w:rsid w:val="00E3035D"/>
    <w:rsid w:val="00E31540"/>
    <w:rsid w:val="00E31F48"/>
    <w:rsid w:val="00E34547"/>
    <w:rsid w:val="00E34C1D"/>
    <w:rsid w:val="00E40D26"/>
    <w:rsid w:val="00E41BDC"/>
    <w:rsid w:val="00E4268B"/>
    <w:rsid w:val="00E42BA7"/>
    <w:rsid w:val="00E4330F"/>
    <w:rsid w:val="00E43A7B"/>
    <w:rsid w:val="00E44540"/>
    <w:rsid w:val="00E46C61"/>
    <w:rsid w:val="00E46DA4"/>
    <w:rsid w:val="00E5081A"/>
    <w:rsid w:val="00E50B8E"/>
    <w:rsid w:val="00E53226"/>
    <w:rsid w:val="00E5333A"/>
    <w:rsid w:val="00E55CD2"/>
    <w:rsid w:val="00E55FD7"/>
    <w:rsid w:val="00E56A11"/>
    <w:rsid w:val="00E57667"/>
    <w:rsid w:val="00E57C2C"/>
    <w:rsid w:val="00E61493"/>
    <w:rsid w:val="00E614AA"/>
    <w:rsid w:val="00E617C0"/>
    <w:rsid w:val="00E630D4"/>
    <w:rsid w:val="00E63704"/>
    <w:rsid w:val="00E65563"/>
    <w:rsid w:val="00E65ED0"/>
    <w:rsid w:val="00E712D9"/>
    <w:rsid w:val="00E714FE"/>
    <w:rsid w:val="00E7151A"/>
    <w:rsid w:val="00E763F6"/>
    <w:rsid w:val="00E81766"/>
    <w:rsid w:val="00E81CC4"/>
    <w:rsid w:val="00E821FF"/>
    <w:rsid w:val="00E85E22"/>
    <w:rsid w:val="00E87AEA"/>
    <w:rsid w:val="00E900FF"/>
    <w:rsid w:val="00E9258F"/>
    <w:rsid w:val="00E9483F"/>
    <w:rsid w:val="00E94D16"/>
    <w:rsid w:val="00E9563F"/>
    <w:rsid w:val="00E95845"/>
    <w:rsid w:val="00E97987"/>
    <w:rsid w:val="00EA02C0"/>
    <w:rsid w:val="00EA1FDE"/>
    <w:rsid w:val="00EA21BB"/>
    <w:rsid w:val="00EA24AF"/>
    <w:rsid w:val="00EA3738"/>
    <w:rsid w:val="00EA3921"/>
    <w:rsid w:val="00EA3EFA"/>
    <w:rsid w:val="00EA5BCA"/>
    <w:rsid w:val="00EA5F81"/>
    <w:rsid w:val="00EA7C31"/>
    <w:rsid w:val="00EB08B7"/>
    <w:rsid w:val="00EB0E80"/>
    <w:rsid w:val="00EB254D"/>
    <w:rsid w:val="00EB29C2"/>
    <w:rsid w:val="00EB35AD"/>
    <w:rsid w:val="00EB35C0"/>
    <w:rsid w:val="00EB3ACD"/>
    <w:rsid w:val="00EB3D3A"/>
    <w:rsid w:val="00EB4D27"/>
    <w:rsid w:val="00EB6170"/>
    <w:rsid w:val="00EB71E7"/>
    <w:rsid w:val="00EB77A0"/>
    <w:rsid w:val="00EC12AF"/>
    <w:rsid w:val="00EC4F2E"/>
    <w:rsid w:val="00EC67D5"/>
    <w:rsid w:val="00ED0203"/>
    <w:rsid w:val="00ED0733"/>
    <w:rsid w:val="00ED0D61"/>
    <w:rsid w:val="00ED0E0C"/>
    <w:rsid w:val="00ED1F57"/>
    <w:rsid w:val="00ED26F1"/>
    <w:rsid w:val="00ED31EB"/>
    <w:rsid w:val="00ED5A03"/>
    <w:rsid w:val="00ED7ECE"/>
    <w:rsid w:val="00EE10DF"/>
    <w:rsid w:val="00EE1E75"/>
    <w:rsid w:val="00EE3BAC"/>
    <w:rsid w:val="00EE4F71"/>
    <w:rsid w:val="00EE772C"/>
    <w:rsid w:val="00EF01F0"/>
    <w:rsid w:val="00EF0380"/>
    <w:rsid w:val="00EF15A8"/>
    <w:rsid w:val="00EF2445"/>
    <w:rsid w:val="00EF31EA"/>
    <w:rsid w:val="00EF52DE"/>
    <w:rsid w:val="00EF62DF"/>
    <w:rsid w:val="00EF7FD0"/>
    <w:rsid w:val="00F000F1"/>
    <w:rsid w:val="00F014EA"/>
    <w:rsid w:val="00F05645"/>
    <w:rsid w:val="00F066F6"/>
    <w:rsid w:val="00F101C5"/>
    <w:rsid w:val="00F1233F"/>
    <w:rsid w:val="00F141AC"/>
    <w:rsid w:val="00F22CCC"/>
    <w:rsid w:val="00F22E7A"/>
    <w:rsid w:val="00F231E2"/>
    <w:rsid w:val="00F2334D"/>
    <w:rsid w:val="00F2367E"/>
    <w:rsid w:val="00F246C4"/>
    <w:rsid w:val="00F248FD"/>
    <w:rsid w:val="00F249D1"/>
    <w:rsid w:val="00F30123"/>
    <w:rsid w:val="00F32B51"/>
    <w:rsid w:val="00F33624"/>
    <w:rsid w:val="00F34107"/>
    <w:rsid w:val="00F3446D"/>
    <w:rsid w:val="00F34788"/>
    <w:rsid w:val="00F37641"/>
    <w:rsid w:val="00F37A03"/>
    <w:rsid w:val="00F37A13"/>
    <w:rsid w:val="00F43CBF"/>
    <w:rsid w:val="00F43D85"/>
    <w:rsid w:val="00F4456F"/>
    <w:rsid w:val="00F45804"/>
    <w:rsid w:val="00F4662F"/>
    <w:rsid w:val="00F52DCF"/>
    <w:rsid w:val="00F53496"/>
    <w:rsid w:val="00F54CD1"/>
    <w:rsid w:val="00F552E4"/>
    <w:rsid w:val="00F55E6C"/>
    <w:rsid w:val="00F56250"/>
    <w:rsid w:val="00F56671"/>
    <w:rsid w:val="00F573FC"/>
    <w:rsid w:val="00F60309"/>
    <w:rsid w:val="00F604C8"/>
    <w:rsid w:val="00F62187"/>
    <w:rsid w:val="00F62D12"/>
    <w:rsid w:val="00F6319D"/>
    <w:rsid w:val="00F63447"/>
    <w:rsid w:val="00F63809"/>
    <w:rsid w:val="00F66157"/>
    <w:rsid w:val="00F670A2"/>
    <w:rsid w:val="00F67F1E"/>
    <w:rsid w:val="00F70096"/>
    <w:rsid w:val="00F72105"/>
    <w:rsid w:val="00F7259F"/>
    <w:rsid w:val="00F777D2"/>
    <w:rsid w:val="00F8071B"/>
    <w:rsid w:val="00F86289"/>
    <w:rsid w:val="00F86398"/>
    <w:rsid w:val="00F86B52"/>
    <w:rsid w:val="00F870F4"/>
    <w:rsid w:val="00F876FF"/>
    <w:rsid w:val="00F90EC4"/>
    <w:rsid w:val="00F91023"/>
    <w:rsid w:val="00F91749"/>
    <w:rsid w:val="00F92B87"/>
    <w:rsid w:val="00F932A0"/>
    <w:rsid w:val="00F94BCA"/>
    <w:rsid w:val="00F9600B"/>
    <w:rsid w:val="00F96FB4"/>
    <w:rsid w:val="00F97380"/>
    <w:rsid w:val="00F978DE"/>
    <w:rsid w:val="00F97EB9"/>
    <w:rsid w:val="00FA1098"/>
    <w:rsid w:val="00FA498A"/>
    <w:rsid w:val="00FA51C7"/>
    <w:rsid w:val="00FA624B"/>
    <w:rsid w:val="00FB1265"/>
    <w:rsid w:val="00FB2F86"/>
    <w:rsid w:val="00FB3A45"/>
    <w:rsid w:val="00FB47CF"/>
    <w:rsid w:val="00FB4970"/>
    <w:rsid w:val="00FB5A6C"/>
    <w:rsid w:val="00FB7519"/>
    <w:rsid w:val="00FB7725"/>
    <w:rsid w:val="00FB7D67"/>
    <w:rsid w:val="00FC0B70"/>
    <w:rsid w:val="00FC35EA"/>
    <w:rsid w:val="00FC3A99"/>
    <w:rsid w:val="00FC3F82"/>
    <w:rsid w:val="00FC573F"/>
    <w:rsid w:val="00FC7C33"/>
    <w:rsid w:val="00FD0B84"/>
    <w:rsid w:val="00FD2C9C"/>
    <w:rsid w:val="00FD3086"/>
    <w:rsid w:val="00FD3306"/>
    <w:rsid w:val="00FD34B3"/>
    <w:rsid w:val="00FD5A3E"/>
    <w:rsid w:val="00FD5D76"/>
    <w:rsid w:val="00FD6D38"/>
    <w:rsid w:val="00FD6DBC"/>
    <w:rsid w:val="00FD6DCE"/>
    <w:rsid w:val="00FD73BC"/>
    <w:rsid w:val="00FD791F"/>
    <w:rsid w:val="00FE07AE"/>
    <w:rsid w:val="00FE40B3"/>
    <w:rsid w:val="00FE4D16"/>
    <w:rsid w:val="00FE634A"/>
    <w:rsid w:val="00FE75FD"/>
    <w:rsid w:val="00FF0F1C"/>
    <w:rsid w:val="00FF2292"/>
    <w:rsid w:val="00FF38B7"/>
    <w:rsid w:val="00FF67EF"/>
    <w:rsid w:val="00FF714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9F4B9F"/>
  <w15:docId w15:val="{9AC781BE-0B22-471C-89F8-E52E5203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qFormat="1"/>
    <w:lsdException w:name="toc 2" w:uiPriority="39"/>
    <w:lsdException w:name="toc 3" w:uiPriority="39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uiPriority="10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886630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6630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86630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886630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886630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88663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886630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886630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886630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88663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8663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886630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886630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886630"/>
    <w:rPr>
      <w:rFonts w:ascii="Cambria" w:hAnsi="Cambria"/>
      <w:b/>
      <w:bCs/>
      <w:i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locked/>
    <w:rsid w:val="00886630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886630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886630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8866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8866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Title"/>
    <w:basedOn w:val="a"/>
    <w:next w:val="a"/>
    <w:link w:val="a4"/>
    <w:qFormat/>
    <w:rsid w:val="00886630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886630"/>
    <w:rPr>
      <w:rFonts w:ascii="Times New Roman" w:hAnsi="Times New Roman"/>
      <w:spacing w:val="5"/>
      <w:sz w:val="52"/>
      <w:szCs w:val="52"/>
    </w:rPr>
  </w:style>
  <w:style w:type="table" w:styleId="a5">
    <w:name w:val="Table Grid"/>
    <w:basedOn w:val="a1"/>
    <w:uiPriority w:val="99"/>
    <w:rsid w:val="008866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uiPriority w:val="99"/>
    <w:semiHidden/>
    <w:rsid w:val="00886630"/>
    <w:rPr>
      <w:rFonts w:cs="Times New Roman"/>
      <w:vertAlign w:val="superscript"/>
    </w:rPr>
  </w:style>
  <w:style w:type="paragraph" w:styleId="a7">
    <w:name w:val="endnote text"/>
    <w:aliases w:val="Знак4"/>
    <w:basedOn w:val="a"/>
    <w:link w:val="a8"/>
    <w:uiPriority w:val="99"/>
    <w:rsid w:val="00886630"/>
    <w:rPr>
      <w:bCs w:val="0"/>
      <w:sz w:val="20"/>
      <w:szCs w:val="22"/>
    </w:rPr>
  </w:style>
  <w:style w:type="character" w:customStyle="1" w:styleId="a8">
    <w:name w:val="Текст концевой сноски Знак"/>
    <w:aliases w:val="Знак4 Знак"/>
    <w:link w:val="a7"/>
    <w:uiPriority w:val="99"/>
    <w:locked/>
    <w:rsid w:val="00886630"/>
    <w:rPr>
      <w:rFonts w:ascii="Times New Roman" w:hAnsi="Times New Roman"/>
      <w:sz w:val="20"/>
    </w:rPr>
  </w:style>
  <w:style w:type="character" w:styleId="a9">
    <w:name w:val="endnote reference"/>
    <w:uiPriority w:val="10"/>
    <w:rsid w:val="00886630"/>
    <w:rPr>
      <w:vertAlign w:val="superscript"/>
    </w:rPr>
  </w:style>
  <w:style w:type="character" w:styleId="aa">
    <w:name w:val="page number"/>
    <w:uiPriority w:val="99"/>
    <w:rsid w:val="006600E4"/>
    <w:rPr>
      <w:rFonts w:ascii="Times New Roman" w:hAnsi="Times New Roman" w:cs="Times New Roman"/>
      <w:sz w:val="24"/>
    </w:rPr>
  </w:style>
  <w:style w:type="paragraph" w:styleId="21">
    <w:name w:val="toc 2"/>
    <w:basedOn w:val="a"/>
    <w:next w:val="a"/>
    <w:autoRedefine/>
    <w:uiPriority w:val="39"/>
    <w:unhideWhenUsed/>
    <w:locked/>
    <w:rsid w:val="00886630"/>
    <w:pPr>
      <w:tabs>
        <w:tab w:val="right" w:leader="dot" w:pos="10205"/>
      </w:tabs>
      <w:ind w:left="240"/>
    </w:pPr>
  </w:style>
  <w:style w:type="paragraph" w:styleId="11">
    <w:name w:val="toc 1"/>
    <w:next w:val="a"/>
    <w:autoRedefine/>
    <w:uiPriority w:val="39"/>
    <w:unhideWhenUsed/>
    <w:qFormat/>
    <w:locked/>
    <w:rsid w:val="00886630"/>
    <w:pPr>
      <w:tabs>
        <w:tab w:val="right" w:leader="dot" w:pos="10195"/>
      </w:tabs>
    </w:pPr>
    <w:rPr>
      <w:rFonts w:ascii="Times New Roman" w:hAnsi="Times New Roman"/>
      <w:noProof/>
      <w:sz w:val="24"/>
    </w:rPr>
  </w:style>
  <w:style w:type="paragraph" w:styleId="ab">
    <w:name w:val="List Paragraph"/>
    <w:basedOn w:val="a"/>
    <w:uiPriority w:val="99"/>
    <w:qFormat/>
    <w:rsid w:val="006600E4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ac">
    <w:name w:val="Утв"/>
    <w:basedOn w:val="a"/>
    <w:rsid w:val="00886630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styleId="ad">
    <w:name w:val="Revision"/>
    <w:hidden/>
    <w:uiPriority w:val="99"/>
    <w:semiHidden/>
    <w:rsid w:val="00886630"/>
    <w:rPr>
      <w:rFonts w:ascii="Times New Roman" w:hAnsi="Times New Roman"/>
      <w:bCs/>
      <w:sz w:val="24"/>
      <w:szCs w:val="24"/>
    </w:rPr>
  </w:style>
  <w:style w:type="character" w:styleId="ae">
    <w:name w:val="Hyperlink"/>
    <w:basedOn w:val="a0"/>
    <w:uiPriority w:val="99"/>
    <w:unhideWhenUsed/>
    <w:rsid w:val="00886630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locked/>
    <w:rsid w:val="00886630"/>
    <w:rPr>
      <w:sz w:val="16"/>
      <w:szCs w:val="16"/>
    </w:rPr>
  </w:style>
  <w:style w:type="paragraph" w:customStyle="1" w:styleId="af0">
    <w:name w:val="Назв"/>
    <w:basedOn w:val="a"/>
    <w:rsid w:val="00886630"/>
    <w:pPr>
      <w:spacing w:before="240" w:after="240"/>
      <w:jc w:val="center"/>
    </w:pPr>
    <w:rPr>
      <w:b/>
      <w:sz w:val="28"/>
    </w:rPr>
  </w:style>
  <w:style w:type="paragraph" w:customStyle="1" w:styleId="af1">
    <w:name w:val="С_Т"/>
    <w:link w:val="af2"/>
    <w:qFormat/>
    <w:rsid w:val="00886630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3">
    <w:name w:val="С_Т_Ц"/>
    <w:basedOn w:val="a"/>
    <w:qFormat/>
    <w:rsid w:val="00886630"/>
    <w:pPr>
      <w:suppressAutoHyphens/>
      <w:jc w:val="center"/>
    </w:pPr>
  </w:style>
  <w:style w:type="paragraph" w:customStyle="1" w:styleId="100">
    <w:name w:val="СМ_10"/>
    <w:basedOn w:val="a"/>
    <w:qFormat/>
    <w:rsid w:val="00886630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886630"/>
    <w:pPr>
      <w:suppressAutoHyphens/>
      <w:jc w:val="center"/>
    </w:pPr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locked/>
    <w:rsid w:val="0060202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2025"/>
    <w:rPr>
      <w:rFonts w:ascii="Times New Roman" w:hAnsi="Times New Roman"/>
      <w:bCs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locked/>
    <w:rsid w:val="0088663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86630"/>
    <w:rPr>
      <w:rFonts w:ascii="Segoe UI" w:hAnsi="Segoe UI" w:cs="Segoe UI"/>
      <w:bCs/>
      <w:sz w:val="18"/>
      <w:szCs w:val="18"/>
    </w:rPr>
  </w:style>
  <w:style w:type="character" w:customStyle="1" w:styleId="af2">
    <w:name w:val="С_Т Знак"/>
    <w:link w:val="af1"/>
    <w:rsid w:val="00886630"/>
    <w:rPr>
      <w:rFonts w:ascii="Times New Roman" w:hAnsi="Times New Roman"/>
      <w:bCs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DD49EC"/>
    <w:pPr>
      <w:tabs>
        <w:tab w:val="center" w:pos="4680"/>
        <w:tab w:val="right" w:pos="9360"/>
      </w:tabs>
    </w:pPr>
    <w:rPr>
      <w:rFonts w:asciiTheme="minorHAnsi" w:eastAsiaTheme="minorEastAsia" w:hAnsiTheme="minorHAnsi"/>
      <w:bCs w:val="0"/>
      <w:sz w:val="22"/>
      <w:szCs w:val="22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DD49EC"/>
    <w:rPr>
      <w:rFonts w:asciiTheme="minorHAnsi" w:eastAsiaTheme="minorEastAsia" w:hAnsiTheme="minorHAnsi"/>
      <w:lang w:val="en-US" w:eastAsia="en-US"/>
    </w:rPr>
  </w:style>
  <w:style w:type="paragraph" w:styleId="afa">
    <w:name w:val="Document Map"/>
    <w:basedOn w:val="a"/>
    <w:link w:val="afb"/>
    <w:uiPriority w:val="99"/>
    <w:semiHidden/>
    <w:unhideWhenUsed/>
    <w:locked/>
    <w:rsid w:val="002909C7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2909C7"/>
    <w:rPr>
      <w:rFonts w:ascii="Tahoma" w:hAnsi="Tahoma" w:cs="Tahoma"/>
      <w:bCs/>
      <w:sz w:val="16"/>
      <w:szCs w:val="16"/>
    </w:rPr>
  </w:style>
  <w:style w:type="character" w:styleId="afc">
    <w:name w:val="Strong"/>
    <w:uiPriority w:val="22"/>
    <w:qFormat/>
    <w:rsid w:val="00E614AA"/>
    <w:rPr>
      <w:rFonts w:ascii="Times New Roman" w:hAnsi="Times New Roman" w:cs="Times New Roman" w:hint="default"/>
      <w:b/>
      <w:bCs/>
    </w:rPr>
  </w:style>
  <w:style w:type="table" w:customStyle="1" w:styleId="12">
    <w:name w:val="Сетка таблицы светлая1"/>
    <w:basedOn w:val="a1"/>
    <w:uiPriority w:val="40"/>
    <w:rsid w:val="00886630"/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qFormat/>
    <w:rsid w:val="00886630"/>
    <w:pPr>
      <w:spacing w:after="100"/>
      <w:ind w:left="440"/>
    </w:pPr>
    <w:rPr>
      <w:rFonts w:ascii="Calibri" w:hAnsi="Calibri"/>
    </w:rPr>
  </w:style>
  <w:style w:type="character" w:styleId="afd">
    <w:name w:val="FollowedHyperlink"/>
    <w:uiPriority w:val="99"/>
    <w:semiHidden/>
    <w:unhideWhenUsed/>
    <w:locked/>
    <w:rsid w:val="00886630"/>
    <w:rPr>
      <w:color w:val="954F72"/>
      <w:u w:val="single"/>
    </w:rPr>
  </w:style>
  <w:style w:type="paragraph" w:styleId="afe">
    <w:name w:val="annotation text"/>
    <w:basedOn w:val="a"/>
    <w:link w:val="aff"/>
    <w:uiPriority w:val="99"/>
    <w:semiHidden/>
    <w:unhideWhenUsed/>
    <w:locked/>
    <w:rsid w:val="00886630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86630"/>
    <w:rPr>
      <w:rFonts w:ascii="Times New Roman" w:hAnsi="Times New Roman"/>
      <w:bCs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locked/>
    <w:rsid w:val="00886630"/>
    <w:rPr>
      <w:b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86630"/>
    <w:rPr>
      <w:rFonts w:ascii="Times New Roman" w:hAnsi="Times New Roman"/>
      <w:b/>
      <w:bCs/>
      <w:sz w:val="20"/>
      <w:szCs w:val="20"/>
    </w:rPr>
  </w:style>
  <w:style w:type="paragraph" w:customStyle="1" w:styleId="22">
    <w:name w:val="Заг2"/>
    <w:uiPriority w:val="8"/>
    <w:qFormat/>
    <w:rsid w:val="00886630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2">
    <w:name w:val="Термин"/>
    <w:basedOn w:val="a0"/>
    <w:uiPriority w:val="1"/>
    <w:qFormat/>
    <w:rsid w:val="00886630"/>
    <w:rPr>
      <w:b/>
    </w:rPr>
  </w:style>
  <w:style w:type="character" w:customStyle="1" w:styleId="13">
    <w:name w:val="Текст концевой сноски Знак1"/>
    <w:aliases w:val="Знак4 Знак1"/>
    <w:locked/>
    <w:rsid w:val="00703C29"/>
    <w:rPr>
      <w:rFonts w:ascii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F235F-9171-4326-ADC0-C6A5B854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0</TotalTime>
  <Pages>21</Pages>
  <Words>8765</Words>
  <Characters>49967</Characters>
  <Application>Microsoft Office Word</Application>
  <DocSecurity>0</DocSecurity>
  <Lines>416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Долбежник</vt:lpstr>
      <vt:lpstr>Токарь-карусельщик</vt:lpstr>
    </vt:vector>
  </TitlesOfParts>
  <Company>Союзмаш</Company>
  <LinksUpToDate>false</LinksUpToDate>
  <CharactersWithSpaces>58615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Долбежник</dc:title>
  <dc:subject>Профстандарт</dc:subject>
  <dc:creator>Союзмаш</dc:creator>
  <cp:lastModifiedBy>Панца Екатерина Александровна</cp:lastModifiedBy>
  <cp:revision>2</cp:revision>
  <cp:lastPrinted>2018-02-15T10:21:00Z</cp:lastPrinted>
  <dcterms:created xsi:type="dcterms:W3CDTF">2022-09-21T13:30:00Z</dcterms:created>
  <dcterms:modified xsi:type="dcterms:W3CDTF">2022-09-21T13:30:00Z</dcterms:modified>
</cp:coreProperties>
</file>