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8B436" w14:textId="77777777" w:rsidR="00F932A0" w:rsidRPr="005E7C86" w:rsidRDefault="00F932A0" w:rsidP="005E7C86">
      <w:pPr>
        <w:ind w:left="5670"/>
        <w:jc w:val="center"/>
        <w:rPr>
          <w:sz w:val="28"/>
          <w:szCs w:val="28"/>
        </w:rPr>
      </w:pPr>
      <w:r w:rsidRPr="005E7C86">
        <w:rPr>
          <w:sz w:val="28"/>
          <w:szCs w:val="28"/>
        </w:rPr>
        <w:t>УТВЕРЖДЕН</w:t>
      </w:r>
    </w:p>
    <w:p w14:paraId="6AB67ED0" w14:textId="29043AF9" w:rsidR="00F932A0" w:rsidRPr="005E7C86" w:rsidRDefault="00F932A0" w:rsidP="005E7C86">
      <w:pPr>
        <w:ind w:left="5670"/>
        <w:jc w:val="center"/>
        <w:rPr>
          <w:sz w:val="28"/>
          <w:szCs w:val="28"/>
        </w:rPr>
      </w:pPr>
      <w:r w:rsidRPr="005E7C86">
        <w:rPr>
          <w:sz w:val="28"/>
          <w:szCs w:val="28"/>
        </w:rPr>
        <w:t>приказом Министерства</w:t>
      </w:r>
    </w:p>
    <w:p w14:paraId="762BF3DC" w14:textId="77777777" w:rsidR="00F932A0" w:rsidRPr="005E7C86" w:rsidRDefault="00F932A0" w:rsidP="005E7C86">
      <w:pPr>
        <w:ind w:left="5670"/>
        <w:jc w:val="center"/>
        <w:rPr>
          <w:sz w:val="28"/>
          <w:szCs w:val="28"/>
        </w:rPr>
      </w:pPr>
      <w:r w:rsidRPr="005E7C86">
        <w:rPr>
          <w:sz w:val="28"/>
          <w:szCs w:val="28"/>
        </w:rPr>
        <w:t>труда и социальной защиты Российской Федерации</w:t>
      </w:r>
    </w:p>
    <w:p w14:paraId="0F373A42" w14:textId="68DFC21A" w:rsidR="00F932A0" w:rsidRPr="000E3444" w:rsidRDefault="00F932A0" w:rsidP="005E7C86">
      <w:pPr>
        <w:ind w:left="5670"/>
        <w:jc w:val="center"/>
      </w:pPr>
      <w:r w:rsidRPr="005E7C86">
        <w:rPr>
          <w:sz w:val="28"/>
          <w:szCs w:val="28"/>
        </w:rPr>
        <w:t>от «</w:t>
      </w:r>
      <w:r w:rsidR="00FD1588">
        <w:rPr>
          <w:sz w:val="28"/>
          <w:szCs w:val="28"/>
        </w:rPr>
        <w:t>27</w:t>
      </w:r>
      <w:r w:rsidRPr="005E7C86">
        <w:rPr>
          <w:sz w:val="28"/>
          <w:szCs w:val="28"/>
        </w:rPr>
        <w:t xml:space="preserve">» </w:t>
      </w:r>
      <w:r w:rsidR="00FD1588">
        <w:rPr>
          <w:sz w:val="28"/>
          <w:szCs w:val="28"/>
        </w:rPr>
        <w:t>апреля</w:t>
      </w:r>
      <w:r w:rsidR="008B32AA" w:rsidRPr="005E7C86">
        <w:rPr>
          <w:sz w:val="28"/>
          <w:szCs w:val="28"/>
        </w:rPr>
        <w:t xml:space="preserve"> </w:t>
      </w:r>
      <w:r w:rsidRPr="005E7C86">
        <w:rPr>
          <w:sz w:val="28"/>
          <w:szCs w:val="28"/>
        </w:rPr>
        <w:t>20</w:t>
      </w:r>
      <w:r w:rsidR="005E7C86">
        <w:rPr>
          <w:sz w:val="28"/>
          <w:szCs w:val="28"/>
        </w:rPr>
        <w:t>23</w:t>
      </w:r>
      <w:r w:rsidRPr="005E7C86">
        <w:rPr>
          <w:sz w:val="28"/>
          <w:szCs w:val="28"/>
        </w:rPr>
        <w:t xml:space="preserve"> г. №</w:t>
      </w:r>
      <w:r w:rsidR="008B32AA" w:rsidRPr="005E7C86">
        <w:rPr>
          <w:sz w:val="28"/>
          <w:szCs w:val="28"/>
        </w:rPr>
        <w:t xml:space="preserve"> </w:t>
      </w:r>
      <w:r w:rsidR="00FD1588">
        <w:rPr>
          <w:sz w:val="28"/>
          <w:szCs w:val="28"/>
        </w:rPr>
        <w:t>383н</w:t>
      </w:r>
      <w:bookmarkStart w:id="0" w:name="_GoBack"/>
      <w:bookmarkEnd w:id="0"/>
    </w:p>
    <w:p w14:paraId="54C2A8DA" w14:textId="77777777" w:rsidR="000752C4" w:rsidRPr="000E3444" w:rsidRDefault="000752C4" w:rsidP="005E7C86"/>
    <w:p w14:paraId="4AD499D9" w14:textId="77777777" w:rsidR="00F932A0" w:rsidRPr="005E7C86" w:rsidRDefault="00F932A0" w:rsidP="005E7C86">
      <w:pPr>
        <w:jc w:val="center"/>
        <w:rPr>
          <w:sz w:val="52"/>
          <w:szCs w:val="52"/>
        </w:rPr>
      </w:pPr>
      <w:r w:rsidRPr="005E7C86">
        <w:rPr>
          <w:sz w:val="52"/>
          <w:szCs w:val="52"/>
        </w:rPr>
        <w:t>ПРОФЕССИОНАЛЬНЫЙ СТАНДАРТ</w:t>
      </w:r>
    </w:p>
    <w:p w14:paraId="591EEDD3" w14:textId="77777777" w:rsidR="00F932A0" w:rsidRPr="005E7C86" w:rsidRDefault="00A31A2B" w:rsidP="005E7C86">
      <w:pPr>
        <w:jc w:val="center"/>
        <w:rPr>
          <w:b/>
          <w:bCs w:val="0"/>
          <w:sz w:val="28"/>
          <w:szCs w:val="28"/>
        </w:rPr>
      </w:pPr>
      <w:r w:rsidRPr="005E7C86">
        <w:rPr>
          <w:b/>
          <w:bCs w:val="0"/>
          <w:sz w:val="28"/>
          <w:szCs w:val="28"/>
        </w:rPr>
        <w:t>Полировщик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0E3444" w14:paraId="38E79773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96A93F" w14:textId="77777777" w:rsidR="00F932A0" w:rsidRPr="000E3444" w:rsidRDefault="00870A31" w:rsidP="00F018E7">
            <w:pPr>
              <w:suppressAutoHyphens/>
              <w:jc w:val="center"/>
              <w:rPr>
                <w:iCs/>
              </w:rPr>
            </w:pPr>
            <w:r w:rsidRPr="000E3444">
              <w:rPr>
                <w:iCs/>
              </w:rPr>
              <w:t>712</w:t>
            </w:r>
          </w:p>
        </w:tc>
      </w:tr>
      <w:tr w:rsidR="00F932A0" w:rsidRPr="000E3444" w14:paraId="3D21D357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7A9EE25" w14:textId="77777777" w:rsidR="00F932A0" w:rsidRPr="000E3444" w:rsidRDefault="00F932A0" w:rsidP="0085135D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5B57889" w14:textId="77777777" w:rsidR="00052B27" w:rsidRPr="000E3444" w:rsidRDefault="00052B27" w:rsidP="005E7C86">
      <w:pPr>
        <w:jc w:val="center"/>
        <w:rPr>
          <w:b/>
        </w:rPr>
      </w:pPr>
      <w:r w:rsidRPr="000E3444">
        <w:t>Содержание</w:t>
      </w:r>
    </w:p>
    <w:p w14:paraId="403E4BF4" w14:textId="2A488059" w:rsidR="0097261F" w:rsidRDefault="00E61021" w:rsidP="00687BF3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 w:rsidRPr="000E3444">
        <w:rPr>
          <w:bCs/>
        </w:rPr>
        <w:fldChar w:fldCharType="begin"/>
      </w:r>
      <w:r w:rsidR="00E732FE" w:rsidRPr="000E3444">
        <w:rPr>
          <w:bCs/>
        </w:rPr>
        <w:instrText xml:space="preserve"> TOC \o "1-2" \h \z \u </w:instrText>
      </w:r>
      <w:r w:rsidRPr="000E3444">
        <w:rPr>
          <w:bCs/>
        </w:rPr>
        <w:fldChar w:fldCharType="separate"/>
      </w:r>
      <w:hyperlink w:anchor="_Toc104814362" w:history="1">
        <w:r w:rsidR="0097261F" w:rsidRPr="00A83FC5">
          <w:rPr>
            <w:rStyle w:val="af1"/>
            <w:lang w:val="en-US"/>
          </w:rPr>
          <w:t>I</w:t>
        </w:r>
        <w:r w:rsidR="0097261F" w:rsidRPr="00A83FC5">
          <w:rPr>
            <w:rStyle w:val="af1"/>
          </w:rPr>
          <w:t>. Общие сведения</w:t>
        </w:r>
        <w:r w:rsidR="0097261F">
          <w:rPr>
            <w:webHidden/>
          </w:rPr>
          <w:tab/>
        </w:r>
        <w:r w:rsidR="0097261F">
          <w:rPr>
            <w:webHidden/>
          </w:rPr>
          <w:fldChar w:fldCharType="begin"/>
        </w:r>
        <w:r w:rsidR="0097261F">
          <w:rPr>
            <w:webHidden/>
          </w:rPr>
          <w:instrText xml:space="preserve"> PAGEREF _Toc104814362 \h </w:instrText>
        </w:r>
        <w:r w:rsidR="0097261F">
          <w:rPr>
            <w:webHidden/>
          </w:rPr>
        </w:r>
        <w:r w:rsidR="0097261F">
          <w:rPr>
            <w:webHidden/>
          </w:rPr>
          <w:fldChar w:fldCharType="separate"/>
        </w:r>
        <w:r w:rsidR="00813895">
          <w:rPr>
            <w:webHidden/>
          </w:rPr>
          <w:t>1</w:t>
        </w:r>
        <w:r w:rsidR="0097261F">
          <w:rPr>
            <w:webHidden/>
          </w:rPr>
          <w:fldChar w:fldCharType="end"/>
        </w:r>
      </w:hyperlink>
    </w:p>
    <w:p w14:paraId="30F4B3E5" w14:textId="54D8155D" w:rsidR="0097261F" w:rsidRDefault="00FD1588" w:rsidP="00687BF3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04814363" w:history="1">
        <w:r w:rsidR="0097261F" w:rsidRPr="00A83FC5">
          <w:rPr>
            <w:rStyle w:val="af1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97261F">
          <w:rPr>
            <w:webHidden/>
          </w:rPr>
          <w:tab/>
        </w:r>
        <w:r w:rsidR="0097261F">
          <w:rPr>
            <w:webHidden/>
          </w:rPr>
          <w:fldChar w:fldCharType="begin"/>
        </w:r>
        <w:r w:rsidR="0097261F">
          <w:rPr>
            <w:webHidden/>
          </w:rPr>
          <w:instrText xml:space="preserve"> PAGEREF _Toc104814363 \h </w:instrText>
        </w:r>
        <w:r w:rsidR="0097261F">
          <w:rPr>
            <w:webHidden/>
          </w:rPr>
        </w:r>
        <w:r w:rsidR="0097261F">
          <w:rPr>
            <w:webHidden/>
          </w:rPr>
          <w:fldChar w:fldCharType="separate"/>
        </w:r>
        <w:r w:rsidR="00813895">
          <w:rPr>
            <w:webHidden/>
          </w:rPr>
          <w:t>3</w:t>
        </w:r>
        <w:r w:rsidR="0097261F">
          <w:rPr>
            <w:webHidden/>
          </w:rPr>
          <w:fldChar w:fldCharType="end"/>
        </w:r>
      </w:hyperlink>
    </w:p>
    <w:p w14:paraId="36A63361" w14:textId="4A679C2C" w:rsidR="0097261F" w:rsidRDefault="00FD1588" w:rsidP="00687BF3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04814364" w:history="1">
        <w:r w:rsidR="0097261F" w:rsidRPr="00A83FC5">
          <w:rPr>
            <w:rStyle w:val="af1"/>
          </w:rPr>
          <w:t>III. Характеристика обобщенных трудовых функций</w:t>
        </w:r>
        <w:r w:rsidR="0097261F">
          <w:rPr>
            <w:webHidden/>
          </w:rPr>
          <w:tab/>
        </w:r>
        <w:r w:rsidR="0097261F">
          <w:rPr>
            <w:webHidden/>
          </w:rPr>
          <w:fldChar w:fldCharType="begin"/>
        </w:r>
        <w:r w:rsidR="0097261F">
          <w:rPr>
            <w:webHidden/>
          </w:rPr>
          <w:instrText xml:space="preserve"> PAGEREF _Toc104814364 \h </w:instrText>
        </w:r>
        <w:r w:rsidR="0097261F">
          <w:rPr>
            <w:webHidden/>
          </w:rPr>
        </w:r>
        <w:r w:rsidR="0097261F">
          <w:rPr>
            <w:webHidden/>
          </w:rPr>
          <w:fldChar w:fldCharType="separate"/>
        </w:r>
        <w:r w:rsidR="00813895">
          <w:rPr>
            <w:webHidden/>
          </w:rPr>
          <w:t>6</w:t>
        </w:r>
        <w:r w:rsidR="0097261F">
          <w:rPr>
            <w:webHidden/>
          </w:rPr>
          <w:fldChar w:fldCharType="end"/>
        </w:r>
      </w:hyperlink>
    </w:p>
    <w:p w14:paraId="210DEC41" w14:textId="0E42A711" w:rsidR="0097261F" w:rsidRDefault="00FD1588" w:rsidP="00687BF3">
      <w:pPr>
        <w:pStyle w:val="21"/>
        <w:tabs>
          <w:tab w:val="clear" w:pos="10205"/>
          <w:tab w:val="decimal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4814365" w:history="1">
        <w:r w:rsidR="0097261F" w:rsidRPr="00A83FC5">
          <w:rPr>
            <w:rStyle w:val="af1"/>
            <w:noProof/>
          </w:rPr>
          <w:t>3.1. Обобщенная трудовая функция</w:t>
        </w:r>
        <w:r w:rsidR="004E6379">
          <w:rPr>
            <w:rStyle w:val="af1"/>
            <w:noProof/>
          </w:rPr>
          <w:t xml:space="preserve"> «</w:t>
        </w:r>
        <w:r w:rsidR="004E6379" w:rsidRPr="000E3444">
          <w:rPr>
            <w:noProof/>
          </w:rPr>
          <w:t xml:space="preserve">Обработка плоскостей, цилиндрических и конических поверхностей деталей простой конфигурации с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>0,2</w:t>
        </w:r>
        <w:r w:rsidR="004E6379">
          <w:rPr>
            <w:rStyle w:val="af1"/>
            <w:noProof/>
          </w:rPr>
          <w:t>»</w:t>
        </w:r>
        <w:r w:rsidR="0097261F">
          <w:rPr>
            <w:noProof/>
            <w:webHidden/>
          </w:rPr>
          <w:tab/>
        </w:r>
        <w:r w:rsidR="0097261F">
          <w:rPr>
            <w:noProof/>
            <w:webHidden/>
          </w:rPr>
          <w:fldChar w:fldCharType="begin"/>
        </w:r>
        <w:r w:rsidR="0097261F">
          <w:rPr>
            <w:noProof/>
            <w:webHidden/>
          </w:rPr>
          <w:instrText xml:space="preserve"> PAGEREF _Toc104814365 \h </w:instrText>
        </w:r>
        <w:r w:rsidR="0097261F">
          <w:rPr>
            <w:noProof/>
            <w:webHidden/>
          </w:rPr>
        </w:r>
        <w:r w:rsidR="0097261F">
          <w:rPr>
            <w:noProof/>
            <w:webHidden/>
          </w:rPr>
          <w:fldChar w:fldCharType="separate"/>
        </w:r>
        <w:r w:rsidR="00813895">
          <w:rPr>
            <w:noProof/>
            <w:webHidden/>
          </w:rPr>
          <w:t>6</w:t>
        </w:r>
        <w:r w:rsidR="0097261F">
          <w:rPr>
            <w:noProof/>
            <w:webHidden/>
          </w:rPr>
          <w:fldChar w:fldCharType="end"/>
        </w:r>
      </w:hyperlink>
    </w:p>
    <w:p w14:paraId="2E2D2F30" w14:textId="14603BE3" w:rsidR="0097261F" w:rsidRDefault="00FD1588" w:rsidP="00687BF3">
      <w:pPr>
        <w:pStyle w:val="21"/>
        <w:tabs>
          <w:tab w:val="clear" w:pos="10205"/>
          <w:tab w:val="decimal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4814366" w:history="1">
        <w:r w:rsidR="0097261F" w:rsidRPr="00A83FC5">
          <w:rPr>
            <w:rStyle w:val="af1"/>
            <w:noProof/>
          </w:rPr>
          <w:t>3.2. Обобщенная трудовая функция</w:t>
        </w:r>
        <w:r w:rsidR="004E6379">
          <w:rPr>
            <w:rStyle w:val="af1"/>
            <w:noProof/>
          </w:rPr>
          <w:t xml:space="preserve"> «</w:t>
        </w:r>
        <w:r w:rsidR="004E6379" w:rsidRPr="000E3444">
          <w:rPr>
            <w:noProof/>
          </w:rPr>
          <w:t xml:space="preserve">Обработка </w:t>
        </w:r>
        <w:r w:rsidR="00CF373E" w:rsidRPr="00CF373E">
          <w:rPr>
            <w:noProof/>
          </w:rPr>
          <w:t>плоскостей, цилиндрических и конических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деталей простой конфигурации</w:t>
        </w:r>
        <w:r w:rsidR="004E6379" w:rsidRPr="000E3444">
          <w:rPr>
            <w:noProof/>
          </w:rPr>
          <w:t xml:space="preserve"> с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 xml:space="preserve">0,05; </w:t>
        </w:r>
        <w:r w:rsidR="00CF373E" w:rsidRPr="00CF373E">
          <w:rPr>
            <w:noProof/>
          </w:rPr>
          <w:t>плоскостей, цилиндрических и конических поверхностей</w:t>
        </w:r>
        <w:r w:rsidR="004E6379" w:rsidRPr="000E3444">
          <w:rPr>
            <w:noProof/>
          </w:rPr>
          <w:t xml:space="preserve"> тонкостенных, сложной конфигурации, с труднообрабатываемыми местами деталей и сферических, тороидальных и криволинейных поверхностей</w:t>
        </w:r>
        <w:r w:rsidR="00BE5C07">
          <w:rPr>
            <w:noProof/>
          </w:rPr>
          <w:t xml:space="preserve"> </w:t>
        </w:r>
        <w:r w:rsidR="00CF373E" w:rsidRPr="00CF373E">
          <w:rPr>
            <w:noProof/>
          </w:rPr>
          <w:t>деталей простой конфигурации</w:t>
        </w:r>
        <w:r w:rsidR="004E6379" w:rsidRPr="000E3444">
          <w:rPr>
            <w:noProof/>
          </w:rPr>
          <w:t xml:space="preserve"> c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>0,2</w:t>
        </w:r>
        <w:r w:rsidR="004E6379">
          <w:rPr>
            <w:rStyle w:val="af1"/>
            <w:noProof/>
          </w:rPr>
          <w:t>»</w:t>
        </w:r>
        <w:r w:rsidR="0097261F">
          <w:rPr>
            <w:noProof/>
            <w:webHidden/>
          </w:rPr>
          <w:tab/>
        </w:r>
        <w:r w:rsidR="0097261F">
          <w:rPr>
            <w:noProof/>
            <w:webHidden/>
          </w:rPr>
          <w:fldChar w:fldCharType="begin"/>
        </w:r>
        <w:r w:rsidR="0097261F">
          <w:rPr>
            <w:noProof/>
            <w:webHidden/>
          </w:rPr>
          <w:instrText xml:space="preserve"> PAGEREF _Toc104814366 \h </w:instrText>
        </w:r>
        <w:r w:rsidR="0097261F">
          <w:rPr>
            <w:noProof/>
            <w:webHidden/>
          </w:rPr>
        </w:r>
        <w:r w:rsidR="0097261F">
          <w:rPr>
            <w:noProof/>
            <w:webHidden/>
          </w:rPr>
          <w:fldChar w:fldCharType="separate"/>
        </w:r>
        <w:r w:rsidR="00813895">
          <w:rPr>
            <w:noProof/>
            <w:webHidden/>
          </w:rPr>
          <w:t>13</w:t>
        </w:r>
        <w:r w:rsidR="0097261F">
          <w:rPr>
            <w:noProof/>
            <w:webHidden/>
          </w:rPr>
          <w:fldChar w:fldCharType="end"/>
        </w:r>
      </w:hyperlink>
    </w:p>
    <w:p w14:paraId="16781969" w14:textId="593CBB1A" w:rsidR="0097261F" w:rsidRDefault="00FD1588" w:rsidP="00687BF3">
      <w:pPr>
        <w:pStyle w:val="21"/>
        <w:tabs>
          <w:tab w:val="clear" w:pos="10205"/>
          <w:tab w:val="decimal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4814367" w:history="1">
        <w:r w:rsidR="0097261F" w:rsidRPr="00A83FC5">
          <w:rPr>
            <w:rStyle w:val="af1"/>
            <w:noProof/>
          </w:rPr>
          <w:t>3.3. Обобщенная трудовая функция</w:t>
        </w:r>
        <w:r w:rsidR="004E6379">
          <w:rPr>
            <w:rStyle w:val="af1"/>
            <w:noProof/>
          </w:rPr>
          <w:t xml:space="preserve"> «</w:t>
        </w:r>
        <w:r w:rsidR="004E6379" w:rsidRPr="000E3444">
          <w:rPr>
            <w:noProof/>
          </w:rPr>
          <w:t xml:space="preserve">Обработка </w:t>
        </w:r>
        <w:r w:rsidR="00CF373E" w:rsidRPr="00CF373E">
          <w:rPr>
            <w:noProof/>
          </w:rPr>
          <w:t>плоскостей, цилиндрических и конических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деталей простой конфигурации</w:t>
        </w:r>
        <w:r w:rsidR="004E6379" w:rsidRPr="000E3444">
          <w:rPr>
            <w:noProof/>
          </w:rPr>
          <w:t xml:space="preserve"> с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 xml:space="preserve">0,025; </w:t>
        </w:r>
        <w:r w:rsidR="00CF373E" w:rsidRPr="00CF373E">
          <w:rPr>
            <w:noProof/>
          </w:rPr>
          <w:t>плоскостей, цилиндрических и конических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тонкостенных, сложной конфигурации, с труднообрабатываемыми местами деталей</w:t>
        </w:r>
        <w:r w:rsidR="004E6379" w:rsidRPr="000E3444">
          <w:rPr>
            <w:noProof/>
          </w:rPr>
          <w:t xml:space="preserve"> и </w:t>
        </w:r>
        <w:r w:rsidR="00CF373E" w:rsidRPr="00CF373E">
          <w:rPr>
            <w:noProof/>
          </w:rPr>
          <w:t>сферических, тороидальных и криволинейных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деталей простой конфигурации</w:t>
        </w:r>
        <w:r w:rsidR="004E6379" w:rsidRPr="000E3444">
          <w:rPr>
            <w:noProof/>
          </w:rPr>
          <w:t xml:space="preserve"> </w:t>
        </w:r>
        <w:r w:rsidR="004E6379" w:rsidRPr="000E3444">
          <w:rPr>
            <w:noProof/>
            <w:lang w:val="en-US"/>
          </w:rPr>
          <w:t>c</w:t>
        </w:r>
        <w:r w:rsidR="004E6379" w:rsidRPr="000E3444">
          <w:rPr>
            <w:noProof/>
          </w:rPr>
          <w:t xml:space="preserve">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>0,05</w:t>
        </w:r>
        <w:r w:rsidR="004E6379">
          <w:rPr>
            <w:rStyle w:val="af1"/>
            <w:noProof/>
          </w:rPr>
          <w:t>»</w:t>
        </w:r>
        <w:r w:rsidR="0097261F">
          <w:rPr>
            <w:noProof/>
            <w:webHidden/>
          </w:rPr>
          <w:tab/>
        </w:r>
        <w:r w:rsidR="0097261F">
          <w:rPr>
            <w:noProof/>
            <w:webHidden/>
          </w:rPr>
          <w:fldChar w:fldCharType="begin"/>
        </w:r>
        <w:r w:rsidR="0097261F">
          <w:rPr>
            <w:noProof/>
            <w:webHidden/>
          </w:rPr>
          <w:instrText xml:space="preserve"> PAGEREF _Toc104814367 \h </w:instrText>
        </w:r>
        <w:r w:rsidR="0097261F">
          <w:rPr>
            <w:noProof/>
            <w:webHidden/>
          </w:rPr>
        </w:r>
        <w:r w:rsidR="0097261F">
          <w:rPr>
            <w:noProof/>
            <w:webHidden/>
          </w:rPr>
          <w:fldChar w:fldCharType="separate"/>
        </w:r>
        <w:r w:rsidR="00813895">
          <w:rPr>
            <w:noProof/>
            <w:webHidden/>
          </w:rPr>
          <w:t>26</w:t>
        </w:r>
        <w:r w:rsidR="0097261F">
          <w:rPr>
            <w:noProof/>
            <w:webHidden/>
          </w:rPr>
          <w:fldChar w:fldCharType="end"/>
        </w:r>
      </w:hyperlink>
    </w:p>
    <w:p w14:paraId="187383E0" w14:textId="58E2358D" w:rsidR="0097261F" w:rsidRDefault="00FD1588" w:rsidP="00687BF3">
      <w:pPr>
        <w:pStyle w:val="21"/>
        <w:tabs>
          <w:tab w:val="clear" w:pos="10205"/>
          <w:tab w:val="decimal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4814368" w:history="1">
        <w:r w:rsidR="0097261F" w:rsidRPr="00A83FC5">
          <w:rPr>
            <w:rStyle w:val="af1"/>
            <w:noProof/>
          </w:rPr>
          <w:t>3.4. Обобщенная трудовая функция</w:t>
        </w:r>
        <w:r w:rsidR="004E6379">
          <w:rPr>
            <w:rStyle w:val="af1"/>
            <w:noProof/>
          </w:rPr>
          <w:t xml:space="preserve"> «</w:t>
        </w:r>
        <w:r w:rsidR="004E6379" w:rsidRPr="000E3444">
          <w:rPr>
            <w:noProof/>
          </w:rPr>
          <w:t xml:space="preserve">Обработка </w:t>
        </w:r>
        <w:r w:rsidR="00CF373E" w:rsidRPr="00CF373E">
          <w:rPr>
            <w:noProof/>
          </w:rPr>
          <w:t>плоскостей, цилиндрических и конических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тонкостенных, сложной конфигурации, с труднообрабатываемыми местами деталей</w:t>
        </w:r>
        <w:r w:rsidR="004E6379" w:rsidRPr="000E3444">
          <w:rPr>
            <w:noProof/>
          </w:rPr>
          <w:t xml:space="preserve"> и </w:t>
        </w:r>
        <w:r w:rsidR="00CF373E" w:rsidRPr="00CF373E">
          <w:rPr>
            <w:noProof/>
          </w:rPr>
          <w:t>сферических, тороидальных и криволинейных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деталей простой конфигурации</w:t>
        </w:r>
        <w:r w:rsidR="004E6379" w:rsidRPr="000E3444">
          <w:rPr>
            <w:noProof/>
          </w:rPr>
          <w:t xml:space="preserve"> </w:t>
        </w:r>
        <w:r w:rsidR="004E6379" w:rsidRPr="000E3444">
          <w:rPr>
            <w:noProof/>
            <w:lang w:val="en-US"/>
          </w:rPr>
          <w:t>c</w:t>
        </w:r>
        <w:r w:rsidR="004E6379" w:rsidRPr="000E3444">
          <w:rPr>
            <w:noProof/>
          </w:rPr>
          <w:t xml:space="preserve">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 xml:space="preserve">0,025; </w:t>
        </w:r>
        <w:r w:rsidR="00CF373E" w:rsidRPr="00CF373E">
          <w:rPr>
            <w:noProof/>
          </w:rPr>
          <w:t>сферических, тороидальных и криволинейных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 xml:space="preserve">тонкостенных, сложной конфигурации, с труднообрабатываемыми местами деталей </w:t>
        </w:r>
        <w:r w:rsidR="004E6379" w:rsidRPr="000E3444">
          <w:rPr>
            <w:noProof/>
            <w:lang w:val="en-US"/>
          </w:rPr>
          <w:t>c</w:t>
        </w:r>
        <w:r w:rsidR="004E6379" w:rsidRPr="000E3444">
          <w:rPr>
            <w:noProof/>
          </w:rPr>
          <w:t xml:space="preserve">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>0,2</w:t>
        </w:r>
        <w:r w:rsidR="004E6379">
          <w:rPr>
            <w:rStyle w:val="af1"/>
            <w:noProof/>
          </w:rPr>
          <w:t>»</w:t>
        </w:r>
        <w:r w:rsidR="0097261F">
          <w:rPr>
            <w:noProof/>
            <w:webHidden/>
          </w:rPr>
          <w:tab/>
        </w:r>
        <w:r w:rsidR="0097261F">
          <w:rPr>
            <w:noProof/>
            <w:webHidden/>
          </w:rPr>
          <w:fldChar w:fldCharType="begin"/>
        </w:r>
        <w:r w:rsidR="0097261F">
          <w:rPr>
            <w:noProof/>
            <w:webHidden/>
          </w:rPr>
          <w:instrText xml:space="preserve"> PAGEREF _Toc104814368 \h </w:instrText>
        </w:r>
        <w:r w:rsidR="0097261F">
          <w:rPr>
            <w:noProof/>
            <w:webHidden/>
          </w:rPr>
        </w:r>
        <w:r w:rsidR="0097261F">
          <w:rPr>
            <w:noProof/>
            <w:webHidden/>
          </w:rPr>
          <w:fldChar w:fldCharType="separate"/>
        </w:r>
        <w:r w:rsidR="00813895">
          <w:rPr>
            <w:noProof/>
            <w:webHidden/>
          </w:rPr>
          <w:t>39</w:t>
        </w:r>
        <w:r w:rsidR="0097261F">
          <w:rPr>
            <w:noProof/>
            <w:webHidden/>
          </w:rPr>
          <w:fldChar w:fldCharType="end"/>
        </w:r>
      </w:hyperlink>
    </w:p>
    <w:p w14:paraId="2296DABB" w14:textId="082CA358" w:rsidR="0097261F" w:rsidRDefault="00FD1588" w:rsidP="00687BF3">
      <w:pPr>
        <w:pStyle w:val="21"/>
        <w:tabs>
          <w:tab w:val="clear" w:pos="10205"/>
          <w:tab w:val="decimal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4814369" w:history="1">
        <w:r w:rsidR="0097261F" w:rsidRPr="00A83FC5">
          <w:rPr>
            <w:rStyle w:val="af1"/>
            <w:noProof/>
          </w:rPr>
          <w:t>3.5. Обобщенная трудовая функция</w:t>
        </w:r>
        <w:r w:rsidR="004E6379">
          <w:rPr>
            <w:rStyle w:val="af1"/>
            <w:noProof/>
          </w:rPr>
          <w:t xml:space="preserve"> «</w:t>
        </w:r>
        <w:r w:rsidR="004E6379" w:rsidRPr="000E3444">
          <w:rPr>
            <w:noProof/>
          </w:rPr>
          <w:t xml:space="preserve">Обработка </w:t>
        </w:r>
        <w:r w:rsidR="00CF373E" w:rsidRPr="00CF373E">
          <w:rPr>
            <w:noProof/>
          </w:rPr>
          <w:t>сферических, тороидальных и криволинейных поверхностей</w:t>
        </w:r>
        <w:r w:rsidR="004E6379" w:rsidRPr="000E3444">
          <w:rPr>
            <w:noProof/>
          </w:rPr>
          <w:t xml:space="preserve"> </w:t>
        </w:r>
        <w:r w:rsidR="00CF373E" w:rsidRPr="00CF373E">
          <w:rPr>
            <w:noProof/>
          </w:rPr>
          <w:t>тонкостенных, сложной конфигурации, с труднообрабатываемыми местами деталей</w:t>
        </w:r>
        <w:r w:rsidR="004E6379" w:rsidRPr="000E3444">
          <w:rPr>
            <w:noProof/>
          </w:rPr>
          <w:t xml:space="preserve"> </w:t>
        </w:r>
        <w:r w:rsidR="004E6379" w:rsidRPr="000E3444">
          <w:rPr>
            <w:noProof/>
            <w:lang w:val="en-US"/>
          </w:rPr>
          <w:t>c</w:t>
        </w:r>
        <w:r w:rsidR="004E6379" w:rsidRPr="000E3444">
          <w:rPr>
            <w:noProof/>
          </w:rPr>
          <w:t xml:space="preserve"> шероховатостью до </w:t>
        </w:r>
        <w:r w:rsidR="00692693">
          <w:rPr>
            <w:noProof/>
          </w:rPr>
          <w:t>Ra </w:t>
        </w:r>
        <w:r w:rsidR="004E6379" w:rsidRPr="000E3444">
          <w:rPr>
            <w:noProof/>
          </w:rPr>
          <w:t>0,025</w:t>
        </w:r>
        <w:r w:rsidR="004E6379">
          <w:rPr>
            <w:rStyle w:val="af1"/>
            <w:noProof/>
          </w:rPr>
          <w:t>»</w:t>
        </w:r>
        <w:r w:rsidR="0097261F">
          <w:rPr>
            <w:noProof/>
            <w:webHidden/>
          </w:rPr>
          <w:tab/>
        </w:r>
        <w:r w:rsidR="0097261F">
          <w:rPr>
            <w:noProof/>
            <w:webHidden/>
          </w:rPr>
          <w:fldChar w:fldCharType="begin"/>
        </w:r>
        <w:r w:rsidR="0097261F">
          <w:rPr>
            <w:noProof/>
            <w:webHidden/>
          </w:rPr>
          <w:instrText xml:space="preserve"> PAGEREF _Toc104814369 \h </w:instrText>
        </w:r>
        <w:r w:rsidR="0097261F">
          <w:rPr>
            <w:noProof/>
            <w:webHidden/>
          </w:rPr>
        </w:r>
        <w:r w:rsidR="0097261F">
          <w:rPr>
            <w:noProof/>
            <w:webHidden/>
          </w:rPr>
          <w:fldChar w:fldCharType="separate"/>
        </w:r>
        <w:r w:rsidR="00813895">
          <w:rPr>
            <w:noProof/>
            <w:webHidden/>
          </w:rPr>
          <w:t>54</w:t>
        </w:r>
        <w:r w:rsidR="0097261F">
          <w:rPr>
            <w:noProof/>
            <w:webHidden/>
          </w:rPr>
          <w:fldChar w:fldCharType="end"/>
        </w:r>
      </w:hyperlink>
    </w:p>
    <w:p w14:paraId="1051EDCF" w14:textId="5712CE3E" w:rsidR="0097261F" w:rsidRDefault="00FD1588" w:rsidP="00687BF3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04814370" w:history="1">
        <w:r w:rsidR="0097261F" w:rsidRPr="00A83FC5">
          <w:rPr>
            <w:rStyle w:val="af1"/>
            <w:lang w:val="en-US"/>
          </w:rPr>
          <w:t>IV</w:t>
        </w:r>
        <w:r w:rsidR="0097261F" w:rsidRPr="00A83FC5">
          <w:rPr>
            <w:rStyle w:val="af1"/>
          </w:rPr>
          <w:t>. Сведения об организациях – разработчиках профессионального стандарта</w:t>
        </w:r>
        <w:r w:rsidR="0097261F">
          <w:rPr>
            <w:webHidden/>
          </w:rPr>
          <w:tab/>
        </w:r>
        <w:r w:rsidR="0097261F">
          <w:rPr>
            <w:webHidden/>
          </w:rPr>
          <w:fldChar w:fldCharType="begin"/>
        </w:r>
        <w:r w:rsidR="0097261F">
          <w:rPr>
            <w:webHidden/>
          </w:rPr>
          <w:instrText xml:space="preserve"> PAGEREF _Toc104814370 \h </w:instrText>
        </w:r>
        <w:r w:rsidR="0097261F">
          <w:rPr>
            <w:webHidden/>
          </w:rPr>
        </w:r>
        <w:r w:rsidR="0097261F">
          <w:rPr>
            <w:webHidden/>
          </w:rPr>
          <w:fldChar w:fldCharType="separate"/>
        </w:r>
        <w:r w:rsidR="00813895">
          <w:rPr>
            <w:webHidden/>
          </w:rPr>
          <w:t>61</w:t>
        </w:r>
        <w:r w:rsidR="0097261F">
          <w:rPr>
            <w:webHidden/>
          </w:rPr>
          <w:fldChar w:fldCharType="end"/>
        </w:r>
      </w:hyperlink>
    </w:p>
    <w:p w14:paraId="75DBD187" w14:textId="77777777" w:rsidR="00052B27" w:rsidRPr="000E3444" w:rsidRDefault="00E61021" w:rsidP="005E7C86">
      <w:r w:rsidRPr="000E3444">
        <w:fldChar w:fldCharType="end"/>
      </w:r>
    </w:p>
    <w:p w14:paraId="0D022FBE" w14:textId="77777777" w:rsidR="00F932A0" w:rsidRPr="000E3444" w:rsidRDefault="00E732FE" w:rsidP="00E3244E">
      <w:pPr>
        <w:pStyle w:val="1"/>
      </w:pPr>
      <w:bookmarkStart w:id="1" w:name="_Toc104814362"/>
      <w:r w:rsidRPr="000E3444">
        <w:rPr>
          <w:lang w:val="en-US"/>
        </w:rPr>
        <w:t>I</w:t>
      </w:r>
      <w:r w:rsidRPr="000E3444">
        <w:t xml:space="preserve">. </w:t>
      </w:r>
      <w:r w:rsidR="00F932A0" w:rsidRPr="000E3444">
        <w:t>Общие сведения</w:t>
      </w:r>
      <w:bookmarkEnd w:id="1"/>
    </w:p>
    <w:p w14:paraId="27EE3DB4" w14:textId="77777777" w:rsidR="0017082B" w:rsidRPr="000E3444" w:rsidRDefault="001708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2D0B08" w:rsidRPr="000E3444" w14:paraId="26515537" w14:textId="77777777" w:rsidTr="00001E5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9C1E646" w14:textId="77777777" w:rsidR="002D0B08" w:rsidRPr="000E3444" w:rsidRDefault="002D0B08" w:rsidP="002D0B08">
            <w:pPr>
              <w:suppressAutoHyphens/>
            </w:pPr>
            <w:r w:rsidRPr="000E3444">
              <w:t>Полирование поверхностей машиностроительных деталей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EABFB00" w14:textId="77777777" w:rsidR="002D0B08" w:rsidRPr="000E3444" w:rsidRDefault="002D0B08" w:rsidP="002D0B08">
            <w:pPr>
              <w:suppressAutoHyphens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8F44F" w14:textId="77777777" w:rsidR="002D0B08" w:rsidRPr="000E3444" w:rsidRDefault="00A45880" w:rsidP="002D0B08">
            <w:pPr>
              <w:suppressAutoHyphens/>
              <w:jc w:val="center"/>
            </w:pPr>
            <w:r w:rsidRPr="000E3444">
              <w:t>40.122</w:t>
            </w:r>
          </w:p>
        </w:tc>
      </w:tr>
      <w:tr w:rsidR="002D0B08" w:rsidRPr="000E3444" w14:paraId="633C841E" w14:textId="77777777" w:rsidTr="00001E5A">
        <w:trPr>
          <w:jc w:val="center"/>
        </w:trPr>
        <w:tc>
          <w:tcPr>
            <w:tcW w:w="4299" w:type="pct"/>
            <w:gridSpan w:val="2"/>
          </w:tcPr>
          <w:p w14:paraId="193EE2A5" w14:textId="5CDAE313" w:rsidR="00F932A0" w:rsidRPr="005E7C86" w:rsidRDefault="005E7C86" w:rsidP="005E7C86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C89883E" w14:textId="2642C717" w:rsidR="00F932A0" w:rsidRPr="005E7C86" w:rsidRDefault="005E7C86" w:rsidP="005E7C86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код</w:t>
            </w:r>
          </w:p>
        </w:tc>
      </w:tr>
    </w:tbl>
    <w:p w14:paraId="23A56BAF" w14:textId="77777777" w:rsidR="00F932A0" w:rsidRPr="000E3444" w:rsidRDefault="00F932A0" w:rsidP="005E7C86"/>
    <w:p w14:paraId="1C20EAEC" w14:textId="77777777" w:rsidR="00F932A0" w:rsidRPr="000E3444" w:rsidRDefault="00F932A0" w:rsidP="005E7C86">
      <w:r w:rsidRPr="000E3444">
        <w:t>Основная цель вида профессиональной деятельности:</w:t>
      </w:r>
    </w:p>
    <w:p w14:paraId="35E12B1D" w14:textId="77777777" w:rsidR="00F932A0" w:rsidRPr="000E3444" w:rsidRDefault="00F932A0" w:rsidP="005E7C8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0E3444" w14:paraId="1BC37365" w14:textId="77777777" w:rsidTr="00001E5A">
        <w:trPr>
          <w:jc w:val="center"/>
        </w:trPr>
        <w:tc>
          <w:tcPr>
            <w:tcW w:w="5000" w:type="pct"/>
          </w:tcPr>
          <w:p w14:paraId="1A3FC709" w14:textId="77777777" w:rsidR="00F932A0" w:rsidRPr="000E3444" w:rsidRDefault="004A5746" w:rsidP="005E7C86">
            <w:r w:rsidRPr="000E3444">
              <w:t>Обеспечение качества и производительности</w:t>
            </w:r>
            <w:r w:rsidR="00B8121C" w:rsidRPr="000E3444">
              <w:t xml:space="preserve"> механического</w:t>
            </w:r>
            <w:r w:rsidRPr="000E3444">
              <w:t xml:space="preserve"> полирования</w:t>
            </w:r>
            <w:r w:rsidR="00A31A2B" w:rsidRPr="000E3444">
              <w:t xml:space="preserve"> </w:t>
            </w:r>
            <w:r w:rsidRPr="000E3444">
              <w:t xml:space="preserve">поверхностей </w:t>
            </w:r>
            <w:r w:rsidR="00A31A2B" w:rsidRPr="000E3444">
              <w:t xml:space="preserve">деталей </w:t>
            </w:r>
            <w:r w:rsidRPr="000E3444">
              <w:t>для придания</w:t>
            </w:r>
            <w:r w:rsidR="00A31A2B" w:rsidRPr="000E3444">
              <w:t xml:space="preserve"> поверхности малой шероховатости и зеркального блеска</w:t>
            </w:r>
          </w:p>
        </w:tc>
      </w:tr>
    </w:tbl>
    <w:p w14:paraId="342EBC57" w14:textId="62E10BD9" w:rsidR="00F932A0" w:rsidRDefault="00F932A0" w:rsidP="005E7C86"/>
    <w:p w14:paraId="6E9074F9" w14:textId="77777777" w:rsidR="00BE5C07" w:rsidRPr="000E3444" w:rsidRDefault="00BE5C07" w:rsidP="005E7C86"/>
    <w:p w14:paraId="7FFC167D" w14:textId="77777777" w:rsidR="00F932A0" w:rsidRPr="000E3444" w:rsidRDefault="00174FA3" w:rsidP="005E7C86">
      <w:r w:rsidRPr="000E3444">
        <w:lastRenderedPageBreak/>
        <w:t>Г</w:t>
      </w:r>
      <w:r w:rsidR="00F932A0" w:rsidRPr="000E3444">
        <w:t>руппа занятий:</w:t>
      </w:r>
    </w:p>
    <w:p w14:paraId="04F7C528" w14:textId="77777777" w:rsidR="00001E5A" w:rsidRPr="000E3444" w:rsidRDefault="00001E5A" w:rsidP="005E7C8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802"/>
        <w:gridCol w:w="1261"/>
        <w:gridCol w:w="4116"/>
      </w:tblGrid>
      <w:tr w:rsidR="00482AF0" w:rsidRPr="000E3444" w14:paraId="7CDD2E4F" w14:textId="77777777" w:rsidTr="00692693">
        <w:trPr>
          <w:trHeight w:val="487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339DE" w14:textId="77777777" w:rsidR="00482AF0" w:rsidRPr="000E3444" w:rsidRDefault="00482AF0" w:rsidP="00482AF0">
            <w:pPr>
              <w:suppressAutoHyphens/>
            </w:pPr>
            <w:r w:rsidRPr="000E3444">
              <w:t>7224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FC52E" w14:textId="77777777" w:rsidR="00482AF0" w:rsidRPr="000E3444" w:rsidRDefault="00482AF0" w:rsidP="00482AF0">
            <w:pPr>
              <w:suppressAutoHyphens/>
            </w:pPr>
            <w:r w:rsidRPr="000E3444">
              <w:t>Полировщики, шлифовщики и заточники инструментов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C2CC9" w14:textId="77777777" w:rsidR="00482AF0" w:rsidRPr="000E3444" w:rsidRDefault="00482AF0" w:rsidP="00482AF0">
            <w:pPr>
              <w:suppressAutoHyphens/>
            </w:pPr>
            <w:r w:rsidRPr="000E3444"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EE1E8" w14:textId="77777777" w:rsidR="00482AF0" w:rsidRPr="000E3444" w:rsidRDefault="00482AF0" w:rsidP="00482AF0">
            <w:pPr>
              <w:suppressAutoHyphens/>
            </w:pPr>
            <w:r w:rsidRPr="000E3444">
              <w:t>-</w:t>
            </w:r>
          </w:p>
        </w:tc>
      </w:tr>
      <w:tr w:rsidR="00482AF0" w:rsidRPr="000E3444" w14:paraId="3465CAA7" w14:textId="77777777" w:rsidTr="00692693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C469345" w14:textId="77777777" w:rsidR="00482AF0" w:rsidRPr="000E3444" w:rsidRDefault="00482AF0" w:rsidP="00482AF0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(код ОКЗ</w:t>
            </w:r>
            <w:r w:rsidRPr="000E3444">
              <w:rPr>
                <w:rStyle w:val="ab"/>
                <w:sz w:val="20"/>
                <w:szCs w:val="20"/>
              </w:rPr>
              <w:endnoteReference w:id="1"/>
            </w:r>
            <w:r w:rsidRPr="000E3444">
              <w:rPr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8CA099" w14:textId="77777777" w:rsidR="00482AF0" w:rsidRPr="005E7C86" w:rsidRDefault="00482AF0" w:rsidP="005E7C86">
            <w:pPr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FF9E1F4" w14:textId="77777777" w:rsidR="00482AF0" w:rsidRPr="005E7C86" w:rsidRDefault="00482AF0" w:rsidP="005E7C86">
            <w:pPr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5E155A" w14:textId="77777777" w:rsidR="00482AF0" w:rsidRPr="005E7C86" w:rsidRDefault="00482AF0" w:rsidP="005E7C86">
            <w:pPr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(наименование)</w:t>
            </w:r>
          </w:p>
        </w:tc>
      </w:tr>
    </w:tbl>
    <w:p w14:paraId="17195652" w14:textId="77777777" w:rsidR="00BE75F7" w:rsidRPr="000E3444" w:rsidRDefault="00BE75F7" w:rsidP="005E7C86"/>
    <w:p w14:paraId="421156FD" w14:textId="77777777" w:rsidR="00F932A0" w:rsidRPr="000E3444" w:rsidRDefault="00F932A0" w:rsidP="005E7C86">
      <w:r w:rsidRPr="000E3444">
        <w:t>Отнесение к видам экономической деятельности:</w:t>
      </w:r>
    </w:p>
    <w:p w14:paraId="2E430187" w14:textId="77777777" w:rsidR="00F932A0" w:rsidRPr="000E3444" w:rsidRDefault="00F932A0" w:rsidP="005E7C8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0E3444" w14:paraId="7E3553BD" w14:textId="77777777" w:rsidTr="00736314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E54CF" w14:textId="77777777" w:rsidR="00F932A0" w:rsidRPr="000E3444" w:rsidRDefault="00E70EE1" w:rsidP="005E7C86">
            <w:r w:rsidRPr="000E3444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86EF3" w14:textId="77777777" w:rsidR="00F932A0" w:rsidRPr="000E3444" w:rsidRDefault="00E70EE1" w:rsidP="005E7C86">
            <w:r w:rsidRPr="000E3444">
              <w:t>Обработка металлических изделий механическая</w:t>
            </w:r>
          </w:p>
        </w:tc>
      </w:tr>
      <w:tr w:rsidR="00F932A0" w:rsidRPr="000E3444" w14:paraId="194BF389" w14:textId="77777777" w:rsidTr="00736314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DA7657" w14:textId="77777777" w:rsidR="00F932A0" w:rsidRPr="000E3444" w:rsidRDefault="00F932A0" w:rsidP="0056108B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(код ОКВЭД</w:t>
            </w:r>
            <w:r w:rsidRPr="000E3444">
              <w:rPr>
                <w:rStyle w:val="ab"/>
                <w:sz w:val="20"/>
                <w:szCs w:val="20"/>
              </w:rPr>
              <w:endnoteReference w:id="2"/>
            </w:r>
            <w:r w:rsidRPr="000E3444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FACB08" w14:textId="77777777" w:rsidR="00F932A0" w:rsidRPr="005E7C86" w:rsidRDefault="00F932A0" w:rsidP="005E7C86">
            <w:pPr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1CA8B8A" w14:textId="77777777" w:rsidR="00CF4CE5" w:rsidRPr="000E3444" w:rsidRDefault="00CF4CE5" w:rsidP="0085135D">
      <w:pPr>
        <w:suppressAutoHyphens/>
        <w:sectPr w:rsidR="00CF4CE5" w:rsidRPr="000E3444" w:rsidSect="005E7C86">
          <w:headerReference w:type="even" r:id="rId8"/>
          <w:headerReference w:type="default" r:id="rId9"/>
          <w:footerReference w:type="defaul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257EC86" w14:textId="77777777" w:rsidR="00F932A0" w:rsidRPr="000E3444" w:rsidRDefault="00F932A0" w:rsidP="00736314">
      <w:pPr>
        <w:pStyle w:val="1"/>
        <w:jc w:val="center"/>
        <w:rPr>
          <w:sz w:val="24"/>
          <w:szCs w:val="24"/>
        </w:rPr>
      </w:pPr>
      <w:bookmarkStart w:id="2" w:name="_Toc104814363"/>
      <w:r w:rsidRPr="000E3444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0E3444">
        <w:t>профессиональной</w:t>
      </w:r>
      <w:r w:rsidRPr="000E3444">
        <w:t xml:space="preserve"> деятельности)</w:t>
      </w:r>
      <w:bookmarkEnd w:id="2"/>
    </w:p>
    <w:p w14:paraId="22199DC8" w14:textId="77777777" w:rsidR="00F932A0" w:rsidRPr="000E3444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74"/>
        <w:gridCol w:w="3546"/>
        <w:gridCol w:w="1700"/>
        <w:gridCol w:w="6095"/>
        <w:gridCol w:w="994"/>
        <w:gridCol w:w="1777"/>
      </w:tblGrid>
      <w:tr w:rsidR="000E3444" w:rsidRPr="000E3444" w14:paraId="24D735BB" w14:textId="77777777" w:rsidTr="001D441E">
        <w:trPr>
          <w:trHeight w:val="20"/>
          <w:jc w:val="center"/>
        </w:trPr>
        <w:tc>
          <w:tcPr>
            <w:tcW w:w="2002" w:type="pct"/>
            <w:gridSpan w:val="3"/>
          </w:tcPr>
          <w:p w14:paraId="4BC6D7F9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Обобщенные трудовые функции</w:t>
            </w:r>
          </w:p>
        </w:tc>
        <w:tc>
          <w:tcPr>
            <w:tcW w:w="2998" w:type="pct"/>
            <w:gridSpan w:val="3"/>
          </w:tcPr>
          <w:p w14:paraId="26584EE4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Трудовые функции</w:t>
            </w:r>
          </w:p>
        </w:tc>
      </w:tr>
      <w:tr w:rsidR="000E3444" w:rsidRPr="000E3444" w14:paraId="7FE55F57" w14:textId="77777777" w:rsidTr="00DE4CE9">
        <w:trPr>
          <w:trHeight w:val="20"/>
          <w:jc w:val="center"/>
        </w:trPr>
        <w:tc>
          <w:tcPr>
            <w:tcW w:w="228" w:type="pct"/>
            <w:vAlign w:val="center"/>
          </w:tcPr>
          <w:p w14:paraId="6F35038C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код</w:t>
            </w:r>
          </w:p>
        </w:tc>
        <w:tc>
          <w:tcPr>
            <w:tcW w:w="1199" w:type="pct"/>
            <w:vAlign w:val="center"/>
          </w:tcPr>
          <w:p w14:paraId="5FD61009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наименование</w:t>
            </w:r>
          </w:p>
        </w:tc>
        <w:tc>
          <w:tcPr>
            <w:tcW w:w="575" w:type="pct"/>
            <w:vAlign w:val="center"/>
          </w:tcPr>
          <w:p w14:paraId="323224FA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уровень квалификации</w:t>
            </w:r>
          </w:p>
        </w:tc>
        <w:tc>
          <w:tcPr>
            <w:tcW w:w="2061" w:type="pct"/>
            <w:vAlign w:val="center"/>
          </w:tcPr>
          <w:p w14:paraId="48C16063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наименование</w:t>
            </w:r>
          </w:p>
        </w:tc>
        <w:tc>
          <w:tcPr>
            <w:tcW w:w="336" w:type="pct"/>
            <w:vAlign w:val="center"/>
          </w:tcPr>
          <w:p w14:paraId="3D9BA070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код</w:t>
            </w:r>
          </w:p>
        </w:tc>
        <w:tc>
          <w:tcPr>
            <w:tcW w:w="601" w:type="pct"/>
            <w:vAlign w:val="center"/>
          </w:tcPr>
          <w:p w14:paraId="1666C6CD" w14:textId="77777777" w:rsidR="00513519" w:rsidRPr="000E3444" w:rsidRDefault="00513519" w:rsidP="00710771">
            <w:pPr>
              <w:suppressAutoHyphens/>
              <w:jc w:val="center"/>
            </w:pPr>
            <w:r w:rsidRPr="000E3444">
              <w:t>уровень (подуровень) квалификации</w:t>
            </w:r>
          </w:p>
        </w:tc>
      </w:tr>
      <w:tr w:rsidR="008418C8" w:rsidRPr="000E3444" w14:paraId="2516BE10" w14:textId="77777777" w:rsidTr="00DE4CE9">
        <w:trPr>
          <w:trHeight w:val="20"/>
          <w:jc w:val="center"/>
        </w:trPr>
        <w:tc>
          <w:tcPr>
            <w:tcW w:w="228" w:type="pct"/>
            <w:vMerge w:val="restart"/>
          </w:tcPr>
          <w:p w14:paraId="1D8787A4" w14:textId="77777777" w:rsidR="008418C8" w:rsidRPr="000E3444" w:rsidRDefault="008418C8" w:rsidP="00561FF6">
            <w:pPr>
              <w:suppressAutoHyphens/>
            </w:pPr>
            <w:r w:rsidRPr="000E3444">
              <w:t>A</w:t>
            </w:r>
          </w:p>
        </w:tc>
        <w:tc>
          <w:tcPr>
            <w:tcW w:w="1199" w:type="pct"/>
            <w:vMerge w:val="restart"/>
          </w:tcPr>
          <w:p w14:paraId="736B5BF1" w14:textId="28889E5B" w:rsidR="008418C8" w:rsidRPr="000E3444" w:rsidRDefault="008418C8" w:rsidP="005E7C86">
            <w:r w:rsidRPr="000E3444">
              <w:t xml:space="preserve">Обработка плоскостей, цилиндрических и конических поверхностей (далее – простые поверхности) деталей простой конфигурации (далее – простые детали) с шероховатостью до </w:t>
            </w:r>
            <w:r w:rsidR="00692693">
              <w:t>Ra </w:t>
            </w:r>
            <w:r w:rsidRPr="000E3444">
              <w:t>0,2</w:t>
            </w:r>
          </w:p>
        </w:tc>
        <w:tc>
          <w:tcPr>
            <w:tcW w:w="575" w:type="pct"/>
            <w:vMerge w:val="restart"/>
          </w:tcPr>
          <w:p w14:paraId="78B323AF" w14:textId="77777777" w:rsidR="008418C8" w:rsidRPr="000E3444" w:rsidRDefault="008418C8" w:rsidP="00561FF6">
            <w:pPr>
              <w:suppressAutoHyphens/>
              <w:jc w:val="center"/>
            </w:pPr>
            <w:r w:rsidRPr="000E3444">
              <w:t xml:space="preserve">2 </w:t>
            </w:r>
          </w:p>
        </w:tc>
        <w:tc>
          <w:tcPr>
            <w:tcW w:w="2061" w:type="pct"/>
          </w:tcPr>
          <w:p w14:paraId="0B6CE996" w14:textId="721DDA60" w:rsidR="008418C8" w:rsidRPr="000E3444" w:rsidRDefault="008418C8" w:rsidP="00561FF6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0,2 без использования механизированного инструмента (далее – вручную)</w:t>
            </w:r>
          </w:p>
        </w:tc>
        <w:tc>
          <w:tcPr>
            <w:tcW w:w="336" w:type="pct"/>
          </w:tcPr>
          <w:p w14:paraId="6C49E074" w14:textId="77777777" w:rsidR="008418C8" w:rsidRPr="000E3444" w:rsidRDefault="008418C8" w:rsidP="00561FF6">
            <w:pPr>
              <w:suppressAutoHyphens/>
              <w:jc w:val="center"/>
            </w:pPr>
            <w:r w:rsidRPr="000E3444">
              <w:t>A/01.2</w:t>
            </w:r>
          </w:p>
        </w:tc>
        <w:tc>
          <w:tcPr>
            <w:tcW w:w="601" w:type="pct"/>
          </w:tcPr>
          <w:p w14:paraId="6934AE7C" w14:textId="77777777" w:rsidR="008418C8" w:rsidRPr="000E3444" w:rsidRDefault="008418C8" w:rsidP="00561FF6">
            <w:pPr>
              <w:suppressAutoHyphens/>
              <w:jc w:val="center"/>
            </w:pPr>
            <w:r w:rsidRPr="000E3444">
              <w:t>2</w:t>
            </w:r>
          </w:p>
        </w:tc>
      </w:tr>
      <w:tr w:rsidR="008418C8" w:rsidRPr="000E3444" w14:paraId="39618EB6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74863EAE" w14:textId="77777777" w:rsidR="008418C8" w:rsidRPr="000E3444" w:rsidRDefault="008418C8" w:rsidP="00561FF6">
            <w:pPr>
              <w:suppressAutoHyphens/>
            </w:pPr>
          </w:p>
        </w:tc>
        <w:tc>
          <w:tcPr>
            <w:tcW w:w="1199" w:type="pct"/>
            <w:vMerge/>
          </w:tcPr>
          <w:p w14:paraId="5D1F955E" w14:textId="77777777" w:rsidR="008418C8" w:rsidRPr="000E3444" w:rsidRDefault="008418C8" w:rsidP="00561FF6"/>
        </w:tc>
        <w:tc>
          <w:tcPr>
            <w:tcW w:w="575" w:type="pct"/>
            <w:vMerge/>
          </w:tcPr>
          <w:p w14:paraId="1FB2103E" w14:textId="77777777" w:rsidR="008418C8" w:rsidRPr="000E3444" w:rsidRDefault="008418C8" w:rsidP="00561FF6">
            <w:pPr>
              <w:suppressAutoHyphens/>
              <w:jc w:val="center"/>
            </w:pPr>
          </w:p>
        </w:tc>
        <w:tc>
          <w:tcPr>
            <w:tcW w:w="2061" w:type="pct"/>
          </w:tcPr>
          <w:p w14:paraId="0D25CCE1" w14:textId="499645F2" w:rsidR="008418C8" w:rsidRPr="000E3444" w:rsidRDefault="008418C8" w:rsidP="00561FF6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0,2 на настроенных полировальных станках</w:t>
            </w:r>
          </w:p>
        </w:tc>
        <w:tc>
          <w:tcPr>
            <w:tcW w:w="336" w:type="pct"/>
          </w:tcPr>
          <w:p w14:paraId="7E31899C" w14:textId="77777777" w:rsidR="008418C8" w:rsidRPr="000E3444" w:rsidRDefault="008418C8" w:rsidP="00561FF6">
            <w:pPr>
              <w:suppressAutoHyphens/>
              <w:jc w:val="center"/>
            </w:pPr>
            <w:r w:rsidRPr="000E3444">
              <w:t>A/02.2</w:t>
            </w:r>
          </w:p>
        </w:tc>
        <w:tc>
          <w:tcPr>
            <w:tcW w:w="601" w:type="pct"/>
          </w:tcPr>
          <w:p w14:paraId="4D791683" w14:textId="77777777" w:rsidR="008418C8" w:rsidRPr="000E3444" w:rsidRDefault="008418C8" w:rsidP="00561FF6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2</w:t>
            </w:r>
          </w:p>
        </w:tc>
      </w:tr>
      <w:tr w:rsidR="008418C8" w:rsidRPr="000E3444" w14:paraId="4B2B8B75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6EAC9DE7" w14:textId="77777777" w:rsidR="008418C8" w:rsidRPr="000E3444" w:rsidRDefault="008418C8" w:rsidP="00561FF6">
            <w:pPr>
              <w:suppressAutoHyphens/>
            </w:pPr>
          </w:p>
        </w:tc>
        <w:tc>
          <w:tcPr>
            <w:tcW w:w="1199" w:type="pct"/>
            <w:vMerge/>
          </w:tcPr>
          <w:p w14:paraId="6F329330" w14:textId="77777777" w:rsidR="008418C8" w:rsidRPr="000E3444" w:rsidRDefault="008418C8" w:rsidP="00561FF6"/>
        </w:tc>
        <w:tc>
          <w:tcPr>
            <w:tcW w:w="575" w:type="pct"/>
            <w:vMerge/>
          </w:tcPr>
          <w:p w14:paraId="0245846A" w14:textId="77777777" w:rsidR="008418C8" w:rsidRPr="000E3444" w:rsidRDefault="008418C8" w:rsidP="00561FF6">
            <w:pPr>
              <w:suppressAutoHyphens/>
              <w:jc w:val="center"/>
            </w:pPr>
          </w:p>
        </w:tc>
        <w:tc>
          <w:tcPr>
            <w:tcW w:w="2061" w:type="pct"/>
          </w:tcPr>
          <w:p w14:paraId="3FF5803E" w14:textId="73447416" w:rsidR="008418C8" w:rsidRPr="000E3444" w:rsidRDefault="008418C8" w:rsidP="00561FF6">
            <w:pPr>
              <w:suppressAutoHyphens/>
            </w:pPr>
            <w:r w:rsidRPr="000E3444">
              <w:t xml:space="preserve">Вибрационное полирование поверхностей деталей с шероховатостью до </w:t>
            </w:r>
            <w:r w:rsidR="00692693">
              <w:t>Ra </w:t>
            </w:r>
            <w:r w:rsidRPr="000E3444">
              <w:t>0,2</w:t>
            </w:r>
          </w:p>
        </w:tc>
        <w:tc>
          <w:tcPr>
            <w:tcW w:w="336" w:type="pct"/>
          </w:tcPr>
          <w:p w14:paraId="4845AB09" w14:textId="77777777" w:rsidR="008418C8" w:rsidRPr="000E3444" w:rsidRDefault="008418C8" w:rsidP="003F7C10">
            <w:pPr>
              <w:suppressAutoHyphens/>
              <w:jc w:val="center"/>
            </w:pPr>
            <w:r w:rsidRPr="000E3444">
              <w:t>A/03.2</w:t>
            </w:r>
          </w:p>
        </w:tc>
        <w:tc>
          <w:tcPr>
            <w:tcW w:w="601" w:type="pct"/>
          </w:tcPr>
          <w:p w14:paraId="33BF40F3" w14:textId="77777777" w:rsidR="008418C8" w:rsidRPr="000E3444" w:rsidRDefault="008418C8" w:rsidP="00561FF6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2</w:t>
            </w:r>
          </w:p>
        </w:tc>
      </w:tr>
      <w:tr w:rsidR="008418C8" w:rsidRPr="000E3444" w14:paraId="4C6BCAB7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429523A2" w14:textId="77777777" w:rsidR="008418C8" w:rsidRPr="000E3444" w:rsidRDefault="008418C8" w:rsidP="00561FF6">
            <w:pPr>
              <w:suppressAutoHyphens/>
            </w:pPr>
          </w:p>
        </w:tc>
        <w:tc>
          <w:tcPr>
            <w:tcW w:w="1199" w:type="pct"/>
            <w:vMerge/>
          </w:tcPr>
          <w:p w14:paraId="6E84E913" w14:textId="77777777" w:rsidR="008418C8" w:rsidRPr="000E3444" w:rsidRDefault="008418C8" w:rsidP="00561FF6"/>
        </w:tc>
        <w:tc>
          <w:tcPr>
            <w:tcW w:w="575" w:type="pct"/>
            <w:vMerge/>
          </w:tcPr>
          <w:p w14:paraId="7BEE606E" w14:textId="77777777" w:rsidR="008418C8" w:rsidRPr="000E3444" w:rsidRDefault="008418C8" w:rsidP="00561FF6">
            <w:pPr>
              <w:suppressAutoHyphens/>
              <w:jc w:val="center"/>
            </w:pPr>
          </w:p>
        </w:tc>
        <w:tc>
          <w:tcPr>
            <w:tcW w:w="2061" w:type="pct"/>
          </w:tcPr>
          <w:p w14:paraId="02F656C6" w14:textId="4E7ADA0D" w:rsidR="008418C8" w:rsidRPr="000E3444" w:rsidRDefault="008418C8" w:rsidP="00EF292B">
            <w:pPr>
              <w:suppressAutoHyphens/>
            </w:pPr>
            <w:r>
              <w:t>Контроль качества обработки</w:t>
            </w:r>
            <w:r w:rsidR="00A86996">
              <w:t xml:space="preserve"> простых</w:t>
            </w:r>
            <w:r>
              <w:t xml:space="preserve"> поверхностей</w:t>
            </w:r>
            <w:r w:rsidRPr="00A912EE">
              <w:t xml:space="preserve"> </w:t>
            </w:r>
            <w:r w:rsidR="00A86996">
              <w:t xml:space="preserve">простых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0,2</w:t>
            </w:r>
          </w:p>
        </w:tc>
        <w:tc>
          <w:tcPr>
            <w:tcW w:w="336" w:type="pct"/>
          </w:tcPr>
          <w:p w14:paraId="3F6B9251" w14:textId="577D1E0D" w:rsidR="008418C8" w:rsidRPr="000E3444" w:rsidRDefault="008418C8" w:rsidP="003F7C10">
            <w:pPr>
              <w:suppressAutoHyphens/>
              <w:jc w:val="center"/>
            </w:pPr>
            <w:r>
              <w:t>A/04</w:t>
            </w:r>
            <w:r w:rsidRPr="000E3444">
              <w:t>.2</w:t>
            </w:r>
          </w:p>
        </w:tc>
        <w:tc>
          <w:tcPr>
            <w:tcW w:w="601" w:type="pct"/>
          </w:tcPr>
          <w:p w14:paraId="1CD90399" w14:textId="58FB9505" w:rsidR="008418C8" w:rsidRPr="00972DEF" w:rsidRDefault="008418C8" w:rsidP="00561FF6">
            <w:pPr>
              <w:suppressAutoHyphens/>
              <w:jc w:val="center"/>
            </w:pPr>
            <w:r>
              <w:t>2</w:t>
            </w:r>
          </w:p>
        </w:tc>
      </w:tr>
      <w:tr w:rsidR="004E293C" w:rsidRPr="000E3444" w14:paraId="0B477856" w14:textId="77777777" w:rsidTr="00DE4CE9">
        <w:trPr>
          <w:trHeight w:val="20"/>
          <w:jc w:val="center"/>
        </w:trPr>
        <w:tc>
          <w:tcPr>
            <w:tcW w:w="228" w:type="pct"/>
            <w:vMerge w:val="restart"/>
          </w:tcPr>
          <w:p w14:paraId="6091F7E5" w14:textId="77777777" w:rsidR="004E293C" w:rsidRPr="000E3444" w:rsidRDefault="004E293C" w:rsidP="00561FF6">
            <w:pPr>
              <w:suppressAutoHyphens/>
            </w:pPr>
            <w:r w:rsidRPr="000E3444">
              <w:t>B</w:t>
            </w:r>
          </w:p>
        </w:tc>
        <w:tc>
          <w:tcPr>
            <w:tcW w:w="1199" w:type="pct"/>
            <w:vMerge w:val="restart"/>
          </w:tcPr>
          <w:p w14:paraId="5ADFF7B6" w14:textId="1D7904B1" w:rsidR="004E293C" w:rsidRPr="000E3444" w:rsidRDefault="004E293C" w:rsidP="005E7C86">
            <w:r w:rsidRPr="000E3444">
              <w:t xml:space="preserve">Обработка простых поверхностей простых деталей с шероховатостью до </w:t>
            </w:r>
            <w:r w:rsidR="00692693">
              <w:t>Ra </w:t>
            </w:r>
            <w:r w:rsidRPr="000E3444">
              <w:t xml:space="preserve">0,05; простых поверхностей тонкостенных, сложной конфигурации, с труднообрабатываемыми местами деталей (далее – сложные детали) и сферических, тороидальных и криволинейных поверхностей (далее – сложные поверхности) простых деталей c шероховатостью до </w:t>
            </w:r>
            <w:r w:rsidR="00692693">
              <w:t>Ra </w:t>
            </w:r>
            <w:r w:rsidRPr="000E3444">
              <w:t>0,2</w:t>
            </w:r>
          </w:p>
        </w:tc>
        <w:tc>
          <w:tcPr>
            <w:tcW w:w="575" w:type="pct"/>
            <w:vMerge w:val="restart"/>
          </w:tcPr>
          <w:p w14:paraId="5D2EF40E" w14:textId="77777777" w:rsidR="004E293C" w:rsidRPr="000E3444" w:rsidRDefault="004E293C" w:rsidP="00561FF6">
            <w:pPr>
              <w:suppressAutoHyphens/>
              <w:jc w:val="center"/>
            </w:pPr>
            <w:r w:rsidRPr="000E3444">
              <w:t>3</w:t>
            </w:r>
          </w:p>
        </w:tc>
        <w:tc>
          <w:tcPr>
            <w:tcW w:w="2061" w:type="pct"/>
          </w:tcPr>
          <w:p w14:paraId="6D55AF59" w14:textId="45E939A9" w:rsidR="004E293C" w:rsidRPr="000E3444" w:rsidRDefault="004E293C" w:rsidP="001604E1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0,05 вручную и с использованием пневмополировальных и электрополировальных машинок, инструмента с гибким валом, опиловочных устройств (далее – механизированный инструмент)</w:t>
            </w:r>
          </w:p>
        </w:tc>
        <w:tc>
          <w:tcPr>
            <w:tcW w:w="336" w:type="pct"/>
          </w:tcPr>
          <w:p w14:paraId="0B34E99D" w14:textId="77777777" w:rsidR="004E293C" w:rsidRPr="000E3444" w:rsidRDefault="004E293C" w:rsidP="00561FF6">
            <w:pPr>
              <w:suppressAutoHyphens/>
              <w:jc w:val="center"/>
            </w:pPr>
            <w:r w:rsidRPr="000E3444">
              <w:t>B/01.3</w:t>
            </w:r>
          </w:p>
        </w:tc>
        <w:tc>
          <w:tcPr>
            <w:tcW w:w="601" w:type="pct"/>
          </w:tcPr>
          <w:p w14:paraId="07F2DE51" w14:textId="77777777" w:rsidR="004E293C" w:rsidRPr="000E3444" w:rsidRDefault="004E293C" w:rsidP="00561FF6">
            <w:pPr>
              <w:suppressAutoHyphens/>
              <w:jc w:val="center"/>
            </w:pPr>
            <w:r w:rsidRPr="000E3444">
              <w:t>3</w:t>
            </w:r>
          </w:p>
        </w:tc>
      </w:tr>
      <w:tr w:rsidR="004E293C" w:rsidRPr="000E3444" w14:paraId="661C810B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4FE0237A" w14:textId="77777777" w:rsidR="004E293C" w:rsidRPr="000E3444" w:rsidRDefault="004E293C" w:rsidP="00561FF6">
            <w:pPr>
              <w:suppressAutoHyphens/>
            </w:pPr>
          </w:p>
        </w:tc>
        <w:tc>
          <w:tcPr>
            <w:tcW w:w="1199" w:type="pct"/>
            <w:vMerge/>
          </w:tcPr>
          <w:p w14:paraId="64BDEDEA" w14:textId="77777777" w:rsidR="004E293C" w:rsidRPr="000E3444" w:rsidRDefault="004E293C" w:rsidP="00561FF6"/>
        </w:tc>
        <w:tc>
          <w:tcPr>
            <w:tcW w:w="575" w:type="pct"/>
            <w:vMerge/>
          </w:tcPr>
          <w:p w14:paraId="655D07BE" w14:textId="77777777" w:rsidR="004E293C" w:rsidRPr="000E3444" w:rsidRDefault="004E293C" w:rsidP="00561FF6">
            <w:pPr>
              <w:suppressAutoHyphens/>
              <w:jc w:val="center"/>
            </w:pPr>
          </w:p>
        </w:tc>
        <w:tc>
          <w:tcPr>
            <w:tcW w:w="2061" w:type="pct"/>
          </w:tcPr>
          <w:p w14:paraId="3CFEE6C8" w14:textId="3AE39FD8" w:rsidR="004E293C" w:rsidRPr="000E3444" w:rsidRDefault="004E293C" w:rsidP="009974F1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0,2 вручную и с использованием механизированного инструмента</w:t>
            </w:r>
          </w:p>
        </w:tc>
        <w:tc>
          <w:tcPr>
            <w:tcW w:w="336" w:type="pct"/>
          </w:tcPr>
          <w:p w14:paraId="19E84992" w14:textId="77777777" w:rsidR="004E293C" w:rsidRPr="000E3444" w:rsidRDefault="004E293C" w:rsidP="00561FF6">
            <w:pPr>
              <w:suppressAutoHyphens/>
              <w:jc w:val="center"/>
            </w:pPr>
            <w:r w:rsidRPr="000E3444">
              <w:t>B/02.3</w:t>
            </w:r>
          </w:p>
        </w:tc>
        <w:tc>
          <w:tcPr>
            <w:tcW w:w="601" w:type="pct"/>
          </w:tcPr>
          <w:p w14:paraId="7F5B2161" w14:textId="77777777" w:rsidR="004E293C" w:rsidRPr="000E3444" w:rsidRDefault="004E293C" w:rsidP="00561FF6">
            <w:pPr>
              <w:suppressAutoHyphens/>
              <w:jc w:val="center"/>
            </w:pPr>
            <w:r w:rsidRPr="000E3444">
              <w:t>3</w:t>
            </w:r>
          </w:p>
        </w:tc>
      </w:tr>
      <w:tr w:rsidR="004E293C" w:rsidRPr="000E3444" w14:paraId="4531E01B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6E8F781B" w14:textId="77777777" w:rsidR="004E293C" w:rsidRPr="000E3444" w:rsidRDefault="004E293C" w:rsidP="00561FF6">
            <w:pPr>
              <w:suppressAutoHyphens/>
            </w:pPr>
          </w:p>
        </w:tc>
        <w:tc>
          <w:tcPr>
            <w:tcW w:w="1199" w:type="pct"/>
            <w:vMerge/>
          </w:tcPr>
          <w:p w14:paraId="10FFA058" w14:textId="77777777" w:rsidR="004E293C" w:rsidRPr="000E3444" w:rsidRDefault="004E293C" w:rsidP="00561FF6"/>
        </w:tc>
        <w:tc>
          <w:tcPr>
            <w:tcW w:w="575" w:type="pct"/>
            <w:vMerge/>
          </w:tcPr>
          <w:p w14:paraId="39B6FF40" w14:textId="77777777" w:rsidR="004E293C" w:rsidRPr="000E3444" w:rsidRDefault="004E293C" w:rsidP="00561FF6">
            <w:pPr>
              <w:suppressAutoHyphens/>
              <w:jc w:val="center"/>
            </w:pPr>
          </w:p>
        </w:tc>
        <w:tc>
          <w:tcPr>
            <w:tcW w:w="2061" w:type="pct"/>
          </w:tcPr>
          <w:p w14:paraId="3C6B0554" w14:textId="187B53B2" w:rsidR="004E293C" w:rsidRPr="000E3444" w:rsidRDefault="004E293C" w:rsidP="00697251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0,05 на полировальных станках</w:t>
            </w:r>
          </w:p>
        </w:tc>
        <w:tc>
          <w:tcPr>
            <w:tcW w:w="336" w:type="pct"/>
          </w:tcPr>
          <w:p w14:paraId="70B84180" w14:textId="77777777" w:rsidR="004E293C" w:rsidRPr="000E3444" w:rsidRDefault="004E293C" w:rsidP="00561FF6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B/0</w:t>
            </w:r>
            <w:r w:rsidRPr="000E3444">
              <w:t>3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601" w:type="pct"/>
          </w:tcPr>
          <w:p w14:paraId="67B5D178" w14:textId="77777777" w:rsidR="004E293C" w:rsidRPr="000E3444" w:rsidRDefault="004E293C" w:rsidP="00561FF6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3</w:t>
            </w:r>
          </w:p>
        </w:tc>
      </w:tr>
      <w:tr w:rsidR="004E293C" w:rsidRPr="000E3444" w14:paraId="7CC4DF0F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256F3AC9" w14:textId="77777777" w:rsidR="004E293C" w:rsidRPr="000E3444" w:rsidRDefault="004E293C" w:rsidP="00561FF6">
            <w:pPr>
              <w:suppressAutoHyphens/>
            </w:pPr>
          </w:p>
        </w:tc>
        <w:tc>
          <w:tcPr>
            <w:tcW w:w="1199" w:type="pct"/>
            <w:vMerge/>
          </w:tcPr>
          <w:p w14:paraId="372EF5BB" w14:textId="77777777" w:rsidR="004E293C" w:rsidRPr="000E3444" w:rsidRDefault="004E293C" w:rsidP="00561FF6"/>
        </w:tc>
        <w:tc>
          <w:tcPr>
            <w:tcW w:w="575" w:type="pct"/>
            <w:vMerge/>
          </w:tcPr>
          <w:p w14:paraId="1F95D011" w14:textId="77777777" w:rsidR="004E293C" w:rsidRPr="000E3444" w:rsidRDefault="004E293C" w:rsidP="00561FF6">
            <w:pPr>
              <w:suppressAutoHyphens/>
              <w:jc w:val="center"/>
            </w:pPr>
          </w:p>
        </w:tc>
        <w:tc>
          <w:tcPr>
            <w:tcW w:w="2061" w:type="pct"/>
          </w:tcPr>
          <w:p w14:paraId="515BDA71" w14:textId="05AF3FBE" w:rsidR="004E293C" w:rsidRPr="000E3444" w:rsidRDefault="004E293C" w:rsidP="00561FF6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0,2 на полировальных станках</w:t>
            </w:r>
          </w:p>
        </w:tc>
        <w:tc>
          <w:tcPr>
            <w:tcW w:w="336" w:type="pct"/>
          </w:tcPr>
          <w:p w14:paraId="4BD7F8B7" w14:textId="77777777" w:rsidR="004E293C" w:rsidRPr="000E3444" w:rsidRDefault="004E293C" w:rsidP="00561FF6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B/0</w:t>
            </w:r>
            <w:r w:rsidRPr="000E3444">
              <w:t>4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601" w:type="pct"/>
          </w:tcPr>
          <w:p w14:paraId="376D7240" w14:textId="77777777" w:rsidR="004E293C" w:rsidRPr="000E3444" w:rsidRDefault="004E293C" w:rsidP="00561FF6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3</w:t>
            </w:r>
          </w:p>
        </w:tc>
      </w:tr>
      <w:tr w:rsidR="004E293C" w:rsidRPr="000E3444" w14:paraId="7756E9EB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4D243D56" w14:textId="77777777" w:rsidR="004E293C" w:rsidRPr="000E3444" w:rsidRDefault="004E293C" w:rsidP="001243ED">
            <w:pPr>
              <w:suppressAutoHyphens/>
            </w:pPr>
          </w:p>
        </w:tc>
        <w:tc>
          <w:tcPr>
            <w:tcW w:w="1199" w:type="pct"/>
            <w:vMerge/>
          </w:tcPr>
          <w:p w14:paraId="0251F6DF" w14:textId="77777777" w:rsidR="004E293C" w:rsidRPr="000E3444" w:rsidRDefault="004E293C" w:rsidP="001243ED"/>
        </w:tc>
        <w:tc>
          <w:tcPr>
            <w:tcW w:w="575" w:type="pct"/>
            <w:vMerge/>
          </w:tcPr>
          <w:p w14:paraId="1D786856" w14:textId="77777777" w:rsidR="004E293C" w:rsidRPr="000E3444" w:rsidRDefault="004E293C" w:rsidP="001243ED">
            <w:pPr>
              <w:suppressAutoHyphens/>
              <w:jc w:val="center"/>
            </w:pPr>
          </w:p>
        </w:tc>
        <w:tc>
          <w:tcPr>
            <w:tcW w:w="2061" w:type="pct"/>
          </w:tcPr>
          <w:p w14:paraId="2F475BE0" w14:textId="6D3464A1" w:rsidR="004E293C" w:rsidRPr="000E3444" w:rsidRDefault="004E293C" w:rsidP="001243ED">
            <w:pPr>
              <w:suppressAutoHyphens/>
            </w:pPr>
            <w:r>
              <w:t>Контроль качества обработки простых поверхностей</w:t>
            </w:r>
            <w:r w:rsidRPr="00A912EE">
              <w:t xml:space="preserve"> </w:t>
            </w:r>
            <w:r>
              <w:t xml:space="preserve">простых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05</w:t>
            </w:r>
          </w:p>
        </w:tc>
        <w:tc>
          <w:tcPr>
            <w:tcW w:w="336" w:type="pct"/>
          </w:tcPr>
          <w:p w14:paraId="5F9C666E" w14:textId="620DE118" w:rsidR="004E293C" w:rsidRPr="00972DEF" w:rsidRDefault="004E293C" w:rsidP="00A128D0">
            <w:pPr>
              <w:suppressAutoHyphens/>
              <w:jc w:val="center"/>
            </w:pPr>
            <w:r w:rsidRPr="000E3444">
              <w:rPr>
                <w:lang w:val="en-US"/>
              </w:rPr>
              <w:t>B/0</w:t>
            </w:r>
            <w:r>
              <w:rPr>
                <w:lang w:val="en-US"/>
              </w:rPr>
              <w:t>5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601" w:type="pct"/>
          </w:tcPr>
          <w:p w14:paraId="0E1283CC" w14:textId="2D588B41" w:rsidR="004E293C" w:rsidRPr="00A128D0" w:rsidRDefault="004E293C" w:rsidP="001243ED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E293C" w:rsidRPr="000E3444" w14:paraId="6C21EA7B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2DB97069" w14:textId="77777777" w:rsidR="004E293C" w:rsidRPr="000E3444" w:rsidRDefault="004E293C" w:rsidP="00E96C45">
            <w:pPr>
              <w:suppressAutoHyphens/>
            </w:pPr>
          </w:p>
        </w:tc>
        <w:tc>
          <w:tcPr>
            <w:tcW w:w="1199" w:type="pct"/>
            <w:vMerge/>
          </w:tcPr>
          <w:p w14:paraId="3E1A2DEF" w14:textId="77777777" w:rsidR="004E293C" w:rsidRPr="000E3444" w:rsidRDefault="004E293C" w:rsidP="00E96C45"/>
        </w:tc>
        <w:tc>
          <w:tcPr>
            <w:tcW w:w="575" w:type="pct"/>
            <w:vMerge/>
          </w:tcPr>
          <w:p w14:paraId="0D60EFBC" w14:textId="77777777" w:rsidR="004E293C" w:rsidRPr="000E3444" w:rsidRDefault="004E293C" w:rsidP="00E96C45">
            <w:pPr>
              <w:suppressAutoHyphens/>
              <w:jc w:val="center"/>
            </w:pPr>
          </w:p>
        </w:tc>
        <w:tc>
          <w:tcPr>
            <w:tcW w:w="2061" w:type="pct"/>
          </w:tcPr>
          <w:p w14:paraId="5AD9C4D4" w14:textId="7F6C3DDF" w:rsidR="004E293C" w:rsidRDefault="004E293C" w:rsidP="00E96C45">
            <w:pPr>
              <w:suppressAutoHyphens/>
            </w:pPr>
            <w:r>
              <w:t xml:space="preserve">Контроль качества обработки </w:t>
            </w:r>
            <w:r w:rsidRPr="000E3444">
              <w:t xml:space="preserve">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</w:t>
            </w:r>
            <w:r w:rsidR="00AE1607">
              <w:t>2</w:t>
            </w:r>
          </w:p>
        </w:tc>
        <w:tc>
          <w:tcPr>
            <w:tcW w:w="336" w:type="pct"/>
          </w:tcPr>
          <w:p w14:paraId="6F60E86E" w14:textId="578E6605" w:rsidR="004E293C" w:rsidRPr="00972DEF" w:rsidRDefault="004E293C" w:rsidP="00E96C45">
            <w:pPr>
              <w:suppressAutoHyphens/>
              <w:jc w:val="center"/>
            </w:pPr>
            <w:r w:rsidRPr="000E3444">
              <w:rPr>
                <w:lang w:val="en-US"/>
              </w:rPr>
              <w:t>B/0</w:t>
            </w:r>
            <w:r>
              <w:rPr>
                <w:lang w:val="en-US"/>
              </w:rPr>
              <w:t>6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601" w:type="pct"/>
          </w:tcPr>
          <w:p w14:paraId="73C1C7FB" w14:textId="5EB1EC6A" w:rsidR="004E293C" w:rsidRPr="00972DEF" w:rsidRDefault="004E293C" w:rsidP="00E96C45">
            <w:pPr>
              <w:suppressAutoHyphens/>
              <w:jc w:val="center"/>
            </w:pPr>
            <w:r>
              <w:rPr>
                <w:lang w:val="en-US"/>
              </w:rPr>
              <w:t>3</w:t>
            </w:r>
          </w:p>
        </w:tc>
      </w:tr>
      <w:tr w:rsidR="00AE1607" w:rsidRPr="000E3444" w14:paraId="62D74F1F" w14:textId="77777777" w:rsidTr="00DE4CE9">
        <w:trPr>
          <w:trHeight w:val="20"/>
          <w:jc w:val="center"/>
        </w:trPr>
        <w:tc>
          <w:tcPr>
            <w:tcW w:w="228" w:type="pct"/>
            <w:vMerge w:val="restart"/>
          </w:tcPr>
          <w:p w14:paraId="27AE2C2D" w14:textId="77777777" w:rsidR="00AE1607" w:rsidRPr="000E3444" w:rsidRDefault="00AE1607" w:rsidP="00E96C45">
            <w:pPr>
              <w:suppressAutoHyphens/>
            </w:pPr>
            <w:r w:rsidRPr="000E3444">
              <w:lastRenderedPageBreak/>
              <w:t>C</w:t>
            </w:r>
          </w:p>
        </w:tc>
        <w:tc>
          <w:tcPr>
            <w:tcW w:w="1199" w:type="pct"/>
            <w:vMerge w:val="restart"/>
          </w:tcPr>
          <w:p w14:paraId="5FE17936" w14:textId="34F824AE" w:rsidR="00AE1607" w:rsidRPr="000E3444" w:rsidRDefault="00AE1607" w:rsidP="005E7C86">
            <w:r w:rsidRPr="000E3444">
              <w:t xml:space="preserve">Обработка простых поверхностей простых деталей с шероховатостью до </w:t>
            </w:r>
            <w:r w:rsidR="00692693">
              <w:t>Ra </w:t>
            </w:r>
            <w:r w:rsidRPr="000E3444">
              <w:t xml:space="preserve">0,025; простых поверхностей сложных деталей и сложных поверхностей простых деталей </w:t>
            </w:r>
            <w:r w:rsidRPr="000E3444">
              <w:rPr>
                <w:lang w:val="en-US"/>
              </w:rPr>
              <w:t>c</w:t>
            </w:r>
            <w:r w:rsidRPr="000E3444">
              <w:t xml:space="preserve"> шероховатостью до </w:t>
            </w:r>
            <w:r w:rsidR="00692693">
              <w:t>Ra </w:t>
            </w:r>
            <w:r w:rsidRPr="000E3444">
              <w:t>0,05</w:t>
            </w:r>
          </w:p>
        </w:tc>
        <w:tc>
          <w:tcPr>
            <w:tcW w:w="575" w:type="pct"/>
            <w:vMerge w:val="restart"/>
          </w:tcPr>
          <w:p w14:paraId="67F3F5AA" w14:textId="77777777" w:rsidR="00AE1607" w:rsidRPr="000E3444" w:rsidRDefault="00AE1607" w:rsidP="00E96C45">
            <w:pPr>
              <w:suppressAutoHyphens/>
              <w:jc w:val="center"/>
            </w:pPr>
            <w:r w:rsidRPr="000E3444">
              <w:t>3</w:t>
            </w:r>
          </w:p>
        </w:tc>
        <w:tc>
          <w:tcPr>
            <w:tcW w:w="2061" w:type="pct"/>
          </w:tcPr>
          <w:p w14:paraId="15246DED" w14:textId="60A1913E" w:rsidR="00AE1607" w:rsidRPr="000E3444" w:rsidRDefault="00AE1607" w:rsidP="00E96C45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0,025 вручную и с использованием механизированного инструмента</w:t>
            </w:r>
          </w:p>
        </w:tc>
        <w:tc>
          <w:tcPr>
            <w:tcW w:w="336" w:type="pct"/>
          </w:tcPr>
          <w:p w14:paraId="3199D78B" w14:textId="77777777" w:rsidR="00AE1607" w:rsidRPr="000E3444" w:rsidRDefault="00AE1607" w:rsidP="00E96C45">
            <w:pPr>
              <w:suppressAutoHyphens/>
              <w:jc w:val="center"/>
            </w:pPr>
            <w:r w:rsidRPr="000E3444">
              <w:t>C/01.3</w:t>
            </w:r>
          </w:p>
        </w:tc>
        <w:tc>
          <w:tcPr>
            <w:tcW w:w="601" w:type="pct"/>
          </w:tcPr>
          <w:p w14:paraId="75EEBD0B" w14:textId="77777777" w:rsidR="00AE1607" w:rsidRPr="000E3444" w:rsidRDefault="00AE1607" w:rsidP="00E96C45">
            <w:pPr>
              <w:suppressAutoHyphens/>
              <w:jc w:val="center"/>
            </w:pPr>
            <w:r w:rsidRPr="000E3444">
              <w:t>3</w:t>
            </w:r>
          </w:p>
        </w:tc>
      </w:tr>
      <w:tr w:rsidR="00AE1607" w:rsidRPr="000E3444" w14:paraId="4072BF7F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7903497A" w14:textId="77777777" w:rsidR="00AE1607" w:rsidRPr="000E3444" w:rsidRDefault="00AE1607" w:rsidP="00E96C45">
            <w:pPr>
              <w:suppressAutoHyphens/>
            </w:pPr>
          </w:p>
        </w:tc>
        <w:tc>
          <w:tcPr>
            <w:tcW w:w="1199" w:type="pct"/>
            <w:vMerge/>
          </w:tcPr>
          <w:p w14:paraId="0E26B8C5" w14:textId="77777777" w:rsidR="00AE1607" w:rsidRPr="000E3444" w:rsidRDefault="00AE1607" w:rsidP="00E96C45"/>
        </w:tc>
        <w:tc>
          <w:tcPr>
            <w:tcW w:w="575" w:type="pct"/>
            <w:vMerge/>
          </w:tcPr>
          <w:p w14:paraId="7E8B2352" w14:textId="77777777" w:rsidR="00AE1607" w:rsidRPr="000E3444" w:rsidRDefault="00AE1607" w:rsidP="00E96C45">
            <w:pPr>
              <w:suppressAutoHyphens/>
              <w:jc w:val="center"/>
            </w:pPr>
          </w:p>
        </w:tc>
        <w:tc>
          <w:tcPr>
            <w:tcW w:w="2061" w:type="pct"/>
          </w:tcPr>
          <w:p w14:paraId="3AD7051D" w14:textId="159E7DD5" w:rsidR="00AE1607" w:rsidRPr="000E3444" w:rsidRDefault="00AE1607" w:rsidP="00E96C45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0,05 вручную и с использованием механизированного инструмента</w:t>
            </w:r>
          </w:p>
        </w:tc>
        <w:tc>
          <w:tcPr>
            <w:tcW w:w="336" w:type="pct"/>
          </w:tcPr>
          <w:p w14:paraId="65EBFAFB" w14:textId="77777777" w:rsidR="00AE1607" w:rsidRPr="000E3444" w:rsidRDefault="00AE1607" w:rsidP="00E96C45">
            <w:pPr>
              <w:suppressAutoHyphens/>
              <w:jc w:val="center"/>
            </w:pPr>
            <w:r w:rsidRPr="000E3444">
              <w:t>C/02.3</w:t>
            </w:r>
          </w:p>
        </w:tc>
        <w:tc>
          <w:tcPr>
            <w:tcW w:w="601" w:type="pct"/>
          </w:tcPr>
          <w:p w14:paraId="29085A08" w14:textId="77777777" w:rsidR="00AE1607" w:rsidRPr="000E3444" w:rsidRDefault="00AE1607" w:rsidP="00E96C45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3</w:t>
            </w:r>
          </w:p>
        </w:tc>
      </w:tr>
      <w:tr w:rsidR="00AE1607" w:rsidRPr="000E3444" w14:paraId="108A9397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0D2935C5" w14:textId="77777777" w:rsidR="00AE1607" w:rsidRPr="000E3444" w:rsidRDefault="00AE1607" w:rsidP="00E96C45">
            <w:pPr>
              <w:suppressAutoHyphens/>
            </w:pPr>
          </w:p>
        </w:tc>
        <w:tc>
          <w:tcPr>
            <w:tcW w:w="1199" w:type="pct"/>
            <w:vMerge/>
          </w:tcPr>
          <w:p w14:paraId="010076C0" w14:textId="77777777" w:rsidR="00AE1607" w:rsidRPr="000E3444" w:rsidRDefault="00AE1607" w:rsidP="00E96C45"/>
        </w:tc>
        <w:tc>
          <w:tcPr>
            <w:tcW w:w="575" w:type="pct"/>
            <w:vMerge/>
          </w:tcPr>
          <w:p w14:paraId="09D84F5D" w14:textId="77777777" w:rsidR="00AE1607" w:rsidRPr="000E3444" w:rsidRDefault="00AE1607" w:rsidP="00E96C45">
            <w:pPr>
              <w:suppressAutoHyphens/>
              <w:jc w:val="center"/>
            </w:pPr>
          </w:p>
        </w:tc>
        <w:tc>
          <w:tcPr>
            <w:tcW w:w="2061" w:type="pct"/>
          </w:tcPr>
          <w:p w14:paraId="4A694B52" w14:textId="5BFFC6A8" w:rsidR="00AE1607" w:rsidRPr="000E3444" w:rsidRDefault="00AE1607" w:rsidP="00E96C45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0,025 на полировальных станках</w:t>
            </w:r>
          </w:p>
        </w:tc>
        <w:tc>
          <w:tcPr>
            <w:tcW w:w="336" w:type="pct"/>
          </w:tcPr>
          <w:p w14:paraId="447B7865" w14:textId="77777777" w:rsidR="00AE1607" w:rsidRPr="000E3444" w:rsidRDefault="00AE1607" w:rsidP="00E96C45">
            <w:pPr>
              <w:suppressAutoHyphens/>
              <w:jc w:val="center"/>
            </w:pPr>
            <w:r w:rsidRPr="000E3444">
              <w:t>C/03.3</w:t>
            </w:r>
          </w:p>
        </w:tc>
        <w:tc>
          <w:tcPr>
            <w:tcW w:w="601" w:type="pct"/>
          </w:tcPr>
          <w:p w14:paraId="4FC6968E" w14:textId="77777777" w:rsidR="00AE1607" w:rsidRPr="000E3444" w:rsidRDefault="00AE1607" w:rsidP="00E96C45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3</w:t>
            </w:r>
          </w:p>
        </w:tc>
      </w:tr>
      <w:tr w:rsidR="00AE1607" w:rsidRPr="000E3444" w14:paraId="429B9463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2F4CBEB4" w14:textId="77777777" w:rsidR="00AE1607" w:rsidRPr="000E3444" w:rsidRDefault="00AE1607" w:rsidP="00E96C45">
            <w:pPr>
              <w:suppressAutoHyphens/>
            </w:pPr>
          </w:p>
        </w:tc>
        <w:tc>
          <w:tcPr>
            <w:tcW w:w="1199" w:type="pct"/>
            <w:vMerge/>
          </w:tcPr>
          <w:p w14:paraId="2E3CD7BC" w14:textId="77777777" w:rsidR="00AE1607" w:rsidRPr="000E3444" w:rsidRDefault="00AE1607" w:rsidP="00E96C45"/>
        </w:tc>
        <w:tc>
          <w:tcPr>
            <w:tcW w:w="575" w:type="pct"/>
            <w:vMerge/>
          </w:tcPr>
          <w:p w14:paraId="6F2D00B0" w14:textId="77777777" w:rsidR="00AE1607" w:rsidRPr="000E3444" w:rsidRDefault="00AE1607" w:rsidP="00E96C45">
            <w:pPr>
              <w:suppressAutoHyphens/>
              <w:jc w:val="center"/>
            </w:pPr>
          </w:p>
        </w:tc>
        <w:tc>
          <w:tcPr>
            <w:tcW w:w="2061" w:type="pct"/>
          </w:tcPr>
          <w:p w14:paraId="2C806563" w14:textId="688F58EC" w:rsidR="00AE1607" w:rsidRPr="000E3444" w:rsidRDefault="00AE1607" w:rsidP="00E96C45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0,05 на полировальных станках</w:t>
            </w:r>
          </w:p>
        </w:tc>
        <w:tc>
          <w:tcPr>
            <w:tcW w:w="336" w:type="pct"/>
          </w:tcPr>
          <w:p w14:paraId="54BE4DC5" w14:textId="77777777" w:rsidR="00AE1607" w:rsidRPr="000E3444" w:rsidRDefault="00AE1607" w:rsidP="00E96C45">
            <w:pPr>
              <w:suppressAutoHyphens/>
              <w:jc w:val="center"/>
            </w:pPr>
            <w:r w:rsidRPr="000E3444">
              <w:t>C/04.3</w:t>
            </w:r>
          </w:p>
        </w:tc>
        <w:tc>
          <w:tcPr>
            <w:tcW w:w="601" w:type="pct"/>
          </w:tcPr>
          <w:p w14:paraId="23BA715C" w14:textId="77777777" w:rsidR="00AE1607" w:rsidRPr="000E3444" w:rsidRDefault="00AE1607" w:rsidP="00E96C45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3</w:t>
            </w:r>
          </w:p>
        </w:tc>
      </w:tr>
      <w:tr w:rsidR="00AE1607" w:rsidRPr="000E3444" w14:paraId="464FAF7C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6796300A" w14:textId="77777777" w:rsidR="00AE1607" w:rsidRPr="000E3444" w:rsidRDefault="00AE1607" w:rsidP="00E96C45">
            <w:pPr>
              <w:suppressAutoHyphens/>
            </w:pPr>
          </w:p>
        </w:tc>
        <w:tc>
          <w:tcPr>
            <w:tcW w:w="1199" w:type="pct"/>
            <w:vMerge/>
          </w:tcPr>
          <w:p w14:paraId="07BDDDEE" w14:textId="77777777" w:rsidR="00AE1607" w:rsidRPr="000E3444" w:rsidRDefault="00AE1607" w:rsidP="00E96C45"/>
        </w:tc>
        <w:tc>
          <w:tcPr>
            <w:tcW w:w="575" w:type="pct"/>
            <w:vMerge/>
          </w:tcPr>
          <w:p w14:paraId="19F7B553" w14:textId="77777777" w:rsidR="00AE1607" w:rsidRPr="000E3444" w:rsidRDefault="00AE1607" w:rsidP="00E96C45">
            <w:pPr>
              <w:suppressAutoHyphens/>
              <w:jc w:val="center"/>
            </w:pPr>
          </w:p>
        </w:tc>
        <w:tc>
          <w:tcPr>
            <w:tcW w:w="2061" w:type="pct"/>
          </w:tcPr>
          <w:p w14:paraId="4EF3FE07" w14:textId="3B79C7DD" w:rsidR="00AE1607" w:rsidRPr="000E3444" w:rsidRDefault="00AE1607" w:rsidP="00E96C45">
            <w:pPr>
              <w:suppressAutoHyphens/>
            </w:pPr>
            <w:r>
              <w:t xml:space="preserve">Контроль качества обработки </w:t>
            </w:r>
            <w:r w:rsidR="00D27861">
              <w:t xml:space="preserve">простых </w:t>
            </w:r>
            <w:r>
              <w:t>поверхностей</w:t>
            </w:r>
            <w:r w:rsidRPr="00A912EE">
              <w:t xml:space="preserve"> </w:t>
            </w:r>
            <w:r>
              <w:t xml:space="preserve">простых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025</w:t>
            </w:r>
          </w:p>
        </w:tc>
        <w:tc>
          <w:tcPr>
            <w:tcW w:w="336" w:type="pct"/>
          </w:tcPr>
          <w:p w14:paraId="01653A53" w14:textId="6FF30220" w:rsidR="00AE1607" w:rsidRPr="000E3444" w:rsidRDefault="00AE1607" w:rsidP="00E96C45">
            <w:pPr>
              <w:suppressAutoHyphens/>
              <w:jc w:val="center"/>
            </w:pPr>
            <w:r w:rsidRPr="000E3444">
              <w:t>C/0</w:t>
            </w:r>
            <w:r>
              <w:t>5</w:t>
            </w:r>
            <w:r w:rsidRPr="000E3444">
              <w:t>.3</w:t>
            </w:r>
          </w:p>
        </w:tc>
        <w:tc>
          <w:tcPr>
            <w:tcW w:w="601" w:type="pct"/>
          </w:tcPr>
          <w:p w14:paraId="237B2539" w14:textId="75BFD71E" w:rsidR="00AE1607" w:rsidRPr="00972DEF" w:rsidRDefault="00AE1607" w:rsidP="00E96C45">
            <w:pPr>
              <w:suppressAutoHyphens/>
              <w:jc w:val="center"/>
            </w:pPr>
            <w:r>
              <w:t>3</w:t>
            </w:r>
          </w:p>
        </w:tc>
      </w:tr>
      <w:tr w:rsidR="00AE1607" w:rsidRPr="000E3444" w14:paraId="17B2938B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01D03FBE" w14:textId="77777777" w:rsidR="00AE1607" w:rsidRPr="000E3444" w:rsidRDefault="00AE1607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2D2A1D4A" w14:textId="77777777" w:rsidR="00AE1607" w:rsidRPr="000E3444" w:rsidRDefault="00AE1607" w:rsidP="004E293C"/>
        </w:tc>
        <w:tc>
          <w:tcPr>
            <w:tcW w:w="575" w:type="pct"/>
            <w:vMerge/>
          </w:tcPr>
          <w:p w14:paraId="43B25B61" w14:textId="77777777" w:rsidR="00AE1607" w:rsidRPr="000E3444" w:rsidRDefault="00AE1607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2C686B43" w14:textId="6098BA3F" w:rsidR="00AE1607" w:rsidRDefault="00AE1607" w:rsidP="004E293C">
            <w:pPr>
              <w:suppressAutoHyphens/>
            </w:pPr>
            <w:r>
              <w:t xml:space="preserve">Контроль качества сложных поверхностей простых деталей и простых поверхностей сложных деталей шероховатостью до </w:t>
            </w:r>
            <w:r w:rsidR="00692693">
              <w:t>Ra </w:t>
            </w:r>
            <w:r>
              <w:t>0,0</w:t>
            </w:r>
            <w:r w:rsidRPr="000E3444">
              <w:t>5</w:t>
            </w:r>
          </w:p>
        </w:tc>
        <w:tc>
          <w:tcPr>
            <w:tcW w:w="336" w:type="pct"/>
          </w:tcPr>
          <w:p w14:paraId="3CE7A6B5" w14:textId="4727F6C0" w:rsidR="00AE1607" w:rsidRPr="000E3444" w:rsidRDefault="00AE1607" w:rsidP="004E293C">
            <w:pPr>
              <w:suppressAutoHyphens/>
              <w:jc w:val="center"/>
            </w:pPr>
            <w:r w:rsidRPr="000E3444">
              <w:t>C/0</w:t>
            </w:r>
            <w:r>
              <w:t>6</w:t>
            </w:r>
            <w:r w:rsidRPr="000E3444">
              <w:t>.3</w:t>
            </w:r>
          </w:p>
        </w:tc>
        <w:tc>
          <w:tcPr>
            <w:tcW w:w="601" w:type="pct"/>
          </w:tcPr>
          <w:p w14:paraId="1DF33E87" w14:textId="13FCB59B" w:rsidR="00AE1607" w:rsidRDefault="00AE1607" w:rsidP="004E293C">
            <w:pPr>
              <w:suppressAutoHyphens/>
              <w:jc w:val="center"/>
            </w:pPr>
            <w:r>
              <w:t>3</w:t>
            </w:r>
          </w:p>
        </w:tc>
      </w:tr>
      <w:tr w:rsidR="00C248A9" w:rsidRPr="000E3444" w14:paraId="25D8C853" w14:textId="77777777" w:rsidTr="00DE4CE9">
        <w:trPr>
          <w:trHeight w:val="20"/>
          <w:jc w:val="center"/>
        </w:trPr>
        <w:tc>
          <w:tcPr>
            <w:tcW w:w="228" w:type="pct"/>
            <w:vMerge w:val="restart"/>
          </w:tcPr>
          <w:p w14:paraId="65987C1E" w14:textId="77777777" w:rsidR="00C248A9" w:rsidRPr="000E3444" w:rsidRDefault="00C248A9" w:rsidP="004E293C">
            <w:pPr>
              <w:suppressAutoHyphens/>
              <w:rPr>
                <w:lang w:val="en-US"/>
              </w:rPr>
            </w:pPr>
            <w:r w:rsidRPr="000E3444">
              <w:rPr>
                <w:lang w:val="en-US"/>
              </w:rPr>
              <w:t>D</w:t>
            </w:r>
          </w:p>
        </w:tc>
        <w:tc>
          <w:tcPr>
            <w:tcW w:w="1199" w:type="pct"/>
            <w:vMerge w:val="restart"/>
          </w:tcPr>
          <w:p w14:paraId="25DE8928" w14:textId="301693EF" w:rsidR="00C248A9" w:rsidRPr="000E3444" w:rsidRDefault="00C248A9" w:rsidP="005E7C86">
            <w:r w:rsidRPr="000E3444">
              <w:t xml:space="preserve">Обработка простых поверхностей сложных деталей и сложных поверхностей простых деталей </w:t>
            </w:r>
            <w:r w:rsidRPr="000E3444">
              <w:rPr>
                <w:lang w:val="en-US"/>
              </w:rPr>
              <w:t>c</w:t>
            </w:r>
            <w:r w:rsidRPr="000E3444">
              <w:t xml:space="preserve"> шероховатостью до </w:t>
            </w:r>
            <w:r w:rsidR="00692693">
              <w:t>Ra </w:t>
            </w:r>
            <w:r w:rsidRPr="000E3444">
              <w:t xml:space="preserve">0,025; сложных поверхностей сложных деталей </w:t>
            </w:r>
            <w:r w:rsidRPr="000E3444">
              <w:rPr>
                <w:lang w:val="en-US"/>
              </w:rPr>
              <w:t>c</w:t>
            </w:r>
            <w:r w:rsidRPr="000E3444">
              <w:t xml:space="preserve"> шероховатостью до </w:t>
            </w:r>
            <w:r w:rsidR="00692693">
              <w:t>Ra </w:t>
            </w:r>
            <w:r w:rsidRPr="000E3444">
              <w:t>0,2</w:t>
            </w:r>
          </w:p>
        </w:tc>
        <w:tc>
          <w:tcPr>
            <w:tcW w:w="575" w:type="pct"/>
            <w:vMerge w:val="restart"/>
          </w:tcPr>
          <w:p w14:paraId="6540797A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t>4</w:t>
            </w:r>
          </w:p>
        </w:tc>
        <w:tc>
          <w:tcPr>
            <w:tcW w:w="2061" w:type="pct"/>
          </w:tcPr>
          <w:p w14:paraId="75813521" w14:textId="4DF47C91" w:rsidR="00C248A9" w:rsidRPr="000E3444" w:rsidRDefault="00C248A9" w:rsidP="004E293C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0,025 вручную и с использованием механизированного инструмента</w:t>
            </w:r>
          </w:p>
        </w:tc>
        <w:tc>
          <w:tcPr>
            <w:tcW w:w="336" w:type="pct"/>
          </w:tcPr>
          <w:p w14:paraId="78E01DD5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D</w:t>
            </w:r>
            <w:r w:rsidRPr="000E3444">
              <w:t>/01.4</w:t>
            </w:r>
          </w:p>
        </w:tc>
        <w:tc>
          <w:tcPr>
            <w:tcW w:w="601" w:type="pct"/>
          </w:tcPr>
          <w:p w14:paraId="48E5757B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t>4</w:t>
            </w:r>
          </w:p>
        </w:tc>
      </w:tr>
      <w:tr w:rsidR="00C248A9" w:rsidRPr="000E3444" w14:paraId="62EE40A0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0889ED6D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2E6616D6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1D86D7FA" w14:textId="77777777" w:rsidR="00C248A9" w:rsidRPr="000E3444" w:rsidRDefault="00C248A9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59184931" w14:textId="53A21D2C" w:rsidR="00C248A9" w:rsidRPr="000E3444" w:rsidRDefault="00C248A9" w:rsidP="004E293C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0,025 на полировальных станках</w:t>
            </w:r>
          </w:p>
        </w:tc>
        <w:tc>
          <w:tcPr>
            <w:tcW w:w="336" w:type="pct"/>
          </w:tcPr>
          <w:p w14:paraId="13BCBF8F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D</w:t>
            </w:r>
            <w:r w:rsidRPr="000E3444">
              <w:t>/02.4</w:t>
            </w:r>
          </w:p>
        </w:tc>
        <w:tc>
          <w:tcPr>
            <w:tcW w:w="601" w:type="pct"/>
          </w:tcPr>
          <w:p w14:paraId="4B0D93DC" w14:textId="77777777" w:rsidR="00C248A9" w:rsidRPr="000E3444" w:rsidRDefault="00C248A9" w:rsidP="004E293C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4</w:t>
            </w:r>
          </w:p>
        </w:tc>
      </w:tr>
      <w:tr w:rsidR="00C248A9" w:rsidRPr="000E3444" w14:paraId="60ECEF53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693234EE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46258380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283294B3" w14:textId="77777777" w:rsidR="00C248A9" w:rsidRPr="000E3444" w:rsidRDefault="00C248A9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377F70A4" w14:textId="52BF6AC9" w:rsidR="00C248A9" w:rsidRPr="000E3444" w:rsidRDefault="00C248A9" w:rsidP="004E293C">
            <w:pPr>
              <w:suppressAutoHyphens/>
            </w:pPr>
            <w:r w:rsidRPr="000E3444">
              <w:t xml:space="preserve">Полирование сложных поверхностей сложных деталей с шероховатостью до </w:t>
            </w:r>
            <w:r w:rsidR="00692693">
              <w:t>Ra </w:t>
            </w:r>
            <w:r w:rsidRPr="000E3444">
              <w:t>0,2 вручную и с использованием механизированного инструмента</w:t>
            </w:r>
          </w:p>
        </w:tc>
        <w:tc>
          <w:tcPr>
            <w:tcW w:w="336" w:type="pct"/>
          </w:tcPr>
          <w:p w14:paraId="2F1126B6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D</w:t>
            </w:r>
            <w:r w:rsidRPr="000E3444">
              <w:t>/03.4</w:t>
            </w:r>
          </w:p>
        </w:tc>
        <w:tc>
          <w:tcPr>
            <w:tcW w:w="601" w:type="pct"/>
          </w:tcPr>
          <w:p w14:paraId="4006D382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t>4</w:t>
            </w:r>
          </w:p>
        </w:tc>
      </w:tr>
      <w:tr w:rsidR="00C248A9" w:rsidRPr="000E3444" w14:paraId="5EE21C3E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7CA63FD4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10EBB1D0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3D112D8A" w14:textId="77777777" w:rsidR="00C248A9" w:rsidRPr="000E3444" w:rsidRDefault="00C248A9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570CCAB8" w14:textId="3CA9FEA0" w:rsidR="00C248A9" w:rsidRPr="000E3444" w:rsidRDefault="00C248A9" w:rsidP="004E293C">
            <w:pPr>
              <w:suppressAutoHyphens/>
            </w:pPr>
            <w:r w:rsidRPr="000E3444">
              <w:t xml:space="preserve">Полирование сложных поверхностей сложных деталей с шероховатостью до </w:t>
            </w:r>
            <w:r w:rsidR="00692693">
              <w:t>Ra </w:t>
            </w:r>
            <w:r w:rsidRPr="000E3444">
              <w:t>0,2 на полировальных станках</w:t>
            </w:r>
          </w:p>
        </w:tc>
        <w:tc>
          <w:tcPr>
            <w:tcW w:w="336" w:type="pct"/>
          </w:tcPr>
          <w:p w14:paraId="20C9C88A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D</w:t>
            </w:r>
            <w:r w:rsidRPr="000E3444">
              <w:t>/04.4</w:t>
            </w:r>
          </w:p>
        </w:tc>
        <w:tc>
          <w:tcPr>
            <w:tcW w:w="601" w:type="pct"/>
          </w:tcPr>
          <w:p w14:paraId="781F2BD9" w14:textId="77777777" w:rsidR="00C248A9" w:rsidRPr="000E3444" w:rsidRDefault="00C248A9" w:rsidP="004E293C">
            <w:pPr>
              <w:suppressAutoHyphens/>
              <w:jc w:val="center"/>
            </w:pPr>
            <w:r w:rsidRPr="000E3444">
              <w:t>4</w:t>
            </w:r>
          </w:p>
        </w:tc>
      </w:tr>
      <w:tr w:rsidR="00C248A9" w:rsidRPr="000E3444" w14:paraId="759DA83A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267A38D3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39E2BF55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4AD30110" w14:textId="77777777" w:rsidR="00C248A9" w:rsidRPr="000E3444" w:rsidRDefault="00C248A9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1BDC8CD8" w14:textId="1275AF52" w:rsidR="00C248A9" w:rsidRPr="000E3444" w:rsidRDefault="00C248A9" w:rsidP="004E293C">
            <w:pPr>
              <w:suppressAutoHyphens/>
            </w:pPr>
            <w:r>
              <w:t xml:space="preserve">Контроль качества обработки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025</w:t>
            </w:r>
          </w:p>
        </w:tc>
        <w:tc>
          <w:tcPr>
            <w:tcW w:w="336" w:type="pct"/>
          </w:tcPr>
          <w:p w14:paraId="7713FFA0" w14:textId="5BD81A8F" w:rsidR="00C248A9" w:rsidRPr="00972DEF" w:rsidRDefault="00C248A9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D</w:t>
            </w:r>
            <w:r>
              <w:t>/05</w:t>
            </w:r>
            <w:r w:rsidRPr="000E3444">
              <w:t>.4</w:t>
            </w:r>
          </w:p>
        </w:tc>
        <w:tc>
          <w:tcPr>
            <w:tcW w:w="601" w:type="pct"/>
          </w:tcPr>
          <w:p w14:paraId="55429010" w14:textId="3B4FC37E" w:rsidR="00C248A9" w:rsidRPr="000E3444" w:rsidRDefault="00C248A9" w:rsidP="004E293C">
            <w:pPr>
              <w:suppressAutoHyphens/>
              <w:jc w:val="center"/>
            </w:pPr>
            <w:r>
              <w:t>4</w:t>
            </w:r>
          </w:p>
        </w:tc>
      </w:tr>
      <w:tr w:rsidR="00C248A9" w:rsidRPr="000E3444" w14:paraId="33C68B77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5CAA4438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0B07FB67" w14:textId="77777777" w:rsidR="00C248A9" w:rsidRPr="000E3444" w:rsidRDefault="00C248A9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4C44624D" w14:textId="77777777" w:rsidR="00C248A9" w:rsidRPr="000E3444" w:rsidRDefault="00C248A9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767C138A" w14:textId="1AB9CDB9" w:rsidR="00C248A9" w:rsidRDefault="00C248A9" w:rsidP="004E293C">
            <w:pPr>
              <w:suppressAutoHyphens/>
            </w:pPr>
            <w:r>
              <w:t xml:space="preserve">Контроль качества </w:t>
            </w:r>
            <w:r w:rsidRPr="000E3444">
              <w:t xml:space="preserve">сложных поверхностей сложных деталей с шероховатостью до </w:t>
            </w:r>
            <w:r w:rsidR="00692693">
              <w:t>Ra </w:t>
            </w:r>
            <w:r w:rsidRPr="000E3444">
              <w:t>0,</w:t>
            </w:r>
            <w:r w:rsidR="00D27861">
              <w:t>2</w:t>
            </w:r>
          </w:p>
        </w:tc>
        <w:tc>
          <w:tcPr>
            <w:tcW w:w="336" w:type="pct"/>
          </w:tcPr>
          <w:p w14:paraId="110680BC" w14:textId="53A284D9" w:rsidR="00C248A9" w:rsidRPr="00972DEF" w:rsidRDefault="00C248A9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D</w:t>
            </w:r>
            <w:r>
              <w:t>/06</w:t>
            </w:r>
            <w:r w:rsidRPr="000E3444">
              <w:t>.4</w:t>
            </w:r>
          </w:p>
        </w:tc>
        <w:tc>
          <w:tcPr>
            <w:tcW w:w="601" w:type="pct"/>
          </w:tcPr>
          <w:p w14:paraId="4185597B" w14:textId="2A81005B" w:rsidR="00C248A9" w:rsidRDefault="00C248A9" w:rsidP="004E293C">
            <w:pPr>
              <w:suppressAutoHyphens/>
              <w:jc w:val="center"/>
            </w:pPr>
            <w:r>
              <w:t>4</w:t>
            </w:r>
          </w:p>
        </w:tc>
      </w:tr>
      <w:tr w:rsidR="004E293C" w:rsidRPr="000E3444" w14:paraId="5DD2694B" w14:textId="77777777" w:rsidTr="00DE4CE9">
        <w:trPr>
          <w:trHeight w:val="20"/>
          <w:jc w:val="center"/>
        </w:trPr>
        <w:tc>
          <w:tcPr>
            <w:tcW w:w="228" w:type="pct"/>
            <w:vMerge w:val="restart"/>
          </w:tcPr>
          <w:p w14:paraId="23624C78" w14:textId="77777777" w:rsidR="004E293C" w:rsidRPr="000E3444" w:rsidRDefault="004E293C" w:rsidP="004E293C">
            <w:pPr>
              <w:suppressAutoHyphens/>
              <w:rPr>
                <w:lang w:val="en-US"/>
              </w:rPr>
            </w:pPr>
            <w:r w:rsidRPr="000E3444">
              <w:rPr>
                <w:lang w:val="en-US"/>
              </w:rPr>
              <w:t>E</w:t>
            </w:r>
          </w:p>
        </w:tc>
        <w:tc>
          <w:tcPr>
            <w:tcW w:w="1199" w:type="pct"/>
            <w:vMerge w:val="restart"/>
          </w:tcPr>
          <w:p w14:paraId="0D1C582F" w14:textId="14CB743B" w:rsidR="004E293C" w:rsidRPr="000E3444" w:rsidRDefault="004E293C" w:rsidP="005E7C86">
            <w:r w:rsidRPr="000E3444">
              <w:t xml:space="preserve">Обработка сложных поверхностей сложных деталей </w:t>
            </w:r>
            <w:r w:rsidRPr="000E3444">
              <w:rPr>
                <w:lang w:val="en-US"/>
              </w:rPr>
              <w:t>c</w:t>
            </w:r>
            <w:r w:rsidRPr="000E3444">
              <w:t xml:space="preserve"> шероховатостью до </w:t>
            </w:r>
            <w:r w:rsidR="00692693">
              <w:t>Ra </w:t>
            </w:r>
            <w:r w:rsidRPr="000E3444">
              <w:t>0,025</w:t>
            </w:r>
          </w:p>
        </w:tc>
        <w:tc>
          <w:tcPr>
            <w:tcW w:w="575" w:type="pct"/>
            <w:vMerge w:val="restart"/>
          </w:tcPr>
          <w:p w14:paraId="136FCC95" w14:textId="77777777" w:rsidR="004E293C" w:rsidRPr="000E3444" w:rsidRDefault="004E293C" w:rsidP="004E293C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4</w:t>
            </w:r>
          </w:p>
        </w:tc>
        <w:tc>
          <w:tcPr>
            <w:tcW w:w="2061" w:type="pct"/>
          </w:tcPr>
          <w:p w14:paraId="43082ADF" w14:textId="3AC3DC97" w:rsidR="004E293C" w:rsidRPr="000E3444" w:rsidRDefault="004E293C" w:rsidP="004E293C">
            <w:pPr>
              <w:suppressAutoHyphens/>
            </w:pPr>
            <w:r w:rsidRPr="000E3444">
              <w:t xml:space="preserve">Полирование сложных поверхностей сложных деталей с шероховатостью до </w:t>
            </w:r>
            <w:r w:rsidR="00692693">
              <w:t>Ra </w:t>
            </w:r>
            <w:r w:rsidRPr="000E3444">
              <w:t>0,025 вручную и с использованием механизированного инструмента</w:t>
            </w:r>
          </w:p>
        </w:tc>
        <w:tc>
          <w:tcPr>
            <w:tcW w:w="336" w:type="pct"/>
          </w:tcPr>
          <w:p w14:paraId="2B619670" w14:textId="77777777" w:rsidR="004E293C" w:rsidRPr="000E3444" w:rsidRDefault="004E293C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E</w:t>
            </w:r>
            <w:r w:rsidRPr="000E3444">
              <w:t>/01.4</w:t>
            </w:r>
          </w:p>
        </w:tc>
        <w:tc>
          <w:tcPr>
            <w:tcW w:w="601" w:type="pct"/>
          </w:tcPr>
          <w:p w14:paraId="59D50FF7" w14:textId="77777777" w:rsidR="004E293C" w:rsidRPr="000E3444" w:rsidRDefault="004E293C" w:rsidP="004E293C">
            <w:pPr>
              <w:suppressAutoHyphens/>
              <w:jc w:val="center"/>
            </w:pPr>
            <w:r w:rsidRPr="000E3444">
              <w:t>4</w:t>
            </w:r>
          </w:p>
        </w:tc>
      </w:tr>
      <w:tr w:rsidR="004E293C" w:rsidRPr="000E3444" w14:paraId="43734B07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6C1E5808" w14:textId="77777777" w:rsidR="004E293C" w:rsidRPr="000E3444" w:rsidRDefault="004E293C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6324196C" w14:textId="77777777" w:rsidR="004E293C" w:rsidRPr="000E3444" w:rsidRDefault="004E293C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7AF04170" w14:textId="77777777" w:rsidR="004E293C" w:rsidRPr="000E3444" w:rsidRDefault="004E293C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6E0B5388" w14:textId="1C045038" w:rsidR="004E293C" w:rsidRPr="000E3444" w:rsidRDefault="004E293C" w:rsidP="004E293C">
            <w:pPr>
              <w:suppressAutoHyphens/>
            </w:pPr>
            <w:r w:rsidRPr="000E3444">
              <w:t xml:space="preserve">Полирование сложных поверхностей сложных деталей с шероховатостью до </w:t>
            </w:r>
            <w:r w:rsidR="00692693">
              <w:t>Ra </w:t>
            </w:r>
            <w:r w:rsidRPr="000E3444">
              <w:t>0,025 на полировальных станках</w:t>
            </w:r>
          </w:p>
        </w:tc>
        <w:tc>
          <w:tcPr>
            <w:tcW w:w="336" w:type="pct"/>
          </w:tcPr>
          <w:p w14:paraId="43906D56" w14:textId="77777777" w:rsidR="004E293C" w:rsidRPr="000E3444" w:rsidRDefault="004E293C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E</w:t>
            </w:r>
            <w:r w:rsidRPr="000E3444">
              <w:t>/02.4</w:t>
            </w:r>
          </w:p>
        </w:tc>
        <w:tc>
          <w:tcPr>
            <w:tcW w:w="601" w:type="pct"/>
          </w:tcPr>
          <w:p w14:paraId="16BF497F" w14:textId="77777777" w:rsidR="004E293C" w:rsidRPr="000E3444" w:rsidRDefault="004E293C" w:rsidP="004E293C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4</w:t>
            </w:r>
          </w:p>
        </w:tc>
      </w:tr>
      <w:tr w:rsidR="004E293C" w:rsidRPr="000E3444" w14:paraId="66D43403" w14:textId="77777777" w:rsidTr="00DE4CE9">
        <w:trPr>
          <w:trHeight w:val="20"/>
          <w:jc w:val="center"/>
        </w:trPr>
        <w:tc>
          <w:tcPr>
            <w:tcW w:w="228" w:type="pct"/>
            <w:vMerge/>
          </w:tcPr>
          <w:p w14:paraId="40EAA845" w14:textId="77777777" w:rsidR="004E293C" w:rsidRPr="000E3444" w:rsidRDefault="004E293C" w:rsidP="004E293C">
            <w:pPr>
              <w:suppressAutoHyphens/>
            </w:pPr>
          </w:p>
        </w:tc>
        <w:tc>
          <w:tcPr>
            <w:tcW w:w="1199" w:type="pct"/>
            <w:vMerge/>
          </w:tcPr>
          <w:p w14:paraId="05462A39" w14:textId="77777777" w:rsidR="004E293C" w:rsidRPr="000E3444" w:rsidRDefault="004E293C" w:rsidP="004E293C">
            <w:pPr>
              <w:suppressAutoHyphens/>
            </w:pPr>
          </w:p>
        </w:tc>
        <w:tc>
          <w:tcPr>
            <w:tcW w:w="575" w:type="pct"/>
            <w:vMerge/>
          </w:tcPr>
          <w:p w14:paraId="6FCE874C" w14:textId="77777777" w:rsidR="004E293C" w:rsidRPr="000E3444" w:rsidRDefault="004E293C" w:rsidP="004E293C">
            <w:pPr>
              <w:suppressAutoHyphens/>
              <w:jc w:val="center"/>
            </w:pPr>
          </w:p>
        </w:tc>
        <w:tc>
          <w:tcPr>
            <w:tcW w:w="2061" w:type="pct"/>
          </w:tcPr>
          <w:p w14:paraId="61297075" w14:textId="72E8E6FE" w:rsidR="004E293C" w:rsidRPr="000E3444" w:rsidRDefault="004E293C" w:rsidP="004E293C">
            <w:pPr>
              <w:suppressAutoHyphens/>
            </w:pPr>
            <w:r>
              <w:t>Контроль качества обработки сложных поверхностей</w:t>
            </w:r>
            <w:r w:rsidRPr="00A912EE">
              <w:t xml:space="preserve"> </w:t>
            </w:r>
            <w:r>
              <w:t xml:space="preserve">сложных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025</w:t>
            </w:r>
          </w:p>
        </w:tc>
        <w:tc>
          <w:tcPr>
            <w:tcW w:w="336" w:type="pct"/>
          </w:tcPr>
          <w:p w14:paraId="0DCC3078" w14:textId="14E6CAB4" w:rsidR="004E293C" w:rsidRPr="00972DEF" w:rsidRDefault="004E293C" w:rsidP="004E293C">
            <w:pPr>
              <w:suppressAutoHyphens/>
              <w:jc w:val="center"/>
            </w:pPr>
            <w:r w:rsidRPr="000E3444">
              <w:rPr>
                <w:lang w:val="en-US"/>
              </w:rPr>
              <w:t>E</w:t>
            </w:r>
            <w:r>
              <w:t>/03</w:t>
            </w:r>
            <w:r w:rsidRPr="000E3444">
              <w:t>.4</w:t>
            </w:r>
          </w:p>
        </w:tc>
        <w:tc>
          <w:tcPr>
            <w:tcW w:w="601" w:type="pct"/>
          </w:tcPr>
          <w:p w14:paraId="6D6C17A6" w14:textId="1CD0CEFC" w:rsidR="004E293C" w:rsidRPr="00972DEF" w:rsidRDefault="004E293C" w:rsidP="004E293C">
            <w:pPr>
              <w:suppressAutoHyphens/>
              <w:jc w:val="center"/>
            </w:pPr>
            <w:r>
              <w:t>4</w:t>
            </w:r>
          </w:p>
        </w:tc>
      </w:tr>
    </w:tbl>
    <w:p w14:paraId="391226BB" w14:textId="77777777" w:rsidR="00F932A0" w:rsidRPr="000E3444" w:rsidRDefault="00F932A0" w:rsidP="0085135D">
      <w:pPr>
        <w:suppressAutoHyphens/>
        <w:sectPr w:rsidR="00F932A0" w:rsidRPr="000E3444" w:rsidSect="005E7C8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864AFF3" w14:textId="77777777" w:rsidR="00F932A0" w:rsidRPr="000E3444" w:rsidRDefault="00F932A0" w:rsidP="005E7C86">
      <w:pPr>
        <w:pStyle w:val="1"/>
        <w:jc w:val="center"/>
        <w:rPr>
          <w:sz w:val="24"/>
          <w:szCs w:val="24"/>
        </w:rPr>
      </w:pPr>
      <w:bookmarkStart w:id="3" w:name="_Toc104814364"/>
      <w:r w:rsidRPr="000E3444">
        <w:t>III. Характеристика обобщенных трудовых функций</w:t>
      </w:r>
      <w:bookmarkEnd w:id="3"/>
    </w:p>
    <w:p w14:paraId="79C3E671" w14:textId="77777777" w:rsidR="005E7C86" w:rsidRDefault="005E7C86" w:rsidP="005E7C86">
      <w:bookmarkStart w:id="4" w:name="_Toc104814365"/>
    </w:p>
    <w:p w14:paraId="43E02A2A" w14:textId="6B6C7934" w:rsidR="00A31A2B" w:rsidRDefault="00A31A2B" w:rsidP="00C34722">
      <w:pPr>
        <w:pStyle w:val="2"/>
      </w:pPr>
      <w:r w:rsidRPr="000E3444">
        <w:t>3.1. Обобщенная трудовая функция</w:t>
      </w:r>
      <w:bookmarkEnd w:id="4"/>
    </w:p>
    <w:p w14:paraId="3B72BF58" w14:textId="77777777" w:rsidR="005E7C86" w:rsidRPr="005E7C86" w:rsidRDefault="005E7C86" w:rsidP="005E7C8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A31A2B" w:rsidRPr="000E3444" w14:paraId="0742983B" w14:textId="77777777" w:rsidTr="00736314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8693D0C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7D199" w14:textId="08AD818E" w:rsidR="00A31A2B" w:rsidRPr="000E3444" w:rsidRDefault="00BE5C07" w:rsidP="00687BF3">
            <w:pPr>
              <w:suppressAutoHyphens/>
            </w:pPr>
            <w:r w:rsidRPr="00BE5C07">
              <w:t>Обработка просты</w:t>
            </w:r>
            <w:r w:rsidR="00687BF3">
              <w:t>х</w:t>
            </w:r>
            <w:r w:rsidRPr="00BE5C07">
              <w:t xml:space="preserve"> поверхност</w:t>
            </w:r>
            <w:r w:rsidR="00687BF3">
              <w:t>ей</w:t>
            </w:r>
            <w:r w:rsidRPr="00BE5C07">
              <w:t xml:space="preserve"> просты</w:t>
            </w:r>
            <w:r w:rsidR="00687BF3">
              <w:t>х</w:t>
            </w:r>
            <w:r w:rsidRPr="00BE5C07">
              <w:t xml:space="preserve"> детал</w:t>
            </w:r>
            <w:r w:rsidR="00687BF3">
              <w:t>ей</w:t>
            </w:r>
            <w:r w:rsidRPr="00BE5C07">
              <w:t xml:space="preserve"> с шероховатостью до </w:t>
            </w:r>
            <w:r w:rsidR="00692693">
              <w:t>Ra </w:t>
            </w:r>
            <w:r w:rsidRPr="00BE5C07">
              <w:t>0,2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10A50F" w14:textId="42947807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991F6B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572616" w14:textId="77777777" w:rsidR="00A31A2B" w:rsidRPr="000E3444" w:rsidRDefault="00A31A2B" w:rsidP="00736314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CE826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2</w:t>
            </w:r>
          </w:p>
        </w:tc>
      </w:tr>
    </w:tbl>
    <w:p w14:paraId="20D6B92C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A31A2B" w:rsidRPr="000E3444" w14:paraId="61F3716D" w14:textId="77777777" w:rsidTr="009268F2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688A9581" w14:textId="77777777" w:rsidR="00A31A2B" w:rsidRPr="000E3444" w:rsidRDefault="00A31A2B" w:rsidP="009268F2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96603A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65182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A1CA28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549E2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80256B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2823D5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3C31E0C2" w14:textId="77777777" w:rsidTr="00D265E7">
        <w:trPr>
          <w:jc w:val="center"/>
        </w:trPr>
        <w:tc>
          <w:tcPr>
            <w:tcW w:w="2267" w:type="dxa"/>
            <w:vAlign w:val="center"/>
          </w:tcPr>
          <w:p w14:paraId="535354A3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EE2DC9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0354B7F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79E1B48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7897252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EF39378" w14:textId="6B22BF83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16D6112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088378F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1A2B" w:rsidRPr="000E3444" w14:paraId="55A63904" w14:textId="77777777" w:rsidTr="00A849D8">
        <w:trPr>
          <w:trHeight w:val="20"/>
          <w:jc w:val="center"/>
        </w:trPr>
        <w:tc>
          <w:tcPr>
            <w:tcW w:w="1072" w:type="pct"/>
          </w:tcPr>
          <w:p w14:paraId="64C854EB" w14:textId="77777777" w:rsidR="00A31A2B" w:rsidRPr="000E3444" w:rsidRDefault="00A31A2B" w:rsidP="00D265E7">
            <w:pPr>
              <w:suppressAutoHyphens/>
            </w:pPr>
            <w:r w:rsidRPr="000E344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46EB1C1" w14:textId="77777777" w:rsidR="00A31A2B" w:rsidRPr="000E3444" w:rsidRDefault="00A31A2B" w:rsidP="00D265E7">
            <w:pPr>
              <w:suppressAutoHyphens/>
            </w:pPr>
            <w:r w:rsidRPr="000E3444">
              <w:t>Полировщик 2</w:t>
            </w:r>
            <w:r w:rsidR="009268F2" w:rsidRPr="000E3444">
              <w:t>-го</w:t>
            </w:r>
            <w:r w:rsidRPr="000E3444">
              <w:t xml:space="preserve"> разряда</w:t>
            </w:r>
          </w:p>
        </w:tc>
      </w:tr>
    </w:tbl>
    <w:p w14:paraId="64E62AB0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E1BAD" w:rsidRPr="000E3444" w14:paraId="256F2C9C" w14:textId="77777777" w:rsidTr="00A849D8">
        <w:trPr>
          <w:trHeight w:val="20"/>
          <w:jc w:val="center"/>
        </w:trPr>
        <w:tc>
          <w:tcPr>
            <w:tcW w:w="1072" w:type="pct"/>
          </w:tcPr>
          <w:p w14:paraId="6D0092C7" w14:textId="77777777" w:rsidR="00FE1BAD" w:rsidRPr="000E3444" w:rsidRDefault="00FE1BAD" w:rsidP="00FE1BAD">
            <w:pPr>
              <w:suppressAutoHyphens/>
            </w:pPr>
            <w:r w:rsidRPr="000E3444">
              <w:t>Требования к образованию и обучению</w:t>
            </w:r>
          </w:p>
        </w:tc>
        <w:tc>
          <w:tcPr>
            <w:tcW w:w="3928" w:type="pct"/>
          </w:tcPr>
          <w:p w14:paraId="4181A3A1" w14:textId="2460E42E" w:rsidR="00FE1BAD" w:rsidRPr="000E3444" w:rsidRDefault="00FE1BAD" w:rsidP="005E7C86">
            <w:r w:rsidRPr="000E3444">
              <w:rPr>
                <w:rFonts w:eastAsia="Calibri"/>
                <w:lang w:bidi="en-US"/>
              </w:rPr>
              <w:t xml:space="preserve">Среднее общее образование и профессиональное обучение – программы профессиональной подготовки </w:t>
            </w:r>
            <w:r w:rsidR="00A028A9">
              <w:rPr>
                <w:rFonts w:eastAsia="Calibri"/>
                <w:lang w:bidi="en-US"/>
              </w:rPr>
              <w:t>по профессиям рабочих</w:t>
            </w:r>
            <w:r w:rsidRPr="000E3444">
              <w:rPr>
                <w:rFonts w:eastAsia="Calibri"/>
                <w:lang w:bidi="en-US"/>
              </w:rPr>
              <w:t xml:space="preserve">; программы </w:t>
            </w:r>
            <w:r w:rsidR="00A028A9">
              <w:rPr>
                <w:rFonts w:eastAsia="Calibri"/>
                <w:lang w:bidi="en-US"/>
              </w:rPr>
              <w:t>переподготовки рабочих</w:t>
            </w:r>
          </w:p>
        </w:tc>
      </w:tr>
      <w:tr w:rsidR="00FE1BAD" w:rsidRPr="000E3444" w14:paraId="38571578" w14:textId="77777777" w:rsidTr="00A849D8">
        <w:trPr>
          <w:trHeight w:val="20"/>
          <w:jc w:val="center"/>
        </w:trPr>
        <w:tc>
          <w:tcPr>
            <w:tcW w:w="1072" w:type="pct"/>
          </w:tcPr>
          <w:p w14:paraId="350F1D56" w14:textId="77777777" w:rsidR="00FE1BAD" w:rsidRPr="000E3444" w:rsidRDefault="00FE1BAD" w:rsidP="00FE1BAD">
            <w:pPr>
              <w:suppressAutoHyphens/>
            </w:pPr>
            <w:r w:rsidRPr="000E344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1FE53CB8" w14:textId="77777777" w:rsidR="00FE1BAD" w:rsidRPr="000E3444" w:rsidRDefault="00FE1BAD" w:rsidP="00FE1BAD">
            <w:pPr>
              <w:suppressAutoHyphens/>
            </w:pPr>
            <w:r w:rsidRPr="000E3444">
              <w:t>-</w:t>
            </w:r>
          </w:p>
        </w:tc>
      </w:tr>
      <w:tr w:rsidR="00FE1BAD" w:rsidRPr="000E3444" w14:paraId="7C8A08AE" w14:textId="77777777" w:rsidTr="00A849D8">
        <w:trPr>
          <w:trHeight w:val="20"/>
          <w:jc w:val="center"/>
        </w:trPr>
        <w:tc>
          <w:tcPr>
            <w:tcW w:w="1072" w:type="pct"/>
          </w:tcPr>
          <w:p w14:paraId="7FDF6007" w14:textId="77777777" w:rsidR="00FE1BAD" w:rsidRPr="000E3444" w:rsidRDefault="00FE1BAD" w:rsidP="00FE1BAD">
            <w:pPr>
              <w:suppressAutoHyphens/>
            </w:pPr>
            <w:r w:rsidRPr="000E3444">
              <w:t>Особые условия допуска к работе</w:t>
            </w:r>
          </w:p>
        </w:tc>
        <w:tc>
          <w:tcPr>
            <w:tcW w:w="3928" w:type="pct"/>
          </w:tcPr>
          <w:p w14:paraId="3773D8AA" w14:textId="77777777" w:rsidR="00FE1BAD" w:rsidRPr="000E3444" w:rsidRDefault="00FE1BAD" w:rsidP="00FE1BAD">
            <w:pPr>
              <w:suppressAutoHyphens/>
            </w:pPr>
            <w:r w:rsidRPr="000E3444">
              <w:t>Лица не моложе 18 лет</w:t>
            </w:r>
            <w:r w:rsidRPr="000E3444">
              <w:rPr>
                <w:rStyle w:val="ab"/>
              </w:rPr>
              <w:endnoteReference w:id="3"/>
            </w:r>
          </w:p>
          <w:p w14:paraId="36BEA840" w14:textId="77777777" w:rsidR="002902E9" w:rsidRPr="000E3444" w:rsidRDefault="002902E9" w:rsidP="005E7C86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0E3444">
              <w:rPr>
                <w:rStyle w:val="ab"/>
                <w:lang w:eastAsia="en-US"/>
              </w:rPr>
              <w:endnoteReference w:id="4"/>
            </w:r>
          </w:p>
          <w:p w14:paraId="4B498201" w14:textId="77777777" w:rsidR="002902E9" w:rsidRPr="000E3444" w:rsidRDefault="002902E9" w:rsidP="005E7C86">
            <w:r w:rsidRPr="000E3444">
              <w:t>Прохождение обучения мерам пожарной безопасности</w:t>
            </w:r>
            <w:r w:rsidRPr="000E3444">
              <w:rPr>
                <w:rStyle w:val="ab"/>
              </w:rPr>
              <w:endnoteReference w:id="5"/>
            </w:r>
          </w:p>
          <w:p w14:paraId="5E0D49A3" w14:textId="034FEB8C" w:rsidR="002902E9" w:rsidRPr="000E3444" w:rsidRDefault="002902E9" w:rsidP="005E7C86">
            <w:r w:rsidRPr="000E3444">
              <w:t>Прохождение обучения по охране труда и проверки знани</w:t>
            </w:r>
            <w:r w:rsidR="00687BF3"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  <w:r w:rsidRPr="000E3444">
              <w:rPr>
                <w:rStyle w:val="ab"/>
              </w:rPr>
              <w:endnoteReference w:id="6"/>
            </w:r>
          </w:p>
          <w:p w14:paraId="0C358709" w14:textId="3ECED3EC" w:rsidR="00FE1BAD" w:rsidRPr="000E3444" w:rsidRDefault="002902E9" w:rsidP="005E7C86">
            <w:r w:rsidRPr="000E3444">
              <w:t>Наличие не ниже II группы по электробезопасности</w:t>
            </w:r>
            <w:r w:rsidRPr="000E3444">
              <w:rPr>
                <w:rStyle w:val="ab"/>
              </w:rPr>
              <w:endnoteReference w:id="7"/>
            </w:r>
          </w:p>
        </w:tc>
      </w:tr>
      <w:tr w:rsidR="00FE1BAD" w:rsidRPr="000E3444" w14:paraId="16F1D173" w14:textId="77777777" w:rsidTr="00A849D8">
        <w:trPr>
          <w:trHeight w:val="20"/>
          <w:jc w:val="center"/>
        </w:trPr>
        <w:tc>
          <w:tcPr>
            <w:tcW w:w="1072" w:type="pct"/>
          </w:tcPr>
          <w:p w14:paraId="567C060D" w14:textId="77777777" w:rsidR="00FE1BAD" w:rsidRPr="000E3444" w:rsidRDefault="00FE1BAD" w:rsidP="00FE1BAD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6F0110E3" w14:textId="77777777" w:rsidR="00FE1BAD" w:rsidRPr="000E3444" w:rsidRDefault="00FE1BAD" w:rsidP="005E7C86">
            <w:r w:rsidRPr="000E3444">
              <w:t>-</w:t>
            </w:r>
          </w:p>
        </w:tc>
      </w:tr>
    </w:tbl>
    <w:p w14:paraId="55FCDB5A" w14:textId="77777777" w:rsidR="00A31A2B" w:rsidRPr="000E3444" w:rsidRDefault="00A31A2B" w:rsidP="005E7C86"/>
    <w:p w14:paraId="6077FCD6" w14:textId="77777777" w:rsidR="00A31A2B" w:rsidRPr="000E3444" w:rsidRDefault="00A31A2B" w:rsidP="005E7C86">
      <w:r w:rsidRPr="000E3444">
        <w:t>Дополнительные характеристики</w:t>
      </w:r>
    </w:p>
    <w:p w14:paraId="762B8238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850"/>
        <w:gridCol w:w="7336"/>
      </w:tblGrid>
      <w:tr w:rsidR="00A31A2B" w:rsidRPr="000E3444" w14:paraId="7948389C" w14:textId="77777777" w:rsidTr="00A849D8">
        <w:trPr>
          <w:trHeight w:val="20"/>
          <w:jc w:val="center"/>
        </w:trPr>
        <w:tc>
          <w:tcPr>
            <w:tcW w:w="1072" w:type="pct"/>
            <w:vAlign w:val="center"/>
          </w:tcPr>
          <w:p w14:paraId="7E2F8E6F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01782E57" w14:textId="11960FC2" w:rsidR="00A31A2B" w:rsidRPr="000E3444" w:rsidRDefault="0060304C" w:rsidP="0060304C">
            <w:pPr>
              <w:suppressAutoHyphens/>
              <w:jc w:val="center"/>
            </w:pPr>
            <w:r>
              <w:t>Код</w:t>
            </w:r>
          </w:p>
        </w:tc>
        <w:tc>
          <w:tcPr>
            <w:tcW w:w="3520" w:type="pct"/>
            <w:vAlign w:val="center"/>
          </w:tcPr>
          <w:p w14:paraId="7A967660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Наименование базовой группы, должности (профессии) или специальности</w:t>
            </w:r>
          </w:p>
        </w:tc>
      </w:tr>
      <w:tr w:rsidR="00A31A2B" w:rsidRPr="000E3444" w14:paraId="40301472" w14:textId="77777777" w:rsidTr="00A849D8">
        <w:trPr>
          <w:trHeight w:val="20"/>
          <w:jc w:val="center"/>
        </w:trPr>
        <w:tc>
          <w:tcPr>
            <w:tcW w:w="1072" w:type="pct"/>
          </w:tcPr>
          <w:p w14:paraId="62B0A817" w14:textId="77777777" w:rsidR="00A31A2B" w:rsidRPr="000E3444" w:rsidRDefault="0088766F" w:rsidP="00D265E7">
            <w:pPr>
              <w:suppressAutoHyphens/>
            </w:pPr>
            <w:r w:rsidRPr="000E3444">
              <w:t>ОКЗ</w:t>
            </w:r>
          </w:p>
        </w:tc>
        <w:tc>
          <w:tcPr>
            <w:tcW w:w="408" w:type="pct"/>
          </w:tcPr>
          <w:p w14:paraId="2E2D5818" w14:textId="77777777" w:rsidR="00A31A2B" w:rsidRPr="000E3444" w:rsidRDefault="00A31A2B" w:rsidP="00D265E7">
            <w:pPr>
              <w:suppressAutoHyphens/>
            </w:pPr>
            <w:r w:rsidRPr="000E3444">
              <w:t>7224</w:t>
            </w:r>
          </w:p>
        </w:tc>
        <w:tc>
          <w:tcPr>
            <w:tcW w:w="3520" w:type="pct"/>
          </w:tcPr>
          <w:p w14:paraId="1C994D1D" w14:textId="77777777" w:rsidR="00A31A2B" w:rsidRPr="000E3444" w:rsidRDefault="00A31A2B" w:rsidP="00D265E7">
            <w:pPr>
              <w:suppressAutoHyphens/>
            </w:pPr>
            <w:r w:rsidRPr="000E3444">
              <w:t>Полировщики, шлифовщики и заточники инструментов</w:t>
            </w:r>
          </w:p>
        </w:tc>
      </w:tr>
      <w:tr w:rsidR="00A31A2B" w:rsidRPr="000E3444" w14:paraId="18D9E92A" w14:textId="77777777" w:rsidTr="00A849D8">
        <w:trPr>
          <w:trHeight w:val="20"/>
          <w:jc w:val="center"/>
        </w:trPr>
        <w:tc>
          <w:tcPr>
            <w:tcW w:w="1072" w:type="pct"/>
          </w:tcPr>
          <w:p w14:paraId="0F8D3B20" w14:textId="77777777" w:rsidR="00A31A2B" w:rsidRPr="000E3444" w:rsidRDefault="00A31A2B" w:rsidP="00744CD3">
            <w:pPr>
              <w:suppressAutoHyphens/>
            </w:pPr>
            <w:r w:rsidRPr="000E3444">
              <w:t>ЕТКС</w:t>
            </w:r>
            <w:r w:rsidR="00986A8C" w:rsidRPr="000E3444">
              <w:rPr>
                <w:rStyle w:val="ab"/>
              </w:rPr>
              <w:endnoteReference w:id="8"/>
            </w:r>
          </w:p>
        </w:tc>
        <w:tc>
          <w:tcPr>
            <w:tcW w:w="408" w:type="pct"/>
          </w:tcPr>
          <w:p w14:paraId="3821E8B5" w14:textId="77777777" w:rsidR="00A31A2B" w:rsidRPr="000E3444" w:rsidRDefault="00A31A2B" w:rsidP="00D265E7">
            <w:pPr>
              <w:suppressAutoHyphens/>
            </w:pPr>
            <w:r w:rsidRPr="000E3444">
              <w:t>§ 73</w:t>
            </w:r>
          </w:p>
        </w:tc>
        <w:tc>
          <w:tcPr>
            <w:tcW w:w="3520" w:type="pct"/>
          </w:tcPr>
          <w:p w14:paraId="07E9366F" w14:textId="77777777" w:rsidR="00A31A2B" w:rsidRPr="000E3444" w:rsidRDefault="00A31A2B" w:rsidP="00336D4F">
            <w:pPr>
              <w:suppressAutoHyphens/>
            </w:pPr>
            <w:r w:rsidRPr="000E3444">
              <w:t>Полировщик 2</w:t>
            </w:r>
            <w:r w:rsidR="009268F2" w:rsidRPr="000E3444">
              <w:t>-го</w:t>
            </w:r>
            <w:r w:rsidR="00B55835" w:rsidRPr="000E3444">
              <w:t xml:space="preserve"> </w:t>
            </w:r>
            <w:r w:rsidRPr="000E3444">
              <w:t>разряда</w:t>
            </w:r>
          </w:p>
        </w:tc>
      </w:tr>
      <w:tr w:rsidR="00A31A2B" w:rsidRPr="000E3444" w14:paraId="06473D9D" w14:textId="77777777" w:rsidTr="00A849D8">
        <w:trPr>
          <w:trHeight w:val="20"/>
          <w:jc w:val="center"/>
        </w:trPr>
        <w:tc>
          <w:tcPr>
            <w:tcW w:w="1072" w:type="pct"/>
          </w:tcPr>
          <w:p w14:paraId="7AD2A381" w14:textId="77777777" w:rsidR="00A31A2B" w:rsidRPr="000E3444" w:rsidRDefault="00A31A2B" w:rsidP="00D265E7">
            <w:pPr>
              <w:suppressAutoHyphens/>
            </w:pPr>
            <w:r w:rsidRPr="000E3444">
              <w:t>ОКПДТР</w:t>
            </w:r>
            <w:r w:rsidR="00986A8C" w:rsidRPr="000E3444">
              <w:rPr>
                <w:rStyle w:val="ab"/>
              </w:rPr>
              <w:endnoteReference w:id="9"/>
            </w:r>
          </w:p>
        </w:tc>
        <w:tc>
          <w:tcPr>
            <w:tcW w:w="408" w:type="pct"/>
          </w:tcPr>
          <w:p w14:paraId="7DD7955A" w14:textId="77777777" w:rsidR="00A31A2B" w:rsidRPr="000E3444" w:rsidRDefault="00A31A2B" w:rsidP="00D265E7">
            <w:pPr>
              <w:suppressAutoHyphens/>
            </w:pPr>
            <w:r w:rsidRPr="000E3444">
              <w:t>16799</w:t>
            </w:r>
          </w:p>
        </w:tc>
        <w:tc>
          <w:tcPr>
            <w:tcW w:w="3520" w:type="pct"/>
          </w:tcPr>
          <w:p w14:paraId="5289A9E3" w14:textId="77777777" w:rsidR="00A31A2B" w:rsidRPr="000E3444" w:rsidRDefault="00A31A2B" w:rsidP="00D265E7">
            <w:pPr>
              <w:suppressAutoHyphens/>
            </w:pPr>
            <w:r w:rsidRPr="000E3444">
              <w:t>Полировщик</w:t>
            </w:r>
          </w:p>
        </w:tc>
      </w:tr>
    </w:tbl>
    <w:p w14:paraId="59D47E1B" w14:textId="2C3D7771" w:rsidR="00A46674" w:rsidRDefault="00A46674" w:rsidP="005E7C86">
      <w:pPr>
        <w:rPr>
          <w:b/>
          <w:bCs w:val="0"/>
        </w:rPr>
      </w:pPr>
      <w:bookmarkStart w:id="6" w:name="_Toc513129362"/>
    </w:p>
    <w:p w14:paraId="60C38B6D" w14:textId="47F6B636" w:rsidR="00A31A2B" w:rsidRDefault="00A31A2B" w:rsidP="005E7C86">
      <w:pPr>
        <w:rPr>
          <w:b/>
          <w:bCs w:val="0"/>
        </w:rPr>
      </w:pPr>
      <w:r w:rsidRPr="00692693">
        <w:rPr>
          <w:b/>
          <w:bCs w:val="0"/>
        </w:rPr>
        <w:t>3.1.1.</w:t>
      </w:r>
      <w:r w:rsidRPr="005E7C86">
        <w:rPr>
          <w:b/>
          <w:bCs w:val="0"/>
        </w:rPr>
        <w:t xml:space="preserve"> Трудовая функция</w:t>
      </w:r>
      <w:bookmarkEnd w:id="6"/>
    </w:p>
    <w:p w14:paraId="5EB91EBD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1A2B" w:rsidRPr="000E3444" w14:paraId="7B7AD0B0" w14:textId="77777777" w:rsidTr="0073631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5999334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11937" w14:textId="6141CC25" w:rsidR="00A31A2B" w:rsidRPr="000E3444" w:rsidRDefault="00BE5C07" w:rsidP="00687BF3">
            <w:pPr>
              <w:suppressAutoHyphens/>
            </w:pPr>
            <w:r w:rsidRPr="00BE5C07">
              <w:t xml:space="preserve">Полирование простых поверхностей простых деталей с шероховатостью до </w:t>
            </w:r>
            <w:r w:rsidR="00692693">
              <w:t>Ra </w:t>
            </w:r>
            <w:r w:rsidRPr="00BE5C07">
              <w:t>0,2 вручную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213F54" w14:textId="77440601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7462B" w14:textId="77777777" w:rsidR="00A31A2B" w:rsidRPr="000E3444" w:rsidRDefault="00A31A2B" w:rsidP="00D265E7">
            <w:pPr>
              <w:suppressAutoHyphens/>
            </w:pPr>
            <w:r w:rsidRPr="000E3444">
              <w:t>A/01.2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9BB27D" w14:textId="77777777" w:rsidR="00A31A2B" w:rsidRPr="000E3444" w:rsidRDefault="00A31A2B" w:rsidP="00736314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B6190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2</w:t>
            </w:r>
          </w:p>
        </w:tc>
      </w:tr>
    </w:tbl>
    <w:p w14:paraId="1E66F4CB" w14:textId="77777777" w:rsidR="00706870" w:rsidRDefault="00706870" w:rsidP="005E7C86"/>
    <w:p w14:paraId="37808F53" w14:textId="77777777" w:rsidR="00F7394E" w:rsidRDefault="00F7394E" w:rsidP="005E7C86"/>
    <w:p w14:paraId="5A0735DF" w14:textId="77777777" w:rsidR="00F7394E" w:rsidRPr="000E3444" w:rsidRDefault="00F7394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254"/>
        <w:gridCol w:w="1276"/>
        <w:gridCol w:w="2516"/>
      </w:tblGrid>
      <w:tr w:rsidR="00A31A2B" w:rsidRPr="000E3444" w14:paraId="0AD1DBB1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EC9E0D1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C2A04B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8C4C84" w14:textId="77777777" w:rsidR="00A31A2B" w:rsidRPr="000E3444" w:rsidRDefault="00A31A2B" w:rsidP="00D265E7">
            <w:pPr>
              <w:suppressAutoHyphens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6033AD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AB57E1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571905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7BD31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</w:tr>
      <w:tr w:rsidR="00A31A2B" w:rsidRPr="000E3444" w14:paraId="009836BD" w14:textId="77777777" w:rsidTr="00CC17AD">
        <w:trPr>
          <w:jc w:val="center"/>
        </w:trPr>
        <w:tc>
          <w:tcPr>
            <w:tcW w:w="1267" w:type="pct"/>
            <w:vAlign w:val="center"/>
          </w:tcPr>
          <w:p w14:paraId="2FE5D571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3A161C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6F03A5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7EB91C1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33437786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14:paraId="3E4D246D" w14:textId="3A19285A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307B2DC9" w14:textId="77777777" w:rsidR="00A31A2B" w:rsidRPr="005E7C86" w:rsidRDefault="00A31A2B" w:rsidP="00F7394E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78A568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E3444" w:rsidRPr="00972DEF" w14:paraId="5165E7F1" w14:textId="77777777" w:rsidTr="002C46C7">
        <w:trPr>
          <w:trHeight w:val="20"/>
          <w:jc w:val="center"/>
        </w:trPr>
        <w:tc>
          <w:tcPr>
            <w:tcW w:w="1072" w:type="pct"/>
            <w:vMerge w:val="restart"/>
          </w:tcPr>
          <w:p w14:paraId="316E8231" w14:textId="77777777" w:rsidR="00ED18A1" w:rsidRPr="00972DEF" w:rsidRDefault="00ED18A1" w:rsidP="005E7C86">
            <w:r w:rsidRPr="00972DEF">
              <w:t>Трудовые действия</w:t>
            </w:r>
          </w:p>
        </w:tc>
        <w:tc>
          <w:tcPr>
            <w:tcW w:w="3928" w:type="pct"/>
          </w:tcPr>
          <w:p w14:paraId="778556F5" w14:textId="7797A073" w:rsidR="00ED18A1" w:rsidRPr="00972DEF" w:rsidRDefault="00ED18A1" w:rsidP="00A46674">
            <w:pPr>
              <w:jc w:val="both"/>
            </w:pPr>
            <w:r w:rsidRPr="00972DEF">
              <w:t>Анализ исходных данных</w:t>
            </w:r>
            <w:r w:rsidR="002133A7" w:rsidRPr="00972DEF">
              <w:t xml:space="preserve"> (рабочего чертежа, технологической карты)</w:t>
            </w:r>
            <w:r w:rsidRPr="00972DEF">
              <w:t xml:space="preserve"> для</w:t>
            </w:r>
            <w:r w:rsidR="00B46F3E" w:rsidRPr="00972DEF">
              <w:t xml:space="preserve"> </w:t>
            </w:r>
            <w:r w:rsidRPr="00972DEF">
              <w:t>полирования</w:t>
            </w:r>
            <w:r w:rsidR="002D1328" w:rsidRPr="00972DEF">
              <w:t xml:space="preserve"> простых</w:t>
            </w:r>
            <w:r w:rsidRPr="00972DEF">
              <w:t xml:space="preserve"> поверхностей простых дета</w:t>
            </w:r>
            <w:r w:rsidR="00F510BD" w:rsidRPr="00972DEF">
              <w:t xml:space="preserve">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4034CD87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4D7FFAF7" w14:textId="77777777" w:rsidR="00ED18A1" w:rsidRPr="00972DEF" w:rsidRDefault="00ED18A1" w:rsidP="00972DEF"/>
        </w:tc>
        <w:tc>
          <w:tcPr>
            <w:tcW w:w="3928" w:type="pct"/>
          </w:tcPr>
          <w:p w14:paraId="41CBBD95" w14:textId="29B7B6F3" w:rsidR="00ED18A1" w:rsidRPr="00972DEF" w:rsidRDefault="00ED18A1" w:rsidP="00A46674">
            <w:pPr>
              <w:jc w:val="both"/>
            </w:pPr>
            <w:r w:rsidRPr="00972DEF">
              <w:t xml:space="preserve">Подготовка к выполнению технологической операции </w:t>
            </w:r>
            <w:r w:rsidR="00E25989" w:rsidRPr="00972DEF">
              <w:t xml:space="preserve">полирования простых поверхностей простых деталей </w:t>
            </w:r>
            <w:r w:rsidR="003F7C10" w:rsidRPr="00972DEF">
              <w:t>с шероховатостью</w:t>
            </w:r>
            <w:r w:rsidR="00E25989" w:rsidRPr="00972DEF">
              <w:t xml:space="preserve">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0DFFB4E6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44BD8A10" w14:textId="77777777" w:rsidR="00ED18A1" w:rsidRPr="00972DEF" w:rsidRDefault="00ED18A1" w:rsidP="00972DEF"/>
        </w:tc>
        <w:tc>
          <w:tcPr>
            <w:tcW w:w="3928" w:type="pct"/>
          </w:tcPr>
          <w:p w14:paraId="36664F5F" w14:textId="750A7457" w:rsidR="00ED18A1" w:rsidRPr="00972DEF" w:rsidRDefault="00ED18A1" w:rsidP="00A46674">
            <w:pPr>
              <w:jc w:val="both"/>
            </w:pPr>
            <w:r w:rsidRPr="00972DEF">
              <w:t>В</w:t>
            </w:r>
            <w:r w:rsidR="00E25989" w:rsidRPr="00972DEF">
              <w:t>ыполнение</w:t>
            </w:r>
            <w:r w:rsidRPr="00972DEF">
              <w:t xml:space="preserve"> операции полирования </w:t>
            </w:r>
            <w:r w:rsidR="00E25989" w:rsidRPr="00972DEF">
              <w:t xml:space="preserve">простых поверхностей простых деталей </w:t>
            </w:r>
            <w:r w:rsidR="003F7C10" w:rsidRPr="00972DEF">
              <w:t>с шероховатостью</w:t>
            </w:r>
            <w:r w:rsidR="00E25989" w:rsidRPr="00972DEF">
              <w:t xml:space="preserve">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 xml:space="preserve">0,2 </w:t>
            </w:r>
            <w:r w:rsidR="00190D82" w:rsidRPr="00972DEF">
              <w:t>вручную в соответствии с технической документацией</w:t>
            </w:r>
          </w:p>
        </w:tc>
      </w:tr>
      <w:tr w:rsidR="000E3444" w:rsidRPr="00972DEF" w14:paraId="7007E7DD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2EE53B71" w14:textId="77777777" w:rsidR="00ED18A1" w:rsidRPr="00972DEF" w:rsidRDefault="00ED18A1" w:rsidP="00972DEF"/>
        </w:tc>
        <w:tc>
          <w:tcPr>
            <w:tcW w:w="3928" w:type="pct"/>
          </w:tcPr>
          <w:p w14:paraId="2B261BDE" w14:textId="77777777" w:rsidR="00ED18A1" w:rsidRPr="00972DEF" w:rsidRDefault="009E119F" w:rsidP="00A46674">
            <w:pPr>
              <w:jc w:val="both"/>
            </w:pPr>
            <w:r w:rsidRPr="00972DEF">
              <w:t>Поддержание</w:t>
            </w:r>
            <w:r w:rsidR="00ED18A1" w:rsidRPr="00972DEF">
              <w:t xml:space="preserve"> требуемого технического состояния технологической оснастки (приспособлений, измерительных и вспомогательных инструментов)</w:t>
            </w:r>
            <w:r w:rsidR="00DD4657" w:rsidRPr="00972DEF">
              <w:t>, размещенной на рабочем месте</w:t>
            </w:r>
          </w:p>
        </w:tc>
      </w:tr>
      <w:tr w:rsidR="000E3444" w:rsidRPr="00972DEF" w14:paraId="5A8CE7C7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7A570FC7" w14:textId="77777777" w:rsidR="00ED18A1" w:rsidRPr="00972DEF" w:rsidRDefault="00ED18A1" w:rsidP="00972DEF"/>
        </w:tc>
        <w:tc>
          <w:tcPr>
            <w:tcW w:w="3928" w:type="pct"/>
          </w:tcPr>
          <w:p w14:paraId="7905474A" w14:textId="77777777" w:rsidR="00ED18A1" w:rsidRPr="00972DEF" w:rsidRDefault="009E119F" w:rsidP="00A46674">
            <w:pPr>
              <w:jc w:val="both"/>
            </w:pPr>
            <w:r w:rsidRPr="00972DEF">
              <w:t>Поддержание</w:t>
            </w:r>
            <w:r w:rsidR="00ED18A1" w:rsidRPr="00972DEF">
              <w:t xml:space="preserve"> состояния рабочего места в соответствии с требованиями </w:t>
            </w:r>
            <w:r w:rsidR="00B55835" w:rsidRPr="00972DEF">
              <w:t>охраны труда, пожарной</w:t>
            </w:r>
            <w:r w:rsidR="00ED18A1" w:rsidRPr="00972DEF">
              <w:t>, промышленной и экологической безопасности, прави</w:t>
            </w:r>
            <w:r w:rsidR="00B40E6E" w:rsidRPr="00972DEF">
              <w:t>лами организации рабочего места</w:t>
            </w:r>
            <w:r w:rsidR="00ED18A1" w:rsidRPr="00972DEF">
              <w:t xml:space="preserve"> полировщика</w:t>
            </w:r>
          </w:p>
        </w:tc>
      </w:tr>
      <w:tr w:rsidR="00AF5EBE" w:rsidRPr="00972DEF" w14:paraId="17100544" w14:textId="77777777" w:rsidTr="002C46C7">
        <w:trPr>
          <w:trHeight w:val="20"/>
          <w:jc w:val="center"/>
        </w:trPr>
        <w:tc>
          <w:tcPr>
            <w:tcW w:w="1072" w:type="pct"/>
            <w:vMerge w:val="restart"/>
          </w:tcPr>
          <w:p w14:paraId="740989C3" w14:textId="423EC3E1" w:rsidR="00AF5EBE" w:rsidRPr="00972DEF" w:rsidRDefault="00AF5EBE" w:rsidP="005E7C86">
            <w:r w:rsidRPr="00972DEF">
              <w:t>Необходимые умения</w:t>
            </w:r>
          </w:p>
        </w:tc>
        <w:tc>
          <w:tcPr>
            <w:tcW w:w="3928" w:type="pct"/>
          </w:tcPr>
          <w:p w14:paraId="2CF6E731" w14:textId="73D9C4C8" w:rsidR="00AF5EBE" w:rsidRPr="00972DEF" w:rsidRDefault="00972DEF" w:rsidP="00A46674">
            <w:pPr>
              <w:jc w:val="both"/>
            </w:pPr>
            <w:r w:rsidRPr="00972DEF">
              <w:t>Чит</w:t>
            </w:r>
            <w:r w:rsidR="00AF5EBE" w:rsidRPr="00972DEF">
              <w:t xml:space="preserve">ать и применять техническую документацию (рабочий чертеж, технологическую карту) на простые детали с простыми поверхностями </w:t>
            </w:r>
          </w:p>
        </w:tc>
      </w:tr>
      <w:tr w:rsidR="000E3444" w:rsidRPr="00972DEF" w14:paraId="4B444B0A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51BFCE8" w14:textId="77777777" w:rsidR="00EE3686" w:rsidRPr="00972DEF" w:rsidRDefault="00EE3686" w:rsidP="00972DEF"/>
        </w:tc>
        <w:tc>
          <w:tcPr>
            <w:tcW w:w="3928" w:type="pct"/>
          </w:tcPr>
          <w:p w14:paraId="6DC21FA1" w14:textId="77777777" w:rsidR="00EE3686" w:rsidRPr="00972DEF" w:rsidRDefault="00EE3686" w:rsidP="00A46674">
            <w:pPr>
              <w:jc w:val="both"/>
            </w:pPr>
            <w:r w:rsidRPr="00972DEF">
              <w:t>Подготавливать поверхности заготовки для полирования</w:t>
            </w:r>
          </w:p>
        </w:tc>
      </w:tr>
      <w:tr w:rsidR="000E3444" w:rsidRPr="00972DEF" w14:paraId="52C23721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5FF99AC" w14:textId="77777777" w:rsidR="00EE3686" w:rsidRPr="00972DEF" w:rsidRDefault="00EE3686" w:rsidP="00972DEF"/>
        </w:tc>
        <w:tc>
          <w:tcPr>
            <w:tcW w:w="3928" w:type="pct"/>
          </w:tcPr>
          <w:p w14:paraId="09B72990" w14:textId="780164D7" w:rsidR="00EE3686" w:rsidRPr="00972DEF" w:rsidRDefault="00EE3686" w:rsidP="00A46674">
            <w:pPr>
              <w:jc w:val="both"/>
            </w:pPr>
            <w:r w:rsidRPr="00972DEF">
              <w:t xml:space="preserve">Выбирать, подготавливать к работе приспособления для полирования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5097279A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7FC9C134" w14:textId="77777777" w:rsidR="00EE3686" w:rsidRPr="00972DEF" w:rsidRDefault="00EE3686" w:rsidP="00972DEF"/>
        </w:tc>
        <w:tc>
          <w:tcPr>
            <w:tcW w:w="3928" w:type="pct"/>
          </w:tcPr>
          <w:p w14:paraId="7A05EE62" w14:textId="77777777" w:rsidR="00EE3686" w:rsidRPr="00972DEF" w:rsidRDefault="00EE3686" w:rsidP="00A46674">
            <w:pPr>
              <w:jc w:val="both"/>
            </w:pPr>
            <w:r w:rsidRPr="00972DEF">
              <w:t>Выбирать и подготавливать к работе материалы для полирования и полирующие инструменты в соответствии с маркой обрабатываемого материала и требуемой шероховатостью</w:t>
            </w:r>
          </w:p>
        </w:tc>
      </w:tr>
      <w:tr w:rsidR="000E3444" w:rsidRPr="00972DEF" w14:paraId="0CE1D762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51D71E7A" w14:textId="77777777" w:rsidR="00EE3686" w:rsidRPr="00972DEF" w:rsidRDefault="00EE3686" w:rsidP="00972DEF"/>
        </w:tc>
        <w:tc>
          <w:tcPr>
            <w:tcW w:w="3928" w:type="pct"/>
          </w:tcPr>
          <w:p w14:paraId="44B91EDD" w14:textId="0AB93BEF" w:rsidR="00EE3686" w:rsidRPr="00972DEF" w:rsidRDefault="00EE3686" w:rsidP="00A46674">
            <w:pPr>
              <w:jc w:val="both"/>
            </w:pPr>
            <w:r w:rsidRPr="00972DEF">
              <w:t>Полировать</w:t>
            </w:r>
            <w:r w:rsidRPr="00972DEF">
              <w:rPr>
                <w:rStyle w:val="af3"/>
                <w:sz w:val="24"/>
                <w:szCs w:val="24"/>
              </w:rPr>
              <w:t xml:space="preserve"> </w:t>
            </w:r>
            <w:r w:rsidRPr="00972DEF">
              <w:t xml:space="preserve">простые поверхности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 xml:space="preserve">0,2 </w:t>
            </w:r>
            <w:r w:rsidRPr="00972DEF">
              <w:t>в соответствии с технологической картой и рабочим чертежом</w:t>
            </w:r>
          </w:p>
        </w:tc>
      </w:tr>
      <w:tr w:rsidR="000E3444" w:rsidRPr="00972DEF" w14:paraId="77AB5FF9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4F108EF0" w14:textId="77777777" w:rsidR="00EE3686" w:rsidRPr="00972DEF" w:rsidRDefault="00EE3686" w:rsidP="00972DEF"/>
        </w:tc>
        <w:tc>
          <w:tcPr>
            <w:tcW w:w="3928" w:type="pct"/>
          </w:tcPr>
          <w:p w14:paraId="494859D7" w14:textId="77777777" w:rsidR="00EE3686" w:rsidRPr="00972DEF" w:rsidRDefault="00EE3686" w:rsidP="00A46674">
            <w:pPr>
              <w:jc w:val="both"/>
            </w:pPr>
            <w:r w:rsidRPr="00972DEF">
              <w:t>Выявлять визуально дефекты обработанных поверхностей</w:t>
            </w:r>
          </w:p>
        </w:tc>
      </w:tr>
      <w:tr w:rsidR="000E3444" w:rsidRPr="00972DEF" w14:paraId="13B30B58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048DCF9E" w14:textId="77777777" w:rsidR="00EE3686" w:rsidRPr="00972DEF" w:rsidRDefault="00EE3686" w:rsidP="00972DEF"/>
        </w:tc>
        <w:tc>
          <w:tcPr>
            <w:tcW w:w="3928" w:type="pct"/>
          </w:tcPr>
          <w:p w14:paraId="4F629320" w14:textId="5F20D039" w:rsidR="00EE3686" w:rsidRPr="00972DEF" w:rsidRDefault="00EE3686" w:rsidP="00A46674">
            <w:pPr>
              <w:jc w:val="both"/>
            </w:pPr>
            <w:r w:rsidRPr="00972DEF">
              <w:t xml:space="preserve">Устанавливать причины брака, предупреждать и устранять возможный брак при полировании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4305BEE2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56C6E4D7" w14:textId="77777777" w:rsidR="00EE3686" w:rsidRPr="00972DEF" w:rsidRDefault="00EE3686" w:rsidP="00972DEF"/>
        </w:tc>
        <w:tc>
          <w:tcPr>
            <w:tcW w:w="3928" w:type="pct"/>
          </w:tcPr>
          <w:p w14:paraId="2745FCF3" w14:textId="3A9F1EAF" w:rsidR="00EE3686" w:rsidRPr="00972DEF" w:rsidRDefault="00EE3686" w:rsidP="00A46674">
            <w:pPr>
              <w:jc w:val="both"/>
            </w:pPr>
            <w:r w:rsidRPr="00972DEF">
              <w:t xml:space="preserve">Оценивать состояние полировочных материалов для полирования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  <w:r w:rsidRPr="00972DEF">
              <w:t>; заменять их по мере необходимости</w:t>
            </w:r>
          </w:p>
        </w:tc>
      </w:tr>
      <w:tr w:rsidR="000E3444" w:rsidRPr="00972DEF" w14:paraId="59D70DFB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18E258E" w14:textId="77777777" w:rsidR="00EE3686" w:rsidRPr="00972DEF" w:rsidRDefault="00EE3686" w:rsidP="00972DEF"/>
        </w:tc>
        <w:tc>
          <w:tcPr>
            <w:tcW w:w="3928" w:type="pct"/>
          </w:tcPr>
          <w:p w14:paraId="154381CB" w14:textId="77777777" w:rsidR="00EE3686" w:rsidRPr="00972DEF" w:rsidRDefault="00EE3686" w:rsidP="00A46674">
            <w:pPr>
              <w:jc w:val="both"/>
            </w:pPr>
            <w:r w:rsidRPr="00972DEF">
              <w:t>Очищать заготовки после полирования</w:t>
            </w:r>
          </w:p>
        </w:tc>
      </w:tr>
      <w:tr w:rsidR="000E3444" w:rsidRPr="00972DEF" w14:paraId="290DF0C5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2A4029BB" w14:textId="77777777" w:rsidR="00EE3686" w:rsidRPr="00972DEF" w:rsidRDefault="00EE3686" w:rsidP="00972DEF"/>
        </w:tc>
        <w:tc>
          <w:tcPr>
            <w:tcW w:w="3928" w:type="pct"/>
          </w:tcPr>
          <w:p w14:paraId="7A8DB2B6" w14:textId="77777777" w:rsidR="00EE3686" w:rsidRPr="00972DEF" w:rsidRDefault="00EE3686" w:rsidP="00A46674">
            <w:pPr>
              <w:jc w:val="both"/>
            </w:pPr>
            <w:r w:rsidRPr="00972DEF">
              <w:t>Выполнять техническое обслуживание технологической оснастки, размещенной на рабочем месте полировщика</w:t>
            </w:r>
          </w:p>
        </w:tc>
      </w:tr>
      <w:tr w:rsidR="000E3444" w:rsidRPr="00972DEF" w14:paraId="74D9484E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6DA8AC3" w14:textId="77777777" w:rsidR="00EE3686" w:rsidRPr="00972DEF" w:rsidRDefault="00EE3686" w:rsidP="00972DEF"/>
        </w:tc>
        <w:tc>
          <w:tcPr>
            <w:tcW w:w="3928" w:type="pct"/>
          </w:tcPr>
          <w:p w14:paraId="590A2278" w14:textId="77777777" w:rsidR="00EE3686" w:rsidRPr="00972DEF" w:rsidRDefault="00EE3686" w:rsidP="00A46674">
            <w:pPr>
              <w:jc w:val="both"/>
            </w:pPr>
            <w:r w:rsidRPr="00972DEF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 полировщика </w:t>
            </w:r>
          </w:p>
        </w:tc>
      </w:tr>
      <w:tr w:rsidR="000E3444" w:rsidRPr="00972DEF" w14:paraId="5EF4A3D4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4EB7DC0F" w14:textId="77777777" w:rsidR="00EE3686" w:rsidRPr="00972DEF" w:rsidRDefault="00EE3686" w:rsidP="00972DEF"/>
        </w:tc>
        <w:tc>
          <w:tcPr>
            <w:tcW w:w="3928" w:type="pct"/>
          </w:tcPr>
          <w:p w14:paraId="7E8211DF" w14:textId="77777777" w:rsidR="00EE3686" w:rsidRPr="00972DEF" w:rsidRDefault="00EE3686" w:rsidP="00A46674">
            <w:pPr>
              <w:jc w:val="both"/>
            </w:pPr>
            <w:r w:rsidRPr="00972DEF">
              <w:t xml:space="preserve">Применять средства индивидуальной и коллективной защиты при выполнении работы </w:t>
            </w:r>
          </w:p>
        </w:tc>
      </w:tr>
      <w:tr w:rsidR="00AF5EBE" w:rsidRPr="00972DEF" w14:paraId="3AAF4E28" w14:textId="77777777" w:rsidTr="002C46C7">
        <w:trPr>
          <w:trHeight w:val="20"/>
          <w:jc w:val="center"/>
        </w:trPr>
        <w:tc>
          <w:tcPr>
            <w:tcW w:w="1072" w:type="pct"/>
            <w:vMerge w:val="restart"/>
          </w:tcPr>
          <w:p w14:paraId="4939794B" w14:textId="18EFC293" w:rsidR="00AF5EBE" w:rsidRPr="00972DEF" w:rsidRDefault="00AF5EBE" w:rsidP="005E7C86">
            <w:r w:rsidRPr="00972DEF">
              <w:t>Необходимые знания</w:t>
            </w:r>
          </w:p>
        </w:tc>
        <w:tc>
          <w:tcPr>
            <w:tcW w:w="3928" w:type="pct"/>
          </w:tcPr>
          <w:p w14:paraId="3CEF12C1" w14:textId="7211577E" w:rsidR="00AF5EBE" w:rsidRPr="00972DEF" w:rsidRDefault="00AF5EBE" w:rsidP="00A46674">
            <w:pPr>
              <w:jc w:val="both"/>
            </w:pPr>
            <w:r w:rsidRPr="00972DEF">
              <w:t>Виды и содержание технологической документации, используемой в организации</w:t>
            </w:r>
          </w:p>
        </w:tc>
      </w:tr>
      <w:tr w:rsidR="000E3444" w:rsidRPr="00972DEF" w14:paraId="2C52735F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639DBB33" w14:textId="77777777" w:rsidR="001B1C1F" w:rsidRPr="00972DEF" w:rsidRDefault="001B1C1F" w:rsidP="00972DEF"/>
        </w:tc>
        <w:tc>
          <w:tcPr>
            <w:tcW w:w="3928" w:type="pct"/>
          </w:tcPr>
          <w:p w14:paraId="35237529" w14:textId="77777777" w:rsidR="001B1C1F" w:rsidRPr="00972DEF" w:rsidRDefault="001B1C1F" w:rsidP="00A46674">
            <w:pPr>
              <w:jc w:val="both"/>
            </w:pPr>
            <w:r w:rsidRPr="00972DEF">
              <w:t>Основы машиностроительного черчения в объеме, необходимом для выполнения работы</w:t>
            </w:r>
          </w:p>
        </w:tc>
      </w:tr>
      <w:tr w:rsidR="000E3444" w:rsidRPr="00972DEF" w14:paraId="1F58E8D1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7220D64E" w14:textId="77777777" w:rsidR="001B1C1F" w:rsidRPr="00972DEF" w:rsidRDefault="001B1C1F" w:rsidP="00972DEF"/>
        </w:tc>
        <w:tc>
          <w:tcPr>
            <w:tcW w:w="3928" w:type="pct"/>
          </w:tcPr>
          <w:p w14:paraId="70CA6385" w14:textId="77777777" w:rsidR="001B1C1F" w:rsidRPr="00972DEF" w:rsidRDefault="001B1C1F" w:rsidP="00A46674">
            <w:pPr>
              <w:jc w:val="both"/>
            </w:pPr>
            <w:r w:rsidRPr="00972DEF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0E3444" w:rsidRPr="00972DEF" w14:paraId="4E3CD202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30E86B60" w14:textId="77777777" w:rsidR="001B1C1F" w:rsidRPr="00972DEF" w:rsidRDefault="001B1C1F" w:rsidP="00972DEF"/>
        </w:tc>
        <w:tc>
          <w:tcPr>
            <w:tcW w:w="3928" w:type="pct"/>
          </w:tcPr>
          <w:p w14:paraId="5F6C065C" w14:textId="77777777" w:rsidR="001B1C1F" w:rsidRPr="00972DEF" w:rsidRDefault="001B1C1F" w:rsidP="00A46674">
            <w:pPr>
              <w:jc w:val="both"/>
            </w:pPr>
            <w:r w:rsidRPr="00972DEF">
              <w:t>Система допусков и посадок, квалитеты точности, параметры шероховатости</w:t>
            </w:r>
          </w:p>
        </w:tc>
      </w:tr>
      <w:tr w:rsidR="000E3444" w:rsidRPr="00972DEF" w14:paraId="200DCBF0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0E5187B9" w14:textId="77777777" w:rsidR="001B1C1F" w:rsidRPr="00972DEF" w:rsidRDefault="001B1C1F" w:rsidP="00972DEF"/>
        </w:tc>
        <w:tc>
          <w:tcPr>
            <w:tcW w:w="3928" w:type="pct"/>
          </w:tcPr>
          <w:p w14:paraId="68D07462" w14:textId="77777777" w:rsidR="001B1C1F" w:rsidRPr="00972DEF" w:rsidRDefault="001B1C1F" w:rsidP="00A46674">
            <w:pPr>
              <w:jc w:val="both"/>
            </w:pPr>
            <w:r w:rsidRPr="00972DEF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0E3444" w:rsidRPr="00972DEF" w14:paraId="24686956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4C558516" w14:textId="77777777" w:rsidR="001B1C1F" w:rsidRPr="00972DEF" w:rsidRDefault="001B1C1F" w:rsidP="00972DEF"/>
        </w:tc>
        <w:tc>
          <w:tcPr>
            <w:tcW w:w="3928" w:type="pct"/>
          </w:tcPr>
          <w:p w14:paraId="07DF811A" w14:textId="77777777" w:rsidR="001B1C1F" w:rsidRPr="00972DEF" w:rsidRDefault="001B1C1F" w:rsidP="00A46674">
            <w:pPr>
              <w:jc w:val="both"/>
            </w:pPr>
            <w:r w:rsidRPr="00972DEF">
              <w:t>Правила и приемы подготовки поверхностей заготовок к процессу полирования</w:t>
            </w:r>
          </w:p>
        </w:tc>
      </w:tr>
      <w:tr w:rsidR="000E3444" w:rsidRPr="00972DEF" w14:paraId="3FC74725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549DC622" w14:textId="77777777" w:rsidR="001B1C1F" w:rsidRPr="00972DEF" w:rsidRDefault="001B1C1F" w:rsidP="00972DEF"/>
        </w:tc>
        <w:tc>
          <w:tcPr>
            <w:tcW w:w="3928" w:type="pct"/>
          </w:tcPr>
          <w:p w14:paraId="43C6E18A" w14:textId="28269E51" w:rsidR="001B1C1F" w:rsidRPr="00972DEF" w:rsidRDefault="001B1C1F" w:rsidP="00A46674">
            <w:pPr>
              <w:jc w:val="both"/>
            </w:pPr>
            <w:r w:rsidRPr="00972DEF">
              <w:t xml:space="preserve">Устройство, назначение, правила и условия применения приспособлений для полирования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27D43258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5B013261" w14:textId="77777777" w:rsidR="001B1C1F" w:rsidRPr="00972DEF" w:rsidRDefault="001B1C1F" w:rsidP="00972DEF"/>
        </w:tc>
        <w:tc>
          <w:tcPr>
            <w:tcW w:w="3928" w:type="pct"/>
          </w:tcPr>
          <w:p w14:paraId="57F68835" w14:textId="77777777" w:rsidR="001B1C1F" w:rsidRPr="00972DEF" w:rsidRDefault="001B1C1F" w:rsidP="00A46674">
            <w:pPr>
              <w:jc w:val="both"/>
            </w:pPr>
            <w:r w:rsidRPr="00972DEF">
              <w:t>Основные свойства и маркировка конструкционных материалов</w:t>
            </w:r>
          </w:p>
        </w:tc>
      </w:tr>
      <w:tr w:rsidR="000E3444" w:rsidRPr="00972DEF" w14:paraId="0109D90C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29C32B0" w14:textId="77777777" w:rsidR="001B1C1F" w:rsidRPr="00972DEF" w:rsidRDefault="001B1C1F" w:rsidP="00972DEF"/>
        </w:tc>
        <w:tc>
          <w:tcPr>
            <w:tcW w:w="3928" w:type="pct"/>
          </w:tcPr>
          <w:p w14:paraId="0D513FD0" w14:textId="137D3BB5" w:rsidR="001B1C1F" w:rsidRPr="00972DEF" w:rsidRDefault="001B1C1F" w:rsidP="00A46674">
            <w:pPr>
              <w:jc w:val="both"/>
            </w:pPr>
            <w:r w:rsidRPr="00972DEF">
              <w:t xml:space="preserve">Основные типы, свойства, назначение и правила использования полировочных материалов для полирования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55B80F95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71D84399" w14:textId="77777777" w:rsidR="001B1C1F" w:rsidRPr="00972DEF" w:rsidRDefault="001B1C1F" w:rsidP="00972DEF"/>
        </w:tc>
        <w:tc>
          <w:tcPr>
            <w:tcW w:w="3928" w:type="pct"/>
          </w:tcPr>
          <w:p w14:paraId="10A6452A" w14:textId="77777777" w:rsidR="001B1C1F" w:rsidRPr="00972DEF" w:rsidRDefault="001B1C1F" w:rsidP="00A46674">
            <w:pPr>
              <w:jc w:val="both"/>
            </w:pPr>
            <w:r w:rsidRPr="00972DEF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0E3444" w:rsidRPr="00972DEF" w14:paraId="106BC9DF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13AB13B" w14:textId="77777777" w:rsidR="001B1C1F" w:rsidRPr="00972DEF" w:rsidRDefault="001B1C1F" w:rsidP="00972DEF"/>
        </w:tc>
        <w:tc>
          <w:tcPr>
            <w:tcW w:w="3928" w:type="pct"/>
          </w:tcPr>
          <w:p w14:paraId="13ADDFB4" w14:textId="77777777" w:rsidR="001B1C1F" w:rsidRPr="00972DEF" w:rsidRDefault="001B1C1F" w:rsidP="00A46674">
            <w:pPr>
              <w:jc w:val="both"/>
            </w:pPr>
            <w:r w:rsidRPr="00972DEF">
              <w:t>Основы теории резания в объеме, необходимом для выполнения работы</w:t>
            </w:r>
          </w:p>
        </w:tc>
      </w:tr>
      <w:tr w:rsidR="000E3444" w:rsidRPr="00972DEF" w14:paraId="1E17D14C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22C1C73" w14:textId="77777777" w:rsidR="001B1C1F" w:rsidRPr="00972DEF" w:rsidRDefault="001B1C1F" w:rsidP="00972DEF"/>
        </w:tc>
        <w:tc>
          <w:tcPr>
            <w:tcW w:w="3928" w:type="pct"/>
          </w:tcPr>
          <w:p w14:paraId="414C103D" w14:textId="284EA848" w:rsidR="001B1C1F" w:rsidRPr="00972DEF" w:rsidRDefault="001B1C1F" w:rsidP="00A46674">
            <w:pPr>
              <w:jc w:val="both"/>
            </w:pPr>
            <w:r w:rsidRPr="00972DEF">
              <w:t xml:space="preserve">Способы и приемы полирования простых поверхностей простых деталей вручную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21172D0B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294A80EF" w14:textId="77777777" w:rsidR="001B1C1F" w:rsidRPr="00972DEF" w:rsidRDefault="001B1C1F" w:rsidP="00972DEF"/>
        </w:tc>
        <w:tc>
          <w:tcPr>
            <w:tcW w:w="3928" w:type="pct"/>
          </w:tcPr>
          <w:p w14:paraId="2A412AE4" w14:textId="00A916A5" w:rsidR="001B1C1F" w:rsidRPr="00972DEF" w:rsidRDefault="001B1C1F" w:rsidP="00A46674">
            <w:pPr>
              <w:jc w:val="both"/>
            </w:pPr>
            <w:r w:rsidRPr="00972DEF">
              <w:t xml:space="preserve">Основные виды </w:t>
            </w:r>
            <w:r w:rsidR="00B914F2" w:rsidRPr="00972DEF">
              <w:t xml:space="preserve">дефектов </w:t>
            </w:r>
            <w:r w:rsidRPr="00972DEF">
              <w:t xml:space="preserve">при полировании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05D50F99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127CC07" w14:textId="77777777" w:rsidR="001B1C1F" w:rsidRPr="00972DEF" w:rsidRDefault="001B1C1F" w:rsidP="00972DEF"/>
        </w:tc>
        <w:tc>
          <w:tcPr>
            <w:tcW w:w="3928" w:type="pct"/>
          </w:tcPr>
          <w:p w14:paraId="3ECAD187" w14:textId="4BA4255E" w:rsidR="001B1C1F" w:rsidRPr="00972DEF" w:rsidRDefault="00673586" w:rsidP="00A46674">
            <w:pPr>
              <w:jc w:val="both"/>
            </w:pPr>
            <w:r w:rsidRPr="00972DEF">
              <w:t xml:space="preserve">Критерии потери рабочих свойств полировочными материалами для </w:t>
            </w:r>
            <w:r w:rsidR="001B1C1F" w:rsidRPr="00972DEF">
              <w:t xml:space="preserve">полирования простых поверхностей простых деталей с шероховатостью </w:t>
            </w:r>
            <w:r w:rsidR="00B75A46" w:rsidRPr="00972DEF">
              <w:t xml:space="preserve">до </w:t>
            </w:r>
            <w:r w:rsidR="00692693">
              <w:t>Ra </w:t>
            </w:r>
            <w:r w:rsidR="00B75A46" w:rsidRPr="00972DEF">
              <w:t>0,2</w:t>
            </w:r>
          </w:p>
        </w:tc>
      </w:tr>
      <w:tr w:rsidR="000E3444" w:rsidRPr="00972DEF" w14:paraId="72939B06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5B32AFDF" w14:textId="77777777" w:rsidR="001B1C1F" w:rsidRPr="00972DEF" w:rsidRDefault="001B1C1F" w:rsidP="00972DEF"/>
        </w:tc>
        <w:tc>
          <w:tcPr>
            <w:tcW w:w="3928" w:type="pct"/>
          </w:tcPr>
          <w:p w14:paraId="4291E88F" w14:textId="77777777" w:rsidR="001B1C1F" w:rsidRPr="00972DEF" w:rsidRDefault="001B1C1F" w:rsidP="00A46674">
            <w:pPr>
              <w:jc w:val="both"/>
            </w:pPr>
            <w:r w:rsidRPr="00972DEF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0E3444" w:rsidRPr="00972DEF" w14:paraId="4599D8F6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23AF36A8" w14:textId="77777777" w:rsidR="001B1C1F" w:rsidRPr="00972DEF" w:rsidRDefault="001B1C1F" w:rsidP="00972DEF"/>
        </w:tc>
        <w:tc>
          <w:tcPr>
            <w:tcW w:w="3928" w:type="pct"/>
          </w:tcPr>
          <w:p w14:paraId="13D0A014" w14:textId="77777777" w:rsidR="001B1C1F" w:rsidRPr="00972DEF" w:rsidRDefault="001B1C1F" w:rsidP="00A46674">
            <w:pPr>
              <w:jc w:val="both"/>
            </w:pPr>
            <w:r w:rsidRPr="00972DEF">
              <w:t>Правила и приемы очистки заготовок после полирования</w:t>
            </w:r>
          </w:p>
        </w:tc>
      </w:tr>
      <w:tr w:rsidR="000E3444" w:rsidRPr="00972DEF" w14:paraId="0B2ACA25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3A2529F6" w14:textId="77777777" w:rsidR="001B1C1F" w:rsidRPr="00972DEF" w:rsidRDefault="001B1C1F" w:rsidP="00972DEF"/>
        </w:tc>
        <w:tc>
          <w:tcPr>
            <w:tcW w:w="3928" w:type="pct"/>
          </w:tcPr>
          <w:p w14:paraId="3EC79EFB" w14:textId="1B6F12A4" w:rsidR="001B1C1F" w:rsidRPr="00972DEF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1B1C1F" w:rsidRPr="00972DEF">
              <w:t>технического обслуживания технологической оснастки</w:t>
            </w:r>
          </w:p>
        </w:tc>
      </w:tr>
      <w:tr w:rsidR="000E3444" w:rsidRPr="00972DEF" w14:paraId="3F83499F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0399A172" w14:textId="77777777" w:rsidR="001B1C1F" w:rsidRPr="00972DEF" w:rsidRDefault="001B1C1F" w:rsidP="00972DEF"/>
        </w:tc>
        <w:tc>
          <w:tcPr>
            <w:tcW w:w="3928" w:type="pct"/>
          </w:tcPr>
          <w:p w14:paraId="37D34823" w14:textId="77777777" w:rsidR="001B1C1F" w:rsidRPr="00972DEF" w:rsidRDefault="001B1C1F" w:rsidP="00A46674">
            <w:pPr>
              <w:jc w:val="both"/>
            </w:pPr>
            <w:r w:rsidRPr="00972DEF">
              <w:t>Требования к планировке и оснащению рабочего места при выполнении полировочных работ</w:t>
            </w:r>
          </w:p>
        </w:tc>
      </w:tr>
      <w:tr w:rsidR="000E3444" w:rsidRPr="00972DEF" w14:paraId="0A4856E9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2AAC299C" w14:textId="77777777" w:rsidR="001B1C1F" w:rsidRPr="00972DEF" w:rsidRDefault="001B1C1F" w:rsidP="00972DEF"/>
        </w:tc>
        <w:tc>
          <w:tcPr>
            <w:tcW w:w="3928" w:type="pct"/>
          </w:tcPr>
          <w:p w14:paraId="29C51F23" w14:textId="77777777" w:rsidR="001B1C1F" w:rsidRPr="00972DEF" w:rsidRDefault="001B1C1F" w:rsidP="00A46674">
            <w:pPr>
              <w:jc w:val="both"/>
            </w:pPr>
            <w:r w:rsidRPr="00972DEF">
              <w:t>Правила хранения заготовок, технологической оснастки, технологических материалов и полирующих инструментов, размещенных на рабочем месте</w:t>
            </w:r>
          </w:p>
        </w:tc>
      </w:tr>
      <w:tr w:rsidR="000E3444" w:rsidRPr="00972DEF" w14:paraId="62AC88CD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43AF047" w14:textId="77777777" w:rsidR="001B1C1F" w:rsidRPr="00972DEF" w:rsidRDefault="001B1C1F" w:rsidP="00972DEF"/>
        </w:tc>
        <w:tc>
          <w:tcPr>
            <w:tcW w:w="3928" w:type="pct"/>
          </w:tcPr>
          <w:p w14:paraId="3420A025" w14:textId="77777777" w:rsidR="001B1C1F" w:rsidRPr="00972DEF" w:rsidRDefault="001B1C1F" w:rsidP="00A46674">
            <w:pPr>
              <w:jc w:val="both"/>
            </w:pPr>
            <w:r w:rsidRPr="00972DEF">
              <w:t>Требования охраны труда, пожарной, промышленной и экологической безопасности</w:t>
            </w:r>
          </w:p>
        </w:tc>
      </w:tr>
      <w:tr w:rsidR="000E3444" w:rsidRPr="00972DEF" w14:paraId="6106CF89" w14:textId="77777777" w:rsidTr="002C46C7">
        <w:trPr>
          <w:trHeight w:val="20"/>
          <w:jc w:val="center"/>
        </w:trPr>
        <w:tc>
          <w:tcPr>
            <w:tcW w:w="1072" w:type="pct"/>
            <w:vMerge/>
          </w:tcPr>
          <w:p w14:paraId="100906C1" w14:textId="77777777" w:rsidR="001B1C1F" w:rsidRPr="00972DEF" w:rsidRDefault="001B1C1F" w:rsidP="00972DEF"/>
        </w:tc>
        <w:tc>
          <w:tcPr>
            <w:tcW w:w="3928" w:type="pct"/>
          </w:tcPr>
          <w:p w14:paraId="4554CB44" w14:textId="77777777" w:rsidR="001B1C1F" w:rsidRPr="00972DEF" w:rsidRDefault="001B1C1F" w:rsidP="00A46674">
            <w:pPr>
              <w:jc w:val="both"/>
            </w:pPr>
            <w:r w:rsidRPr="00972DEF">
              <w:t>Правила применения средств индивидуальной и коллективной защиты при выполнении полирования вручную</w:t>
            </w:r>
          </w:p>
        </w:tc>
      </w:tr>
      <w:tr w:rsidR="000E3444" w:rsidRPr="00972DEF" w14:paraId="322DD38A" w14:textId="77777777" w:rsidTr="002C46C7">
        <w:trPr>
          <w:trHeight w:val="20"/>
          <w:jc w:val="center"/>
        </w:trPr>
        <w:tc>
          <w:tcPr>
            <w:tcW w:w="1072" w:type="pct"/>
          </w:tcPr>
          <w:p w14:paraId="5D54A0D2" w14:textId="77777777" w:rsidR="001B1C1F" w:rsidRPr="00972DEF" w:rsidRDefault="001B1C1F" w:rsidP="005E7C86">
            <w:r w:rsidRPr="00972DEF">
              <w:t>Другие характеристики</w:t>
            </w:r>
          </w:p>
        </w:tc>
        <w:tc>
          <w:tcPr>
            <w:tcW w:w="3928" w:type="pct"/>
          </w:tcPr>
          <w:p w14:paraId="12AA8144" w14:textId="77777777" w:rsidR="001B1C1F" w:rsidRPr="00972DEF" w:rsidRDefault="001B1C1F" w:rsidP="00A46674">
            <w:pPr>
              <w:jc w:val="both"/>
            </w:pPr>
            <w:r w:rsidRPr="00972DEF">
              <w:t>-</w:t>
            </w:r>
          </w:p>
        </w:tc>
      </w:tr>
    </w:tbl>
    <w:p w14:paraId="55A73268" w14:textId="502E6F02" w:rsidR="00A46674" w:rsidRDefault="00A46674" w:rsidP="005E7C86">
      <w:pPr>
        <w:rPr>
          <w:b/>
          <w:bCs w:val="0"/>
        </w:rPr>
      </w:pPr>
      <w:bookmarkStart w:id="7" w:name="_Toc513129363"/>
    </w:p>
    <w:p w14:paraId="231913B3" w14:textId="0A45A7B6" w:rsidR="00A31A2B" w:rsidRDefault="00A31A2B" w:rsidP="005E7C86">
      <w:pPr>
        <w:rPr>
          <w:b/>
          <w:bCs w:val="0"/>
        </w:rPr>
      </w:pPr>
      <w:r w:rsidRPr="005E7C86">
        <w:rPr>
          <w:b/>
          <w:bCs w:val="0"/>
        </w:rPr>
        <w:t>3.1.2. Трудовая функция</w:t>
      </w:r>
      <w:bookmarkEnd w:id="7"/>
    </w:p>
    <w:p w14:paraId="2D3FA21F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1A2B" w:rsidRPr="000E3444" w14:paraId="17FDA89D" w14:textId="77777777" w:rsidTr="00DF0E6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8F0B32E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6A4A8" w14:textId="24B57868" w:rsidR="00A31A2B" w:rsidRPr="000E3444" w:rsidRDefault="00DD4657" w:rsidP="00D265E7">
            <w:pPr>
              <w:suppressAutoHyphens/>
            </w:pPr>
            <w:r w:rsidRPr="000E3444">
              <w:t xml:space="preserve">Полирование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на настроенных 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B79CAB" w14:textId="625ABAFC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22B95" w14:textId="77777777" w:rsidR="00A31A2B" w:rsidRPr="000E3444" w:rsidRDefault="00A31A2B" w:rsidP="00D265E7">
            <w:pPr>
              <w:suppressAutoHyphens/>
            </w:pPr>
            <w:r w:rsidRPr="000E3444">
              <w:t>A/02.2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4EB656" w14:textId="77777777" w:rsidR="00A31A2B" w:rsidRPr="000E3444" w:rsidRDefault="00A31A2B" w:rsidP="00DF0E60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5FED3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2</w:t>
            </w:r>
          </w:p>
        </w:tc>
      </w:tr>
    </w:tbl>
    <w:p w14:paraId="793A5F35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1"/>
        <w:gridCol w:w="2376"/>
      </w:tblGrid>
      <w:tr w:rsidR="00A31A2B" w:rsidRPr="000E3444" w14:paraId="3E68AD89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F635BBB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C2E8EE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EBDB1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6FF0DD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825A7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94990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8079C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28014482" w14:textId="77777777" w:rsidTr="00CC17AD">
        <w:trPr>
          <w:jc w:val="center"/>
        </w:trPr>
        <w:tc>
          <w:tcPr>
            <w:tcW w:w="1267" w:type="pct"/>
            <w:vAlign w:val="center"/>
          </w:tcPr>
          <w:p w14:paraId="50D62DA5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3A1FAB8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1C2E4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280D92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79D6139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808080"/>
            </w:tcBorders>
          </w:tcPr>
          <w:p w14:paraId="0BA7909E" w14:textId="7F5CC0F4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663A6C3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ADF582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8166"/>
      </w:tblGrid>
      <w:tr w:rsidR="00165CF2" w:rsidRPr="000E3444" w14:paraId="57DDEC02" w14:textId="77777777" w:rsidTr="002C46C7">
        <w:trPr>
          <w:trHeight w:val="20"/>
          <w:jc w:val="center"/>
        </w:trPr>
        <w:tc>
          <w:tcPr>
            <w:tcW w:w="1082" w:type="pct"/>
            <w:vMerge w:val="restart"/>
          </w:tcPr>
          <w:p w14:paraId="53B0649A" w14:textId="77777777" w:rsidR="00165CF2" w:rsidRPr="000E3444" w:rsidRDefault="00165CF2" w:rsidP="005E7C86">
            <w:r w:rsidRPr="000E3444">
              <w:t>Трудовые действия</w:t>
            </w:r>
          </w:p>
        </w:tc>
        <w:tc>
          <w:tcPr>
            <w:tcW w:w="3918" w:type="pct"/>
          </w:tcPr>
          <w:p w14:paraId="311042C2" w14:textId="7FB8BF6F" w:rsidR="00165CF2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165CF2" w:rsidRPr="000E3444">
              <w:t xml:space="preserve">полирования </w:t>
            </w:r>
            <w:r w:rsidR="00DD4657" w:rsidRPr="000E3444">
              <w:t xml:space="preserve">простых поверхностей простых деталей </w:t>
            </w:r>
            <w:r w:rsidR="003F7C10" w:rsidRPr="000E3444">
              <w:t>с шероховатостью</w:t>
            </w:r>
            <w:r w:rsidR="00DD4657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65CF2" w:rsidRPr="000E3444" w14:paraId="04DCD2AC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7B3F944" w14:textId="77777777" w:rsidR="00165CF2" w:rsidRPr="000E3444" w:rsidRDefault="00165CF2" w:rsidP="00DF0E60"/>
        </w:tc>
        <w:tc>
          <w:tcPr>
            <w:tcW w:w="3918" w:type="pct"/>
          </w:tcPr>
          <w:p w14:paraId="4E6E9F29" w14:textId="05D74243" w:rsidR="00165CF2" w:rsidRPr="000E3444" w:rsidRDefault="00165CF2" w:rsidP="00A46674">
            <w:pPr>
              <w:jc w:val="both"/>
            </w:pPr>
            <w:r w:rsidRPr="000E3444">
              <w:t xml:space="preserve">Выполнение технологической операции </w:t>
            </w:r>
            <w:r w:rsidR="00DD4657" w:rsidRPr="000E3444">
              <w:t xml:space="preserve">полирования простых поверхностей простых деталей </w:t>
            </w:r>
            <w:r w:rsidR="003F7C10" w:rsidRPr="000E3444">
              <w:t>с шероховатостью</w:t>
            </w:r>
            <w:r w:rsidR="00DD4657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="00190D82" w:rsidRPr="000E3444">
              <w:t>на настроенных полировальных станках</w:t>
            </w:r>
            <w:r w:rsidR="00F00C0A" w:rsidRPr="000E3444">
              <w:t xml:space="preserve"> </w:t>
            </w:r>
            <w:r w:rsidRPr="000E3444">
              <w:t>в соответствии с технической документацией</w:t>
            </w:r>
          </w:p>
        </w:tc>
      </w:tr>
      <w:tr w:rsidR="00165CF2" w:rsidRPr="000E3444" w14:paraId="21C85684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9FF3E92" w14:textId="77777777" w:rsidR="00165CF2" w:rsidRPr="000E3444" w:rsidRDefault="00165CF2" w:rsidP="00DF0E60"/>
        </w:tc>
        <w:tc>
          <w:tcPr>
            <w:tcW w:w="3918" w:type="pct"/>
          </w:tcPr>
          <w:p w14:paraId="501070E8" w14:textId="77777777" w:rsidR="00165CF2" w:rsidRPr="000E3444" w:rsidRDefault="00165CF2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165CF2" w:rsidRPr="000E3444" w14:paraId="450F10EA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DABBE74" w14:textId="77777777" w:rsidR="00165CF2" w:rsidRPr="000E3444" w:rsidRDefault="00165CF2" w:rsidP="00DF0E60"/>
        </w:tc>
        <w:tc>
          <w:tcPr>
            <w:tcW w:w="3918" w:type="pct"/>
          </w:tcPr>
          <w:p w14:paraId="60B619F7" w14:textId="77777777" w:rsidR="00165CF2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65CF2" w:rsidRPr="000E3444">
              <w:t xml:space="preserve"> требуемого технического состояния технологической оснастки </w:t>
            </w:r>
            <w:r w:rsidR="00DD4657" w:rsidRPr="000E3444">
              <w:t>(приспособлений, измерительных и вспомогательных инструментов), размещенной на рабочем месте</w:t>
            </w:r>
          </w:p>
        </w:tc>
      </w:tr>
      <w:tr w:rsidR="00165CF2" w:rsidRPr="000E3444" w14:paraId="5B0AEAB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E08C855" w14:textId="77777777" w:rsidR="00165CF2" w:rsidRPr="000E3444" w:rsidRDefault="00165CF2" w:rsidP="00DF0E60"/>
        </w:tc>
        <w:tc>
          <w:tcPr>
            <w:tcW w:w="3918" w:type="pct"/>
          </w:tcPr>
          <w:p w14:paraId="61FA5139" w14:textId="77777777" w:rsidR="00165CF2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65CF2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165CF2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AF5EBE" w:rsidRPr="000E3444" w14:paraId="60C98ED8" w14:textId="77777777" w:rsidTr="002C46C7">
        <w:trPr>
          <w:trHeight w:val="20"/>
          <w:jc w:val="center"/>
        </w:trPr>
        <w:tc>
          <w:tcPr>
            <w:tcW w:w="1082" w:type="pct"/>
            <w:vMerge w:val="restart"/>
          </w:tcPr>
          <w:p w14:paraId="7EDC70A1" w14:textId="6ABE73FC" w:rsidR="00AF5EBE" w:rsidRPr="000E3444" w:rsidRDefault="00AF5EBE" w:rsidP="005E7C86">
            <w:r w:rsidRPr="000E3444">
              <w:t>Необходимые умения</w:t>
            </w:r>
          </w:p>
        </w:tc>
        <w:tc>
          <w:tcPr>
            <w:tcW w:w="3918" w:type="pct"/>
          </w:tcPr>
          <w:p w14:paraId="69D9BA36" w14:textId="4EC22E47" w:rsidR="00AF5EBE" w:rsidRPr="000E3444" w:rsidRDefault="00972DEF" w:rsidP="00A46674">
            <w:pPr>
              <w:jc w:val="both"/>
            </w:pPr>
            <w:r>
              <w:t>Чит</w:t>
            </w:r>
            <w:r w:rsidR="00AF5EBE" w:rsidRPr="000E3444">
              <w:t xml:space="preserve">ать и применять техническую документацию (рабочий чертеж, технологическую карту) на простые детали с простыми поверхностями </w:t>
            </w:r>
          </w:p>
        </w:tc>
      </w:tr>
      <w:tr w:rsidR="00681BA8" w:rsidRPr="000E3444" w14:paraId="531B72D0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91361FB" w14:textId="77777777" w:rsidR="00681BA8" w:rsidRPr="000E3444" w:rsidRDefault="00681BA8" w:rsidP="00681BA8"/>
        </w:tc>
        <w:tc>
          <w:tcPr>
            <w:tcW w:w="3918" w:type="pct"/>
          </w:tcPr>
          <w:p w14:paraId="17A2942E" w14:textId="77777777" w:rsidR="00681BA8" w:rsidRPr="000E3444" w:rsidRDefault="00681BA8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681BA8" w:rsidRPr="000E3444" w14:paraId="755225C5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F10880D" w14:textId="77777777" w:rsidR="00681BA8" w:rsidRPr="000E3444" w:rsidRDefault="00681BA8" w:rsidP="00681BA8"/>
        </w:tc>
        <w:tc>
          <w:tcPr>
            <w:tcW w:w="3918" w:type="pct"/>
          </w:tcPr>
          <w:p w14:paraId="1840498B" w14:textId="77777777" w:rsidR="00681BA8" w:rsidRPr="000E3444" w:rsidRDefault="00681BA8" w:rsidP="00A46674">
            <w:pPr>
              <w:jc w:val="both"/>
            </w:pPr>
            <w:r w:rsidRPr="000E3444">
              <w:t>Выбирать и подготавливать к работе материалы для полирования в соответствии с маркой обрабатываемого материала и требуемой шероховатостью</w:t>
            </w:r>
          </w:p>
        </w:tc>
      </w:tr>
      <w:tr w:rsidR="00681BA8" w:rsidRPr="000E3444" w14:paraId="5BD39786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B7FF352" w14:textId="77777777" w:rsidR="00681BA8" w:rsidRPr="000E3444" w:rsidRDefault="00681BA8" w:rsidP="00681BA8"/>
        </w:tc>
        <w:tc>
          <w:tcPr>
            <w:tcW w:w="3918" w:type="pct"/>
          </w:tcPr>
          <w:p w14:paraId="26A67B44" w14:textId="14E5BFD2" w:rsidR="00681BA8" w:rsidRPr="000E3444" w:rsidRDefault="00681BA8" w:rsidP="00A46674">
            <w:pPr>
              <w:jc w:val="both"/>
            </w:pPr>
            <w:r w:rsidRPr="000E3444">
              <w:t xml:space="preserve">Полировать простые поверхности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 соответствии с технологической картой и рабочим чертежом</w:t>
            </w:r>
          </w:p>
        </w:tc>
      </w:tr>
      <w:tr w:rsidR="00681BA8" w:rsidRPr="000E3444" w14:paraId="227F3743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F68D5E1" w14:textId="77777777" w:rsidR="00681BA8" w:rsidRPr="000E3444" w:rsidRDefault="00681BA8" w:rsidP="00681BA8"/>
        </w:tc>
        <w:tc>
          <w:tcPr>
            <w:tcW w:w="3918" w:type="pct"/>
          </w:tcPr>
          <w:p w14:paraId="53E20FA6" w14:textId="77777777" w:rsidR="00681BA8" w:rsidRPr="000E3444" w:rsidRDefault="00681BA8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681BA8" w:rsidRPr="000E3444" w14:paraId="0CAB50B3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0577C4A8" w14:textId="77777777" w:rsidR="00681BA8" w:rsidRPr="000E3444" w:rsidRDefault="00681BA8" w:rsidP="00681BA8"/>
        </w:tc>
        <w:tc>
          <w:tcPr>
            <w:tcW w:w="3918" w:type="pct"/>
          </w:tcPr>
          <w:p w14:paraId="5EC0272A" w14:textId="126AAAF2" w:rsidR="00681BA8" w:rsidRPr="000E3444" w:rsidRDefault="00681BA8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681BA8" w:rsidRPr="000E3444" w14:paraId="3716D5B6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3439FB9" w14:textId="77777777" w:rsidR="00681BA8" w:rsidRPr="000E3444" w:rsidRDefault="00681BA8" w:rsidP="00681BA8"/>
        </w:tc>
        <w:tc>
          <w:tcPr>
            <w:tcW w:w="3918" w:type="pct"/>
          </w:tcPr>
          <w:p w14:paraId="745334A0" w14:textId="4A94D13A" w:rsidR="00681BA8" w:rsidRPr="000E3444" w:rsidRDefault="00681BA8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>; заменять их по мере необходимости</w:t>
            </w:r>
          </w:p>
        </w:tc>
      </w:tr>
      <w:tr w:rsidR="00681BA8" w:rsidRPr="000E3444" w14:paraId="666CFCAA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62C4048" w14:textId="77777777" w:rsidR="00681BA8" w:rsidRPr="000E3444" w:rsidRDefault="00681BA8" w:rsidP="00681BA8"/>
        </w:tc>
        <w:tc>
          <w:tcPr>
            <w:tcW w:w="3918" w:type="pct"/>
          </w:tcPr>
          <w:p w14:paraId="5AAAD2FC" w14:textId="77777777" w:rsidR="00681BA8" w:rsidRPr="000E3444" w:rsidRDefault="00681BA8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681BA8" w:rsidRPr="000E3444" w14:paraId="6E55123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E25EDE8" w14:textId="77777777" w:rsidR="00681BA8" w:rsidRPr="000E3444" w:rsidRDefault="00681BA8" w:rsidP="00681BA8"/>
        </w:tc>
        <w:tc>
          <w:tcPr>
            <w:tcW w:w="3918" w:type="pct"/>
          </w:tcPr>
          <w:p w14:paraId="1024C98E" w14:textId="77777777" w:rsidR="00681BA8" w:rsidRPr="000E3444" w:rsidRDefault="00681BA8" w:rsidP="00A46674">
            <w:pPr>
              <w:jc w:val="both"/>
            </w:pPr>
            <w:r w:rsidRPr="000E3444">
              <w:t xml:space="preserve">Проверять исправность и работоспособность полировальных станков </w:t>
            </w:r>
          </w:p>
        </w:tc>
      </w:tr>
      <w:tr w:rsidR="00681BA8" w:rsidRPr="000E3444" w14:paraId="51368CFB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0A7D830" w14:textId="77777777" w:rsidR="00681BA8" w:rsidRPr="000E3444" w:rsidRDefault="00681BA8" w:rsidP="00681BA8"/>
        </w:tc>
        <w:tc>
          <w:tcPr>
            <w:tcW w:w="3918" w:type="pct"/>
          </w:tcPr>
          <w:p w14:paraId="521D82FA" w14:textId="77777777" w:rsidR="00681BA8" w:rsidRPr="000E3444" w:rsidRDefault="00681BA8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681BA8" w:rsidRPr="000E3444" w14:paraId="241AAF30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4CB630F" w14:textId="77777777" w:rsidR="00681BA8" w:rsidRPr="000E3444" w:rsidRDefault="00681BA8" w:rsidP="00681BA8"/>
        </w:tc>
        <w:tc>
          <w:tcPr>
            <w:tcW w:w="3918" w:type="pct"/>
          </w:tcPr>
          <w:p w14:paraId="79A4032C" w14:textId="77777777" w:rsidR="00681BA8" w:rsidRPr="000E3444" w:rsidRDefault="00681BA8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681BA8" w:rsidRPr="000E3444" w14:paraId="7666916D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EBF9630" w14:textId="77777777" w:rsidR="00681BA8" w:rsidRPr="000E3444" w:rsidRDefault="00681BA8" w:rsidP="00681BA8"/>
        </w:tc>
        <w:tc>
          <w:tcPr>
            <w:tcW w:w="3918" w:type="pct"/>
          </w:tcPr>
          <w:p w14:paraId="06F16970" w14:textId="77777777" w:rsidR="00681BA8" w:rsidRPr="000E3444" w:rsidRDefault="00681BA8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681BA8" w:rsidRPr="000E3444" w14:paraId="6D1B66D6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7E5F516" w14:textId="77777777" w:rsidR="00681BA8" w:rsidRPr="000E3444" w:rsidRDefault="00681BA8" w:rsidP="00681BA8"/>
        </w:tc>
        <w:tc>
          <w:tcPr>
            <w:tcW w:w="3918" w:type="pct"/>
          </w:tcPr>
          <w:p w14:paraId="2BF83BD0" w14:textId="77777777" w:rsidR="00681BA8" w:rsidRPr="000E3444" w:rsidRDefault="00681BA8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AF5EBE" w:rsidRPr="000E3444" w14:paraId="4DF968F4" w14:textId="77777777" w:rsidTr="002C46C7">
        <w:trPr>
          <w:trHeight w:val="20"/>
          <w:jc w:val="center"/>
        </w:trPr>
        <w:tc>
          <w:tcPr>
            <w:tcW w:w="1082" w:type="pct"/>
            <w:vMerge w:val="restart"/>
          </w:tcPr>
          <w:p w14:paraId="0147A237" w14:textId="2781D031" w:rsidR="00AF5EBE" w:rsidRPr="000E3444" w:rsidRDefault="00AF5EBE" w:rsidP="005E7C86">
            <w:r w:rsidRPr="000E3444">
              <w:t>Необходимые знания</w:t>
            </w:r>
          </w:p>
        </w:tc>
        <w:tc>
          <w:tcPr>
            <w:tcW w:w="3918" w:type="pct"/>
          </w:tcPr>
          <w:p w14:paraId="3426C251" w14:textId="2225A090" w:rsidR="00AF5EBE" w:rsidRPr="000E3444" w:rsidRDefault="00972DEF" w:rsidP="00A46674">
            <w:pPr>
              <w:jc w:val="both"/>
            </w:pPr>
            <w:r>
              <w:t>Вид</w:t>
            </w:r>
            <w:r w:rsidR="00AF5EBE" w:rsidRPr="000E3444">
              <w:t>ы и содержание технологической документации, используемой в организации</w:t>
            </w:r>
          </w:p>
        </w:tc>
      </w:tr>
      <w:tr w:rsidR="00681BA8" w:rsidRPr="000E3444" w14:paraId="308D11B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681EBE3" w14:textId="77777777" w:rsidR="00681BA8" w:rsidRPr="000E3444" w:rsidRDefault="00681BA8" w:rsidP="00681BA8"/>
        </w:tc>
        <w:tc>
          <w:tcPr>
            <w:tcW w:w="3918" w:type="pct"/>
          </w:tcPr>
          <w:p w14:paraId="21435E80" w14:textId="77777777" w:rsidR="00681BA8" w:rsidRPr="000E3444" w:rsidRDefault="00681BA8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681BA8" w:rsidRPr="000E3444" w14:paraId="6EF86DD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EED82AE" w14:textId="77777777" w:rsidR="00681BA8" w:rsidRPr="000E3444" w:rsidRDefault="00681BA8" w:rsidP="00681BA8"/>
        </w:tc>
        <w:tc>
          <w:tcPr>
            <w:tcW w:w="3918" w:type="pct"/>
          </w:tcPr>
          <w:p w14:paraId="68BB27F2" w14:textId="77777777" w:rsidR="00681BA8" w:rsidRPr="000E3444" w:rsidRDefault="00681BA8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681BA8" w:rsidRPr="000E3444" w14:paraId="5D82639C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B9AC5C5" w14:textId="77777777" w:rsidR="00681BA8" w:rsidRPr="000E3444" w:rsidRDefault="00681BA8" w:rsidP="00681BA8"/>
        </w:tc>
        <w:tc>
          <w:tcPr>
            <w:tcW w:w="3918" w:type="pct"/>
          </w:tcPr>
          <w:p w14:paraId="0BA1E95E" w14:textId="77777777" w:rsidR="00681BA8" w:rsidRPr="000E3444" w:rsidRDefault="00681BA8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681BA8" w:rsidRPr="000E3444" w14:paraId="5934571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E3434CE" w14:textId="77777777" w:rsidR="00681BA8" w:rsidRPr="000E3444" w:rsidRDefault="00681BA8" w:rsidP="00681BA8"/>
        </w:tc>
        <w:tc>
          <w:tcPr>
            <w:tcW w:w="3918" w:type="pct"/>
          </w:tcPr>
          <w:p w14:paraId="63DABA92" w14:textId="77777777" w:rsidR="00681BA8" w:rsidRPr="000E3444" w:rsidRDefault="00681BA8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681BA8" w:rsidRPr="000E3444" w14:paraId="1A401F93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7FD13D2" w14:textId="77777777" w:rsidR="00681BA8" w:rsidRPr="000E3444" w:rsidRDefault="00681BA8" w:rsidP="00681BA8"/>
        </w:tc>
        <w:tc>
          <w:tcPr>
            <w:tcW w:w="3918" w:type="pct"/>
          </w:tcPr>
          <w:p w14:paraId="52EE47AA" w14:textId="7F84843F" w:rsidR="00681BA8" w:rsidRPr="000E3444" w:rsidRDefault="00681BA8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настроенных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681BA8" w:rsidRPr="000E3444" w14:paraId="00506F3B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9080393" w14:textId="77777777" w:rsidR="00681BA8" w:rsidRPr="000E3444" w:rsidRDefault="00681BA8" w:rsidP="00681BA8"/>
        </w:tc>
        <w:tc>
          <w:tcPr>
            <w:tcW w:w="3918" w:type="pct"/>
          </w:tcPr>
          <w:p w14:paraId="337DE895" w14:textId="77777777" w:rsidR="00681BA8" w:rsidRPr="000E3444" w:rsidRDefault="00681BA8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 и приспособлений, необходимых для выполнения работ</w:t>
            </w:r>
          </w:p>
        </w:tc>
      </w:tr>
      <w:tr w:rsidR="00681BA8" w:rsidRPr="000E3444" w14:paraId="667D2594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8C7C868" w14:textId="77777777" w:rsidR="00681BA8" w:rsidRPr="000E3444" w:rsidRDefault="00681BA8" w:rsidP="00681BA8"/>
        </w:tc>
        <w:tc>
          <w:tcPr>
            <w:tcW w:w="3918" w:type="pct"/>
          </w:tcPr>
          <w:p w14:paraId="13600A70" w14:textId="77777777" w:rsidR="00681BA8" w:rsidRPr="000E3444" w:rsidRDefault="00681BA8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681BA8" w:rsidRPr="000E3444" w14:paraId="3150A67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A179620" w14:textId="77777777" w:rsidR="00681BA8" w:rsidRPr="000E3444" w:rsidRDefault="00681BA8" w:rsidP="00681BA8"/>
        </w:tc>
        <w:tc>
          <w:tcPr>
            <w:tcW w:w="3918" w:type="pct"/>
          </w:tcPr>
          <w:p w14:paraId="25E73107" w14:textId="77777777" w:rsidR="00681BA8" w:rsidRPr="000E3444" w:rsidRDefault="00681BA8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681BA8" w:rsidRPr="000E3444" w14:paraId="136569B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E101E84" w14:textId="77777777" w:rsidR="00681BA8" w:rsidRPr="000E3444" w:rsidRDefault="00681BA8" w:rsidP="00681BA8"/>
        </w:tc>
        <w:tc>
          <w:tcPr>
            <w:tcW w:w="3918" w:type="pct"/>
          </w:tcPr>
          <w:p w14:paraId="4B6F99A0" w14:textId="35F046F3" w:rsidR="00681BA8" w:rsidRPr="000E3444" w:rsidRDefault="00681BA8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настроенных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681BA8" w:rsidRPr="000E3444" w14:paraId="29B96274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4955C1C" w14:textId="77777777" w:rsidR="00681BA8" w:rsidRPr="000E3444" w:rsidRDefault="00681BA8" w:rsidP="00681BA8"/>
        </w:tc>
        <w:tc>
          <w:tcPr>
            <w:tcW w:w="3918" w:type="pct"/>
          </w:tcPr>
          <w:p w14:paraId="60FB74B6" w14:textId="77777777" w:rsidR="00681BA8" w:rsidRPr="000E3444" w:rsidRDefault="00681BA8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681BA8" w:rsidRPr="000E3444" w14:paraId="212579EA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802CB0A" w14:textId="77777777" w:rsidR="00681BA8" w:rsidRPr="000E3444" w:rsidRDefault="00681BA8" w:rsidP="00681BA8"/>
        </w:tc>
        <w:tc>
          <w:tcPr>
            <w:tcW w:w="3918" w:type="pct"/>
          </w:tcPr>
          <w:p w14:paraId="2E3422BD" w14:textId="77777777" w:rsidR="00681BA8" w:rsidRPr="000E3444" w:rsidRDefault="00681BA8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681BA8" w:rsidRPr="000E3444" w14:paraId="7E683A0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5C2C3E6" w14:textId="77777777" w:rsidR="00681BA8" w:rsidRPr="000E3444" w:rsidRDefault="00681BA8" w:rsidP="00681BA8"/>
        </w:tc>
        <w:tc>
          <w:tcPr>
            <w:tcW w:w="3918" w:type="pct"/>
          </w:tcPr>
          <w:p w14:paraId="0BE229BF" w14:textId="77777777" w:rsidR="00681BA8" w:rsidRPr="000E3444" w:rsidRDefault="00681BA8" w:rsidP="00A46674">
            <w:pPr>
              <w:jc w:val="both"/>
            </w:pPr>
            <w:r w:rsidRPr="000E3444">
              <w:t>Устройство и правила использования полировальных станков</w:t>
            </w:r>
          </w:p>
        </w:tc>
      </w:tr>
      <w:tr w:rsidR="00681BA8" w:rsidRPr="000E3444" w14:paraId="00A9F0B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F874734" w14:textId="77777777" w:rsidR="00681BA8" w:rsidRPr="000E3444" w:rsidRDefault="00681BA8" w:rsidP="00681BA8"/>
        </w:tc>
        <w:tc>
          <w:tcPr>
            <w:tcW w:w="3918" w:type="pct"/>
          </w:tcPr>
          <w:p w14:paraId="03C3914D" w14:textId="77777777" w:rsidR="00681BA8" w:rsidRPr="000E3444" w:rsidRDefault="00681BA8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681BA8" w:rsidRPr="000E3444" w14:paraId="4E7C046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2858497" w14:textId="77777777" w:rsidR="00681BA8" w:rsidRPr="000E3444" w:rsidRDefault="00681BA8" w:rsidP="00681BA8"/>
        </w:tc>
        <w:tc>
          <w:tcPr>
            <w:tcW w:w="3918" w:type="pct"/>
          </w:tcPr>
          <w:p w14:paraId="273C46FC" w14:textId="435B5AF5" w:rsidR="00681BA8" w:rsidRPr="000E3444" w:rsidRDefault="00681BA8" w:rsidP="00A46674">
            <w:pPr>
              <w:jc w:val="both"/>
            </w:pPr>
            <w:r w:rsidRPr="000E3444">
              <w:t xml:space="preserve">Способы и приемы полирования на настроенных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681BA8" w:rsidRPr="000E3444" w14:paraId="7CDBD22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D72FB77" w14:textId="77777777" w:rsidR="00681BA8" w:rsidRPr="000E3444" w:rsidRDefault="00681BA8" w:rsidP="00681BA8"/>
        </w:tc>
        <w:tc>
          <w:tcPr>
            <w:tcW w:w="3918" w:type="pct"/>
          </w:tcPr>
          <w:p w14:paraId="4F25EC01" w14:textId="2D89BF33" w:rsidR="00681BA8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681BA8" w:rsidRPr="000E3444">
              <w:t xml:space="preserve">на настроенных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="00681BA8" w:rsidRPr="000E3444">
              <w:t xml:space="preserve">; </w:t>
            </w:r>
            <w:r w:rsidR="002C46C7">
              <w:t>их</w:t>
            </w:r>
            <w:r w:rsidR="00681BA8" w:rsidRPr="000E3444">
              <w:t xml:space="preserve"> причины и способы предупреждения и устранения</w:t>
            </w:r>
          </w:p>
        </w:tc>
      </w:tr>
      <w:tr w:rsidR="00681BA8" w:rsidRPr="000E3444" w14:paraId="46B733E6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81A22AC" w14:textId="77777777" w:rsidR="00681BA8" w:rsidRPr="000E3444" w:rsidRDefault="00681BA8" w:rsidP="00681BA8"/>
        </w:tc>
        <w:tc>
          <w:tcPr>
            <w:tcW w:w="3918" w:type="pct"/>
          </w:tcPr>
          <w:p w14:paraId="3DB0E7BE" w14:textId="1878CDD0" w:rsidR="00681BA8" w:rsidRPr="000E3444" w:rsidRDefault="00681BA8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681BA8" w:rsidRPr="000E3444" w14:paraId="0D672CC4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0ADCB920" w14:textId="77777777" w:rsidR="00681BA8" w:rsidRPr="000E3444" w:rsidRDefault="00681BA8" w:rsidP="00681BA8"/>
        </w:tc>
        <w:tc>
          <w:tcPr>
            <w:tcW w:w="3918" w:type="pct"/>
          </w:tcPr>
          <w:p w14:paraId="50B6BC6B" w14:textId="77777777" w:rsidR="00681BA8" w:rsidRPr="000E3444" w:rsidRDefault="00681BA8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681BA8" w:rsidRPr="000E3444" w14:paraId="67F12FE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A2D1127" w14:textId="77777777" w:rsidR="00681BA8" w:rsidRPr="000E3444" w:rsidRDefault="00681BA8" w:rsidP="00681BA8"/>
        </w:tc>
        <w:tc>
          <w:tcPr>
            <w:tcW w:w="3918" w:type="pct"/>
          </w:tcPr>
          <w:p w14:paraId="3DF7D69E" w14:textId="77777777" w:rsidR="00681BA8" w:rsidRPr="000E3444" w:rsidRDefault="00681BA8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681BA8" w:rsidRPr="000E3444" w14:paraId="1D4CF40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AC6CBB1" w14:textId="77777777" w:rsidR="00681BA8" w:rsidRPr="000E3444" w:rsidRDefault="00681BA8" w:rsidP="00681BA8"/>
        </w:tc>
        <w:tc>
          <w:tcPr>
            <w:tcW w:w="3918" w:type="pct"/>
          </w:tcPr>
          <w:p w14:paraId="27810FEE" w14:textId="77777777" w:rsidR="00681BA8" w:rsidRPr="000E3444" w:rsidRDefault="00681BA8" w:rsidP="00A46674">
            <w:pPr>
              <w:jc w:val="both"/>
            </w:pPr>
            <w:r w:rsidRPr="000E3444">
              <w:t xml:space="preserve">Порядок проверки исправности и работоспособности полировальных станков </w:t>
            </w:r>
          </w:p>
        </w:tc>
      </w:tr>
      <w:tr w:rsidR="00681BA8" w:rsidRPr="000E3444" w14:paraId="693B6F2E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C399C56" w14:textId="77777777" w:rsidR="00681BA8" w:rsidRPr="000E3444" w:rsidRDefault="00681BA8" w:rsidP="00681BA8"/>
        </w:tc>
        <w:tc>
          <w:tcPr>
            <w:tcW w:w="3918" w:type="pct"/>
          </w:tcPr>
          <w:p w14:paraId="392F5E24" w14:textId="77777777" w:rsidR="00681BA8" w:rsidRPr="000E3444" w:rsidRDefault="00681BA8" w:rsidP="00A46674">
            <w:pPr>
              <w:jc w:val="both"/>
            </w:pPr>
            <w:r w:rsidRPr="000E3444">
              <w:t xml:space="preserve">Порядок и состав регламентных работ по техническому обслуживанию полировальных станков </w:t>
            </w:r>
          </w:p>
        </w:tc>
      </w:tr>
      <w:tr w:rsidR="00681BA8" w:rsidRPr="000E3444" w14:paraId="40B5B7F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8252B54" w14:textId="77777777" w:rsidR="00681BA8" w:rsidRPr="000E3444" w:rsidRDefault="00681BA8" w:rsidP="00681BA8"/>
        </w:tc>
        <w:tc>
          <w:tcPr>
            <w:tcW w:w="3918" w:type="pct"/>
          </w:tcPr>
          <w:p w14:paraId="34FBF368" w14:textId="7BD05328" w:rsidR="00681BA8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681BA8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681BA8" w:rsidRPr="000E3444" w14:paraId="44D0A85B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65F811C" w14:textId="77777777" w:rsidR="00681BA8" w:rsidRPr="000E3444" w:rsidRDefault="00681BA8" w:rsidP="00681BA8"/>
        </w:tc>
        <w:tc>
          <w:tcPr>
            <w:tcW w:w="3918" w:type="pct"/>
          </w:tcPr>
          <w:p w14:paraId="68E8C4BE" w14:textId="77777777" w:rsidR="00681BA8" w:rsidRPr="000E3444" w:rsidRDefault="00681BA8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681BA8" w:rsidRPr="000E3444" w14:paraId="5E03908D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3D78427" w14:textId="77777777" w:rsidR="00681BA8" w:rsidRPr="000E3444" w:rsidRDefault="00681BA8" w:rsidP="00681BA8"/>
        </w:tc>
        <w:tc>
          <w:tcPr>
            <w:tcW w:w="3918" w:type="pct"/>
          </w:tcPr>
          <w:p w14:paraId="4DF57E85" w14:textId="77777777" w:rsidR="00681BA8" w:rsidRPr="000E3444" w:rsidRDefault="00681BA8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681BA8" w:rsidRPr="000E3444" w14:paraId="67D048DE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9CD6210" w14:textId="77777777" w:rsidR="00681BA8" w:rsidRPr="000E3444" w:rsidRDefault="00681BA8" w:rsidP="00681BA8"/>
        </w:tc>
        <w:tc>
          <w:tcPr>
            <w:tcW w:w="3918" w:type="pct"/>
          </w:tcPr>
          <w:p w14:paraId="6737EEC7" w14:textId="77777777" w:rsidR="00681BA8" w:rsidRPr="000E3444" w:rsidRDefault="00681BA8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681BA8" w:rsidRPr="000E3444" w14:paraId="5B0C6F1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C88612A" w14:textId="77777777" w:rsidR="00681BA8" w:rsidRPr="000E3444" w:rsidRDefault="00681BA8" w:rsidP="00681BA8"/>
        </w:tc>
        <w:tc>
          <w:tcPr>
            <w:tcW w:w="3918" w:type="pct"/>
          </w:tcPr>
          <w:p w14:paraId="57044D0A" w14:textId="77777777" w:rsidR="00681BA8" w:rsidRPr="000E3444" w:rsidRDefault="00681BA8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681BA8" w:rsidRPr="000E3444" w14:paraId="4F740D6B" w14:textId="77777777" w:rsidTr="002C46C7">
        <w:trPr>
          <w:trHeight w:val="20"/>
          <w:jc w:val="center"/>
        </w:trPr>
        <w:tc>
          <w:tcPr>
            <w:tcW w:w="1082" w:type="pct"/>
          </w:tcPr>
          <w:p w14:paraId="070ECC3B" w14:textId="77777777" w:rsidR="00681BA8" w:rsidRPr="000E3444" w:rsidRDefault="00681BA8" w:rsidP="005E7C86">
            <w:r w:rsidRPr="000E3444">
              <w:t>Другие характеристики</w:t>
            </w:r>
          </w:p>
        </w:tc>
        <w:tc>
          <w:tcPr>
            <w:tcW w:w="3918" w:type="pct"/>
          </w:tcPr>
          <w:p w14:paraId="5DBDA51C" w14:textId="77777777" w:rsidR="00681BA8" w:rsidRPr="000E3444" w:rsidRDefault="00681BA8" w:rsidP="00A46674">
            <w:pPr>
              <w:jc w:val="both"/>
            </w:pPr>
            <w:r w:rsidRPr="000E3444">
              <w:t>-</w:t>
            </w:r>
          </w:p>
        </w:tc>
      </w:tr>
    </w:tbl>
    <w:p w14:paraId="70C7139D" w14:textId="77777777" w:rsidR="00A46674" w:rsidRDefault="00A46674" w:rsidP="005E7C86">
      <w:pPr>
        <w:rPr>
          <w:b/>
          <w:bCs w:val="0"/>
        </w:rPr>
      </w:pPr>
    </w:p>
    <w:p w14:paraId="042B014A" w14:textId="204855D0" w:rsidR="00981805" w:rsidRDefault="00981805" w:rsidP="005E7C86">
      <w:pPr>
        <w:rPr>
          <w:b/>
          <w:bCs w:val="0"/>
        </w:rPr>
      </w:pPr>
      <w:r w:rsidRPr="005E7C86">
        <w:rPr>
          <w:b/>
          <w:bCs w:val="0"/>
        </w:rPr>
        <w:t>3.1.3. Трудовая функция</w:t>
      </w:r>
    </w:p>
    <w:p w14:paraId="1210D612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981805" w:rsidRPr="000E3444" w14:paraId="6A35C5DE" w14:textId="77777777" w:rsidTr="00A4280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4A50F5" w14:textId="77777777" w:rsidR="00981805" w:rsidRPr="000E3444" w:rsidRDefault="00981805" w:rsidP="00660386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0A14B" w14:textId="344198BC" w:rsidR="00981805" w:rsidRPr="000E3444" w:rsidRDefault="00981805" w:rsidP="00660386">
            <w:pPr>
              <w:suppressAutoHyphens/>
            </w:pPr>
            <w:r w:rsidRPr="000E3444">
              <w:t xml:space="preserve">Вибрационное полирование поверхностей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089AD4" w14:textId="11943B0C" w:rsidR="00981805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89606" w14:textId="77777777" w:rsidR="00981805" w:rsidRPr="000E3444" w:rsidRDefault="00981805" w:rsidP="00981805">
            <w:pPr>
              <w:suppressAutoHyphens/>
            </w:pPr>
            <w:r w:rsidRPr="000E3444">
              <w:t>A/0</w:t>
            </w:r>
            <w:r w:rsidRPr="000E3444">
              <w:rPr>
                <w:lang w:val="en-US"/>
              </w:rPr>
              <w:t>3</w:t>
            </w:r>
            <w:r w:rsidRPr="000E3444">
              <w:t>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104A4E" w14:textId="77777777" w:rsidR="00981805" w:rsidRPr="000E3444" w:rsidRDefault="00981805" w:rsidP="00A4280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F8247" w14:textId="77777777" w:rsidR="00981805" w:rsidRPr="000E3444" w:rsidRDefault="00981805" w:rsidP="00660386">
            <w:pPr>
              <w:suppressAutoHyphens/>
              <w:jc w:val="center"/>
            </w:pPr>
            <w:r w:rsidRPr="000E3444">
              <w:t>2</w:t>
            </w:r>
          </w:p>
        </w:tc>
      </w:tr>
    </w:tbl>
    <w:p w14:paraId="2BF4BAF4" w14:textId="77777777" w:rsidR="00981805" w:rsidRDefault="00981805" w:rsidP="005E7C86"/>
    <w:p w14:paraId="61AA9A3B" w14:textId="77777777" w:rsidR="00F7394E" w:rsidRDefault="00F7394E" w:rsidP="005E7C86"/>
    <w:p w14:paraId="68EBAAB0" w14:textId="77777777" w:rsidR="00F7394E" w:rsidRPr="000E3444" w:rsidRDefault="00F7394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981805" w:rsidRPr="000E3444" w14:paraId="3BF8F11B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6B4EC4B" w14:textId="77777777" w:rsidR="00981805" w:rsidRPr="000E3444" w:rsidRDefault="00981805" w:rsidP="00660386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D9E84A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14010" w14:textId="77777777" w:rsidR="00981805" w:rsidRPr="000E3444" w:rsidRDefault="00981805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F39634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D6346B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59316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87EE6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981805" w:rsidRPr="000E3444" w14:paraId="0D1E0042" w14:textId="77777777" w:rsidTr="00CC17AD">
        <w:trPr>
          <w:jc w:val="center"/>
        </w:trPr>
        <w:tc>
          <w:tcPr>
            <w:tcW w:w="1267" w:type="pct"/>
            <w:vAlign w:val="center"/>
          </w:tcPr>
          <w:p w14:paraId="58467173" w14:textId="77777777" w:rsidR="00981805" w:rsidRPr="000E3444" w:rsidRDefault="00981805" w:rsidP="0066038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17B1E0C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3C80F6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B2C259A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57AB3C51" w14:textId="77777777" w:rsidR="00981805" w:rsidRPr="000E3444" w:rsidRDefault="00981805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35D22E" w14:textId="578181D2" w:rsidR="00981805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981805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ECD17FD" w14:textId="77777777" w:rsidR="00981805" w:rsidRPr="005E7C86" w:rsidRDefault="00981805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FC920E" w14:textId="77777777" w:rsidR="00981805" w:rsidRPr="000E3444" w:rsidRDefault="00981805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5"/>
        <w:gridCol w:w="8166"/>
      </w:tblGrid>
      <w:tr w:rsidR="00981805" w:rsidRPr="000E3444" w14:paraId="22944245" w14:textId="77777777" w:rsidTr="002C46C7">
        <w:trPr>
          <w:trHeight w:val="20"/>
          <w:jc w:val="center"/>
        </w:trPr>
        <w:tc>
          <w:tcPr>
            <w:tcW w:w="1082" w:type="pct"/>
            <w:vMerge w:val="restart"/>
          </w:tcPr>
          <w:p w14:paraId="3E7C1820" w14:textId="77777777" w:rsidR="00981805" w:rsidRPr="000E3444" w:rsidRDefault="00981805" w:rsidP="005E7C86">
            <w:r w:rsidRPr="000E3444">
              <w:t>Трудовые действия</w:t>
            </w:r>
          </w:p>
        </w:tc>
        <w:tc>
          <w:tcPr>
            <w:tcW w:w="3918" w:type="pct"/>
          </w:tcPr>
          <w:p w14:paraId="39B652D3" w14:textId="4120081A" w:rsidR="00981805" w:rsidRPr="000E3444" w:rsidRDefault="00981805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114E75" w:rsidRPr="000E3444">
              <w:t xml:space="preserve"> вибрационного</w:t>
            </w:r>
            <w:r w:rsidRPr="000E3444">
              <w:t xml:space="preserve">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14E75" w:rsidRPr="000E3444" w14:paraId="02FA0775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CBF0DD6" w14:textId="77777777" w:rsidR="00114E75" w:rsidRPr="000E3444" w:rsidRDefault="00114E75" w:rsidP="00A517B5"/>
        </w:tc>
        <w:tc>
          <w:tcPr>
            <w:tcW w:w="3918" w:type="pct"/>
          </w:tcPr>
          <w:p w14:paraId="38828A22" w14:textId="2B6A7AA5" w:rsidR="00114E75" w:rsidRPr="000E3444" w:rsidRDefault="00114E75" w:rsidP="00A46674">
            <w:pPr>
              <w:jc w:val="both"/>
            </w:pPr>
            <w:r w:rsidRPr="000E3444">
              <w:t xml:space="preserve">Подготовка к выполнению технологической операции вибрационного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 соответствии с технической документацией</w:t>
            </w:r>
          </w:p>
        </w:tc>
      </w:tr>
      <w:tr w:rsidR="00981805" w:rsidRPr="000E3444" w14:paraId="048BBD1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CFCC375" w14:textId="77777777" w:rsidR="00981805" w:rsidRPr="000E3444" w:rsidRDefault="00981805" w:rsidP="00A517B5"/>
        </w:tc>
        <w:tc>
          <w:tcPr>
            <w:tcW w:w="3918" w:type="pct"/>
          </w:tcPr>
          <w:p w14:paraId="17E342F0" w14:textId="3F7AF2F0" w:rsidR="00981805" w:rsidRPr="000E3444" w:rsidRDefault="00981805" w:rsidP="00A46674">
            <w:pPr>
              <w:jc w:val="both"/>
            </w:pPr>
            <w:r w:rsidRPr="000E3444">
              <w:t xml:space="preserve">Выполнение технологической операции вибрационного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 соответствии с технической документацией</w:t>
            </w:r>
          </w:p>
        </w:tc>
      </w:tr>
      <w:tr w:rsidR="00981805" w:rsidRPr="000E3444" w14:paraId="574B3F6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0AB45A6" w14:textId="77777777" w:rsidR="00981805" w:rsidRPr="000E3444" w:rsidRDefault="00981805" w:rsidP="00A517B5"/>
        </w:tc>
        <w:tc>
          <w:tcPr>
            <w:tcW w:w="3918" w:type="pct"/>
          </w:tcPr>
          <w:p w14:paraId="559BDBC7" w14:textId="77777777" w:rsidR="00981805" w:rsidRPr="000E3444" w:rsidRDefault="00981805" w:rsidP="00A46674">
            <w:pPr>
              <w:jc w:val="both"/>
            </w:pPr>
            <w:r w:rsidRPr="000E3444">
              <w:t xml:space="preserve">Проведение регламентных работ по техническому обслуживанию </w:t>
            </w:r>
            <w:r w:rsidR="007F4293" w:rsidRPr="000E3444">
              <w:t>виброполировального</w:t>
            </w:r>
            <w:r w:rsidRPr="000E3444">
              <w:t xml:space="preserve"> оборудования в соответствии с технической документацией</w:t>
            </w:r>
          </w:p>
        </w:tc>
      </w:tr>
      <w:tr w:rsidR="00981805" w:rsidRPr="000E3444" w14:paraId="61DBCEF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CCC31A6" w14:textId="77777777" w:rsidR="00981805" w:rsidRPr="000E3444" w:rsidRDefault="00981805" w:rsidP="00A517B5"/>
        </w:tc>
        <w:tc>
          <w:tcPr>
            <w:tcW w:w="3918" w:type="pct"/>
          </w:tcPr>
          <w:p w14:paraId="4099A856" w14:textId="77777777" w:rsidR="00981805" w:rsidRPr="000E3444" w:rsidRDefault="009E119F" w:rsidP="00A46674">
            <w:pPr>
              <w:jc w:val="both"/>
            </w:pPr>
            <w:r w:rsidRPr="000E3444">
              <w:t>Поддержание</w:t>
            </w:r>
            <w:r w:rsidR="00981805" w:rsidRPr="000E3444">
              <w:t xml:space="preserve"> требуемого технического состояния технологической оснастки </w:t>
            </w:r>
            <w:r w:rsidR="00114E75" w:rsidRPr="000E3444">
              <w:t>(</w:t>
            </w:r>
            <w:r w:rsidR="00981805" w:rsidRPr="000E3444">
              <w:t>измерительных и вспомогательных инструментов), размещенной на рабочем месте</w:t>
            </w:r>
          </w:p>
        </w:tc>
      </w:tr>
      <w:tr w:rsidR="00981805" w:rsidRPr="000E3444" w14:paraId="1118D7C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89FF73B" w14:textId="77777777" w:rsidR="00981805" w:rsidRPr="000E3444" w:rsidRDefault="00981805" w:rsidP="00A517B5"/>
        </w:tc>
        <w:tc>
          <w:tcPr>
            <w:tcW w:w="3918" w:type="pct"/>
          </w:tcPr>
          <w:p w14:paraId="3BDC64EE" w14:textId="77777777" w:rsidR="00981805" w:rsidRPr="000E3444" w:rsidRDefault="009E119F" w:rsidP="00A46674">
            <w:pPr>
              <w:jc w:val="both"/>
            </w:pPr>
            <w:r w:rsidRPr="000E3444">
              <w:t>Поддержание</w:t>
            </w:r>
            <w:r w:rsidR="00981805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981805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AF5EBE" w:rsidRPr="000E3444" w14:paraId="656002F5" w14:textId="77777777" w:rsidTr="002C46C7">
        <w:trPr>
          <w:trHeight w:val="20"/>
          <w:jc w:val="center"/>
        </w:trPr>
        <w:tc>
          <w:tcPr>
            <w:tcW w:w="1082" w:type="pct"/>
            <w:vMerge w:val="restart"/>
          </w:tcPr>
          <w:p w14:paraId="3758FFB9" w14:textId="67C4C555" w:rsidR="00AF5EBE" w:rsidRPr="000E3444" w:rsidRDefault="00AF5EBE" w:rsidP="005E7C86">
            <w:r w:rsidRPr="000E3444">
              <w:t>Необходимые умения</w:t>
            </w:r>
          </w:p>
        </w:tc>
        <w:tc>
          <w:tcPr>
            <w:tcW w:w="3918" w:type="pct"/>
          </w:tcPr>
          <w:p w14:paraId="6C571F7E" w14:textId="7315061E" w:rsidR="00AF5EBE" w:rsidRPr="000E3444" w:rsidRDefault="00972DEF" w:rsidP="00A46674">
            <w:pPr>
              <w:jc w:val="both"/>
            </w:pPr>
            <w:r>
              <w:t>Чит</w:t>
            </w:r>
            <w:r w:rsidR="00AF5EBE" w:rsidRPr="000E3444">
              <w:t>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981CC1" w:rsidRPr="000E3444" w14:paraId="2A1093BD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E5E0897" w14:textId="77777777" w:rsidR="00981CC1" w:rsidRPr="000E3444" w:rsidRDefault="00981CC1" w:rsidP="00981CC1"/>
        </w:tc>
        <w:tc>
          <w:tcPr>
            <w:tcW w:w="3918" w:type="pct"/>
          </w:tcPr>
          <w:p w14:paraId="087C77E7" w14:textId="77777777" w:rsidR="00981CC1" w:rsidRPr="000E3444" w:rsidRDefault="00981CC1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981CC1" w:rsidRPr="000E3444" w14:paraId="4CA49572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90083B0" w14:textId="77777777" w:rsidR="00981CC1" w:rsidRPr="000E3444" w:rsidRDefault="00981CC1" w:rsidP="00981CC1"/>
        </w:tc>
        <w:tc>
          <w:tcPr>
            <w:tcW w:w="3918" w:type="pct"/>
          </w:tcPr>
          <w:p w14:paraId="03C8E277" w14:textId="77777777" w:rsidR="00981CC1" w:rsidRPr="000E3444" w:rsidRDefault="00981CC1" w:rsidP="00A46674">
            <w:pPr>
              <w:jc w:val="both"/>
            </w:pPr>
            <w:r w:rsidRPr="000E3444">
              <w:t>Выбирать и подготавливать рабочую среду для вибрационного полирования деталей в соответствии с маркой обрабатываемого материала и требуемой шероховатостью</w:t>
            </w:r>
          </w:p>
        </w:tc>
      </w:tr>
      <w:tr w:rsidR="00981CC1" w:rsidRPr="000E3444" w14:paraId="43ED5D3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1060251" w14:textId="77777777" w:rsidR="00981CC1" w:rsidRPr="000E3444" w:rsidRDefault="00981CC1" w:rsidP="00981CC1"/>
        </w:tc>
        <w:tc>
          <w:tcPr>
            <w:tcW w:w="3918" w:type="pct"/>
          </w:tcPr>
          <w:p w14:paraId="3E93B757" w14:textId="660A4151" w:rsidR="00981CC1" w:rsidRPr="000E3444" w:rsidRDefault="00981CC1" w:rsidP="00A46674">
            <w:pPr>
              <w:jc w:val="both"/>
            </w:pPr>
            <w:r w:rsidRPr="000E3444">
              <w:t xml:space="preserve">Полировать детали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 соответствии с технологической картой и рабочим чертежом</w:t>
            </w:r>
          </w:p>
        </w:tc>
      </w:tr>
      <w:tr w:rsidR="00981CC1" w:rsidRPr="000E3444" w14:paraId="16CA2096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041F0F29" w14:textId="77777777" w:rsidR="00981CC1" w:rsidRPr="000E3444" w:rsidRDefault="00981CC1" w:rsidP="00981CC1"/>
        </w:tc>
        <w:tc>
          <w:tcPr>
            <w:tcW w:w="3918" w:type="pct"/>
          </w:tcPr>
          <w:p w14:paraId="36954022" w14:textId="77777777" w:rsidR="00981CC1" w:rsidRPr="000E3444" w:rsidRDefault="00981CC1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981CC1" w:rsidRPr="000E3444" w14:paraId="62ABDEE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350D1DD" w14:textId="77777777" w:rsidR="00981CC1" w:rsidRPr="000E3444" w:rsidRDefault="00981CC1" w:rsidP="00981CC1"/>
        </w:tc>
        <w:tc>
          <w:tcPr>
            <w:tcW w:w="3918" w:type="pct"/>
          </w:tcPr>
          <w:p w14:paraId="2E8FEE0B" w14:textId="5863ED22" w:rsidR="00981CC1" w:rsidRPr="000E3444" w:rsidRDefault="00981CC1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вибрационном полировании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81CC1" w:rsidRPr="000E3444" w14:paraId="51C25AC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6934BFC" w14:textId="77777777" w:rsidR="00981CC1" w:rsidRPr="000E3444" w:rsidRDefault="00981CC1" w:rsidP="00981CC1"/>
        </w:tc>
        <w:tc>
          <w:tcPr>
            <w:tcW w:w="3918" w:type="pct"/>
          </w:tcPr>
          <w:p w14:paraId="0BD6FD5C" w14:textId="19CAEA49" w:rsidR="00981CC1" w:rsidRPr="000E3444" w:rsidRDefault="00981CC1" w:rsidP="00A46674">
            <w:pPr>
              <w:jc w:val="both"/>
            </w:pPr>
            <w:r w:rsidRPr="000E3444">
              <w:t xml:space="preserve">Оценивать состояние рабочей среды при вибрационном полировании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>; заменять ее по мере необходимости</w:t>
            </w:r>
          </w:p>
        </w:tc>
      </w:tr>
      <w:tr w:rsidR="00981CC1" w:rsidRPr="000E3444" w14:paraId="0D4B6C35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044A1A7" w14:textId="77777777" w:rsidR="00981CC1" w:rsidRPr="000E3444" w:rsidRDefault="00981CC1" w:rsidP="00981CC1"/>
        </w:tc>
        <w:tc>
          <w:tcPr>
            <w:tcW w:w="3918" w:type="pct"/>
          </w:tcPr>
          <w:p w14:paraId="13FA884B" w14:textId="77777777" w:rsidR="00981CC1" w:rsidRPr="000E3444" w:rsidRDefault="00981CC1" w:rsidP="00A46674">
            <w:pPr>
              <w:jc w:val="both"/>
            </w:pPr>
            <w:r w:rsidRPr="000E3444">
              <w:t>Очищать заготовки после вибрационного полирования</w:t>
            </w:r>
          </w:p>
        </w:tc>
      </w:tr>
      <w:tr w:rsidR="00981CC1" w:rsidRPr="000E3444" w14:paraId="1BF2F3E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182E142" w14:textId="77777777" w:rsidR="00981CC1" w:rsidRPr="000E3444" w:rsidRDefault="00981CC1" w:rsidP="00981CC1"/>
        </w:tc>
        <w:tc>
          <w:tcPr>
            <w:tcW w:w="3918" w:type="pct"/>
          </w:tcPr>
          <w:p w14:paraId="350856B3" w14:textId="77777777" w:rsidR="00981CC1" w:rsidRPr="000E3444" w:rsidRDefault="00981CC1" w:rsidP="00A46674">
            <w:pPr>
              <w:jc w:val="both"/>
            </w:pPr>
            <w:r w:rsidRPr="000E3444">
              <w:t>Проверять исправность и работоспособность виброполировального оборудования</w:t>
            </w:r>
          </w:p>
        </w:tc>
      </w:tr>
      <w:tr w:rsidR="00981CC1" w:rsidRPr="000E3444" w14:paraId="35752A79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284E8AC" w14:textId="77777777" w:rsidR="00981CC1" w:rsidRPr="000E3444" w:rsidRDefault="00981CC1" w:rsidP="00981CC1"/>
        </w:tc>
        <w:tc>
          <w:tcPr>
            <w:tcW w:w="3918" w:type="pct"/>
          </w:tcPr>
          <w:p w14:paraId="4FDEE7F3" w14:textId="77777777" w:rsidR="00981CC1" w:rsidRPr="000E3444" w:rsidRDefault="00981CC1" w:rsidP="00A46674">
            <w:pPr>
              <w:jc w:val="both"/>
            </w:pPr>
            <w:r w:rsidRPr="000E3444">
              <w:t>Проводить ежесменное техническое обслуживание виброполировального оборудования и уборку рабочего места</w:t>
            </w:r>
          </w:p>
        </w:tc>
      </w:tr>
      <w:tr w:rsidR="00981CC1" w:rsidRPr="000E3444" w14:paraId="5F852AB0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AEB2B96" w14:textId="77777777" w:rsidR="00981CC1" w:rsidRPr="000E3444" w:rsidRDefault="00981CC1" w:rsidP="00981CC1"/>
        </w:tc>
        <w:tc>
          <w:tcPr>
            <w:tcW w:w="3918" w:type="pct"/>
          </w:tcPr>
          <w:p w14:paraId="5AF40C35" w14:textId="77777777" w:rsidR="00981CC1" w:rsidRPr="000E3444" w:rsidRDefault="00981CC1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981CC1" w:rsidRPr="000E3444" w14:paraId="3168C8CE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2C38F30" w14:textId="77777777" w:rsidR="00981CC1" w:rsidRPr="000E3444" w:rsidRDefault="00981CC1" w:rsidP="00981CC1"/>
        </w:tc>
        <w:tc>
          <w:tcPr>
            <w:tcW w:w="3918" w:type="pct"/>
          </w:tcPr>
          <w:p w14:paraId="7358D177" w14:textId="77777777" w:rsidR="00981CC1" w:rsidRPr="000E3444" w:rsidRDefault="00981CC1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981CC1" w:rsidRPr="000E3444" w14:paraId="32F3610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BEC4302" w14:textId="77777777" w:rsidR="00981CC1" w:rsidRPr="000E3444" w:rsidRDefault="00981CC1" w:rsidP="00981CC1"/>
        </w:tc>
        <w:tc>
          <w:tcPr>
            <w:tcW w:w="3918" w:type="pct"/>
          </w:tcPr>
          <w:p w14:paraId="51D351BB" w14:textId="77777777" w:rsidR="00981CC1" w:rsidRPr="000E3444" w:rsidRDefault="00981CC1" w:rsidP="00A46674">
            <w:pPr>
              <w:jc w:val="both"/>
            </w:pPr>
            <w:r w:rsidRPr="000E3444">
              <w:t xml:space="preserve">Применять средства индивидуальной и коллективной защиты при обслуживании виброполировального оборудования и рабочего места полировщика </w:t>
            </w:r>
          </w:p>
        </w:tc>
      </w:tr>
      <w:tr w:rsidR="00AF5EBE" w:rsidRPr="000E3444" w14:paraId="5179749B" w14:textId="77777777" w:rsidTr="002C46C7">
        <w:trPr>
          <w:trHeight w:val="20"/>
          <w:jc w:val="center"/>
        </w:trPr>
        <w:tc>
          <w:tcPr>
            <w:tcW w:w="1082" w:type="pct"/>
            <w:vMerge w:val="restart"/>
          </w:tcPr>
          <w:p w14:paraId="7FAD21BE" w14:textId="5427A8C8" w:rsidR="00AF5EBE" w:rsidRPr="000E3444" w:rsidRDefault="00AF5EBE" w:rsidP="005E7C86">
            <w:r w:rsidRPr="000E3444">
              <w:t>Необходимые знания</w:t>
            </w:r>
          </w:p>
        </w:tc>
        <w:tc>
          <w:tcPr>
            <w:tcW w:w="3918" w:type="pct"/>
          </w:tcPr>
          <w:p w14:paraId="2FF47D58" w14:textId="03E4C148" w:rsidR="00AF5EBE" w:rsidRPr="000E3444" w:rsidRDefault="00972DEF" w:rsidP="00A46674">
            <w:pPr>
              <w:jc w:val="both"/>
            </w:pPr>
            <w:r>
              <w:t>Вид</w:t>
            </w:r>
            <w:r w:rsidR="00AF5EBE" w:rsidRPr="000E3444">
              <w:t>ы и содержание технологической документации, используемой в организации</w:t>
            </w:r>
          </w:p>
        </w:tc>
      </w:tr>
      <w:tr w:rsidR="00981CC1" w:rsidRPr="000E3444" w14:paraId="4EB9F12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63CCBFA" w14:textId="77777777" w:rsidR="00981CC1" w:rsidRPr="000E3444" w:rsidRDefault="00981CC1" w:rsidP="00981CC1"/>
        </w:tc>
        <w:tc>
          <w:tcPr>
            <w:tcW w:w="3918" w:type="pct"/>
          </w:tcPr>
          <w:p w14:paraId="056A0121" w14:textId="77777777" w:rsidR="00981CC1" w:rsidRPr="000E3444" w:rsidRDefault="00981CC1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981CC1" w:rsidRPr="000E3444" w14:paraId="53F4E116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E655EC7" w14:textId="77777777" w:rsidR="00981CC1" w:rsidRPr="000E3444" w:rsidRDefault="00981CC1" w:rsidP="00981CC1"/>
        </w:tc>
        <w:tc>
          <w:tcPr>
            <w:tcW w:w="3918" w:type="pct"/>
          </w:tcPr>
          <w:p w14:paraId="21F1CA91" w14:textId="77777777" w:rsidR="00981CC1" w:rsidRPr="000E3444" w:rsidRDefault="00981CC1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981CC1" w:rsidRPr="000E3444" w14:paraId="0A179244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46BDC9C" w14:textId="77777777" w:rsidR="00981CC1" w:rsidRPr="000E3444" w:rsidRDefault="00981CC1" w:rsidP="00981CC1"/>
        </w:tc>
        <w:tc>
          <w:tcPr>
            <w:tcW w:w="3918" w:type="pct"/>
          </w:tcPr>
          <w:p w14:paraId="68FB41C8" w14:textId="77777777" w:rsidR="00981CC1" w:rsidRPr="000E3444" w:rsidRDefault="00981CC1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981CC1" w:rsidRPr="000E3444" w14:paraId="2BBBFF2A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552F0CD" w14:textId="77777777" w:rsidR="00981CC1" w:rsidRPr="000E3444" w:rsidRDefault="00981CC1" w:rsidP="00981CC1"/>
        </w:tc>
        <w:tc>
          <w:tcPr>
            <w:tcW w:w="3918" w:type="pct"/>
          </w:tcPr>
          <w:p w14:paraId="19ECC7DC" w14:textId="77777777" w:rsidR="00981CC1" w:rsidRPr="000E3444" w:rsidRDefault="00981CC1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981CC1" w:rsidRPr="000E3444" w14:paraId="694B6350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638C998" w14:textId="77777777" w:rsidR="00981CC1" w:rsidRPr="000E3444" w:rsidRDefault="00981CC1" w:rsidP="00981CC1"/>
        </w:tc>
        <w:tc>
          <w:tcPr>
            <w:tcW w:w="3918" w:type="pct"/>
          </w:tcPr>
          <w:p w14:paraId="2B9AB62B" w14:textId="77777777" w:rsidR="00981CC1" w:rsidRPr="000E3444" w:rsidRDefault="00981CC1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 и технологической оснастки, необходимых для выполнения работ</w:t>
            </w:r>
          </w:p>
        </w:tc>
      </w:tr>
      <w:tr w:rsidR="00981CC1" w:rsidRPr="000E3444" w14:paraId="34DACA4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0C2DF026" w14:textId="77777777" w:rsidR="00981CC1" w:rsidRPr="000E3444" w:rsidRDefault="00981CC1" w:rsidP="00981CC1"/>
        </w:tc>
        <w:tc>
          <w:tcPr>
            <w:tcW w:w="3918" w:type="pct"/>
          </w:tcPr>
          <w:p w14:paraId="59628D7D" w14:textId="77777777" w:rsidR="00981CC1" w:rsidRPr="000E3444" w:rsidRDefault="00981CC1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981CC1" w:rsidRPr="000E3444" w14:paraId="1F88A81B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88EE5C7" w14:textId="77777777" w:rsidR="00981CC1" w:rsidRPr="000E3444" w:rsidRDefault="00981CC1" w:rsidP="00981CC1"/>
        </w:tc>
        <w:tc>
          <w:tcPr>
            <w:tcW w:w="3918" w:type="pct"/>
          </w:tcPr>
          <w:p w14:paraId="2D11D0EC" w14:textId="77777777" w:rsidR="00981CC1" w:rsidRPr="000E3444" w:rsidRDefault="00981CC1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981CC1" w:rsidRPr="000E3444" w14:paraId="48B9644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8A5DA64" w14:textId="77777777" w:rsidR="00981CC1" w:rsidRPr="000E3444" w:rsidRDefault="00981CC1" w:rsidP="00981CC1"/>
        </w:tc>
        <w:tc>
          <w:tcPr>
            <w:tcW w:w="3918" w:type="pct"/>
          </w:tcPr>
          <w:p w14:paraId="6DB80C36" w14:textId="1CE358B9" w:rsidR="00981CC1" w:rsidRPr="000E3444" w:rsidRDefault="00981CC1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рабочих сред для вибрационного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81CC1" w:rsidRPr="000E3444" w14:paraId="47A9B4BB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0B4A0BBC" w14:textId="77777777" w:rsidR="00981CC1" w:rsidRPr="000E3444" w:rsidRDefault="00981CC1" w:rsidP="00981CC1"/>
        </w:tc>
        <w:tc>
          <w:tcPr>
            <w:tcW w:w="3918" w:type="pct"/>
          </w:tcPr>
          <w:p w14:paraId="32B0E764" w14:textId="26DDA4AE" w:rsidR="00981CC1" w:rsidRPr="000E3444" w:rsidRDefault="00981CC1" w:rsidP="00A46674">
            <w:pPr>
              <w:jc w:val="both"/>
            </w:pPr>
            <w:r w:rsidRPr="000E3444">
              <w:t xml:space="preserve">Составы и способы приготовления рабочих сред для вибрационного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81CC1" w:rsidRPr="000E3444" w14:paraId="725C97C7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48735C3" w14:textId="77777777" w:rsidR="00981CC1" w:rsidRPr="000E3444" w:rsidRDefault="00981CC1" w:rsidP="00981CC1"/>
        </w:tc>
        <w:tc>
          <w:tcPr>
            <w:tcW w:w="3918" w:type="pct"/>
          </w:tcPr>
          <w:p w14:paraId="62264CC9" w14:textId="77777777" w:rsidR="00981CC1" w:rsidRPr="000E3444" w:rsidRDefault="00981CC1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981CC1" w:rsidRPr="000E3444" w14:paraId="683F1BAC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537A88C" w14:textId="77777777" w:rsidR="00981CC1" w:rsidRPr="000E3444" w:rsidRDefault="00981CC1" w:rsidP="00981CC1"/>
        </w:tc>
        <w:tc>
          <w:tcPr>
            <w:tcW w:w="3918" w:type="pct"/>
          </w:tcPr>
          <w:p w14:paraId="2349FB6C" w14:textId="77777777" w:rsidR="00981CC1" w:rsidRPr="000E3444" w:rsidRDefault="00981CC1" w:rsidP="00A46674">
            <w:pPr>
              <w:jc w:val="both"/>
            </w:pPr>
            <w:r w:rsidRPr="000E3444">
              <w:t>Устройство и правила использования виброполировального оборудования</w:t>
            </w:r>
          </w:p>
        </w:tc>
      </w:tr>
      <w:tr w:rsidR="00981CC1" w:rsidRPr="000E3444" w14:paraId="7CE66F1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8159396" w14:textId="77777777" w:rsidR="00981CC1" w:rsidRPr="000E3444" w:rsidRDefault="00981CC1" w:rsidP="00981CC1"/>
        </w:tc>
        <w:tc>
          <w:tcPr>
            <w:tcW w:w="3918" w:type="pct"/>
          </w:tcPr>
          <w:p w14:paraId="4ECBD63B" w14:textId="77777777" w:rsidR="00981CC1" w:rsidRPr="000E3444" w:rsidRDefault="00981CC1" w:rsidP="00A46674">
            <w:pPr>
              <w:jc w:val="both"/>
            </w:pPr>
            <w:r w:rsidRPr="000E3444">
              <w:t>Органы управления виброполировального оборудования</w:t>
            </w:r>
          </w:p>
        </w:tc>
      </w:tr>
      <w:tr w:rsidR="00981CC1" w:rsidRPr="000E3444" w14:paraId="45B57790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F41E25D" w14:textId="77777777" w:rsidR="00981CC1" w:rsidRPr="000E3444" w:rsidRDefault="00981CC1" w:rsidP="00981CC1"/>
        </w:tc>
        <w:tc>
          <w:tcPr>
            <w:tcW w:w="3918" w:type="pct"/>
          </w:tcPr>
          <w:p w14:paraId="0D95C50F" w14:textId="3E9AC281" w:rsidR="00981CC1" w:rsidRPr="000E3444" w:rsidRDefault="00981CC1" w:rsidP="00A46674">
            <w:pPr>
              <w:jc w:val="both"/>
            </w:pPr>
            <w:r w:rsidRPr="000E3444">
              <w:t xml:space="preserve">Виды, способы и приемы вибрационного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81CC1" w:rsidRPr="000E3444" w14:paraId="077EA0FC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780E8E4C" w14:textId="77777777" w:rsidR="00981CC1" w:rsidRPr="000E3444" w:rsidRDefault="00981CC1" w:rsidP="00981CC1"/>
        </w:tc>
        <w:tc>
          <w:tcPr>
            <w:tcW w:w="3918" w:type="pct"/>
          </w:tcPr>
          <w:p w14:paraId="617603DA" w14:textId="3E5F64C3" w:rsidR="00981CC1" w:rsidRPr="000E3444" w:rsidRDefault="00981CC1" w:rsidP="00A46674">
            <w:pPr>
              <w:jc w:val="both"/>
            </w:pPr>
            <w:r w:rsidRPr="000E3444">
              <w:t xml:space="preserve">Основные виды </w:t>
            </w:r>
            <w:r w:rsidR="00C278C8">
              <w:t>дефектов</w:t>
            </w:r>
            <w:r w:rsidR="00C278C8" w:rsidRPr="000E3444">
              <w:t xml:space="preserve"> </w:t>
            </w:r>
            <w:r w:rsidRPr="000E3444">
              <w:t xml:space="preserve">при вибрационном полировании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 xml:space="preserve">; </w:t>
            </w:r>
            <w:r w:rsidR="00E60361">
              <w:t>их</w:t>
            </w:r>
            <w:r w:rsidRPr="000E3444">
              <w:t xml:space="preserve"> причины и способы предупреждения и устранения</w:t>
            </w:r>
          </w:p>
        </w:tc>
      </w:tr>
      <w:tr w:rsidR="00981CC1" w:rsidRPr="000E3444" w14:paraId="46A4FD29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FF28E68" w14:textId="77777777" w:rsidR="00981CC1" w:rsidRPr="000E3444" w:rsidRDefault="00981CC1" w:rsidP="00981CC1"/>
        </w:tc>
        <w:tc>
          <w:tcPr>
            <w:tcW w:w="3918" w:type="pct"/>
          </w:tcPr>
          <w:p w14:paraId="374E01BA" w14:textId="224A41CA" w:rsidR="00981CC1" w:rsidRPr="000E3444" w:rsidRDefault="00981CC1" w:rsidP="00A46674">
            <w:pPr>
              <w:jc w:val="both"/>
            </w:pPr>
            <w:r w:rsidRPr="000E3444">
              <w:t>Критерии потери рабочих свойств рабочи</w:t>
            </w:r>
            <w:r w:rsidR="00E60361">
              <w:t>ми</w:t>
            </w:r>
            <w:r w:rsidRPr="000E3444">
              <w:t xml:space="preserve"> сред</w:t>
            </w:r>
            <w:r w:rsidR="00E60361">
              <w:t>ами</w:t>
            </w:r>
            <w:r w:rsidRPr="000E3444">
              <w:t xml:space="preserve"> для вибрационного полирования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81CC1" w:rsidRPr="000E3444" w14:paraId="23F6519B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D42C7EF" w14:textId="77777777" w:rsidR="00981CC1" w:rsidRPr="000E3444" w:rsidRDefault="00981CC1" w:rsidP="00981CC1"/>
        </w:tc>
        <w:tc>
          <w:tcPr>
            <w:tcW w:w="3918" w:type="pct"/>
          </w:tcPr>
          <w:p w14:paraId="15FCF2AB" w14:textId="77777777" w:rsidR="00981CC1" w:rsidRPr="000E3444" w:rsidRDefault="00981CC1" w:rsidP="00A46674">
            <w:pPr>
              <w:jc w:val="both"/>
            </w:pPr>
            <w:r w:rsidRPr="000E3444">
              <w:t>Порядок получения и сдачи технологической оснастки, заготовок и полировочных материалов, необходимых для выполнения работ</w:t>
            </w:r>
          </w:p>
        </w:tc>
      </w:tr>
      <w:tr w:rsidR="00981CC1" w:rsidRPr="000E3444" w14:paraId="4BCE9DBA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BA565B9" w14:textId="77777777" w:rsidR="00981CC1" w:rsidRPr="000E3444" w:rsidRDefault="00981CC1" w:rsidP="00981CC1"/>
        </w:tc>
        <w:tc>
          <w:tcPr>
            <w:tcW w:w="3918" w:type="pct"/>
          </w:tcPr>
          <w:p w14:paraId="533C4FCF" w14:textId="77777777" w:rsidR="00981CC1" w:rsidRPr="000E3444" w:rsidRDefault="00981CC1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981CC1" w:rsidRPr="000E3444" w14:paraId="0C0CC56E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5085C721" w14:textId="77777777" w:rsidR="00981CC1" w:rsidRPr="000E3444" w:rsidRDefault="00981CC1" w:rsidP="00981CC1"/>
        </w:tc>
        <w:tc>
          <w:tcPr>
            <w:tcW w:w="3918" w:type="pct"/>
          </w:tcPr>
          <w:p w14:paraId="37351FAB" w14:textId="77777777" w:rsidR="00981CC1" w:rsidRPr="000E3444" w:rsidRDefault="00981CC1" w:rsidP="00A46674">
            <w:pPr>
              <w:jc w:val="both"/>
            </w:pPr>
            <w:r w:rsidRPr="000E3444">
              <w:t>Порядок проверки исправности и работоспособности виброполировального оборудования</w:t>
            </w:r>
          </w:p>
        </w:tc>
      </w:tr>
      <w:tr w:rsidR="00981CC1" w:rsidRPr="000E3444" w14:paraId="417E835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60FECC6C" w14:textId="77777777" w:rsidR="00981CC1" w:rsidRPr="000E3444" w:rsidRDefault="00981CC1" w:rsidP="00981CC1"/>
        </w:tc>
        <w:tc>
          <w:tcPr>
            <w:tcW w:w="3918" w:type="pct"/>
          </w:tcPr>
          <w:p w14:paraId="29F545AB" w14:textId="77777777" w:rsidR="00981CC1" w:rsidRPr="000E3444" w:rsidRDefault="00981CC1" w:rsidP="00A46674">
            <w:pPr>
              <w:jc w:val="both"/>
            </w:pPr>
            <w:r w:rsidRPr="000E3444">
              <w:t>Порядок и состав регламентных работ по техническому обслуживанию виброполировального оборудования</w:t>
            </w:r>
          </w:p>
        </w:tc>
      </w:tr>
      <w:tr w:rsidR="00981CC1" w:rsidRPr="000E3444" w14:paraId="3A902DB9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2D809E3B" w14:textId="77777777" w:rsidR="00981CC1" w:rsidRPr="000E3444" w:rsidRDefault="00981CC1" w:rsidP="00981CC1"/>
        </w:tc>
        <w:tc>
          <w:tcPr>
            <w:tcW w:w="3918" w:type="pct"/>
          </w:tcPr>
          <w:p w14:paraId="3A43152D" w14:textId="313CEA42" w:rsidR="00981CC1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981CC1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981CC1" w:rsidRPr="000E3444" w14:paraId="119FEA84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4836EBE5" w14:textId="77777777" w:rsidR="00981CC1" w:rsidRPr="000E3444" w:rsidRDefault="00981CC1" w:rsidP="00981CC1"/>
        </w:tc>
        <w:tc>
          <w:tcPr>
            <w:tcW w:w="3918" w:type="pct"/>
          </w:tcPr>
          <w:p w14:paraId="7E049A49" w14:textId="77777777" w:rsidR="00981CC1" w:rsidRPr="000E3444" w:rsidRDefault="00981CC1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981CC1" w:rsidRPr="000E3444" w14:paraId="672F3031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3EF49781" w14:textId="77777777" w:rsidR="00981CC1" w:rsidRPr="000E3444" w:rsidRDefault="00981CC1" w:rsidP="00981CC1"/>
        </w:tc>
        <w:tc>
          <w:tcPr>
            <w:tcW w:w="3918" w:type="pct"/>
          </w:tcPr>
          <w:p w14:paraId="486509A1" w14:textId="77777777" w:rsidR="00981CC1" w:rsidRPr="000E3444" w:rsidRDefault="00981CC1" w:rsidP="00A46674">
            <w:pPr>
              <w:jc w:val="both"/>
            </w:pPr>
            <w:r w:rsidRPr="000E3444">
              <w:t>Правила хранения заготовок, технологической оснастки и полировочных материалов, размещенных на рабочем месте полировщика</w:t>
            </w:r>
          </w:p>
        </w:tc>
      </w:tr>
      <w:tr w:rsidR="00981CC1" w:rsidRPr="000E3444" w14:paraId="4B97CF48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858A550" w14:textId="77777777" w:rsidR="00981CC1" w:rsidRPr="000E3444" w:rsidRDefault="00981CC1" w:rsidP="00981CC1"/>
        </w:tc>
        <w:tc>
          <w:tcPr>
            <w:tcW w:w="3918" w:type="pct"/>
          </w:tcPr>
          <w:p w14:paraId="1BCABBEA" w14:textId="77777777" w:rsidR="00981CC1" w:rsidRPr="000E3444" w:rsidRDefault="00981CC1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981CC1" w:rsidRPr="000E3444" w14:paraId="5B28D83F" w14:textId="77777777" w:rsidTr="002C46C7">
        <w:trPr>
          <w:trHeight w:val="20"/>
          <w:jc w:val="center"/>
        </w:trPr>
        <w:tc>
          <w:tcPr>
            <w:tcW w:w="1082" w:type="pct"/>
            <w:vMerge/>
          </w:tcPr>
          <w:p w14:paraId="19F7DDBE" w14:textId="77777777" w:rsidR="00981CC1" w:rsidRPr="000E3444" w:rsidRDefault="00981CC1" w:rsidP="00981CC1"/>
        </w:tc>
        <w:tc>
          <w:tcPr>
            <w:tcW w:w="3918" w:type="pct"/>
          </w:tcPr>
          <w:p w14:paraId="55027AAB" w14:textId="77777777" w:rsidR="00981CC1" w:rsidRPr="000E3444" w:rsidRDefault="00981CC1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вибрационного полирования</w:t>
            </w:r>
          </w:p>
        </w:tc>
      </w:tr>
      <w:tr w:rsidR="00981CC1" w:rsidRPr="000E3444" w14:paraId="3DF6C8A9" w14:textId="77777777" w:rsidTr="002C46C7">
        <w:trPr>
          <w:trHeight w:val="20"/>
          <w:jc w:val="center"/>
        </w:trPr>
        <w:tc>
          <w:tcPr>
            <w:tcW w:w="1082" w:type="pct"/>
          </w:tcPr>
          <w:p w14:paraId="48FCD8D4" w14:textId="02D76004" w:rsidR="00F7394E" w:rsidRPr="000E3444" w:rsidRDefault="00981CC1" w:rsidP="005E7C86">
            <w:r w:rsidRPr="000E3444">
              <w:t>Другие характеристики</w:t>
            </w:r>
          </w:p>
        </w:tc>
        <w:tc>
          <w:tcPr>
            <w:tcW w:w="3918" w:type="pct"/>
          </w:tcPr>
          <w:p w14:paraId="27172518" w14:textId="77777777" w:rsidR="00981CC1" w:rsidRPr="000E3444" w:rsidRDefault="00981CC1" w:rsidP="00A46674">
            <w:pPr>
              <w:jc w:val="both"/>
            </w:pPr>
            <w:r w:rsidRPr="000E3444">
              <w:t>-</w:t>
            </w:r>
          </w:p>
        </w:tc>
      </w:tr>
    </w:tbl>
    <w:p w14:paraId="01165296" w14:textId="77777777" w:rsidR="00A46674" w:rsidRDefault="00A46674" w:rsidP="005E7C86">
      <w:pPr>
        <w:rPr>
          <w:b/>
          <w:bCs w:val="0"/>
        </w:rPr>
      </w:pPr>
    </w:p>
    <w:p w14:paraId="563D0EEB" w14:textId="506AE768" w:rsidR="008418C8" w:rsidRDefault="008418C8" w:rsidP="005E7C86">
      <w:pPr>
        <w:rPr>
          <w:b/>
          <w:bCs w:val="0"/>
        </w:rPr>
      </w:pPr>
      <w:r w:rsidRPr="005E7C86">
        <w:rPr>
          <w:b/>
          <w:bCs w:val="0"/>
        </w:rPr>
        <w:t>3.1.4. Трудовая функция</w:t>
      </w:r>
    </w:p>
    <w:p w14:paraId="303C7359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8418C8" w:rsidRPr="000E3444" w14:paraId="1EB4C15A" w14:textId="77777777" w:rsidTr="00E603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F721E24" w14:textId="77777777" w:rsidR="008418C8" w:rsidRPr="000E3444" w:rsidRDefault="008418C8" w:rsidP="008418C8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B43F0" w14:textId="1AE599E7" w:rsidR="008418C8" w:rsidRPr="000E3444" w:rsidRDefault="00A377A7" w:rsidP="00CF46BC">
            <w:pPr>
              <w:suppressAutoHyphens/>
            </w:pPr>
            <w:r>
              <w:t>Контроль качества обработки простых поверхностей</w:t>
            </w:r>
            <w:r w:rsidRPr="00A912EE">
              <w:t xml:space="preserve"> </w:t>
            </w:r>
            <w:r>
              <w:t xml:space="preserve">простых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0,2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6A2793" w14:textId="1E1A9879" w:rsidR="008418C8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7D26FE" w14:textId="2DC5704B" w:rsidR="008418C8" w:rsidRPr="000E3444" w:rsidRDefault="008418C8" w:rsidP="008418C8">
            <w:pPr>
              <w:suppressAutoHyphens/>
            </w:pPr>
            <w:r w:rsidRPr="000E3444">
              <w:t>A/0</w:t>
            </w:r>
            <w:r>
              <w:rPr>
                <w:lang w:val="en-US"/>
              </w:rPr>
              <w:t>4</w:t>
            </w:r>
            <w:r w:rsidRPr="000E3444">
              <w:t>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4DAA06" w14:textId="77777777" w:rsidR="008418C8" w:rsidRPr="000E3444" w:rsidRDefault="008418C8" w:rsidP="008418C8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09A85" w14:textId="77777777" w:rsidR="008418C8" w:rsidRPr="000E3444" w:rsidRDefault="008418C8" w:rsidP="008418C8">
            <w:pPr>
              <w:suppressAutoHyphens/>
              <w:jc w:val="center"/>
            </w:pPr>
            <w:r w:rsidRPr="000E3444">
              <w:t>2</w:t>
            </w:r>
          </w:p>
        </w:tc>
      </w:tr>
    </w:tbl>
    <w:p w14:paraId="176A55CA" w14:textId="77777777" w:rsidR="008418C8" w:rsidRPr="000E3444" w:rsidRDefault="008418C8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8418C8" w:rsidRPr="000E3444" w14:paraId="79A24840" w14:textId="77777777" w:rsidTr="008418C8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569F3C8" w14:textId="77777777" w:rsidR="008418C8" w:rsidRPr="000E3444" w:rsidRDefault="008418C8" w:rsidP="008418C8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BA31D9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724C6" w14:textId="77777777" w:rsidR="008418C8" w:rsidRPr="000E3444" w:rsidRDefault="008418C8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EAC30E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9C521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C630C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097F4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8418C8" w:rsidRPr="000E3444" w14:paraId="684985A8" w14:textId="77777777" w:rsidTr="008418C8">
        <w:trPr>
          <w:jc w:val="center"/>
        </w:trPr>
        <w:tc>
          <w:tcPr>
            <w:tcW w:w="1267" w:type="pct"/>
            <w:vAlign w:val="center"/>
          </w:tcPr>
          <w:p w14:paraId="61BAAC92" w14:textId="77777777" w:rsidR="008418C8" w:rsidRPr="000E3444" w:rsidRDefault="008418C8" w:rsidP="008418C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17B377A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0C265F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290FAA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24A97B2" w14:textId="77777777" w:rsidR="008418C8" w:rsidRPr="000E3444" w:rsidRDefault="008418C8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AA3E36" w14:textId="38DC8C68" w:rsidR="008418C8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8418C8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8218072" w14:textId="77777777" w:rsidR="008418C8" w:rsidRPr="005E7C86" w:rsidRDefault="008418C8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995B9D" w14:textId="77777777" w:rsidR="008418C8" w:rsidRPr="000E3444" w:rsidRDefault="008418C8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418C8" w:rsidRPr="000E3444" w14:paraId="2E86D519" w14:textId="77777777" w:rsidTr="00E60361">
        <w:trPr>
          <w:trHeight w:val="20"/>
          <w:jc w:val="center"/>
        </w:trPr>
        <w:tc>
          <w:tcPr>
            <w:tcW w:w="1072" w:type="pct"/>
            <w:vMerge w:val="restart"/>
          </w:tcPr>
          <w:p w14:paraId="015C9139" w14:textId="77777777" w:rsidR="008418C8" w:rsidRPr="000E3444" w:rsidRDefault="008418C8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573BDC7F" w14:textId="55A77248" w:rsidR="008418C8" w:rsidRPr="000E3444" w:rsidRDefault="008418C8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8418C8" w:rsidRPr="000E3444" w14:paraId="2E2F9E0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5A9E0AD" w14:textId="77777777" w:rsidR="008418C8" w:rsidRPr="000E3444" w:rsidRDefault="008418C8" w:rsidP="008418C8"/>
        </w:tc>
        <w:tc>
          <w:tcPr>
            <w:tcW w:w="3928" w:type="pct"/>
          </w:tcPr>
          <w:p w14:paraId="611CEFFD" w14:textId="4994F677" w:rsidR="008418C8" w:rsidRPr="000E3444" w:rsidRDefault="008418C8" w:rsidP="00A46674">
            <w:pPr>
              <w:jc w:val="both"/>
            </w:pPr>
            <w:r w:rsidRPr="000E3444">
              <w:t xml:space="preserve">Контроль шероховатости до </w:t>
            </w:r>
            <w:r w:rsidR="00692693">
              <w:t>Ra </w:t>
            </w:r>
            <w:r w:rsidRPr="000E3444">
              <w:t xml:space="preserve">0,2 </w:t>
            </w:r>
            <w:r w:rsidR="00A377A7">
              <w:t xml:space="preserve">простых </w:t>
            </w:r>
            <w:r w:rsidRPr="000E3444">
              <w:t>поверхностей</w:t>
            </w:r>
            <w:r w:rsidR="00A377A7">
              <w:t xml:space="preserve"> простых</w:t>
            </w:r>
            <w:r w:rsidRPr="000E3444">
              <w:t xml:space="preserve"> деталей</w:t>
            </w:r>
          </w:p>
        </w:tc>
      </w:tr>
      <w:tr w:rsidR="008418C8" w:rsidRPr="000E3444" w14:paraId="1868E267" w14:textId="77777777" w:rsidTr="00E60361">
        <w:trPr>
          <w:trHeight w:val="20"/>
          <w:jc w:val="center"/>
        </w:trPr>
        <w:tc>
          <w:tcPr>
            <w:tcW w:w="1072" w:type="pct"/>
            <w:vMerge w:val="restart"/>
          </w:tcPr>
          <w:p w14:paraId="5755AB69" w14:textId="77777777" w:rsidR="008418C8" w:rsidRPr="000E3444" w:rsidRDefault="008418C8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0C9DAFAB" w14:textId="76A7E9D7" w:rsidR="008418C8" w:rsidRPr="000E3444" w:rsidRDefault="008418C8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BF5D87" w:rsidRPr="000E3444" w14:paraId="47CAB93C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AC25480" w14:textId="77777777" w:rsidR="00BF5D87" w:rsidRPr="000E3444" w:rsidRDefault="00BF5D87" w:rsidP="00BF5D87"/>
        </w:tc>
        <w:tc>
          <w:tcPr>
            <w:tcW w:w="3928" w:type="pct"/>
          </w:tcPr>
          <w:p w14:paraId="5C306620" w14:textId="3F576581" w:rsidR="00BF5D87" w:rsidRPr="000E3444" w:rsidRDefault="00BF5D87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BF5D87" w:rsidRPr="000E3444" w14:paraId="2E22FE43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2929A240" w14:textId="77777777" w:rsidR="00BF5D87" w:rsidRPr="000E3444" w:rsidRDefault="00BF5D87" w:rsidP="00BF5D87"/>
        </w:tc>
        <w:tc>
          <w:tcPr>
            <w:tcW w:w="3928" w:type="pct"/>
          </w:tcPr>
          <w:p w14:paraId="3D4228C6" w14:textId="16DDD896" w:rsidR="00BF5D87" w:rsidRPr="000E3444" w:rsidRDefault="00BF5D87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BF5D87" w:rsidRPr="000E3444" w14:paraId="0A488E7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F810B03" w14:textId="77777777" w:rsidR="00BF5D87" w:rsidRPr="000E3444" w:rsidRDefault="00BF5D87" w:rsidP="00BF5D87"/>
        </w:tc>
        <w:tc>
          <w:tcPr>
            <w:tcW w:w="3928" w:type="pct"/>
          </w:tcPr>
          <w:p w14:paraId="64902E2E" w14:textId="318680B8" w:rsidR="00BF5D87" w:rsidRPr="000E3444" w:rsidRDefault="00E60361" w:rsidP="00A46674">
            <w:pPr>
              <w:jc w:val="both"/>
            </w:pPr>
            <w:r>
              <w:t>Измерять</w:t>
            </w:r>
            <w:r w:rsidR="00BF5D87" w:rsidRPr="00CE6773">
              <w:t xml:space="preserve"> шероховатость</w:t>
            </w:r>
            <w:r w:rsidR="00A377A7">
              <w:t xml:space="preserve"> простых </w:t>
            </w:r>
            <w:r w:rsidR="00BF5D87" w:rsidRPr="00CE6773">
              <w:t>поверхностей</w:t>
            </w:r>
            <w:r w:rsidR="00A377A7">
              <w:t xml:space="preserve"> простых деталей</w:t>
            </w:r>
            <w:r w:rsidR="00BF5D87">
              <w:t xml:space="preserve"> </w:t>
            </w:r>
            <w:r w:rsidR="0060304C" w:rsidRPr="00CE6773">
              <w:t xml:space="preserve">до </w:t>
            </w:r>
            <w:r w:rsidR="0060304C">
              <w:rPr>
                <w:lang w:val="en-US"/>
              </w:rPr>
              <w:t>Ra </w:t>
            </w:r>
            <w:r w:rsidR="0060304C">
              <w:t>0,2</w:t>
            </w:r>
          </w:p>
        </w:tc>
      </w:tr>
      <w:tr w:rsidR="00597E9B" w:rsidRPr="000E3444" w14:paraId="44E3A27C" w14:textId="77777777" w:rsidTr="00E60361">
        <w:trPr>
          <w:trHeight w:val="20"/>
          <w:jc w:val="center"/>
        </w:trPr>
        <w:tc>
          <w:tcPr>
            <w:tcW w:w="1072" w:type="pct"/>
            <w:vMerge w:val="restart"/>
          </w:tcPr>
          <w:p w14:paraId="342B0916" w14:textId="17F1D1EF" w:rsidR="00597E9B" w:rsidRPr="000E3444" w:rsidRDefault="00597E9B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7208564C" w14:textId="2D5E7671" w:rsidR="00597E9B" w:rsidRPr="000E3444" w:rsidRDefault="00597E9B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597E9B" w:rsidRPr="000E3444" w14:paraId="764A428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ABA3EC7" w14:textId="77777777" w:rsidR="00597E9B" w:rsidRPr="000E3444" w:rsidRDefault="00597E9B" w:rsidP="00B13F15"/>
        </w:tc>
        <w:tc>
          <w:tcPr>
            <w:tcW w:w="3928" w:type="pct"/>
          </w:tcPr>
          <w:p w14:paraId="260704A7" w14:textId="1BF28746" w:rsidR="00597E9B" w:rsidRPr="000E3444" w:rsidRDefault="00597E9B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597E9B" w:rsidRPr="000E3444" w14:paraId="04CA9D8C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FFB2CC3" w14:textId="77777777" w:rsidR="00597E9B" w:rsidRPr="000E3444" w:rsidRDefault="00597E9B" w:rsidP="00B13F15"/>
        </w:tc>
        <w:tc>
          <w:tcPr>
            <w:tcW w:w="3928" w:type="pct"/>
          </w:tcPr>
          <w:p w14:paraId="31F0FA99" w14:textId="423C4113" w:rsidR="00597E9B" w:rsidRPr="000E3444" w:rsidRDefault="00597E9B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597E9B" w:rsidRPr="000E3444" w14:paraId="4368621E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750604E" w14:textId="77777777" w:rsidR="00597E9B" w:rsidRPr="000E3444" w:rsidRDefault="00597E9B" w:rsidP="00B13F15"/>
        </w:tc>
        <w:tc>
          <w:tcPr>
            <w:tcW w:w="3928" w:type="pct"/>
          </w:tcPr>
          <w:p w14:paraId="618B988E" w14:textId="1C995C08" w:rsidR="00597E9B" w:rsidRPr="000E3444" w:rsidRDefault="00597E9B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AF5EBE" w:rsidRPr="000E3444" w14:paraId="65048C41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912CCEF" w14:textId="77777777" w:rsidR="00AF5EBE" w:rsidRPr="000E3444" w:rsidRDefault="00AF5EBE" w:rsidP="00B13F15"/>
        </w:tc>
        <w:tc>
          <w:tcPr>
            <w:tcW w:w="3928" w:type="pct"/>
          </w:tcPr>
          <w:p w14:paraId="314CA938" w14:textId="426C687C" w:rsidR="00AF5EBE" w:rsidRPr="000E3444" w:rsidRDefault="00AF5EBE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597E9B" w:rsidRPr="000E3444" w14:paraId="2A594920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00EE545" w14:textId="77777777" w:rsidR="00597E9B" w:rsidRPr="000E3444" w:rsidRDefault="00597E9B" w:rsidP="00B13F15"/>
        </w:tc>
        <w:tc>
          <w:tcPr>
            <w:tcW w:w="3928" w:type="pct"/>
          </w:tcPr>
          <w:p w14:paraId="367E679A" w14:textId="62943F13" w:rsidR="00597E9B" w:rsidRPr="000E3444" w:rsidRDefault="00597E9B" w:rsidP="00A46674">
            <w:pPr>
              <w:jc w:val="both"/>
            </w:pPr>
            <w:r w:rsidRPr="000E3444">
              <w:t xml:space="preserve">Основные виды </w:t>
            </w:r>
            <w:r w:rsidR="00CF46BC">
              <w:t>дефектов</w:t>
            </w:r>
            <w:r w:rsidRPr="000E3444">
              <w:t xml:space="preserve"> при полировании</w:t>
            </w:r>
            <w:r w:rsidR="00953245">
              <w:t xml:space="preserve"> простых поверхностей</w:t>
            </w:r>
            <w:r w:rsidRPr="000E3444">
              <w:t xml:space="preserve"> </w:t>
            </w:r>
            <w:r w:rsidR="00953245">
              <w:t xml:space="preserve">простых </w:t>
            </w:r>
            <w:r w:rsidRPr="000E3444">
              <w:t xml:space="preserve">деталей с шероховатостью до </w:t>
            </w:r>
            <w:r w:rsidR="00692693">
              <w:t>Ra </w:t>
            </w:r>
            <w:r w:rsidRPr="000E3444">
              <w:t xml:space="preserve">0,2; </w:t>
            </w:r>
            <w:r w:rsidR="00CF46BC">
              <w:t>и</w:t>
            </w:r>
            <w:r w:rsidR="00E60361">
              <w:t>х</w:t>
            </w:r>
            <w:r w:rsidRPr="000E3444">
              <w:t xml:space="preserve"> причины и способы предупреждения и устранения</w:t>
            </w:r>
          </w:p>
        </w:tc>
      </w:tr>
      <w:tr w:rsidR="00597E9B" w:rsidRPr="000E3444" w14:paraId="75413FD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B068190" w14:textId="77777777" w:rsidR="00597E9B" w:rsidRPr="000E3444" w:rsidRDefault="00597E9B" w:rsidP="00B13F15"/>
        </w:tc>
        <w:tc>
          <w:tcPr>
            <w:tcW w:w="3928" w:type="pct"/>
          </w:tcPr>
          <w:p w14:paraId="03A53DD1" w14:textId="0E5DD355" w:rsidR="00597E9B" w:rsidRPr="000E3444" w:rsidRDefault="00597E9B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597E9B" w:rsidRPr="000E3444" w14:paraId="6A23EAA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E8448FA" w14:textId="77777777" w:rsidR="00597E9B" w:rsidRPr="000E3444" w:rsidRDefault="00597E9B" w:rsidP="00B13F15"/>
        </w:tc>
        <w:tc>
          <w:tcPr>
            <w:tcW w:w="3928" w:type="pct"/>
          </w:tcPr>
          <w:p w14:paraId="73F070CA" w14:textId="73FA49A6" w:rsidR="00597E9B" w:rsidRPr="000E3444" w:rsidRDefault="00597E9B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 w:rsidR="00CF46BC">
              <w:t xml:space="preserve"> </w:t>
            </w:r>
            <w:r w:rsidR="00A377A7">
              <w:t xml:space="preserve">простых поверхностей простых </w:t>
            </w:r>
            <w:r w:rsidR="00CF46BC" w:rsidRPr="000E3444">
              <w:t>деталей</w:t>
            </w:r>
            <w:r w:rsidRPr="000E3444">
              <w:t xml:space="preserve"> до </w:t>
            </w:r>
            <w:r w:rsidR="00692693">
              <w:t>Ra </w:t>
            </w:r>
            <w:r w:rsidRPr="000E3444">
              <w:t xml:space="preserve">0,2 </w:t>
            </w:r>
          </w:p>
        </w:tc>
      </w:tr>
      <w:tr w:rsidR="00597E9B" w:rsidRPr="000E3444" w14:paraId="41F2ACD8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7586C68" w14:textId="77777777" w:rsidR="00597E9B" w:rsidRPr="000E3444" w:rsidRDefault="00597E9B" w:rsidP="00B13F15"/>
        </w:tc>
        <w:tc>
          <w:tcPr>
            <w:tcW w:w="3928" w:type="pct"/>
          </w:tcPr>
          <w:p w14:paraId="1643CBEB" w14:textId="757AF972" w:rsidR="00597E9B" w:rsidRPr="000E3444" w:rsidRDefault="00597E9B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B13F15" w:rsidRPr="000E3444" w14:paraId="4F8DA4D0" w14:textId="77777777" w:rsidTr="00E60361">
        <w:trPr>
          <w:trHeight w:val="20"/>
          <w:jc w:val="center"/>
        </w:trPr>
        <w:tc>
          <w:tcPr>
            <w:tcW w:w="1072" w:type="pct"/>
          </w:tcPr>
          <w:p w14:paraId="3833851A" w14:textId="77777777" w:rsidR="00B13F15" w:rsidRPr="000E3444" w:rsidRDefault="00B13F15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2B86057F" w14:textId="77777777" w:rsidR="00B13F15" w:rsidRPr="000E3444" w:rsidRDefault="00B13F15" w:rsidP="00A46674">
            <w:pPr>
              <w:jc w:val="both"/>
            </w:pPr>
            <w:r w:rsidRPr="000E3444">
              <w:t>-</w:t>
            </w:r>
          </w:p>
        </w:tc>
      </w:tr>
    </w:tbl>
    <w:p w14:paraId="1F7D3F77" w14:textId="3CE20CA6" w:rsidR="008418C8" w:rsidRDefault="008418C8" w:rsidP="00972DEF">
      <w:pPr>
        <w:suppressAutoHyphens/>
      </w:pPr>
    </w:p>
    <w:p w14:paraId="30A04C68" w14:textId="1A21F839" w:rsidR="00A31A2B" w:rsidRDefault="00A31A2B" w:rsidP="00C34722">
      <w:pPr>
        <w:pStyle w:val="2"/>
      </w:pPr>
      <w:bookmarkStart w:id="8" w:name="_Toc104814366"/>
      <w:r w:rsidRPr="000E3444">
        <w:t>3.2. Обобщенная трудовая функция</w:t>
      </w:r>
      <w:bookmarkEnd w:id="8"/>
    </w:p>
    <w:p w14:paraId="243C62D9" w14:textId="77777777" w:rsidR="00A46674" w:rsidRPr="00A46674" w:rsidRDefault="00A46674" w:rsidP="00A4667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850"/>
        <w:gridCol w:w="851"/>
        <w:gridCol w:w="1552"/>
        <w:gridCol w:w="539"/>
      </w:tblGrid>
      <w:tr w:rsidR="000E3444" w:rsidRPr="000E3444" w14:paraId="04662CC5" w14:textId="77777777" w:rsidTr="00F7394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24499F9" w14:textId="77777777" w:rsidR="00D74EED" w:rsidRPr="000E3444" w:rsidRDefault="00D74EED" w:rsidP="00D74EED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3D0FA" w14:textId="4C5F6D3E" w:rsidR="00D74EED" w:rsidRPr="000E3444" w:rsidRDefault="00BE5C07" w:rsidP="00687BF3">
            <w:r w:rsidRPr="00BE5C07">
              <w:t xml:space="preserve">Обработка простых поверхностей простых деталей с шероховатостью до </w:t>
            </w:r>
            <w:r w:rsidR="00692693">
              <w:t>Ra </w:t>
            </w:r>
            <w:r w:rsidRPr="00BE5C07">
              <w:t>0,05; сложны</w:t>
            </w:r>
            <w:r w:rsidR="00687BF3">
              <w:t>х</w:t>
            </w:r>
            <w:r w:rsidRPr="00BE5C07">
              <w:t xml:space="preserve"> детал</w:t>
            </w:r>
            <w:r w:rsidR="00687BF3">
              <w:t>ей</w:t>
            </w:r>
            <w:r w:rsidRPr="00BE5C07">
              <w:t xml:space="preserve"> и сложны</w:t>
            </w:r>
            <w:r w:rsidR="00687BF3">
              <w:t>х</w:t>
            </w:r>
            <w:r w:rsidRPr="00BE5C07">
              <w:t xml:space="preserve"> поверхност</w:t>
            </w:r>
            <w:r w:rsidR="00687BF3">
              <w:t>ей</w:t>
            </w:r>
            <w:r w:rsidRPr="00BE5C07">
              <w:t xml:space="preserve"> простых деталей c шероховатостью до </w:t>
            </w:r>
            <w:r w:rsidR="00692693">
              <w:t>Ra </w:t>
            </w:r>
            <w:r w:rsidRPr="00BE5C07">
              <w:t>0,2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04F9C2" w14:textId="1905E99C" w:rsidR="00D74EED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EE79E5" w14:textId="77777777" w:rsidR="00D74EED" w:rsidRPr="000E3444" w:rsidRDefault="00D74EED" w:rsidP="00D74EED">
            <w:pPr>
              <w:suppressAutoHyphens/>
              <w:jc w:val="center"/>
            </w:pPr>
            <w:r w:rsidRPr="000E3444">
              <w:t>B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C707AD" w14:textId="77777777" w:rsidR="00D74EED" w:rsidRPr="000E3444" w:rsidRDefault="00D74EED" w:rsidP="007D7A28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7E6E9B" w14:textId="77777777" w:rsidR="00D74EED" w:rsidRPr="000E3444" w:rsidRDefault="00D74EED" w:rsidP="00D74EED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5ED029BA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A31A2B" w:rsidRPr="000E3444" w14:paraId="339162AF" w14:textId="77777777" w:rsidTr="00CC17AD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2DDAC32" w14:textId="77777777" w:rsidR="00A31A2B" w:rsidRPr="000E3444" w:rsidRDefault="00A31A2B" w:rsidP="007D7A28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23DC05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C8E59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ADC0B4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6811A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36F67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59BA8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45664CC2" w14:textId="77777777" w:rsidTr="00CC17AD">
        <w:trPr>
          <w:jc w:val="center"/>
        </w:trPr>
        <w:tc>
          <w:tcPr>
            <w:tcW w:w="2550" w:type="dxa"/>
            <w:vAlign w:val="center"/>
          </w:tcPr>
          <w:p w14:paraId="6B83A7B7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4C61702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E6D8790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3AF65F01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18A76BFA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69E61BA7" w14:textId="2D72736C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3BBFBA99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9B8BC4" w14:textId="77777777" w:rsidR="00A31A2B" w:rsidRPr="00F7394E" w:rsidRDefault="00A31A2B" w:rsidP="005E7C86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1A2B" w:rsidRPr="000E3444" w14:paraId="1A2FA1FA" w14:textId="77777777" w:rsidTr="00E60361">
        <w:trPr>
          <w:trHeight w:val="20"/>
          <w:jc w:val="center"/>
        </w:trPr>
        <w:tc>
          <w:tcPr>
            <w:tcW w:w="1072" w:type="pct"/>
          </w:tcPr>
          <w:p w14:paraId="6A4D9725" w14:textId="77777777" w:rsidR="00A31A2B" w:rsidRPr="000E3444" w:rsidRDefault="00A31A2B" w:rsidP="00D265E7">
            <w:pPr>
              <w:suppressAutoHyphens/>
            </w:pPr>
            <w:r w:rsidRPr="000E344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DAC6872" w14:textId="77777777" w:rsidR="00A31A2B" w:rsidRPr="000E3444" w:rsidRDefault="00A31A2B" w:rsidP="00D265E7">
            <w:pPr>
              <w:suppressAutoHyphens/>
            </w:pPr>
            <w:r w:rsidRPr="000E3444">
              <w:t>Полировщик 3</w:t>
            </w:r>
            <w:r w:rsidR="00480398" w:rsidRPr="000E3444">
              <w:t>-го</w:t>
            </w:r>
            <w:r w:rsidRPr="000E3444">
              <w:t xml:space="preserve"> разряда</w:t>
            </w:r>
          </w:p>
        </w:tc>
      </w:tr>
    </w:tbl>
    <w:p w14:paraId="3065AF04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E3444" w:rsidRPr="000E3444" w14:paraId="63D81EC0" w14:textId="77777777" w:rsidTr="00E60361">
        <w:trPr>
          <w:trHeight w:val="20"/>
          <w:jc w:val="center"/>
        </w:trPr>
        <w:tc>
          <w:tcPr>
            <w:tcW w:w="1072" w:type="pct"/>
          </w:tcPr>
          <w:p w14:paraId="47F7F2F6" w14:textId="77777777" w:rsidR="00FE1BAD" w:rsidRPr="000E3444" w:rsidRDefault="00FE1BAD" w:rsidP="00FE1BAD">
            <w:pPr>
              <w:suppressAutoHyphens/>
            </w:pPr>
            <w:r w:rsidRPr="000E3444">
              <w:t>Требования к образованию и обучению</w:t>
            </w:r>
          </w:p>
        </w:tc>
        <w:tc>
          <w:tcPr>
            <w:tcW w:w="3928" w:type="pct"/>
          </w:tcPr>
          <w:p w14:paraId="7A3524F7" w14:textId="0EC47821" w:rsidR="00FE1BAD" w:rsidRPr="000E3444" w:rsidRDefault="00FE1BAD" w:rsidP="005E7C86">
            <w:r w:rsidRPr="000E3444">
              <w:rPr>
                <w:rFonts w:eastAsia="Calibri"/>
                <w:lang w:bidi="en-US"/>
              </w:rPr>
              <w:t xml:space="preserve">Среднее общее образование и профессиональное обучение – программы профессиональной подготовки </w:t>
            </w:r>
            <w:r w:rsidR="00A028A9">
              <w:rPr>
                <w:rFonts w:eastAsia="Calibri"/>
                <w:lang w:bidi="en-US"/>
              </w:rPr>
              <w:t>по профессиям рабочих</w:t>
            </w:r>
            <w:r w:rsidRPr="000E3444">
              <w:rPr>
                <w:rFonts w:eastAsia="Calibri"/>
                <w:lang w:bidi="en-US"/>
              </w:rPr>
              <w:t xml:space="preserve">; программы </w:t>
            </w:r>
            <w:r w:rsidR="00A028A9">
              <w:rPr>
                <w:rFonts w:eastAsia="Calibri"/>
                <w:lang w:bidi="en-US"/>
              </w:rPr>
              <w:t>переподготовки рабочих</w:t>
            </w:r>
          </w:p>
        </w:tc>
      </w:tr>
      <w:tr w:rsidR="000E3444" w:rsidRPr="000E3444" w14:paraId="12C2C1A7" w14:textId="77777777" w:rsidTr="00E60361">
        <w:trPr>
          <w:trHeight w:val="20"/>
          <w:jc w:val="center"/>
        </w:trPr>
        <w:tc>
          <w:tcPr>
            <w:tcW w:w="1072" w:type="pct"/>
          </w:tcPr>
          <w:p w14:paraId="752091E0" w14:textId="77777777" w:rsidR="00FE1BAD" w:rsidRPr="000E3444" w:rsidRDefault="00FE1BAD" w:rsidP="00FE1BAD">
            <w:pPr>
              <w:suppressAutoHyphens/>
            </w:pPr>
            <w:r w:rsidRPr="000E344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7D892E50" w14:textId="77777777" w:rsidR="00FE1BAD" w:rsidRPr="000E3444" w:rsidRDefault="00FE1BAD" w:rsidP="00FE1BAD">
            <w:pPr>
              <w:suppressAutoHyphens/>
            </w:pPr>
            <w:r w:rsidRPr="000E3444">
              <w:t>Не менее шести месяцев полировщиком 2-го разряда</w:t>
            </w:r>
          </w:p>
        </w:tc>
      </w:tr>
      <w:tr w:rsidR="000E3444" w:rsidRPr="000E3444" w14:paraId="46114F60" w14:textId="77777777" w:rsidTr="00E60361">
        <w:trPr>
          <w:trHeight w:val="20"/>
          <w:jc w:val="center"/>
        </w:trPr>
        <w:tc>
          <w:tcPr>
            <w:tcW w:w="1072" w:type="pct"/>
          </w:tcPr>
          <w:p w14:paraId="548BF09E" w14:textId="77777777" w:rsidR="00FE1BAD" w:rsidRPr="000E3444" w:rsidRDefault="00FE1BAD" w:rsidP="00FE1BAD">
            <w:pPr>
              <w:suppressAutoHyphens/>
            </w:pPr>
            <w:r w:rsidRPr="000E3444">
              <w:t>Особые условия допуска к работе</w:t>
            </w:r>
          </w:p>
        </w:tc>
        <w:tc>
          <w:tcPr>
            <w:tcW w:w="3928" w:type="pct"/>
          </w:tcPr>
          <w:p w14:paraId="179ACC25" w14:textId="77777777" w:rsidR="00FE1BAD" w:rsidRPr="000E3444" w:rsidRDefault="00FE1BAD" w:rsidP="00FE1BAD">
            <w:pPr>
              <w:suppressAutoHyphens/>
            </w:pPr>
            <w:r w:rsidRPr="000E3444">
              <w:t>Лица не моложе 18 лет</w:t>
            </w:r>
          </w:p>
          <w:p w14:paraId="0FAB65E5" w14:textId="77777777" w:rsidR="002902E9" w:rsidRPr="000E3444" w:rsidRDefault="002902E9" w:rsidP="005E7C86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D70B01F" w14:textId="77777777" w:rsidR="002902E9" w:rsidRPr="000E3444" w:rsidRDefault="002902E9" w:rsidP="005E7C86">
            <w:r w:rsidRPr="000E3444">
              <w:t>Прохождение обучения мерам пожарной безопасности</w:t>
            </w:r>
          </w:p>
          <w:p w14:paraId="27217C5D" w14:textId="03EEC96E" w:rsidR="002902E9" w:rsidRPr="000E3444" w:rsidRDefault="002902E9" w:rsidP="005E7C86">
            <w:r w:rsidRPr="000E3444">
              <w:t>Прохождение обучения по охране труда и проверки знани</w:t>
            </w:r>
            <w:r w:rsidR="00687BF3"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</w:p>
          <w:p w14:paraId="1CC82A73" w14:textId="4AACD33A" w:rsidR="00FE1BAD" w:rsidRPr="000E3444" w:rsidRDefault="002902E9" w:rsidP="005E7C86">
            <w:r w:rsidRPr="000E3444">
              <w:t>Наличие не ниже I</w:t>
            </w:r>
            <w:r w:rsidRPr="000E3444">
              <w:rPr>
                <w:lang w:val="en-US"/>
              </w:rPr>
              <w:t>I</w:t>
            </w:r>
            <w:r w:rsidRPr="000E3444">
              <w:t xml:space="preserve"> группы по электробезопасности</w:t>
            </w:r>
          </w:p>
        </w:tc>
      </w:tr>
      <w:tr w:rsidR="000E3444" w:rsidRPr="000E3444" w14:paraId="7566EB61" w14:textId="77777777" w:rsidTr="00E60361">
        <w:trPr>
          <w:trHeight w:val="20"/>
          <w:jc w:val="center"/>
        </w:trPr>
        <w:tc>
          <w:tcPr>
            <w:tcW w:w="1072" w:type="pct"/>
          </w:tcPr>
          <w:p w14:paraId="211EE84C" w14:textId="77777777" w:rsidR="00FE1BAD" w:rsidRPr="000E3444" w:rsidRDefault="00FE1BAD" w:rsidP="00FE1BAD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39C27DF5" w14:textId="77777777" w:rsidR="00FE1BAD" w:rsidRPr="000E3444" w:rsidRDefault="00FE1BAD" w:rsidP="005E7C86">
            <w:r w:rsidRPr="000E3444">
              <w:t>-</w:t>
            </w:r>
          </w:p>
        </w:tc>
      </w:tr>
    </w:tbl>
    <w:p w14:paraId="0860DE1B" w14:textId="77777777" w:rsidR="00A31A2B" w:rsidRPr="000E3444" w:rsidRDefault="00A31A2B" w:rsidP="005E7C86"/>
    <w:p w14:paraId="07355AA6" w14:textId="77777777" w:rsidR="00A31A2B" w:rsidRPr="000E3444" w:rsidRDefault="00A31A2B" w:rsidP="005E7C86">
      <w:r w:rsidRPr="000E3444">
        <w:t>Дополнительные характеристики</w:t>
      </w:r>
    </w:p>
    <w:p w14:paraId="24E3458F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A31A2B" w:rsidRPr="000E3444" w14:paraId="781138DE" w14:textId="77777777" w:rsidTr="00E60361">
        <w:trPr>
          <w:trHeight w:val="20"/>
          <w:jc w:val="center"/>
        </w:trPr>
        <w:tc>
          <w:tcPr>
            <w:tcW w:w="1072" w:type="pct"/>
            <w:vAlign w:val="center"/>
          </w:tcPr>
          <w:p w14:paraId="3DF03BB7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442FC13C" w14:textId="3AC897C6" w:rsidR="00A31A2B" w:rsidRPr="000E3444" w:rsidRDefault="0060304C" w:rsidP="0060304C">
            <w:pPr>
              <w:suppressAutoHyphens/>
              <w:jc w:val="center"/>
            </w:pPr>
            <w:r>
              <w:t>Код</w:t>
            </w:r>
          </w:p>
        </w:tc>
        <w:tc>
          <w:tcPr>
            <w:tcW w:w="3384" w:type="pct"/>
            <w:vAlign w:val="center"/>
          </w:tcPr>
          <w:p w14:paraId="7714E7E5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Наименование базовой группы, должности (профессии) или специальности</w:t>
            </w:r>
          </w:p>
        </w:tc>
      </w:tr>
      <w:tr w:rsidR="00A31A2B" w:rsidRPr="000E3444" w14:paraId="03921FB5" w14:textId="77777777" w:rsidTr="00E60361">
        <w:trPr>
          <w:trHeight w:val="20"/>
          <w:jc w:val="center"/>
        </w:trPr>
        <w:tc>
          <w:tcPr>
            <w:tcW w:w="1072" w:type="pct"/>
          </w:tcPr>
          <w:p w14:paraId="47BFA671" w14:textId="77777777" w:rsidR="00A31A2B" w:rsidRPr="000E3444" w:rsidRDefault="0088766F" w:rsidP="00D265E7">
            <w:pPr>
              <w:suppressAutoHyphens/>
            </w:pPr>
            <w:r w:rsidRPr="000E3444">
              <w:t>ОКЗ</w:t>
            </w:r>
          </w:p>
        </w:tc>
        <w:tc>
          <w:tcPr>
            <w:tcW w:w="545" w:type="pct"/>
          </w:tcPr>
          <w:p w14:paraId="1E611864" w14:textId="77777777" w:rsidR="00A31A2B" w:rsidRPr="000E3444" w:rsidRDefault="00A31A2B" w:rsidP="00D265E7">
            <w:pPr>
              <w:suppressAutoHyphens/>
            </w:pPr>
            <w:r w:rsidRPr="000E3444">
              <w:t>7224</w:t>
            </w:r>
          </w:p>
        </w:tc>
        <w:tc>
          <w:tcPr>
            <w:tcW w:w="3384" w:type="pct"/>
          </w:tcPr>
          <w:p w14:paraId="0DF177EB" w14:textId="77777777" w:rsidR="00A31A2B" w:rsidRPr="000E3444" w:rsidRDefault="00A31A2B" w:rsidP="00D265E7">
            <w:pPr>
              <w:suppressAutoHyphens/>
            </w:pPr>
            <w:r w:rsidRPr="000E3444">
              <w:t>Полировщики, шлифовщики и заточники инструментов</w:t>
            </w:r>
          </w:p>
        </w:tc>
      </w:tr>
      <w:tr w:rsidR="00A31A2B" w:rsidRPr="000E3444" w14:paraId="37FA879A" w14:textId="77777777" w:rsidTr="00E60361">
        <w:trPr>
          <w:trHeight w:val="20"/>
          <w:jc w:val="center"/>
        </w:trPr>
        <w:tc>
          <w:tcPr>
            <w:tcW w:w="1072" w:type="pct"/>
          </w:tcPr>
          <w:p w14:paraId="17D7121D" w14:textId="77777777" w:rsidR="00A31A2B" w:rsidRPr="000E3444" w:rsidRDefault="00A31A2B" w:rsidP="00744CD3">
            <w:pPr>
              <w:suppressAutoHyphens/>
            </w:pPr>
            <w:r w:rsidRPr="000E3444">
              <w:t>ЕТКС</w:t>
            </w:r>
          </w:p>
        </w:tc>
        <w:tc>
          <w:tcPr>
            <w:tcW w:w="545" w:type="pct"/>
          </w:tcPr>
          <w:p w14:paraId="30DE8E38" w14:textId="77777777" w:rsidR="00A31A2B" w:rsidRPr="000E3444" w:rsidRDefault="00A31A2B" w:rsidP="00D265E7">
            <w:pPr>
              <w:suppressAutoHyphens/>
            </w:pPr>
            <w:r w:rsidRPr="000E3444">
              <w:t>§ 74</w:t>
            </w:r>
          </w:p>
        </w:tc>
        <w:tc>
          <w:tcPr>
            <w:tcW w:w="3384" w:type="pct"/>
          </w:tcPr>
          <w:p w14:paraId="6502D036" w14:textId="77777777" w:rsidR="00A31A2B" w:rsidRPr="000E3444" w:rsidRDefault="00A31A2B" w:rsidP="00336D4F">
            <w:pPr>
              <w:suppressAutoHyphens/>
            </w:pPr>
            <w:r w:rsidRPr="000E3444">
              <w:t>Полировщик 3</w:t>
            </w:r>
            <w:r w:rsidR="00480398" w:rsidRPr="000E3444">
              <w:t>-го</w:t>
            </w:r>
            <w:r w:rsidR="00B34C2F" w:rsidRPr="000E3444">
              <w:t xml:space="preserve"> </w:t>
            </w:r>
            <w:r w:rsidRPr="000E3444">
              <w:t>разряда</w:t>
            </w:r>
          </w:p>
        </w:tc>
      </w:tr>
      <w:tr w:rsidR="00A31A2B" w:rsidRPr="000E3444" w14:paraId="1E930EA1" w14:textId="77777777" w:rsidTr="00E60361">
        <w:trPr>
          <w:trHeight w:val="20"/>
          <w:jc w:val="center"/>
        </w:trPr>
        <w:tc>
          <w:tcPr>
            <w:tcW w:w="1072" w:type="pct"/>
          </w:tcPr>
          <w:p w14:paraId="2130EC93" w14:textId="77777777" w:rsidR="00A31A2B" w:rsidRPr="000E3444" w:rsidRDefault="00A31A2B" w:rsidP="00D265E7">
            <w:pPr>
              <w:suppressAutoHyphens/>
            </w:pPr>
            <w:r w:rsidRPr="000E3444">
              <w:t xml:space="preserve">ОКПДТР </w:t>
            </w:r>
          </w:p>
        </w:tc>
        <w:tc>
          <w:tcPr>
            <w:tcW w:w="545" w:type="pct"/>
          </w:tcPr>
          <w:p w14:paraId="6CF07DC5" w14:textId="77777777" w:rsidR="00A31A2B" w:rsidRPr="000E3444" w:rsidRDefault="00A31A2B" w:rsidP="00D265E7">
            <w:pPr>
              <w:suppressAutoHyphens/>
            </w:pPr>
            <w:r w:rsidRPr="000E3444">
              <w:t>16799</w:t>
            </w:r>
          </w:p>
        </w:tc>
        <w:tc>
          <w:tcPr>
            <w:tcW w:w="3384" w:type="pct"/>
          </w:tcPr>
          <w:p w14:paraId="6115DB83" w14:textId="77777777" w:rsidR="00A31A2B" w:rsidRPr="000E3444" w:rsidRDefault="00A31A2B" w:rsidP="00D265E7">
            <w:pPr>
              <w:suppressAutoHyphens/>
            </w:pPr>
            <w:r w:rsidRPr="000E3444">
              <w:t>Полировщик</w:t>
            </w:r>
          </w:p>
        </w:tc>
      </w:tr>
    </w:tbl>
    <w:p w14:paraId="5961D24C" w14:textId="2D5DCC35" w:rsidR="00A46674" w:rsidRDefault="00A46674" w:rsidP="005E7C86">
      <w:pPr>
        <w:rPr>
          <w:b/>
          <w:bCs w:val="0"/>
        </w:rPr>
      </w:pPr>
      <w:bookmarkStart w:id="9" w:name="_Toc513129365"/>
    </w:p>
    <w:p w14:paraId="73741D1E" w14:textId="18CD94CA" w:rsidR="00A31A2B" w:rsidRDefault="00A31A2B" w:rsidP="005E7C86">
      <w:pPr>
        <w:rPr>
          <w:b/>
          <w:bCs w:val="0"/>
        </w:rPr>
      </w:pPr>
      <w:r w:rsidRPr="005E7C86">
        <w:rPr>
          <w:b/>
          <w:bCs w:val="0"/>
        </w:rPr>
        <w:t>3.2.1. Трудовая функция</w:t>
      </w:r>
      <w:bookmarkEnd w:id="9"/>
    </w:p>
    <w:p w14:paraId="21D1C16E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59"/>
        <w:gridCol w:w="532"/>
      </w:tblGrid>
      <w:tr w:rsidR="0047181A" w:rsidRPr="000E3444" w14:paraId="1EDB308D" w14:textId="77777777" w:rsidTr="00F7394E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781312C" w14:textId="77777777" w:rsidR="0047181A" w:rsidRPr="000E3444" w:rsidRDefault="0047181A" w:rsidP="0047181A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8079B" w14:textId="706D0736" w:rsidR="0047181A" w:rsidRPr="000E3444" w:rsidRDefault="00BE75F7" w:rsidP="00C96282">
            <w:pPr>
              <w:suppressAutoHyphens/>
            </w:pPr>
            <w:r w:rsidRPr="000E3444">
              <w:t xml:space="preserve">Полирование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>вручную и с использованием механизированн</w:t>
            </w:r>
            <w:r w:rsidR="00C96282">
              <w:t>ого</w:t>
            </w:r>
            <w:r w:rsidRPr="000E3444">
              <w:t xml:space="preserve"> инструмент</w:t>
            </w:r>
            <w:r w:rsidR="00C96282">
              <w:t>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5875A4" w14:textId="3183A511" w:rsidR="0047181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5CE1F" w14:textId="77777777" w:rsidR="0047181A" w:rsidRPr="000E3444" w:rsidRDefault="0047181A" w:rsidP="0047181A">
            <w:pPr>
              <w:suppressAutoHyphens/>
            </w:pPr>
            <w:r w:rsidRPr="000E3444">
              <w:t>B/01.3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E17F48" w14:textId="77777777" w:rsidR="0047181A" w:rsidRPr="000E3444" w:rsidRDefault="0047181A" w:rsidP="00A45B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DCEF76" w14:textId="77777777" w:rsidR="0047181A" w:rsidRPr="000E3444" w:rsidRDefault="0047181A" w:rsidP="0047181A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59E24AEB" w14:textId="77777777" w:rsidR="00A31A2B" w:rsidRPr="00F7394E" w:rsidRDefault="00A31A2B" w:rsidP="005E7C86">
      <w:pPr>
        <w:rPr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2"/>
        <w:gridCol w:w="2516"/>
      </w:tblGrid>
      <w:tr w:rsidR="00A31A2B" w:rsidRPr="000E3444" w14:paraId="5E95A9DD" w14:textId="77777777" w:rsidTr="00F7394E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960EDF7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95F957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8B6BEC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B83D89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D93E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FC44E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AD7CD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4489D8E8" w14:textId="77777777" w:rsidTr="00F7394E">
        <w:trPr>
          <w:jc w:val="center"/>
        </w:trPr>
        <w:tc>
          <w:tcPr>
            <w:tcW w:w="1267" w:type="pct"/>
            <w:vAlign w:val="center"/>
          </w:tcPr>
          <w:p w14:paraId="2EA26DAF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856A9B8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B9B4D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25B4A0A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334225E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808080"/>
            </w:tcBorders>
          </w:tcPr>
          <w:p w14:paraId="32176DF4" w14:textId="65AEFDD9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7E20295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5320C2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B40E6E" w:rsidRPr="000E3444" w14:paraId="17F65F00" w14:textId="77777777" w:rsidTr="00E60361">
        <w:trPr>
          <w:trHeight w:val="20"/>
          <w:jc w:val="center"/>
        </w:trPr>
        <w:tc>
          <w:tcPr>
            <w:tcW w:w="1072" w:type="pct"/>
            <w:vMerge w:val="restart"/>
          </w:tcPr>
          <w:p w14:paraId="4B1CA292" w14:textId="77777777" w:rsidR="00B40E6E" w:rsidRPr="000E3444" w:rsidRDefault="00B40E6E" w:rsidP="00A45B8C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24958AB1" w14:textId="701EC624" w:rsidR="00B40E6E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B40E6E" w:rsidRPr="000E3444">
              <w:t xml:space="preserve">полирования </w:t>
            </w:r>
            <w:r w:rsidR="00326B09" w:rsidRPr="000E3444">
              <w:t xml:space="preserve">простых поверхностей простых деталей </w:t>
            </w:r>
            <w:r w:rsidR="003F7C10" w:rsidRPr="000E3444">
              <w:t>с шероховатостью</w:t>
            </w:r>
            <w:r w:rsidR="00326B09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</w:p>
        </w:tc>
      </w:tr>
      <w:tr w:rsidR="00B40E6E" w:rsidRPr="000E3444" w14:paraId="4C86F73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1A74D67" w14:textId="77777777" w:rsidR="00B40E6E" w:rsidRPr="000E3444" w:rsidRDefault="00B40E6E" w:rsidP="00A45B8C">
            <w:pPr>
              <w:suppressAutoHyphens/>
            </w:pPr>
          </w:p>
        </w:tc>
        <w:tc>
          <w:tcPr>
            <w:tcW w:w="3928" w:type="pct"/>
          </w:tcPr>
          <w:p w14:paraId="6A51506B" w14:textId="254FAC03" w:rsidR="00B40E6E" w:rsidRPr="000E3444" w:rsidRDefault="00B40E6E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</w:t>
            </w:r>
            <w:r w:rsidR="00326B09" w:rsidRPr="000E3444">
              <w:t xml:space="preserve">простых поверхностей простых деталей </w:t>
            </w:r>
            <w:r w:rsidR="003F7C10" w:rsidRPr="000E3444">
              <w:t>с шероховатостью</w:t>
            </w:r>
            <w:r w:rsidR="00326B09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E6E" w:rsidRPr="000E3444" w14:paraId="1C52F566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0C67A07" w14:textId="77777777" w:rsidR="00B40E6E" w:rsidRPr="000E3444" w:rsidRDefault="00B40E6E" w:rsidP="00A45B8C">
            <w:pPr>
              <w:suppressAutoHyphens/>
            </w:pPr>
          </w:p>
        </w:tc>
        <w:tc>
          <w:tcPr>
            <w:tcW w:w="3928" w:type="pct"/>
          </w:tcPr>
          <w:p w14:paraId="09444D37" w14:textId="57A0DD9C" w:rsidR="00B40E6E" w:rsidRPr="000E3444" w:rsidRDefault="00B40E6E" w:rsidP="00A46674">
            <w:pPr>
              <w:jc w:val="both"/>
            </w:pPr>
            <w:r w:rsidRPr="000E3444">
              <w:t xml:space="preserve">Выполнение технологической операции полирования </w:t>
            </w:r>
            <w:r w:rsidR="00326B09" w:rsidRPr="000E3444">
              <w:t xml:space="preserve">простых поверхностей простых деталей </w:t>
            </w:r>
            <w:r w:rsidR="003F7C10" w:rsidRPr="000E3444">
              <w:t>с шероховатостью</w:t>
            </w:r>
            <w:r w:rsidR="00326B09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="00190D82" w:rsidRPr="000E3444">
              <w:t xml:space="preserve">вручную и при помощи механизированного инструмента </w:t>
            </w:r>
            <w:r w:rsidRPr="000E3444">
              <w:t>в соответствии с технической документацией</w:t>
            </w:r>
          </w:p>
        </w:tc>
      </w:tr>
      <w:tr w:rsidR="00B40E6E" w:rsidRPr="000E3444" w14:paraId="0B09943A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5359F17" w14:textId="77777777" w:rsidR="00B40E6E" w:rsidRPr="000E3444" w:rsidRDefault="00B40E6E" w:rsidP="00A45B8C">
            <w:pPr>
              <w:suppressAutoHyphens/>
            </w:pPr>
          </w:p>
        </w:tc>
        <w:tc>
          <w:tcPr>
            <w:tcW w:w="3928" w:type="pct"/>
          </w:tcPr>
          <w:p w14:paraId="552517A9" w14:textId="77777777" w:rsidR="00B40E6E" w:rsidRPr="000E3444" w:rsidRDefault="009E119F" w:rsidP="00A46674">
            <w:pPr>
              <w:jc w:val="both"/>
            </w:pPr>
            <w:r w:rsidRPr="000E3444">
              <w:t>Поддержание</w:t>
            </w:r>
            <w:r w:rsidR="00B40E6E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B40E6E" w:rsidRPr="000E3444" w14:paraId="28F1E537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98822C8" w14:textId="77777777" w:rsidR="00B40E6E" w:rsidRPr="000E3444" w:rsidRDefault="00B40E6E" w:rsidP="00A45B8C">
            <w:pPr>
              <w:suppressAutoHyphens/>
            </w:pPr>
          </w:p>
        </w:tc>
        <w:tc>
          <w:tcPr>
            <w:tcW w:w="3928" w:type="pct"/>
          </w:tcPr>
          <w:p w14:paraId="46AAFE7D" w14:textId="77777777" w:rsidR="00B40E6E" w:rsidRPr="000E3444" w:rsidRDefault="009E119F" w:rsidP="00A46674">
            <w:pPr>
              <w:jc w:val="both"/>
            </w:pPr>
            <w:r w:rsidRPr="000E3444">
              <w:t>Поддержание</w:t>
            </w:r>
            <w:r w:rsidR="00B40E6E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B40E6E" w:rsidRPr="000E3444">
              <w:t>, промышленной и экологической безопасности, правилами организации рабочего места</w:t>
            </w:r>
            <w:r w:rsidR="00B46F3E" w:rsidRPr="000E3444">
              <w:t xml:space="preserve"> </w:t>
            </w:r>
            <w:r w:rsidR="00B40E6E" w:rsidRPr="000E3444">
              <w:t>полировщика</w:t>
            </w:r>
          </w:p>
        </w:tc>
      </w:tr>
      <w:tr w:rsidR="00AF5EBE" w:rsidRPr="000E3444" w14:paraId="262905BA" w14:textId="77777777" w:rsidTr="00E60361">
        <w:trPr>
          <w:trHeight w:val="20"/>
          <w:jc w:val="center"/>
        </w:trPr>
        <w:tc>
          <w:tcPr>
            <w:tcW w:w="1072" w:type="pct"/>
            <w:vMerge w:val="restart"/>
          </w:tcPr>
          <w:p w14:paraId="3041D634" w14:textId="1468EE96" w:rsidR="00AF5EBE" w:rsidRPr="000E3444" w:rsidRDefault="00AF5EBE" w:rsidP="00981CC1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68C34488" w14:textId="6FD60C7B" w:rsidR="00AF5EBE" w:rsidRPr="000E3444" w:rsidRDefault="00AF5EBE" w:rsidP="00A46674">
            <w:pPr>
              <w:jc w:val="both"/>
            </w:pPr>
            <w:r w:rsidRPr="000E3444">
              <w:t xml:space="preserve">Читать и применять техническую документацию (рабочий чертеж, технологическую карту) на простые детали </w:t>
            </w:r>
          </w:p>
        </w:tc>
      </w:tr>
      <w:tr w:rsidR="00981CC1" w:rsidRPr="000E3444" w14:paraId="079D5D0C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568EF206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44E7B1D0" w14:textId="77777777" w:rsidR="00981CC1" w:rsidRPr="000E3444" w:rsidRDefault="00981CC1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981CC1" w:rsidRPr="000E3444" w14:paraId="77D9CC67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B0738BA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1F180739" w14:textId="4C3C402D" w:rsidR="00981CC1" w:rsidRPr="000E3444" w:rsidRDefault="00981CC1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981CC1" w:rsidRPr="000E3444" w14:paraId="662C3A2E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9837C2F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443FFF26" w14:textId="77777777" w:rsidR="00981CC1" w:rsidRPr="000E3444" w:rsidRDefault="00981CC1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981CC1" w:rsidRPr="000E3444" w14:paraId="03624C0E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9C0EDB2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096BB097" w14:textId="77777777" w:rsidR="00981CC1" w:rsidRPr="000E3444" w:rsidRDefault="00981CC1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981CC1" w:rsidRPr="000E3444" w14:paraId="4E3E3E2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D0C553A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0D2E8F5B" w14:textId="77777777" w:rsidR="00981CC1" w:rsidRPr="000E3444" w:rsidRDefault="00981CC1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981CC1" w:rsidRPr="000E3444" w14:paraId="1973147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4E2F219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516E8F0F" w14:textId="6E1194F9" w:rsidR="00981CC1" w:rsidRPr="000E3444" w:rsidRDefault="00981CC1" w:rsidP="00A46674">
            <w:pPr>
              <w:jc w:val="both"/>
            </w:pPr>
            <w:r w:rsidRPr="000E3444">
              <w:t xml:space="preserve">Полировать простые поверхности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>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981CC1" w:rsidRPr="000E3444" w14:paraId="37826F4C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EE49675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526CEB0F" w14:textId="77777777" w:rsidR="00981CC1" w:rsidRPr="000E3444" w:rsidRDefault="00981CC1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981CC1" w:rsidRPr="000E3444" w14:paraId="6AEBCCB6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21F49013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3E47FE19" w14:textId="43564C0F" w:rsidR="00981CC1" w:rsidRPr="000E3444" w:rsidRDefault="00981CC1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981CC1" w:rsidRPr="000E3444" w14:paraId="5E07B4E2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31954D4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2DD84CD1" w14:textId="77277E0B" w:rsidR="00981CC1" w:rsidRPr="000E3444" w:rsidRDefault="00981CC1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  <w:r w:rsidRPr="000E3444">
              <w:t>; заменять их по мере необходимости</w:t>
            </w:r>
          </w:p>
        </w:tc>
      </w:tr>
      <w:tr w:rsidR="00981CC1" w:rsidRPr="000E3444" w14:paraId="7695F793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59CAD3DC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552E91A3" w14:textId="77777777" w:rsidR="00981CC1" w:rsidRPr="000E3444" w:rsidRDefault="00981CC1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981CC1" w:rsidRPr="000E3444" w14:paraId="3855895A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247A8AD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421EF2CD" w14:textId="77777777" w:rsidR="00981CC1" w:rsidRPr="000E3444" w:rsidRDefault="00981CC1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981CC1" w:rsidRPr="000E3444" w14:paraId="2CC5AC72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483043B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714630A9" w14:textId="77777777" w:rsidR="00981CC1" w:rsidRPr="000E3444" w:rsidRDefault="00981CC1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981CC1" w:rsidRPr="000E3444" w14:paraId="7B649AB6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6755E5E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4FB20487" w14:textId="77777777" w:rsidR="00981CC1" w:rsidRPr="000E3444" w:rsidRDefault="00981CC1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AF5EBE" w:rsidRPr="000E3444" w14:paraId="3B7BA557" w14:textId="77777777" w:rsidTr="00E60361">
        <w:trPr>
          <w:trHeight w:val="20"/>
          <w:jc w:val="center"/>
        </w:trPr>
        <w:tc>
          <w:tcPr>
            <w:tcW w:w="1072" w:type="pct"/>
            <w:vMerge w:val="restart"/>
          </w:tcPr>
          <w:p w14:paraId="200FF307" w14:textId="5B5717A4" w:rsidR="00AF5EBE" w:rsidRPr="000E3444" w:rsidRDefault="00AF5EBE" w:rsidP="00981CC1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1EEB146F" w14:textId="7F3D94F5" w:rsidR="00AF5EBE" w:rsidRPr="000E3444" w:rsidRDefault="00972DEF" w:rsidP="00A46674">
            <w:pPr>
              <w:jc w:val="both"/>
            </w:pPr>
            <w:r>
              <w:t>Вид</w:t>
            </w:r>
            <w:r w:rsidR="00AF5EBE" w:rsidRPr="000E3444">
              <w:t>ы и содержание технологической документации, используемой в организации</w:t>
            </w:r>
          </w:p>
        </w:tc>
      </w:tr>
      <w:tr w:rsidR="00981CC1" w:rsidRPr="000E3444" w14:paraId="0C48774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7433707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28A2E56E" w14:textId="77777777" w:rsidR="00981CC1" w:rsidRPr="000E3444" w:rsidRDefault="00981CC1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981CC1" w:rsidRPr="000E3444" w14:paraId="492A2BA2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531532EA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6F4F1D76" w14:textId="77777777" w:rsidR="00981CC1" w:rsidRPr="000E3444" w:rsidRDefault="00981CC1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981CC1" w:rsidRPr="000E3444" w14:paraId="196ECC30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1D8B1C0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21281308" w14:textId="77777777" w:rsidR="00981CC1" w:rsidRPr="000E3444" w:rsidRDefault="00981CC1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981CC1" w:rsidRPr="000E3444" w14:paraId="10CCCB46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A9BFC58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5D2C8A91" w14:textId="77777777" w:rsidR="00981CC1" w:rsidRPr="000E3444" w:rsidRDefault="00981CC1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981CC1" w:rsidRPr="000E3444" w14:paraId="4922B458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1B9EF3CE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3BFBE23B" w14:textId="77777777" w:rsidR="00981CC1" w:rsidRPr="000E3444" w:rsidRDefault="00981CC1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981CC1" w:rsidRPr="000E3444" w14:paraId="542405E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536D75AD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2948424B" w14:textId="50C8783E" w:rsidR="00981CC1" w:rsidRPr="000E3444" w:rsidRDefault="00981CC1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981CC1" w:rsidRPr="000E3444" w14:paraId="59F212D1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503FDF0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05319371" w14:textId="77777777" w:rsidR="00981CC1" w:rsidRPr="000E3444" w:rsidRDefault="00981CC1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981CC1" w:rsidRPr="000E3444" w14:paraId="7694BC60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6C8C1AE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4EBAFD50" w14:textId="77777777" w:rsidR="00981CC1" w:rsidRPr="000E3444" w:rsidRDefault="00981CC1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981CC1" w:rsidRPr="000E3444" w14:paraId="41669974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30BB8AB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33B85376" w14:textId="77777777" w:rsidR="00981CC1" w:rsidRPr="000E3444" w:rsidRDefault="00981CC1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981CC1" w:rsidRPr="000E3444" w14:paraId="511A05EA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1819CAD7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30874976" w14:textId="307C38F8" w:rsidR="00981CC1" w:rsidRPr="000E3444" w:rsidRDefault="00981CC1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</w:p>
        </w:tc>
      </w:tr>
      <w:tr w:rsidR="00981CC1" w:rsidRPr="000E3444" w14:paraId="37935320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E61B7E0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35D7EC5C" w14:textId="7515AF5E" w:rsidR="00981CC1" w:rsidRPr="000E3444" w:rsidRDefault="00981CC1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981CC1" w:rsidRPr="000E3444" w14:paraId="2068AF10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29E8B3F7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5F4CCD31" w14:textId="77777777" w:rsidR="00981CC1" w:rsidRPr="000E3444" w:rsidRDefault="00981CC1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981CC1" w:rsidRPr="000E3444" w14:paraId="554B2CC4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B10BF9E" w14:textId="77777777" w:rsidR="00981CC1" w:rsidRPr="000E3444" w:rsidRDefault="00981CC1" w:rsidP="00981CC1">
            <w:pPr>
              <w:suppressAutoHyphens/>
            </w:pPr>
          </w:p>
        </w:tc>
        <w:tc>
          <w:tcPr>
            <w:tcW w:w="3928" w:type="pct"/>
          </w:tcPr>
          <w:p w14:paraId="7C94032F" w14:textId="77777777" w:rsidR="00981CC1" w:rsidRPr="000E3444" w:rsidRDefault="00981CC1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C92977" w:rsidRPr="000E3444" w14:paraId="569F1937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282A77D7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0444887" w14:textId="1A5E41B6" w:rsidR="00C92977" w:rsidRPr="000E3444" w:rsidRDefault="00C92977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C92977" w:rsidRPr="000E3444" w14:paraId="03F3A54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0013D6F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A9EAA30" w14:textId="77777777" w:rsidR="00C92977" w:rsidRPr="000E3444" w:rsidRDefault="00C92977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C92977" w:rsidRPr="000E3444" w14:paraId="06A569B7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517F387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2E64301" w14:textId="77777777" w:rsidR="00C92977" w:rsidRPr="000E3444" w:rsidRDefault="00C92977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C92977" w:rsidRPr="000E3444" w14:paraId="7E92C57A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12D537C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8C95371" w14:textId="77777777" w:rsidR="00C92977" w:rsidRPr="000E3444" w:rsidRDefault="00C92977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C92977" w:rsidRPr="000E3444" w14:paraId="38A8B84A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5FAED8B2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1BC1CC6" w14:textId="794C6093" w:rsidR="00C92977" w:rsidRPr="000E3444" w:rsidRDefault="00C92977" w:rsidP="00A46674">
            <w:pPr>
              <w:jc w:val="both"/>
            </w:pPr>
            <w:r w:rsidRPr="000E3444">
              <w:t xml:space="preserve">Способы и приемы полирования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0,05</w:t>
            </w:r>
          </w:p>
        </w:tc>
      </w:tr>
      <w:tr w:rsidR="00C92977" w:rsidRPr="000E3444" w14:paraId="7022C1E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155CE4A3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7BBF13F" w14:textId="4AA7E3D7" w:rsidR="00C92977" w:rsidRPr="000E3444" w:rsidRDefault="00C92977" w:rsidP="00A46674">
            <w:pPr>
              <w:jc w:val="both"/>
            </w:pPr>
            <w:r>
              <w:t xml:space="preserve">Основные виды дефектов при полировании </w:t>
            </w:r>
            <w:r w:rsidRPr="000E3444">
              <w:t xml:space="preserve">простых поверхностей простых деталей с шероховатостью до </w:t>
            </w:r>
            <w:r w:rsidR="00692693">
              <w:t>Ra </w:t>
            </w:r>
            <w:r w:rsidRPr="000E3444">
              <w:t xml:space="preserve">0,05; </w:t>
            </w:r>
            <w:r w:rsidR="00AD7A44">
              <w:t>их</w:t>
            </w:r>
            <w:r w:rsidRPr="000E3444">
              <w:t xml:space="preserve"> причины и способы предупреждения и устранения</w:t>
            </w:r>
          </w:p>
        </w:tc>
      </w:tr>
      <w:tr w:rsidR="00C92977" w:rsidRPr="000E3444" w14:paraId="05F6771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007651E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62FE1CE" w14:textId="36CA095F" w:rsidR="00C92977" w:rsidRPr="000E3444" w:rsidRDefault="00C92977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полирования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0,05</w:t>
            </w:r>
          </w:p>
        </w:tc>
      </w:tr>
      <w:tr w:rsidR="00C92977" w:rsidRPr="000E3444" w14:paraId="7B59063F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1288E4C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8BD259F" w14:textId="77777777" w:rsidR="00C92977" w:rsidRPr="000E3444" w:rsidRDefault="00C92977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C92977" w:rsidRPr="000E3444" w14:paraId="1FE23295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215195A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1E6D766" w14:textId="77777777" w:rsidR="00C92977" w:rsidRPr="000E3444" w:rsidRDefault="00C92977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C92977" w:rsidRPr="000E3444" w14:paraId="03AF0A76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43BB3F64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17BC130" w14:textId="77777777" w:rsidR="00C92977" w:rsidRPr="000E3444" w:rsidRDefault="00C92977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C92977" w:rsidRPr="000E3444" w14:paraId="27A9DA8B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D30F0EF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99802A3" w14:textId="77777777" w:rsidR="00C92977" w:rsidRPr="000E3444" w:rsidRDefault="00C92977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C92977" w:rsidRPr="000E3444" w14:paraId="54A328A7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3A31CA3B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3281B11" w14:textId="0815D47F" w:rsidR="00C92977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C92977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C92977" w:rsidRPr="000E3444" w14:paraId="40E4B339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125B617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6B6E10E" w14:textId="77777777" w:rsidR="00C92977" w:rsidRPr="000E3444" w:rsidRDefault="00C92977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C92977" w:rsidRPr="000E3444" w14:paraId="718A9C26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20BC631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631DA24" w14:textId="77777777" w:rsidR="00C92977" w:rsidRPr="000E3444" w:rsidRDefault="00C92977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C92977" w:rsidRPr="000E3444" w14:paraId="3ACDAD22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6D954E6B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3EE5F60" w14:textId="77777777" w:rsidR="00C92977" w:rsidRPr="000E3444" w:rsidRDefault="00C92977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C92977" w:rsidRPr="000E3444" w14:paraId="1FE03FF7" w14:textId="77777777" w:rsidTr="00E60361">
        <w:trPr>
          <w:trHeight w:val="20"/>
          <w:jc w:val="center"/>
        </w:trPr>
        <w:tc>
          <w:tcPr>
            <w:tcW w:w="1072" w:type="pct"/>
            <w:vMerge/>
          </w:tcPr>
          <w:p w14:paraId="7F77C139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03C99AD" w14:textId="77777777" w:rsidR="00C92977" w:rsidRPr="000E3444" w:rsidRDefault="00C92977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C92977" w:rsidRPr="000E3444" w14:paraId="4AF49B17" w14:textId="77777777" w:rsidTr="00E60361">
        <w:trPr>
          <w:trHeight w:val="20"/>
          <w:jc w:val="center"/>
        </w:trPr>
        <w:tc>
          <w:tcPr>
            <w:tcW w:w="1072" w:type="pct"/>
          </w:tcPr>
          <w:p w14:paraId="7902B075" w14:textId="77777777" w:rsidR="00C92977" w:rsidRPr="000E3444" w:rsidRDefault="00C92977" w:rsidP="00C9297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77386E83" w14:textId="77777777" w:rsidR="00C92977" w:rsidRPr="000E3444" w:rsidRDefault="00C92977" w:rsidP="00A46674">
            <w:pPr>
              <w:jc w:val="both"/>
            </w:pPr>
            <w:r w:rsidRPr="000E3444">
              <w:t>-</w:t>
            </w:r>
          </w:p>
        </w:tc>
      </w:tr>
    </w:tbl>
    <w:p w14:paraId="5D5F53D1" w14:textId="77777777" w:rsidR="00A46674" w:rsidRDefault="00A46674" w:rsidP="005E7C86">
      <w:pPr>
        <w:rPr>
          <w:b/>
          <w:bCs w:val="0"/>
        </w:rPr>
      </w:pPr>
      <w:bookmarkStart w:id="10" w:name="_Toc513129366"/>
    </w:p>
    <w:p w14:paraId="6F82AD51" w14:textId="2D1F4DF9" w:rsidR="00A31A2B" w:rsidRDefault="00A31A2B" w:rsidP="005E7C86">
      <w:pPr>
        <w:rPr>
          <w:b/>
          <w:bCs w:val="0"/>
        </w:rPr>
      </w:pPr>
      <w:r w:rsidRPr="005E7C86">
        <w:rPr>
          <w:b/>
          <w:bCs w:val="0"/>
        </w:rPr>
        <w:t>3.2.2. Трудовая функция</w:t>
      </w:r>
      <w:bookmarkEnd w:id="10"/>
    </w:p>
    <w:p w14:paraId="24FF0327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47181A" w:rsidRPr="000E3444" w14:paraId="53395D47" w14:textId="77777777" w:rsidTr="00A45B8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8E83CF1" w14:textId="77777777" w:rsidR="0047181A" w:rsidRPr="000E3444" w:rsidRDefault="0047181A" w:rsidP="0047181A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6C711" w14:textId="5E4D33ED" w:rsidR="0047181A" w:rsidRPr="000E3444" w:rsidRDefault="009974F1" w:rsidP="0047181A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вручную и с использование</w:t>
            </w:r>
            <w:r w:rsidR="00AC7809" w:rsidRPr="000E3444">
              <w:t>м</w:t>
            </w:r>
            <w:r w:rsidRPr="000E3444">
              <w:t xml:space="preserve"> механизированного инструмента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BF95AB" w14:textId="016A1BA9" w:rsidR="0047181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D8754" w14:textId="77777777" w:rsidR="0047181A" w:rsidRPr="000E3444" w:rsidRDefault="0047181A" w:rsidP="0047181A">
            <w:pPr>
              <w:suppressAutoHyphens/>
            </w:pPr>
            <w:r w:rsidRPr="000E3444">
              <w:t>B/02.3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9D82ED" w14:textId="77777777" w:rsidR="0047181A" w:rsidRPr="000E3444" w:rsidRDefault="0047181A" w:rsidP="00A45B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476AC" w14:textId="77777777" w:rsidR="0047181A" w:rsidRPr="000E3444" w:rsidRDefault="0047181A" w:rsidP="0047181A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5ABC60DB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31A2B" w:rsidRPr="000E3444" w14:paraId="55600D8C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7DC9943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F061CD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4D3BD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9B9A1A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3CA3C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24421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C61C8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7A8BA4C0" w14:textId="77777777" w:rsidTr="00CC17AD">
        <w:trPr>
          <w:jc w:val="center"/>
        </w:trPr>
        <w:tc>
          <w:tcPr>
            <w:tcW w:w="1267" w:type="pct"/>
            <w:vAlign w:val="center"/>
          </w:tcPr>
          <w:p w14:paraId="60F4902B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14BB96F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159BCE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5072EC9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5F9AC61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AE1781" w14:textId="32BC2DB9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4C87DB6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3C60B2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5D5400" w:rsidRPr="000E3444" w14:paraId="6AD83981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59566BBF" w14:textId="77777777" w:rsidR="005D5400" w:rsidRPr="000E3444" w:rsidRDefault="005D5400" w:rsidP="00A45B8C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63706B7B" w14:textId="40AF1308" w:rsidR="005D5400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5D5400" w:rsidRPr="000E3444">
              <w:t xml:space="preserve">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="005D5400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5D5400" w:rsidRPr="000E3444" w14:paraId="3E49A19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422F251" w14:textId="77777777" w:rsidR="005D5400" w:rsidRPr="000E3444" w:rsidRDefault="005D5400" w:rsidP="00A45B8C">
            <w:pPr>
              <w:suppressAutoHyphens/>
            </w:pPr>
          </w:p>
        </w:tc>
        <w:tc>
          <w:tcPr>
            <w:tcW w:w="3928" w:type="pct"/>
          </w:tcPr>
          <w:p w14:paraId="4BB6C8FE" w14:textId="3B8603B3" w:rsidR="005D5400" w:rsidRPr="000E3444" w:rsidRDefault="005D5400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5D5400" w:rsidRPr="000E3444" w14:paraId="7C5F982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9CA3970" w14:textId="77777777" w:rsidR="005D5400" w:rsidRPr="000E3444" w:rsidRDefault="005D5400" w:rsidP="00A45B8C">
            <w:pPr>
              <w:suppressAutoHyphens/>
            </w:pPr>
          </w:p>
        </w:tc>
        <w:tc>
          <w:tcPr>
            <w:tcW w:w="3928" w:type="pct"/>
          </w:tcPr>
          <w:p w14:paraId="4E0A4E03" w14:textId="43950415" w:rsidR="005D5400" w:rsidRPr="000E3444" w:rsidRDefault="005D5400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вручную и при помощи механизированного инструмента в соответствии с технической документацией</w:t>
            </w:r>
          </w:p>
        </w:tc>
      </w:tr>
      <w:tr w:rsidR="005D5400" w:rsidRPr="000E3444" w14:paraId="28133A4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BCCA384" w14:textId="77777777" w:rsidR="005D5400" w:rsidRPr="000E3444" w:rsidRDefault="005D5400" w:rsidP="00A45B8C">
            <w:pPr>
              <w:suppressAutoHyphens/>
            </w:pPr>
          </w:p>
        </w:tc>
        <w:tc>
          <w:tcPr>
            <w:tcW w:w="3928" w:type="pct"/>
          </w:tcPr>
          <w:p w14:paraId="24A9FB1C" w14:textId="77777777" w:rsidR="005D5400" w:rsidRPr="000E3444" w:rsidRDefault="009E119F" w:rsidP="00A46674">
            <w:pPr>
              <w:jc w:val="both"/>
            </w:pPr>
            <w:r w:rsidRPr="000E3444">
              <w:t>Поддержание</w:t>
            </w:r>
            <w:r w:rsidR="005D5400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5D5400" w:rsidRPr="000E3444" w14:paraId="4B2598A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4AEF50F" w14:textId="77777777" w:rsidR="005D5400" w:rsidRPr="000E3444" w:rsidRDefault="005D5400" w:rsidP="00A45B8C">
            <w:pPr>
              <w:suppressAutoHyphens/>
            </w:pPr>
          </w:p>
        </w:tc>
        <w:tc>
          <w:tcPr>
            <w:tcW w:w="3928" w:type="pct"/>
          </w:tcPr>
          <w:p w14:paraId="46FBF653" w14:textId="77777777" w:rsidR="005D5400" w:rsidRPr="000E3444" w:rsidRDefault="009E119F" w:rsidP="00A46674">
            <w:pPr>
              <w:jc w:val="both"/>
            </w:pPr>
            <w:r w:rsidRPr="000E3444">
              <w:t>Поддержание</w:t>
            </w:r>
            <w:r w:rsidR="005D5400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5D5400" w:rsidRPr="000E3444">
              <w:t>, промышленной и экологической безопасности, правилами организации рабочего места полировщика</w:t>
            </w:r>
          </w:p>
        </w:tc>
      </w:tr>
      <w:tr w:rsidR="00AF5EBE" w:rsidRPr="000E3444" w14:paraId="09D177BB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665ABCCB" w14:textId="169C318B" w:rsidR="00AF5EBE" w:rsidRPr="000E3444" w:rsidRDefault="00AF5EBE" w:rsidP="002A55F7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4209B780" w14:textId="6124D392" w:rsidR="00AF5EBE" w:rsidRPr="000E3444" w:rsidRDefault="00972DEF" w:rsidP="00A46674">
            <w:pPr>
              <w:jc w:val="both"/>
            </w:pPr>
            <w:r>
              <w:t>Чит</w:t>
            </w:r>
            <w:r w:rsidR="00AF5EBE" w:rsidRPr="000E3444">
              <w:t>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2A55F7" w:rsidRPr="000E3444" w14:paraId="3A5CB02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09D306C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9576F7B" w14:textId="77777777" w:rsidR="002A55F7" w:rsidRPr="000E3444" w:rsidRDefault="002A55F7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2A55F7" w:rsidRPr="000E3444" w14:paraId="55E91CF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0DDB1C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23FA5705" w14:textId="5F215B3F" w:rsidR="002A55F7" w:rsidRPr="000E3444" w:rsidRDefault="002A55F7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2A55F7" w:rsidRPr="000E3444" w14:paraId="692382E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B098B9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83C3754" w14:textId="77777777" w:rsidR="002A55F7" w:rsidRPr="000E3444" w:rsidRDefault="002A55F7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2A55F7" w:rsidRPr="000E3444" w14:paraId="5B58CC0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260EB2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2B28E7FE" w14:textId="77777777" w:rsidR="002A55F7" w:rsidRPr="000E3444" w:rsidRDefault="002A55F7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2A55F7" w:rsidRPr="000E3444" w14:paraId="793D24A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898BAD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6453CE0" w14:textId="77777777" w:rsidR="002A55F7" w:rsidRPr="000E3444" w:rsidRDefault="002A55F7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2A55F7" w:rsidRPr="000E3444" w14:paraId="6BEF552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9B32AB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297AED53" w14:textId="7C2651FE" w:rsidR="002A55F7" w:rsidRPr="000E3444" w:rsidRDefault="002A55F7" w:rsidP="00A46674">
            <w:pPr>
              <w:jc w:val="both"/>
            </w:pPr>
            <w:r w:rsidRPr="000E3444">
              <w:t xml:space="preserve">Полировать сложные поверхности простых деталей и простые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2A55F7" w:rsidRPr="000E3444" w14:paraId="146784EC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7A1B3D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17E469A" w14:textId="77777777" w:rsidR="002A55F7" w:rsidRPr="000E3444" w:rsidRDefault="002A55F7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2A55F7" w:rsidRPr="000E3444" w14:paraId="213A0DD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26318B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EB718AB" w14:textId="4192DE3A" w:rsidR="002A55F7" w:rsidRPr="000E3444" w:rsidRDefault="002A55F7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2A55F7" w:rsidRPr="000E3444" w14:paraId="736B63A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B31FA6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575F05B9" w14:textId="2F259E4B" w:rsidR="002A55F7" w:rsidRPr="000E3444" w:rsidRDefault="002A55F7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>; заменять их по мере необходимости</w:t>
            </w:r>
          </w:p>
        </w:tc>
      </w:tr>
      <w:tr w:rsidR="002A55F7" w:rsidRPr="000E3444" w14:paraId="3059D78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0EA8A2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0C27D9E" w14:textId="77777777" w:rsidR="002A55F7" w:rsidRPr="000E3444" w:rsidRDefault="002A55F7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2A55F7" w:rsidRPr="000E3444" w14:paraId="298631E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1AD9083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A8DB5D9" w14:textId="77777777" w:rsidR="002A55F7" w:rsidRPr="000E3444" w:rsidRDefault="002A55F7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2A55F7" w:rsidRPr="000E3444" w14:paraId="6775C18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C3472C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23254286" w14:textId="77777777" w:rsidR="002A55F7" w:rsidRPr="000E3444" w:rsidRDefault="002A55F7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2A55F7" w:rsidRPr="000E3444" w14:paraId="27BEC4C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B8F4B3D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3463728" w14:textId="77777777" w:rsidR="002A55F7" w:rsidRPr="000E3444" w:rsidRDefault="002A55F7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AF5EBE" w:rsidRPr="000E3444" w14:paraId="06394C55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4C8FBD40" w14:textId="5F2E4398" w:rsidR="00AF5EBE" w:rsidRPr="000E3444" w:rsidRDefault="00AF5EBE" w:rsidP="002A55F7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415C1FB5" w14:textId="28F97A69" w:rsidR="00AF5EBE" w:rsidRPr="000E3444" w:rsidRDefault="00972DEF" w:rsidP="00A46674">
            <w:pPr>
              <w:jc w:val="both"/>
            </w:pPr>
            <w:r>
              <w:t>Вид</w:t>
            </w:r>
            <w:r w:rsidR="00AF5EBE" w:rsidRPr="000E3444">
              <w:t>ы и содержание технологической документации, используемой в организации</w:t>
            </w:r>
          </w:p>
        </w:tc>
      </w:tr>
      <w:tr w:rsidR="002A55F7" w:rsidRPr="000E3444" w14:paraId="4B05E84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1060B6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FEF5111" w14:textId="77777777" w:rsidR="002A55F7" w:rsidRPr="000E3444" w:rsidRDefault="002A55F7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2A55F7" w:rsidRPr="000E3444" w14:paraId="0D60DE2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CAD6D79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44D87D5" w14:textId="77777777" w:rsidR="002A55F7" w:rsidRPr="000E3444" w:rsidRDefault="002A55F7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A55F7" w:rsidRPr="000E3444" w14:paraId="5F57526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8376DF6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1825081" w14:textId="77777777" w:rsidR="002A55F7" w:rsidRPr="000E3444" w:rsidRDefault="002A55F7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2A55F7" w:rsidRPr="000E3444" w14:paraId="5DA07A7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4014F0D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1427573" w14:textId="77777777" w:rsidR="002A55F7" w:rsidRPr="000E3444" w:rsidRDefault="002A55F7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2A55F7" w:rsidRPr="000E3444" w14:paraId="541FD08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0862DB2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693EE0A" w14:textId="77777777" w:rsidR="002A55F7" w:rsidRPr="000E3444" w:rsidRDefault="002A55F7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2A55F7" w:rsidRPr="000E3444" w14:paraId="2FCA33C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38F64D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F1B925A" w14:textId="31F3ABF8" w:rsidR="002A55F7" w:rsidRPr="000E3444" w:rsidRDefault="002A55F7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2A55F7" w:rsidRPr="000E3444" w14:paraId="2C801D3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B3226A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E018CB7" w14:textId="77777777" w:rsidR="002A55F7" w:rsidRPr="000E3444" w:rsidRDefault="002A55F7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2A55F7" w:rsidRPr="000E3444" w14:paraId="10CEA96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9EDFE4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A3FE8B1" w14:textId="77777777" w:rsidR="002A55F7" w:rsidRPr="000E3444" w:rsidRDefault="002A55F7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2A55F7" w:rsidRPr="000E3444" w14:paraId="1B4FF7C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3461C8D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3C22D49" w14:textId="77777777" w:rsidR="002A55F7" w:rsidRPr="000E3444" w:rsidRDefault="002A55F7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2A55F7" w:rsidRPr="000E3444" w14:paraId="6FB3766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5E05D5C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B6A7FBD" w14:textId="17E004B8" w:rsidR="002A55F7" w:rsidRPr="000E3444" w:rsidRDefault="002A55F7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</w:p>
        </w:tc>
      </w:tr>
      <w:tr w:rsidR="002A55F7" w:rsidRPr="000E3444" w14:paraId="2D9015F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2D19033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C95E572" w14:textId="13401315" w:rsidR="002A55F7" w:rsidRPr="000E3444" w:rsidRDefault="002A55F7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2A55F7" w:rsidRPr="000E3444" w14:paraId="30ECB91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BA86102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559E31E3" w14:textId="77777777" w:rsidR="002A55F7" w:rsidRPr="000E3444" w:rsidRDefault="002A55F7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2A55F7" w:rsidRPr="000E3444" w14:paraId="68C5296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4858937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1EDBF00" w14:textId="77777777" w:rsidR="002A55F7" w:rsidRPr="000E3444" w:rsidRDefault="002A55F7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C92977" w:rsidRPr="000E3444" w14:paraId="50B4922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4E22679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2EAB1D2" w14:textId="038E6A1B" w:rsidR="00C92977" w:rsidRPr="000E3444" w:rsidRDefault="00C92977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C92977" w:rsidRPr="000E3444" w14:paraId="5C8F3F6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ED3574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CC7EB00" w14:textId="77777777" w:rsidR="00C92977" w:rsidRPr="000E3444" w:rsidRDefault="00C92977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C92977" w:rsidRPr="000E3444" w14:paraId="18D1E1B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E81566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2DC4F10" w14:textId="77777777" w:rsidR="00C92977" w:rsidRPr="000E3444" w:rsidRDefault="00C92977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C92977" w:rsidRPr="000E3444" w14:paraId="421FA30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6CD1F9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640E1B4" w14:textId="77777777" w:rsidR="00C92977" w:rsidRPr="000E3444" w:rsidRDefault="00C92977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C92977" w:rsidRPr="000E3444" w14:paraId="29ECC7A6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2BE78A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0272CC0" w14:textId="62CBD890" w:rsidR="00C92977" w:rsidRPr="000E3444" w:rsidRDefault="00C92977" w:rsidP="00A46674">
            <w:pPr>
              <w:jc w:val="both"/>
            </w:pPr>
            <w:r w:rsidRPr="000E3444">
              <w:t xml:space="preserve">Способы и приемы полирования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0,2</w:t>
            </w:r>
          </w:p>
        </w:tc>
      </w:tr>
      <w:tr w:rsidR="00C92977" w:rsidRPr="000E3444" w14:paraId="2E74282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039D2E4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55C3BF0" w14:textId="691A9403" w:rsidR="00C92977" w:rsidRPr="000E3444" w:rsidRDefault="00C92977" w:rsidP="00A46674">
            <w:pPr>
              <w:jc w:val="both"/>
            </w:pPr>
            <w:r>
              <w:t xml:space="preserve">Основные виды дефектов при полировании </w:t>
            </w:r>
            <w:r w:rsidRPr="000E3444">
              <w:t xml:space="preserve">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 xml:space="preserve">0,2; </w:t>
            </w:r>
            <w:r w:rsidR="00AD7A44">
              <w:t xml:space="preserve">их причины и способы предупреждения </w:t>
            </w:r>
            <w:r w:rsidRPr="000E3444">
              <w:t>и устранения</w:t>
            </w:r>
          </w:p>
        </w:tc>
      </w:tr>
      <w:tr w:rsidR="00C92977" w:rsidRPr="000E3444" w14:paraId="0E25030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934277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0DB0A40" w14:textId="08B19073" w:rsidR="00C92977" w:rsidRPr="000E3444" w:rsidRDefault="00C92977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полирования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0,2</w:t>
            </w:r>
          </w:p>
        </w:tc>
      </w:tr>
      <w:tr w:rsidR="00C92977" w:rsidRPr="000E3444" w14:paraId="5054CB3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F4449D2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9D0F507" w14:textId="77777777" w:rsidR="00C92977" w:rsidRPr="000E3444" w:rsidRDefault="00C92977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C92977" w:rsidRPr="000E3444" w14:paraId="324A8446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0049CE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C040BEE" w14:textId="77777777" w:rsidR="00C92977" w:rsidRPr="000E3444" w:rsidRDefault="00C92977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C92977" w:rsidRPr="000E3444" w14:paraId="078D06E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FC150F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64BDDE8" w14:textId="77777777" w:rsidR="00C92977" w:rsidRPr="000E3444" w:rsidRDefault="00C92977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C92977" w:rsidRPr="000E3444" w14:paraId="796FCD2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84E2B19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9D848DA" w14:textId="77777777" w:rsidR="00C92977" w:rsidRPr="000E3444" w:rsidRDefault="00C92977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C92977" w:rsidRPr="000E3444" w14:paraId="05DAEBA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11F2C7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3F9811C" w14:textId="4CBBCB3A" w:rsidR="00C92977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C92977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C92977" w:rsidRPr="000E3444" w14:paraId="1E6617C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A8E853C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89A3168" w14:textId="77777777" w:rsidR="00C92977" w:rsidRPr="000E3444" w:rsidRDefault="00C92977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C92977" w:rsidRPr="000E3444" w14:paraId="61EB7EF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DAA3110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5290683" w14:textId="77777777" w:rsidR="00C92977" w:rsidRPr="000E3444" w:rsidRDefault="00C92977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C92977" w:rsidRPr="000E3444" w14:paraId="5BC9D7C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271DBF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510423D" w14:textId="77777777" w:rsidR="00C92977" w:rsidRPr="000E3444" w:rsidRDefault="00C92977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C92977" w:rsidRPr="000E3444" w14:paraId="48B05C6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967E14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13A67E3" w14:textId="77777777" w:rsidR="00C92977" w:rsidRPr="000E3444" w:rsidRDefault="00C92977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C92977" w:rsidRPr="000E3444" w14:paraId="57317DD4" w14:textId="77777777" w:rsidTr="005122A3">
        <w:trPr>
          <w:trHeight w:val="20"/>
          <w:jc w:val="center"/>
        </w:trPr>
        <w:tc>
          <w:tcPr>
            <w:tcW w:w="1072" w:type="pct"/>
          </w:tcPr>
          <w:p w14:paraId="30D60608" w14:textId="77777777" w:rsidR="00C92977" w:rsidRPr="000E3444" w:rsidRDefault="00C92977" w:rsidP="00C9297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1DB22B3D" w14:textId="77777777" w:rsidR="00C92977" w:rsidRPr="000E3444" w:rsidRDefault="00C92977" w:rsidP="00A46674">
            <w:pPr>
              <w:jc w:val="both"/>
            </w:pPr>
            <w:r w:rsidRPr="000E3444">
              <w:t>-</w:t>
            </w:r>
          </w:p>
        </w:tc>
      </w:tr>
    </w:tbl>
    <w:p w14:paraId="0FCACA73" w14:textId="77777777" w:rsidR="00A46674" w:rsidRDefault="00A46674" w:rsidP="005E7C86">
      <w:pPr>
        <w:rPr>
          <w:b/>
          <w:bCs w:val="0"/>
        </w:rPr>
      </w:pPr>
      <w:bookmarkStart w:id="11" w:name="_Toc513129367"/>
    </w:p>
    <w:p w14:paraId="5D45BF5B" w14:textId="71C55380" w:rsidR="0047181A" w:rsidRDefault="0047181A" w:rsidP="005E7C86">
      <w:pPr>
        <w:rPr>
          <w:b/>
          <w:bCs w:val="0"/>
        </w:rPr>
      </w:pPr>
      <w:r w:rsidRPr="005E7C86">
        <w:rPr>
          <w:b/>
          <w:bCs w:val="0"/>
        </w:rPr>
        <w:t>3.2.3. Трудовая функция</w:t>
      </w:r>
      <w:bookmarkEnd w:id="11"/>
    </w:p>
    <w:p w14:paraId="3A213868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47181A" w:rsidRPr="000E3444" w14:paraId="3C930D48" w14:textId="77777777" w:rsidTr="00A45B8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0A28233" w14:textId="77777777" w:rsidR="0047181A" w:rsidRPr="000E3444" w:rsidRDefault="0047181A" w:rsidP="0047181A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994EE" w14:textId="4163EFB3" w:rsidR="0047181A" w:rsidRPr="000E3444" w:rsidRDefault="00796DD6" w:rsidP="0047181A">
            <w:pPr>
              <w:suppressAutoHyphens/>
            </w:pPr>
            <w:r w:rsidRPr="000E3444">
              <w:t xml:space="preserve">Полирование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 xml:space="preserve">на </w:t>
            </w:r>
            <w:r w:rsidR="00697251" w:rsidRPr="000E3444">
              <w:t>полировальных станках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831CFF" w14:textId="52549406" w:rsidR="0047181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FC0E65" w14:textId="77777777" w:rsidR="0047181A" w:rsidRPr="000E3444" w:rsidRDefault="0047181A" w:rsidP="0047181A">
            <w:pPr>
              <w:suppressAutoHyphens/>
            </w:pPr>
            <w:r w:rsidRPr="000E3444">
              <w:t>B/03.3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C11588" w14:textId="77777777" w:rsidR="0047181A" w:rsidRPr="000E3444" w:rsidRDefault="0047181A" w:rsidP="00A45B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3B7E7" w14:textId="77777777" w:rsidR="0047181A" w:rsidRPr="000E3444" w:rsidRDefault="0047181A" w:rsidP="0047181A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70716070" w14:textId="4CB940A8" w:rsidR="0047181A" w:rsidRDefault="0047181A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47181A" w:rsidRPr="000E3444" w14:paraId="6F67623B" w14:textId="77777777" w:rsidTr="00F7394E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88DAE5C" w14:textId="77777777" w:rsidR="0047181A" w:rsidRPr="000E3444" w:rsidRDefault="0047181A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66DB0E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EADE8" w14:textId="77777777" w:rsidR="0047181A" w:rsidRPr="000E3444" w:rsidRDefault="0047181A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928701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521685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6A809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93231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47181A" w:rsidRPr="000E3444" w14:paraId="7826F1E0" w14:textId="77777777" w:rsidTr="00F7394E">
        <w:trPr>
          <w:jc w:val="center"/>
        </w:trPr>
        <w:tc>
          <w:tcPr>
            <w:tcW w:w="1267" w:type="pct"/>
            <w:vAlign w:val="center"/>
          </w:tcPr>
          <w:p w14:paraId="6C3068DE" w14:textId="77777777" w:rsidR="0047181A" w:rsidRPr="000E3444" w:rsidRDefault="0047181A" w:rsidP="0071077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833FB2C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377777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EED7B6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CD645E6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334447DF" w14:textId="7E911EF2" w:rsidR="0047181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47181A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6" w:type="pct"/>
            <w:tcBorders>
              <w:top w:val="single" w:sz="4" w:space="0" w:color="808080"/>
            </w:tcBorders>
          </w:tcPr>
          <w:p w14:paraId="5D85FC25" w14:textId="77777777" w:rsidR="0047181A" w:rsidRPr="005E7C86" w:rsidRDefault="0047181A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1A27CC" w14:textId="77777777" w:rsidR="00A45B8C" w:rsidRPr="000E3444" w:rsidRDefault="00A45B8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53D67" w:rsidRPr="000E3444" w14:paraId="01C6D137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4B7575AE" w14:textId="77777777" w:rsidR="00053D67" w:rsidRPr="000E3444" w:rsidRDefault="00053D67" w:rsidP="00A45B8C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7430735E" w14:textId="4B1D83ED" w:rsidR="00053D67" w:rsidRPr="00A46674" w:rsidRDefault="002133A7" w:rsidP="00A46674">
            <w:pPr>
              <w:jc w:val="both"/>
            </w:pPr>
            <w:r w:rsidRPr="00A46674">
              <w:t xml:space="preserve">Анализ исходных данных (рабочего чертежа, технологической карты) для </w:t>
            </w:r>
            <w:r w:rsidR="00053D67" w:rsidRPr="00A46674">
              <w:t xml:space="preserve">полирования простых поверхностей простых деталей </w:t>
            </w:r>
            <w:r w:rsidR="003F7C10" w:rsidRPr="00A46674">
              <w:t>с шероховатостью</w:t>
            </w:r>
            <w:r w:rsidR="00053D67" w:rsidRPr="00A46674">
              <w:t xml:space="preserve">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053D67" w:rsidRPr="000E3444" w14:paraId="3D279E6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354EC65" w14:textId="77777777" w:rsidR="00053D67" w:rsidRPr="000E3444" w:rsidRDefault="00053D67" w:rsidP="00A45B8C">
            <w:pPr>
              <w:suppressAutoHyphens/>
            </w:pPr>
          </w:p>
        </w:tc>
        <w:tc>
          <w:tcPr>
            <w:tcW w:w="3928" w:type="pct"/>
          </w:tcPr>
          <w:p w14:paraId="2BFDA820" w14:textId="29487A50" w:rsidR="00053D67" w:rsidRPr="00A46674" w:rsidRDefault="00FB4898" w:rsidP="00A46674">
            <w:pPr>
              <w:jc w:val="both"/>
            </w:pPr>
            <w:r w:rsidRPr="00A46674">
              <w:t>Наладка</w:t>
            </w:r>
            <w:r w:rsidR="00053D67" w:rsidRPr="00A46674">
              <w:t xml:space="preserve"> полировальных станков для полирования простых поверхностей простых деталей </w:t>
            </w:r>
            <w:r w:rsidR="003F7C10" w:rsidRPr="00A46674">
              <w:t>с шероховатостью</w:t>
            </w:r>
            <w:r w:rsidR="00053D67" w:rsidRPr="00A46674">
              <w:t xml:space="preserve">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053D67" w:rsidRPr="000E3444" w14:paraId="7DA29E2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3F4B9E6" w14:textId="77777777" w:rsidR="00053D67" w:rsidRPr="000E3444" w:rsidRDefault="00053D67" w:rsidP="00A45B8C">
            <w:pPr>
              <w:suppressAutoHyphens/>
            </w:pPr>
          </w:p>
        </w:tc>
        <w:tc>
          <w:tcPr>
            <w:tcW w:w="3928" w:type="pct"/>
          </w:tcPr>
          <w:p w14:paraId="4E8C7649" w14:textId="101EEF34" w:rsidR="00053D67" w:rsidRPr="00A46674" w:rsidRDefault="00053D67" w:rsidP="00A46674">
            <w:pPr>
              <w:jc w:val="both"/>
            </w:pPr>
            <w:r w:rsidRPr="00A46674">
              <w:t xml:space="preserve">Выполнение технологической операции полирования простых поверхностей простых деталей </w:t>
            </w:r>
            <w:r w:rsidR="003F7C10" w:rsidRPr="00A46674">
              <w:t>с шероховатостью</w:t>
            </w:r>
            <w:r w:rsidRPr="00A46674">
              <w:t xml:space="preserve">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 xml:space="preserve">0,05 </w:t>
            </w:r>
            <w:r w:rsidRPr="00A46674">
              <w:t>на полировальных станках в соответствии с технической документацией</w:t>
            </w:r>
          </w:p>
        </w:tc>
      </w:tr>
      <w:tr w:rsidR="00053D67" w:rsidRPr="000E3444" w14:paraId="0B87D2F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4772F67" w14:textId="77777777" w:rsidR="00053D67" w:rsidRPr="000E3444" w:rsidRDefault="00053D67" w:rsidP="00A45B8C">
            <w:pPr>
              <w:suppressAutoHyphens/>
            </w:pPr>
          </w:p>
        </w:tc>
        <w:tc>
          <w:tcPr>
            <w:tcW w:w="3928" w:type="pct"/>
          </w:tcPr>
          <w:p w14:paraId="7B62774E" w14:textId="77777777" w:rsidR="00053D67" w:rsidRPr="00A46674" w:rsidRDefault="00053D67" w:rsidP="00A46674">
            <w:pPr>
              <w:jc w:val="both"/>
            </w:pPr>
            <w:r w:rsidRPr="00A4667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053D67" w:rsidRPr="000E3444" w14:paraId="0F164CD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4B5094C" w14:textId="77777777" w:rsidR="00053D67" w:rsidRPr="000E3444" w:rsidRDefault="00053D67" w:rsidP="00A45B8C">
            <w:pPr>
              <w:suppressAutoHyphens/>
            </w:pPr>
          </w:p>
        </w:tc>
        <w:tc>
          <w:tcPr>
            <w:tcW w:w="3928" w:type="pct"/>
          </w:tcPr>
          <w:p w14:paraId="603291F5" w14:textId="77777777" w:rsidR="00053D67" w:rsidRPr="00A46674" w:rsidRDefault="009E119F" w:rsidP="00A46674">
            <w:pPr>
              <w:jc w:val="both"/>
            </w:pPr>
            <w:r w:rsidRPr="00A46674">
              <w:t>Поддержание</w:t>
            </w:r>
            <w:r w:rsidR="00053D67" w:rsidRPr="00A4667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053D67" w:rsidRPr="000E3444" w14:paraId="2E93D96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58E3F46" w14:textId="77777777" w:rsidR="00053D67" w:rsidRPr="000E3444" w:rsidRDefault="00053D67" w:rsidP="00A45B8C">
            <w:pPr>
              <w:suppressAutoHyphens/>
            </w:pPr>
          </w:p>
        </w:tc>
        <w:tc>
          <w:tcPr>
            <w:tcW w:w="3928" w:type="pct"/>
          </w:tcPr>
          <w:p w14:paraId="1D1E4D9A" w14:textId="77777777" w:rsidR="00053D67" w:rsidRPr="00A46674" w:rsidRDefault="009E119F" w:rsidP="00A46674">
            <w:pPr>
              <w:jc w:val="both"/>
            </w:pPr>
            <w:r w:rsidRPr="00A46674">
              <w:t>Поддержание</w:t>
            </w:r>
            <w:r w:rsidR="00053D67" w:rsidRPr="00A46674">
              <w:t xml:space="preserve"> состояния рабочего места в соответствии с требованиями </w:t>
            </w:r>
            <w:r w:rsidR="00B55835" w:rsidRPr="00A46674">
              <w:t>охраны труда, пожарной</w:t>
            </w:r>
            <w:r w:rsidR="00053D67" w:rsidRPr="00A4667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EE1A8A" w:rsidRPr="000E3444" w14:paraId="47F07FFE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4D33304D" w14:textId="4A8119D3" w:rsidR="00EE1A8A" w:rsidRPr="000E3444" w:rsidRDefault="00EE1A8A" w:rsidP="002A55F7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3FD0CA5F" w14:textId="04FE398A" w:rsidR="00EE1A8A" w:rsidRPr="00A46674" w:rsidRDefault="00972DEF" w:rsidP="00A46674">
            <w:pPr>
              <w:jc w:val="both"/>
            </w:pPr>
            <w:r w:rsidRPr="00A46674">
              <w:t>Чит</w:t>
            </w:r>
            <w:r w:rsidR="00EE1A8A" w:rsidRPr="00A46674">
              <w:t>ать и применять техническую документацию (рабочий чертеж, технологическую карту) на простые детали</w:t>
            </w:r>
          </w:p>
        </w:tc>
      </w:tr>
      <w:tr w:rsidR="002A55F7" w:rsidRPr="000E3444" w14:paraId="6D4B26A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C1DC07D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C6E449E" w14:textId="77777777" w:rsidR="002A55F7" w:rsidRPr="00A46674" w:rsidRDefault="002A55F7" w:rsidP="00A46674">
            <w:pPr>
              <w:jc w:val="both"/>
            </w:pPr>
            <w:r w:rsidRPr="00A46674">
              <w:t>Подготавливать поверхности заготовки для полирования</w:t>
            </w:r>
          </w:p>
        </w:tc>
      </w:tr>
      <w:tr w:rsidR="002A55F7" w:rsidRPr="000E3444" w14:paraId="633CC3F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715E86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E8158EA" w14:textId="4D05C8EC" w:rsidR="002A55F7" w:rsidRPr="00A46674" w:rsidRDefault="002A55F7" w:rsidP="00A46674">
            <w:pPr>
              <w:jc w:val="both"/>
            </w:pPr>
            <w:r w:rsidRPr="00A46674">
              <w:t xml:space="preserve">Выбирать, подготавливать к работе, устанавливать на станок и использовать приспособления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2DA11E4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D3725C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7B1734D" w14:textId="1A9E1518" w:rsidR="002A55F7" w:rsidRPr="00A46674" w:rsidRDefault="002A55F7" w:rsidP="00A46674">
            <w:pPr>
              <w:jc w:val="both"/>
            </w:pPr>
            <w:r w:rsidRPr="00A46674">
              <w:t xml:space="preserve">Подготавливать, устанавливать и закреплять заготовки с выверкой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 xml:space="preserve">0,05 </w:t>
            </w:r>
            <w:r w:rsidRPr="00A46674">
              <w:t>на полировальных станках</w:t>
            </w:r>
          </w:p>
        </w:tc>
      </w:tr>
      <w:tr w:rsidR="002A55F7" w:rsidRPr="000E3444" w14:paraId="066D3FC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91434D6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73BA672" w14:textId="22FB5C6C" w:rsidR="002A55F7" w:rsidRPr="00A46674" w:rsidRDefault="002A55F7" w:rsidP="00A46674">
            <w:pPr>
              <w:jc w:val="both"/>
            </w:pPr>
            <w:r w:rsidRPr="00A46674">
              <w:t xml:space="preserve">Выбирать, подготавливать к работе, устанавливать на станок полировальные круги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46DFDCC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83573E4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25ABB232" w14:textId="705C010A" w:rsidR="002A55F7" w:rsidRPr="00A46674" w:rsidRDefault="002A55F7" w:rsidP="00A46674">
            <w:pPr>
              <w:jc w:val="both"/>
            </w:pPr>
            <w:r w:rsidRPr="00A46674">
              <w:t xml:space="preserve">Производить наладку полировальных станков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05C958D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525125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A3C4900" w14:textId="793C5B62" w:rsidR="002A55F7" w:rsidRPr="00A46674" w:rsidRDefault="002A55F7" w:rsidP="00A46674">
            <w:pPr>
              <w:jc w:val="both"/>
            </w:pPr>
            <w:r w:rsidRPr="00A46674">
              <w:t xml:space="preserve">Полировать простые поверхности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 xml:space="preserve">0,05 </w:t>
            </w:r>
            <w:r w:rsidRPr="00A46674">
              <w:t>в соответствии с технологической картой и рабочим чертежом</w:t>
            </w:r>
          </w:p>
        </w:tc>
      </w:tr>
      <w:tr w:rsidR="002A55F7" w:rsidRPr="000E3444" w14:paraId="7C8FFD9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8623A2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B5CA76F" w14:textId="77777777" w:rsidR="002A55F7" w:rsidRPr="00A46674" w:rsidRDefault="002A55F7" w:rsidP="00A46674">
            <w:pPr>
              <w:jc w:val="both"/>
            </w:pPr>
            <w:r w:rsidRPr="00A46674">
              <w:t>Выявлять визуально дефекты обработанных поверхностей</w:t>
            </w:r>
          </w:p>
        </w:tc>
      </w:tr>
      <w:tr w:rsidR="002A55F7" w:rsidRPr="000E3444" w14:paraId="7CC5CEC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AFFEFB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79BBD9C" w14:textId="3514532B" w:rsidR="002A55F7" w:rsidRPr="00A46674" w:rsidRDefault="002A55F7" w:rsidP="00A46674">
            <w:pPr>
              <w:jc w:val="both"/>
            </w:pPr>
            <w:r w:rsidRPr="00A46674">
              <w:t xml:space="preserve">Устанавливать причины брака, предупреждать и устранять возможный брак при полировании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77321CDC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B99AE16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1B85217" w14:textId="66572EE1" w:rsidR="002A55F7" w:rsidRPr="00A46674" w:rsidRDefault="002A55F7" w:rsidP="00A46674">
            <w:pPr>
              <w:jc w:val="both"/>
            </w:pPr>
            <w:r w:rsidRPr="00A46674">
              <w:t xml:space="preserve">Оценивать состояние полировочных материалов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  <w:r w:rsidRPr="00A46674">
              <w:t>; заменять их по мере необходимости</w:t>
            </w:r>
          </w:p>
        </w:tc>
      </w:tr>
      <w:tr w:rsidR="002A55F7" w:rsidRPr="000E3444" w14:paraId="0B27083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1BECEA6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00A6DE6" w14:textId="77777777" w:rsidR="002A55F7" w:rsidRPr="00A46674" w:rsidRDefault="002A55F7" w:rsidP="00A46674">
            <w:pPr>
              <w:jc w:val="both"/>
            </w:pPr>
            <w:r w:rsidRPr="00A46674">
              <w:t>Очищать заготовки после полирования</w:t>
            </w:r>
          </w:p>
        </w:tc>
      </w:tr>
      <w:tr w:rsidR="002A55F7" w:rsidRPr="000E3444" w14:paraId="02F2685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37302E4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E42C7A9" w14:textId="77777777" w:rsidR="002A55F7" w:rsidRPr="00A46674" w:rsidRDefault="002A55F7" w:rsidP="00A46674">
            <w:pPr>
              <w:jc w:val="both"/>
            </w:pPr>
            <w:r w:rsidRPr="00A46674">
              <w:t>Проверять исправность и работоспособность полировальных станков</w:t>
            </w:r>
          </w:p>
        </w:tc>
      </w:tr>
      <w:tr w:rsidR="002A55F7" w:rsidRPr="000E3444" w14:paraId="011A20C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89A02E3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76D8F2A" w14:textId="77777777" w:rsidR="002A55F7" w:rsidRPr="00A46674" w:rsidRDefault="002A55F7" w:rsidP="00A46674">
            <w:pPr>
              <w:jc w:val="both"/>
            </w:pPr>
            <w:r w:rsidRPr="00A4667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2A55F7" w:rsidRPr="000E3444" w14:paraId="45B29F1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268B9C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6AAE8D2" w14:textId="77777777" w:rsidR="002A55F7" w:rsidRPr="00A46674" w:rsidRDefault="002A55F7" w:rsidP="00A46674">
            <w:pPr>
              <w:jc w:val="both"/>
            </w:pPr>
            <w:r w:rsidRPr="00A46674">
              <w:t xml:space="preserve">Выполнять техническое обслуживание технологической оснастки </w:t>
            </w:r>
          </w:p>
        </w:tc>
      </w:tr>
      <w:tr w:rsidR="002A55F7" w:rsidRPr="000E3444" w14:paraId="29F3B3B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08D6D1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CA03A90" w14:textId="77777777" w:rsidR="002A55F7" w:rsidRPr="00A46674" w:rsidRDefault="002A55F7" w:rsidP="00A46674">
            <w:pPr>
              <w:jc w:val="both"/>
            </w:pPr>
            <w:r w:rsidRPr="00A4667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2A55F7" w:rsidRPr="000E3444" w14:paraId="239029C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541D0F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8F96B24" w14:textId="77777777" w:rsidR="002A55F7" w:rsidRPr="00A46674" w:rsidRDefault="002A55F7" w:rsidP="00A46674">
            <w:pPr>
              <w:jc w:val="both"/>
            </w:pPr>
            <w:r w:rsidRPr="00A4667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EE1A8A" w:rsidRPr="000E3444" w14:paraId="428EB388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6911A123" w14:textId="2BE9C37B" w:rsidR="00EE1A8A" w:rsidRPr="000E3444" w:rsidRDefault="00EE1A8A" w:rsidP="002A55F7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645F9973" w14:textId="11E51466" w:rsidR="00EE1A8A" w:rsidRPr="00A46674" w:rsidRDefault="00972DEF" w:rsidP="00A46674">
            <w:pPr>
              <w:jc w:val="both"/>
            </w:pPr>
            <w:r w:rsidRPr="00A46674">
              <w:t>Вид</w:t>
            </w:r>
            <w:r w:rsidR="00EE1A8A" w:rsidRPr="00A46674">
              <w:t>ы и содержание технологической документации, используемой в организации</w:t>
            </w:r>
          </w:p>
        </w:tc>
      </w:tr>
      <w:tr w:rsidR="002A55F7" w:rsidRPr="000E3444" w14:paraId="0666CCE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72E14B9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DDDF0AC" w14:textId="77777777" w:rsidR="002A55F7" w:rsidRPr="00A46674" w:rsidRDefault="002A55F7" w:rsidP="00A46674">
            <w:pPr>
              <w:jc w:val="both"/>
            </w:pPr>
            <w:r w:rsidRPr="00A46674">
              <w:t>Основы машиностроительного черчения в объеме, необходимом для выполнения работы</w:t>
            </w:r>
          </w:p>
        </w:tc>
      </w:tr>
      <w:tr w:rsidR="002A55F7" w:rsidRPr="000E3444" w14:paraId="49A2BBE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0CE97C6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0A15E13" w14:textId="77777777" w:rsidR="002A55F7" w:rsidRPr="00A46674" w:rsidRDefault="002A55F7" w:rsidP="00A46674">
            <w:pPr>
              <w:jc w:val="both"/>
            </w:pPr>
            <w:r w:rsidRPr="00A4667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A55F7" w:rsidRPr="000E3444" w14:paraId="183D157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30F147E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491CB9C" w14:textId="77777777" w:rsidR="002A55F7" w:rsidRPr="00A46674" w:rsidRDefault="002A55F7" w:rsidP="00A46674">
            <w:pPr>
              <w:jc w:val="both"/>
            </w:pPr>
            <w:r w:rsidRPr="00A46674">
              <w:t>Система допусков и посадок, квалитеты точности, параметры шероховатости</w:t>
            </w:r>
          </w:p>
        </w:tc>
      </w:tr>
      <w:tr w:rsidR="002A55F7" w:rsidRPr="000E3444" w14:paraId="382DB54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A6D2F19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9B4CD1D" w14:textId="77777777" w:rsidR="002A55F7" w:rsidRPr="00A46674" w:rsidRDefault="002A55F7" w:rsidP="00A46674">
            <w:pPr>
              <w:jc w:val="both"/>
            </w:pPr>
            <w:r w:rsidRPr="00A4667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2A55F7" w:rsidRPr="000E3444" w14:paraId="106DEF3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C8FC27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22494D1" w14:textId="6EFC9EED" w:rsidR="002A55F7" w:rsidRPr="00A46674" w:rsidRDefault="002A55F7" w:rsidP="00A46674">
            <w:pPr>
              <w:jc w:val="both"/>
            </w:pPr>
            <w:r w:rsidRPr="00A46674">
              <w:t xml:space="preserve">Устройство, назначение, правила и условия применения приспособлений для полирования на полировальных станках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4319D90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47FE4C7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9789C88" w14:textId="77777777" w:rsidR="002A55F7" w:rsidRPr="00A46674" w:rsidRDefault="002A55F7" w:rsidP="00A46674">
            <w:pPr>
              <w:jc w:val="both"/>
            </w:pPr>
            <w:r w:rsidRPr="00A4667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2A55F7" w:rsidRPr="000E3444" w14:paraId="7CA1714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1A7062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FA3091E" w14:textId="77777777" w:rsidR="002A55F7" w:rsidRPr="00A46674" w:rsidRDefault="002A55F7" w:rsidP="00A46674">
            <w:pPr>
              <w:jc w:val="both"/>
            </w:pPr>
            <w:r w:rsidRPr="00A46674">
              <w:t>Правила и приемы подготовки поверхностей заготовок к процессу полирования</w:t>
            </w:r>
          </w:p>
        </w:tc>
      </w:tr>
      <w:tr w:rsidR="002A55F7" w:rsidRPr="000E3444" w14:paraId="43950FEC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8849A0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215A62D" w14:textId="77777777" w:rsidR="002A55F7" w:rsidRPr="00A46674" w:rsidRDefault="002A55F7" w:rsidP="00A46674">
            <w:pPr>
              <w:jc w:val="both"/>
            </w:pPr>
            <w:r w:rsidRPr="00A4667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2A55F7" w:rsidRPr="000E3444" w14:paraId="2285BB7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890A913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0B31DA8" w14:textId="77777777" w:rsidR="002A55F7" w:rsidRPr="00A46674" w:rsidRDefault="002A55F7" w:rsidP="00A46674">
            <w:pPr>
              <w:jc w:val="both"/>
            </w:pPr>
            <w:r w:rsidRPr="00A4667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2A55F7" w:rsidRPr="000E3444" w14:paraId="51C102D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F76247D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262C233" w14:textId="77777777" w:rsidR="002A55F7" w:rsidRPr="00A46674" w:rsidRDefault="002A55F7" w:rsidP="00A46674">
            <w:pPr>
              <w:jc w:val="both"/>
            </w:pPr>
            <w:r w:rsidRPr="00A46674">
              <w:t>Основные свойства и маркировка конструкционных материалов</w:t>
            </w:r>
          </w:p>
        </w:tc>
      </w:tr>
      <w:tr w:rsidR="002A55F7" w:rsidRPr="000E3444" w14:paraId="0A77CBD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4976DC9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05BBD3D" w14:textId="330423B0" w:rsidR="002A55F7" w:rsidRPr="00A46674" w:rsidRDefault="002A55F7" w:rsidP="00A46674">
            <w:pPr>
              <w:jc w:val="both"/>
            </w:pPr>
            <w:r w:rsidRPr="00A46674">
              <w:t xml:space="preserve">Основные типы, свойства, назначение и правила использования полировочных материалов для полирования на полировальных станках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6EEC0C4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0D4BD1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C680DF3" w14:textId="02F9DF59" w:rsidR="002A55F7" w:rsidRPr="00A46674" w:rsidRDefault="002A55F7" w:rsidP="00A46674">
            <w:pPr>
              <w:jc w:val="both"/>
            </w:pPr>
            <w:r w:rsidRPr="00A46674">
              <w:t xml:space="preserve">Составы и способы приготовления полировальных смесей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6EC32FF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09EDF8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9F1DD4A" w14:textId="77777777" w:rsidR="002A55F7" w:rsidRPr="00A46674" w:rsidRDefault="002A55F7" w:rsidP="00A46674">
            <w:pPr>
              <w:jc w:val="both"/>
            </w:pPr>
            <w:r w:rsidRPr="00A46674">
              <w:t>Способы, правила и приемы балансировки полировальных кругов</w:t>
            </w:r>
          </w:p>
        </w:tc>
      </w:tr>
      <w:tr w:rsidR="002A55F7" w:rsidRPr="000E3444" w14:paraId="17D029D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11490B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CFFAE58" w14:textId="77777777" w:rsidR="002A55F7" w:rsidRPr="00A46674" w:rsidRDefault="002A55F7" w:rsidP="00A46674">
            <w:pPr>
              <w:jc w:val="both"/>
            </w:pPr>
            <w:r w:rsidRPr="00A46674">
              <w:t>Способы и правила профилирования полировальных кругов</w:t>
            </w:r>
          </w:p>
        </w:tc>
      </w:tr>
      <w:tr w:rsidR="002A55F7" w:rsidRPr="000E3444" w14:paraId="045D673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7E27FC4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74C4770" w14:textId="77777777" w:rsidR="002A55F7" w:rsidRPr="00A46674" w:rsidRDefault="002A55F7" w:rsidP="00A46674">
            <w:pPr>
              <w:jc w:val="both"/>
            </w:pPr>
            <w:r w:rsidRPr="00A46674">
              <w:t>Приемы и правила установки и выверки полировальных кругов на полировальных станках</w:t>
            </w:r>
          </w:p>
        </w:tc>
      </w:tr>
      <w:tr w:rsidR="002A55F7" w:rsidRPr="000E3444" w14:paraId="6ECC863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E4E3095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8AA780D" w14:textId="77777777" w:rsidR="002A55F7" w:rsidRPr="00A46674" w:rsidRDefault="002A55F7" w:rsidP="00A46674">
            <w:pPr>
              <w:jc w:val="both"/>
            </w:pPr>
            <w:r w:rsidRPr="00A4667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2A55F7" w:rsidRPr="000E3444" w14:paraId="1A473D5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7455FEB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B7D8AEA" w14:textId="77777777" w:rsidR="002A55F7" w:rsidRPr="00A46674" w:rsidRDefault="002A55F7" w:rsidP="00A46674">
            <w:pPr>
              <w:jc w:val="both"/>
            </w:pPr>
            <w:r w:rsidRPr="00A46674">
              <w:t>Способы, правила и приемы нанесения полировальных смесей на полирующий инструмент и (или) поверхности деталей</w:t>
            </w:r>
          </w:p>
        </w:tc>
      </w:tr>
      <w:tr w:rsidR="002A55F7" w:rsidRPr="000E3444" w14:paraId="50E08AC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A087EFB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72FC3740" w14:textId="77777777" w:rsidR="002A55F7" w:rsidRPr="00A46674" w:rsidRDefault="002A55F7" w:rsidP="00A46674">
            <w:pPr>
              <w:jc w:val="both"/>
            </w:pPr>
            <w:r w:rsidRPr="00A46674">
              <w:t>Основы теории резания в объеме, необходимом для выполнения работы</w:t>
            </w:r>
          </w:p>
        </w:tc>
      </w:tr>
      <w:tr w:rsidR="002A55F7" w:rsidRPr="000E3444" w14:paraId="20752D1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13A0B14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AC7DCFA" w14:textId="77777777" w:rsidR="002A55F7" w:rsidRPr="00A46674" w:rsidRDefault="002A55F7" w:rsidP="00A46674">
            <w:pPr>
              <w:jc w:val="both"/>
            </w:pPr>
            <w:r w:rsidRPr="00A46674">
              <w:t xml:space="preserve">Устройство и правила использования полировальных станков </w:t>
            </w:r>
          </w:p>
        </w:tc>
      </w:tr>
      <w:tr w:rsidR="002A55F7" w:rsidRPr="000E3444" w14:paraId="4D2548B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A4F0BF7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558AE94E" w14:textId="0453D5A6" w:rsidR="002A55F7" w:rsidRPr="00A46674" w:rsidRDefault="002A55F7" w:rsidP="00A46674">
            <w:pPr>
              <w:jc w:val="both"/>
            </w:pPr>
            <w:r w:rsidRPr="00A46674">
              <w:t xml:space="preserve">Последовательность и содержание настройки полировальных станков для полирования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4780249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A63D6EC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5338DCEC" w14:textId="77777777" w:rsidR="002A55F7" w:rsidRPr="00A46674" w:rsidRDefault="002A55F7" w:rsidP="00A46674">
            <w:pPr>
              <w:jc w:val="both"/>
            </w:pPr>
            <w:r w:rsidRPr="00A46674">
              <w:t>Органы управления полировальными станками</w:t>
            </w:r>
          </w:p>
        </w:tc>
      </w:tr>
      <w:tr w:rsidR="002A55F7" w:rsidRPr="000E3444" w14:paraId="3BCE284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A09CE44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53ACCC4" w14:textId="427F79C4" w:rsidR="002A55F7" w:rsidRPr="00A46674" w:rsidRDefault="002A55F7" w:rsidP="00A46674">
            <w:pPr>
              <w:jc w:val="both"/>
            </w:pPr>
            <w:r w:rsidRPr="00A46674">
              <w:t xml:space="preserve">Способы и приемы полирования на полировальных станках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1EBF73C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EED45D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F9E80C9" w14:textId="77777777" w:rsidR="002A55F7" w:rsidRPr="00A46674" w:rsidRDefault="002A55F7" w:rsidP="00A46674">
            <w:pPr>
              <w:jc w:val="both"/>
            </w:pPr>
            <w:r w:rsidRPr="00A4667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2A55F7" w:rsidRPr="000E3444" w14:paraId="27818B3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B0D4938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7BEA30A" w14:textId="7E9C7083" w:rsidR="002A55F7" w:rsidRPr="00A46674" w:rsidRDefault="00B914F2" w:rsidP="00A46674">
            <w:pPr>
              <w:jc w:val="both"/>
            </w:pPr>
            <w:r w:rsidRPr="00A46674">
              <w:t xml:space="preserve">Основные виды дефектов при полировании </w:t>
            </w:r>
            <w:r w:rsidR="002A55F7" w:rsidRPr="00A46674">
              <w:t xml:space="preserve">на полировальных станках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  <w:r w:rsidR="002A55F7" w:rsidRPr="00A46674">
              <w:t xml:space="preserve">; </w:t>
            </w:r>
            <w:r w:rsidR="00AD7A44">
              <w:t xml:space="preserve">их причины и способы предупреждения </w:t>
            </w:r>
            <w:r w:rsidR="002A55F7" w:rsidRPr="00A46674">
              <w:t>и устранения</w:t>
            </w:r>
          </w:p>
        </w:tc>
      </w:tr>
      <w:tr w:rsidR="002A55F7" w:rsidRPr="000E3444" w14:paraId="2D70A7C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FC70CA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23E5C89" w14:textId="7B600048" w:rsidR="002A55F7" w:rsidRPr="00A46674" w:rsidRDefault="002A55F7" w:rsidP="00A46674">
            <w:pPr>
              <w:jc w:val="both"/>
            </w:pPr>
            <w:r w:rsidRPr="00A46674">
              <w:t xml:space="preserve">Критерии потери рабочих свойств инструментами и полировальными смесями для полирования на полировальных станках простых поверхностей простых деталей с шероховатостью </w:t>
            </w:r>
            <w:r w:rsidR="00B75A46" w:rsidRPr="00A46674">
              <w:t xml:space="preserve">до </w:t>
            </w:r>
            <w:r w:rsidR="00692693">
              <w:t>Ra </w:t>
            </w:r>
            <w:r w:rsidR="00B75A46" w:rsidRPr="00A46674">
              <w:t>0,05</w:t>
            </w:r>
          </w:p>
        </w:tc>
      </w:tr>
      <w:tr w:rsidR="002A55F7" w:rsidRPr="000E3444" w14:paraId="66315D3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E5A4D4F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954D30D" w14:textId="77777777" w:rsidR="002A55F7" w:rsidRPr="00A46674" w:rsidRDefault="002A55F7" w:rsidP="00A46674">
            <w:pPr>
              <w:jc w:val="both"/>
            </w:pPr>
            <w:r w:rsidRPr="00A4667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2A55F7" w:rsidRPr="000E3444" w14:paraId="2047A0F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ED29387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3F725585" w14:textId="77777777" w:rsidR="002A55F7" w:rsidRPr="00A46674" w:rsidRDefault="002A55F7" w:rsidP="00A46674">
            <w:pPr>
              <w:jc w:val="both"/>
            </w:pPr>
            <w:r w:rsidRPr="00A46674">
              <w:t>Правила и приемы очистки заготовок после полирования</w:t>
            </w:r>
          </w:p>
        </w:tc>
      </w:tr>
      <w:tr w:rsidR="002A55F7" w:rsidRPr="000E3444" w14:paraId="5834A34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6F7E34C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ED7CF33" w14:textId="77777777" w:rsidR="002A55F7" w:rsidRPr="00A46674" w:rsidRDefault="002A55F7" w:rsidP="00A46674">
            <w:pPr>
              <w:jc w:val="both"/>
            </w:pPr>
            <w:r w:rsidRPr="00A46674">
              <w:t>Порядок проверки исправности и работоспособности полировальных станков</w:t>
            </w:r>
          </w:p>
        </w:tc>
      </w:tr>
      <w:tr w:rsidR="002A55F7" w:rsidRPr="000E3444" w14:paraId="66353C6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668CD2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2D92723C" w14:textId="77777777" w:rsidR="002A55F7" w:rsidRPr="00A46674" w:rsidRDefault="002A55F7" w:rsidP="00A46674">
            <w:pPr>
              <w:jc w:val="both"/>
            </w:pPr>
            <w:r w:rsidRPr="00A4667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2A55F7" w:rsidRPr="000E3444" w14:paraId="46F9ED9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35AA4F1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67767881" w14:textId="7D1E0955" w:rsidR="002A55F7" w:rsidRPr="00A4667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2A55F7" w:rsidRPr="00A4667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2A55F7" w:rsidRPr="000E3444" w14:paraId="425D565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D1C95F0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4CB12175" w14:textId="77777777" w:rsidR="002A55F7" w:rsidRPr="00A46674" w:rsidRDefault="002A55F7" w:rsidP="00A46674">
            <w:pPr>
              <w:jc w:val="both"/>
            </w:pPr>
            <w:r w:rsidRPr="00A46674">
              <w:t>Требования к планировке и оснащению рабочего места при выполнении полировочных работ</w:t>
            </w:r>
          </w:p>
        </w:tc>
      </w:tr>
      <w:tr w:rsidR="002A55F7" w:rsidRPr="000E3444" w14:paraId="3E3F3FF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1C6942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0A2EBE17" w14:textId="77777777" w:rsidR="002A55F7" w:rsidRPr="00A46674" w:rsidRDefault="002A55F7" w:rsidP="00A46674">
            <w:pPr>
              <w:jc w:val="both"/>
            </w:pPr>
            <w:r w:rsidRPr="00A4667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2A55F7" w:rsidRPr="000E3444" w14:paraId="7B66C54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B869944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15B27CB4" w14:textId="77777777" w:rsidR="002A55F7" w:rsidRPr="00A46674" w:rsidRDefault="002A55F7" w:rsidP="00A46674">
            <w:pPr>
              <w:jc w:val="both"/>
            </w:pPr>
            <w:r w:rsidRPr="00A46674">
              <w:t>Требования охраны труда, пожарной, промышленной и экологической безопасности</w:t>
            </w:r>
          </w:p>
        </w:tc>
      </w:tr>
      <w:tr w:rsidR="002A55F7" w:rsidRPr="000E3444" w14:paraId="6A12499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0AC18DA" w14:textId="77777777" w:rsidR="002A55F7" w:rsidRPr="000E3444" w:rsidRDefault="002A55F7" w:rsidP="002A55F7">
            <w:pPr>
              <w:suppressAutoHyphens/>
            </w:pPr>
          </w:p>
        </w:tc>
        <w:tc>
          <w:tcPr>
            <w:tcW w:w="3928" w:type="pct"/>
          </w:tcPr>
          <w:p w14:paraId="55424307" w14:textId="77777777" w:rsidR="002A55F7" w:rsidRPr="00A46674" w:rsidRDefault="002A55F7" w:rsidP="00A46674">
            <w:pPr>
              <w:jc w:val="both"/>
            </w:pPr>
            <w:r w:rsidRPr="00A4667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2A55F7" w:rsidRPr="000E3444" w14:paraId="71DA0F90" w14:textId="77777777" w:rsidTr="005122A3">
        <w:trPr>
          <w:trHeight w:val="20"/>
          <w:jc w:val="center"/>
        </w:trPr>
        <w:tc>
          <w:tcPr>
            <w:tcW w:w="1072" w:type="pct"/>
          </w:tcPr>
          <w:p w14:paraId="5A9E3531" w14:textId="77777777" w:rsidR="002A55F7" w:rsidRPr="000E3444" w:rsidRDefault="002A55F7" w:rsidP="002A55F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026B8500" w14:textId="77777777" w:rsidR="002A55F7" w:rsidRPr="00A46674" w:rsidRDefault="002A55F7" w:rsidP="00A46674">
            <w:pPr>
              <w:jc w:val="both"/>
            </w:pPr>
            <w:r w:rsidRPr="00A46674">
              <w:t>-</w:t>
            </w:r>
          </w:p>
        </w:tc>
      </w:tr>
    </w:tbl>
    <w:p w14:paraId="4379ABC7" w14:textId="77777777" w:rsidR="00A46674" w:rsidRDefault="00A46674" w:rsidP="005E7C86">
      <w:pPr>
        <w:rPr>
          <w:b/>
          <w:bCs w:val="0"/>
        </w:rPr>
      </w:pPr>
      <w:bookmarkStart w:id="12" w:name="_Toc513129368"/>
    </w:p>
    <w:p w14:paraId="7896EEF3" w14:textId="77777777" w:rsidR="00F7394E" w:rsidRDefault="00F7394E" w:rsidP="005E7C86">
      <w:pPr>
        <w:rPr>
          <w:b/>
          <w:bCs w:val="0"/>
        </w:rPr>
      </w:pPr>
    </w:p>
    <w:p w14:paraId="5159C73A" w14:textId="77777777" w:rsidR="00F7394E" w:rsidRDefault="00F7394E" w:rsidP="005E7C86">
      <w:pPr>
        <w:rPr>
          <w:b/>
          <w:bCs w:val="0"/>
        </w:rPr>
      </w:pPr>
    </w:p>
    <w:p w14:paraId="7C3CEC16" w14:textId="77777777" w:rsidR="00F7394E" w:rsidRDefault="00F7394E" w:rsidP="005E7C86">
      <w:pPr>
        <w:rPr>
          <w:b/>
          <w:bCs w:val="0"/>
        </w:rPr>
      </w:pPr>
    </w:p>
    <w:p w14:paraId="3756DE8E" w14:textId="2DBFC1D8" w:rsidR="0047181A" w:rsidRDefault="0047181A" w:rsidP="005E7C86">
      <w:pPr>
        <w:rPr>
          <w:b/>
          <w:bCs w:val="0"/>
        </w:rPr>
      </w:pPr>
      <w:r w:rsidRPr="005E7C86">
        <w:rPr>
          <w:b/>
          <w:bCs w:val="0"/>
        </w:rPr>
        <w:t>3.2.4. Трудовая функция</w:t>
      </w:r>
      <w:bookmarkEnd w:id="12"/>
    </w:p>
    <w:p w14:paraId="307C3910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47181A" w:rsidRPr="000E3444" w14:paraId="09A77F44" w14:textId="77777777" w:rsidTr="0074174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F4CA938" w14:textId="77777777" w:rsidR="0047181A" w:rsidRPr="000E3444" w:rsidRDefault="0047181A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48ECD" w14:textId="38D04088" w:rsidR="0047181A" w:rsidRPr="000E3444" w:rsidRDefault="00AC7809" w:rsidP="00710771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 xml:space="preserve">на </w:t>
            </w:r>
            <w:r w:rsidR="00697251" w:rsidRPr="000E3444">
              <w:t>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E736EB" w14:textId="31031433" w:rsidR="0047181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32DDAA" w14:textId="77777777" w:rsidR="0047181A" w:rsidRPr="000E3444" w:rsidRDefault="0047181A" w:rsidP="0047181A">
            <w:pPr>
              <w:suppressAutoHyphens/>
            </w:pPr>
            <w:r w:rsidRPr="000E3444">
              <w:t>B/04.3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6EAC2F" w14:textId="77777777" w:rsidR="0047181A" w:rsidRPr="000E3444" w:rsidRDefault="0047181A" w:rsidP="0074174A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0505B" w14:textId="77777777" w:rsidR="0047181A" w:rsidRPr="000E3444" w:rsidRDefault="0047181A" w:rsidP="00710771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79C9FCC3" w14:textId="77777777" w:rsidR="0047181A" w:rsidRPr="000E3444" w:rsidRDefault="0047181A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47181A" w:rsidRPr="000E3444" w14:paraId="37989521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4F2B35C" w14:textId="77777777" w:rsidR="0047181A" w:rsidRPr="000E3444" w:rsidRDefault="0047181A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D7A743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8A32F" w14:textId="77777777" w:rsidR="0047181A" w:rsidRPr="000E3444" w:rsidRDefault="0047181A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D92700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A1E8A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27192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3BB4EC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47181A" w:rsidRPr="000E3444" w14:paraId="2494B42B" w14:textId="77777777" w:rsidTr="00CC17AD">
        <w:trPr>
          <w:jc w:val="center"/>
        </w:trPr>
        <w:tc>
          <w:tcPr>
            <w:tcW w:w="1267" w:type="pct"/>
            <w:vAlign w:val="center"/>
          </w:tcPr>
          <w:p w14:paraId="739DF332" w14:textId="77777777" w:rsidR="0047181A" w:rsidRPr="000E3444" w:rsidRDefault="0047181A" w:rsidP="0071077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D87A7B3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392C1C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45DFCD9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4B9E009" w14:textId="77777777" w:rsidR="0047181A" w:rsidRPr="000E3444" w:rsidRDefault="0047181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D46C85" w14:textId="265325A5" w:rsidR="0047181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47181A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5540D73" w14:textId="77777777" w:rsidR="0047181A" w:rsidRPr="005E7C86" w:rsidRDefault="0047181A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D0A2B8" w14:textId="77777777" w:rsidR="0047181A" w:rsidRPr="000E3444" w:rsidRDefault="0047181A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07B1A" w:rsidRPr="000E3444" w14:paraId="2BE99670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19FF6987" w14:textId="77777777" w:rsidR="00107B1A" w:rsidRPr="000E3444" w:rsidRDefault="00107B1A" w:rsidP="0074174A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76801D1B" w14:textId="7F765403" w:rsidR="00107B1A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107B1A" w:rsidRPr="000E3444">
              <w:t xml:space="preserve">полирования </w:t>
            </w:r>
            <w:r w:rsidR="00691EF5" w:rsidRPr="000E3444">
              <w:t>сложных поверхностей простых деталей и простых поверхностей сложных деталей</w:t>
            </w:r>
            <w:r w:rsidR="00107B1A" w:rsidRPr="000E3444">
              <w:t xml:space="preserve"> </w:t>
            </w:r>
            <w:r w:rsidR="003F7C10" w:rsidRPr="000E3444">
              <w:t>с шероховатостью</w:t>
            </w:r>
            <w:r w:rsidR="00107B1A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07B1A" w:rsidRPr="000E3444" w14:paraId="3ED7444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B3D0374" w14:textId="77777777" w:rsidR="00107B1A" w:rsidRPr="000E3444" w:rsidRDefault="00107B1A" w:rsidP="0074174A">
            <w:pPr>
              <w:suppressAutoHyphens/>
            </w:pPr>
          </w:p>
        </w:tc>
        <w:tc>
          <w:tcPr>
            <w:tcW w:w="3928" w:type="pct"/>
          </w:tcPr>
          <w:p w14:paraId="2EBA5EE5" w14:textId="0A23E822" w:rsidR="00107B1A" w:rsidRPr="000E3444" w:rsidRDefault="00107B1A" w:rsidP="00A46674">
            <w:pPr>
              <w:jc w:val="both"/>
            </w:pPr>
            <w:r w:rsidRPr="000E3444">
              <w:t xml:space="preserve">Наладка полировальных станков для полирования </w:t>
            </w:r>
            <w:r w:rsidR="00691EF5" w:rsidRPr="000E3444">
              <w:t>сложных поверхностей простых деталей и простых поверхностей сложных деталей</w:t>
            </w:r>
            <w:r w:rsidRPr="000E3444">
              <w:t xml:space="preserve">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07B1A" w:rsidRPr="000E3444" w14:paraId="409ACE4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363C790" w14:textId="77777777" w:rsidR="00107B1A" w:rsidRPr="000E3444" w:rsidRDefault="00107B1A" w:rsidP="0074174A">
            <w:pPr>
              <w:suppressAutoHyphens/>
            </w:pPr>
          </w:p>
        </w:tc>
        <w:tc>
          <w:tcPr>
            <w:tcW w:w="3928" w:type="pct"/>
          </w:tcPr>
          <w:p w14:paraId="05EBC2BF" w14:textId="23C30EC3" w:rsidR="00107B1A" w:rsidRPr="000E3444" w:rsidRDefault="00107B1A" w:rsidP="00A46674">
            <w:pPr>
              <w:jc w:val="both"/>
            </w:pPr>
            <w:r w:rsidRPr="000E3444">
              <w:t xml:space="preserve">Выполнение технологической операции полирования </w:t>
            </w:r>
            <w:r w:rsidR="00691EF5" w:rsidRPr="000E3444">
              <w:t>сложных поверхностей простых деталей и простых поверхностей сложных деталей</w:t>
            </w:r>
            <w:r w:rsidRPr="000E3444">
              <w:t xml:space="preserve">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на полировальных станках в соответствии с технической документацией</w:t>
            </w:r>
          </w:p>
        </w:tc>
      </w:tr>
      <w:tr w:rsidR="00107B1A" w:rsidRPr="000E3444" w14:paraId="6EC59C8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7327622" w14:textId="77777777" w:rsidR="00107B1A" w:rsidRPr="000E3444" w:rsidRDefault="00107B1A" w:rsidP="0074174A">
            <w:pPr>
              <w:suppressAutoHyphens/>
            </w:pPr>
          </w:p>
        </w:tc>
        <w:tc>
          <w:tcPr>
            <w:tcW w:w="3928" w:type="pct"/>
          </w:tcPr>
          <w:p w14:paraId="15EAE0FA" w14:textId="77777777" w:rsidR="00107B1A" w:rsidRPr="000E3444" w:rsidRDefault="00107B1A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107B1A" w:rsidRPr="000E3444" w14:paraId="022B503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E11D7DB" w14:textId="77777777" w:rsidR="00107B1A" w:rsidRPr="000E3444" w:rsidRDefault="00107B1A" w:rsidP="0074174A">
            <w:pPr>
              <w:suppressAutoHyphens/>
            </w:pPr>
          </w:p>
        </w:tc>
        <w:tc>
          <w:tcPr>
            <w:tcW w:w="3928" w:type="pct"/>
          </w:tcPr>
          <w:p w14:paraId="7D92C20C" w14:textId="77777777" w:rsidR="00107B1A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07B1A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107B1A" w:rsidRPr="000E3444" w14:paraId="424A9D9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2B1A34D" w14:textId="77777777" w:rsidR="00107B1A" w:rsidRPr="000E3444" w:rsidRDefault="00107B1A" w:rsidP="0074174A">
            <w:pPr>
              <w:suppressAutoHyphens/>
            </w:pPr>
          </w:p>
        </w:tc>
        <w:tc>
          <w:tcPr>
            <w:tcW w:w="3928" w:type="pct"/>
          </w:tcPr>
          <w:p w14:paraId="03D29FD7" w14:textId="77777777" w:rsidR="00107B1A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07B1A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107B1A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EE1A8A" w:rsidRPr="000E3444" w14:paraId="19C484E9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2FB7667D" w14:textId="71092E2A" w:rsidR="00EE1A8A" w:rsidRPr="000E3444" w:rsidRDefault="00EE1A8A" w:rsidP="00F1465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29E38DD2" w14:textId="0BB3A35C" w:rsidR="00EE1A8A" w:rsidRPr="000E3444" w:rsidRDefault="00972DEF" w:rsidP="00A46674">
            <w:pPr>
              <w:jc w:val="both"/>
            </w:pPr>
            <w:r>
              <w:t>Чит</w:t>
            </w:r>
            <w:r w:rsidR="00EE1A8A" w:rsidRPr="000E3444">
              <w:t xml:space="preserve">ать и применять техническую документацию (рабочий чертеж, технологическую карту) на простые и сложные детали </w:t>
            </w:r>
          </w:p>
        </w:tc>
      </w:tr>
      <w:tr w:rsidR="00F14653" w:rsidRPr="000E3444" w14:paraId="1EF9C1B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00BD096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604DAD2F" w14:textId="77777777" w:rsidR="00F14653" w:rsidRPr="000E3444" w:rsidRDefault="00F1465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F14653" w:rsidRPr="000E3444" w14:paraId="1B8E03C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E8A32B8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46C8AC7D" w14:textId="3ACEE3FA" w:rsidR="00F14653" w:rsidRPr="000E3444" w:rsidRDefault="00F1465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и использовать приспособления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43852D5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2332D34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7059E3CD" w14:textId="39E4809F" w:rsidR="00F14653" w:rsidRPr="000E3444" w:rsidRDefault="00F14653" w:rsidP="00A46674">
            <w:pPr>
              <w:jc w:val="both"/>
            </w:pPr>
            <w:r w:rsidRPr="000E3444">
              <w:t xml:space="preserve">Подготавливать, устанавливать и закреплять заготовки с выверкой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на полировальных станках</w:t>
            </w:r>
          </w:p>
        </w:tc>
      </w:tr>
      <w:tr w:rsidR="00F14653" w:rsidRPr="000E3444" w14:paraId="365F9BB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729B587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4625E218" w14:textId="0E8C0FF3" w:rsidR="00F14653" w:rsidRPr="000E3444" w:rsidRDefault="00F1465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полировальные круги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33EEFB5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CE4C180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EE00A11" w14:textId="4C8D7470" w:rsidR="00F14653" w:rsidRPr="000E3444" w:rsidRDefault="00F14653" w:rsidP="00A46674">
            <w:pPr>
              <w:jc w:val="both"/>
            </w:pPr>
            <w:r w:rsidRPr="000E3444">
              <w:t xml:space="preserve">Производить наладку полировальных станков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3606916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22D88FA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7ECE47E" w14:textId="70433F1C" w:rsidR="00F14653" w:rsidRPr="000E3444" w:rsidRDefault="00F14653" w:rsidP="00A46674">
            <w:pPr>
              <w:jc w:val="both"/>
            </w:pPr>
            <w:r w:rsidRPr="000E3444">
              <w:t xml:space="preserve">Полировать сложные поверхности простых деталей и простые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 соответствии с технологической картой и рабочим чертежом</w:t>
            </w:r>
          </w:p>
        </w:tc>
      </w:tr>
      <w:tr w:rsidR="00F14653" w:rsidRPr="000E3444" w14:paraId="0E0F368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505489B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26BF2585" w14:textId="77777777" w:rsidR="00F14653" w:rsidRPr="000E3444" w:rsidRDefault="00F1465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F14653" w:rsidRPr="000E3444" w14:paraId="09A9A27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8ABE9BA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76327B1B" w14:textId="4704ED6B" w:rsidR="00F14653" w:rsidRPr="000E3444" w:rsidRDefault="00F1465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1C90E20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BC95E41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731CCF7" w14:textId="76AA6B0E" w:rsidR="00F14653" w:rsidRPr="000E3444" w:rsidRDefault="00F1465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>; заменять их по мере необходимости</w:t>
            </w:r>
          </w:p>
        </w:tc>
      </w:tr>
      <w:tr w:rsidR="00F14653" w:rsidRPr="000E3444" w14:paraId="1D58D3D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F3F71E6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0014FA3" w14:textId="77777777" w:rsidR="00F14653" w:rsidRPr="000E3444" w:rsidRDefault="00F1465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F14653" w:rsidRPr="000E3444" w14:paraId="1BC7468A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3C3BEB6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77843A1" w14:textId="77777777" w:rsidR="00F14653" w:rsidRPr="000E3444" w:rsidRDefault="00F14653" w:rsidP="00A46674">
            <w:pPr>
              <w:jc w:val="both"/>
            </w:pPr>
            <w:r w:rsidRPr="000E3444">
              <w:t>Проверять исправность и работоспособность полировальных станков</w:t>
            </w:r>
          </w:p>
        </w:tc>
      </w:tr>
      <w:tr w:rsidR="00F14653" w:rsidRPr="000E3444" w14:paraId="35EA550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6E9E7C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66EDB93" w14:textId="77777777" w:rsidR="00F14653" w:rsidRPr="000E3444" w:rsidRDefault="00F14653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F14653" w:rsidRPr="000E3444" w14:paraId="4956235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9CD5B23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62E4D3E" w14:textId="77777777" w:rsidR="00F14653" w:rsidRPr="000E3444" w:rsidRDefault="00F1465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F14653" w:rsidRPr="000E3444" w14:paraId="234C86A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897401D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2D835B26" w14:textId="77777777" w:rsidR="00F14653" w:rsidRPr="000E3444" w:rsidRDefault="00F14653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F14653" w:rsidRPr="000E3444" w14:paraId="20E482B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9D60025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1D0589E" w14:textId="77777777" w:rsidR="00F14653" w:rsidRPr="000E3444" w:rsidRDefault="00F14653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896B61" w:rsidRPr="000E3444" w14:paraId="4D1390CA" w14:textId="77777777" w:rsidTr="005122A3">
        <w:trPr>
          <w:trHeight w:val="20"/>
          <w:jc w:val="center"/>
        </w:trPr>
        <w:tc>
          <w:tcPr>
            <w:tcW w:w="1072" w:type="pct"/>
            <w:vMerge w:val="restart"/>
          </w:tcPr>
          <w:p w14:paraId="43A74248" w14:textId="259DD279" w:rsidR="00896B61" w:rsidRPr="000E3444" w:rsidRDefault="00896B61" w:rsidP="00F14653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02A69E4D" w14:textId="710F998D" w:rsidR="00896B61" w:rsidRPr="000E3444" w:rsidRDefault="00896B61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F14653" w:rsidRPr="000E3444" w14:paraId="613CDC8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91B4D58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772FC11" w14:textId="77777777" w:rsidR="00F14653" w:rsidRPr="000E3444" w:rsidRDefault="00F14653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F14653" w:rsidRPr="000E3444" w14:paraId="502F2BA2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6E45A3D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166CF65" w14:textId="77777777" w:rsidR="00F14653" w:rsidRPr="000E3444" w:rsidRDefault="00F14653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F14653" w:rsidRPr="000E3444" w14:paraId="25D31EB7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CA9CCCE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922C457" w14:textId="77777777" w:rsidR="00F14653" w:rsidRPr="000E3444" w:rsidRDefault="00F14653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F14653" w:rsidRPr="000E3444" w14:paraId="687E247E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F4E158B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619D3EC6" w14:textId="77777777" w:rsidR="00F14653" w:rsidRPr="000E3444" w:rsidRDefault="00F14653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F14653" w:rsidRPr="000E3444" w14:paraId="0993C15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A4AEB8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73BBB78" w14:textId="7C67FF76" w:rsidR="00F14653" w:rsidRPr="000E3444" w:rsidRDefault="00F14653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0BCAF175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46DCD4D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369C583" w14:textId="77777777" w:rsidR="00F14653" w:rsidRPr="000E3444" w:rsidRDefault="00F14653" w:rsidP="00A46674">
            <w:pPr>
              <w:jc w:val="both"/>
            </w:pPr>
            <w:r w:rsidRPr="000E344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F14653" w:rsidRPr="000E3444" w14:paraId="7633A0C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39DD832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97B9C9A" w14:textId="77777777" w:rsidR="00F14653" w:rsidRPr="000E3444" w:rsidRDefault="00F14653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F14653" w:rsidRPr="000E3444" w14:paraId="54BB474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5AAD9AA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766D2898" w14:textId="77777777" w:rsidR="00F14653" w:rsidRPr="000E3444" w:rsidRDefault="00F14653" w:rsidP="00A46674">
            <w:pPr>
              <w:jc w:val="both"/>
            </w:pPr>
            <w:r w:rsidRPr="000E344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F14653" w:rsidRPr="000E3444" w14:paraId="4EF4D66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FA96227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0274E55" w14:textId="77777777" w:rsidR="00F14653" w:rsidRPr="000E3444" w:rsidRDefault="00F14653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F14653" w:rsidRPr="000E3444" w14:paraId="1EB83EC6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1D1870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7E36FDEC" w14:textId="77777777" w:rsidR="00F14653" w:rsidRPr="000E3444" w:rsidRDefault="00F14653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F14653" w:rsidRPr="000E3444" w14:paraId="1410CBF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D4CE51C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29FE18F9" w14:textId="37281BAA" w:rsidR="00F14653" w:rsidRPr="000E3444" w:rsidRDefault="00F14653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291BAAA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36DB5D2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2E51322" w14:textId="35081933" w:rsidR="00F14653" w:rsidRPr="000E3444" w:rsidRDefault="00F14653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381DABF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56EEECA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2BCB7A40" w14:textId="77777777" w:rsidR="00F14653" w:rsidRPr="000E3444" w:rsidRDefault="00F14653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F14653" w:rsidRPr="000E3444" w14:paraId="14043466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559E2FD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4465E4B8" w14:textId="77777777" w:rsidR="00F14653" w:rsidRPr="000E3444" w:rsidRDefault="00F14653" w:rsidP="00A46674">
            <w:pPr>
              <w:jc w:val="both"/>
            </w:pPr>
            <w:r w:rsidRPr="000E3444">
              <w:t>Способы и правила профилирования полировальных кругов</w:t>
            </w:r>
          </w:p>
        </w:tc>
      </w:tr>
      <w:tr w:rsidR="00F14653" w:rsidRPr="000E3444" w14:paraId="7424D5C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05AE076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961B335" w14:textId="77777777" w:rsidR="00F14653" w:rsidRPr="000E3444" w:rsidRDefault="00F14653" w:rsidP="00A46674">
            <w:pPr>
              <w:jc w:val="both"/>
            </w:pPr>
            <w:r w:rsidRPr="000E3444">
              <w:t>Приемы и правила установки и выверки полировальных кругов на полировальных станках</w:t>
            </w:r>
          </w:p>
        </w:tc>
      </w:tr>
      <w:tr w:rsidR="00F14653" w:rsidRPr="000E3444" w14:paraId="7F3DBAE1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4299C71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B63659C" w14:textId="77777777" w:rsidR="00F14653" w:rsidRPr="000E3444" w:rsidRDefault="00F14653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F14653" w:rsidRPr="000E3444" w14:paraId="16E5B98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E374631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298CBAC4" w14:textId="77777777" w:rsidR="00F14653" w:rsidRPr="000E3444" w:rsidRDefault="00F14653" w:rsidP="00A46674">
            <w:pPr>
              <w:jc w:val="both"/>
            </w:pPr>
            <w:r w:rsidRPr="000E3444">
              <w:t>Способы, правила и приемы нанесения полировальных смесей на полирующий инструмент и (или) поверхности деталей</w:t>
            </w:r>
          </w:p>
        </w:tc>
      </w:tr>
      <w:tr w:rsidR="00F14653" w:rsidRPr="000E3444" w14:paraId="299A7B5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60A94E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F004D18" w14:textId="77777777" w:rsidR="00F14653" w:rsidRPr="000E3444" w:rsidRDefault="00F14653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F14653" w:rsidRPr="000E3444" w14:paraId="5CFC282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67BA356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7035DA14" w14:textId="77777777" w:rsidR="00F14653" w:rsidRPr="000E3444" w:rsidRDefault="00F14653" w:rsidP="00A46674">
            <w:pPr>
              <w:jc w:val="both"/>
            </w:pPr>
            <w:r w:rsidRPr="000E3444">
              <w:t xml:space="preserve">Устройство и правила использования полировальных станков </w:t>
            </w:r>
          </w:p>
        </w:tc>
      </w:tr>
      <w:tr w:rsidR="00F14653" w:rsidRPr="000E3444" w14:paraId="68F783B0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09E2A60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ECC9185" w14:textId="3E510E81" w:rsidR="00F14653" w:rsidRPr="000E3444" w:rsidRDefault="00F14653" w:rsidP="00A46674">
            <w:pPr>
              <w:jc w:val="both"/>
            </w:pPr>
            <w:r w:rsidRPr="000E3444">
              <w:t xml:space="preserve">Последовательность и содержание настройки полировальных станков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26568CC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A83F81C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33D25012" w14:textId="77777777" w:rsidR="00F14653" w:rsidRPr="000E3444" w:rsidRDefault="00F14653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F14653" w:rsidRPr="000E3444" w14:paraId="01FBE753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16421C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5971E8C6" w14:textId="7569CAC1" w:rsidR="00F14653" w:rsidRPr="000E3444" w:rsidRDefault="00F14653" w:rsidP="00A46674">
            <w:pPr>
              <w:jc w:val="both"/>
            </w:pPr>
            <w:r w:rsidRPr="000E3444">
              <w:t xml:space="preserve">Способы и приемы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52E01498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7E60424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E399A45" w14:textId="77777777" w:rsidR="00F14653" w:rsidRPr="000E3444" w:rsidRDefault="00F14653" w:rsidP="00A46674">
            <w:pPr>
              <w:jc w:val="both"/>
            </w:pPr>
            <w:r w:rsidRPr="000E344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F14653" w:rsidRPr="000E3444" w14:paraId="14B833C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1661365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2A6F8E70" w14:textId="425EEDE0" w:rsidR="00F14653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F14653" w:rsidRPr="000E3444">
              <w:t xml:space="preserve">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="00F14653" w:rsidRPr="000E3444">
              <w:t xml:space="preserve">; </w:t>
            </w:r>
            <w:r w:rsidR="00AD7A44">
              <w:t xml:space="preserve">их причины и способы предупреждения </w:t>
            </w:r>
            <w:r w:rsidR="00F14653" w:rsidRPr="000E3444">
              <w:t>и устранения</w:t>
            </w:r>
          </w:p>
        </w:tc>
      </w:tr>
      <w:tr w:rsidR="00F14653" w:rsidRPr="000E3444" w14:paraId="456D119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79A84CDC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48998AC2" w14:textId="095C7B9D" w:rsidR="00F14653" w:rsidRPr="000E3444" w:rsidRDefault="00F14653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F14653" w:rsidRPr="000E3444" w14:paraId="5026F90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3B7F11BE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4D87C58" w14:textId="77777777" w:rsidR="00F14653" w:rsidRPr="000E3444" w:rsidRDefault="00F14653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F14653" w:rsidRPr="000E3444" w14:paraId="2B1F12C9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022CA989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0670A964" w14:textId="77777777" w:rsidR="00F14653" w:rsidRPr="000E3444" w:rsidRDefault="00F14653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F14653" w:rsidRPr="000E3444" w14:paraId="1B6FA94C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2206EFE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14EE9E5" w14:textId="77777777" w:rsidR="00F14653" w:rsidRPr="000E3444" w:rsidRDefault="00F14653" w:rsidP="00A46674">
            <w:pPr>
              <w:jc w:val="both"/>
            </w:pPr>
            <w:r w:rsidRPr="000E3444">
              <w:t>Порядок проверки исправности и работоспособности полировальных станков</w:t>
            </w:r>
          </w:p>
        </w:tc>
      </w:tr>
      <w:tr w:rsidR="00F14653" w:rsidRPr="000E3444" w14:paraId="675C92E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5BE7771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6F8F1AF" w14:textId="77777777" w:rsidR="00F14653" w:rsidRPr="000E3444" w:rsidRDefault="00F14653" w:rsidP="00A46674">
            <w:pPr>
              <w:jc w:val="both"/>
            </w:pPr>
            <w:r w:rsidRPr="000E344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F14653" w:rsidRPr="000E3444" w14:paraId="1604C92D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657D6B75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7904DC9" w14:textId="63AC48A7" w:rsidR="00F14653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F14653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F14653" w:rsidRPr="000E3444" w14:paraId="4AAFB6CB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0A67CD1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E0F43FB" w14:textId="77777777" w:rsidR="00F14653" w:rsidRPr="000E3444" w:rsidRDefault="00F14653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F14653" w:rsidRPr="000E3444" w14:paraId="3D19D2DC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520475F1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02D837C" w14:textId="77777777" w:rsidR="00F14653" w:rsidRPr="000E3444" w:rsidRDefault="00F14653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F14653" w:rsidRPr="000E3444" w14:paraId="146056F4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22BB1F36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7FA9138F" w14:textId="77777777" w:rsidR="00F14653" w:rsidRPr="000E3444" w:rsidRDefault="00F14653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F14653" w:rsidRPr="000E3444" w14:paraId="3F284C1F" w14:textId="77777777" w:rsidTr="005122A3">
        <w:trPr>
          <w:trHeight w:val="20"/>
          <w:jc w:val="center"/>
        </w:trPr>
        <w:tc>
          <w:tcPr>
            <w:tcW w:w="1072" w:type="pct"/>
            <w:vMerge/>
          </w:tcPr>
          <w:p w14:paraId="4EF487CF" w14:textId="77777777" w:rsidR="00F14653" w:rsidRPr="000E3444" w:rsidRDefault="00F14653" w:rsidP="00F14653">
            <w:pPr>
              <w:suppressAutoHyphens/>
            </w:pPr>
          </w:p>
        </w:tc>
        <w:tc>
          <w:tcPr>
            <w:tcW w:w="3928" w:type="pct"/>
          </w:tcPr>
          <w:p w14:paraId="160B00BF" w14:textId="77777777" w:rsidR="00F14653" w:rsidRPr="000E3444" w:rsidRDefault="00F14653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F14653" w:rsidRPr="000E3444" w14:paraId="12064FAC" w14:textId="77777777" w:rsidTr="005122A3">
        <w:trPr>
          <w:trHeight w:val="20"/>
          <w:jc w:val="center"/>
        </w:trPr>
        <w:tc>
          <w:tcPr>
            <w:tcW w:w="1072" w:type="pct"/>
          </w:tcPr>
          <w:p w14:paraId="07FD059A" w14:textId="77777777" w:rsidR="00F14653" w:rsidRPr="000E3444" w:rsidRDefault="00F14653" w:rsidP="00F14653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10CC8B3D" w14:textId="77777777" w:rsidR="00F14653" w:rsidRPr="000E3444" w:rsidRDefault="00F14653" w:rsidP="00A46674">
            <w:pPr>
              <w:jc w:val="both"/>
            </w:pPr>
            <w:r w:rsidRPr="000E3444">
              <w:t>-</w:t>
            </w:r>
          </w:p>
        </w:tc>
      </w:tr>
    </w:tbl>
    <w:p w14:paraId="172B28EB" w14:textId="41DD561F" w:rsidR="00105962" w:rsidRDefault="00105962" w:rsidP="00105962">
      <w:pPr>
        <w:suppressAutoHyphens/>
      </w:pPr>
    </w:p>
    <w:p w14:paraId="32D5D1E7" w14:textId="13FB81B4" w:rsidR="00AF2677" w:rsidRDefault="00673792" w:rsidP="005E7C86">
      <w:pPr>
        <w:rPr>
          <w:b/>
          <w:bCs w:val="0"/>
        </w:rPr>
      </w:pPr>
      <w:r w:rsidRPr="005E7C86">
        <w:rPr>
          <w:b/>
          <w:bCs w:val="0"/>
        </w:rPr>
        <w:t>3.2.5. Трудовая функция</w:t>
      </w:r>
    </w:p>
    <w:p w14:paraId="32AB9329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AF2677" w:rsidRPr="000E3444" w14:paraId="6535F6D9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FE260B6" w14:textId="77777777" w:rsidR="00AF2677" w:rsidRPr="000E3444" w:rsidRDefault="00AF267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4FF22" w14:textId="3BF2680A" w:rsidR="00AF2677" w:rsidRPr="000E3444" w:rsidRDefault="00AF2677" w:rsidP="00D27861">
            <w:pPr>
              <w:suppressAutoHyphens/>
            </w:pPr>
            <w:r>
              <w:t>Контроль качества обработки простых поверхностей</w:t>
            </w:r>
            <w:r w:rsidRPr="00A912EE">
              <w:t xml:space="preserve"> </w:t>
            </w:r>
            <w:r>
              <w:t xml:space="preserve">простых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05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DC8D19" w14:textId="1EC3AF46" w:rsidR="00AF267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DD871" w14:textId="30C0D92C" w:rsidR="00AF2677" w:rsidRPr="000E3444" w:rsidRDefault="00AF2677" w:rsidP="00D27861">
            <w:pPr>
              <w:suppressAutoHyphens/>
            </w:pPr>
            <w:r w:rsidRPr="000E3444">
              <w:rPr>
                <w:lang w:val="en-US"/>
              </w:rPr>
              <w:t>B/0</w:t>
            </w:r>
            <w:r>
              <w:rPr>
                <w:lang w:val="en-US"/>
              </w:rPr>
              <w:t>5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053128" w14:textId="77777777" w:rsidR="00AF2677" w:rsidRPr="000E3444" w:rsidRDefault="00AF2677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B97A9" w14:textId="6C38E2E4" w:rsidR="00AF2677" w:rsidRPr="000E3444" w:rsidRDefault="00AF2677" w:rsidP="00D27861">
            <w:pPr>
              <w:suppressAutoHyphens/>
              <w:jc w:val="center"/>
            </w:pPr>
            <w:r>
              <w:t>3</w:t>
            </w:r>
          </w:p>
        </w:tc>
      </w:tr>
    </w:tbl>
    <w:p w14:paraId="624BD578" w14:textId="77777777" w:rsidR="00AF2677" w:rsidRDefault="00AF2677" w:rsidP="005E7C86"/>
    <w:p w14:paraId="4839F709" w14:textId="77777777" w:rsidR="00F7394E" w:rsidRPr="000E3444" w:rsidRDefault="00F7394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F2677" w:rsidRPr="000E3444" w14:paraId="010D2113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249595A" w14:textId="77777777" w:rsidR="00AF2677" w:rsidRPr="000E3444" w:rsidRDefault="00AF267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F595BB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DFE13" w14:textId="77777777" w:rsidR="00AF2677" w:rsidRPr="000E3444" w:rsidRDefault="00AF2677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890241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87246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B4A83F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A730EF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F2677" w:rsidRPr="000E3444" w14:paraId="5F5B1216" w14:textId="77777777" w:rsidTr="00D27861">
        <w:trPr>
          <w:jc w:val="center"/>
        </w:trPr>
        <w:tc>
          <w:tcPr>
            <w:tcW w:w="1267" w:type="pct"/>
            <w:vAlign w:val="center"/>
          </w:tcPr>
          <w:p w14:paraId="6FBA8268" w14:textId="77777777" w:rsidR="00AF2677" w:rsidRPr="000E3444" w:rsidRDefault="00AF2677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129CBF0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819AD2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61D1B97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5B85DA0" w14:textId="77777777" w:rsidR="00AF2677" w:rsidRPr="000E3444" w:rsidRDefault="00AF267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ECA0EF" w14:textId="14EC88F2" w:rsidR="00AF267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F2677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CE6DA8D" w14:textId="77777777" w:rsidR="00AF2677" w:rsidRPr="005E7C86" w:rsidRDefault="00AF2677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D1BF0B" w14:textId="77777777" w:rsidR="00AF2677" w:rsidRPr="000E3444" w:rsidRDefault="00AF2677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F2677" w:rsidRPr="000E3444" w14:paraId="00B6ABED" w14:textId="77777777" w:rsidTr="0060304C">
        <w:trPr>
          <w:trHeight w:val="20"/>
          <w:jc w:val="center"/>
        </w:trPr>
        <w:tc>
          <w:tcPr>
            <w:tcW w:w="1072" w:type="pct"/>
            <w:vMerge w:val="restart"/>
          </w:tcPr>
          <w:p w14:paraId="609AD5CC" w14:textId="77777777" w:rsidR="00AF2677" w:rsidRPr="000E3444" w:rsidRDefault="00AF2677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2F08D3EB" w14:textId="77777777" w:rsidR="00AF2677" w:rsidRPr="000E3444" w:rsidRDefault="00AF2677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AF2677" w:rsidRPr="000E3444" w14:paraId="5947AF04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AEE567F" w14:textId="77777777" w:rsidR="00AF2677" w:rsidRPr="000E3444" w:rsidRDefault="00AF2677" w:rsidP="00D27861"/>
        </w:tc>
        <w:tc>
          <w:tcPr>
            <w:tcW w:w="3928" w:type="pct"/>
          </w:tcPr>
          <w:p w14:paraId="24793735" w14:textId="3130EA6C" w:rsidR="00AF2677" w:rsidRPr="000E3444" w:rsidRDefault="00AF2677" w:rsidP="00A46674">
            <w:pPr>
              <w:jc w:val="both"/>
            </w:pPr>
            <w:r w:rsidRPr="000E3444">
              <w:t xml:space="preserve">Контроль шероховатости до </w:t>
            </w:r>
            <w:r w:rsidR="00692693">
              <w:t>Ra </w:t>
            </w:r>
            <w:r w:rsidRPr="000E3444">
              <w:t>0,</w:t>
            </w:r>
            <w:r>
              <w:t>0</w:t>
            </w:r>
            <w:r w:rsidR="00AE1607" w:rsidRPr="00972DEF">
              <w:t>5</w:t>
            </w:r>
            <w:r w:rsidRPr="000E3444">
              <w:t xml:space="preserve"> </w:t>
            </w:r>
            <w:r>
              <w:t xml:space="preserve">простых </w:t>
            </w:r>
            <w:r w:rsidRPr="000E3444">
              <w:t>поверхностей</w:t>
            </w:r>
            <w:r>
              <w:t xml:space="preserve"> простых</w:t>
            </w:r>
            <w:r w:rsidRPr="000E3444">
              <w:t xml:space="preserve"> деталей</w:t>
            </w:r>
          </w:p>
        </w:tc>
      </w:tr>
      <w:tr w:rsidR="00AF2677" w:rsidRPr="000E3444" w14:paraId="154E5B9F" w14:textId="77777777" w:rsidTr="0060304C">
        <w:trPr>
          <w:trHeight w:val="20"/>
          <w:jc w:val="center"/>
        </w:trPr>
        <w:tc>
          <w:tcPr>
            <w:tcW w:w="1072" w:type="pct"/>
            <w:vMerge w:val="restart"/>
          </w:tcPr>
          <w:p w14:paraId="2E120039" w14:textId="77777777" w:rsidR="00AF2677" w:rsidRPr="000E3444" w:rsidRDefault="00AF2677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039F6766" w14:textId="77777777" w:rsidR="00AF2677" w:rsidRPr="000E3444" w:rsidRDefault="00AF2677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AF2677" w:rsidRPr="000E3444" w14:paraId="2A49B12B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A1D92A3" w14:textId="77777777" w:rsidR="00AF2677" w:rsidRPr="000E3444" w:rsidRDefault="00AF2677" w:rsidP="00D27861"/>
        </w:tc>
        <w:tc>
          <w:tcPr>
            <w:tcW w:w="3928" w:type="pct"/>
          </w:tcPr>
          <w:p w14:paraId="5B8F7A0A" w14:textId="77777777" w:rsidR="00AF2677" w:rsidRPr="000E3444" w:rsidRDefault="00AF2677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AF2677" w:rsidRPr="000E3444" w14:paraId="32F6EC60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81E88CC" w14:textId="77777777" w:rsidR="00AF2677" w:rsidRPr="000E3444" w:rsidRDefault="00AF2677" w:rsidP="00D27861"/>
        </w:tc>
        <w:tc>
          <w:tcPr>
            <w:tcW w:w="3928" w:type="pct"/>
          </w:tcPr>
          <w:p w14:paraId="7672F391" w14:textId="77777777" w:rsidR="00AF2677" w:rsidRPr="000E3444" w:rsidRDefault="00AF2677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AF2677" w:rsidRPr="000E3444" w14:paraId="345D22CD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5D6EB87" w14:textId="77777777" w:rsidR="00AF2677" w:rsidRPr="000E3444" w:rsidRDefault="00AF2677" w:rsidP="00D27861"/>
        </w:tc>
        <w:tc>
          <w:tcPr>
            <w:tcW w:w="3928" w:type="pct"/>
          </w:tcPr>
          <w:p w14:paraId="61166CE9" w14:textId="2C91B0F7" w:rsidR="00AF2677" w:rsidRPr="000E3444" w:rsidRDefault="0060304C" w:rsidP="00A46674">
            <w:pPr>
              <w:jc w:val="both"/>
            </w:pPr>
            <w:r>
              <w:t>Измерять</w:t>
            </w:r>
            <w:r w:rsidR="00AF2677" w:rsidRPr="00CE6773">
              <w:t xml:space="preserve"> </w:t>
            </w:r>
            <w:r>
              <w:t xml:space="preserve">шероховатость </w:t>
            </w:r>
            <w:r w:rsidR="00AF2677">
              <w:t xml:space="preserve">простых </w:t>
            </w:r>
            <w:r w:rsidR="00AF2677" w:rsidRPr="00CE6773">
              <w:t>поверхностей</w:t>
            </w:r>
            <w:r w:rsidR="00AF2677">
              <w:t xml:space="preserve"> простых деталей </w:t>
            </w:r>
            <w:r w:rsidRPr="00CE6773">
              <w:t xml:space="preserve">до </w:t>
            </w:r>
            <w:r>
              <w:rPr>
                <w:lang w:val="en-US"/>
              </w:rPr>
              <w:t>Ra </w:t>
            </w:r>
            <w:r>
              <w:t>0,05</w:t>
            </w:r>
          </w:p>
        </w:tc>
      </w:tr>
      <w:tr w:rsidR="00AF2677" w:rsidRPr="000E3444" w14:paraId="211A9AF7" w14:textId="77777777" w:rsidTr="0060304C">
        <w:trPr>
          <w:trHeight w:val="20"/>
          <w:jc w:val="center"/>
        </w:trPr>
        <w:tc>
          <w:tcPr>
            <w:tcW w:w="1072" w:type="pct"/>
            <w:vMerge w:val="restart"/>
          </w:tcPr>
          <w:p w14:paraId="740CEB7C" w14:textId="77777777" w:rsidR="00AF2677" w:rsidRPr="000E3444" w:rsidRDefault="00AF2677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2EB2EC29" w14:textId="77777777" w:rsidR="00AF2677" w:rsidRPr="000E3444" w:rsidRDefault="00AF2677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AF2677" w:rsidRPr="000E3444" w14:paraId="2024EB4D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4B7C6CE" w14:textId="77777777" w:rsidR="00AF2677" w:rsidRPr="000E3444" w:rsidRDefault="00AF2677" w:rsidP="00D27861"/>
        </w:tc>
        <w:tc>
          <w:tcPr>
            <w:tcW w:w="3928" w:type="pct"/>
          </w:tcPr>
          <w:p w14:paraId="695294D7" w14:textId="77777777" w:rsidR="00AF2677" w:rsidRPr="000E3444" w:rsidRDefault="00AF2677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AF2677" w:rsidRPr="000E3444" w14:paraId="1875C31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363B1BA" w14:textId="77777777" w:rsidR="00AF2677" w:rsidRPr="000E3444" w:rsidRDefault="00AF2677" w:rsidP="00D27861"/>
        </w:tc>
        <w:tc>
          <w:tcPr>
            <w:tcW w:w="3928" w:type="pct"/>
          </w:tcPr>
          <w:p w14:paraId="62A614B8" w14:textId="77777777" w:rsidR="00AF2677" w:rsidRPr="000E3444" w:rsidRDefault="00AF2677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F2677" w:rsidRPr="000E3444" w14:paraId="421478F9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8CB1B6E" w14:textId="77777777" w:rsidR="00AF2677" w:rsidRPr="000E3444" w:rsidRDefault="00AF2677" w:rsidP="00D27861"/>
        </w:tc>
        <w:tc>
          <w:tcPr>
            <w:tcW w:w="3928" w:type="pct"/>
          </w:tcPr>
          <w:p w14:paraId="22E83A62" w14:textId="77777777" w:rsidR="00AF2677" w:rsidRPr="000E3444" w:rsidRDefault="00AF2677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AF2677" w:rsidRPr="000E3444" w14:paraId="37076F89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2671CB37" w14:textId="77777777" w:rsidR="00AF2677" w:rsidRPr="000E3444" w:rsidRDefault="00AF2677" w:rsidP="00D27861"/>
        </w:tc>
        <w:tc>
          <w:tcPr>
            <w:tcW w:w="3928" w:type="pct"/>
          </w:tcPr>
          <w:p w14:paraId="768DBFE3" w14:textId="77777777" w:rsidR="00AF2677" w:rsidRPr="000E3444" w:rsidRDefault="00AF2677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AF2677" w:rsidRPr="000E3444" w14:paraId="028DBF3C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34EAF37" w14:textId="77777777" w:rsidR="00AF2677" w:rsidRPr="000E3444" w:rsidRDefault="00AF2677" w:rsidP="00D27861"/>
        </w:tc>
        <w:tc>
          <w:tcPr>
            <w:tcW w:w="3928" w:type="pct"/>
          </w:tcPr>
          <w:p w14:paraId="6CA49FA7" w14:textId="02A1AF92" w:rsidR="00AF2677" w:rsidRPr="000E3444" w:rsidRDefault="00AF2677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простых поверхностей</w:t>
            </w:r>
            <w:r w:rsidRPr="000E3444">
              <w:t xml:space="preserve"> </w:t>
            </w:r>
            <w:r>
              <w:t xml:space="preserve">простых </w:t>
            </w:r>
            <w:r w:rsidRPr="000E3444">
              <w:t>де</w:t>
            </w:r>
            <w:r w:rsidR="00AE1607">
              <w:t xml:space="preserve">талей с шероховатостью до </w:t>
            </w:r>
            <w:r w:rsidR="00692693">
              <w:t>Ra </w:t>
            </w:r>
            <w:r w:rsidR="00AE1607">
              <w:t>0,05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AF2677" w:rsidRPr="000E3444" w14:paraId="1967690F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2EE1420" w14:textId="77777777" w:rsidR="00AF2677" w:rsidRPr="000E3444" w:rsidRDefault="00AF2677" w:rsidP="00D27861"/>
        </w:tc>
        <w:tc>
          <w:tcPr>
            <w:tcW w:w="3928" w:type="pct"/>
          </w:tcPr>
          <w:p w14:paraId="5286D35D" w14:textId="77777777" w:rsidR="00AF2677" w:rsidRPr="000E3444" w:rsidRDefault="00AF2677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AF2677" w:rsidRPr="000E3444" w14:paraId="2BF3CA3F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2F3628DC" w14:textId="77777777" w:rsidR="00AF2677" w:rsidRPr="000E3444" w:rsidRDefault="00AF2677" w:rsidP="00D27861"/>
        </w:tc>
        <w:tc>
          <w:tcPr>
            <w:tcW w:w="3928" w:type="pct"/>
          </w:tcPr>
          <w:p w14:paraId="4BCA538B" w14:textId="135DAFA5" w:rsidR="00AF2677" w:rsidRPr="000E3444" w:rsidRDefault="00AF2677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простых поверхностей простых </w:t>
            </w:r>
            <w:r w:rsidRPr="000E3444">
              <w:t>деталей</w:t>
            </w:r>
            <w:r w:rsidR="00AE1607">
              <w:t xml:space="preserve"> до </w:t>
            </w:r>
            <w:r w:rsidR="00692693">
              <w:t>Ra </w:t>
            </w:r>
            <w:r w:rsidR="00AE1607">
              <w:t>0,05</w:t>
            </w:r>
            <w:r w:rsidRPr="000E3444">
              <w:t xml:space="preserve"> </w:t>
            </w:r>
          </w:p>
        </w:tc>
      </w:tr>
      <w:tr w:rsidR="00AF2677" w:rsidRPr="000E3444" w14:paraId="265F3846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2A2A90E" w14:textId="77777777" w:rsidR="00AF2677" w:rsidRPr="000E3444" w:rsidRDefault="00AF2677" w:rsidP="00D27861"/>
        </w:tc>
        <w:tc>
          <w:tcPr>
            <w:tcW w:w="3928" w:type="pct"/>
          </w:tcPr>
          <w:p w14:paraId="753C5394" w14:textId="77777777" w:rsidR="00AF2677" w:rsidRPr="000E3444" w:rsidRDefault="00AF2677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AF2677" w:rsidRPr="000E3444" w14:paraId="49A7A6C9" w14:textId="77777777" w:rsidTr="0060304C">
        <w:trPr>
          <w:trHeight w:val="20"/>
          <w:jc w:val="center"/>
        </w:trPr>
        <w:tc>
          <w:tcPr>
            <w:tcW w:w="1072" w:type="pct"/>
          </w:tcPr>
          <w:p w14:paraId="2DFE914C" w14:textId="77777777" w:rsidR="00AF2677" w:rsidRPr="000E3444" w:rsidRDefault="00AF2677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1A18EF79" w14:textId="77777777" w:rsidR="00AF2677" w:rsidRPr="000E3444" w:rsidRDefault="00AF2677" w:rsidP="00A46674">
            <w:pPr>
              <w:jc w:val="both"/>
            </w:pPr>
            <w:r w:rsidRPr="000E3444">
              <w:t>-</w:t>
            </w:r>
          </w:p>
        </w:tc>
      </w:tr>
    </w:tbl>
    <w:p w14:paraId="20BB78E2" w14:textId="77777777" w:rsidR="00AF2677" w:rsidRPr="00AF2677" w:rsidRDefault="00AF2677" w:rsidP="00972DEF"/>
    <w:p w14:paraId="2A596815" w14:textId="7B394B48" w:rsidR="00AE1607" w:rsidRDefault="00AE1607" w:rsidP="005E7C86">
      <w:pPr>
        <w:rPr>
          <w:b/>
          <w:bCs w:val="0"/>
        </w:rPr>
      </w:pPr>
      <w:r w:rsidRPr="005E7C86">
        <w:rPr>
          <w:b/>
          <w:bCs w:val="0"/>
        </w:rPr>
        <w:t>3.2.6. Трудовая функция</w:t>
      </w:r>
    </w:p>
    <w:p w14:paraId="6009FC9E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AE1607" w:rsidRPr="000E3444" w14:paraId="3E1BAEBB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2FABDA7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A8936" w14:textId="758DDB93" w:rsidR="00AE1607" w:rsidRPr="000E3444" w:rsidRDefault="00AE1607" w:rsidP="00D27861">
            <w:pPr>
              <w:suppressAutoHyphens/>
            </w:pPr>
            <w:r>
              <w:t xml:space="preserve">Контроль качества обработки </w:t>
            </w:r>
            <w:r w:rsidRPr="000E3444">
              <w:t xml:space="preserve">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</w:t>
            </w:r>
            <w:r>
              <w:t>2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7E926A" w14:textId="4A77056B" w:rsidR="00AE160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3D661" w14:textId="59C5F6AD" w:rsidR="00AE1607" w:rsidRPr="000E3444" w:rsidRDefault="00AE1607" w:rsidP="00D27861">
            <w:pPr>
              <w:suppressAutoHyphens/>
            </w:pPr>
            <w:r w:rsidRPr="000E3444">
              <w:rPr>
                <w:lang w:val="en-US"/>
              </w:rPr>
              <w:t>B/0</w:t>
            </w:r>
            <w:r>
              <w:rPr>
                <w:lang w:val="en-US"/>
              </w:rPr>
              <w:t>6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043A54" w14:textId="77777777" w:rsidR="00AE1607" w:rsidRPr="000E3444" w:rsidRDefault="00AE1607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E825C" w14:textId="77777777" w:rsidR="00AE1607" w:rsidRPr="000E3444" w:rsidRDefault="00AE1607" w:rsidP="00D27861">
            <w:pPr>
              <w:suppressAutoHyphens/>
              <w:jc w:val="center"/>
            </w:pPr>
            <w:r>
              <w:t>3</w:t>
            </w:r>
          </w:p>
        </w:tc>
      </w:tr>
    </w:tbl>
    <w:p w14:paraId="470B1553" w14:textId="77777777" w:rsidR="00AE1607" w:rsidRPr="000E3444" w:rsidRDefault="00AE1607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E1607" w:rsidRPr="000E3444" w14:paraId="700B2328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F3DDF61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AF57FD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F7741" w14:textId="77777777" w:rsidR="00AE1607" w:rsidRPr="000E3444" w:rsidRDefault="00AE1607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1EB323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AF3DF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FA87A7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3031B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E1607" w:rsidRPr="000E3444" w14:paraId="12E5CCE5" w14:textId="77777777" w:rsidTr="00D27861">
        <w:trPr>
          <w:jc w:val="center"/>
        </w:trPr>
        <w:tc>
          <w:tcPr>
            <w:tcW w:w="1267" w:type="pct"/>
            <w:vAlign w:val="center"/>
          </w:tcPr>
          <w:p w14:paraId="7650BB93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238F4F6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1A2CE7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D3961DA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5D6BAA0E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67CE54" w14:textId="4E1CCCE3" w:rsidR="00AE160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E1607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7632DED" w14:textId="77777777" w:rsidR="00AE1607" w:rsidRPr="005E7C86" w:rsidRDefault="00AE1607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F220F8" w14:textId="77777777" w:rsidR="00AE1607" w:rsidRPr="000E3444" w:rsidRDefault="00AE1607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E1607" w:rsidRPr="000E3444" w14:paraId="668FB7C0" w14:textId="77777777" w:rsidTr="00A46674">
        <w:trPr>
          <w:trHeight w:val="20"/>
          <w:jc w:val="center"/>
        </w:trPr>
        <w:tc>
          <w:tcPr>
            <w:tcW w:w="1266" w:type="pct"/>
            <w:vMerge w:val="restart"/>
          </w:tcPr>
          <w:p w14:paraId="27E79147" w14:textId="77777777" w:rsidR="00AE1607" w:rsidRPr="000E3444" w:rsidRDefault="00AE1607" w:rsidP="005E7C86">
            <w:r w:rsidRPr="000E3444">
              <w:t>Трудовые действия</w:t>
            </w:r>
          </w:p>
        </w:tc>
        <w:tc>
          <w:tcPr>
            <w:tcW w:w="3734" w:type="pct"/>
          </w:tcPr>
          <w:p w14:paraId="79BD19B2" w14:textId="77777777" w:rsidR="00AE1607" w:rsidRPr="000E3444" w:rsidRDefault="00AE1607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AE1607" w:rsidRPr="000E3444" w14:paraId="1B2D2991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328924C8" w14:textId="77777777" w:rsidR="00AE1607" w:rsidRPr="000E3444" w:rsidRDefault="00AE1607" w:rsidP="00D27861"/>
        </w:tc>
        <w:tc>
          <w:tcPr>
            <w:tcW w:w="3734" w:type="pct"/>
          </w:tcPr>
          <w:p w14:paraId="5254D2F0" w14:textId="15175425" w:rsidR="00AE1607" w:rsidRPr="000E3444" w:rsidRDefault="00AE1607" w:rsidP="00A46674">
            <w:pPr>
              <w:jc w:val="both"/>
            </w:pPr>
            <w:r>
              <w:t xml:space="preserve">Контроль шероховатости до </w:t>
            </w:r>
            <w:r w:rsidR="00692693">
              <w:t>Ra </w:t>
            </w:r>
            <w:r>
              <w:t>0,2</w:t>
            </w:r>
            <w:r w:rsidRPr="000E3444">
              <w:t xml:space="preserve"> сложных поверхностей простых деталей и простых поверхностей сложных деталей</w:t>
            </w:r>
          </w:p>
        </w:tc>
      </w:tr>
      <w:tr w:rsidR="00AE1607" w:rsidRPr="000E3444" w14:paraId="35C60213" w14:textId="77777777" w:rsidTr="00A46674">
        <w:trPr>
          <w:trHeight w:val="20"/>
          <w:jc w:val="center"/>
        </w:trPr>
        <w:tc>
          <w:tcPr>
            <w:tcW w:w="1266" w:type="pct"/>
            <w:vMerge w:val="restart"/>
          </w:tcPr>
          <w:p w14:paraId="2EA05421" w14:textId="77777777" w:rsidR="00AE1607" w:rsidRPr="000E3444" w:rsidRDefault="00AE1607" w:rsidP="005E7C86">
            <w:r w:rsidRPr="000E3444">
              <w:t>Необходимые умения</w:t>
            </w:r>
          </w:p>
        </w:tc>
        <w:tc>
          <w:tcPr>
            <w:tcW w:w="3734" w:type="pct"/>
          </w:tcPr>
          <w:p w14:paraId="57C82F28" w14:textId="77777777" w:rsidR="00AE1607" w:rsidRPr="000E3444" w:rsidRDefault="00AE1607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AE1607" w:rsidRPr="000E3444" w14:paraId="5D8CF9E4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084A6600" w14:textId="77777777" w:rsidR="00AE1607" w:rsidRPr="000E3444" w:rsidRDefault="00AE1607" w:rsidP="00D27861"/>
        </w:tc>
        <w:tc>
          <w:tcPr>
            <w:tcW w:w="3734" w:type="pct"/>
          </w:tcPr>
          <w:p w14:paraId="2937D256" w14:textId="77777777" w:rsidR="00AE1607" w:rsidRPr="000E3444" w:rsidRDefault="00AE1607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AE1607" w:rsidRPr="000E3444" w14:paraId="654EA352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045B9911" w14:textId="77777777" w:rsidR="00AE1607" w:rsidRPr="000E3444" w:rsidRDefault="00AE1607" w:rsidP="00D27861"/>
        </w:tc>
        <w:tc>
          <w:tcPr>
            <w:tcW w:w="3734" w:type="pct"/>
          </w:tcPr>
          <w:p w14:paraId="490BD09B" w14:textId="77777777" w:rsidR="00AE1607" w:rsidRPr="000E3444" w:rsidRDefault="00AE1607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AE1607" w:rsidRPr="000E3444" w14:paraId="2FFEAE1D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14DC78E7" w14:textId="77777777" w:rsidR="00AE1607" w:rsidRPr="000E3444" w:rsidRDefault="00AE1607" w:rsidP="00D27861"/>
        </w:tc>
        <w:tc>
          <w:tcPr>
            <w:tcW w:w="3734" w:type="pct"/>
          </w:tcPr>
          <w:p w14:paraId="6916EFE9" w14:textId="7237FB42" w:rsidR="00AE1607" w:rsidRPr="000E3444" w:rsidRDefault="0060304C" w:rsidP="00A46674">
            <w:pPr>
              <w:jc w:val="both"/>
            </w:pPr>
            <w:r>
              <w:t>Измерять шероховатость</w:t>
            </w:r>
            <w:r w:rsidR="00AE1607" w:rsidRPr="00CE6773">
              <w:t xml:space="preserve"> </w:t>
            </w:r>
            <w:r w:rsidR="00AE1607" w:rsidRPr="000E3444">
              <w:t>сложных поверхностей простых деталей и простых поверхностей сложных деталей</w:t>
            </w:r>
            <w:r w:rsidRPr="00CE6773">
              <w:t xml:space="preserve"> до </w:t>
            </w:r>
            <w:r>
              <w:rPr>
                <w:lang w:val="en-US"/>
              </w:rPr>
              <w:t>Ra </w:t>
            </w:r>
            <w:r>
              <w:t>0,2</w:t>
            </w:r>
          </w:p>
        </w:tc>
      </w:tr>
      <w:tr w:rsidR="00AE1607" w:rsidRPr="000E3444" w14:paraId="3BB9AE42" w14:textId="77777777" w:rsidTr="00A46674">
        <w:trPr>
          <w:trHeight w:val="20"/>
          <w:jc w:val="center"/>
        </w:trPr>
        <w:tc>
          <w:tcPr>
            <w:tcW w:w="1266" w:type="pct"/>
            <w:vMerge w:val="restart"/>
          </w:tcPr>
          <w:p w14:paraId="586A5AA9" w14:textId="77777777" w:rsidR="00AE1607" w:rsidRPr="000E3444" w:rsidRDefault="00AE1607" w:rsidP="005E7C86">
            <w:r w:rsidRPr="000E3444">
              <w:t>Необходимые знания</w:t>
            </w:r>
          </w:p>
        </w:tc>
        <w:tc>
          <w:tcPr>
            <w:tcW w:w="3734" w:type="pct"/>
          </w:tcPr>
          <w:p w14:paraId="0324F438" w14:textId="77777777" w:rsidR="00AE1607" w:rsidRPr="000E3444" w:rsidRDefault="00AE1607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AE1607" w:rsidRPr="000E3444" w14:paraId="701DBA4C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5D5EF05F" w14:textId="77777777" w:rsidR="00AE1607" w:rsidRPr="000E3444" w:rsidRDefault="00AE1607" w:rsidP="00D27861"/>
        </w:tc>
        <w:tc>
          <w:tcPr>
            <w:tcW w:w="3734" w:type="pct"/>
          </w:tcPr>
          <w:p w14:paraId="1E38478D" w14:textId="77777777" w:rsidR="00AE1607" w:rsidRPr="000E3444" w:rsidRDefault="00AE1607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AE1607" w:rsidRPr="000E3444" w14:paraId="42E449F3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3F80D9CA" w14:textId="77777777" w:rsidR="00AE1607" w:rsidRPr="000E3444" w:rsidRDefault="00AE1607" w:rsidP="00D27861"/>
        </w:tc>
        <w:tc>
          <w:tcPr>
            <w:tcW w:w="3734" w:type="pct"/>
          </w:tcPr>
          <w:p w14:paraId="4D2FEEAD" w14:textId="77777777" w:rsidR="00AE1607" w:rsidRPr="000E3444" w:rsidRDefault="00AE1607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E1607" w:rsidRPr="000E3444" w14:paraId="00DF5EEE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4AF5C6B8" w14:textId="77777777" w:rsidR="00AE1607" w:rsidRPr="000E3444" w:rsidRDefault="00AE1607" w:rsidP="00D27861"/>
        </w:tc>
        <w:tc>
          <w:tcPr>
            <w:tcW w:w="3734" w:type="pct"/>
          </w:tcPr>
          <w:p w14:paraId="51D559B5" w14:textId="77777777" w:rsidR="00AE1607" w:rsidRPr="000E3444" w:rsidRDefault="00AE1607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AE1607" w:rsidRPr="000E3444" w14:paraId="0634DC47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144992B3" w14:textId="77777777" w:rsidR="00AE1607" w:rsidRPr="000E3444" w:rsidRDefault="00AE1607" w:rsidP="00D27861"/>
        </w:tc>
        <w:tc>
          <w:tcPr>
            <w:tcW w:w="3734" w:type="pct"/>
          </w:tcPr>
          <w:p w14:paraId="658DA662" w14:textId="77777777" w:rsidR="00AE1607" w:rsidRPr="000E3444" w:rsidRDefault="00AE1607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AE1607" w:rsidRPr="000E3444" w14:paraId="793FB8F0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34F34358" w14:textId="77777777" w:rsidR="00AE1607" w:rsidRPr="000E3444" w:rsidRDefault="00AE1607" w:rsidP="00D27861"/>
        </w:tc>
        <w:tc>
          <w:tcPr>
            <w:tcW w:w="3734" w:type="pct"/>
          </w:tcPr>
          <w:p w14:paraId="736B5F9B" w14:textId="1B5D2725" w:rsidR="00AE1607" w:rsidRPr="000E3444" w:rsidRDefault="00AE1607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с шероховатостью до </w:t>
            </w:r>
            <w:r w:rsidR="00692693">
              <w:t>Ra </w:t>
            </w:r>
            <w:r>
              <w:t>0,2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AE1607" w:rsidRPr="000E3444" w14:paraId="6AD3DE71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1CA6C44E" w14:textId="77777777" w:rsidR="00AE1607" w:rsidRPr="000E3444" w:rsidRDefault="00AE1607" w:rsidP="00D27861"/>
        </w:tc>
        <w:tc>
          <w:tcPr>
            <w:tcW w:w="3734" w:type="pct"/>
          </w:tcPr>
          <w:p w14:paraId="44C59437" w14:textId="77777777" w:rsidR="00AE1607" w:rsidRPr="000E3444" w:rsidRDefault="00AE1607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AE1607" w:rsidRPr="000E3444" w14:paraId="69946DAB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5D09746F" w14:textId="77777777" w:rsidR="00AE1607" w:rsidRPr="000E3444" w:rsidRDefault="00AE1607" w:rsidP="00D27861"/>
        </w:tc>
        <w:tc>
          <w:tcPr>
            <w:tcW w:w="3734" w:type="pct"/>
          </w:tcPr>
          <w:p w14:paraId="4EC4A901" w14:textId="61F58446" w:rsidR="00AE1607" w:rsidRPr="000E3444" w:rsidRDefault="00AE1607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до </w:t>
            </w:r>
            <w:r w:rsidR="00692693">
              <w:t>Ra </w:t>
            </w:r>
            <w:r>
              <w:t>0,</w:t>
            </w:r>
            <w:r w:rsidRPr="00972DEF">
              <w:t>2</w:t>
            </w:r>
            <w:r w:rsidRPr="000E3444">
              <w:t xml:space="preserve"> </w:t>
            </w:r>
          </w:p>
        </w:tc>
      </w:tr>
      <w:tr w:rsidR="00AE1607" w:rsidRPr="000E3444" w14:paraId="23AF3CAE" w14:textId="77777777" w:rsidTr="00A46674">
        <w:trPr>
          <w:trHeight w:val="20"/>
          <w:jc w:val="center"/>
        </w:trPr>
        <w:tc>
          <w:tcPr>
            <w:tcW w:w="1266" w:type="pct"/>
            <w:vMerge/>
          </w:tcPr>
          <w:p w14:paraId="7E401EF2" w14:textId="77777777" w:rsidR="00AE1607" w:rsidRPr="000E3444" w:rsidRDefault="00AE1607" w:rsidP="00D27861"/>
        </w:tc>
        <w:tc>
          <w:tcPr>
            <w:tcW w:w="3734" w:type="pct"/>
          </w:tcPr>
          <w:p w14:paraId="7CF02458" w14:textId="77777777" w:rsidR="00AE1607" w:rsidRPr="000E3444" w:rsidRDefault="00AE1607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AE1607" w:rsidRPr="000E3444" w14:paraId="5A970612" w14:textId="77777777" w:rsidTr="00A46674">
        <w:trPr>
          <w:trHeight w:val="20"/>
          <w:jc w:val="center"/>
        </w:trPr>
        <w:tc>
          <w:tcPr>
            <w:tcW w:w="1266" w:type="pct"/>
          </w:tcPr>
          <w:p w14:paraId="14B7AAAB" w14:textId="77777777" w:rsidR="00AE1607" w:rsidRPr="000E3444" w:rsidRDefault="00AE1607" w:rsidP="005E7C86">
            <w:r w:rsidRPr="000E3444">
              <w:t>Другие характеристики</w:t>
            </w:r>
          </w:p>
        </w:tc>
        <w:tc>
          <w:tcPr>
            <w:tcW w:w="3734" w:type="pct"/>
          </w:tcPr>
          <w:p w14:paraId="651B1239" w14:textId="77777777" w:rsidR="00AE1607" w:rsidRPr="000E3444" w:rsidRDefault="00AE1607" w:rsidP="00A46674">
            <w:pPr>
              <w:jc w:val="both"/>
            </w:pPr>
            <w:r w:rsidRPr="000E3444">
              <w:t>-</w:t>
            </w:r>
          </w:p>
        </w:tc>
      </w:tr>
    </w:tbl>
    <w:p w14:paraId="633DC770" w14:textId="77777777" w:rsidR="00673792" w:rsidRPr="000E3444" w:rsidRDefault="00673792" w:rsidP="00105962">
      <w:pPr>
        <w:suppressAutoHyphens/>
      </w:pPr>
    </w:p>
    <w:p w14:paraId="6DCD7205" w14:textId="77777777" w:rsidR="00A31A2B" w:rsidRPr="000E3444" w:rsidRDefault="00A31A2B" w:rsidP="00C34722">
      <w:pPr>
        <w:pStyle w:val="2"/>
      </w:pPr>
      <w:bookmarkStart w:id="13" w:name="_Toc104814367"/>
      <w:r w:rsidRPr="000E3444">
        <w:t>3.3. Обобщенная трудовая функция</w:t>
      </w:r>
      <w:bookmarkEnd w:id="13"/>
    </w:p>
    <w:p w14:paraId="7D9C21EC" w14:textId="77777777" w:rsidR="0074174A" w:rsidRPr="000E3444" w:rsidRDefault="0074174A" w:rsidP="0074174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D74EED" w:rsidRPr="000E3444" w14:paraId="41153A2F" w14:textId="77777777" w:rsidTr="004534A6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9CE6187" w14:textId="77777777" w:rsidR="00D74EED" w:rsidRPr="000E3444" w:rsidRDefault="00D74EED" w:rsidP="00D74EED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06F8E" w14:textId="73C761B2" w:rsidR="00D74EED" w:rsidRPr="000E3444" w:rsidRDefault="00D74EED" w:rsidP="005E7C86">
            <w:r w:rsidRPr="000E3444">
              <w:t xml:space="preserve">Обработка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="00BE75F7" w:rsidRPr="000E3444">
              <w:t>;</w:t>
            </w:r>
            <w:r w:rsidRPr="000E3444">
              <w:t xml:space="preserve"> простых поверхностей сложных деталей и сложных поверхностей простых деталей </w:t>
            </w:r>
            <w:r w:rsidRPr="000E3444">
              <w:rPr>
                <w:lang w:val="en-US"/>
              </w:rPr>
              <w:t>c</w:t>
            </w:r>
            <w:r w:rsidRPr="000E3444">
              <w:t xml:space="preserve">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446990" w14:textId="2FDC9337" w:rsidR="00D74EED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27E05" w14:textId="77777777" w:rsidR="00D74EED" w:rsidRPr="000E3444" w:rsidRDefault="00D74EED" w:rsidP="00D74EED">
            <w:pPr>
              <w:suppressAutoHyphens/>
              <w:jc w:val="center"/>
            </w:pPr>
            <w:r w:rsidRPr="000E3444"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F97550" w14:textId="77777777" w:rsidR="00D74EED" w:rsidRPr="000E3444" w:rsidRDefault="00D74EED" w:rsidP="004534A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163C55" w14:textId="77777777" w:rsidR="00D74EED" w:rsidRPr="000E3444" w:rsidRDefault="00D74EED" w:rsidP="00D74EED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6665E47B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40"/>
        <w:gridCol w:w="1911"/>
        <w:gridCol w:w="398"/>
        <w:gridCol w:w="1134"/>
        <w:gridCol w:w="2516"/>
      </w:tblGrid>
      <w:tr w:rsidR="00A31A2B" w:rsidRPr="000E3444" w14:paraId="68FBEE3A" w14:textId="77777777" w:rsidTr="00CC17A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DFB207E" w14:textId="77777777" w:rsidR="00A31A2B" w:rsidRPr="000E3444" w:rsidRDefault="00A31A2B" w:rsidP="00031389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1A6B7F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9ACC5D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9EF4D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3828C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53EF4F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050E4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37BF1D75" w14:textId="77777777" w:rsidTr="00CC17AD">
        <w:trPr>
          <w:jc w:val="center"/>
        </w:trPr>
        <w:tc>
          <w:tcPr>
            <w:tcW w:w="1223" w:type="pct"/>
            <w:vAlign w:val="center"/>
          </w:tcPr>
          <w:p w14:paraId="23EF23A4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837106A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637D7112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67B314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4B4DE38D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061F7789" w14:textId="28B1C11B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039780C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D9D4B7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1A2B" w:rsidRPr="000E3444" w14:paraId="219C622B" w14:textId="77777777" w:rsidTr="0060304C">
        <w:trPr>
          <w:trHeight w:val="20"/>
          <w:jc w:val="center"/>
        </w:trPr>
        <w:tc>
          <w:tcPr>
            <w:tcW w:w="1072" w:type="pct"/>
          </w:tcPr>
          <w:p w14:paraId="74C25615" w14:textId="77777777" w:rsidR="00A31A2B" w:rsidRPr="000E3444" w:rsidRDefault="00A31A2B" w:rsidP="00D265E7">
            <w:pPr>
              <w:suppressAutoHyphens/>
            </w:pPr>
            <w:r w:rsidRPr="000E344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5E6D4928" w14:textId="77777777" w:rsidR="00A31A2B" w:rsidRPr="000E3444" w:rsidRDefault="00A31A2B" w:rsidP="0047181A">
            <w:pPr>
              <w:suppressAutoHyphens/>
            </w:pPr>
            <w:r w:rsidRPr="000E3444">
              <w:t>Полировщик 4</w:t>
            </w:r>
            <w:r w:rsidR="00031389" w:rsidRPr="000E3444">
              <w:t>-</w:t>
            </w:r>
            <w:r w:rsidR="00E41420" w:rsidRPr="000E3444">
              <w:t>го разряда</w:t>
            </w:r>
          </w:p>
        </w:tc>
      </w:tr>
    </w:tbl>
    <w:p w14:paraId="076ECEE9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E1BAD" w:rsidRPr="000E3444" w14:paraId="06FF625B" w14:textId="77777777" w:rsidTr="0060304C">
        <w:trPr>
          <w:trHeight w:val="20"/>
          <w:jc w:val="center"/>
        </w:trPr>
        <w:tc>
          <w:tcPr>
            <w:tcW w:w="1072" w:type="pct"/>
          </w:tcPr>
          <w:p w14:paraId="41047877" w14:textId="77777777" w:rsidR="00FE1BAD" w:rsidRPr="000E3444" w:rsidRDefault="00FE1BAD" w:rsidP="00FE1BAD">
            <w:pPr>
              <w:suppressAutoHyphens/>
            </w:pPr>
            <w:r w:rsidRPr="000E3444">
              <w:t>Требования к образованию и обучению</w:t>
            </w:r>
          </w:p>
        </w:tc>
        <w:tc>
          <w:tcPr>
            <w:tcW w:w="3928" w:type="pct"/>
          </w:tcPr>
          <w:p w14:paraId="048B9198" w14:textId="3CF3C37D" w:rsidR="00FE1BAD" w:rsidRPr="000E3444" w:rsidRDefault="00FE1BAD" w:rsidP="00FE1BAD">
            <w:pPr>
              <w:rPr>
                <w:bCs w:val="0"/>
                <w:lang w:val="x-none"/>
              </w:rPr>
            </w:pPr>
            <w:r w:rsidRPr="000E3444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</w:t>
            </w:r>
            <w:r w:rsidR="00A028A9">
              <w:rPr>
                <w:lang w:val="x-none"/>
              </w:rPr>
              <w:t>по профессиям рабочих</w:t>
            </w:r>
            <w:r w:rsidRPr="000E3444">
              <w:rPr>
                <w:lang w:val="x-none"/>
              </w:rPr>
              <w:t xml:space="preserve">; программы </w:t>
            </w:r>
            <w:r w:rsidR="00A028A9">
              <w:rPr>
                <w:bCs w:val="0"/>
                <w:lang w:val="x-none"/>
              </w:rPr>
              <w:t>переподготовки рабочих</w:t>
            </w:r>
          </w:p>
          <w:p w14:paraId="795D151D" w14:textId="77777777" w:rsidR="00FE1BAD" w:rsidRPr="000E3444" w:rsidRDefault="00FE1BAD" w:rsidP="00FE1BAD">
            <w:pPr>
              <w:rPr>
                <w:bCs w:val="0"/>
                <w:lang w:val="x-none"/>
              </w:rPr>
            </w:pPr>
            <w:r w:rsidRPr="000E3444">
              <w:rPr>
                <w:bCs w:val="0"/>
                <w:lang w:val="x-none"/>
              </w:rPr>
              <w:t>или</w:t>
            </w:r>
          </w:p>
          <w:p w14:paraId="7B806068" w14:textId="02FFE068" w:rsidR="00FE1BAD" w:rsidRPr="000E3444" w:rsidRDefault="00FE1BAD" w:rsidP="005E7C86">
            <w:r w:rsidRPr="000E3444">
              <w:t>Среднее профессиональное образование – программы подготовки квалифицированных</w:t>
            </w:r>
            <w:r w:rsidRPr="000E3444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FE1BAD" w:rsidRPr="000E3444" w14:paraId="378BEAF5" w14:textId="77777777" w:rsidTr="0060304C">
        <w:trPr>
          <w:trHeight w:val="20"/>
          <w:jc w:val="center"/>
        </w:trPr>
        <w:tc>
          <w:tcPr>
            <w:tcW w:w="1072" w:type="pct"/>
          </w:tcPr>
          <w:p w14:paraId="0E6CF82E" w14:textId="77777777" w:rsidR="00FE1BAD" w:rsidRPr="000E3444" w:rsidRDefault="00FE1BAD" w:rsidP="00FE1BAD">
            <w:pPr>
              <w:suppressAutoHyphens/>
            </w:pPr>
            <w:r w:rsidRPr="000E344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579BC41" w14:textId="77777777" w:rsidR="00FE1BAD" w:rsidRPr="000E3444" w:rsidRDefault="00FE1BAD" w:rsidP="005E7C86">
            <w:pPr>
              <w:rPr>
                <w:lang w:eastAsia="en-US"/>
              </w:rPr>
            </w:pPr>
            <w:r w:rsidRPr="000E3444">
              <w:rPr>
                <w:lang w:eastAsia="en-US"/>
              </w:rPr>
              <w:t xml:space="preserve">Не менее одного года </w:t>
            </w:r>
            <w:r w:rsidRPr="000E3444">
              <w:t xml:space="preserve">полировщиком </w:t>
            </w:r>
            <w:r w:rsidRPr="000E3444">
              <w:rPr>
                <w:lang w:eastAsia="en-US"/>
              </w:rPr>
              <w:t xml:space="preserve">3-го разряда для прошедших профессиональное обучение </w:t>
            </w:r>
          </w:p>
          <w:p w14:paraId="2A37BE4A" w14:textId="77777777" w:rsidR="00FE1BAD" w:rsidRPr="000E3444" w:rsidRDefault="00FE1BAD" w:rsidP="00FE1BAD">
            <w:pPr>
              <w:suppressAutoHyphens/>
            </w:pPr>
            <w:r w:rsidRPr="000E3444">
              <w:rPr>
                <w:lang w:eastAsia="en-US"/>
              </w:rPr>
              <w:t xml:space="preserve">Не менее шести месяцев </w:t>
            </w:r>
            <w:r w:rsidRPr="000E3444">
              <w:t xml:space="preserve">полировщиком </w:t>
            </w:r>
            <w:r w:rsidRPr="000E3444">
              <w:rPr>
                <w:lang w:eastAsia="en-US"/>
              </w:rPr>
              <w:t>3-го разряда при наличии среднего профессионального образования</w:t>
            </w:r>
          </w:p>
        </w:tc>
      </w:tr>
      <w:tr w:rsidR="000E3444" w:rsidRPr="000E3444" w14:paraId="3FDD1E3D" w14:textId="77777777" w:rsidTr="0060304C">
        <w:trPr>
          <w:trHeight w:val="20"/>
          <w:jc w:val="center"/>
        </w:trPr>
        <w:tc>
          <w:tcPr>
            <w:tcW w:w="1072" w:type="pct"/>
          </w:tcPr>
          <w:p w14:paraId="0DC19D30" w14:textId="77777777" w:rsidR="00FE1BAD" w:rsidRPr="000E3444" w:rsidRDefault="00FE1BAD" w:rsidP="00FE1BAD">
            <w:pPr>
              <w:suppressAutoHyphens/>
            </w:pPr>
            <w:r w:rsidRPr="000E3444">
              <w:t>Особые условия допуска к работе</w:t>
            </w:r>
          </w:p>
        </w:tc>
        <w:tc>
          <w:tcPr>
            <w:tcW w:w="3928" w:type="pct"/>
          </w:tcPr>
          <w:p w14:paraId="57B7E84B" w14:textId="77777777" w:rsidR="00FE1BAD" w:rsidRPr="000E3444" w:rsidRDefault="00FE1BAD" w:rsidP="00FE1BAD">
            <w:pPr>
              <w:suppressAutoHyphens/>
            </w:pPr>
            <w:r w:rsidRPr="000E3444">
              <w:t>Лица не моложе 18 лет</w:t>
            </w:r>
          </w:p>
          <w:p w14:paraId="633030EF" w14:textId="77777777" w:rsidR="002902E9" w:rsidRPr="000E3444" w:rsidRDefault="002902E9" w:rsidP="005E7C86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AD22AFF" w14:textId="77777777" w:rsidR="002902E9" w:rsidRPr="000E3444" w:rsidRDefault="002902E9" w:rsidP="005E7C86">
            <w:r w:rsidRPr="000E3444">
              <w:t>Прохождение обучения мерам пожарной безопасности</w:t>
            </w:r>
          </w:p>
          <w:p w14:paraId="7BC8613C" w14:textId="21BA84C7" w:rsidR="002902E9" w:rsidRPr="000E3444" w:rsidRDefault="002902E9" w:rsidP="005E7C86">
            <w:r w:rsidRPr="000E3444">
              <w:t>Прохождение обучения по охране труда и проверки знани</w:t>
            </w:r>
            <w:r w:rsidR="00C96282"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</w:p>
          <w:p w14:paraId="3236DD33" w14:textId="77777777" w:rsidR="002902E9" w:rsidRPr="000E3444" w:rsidRDefault="002902E9" w:rsidP="002902E9">
            <w:r w:rsidRPr="000E3444">
              <w:t>Наличие не ниже I</w:t>
            </w:r>
            <w:r w:rsidRPr="000E3444">
              <w:rPr>
                <w:lang w:val="en-US"/>
              </w:rPr>
              <w:t>I</w:t>
            </w:r>
            <w:r w:rsidRPr="000E3444">
              <w:t xml:space="preserve"> группы по электробезопасности</w:t>
            </w:r>
          </w:p>
          <w:p w14:paraId="7867001F" w14:textId="77777777" w:rsidR="002902E9" w:rsidRPr="000E3444" w:rsidRDefault="002902E9" w:rsidP="005E7C86">
            <w:r w:rsidRPr="000E3444">
              <w:rPr>
                <w:shd w:val="clear" w:color="auto" w:fill="FFFFFF"/>
              </w:rPr>
              <w:t xml:space="preserve">Прохождение </w:t>
            </w:r>
            <w:r w:rsidRPr="000E3444">
              <w:t>инструктажа на рабочем месте и проверки навыков по зацепке грузов (при необходимости)</w:t>
            </w:r>
            <w:r w:rsidRPr="000E3444">
              <w:rPr>
                <w:rStyle w:val="ab"/>
              </w:rPr>
              <w:endnoteReference w:id="10"/>
            </w:r>
            <w:r w:rsidRPr="000E3444">
              <w:t xml:space="preserve"> </w:t>
            </w:r>
          </w:p>
          <w:p w14:paraId="31951897" w14:textId="255275C2" w:rsidR="00FE1BAD" w:rsidRPr="000B5889" w:rsidRDefault="002902E9" w:rsidP="005E7C86">
            <w:pPr>
              <w:rPr>
                <w:vertAlign w:val="superscript"/>
              </w:rPr>
            </w:pPr>
            <w:r w:rsidRPr="000E3444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  <w:r w:rsidR="00C96282">
              <w:rPr>
                <w:vertAlign w:val="superscript"/>
              </w:rPr>
              <w:t>10</w:t>
            </w:r>
          </w:p>
        </w:tc>
      </w:tr>
      <w:tr w:rsidR="00FE1BAD" w:rsidRPr="000E3444" w14:paraId="016EC1BA" w14:textId="77777777" w:rsidTr="0060304C">
        <w:trPr>
          <w:trHeight w:val="20"/>
          <w:jc w:val="center"/>
        </w:trPr>
        <w:tc>
          <w:tcPr>
            <w:tcW w:w="1072" w:type="pct"/>
          </w:tcPr>
          <w:p w14:paraId="20DDEBA5" w14:textId="77777777" w:rsidR="00FE1BAD" w:rsidRPr="000E3444" w:rsidRDefault="00FE1BAD" w:rsidP="00FE1BAD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7CA5D87A" w14:textId="77777777" w:rsidR="00FE1BAD" w:rsidRPr="000E3444" w:rsidRDefault="00FE1BAD" w:rsidP="005E7C86">
            <w:r w:rsidRPr="000E3444">
              <w:t>-</w:t>
            </w:r>
          </w:p>
        </w:tc>
      </w:tr>
    </w:tbl>
    <w:p w14:paraId="110AA45C" w14:textId="5D92F652" w:rsidR="00237736" w:rsidRDefault="00237736" w:rsidP="005E7C86"/>
    <w:p w14:paraId="60502235" w14:textId="77777777" w:rsidR="00A31A2B" w:rsidRPr="000E3444" w:rsidRDefault="00A31A2B" w:rsidP="005E7C86">
      <w:r w:rsidRPr="000E3444">
        <w:t>Дополнительные характеристики</w:t>
      </w:r>
    </w:p>
    <w:p w14:paraId="7D3D26DA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A31A2B" w:rsidRPr="000E3444" w14:paraId="45962C90" w14:textId="77777777" w:rsidTr="0060304C">
        <w:trPr>
          <w:trHeight w:val="20"/>
          <w:jc w:val="center"/>
        </w:trPr>
        <w:tc>
          <w:tcPr>
            <w:tcW w:w="1072" w:type="pct"/>
            <w:vAlign w:val="center"/>
          </w:tcPr>
          <w:p w14:paraId="2E086864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13998D16" w14:textId="1F3AB8A7" w:rsidR="00A31A2B" w:rsidRPr="000E3444" w:rsidRDefault="0060304C" w:rsidP="0060304C">
            <w:pPr>
              <w:suppressAutoHyphens/>
              <w:jc w:val="center"/>
            </w:pPr>
            <w:r>
              <w:t>Код</w:t>
            </w:r>
          </w:p>
        </w:tc>
        <w:tc>
          <w:tcPr>
            <w:tcW w:w="3316" w:type="pct"/>
            <w:vAlign w:val="center"/>
          </w:tcPr>
          <w:p w14:paraId="04C646C8" w14:textId="77777777" w:rsidR="00A31A2B" w:rsidRPr="000E3444" w:rsidRDefault="00A31A2B" w:rsidP="00D265E7">
            <w:pPr>
              <w:suppressAutoHyphens/>
              <w:jc w:val="center"/>
            </w:pPr>
            <w:r w:rsidRPr="000E3444">
              <w:t>Наименование базовой группы, должности (профессии) или специальности</w:t>
            </w:r>
          </w:p>
        </w:tc>
      </w:tr>
      <w:tr w:rsidR="00A31A2B" w:rsidRPr="000E3444" w14:paraId="38324761" w14:textId="77777777" w:rsidTr="0060304C">
        <w:trPr>
          <w:trHeight w:val="20"/>
          <w:jc w:val="center"/>
        </w:trPr>
        <w:tc>
          <w:tcPr>
            <w:tcW w:w="1072" w:type="pct"/>
          </w:tcPr>
          <w:p w14:paraId="2D387C36" w14:textId="77777777" w:rsidR="00A31A2B" w:rsidRPr="000E3444" w:rsidRDefault="0088766F" w:rsidP="00D265E7">
            <w:pPr>
              <w:suppressAutoHyphens/>
            </w:pPr>
            <w:r w:rsidRPr="000E3444">
              <w:t>ОКЗ</w:t>
            </w:r>
          </w:p>
        </w:tc>
        <w:tc>
          <w:tcPr>
            <w:tcW w:w="612" w:type="pct"/>
          </w:tcPr>
          <w:p w14:paraId="6B01ECAC" w14:textId="77777777" w:rsidR="00A31A2B" w:rsidRPr="000E3444" w:rsidRDefault="00A31A2B" w:rsidP="00D265E7">
            <w:pPr>
              <w:suppressAutoHyphens/>
            </w:pPr>
            <w:r w:rsidRPr="000E3444">
              <w:t>7224</w:t>
            </w:r>
          </w:p>
        </w:tc>
        <w:tc>
          <w:tcPr>
            <w:tcW w:w="3316" w:type="pct"/>
          </w:tcPr>
          <w:p w14:paraId="43E16025" w14:textId="77777777" w:rsidR="00A31A2B" w:rsidRPr="000E3444" w:rsidRDefault="00A31A2B" w:rsidP="00D265E7">
            <w:pPr>
              <w:suppressAutoHyphens/>
            </w:pPr>
            <w:r w:rsidRPr="000E3444">
              <w:t>Полировщики, шлифовщики и заточники инструментов</w:t>
            </w:r>
          </w:p>
        </w:tc>
      </w:tr>
      <w:tr w:rsidR="00986A8C" w:rsidRPr="000E3444" w14:paraId="01D944B0" w14:textId="77777777" w:rsidTr="0060304C">
        <w:trPr>
          <w:trHeight w:val="20"/>
          <w:jc w:val="center"/>
        </w:trPr>
        <w:tc>
          <w:tcPr>
            <w:tcW w:w="1072" w:type="pct"/>
          </w:tcPr>
          <w:p w14:paraId="7BE92934" w14:textId="77777777" w:rsidR="00986A8C" w:rsidRPr="000E3444" w:rsidRDefault="00986A8C" w:rsidP="00CB3345">
            <w:pPr>
              <w:suppressAutoHyphens/>
            </w:pPr>
            <w:r w:rsidRPr="000E3444">
              <w:t>ЕТКС</w:t>
            </w:r>
          </w:p>
        </w:tc>
        <w:tc>
          <w:tcPr>
            <w:tcW w:w="612" w:type="pct"/>
            <w:vAlign w:val="center"/>
          </w:tcPr>
          <w:p w14:paraId="3ADEAF58" w14:textId="77777777" w:rsidR="00986A8C" w:rsidRPr="000E3444" w:rsidRDefault="00986A8C" w:rsidP="0047181A">
            <w:r w:rsidRPr="000E3444">
              <w:t>§ 75</w:t>
            </w:r>
          </w:p>
        </w:tc>
        <w:tc>
          <w:tcPr>
            <w:tcW w:w="3316" w:type="pct"/>
            <w:vAlign w:val="center"/>
          </w:tcPr>
          <w:p w14:paraId="0BF99BC3" w14:textId="77777777" w:rsidR="00986A8C" w:rsidRPr="000E3444" w:rsidRDefault="00986A8C" w:rsidP="0047181A">
            <w:r w:rsidRPr="000E3444">
              <w:t>Полировщик 4</w:t>
            </w:r>
            <w:r w:rsidR="00031389" w:rsidRPr="000E3444">
              <w:t>-го</w:t>
            </w:r>
            <w:r w:rsidR="00D169D0" w:rsidRPr="000E3444">
              <w:t xml:space="preserve"> разряда</w:t>
            </w:r>
          </w:p>
        </w:tc>
      </w:tr>
      <w:tr w:rsidR="00986A8C" w:rsidRPr="000E3444" w14:paraId="7426983C" w14:textId="77777777" w:rsidTr="0060304C">
        <w:trPr>
          <w:trHeight w:val="20"/>
          <w:jc w:val="center"/>
        </w:trPr>
        <w:tc>
          <w:tcPr>
            <w:tcW w:w="1072" w:type="pct"/>
            <w:vAlign w:val="center"/>
          </w:tcPr>
          <w:p w14:paraId="072CB3F0" w14:textId="77777777" w:rsidR="00986A8C" w:rsidRPr="000E3444" w:rsidRDefault="00986A8C" w:rsidP="00986A8C">
            <w:r w:rsidRPr="000E3444">
              <w:t>ОКПДТР</w:t>
            </w:r>
          </w:p>
        </w:tc>
        <w:tc>
          <w:tcPr>
            <w:tcW w:w="612" w:type="pct"/>
            <w:vAlign w:val="center"/>
          </w:tcPr>
          <w:p w14:paraId="58FFA0CE" w14:textId="77777777" w:rsidR="00986A8C" w:rsidRPr="000E3444" w:rsidRDefault="00986A8C" w:rsidP="00986A8C">
            <w:r w:rsidRPr="000E3444">
              <w:t>16799</w:t>
            </w:r>
          </w:p>
        </w:tc>
        <w:tc>
          <w:tcPr>
            <w:tcW w:w="3316" w:type="pct"/>
            <w:vAlign w:val="center"/>
          </w:tcPr>
          <w:p w14:paraId="61C8EC85" w14:textId="77777777" w:rsidR="00986A8C" w:rsidRPr="000E3444" w:rsidRDefault="00986A8C" w:rsidP="00986A8C">
            <w:r w:rsidRPr="000E3444">
              <w:t>Полировщик</w:t>
            </w:r>
          </w:p>
        </w:tc>
      </w:tr>
      <w:tr w:rsidR="00D74EED" w:rsidRPr="000E3444" w14:paraId="18E09607" w14:textId="77777777" w:rsidTr="0060304C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AB218C" w14:textId="77777777" w:rsidR="00D74EED" w:rsidRPr="000E3444" w:rsidRDefault="00D74EED" w:rsidP="00D74EED">
            <w:r w:rsidRPr="000E3444">
              <w:t>ОКСО</w:t>
            </w:r>
            <w:r w:rsidRPr="000E3444">
              <w:rPr>
                <w:rStyle w:val="ab"/>
              </w:rPr>
              <w:endnoteReference w:id="11"/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32B321" w14:textId="77777777" w:rsidR="00D74EED" w:rsidRPr="000E3444" w:rsidRDefault="00D74EED" w:rsidP="005E7C86">
            <w:r w:rsidRPr="000E3444">
              <w:t>2.15.01.28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0EC676" w14:textId="77777777" w:rsidR="00D74EED" w:rsidRPr="000E3444" w:rsidRDefault="00D74EED" w:rsidP="005E7C86">
            <w:r w:rsidRPr="000E3444">
              <w:t>Шлифовщик-универсал</w:t>
            </w:r>
          </w:p>
        </w:tc>
      </w:tr>
    </w:tbl>
    <w:p w14:paraId="33836091" w14:textId="77777777" w:rsidR="00A46674" w:rsidRDefault="00A46674" w:rsidP="005E7C86">
      <w:pPr>
        <w:rPr>
          <w:b/>
          <w:bCs w:val="0"/>
        </w:rPr>
      </w:pPr>
      <w:bookmarkStart w:id="14" w:name="_Toc513129370"/>
    </w:p>
    <w:p w14:paraId="3EBC2828" w14:textId="521C71D1" w:rsidR="00A31A2B" w:rsidRDefault="00A31A2B" w:rsidP="005E7C86">
      <w:pPr>
        <w:rPr>
          <w:b/>
          <w:bCs w:val="0"/>
        </w:rPr>
      </w:pPr>
      <w:r w:rsidRPr="005E7C86">
        <w:rPr>
          <w:b/>
          <w:bCs w:val="0"/>
        </w:rPr>
        <w:t>3.3.1. Трудовая функция</w:t>
      </w:r>
      <w:bookmarkEnd w:id="14"/>
    </w:p>
    <w:p w14:paraId="28474248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8201ED" w:rsidRPr="000E3444" w14:paraId="258CEB1F" w14:textId="77777777" w:rsidTr="004534A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E6403E9" w14:textId="77777777" w:rsidR="008201ED" w:rsidRPr="000E3444" w:rsidRDefault="008201ED" w:rsidP="008201ED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6DCD6" w14:textId="559837C6" w:rsidR="008201ED" w:rsidRPr="000E3444" w:rsidRDefault="00AC7809" w:rsidP="008201ED">
            <w:pPr>
              <w:suppressAutoHyphens/>
            </w:pPr>
            <w:r w:rsidRPr="000E3444">
              <w:t xml:space="preserve">Полирование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вручную и с использованием механизированного инструмента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82B365" w14:textId="3B4C44F9" w:rsidR="008201ED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28DF45" w14:textId="77777777" w:rsidR="008201ED" w:rsidRPr="000E3444" w:rsidRDefault="008201ED" w:rsidP="008201ED">
            <w:pPr>
              <w:suppressAutoHyphens/>
            </w:pPr>
            <w:r w:rsidRPr="000E3444">
              <w:t>C/01.</w:t>
            </w:r>
            <w:r w:rsidR="00D56700" w:rsidRPr="000E3444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0A08AC" w14:textId="77777777" w:rsidR="008201ED" w:rsidRPr="000E3444" w:rsidRDefault="008201ED" w:rsidP="004534A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FB8793" w14:textId="77777777" w:rsidR="008201ED" w:rsidRPr="000E3444" w:rsidRDefault="00D56700" w:rsidP="008201ED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2A24BA23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A31A2B" w:rsidRPr="000E3444" w14:paraId="397B83D2" w14:textId="77777777" w:rsidTr="00CC17A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E059B31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1F95C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180C9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7646CF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737FC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B8EA6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1C3073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773F455E" w14:textId="77777777" w:rsidTr="00CC17AD">
        <w:trPr>
          <w:jc w:val="center"/>
        </w:trPr>
        <w:tc>
          <w:tcPr>
            <w:tcW w:w="1266" w:type="pct"/>
            <w:vAlign w:val="center"/>
          </w:tcPr>
          <w:p w14:paraId="527CD32C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9BE2E8E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0CC2D2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49AC5D5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70A46A85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6E97711E" w14:textId="0580B3DB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2DB6F07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552195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C7809" w:rsidRPr="000E3444" w14:paraId="795C0486" w14:textId="77777777" w:rsidTr="0060304C">
        <w:trPr>
          <w:trHeight w:val="20"/>
          <w:jc w:val="center"/>
        </w:trPr>
        <w:tc>
          <w:tcPr>
            <w:tcW w:w="1072" w:type="pct"/>
            <w:vMerge w:val="restart"/>
          </w:tcPr>
          <w:p w14:paraId="49F6237A" w14:textId="77777777" w:rsidR="00AC7809" w:rsidRPr="000E3444" w:rsidRDefault="00AC7809" w:rsidP="004534A6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02BBCAB4" w14:textId="68676C81" w:rsidR="00AC7809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AC7809" w:rsidRPr="000E3444">
              <w:t xml:space="preserve">полирования простых поверхностей простых деталей </w:t>
            </w:r>
            <w:r w:rsidR="003F7C10" w:rsidRPr="000E3444">
              <w:t>с шероховатостью</w:t>
            </w:r>
            <w:r w:rsidR="00AC7809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AC7809" w:rsidRPr="000E3444" w14:paraId="05E31220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A267E2B" w14:textId="77777777" w:rsidR="00AC7809" w:rsidRPr="000E3444" w:rsidRDefault="00AC7809" w:rsidP="004534A6">
            <w:pPr>
              <w:suppressAutoHyphens/>
            </w:pPr>
          </w:p>
        </w:tc>
        <w:tc>
          <w:tcPr>
            <w:tcW w:w="3928" w:type="pct"/>
          </w:tcPr>
          <w:p w14:paraId="11C32159" w14:textId="2506A848" w:rsidR="00AC7809" w:rsidRPr="000E3444" w:rsidRDefault="00AC7809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AC7809" w:rsidRPr="000E3444" w14:paraId="138E6444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33B1157" w14:textId="77777777" w:rsidR="00AC7809" w:rsidRPr="000E3444" w:rsidRDefault="00AC7809" w:rsidP="004534A6">
            <w:pPr>
              <w:suppressAutoHyphens/>
            </w:pPr>
          </w:p>
        </w:tc>
        <w:tc>
          <w:tcPr>
            <w:tcW w:w="3928" w:type="pct"/>
          </w:tcPr>
          <w:p w14:paraId="3C152DE4" w14:textId="4391889E" w:rsidR="00AC7809" w:rsidRPr="000E3444" w:rsidRDefault="00AC7809" w:rsidP="00A46674">
            <w:pPr>
              <w:jc w:val="both"/>
            </w:pPr>
            <w:r w:rsidRPr="000E3444">
              <w:t xml:space="preserve">Выполнение технологической операции полирования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вручную и при помощи механизированного инструмента в соответствии с технической документацией</w:t>
            </w:r>
          </w:p>
        </w:tc>
      </w:tr>
      <w:tr w:rsidR="00AC7809" w:rsidRPr="000E3444" w14:paraId="7DCE2B89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9689CC7" w14:textId="77777777" w:rsidR="00AC7809" w:rsidRPr="000E3444" w:rsidRDefault="00AC7809" w:rsidP="004534A6">
            <w:pPr>
              <w:suppressAutoHyphens/>
            </w:pPr>
          </w:p>
        </w:tc>
        <w:tc>
          <w:tcPr>
            <w:tcW w:w="3928" w:type="pct"/>
          </w:tcPr>
          <w:p w14:paraId="7D534014" w14:textId="77777777" w:rsidR="00AC7809" w:rsidRPr="000E3444" w:rsidRDefault="009E119F" w:rsidP="00A46674">
            <w:pPr>
              <w:jc w:val="both"/>
            </w:pPr>
            <w:r w:rsidRPr="000E3444">
              <w:t>Поддержание</w:t>
            </w:r>
            <w:r w:rsidR="00AC7809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AC7809" w:rsidRPr="000E3444" w14:paraId="5DB02CC5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96912BD" w14:textId="77777777" w:rsidR="00AC7809" w:rsidRPr="000E3444" w:rsidRDefault="00AC7809" w:rsidP="004534A6">
            <w:pPr>
              <w:suppressAutoHyphens/>
            </w:pPr>
          </w:p>
        </w:tc>
        <w:tc>
          <w:tcPr>
            <w:tcW w:w="3928" w:type="pct"/>
          </w:tcPr>
          <w:p w14:paraId="7F00D31E" w14:textId="77777777" w:rsidR="00AC7809" w:rsidRPr="000E3444" w:rsidRDefault="009E119F" w:rsidP="00A46674">
            <w:pPr>
              <w:jc w:val="both"/>
            </w:pPr>
            <w:r w:rsidRPr="000E3444">
              <w:t>Поддержание</w:t>
            </w:r>
            <w:r w:rsidR="00AC7809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AC7809" w:rsidRPr="000E3444">
              <w:t>, промышленной и экологической безопасности, правилами организации рабочего места полировщика</w:t>
            </w:r>
          </w:p>
        </w:tc>
      </w:tr>
      <w:tr w:rsidR="00EE1A8A" w:rsidRPr="000E3444" w14:paraId="2AE62A10" w14:textId="77777777" w:rsidTr="0060304C">
        <w:trPr>
          <w:trHeight w:val="20"/>
          <w:jc w:val="center"/>
        </w:trPr>
        <w:tc>
          <w:tcPr>
            <w:tcW w:w="1072" w:type="pct"/>
            <w:vMerge w:val="restart"/>
          </w:tcPr>
          <w:p w14:paraId="389BBB97" w14:textId="1DF3F492" w:rsidR="00EE1A8A" w:rsidRPr="000E3444" w:rsidRDefault="00EE1A8A" w:rsidP="00DC7B4A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497865CC" w14:textId="4D537ED7" w:rsidR="00EE1A8A" w:rsidRPr="000E3444" w:rsidRDefault="00972DEF" w:rsidP="00A46674">
            <w:pPr>
              <w:jc w:val="both"/>
            </w:pPr>
            <w:r>
              <w:t>Чит</w:t>
            </w:r>
            <w:r w:rsidR="00EE1A8A" w:rsidRPr="000E3444">
              <w:t>ать и применять техническую документацию (рабочий чертеж, технологическую карту) на простые детали</w:t>
            </w:r>
          </w:p>
        </w:tc>
      </w:tr>
      <w:tr w:rsidR="00DC7B4A" w:rsidRPr="000E3444" w14:paraId="3EB4AE8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0AA2BFC5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20A395C0" w14:textId="77777777" w:rsidR="00DC7B4A" w:rsidRPr="000E3444" w:rsidRDefault="00DC7B4A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C7B4A" w:rsidRPr="000E3444" w14:paraId="7BC875A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49871B2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574E8EC8" w14:textId="5B6C992F" w:rsidR="00DC7B4A" w:rsidRPr="000E3444" w:rsidRDefault="00DC7B4A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C7B4A" w:rsidRPr="000E3444" w14:paraId="2BE46183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4578B0C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D7E287F" w14:textId="77777777" w:rsidR="00DC7B4A" w:rsidRPr="000E3444" w:rsidRDefault="00DC7B4A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DC7B4A" w:rsidRPr="000E3444" w14:paraId="40CD3692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37D9C1A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4DA9685" w14:textId="77777777" w:rsidR="00DC7B4A" w:rsidRPr="000E3444" w:rsidRDefault="00DC7B4A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DC7B4A" w:rsidRPr="000E3444" w14:paraId="7DF5B034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BB3591B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4A6E2106" w14:textId="77777777" w:rsidR="00DC7B4A" w:rsidRPr="000E3444" w:rsidRDefault="00DC7B4A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DC7B4A" w:rsidRPr="000E3444" w14:paraId="1ACE21E6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575B09A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1F04EB93" w14:textId="016C7855" w:rsidR="00DC7B4A" w:rsidRPr="000E3444" w:rsidRDefault="00DC7B4A" w:rsidP="00A46674">
            <w:pPr>
              <w:jc w:val="both"/>
            </w:pPr>
            <w:r w:rsidRPr="000E3444">
              <w:t xml:space="preserve">Полировать простые поверхности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DC7B4A" w:rsidRPr="000E3444" w14:paraId="21C40AB1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0F73092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560F3DD5" w14:textId="77777777" w:rsidR="00DC7B4A" w:rsidRPr="000E3444" w:rsidRDefault="00DC7B4A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C7B4A" w:rsidRPr="000E3444" w14:paraId="6E8BAFD1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8DAFADE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03D71D4C" w14:textId="7202BC07" w:rsidR="00DC7B4A" w:rsidRPr="000E3444" w:rsidRDefault="00DC7B4A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C7B4A" w:rsidRPr="000E3444" w14:paraId="42B456B0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FE4E281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0AD25931" w14:textId="4DDE7885" w:rsidR="00DC7B4A" w:rsidRPr="000E3444" w:rsidRDefault="00DC7B4A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>; заменять их по мере необходимости</w:t>
            </w:r>
          </w:p>
        </w:tc>
      </w:tr>
      <w:tr w:rsidR="00DC7B4A" w:rsidRPr="000E3444" w14:paraId="12C24292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71B8612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75F352F4" w14:textId="77777777" w:rsidR="00DC7B4A" w:rsidRPr="000E3444" w:rsidRDefault="00DC7B4A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C7B4A" w:rsidRPr="000E3444" w14:paraId="4CAAAA03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1808C1E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7B8C33C3" w14:textId="77777777" w:rsidR="00DC7B4A" w:rsidRPr="000E3444" w:rsidRDefault="00DC7B4A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C7B4A" w:rsidRPr="000E3444" w14:paraId="2D3EE21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A491DC4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7207B886" w14:textId="77777777" w:rsidR="00DC7B4A" w:rsidRPr="000E3444" w:rsidRDefault="00DC7B4A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DC7B4A" w:rsidRPr="000E3444" w14:paraId="4B17B8B5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0747E78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7024B3EF" w14:textId="77777777" w:rsidR="00DC7B4A" w:rsidRPr="000E3444" w:rsidRDefault="00DC7B4A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EE1A8A" w:rsidRPr="000E3444" w14:paraId="2F276EFB" w14:textId="77777777" w:rsidTr="0060304C">
        <w:trPr>
          <w:trHeight w:val="20"/>
          <w:jc w:val="center"/>
        </w:trPr>
        <w:tc>
          <w:tcPr>
            <w:tcW w:w="1072" w:type="pct"/>
            <w:vMerge w:val="restart"/>
          </w:tcPr>
          <w:p w14:paraId="2A957523" w14:textId="28723A6A" w:rsidR="00EE1A8A" w:rsidRPr="000E3444" w:rsidRDefault="00EE1A8A" w:rsidP="00DC7B4A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42BB8699" w14:textId="32DEC3E4" w:rsidR="00EE1A8A" w:rsidRPr="000E3444" w:rsidRDefault="00972DEF" w:rsidP="00A46674">
            <w:pPr>
              <w:jc w:val="both"/>
            </w:pPr>
            <w:r>
              <w:t>Вид</w:t>
            </w:r>
            <w:r w:rsidR="00EE1A8A" w:rsidRPr="000E3444">
              <w:t>ы и содержание технологической документации, используемой в организации</w:t>
            </w:r>
          </w:p>
        </w:tc>
      </w:tr>
      <w:tr w:rsidR="004F2534" w:rsidRPr="000E3444" w14:paraId="357A19A1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BC5850E" w14:textId="77777777" w:rsidR="004F2534" w:rsidRPr="000E3444" w:rsidRDefault="004F2534" w:rsidP="00DC7B4A">
            <w:pPr>
              <w:suppressAutoHyphens/>
            </w:pPr>
          </w:p>
        </w:tc>
        <w:tc>
          <w:tcPr>
            <w:tcW w:w="3928" w:type="pct"/>
          </w:tcPr>
          <w:p w14:paraId="738E4F03" w14:textId="7E70152A" w:rsidR="004F2534" w:rsidRPr="000E3444" w:rsidRDefault="004F2534" w:rsidP="00A46674">
            <w:pPr>
              <w:jc w:val="both"/>
            </w:pPr>
            <w:r>
              <w:t>Вид</w:t>
            </w:r>
            <w:r w:rsidRPr="000E3444">
              <w:t>ы, назначение и порядок применения устройств вывода графической и текстовой информации</w:t>
            </w:r>
          </w:p>
        </w:tc>
      </w:tr>
      <w:tr w:rsidR="00DC7B4A" w:rsidRPr="000E3444" w14:paraId="00D45347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3C32560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507DAFF6" w14:textId="77777777" w:rsidR="00DC7B4A" w:rsidRPr="000E3444" w:rsidRDefault="00DC7B4A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DC7B4A" w:rsidRPr="000E3444" w14:paraId="690D0AB5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C8B7546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D1EFE42" w14:textId="77777777" w:rsidR="00DC7B4A" w:rsidRPr="000E3444" w:rsidRDefault="00DC7B4A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C7B4A" w:rsidRPr="000E3444" w14:paraId="2F196957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460AEB3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7C1AE6E9" w14:textId="77777777" w:rsidR="00DC7B4A" w:rsidRPr="000E3444" w:rsidRDefault="00DC7B4A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DC7B4A" w:rsidRPr="000E3444" w14:paraId="443C4604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CEAE945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5B0404E2" w14:textId="77777777" w:rsidR="00DC7B4A" w:rsidRPr="000E3444" w:rsidRDefault="00DC7B4A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DC7B4A" w:rsidRPr="000E3444" w14:paraId="2D0E65DF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756E137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B0AEC0C" w14:textId="77777777" w:rsidR="00DC7B4A" w:rsidRPr="000E3444" w:rsidRDefault="00DC7B4A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DC7B4A" w:rsidRPr="000E3444" w14:paraId="69D1588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C66E9DD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326928F" w14:textId="405114C9" w:rsidR="00DC7B4A" w:rsidRPr="000E3444" w:rsidRDefault="00DC7B4A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C7B4A" w:rsidRPr="000E3444" w14:paraId="797BD6CB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F3E386B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10720A3" w14:textId="77777777" w:rsidR="00DC7B4A" w:rsidRPr="000E3444" w:rsidRDefault="00DC7B4A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DC7B4A" w:rsidRPr="000E3444" w14:paraId="4EF892B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EEC11D3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61748AAA" w14:textId="77777777" w:rsidR="00DC7B4A" w:rsidRPr="000E3444" w:rsidRDefault="00DC7B4A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DC7B4A" w:rsidRPr="000E3444" w14:paraId="18F7EE7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1226DF3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10E0BE79" w14:textId="77777777" w:rsidR="00DC7B4A" w:rsidRPr="000E3444" w:rsidRDefault="00DC7B4A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DC7B4A" w:rsidRPr="000E3444" w14:paraId="4CA7D05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A842225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3A1EDA41" w14:textId="2342C75F" w:rsidR="00DC7B4A" w:rsidRPr="000E3444" w:rsidRDefault="00DC7B4A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C7B4A" w:rsidRPr="000E3444" w14:paraId="14DF9D86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CF0ACEA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18266AE5" w14:textId="69CBCDB3" w:rsidR="00DC7B4A" w:rsidRPr="000E3444" w:rsidRDefault="00DC7B4A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C7B4A" w:rsidRPr="000E3444" w14:paraId="509D02C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1AAD859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723AB0C9" w14:textId="77777777" w:rsidR="00DC7B4A" w:rsidRPr="000E3444" w:rsidRDefault="00DC7B4A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DC7B4A" w:rsidRPr="000E3444" w14:paraId="1FE877F2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280A4EC" w14:textId="77777777" w:rsidR="00DC7B4A" w:rsidRPr="000E3444" w:rsidRDefault="00DC7B4A" w:rsidP="00DC7B4A">
            <w:pPr>
              <w:suppressAutoHyphens/>
            </w:pPr>
          </w:p>
        </w:tc>
        <w:tc>
          <w:tcPr>
            <w:tcW w:w="3928" w:type="pct"/>
          </w:tcPr>
          <w:p w14:paraId="0C43CBA7" w14:textId="77777777" w:rsidR="00DC7B4A" w:rsidRPr="000E3444" w:rsidRDefault="00DC7B4A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C92977" w:rsidRPr="000E3444" w14:paraId="2474B8C7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C076AB4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3955F45" w14:textId="0A364388" w:rsidR="00C92977" w:rsidRPr="000E3444" w:rsidRDefault="00C92977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C92977" w:rsidRPr="000E3444" w14:paraId="75167E13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44E542F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C005DAD" w14:textId="77777777" w:rsidR="00C92977" w:rsidRPr="000E3444" w:rsidRDefault="00C92977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C92977" w:rsidRPr="000E3444" w14:paraId="66E4CA55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AEFA2FF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64D19D4" w14:textId="77777777" w:rsidR="00C92977" w:rsidRPr="000E3444" w:rsidRDefault="00C92977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C92977" w:rsidRPr="000E3444" w14:paraId="6416D3C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233036E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A178A06" w14:textId="77777777" w:rsidR="00C92977" w:rsidRPr="000E3444" w:rsidRDefault="00C92977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C92977" w:rsidRPr="000E3444" w14:paraId="3EAF072C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AC7840F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3221C93" w14:textId="5BC0AAAA" w:rsidR="00C92977" w:rsidRPr="000E3444" w:rsidRDefault="00C92977" w:rsidP="00A46674">
            <w:pPr>
              <w:jc w:val="both"/>
            </w:pPr>
            <w:r w:rsidRPr="000E3444">
              <w:t xml:space="preserve">Способы и приемы полирования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0,025</w:t>
            </w:r>
          </w:p>
        </w:tc>
      </w:tr>
      <w:tr w:rsidR="00C92977" w:rsidRPr="000E3444" w14:paraId="4B9950A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96DEB8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8F073DA" w14:textId="617AB8FD" w:rsidR="00C92977" w:rsidRPr="000E3444" w:rsidRDefault="00C92977" w:rsidP="00A46674">
            <w:pPr>
              <w:jc w:val="both"/>
            </w:pPr>
            <w:r>
              <w:t xml:space="preserve">Основные виды дефектов при полировании </w:t>
            </w:r>
            <w:r w:rsidRPr="000E3444">
              <w:t xml:space="preserve">простых поверхностей простых деталей с шероховатостью до </w:t>
            </w:r>
            <w:r w:rsidR="00692693">
              <w:t>Ra </w:t>
            </w:r>
            <w:r w:rsidRPr="000E3444">
              <w:t xml:space="preserve">0,025; </w:t>
            </w:r>
            <w:r w:rsidR="00AD7A44">
              <w:t xml:space="preserve">их причины и способы предупреждения </w:t>
            </w:r>
            <w:r w:rsidRPr="000E3444">
              <w:t>и устранения</w:t>
            </w:r>
          </w:p>
        </w:tc>
      </w:tr>
      <w:tr w:rsidR="00C92977" w:rsidRPr="000E3444" w14:paraId="77792C58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3B8FEEC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B188A28" w14:textId="10BD9EA7" w:rsidR="00C92977" w:rsidRPr="000E3444" w:rsidRDefault="00C92977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полирования простых поверхностей простых деталей с шероховатостью до </w:t>
            </w:r>
            <w:r w:rsidR="00692693">
              <w:t>Ra </w:t>
            </w:r>
            <w:r w:rsidRPr="000E3444">
              <w:t>0,025</w:t>
            </w:r>
          </w:p>
        </w:tc>
      </w:tr>
      <w:tr w:rsidR="00C92977" w:rsidRPr="000E3444" w14:paraId="400D6150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2B3DC87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C400BB0" w14:textId="77777777" w:rsidR="00C92977" w:rsidRPr="000E3444" w:rsidRDefault="00C92977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C92977" w:rsidRPr="000E3444" w14:paraId="03154D30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5C5B1600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D67D2F8" w14:textId="77777777" w:rsidR="00C92977" w:rsidRPr="000E3444" w:rsidRDefault="00C92977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C92977" w:rsidRPr="000E3444" w14:paraId="597C6E3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633EDCC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DA90D9E" w14:textId="77777777" w:rsidR="00C92977" w:rsidRPr="000E3444" w:rsidRDefault="00C92977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C92977" w:rsidRPr="000E3444" w14:paraId="4D5FEB2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159E268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F37DE81" w14:textId="77777777" w:rsidR="00C92977" w:rsidRPr="000E3444" w:rsidRDefault="00C92977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C92977" w:rsidRPr="000E3444" w14:paraId="434969FD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3CE2856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6EE6946" w14:textId="4577B367" w:rsidR="00C92977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C92977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C92977" w:rsidRPr="000E3444" w14:paraId="13D51F8D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273D44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0A422BA" w14:textId="77777777" w:rsidR="00C92977" w:rsidRPr="000E3444" w:rsidRDefault="00C92977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C92977" w:rsidRPr="000E3444" w14:paraId="32566593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72281FD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85B519B" w14:textId="77777777" w:rsidR="00C92977" w:rsidRPr="000E3444" w:rsidRDefault="00C92977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C92977" w:rsidRPr="000E3444" w14:paraId="636226B9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37839012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D3AC9F2" w14:textId="77777777" w:rsidR="00C92977" w:rsidRPr="000E3444" w:rsidRDefault="00C92977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C92977" w:rsidRPr="000E3444" w14:paraId="521E4C1E" w14:textId="77777777" w:rsidTr="0060304C">
        <w:trPr>
          <w:trHeight w:val="20"/>
          <w:jc w:val="center"/>
        </w:trPr>
        <w:tc>
          <w:tcPr>
            <w:tcW w:w="1072" w:type="pct"/>
            <w:vMerge/>
          </w:tcPr>
          <w:p w14:paraId="477470EE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91D3F9D" w14:textId="77777777" w:rsidR="00C92977" w:rsidRPr="000E3444" w:rsidRDefault="00C92977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C92977" w:rsidRPr="000E3444" w14:paraId="7236055A" w14:textId="77777777" w:rsidTr="0060304C">
        <w:trPr>
          <w:trHeight w:val="20"/>
          <w:jc w:val="center"/>
        </w:trPr>
        <w:tc>
          <w:tcPr>
            <w:tcW w:w="1072" w:type="pct"/>
          </w:tcPr>
          <w:p w14:paraId="6F5AEBD2" w14:textId="77777777" w:rsidR="00C92977" w:rsidRPr="000E3444" w:rsidRDefault="00C92977" w:rsidP="00C9297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0E15B7BA" w14:textId="77777777" w:rsidR="00C92977" w:rsidRPr="000E3444" w:rsidRDefault="00C92977" w:rsidP="00A46674">
            <w:pPr>
              <w:jc w:val="both"/>
            </w:pPr>
            <w:r w:rsidRPr="000E3444">
              <w:t>-</w:t>
            </w:r>
          </w:p>
        </w:tc>
      </w:tr>
    </w:tbl>
    <w:p w14:paraId="4E9B5AA6" w14:textId="77777777" w:rsidR="00A46674" w:rsidRDefault="00A46674" w:rsidP="005E7C86">
      <w:pPr>
        <w:rPr>
          <w:b/>
          <w:bCs w:val="0"/>
        </w:rPr>
      </w:pPr>
      <w:bookmarkStart w:id="15" w:name="_Toc513129371"/>
    </w:p>
    <w:p w14:paraId="29B07521" w14:textId="38F18372" w:rsidR="00A31A2B" w:rsidRDefault="00A31A2B" w:rsidP="005E7C86">
      <w:pPr>
        <w:rPr>
          <w:b/>
          <w:bCs w:val="0"/>
        </w:rPr>
      </w:pPr>
      <w:r w:rsidRPr="005E7C86">
        <w:rPr>
          <w:b/>
          <w:bCs w:val="0"/>
        </w:rPr>
        <w:t>3.3.2. Трудовая функция</w:t>
      </w:r>
      <w:bookmarkEnd w:id="15"/>
    </w:p>
    <w:p w14:paraId="244C90E5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8201ED" w:rsidRPr="000E3444" w14:paraId="25202B8D" w14:textId="77777777" w:rsidTr="00926FA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147D779" w14:textId="77777777" w:rsidR="008201ED" w:rsidRPr="000E3444" w:rsidRDefault="008201ED" w:rsidP="008201ED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21573" w14:textId="1665978E" w:rsidR="008201ED" w:rsidRPr="000E3444" w:rsidRDefault="00030DF7" w:rsidP="008201ED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 xml:space="preserve">вручную и </w:t>
            </w:r>
            <w:r w:rsidR="00BE75F7" w:rsidRPr="000E3444">
              <w:t xml:space="preserve">с </w:t>
            </w:r>
            <w:r w:rsidR="00B55835" w:rsidRPr="000E3444">
              <w:t>использованием механизированного</w:t>
            </w:r>
            <w:r w:rsidRPr="000E3444">
              <w:t xml:space="preserve"> инструмента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9DA41B" w14:textId="21D36C90" w:rsidR="008201ED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D9D03" w14:textId="77777777" w:rsidR="008201ED" w:rsidRPr="000E3444" w:rsidRDefault="008201ED" w:rsidP="008201ED">
            <w:pPr>
              <w:suppressAutoHyphens/>
            </w:pPr>
            <w:r w:rsidRPr="000E3444">
              <w:t>C/02.</w:t>
            </w:r>
            <w:r w:rsidR="00D56700" w:rsidRPr="000E3444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6D69F0" w14:textId="77777777" w:rsidR="008201ED" w:rsidRPr="000E3444" w:rsidRDefault="008201ED" w:rsidP="00926FA2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5DA9B" w14:textId="77777777" w:rsidR="008201ED" w:rsidRPr="000E3444" w:rsidRDefault="00D56700" w:rsidP="008201ED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5E337F63" w14:textId="77777777" w:rsidR="00A31A2B" w:rsidRPr="000E3444" w:rsidRDefault="00A31A2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A31A2B" w:rsidRPr="000E3444" w14:paraId="1D489B2F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8AAD785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1B125C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C35CE" w14:textId="77777777" w:rsidR="00A31A2B" w:rsidRPr="000E3444" w:rsidRDefault="00A31A2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C8E644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36B503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B2D05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B1F9D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31A2B" w:rsidRPr="000E3444" w14:paraId="31C6B3C1" w14:textId="77777777" w:rsidTr="00CC17AD">
        <w:trPr>
          <w:jc w:val="center"/>
        </w:trPr>
        <w:tc>
          <w:tcPr>
            <w:tcW w:w="1267" w:type="pct"/>
            <w:vAlign w:val="center"/>
          </w:tcPr>
          <w:p w14:paraId="0576290D" w14:textId="77777777" w:rsidR="00A31A2B" w:rsidRPr="000E3444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1119C6F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BAB1774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AFA1C5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5DDDA3C" w14:textId="77777777" w:rsidR="00A31A2B" w:rsidRPr="000E3444" w:rsidRDefault="00A31A2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6B09F734" w14:textId="4751E924" w:rsidR="00A31A2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31A2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785D63B3" w14:textId="77777777" w:rsidR="00A31A2B" w:rsidRPr="005E7C86" w:rsidRDefault="00A31A2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EAB1FB" w14:textId="77777777" w:rsidR="00A31A2B" w:rsidRPr="000E3444" w:rsidRDefault="00A31A2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30DF7" w:rsidRPr="000E3444" w14:paraId="6AAD1371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7CBAACDE" w14:textId="77777777" w:rsidR="00030DF7" w:rsidRPr="000E3444" w:rsidRDefault="00030DF7" w:rsidP="00926FA2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2086B3D1" w14:textId="43073D0B" w:rsidR="00030DF7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030DF7" w:rsidRPr="000E3444">
              <w:t xml:space="preserve">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="00030DF7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030DF7" w:rsidRPr="000E3444" w14:paraId="602964A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CCFD0F0" w14:textId="77777777" w:rsidR="00030DF7" w:rsidRPr="000E3444" w:rsidRDefault="00030DF7" w:rsidP="00926FA2">
            <w:pPr>
              <w:suppressAutoHyphens/>
            </w:pPr>
          </w:p>
        </w:tc>
        <w:tc>
          <w:tcPr>
            <w:tcW w:w="3928" w:type="pct"/>
          </w:tcPr>
          <w:p w14:paraId="1B8F3678" w14:textId="1034203D" w:rsidR="00030DF7" w:rsidRPr="000E3444" w:rsidRDefault="00030DF7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030DF7" w:rsidRPr="000E3444" w14:paraId="67EE7CD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F07F47A" w14:textId="77777777" w:rsidR="00030DF7" w:rsidRPr="000E3444" w:rsidRDefault="00030DF7" w:rsidP="00926FA2">
            <w:pPr>
              <w:suppressAutoHyphens/>
            </w:pPr>
          </w:p>
        </w:tc>
        <w:tc>
          <w:tcPr>
            <w:tcW w:w="3928" w:type="pct"/>
          </w:tcPr>
          <w:p w14:paraId="5F3AA590" w14:textId="462C4722" w:rsidR="00030DF7" w:rsidRPr="000E3444" w:rsidRDefault="00030DF7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>вручную и при помощи механизированного инструмента в соответствии с технической документацией</w:t>
            </w:r>
          </w:p>
        </w:tc>
      </w:tr>
      <w:tr w:rsidR="00030DF7" w:rsidRPr="000E3444" w14:paraId="66C9201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365D4A9" w14:textId="77777777" w:rsidR="00030DF7" w:rsidRPr="000E3444" w:rsidRDefault="00030DF7" w:rsidP="00926FA2">
            <w:pPr>
              <w:suppressAutoHyphens/>
            </w:pPr>
          </w:p>
        </w:tc>
        <w:tc>
          <w:tcPr>
            <w:tcW w:w="3928" w:type="pct"/>
          </w:tcPr>
          <w:p w14:paraId="349C2F23" w14:textId="77777777" w:rsidR="00030DF7" w:rsidRPr="000E3444" w:rsidRDefault="009E119F" w:rsidP="00A46674">
            <w:pPr>
              <w:jc w:val="both"/>
            </w:pPr>
            <w:r w:rsidRPr="000E3444">
              <w:t>Поддержание</w:t>
            </w:r>
            <w:r w:rsidR="00030DF7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030DF7" w:rsidRPr="000E3444" w14:paraId="1790165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CE0EC0B" w14:textId="77777777" w:rsidR="00030DF7" w:rsidRPr="000E3444" w:rsidRDefault="00030DF7" w:rsidP="00926FA2">
            <w:pPr>
              <w:suppressAutoHyphens/>
            </w:pPr>
          </w:p>
        </w:tc>
        <w:tc>
          <w:tcPr>
            <w:tcW w:w="3928" w:type="pct"/>
          </w:tcPr>
          <w:p w14:paraId="6BCC4C18" w14:textId="77777777" w:rsidR="00030DF7" w:rsidRPr="000E3444" w:rsidRDefault="009E119F" w:rsidP="00A46674">
            <w:pPr>
              <w:jc w:val="both"/>
            </w:pPr>
            <w:r w:rsidRPr="000E3444">
              <w:t>Поддержание</w:t>
            </w:r>
            <w:r w:rsidR="00030DF7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030DF7" w:rsidRPr="000E3444">
              <w:t>, промышленной и экологической безопасности, правилами организации рабочего места полировщика</w:t>
            </w:r>
          </w:p>
        </w:tc>
      </w:tr>
      <w:tr w:rsidR="00EE1A8A" w:rsidRPr="000E3444" w14:paraId="005A3BA9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783CEFC6" w14:textId="257B48F9" w:rsidR="00EE1A8A" w:rsidRPr="000E3444" w:rsidRDefault="00EE1A8A" w:rsidP="00DB7CE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54C76428" w14:textId="0865082F" w:rsidR="00EE1A8A" w:rsidRPr="000E3444" w:rsidRDefault="00972DEF" w:rsidP="00A46674">
            <w:pPr>
              <w:jc w:val="both"/>
            </w:pPr>
            <w:r>
              <w:t>Чит</w:t>
            </w:r>
            <w:r w:rsidR="00EE1A8A" w:rsidRPr="000E3444">
              <w:t>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DB7CE3" w:rsidRPr="000E3444" w14:paraId="51D7F72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8CF8907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CC87908" w14:textId="77777777" w:rsidR="00DB7CE3" w:rsidRPr="000E3444" w:rsidRDefault="00DB7CE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B7CE3" w:rsidRPr="000E3444" w14:paraId="44274FB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532804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D709C41" w14:textId="5F12572F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DB7CE3" w:rsidRPr="000E3444" w14:paraId="7D238E1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32AF59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21CFD06" w14:textId="77777777" w:rsidR="00DB7CE3" w:rsidRPr="000E3444" w:rsidRDefault="00DB7CE3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DB7CE3" w:rsidRPr="000E3444" w14:paraId="0F08D7C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81004EA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9997420" w14:textId="77777777" w:rsidR="00DB7CE3" w:rsidRPr="000E3444" w:rsidRDefault="00DB7CE3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DB7CE3" w:rsidRPr="000E3444" w14:paraId="724FCD6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14AB359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9CF572B" w14:textId="77777777" w:rsidR="00DB7CE3" w:rsidRPr="000E3444" w:rsidRDefault="00DB7CE3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DB7CE3" w:rsidRPr="000E3444" w14:paraId="2B7A484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A88F9B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3E1760A" w14:textId="7FBD5056" w:rsidR="00DB7CE3" w:rsidRPr="000E3444" w:rsidRDefault="00DB7CE3" w:rsidP="00A46674">
            <w:pPr>
              <w:jc w:val="both"/>
            </w:pPr>
            <w:r w:rsidRPr="000E3444">
              <w:t xml:space="preserve">Полировать сложные поверхности простых деталей и простые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>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DB7CE3" w:rsidRPr="000E3444" w14:paraId="60AE704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D32D1BD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1A4F741" w14:textId="77777777" w:rsidR="00DB7CE3" w:rsidRPr="000E3444" w:rsidRDefault="00DB7CE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B7CE3" w:rsidRPr="000E3444" w14:paraId="5E86927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F160A6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B9A6E4F" w14:textId="0C6F3CC8" w:rsidR="00DB7CE3" w:rsidRPr="000E3444" w:rsidRDefault="00DB7CE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DB7CE3" w:rsidRPr="000E3444" w14:paraId="28C4560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BAD707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7C05686" w14:textId="74DF2BFB" w:rsidR="00DB7CE3" w:rsidRPr="000E3444" w:rsidRDefault="00DB7CE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  <w:r w:rsidRPr="000E3444">
              <w:t>; заменять их по мере необходимости</w:t>
            </w:r>
          </w:p>
        </w:tc>
      </w:tr>
      <w:tr w:rsidR="00DB7CE3" w:rsidRPr="000E3444" w14:paraId="301FBEF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648B6BE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E975EE2" w14:textId="77777777" w:rsidR="00DB7CE3" w:rsidRPr="000E3444" w:rsidRDefault="00DB7CE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B7CE3" w:rsidRPr="000E3444" w14:paraId="13B6759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CEF0DA2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9EAE742" w14:textId="77777777" w:rsidR="00DB7CE3" w:rsidRPr="000E3444" w:rsidRDefault="00DB7CE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B7CE3" w:rsidRPr="000E3444" w14:paraId="0CFE84F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9C9040E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FAD78C3" w14:textId="77777777" w:rsidR="00DB7CE3" w:rsidRPr="000E3444" w:rsidRDefault="00DB7CE3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DB7CE3" w:rsidRPr="000E3444" w14:paraId="66F6EB0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B40C7F0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F42F67D" w14:textId="77777777" w:rsidR="00DB7CE3" w:rsidRPr="000E3444" w:rsidRDefault="00DB7CE3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EE1A8A" w:rsidRPr="000E3444" w14:paraId="7223DCFF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40FD63B9" w14:textId="767C5323" w:rsidR="00EE1A8A" w:rsidRPr="000E3444" w:rsidRDefault="00EE1A8A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53E77943" w14:textId="596C03E5" w:rsidR="00EE1A8A" w:rsidRPr="000E3444" w:rsidRDefault="00972DEF" w:rsidP="00A46674">
            <w:pPr>
              <w:jc w:val="both"/>
            </w:pPr>
            <w:r>
              <w:t>Вид</w:t>
            </w:r>
            <w:r w:rsidR="00EE1A8A" w:rsidRPr="000E3444">
              <w:t>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59FF858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9A27E26" w14:textId="25CA21D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9CE4A26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5CEA388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AB31B5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42D678D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506F3EA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086941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5ED01E9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26ABA1E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6C2916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1514AB5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0F8F459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16ECB7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280BAE9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1006264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66D71E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FB6B9E4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7ABBF78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6F8183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6C62667" w14:textId="168304A7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7E5599F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815275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E939204" w14:textId="77777777" w:rsidR="00B40600" w:rsidRPr="000E3444" w:rsidRDefault="00B40600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B40600" w:rsidRPr="000E3444" w14:paraId="2C47F76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501668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1C777B4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B40600" w:rsidRPr="000E3444" w14:paraId="0F690CE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FEA068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00A1F8C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4F5A6CE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C21125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BC8BF2A" w14:textId="783D04AF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</w:p>
        </w:tc>
      </w:tr>
      <w:tr w:rsidR="00B40600" w:rsidRPr="000E3444" w14:paraId="48AAB27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B1087B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432B732" w14:textId="376C831E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14CF2A9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78E172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11B711E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B40600" w:rsidRPr="000E3444" w14:paraId="5402EC6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AA2DB5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4C6A70A" w14:textId="77777777" w:rsidR="00B40600" w:rsidRPr="000E3444" w:rsidRDefault="00B40600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C92977" w:rsidRPr="000E3444" w14:paraId="1466DD9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1F9BC89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4C27DF4" w14:textId="4D5169A5" w:rsidR="00C92977" w:rsidRPr="000E3444" w:rsidRDefault="00C92977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C92977" w:rsidRPr="000E3444" w14:paraId="0EC548E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F34B12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37C9DF9" w14:textId="77777777" w:rsidR="00C92977" w:rsidRPr="000E3444" w:rsidRDefault="00C92977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C92977" w:rsidRPr="000E3444" w14:paraId="2BDF406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189971C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676EFED" w14:textId="77777777" w:rsidR="00C92977" w:rsidRPr="000E3444" w:rsidRDefault="00C92977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C92977" w:rsidRPr="000E3444" w14:paraId="4CFD3A0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EB55E3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EEC5EC9" w14:textId="77777777" w:rsidR="00C92977" w:rsidRPr="000E3444" w:rsidRDefault="00C92977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C92977" w:rsidRPr="000E3444" w14:paraId="6051434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9A920C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85C19A9" w14:textId="5F95ACAB" w:rsidR="00C92977" w:rsidRPr="000E3444" w:rsidRDefault="00C92977" w:rsidP="00A46674">
            <w:pPr>
              <w:jc w:val="both"/>
            </w:pPr>
            <w:r w:rsidRPr="000E3444">
              <w:t xml:space="preserve">Способы и приемы полирования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0,05</w:t>
            </w:r>
          </w:p>
        </w:tc>
      </w:tr>
      <w:tr w:rsidR="00C92977" w:rsidRPr="000E3444" w14:paraId="0DE1C24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69D4CD9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B99FF3D" w14:textId="74D81737" w:rsidR="00C92977" w:rsidRPr="000E3444" w:rsidRDefault="00C92977" w:rsidP="00A46674">
            <w:pPr>
              <w:jc w:val="both"/>
            </w:pPr>
            <w:r>
              <w:t xml:space="preserve">Основные виды дефектов при полировании </w:t>
            </w:r>
            <w:r w:rsidRPr="000E3444">
              <w:t xml:space="preserve">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 xml:space="preserve">0,05; </w:t>
            </w:r>
            <w:r w:rsidR="00AD7A44">
              <w:t xml:space="preserve">их причины и способы предупреждения </w:t>
            </w:r>
            <w:r w:rsidRPr="000E3444">
              <w:t>и устранения</w:t>
            </w:r>
          </w:p>
        </w:tc>
      </w:tr>
      <w:tr w:rsidR="00C92977" w:rsidRPr="000E3444" w14:paraId="3AFEE48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8E69554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0FB7D33" w14:textId="702B9369" w:rsidR="00C92977" w:rsidRPr="000E3444" w:rsidRDefault="00C92977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полирования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0,05</w:t>
            </w:r>
          </w:p>
        </w:tc>
      </w:tr>
      <w:tr w:rsidR="00C92977" w:rsidRPr="000E3444" w14:paraId="79AB496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9841F7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CB728F6" w14:textId="77777777" w:rsidR="00C92977" w:rsidRPr="000E3444" w:rsidRDefault="00C92977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C92977" w:rsidRPr="000E3444" w14:paraId="55263AF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2B9457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1E68FC5" w14:textId="77777777" w:rsidR="00C92977" w:rsidRPr="000E3444" w:rsidRDefault="00C92977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C92977" w:rsidRPr="000E3444" w14:paraId="33B8082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6B079EF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B4290C1" w14:textId="77777777" w:rsidR="00C92977" w:rsidRPr="000E3444" w:rsidRDefault="00C92977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C92977" w:rsidRPr="000E3444" w14:paraId="532EA40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61E1B1C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C02D192" w14:textId="77777777" w:rsidR="00C92977" w:rsidRPr="000E3444" w:rsidRDefault="00C92977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C92977" w:rsidRPr="000E3444" w14:paraId="2B7D50A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F589B02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53F611C" w14:textId="1F4A1AA8" w:rsidR="00C92977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C92977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C92977" w:rsidRPr="000E3444" w14:paraId="328AF55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18BFC93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2654813" w14:textId="77777777" w:rsidR="00C92977" w:rsidRPr="000E3444" w:rsidRDefault="00C92977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C92977" w:rsidRPr="000E3444" w14:paraId="6990DC7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7F2FA54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F7A1552" w14:textId="77777777" w:rsidR="00C92977" w:rsidRPr="000E3444" w:rsidRDefault="00C92977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C92977" w:rsidRPr="000E3444" w14:paraId="351D7B4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5663D0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E405583" w14:textId="77777777" w:rsidR="00C92977" w:rsidRPr="000E3444" w:rsidRDefault="00C92977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C92977" w:rsidRPr="000E3444" w14:paraId="63B7772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710046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C86A011" w14:textId="77777777" w:rsidR="00C92977" w:rsidRPr="000E3444" w:rsidRDefault="00C92977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C92977" w:rsidRPr="000E3444" w14:paraId="41BBF188" w14:textId="77777777" w:rsidTr="003B17DE">
        <w:trPr>
          <w:trHeight w:val="20"/>
          <w:jc w:val="center"/>
        </w:trPr>
        <w:tc>
          <w:tcPr>
            <w:tcW w:w="1072" w:type="pct"/>
          </w:tcPr>
          <w:p w14:paraId="1063F2BC" w14:textId="77777777" w:rsidR="00C92977" w:rsidRPr="000E3444" w:rsidRDefault="00C92977" w:rsidP="00C9297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6563D3A9" w14:textId="77777777" w:rsidR="00C92977" w:rsidRPr="000E3444" w:rsidRDefault="00C92977" w:rsidP="00A46674">
            <w:pPr>
              <w:jc w:val="both"/>
            </w:pPr>
            <w:r w:rsidRPr="000E3444">
              <w:t>-</w:t>
            </w:r>
          </w:p>
        </w:tc>
      </w:tr>
    </w:tbl>
    <w:p w14:paraId="3AA98750" w14:textId="77777777" w:rsidR="00A46674" w:rsidRDefault="00A46674" w:rsidP="005E7C86">
      <w:pPr>
        <w:rPr>
          <w:b/>
          <w:bCs w:val="0"/>
        </w:rPr>
      </w:pPr>
      <w:bookmarkStart w:id="16" w:name="_Toc513129372"/>
    </w:p>
    <w:p w14:paraId="104E373C" w14:textId="14B8D7A4" w:rsidR="003D2D7E" w:rsidRDefault="003D2D7E" w:rsidP="005E7C86">
      <w:pPr>
        <w:rPr>
          <w:b/>
          <w:bCs w:val="0"/>
        </w:rPr>
      </w:pPr>
      <w:r w:rsidRPr="005E7C86">
        <w:rPr>
          <w:b/>
          <w:bCs w:val="0"/>
        </w:rPr>
        <w:t>3.3.3. Трудовая функция</w:t>
      </w:r>
      <w:bookmarkEnd w:id="16"/>
    </w:p>
    <w:p w14:paraId="12355E50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3D2D7E" w:rsidRPr="000E3444" w14:paraId="642F3CD9" w14:textId="77777777" w:rsidTr="000E757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239A8F6" w14:textId="77777777" w:rsidR="003D2D7E" w:rsidRPr="000E3444" w:rsidRDefault="003D2D7E" w:rsidP="003D2D7E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3B0F8" w14:textId="23EAB69A" w:rsidR="003D2D7E" w:rsidRPr="000E3444" w:rsidRDefault="00030DF7" w:rsidP="003D2D7E">
            <w:pPr>
              <w:suppressAutoHyphens/>
            </w:pPr>
            <w:r w:rsidRPr="000E3444">
              <w:t xml:space="preserve">Полирование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на </w:t>
            </w:r>
            <w:r w:rsidR="00697251" w:rsidRPr="000E3444">
              <w:t>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78FE7F" w14:textId="74CF863F" w:rsidR="003D2D7E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C83744" w14:textId="77777777" w:rsidR="003D2D7E" w:rsidRPr="000E3444" w:rsidRDefault="003D2D7E" w:rsidP="003D2D7E">
            <w:pPr>
              <w:suppressAutoHyphens/>
            </w:pPr>
            <w:r w:rsidRPr="000E3444">
              <w:t>C/0</w:t>
            </w:r>
            <w:r w:rsidRPr="000E3444">
              <w:rPr>
                <w:lang w:val="en-US"/>
              </w:rPr>
              <w:t>3</w:t>
            </w:r>
            <w:r w:rsidRPr="000E3444">
              <w:t>.</w:t>
            </w:r>
            <w:r w:rsidR="00D56700" w:rsidRPr="000E3444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FCD91D" w14:textId="77777777" w:rsidR="003D2D7E" w:rsidRPr="000E3444" w:rsidRDefault="003D2D7E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1E3DC" w14:textId="77777777" w:rsidR="003D2D7E" w:rsidRPr="000E3444" w:rsidRDefault="00D56700" w:rsidP="003D2D7E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033E3E15" w14:textId="77777777" w:rsidR="003D2D7E" w:rsidRPr="000E3444" w:rsidRDefault="003D2D7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3D2D7E" w:rsidRPr="000E3444" w14:paraId="3C284470" w14:textId="77777777" w:rsidTr="00706870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5E058AA" w14:textId="77777777" w:rsidR="003D2D7E" w:rsidRPr="000E3444" w:rsidRDefault="003D2D7E" w:rsidP="00D5487F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B62B9C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3AC79" w14:textId="77777777" w:rsidR="003D2D7E" w:rsidRPr="000E3444" w:rsidRDefault="003D2D7E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EC5A01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45A635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05FF3E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DCC02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3D2D7E" w:rsidRPr="000E3444" w14:paraId="676790DA" w14:textId="77777777" w:rsidTr="00706870">
        <w:trPr>
          <w:jc w:val="center"/>
        </w:trPr>
        <w:tc>
          <w:tcPr>
            <w:tcW w:w="1267" w:type="pct"/>
            <w:vAlign w:val="center"/>
          </w:tcPr>
          <w:p w14:paraId="6FD6631D" w14:textId="77777777" w:rsidR="003D2D7E" w:rsidRPr="000E3444" w:rsidRDefault="003D2D7E" w:rsidP="00D5487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EA534FE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EEA5A6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55C60B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D9B6DD6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6ED17C69" w14:textId="2EB03D89" w:rsidR="003D2D7E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3D2D7E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6" w:type="pct"/>
            <w:tcBorders>
              <w:top w:val="single" w:sz="4" w:space="0" w:color="808080"/>
            </w:tcBorders>
          </w:tcPr>
          <w:p w14:paraId="759EC7E5" w14:textId="77777777" w:rsidR="003D2D7E" w:rsidRPr="005E7C86" w:rsidRDefault="003D2D7E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2CF45C" w14:textId="77777777" w:rsidR="003D2D7E" w:rsidRPr="000E3444" w:rsidRDefault="003D2D7E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30DF7" w:rsidRPr="000E3444" w14:paraId="79826187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56A715E2" w14:textId="77777777" w:rsidR="00030DF7" w:rsidRPr="000E3444" w:rsidRDefault="00030DF7" w:rsidP="000E757E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62FF5C3C" w14:textId="0C55D186" w:rsidR="00030DF7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030DF7" w:rsidRPr="000E3444">
              <w:t xml:space="preserve">полирования простых поверхностей простых деталей </w:t>
            </w:r>
            <w:r w:rsidR="003F7C10" w:rsidRPr="000E3444">
              <w:t>с шероховатостью</w:t>
            </w:r>
            <w:r w:rsidR="00030DF7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030DF7" w:rsidRPr="000E3444" w14:paraId="01DCC69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9E4824A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6E67094D" w14:textId="4B70E730" w:rsidR="00030DF7" w:rsidRPr="000E3444" w:rsidRDefault="00030DF7" w:rsidP="00A46674">
            <w:pPr>
              <w:jc w:val="both"/>
            </w:pPr>
            <w:r w:rsidRPr="000E3444">
              <w:t xml:space="preserve">Наладка полировальных станков для полирования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030DF7" w:rsidRPr="000E3444" w14:paraId="44277F2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DBA31E5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3B18DEC8" w14:textId="5BA1C2E9" w:rsidR="00030DF7" w:rsidRPr="000E3444" w:rsidRDefault="00030DF7" w:rsidP="00A46674">
            <w:pPr>
              <w:jc w:val="both"/>
            </w:pPr>
            <w:r w:rsidRPr="000E3444">
              <w:t xml:space="preserve">Выполнение технологической операции полирования простых поверхностей простых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на полировальных станках в соответствии с технической документацией</w:t>
            </w:r>
          </w:p>
        </w:tc>
      </w:tr>
      <w:tr w:rsidR="00030DF7" w:rsidRPr="000E3444" w14:paraId="7DC6CA6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B53A739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43430941" w14:textId="77777777" w:rsidR="00030DF7" w:rsidRPr="000E3444" w:rsidRDefault="00030DF7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030DF7" w:rsidRPr="000E3444" w14:paraId="301188D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E4F5EFB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55FB9860" w14:textId="77777777" w:rsidR="00030DF7" w:rsidRPr="000E3444" w:rsidRDefault="009E119F" w:rsidP="00A46674">
            <w:pPr>
              <w:jc w:val="both"/>
            </w:pPr>
            <w:r w:rsidRPr="000E3444">
              <w:t>Поддержание</w:t>
            </w:r>
            <w:r w:rsidR="00030DF7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030DF7" w:rsidRPr="000E3444" w14:paraId="27B8C1B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BBC9F5D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7E3A9024" w14:textId="77777777" w:rsidR="00030DF7" w:rsidRPr="000E3444" w:rsidRDefault="009E119F" w:rsidP="00A46674">
            <w:pPr>
              <w:jc w:val="both"/>
            </w:pPr>
            <w:r w:rsidRPr="000E3444">
              <w:t>Поддержание</w:t>
            </w:r>
            <w:r w:rsidR="00030DF7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030DF7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EE1A8A" w:rsidRPr="000E3444" w14:paraId="56AB083D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4D8BD436" w14:textId="2EB77639" w:rsidR="00EE1A8A" w:rsidRPr="000E3444" w:rsidRDefault="00EE1A8A" w:rsidP="00DB7CE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0858EDE4" w14:textId="22820BAF" w:rsidR="00EE1A8A" w:rsidRPr="000E3444" w:rsidRDefault="00EE1A8A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детали</w:t>
            </w:r>
          </w:p>
        </w:tc>
      </w:tr>
      <w:tr w:rsidR="00DB7CE3" w:rsidRPr="000E3444" w14:paraId="466A18D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A83DF0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05CE280" w14:textId="77777777" w:rsidR="00DB7CE3" w:rsidRPr="000E3444" w:rsidRDefault="00DB7CE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B7CE3" w:rsidRPr="000E3444" w14:paraId="5FED15B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F4725B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77E3612" w14:textId="302B9CF1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и использовать приспособления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6A975F8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566409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EC94636" w14:textId="284C8CC3" w:rsidR="00DB7CE3" w:rsidRPr="000E3444" w:rsidRDefault="00DB7CE3" w:rsidP="00A46674">
            <w:pPr>
              <w:jc w:val="both"/>
            </w:pPr>
            <w:r w:rsidRPr="000E3444">
              <w:t xml:space="preserve">Подготавливать, устанавливать и закреплять заготовки с выверкой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на полировальных станках</w:t>
            </w:r>
          </w:p>
        </w:tc>
      </w:tr>
      <w:tr w:rsidR="00DB7CE3" w:rsidRPr="000E3444" w14:paraId="5A70D11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C38BD0C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7B94AA1" w14:textId="504FC063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полировальные круги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61082AD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512279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485833B" w14:textId="4060FA32" w:rsidR="00DB7CE3" w:rsidRPr="000E3444" w:rsidRDefault="00DB7CE3" w:rsidP="00A46674">
            <w:pPr>
              <w:jc w:val="both"/>
            </w:pPr>
            <w:r w:rsidRPr="000E3444">
              <w:t xml:space="preserve">Производить наладку полировальных станков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7D58354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15FC9EE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2D26ACE" w14:textId="22ACE93A" w:rsidR="00DB7CE3" w:rsidRPr="000E3444" w:rsidRDefault="00DB7CE3" w:rsidP="00A46674">
            <w:pPr>
              <w:jc w:val="both"/>
            </w:pPr>
            <w:r w:rsidRPr="000E3444">
              <w:t xml:space="preserve">Полировать простые поверхности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 соответствии с технологической картой и рабочим чертежом</w:t>
            </w:r>
          </w:p>
        </w:tc>
      </w:tr>
      <w:tr w:rsidR="00DB7CE3" w:rsidRPr="000E3444" w14:paraId="41E3BA1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C00D9D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7B18FBB" w14:textId="77777777" w:rsidR="00DB7CE3" w:rsidRPr="000E3444" w:rsidRDefault="00DB7CE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B7CE3" w:rsidRPr="000E3444" w14:paraId="6069F6C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868122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B8D224F" w14:textId="57A98FFA" w:rsidR="00DB7CE3" w:rsidRPr="000E3444" w:rsidRDefault="00DB7CE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51868AC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C2C43F2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9378218" w14:textId="2C068DC5" w:rsidR="00DB7CE3" w:rsidRPr="000E3444" w:rsidRDefault="00DB7CE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>; заменять их по мере необходимости</w:t>
            </w:r>
          </w:p>
        </w:tc>
      </w:tr>
      <w:tr w:rsidR="00DB7CE3" w:rsidRPr="000E3444" w14:paraId="76CD944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B21B1B1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6AA856E" w14:textId="77777777" w:rsidR="00DB7CE3" w:rsidRPr="000E3444" w:rsidRDefault="00DB7CE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B7CE3" w:rsidRPr="000E3444" w14:paraId="3ADA236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7BED81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F74B1E9" w14:textId="77777777" w:rsidR="00DB7CE3" w:rsidRPr="000E3444" w:rsidRDefault="00DB7CE3" w:rsidP="00A46674">
            <w:pPr>
              <w:jc w:val="both"/>
            </w:pPr>
            <w:r w:rsidRPr="000E3444">
              <w:t>Проверять исправность и работоспособность полировальных станков</w:t>
            </w:r>
          </w:p>
        </w:tc>
      </w:tr>
      <w:tr w:rsidR="00DB7CE3" w:rsidRPr="000E3444" w14:paraId="0418274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D8C94F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53B6ED7" w14:textId="77777777" w:rsidR="00DB7CE3" w:rsidRPr="000E3444" w:rsidRDefault="00DB7CE3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DB7CE3" w:rsidRPr="000E3444" w14:paraId="6631D1F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DA72A9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11A3A0E" w14:textId="77777777" w:rsidR="00DB7CE3" w:rsidRPr="000E3444" w:rsidRDefault="00DB7CE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B7CE3" w:rsidRPr="000E3444" w14:paraId="535A3E8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05121B7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38729C4" w14:textId="77777777" w:rsidR="00DB7CE3" w:rsidRPr="000E3444" w:rsidRDefault="00DB7CE3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DB7CE3" w:rsidRPr="000E3444" w14:paraId="3CD961D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81EE58A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458C70E" w14:textId="77777777" w:rsidR="00DB7CE3" w:rsidRPr="000E3444" w:rsidRDefault="00DB7CE3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4E6379" w:rsidRPr="000E3444" w14:paraId="0689B6A4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51FB8311" w14:textId="1D245136" w:rsidR="004E6379" w:rsidRPr="000E3444" w:rsidRDefault="004E6379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38E00E19" w14:textId="74FC2C56" w:rsidR="004E6379" w:rsidRPr="000E3444" w:rsidRDefault="004E6379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592BC0F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FB2F30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F21A7B6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57E0EF6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E979BD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943C4C8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318215B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B4DAFA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E580344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1863FB4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687779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6042748" w14:textId="5B26BE7D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53BE7A3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EABB20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BD98B37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B40600" w:rsidRPr="000E3444" w14:paraId="19F0903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D62B95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6DFF86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3E1DA7C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CDA8F3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7B3F729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B40600" w:rsidRPr="000E3444" w14:paraId="14458B9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2B9520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A8BE7B9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B40600" w:rsidRPr="000E3444" w14:paraId="4EDAC68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B09AC9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D303E81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2EEDF36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9FF504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2B7C42F" w14:textId="17CB44F8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50CF929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99E7B7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FF3A361" w14:textId="62ABB3BD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3F4789B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6374FD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2FFED83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B40600" w:rsidRPr="000E3444" w14:paraId="259244C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67B042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5A26E1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нанесения полировальных смесей на инструмент или заготовку</w:t>
            </w:r>
          </w:p>
        </w:tc>
      </w:tr>
      <w:tr w:rsidR="00B40600" w:rsidRPr="000E3444" w14:paraId="06F890F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76470B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345C738" w14:textId="77777777" w:rsidR="00B40600" w:rsidRPr="000E3444" w:rsidRDefault="00B40600" w:rsidP="00A46674">
            <w:pPr>
              <w:jc w:val="both"/>
            </w:pPr>
            <w:r w:rsidRPr="000E3444">
              <w:t>Способы и правила профилирования полировальных кругов</w:t>
            </w:r>
          </w:p>
        </w:tc>
      </w:tr>
      <w:tr w:rsidR="00B40600" w:rsidRPr="000E3444" w14:paraId="40F2369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8DE944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DEBFA67" w14:textId="77777777" w:rsidR="00B40600" w:rsidRPr="000E3444" w:rsidRDefault="00B40600" w:rsidP="00A46674">
            <w:pPr>
              <w:jc w:val="both"/>
            </w:pPr>
            <w:r w:rsidRPr="000E3444">
              <w:t>Приемы и правила установки и выверки полировальных кругов на полировальных станках</w:t>
            </w:r>
          </w:p>
        </w:tc>
      </w:tr>
      <w:tr w:rsidR="00B40600" w:rsidRPr="000E3444" w14:paraId="0367ADE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725B57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CAEA7C9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B40600" w:rsidRPr="000E3444" w14:paraId="65C3B3F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872F5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C2FEDD4" w14:textId="77777777" w:rsidR="00B40600" w:rsidRPr="000E3444" w:rsidRDefault="00B40600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B40600" w:rsidRPr="000E3444" w14:paraId="5CA3A05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FDBA4F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8541482" w14:textId="77777777" w:rsidR="00B40600" w:rsidRPr="000E3444" w:rsidRDefault="00B40600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B40600" w:rsidRPr="000E3444" w14:paraId="29E1E49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C4AC64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BA6679E" w14:textId="77777777" w:rsidR="00B40600" w:rsidRPr="000E3444" w:rsidRDefault="00B40600" w:rsidP="00A46674">
            <w:pPr>
              <w:jc w:val="both"/>
            </w:pPr>
            <w:r w:rsidRPr="000E3444">
              <w:t xml:space="preserve">Устройство и правила использования полировальных станков </w:t>
            </w:r>
          </w:p>
        </w:tc>
      </w:tr>
      <w:tr w:rsidR="00B40600" w:rsidRPr="000E3444" w14:paraId="58DC99E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A0BB75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E867FAC" w14:textId="61456822" w:rsidR="00B40600" w:rsidRPr="000E3444" w:rsidRDefault="00B40600" w:rsidP="00A46674">
            <w:pPr>
              <w:jc w:val="both"/>
            </w:pPr>
            <w:r w:rsidRPr="000E3444">
              <w:t xml:space="preserve">Последовательность и содержание настройки полировальных станков для полирования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4CA5A41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208805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B307281" w14:textId="77777777" w:rsidR="00B40600" w:rsidRPr="000E3444" w:rsidRDefault="00B40600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B40600" w:rsidRPr="000E3444" w14:paraId="766175E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994EF6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1B13595" w14:textId="51022D81" w:rsidR="00B40600" w:rsidRPr="000E3444" w:rsidRDefault="00B40600" w:rsidP="00A46674">
            <w:pPr>
              <w:jc w:val="both"/>
            </w:pPr>
            <w:r w:rsidRPr="000E3444">
              <w:t xml:space="preserve">Способы и приемы полирования на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0DEA292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3F645B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9DE3D7F" w14:textId="77777777" w:rsidR="00B40600" w:rsidRPr="000E3444" w:rsidRDefault="00B40600" w:rsidP="00A46674">
            <w:pPr>
              <w:jc w:val="both"/>
            </w:pPr>
            <w:r w:rsidRPr="000E344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B40600" w:rsidRPr="000E3444" w14:paraId="5E25B8E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244E48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7FF09C0" w14:textId="075FA083" w:rsidR="00B40600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B40600" w:rsidRPr="000E3444">
              <w:t xml:space="preserve">на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="00B40600" w:rsidRPr="000E3444">
              <w:t xml:space="preserve">; </w:t>
            </w:r>
            <w:r w:rsidR="00AD7A44">
              <w:t xml:space="preserve">их причины и способы предупреждения </w:t>
            </w:r>
            <w:r w:rsidR="00B40600" w:rsidRPr="000E3444">
              <w:t>и устранения</w:t>
            </w:r>
          </w:p>
        </w:tc>
      </w:tr>
      <w:tr w:rsidR="00B40600" w:rsidRPr="000E3444" w14:paraId="412B045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83371E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8A65C2E" w14:textId="208E8A44" w:rsidR="00B40600" w:rsidRPr="000E3444" w:rsidRDefault="00B40600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простых поверхностей простых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5B04506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528191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E570269" w14:textId="77777777" w:rsidR="00B40600" w:rsidRPr="000E3444" w:rsidRDefault="00B40600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B40600" w:rsidRPr="000E3444" w14:paraId="4C3D8CB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F8E877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9EEE114" w14:textId="77777777" w:rsidR="00B40600" w:rsidRPr="000E3444" w:rsidRDefault="00B40600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B40600" w:rsidRPr="000E3444" w14:paraId="50A418C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04D0BA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6C4A2BD" w14:textId="77777777" w:rsidR="00B40600" w:rsidRPr="000E3444" w:rsidRDefault="00B40600" w:rsidP="00A46674">
            <w:pPr>
              <w:jc w:val="both"/>
            </w:pPr>
            <w:r w:rsidRPr="000E3444">
              <w:t>Порядок проверки исправности и работоспособности полировальных станков</w:t>
            </w:r>
          </w:p>
        </w:tc>
      </w:tr>
      <w:tr w:rsidR="00B40600" w:rsidRPr="000E3444" w14:paraId="0EB1CD9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2578E9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40714B2" w14:textId="77777777" w:rsidR="00B40600" w:rsidRPr="000E3444" w:rsidRDefault="00B40600" w:rsidP="00A46674">
            <w:pPr>
              <w:jc w:val="both"/>
            </w:pPr>
            <w:r w:rsidRPr="000E344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B40600" w:rsidRPr="000E3444" w14:paraId="0166D07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628633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673BEAD" w14:textId="4870FE20" w:rsidR="00B40600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B40600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B40600" w:rsidRPr="000E3444" w14:paraId="471070A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057072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5B9E199" w14:textId="77777777" w:rsidR="00B40600" w:rsidRPr="000E3444" w:rsidRDefault="00B40600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B40600" w:rsidRPr="000E3444" w14:paraId="6F457C2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CBE170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3870E8A" w14:textId="77777777" w:rsidR="00B40600" w:rsidRPr="000E3444" w:rsidRDefault="00B40600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B40600" w:rsidRPr="000E3444" w14:paraId="76C06DE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7B9C57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CD8DDC4" w14:textId="77777777" w:rsidR="00B40600" w:rsidRPr="000E3444" w:rsidRDefault="00B40600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B40600" w:rsidRPr="000E3444" w14:paraId="496BF72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F44747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0348200" w14:textId="77777777" w:rsidR="00B40600" w:rsidRPr="000E3444" w:rsidRDefault="00B40600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B40600" w:rsidRPr="000E3444" w14:paraId="33D29924" w14:textId="77777777" w:rsidTr="003B17DE">
        <w:trPr>
          <w:trHeight w:val="20"/>
          <w:jc w:val="center"/>
        </w:trPr>
        <w:tc>
          <w:tcPr>
            <w:tcW w:w="1072" w:type="pct"/>
          </w:tcPr>
          <w:p w14:paraId="4DF5024F" w14:textId="77777777" w:rsidR="00B40600" w:rsidRPr="000E3444" w:rsidRDefault="00B40600" w:rsidP="00B40600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4B666F8F" w14:textId="77777777" w:rsidR="00B40600" w:rsidRPr="000E3444" w:rsidRDefault="00B40600" w:rsidP="00A46674">
            <w:pPr>
              <w:jc w:val="both"/>
            </w:pPr>
            <w:r w:rsidRPr="000E3444">
              <w:t>-</w:t>
            </w:r>
          </w:p>
        </w:tc>
      </w:tr>
    </w:tbl>
    <w:p w14:paraId="45B2EDD4" w14:textId="77777777" w:rsidR="00A46674" w:rsidRDefault="00A46674" w:rsidP="005E7C86">
      <w:pPr>
        <w:rPr>
          <w:b/>
          <w:bCs w:val="0"/>
        </w:rPr>
      </w:pPr>
      <w:bookmarkStart w:id="17" w:name="_Toc513129373"/>
    </w:p>
    <w:p w14:paraId="77201DE1" w14:textId="7C5AB262" w:rsidR="003D2D7E" w:rsidRDefault="003D2D7E" w:rsidP="005E7C86">
      <w:pPr>
        <w:rPr>
          <w:b/>
          <w:bCs w:val="0"/>
        </w:rPr>
      </w:pPr>
      <w:r w:rsidRPr="005E7C86">
        <w:rPr>
          <w:b/>
          <w:bCs w:val="0"/>
        </w:rPr>
        <w:t>3.3.4. Трудовая функция</w:t>
      </w:r>
      <w:bookmarkEnd w:id="17"/>
    </w:p>
    <w:p w14:paraId="3E7A47AC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3D2D7E" w:rsidRPr="000E3444" w14:paraId="6CA26002" w14:textId="77777777" w:rsidTr="000E757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7F971A5" w14:textId="77777777" w:rsidR="003D2D7E" w:rsidRPr="000E3444" w:rsidRDefault="003D2D7E" w:rsidP="003D2D7E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999D0" w14:textId="1CA9861F" w:rsidR="003D2D7E" w:rsidRPr="000E3444" w:rsidRDefault="00030DF7" w:rsidP="003D2D7E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 xml:space="preserve">на </w:t>
            </w:r>
            <w:r w:rsidR="00697251" w:rsidRPr="000E3444">
              <w:t>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DE965C" w14:textId="2E9867F2" w:rsidR="003D2D7E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3AFA12" w14:textId="77777777" w:rsidR="003D2D7E" w:rsidRPr="000E3444" w:rsidRDefault="003D2D7E" w:rsidP="00D56700">
            <w:pPr>
              <w:suppressAutoHyphens/>
            </w:pPr>
            <w:r w:rsidRPr="000E3444">
              <w:t>C/0</w:t>
            </w:r>
            <w:r w:rsidR="00D56700" w:rsidRPr="000E3444">
              <w:t>4</w:t>
            </w:r>
            <w:r w:rsidRPr="000E3444">
              <w:t>.</w:t>
            </w:r>
            <w:r w:rsidR="00D56700" w:rsidRPr="000E3444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987CA5" w14:textId="77777777" w:rsidR="003D2D7E" w:rsidRPr="000E3444" w:rsidRDefault="003D2D7E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2CCAA" w14:textId="77777777" w:rsidR="003D2D7E" w:rsidRPr="000E3444" w:rsidRDefault="00D56700" w:rsidP="003D2D7E">
            <w:pPr>
              <w:suppressAutoHyphens/>
              <w:jc w:val="center"/>
            </w:pPr>
            <w:r w:rsidRPr="000E3444">
              <w:t>3</w:t>
            </w:r>
          </w:p>
        </w:tc>
      </w:tr>
    </w:tbl>
    <w:p w14:paraId="2C4A2D28" w14:textId="77777777" w:rsidR="003D2D7E" w:rsidRPr="000E3444" w:rsidRDefault="003D2D7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3D2D7E" w:rsidRPr="000E3444" w14:paraId="2E8DE158" w14:textId="77777777" w:rsidTr="00706870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4B317E5" w14:textId="77777777" w:rsidR="003D2D7E" w:rsidRPr="000E3444" w:rsidRDefault="003D2D7E" w:rsidP="00D5487F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A88727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55D0A4" w14:textId="77777777" w:rsidR="003D2D7E" w:rsidRPr="000E3444" w:rsidRDefault="003D2D7E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31E584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ECCCD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391C4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BD602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3D2D7E" w:rsidRPr="000E3444" w14:paraId="629119AD" w14:textId="77777777" w:rsidTr="00706870">
        <w:trPr>
          <w:jc w:val="center"/>
        </w:trPr>
        <w:tc>
          <w:tcPr>
            <w:tcW w:w="1267" w:type="pct"/>
            <w:vAlign w:val="center"/>
          </w:tcPr>
          <w:p w14:paraId="140AC5E9" w14:textId="77777777" w:rsidR="003D2D7E" w:rsidRPr="000E3444" w:rsidRDefault="003D2D7E" w:rsidP="00D5487F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C57466B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B3581B7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BE134A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CF6AE23" w14:textId="77777777" w:rsidR="003D2D7E" w:rsidRPr="000E3444" w:rsidRDefault="003D2D7E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834DA8" w14:textId="3825CFBE" w:rsidR="003D2D7E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3D2D7E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5E46F0CF" w14:textId="77777777" w:rsidR="003D2D7E" w:rsidRPr="005E7C86" w:rsidRDefault="003D2D7E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92F1F0" w14:textId="77777777" w:rsidR="003D2D7E" w:rsidRPr="000E3444" w:rsidRDefault="003D2D7E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30DF7" w:rsidRPr="000E3444" w14:paraId="7948F220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67587A33" w14:textId="77777777" w:rsidR="00030DF7" w:rsidRPr="000E3444" w:rsidRDefault="00030DF7" w:rsidP="000E757E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4854D3AA" w14:textId="2B7399F3" w:rsidR="00030DF7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030DF7" w:rsidRPr="000E3444">
              <w:t xml:space="preserve">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="00030DF7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030DF7" w:rsidRPr="000E3444" w14:paraId="7BD0219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E7DBFDD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3936866F" w14:textId="63E79DB2" w:rsidR="00030DF7" w:rsidRPr="000E3444" w:rsidRDefault="00030DF7" w:rsidP="00A46674">
            <w:pPr>
              <w:jc w:val="both"/>
            </w:pPr>
            <w:r w:rsidRPr="000E3444">
              <w:t xml:space="preserve">Наладка полировальных станков для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030DF7" w:rsidRPr="000E3444" w14:paraId="22D1276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AA6ADAB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67618250" w14:textId="6CA3F12F" w:rsidR="00030DF7" w:rsidRPr="000E3444" w:rsidRDefault="00030DF7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>на полировальных станках в соответствии с технической документацией</w:t>
            </w:r>
          </w:p>
        </w:tc>
      </w:tr>
      <w:tr w:rsidR="00030DF7" w:rsidRPr="000E3444" w14:paraId="08506D0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7AC6EFD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1D2AA6DF" w14:textId="77777777" w:rsidR="00030DF7" w:rsidRPr="000E3444" w:rsidRDefault="00030DF7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030DF7" w:rsidRPr="000E3444" w14:paraId="329E337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072E82E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2341E941" w14:textId="77777777" w:rsidR="00030DF7" w:rsidRPr="000E3444" w:rsidRDefault="009E119F" w:rsidP="00A46674">
            <w:pPr>
              <w:jc w:val="both"/>
            </w:pPr>
            <w:r w:rsidRPr="000E3444">
              <w:t>Поддержание</w:t>
            </w:r>
            <w:r w:rsidR="00030DF7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030DF7" w:rsidRPr="000E3444" w14:paraId="2A55719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A290F54" w14:textId="77777777" w:rsidR="00030DF7" w:rsidRPr="000E3444" w:rsidRDefault="00030DF7" w:rsidP="000E757E">
            <w:pPr>
              <w:suppressAutoHyphens/>
            </w:pPr>
          </w:p>
        </w:tc>
        <w:tc>
          <w:tcPr>
            <w:tcW w:w="3928" w:type="pct"/>
          </w:tcPr>
          <w:p w14:paraId="143E0513" w14:textId="77777777" w:rsidR="00030DF7" w:rsidRPr="000E3444" w:rsidRDefault="009E119F" w:rsidP="00A46674">
            <w:pPr>
              <w:jc w:val="both"/>
            </w:pPr>
            <w:r w:rsidRPr="000E3444">
              <w:t>Поддержание</w:t>
            </w:r>
            <w:r w:rsidR="00030DF7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030DF7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EE1A8A" w:rsidRPr="000E3444" w14:paraId="59866FE4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3E5F9472" w14:textId="2D1D8AA7" w:rsidR="00EE1A8A" w:rsidRPr="000E3444" w:rsidRDefault="00EE1A8A" w:rsidP="00DB7CE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73CEA46A" w14:textId="05C5E083" w:rsidR="00EE1A8A" w:rsidRPr="000E3444" w:rsidRDefault="00972DEF" w:rsidP="00A46674">
            <w:pPr>
              <w:jc w:val="both"/>
            </w:pPr>
            <w:r>
              <w:t>Чит</w:t>
            </w:r>
            <w:r w:rsidR="00EE1A8A" w:rsidRPr="000E3444">
              <w:t>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DB7CE3" w:rsidRPr="000E3444" w14:paraId="25DC745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ADAB7AA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3C4F449" w14:textId="77777777" w:rsidR="00DB7CE3" w:rsidRPr="000E3444" w:rsidRDefault="00DB7CE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B7CE3" w:rsidRPr="000E3444" w14:paraId="1760539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56886C0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606365C" w14:textId="0C9E9076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и использовать приспособления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DB7CE3" w:rsidRPr="000E3444" w14:paraId="144C9B9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574B95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9F698B1" w14:textId="617E8021" w:rsidR="00DB7CE3" w:rsidRPr="000E3444" w:rsidRDefault="00DB7CE3" w:rsidP="00A46674">
            <w:pPr>
              <w:jc w:val="both"/>
            </w:pPr>
            <w:r w:rsidRPr="000E3444">
              <w:t xml:space="preserve">Подготавливать, устанавливать и закреплять заготовки с выверкой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</w:p>
        </w:tc>
      </w:tr>
      <w:tr w:rsidR="00DB7CE3" w:rsidRPr="000E3444" w14:paraId="3FEABDA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9F9A8CD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9CD9C1C" w14:textId="080D595E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полировальные круги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DB7CE3" w:rsidRPr="000E3444" w14:paraId="3B59AAD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B79B310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6D74407" w14:textId="048EF327" w:rsidR="00DB7CE3" w:rsidRPr="000E3444" w:rsidRDefault="00DB7CE3" w:rsidP="00A46674">
            <w:pPr>
              <w:jc w:val="both"/>
            </w:pPr>
            <w:r w:rsidRPr="000E3444">
              <w:t xml:space="preserve">Производить наладку полировальных станков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DB7CE3" w:rsidRPr="000E3444" w14:paraId="1A2B262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9FCD6E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3CCFDA2" w14:textId="19732BC7" w:rsidR="00DB7CE3" w:rsidRPr="000E3444" w:rsidRDefault="00DB7CE3" w:rsidP="00A46674">
            <w:pPr>
              <w:jc w:val="both"/>
            </w:pPr>
            <w:r w:rsidRPr="000E3444">
              <w:t xml:space="preserve">Полировать сложные поверхности простых деталей и простые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0,05 </w:t>
            </w:r>
            <w:r w:rsidRPr="000E3444">
              <w:t>в соответствии с технологической картой и рабочим чертежом</w:t>
            </w:r>
          </w:p>
        </w:tc>
      </w:tr>
      <w:tr w:rsidR="00DB7CE3" w:rsidRPr="000E3444" w14:paraId="15072B0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463EBE8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85DE42C" w14:textId="77777777" w:rsidR="00DB7CE3" w:rsidRPr="000E3444" w:rsidRDefault="00DB7CE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B7CE3" w:rsidRPr="000E3444" w14:paraId="420F482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F096F9F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80C11AF" w14:textId="61F09AF1" w:rsidR="00DB7CE3" w:rsidRPr="000E3444" w:rsidRDefault="00DB7CE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DB7CE3" w:rsidRPr="000E3444" w14:paraId="6DDE928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F4F06DC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5C6FCD6" w14:textId="30C554FF" w:rsidR="00DB7CE3" w:rsidRPr="000E3444" w:rsidRDefault="00DB7CE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  <w:r w:rsidRPr="000E3444">
              <w:t>; заменять их по мере необходимости</w:t>
            </w:r>
          </w:p>
        </w:tc>
      </w:tr>
      <w:tr w:rsidR="00DB7CE3" w:rsidRPr="000E3444" w14:paraId="3B6A4E6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D1D2701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26E456D" w14:textId="77777777" w:rsidR="00DB7CE3" w:rsidRPr="000E3444" w:rsidRDefault="00DB7CE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B7CE3" w:rsidRPr="000E3444" w14:paraId="435A439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84D824D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08CC479" w14:textId="77777777" w:rsidR="00DB7CE3" w:rsidRPr="000E3444" w:rsidRDefault="00DB7CE3" w:rsidP="00A46674">
            <w:pPr>
              <w:jc w:val="both"/>
            </w:pPr>
            <w:r w:rsidRPr="000E3444">
              <w:t>Проверять исправность и работоспособность полировальных станков</w:t>
            </w:r>
          </w:p>
        </w:tc>
      </w:tr>
      <w:tr w:rsidR="00DB7CE3" w:rsidRPr="000E3444" w14:paraId="781E403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8DF54A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ABEE32F" w14:textId="77777777" w:rsidR="00DB7CE3" w:rsidRPr="000E3444" w:rsidRDefault="00DB7CE3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DB7CE3" w:rsidRPr="000E3444" w14:paraId="5C25EC2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916188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3576E0E" w14:textId="77777777" w:rsidR="00DB7CE3" w:rsidRPr="000E3444" w:rsidRDefault="00DB7CE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B7CE3" w:rsidRPr="000E3444" w14:paraId="660C68F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5E1383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C363142" w14:textId="77777777" w:rsidR="00DB7CE3" w:rsidRPr="000E3444" w:rsidRDefault="00DB7CE3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DB7CE3" w:rsidRPr="000E3444" w14:paraId="04649E0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523000F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AC5E165" w14:textId="77777777" w:rsidR="00DB7CE3" w:rsidRPr="000E3444" w:rsidRDefault="00DB7CE3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EE1A8A" w:rsidRPr="000E3444" w14:paraId="5C1CB477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16B5E5E1" w14:textId="18E4A38F" w:rsidR="00EE1A8A" w:rsidRPr="000E3444" w:rsidRDefault="00EE1A8A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5B40B2EA" w14:textId="2FD99913" w:rsidR="00EE1A8A" w:rsidRPr="000E3444" w:rsidRDefault="00972DEF" w:rsidP="00A46674">
            <w:pPr>
              <w:jc w:val="both"/>
            </w:pPr>
            <w:r>
              <w:t>Вид</w:t>
            </w:r>
            <w:r w:rsidR="00EE1A8A" w:rsidRPr="000E3444">
              <w:t>ы и содержание технологической документации, используемой в организации</w:t>
            </w:r>
          </w:p>
        </w:tc>
      </w:tr>
      <w:tr w:rsidR="00B40600" w:rsidRPr="000E3444" w14:paraId="41502DE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1A0BE4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EB1AD3F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237FD9D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FE56A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74F2D0B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5455BA9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AD3B9B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7892B7A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795177A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7E31EF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2714AF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4F9B77D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567579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974E16" w14:textId="37609999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3AB7740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A5212E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9AC1BE8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B40600" w:rsidRPr="000E3444" w14:paraId="5CFC67D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AEA840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1D82B29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146866C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A2943F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C20E119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B40600" w:rsidRPr="000E3444" w14:paraId="06EDC6D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43BD35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6265093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B40600" w:rsidRPr="000E3444" w14:paraId="50AC0F1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AF1B26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5559E70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4DB3702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3CCE95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7205040" w14:textId="35A218E1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281EEB4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7E27E4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71267A4" w14:textId="11C1E4C6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5B2B00C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535B1F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7F8B455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B40600" w:rsidRPr="000E3444" w14:paraId="02B1419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BCA0C0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13CC07D" w14:textId="77777777" w:rsidR="00B40600" w:rsidRPr="000E3444" w:rsidRDefault="00B40600" w:rsidP="00A46674">
            <w:pPr>
              <w:jc w:val="both"/>
            </w:pPr>
            <w:r w:rsidRPr="000E3444">
              <w:t>Способы и правила профилирования полировальных кругов</w:t>
            </w:r>
          </w:p>
        </w:tc>
      </w:tr>
      <w:tr w:rsidR="00B40600" w:rsidRPr="000E3444" w14:paraId="51E3E7B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52F2BC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DB05CC5" w14:textId="77777777" w:rsidR="00B40600" w:rsidRPr="000E3444" w:rsidRDefault="00B40600" w:rsidP="00A46674">
            <w:pPr>
              <w:jc w:val="both"/>
            </w:pPr>
            <w:r w:rsidRPr="000E3444">
              <w:t>Приемы и правила установки и выверки полировальных кругов на полировальных станках</w:t>
            </w:r>
          </w:p>
        </w:tc>
      </w:tr>
      <w:tr w:rsidR="00B40600" w:rsidRPr="000E3444" w14:paraId="4BEFE14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F3DB59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D6B6433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B40600" w:rsidRPr="000E3444" w14:paraId="668EF39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CA2383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6542EAA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нанесения полировальных смесей на полирующий инструмент и (или) поверхности деталей</w:t>
            </w:r>
          </w:p>
        </w:tc>
      </w:tr>
      <w:tr w:rsidR="00B40600" w:rsidRPr="000E3444" w14:paraId="61EED7F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522EA4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7826F25" w14:textId="77777777" w:rsidR="00B40600" w:rsidRPr="000E3444" w:rsidRDefault="00B40600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B40600" w:rsidRPr="000E3444" w14:paraId="52CC6E8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2E05D4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4671CE6" w14:textId="77777777" w:rsidR="00B40600" w:rsidRPr="000E3444" w:rsidRDefault="00B40600" w:rsidP="00A46674">
            <w:pPr>
              <w:jc w:val="both"/>
            </w:pPr>
            <w:r w:rsidRPr="000E3444">
              <w:t xml:space="preserve">Устройство и правила использования полировальных станков </w:t>
            </w:r>
          </w:p>
        </w:tc>
      </w:tr>
      <w:tr w:rsidR="00B40600" w:rsidRPr="000E3444" w14:paraId="3F5B8E6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7BA36F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DDBABD4" w14:textId="7544F8CC" w:rsidR="00B40600" w:rsidRPr="000E3444" w:rsidRDefault="00B40600" w:rsidP="00A46674">
            <w:pPr>
              <w:jc w:val="both"/>
            </w:pPr>
            <w:r w:rsidRPr="000E3444">
              <w:t xml:space="preserve">Последовательность и содержание настройки полировальных станков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5719B88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673BE1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1507809" w14:textId="77777777" w:rsidR="00B40600" w:rsidRPr="000E3444" w:rsidRDefault="00B40600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B40600" w:rsidRPr="000E3444" w14:paraId="368260D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0C8E2E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5B61CFA" w14:textId="75706C7B" w:rsidR="00B40600" w:rsidRPr="000E3444" w:rsidRDefault="00B40600" w:rsidP="00A46674">
            <w:pPr>
              <w:jc w:val="both"/>
            </w:pPr>
            <w:r w:rsidRPr="000E3444">
              <w:t xml:space="preserve">Способы и приемы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3BD077A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2CAC10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75CBD20" w14:textId="77777777" w:rsidR="00B40600" w:rsidRPr="000E3444" w:rsidRDefault="00B40600" w:rsidP="00A46674">
            <w:pPr>
              <w:jc w:val="both"/>
            </w:pPr>
            <w:r w:rsidRPr="000E344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B40600" w:rsidRPr="000E3444" w14:paraId="11B990B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831440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50A9316" w14:textId="08725E64" w:rsidR="00B40600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B40600" w:rsidRPr="000E3444">
              <w:t xml:space="preserve">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  <w:r w:rsidR="00B40600" w:rsidRPr="000E3444">
              <w:t xml:space="preserve">; </w:t>
            </w:r>
            <w:r w:rsidR="00AD7A44">
              <w:t xml:space="preserve">их причины и способы предупреждения </w:t>
            </w:r>
            <w:r w:rsidR="00B40600" w:rsidRPr="000E3444">
              <w:t>и устранения</w:t>
            </w:r>
          </w:p>
        </w:tc>
      </w:tr>
      <w:tr w:rsidR="00B40600" w:rsidRPr="000E3444" w14:paraId="5FE2AE4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6F2125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B5E36D" w14:textId="0E7BE46D" w:rsidR="00B40600" w:rsidRPr="000E3444" w:rsidRDefault="00B40600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0,05</w:t>
            </w:r>
          </w:p>
        </w:tc>
      </w:tr>
      <w:tr w:rsidR="00B40600" w:rsidRPr="000E3444" w14:paraId="3292F74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A52518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30E31A2" w14:textId="77777777" w:rsidR="00B40600" w:rsidRPr="000E3444" w:rsidRDefault="00B40600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B40600" w:rsidRPr="000E3444" w14:paraId="77C9420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B25606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3F0CBD9" w14:textId="77777777" w:rsidR="00B40600" w:rsidRPr="000E3444" w:rsidRDefault="00B40600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B40600" w:rsidRPr="000E3444" w14:paraId="10A4024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EF6426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85F71F8" w14:textId="77777777" w:rsidR="00B40600" w:rsidRPr="000E3444" w:rsidRDefault="00B40600" w:rsidP="00A46674">
            <w:pPr>
              <w:jc w:val="both"/>
            </w:pPr>
            <w:r w:rsidRPr="000E3444">
              <w:t>Порядок проверки исправности и работоспособности полировальных станков</w:t>
            </w:r>
          </w:p>
        </w:tc>
      </w:tr>
      <w:tr w:rsidR="00B40600" w:rsidRPr="000E3444" w14:paraId="792BE09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EF70BD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68E38F4" w14:textId="77777777" w:rsidR="00B40600" w:rsidRPr="000E3444" w:rsidRDefault="00B40600" w:rsidP="00A46674">
            <w:pPr>
              <w:jc w:val="both"/>
            </w:pPr>
            <w:r w:rsidRPr="000E344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B40600" w:rsidRPr="000E3444" w14:paraId="212F118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354465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31C567E" w14:textId="5C4BD106" w:rsidR="00B40600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B40600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B40600" w:rsidRPr="000E3444" w14:paraId="4026882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5BFC49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8E62502" w14:textId="77777777" w:rsidR="00B40600" w:rsidRPr="000E3444" w:rsidRDefault="00B40600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B40600" w:rsidRPr="000E3444" w14:paraId="4E71EFA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14141F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8D653E" w14:textId="77777777" w:rsidR="00B40600" w:rsidRPr="000E3444" w:rsidRDefault="00B40600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B40600" w:rsidRPr="000E3444" w14:paraId="0A60059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404151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BA8EB85" w14:textId="77777777" w:rsidR="00B40600" w:rsidRPr="000E3444" w:rsidRDefault="00B40600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B40600" w:rsidRPr="000E3444" w14:paraId="0910E48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0C3352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BDA8442" w14:textId="77777777" w:rsidR="00B40600" w:rsidRPr="000E3444" w:rsidRDefault="00B40600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B40600" w:rsidRPr="000E3444" w14:paraId="227F15F5" w14:textId="77777777" w:rsidTr="003B17DE">
        <w:trPr>
          <w:trHeight w:val="20"/>
          <w:jc w:val="center"/>
        </w:trPr>
        <w:tc>
          <w:tcPr>
            <w:tcW w:w="1072" w:type="pct"/>
          </w:tcPr>
          <w:p w14:paraId="681C790B" w14:textId="77777777" w:rsidR="00B40600" w:rsidRPr="000E3444" w:rsidRDefault="00B40600" w:rsidP="00B40600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275C7EF4" w14:textId="77777777" w:rsidR="00B40600" w:rsidRPr="000E3444" w:rsidRDefault="00B40600" w:rsidP="00A46674">
            <w:pPr>
              <w:jc w:val="both"/>
            </w:pPr>
            <w:r w:rsidRPr="000E3444">
              <w:t>-</w:t>
            </w:r>
          </w:p>
        </w:tc>
      </w:tr>
    </w:tbl>
    <w:p w14:paraId="0C5A3ACA" w14:textId="77777777" w:rsidR="00A46674" w:rsidRDefault="00A46674" w:rsidP="005E7C86">
      <w:pPr>
        <w:rPr>
          <w:b/>
          <w:bCs w:val="0"/>
        </w:rPr>
      </w:pPr>
    </w:p>
    <w:p w14:paraId="421F7D16" w14:textId="7C8E071C" w:rsidR="00AE1607" w:rsidRDefault="00AE1607" w:rsidP="005E7C86">
      <w:pPr>
        <w:rPr>
          <w:b/>
          <w:bCs w:val="0"/>
        </w:rPr>
      </w:pPr>
      <w:r w:rsidRPr="005E7C86">
        <w:rPr>
          <w:b/>
          <w:bCs w:val="0"/>
        </w:rPr>
        <w:t>3.3.5. Трудовая функция</w:t>
      </w:r>
    </w:p>
    <w:p w14:paraId="6FB3B20F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AE1607" w:rsidRPr="000E3444" w14:paraId="7277DB43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D0E96B3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82579" w14:textId="3697730F" w:rsidR="00AE1607" w:rsidRPr="000E3444" w:rsidRDefault="00AE1607" w:rsidP="00D27861">
            <w:pPr>
              <w:suppressAutoHyphens/>
            </w:pPr>
            <w:r>
              <w:t>Контроль качества обработки простых поверхностей</w:t>
            </w:r>
            <w:r w:rsidRPr="00A912EE">
              <w:t xml:space="preserve"> </w:t>
            </w:r>
            <w:r>
              <w:t xml:space="preserve">простых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</w:t>
            </w:r>
            <w:r w:rsidRPr="00972DEF">
              <w:t>2</w:t>
            </w:r>
            <w:r>
              <w:t>5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8261A3" w14:textId="0D5D8FC3" w:rsidR="00AE160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E8530D" w14:textId="32878BB9" w:rsidR="00AE1607" w:rsidRPr="000E3444" w:rsidRDefault="00AE1607" w:rsidP="00D27861">
            <w:pPr>
              <w:suppressAutoHyphens/>
            </w:pPr>
            <w:r>
              <w:rPr>
                <w:lang w:val="en-US"/>
              </w:rPr>
              <w:t>C</w:t>
            </w:r>
            <w:r w:rsidRPr="000E3444">
              <w:rPr>
                <w:lang w:val="en-US"/>
              </w:rPr>
              <w:t>/0</w:t>
            </w:r>
            <w:r>
              <w:rPr>
                <w:lang w:val="en-US"/>
              </w:rPr>
              <w:t>5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C6F356" w14:textId="77777777" w:rsidR="00AE1607" w:rsidRPr="000E3444" w:rsidRDefault="00AE1607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20D5F" w14:textId="77777777" w:rsidR="00AE1607" w:rsidRPr="000E3444" w:rsidRDefault="00AE1607" w:rsidP="00D27861">
            <w:pPr>
              <w:suppressAutoHyphens/>
              <w:jc w:val="center"/>
            </w:pPr>
            <w:r>
              <w:t>3</w:t>
            </w:r>
          </w:p>
        </w:tc>
      </w:tr>
    </w:tbl>
    <w:p w14:paraId="7B238CCD" w14:textId="77777777" w:rsidR="00AE1607" w:rsidRPr="000E3444" w:rsidRDefault="00AE1607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E1607" w:rsidRPr="000E3444" w14:paraId="37C2704A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DDD913B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19488B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0DA9B" w14:textId="77777777" w:rsidR="00AE1607" w:rsidRPr="000E3444" w:rsidRDefault="00AE1607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CF4B8C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1E82B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8476D7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CFD8F1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E1607" w:rsidRPr="000E3444" w14:paraId="0ABA482C" w14:textId="77777777" w:rsidTr="00D27861">
        <w:trPr>
          <w:jc w:val="center"/>
        </w:trPr>
        <w:tc>
          <w:tcPr>
            <w:tcW w:w="1267" w:type="pct"/>
            <w:vAlign w:val="center"/>
          </w:tcPr>
          <w:p w14:paraId="395A9F73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4A3CD13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FF4AFC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EEC93C5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4EDA789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410ABC" w14:textId="72AC2BE2" w:rsidR="00AE160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E1607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645B194" w14:textId="77777777" w:rsidR="00AE1607" w:rsidRPr="005E7C86" w:rsidRDefault="00AE1607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6F6573" w14:textId="77777777" w:rsidR="00AE1607" w:rsidRPr="000E3444" w:rsidRDefault="00AE1607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187"/>
      </w:tblGrid>
      <w:tr w:rsidR="00AE1607" w:rsidRPr="000E3444" w14:paraId="77121722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7793BFB8" w14:textId="77777777" w:rsidR="00AE1607" w:rsidRPr="000E3444" w:rsidRDefault="00AE1607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7A2EF8F7" w14:textId="77777777" w:rsidR="00AE1607" w:rsidRPr="000E3444" w:rsidRDefault="00AE1607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AE1607" w:rsidRPr="000E3444" w14:paraId="248CBC0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C0E79DA" w14:textId="77777777" w:rsidR="00AE1607" w:rsidRPr="000E3444" w:rsidRDefault="00AE1607" w:rsidP="00D27861"/>
        </w:tc>
        <w:tc>
          <w:tcPr>
            <w:tcW w:w="3928" w:type="pct"/>
          </w:tcPr>
          <w:p w14:paraId="22655579" w14:textId="2490A5C9" w:rsidR="00AE1607" w:rsidRPr="000E3444" w:rsidRDefault="00AE1607" w:rsidP="00A46674">
            <w:pPr>
              <w:jc w:val="both"/>
            </w:pPr>
            <w:r w:rsidRPr="000E3444">
              <w:t xml:space="preserve">Контроль шероховатости до </w:t>
            </w:r>
            <w:r w:rsidR="00692693">
              <w:t>Ra </w:t>
            </w:r>
            <w:r w:rsidRPr="000E3444">
              <w:t>0,</w:t>
            </w:r>
            <w:r>
              <w:t>0</w:t>
            </w:r>
            <w:r w:rsidRPr="00972DEF">
              <w:t>2</w:t>
            </w:r>
            <w:r w:rsidRPr="006A0D26">
              <w:t>5</w:t>
            </w:r>
            <w:r w:rsidRPr="000E3444">
              <w:t xml:space="preserve"> </w:t>
            </w:r>
            <w:r>
              <w:t xml:space="preserve">простых </w:t>
            </w:r>
            <w:r w:rsidRPr="000E3444">
              <w:t>поверхностей</w:t>
            </w:r>
            <w:r>
              <w:t xml:space="preserve"> простых</w:t>
            </w:r>
            <w:r w:rsidRPr="000E3444">
              <w:t xml:space="preserve"> деталей</w:t>
            </w:r>
          </w:p>
        </w:tc>
      </w:tr>
      <w:tr w:rsidR="00AE1607" w:rsidRPr="000E3444" w14:paraId="044C02FB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4617284C" w14:textId="77777777" w:rsidR="00AE1607" w:rsidRPr="000E3444" w:rsidRDefault="00AE1607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0171C2D4" w14:textId="6512B320" w:rsidR="00AE1607" w:rsidRPr="000E3444" w:rsidRDefault="00AE1607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детали</w:t>
            </w:r>
          </w:p>
        </w:tc>
      </w:tr>
      <w:tr w:rsidR="00AE1607" w:rsidRPr="000E3444" w14:paraId="5E4362E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31B00FE" w14:textId="77777777" w:rsidR="00AE1607" w:rsidRPr="000E3444" w:rsidRDefault="00AE1607" w:rsidP="00D27861"/>
        </w:tc>
        <w:tc>
          <w:tcPr>
            <w:tcW w:w="3928" w:type="pct"/>
          </w:tcPr>
          <w:p w14:paraId="6E02033E" w14:textId="77777777" w:rsidR="00AE1607" w:rsidRPr="000E3444" w:rsidRDefault="00AE1607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AE1607" w:rsidRPr="000E3444" w14:paraId="3930E15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A36EC3F" w14:textId="77777777" w:rsidR="00AE1607" w:rsidRPr="000E3444" w:rsidRDefault="00AE1607" w:rsidP="00D27861"/>
        </w:tc>
        <w:tc>
          <w:tcPr>
            <w:tcW w:w="3928" w:type="pct"/>
          </w:tcPr>
          <w:p w14:paraId="0812180A" w14:textId="77777777" w:rsidR="00AE1607" w:rsidRPr="000E3444" w:rsidRDefault="00AE1607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AE1607" w:rsidRPr="000E3444" w14:paraId="1722F8C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342B3A8" w14:textId="77777777" w:rsidR="00AE1607" w:rsidRPr="000E3444" w:rsidRDefault="00AE1607" w:rsidP="00D27861"/>
        </w:tc>
        <w:tc>
          <w:tcPr>
            <w:tcW w:w="3928" w:type="pct"/>
          </w:tcPr>
          <w:p w14:paraId="50F30C12" w14:textId="3EAB5093" w:rsidR="00AE1607" w:rsidRPr="000E3444" w:rsidRDefault="009E76C2" w:rsidP="00A46674">
            <w:pPr>
              <w:jc w:val="both"/>
            </w:pPr>
            <w:r>
              <w:t>Измерять шероховатость</w:t>
            </w:r>
            <w:r w:rsidR="00AE1607" w:rsidRPr="00CE6773">
              <w:t xml:space="preserve"> </w:t>
            </w:r>
            <w:r w:rsidR="00AE1607">
              <w:t xml:space="preserve">простых </w:t>
            </w:r>
            <w:r w:rsidR="00AE1607" w:rsidRPr="00CE6773">
              <w:t>поверхностей</w:t>
            </w:r>
            <w:r w:rsidR="00AE1607">
              <w:t xml:space="preserve"> простых деталей </w:t>
            </w:r>
            <w:r w:rsidRPr="00CE6773">
              <w:t xml:space="preserve">до </w:t>
            </w:r>
            <w:r>
              <w:rPr>
                <w:lang w:val="en-US"/>
              </w:rPr>
              <w:t>Ra </w:t>
            </w:r>
            <w:r>
              <w:t>0,0</w:t>
            </w:r>
            <w:r w:rsidRPr="00972DEF">
              <w:t>2</w:t>
            </w:r>
            <w:r>
              <w:t>5</w:t>
            </w:r>
          </w:p>
        </w:tc>
      </w:tr>
      <w:tr w:rsidR="00AE1607" w:rsidRPr="000E3444" w14:paraId="75A329E6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33AF2697" w14:textId="77777777" w:rsidR="00AE1607" w:rsidRPr="000E3444" w:rsidRDefault="00AE1607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61683416" w14:textId="77777777" w:rsidR="00AE1607" w:rsidRPr="000E3444" w:rsidRDefault="00AE1607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AE1607" w:rsidRPr="000E3444" w14:paraId="1C35AB4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F8B4AB4" w14:textId="77777777" w:rsidR="00AE1607" w:rsidRPr="000E3444" w:rsidRDefault="00AE1607" w:rsidP="00D27861"/>
        </w:tc>
        <w:tc>
          <w:tcPr>
            <w:tcW w:w="3928" w:type="pct"/>
          </w:tcPr>
          <w:p w14:paraId="6DBD8F77" w14:textId="77777777" w:rsidR="00AE1607" w:rsidRPr="000E3444" w:rsidRDefault="00AE1607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AE1607" w:rsidRPr="000E3444" w14:paraId="28E4D2A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1F8EE74" w14:textId="77777777" w:rsidR="00AE1607" w:rsidRPr="000E3444" w:rsidRDefault="00AE1607" w:rsidP="00D27861"/>
        </w:tc>
        <w:tc>
          <w:tcPr>
            <w:tcW w:w="3928" w:type="pct"/>
          </w:tcPr>
          <w:p w14:paraId="55E0B74C" w14:textId="77777777" w:rsidR="00AE1607" w:rsidRPr="000E3444" w:rsidRDefault="00AE1607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E1607" w:rsidRPr="000E3444" w14:paraId="3FDD54E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D72F82F" w14:textId="77777777" w:rsidR="00AE1607" w:rsidRPr="000E3444" w:rsidRDefault="00AE1607" w:rsidP="00D27861"/>
        </w:tc>
        <w:tc>
          <w:tcPr>
            <w:tcW w:w="3928" w:type="pct"/>
          </w:tcPr>
          <w:p w14:paraId="6EA80BE5" w14:textId="77777777" w:rsidR="00AE1607" w:rsidRPr="000E3444" w:rsidRDefault="00AE1607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AE1607" w:rsidRPr="000E3444" w14:paraId="2FB6EBA1" w14:textId="77777777" w:rsidTr="003B17DE">
        <w:trPr>
          <w:trHeight w:val="54"/>
          <w:jc w:val="center"/>
        </w:trPr>
        <w:tc>
          <w:tcPr>
            <w:tcW w:w="1072" w:type="pct"/>
            <w:vMerge/>
          </w:tcPr>
          <w:p w14:paraId="290E7CAE" w14:textId="77777777" w:rsidR="00AE1607" w:rsidRPr="000E3444" w:rsidRDefault="00AE1607" w:rsidP="00D27861"/>
        </w:tc>
        <w:tc>
          <w:tcPr>
            <w:tcW w:w="3928" w:type="pct"/>
          </w:tcPr>
          <w:p w14:paraId="2BD1EE7D" w14:textId="77777777" w:rsidR="00AE1607" w:rsidRPr="000E3444" w:rsidRDefault="00AE1607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AE1607" w:rsidRPr="000E3444" w14:paraId="1B7E3E4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77A5E80" w14:textId="77777777" w:rsidR="00AE1607" w:rsidRPr="000E3444" w:rsidRDefault="00AE1607" w:rsidP="00D27861"/>
        </w:tc>
        <w:tc>
          <w:tcPr>
            <w:tcW w:w="3928" w:type="pct"/>
          </w:tcPr>
          <w:p w14:paraId="4C881443" w14:textId="018007B6" w:rsidR="00AE1607" w:rsidRPr="000E3444" w:rsidRDefault="00AE1607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простых поверхностей</w:t>
            </w:r>
            <w:r w:rsidRPr="000E3444">
              <w:t xml:space="preserve"> </w:t>
            </w:r>
            <w:r>
              <w:t xml:space="preserve">простых </w:t>
            </w:r>
            <w:r w:rsidRPr="000E3444">
              <w:t>де</w:t>
            </w:r>
            <w:r>
              <w:t xml:space="preserve">талей с шероховатостью до </w:t>
            </w:r>
            <w:r w:rsidR="00692693">
              <w:t>Ra </w:t>
            </w:r>
            <w:r>
              <w:t>0,0</w:t>
            </w:r>
            <w:r w:rsidRPr="00972DEF">
              <w:t>2</w:t>
            </w:r>
            <w:r>
              <w:t>5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AE1607" w:rsidRPr="000E3444" w14:paraId="01E2605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528383B" w14:textId="77777777" w:rsidR="00AE1607" w:rsidRPr="000E3444" w:rsidRDefault="00AE1607" w:rsidP="00D27861"/>
        </w:tc>
        <w:tc>
          <w:tcPr>
            <w:tcW w:w="3928" w:type="pct"/>
          </w:tcPr>
          <w:p w14:paraId="030214BE" w14:textId="77777777" w:rsidR="00AE1607" w:rsidRPr="000E3444" w:rsidRDefault="00AE1607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AE1607" w:rsidRPr="000E3444" w14:paraId="3C0C0C9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495CC1B" w14:textId="77777777" w:rsidR="00AE1607" w:rsidRPr="000E3444" w:rsidRDefault="00AE1607" w:rsidP="00D27861"/>
        </w:tc>
        <w:tc>
          <w:tcPr>
            <w:tcW w:w="3928" w:type="pct"/>
          </w:tcPr>
          <w:p w14:paraId="61C41FFD" w14:textId="7DB22ABE" w:rsidR="00AE1607" w:rsidRPr="000E3444" w:rsidRDefault="00AE1607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простых поверхностей простых </w:t>
            </w:r>
            <w:r w:rsidRPr="000E3444">
              <w:t>деталей</w:t>
            </w:r>
            <w:r>
              <w:t xml:space="preserve"> до </w:t>
            </w:r>
            <w:r w:rsidR="00692693">
              <w:t>Ra </w:t>
            </w:r>
            <w:r>
              <w:t>0,0</w:t>
            </w:r>
            <w:r w:rsidRPr="00972DEF">
              <w:t>2</w:t>
            </w:r>
            <w:r>
              <w:t>5</w:t>
            </w:r>
            <w:r w:rsidRPr="000E3444">
              <w:t xml:space="preserve"> </w:t>
            </w:r>
          </w:p>
        </w:tc>
      </w:tr>
      <w:tr w:rsidR="00AE1607" w:rsidRPr="000E3444" w14:paraId="792FCD2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54BFB56" w14:textId="77777777" w:rsidR="00AE1607" w:rsidRPr="000E3444" w:rsidRDefault="00AE1607" w:rsidP="00D27861"/>
        </w:tc>
        <w:tc>
          <w:tcPr>
            <w:tcW w:w="3928" w:type="pct"/>
          </w:tcPr>
          <w:p w14:paraId="3EF5DD19" w14:textId="77777777" w:rsidR="00AE1607" w:rsidRPr="000E3444" w:rsidRDefault="00AE1607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AE1607" w:rsidRPr="000E3444" w14:paraId="50911CEA" w14:textId="77777777" w:rsidTr="003B17DE">
        <w:trPr>
          <w:trHeight w:val="20"/>
          <w:jc w:val="center"/>
        </w:trPr>
        <w:tc>
          <w:tcPr>
            <w:tcW w:w="1072" w:type="pct"/>
          </w:tcPr>
          <w:p w14:paraId="39DEB03B" w14:textId="77777777" w:rsidR="00AE1607" w:rsidRPr="000E3444" w:rsidRDefault="00AE1607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2F1B9789" w14:textId="77777777" w:rsidR="00AE1607" w:rsidRPr="000E3444" w:rsidRDefault="00AE1607" w:rsidP="00A46674">
            <w:pPr>
              <w:jc w:val="both"/>
            </w:pPr>
            <w:r w:rsidRPr="000E3444">
              <w:t>-</w:t>
            </w:r>
          </w:p>
        </w:tc>
      </w:tr>
    </w:tbl>
    <w:p w14:paraId="70113F5E" w14:textId="66DD2D73" w:rsidR="00AE1607" w:rsidRDefault="00AE1607" w:rsidP="005E7C86"/>
    <w:p w14:paraId="42B6787D" w14:textId="5BC2D113" w:rsidR="00AE1607" w:rsidRDefault="00AE1607" w:rsidP="005E7C86">
      <w:pPr>
        <w:rPr>
          <w:b/>
          <w:bCs w:val="0"/>
        </w:rPr>
      </w:pPr>
      <w:r w:rsidRPr="005E7C86">
        <w:rPr>
          <w:b/>
          <w:bCs w:val="0"/>
        </w:rPr>
        <w:t>3.3.6. Трудовая функция</w:t>
      </w:r>
    </w:p>
    <w:p w14:paraId="5BDBA7D5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AE1607" w:rsidRPr="000E3444" w14:paraId="3F92E637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D3930EB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69B96" w14:textId="300D1CE3" w:rsidR="00AE1607" w:rsidRPr="000E3444" w:rsidRDefault="00CB06F7" w:rsidP="00D27861">
            <w:pPr>
              <w:suppressAutoHyphens/>
            </w:pPr>
            <w:r w:rsidRPr="00CB06F7">
              <w:t xml:space="preserve">Контроль качества сложных поверхностей простых деталей и простых поверхностей сложных деталей шероховатостью до </w:t>
            </w:r>
            <w:r w:rsidR="00692693">
              <w:t>Ra </w:t>
            </w:r>
            <w:r w:rsidRPr="00CB06F7">
              <w:t>0,05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5B98D7" w14:textId="26AFF129" w:rsidR="00AE160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0357A9" w14:textId="23DAA453" w:rsidR="00AE1607" w:rsidRPr="000E3444" w:rsidRDefault="00AE1607" w:rsidP="00D27861">
            <w:pPr>
              <w:suppressAutoHyphens/>
            </w:pPr>
            <w:r>
              <w:rPr>
                <w:lang w:val="en-US"/>
              </w:rPr>
              <w:t>C</w:t>
            </w:r>
            <w:r w:rsidRPr="000E3444">
              <w:rPr>
                <w:lang w:val="en-US"/>
              </w:rPr>
              <w:t>/0</w:t>
            </w:r>
            <w:r>
              <w:rPr>
                <w:lang w:val="en-US"/>
              </w:rPr>
              <w:t>6</w:t>
            </w:r>
            <w:r w:rsidRPr="000E3444">
              <w:rPr>
                <w:lang w:val="en-US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46A312" w14:textId="77777777" w:rsidR="00AE1607" w:rsidRPr="000E3444" w:rsidRDefault="00AE1607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EAB79D" w14:textId="77777777" w:rsidR="00AE1607" w:rsidRPr="000E3444" w:rsidRDefault="00AE1607" w:rsidP="00D27861">
            <w:pPr>
              <w:suppressAutoHyphens/>
              <w:jc w:val="center"/>
            </w:pPr>
            <w:r>
              <w:t>3</w:t>
            </w:r>
          </w:p>
        </w:tc>
      </w:tr>
    </w:tbl>
    <w:p w14:paraId="0196A034" w14:textId="77777777" w:rsidR="00AE1607" w:rsidRDefault="00AE1607" w:rsidP="005E7C86"/>
    <w:p w14:paraId="72C6F599" w14:textId="77777777" w:rsidR="00F7394E" w:rsidRDefault="00F7394E" w:rsidP="005E7C86"/>
    <w:p w14:paraId="55C8ECE9" w14:textId="77777777" w:rsidR="00F7394E" w:rsidRPr="000E3444" w:rsidRDefault="00F7394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E1607" w:rsidRPr="000E3444" w14:paraId="5564DE5F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A8CA4AA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95C2F5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51500" w14:textId="77777777" w:rsidR="00AE1607" w:rsidRPr="000E3444" w:rsidRDefault="00AE1607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E350A7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9A0496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EDA51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FA1783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AE1607" w:rsidRPr="000E3444" w14:paraId="2C179653" w14:textId="77777777" w:rsidTr="00D27861">
        <w:trPr>
          <w:jc w:val="center"/>
        </w:trPr>
        <w:tc>
          <w:tcPr>
            <w:tcW w:w="1267" w:type="pct"/>
            <w:vAlign w:val="center"/>
          </w:tcPr>
          <w:p w14:paraId="19B3BDED" w14:textId="77777777" w:rsidR="00AE1607" w:rsidRPr="000E3444" w:rsidRDefault="00AE1607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F89F7A7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EE913F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46CD9D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04AF4ED" w14:textId="77777777" w:rsidR="00AE1607" w:rsidRPr="000E3444" w:rsidRDefault="00AE1607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A2E95B" w14:textId="54FA324E" w:rsidR="00AE1607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AE1607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2DF5047" w14:textId="77777777" w:rsidR="00AE1607" w:rsidRPr="005E7C86" w:rsidRDefault="00AE1607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EEC286" w14:textId="77777777" w:rsidR="00AE1607" w:rsidRPr="000E3444" w:rsidRDefault="00AE1607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E1607" w:rsidRPr="000E3444" w14:paraId="4FACB4C2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25A95663" w14:textId="77777777" w:rsidR="00AE1607" w:rsidRPr="000E3444" w:rsidRDefault="00AE1607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6C63E748" w14:textId="77777777" w:rsidR="00AE1607" w:rsidRPr="000E3444" w:rsidRDefault="00AE1607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AE1607" w:rsidRPr="000E3444" w14:paraId="70F48EA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F9F5D34" w14:textId="77777777" w:rsidR="00AE1607" w:rsidRPr="000E3444" w:rsidRDefault="00AE1607" w:rsidP="00D27861"/>
        </w:tc>
        <w:tc>
          <w:tcPr>
            <w:tcW w:w="3928" w:type="pct"/>
          </w:tcPr>
          <w:p w14:paraId="0FC76EDB" w14:textId="39106648" w:rsidR="00AE1607" w:rsidRPr="000E3444" w:rsidRDefault="00AE1607" w:rsidP="00A46674">
            <w:pPr>
              <w:jc w:val="both"/>
            </w:pPr>
            <w:r>
              <w:t xml:space="preserve">Контроль шероховатости до </w:t>
            </w:r>
            <w:r w:rsidR="00692693">
              <w:t>Ra </w:t>
            </w:r>
            <w:r>
              <w:t>0,05</w:t>
            </w:r>
            <w:r w:rsidRPr="000E3444">
              <w:t xml:space="preserve"> сложных поверхностей простых деталей и простых поверхностей сложных деталей</w:t>
            </w:r>
          </w:p>
        </w:tc>
      </w:tr>
      <w:tr w:rsidR="00AE1607" w:rsidRPr="000E3444" w14:paraId="3F97BFFA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7111F80E" w14:textId="77777777" w:rsidR="00AE1607" w:rsidRPr="000E3444" w:rsidRDefault="00AE1607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59662B4B" w14:textId="77777777" w:rsidR="00AE1607" w:rsidRPr="000E3444" w:rsidRDefault="00AE1607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AE1607" w:rsidRPr="000E3444" w14:paraId="69E054C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ACAA98" w14:textId="77777777" w:rsidR="00AE1607" w:rsidRPr="000E3444" w:rsidRDefault="00AE1607" w:rsidP="00D27861"/>
        </w:tc>
        <w:tc>
          <w:tcPr>
            <w:tcW w:w="3928" w:type="pct"/>
          </w:tcPr>
          <w:p w14:paraId="6A195BB6" w14:textId="77777777" w:rsidR="00AE1607" w:rsidRPr="000E3444" w:rsidRDefault="00AE1607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AE1607" w:rsidRPr="000E3444" w14:paraId="3DB6C4C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E21DD5D" w14:textId="77777777" w:rsidR="00AE1607" w:rsidRPr="000E3444" w:rsidRDefault="00AE1607" w:rsidP="00D27861"/>
        </w:tc>
        <w:tc>
          <w:tcPr>
            <w:tcW w:w="3928" w:type="pct"/>
          </w:tcPr>
          <w:p w14:paraId="54362F05" w14:textId="77777777" w:rsidR="00AE1607" w:rsidRPr="000E3444" w:rsidRDefault="00AE1607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AE1607" w:rsidRPr="000E3444" w14:paraId="1616BC2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7A81110" w14:textId="77777777" w:rsidR="00AE1607" w:rsidRPr="000E3444" w:rsidRDefault="00AE1607" w:rsidP="00D27861"/>
        </w:tc>
        <w:tc>
          <w:tcPr>
            <w:tcW w:w="3928" w:type="pct"/>
          </w:tcPr>
          <w:p w14:paraId="75A35592" w14:textId="471859C7" w:rsidR="00AE1607" w:rsidRPr="000E3444" w:rsidRDefault="00B310DC" w:rsidP="00A46674">
            <w:pPr>
              <w:jc w:val="both"/>
            </w:pPr>
            <w:r>
              <w:t>Измерять</w:t>
            </w:r>
            <w:r w:rsidR="00AE1607" w:rsidRPr="00CE6773">
              <w:t xml:space="preserve"> </w:t>
            </w:r>
            <w:r w:rsidR="00D27861">
              <w:t xml:space="preserve">шероховатость </w:t>
            </w:r>
            <w:r w:rsidR="00AE1607" w:rsidRPr="000E3444">
              <w:t>сложных поверхностей простых деталей и простых поверхностей сложных деталей</w:t>
            </w:r>
            <w:r w:rsidR="009E76C2" w:rsidRPr="00CE6773">
              <w:t xml:space="preserve"> до </w:t>
            </w:r>
            <w:r w:rsidR="009E76C2">
              <w:rPr>
                <w:lang w:val="en-US"/>
              </w:rPr>
              <w:t>Ra </w:t>
            </w:r>
            <w:r w:rsidR="009E76C2">
              <w:t>0,05</w:t>
            </w:r>
          </w:p>
        </w:tc>
      </w:tr>
      <w:tr w:rsidR="00AE1607" w:rsidRPr="000E3444" w14:paraId="5EE0EA2B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013DC0D3" w14:textId="77777777" w:rsidR="00AE1607" w:rsidRPr="000E3444" w:rsidRDefault="00AE1607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391B1427" w14:textId="77777777" w:rsidR="00AE1607" w:rsidRPr="000E3444" w:rsidRDefault="00AE1607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AE1607" w:rsidRPr="000E3444" w14:paraId="2B6562E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5845C4B" w14:textId="77777777" w:rsidR="00AE1607" w:rsidRPr="000E3444" w:rsidRDefault="00AE1607" w:rsidP="00D27861"/>
        </w:tc>
        <w:tc>
          <w:tcPr>
            <w:tcW w:w="3928" w:type="pct"/>
          </w:tcPr>
          <w:p w14:paraId="71D59FEE" w14:textId="77777777" w:rsidR="00AE1607" w:rsidRPr="000E3444" w:rsidRDefault="00AE1607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AE1607" w:rsidRPr="000E3444" w14:paraId="5B4C7CC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B8EF720" w14:textId="77777777" w:rsidR="00AE1607" w:rsidRPr="000E3444" w:rsidRDefault="00AE1607" w:rsidP="00D27861"/>
        </w:tc>
        <w:tc>
          <w:tcPr>
            <w:tcW w:w="3928" w:type="pct"/>
          </w:tcPr>
          <w:p w14:paraId="66AB78F7" w14:textId="77777777" w:rsidR="00AE1607" w:rsidRPr="000E3444" w:rsidRDefault="00AE1607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E1607" w:rsidRPr="000E3444" w14:paraId="5679AAE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05B274C" w14:textId="77777777" w:rsidR="00AE1607" w:rsidRPr="000E3444" w:rsidRDefault="00AE1607" w:rsidP="00D27861"/>
        </w:tc>
        <w:tc>
          <w:tcPr>
            <w:tcW w:w="3928" w:type="pct"/>
          </w:tcPr>
          <w:p w14:paraId="63FF5C02" w14:textId="77777777" w:rsidR="00AE1607" w:rsidRPr="000E3444" w:rsidRDefault="00AE1607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AE1607" w:rsidRPr="000E3444" w14:paraId="4A73325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49ECC52" w14:textId="77777777" w:rsidR="00AE1607" w:rsidRPr="000E3444" w:rsidRDefault="00AE1607" w:rsidP="00D27861"/>
        </w:tc>
        <w:tc>
          <w:tcPr>
            <w:tcW w:w="3928" w:type="pct"/>
          </w:tcPr>
          <w:p w14:paraId="2B111C30" w14:textId="77777777" w:rsidR="00AE1607" w:rsidRPr="000E3444" w:rsidRDefault="00AE1607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AE1607" w:rsidRPr="000E3444" w14:paraId="57751A9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05EB900" w14:textId="77777777" w:rsidR="00AE1607" w:rsidRPr="000E3444" w:rsidRDefault="00AE1607" w:rsidP="00D27861"/>
        </w:tc>
        <w:tc>
          <w:tcPr>
            <w:tcW w:w="3928" w:type="pct"/>
          </w:tcPr>
          <w:p w14:paraId="0CEC11D7" w14:textId="51BA3F20" w:rsidR="00AE1607" w:rsidRPr="000E3444" w:rsidRDefault="00AE1607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с шероховатостью до </w:t>
            </w:r>
            <w:r w:rsidR="00692693">
              <w:t>Ra </w:t>
            </w:r>
            <w:r>
              <w:t>0,05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AE1607" w:rsidRPr="000E3444" w14:paraId="1E8693F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28A7A4F" w14:textId="77777777" w:rsidR="00AE1607" w:rsidRPr="000E3444" w:rsidRDefault="00AE1607" w:rsidP="00D27861"/>
        </w:tc>
        <w:tc>
          <w:tcPr>
            <w:tcW w:w="3928" w:type="pct"/>
          </w:tcPr>
          <w:p w14:paraId="558305E9" w14:textId="77777777" w:rsidR="00AE1607" w:rsidRPr="000E3444" w:rsidRDefault="00AE1607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AE1607" w:rsidRPr="000E3444" w14:paraId="56D4C2F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BE80A4F" w14:textId="77777777" w:rsidR="00AE1607" w:rsidRPr="000E3444" w:rsidRDefault="00AE1607" w:rsidP="00D27861"/>
        </w:tc>
        <w:tc>
          <w:tcPr>
            <w:tcW w:w="3928" w:type="pct"/>
          </w:tcPr>
          <w:p w14:paraId="7FE0316B" w14:textId="622FC75A" w:rsidR="00AE1607" w:rsidRPr="000E3444" w:rsidRDefault="00AE1607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до </w:t>
            </w:r>
            <w:r w:rsidR="00692693">
              <w:t>Ra </w:t>
            </w:r>
            <w:r>
              <w:t>0,05</w:t>
            </w:r>
          </w:p>
        </w:tc>
      </w:tr>
      <w:tr w:rsidR="00AE1607" w:rsidRPr="000E3444" w14:paraId="5C395E4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48698E" w14:textId="77777777" w:rsidR="00AE1607" w:rsidRPr="000E3444" w:rsidRDefault="00AE1607" w:rsidP="00D27861"/>
        </w:tc>
        <w:tc>
          <w:tcPr>
            <w:tcW w:w="3928" w:type="pct"/>
          </w:tcPr>
          <w:p w14:paraId="64062EAC" w14:textId="77777777" w:rsidR="00AE1607" w:rsidRPr="000E3444" w:rsidRDefault="00AE1607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AE1607" w:rsidRPr="000E3444" w14:paraId="56BEF8B7" w14:textId="77777777" w:rsidTr="003B17DE">
        <w:trPr>
          <w:trHeight w:val="20"/>
          <w:jc w:val="center"/>
        </w:trPr>
        <w:tc>
          <w:tcPr>
            <w:tcW w:w="1072" w:type="pct"/>
          </w:tcPr>
          <w:p w14:paraId="1FE2321E" w14:textId="77777777" w:rsidR="00AE1607" w:rsidRPr="000E3444" w:rsidRDefault="00AE1607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43A97374" w14:textId="77777777" w:rsidR="00AE1607" w:rsidRPr="000E3444" w:rsidRDefault="00AE1607" w:rsidP="00A46674">
            <w:pPr>
              <w:jc w:val="both"/>
            </w:pPr>
            <w:r w:rsidRPr="000E3444">
              <w:t>-</w:t>
            </w:r>
          </w:p>
        </w:tc>
      </w:tr>
    </w:tbl>
    <w:p w14:paraId="4E258685" w14:textId="675D567A" w:rsidR="00AE1607" w:rsidRDefault="00AE1607" w:rsidP="005E7C86"/>
    <w:p w14:paraId="67E2FF27" w14:textId="14C27FBB" w:rsidR="00710771" w:rsidRDefault="00FD2800" w:rsidP="00C34722">
      <w:pPr>
        <w:pStyle w:val="2"/>
      </w:pPr>
      <w:bookmarkStart w:id="18" w:name="_Toc104814368"/>
      <w:r w:rsidRPr="000E3444">
        <w:t>3</w:t>
      </w:r>
      <w:r w:rsidR="00710771" w:rsidRPr="000E3444">
        <w:t>.4. Обобщенная трудовая функция</w:t>
      </w:r>
      <w:bookmarkEnd w:id="18"/>
    </w:p>
    <w:p w14:paraId="04AAEB40" w14:textId="77777777" w:rsidR="00A46674" w:rsidRPr="00A46674" w:rsidRDefault="00A46674" w:rsidP="00A4667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D74EED" w:rsidRPr="000E3444" w14:paraId="4E40B1D1" w14:textId="77777777" w:rsidTr="000E757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1229AF5" w14:textId="77777777" w:rsidR="00D74EED" w:rsidRPr="000E3444" w:rsidRDefault="00D74EED" w:rsidP="00D74EED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F7235" w14:textId="6ABA21A2" w:rsidR="00D74EED" w:rsidRPr="000E3444" w:rsidRDefault="00BE5C07" w:rsidP="005E7C86">
            <w:r w:rsidRPr="003B17DE">
              <w:t>Обработка простых</w:t>
            </w:r>
            <w:r w:rsidRPr="00BE5C07">
              <w:t xml:space="preserve"> поверхностей сложных деталей и сложных поверхностей простых деталей c шероховатостью до </w:t>
            </w:r>
            <w:r w:rsidR="00692693">
              <w:t>Ra </w:t>
            </w:r>
            <w:r w:rsidRPr="00BE5C07">
              <w:t xml:space="preserve">0,025; сложных поверхностей сложных деталей c шероховатостью до </w:t>
            </w:r>
            <w:r w:rsidR="00692693">
              <w:t>Ra </w:t>
            </w:r>
            <w:r w:rsidRPr="00BE5C07">
              <w:t>0,2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ED46DA" w14:textId="58EE24D0" w:rsidR="00D74EED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3ECBE" w14:textId="77777777" w:rsidR="00D74EED" w:rsidRPr="000E3444" w:rsidRDefault="00D74EED" w:rsidP="00D74EED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5DFCCD" w14:textId="77777777" w:rsidR="00D74EED" w:rsidRPr="000E3444" w:rsidRDefault="00D74EED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84521" w14:textId="77777777" w:rsidR="00D74EED" w:rsidRPr="000E3444" w:rsidRDefault="00D74EED" w:rsidP="00D74EED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1797575B" w14:textId="77777777" w:rsidR="00706870" w:rsidRPr="000E3444" w:rsidRDefault="00706870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710771" w:rsidRPr="000E3444" w14:paraId="5C0D65E1" w14:textId="77777777" w:rsidTr="00F7394E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23FEFDF9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6210FA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2004B" w14:textId="77777777" w:rsidR="00710771" w:rsidRPr="000E3444" w:rsidRDefault="00710771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41FCEF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9145CD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F8F4E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998844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710771" w:rsidRPr="000E3444" w14:paraId="2B6ACBE7" w14:textId="77777777" w:rsidTr="00F7394E">
        <w:trPr>
          <w:jc w:val="center"/>
        </w:trPr>
        <w:tc>
          <w:tcPr>
            <w:tcW w:w="2550" w:type="dxa"/>
            <w:vAlign w:val="center"/>
          </w:tcPr>
          <w:p w14:paraId="090A4607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6A2D337C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631D1E0C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6F1691D1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4FE4E880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1BB84DCB" w14:textId="06E1427E" w:rsidR="00710771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710771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088D2FAE" w14:textId="77777777" w:rsidR="00710771" w:rsidRPr="005E7C86" w:rsidRDefault="00710771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1D1E68" w14:textId="77777777" w:rsidR="00710771" w:rsidRPr="000E3444" w:rsidRDefault="00710771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10771" w:rsidRPr="000E3444" w14:paraId="5A8B0B7D" w14:textId="77777777" w:rsidTr="003B17DE">
        <w:trPr>
          <w:trHeight w:val="20"/>
          <w:jc w:val="center"/>
        </w:trPr>
        <w:tc>
          <w:tcPr>
            <w:tcW w:w="1072" w:type="pct"/>
          </w:tcPr>
          <w:p w14:paraId="67244C2D" w14:textId="77777777" w:rsidR="00710771" w:rsidRPr="000E3444" w:rsidRDefault="00710771" w:rsidP="00710771">
            <w:pPr>
              <w:suppressAutoHyphens/>
            </w:pPr>
            <w:r w:rsidRPr="000E344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68B56BA" w14:textId="77777777" w:rsidR="00710771" w:rsidRPr="000E3444" w:rsidRDefault="00710771" w:rsidP="00E643FD">
            <w:pPr>
              <w:suppressAutoHyphens/>
            </w:pPr>
            <w:r w:rsidRPr="000E3444">
              <w:t xml:space="preserve">Полировщик </w:t>
            </w:r>
            <w:r w:rsidR="00E643FD" w:rsidRPr="000E3444">
              <w:t>5</w:t>
            </w:r>
            <w:r w:rsidRPr="000E3444">
              <w:t>-го</w:t>
            </w:r>
            <w:r w:rsidRPr="000E3444">
              <w:rPr>
                <w:lang w:val="en-US"/>
              </w:rPr>
              <w:t xml:space="preserve"> </w:t>
            </w:r>
            <w:r w:rsidRPr="000E3444">
              <w:t>разряда</w:t>
            </w:r>
          </w:p>
        </w:tc>
      </w:tr>
    </w:tbl>
    <w:p w14:paraId="2344A63C" w14:textId="77777777" w:rsidR="00710771" w:rsidRPr="000E3444" w:rsidRDefault="00710771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E1BAD" w:rsidRPr="000E3444" w14:paraId="3EADA791" w14:textId="77777777" w:rsidTr="003B17DE">
        <w:trPr>
          <w:trHeight w:val="20"/>
          <w:jc w:val="center"/>
        </w:trPr>
        <w:tc>
          <w:tcPr>
            <w:tcW w:w="1072" w:type="pct"/>
          </w:tcPr>
          <w:p w14:paraId="1BAA0DE3" w14:textId="77777777" w:rsidR="00FE1BAD" w:rsidRPr="000E3444" w:rsidRDefault="00FE1BAD" w:rsidP="00FE1BAD">
            <w:pPr>
              <w:suppressAutoHyphens/>
            </w:pPr>
            <w:r w:rsidRPr="000E3444">
              <w:t>Требования к образованию и обучению</w:t>
            </w:r>
          </w:p>
        </w:tc>
        <w:tc>
          <w:tcPr>
            <w:tcW w:w="3928" w:type="pct"/>
          </w:tcPr>
          <w:p w14:paraId="3DE8C78B" w14:textId="732B7A63" w:rsidR="00FE1BAD" w:rsidRPr="000E3444" w:rsidRDefault="00FE1BAD" w:rsidP="00FE1BAD">
            <w:pPr>
              <w:rPr>
                <w:bCs w:val="0"/>
                <w:lang w:val="x-none"/>
              </w:rPr>
            </w:pPr>
            <w:r w:rsidRPr="000E3444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</w:t>
            </w:r>
            <w:r w:rsidR="00A028A9">
              <w:rPr>
                <w:lang w:val="x-none"/>
              </w:rPr>
              <w:t>по профессиям рабочих</w:t>
            </w:r>
            <w:r w:rsidRPr="000E3444">
              <w:rPr>
                <w:lang w:val="x-none"/>
              </w:rPr>
              <w:t xml:space="preserve">; программы </w:t>
            </w:r>
            <w:r w:rsidR="00A028A9">
              <w:rPr>
                <w:bCs w:val="0"/>
                <w:lang w:val="x-none"/>
              </w:rPr>
              <w:t>переподготовки рабочих</w:t>
            </w:r>
          </w:p>
          <w:p w14:paraId="263BF5AA" w14:textId="77777777" w:rsidR="00FE1BAD" w:rsidRPr="000E3444" w:rsidRDefault="00FE1BAD" w:rsidP="00FE1BAD">
            <w:pPr>
              <w:rPr>
                <w:bCs w:val="0"/>
                <w:lang w:val="x-none"/>
              </w:rPr>
            </w:pPr>
            <w:r w:rsidRPr="000E3444">
              <w:rPr>
                <w:bCs w:val="0"/>
                <w:lang w:val="x-none"/>
              </w:rPr>
              <w:t>или</w:t>
            </w:r>
          </w:p>
          <w:p w14:paraId="4416EDCD" w14:textId="654C5040" w:rsidR="00FE1BAD" w:rsidRPr="000E3444" w:rsidRDefault="00FE1BAD" w:rsidP="005E7C86">
            <w:r w:rsidRPr="000E3444">
              <w:t>Среднее профессиональное образование – программы подготовки квалифицированных</w:t>
            </w:r>
            <w:r w:rsidRPr="000E3444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FE1BAD" w:rsidRPr="000E3444" w14:paraId="72A04A8F" w14:textId="77777777" w:rsidTr="003B17DE">
        <w:trPr>
          <w:trHeight w:val="20"/>
          <w:jc w:val="center"/>
        </w:trPr>
        <w:tc>
          <w:tcPr>
            <w:tcW w:w="1072" w:type="pct"/>
          </w:tcPr>
          <w:p w14:paraId="27023434" w14:textId="77777777" w:rsidR="00FE1BAD" w:rsidRPr="000E3444" w:rsidRDefault="00FE1BAD" w:rsidP="00FE1BAD">
            <w:pPr>
              <w:suppressAutoHyphens/>
            </w:pPr>
            <w:r w:rsidRPr="000E344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1A997028" w14:textId="77777777" w:rsidR="00FE1BAD" w:rsidRPr="000E3444" w:rsidRDefault="00FE1BAD" w:rsidP="005E7C86">
            <w:pPr>
              <w:rPr>
                <w:lang w:eastAsia="en-US"/>
              </w:rPr>
            </w:pPr>
            <w:r w:rsidRPr="000E3444">
              <w:rPr>
                <w:lang w:eastAsia="en-US"/>
              </w:rPr>
              <w:t xml:space="preserve">Не менее двух лет </w:t>
            </w:r>
            <w:r w:rsidRPr="000E3444">
              <w:t xml:space="preserve">полировщиком </w:t>
            </w:r>
            <w:r w:rsidRPr="000E3444">
              <w:rPr>
                <w:lang w:eastAsia="en-US"/>
              </w:rPr>
              <w:t>4-го разряда для прошедших</w:t>
            </w:r>
            <w:r w:rsidRPr="000E3444" w:rsidDel="00C529F2">
              <w:rPr>
                <w:lang w:eastAsia="en-US"/>
              </w:rPr>
              <w:t xml:space="preserve"> </w:t>
            </w:r>
            <w:r w:rsidRPr="000E3444">
              <w:rPr>
                <w:lang w:eastAsia="en-US"/>
              </w:rPr>
              <w:t xml:space="preserve">профессиональное обучение </w:t>
            </w:r>
          </w:p>
          <w:p w14:paraId="0B706A07" w14:textId="4A25444E" w:rsidR="00FE1BAD" w:rsidRPr="000E3444" w:rsidRDefault="00FE1BAD" w:rsidP="00FE1BAD">
            <w:pPr>
              <w:suppressAutoHyphens/>
            </w:pPr>
            <w:r w:rsidRPr="000E3444">
              <w:rPr>
                <w:lang w:eastAsia="en-US"/>
              </w:rPr>
              <w:t xml:space="preserve">Не менее </w:t>
            </w:r>
            <w:r w:rsidRPr="000E3444">
              <w:t xml:space="preserve">шести месяцев полировщиком </w:t>
            </w:r>
            <w:r w:rsidRPr="000E3444">
              <w:rPr>
                <w:lang w:eastAsia="en-US"/>
              </w:rPr>
              <w:t>4-го разряда при наличии среднего профессионального образования</w:t>
            </w:r>
          </w:p>
        </w:tc>
      </w:tr>
      <w:tr w:rsidR="002902E9" w:rsidRPr="000E3444" w14:paraId="3C699764" w14:textId="77777777" w:rsidTr="003B17DE">
        <w:trPr>
          <w:trHeight w:val="20"/>
          <w:jc w:val="center"/>
        </w:trPr>
        <w:tc>
          <w:tcPr>
            <w:tcW w:w="1072" w:type="pct"/>
          </w:tcPr>
          <w:p w14:paraId="0A593CC0" w14:textId="77777777" w:rsidR="002902E9" w:rsidRPr="000E3444" w:rsidRDefault="002902E9" w:rsidP="002902E9">
            <w:pPr>
              <w:suppressAutoHyphens/>
            </w:pPr>
            <w:r w:rsidRPr="000E3444">
              <w:t>Особые условия допуска к работе</w:t>
            </w:r>
          </w:p>
        </w:tc>
        <w:tc>
          <w:tcPr>
            <w:tcW w:w="3928" w:type="pct"/>
          </w:tcPr>
          <w:p w14:paraId="6E2994D8" w14:textId="77777777" w:rsidR="002902E9" w:rsidRPr="000E3444" w:rsidRDefault="002902E9" w:rsidP="002902E9">
            <w:pPr>
              <w:suppressAutoHyphens/>
            </w:pPr>
            <w:r w:rsidRPr="000E3444">
              <w:t>Лица не моложе 18 лет</w:t>
            </w:r>
          </w:p>
          <w:p w14:paraId="4C4023B8" w14:textId="77777777" w:rsidR="002902E9" w:rsidRPr="000E3444" w:rsidRDefault="002902E9" w:rsidP="005E7C86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3A7306B" w14:textId="77777777" w:rsidR="002902E9" w:rsidRPr="000E3444" w:rsidRDefault="002902E9" w:rsidP="005E7C86">
            <w:r w:rsidRPr="000E3444">
              <w:t>Прохождение обучения мерам пожарной безопасности</w:t>
            </w:r>
          </w:p>
          <w:p w14:paraId="4FF96C43" w14:textId="0B8477F9" w:rsidR="002902E9" w:rsidRPr="000E3444" w:rsidRDefault="002902E9" w:rsidP="005E7C86">
            <w:r w:rsidRPr="000E3444">
              <w:t>Прохождение обучения по охране труда и проверки знани</w:t>
            </w:r>
            <w:r w:rsidR="00C96282"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</w:p>
          <w:p w14:paraId="2EBB15B1" w14:textId="77777777" w:rsidR="002902E9" w:rsidRPr="000E3444" w:rsidRDefault="002902E9" w:rsidP="002902E9">
            <w:r w:rsidRPr="000E3444">
              <w:t>Наличие не ниже I</w:t>
            </w:r>
            <w:r w:rsidRPr="000E3444">
              <w:rPr>
                <w:lang w:val="en-US"/>
              </w:rPr>
              <w:t>I</w:t>
            </w:r>
            <w:r w:rsidRPr="000E3444">
              <w:t xml:space="preserve"> группы по электробезопасности</w:t>
            </w:r>
          </w:p>
          <w:p w14:paraId="5A3BE87D" w14:textId="0465D24D" w:rsidR="002902E9" w:rsidRPr="000E3444" w:rsidRDefault="002902E9" w:rsidP="005E7C86">
            <w:r w:rsidRPr="000E3444">
              <w:rPr>
                <w:shd w:val="clear" w:color="auto" w:fill="FFFFFF"/>
              </w:rPr>
              <w:t xml:space="preserve">Прохождение </w:t>
            </w:r>
            <w:r w:rsidRPr="000E3444">
              <w:t>инструктажа на рабочем месте и проверки навыков по зацепке грузов (при необходимости)</w:t>
            </w:r>
          </w:p>
          <w:p w14:paraId="24A3D686" w14:textId="55537A9B" w:rsidR="002902E9" w:rsidRPr="000E3444" w:rsidRDefault="002902E9" w:rsidP="005E7C86">
            <w:r w:rsidRPr="000E3444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2902E9" w:rsidRPr="000E3444" w14:paraId="5E942904" w14:textId="77777777" w:rsidTr="003B17DE">
        <w:trPr>
          <w:trHeight w:val="20"/>
          <w:jc w:val="center"/>
        </w:trPr>
        <w:tc>
          <w:tcPr>
            <w:tcW w:w="1072" w:type="pct"/>
          </w:tcPr>
          <w:p w14:paraId="39E1A075" w14:textId="77777777" w:rsidR="002902E9" w:rsidRPr="000E3444" w:rsidRDefault="002902E9" w:rsidP="002902E9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1FD58D23" w14:textId="77777777" w:rsidR="002902E9" w:rsidRPr="000E3444" w:rsidRDefault="002902E9" w:rsidP="005E7C86">
            <w:r w:rsidRPr="000E3444">
              <w:t>-</w:t>
            </w:r>
          </w:p>
        </w:tc>
      </w:tr>
    </w:tbl>
    <w:p w14:paraId="74F66C38" w14:textId="77777777" w:rsidR="00710771" w:rsidRPr="000E3444" w:rsidRDefault="00710771" w:rsidP="005E7C86"/>
    <w:p w14:paraId="2CA2A485" w14:textId="77777777" w:rsidR="00710771" w:rsidRPr="000E3444" w:rsidRDefault="00710771" w:rsidP="005E7C86">
      <w:r w:rsidRPr="000E3444">
        <w:t>Дополнительные характеристики</w:t>
      </w:r>
    </w:p>
    <w:p w14:paraId="768E45AD" w14:textId="77777777" w:rsidR="00710771" w:rsidRPr="000E3444" w:rsidRDefault="00710771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710771" w:rsidRPr="000E3444" w14:paraId="22B21470" w14:textId="77777777" w:rsidTr="003B17DE">
        <w:trPr>
          <w:trHeight w:val="20"/>
          <w:jc w:val="center"/>
        </w:trPr>
        <w:tc>
          <w:tcPr>
            <w:tcW w:w="1072" w:type="pct"/>
            <w:vAlign w:val="center"/>
          </w:tcPr>
          <w:p w14:paraId="4B13E300" w14:textId="77777777" w:rsidR="00710771" w:rsidRPr="000E3444" w:rsidRDefault="00710771" w:rsidP="00710771">
            <w:pPr>
              <w:suppressAutoHyphens/>
              <w:jc w:val="center"/>
            </w:pPr>
            <w:r w:rsidRPr="000E3444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54F8593B" w14:textId="18FF3385" w:rsidR="00710771" w:rsidRPr="000E3444" w:rsidRDefault="0060304C" w:rsidP="0060304C">
            <w:pPr>
              <w:suppressAutoHyphens/>
              <w:jc w:val="center"/>
            </w:pPr>
            <w:r>
              <w:t>Код</w:t>
            </w:r>
          </w:p>
        </w:tc>
        <w:tc>
          <w:tcPr>
            <w:tcW w:w="3316" w:type="pct"/>
            <w:vAlign w:val="center"/>
          </w:tcPr>
          <w:p w14:paraId="56840B4B" w14:textId="77777777" w:rsidR="00710771" w:rsidRPr="000E3444" w:rsidRDefault="00710771" w:rsidP="00710771">
            <w:pPr>
              <w:suppressAutoHyphens/>
              <w:jc w:val="center"/>
            </w:pPr>
            <w:r w:rsidRPr="000E3444">
              <w:t>Наименование базовой группы, должности (профессии) или специальности</w:t>
            </w:r>
          </w:p>
        </w:tc>
      </w:tr>
      <w:tr w:rsidR="00710771" w:rsidRPr="000E3444" w14:paraId="6688AEB0" w14:textId="77777777" w:rsidTr="003B17DE">
        <w:trPr>
          <w:trHeight w:val="20"/>
          <w:jc w:val="center"/>
        </w:trPr>
        <w:tc>
          <w:tcPr>
            <w:tcW w:w="1072" w:type="pct"/>
          </w:tcPr>
          <w:p w14:paraId="24C6DE83" w14:textId="77777777" w:rsidR="00710771" w:rsidRPr="000E3444" w:rsidRDefault="0088766F" w:rsidP="00710771">
            <w:pPr>
              <w:suppressAutoHyphens/>
            </w:pPr>
            <w:r w:rsidRPr="000E3444">
              <w:t>ОКЗ</w:t>
            </w:r>
          </w:p>
        </w:tc>
        <w:tc>
          <w:tcPr>
            <w:tcW w:w="612" w:type="pct"/>
          </w:tcPr>
          <w:p w14:paraId="7C53088D" w14:textId="77777777" w:rsidR="00710771" w:rsidRPr="000E3444" w:rsidRDefault="00710771" w:rsidP="00710771">
            <w:pPr>
              <w:suppressAutoHyphens/>
            </w:pPr>
            <w:r w:rsidRPr="000E3444">
              <w:t>7224</w:t>
            </w:r>
          </w:p>
        </w:tc>
        <w:tc>
          <w:tcPr>
            <w:tcW w:w="3316" w:type="pct"/>
          </w:tcPr>
          <w:p w14:paraId="187BF592" w14:textId="77777777" w:rsidR="00710771" w:rsidRPr="000E3444" w:rsidRDefault="00710771" w:rsidP="00710771">
            <w:pPr>
              <w:suppressAutoHyphens/>
            </w:pPr>
            <w:r w:rsidRPr="000E3444">
              <w:t>Полировщики, шлифовщики и заточники инструментов</w:t>
            </w:r>
          </w:p>
        </w:tc>
      </w:tr>
      <w:tr w:rsidR="00710771" w:rsidRPr="000E3444" w14:paraId="4F992772" w14:textId="77777777" w:rsidTr="003B17DE">
        <w:trPr>
          <w:trHeight w:val="20"/>
          <w:jc w:val="center"/>
        </w:trPr>
        <w:tc>
          <w:tcPr>
            <w:tcW w:w="1072" w:type="pct"/>
          </w:tcPr>
          <w:p w14:paraId="24A28F2C" w14:textId="77777777" w:rsidR="00710771" w:rsidRPr="000E3444" w:rsidRDefault="00710771" w:rsidP="005E7C86">
            <w:r w:rsidRPr="000E3444">
              <w:t>ЕТКС</w:t>
            </w:r>
          </w:p>
        </w:tc>
        <w:tc>
          <w:tcPr>
            <w:tcW w:w="612" w:type="pct"/>
            <w:vAlign w:val="center"/>
          </w:tcPr>
          <w:p w14:paraId="0B5B60C8" w14:textId="77777777" w:rsidR="00710771" w:rsidRPr="000E3444" w:rsidRDefault="00710771" w:rsidP="005E7C86">
            <w:r w:rsidRPr="000E3444">
              <w:t xml:space="preserve">§ </w:t>
            </w:r>
            <w:r w:rsidR="00037D46" w:rsidRPr="000E3444">
              <w:t>7</w:t>
            </w:r>
            <w:r w:rsidR="00D74EED" w:rsidRPr="000E3444">
              <w:t>6</w:t>
            </w:r>
          </w:p>
        </w:tc>
        <w:tc>
          <w:tcPr>
            <w:tcW w:w="3316" w:type="pct"/>
            <w:vAlign w:val="center"/>
          </w:tcPr>
          <w:p w14:paraId="4B9C8B4F" w14:textId="77777777" w:rsidR="00710771" w:rsidRPr="000E3444" w:rsidRDefault="00710771" w:rsidP="005E7C86">
            <w:r w:rsidRPr="000E3444">
              <w:t xml:space="preserve">Полировщик </w:t>
            </w:r>
            <w:r w:rsidR="00D74EED" w:rsidRPr="000E3444">
              <w:t>5</w:t>
            </w:r>
            <w:r w:rsidRPr="000E3444">
              <w:t>-го</w:t>
            </w:r>
            <w:r w:rsidR="00657D41" w:rsidRPr="000E3444">
              <w:t xml:space="preserve"> разряда</w:t>
            </w:r>
          </w:p>
        </w:tc>
      </w:tr>
      <w:tr w:rsidR="00710771" w:rsidRPr="000E3444" w14:paraId="18E9C883" w14:textId="77777777" w:rsidTr="003B17DE">
        <w:trPr>
          <w:trHeight w:val="20"/>
          <w:jc w:val="center"/>
        </w:trPr>
        <w:tc>
          <w:tcPr>
            <w:tcW w:w="1072" w:type="pct"/>
            <w:vAlign w:val="center"/>
          </w:tcPr>
          <w:p w14:paraId="418B20C6" w14:textId="77777777" w:rsidR="00710771" w:rsidRPr="000E3444" w:rsidRDefault="00710771" w:rsidP="005E7C86">
            <w:r w:rsidRPr="000E3444">
              <w:t>ОКПДТР</w:t>
            </w:r>
          </w:p>
        </w:tc>
        <w:tc>
          <w:tcPr>
            <w:tcW w:w="612" w:type="pct"/>
            <w:vAlign w:val="center"/>
          </w:tcPr>
          <w:p w14:paraId="11751609" w14:textId="77777777" w:rsidR="00710771" w:rsidRPr="000E3444" w:rsidRDefault="00710771" w:rsidP="005E7C86">
            <w:r w:rsidRPr="000E3444">
              <w:t>16799</w:t>
            </w:r>
          </w:p>
        </w:tc>
        <w:tc>
          <w:tcPr>
            <w:tcW w:w="3316" w:type="pct"/>
            <w:vAlign w:val="center"/>
          </w:tcPr>
          <w:p w14:paraId="53DB2365" w14:textId="77777777" w:rsidR="00710771" w:rsidRPr="000E3444" w:rsidRDefault="00710771" w:rsidP="005E7C86">
            <w:r w:rsidRPr="000E3444">
              <w:t>Полировщик</w:t>
            </w:r>
          </w:p>
        </w:tc>
      </w:tr>
      <w:tr w:rsidR="00D74EED" w:rsidRPr="000E3444" w14:paraId="3347280D" w14:textId="77777777" w:rsidTr="003B17DE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BE15DE" w14:textId="77777777" w:rsidR="00D74EED" w:rsidRPr="000E3444" w:rsidRDefault="00D74EED" w:rsidP="00D74EED">
            <w:r w:rsidRPr="000E3444">
              <w:t>ОКСО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59BC0B" w14:textId="77777777" w:rsidR="00D74EED" w:rsidRPr="000E3444" w:rsidRDefault="00D74EED" w:rsidP="005E7C86">
            <w:r w:rsidRPr="000E3444">
              <w:t>2.15.01.28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8FB608" w14:textId="77777777" w:rsidR="00D74EED" w:rsidRPr="000E3444" w:rsidRDefault="00D74EED" w:rsidP="005E7C86">
            <w:r w:rsidRPr="000E3444">
              <w:t>Шлифовщик-универсал</w:t>
            </w:r>
          </w:p>
        </w:tc>
      </w:tr>
    </w:tbl>
    <w:p w14:paraId="6E8206AA" w14:textId="77777777" w:rsidR="00A46674" w:rsidRDefault="00A46674" w:rsidP="005E7C86">
      <w:pPr>
        <w:rPr>
          <w:b/>
          <w:bCs w:val="0"/>
        </w:rPr>
      </w:pPr>
    </w:p>
    <w:p w14:paraId="1AD15F57" w14:textId="2C0FA036" w:rsidR="000E757E" w:rsidRPr="005E7C86" w:rsidRDefault="00706870" w:rsidP="005E7C86">
      <w:pPr>
        <w:rPr>
          <w:b/>
          <w:bCs w:val="0"/>
        </w:rPr>
      </w:pPr>
      <w:r w:rsidRPr="005E7C86">
        <w:rPr>
          <w:b/>
          <w:bCs w:val="0"/>
        </w:rPr>
        <w:t>3.4.1. Трудовая функция</w:t>
      </w:r>
    </w:p>
    <w:p w14:paraId="6D434EEA" w14:textId="77777777" w:rsidR="00706870" w:rsidRPr="000E3444" w:rsidRDefault="00706870" w:rsidP="000E757E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710771" w:rsidRPr="000E3444" w14:paraId="06DAA8E8" w14:textId="77777777" w:rsidTr="000E757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A375DB2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244B7" w14:textId="545FCD5F" w:rsidR="00710771" w:rsidRPr="000E3444" w:rsidRDefault="00030DF7" w:rsidP="00710771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вручную и </w:t>
            </w:r>
            <w:r w:rsidR="00BE75F7" w:rsidRPr="000E3444">
              <w:t xml:space="preserve">с </w:t>
            </w:r>
            <w:r w:rsidR="00B55835" w:rsidRPr="000E3444">
              <w:t>использованием механизированного</w:t>
            </w:r>
            <w:r w:rsidRPr="000E3444">
              <w:t xml:space="preserve"> инструмента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E2EC28" w14:textId="63FA6507" w:rsidR="00710771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AA5E8" w14:textId="77777777" w:rsidR="00710771" w:rsidRPr="000E3444" w:rsidRDefault="00710771" w:rsidP="00976C44">
            <w:pPr>
              <w:suppressAutoHyphens/>
            </w:pPr>
            <w:r w:rsidRPr="000E3444">
              <w:rPr>
                <w:lang w:val="en-US"/>
              </w:rPr>
              <w:t>D</w:t>
            </w:r>
            <w:r w:rsidRPr="000E3444">
              <w:t>/01.</w:t>
            </w:r>
            <w:r w:rsidR="00976C44" w:rsidRPr="000E3444"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0B73EC" w14:textId="77777777" w:rsidR="00710771" w:rsidRPr="000E3444" w:rsidRDefault="00710771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AF8E1" w14:textId="77777777" w:rsidR="00710771" w:rsidRPr="000E3444" w:rsidRDefault="00976C44" w:rsidP="00710771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0D8E859B" w14:textId="77777777" w:rsidR="00710771" w:rsidRPr="000E3444" w:rsidRDefault="00710771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10771" w:rsidRPr="000E3444" w14:paraId="0534D1AB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FA83D10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3B59AA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EBBA34" w14:textId="77777777" w:rsidR="00710771" w:rsidRPr="000E3444" w:rsidRDefault="00710771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5348DD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F164F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7AE3D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D43652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710771" w:rsidRPr="000E3444" w14:paraId="653C5B48" w14:textId="77777777" w:rsidTr="00CC17AD">
        <w:trPr>
          <w:jc w:val="center"/>
        </w:trPr>
        <w:tc>
          <w:tcPr>
            <w:tcW w:w="1267" w:type="pct"/>
            <w:vAlign w:val="center"/>
          </w:tcPr>
          <w:p w14:paraId="565C337C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A2FF5E3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F8D724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162331B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F4F6108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4A6205" w14:textId="3A4A902D" w:rsidR="00710771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710771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79F4C3B" w14:textId="77777777" w:rsidR="00710771" w:rsidRPr="005E7C86" w:rsidRDefault="00710771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86CFEB" w14:textId="77777777" w:rsidR="00710771" w:rsidRPr="000E3444" w:rsidRDefault="00710771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E4A2D" w:rsidRPr="000E3444" w14:paraId="3CE3E0D9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69E34063" w14:textId="77777777" w:rsidR="00FE4A2D" w:rsidRPr="000E3444" w:rsidRDefault="00FE4A2D" w:rsidP="000E757E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4E2A03E2" w14:textId="6681246C" w:rsidR="00FE4A2D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FE4A2D" w:rsidRPr="000E3444">
              <w:t xml:space="preserve">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="00FE4A2D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FE4A2D" w:rsidRPr="000E3444" w14:paraId="712E6EC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D35C651" w14:textId="77777777" w:rsidR="00FE4A2D" w:rsidRPr="000E3444" w:rsidRDefault="00FE4A2D" w:rsidP="000E757E">
            <w:pPr>
              <w:suppressAutoHyphens/>
            </w:pPr>
          </w:p>
        </w:tc>
        <w:tc>
          <w:tcPr>
            <w:tcW w:w="3928" w:type="pct"/>
          </w:tcPr>
          <w:p w14:paraId="6305D0F7" w14:textId="777FFECE" w:rsidR="00FE4A2D" w:rsidRPr="000E3444" w:rsidRDefault="00FE4A2D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FE4A2D" w:rsidRPr="000E3444" w14:paraId="2DD0327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D5C49A5" w14:textId="77777777" w:rsidR="00FE4A2D" w:rsidRPr="000E3444" w:rsidRDefault="00FE4A2D" w:rsidP="000E757E">
            <w:pPr>
              <w:suppressAutoHyphens/>
            </w:pPr>
          </w:p>
        </w:tc>
        <w:tc>
          <w:tcPr>
            <w:tcW w:w="3928" w:type="pct"/>
          </w:tcPr>
          <w:p w14:paraId="7881FCE7" w14:textId="520877C6" w:rsidR="00FE4A2D" w:rsidRPr="000E3444" w:rsidRDefault="00FE4A2D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вручную и при помощи механизированного инструмента в соответствии с технической документацией</w:t>
            </w:r>
          </w:p>
        </w:tc>
      </w:tr>
      <w:tr w:rsidR="00FE4A2D" w:rsidRPr="000E3444" w14:paraId="4C472C3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9EF2D5E" w14:textId="77777777" w:rsidR="00FE4A2D" w:rsidRPr="000E3444" w:rsidRDefault="00FE4A2D" w:rsidP="000E757E">
            <w:pPr>
              <w:suppressAutoHyphens/>
            </w:pPr>
          </w:p>
        </w:tc>
        <w:tc>
          <w:tcPr>
            <w:tcW w:w="3928" w:type="pct"/>
          </w:tcPr>
          <w:p w14:paraId="17AC690F" w14:textId="77777777" w:rsidR="00FE4A2D" w:rsidRPr="000E3444" w:rsidRDefault="009E119F" w:rsidP="00A46674">
            <w:pPr>
              <w:jc w:val="both"/>
            </w:pPr>
            <w:r w:rsidRPr="000E3444">
              <w:t>Поддержание</w:t>
            </w:r>
            <w:r w:rsidR="00FE4A2D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FE4A2D" w:rsidRPr="000E3444" w14:paraId="3061C22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178ADB8" w14:textId="77777777" w:rsidR="00FE4A2D" w:rsidRPr="000E3444" w:rsidRDefault="00FE4A2D" w:rsidP="000E757E">
            <w:pPr>
              <w:suppressAutoHyphens/>
            </w:pPr>
          </w:p>
        </w:tc>
        <w:tc>
          <w:tcPr>
            <w:tcW w:w="3928" w:type="pct"/>
          </w:tcPr>
          <w:p w14:paraId="6DAD6753" w14:textId="77777777" w:rsidR="00FE4A2D" w:rsidRPr="000E3444" w:rsidRDefault="009E119F" w:rsidP="00A46674">
            <w:pPr>
              <w:jc w:val="both"/>
            </w:pPr>
            <w:r w:rsidRPr="000E3444">
              <w:t>Поддержание</w:t>
            </w:r>
            <w:r w:rsidR="00FE4A2D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FE4A2D" w:rsidRPr="000E3444">
              <w:t>, промышленной и экологической безопасности, правилами организации рабочего места полировщика</w:t>
            </w:r>
          </w:p>
        </w:tc>
      </w:tr>
      <w:tr w:rsidR="00DB7CE3" w:rsidRPr="000E3444" w14:paraId="29D5072F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6E653A5F" w14:textId="139EF41D" w:rsidR="00DB7CE3" w:rsidRPr="000E3444" w:rsidRDefault="00DB7CE3" w:rsidP="00DB7CE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3C7D3131" w14:textId="2D402BE3" w:rsidR="00DB7CE3" w:rsidRPr="000E3444" w:rsidRDefault="00DB7CE3" w:rsidP="00A46674">
            <w:pPr>
              <w:jc w:val="both"/>
            </w:pPr>
            <w:r w:rsidRPr="000E3444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DB7CE3" w:rsidRPr="000E3444" w14:paraId="72FED8E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B08CE2C" w14:textId="555AB35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BDA5BC2" w14:textId="11E07E0E" w:rsidR="00DB7CE3" w:rsidRPr="000E3444" w:rsidRDefault="00DB7CE3" w:rsidP="00A46674">
            <w:pPr>
              <w:jc w:val="both"/>
            </w:pPr>
            <w:r w:rsidRPr="000E3444">
              <w:t xml:space="preserve">Использовать персональную вычислительную технику для работы с файлами </w:t>
            </w:r>
          </w:p>
        </w:tc>
      </w:tr>
      <w:tr w:rsidR="00DB7CE3" w:rsidRPr="000E3444" w14:paraId="3487038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4D95CAE" w14:textId="70723F3F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1C52E1D" w14:textId="6C50A9B6" w:rsidR="00DB7CE3" w:rsidRPr="000E3444" w:rsidRDefault="00DB7CE3" w:rsidP="00A46674">
            <w:pPr>
              <w:jc w:val="both"/>
            </w:pPr>
            <w:r w:rsidRPr="000E344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DB7CE3" w:rsidRPr="000E3444" w14:paraId="5980ABD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CB6065B" w14:textId="1237E369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E1EAA85" w14:textId="6D8BA805" w:rsidR="00DB7CE3" w:rsidRPr="000E3444" w:rsidRDefault="00DB7CE3" w:rsidP="00A46674">
            <w:pPr>
              <w:jc w:val="both"/>
            </w:pPr>
            <w:r w:rsidRPr="000E344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DB7CE3" w:rsidRPr="000E3444" w14:paraId="6593C22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1632F43" w14:textId="5BB2C168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518DAEE" w14:textId="77777777" w:rsidR="00DB7CE3" w:rsidRPr="000E3444" w:rsidRDefault="00DB7CE3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DB7CE3" w:rsidRPr="000E3444" w14:paraId="1F0C733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08BA53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84DE30E" w14:textId="77777777" w:rsidR="00DB7CE3" w:rsidRPr="000E3444" w:rsidRDefault="00DB7CE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B7CE3" w:rsidRPr="000E3444" w14:paraId="277A4E6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ACEABC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3B5FB65" w14:textId="3CEEDF50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4C48038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A1D75F2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74279CF" w14:textId="77777777" w:rsidR="00DB7CE3" w:rsidRPr="000E3444" w:rsidRDefault="00DB7CE3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DB7CE3" w:rsidRPr="000E3444" w14:paraId="46BF3A3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1BCC364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1A08947" w14:textId="77777777" w:rsidR="00DB7CE3" w:rsidRPr="000E3444" w:rsidRDefault="00DB7CE3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DB7CE3" w:rsidRPr="000E3444" w14:paraId="748BFE7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12A380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BB39C9D" w14:textId="77777777" w:rsidR="00DB7CE3" w:rsidRPr="000E3444" w:rsidRDefault="00DB7CE3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DB7CE3" w:rsidRPr="000E3444" w14:paraId="2A6214C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9AED7E1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39C9DE5" w14:textId="36D2DCF6" w:rsidR="00DB7CE3" w:rsidRPr="000E3444" w:rsidRDefault="00DB7CE3" w:rsidP="00A46674">
            <w:pPr>
              <w:jc w:val="both"/>
            </w:pPr>
            <w:r w:rsidRPr="000E3444">
              <w:t xml:space="preserve">Полировать сложные поверхности простых деталей и простые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DB7CE3" w:rsidRPr="000E3444" w14:paraId="4607DB3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FC43E8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69ED2BF" w14:textId="77777777" w:rsidR="00DB7CE3" w:rsidRPr="000E3444" w:rsidRDefault="00DB7CE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B7CE3" w:rsidRPr="000E3444" w14:paraId="7352068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671306F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F5BE44C" w14:textId="37467113" w:rsidR="00DB7CE3" w:rsidRPr="000E3444" w:rsidRDefault="00DB7CE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18ACAD3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CD08D5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7CAC321" w14:textId="7C43BF56" w:rsidR="00DB7CE3" w:rsidRPr="000E3444" w:rsidRDefault="00DB7CE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>; заменять их по мере необходимости</w:t>
            </w:r>
          </w:p>
        </w:tc>
      </w:tr>
      <w:tr w:rsidR="00DB7CE3" w:rsidRPr="000E3444" w14:paraId="08D80C7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5DEB8FA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C6B3B8B" w14:textId="77777777" w:rsidR="00DB7CE3" w:rsidRPr="000E3444" w:rsidRDefault="00DB7CE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B7CE3" w:rsidRPr="000E3444" w14:paraId="292080A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3637B0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A7301FF" w14:textId="77777777" w:rsidR="00DB7CE3" w:rsidRPr="000E3444" w:rsidRDefault="00DB7CE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B7CE3" w:rsidRPr="000E3444" w14:paraId="277B4CC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EF491F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790578B" w14:textId="77777777" w:rsidR="00DB7CE3" w:rsidRPr="000E3444" w:rsidRDefault="00DB7CE3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DB7CE3" w:rsidRPr="000E3444" w14:paraId="7E79439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03D73F7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096A65F" w14:textId="77777777" w:rsidR="00DB7CE3" w:rsidRPr="000E3444" w:rsidRDefault="00DB7CE3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B40600" w:rsidRPr="000E3444" w14:paraId="1EB9F015" w14:textId="77777777" w:rsidTr="003B17DE">
        <w:trPr>
          <w:trHeight w:val="20"/>
          <w:jc w:val="center"/>
        </w:trPr>
        <w:tc>
          <w:tcPr>
            <w:tcW w:w="1072" w:type="pct"/>
            <w:vMerge w:val="restart"/>
          </w:tcPr>
          <w:p w14:paraId="0C987E51" w14:textId="507E65F4" w:rsidR="00B40600" w:rsidRPr="000E3444" w:rsidRDefault="00B40600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5132A392" w14:textId="138B3D19" w:rsidR="00B40600" w:rsidRPr="000E3444" w:rsidRDefault="00B40600" w:rsidP="00A46674">
            <w:pPr>
              <w:jc w:val="both"/>
            </w:pPr>
            <w:r w:rsidRPr="000E344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40600" w:rsidRPr="000E3444" w14:paraId="5C125E5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3913E38" w14:textId="6A761E89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60C9739" w14:textId="5FB3981C" w:rsidR="00B40600" w:rsidRPr="000E3444" w:rsidRDefault="00B40600" w:rsidP="00A46674">
            <w:pPr>
              <w:jc w:val="both"/>
            </w:pPr>
            <w:r w:rsidRPr="000E3444">
              <w:t>Порядок работы с файловой системой</w:t>
            </w:r>
          </w:p>
        </w:tc>
      </w:tr>
      <w:tr w:rsidR="00B40600" w:rsidRPr="000E3444" w14:paraId="3DE54CD1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DE56CE1" w14:textId="72946EA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58EAF3B" w14:textId="07DF5493" w:rsidR="00B40600" w:rsidRPr="000E3444" w:rsidRDefault="00B40600" w:rsidP="00A46674">
            <w:pPr>
              <w:jc w:val="both"/>
            </w:pPr>
            <w:r w:rsidRPr="000E3444">
              <w:t>Основные форматы представления электронной графической и текстовой информации</w:t>
            </w:r>
          </w:p>
        </w:tc>
      </w:tr>
      <w:tr w:rsidR="00B40600" w:rsidRPr="000E3444" w14:paraId="2A9DF26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0FB5CC2" w14:textId="44E87EFC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6223D7E" w14:textId="1DBC3C2F" w:rsidR="00B40600" w:rsidRPr="000E3444" w:rsidRDefault="00B40600" w:rsidP="00A46674">
            <w:pPr>
              <w:jc w:val="both"/>
            </w:pPr>
            <w:r w:rsidRPr="000E344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40600" w:rsidRPr="000E3444" w14:paraId="592C2C8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BF25CBA" w14:textId="30826B20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BDC300C" w14:textId="595D9411" w:rsidR="00B40600" w:rsidRPr="000E3444" w:rsidRDefault="00B40600" w:rsidP="00A46674">
            <w:pPr>
              <w:jc w:val="both"/>
            </w:pPr>
            <w:r w:rsidRPr="000E344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71DE789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D237AE3" w14:textId="2A4458E2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52E0765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6E30A8D9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EC637C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5580E7E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3F264D1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BCA8C0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46C05C7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1CA16B4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68C5E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D7DC2A8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07F5BDA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79DE1E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EF13E73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52635BA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978D36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B540C29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5188A3B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8BF2E6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9648D2B" w14:textId="61CA30D1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29E4A676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1FD1E9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68C27ED" w14:textId="77777777" w:rsidR="00B40600" w:rsidRPr="000E3444" w:rsidRDefault="00B40600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B40600" w:rsidRPr="000E3444" w14:paraId="2253D49D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3D2D4E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A3EB288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B40600" w:rsidRPr="000E3444" w14:paraId="17A960D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510504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DE43A9C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4203F91C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7F40C3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8856F19" w14:textId="68540284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</w:t>
            </w:r>
          </w:p>
        </w:tc>
      </w:tr>
      <w:tr w:rsidR="00B40600" w:rsidRPr="000E3444" w14:paraId="788C5AE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D7877A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192D1EE" w14:textId="3ED38475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0F82796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B87EF5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8F4B9A2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B40600" w:rsidRPr="000E3444" w14:paraId="08BFA0C8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B795B4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9AFCFB2" w14:textId="77777777" w:rsidR="00B40600" w:rsidRPr="000E3444" w:rsidRDefault="00B40600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C92977" w:rsidRPr="000E3444" w14:paraId="72D2391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29EC19D3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1A78626" w14:textId="641C7FE8" w:rsidR="00C92977" w:rsidRPr="000E3444" w:rsidRDefault="00C92977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C92977" w:rsidRPr="000E3444" w14:paraId="7BCC403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A87C637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5CBF03E" w14:textId="77777777" w:rsidR="00C92977" w:rsidRPr="000E3444" w:rsidRDefault="00C92977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C92977" w:rsidRPr="000E3444" w14:paraId="508D22BE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5C8083E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5F12E61" w14:textId="77777777" w:rsidR="00C92977" w:rsidRPr="000E3444" w:rsidRDefault="00C92977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C92977" w:rsidRPr="000E3444" w14:paraId="6976C325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17AB54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B885D78" w14:textId="77777777" w:rsidR="00C92977" w:rsidRPr="000E3444" w:rsidRDefault="00C92977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C92977" w:rsidRPr="000E3444" w14:paraId="1919F90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C295AB4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9897353" w14:textId="6F0B4D17" w:rsidR="00C92977" w:rsidRPr="000E3444" w:rsidRDefault="00C92977" w:rsidP="00A46674">
            <w:pPr>
              <w:jc w:val="both"/>
            </w:pPr>
            <w:r w:rsidRPr="000E3444">
              <w:t xml:space="preserve">Способы и приемы полирования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0,025</w:t>
            </w:r>
          </w:p>
        </w:tc>
      </w:tr>
      <w:tr w:rsidR="00C92977" w:rsidRPr="000E3444" w14:paraId="2F35BF7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412529F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9C8962B" w14:textId="438E4FB3" w:rsidR="00C92977" w:rsidRPr="000E3444" w:rsidRDefault="00C92977" w:rsidP="00A46674">
            <w:pPr>
              <w:jc w:val="both"/>
            </w:pPr>
            <w:r>
              <w:t xml:space="preserve">Основные виды дефектов при полировании </w:t>
            </w:r>
            <w:r w:rsidRPr="000E3444">
              <w:t xml:space="preserve">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 xml:space="preserve">0,025; </w:t>
            </w:r>
            <w:r w:rsidR="00AD7A44">
              <w:t xml:space="preserve">их причины и способы предупреждения </w:t>
            </w:r>
            <w:r w:rsidRPr="000E3444">
              <w:t>и устранения</w:t>
            </w:r>
          </w:p>
        </w:tc>
      </w:tr>
      <w:tr w:rsidR="00C92977" w:rsidRPr="000E3444" w14:paraId="253AAFF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3C0036B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F40D510" w14:textId="0F28C019" w:rsidR="00C92977" w:rsidRPr="000E3444" w:rsidRDefault="00C92977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полирования 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0,025</w:t>
            </w:r>
          </w:p>
        </w:tc>
      </w:tr>
      <w:tr w:rsidR="00C92977" w:rsidRPr="000E3444" w14:paraId="6D5F1533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D68507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5E2EB07" w14:textId="77777777" w:rsidR="00C92977" w:rsidRPr="000E3444" w:rsidRDefault="00C92977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C92977" w:rsidRPr="000E3444" w14:paraId="66599414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73BD456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F1D6933" w14:textId="77777777" w:rsidR="00C92977" w:rsidRPr="000E3444" w:rsidRDefault="00C92977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C92977" w:rsidRPr="000E3444" w14:paraId="4B38F31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592B93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8D7D5FC" w14:textId="77777777" w:rsidR="00C92977" w:rsidRPr="000E3444" w:rsidRDefault="00C92977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C92977" w:rsidRPr="000E3444" w14:paraId="329D3CEB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2D1E12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8B7EA1E" w14:textId="77777777" w:rsidR="00C92977" w:rsidRPr="000E3444" w:rsidRDefault="00C92977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C92977" w:rsidRPr="000E3444" w14:paraId="4745F897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5536C9CD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1E8B3C9" w14:textId="5AADDB7C" w:rsidR="00C92977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C92977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C92977" w:rsidRPr="000E3444" w14:paraId="5CD8B73A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625E9923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225BD36" w14:textId="77777777" w:rsidR="00C92977" w:rsidRPr="000E3444" w:rsidRDefault="00C92977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C92977" w:rsidRPr="000E3444" w14:paraId="1BFAF5C0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0FA1A8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5D809C1" w14:textId="77777777" w:rsidR="00C92977" w:rsidRPr="000E3444" w:rsidRDefault="00C92977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C92977" w:rsidRPr="000E3444" w14:paraId="739AE732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05B2946B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EF4778B" w14:textId="77777777" w:rsidR="00C92977" w:rsidRPr="000E3444" w:rsidRDefault="00C92977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C92977" w:rsidRPr="000E3444" w14:paraId="5A637C6F" w14:textId="77777777" w:rsidTr="003B17DE">
        <w:trPr>
          <w:trHeight w:val="20"/>
          <w:jc w:val="center"/>
        </w:trPr>
        <w:tc>
          <w:tcPr>
            <w:tcW w:w="1072" w:type="pct"/>
            <w:vMerge/>
          </w:tcPr>
          <w:p w14:paraId="18A46D9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70D758C" w14:textId="77777777" w:rsidR="00C92977" w:rsidRPr="000E3444" w:rsidRDefault="00C92977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C92977" w:rsidRPr="000E3444" w14:paraId="64B8B8ED" w14:textId="77777777" w:rsidTr="003B17DE">
        <w:trPr>
          <w:trHeight w:val="20"/>
          <w:jc w:val="center"/>
        </w:trPr>
        <w:tc>
          <w:tcPr>
            <w:tcW w:w="1072" w:type="pct"/>
          </w:tcPr>
          <w:p w14:paraId="35A9A2D7" w14:textId="77777777" w:rsidR="00C92977" w:rsidRPr="000E3444" w:rsidRDefault="00C92977" w:rsidP="00C9297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47D8D6E4" w14:textId="77777777" w:rsidR="00C92977" w:rsidRPr="000E3444" w:rsidRDefault="00C92977" w:rsidP="00A46674">
            <w:pPr>
              <w:jc w:val="both"/>
            </w:pPr>
            <w:r w:rsidRPr="000E3444">
              <w:t>-</w:t>
            </w:r>
          </w:p>
        </w:tc>
      </w:tr>
    </w:tbl>
    <w:p w14:paraId="688712A1" w14:textId="77777777" w:rsidR="00A46674" w:rsidRDefault="00A46674" w:rsidP="005E7C86">
      <w:pPr>
        <w:rPr>
          <w:b/>
          <w:bCs w:val="0"/>
        </w:rPr>
      </w:pPr>
      <w:bookmarkStart w:id="19" w:name="_Toc513129376"/>
    </w:p>
    <w:p w14:paraId="6770DE59" w14:textId="20E29D6E" w:rsidR="00710771" w:rsidRDefault="00710771" w:rsidP="005E7C86">
      <w:pPr>
        <w:rPr>
          <w:b/>
          <w:bCs w:val="0"/>
        </w:rPr>
      </w:pPr>
      <w:r w:rsidRPr="005E7C86">
        <w:rPr>
          <w:b/>
          <w:bCs w:val="0"/>
        </w:rPr>
        <w:t>3.</w:t>
      </w:r>
      <w:r w:rsidR="00FD2800" w:rsidRPr="005E7C86">
        <w:rPr>
          <w:b/>
          <w:bCs w:val="0"/>
        </w:rPr>
        <w:t>4</w:t>
      </w:r>
      <w:r w:rsidRPr="005E7C86">
        <w:rPr>
          <w:b/>
          <w:bCs w:val="0"/>
        </w:rPr>
        <w:t>.2. Трудовая функция</w:t>
      </w:r>
      <w:bookmarkEnd w:id="19"/>
    </w:p>
    <w:p w14:paraId="30BE50DD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710771" w:rsidRPr="000E3444" w14:paraId="400E8415" w14:textId="77777777" w:rsidTr="000E757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6B0AB56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9C78D" w14:textId="1E7001FE" w:rsidR="00710771" w:rsidRPr="000E3444" w:rsidRDefault="00DA3054" w:rsidP="00710771">
            <w:pPr>
              <w:suppressAutoHyphens/>
            </w:pPr>
            <w:r w:rsidRPr="000E3444">
              <w:t xml:space="preserve">Полирование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на </w:t>
            </w:r>
            <w:r w:rsidR="00697251" w:rsidRPr="000E3444">
              <w:t>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5946BD" w14:textId="16EB95A9" w:rsidR="00710771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B8452" w14:textId="77777777" w:rsidR="00710771" w:rsidRPr="000E3444" w:rsidRDefault="00710771" w:rsidP="00976C44">
            <w:pPr>
              <w:suppressAutoHyphens/>
            </w:pPr>
            <w:r w:rsidRPr="000E3444">
              <w:rPr>
                <w:lang w:val="en-US"/>
              </w:rPr>
              <w:t>D</w:t>
            </w:r>
            <w:r w:rsidRPr="000E3444">
              <w:t>/02.</w:t>
            </w:r>
            <w:r w:rsidR="00976C44" w:rsidRPr="000E3444"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101874" w14:textId="77777777" w:rsidR="00710771" w:rsidRPr="000E3444" w:rsidRDefault="00710771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6EBBD" w14:textId="77777777" w:rsidR="00710771" w:rsidRPr="000E3444" w:rsidRDefault="00976C44" w:rsidP="00710771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4D82A133" w14:textId="77777777" w:rsidR="00706870" w:rsidRPr="000E3444" w:rsidRDefault="00706870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710771" w:rsidRPr="000E3444" w14:paraId="1C2996BB" w14:textId="77777777" w:rsidTr="00CC17A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76EF107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2168AA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B93AC5" w14:textId="77777777" w:rsidR="00710771" w:rsidRPr="000E3444" w:rsidRDefault="00710771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105875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1E3F85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7A1F1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C5F1C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710771" w:rsidRPr="000E3444" w14:paraId="0A25F8C6" w14:textId="77777777" w:rsidTr="00CC17AD">
        <w:trPr>
          <w:jc w:val="center"/>
        </w:trPr>
        <w:tc>
          <w:tcPr>
            <w:tcW w:w="1267" w:type="pct"/>
            <w:vAlign w:val="center"/>
          </w:tcPr>
          <w:p w14:paraId="02884A72" w14:textId="77777777" w:rsidR="00710771" w:rsidRPr="000E3444" w:rsidRDefault="00710771" w:rsidP="0071077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19CA7F8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E4A38C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B630328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07CF272" w14:textId="77777777" w:rsidR="00710771" w:rsidRPr="000E3444" w:rsidRDefault="00710771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46DBBE2" w14:textId="35C131D4" w:rsidR="00710771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710771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0CD96FC" w14:textId="77777777" w:rsidR="00710771" w:rsidRPr="005E7C86" w:rsidRDefault="00710771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C57262" w14:textId="77777777" w:rsidR="00710771" w:rsidRPr="000E3444" w:rsidRDefault="00710771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A3054" w:rsidRPr="000E3444" w14:paraId="2E13B2EB" w14:textId="77777777" w:rsidTr="00F0083F">
        <w:trPr>
          <w:trHeight w:val="20"/>
          <w:jc w:val="center"/>
        </w:trPr>
        <w:tc>
          <w:tcPr>
            <w:tcW w:w="1072" w:type="pct"/>
            <w:vMerge w:val="restart"/>
          </w:tcPr>
          <w:p w14:paraId="4AC20B1E" w14:textId="77777777" w:rsidR="00DA3054" w:rsidRPr="000E3444" w:rsidRDefault="00DA3054" w:rsidP="000E757E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11315EEF" w14:textId="5EF76C5B" w:rsidR="00DA3054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DA3054" w:rsidRPr="000E3444">
              <w:t xml:space="preserve">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="00DA3054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A3054" w:rsidRPr="000E3444" w14:paraId="0E5ABE6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4C3AEC6" w14:textId="77777777" w:rsidR="00DA3054" w:rsidRPr="000E3444" w:rsidRDefault="00DA3054" w:rsidP="000E757E">
            <w:pPr>
              <w:suppressAutoHyphens/>
            </w:pPr>
          </w:p>
        </w:tc>
        <w:tc>
          <w:tcPr>
            <w:tcW w:w="3928" w:type="pct"/>
          </w:tcPr>
          <w:p w14:paraId="2214ADC2" w14:textId="327532DF" w:rsidR="00DA3054" w:rsidRPr="000E3444" w:rsidRDefault="00DA3054" w:rsidP="00A46674">
            <w:pPr>
              <w:jc w:val="both"/>
            </w:pPr>
            <w:r w:rsidRPr="000E3444">
              <w:t xml:space="preserve">Наладка полировальных станков для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A3054" w:rsidRPr="000E3444" w14:paraId="46708B8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A4811FF" w14:textId="77777777" w:rsidR="00DA3054" w:rsidRPr="000E3444" w:rsidRDefault="00DA3054" w:rsidP="000E757E">
            <w:pPr>
              <w:suppressAutoHyphens/>
            </w:pPr>
          </w:p>
        </w:tc>
        <w:tc>
          <w:tcPr>
            <w:tcW w:w="3928" w:type="pct"/>
          </w:tcPr>
          <w:p w14:paraId="49E73888" w14:textId="4B614E99" w:rsidR="00DA3054" w:rsidRPr="000E3444" w:rsidRDefault="00DA3054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простых деталей и простых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на полировальных станках в соответствии с технической документацией</w:t>
            </w:r>
          </w:p>
        </w:tc>
      </w:tr>
      <w:tr w:rsidR="00DA3054" w:rsidRPr="000E3444" w14:paraId="211CB36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2243733" w14:textId="77777777" w:rsidR="00DA3054" w:rsidRPr="000E3444" w:rsidRDefault="00DA3054" w:rsidP="000E757E">
            <w:pPr>
              <w:suppressAutoHyphens/>
            </w:pPr>
          </w:p>
        </w:tc>
        <w:tc>
          <w:tcPr>
            <w:tcW w:w="3928" w:type="pct"/>
          </w:tcPr>
          <w:p w14:paraId="32667ED6" w14:textId="77777777" w:rsidR="00DA3054" w:rsidRPr="000E3444" w:rsidRDefault="00DA3054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DA3054" w:rsidRPr="000E3444" w14:paraId="0F6FA061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51A6FB2" w14:textId="77777777" w:rsidR="00DA3054" w:rsidRPr="000E3444" w:rsidRDefault="00DA3054" w:rsidP="000E757E">
            <w:pPr>
              <w:suppressAutoHyphens/>
            </w:pPr>
          </w:p>
        </w:tc>
        <w:tc>
          <w:tcPr>
            <w:tcW w:w="3928" w:type="pct"/>
          </w:tcPr>
          <w:p w14:paraId="423BE93D" w14:textId="77777777" w:rsidR="00DA3054" w:rsidRPr="000E3444" w:rsidRDefault="009E119F" w:rsidP="00A46674">
            <w:pPr>
              <w:jc w:val="both"/>
            </w:pPr>
            <w:r w:rsidRPr="000E3444">
              <w:t>Поддержание</w:t>
            </w:r>
            <w:r w:rsidR="00DA3054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DA3054" w:rsidRPr="000E3444" w14:paraId="40447381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8686D33" w14:textId="77777777" w:rsidR="00DA3054" w:rsidRPr="000E3444" w:rsidRDefault="00DA3054" w:rsidP="000E757E">
            <w:pPr>
              <w:suppressAutoHyphens/>
            </w:pPr>
          </w:p>
        </w:tc>
        <w:tc>
          <w:tcPr>
            <w:tcW w:w="3928" w:type="pct"/>
          </w:tcPr>
          <w:p w14:paraId="69320DB3" w14:textId="77777777" w:rsidR="00DA3054" w:rsidRPr="000E3444" w:rsidRDefault="009E119F" w:rsidP="00A46674">
            <w:pPr>
              <w:jc w:val="both"/>
            </w:pPr>
            <w:r w:rsidRPr="000E3444">
              <w:t>Поддержание</w:t>
            </w:r>
            <w:r w:rsidR="00DA3054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DA3054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DB7CE3" w:rsidRPr="000E3444" w14:paraId="671DF282" w14:textId="77777777" w:rsidTr="00F0083F">
        <w:trPr>
          <w:trHeight w:val="20"/>
          <w:jc w:val="center"/>
        </w:trPr>
        <w:tc>
          <w:tcPr>
            <w:tcW w:w="1072" w:type="pct"/>
            <w:vMerge w:val="restart"/>
          </w:tcPr>
          <w:p w14:paraId="5D1BE8BD" w14:textId="7F8A77EC" w:rsidR="00DB7CE3" w:rsidRPr="000E3444" w:rsidRDefault="00DB7CE3" w:rsidP="00DB7CE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12BC9146" w14:textId="516E9315" w:rsidR="00DB7CE3" w:rsidRPr="000E3444" w:rsidRDefault="00DB7CE3" w:rsidP="00A46674">
            <w:pPr>
              <w:jc w:val="both"/>
            </w:pPr>
            <w:r w:rsidRPr="000E3444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DB7CE3" w:rsidRPr="000E3444" w14:paraId="7C83013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28A4254" w14:textId="3A9BA15E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D1F801F" w14:textId="1A0D5FBA" w:rsidR="00DB7CE3" w:rsidRPr="000E3444" w:rsidRDefault="00DB7CE3" w:rsidP="00A46674">
            <w:pPr>
              <w:jc w:val="both"/>
            </w:pPr>
            <w:r w:rsidRPr="000E3444">
              <w:t xml:space="preserve">Использовать персональную вычислительную технику для работы с файлами </w:t>
            </w:r>
          </w:p>
        </w:tc>
      </w:tr>
      <w:tr w:rsidR="00DB7CE3" w:rsidRPr="000E3444" w14:paraId="24C3684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01B82F2" w14:textId="05F792B9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A7B3C41" w14:textId="0E1E26E9" w:rsidR="00DB7CE3" w:rsidRPr="000E3444" w:rsidRDefault="00DB7CE3" w:rsidP="00A46674">
            <w:pPr>
              <w:jc w:val="both"/>
            </w:pPr>
            <w:r w:rsidRPr="000E344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DB7CE3" w:rsidRPr="000E3444" w14:paraId="129C0F6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A658B8F" w14:textId="35A92EF1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4A7C0CB" w14:textId="35C75EEF" w:rsidR="00DB7CE3" w:rsidRPr="000E3444" w:rsidRDefault="00DB7CE3" w:rsidP="00A46674">
            <w:pPr>
              <w:jc w:val="both"/>
            </w:pPr>
            <w:r w:rsidRPr="000E344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DB7CE3" w:rsidRPr="000E3444" w14:paraId="3D53ADD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D0FEFC9" w14:textId="340CD065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76EB648" w14:textId="77777777" w:rsidR="00DB7CE3" w:rsidRPr="000E3444" w:rsidRDefault="00DB7CE3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DB7CE3" w:rsidRPr="000E3444" w14:paraId="5A5BF70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E40E819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B14DC80" w14:textId="77777777" w:rsidR="00DB7CE3" w:rsidRPr="000E3444" w:rsidRDefault="00DB7CE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B7CE3" w:rsidRPr="000E3444" w14:paraId="5F4D409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520FAA0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D3B843F" w14:textId="012F0C8E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и использовать приспособления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49729A4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1B41403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470762D" w14:textId="1D312C9D" w:rsidR="00DB7CE3" w:rsidRPr="000E3444" w:rsidRDefault="00DB7CE3" w:rsidP="00A46674">
            <w:pPr>
              <w:jc w:val="both"/>
            </w:pPr>
            <w:r w:rsidRPr="000E3444">
              <w:t xml:space="preserve">Подготавливать, устанавливать и закреплять заготовки с выверкой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на полировальных станках</w:t>
            </w:r>
          </w:p>
        </w:tc>
      </w:tr>
      <w:tr w:rsidR="00DB7CE3" w:rsidRPr="000E3444" w14:paraId="10FE0C4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C9662C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05827DC" w14:textId="64EA3418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полировальные круги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3C095D6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D299BBD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0489859" w14:textId="5518B8F0" w:rsidR="00DB7CE3" w:rsidRPr="000E3444" w:rsidRDefault="00DB7CE3" w:rsidP="00A46674">
            <w:pPr>
              <w:jc w:val="both"/>
            </w:pPr>
            <w:r w:rsidRPr="000E3444">
              <w:t xml:space="preserve">Производить наладку полировальных станков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6D15874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E504447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78584329" w14:textId="15662851" w:rsidR="00DB7CE3" w:rsidRPr="000E3444" w:rsidRDefault="00DB7CE3" w:rsidP="00A46674">
            <w:pPr>
              <w:jc w:val="both"/>
            </w:pPr>
            <w:r w:rsidRPr="000E3444">
              <w:t xml:space="preserve">Полировать сложные поверхности простых деталей и простые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 xml:space="preserve"> в соответствии с технологической картой и рабочим чертежом</w:t>
            </w:r>
          </w:p>
        </w:tc>
      </w:tr>
      <w:tr w:rsidR="00DB7CE3" w:rsidRPr="000E3444" w14:paraId="2094BE4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DF2E97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AF4134A" w14:textId="77777777" w:rsidR="00DB7CE3" w:rsidRPr="000E3444" w:rsidRDefault="00DB7CE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B7CE3" w:rsidRPr="000E3444" w14:paraId="59BE754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55351D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6877DF4D" w14:textId="376B2AEA" w:rsidR="00DB7CE3" w:rsidRPr="000E3444" w:rsidRDefault="00DB7CE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DB7CE3" w:rsidRPr="000E3444" w14:paraId="513034F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AA5D24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680AB16" w14:textId="0CD0F107" w:rsidR="00DB7CE3" w:rsidRPr="000E3444" w:rsidRDefault="00DB7CE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Pr="000E3444">
              <w:t>; заменять их по мере необходимости</w:t>
            </w:r>
          </w:p>
        </w:tc>
      </w:tr>
      <w:tr w:rsidR="00DB7CE3" w:rsidRPr="000E3444" w14:paraId="4B7013E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6A85A2E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398793E" w14:textId="77777777" w:rsidR="00DB7CE3" w:rsidRPr="000E3444" w:rsidRDefault="00DB7CE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B7CE3" w:rsidRPr="000E3444" w14:paraId="3612839E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5B7FFE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EE0EDE1" w14:textId="77777777" w:rsidR="00DB7CE3" w:rsidRPr="000E3444" w:rsidRDefault="00DB7CE3" w:rsidP="00A46674">
            <w:pPr>
              <w:jc w:val="both"/>
            </w:pPr>
            <w:r w:rsidRPr="000E3444">
              <w:t>Проверять исправность и работоспособность полировальных станков</w:t>
            </w:r>
          </w:p>
        </w:tc>
      </w:tr>
      <w:tr w:rsidR="00DB7CE3" w:rsidRPr="000E3444" w14:paraId="4EC7472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F5004AF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BD0A7EF" w14:textId="77777777" w:rsidR="00DB7CE3" w:rsidRPr="000E3444" w:rsidRDefault="00DB7CE3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DB7CE3" w:rsidRPr="000E3444" w14:paraId="2E47F09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E00858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50F1291" w14:textId="77777777" w:rsidR="00DB7CE3" w:rsidRPr="000E3444" w:rsidRDefault="00DB7CE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B7CE3" w:rsidRPr="000E3444" w14:paraId="067CE7E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8E56EE8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4DC678A" w14:textId="77777777" w:rsidR="00DB7CE3" w:rsidRPr="000E3444" w:rsidRDefault="00DB7CE3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DB7CE3" w:rsidRPr="000E3444" w14:paraId="1B8D247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0D89F4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162EF90" w14:textId="77777777" w:rsidR="00DB7CE3" w:rsidRPr="000E3444" w:rsidRDefault="00DB7CE3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B40600" w:rsidRPr="000E3444" w14:paraId="703EEB33" w14:textId="77777777" w:rsidTr="00F0083F">
        <w:trPr>
          <w:trHeight w:val="20"/>
          <w:jc w:val="center"/>
        </w:trPr>
        <w:tc>
          <w:tcPr>
            <w:tcW w:w="1072" w:type="pct"/>
            <w:vMerge w:val="restart"/>
          </w:tcPr>
          <w:p w14:paraId="486E39C1" w14:textId="4ACA270B" w:rsidR="00B40600" w:rsidRPr="000E3444" w:rsidRDefault="00B40600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47AA6DB1" w14:textId="76AE2842" w:rsidR="00B40600" w:rsidRPr="000E3444" w:rsidRDefault="00B40600" w:rsidP="00A46674">
            <w:pPr>
              <w:jc w:val="both"/>
            </w:pPr>
            <w:r w:rsidRPr="000E344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40600" w:rsidRPr="000E3444" w14:paraId="21FBB94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7FB2FDD" w14:textId="3BD3E3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A67FA58" w14:textId="124B6956" w:rsidR="00B40600" w:rsidRPr="000E3444" w:rsidRDefault="00B40600" w:rsidP="00A46674">
            <w:pPr>
              <w:jc w:val="both"/>
            </w:pPr>
            <w:r w:rsidRPr="000E3444">
              <w:t>Порядок работы с файловой системой</w:t>
            </w:r>
          </w:p>
        </w:tc>
      </w:tr>
      <w:tr w:rsidR="00B40600" w:rsidRPr="000E3444" w14:paraId="3EF7F61A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ACCB3BE" w14:textId="6C03D4FA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A183D63" w14:textId="7214B75F" w:rsidR="00B40600" w:rsidRPr="000E3444" w:rsidRDefault="00B40600" w:rsidP="00A46674">
            <w:pPr>
              <w:jc w:val="both"/>
            </w:pPr>
            <w:r w:rsidRPr="000E3444">
              <w:t>Основные форматы представления электронной графической и текстовой информации</w:t>
            </w:r>
          </w:p>
        </w:tc>
      </w:tr>
      <w:tr w:rsidR="00B40600" w:rsidRPr="000E3444" w14:paraId="515AF73F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C213877" w14:textId="2328D37E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17FDD55" w14:textId="1FCB9B05" w:rsidR="00B40600" w:rsidRPr="000E3444" w:rsidRDefault="00B40600" w:rsidP="00A46674">
            <w:pPr>
              <w:jc w:val="both"/>
            </w:pPr>
            <w:r w:rsidRPr="000E344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40600" w:rsidRPr="000E3444" w14:paraId="35AB11EE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DDD5E9A" w14:textId="4C01CBCE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0833C3F" w14:textId="6106CAAF" w:rsidR="00B40600" w:rsidRPr="000E3444" w:rsidRDefault="00B40600" w:rsidP="00A46674">
            <w:pPr>
              <w:jc w:val="both"/>
            </w:pPr>
            <w:r w:rsidRPr="000E344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720779EB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0BC63E0" w14:textId="7BB71313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6504F85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541827F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3DD115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2EEF41E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52E0984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DC245B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0F9312E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337A5FD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D3F1BE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91E88FE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4D2BD34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8BAFC8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87720A3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5662F95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554F7E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7B719BB" w14:textId="1C7AB3FD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25B7CFD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E0479B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CBE25A9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B40600" w:rsidRPr="000E3444" w14:paraId="377402E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7AD1FE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7AEC979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208D655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89FE02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675DFC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B40600" w:rsidRPr="000E3444" w14:paraId="4A5A30C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B75777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4743D23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B40600" w:rsidRPr="000E3444" w14:paraId="1A6B45F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10DD33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A6D33DC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67BD2ABB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0678E7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FD19E92" w14:textId="00FF27FC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6CD80F9A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F1D287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CA54F17" w14:textId="3939685B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12D297A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7DB76A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9642B00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B40600" w:rsidRPr="000E3444" w14:paraId="77F826EA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4100CC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6C6E97C" w14:textId="77777777" w:rsidR="00B40600" w:rsidRPr="000E3444" w:rsidRDefault="00B40600" w:rsidP="00A46674">
            <w:pPr>
              <w:jc w:val="both"/>
            </w:pPr>
            <w:r w:rsidRPr="000E3444">
              <w:t>Способы и правила профилирования полировальных кругов</w:t>
            </w:r>
          </w:p>
        </w:tc>
      </w:tr>
      <w:tr w:rsidR="00B40600" w:rsidRPr="000E3444" w14:paraId="4B5F8A8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5F9DC4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D84D155" w14:textId="77777777" w:rsidR="00B40600" w:rsidRPr="000E3444" w:rsidRDefault="00B40600" w:rsidP="00A46674">
            <w:pPr>
              <w:jc w:val="both"/>
            </w:pPr>
            <w:r w:rsidRPr="000E3444">
              <w:t>Приемы и правила установки и выверки полировальных кругов на полировальных станках</w:t>
            </w:r>
          </w:p>
        </w:tc>
      </w:tr>
      <w:tr w:rsidR="00B40600" w:rsidRPr="000E3444" w14:paraId="4ABB10A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B528FC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9617465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B40600" w:rsidRPr="000E3444" w14:paraId="7224B34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57A6E8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4EDCED6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нанесения полировальных смесей на полирующий инструмент и (или) поверхности деталей</w:t>
            </w:r>
          </w:p>
        </w:tc>
      </w:tr>
      <w:tr w:rsidR="00B40600" w:rsidRPr="000E3444" w14:paraId="5C0374A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4FE3B8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3D8AD2" w14:textId="77777777" w:rsidR="00B40600" w:rsidRPr="000E3444" w:rsidRDefault="00B40600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B40600" w:rsidRPr="000E3444" w14:paraId="2F4179AA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B9F06C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ED2FD04" w14:textId="77777777" w:rsidR="00B40600" w:rsidRPr="000E3444" w:rsidRDefault="00B40600" w:rsidP="00A46674">
            <w:pPr>
              <w:jc w:val="both"/>
            </w:pPr>
            <w:r w:rsidRPr="000E3444">
              <w:t xml:space="preserve">Устройство и правила использования полировальных станков </w:t>
            </w:r>
          </w:p>
        </w:tc>
      </w:tr>
      <w:tr w:rsidR="00B40600" w:rsidRPr="000E3444" w14:paraId="6380DA9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DE5484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01367C5" w14:textId="49F15EA6" w:rsidR="00B40600" w:rsidRPr="000E3444" w:rsidRDefault="00B40600" w:rsidP="00A46674">
            <w:pPr>
              <w:jc w:val="both"/>
            </w:pPr>
            <w:r w:rsidRPr="000E3444">
              <w:t xml:space="preserve">Последовательность и содержание настройки полировальных станков для полирования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61EE1B6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14EAD8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26398EA" w14:textId="77777777" w:rsidR="00B40600" w:rsidRPr="000E3444" w:rsidRDefault="00B40600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B40600" w:rsidRPr="000E3444" w14:paraId="69656DC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69F1D5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1342B14" w14:textId="7545D1DC" w:rsidR="00B40600" w:rsidRPr="000E3444" w:rsidRDefault="00B40600" w:rsidP="00A46674">
            <w:pPr>
              <w:jc w:val="both"/>
            </w:pPr>
            <w:r w:rsidRPr="000E3444">
              <w:t xml:space="preserve">Способы и приемы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261B703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330C75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15BB42A" w14:textId="77777777" w:rsidR="00B40600" w:rsidRPr="000E3444" w:rsidRDefault="00B40600" w:rsidP="00A46674">
            <w:pPr>
              <w:jc w:val="both"/>
            </w:pPr>
            <w:r w:rsidRPr="000E344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B40600" w:rsidRPr="000E3444" w14:paraId="4AFE684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000FC9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0E7784A" w14:textId="6537BB76" w:rsidR="00B40600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B40600" w:rsidRPr="000E3444">
              <w:t xml:space="preserve">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  <w:r w:rsidR="00B40600" w:rsidRPr="000E3444">
              <w:t xml:space="preserve">; </w:t>
            </w:r>
            <w:r w:rsidR="00AD7A44">
              <w:t xml:space="preserve">их причины и способы предупреждения </w:t>
            </w:r>
            <w:r w:rsidR="00B40600" w:rsidRPr="000E3444">
              <w:t>и устранения</w:t>
            </w:r>
          </w:p>
        </w:tc>
      </w:tr>
      <w:tr w:rsidR="00B40600" w:rsidRPr="000E3444" w14:paraId="721593A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CF34AE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C8C6BEF" w14:textId="63D5601E" w:rsidR="00B40600" w:rsidRPr="000E3444" w:rsidRDefault="00B40600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сложных поверхностей простых деталей и простых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0,025</w:t>
            </w:r>
          </w:p>
        </w:tc>
      </w:tr>
      <w:tr w:rsidR="00B40600" w:rsidRPr="000E3444" w14:paraId="1C6E64D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1BB080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F2FEB9A" w14:textId="77777777" w:rsidR="00B40600" w:rsidRPr="000E3444" w:rsidRDefault="00B40600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B40600" w:rsidRPr="000E3444" w14:paraId="68AD549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21F432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4610299" w14:textId="77777777" w:rsidR="00B40600" w:rsidRPr="000E3444" w:rsidRDefault="00B40600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B40600" w:rsidRPr="000E3444" w14:paraId="766DC97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C93EB3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1B48C0E" w14:textId="77777777" w:rsidR="00B40600" w:rsidRPr="000E3444" w:rsidRDefault="00B40600" w:rsidP="00A46674">
            <w:pPr>
              <w:jc w:val="both"/>
            </w:pPr>
            <w:r w:rsidRPr="000E3444">
              <w:t>Порядок проверки исправности и работоспособности полировальных станков</w:t>
            </w:r>
          </w:p>
        </w:tc>
      </w:tr>
      <w:tr w:rsidR="00B40600" w:rsidRPr="000E3444" w14:paraId="28926F6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CD6553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58FCC02" w14:textId="77777777" w:rsidR="00B40600" w:rsidRPr="000E3444" w:rsidRDefault="00B40600" w:rsidP="00A46674">
            <w:pPr>
              <w:jc w:val="both"/>
            </w:pPr>
            <w:r w:rsidRPr="000E344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B40600" w:rsidRPr="000E3444" w14:paraId="3116939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4C7791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37D1835" w14:textId="1525DC39" w:rsidR="00B40600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B40600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B40600" w:rsidRPr="000E3444" w14:paraId="646577A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A2864F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AB532AB" w14:textId="77777777" w:rsidR="00B40600" w:rsidRPr="000E3444" w:rsidRDefault="00B40600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B40600" w:rsidRPr="000E3444" w14:paraId="42D6779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3AD127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1AA71A4" w14:textId="77777777" w:rsidR="00B40600" w:rsidRPr="000E3444" w:rsidRDefault="00B40600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B40600" w:rsidRPr="000E3444" w14:paraId="20DE4FF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8B5F17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6FCF20B" w14:textId="77777777" w:rsidR="00B40600" w:rsidRPr="000E3444" w:rsidRDefault="00B40600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B40600" w:rsidRPr="000E3444" w14:paraId="0EBE66D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BAF550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05DEF9E" w14:textId="77777777" w:rsidR="00B40600" w:rsidRPr="000E3444" w:rsidRDefault="00B40600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B40600" w:rsidRPr="000E3444" w14:paraId="3CC048DB" w14:textId="77777777" w:rsidTr="00F0083F">
        <w:trPr>
          <w:trHeight w:val="20"/>
          <w:jc w:val="center"/>
        </w:trPr>
        <w:tc>
          <w:tcPr>
            <w:tcW w:w="1072" w:type="pct"/>
          </w:tcPr>
          <w:p w14:paraId="397B921B" w14:textId="77777777" w:rsidR="00B40600" w:rsidRPr="000E3444" w:rsidRDefault="00B40600" w:rsidP="00B40600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54A0ED66" w14:textId="77777777" w:rsidR="00B40600" w:rsidRPr="000E3444" w:rsidRDefault="00B40600" w:rsidP="00A46674">
            <w:pPr>
              <w:jc w:val="both"/>
            </w:pPr>
            <w:r w:rsidRPr="000E3444">
              <w:t>-</w:t>
            </w:r>
          </w:p>
        </w:tc>
      </w:tr>
    </w:tbl>
    <w:p w14:paraId="2B27B46E" w14:textId="77777777" w:rsidR="00A46674" w:rsidRDefault="00A46674" w:rsidP="005E7C86">
      <w:pPr>
        <w:rPr>
          <w:b/>
          <w:bCs w:val="0"/>
        </w:rPr>
      </w:pPr>
      <w:bookmarkStart w:id="20" w:name="_Toc513129377"/>
    </w:p>
    <w:p w14:paraId="236C33C3" w14:textId="2D41A831" w:rsidR="00131E32" w:rsidRDefault="00131E32" w:rsidP="005E7C86">
      <w:pPr>
        <w:rPr>
          <w:b/>
          <w:bCs w:val="0"/>
        </w:rPr>
      </w:pPr>
      <w:r w:rsidRPr="005E7C86">
        <w:rPr>
          <w:b/>
          <w:bCs w:val="0"/>
        </w:rPr>
        <w:t>3.4.3. Трудовая функция</w:t>
      </w:r>
      <w:bookmarkEnd w:id="20"/>
    </w:p>
    <w:p w14:paraId="4ADE3D89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131E32" w:rsidRPr="000E3444" w14:paraId="07A243A9" w14:textId="77777777" w:rsidTr="00F7394E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32FE27D" w14:textId="77777777" w:rsidR="00131E32" w:rsidRPr="000E3444" w:rsidRDefault="00131E32" w:rsidP="00133155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0CAD3" w14:textId="1069BFC1" w:rsidR="00131E32" w:rsidRPr="000E3444" w:rsidRDefault="00CB06F7" w:rsidP="00EC55BA">
            <w:pPr>
              <w:suppressAutoHyphens/>
            </w:pPr>
            <w:r w:rsidRPr="00CB06F7">
              <w:t xml:space="preserve">Полирование сложных поверхностей сложных деталей с шероховатостью до </w:t>
            </w:r>
            <w:r w:rsidR="00692693">
              <w:t>Ra </w:t>
            </w:r>
            <w:r w:rsidRPr="00CB06F7">
              <w:t>0,2 вручную и с использованием механизированного инструмента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41CC68" w14:textId="7DBF2D38" w:rsidR="00131E3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4B7DC3" w14:textId="77777777" w:rsidR="00131E32" w:rsidRPr="000E3444" w:rsidRDefault="00131E32" w:rsidP="00976C44">
            <w:pPr>
              <w:suppressAutoHyphens/>
            </w:pPr>
            <w:r w:rsidRPr="000E3444">
              <w:rPr>
                <w:lang w:val="en-US"/>
              </w:rPr>
              <w:t>D</w:t>
            </w:r>
            <w:r w:rsidRPr="000E3444">
              <w:t>/03.</w:t>
            </w:r>
            <w:r w:rsidR="00976C44" w:rsidRPr="000E3444"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245C5C" w14:textId="77777777" w:rsidR="00131E32" w:rsidRPr="000E3444" w:rsidRDefault="00131E32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809F1" w14:textId="77777777" w:rsidR="00131E32" w:rsidRPr="000E3444" w:rsidRDefault="00976C44" w:rsidP="00133155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770A6D74" w14:textId="77777777" w:rsidR="00131E32" w:rsidRPr="000E3444" w:rsidRDefault="00131E32" w:rsidP="005E7C86"/>
    <w:tbl>
      <w:tblPr>
        <w:tblW w:w="4894" w:type="pct"/>
        <w:jc w:val="center"/>
        <w:tblLook w:val="00A0" w:firstRow="1" w:lastRow="0" w:firstColumn="1" w:lastColumn="0" w:noHBand="0" w:noVBand="0"/>
      </w:tblPr>
      <w:tblGrid>
        <w:gridCol w:w="2639"/>
        <w:gridCol w:w="1187"/>
        <w:gridCol w:w="639"/>
        <w:gridCol w:w="1400"/>
        <w:gridCol w:w="253"/>
        <w:gridCol w:w="1134"/>
        <w:gridCol w:w="2948"/>
      </w:tblGrid>
      <w:tr w:rsidR="00131E32" w:rsidRPr="000E3444" w14:paraId="7D33BA88" w14:textId="77777777" w:rsidTr="00F7394E">
        <w:trPr>
          <w:jc w:val="center"/>
        </w:trPr>
        <w:tc>
          <w:tcPr>
            <w:tcW w:w="1294" w:type="pct"/>
            <w:tcBorders>
              <w:right w:val="single" w:sz="4" w:space="0" w:color="808080"/>
            </w:tcBorders>
            <w:vAlign w:val="center"/>
          </w:tcPr>
          <w:p w14:paraId="6615EAC8" w14:textId="77777777" w:rsidR="00131E32" w:rsidRPr="000E3444" w:rsidRDefault="00131E32" w:rsidP="00133155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DCED5E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1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B32DF" w14:textId="77777777" w:rsidR="00131E32" w:rsidRPr="000E3444" w:rsidRDefault="00131E32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2B7B70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B5D23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105AC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35800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131E32" w:rsidRPr="000E3444" w14:paraId="43A7B9AB" w14:textId="77777777" w:rsidTr="00F7394E">
        <w:trPr>
          <w:jc w:val="center"/>
        </w:trPr>
        <w:tc>
          <w:tcPr>
            <w:tcW w:w="1294" w:type="pct"/>
            <w:vAlign w:val="center"/>
          </w:tcPr>
          <w:p w14:paraId="4487FEFF" w14:textId="77777777" w:rsidR="00131E32" w:rsidRPr="000E3444" w:rsidRDefault="00131E32" w:rsidP="0013315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4" w:space="0" w:color="808080"/>
            </w:tcBorders>
            <w:vAlign w:val="center"/>
          </w:tcPr>
          <w:p w14:paraId="304E65C3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808080"/>
            </w:tcBorders>
            <w:vAlign w:val="center"/>
          </w:tcPr>
          <w:p w14:paraId="4AA2BD9C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808080"/>
            </w:tcBorders>
            <w:vAlign w:val="center"/>
          </w:tcPr>
          <w:p w14:paraId="6050E65B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808080"/>
            </w:tcBorders>
            <w:vAlign w:val="center"/>
          </w:tcPr>
          <w:p w14:paraId="1AA2255A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597F9D93" w14:textId="11C1CDA5" w:rsidR="00131E3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131E32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445" w:type="pct"/>
            <w:tcBorders>
              <w:top w:val="single" w:sz="4" w:space="0" w:color="808080"/>
            </w:tcBorders>
          </w:tcPr>
          <w:p w14:paraId="0FCCECDE" w14:textId="77777777" w:rsidR="00131E32" w:rsidRPr="005E7C86" w:rsidRDefault="00131E32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8AB7BB" w14:textId="77777777" w:rsidR="00131E32" w:rsidRPr="000E3444" w:rsidRDefault="00131E32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31E32" w:rsidRPr="000E3444" w14:paraId="54357E21" w14:textId="77777777" w:rsidTr="00F0083F">
        <w:trPr>
          <w:trHeight w:val="20"/>
          <w:jc w:val="center"/>
        </w:trPr>
        <w:tc>
          <w:tcPr>
            <w:tcW w:w="1072" w:type="pct"/>
            <w:vMerge w:val="restart"/>
          </w:tcPr>
          <w:p w14:paraId="28B735E9" w14:textId="77777777" w:rsidR="00131E32" w:rsidRPr="000E3444" w:rsidRDefault="00131E32" w:rsidP="000E757E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179BEF3C" w14:textId="1E533C1B" w:rsidR="00131E32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131E32" w:rsidRPr="000E3444">
              <w:t xml:space="preserve">полирования сложных поверхностей сложных деталей </w:t>
            </w:r>
            <w:r w:rsidR="003F7C10" w:rsidRPr="000E3444">
              <w:t>с шероховатостью</w:t>
            </w:r>
            <w:r w:rsidR="00131E32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31E32" w:rsidRPr="000E3444" w14:paraId="09CFD05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3348DB5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322D2ACD" w14:textId="752A0A4C" w:rsidR="00131E32" w:rsidRPr="000E3444" w:rsidRDefault="00131E32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сложных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31E32" w:rsidRPr="000E3444" w14:paraId="743E466A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4787998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1CDD637C" w14:textId="0EFB4FDD" w:rsidR="00131E32" w:rsidRPr="000E3444" w:rsidRDefault="00131E32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сложных деталей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вручную и при помощи механизированного инструмента в соответствии с технической документацией</w:t>
            </w:r>
          </w:p>
        </w:tc>
      </w:tr>
      <w:tr w:rsidR="00131E32" w:rsidRPr="000E3444" w14:paraId="2AD8D94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4CF4ED4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700FD7DB" w14:textId="77777777" w:rsidR="00131E32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31E32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131E32" w:rsidRPr="000E3444" w14:paraId="02E0289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C146836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15EEBD48" w14:textId="77777777" w:rsidR="00131E32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31E32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131E32" w:rsidRPr="000E3444">
              <w:t>, промышленной и экологической безопасности, правилами организации рабочего места полировщика</w:t>
            </w:r>
          </w:p>
        </w:tc>
      </w:tr>
      <w:tr w:rsidR="00DB7CE3" w:rsidRPr="000E3444" w14:paraId="4C2FD9DE" w14:textId="77777777" w:rsidTr="00F0083F">
        <w:trPr>
          <w:trHeight w:val="20"/>
          <w:jc w:val="center"/>
        </w:trPr>
        <w:tc>
          <w:tcPr>
            <w:tcW w:w="1072" w:type="pct"/>
            <w:vMerge w:val="restart"/>
          </w:tcPr>
          <w:p w14:paraId="67A5D3BC" w14:textId="45D2AF45" w:rsidR="00DB7CE3" w:rsidRPr="000E3444" w:rsidRDefault="00DB7CE3" w:rsidP="00DB7CE3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5FB8B620" w14:textId="27A909BF" w:rsidR="00DB7CE3" w:rsidRPr="000E3444" w:rsidRDefault="00DB7CE3" w:rsidP="00A46674">
            <w:pPr>
              <w:jc w:val="both"/>
            </w:pPr>
            <w:r w:rsidRPr="000E3444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DB7CE3" w:rsidRPr="000E3444" w14:paraId="74118DE1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1EA5DBC" w14:textId="29589180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71AA3FB" w14:textId="1AE79D69" w:rsidR="00DB7CE3" w:rsidRPr="000E3444" w:rsidRDefault="00DB7CE3" w:rsidP="00A46674">
            <w:pPr>
              <w:jc w:val="both"/>
            </w:pPr>
            <w:r w:rsidRPr="000E3444">
              <w:t xml:space="preserve">Использовать персональную вычислительную технику для работы с файлами </w:t>
            </w:r>
          </w:p>
        </w:tc>
      </w:tr>
      <w:tr w:rsidR="00DB7CE3" w:rsidRPr="000E3444" w14:paraId="11486F2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4198C43" w14:textId="3C8F52BB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326C460" w14:textId="428E8163" w:rsidR="00DB7CE3" w:rsidRPr="000E3444" w:rsidRDefault="00DB7CE3" w:rsidP="00A46674">
            <w:pPr>
              <w:jc w:val="both"/>
            </w:pPr>
            <w:r w:rsidRPr="000E344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DB7CE3" w:rsidRPr="000E3444" w14:paraId="0CE5B07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96EB549" w14:textId="31C4A3C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572DA37C" w14:textId="70068E4D" w:rsidR="00DB7CE3" w:rsidRPr="000E3444" w:rsidRDefault="00DB7CE3" w:rsidP="00A46674">
            <w:pPr>
              <w:jc w:val="both"/>
            </w:pPr>
            <w:r w:rsidRPr="000E344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DB7CE3" w:rsidRPr="000E3444" w14:paraId="4802C90A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C81A329" w14:textId="719E160A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45D3D3B" w14:textId="77777777" w:rsidR="00DB7CE3" w:rsidRPr="000E3444" w:rsidRDefault="00DB7CE3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сложные детали</w:t>
            </w:r>
          </w:p>
        </w:tc>
      </w:tr>
      <w:tr w:rsidR="00DB7CE3" w:rsidRPr="000E3444" w14:paraId="31E4205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DE75ED9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02E78FC" w14:textId="77777777" w:rsidR="00DB7CE3" w:rsidRPr="000E3444" w:rsidRDefault="00DB7CE3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DB7CE3" w:rsidRPr="000E3444" w14:paraId="1F2C958F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7B92CF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5FF5354" w14:textId="081C8020" w:rsidR="00DB7CE3" w:rsidRPr="000E3444" w:rsidRDefault="00DB7CE3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DB7CE3" w:rsidRPr="000E3444" w14:paraId="7D24C38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C7252D6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8E0A4F3" w14:textId="77777777" w:rsidR="00DB7CE3" w:rsidRPr="000E3444" w:rsidRDefault="00DB7CE3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DB7CE3" w:rsidRPr="000E3444" w14:paraId="0E7F9C4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66D4C24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A0EA293" w14:textId="77777777" w:rsidR="00DB7CE3" w:rsidRPr="000E3444" w:rsidRDefault="00DB7CE3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DB7CE3" w:rsidRPr="000E3444" w14:paraId="52F0F011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09BE09B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70481B7" w14:textId="77777777" w:rsidR="00DB7CE3" w:rsidRPr="000E3444" w:rsidRDefault="00DB7CE3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DB7CE3" w:rsidRPr="000E3444" w14:paraId="7D2AB18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036AAED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4C47E50B" w14:textId="70ADCB0E" w:rsidR="00DB7CE3" w:rsidRPr="000E3444" w:rsidRDefault="00DB7CE3" w:rsidP="00A46674">
            <w:pPr>
              <w:jc w:val="both"/>
            </w:pPr>
            <w:r w:rsidRPr="000E3444">
              <w:t xml:space="preserve">Полировать сложные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DB7CE3" w:rsidRPr="000E3444" w14:paraId="3D0CFC7C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9E8C0A2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1330329" w14:textId="77777777" w:rsidR="00DB7CE3" w:rsidRPr="000E3444" w:rsidRDefault="00DB7CE3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DB7CE3" w:rsidRPr="000E3444" w14:paraId="22E7F3F1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63EEA8D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6B90455" w14:textId="69F67CB1" w:rsidR="00DB7CE3" w:rsidRPr="000E3444" w:rsidRDefault="00DB7CE3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DB7CE3" w:rsidRPr="000E3444" w14:paraId="581DF38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7862DD5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1991095" w14:textId="0692CF1E" w:rsidR="00DB7CE3" w:rsidRPr="000E3444" w:rsidRDefault="00DB7CE3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>; заменять их по мере необходимости</w:t>
            </w:r>
          </w:p>
        </w:tc>
      </w:tr>
      <w:tr w:rsidR="00DB7CE3" w:rsidRPr="000E3444" w14:paraId="26DE90B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842A670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3FF7F77F" w14:textId="77777777" w:rsidR="00DB7CE3" w:rsidRPr="000E3444" w:rsidRDefault="00DB7CE3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DB7CE3" w:rsidRPr="000E3444" w14:paraId="00543B3C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36189B4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0FEC8919" w14:textId="77777777" w:rsidR="00DB7CE3" w:rsidRPr="000E3444" w:rsidRDefault="00DB7CE3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DB7CE3" w:rsidRPr="000E3444" w14:paraId="43B271B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A711449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1F2403CC" w14:textId="77777777" w:rsidR="00DB7CE3" w:rsidRPr="000E3444" w:rsidRDefault="00DB7CE3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DB7CE3" w:rsidRPr="000E3444" w14:paraId="7AB093B5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FC153B2" w14:textId="77777777" w:rsidR="00DB7CE3" w:rsidRPr="000E3444" w:rsidRDefault="00DB7CE3" w:rsidP="00DB7CE3">
            <w:pPr>
              <w:suppressAutoHyphens/>
            </w:pPr>
          </w:p>
        </w:tc>
        <w:tc>
          <w:tcPr>
            <w:tcW w:w="3928" w:type="pct"/>
          </w:tcPr>
          <w:p w14:paraId="26B4A1D1" w14:textId="77777777" w:rsidR="00DB7CE3" w:rsidRPr="000E3444" w:rsidRDefault="00DB7CE3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B40600" w:rsidRPr="000E3444" w14:paraId="0641D676" w14:textId="77777777" w:rsidTr="00F0083F">
        <w:trPr>
          <w:trHeight w:val="20"/>
          <w:jc w:val="center"/>
        </w:trPr>
        <w:tc>
          <w:tcPr>
            <w:tcW w:w="1072" w:type="pct"/>
            <w:vMerge w:val="restart"/>
          </w:tcPr>
          <w:p w14:paraId="7E6547FD" w14:textId="08E8F4A4" w:rsidR="00B40600" w:rsidRPr="000E3444" w:rsidRDefault="00B40600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0E87AE99" w14:textId="35FBA18C" w:rsidR="00B40600" w:rsidRPr="000E3444" w:rsidRDefault="00B40600" w:rsidP="00A46674">
            <w:pPr>
              <w:jc w:val="both"/>
            </w:pPr>
            <w:r w:rsidRPr="000E344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40600" w:rsidRPr="000E3444" w14:paraId="41C2314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80854CD" w14:textId="5106B209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2AA13B1" w14:textId="11713EBF" w:rsidR="00B40600" w:rsidRPr="000E3444" w:rsidRDefault="00B40600" w:rsidP="00A46674">
            <w:pPr>
              <w:jc w:val="both"/>
            </w:pPr>
            <w:r w:rsidRPr="000E3444">
              <w:t>Порядок работы с файловой системой</w:t>
            </w:r>
          </w:p>
        </w:tc>
      </w:tr>
      <w:tr w:rsidR="00B40600" w:rsidRPr="000E3444" w14:paraId="34DA911C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71E2002" w14:textId="114ADA2B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9BEB961" w14:textId="4080D26B" w:rsidR="00B40600" w:rsidRPr="000E3444" w:rsidRDefault="00B40600" w:rsidP="00A46674">
            <w:pPr>
              <w:jc w:val="both"/>
            </w:pPr>
            <w:r w:rsidRPr="000E3444">
              <w:t>Основные форматы представления электронной графической и текстовой информации</w:t>
            </w:r>
          </w:p>
        </w:tc>
      </w:tr>
      <w:tr w:rsidR="00B40600" w:rsidRPr="000E3444" w14:paraId="1BA2622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6F7AE63" w14:textId="6627EFEA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6EA0A85" w14:textId="29153315" w:rsidR="00B40600" w:rsidRPr="000E3444" w:rsidRDefault="00B40600" w:rsidP="00A46674">
            <w:pPr>
              <w:jc w:val="both"/>
            </w:pPr>
            <w:r w:rsidRPr="000E344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40600" w:rsidRPr="000E3444" w14:paraId="5B3B6EF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C287F78" w14:textId="47FA117B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AEF6B6" w14:textId="2D5568CC" w:rsidR="00B40600" w:rsidRPr="000E3444" w:rsidRDefault="00B40600" w:rsidP="00A46674">
            <w:pPr>
              <w:jc w:val="both"/>
            </w:pPr>
            <w:r w:rsidRPr="000E344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6A447E5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31F7D37" w14:textId="407F0769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A138790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7AE0AF5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0AEF5E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31D01F4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60CD57B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8B3F50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ACACAA7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24A7C18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0AAC24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1ECCE00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09A8FC8C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2B7FE5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7A4D5BF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5B92B57D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2ED399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1C70835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6247818E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6496D4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9F11F37" w14:textId="79C15259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5CBA0AAE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C42191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EC9BF3B" w14:textId="77777777" w:rsidR="00B40600" w:rsidRPr="000E3444" w:rsidRDefault="00B40600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B40600" w:rsidRPr="000E3444" w14:paraId="5D30370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838A3A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EB33D4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B40600" w:rsidRPr="000E3444" w14:paraId="3075CF50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DBB569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6F6ADC9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2C9F8E01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29EFAF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80FAE54" w14:textId="5A9F328D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</w:p>
        </w:tc>
      </w:tr>
      <w:tr w:rsidR="00B40600" w:rsidRPr="000E3444" w14:paraId="2061C17B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00178CC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27FEADC" w14:textId="7F0D42EB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54928D0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1485EB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066031F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B40600" w:rsidRPr="000E3444" w14:paraId="62AA919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53964C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5DB8C84" w14:textId="77777777" w:rsidR="00B40600" w:rsidRPr="000E3444" w:rsidRDefault="00B40600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C92977" w:rsidRPr="000E3444" w14:paraId="2D39B68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8E5225C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96405A8" w14:textId="2ADAF6C5" w:rsidR="00C92977" w:rsidRPr="000E3444" w:rsidRDefault="00C92977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C92977" w:rsidRPr="000E3444" w14:paraId="0ECBFE1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49F8447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36A26366" w14:textId="77777777" w:rsidR="00C92977" w:rsidRPr="000E3444" w:rsidRDefault="00C92977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C92977" w:rsidRPr="000E3444" w14:paraId="608B69D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2DFC7D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E027D3E" w14:textId="77777777" w:rsidR="00C92977" w:rsidRPr="000E3444" w:rsidRDefault="00C92977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C92977" w:rsidRPr="000E3444" w14:paraId="03B2264F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F6877C2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5C723B8" w14:textId="77777777" w:rsidR="00C92977" w:rsidRPr="000E3444" w:rsidRDefault="00C92977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C92977" w:rsidRPr="000E3444" w14:paraId="25349D1E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64745DB8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5F3C3E73" w14:textId="6F12EDA1" w:rsidR="00C92977" w:rsidRPr="000E3444" w:rsidRDefault="00C92977" w:rsidP="00A46674">
            <w:pPr>
              <w:jc w:val="both"/>
            </w:pPr>
            <w:r w:rsidRPr="000E3444">
              <w:t xml:space="preserve">Способы и приемы полирования сложных поверхностей сложных деталей с шероховатостью до </w:t>
            </w:r>
            <w:r w:rsidR="00692693">
              <w:t>Ra </w:t>
            </w:r>
            <w:r w:rsidRPr="000E3444">
              <w:t>0,2</w:t>
            </w:r>
          </w:p>
        </w:tc>
      </w:tr>
      <w:tr w:rsidR="00C92977" w:rsidRPr="000E3444" w14:paraId="6E67EDF7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2379FF1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AFFB24C" w14:textId="223FD568" w:rsidR="00C92977" w:rsidRPr="000E3444" w:rsidRDefault="00C92977" w:rsidP="00A46674">
            <w:pPr>
              <w:jc w:val="both"/>
            </w:pPr>
            <w:r>
              <w:t xml:space="preserve">Основные виды дефектов при полировании </w:t>
            </w:r>
            <w:r w:rsidRPr="000E3444">
              <w:t xml:space="preserve">сложных поверхностей сложных деталей с шероховатостью до </w:t>
            </w:r>
            <w:r w:rsidR="00692693">
              <w:t>Ra </w:t>
            </w:r>
            <w:r w:rsidRPr="000E3444">
              <w:t xml:space="preserve">0,2; </w:t>
            </w:r>
            <w:r w:rsidR="00AD7A44">
              <w:t xml:space="preserve">их причины и способы предупреждения </w:t>
            </w:r>
            <w:r w:rsidRPr="000E3444">
              <w:t>и устранения</w:t>
            </w:r>
          </w:p>
        </w:tc>
      </w:tr>
      <w:tr w:rsidR="00C92977" w:rsidRPr="000E3444" w14:paraId="4E4E8E2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4210D5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309E979" w14:textId="52B10758" w:rsidR="00C92977" w:rsidRPr="000E3444" w:rsidRDefault="00C92977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полирования сложных поверхностей сложных деталей с шероховатостью до </w:t>
            </w:r>
            <w:r w:rsidR="00692693">
              <w:t>Ra </w:t>
            </w:r>
            <w:r w:rsidRPr="000E3444">
              <w:t>0,2</w:t>
            </w:r>
          </w:p>
        </w:tc>
      </w:tr>
      <w:tr w:rsidR="00C92977" w:rsidRPr="000E3444" w14:paraId="26F615E9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9C3204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DBA810F" w14:textId="77777777" w:rsidR="00C92977" w:rsidRPr="000E3444" w:rsidRDefault="00C92977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C92977" w:rsidRPr="000E3444" w14:paraId="16757A8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49B3500E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7F12FCB4" w14:textId="77777777" w:rsidR="00C92977" w:rsidRPr="000E3444" w:rsidRDefault="00C92977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C92977" w:rsidRPr="000E3444" w14:paraId="5947A373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33E97D1B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1F715146" w14:textId="77777777" w:rsidR="00C92977" w:rsidRPr="000E3444" w:rsidRDefault="00C92977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C92977" w:rsidRPr="000E3444" w14:paraId="0237C024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C565562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07166BF1" w14:textId="77777777" w:rsidR="00C92977" w:rsidRPr="000E3444" w:rsidRDefault="00C92977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C92977" w:rsidRPr="000E3444" w14:paraId="11A59656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2FD2D269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5DEDBDD" w14:textId="4B0E1FC8" w:rsidR="00C92977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C92977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C92977" w:rsidRPr="000E3444" w14:paraId="7CDD7862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18852E0C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8443CCE" w14:textId="77777777" w:rsidR="00C92977" w:rsidRPr="000E3444" w:rsidRDefault="00C92977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C92977" w:rsidRPr="000E3444" w14:paraId="2FE15978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576047BA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23AC9BCA" w14:textId="77777777" w:rsidR="00C92977" w:rsidRPr="000E3444" w:rsidRDefault="00C92977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C92977" w:rsidRPr="000E3444" w14:paraId="5719228C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3321633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638A98EA" w14:textId="77777777" w:rsidR="00C92977" w:rsidRPr="000E3444" w:rsidRDefault="00C92977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C92977" w:rsidRPr="000E3444" w14:paraId="048E311B" w14:textId="77777777" w:rsidTr="00F0083F">
        <w:trPr>
          <w:trHeight w:val="20"/>
          <w:jc w:val="center"/>
        </w:trPr>
        <w:tc>
          <w:tcPr>
            <w:tcW w:w="1072" w:type="pct"/>
            <w:vMerge/>
          </w:tcPr>
          <w:p w14:paraId="7A4F3105" w14:textId="77777777" w:rsidR="00C92977" w:rsidRPr="000E3444" w:rsidRDefault="00C92977" w:rsidP="00C92977">
            <w:pPr>
              <w:suppressAutoHyphens/>
            </w:pPr>
          </w:p>
        </w:tc>
        <w:tc>
          <w:tcPr>
            <w:tcW w:w="3928" w:type="pct"/>
          </w:tcPr>
          <w:p w14:paraId="4B1876B1" w14:textId="77777777" w:rsidR="00C92977" w:rsidRPr="000E3444" w:rsidRDefault="00C92977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C92977" w:rsidRPr="000E3444" w14:paraId="374E0F06" w14:textId="77777777" w:rsidTr="00F0083F">
        <w:trPr>
          <w:trHeight w:val="20"/>
          <w:jc w:val="center"/>
        </w:trPr>
        <w:tc>
          <w:tcPr>
            <w:tcW w:w="1072" w:type="pct"/>
          </w:tcPr>
          <w:p w14:paraId="5DFE9340" w14:textId="77777777" w:rsidR="00C92977" w:rsidRPr="000E3444" w:rsidRDefault="00C92977" w:rsidP="00C92977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0A63F22B" w14:textId="77777777" w:rsidR="00C92977" w:rsidRPr="000E3444" w:rsidRDefault="00C92977" w:rsidP="00A46674">
            <w:pPr>
              <w:jc w:val="both"/>
            </w:pPr>
            <w:r w:rsidRPr="000E3444">
              <w:t>-</w:t>
            </w:r>
          </w:p>
        </w:tc>
      </w:tr>
    </w:tbl>
    <w:p w14:paraId="681E18C6" w14:textId="77777777" w:rsidR="00A46674" w:rsidRDefault="00A46674" w:rsidP="005E7C86">
      <w:pPr>
        <w:rPr>
          <w:b/>
          <w:bCs w:val="0"/>
        </w:rPr>
      </w:pPr>
      <w:bookmarkStart w:id="21" w:name="_Toc513129378"/>
    </w:p>
    <w:p w14:paraId="35A4729D" w14:textId="65A958F7" w:rsidR="00131E32" w:rsidRDefault="00131E32" w:rsidP="005E7C86">
      <w:pPr>
        <w:rPr>
          <w:b/>
          <w:bCs w:val="0"/>
        </w:rPr>
      </w:pPr>
      <w:r w:rsidRPr="005E7C86">
        <w:rPr>
          <w:b/>
          <w:bCs w:val="0"/>
        </w:rPr>
        <w:t>3.4.4. Трудовая функция</w:t>
      </w:r>
      <w:bookmarkEnd w:id="21"/>
    </w:p>
    <w:p w14:paraId="2CC6F14B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131E32" w:rsidRPr="000E3444" w14:paraId="56034447" w14:textId="77777777" w:rsidTr="000E757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020D9BD" w14:textId="77777777" w:rsidR="00131E32" w:rsidRPr="000E3444" w:rsidRDefault="00131E32" w:rsidP="00133155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E083F" w14:textId="27F2C874" w:rsidR="00131E32" w:rsidRPr="000E3444" w:rsidRDefault="00CB06F7" w:rsidP="00133155">
            <w:pPr>
              <w:suppressAutoHyphens/>
            </w:pPr>
            <w:r w:rsidRPr="00CB06F7">
              <w:t xml:space="preserve">Полирование сложных поверхностей сложных деталей с шероховатостью до </w:t>
            </w:r>
            <w:r w:rsidR="00692693">
              <w:t>Ra </w:t>
            </w:r>
            <w:r w:rsidRPr="00CB06F7">
              <w:t>0,2 на 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9F1D25" w14:textId="00E76BB5" w:rsidR="00131E3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E007D" w14:textId="77777777" w:rsidR="00131E32" w:rsidRPr="000E3444" w:rsidRDefault="00131E32" w:rsidP="00976C44">
            <w:pPr>
              <w:suppressAutoHyphens/>
            </w:pPr>
            <w:r w:rsidRPr="000E3444">
              <w:rPr>
                <w:lang w:val="en-US"/>
              </w:rPr>
              <w:t>D</w:t>
            </w:r>
            <w:r w:rsidRPr="000E3444">
              <w:t>/0</w:t>
            </w:r>
            <w:r w:rsidR="00F324FE" w:rsidRPr="000E3444">
              <w:t>4</w:t>
            </w:r>
            <w:r w:rsidRPr="000E3444">
              <w:t>.</w:t>
            </w:r>
            <w:r w:rsidR="00976C44" w:rsidRPr="000E3444"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D59268" w14:textId="77777777" w:rsidR="00131E32" w:rsidRPr="000E3444" w:rsidRDefault="00131E32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5E4ED5" w14:textId="77777777" w:rsidR="00131E32" w:rsidRPr="000E3444" w:rsidRDefault="00976C44" w:rsidP="00133155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565F3E38" w14:textId="77777777" w:rsidR="00131E32" w:rsidRPr="000E3444" w:rsidRDefault="00131E32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131E32" w:rsidRPr="000E3444" w14:paraId="4A9F4D20" w14:textId="77777777" w:rsidTr="00706870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EE2CFCD" w14:textId="77777777" w:rsidR="00131E32" w:rsidRPr="000E3444" w:rsidRDefault="00131E32" w:rsidP="00133155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4A9CB2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A65D5" w14:textId="77777777" w:rsidR="00131E32" w:rsidRPr="000E3444" w:rsidRDefault="00131E32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D157F1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7C844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A9B2B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F7884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131E32" w:rsidRPr="000E3444" w14:paraId="6F23FCEE" w14:textId="77777777" w:rsidTr="00706870">
        <w:trPr>
          <w:jc w:val="center"/>
        </w:trPr>
        <w:tc>
          <w:tcPr>
            <w:tcW w:w="1267" w:type="pct"/>
            <w:vAlign w:val="center"/>
          </w:tcPr>
          <w:p w14:paraId="5C5E910D" w14:textId="77777777" w:rsidR="00131E32" w:rsidRPr="000E3444" w:rsidRDefault="00131E32" w:rsidP="0013315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2EF840E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A9C8E1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8C37A0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B3EF7CD" w14:textId="77777777" w:rsidR="00131E32" w:rsidRPr="000E3444" w:rsidRDefault="00131E3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9B544EC" w14:textId="46C230E8" w:rsidR="00131E3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131E32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2A21D638" w14:textId="77777777" w:rsidR="00131E32" w:rsidRPr="005E7C86" w:rsidRDefault="00131E32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AB2774" w14:textId="77777777" w:rsidR="00131E32" w:rsidRPr="000E3444" w:rsidRDefault="00131E32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31E32" w:rsidRPr="000E3444" w14:paraId="1ED483C3" w14:textId="77777777" w:rsidTr="00BB491F">
        <w:trPr>
          <w:trHeight w:val="20"/>
          <w:jc w:val="center"/>
        </w:trPr>
        <w:tc>
          <w:tcPr>
            <w:tcW w:w="1072" w:type="pct"/>
            <w:vMerge w:val="restart"/>
          </w:tcPr>
          <w:p w14:paraId="0B1563B0" w14:textId="77777777" w:rsidR="00131E32" w:rsidRPr="000E3444" w:rsidRDefault="00131E32" w:rsidP="000E757E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4E9E028C" w14:textId="4103D639" w:rsidR="00131E32" w:rsidRPr="000E3444" w:rsidRDefault="002133A7" w:rsidP="00A46674">
            <w:pPr>
              <w:jc w:val="both"/>
            </w:pPr>
            <w:r w:rsidRPr="000E3444">
              <w:t>Анализ исходных данных (рабочего чертежа, технологической карты) для</w:t>
            </w:r>
            <w:r w:rsidR="00A517B5" w:rsidRPr="000E3444">
              <w:t xml:space="preserve"> </w:t>
            </w:r>
            <w:r w:rsidR="00131E32" w:rsidRPr="000E3444">
              <w:t xml:space="preserve">полирования </w:t>
            </w:r>
            <w:r w:rsidR="00F324FE" w:rsidRPr="000E3444">
              <w:t>сложных поверхностей сложных деталей</w:t>
            </w:r>
            <w:r w:rsidR="00131E32" w:rsidRPr="000E3444">
              <w:t xml:space="preserve"> </w:t>
            </w:r>
            <w:r w:rsidR="003F7C10" w:rsidRPr="000E3444">
              <w:t>с шероховатостью</w:t>
            </w:r>
            <w:r w:rsidR="00131E32"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31E32" w:rsidRPr="000E3444" w14:paraId="1FD31F7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9CF8D94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0A775A62" w14:textId="2AB19BAB" w:rsidR="00131E32" w:rsidRPr="000E3444" w:rsidRDefault="00131E32" w:rsidP="00A46674">
            <w:pPr>
              <w:jc w:val="both"/>
            </w:pPr>
            <w:r w:rsidRPr="000E3444">
              <w:t xml:space="preserve">Наладка полировальных станков для полирования </w:t>
            </w:r>
            <w:r w:rsidR="00F324FE" w:rsidRPr="000E3444">
              <w:t>сложных поверхностей сложных деталей</w:t>
            </w:r>
            <w:r w:rsidRPr="000E3444">
              <w:t xml:space="preserve">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131E32" w:rsidRPr="000E3444" w14:paraId="77AFD12C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016BFFF7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27475C62" w14:textId="77CF995D" w:rsidR="00131E32" w:rsidRPr="000E3444" w:rsidRDefault="00131E32" w:rsidP="00A46674">
            <w:pPr>
              <w:jc w:val="both"/>
            </w:pPr>
            <w:r w:rsidRPr="000E3444">
              <w:t xml:space="preserve">Выполнение технологической операции полирования </w:t>
            </w:r>
            <w:r w:rsidR="00F324FE" w:rsidRPr="000E3444">
              <w:t>сложных поверхностей сложных деталей</w:t>
            </w:r>
            <w:r w:rsidRPr="000E3444">
              <w:t xml:space="preserve"> </w:t>
            </w:r>
            <w:r w:rsidR="003F7C10" w:rsidRPr="000E3444">
              <w:t>с шероховатостью</w:t>
            </w:r>
            <w:r w:rsidRPr="000E3444">
              <w:t xml:space="preserve">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на полировальных станках в соответствии с технической документацией</w:t>
            </w:r>
          </w:p>
        </w:tc>
      </w:tr>
      <w:tr w:rsidR="00131E32" w:rsidRPr="000E3444" w14:paraId="1C890F59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0AAA446E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410FF725" w14:textId="77777777" w:rsidR="00131E32" w:rsidRPr="000E3444" w:rsidRDefault="00131E32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131E32" w:rsidRPr="000E3444" w14:paraId="180C4F2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11E990E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1DE2921E" w14:textId="77777777" w:rsidR="00131E32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31E32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131E32" w:rsidRPr="000E3444" w14:paraId="5C880C5E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B468016" w14:textId="77777777" w:rsidR="00131E32" w:rsidRPr="000E3444" w:rsidRDefault="00131E32" w:rsidP="000E757E">
            <w:pPr>
              <w:suppressAutoHyphens/>
            </w:pPr>
          </w:p>
        </w:tc>
        <w:tc>
          <w:tcPr>
            <w:tcW w:w="3928" w:type="pct"/>
          </w:tcPr>
          <w:p w14:paraId="4AACA6CE" w14:textId="77777777" w:rsidR="00131E32" w:rsidRPr="000E3444" w:rsidRDefault="009E119F" w:rsidP="00A46674">
            <w:pPr>
              <w:jc w:val="both"/>
            </w:pPr>
            <w:r w:rsidRPr="000E3444">
              <w:t>Поддержание</w:t>
            </w:r>
            <w:r w:rsidR="00131E32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131E32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917BCD" w:rsidRPr="000E3444" w14:paraId="4E714A05" w14:textId="77777777" w:rsidTr="00BB491F">
        <w:trPr>
          <w:trHeight w:val="20"/>
          <w:jc w:val="center"/>
        </w:trPr>
        <w:tc>
          <w:tcPr>
            <w:tcW w:w="1072" w:type="pct"/>
            <w:vMerge w:val="restart"/>
          </w:tcPr>
          <w:p w14:paraId="30B544E6" w14:textId="72BC83AB" w:rsidR="00917BCD" w:rsidRPr="000E3444" w:rsidRDefault="00917BCD" w:rsidP="00917BCD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352102B3" w14:textId="6ADADBC6" w:rsidR="00917BCD" w:rsidRPr="000E3444" w:rsidRDefault="00917BCD" w:rsidP="00A46674">
            <w:pPr>
              <w:jc w:val="both"/>
            </w:pPr>
            <w:r w:rsidRPr="000E3444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917BCD" w:rsidRPr="000E3444" w14:paraId="7BEAA254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D7DFB41" w14:textId="20AEF36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51CC627" w14:textId="692E20C1" w:rsidR="00917BCD" w:rsidRPr="000E3444" w:rsidRDefault="00917BCD" w:rsidP="00A46674">
            <w:pPr>
              <w:jc w:val="both"/>
            </w:pPr>
            <w:r w:rsidRPr="000E3444">
              <w:t xml:space="preserve">Использовать персональную вычислительную технику для работы с файлами </w:t>
            </w:r>
          </w:p>
        </w:tc>
      </w:tr>
      <w:tr w:rsidR="00917BCD" w:rsidRPr="000E3444" w14:paraId="536D7A7C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89DB224" w14:textId="161B16A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4C7E373" w14:textId="29AB869F" w:rsidR="00917BCD" w:rsidRPr="000E3444" w:rsidRDefault="00917BCD" w:rsidP="00A46674">
            <w:pPr>
              <w:jc w:val="both"/>
            </w:pPr>
            <w:r w:rsidRPr="000E344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917BCD" w:rsidRPr="000E3444" w14:paraId="029C44DA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FE673EF" w14:textId="658D04E8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6FA7D0D" w14:textId="34585AED" w:rsidR="00917BCD" w:rsidRPr="000E3444" w:rsidRDefault="00917BCD" w:rsidP="00A46674">
            <w:pPr>
              <w:jc w:val="both"/>
            </w:pPr>
            <w:r w:rsidRPr="000E344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917BCD" w:rsidRPr="000E3444" w14:paraId="014B5465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A4F62B0" w14:textId="362F64F5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0289F366" w14:textId="77777777" w:rsidR="00917BCD" w:rsidRPr="000E3444" w:rsidRDefault="00917BCD" w:rsidP="00A46674">
            <w:pPr>
              <w:jc w:val="both"/>
            </w:pPr>
            <w:r w:rsidRPr="000E3444">
              <w:t xml:space="preserve">Читать и применять техническую документацию (рабочий чертеж, технологическую карту) на сложные детали </w:t>
            </w:r>
          </w:p>
        </w:tc>
      </w:tr>
      <w:tr w:rsidR="00917BCD" w:rsidRPr="000E3444" w14:paraId="1C0489B5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41F14CFB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123230D" w14:textId="77777777" w:rsidR="00917BCD" w:rsidRPr="000E3444" w:rsidRDefault="00917BCD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917BCD" w:rsidRPr="000E3444" w14:paraId="272DFE1E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7523B260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57F13F8" w14:textId="6FF6B4D4" w:rsidR="00917BCD" w:rsidRPr="000E3444" w:rsidRDefault="00917BCD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и использовать приспособления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17BCD" w:rsidRPr="000E3444" w14:paraId="0B312812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A7A837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9123968" w14:textId="74203E44" w:rsidR="00917BCD" w:rsidRPr="000E3444" w:rsidRDefault="00917BCD" w:rsidP="00A46674">
            <w:pPr>
              <w:jc w:val="both"/>
            </w:pPr>
            <w:r w:rsidRPr="000E3444">
              <w:t xml:space="preserve">Подготавливать, устанавливать и закреплять заготовки с выверкой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на полировальных станках</w:t>
            </w:r>
          </w:p>
        </w:tc>
      </w:tr>
      <w:tr w:rsidR="00917BCD" w:rsidRPr="000E3444" w14:paraId="2D82941C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77DAF37B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25BBB7B0" w14:textId="1D4EFC96" w:rsidR="00917BCD" w:rsidRPr="000E3444" w:rsidRDefault="00917BCD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полировальные круги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17BCD" w:rsidRPr="000E3444" w14:paraId="0D02A316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0578C05B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04780FCB" w14:textId="0691D273" w:rsidR="00917BCD" w:rsidRPr="000E3444" w:rsidRDefault="00917BCD" w:rsidP="00A46674">
            <w:pPr>
              <w:jc w:val="both"/>
            </w:pPr>
            <w:r w:rsidRPr="000E3444">
              <w:t xml:space="preserve">Производить наладку полировальных станков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17BCD" w:rsidRPr="000E3444" w14:paraId="30841C56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9372948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4378208" w14:textId="67316AAD" w:rsidR="00917BCD" w:rsidRPr="000E3444" w:rsidRDefault="00917BCD" w:rsidP="00A46674">
            <w:pPr>
              <w:jc w:val="both"/>
            </w:pPr>
            <w:r w:rsidRPr="000E3444">
              <w:t xml:space="preserve">Полировать сложные поверхности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 xml:space="preserve">0,2 </w:t>
            </w:r>
            <w:r w:rsidRPr="000E3444">
              <w:t>в соответствии с технологической картой и рабочим чертежом</w:t>
            </w:r>
          </w:p>
        </w:tc>
      </w:tr>
      <w:tr w:rsidR="00917BCD" w:rsidRPr="000E3444" w14:paraId="18BB829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73FE842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9BDFDB9" w14:textId="77777777" w:rsidR="00917BCD" w:rsidRPr="000E3444" w:rsidRDefault="00917BCD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917BCD" w:rsidRPr="000E3444" w14:paraId="3793497A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C8CBEC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E7FCAC8" w14:textId="54D12A04" w:rsidR="00917BCD" w:rsidRPr="000E3444" w:rsidRDefault="00917BCD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917BCD" w:rsidRPr="000E3444" w14:paraId="2F7B9CB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87699AD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8F238D8" w14:textId="4AEF3166" w:rsidR="00917BCD" w:rsidRPr="000E3444" w:rsidRDefault="00917BCD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Pr="000E3444">
              <w:t>; заменять их по мере необходимости</w:t>
            </w:r>
          </w:p>
        </w:tc>
      </w:tr>
      <w:tr w:rsidR="00917BCD" w:rsidRPr="000E3444" w14:paraId="20883853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B45919F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6F06CBC" w14:textId="77777777" w:rsidR="00917BCD" w:rsidRPr="000E3444" w:rsidRDefault="00917BCD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917BCD" w:rsidRPr="000E3444" w14:paraId="634DD3B8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4E57B55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2B921AE" w14:textId="77777777" w:rsidR="00917BCD" w:rsidRPr="000E3444" w:rsidRDefault="00917BCD" w:rsidP="00A46674">
            <w:pPr>
              <w:jc w:val="both"/>
            </w:pPr>
            <w:r w:rsidRPr="000E3444">
              <w:t>Проверять исправность и работоспособность полировальных станков</w:t>
            </w:r>
          </w:p>
        </w:tc>
      </w:tr>
      <w:tr w:rsidR="00917BCD" w:rsidRPr="000E3444" w14:paraId="536E996E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BC02CEF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5688A6AA" w14:textId="77777777" w:rsidR="00917BCD" w:rsidRPr="000E3444" w:rsidRDefault="00917BCD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917BCD" w:rsidRPr="000E3444" w14:paraId="5B32C57C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500EA59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F2B4CEC" w14:textId="77777777" w:rsidR="00917BCD" w:rsidRPr="000E3444" w:rsidRDefault="00917BCD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917BCD" w:rsidRPr="000E3444" w14:paraId="2D944F5A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45CF1863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4E76ED9" w14:textId="77777777" w:rsidR="00917BCD" w:rsidRPr="000E3444" w:rsidRDefault="00917BCD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917BCD" w:rsidRPr="000E3444" w14:paraId="0BD3049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DB5055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49AA5B0" w14:textId="77777777" w:rsidR="00917BCD" w:rsidRPr="000E3444" w:rsidRDefault="00917BCD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B40600" w:rsidRPr="000E3444" w14:paraId="038B68B5" w14:textId="77777777" w:rsidTr="00BB491F">
        <w:trPr>
          <w:trHeight w:val="20"/>
          <w:jc w:val="center"/>
        </w:trPr>
        <w:tc>
          <w:tcPr>
            <w:tcW w:w="1072" w:type="pct"/>
            <w:vMerge w:val="restart"/>
          </w:tcPr>
          <w:p w14:paraId="29F255DB" w14:textId="3D9E0875" w:rsidR="00B40600" w:rsidRPr="000E3444" w:rsidRDefault="00B40600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50D481FB" w14:textId="0913BA90" w:rsidR="00B40600" w:rsidRPr="000E3444" w:rsidRDefault="00B40600" w:rsidP="00A46674">
            <w:pPr>
              <w:jc w:val="both"/>
            </w:pPr>
            <w:r w:rsidRPr="000E344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40600" w:rsidRPr="000E3444" w14:paraId="13FFDA4A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8FDB78C" w14:textId="334A1F42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8774E32" w14:textId="54E8E09B" w:rsidR="00B40600" w:rsidRPr="000E3444" w:rsidRDefault="00B40600" w:rsidP="00A46674">
            <w:pPr>
              <w:jc w:val="both"/>
            </w:pPr>
            <w:r w:rsidRPr="000E3444">
              <w:t>Порядок работы с файловой системой</w:t>
            </w:r>
          </w:p>
        </w:tc>
      </w:tr>
      <w:tr w:rsidR="00B40600" w:rsidRPr="000E3444" w14:paraId="7267E00E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0D015F5" w14:textId="0CC88663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9E71D9D" w14:textId="04FD804A" w:rsidR="00B40600" w:rsidRPr="000E3444" w:rsidRDefault="00B40600" w:rsidP="00A46674">
            <w:pPr>
              <w:jc w:val="both"/>
            </w:pPr>
            <w:r w:rsidRPr="000E3444">
              <w:t>Основные форматы представления электронной графической и текстовой информации</w:t>
            </w:r>
          </w:p>
        </w:tc>
      </w:tr>
      <w:tr w:rsidR="00B40600" w:rsidRPr="000E3444" w14:paraId="4FB5F910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D1F351F" w14:textId="5F87E95A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145D980" w14:textId="0C2F5287" w:rsidR="00B40600" w:rsidRPr="000E3444" w:rsidRDefault="00B40600" w:rsidP="00A46674">
            <w:pPr>
              <w:jc w:val="both"/>
            </w:pPr>
            <w:r w:rsidRPr="000E344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40600" w:rsidRPr="000E3444" w14:paraId="4EF5D65D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773B1EEC" w14:textId="3844FCD3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21E497C" w14:textId="0E7DCF00" w:rsidR="00B40600" w:rsidRPr="000E3444" w:rsidRDefault="00B40600" w:rsidP="00A46674">
            <w:pPr>
              <w:jc w:val="both"/>
            </w:pPr>
            <w:r w:rsidRPr="000E344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0EB5C214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962E7EC" w14:textId="483A7163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26819E2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004016E9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DE33DF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1CD68F3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208C13C6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5BB99F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90DC6AF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246AD45A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8DF517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A464250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1993317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16139A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9ED2436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1A4779B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EDC7F6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C10C44D" w14:textId="1B5D0DA9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полировальных станках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7AC7C126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43144C3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CBD0723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B40600" w:rsidRPr="000E3444" w14:paraId="1D33D11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C49BD5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3F0EFFF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7F6D3B4D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7EA50A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325E274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B40600" w:rsidRPr="000E3444" w14:paraId="4A43390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1C88FDE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E811D05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B40600" w:rsidRPr="000E3444" w14:paraId="0729D583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0FF0D20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4B67817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1B0E58E9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AF0BD2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0968F90" w14:textId="02E02DC5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полировальных станках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15B6230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1075B51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EB01F86" w14:textId="115A213B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2982A41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076BC5F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C95CA67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B40600" w:rsidRPr="000E3444" w14:paraId="3E4E106D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13DCE11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BB30831" w14:textId="77777777" w:rsidR="00B40600" w:rsidRPr="000E3444" w:rsidRDefault="00B40600" w:rsidP="00A46674">
            <w:pPr>
              <w:jc w:val="both"/>
            </w:pPr>
            <w:r w:rsidRPr="000E3444">
              <w:t>Способы и правила профилирования полировальных кругов</w:t>
            </w:r>
          </w:p>
        </w:tc>
      </w:tr>
      <w:tr w:rsidR="00B40600" w:rsidRPr="000E3444" w14:paraId="4E3D52DD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3D8EA2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39BE217" w14:textId="77777777" w:rsidR="00B40600" w:rsidRPr="000E3444" w:rsidRDefault="00B40600" w:rsidP="00A46674">
            <w:pPr>
              <w:jc w:val="both"/>
            </w:pPr>
            <w:r w:rsidRPr="000E3444">
              <w:t>Приемы и правила установки и выверки полировальных кругов на полировальных станках</w:t>
            </w:r>
          </w:p>
        </w:tc>
      </w:tr>
      <w:tr w:rsidR="00B40600" w:rsidRPr="000E3444" w14:paraId="15847644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1A0BF3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ED3FC58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B40600" w:rsidRPr="000E3444" w14:paraId="17EAFB48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15B9CE5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42CDB6F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нанесения полировальных смесей на полирующий инструмент и (или) поверхности деталей</w:t>
            </w:r>
          </w:p>
        </w:tc>
      </w:tr>
      <w:tr w:rsidR="00B40600" w:rsidRPr="000E3444" w14:paraId="5EE8D86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CB6B75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8A4A207" w14:textId="77777777" w:rsidR="00B40600" w:rsidRPr="000E3444" w:rsidRDefault="00B40600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B40600" w:rsidRPr="000E3444" w14:paraId="527C1E9A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25C3F7C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A04BAB8" w14:textId="77777777" w:rsidR="00B40600" w:rsidRPr="000E3444" w:rsidRDefault="00B40600" w:rsidP="00A46674">
            <w:pPr>
              <w:jc w:val="both"/>
            </w:pPr>
            <w:r w:rsidRPr="000E3444">
              <w:t xml:space="preserve">Устройство и правила использования полировальных станков </w:t>
            </w:r>
          </w:p>
        </w:tc>
      </w:tr>
      <w:tr w:rsidR="00B40600" w:rsidRPr="000E3444" w14:paraId="6CCC6378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7EAEDA2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4F3ECB4" w14:textId="6C7A9481" w:rsidR="00B40600" w:rsidRPr="000E3444" w:rsidRDefault="00B40600" w:rsidP="00A46674">
            <w:pPr>
              <w:jc w:val="both"/>
            </w:pPr>
            <w:r w:rsidRPr="000E3444">
              <w:t xml:space="preserve">Последовательность и содержание настройки полировальных станков для полирования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11A1E928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7810E7A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B930134" w14:textId="77777777" w:rsidR="00B40600" w:rsidRPr="000E3444" w:rsidRDefault="00B40600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B40600" w:rsidRPr="000E3444" w14:paraId="370B99B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0B7A5F0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09C4B8F" w14:textId="599DF68B" w:rsidR="00B40600" w:rsidRPr="000E3444" w:rsidRDefault="00B40600" w:rsidP="00A46674">
            <w:pPr>
              <w:jc w:val="both"/>
            </w:pPr>
            <w:r w:rsidRPr="000E3444">
              <w:t xml:space="preserve">Способы и приемы полирования на полировальных станках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3D9DF0D9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316045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EB129D1" w14:textId="77777777" w:rsidR="00B40600" w:rsidRPr="000E3444" w:rsidRDefault="00B40600" w:rsidP="00A46674">
            <w:pPr>
              <w:jc w:val="both"/>
            </w:pPr>
            <w:r w:rsidRPr="000E344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B40600" w:rsidRPr="000E3444" w14:paraId="367A79CB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9FB576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A547E35" w14:textId="1B8EBE3B" w:rsidR="00B40600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B40600" w:rsidRPr="000E3444">
              <w:t xml:space="preserve">на полировальных станках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  <w:r w:rsidR="00B40600" w:rsidRPr="000E3444">
              <w:t xml:space="preserve">; </w:t>
            </w:r>
            <w:r w:rsidR="00AD7A44">
              <w:t xml:space="preserve">их причины и способы предупреждения </w:t>
            </w:r>
            <w:r w:rsidR="00B40600" w:rsidRPr="000E3444">
              <w:t>и устранения</w:t>
            </w:r>
          </w:p>
        </w:tc>
      </w:tr>
      <w:tr w:rsidR="00B40600" w:rsidRPr="000E3444" w14:paraId="5CFF6202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139F1F9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A8C8CB8" w14:textId="0AFB2BBC" w:rsidR="00B40600" w:rsidRPr="000E3444" w:rsidRDefault="00B40600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сложных поверхностей сложных деталей с шероховатостью </w:t>
            </w:r>
            <w:r w:rsidR="00B75A46" w:rsidRPr="000E3444">
              <w:t xml:space="preserve">до </w:t>
            </w:r>
            <w:r w:rsidR="00692693">
              <w:t>Ra </w:t>
            </w:r>
            <w:r w:rsidR="00B75A46" w:rsidRPr="000E3444">
              <w:t>0,2</w:t>
            </w:r>
          </w:p>
        </w:tc>
      </w:tr>
      <w:tr w:rsidR="00B40600" w:rsidRPr="000E3444" w14:paraId="1BE5B2D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B8174C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0698A25" w14:textId="77777777" w:rsidR="00B40600" w:rsidRPr="000E3444" w:rsidRDefault="00B40600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B40600" w:rsidRPr="000E3444" w14:paraId="0FE325D1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609BBB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E723EE1" w14:textId="77777777" w:rsidR="00B40600" w:rsidRPr="000E3444" w:rsidRDefault="00B40600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B40600" w:rsidRPr="000E3444" w14:paraId="61A7D804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182E81D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B38EB4D" w14:textId="77777777" w:rsidR="00B40600" w:rsidRPr="000E3444" w:rsidRDefault="00B40600" w:rsidP="00A46674">
            <w:pPr>
              <w:jc w:val="both"/>
            </w:pPr>
            <w:r w:rsidRPr="000E3444">
              <w:t>Порядок проверки исправности и работоспособности полировальных станков</w:t>
            </w:r>
          </w:p>
        </w:tc>
      </w:tr>
      <w:tr w:rsidR="00B40600" w:rsidRPr="000E3444" w14:paraId="4573330C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7F16F2A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E67213F" w14:textId="77777777" w:rsidR="00B40600" w:rsidRPr="000E3444" w:rsidRDefault="00B40600" w:rsidP="00A46674">
            <w:pPr>
              <w:jc w:val="both"/>
            </w:pPr>
            <w:r w:rsidRPr="000E344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B40600" w:rsidRPr="000E3444" w14:paraId="097E7A59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F7A1FE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B280617" w14:textId="4FF344E5" w:rsidR="00B40600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B40600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B40600" w:rsidRPr="000E3444" w14:paraId="6AEB4EFB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5428619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C343BEA" w14:textId="77777777" w:rsidR="00B40600" w:rsidRPr="000E3444" w:rsidRDefault="00B40600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B40600" w:rsidRPr="000E3444" w14:paraId="269BF74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6041DE41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9F8532E" w14:textId="77777777" w:rsidR="00B40600" w:rsidRPr="000E3444" w:rsidRDefault="00B40600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B40600" w:rsidRPr="000E3444" w14:paraId="3F6C1F69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486B653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B17E9AB" w14:textId="77777777" w:rsidR="00B40600" w:rsidRPr="000E3444" w:rsidRDefault="00B40600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B40600" w:rsidRPr="000E3444" w14:paraId="2C05E79F" w14:textId="77777777" w:rsidTr="00BB491F">
        <w:trPr>
          <w:trHeight w:val="20"/>
          <w:jc w:val="center"/>
        </w:trPr>
        <w:tc>
          <w:tcPr>
            <w:tcW w:w="1072" w:type="pct"/>
            <w:vMerge/>
          </w:tcPr>
          <w:p w14:paraId="31FDD44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1C4F55D" w14:textId="77777777" w:rsidR="00B40600" w:rsidRPr="000E3444" w:rsidRDefault="00B40600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B40600" w:rsidRPr="000E3444" w14:paraId="13614321" w14:textId="77777777" w:rsidTr="00BB491F">
        <w:trPr>
          <w:trHeight w:val="20"/>
          <w:jc w:val="center"/>
        </w:trPr>
        <w:tc>
          <w:tcPr>
            <w:tcW w:w="1072" w:type="pct"/>
          </w:tcPr>
          <w:p w14:paraId="79939BE5" w14:textId="77777777" w:rsidR="00B40600" w:rsidRPr="000E3444" w:rsidRDefault="00B40600" w:rsidP="00B40600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2ED097EE" w14:textId="77777777" w:rsidR="00B40600" w:rsidRPr="000E3444" w:rsidRDefault="00B40600" w:rsidP="00A46674">
            <w:pPr>
              <w:jc w:val="both"/>
            </w:pPr>
            <w:r w:rsidRPr="000E3444">
              <w:t>-</w:t>
            </w:r>
          </w:p>
        </w:tc>
      </w:tr>
    </w:tbl>
    <w:p w14:paraId="6E4DAF6B" w14:textId="717C9806" w:rsidR="00A46674" w:rsidRDefault="00A46674" w:rsidP="005E7C86">
      <w:pPr>
        <w:rPr>
          <w:b/>
          <w:bCs w:val="0"/>
        </w:rPr>
      </w:pPr>
    </w:p>
    <w:p w14:paraId="0272827B" w14:textId="354F988E" w:rsidR="004A061B" w:rsidRDefault="004A061B" w:rsidP="005E7C86">
      <w:pPr>
        <w:rPr>
          <w:b/>
          <w:bCs w:val="0"/>
        </w:rPr>
      </w:pPr>
      <w:r w:rsidRPr="005E7C86">
        <w:rPr>
          <w:b/>
          <w:bCs w:val="0"/>
        </w:rPr>
        <w:t>3.</w:t>
      </w:r>
      <w:r w:rsidRPr="005E7C86">
        <w:rPr>
          <w:b/>
          <w:bCs w:val="0"/>
          <w:lang w:val="en-US"/>
        </w:rPr>
        <w:t>4</w:t>
      </w:r>
      <w:r w:rsidRPr="005E7C86">
        <w:rPr>
          <w:b/>
          <w:bCs w:val="0"/>
        </w:rPr>
        <w:t>.5. Трудовая функция</w:t>
      </w:r>
    </w:p>
    <w:p w14:paraId="499C3CA7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4A061B" w:rsidRPr="000E3444" w14:paraId="0ADE4DBF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E0448AD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50433" w14:textId="2EAC511C" w:rsidR="004A061B" w:rsidRPr="000E3444" w:rsidRDefault="004A061B" w:rsidP="00D27861">
            <w:pPr>
              <w:suppressAutoHyphens/>
            </w:pPr>
            <w:r>
              <w:t xml:space="preserve">Контроль качества обработки </w:t>
            </w:r>
            <w:r w:rsidRPr="000E3444">
              <w:t xml:space="preserve">сложных поверхностей простых деталей и простых поверхностей сложных деталей с шероховатостью до </w:t>
            </w:r>
            <w:r w:rsidR="00692693">
              <w:t>Ra </w:t>
            </w:r>
            <w:r w:rsidRPr="000E3444">
              <w:t>0,</w:t>
            </w:r>
            <w:r>
              <w:t>0</w:t>
            </w:r>
            <w:r w:rsidRPr="00972DEF">
              <w:t>2</w:t>
            </w:r>
            <w:r>
              <w:t>5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5EB993" w14:textId="4B5FEE6A" w:rsidR="004A061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01F3D9" w14:textId="37FB50E5" w:rsidR="004A061B" w:rsidRPr="000E3444" w:rsidRDefault="004A061B" w:rsidP="00D27861">
            <w:pPr>
              <w:suppressAutoHyphens/>
            </w:pPr>
            <w:r>
              <w:rPr>
                <w:lang w:val="en-US"/>
              </w:rPr>
              <w:t>D</w:t>
            </w:r>
            <w:r w:rsidRPr="000E3444">
              <w:rPr>
                <w:lang w:val="en-US"/>
              </w:rPr>
              <w:t>/0</w:t>
            </w:r>
            <w:r w:rsidR="00D27861">
              <w:rPr>
                <w:lang w:val="en-US"/>
              </w:rPr>
              <w:t>5</w:t>
            </w:r>
            <w:r w:rsidRPr="000E3444">
              <w:rPr>
                <w:lang w:val="en-US"/>
              </w:rPr>
              <w:t>.</w:t>
            </w:r>
            <w:r w:rsidR="00D27861">
              <w:rPr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F4B58F" w14:textId="77777777" w:rsidR="004A061B" w:rsidRPr="000E3444" w:rsidRDefault="004A061B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E5EDBD" w14:textId="036BDB33" w:rsidR="004A061B" w:rsidRPr="000E3444" w:rsidRDefault="00D27861" w:rsidP="00D27861">
            <w:pPr>
              <w:suppressAutoHyphens/>
              <w:jc w:val="center"/>
            </w:pPr>
            <w:r>
              <w:t>4</w:t>
            </w:r>
          </w:p>
        </w:tc>
      </w:tr>
    </w:tbl>
    <w:p w14:paraId="0D5942F3" w14:textId="77777777" w:rsidR="004A061B" w:rsidRPr="000E3444" w:rsidRDefault="004A061B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4A061B" w:rsidRPr="000E3444" w14:paraId="7C93ECAE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46A1E59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1B0D67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E16CA" w14:textId="77777777" w:rsidR="004A061B" w:rsidRPr="000E3444" w:rsidRDefault="004A061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1D0C38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A62BC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AAE73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34326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4A061B" w:rsidRPr="000E3444" w14:paraId="1038A731" w14:textId="77777777" w:rsidTr="00D27861">
        <w:trPr>
          <w:jc w:val="center"/>
        </w:trPr>
        <w:tc>
          <w:tcPr>
            <w:tcW w:w="1267" w:type="pct"/>
            <w:vAlign w:val="center"/>
          </w:tcPr>
          <w:p w14:paraId="51EBD45C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F3E9EB8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5BD5C2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242FF1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D5020CC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06F7B7" w14:textId="4963AA0F" w:rsidR="004A061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4A061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45A1DDF" w14:textId="77777777" w:rsidR="004A061B" w:rsidRPr="005E7C86" w:rsidRDefault="004A061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72B899" w14:textId="77777777" w:rsidR="004A061B" w:rsidRPr="000E3444" w:rsidRDefault="004A061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187"/>
      </w:tblGrid>
      <w:tr w:rsidR="004A061B" w:rsidRPr="000E3444" w14:paraId="7594F945" w14:textId="77777777" w:rsidTr="00F91333">
        <w:trPr>
          <w:trHeight w:val="20"/>
          <w:jc w:val="center"/>
        </w:trPr>
        <w:tc>
          <w:tcPr>
            <w:tcW w:w="1072" w:type="pct"/>
            <w:vMerge w:val="restart"/>
          </w:tcPr>
          <w:p w14:paraId="1420AF75" w14:textId="77777777" w:rsidR="004A061B" w:rsidRPr="000E3444" w:rsidRDefault="004A061B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44F7E83B" w14:textId="77777777" w:rsidR="004A061B" w:rsidRPr="000E3444" w:rsidRDefault="004A061B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4A061B" w:rsidRPr="000E3444" w14:paraId="418C89C9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6F2BC419" w14:textId="77777777" w:rsidR="004A061B" w:rsidRPr="000E3444" w:rsidRDefault="004A061B" w:rsidP="00D27861"/>
        </w:tc>
        <w:tc>
          <w:tcPr>
            <w:tcW w:w="3928" w:type="pct"/>
          </w:tcPr>
          <w:p w14:paraId="7D0EF2FB" w14:textId="41FA3277" w:rsidR="004A061B" w:rsidRPr="000E3444" w:rsidRDefault="004A061B" w:rsidP="00A46674">
            <w:pPr>
              <w:jc w:val="both"/>
            </w:pPr>
            <w:r>
              <w:t xml:space="preserve">Контроль шероховатости до </w:t>
            </w:r>
            <w:r w:rsidR="00692693">
              <w:t>Ra </w:t>
            </w:r>
            <w:r>
              <w:t>0,0</w:t>
            </w:r>
            <w:r w:rsidRPr="00972DEF">
              <w:t>2</w:t>
            </w:r>
            <w:r>
              <w:t>5</w:t>
            </w:r>
            <w:r w:rsidRPr="000E3444">
              <w:t xml:space="preserve"> сложных поверхностей простых деталей и простых поверхностей сложных деталей</w:t>
            </w:r>
          </w:p>
        </w:tc>
      </w:tr>
      <w:tr w:rsidR="004A061B" w:rsidRPr="000E3444" w14:paraId="7A1AA8E9" w14:textId="77777777" w:rsidTr="00F91333">
        <w:trPr>
          <w:trHeight w:val="20"/>
          <w:jc w:val="center"/>
        </w:trPr>
        <w:tc>
          <w:tcPr>
            <w:tcW w:w="1072" w:type="pct"/>
            <w:vMerge w:val="restart"/>
          </w:tcPr>
          <w:p w14:paraId="478EAE93" w14:textId="77777777" w:rsidR="004A061B" w:rsidRPr="000E3444" w:rsidRDefault="004A061B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47CC0CFA" w14:textId="77777777" w:rsidR="004A061B" w:rsidRPr="000E3444" w:rsidRDefault="004A061B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4A061B" w:rsidRPr="000E3444" w14:paraId="25F9F8D7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6BCEE788" w14:textId="77777777" w:rsidR="004A061B" w:rsidRPr="000E3444" w:rsidRDefault="004A061B" w:rsidP="00D27861"/>
        </w:tc>
        <w:tc>
          <w:tcPr>
            <w:tcW w:w="3928" w:type="pct"/>
          </w:tcPr>
          <w:p w14:paraId="7B953407" w14:textId="77777777" w:rsidR="004A061B" w:rsidRPr="000E3444" w:rsidRDefault="004A061B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4A061B" w:rsidRPr="000E3444" w14:paraId="0C096720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01CC132C" w14:textId="77777777" w:rsidR="004A061B" w:rsidRPr="000E3444" w:rsidRDefault="004A061B" w:rsidP="00D27861"/>
        </w:tc>
        <w:tc>
          <w:tcPr>
            <w:tcW w:w="3928" w:type="pct"/>
          </w:tcPr>
          <w:p w14:paraId="0D0821E8" w14:textId="77777777" w:rsidR="004A061B" w:rsidRPr="000E3444" w:rsidRDefault="004A061B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4A061B" w:rsidRPr="000E3444" w14:paraId="21E13DB2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5FC5F6AD" w14:textId="77777777" w:rsidR="004A061B" w:rsidRPr="000E3444" w:rsidRDefault="004A061B" w:rsidP="00D27861"/>
        </w:tc>
        <w:tc>
          <w:tcPr>
            <w:tcW w:w="3928" w:type="pct"/>
          </w:tcPr>
          <w:p w14:paraId="48954768" w14:textId="0F292168" w:rsidR="004A061B" w:rsidRPr="000E3444" w:rsidRDefault="00F91333" w:rsidP="00A46674">
            <w:pPr>
              <w:jc w:val="both"/>
            </w:pPr>
            <w:r>
              <w:t>Измерять</w:t>
            </w:r>
            <w:r w:rsidR="004A061B" w:rsidRPr="00CE6773">
              <w:t xml:space="preserve"> </w:t>
            </w:r>
            <w:r w:rsidR="00D27861">
              <w:t xml:space="preserve">шероховатость </w:t>
            </w:r>
            <w:r w:rsidR="004A061B" w:rsidRPr="000E3444">
              <w:t>сложных поверхностей простых деталей и простых поверхностей сложных деталей</w:t>
            </w:r>
            <w:r w:rsidRPr="00CE6773">
              <w:t xml:space="preserve"> до </w:t>
            </w:r>
            <w:r>
              <w:rPr>
                <w:lang w:val="en-US"/>
              </w:rPr>
              <w:t>Ra </w:t>
            </w:r>
            <w:r>
              <w:t>0,0</w:t>
            </w:r>
            <w:r w:rsidRPr="00972DEF">
              <w:t>2</w:t>
            </w:r>
            <w:r>
              <w:t>5</w:t>
            </w:r>
          </w:p>
        </w:tc>
      </w:tr>
      <w:tr w:rsidR="004A061B" w:rsidRPr="000E3444" w14:paraId="41A57105" w14:textId="77777777" w:rsidTr="00F91333">
        <w:trPr>
          <w:trHeight w:val="20"/>
          <w:jc w:val="center"/>
        </w:trPr>
        <w:tc>
          <w:tcPr>
            <w:tcW w:w="1072" w:type="pct"/>
            <w:vMerge w:val="restart"/>
          </w:tcPr>
          <w:p w14:paraId="59089221" w14:textId="77777777" w:rsidR="004A061B" w:rsidRPr="000E3444" w:rsidRDefault="004A061B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38DAEC3B" w14:textId="77777777" w:rsidR="004A061B" w:rsidRPr="000E3444" w:rsidRDefault="004A061B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4A061B" w:rsidRPr="000E3444" w14:paraId="5960B81B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02EDA1A4" w14:textId="77777777" w:rsidR="004A061B" w:rsidRPr="000E3444" w:rsidRDefault="004A061B" w:rsidP="00D27861"/>
        </w:tc>
        <w:tc>
          <w:tcPr>
            <w:tcW w:w="3928" w:type="pct"/>
          </w:tcPr>
          <w:p w14:paraId="715EB55E" w14:textId="77777777" w:rsidR="004A061B" w:rsidRPr="000E3444" w:rsidRDefault="004A061B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4A061B" w:rsidRPr="000E3444" w14:paraId="41E68221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6E83D65F" w14:textId="77777777" w:rsidR="004A061B" w:rsidRPr="000E3444" w:rsidRDefault="004A061B" w:rsidP="00D27861"/>
        </w:tc>
        <w:tc>
          <w:tcPr>
            <w:tcW w:w="3928" w:type="pct"/>
          </w:tcPr>
          <w:p w14:paraId="52C3F04C" w14:textId="77777777" w:rsidR="004A061B" w:rsidRPr="000E3444" w:rsidRDefault="004A061B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4A061B" w:rsidRPr="000E3444" w14:paraId="4D3EAECF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431B02C1" w14:textId="77777777" w:rsidR="004A061B" w:rsidRPr="000E3444" w:rsidRDefault="004A061B" w:rsidP="00D27861"/>
        </w:tc>
        <w:tc>
          <w:tcPr>
            <w:tcW w:w="3928" w:type="pct"/>
          </w:tcPr>
          <w:p w14:paraId="7E458CFD" w14:textId="77777777" w:rsidR="004A061B" w:rsidRPr="000E3444" w:rsidRDefault="004A061B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4A061B" w:rsidRPr="000E3444" w14:paraId="075F5343" w14:textId="77777777" w:rsidTr="00F91333">
        <w:trPr>
          <w:trHeight w:val="54"/>
          <w:jc w:val="center"/>
        </w:trPr>
        <w:tc>
          <w:tcPr>
            <w:tcW w:w="1072" w:type="pct"/>
            <w:vMerge/>
          </w:tcPr>
          <w:p w14:paraId="78C5206D" w14:textId="77777777" w:rsidR="004A061B" w:rsidRPr="000E3444" w:rsidRDefault="004A061B" w:rsidP="00D27861"/>
        </w:tc>
        <w:tc>
          <w:tcPr>
            <w:tcW w:w="3928" w:type="pct"/>
          </w:tcPr>
          <w:p w14:paraId="3D79DEA6" w14:textId="77777777" w:rsidR="004A061B" w:rsidRPr="000E3444" w:rsidRDefault="004A061B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4A061B" w:rsidRPr="000E3444" w14:paraId="41602186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6F09D35B" w14:textId="77777777" w:rsidR="004A061B" w:rsidRPr="000E3444" w:rsidRDefault="004A061B" w:rsidP="00D27861"/>
        </w:tc>
        <w:tc>
          <w:tcPr>
            <w:tcW w:w="3928" w:type="pct"/>
          </w:tcPr>
          <w:p w14:paraId="66FE35BA" w14:textId="3E43A217" w:rsidR="004A061B" w:rsidRPr="000E3444" w:rsidRDefault="004A061B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с шероховатостью до </w:t>
            </w:r>
            <w:r w:rsidR="00692693">
              <w:t>Ra </w:t>
            </w:r>
            <w:r>
              <w:t>0,0</w:t>
            </w:r>
            <w:r w:rsidRPr="00972DEF">
              <w:t>2</w:t>
            </w:r>
            <w:r>
              <w:t>5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4A061B" w:rsidRPr="000E3444" w14:paraId="22D5B17F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1FF2DC50" w14:textId="77777777" w:rsidR="004A061B" w:rsidRPr="000E3444" w:rsidRDefault="004A061B" w:rsidP="00D27861"/>
        </w:tc>
        <w:tc>
          <w:tcPr>
            <w:tcW w:w="3928" w:type="pct"/>
          </w:tcPr>
          <w:p w14:paraId="42FA993E" w14:textId="77777777" w:rsidR="004A061B" w:rsidRPr="000E3444" w:rsidRDefault="004A061B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4A061B" w:rsidRPr="000E3444" w14:paraId="46849D20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7B072408" w14:textId="77777777" w:rsidR="004A061B" w:rsidRPr="000E3444" w:rsidRDefault="004A061B" w:rsidP="00D27861"/>
        </w:tc>
        <w:tc>
          <w:tcPr>
            <w:tcW w:w="3928" w:type="pct"/>
          </w:tcPr>
          <w:p w14:paraId="5BFE515F" w14:textId="3890037D" w:rsidR="004A061B" w:rsidRPr="000E3444" w:rsidRDefault="004A061B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</w:t>
            </w:r>
            <w:r w:rsidRPr="000E3444">
              <w:t>сложных поверхностей простых деталей и простых поверхностей сложных деталей</w:t>
            </w:r>
            <w:r>
              <w:t xml:space="preserve"> до </w:t>
            </w:r>
            <w:r w:rsidR="00692693">
              <w:t>Ra </w:t>
            </w:r>
            <w:r>
              <w:t>0,0</w:t>
            </w:r>
            <w:r w:rsidRPr="00972DEF">
              <w:t>2</w:t>
            </w:r>
            <w:r>
              <w:t>5</w:t>
            </w:r>
          </w:p>
        </w:tc>
      </w:tr>
      <w:tr w:rsidR="004A061B" w:rsidRPr="000E3444" w14:paraId="271BE21D" w14:textId="77777777" w:rsidTr="00F91333">
        <w:trPr>
          <w:trHeight w:val="20"/>
          <w:jc w:val="center"/>
        </w:trPr>
        <w:tc>
          <w:tcPr>
            <w:tcW w:w="1072" w:type="pct"/>
            <w:vMerge/>
          </w:tcPr>
          <w:p w14:paraId="688CB8E0" w14:textId="77777777" w:rsidR="004A061B" w:rsidRPr="000E3444" w:rsidRDefault="004A061B" w:rsidP="00D27861"/>
        </w:tc>
        <w:tc>
          <w:tcPr>
            <w:tcW w:w="3928" w:type="pct"/>
          </w:tcPr>
          <w:p w14:paraId="799D6AEC" w14:textId="77777777" w:rsidR="004A061B" w:rsidRPr="000E3444" w:rsidRDefault="004A061B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4A061B" w:rsidRPr="000E3444" w14:paraId="13213152" w14:textId="77777777" w:rsidTr="00F91333">
        <w:trPr>
          <w:trHeight w:val="20"/>
          <w:jc w:val="center"/>
        </w:trPr>
        <w:tc>
          <w:tcPr>
            <w:tcW w:w="1072" w:type="pct"/>
          </w:tcPr>
          <w:p w14:paraId="73BE281B" w14:textId="77777777" w:rsidR="004A061B" w:rsidRPr="000E3444" w:rsidRDefault="004A061B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61158F24" w14:textId="77777777" w:rsidR="004A061B" w:rsidRPr="000E3444" w:rsidRDefault="004A061B" w:rsidP="00A46674">
            <w:pPr>
              <w:jc w:val="both"/>
            </w:pPr>
            <w:r w:rsidRPr="000E3444">
              <w:t>-</w:t>
            </w:r>
          </w:p>
        </w:tc>
      </w:tr>
    </w:tbl>
    <w:p w14:paraId="7F506670" w14:textId="77777777" w:rsidR="00A46674" w:rsidRDefault="00A46674" w:rsidP="005E7C86">
      <w:pPr>
        <w:rPr>
          <w:b/>
          <w:bCs w:val="0"/>
        </w:rPr>
      </w:pPr>
    </w:p>
    <w:p w14:paraId="4D0B1645" w14:textId="4A76D4DE" w:rsidR="004A061B" w:rsidRDefault="004A061B" w:rsidP="005E7C86">
      <w:pPr>
        <w:rPr>
          <w:b/>
          <w:bCs w:val="0"/>
        </w:rPr>
      </w:pPr>
      <w:r w:rsidRPr="005E7C86">
        <w:rPr>
          <w:b/>
          <w:bCs w:val="0"/>
        </w:rPr>
        <w:t>3.4</w:t>
      </w:r>
      <w:r w:rsidR="00D27861" w:rsidRPr="005E7C86">
        <w:rPr>
          <w:b/>
          <w:bCs w:val="0"/>
        </w:rPr>
        <w:t>.6</w:t>
      </w:r>
      <w:r w:rsidRPr="005E7C86">
        <w:rPr>
          <w:b/>
          <w:bCs w:val="0"/>
        </w:rPr>
        <w:t>. Трудовая функция</w:t>
      </w:r>
    </w:p>
    <w:p w14:paraId="4BD11DFE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4A061B" w:rsidRPr="000E3444" w14:paraId="59B46BDE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D622E4E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74CFC" w14:textId="1F1657FE" w:rsidR="004A061B" w:rsidRPr="000E3444" w:rsidRDefault="00CB06F7">
            <w:pPr>
              <w:suppressAutoHyphens/>
            </w:pPr>
            <w:r w:rsidRPr="00CB06F7">
              <w:t xml:space="preserve">Контроль качества сложных поверхностей сложных деталей с шероховатостью до </w:t>
            </w:r>
            <w:r w:rsidR="00692693">
              <w:t>Ra </w:t>
            </w:r>
            <w:r w:rsidRPr="00CB06F7">
              <w:t>0,2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7159E8" w14:textId="36DE79A0" w:rsidR="004A061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92E496" w14:textId="140CE695" w:rsidR="004A061B" w:rsidRPr="000E3444" w:rsidRDefault="00D27861" w:rsidP="00D27861">
            <w:pPr>
              <w:suppressAutoHyphens/>
            </w:pPr>
            <w:r>
              <w:rPr>
                <w:lang w:val="en-US"/>
              </w:rPr>
              <w:t>D</w:t>
            </w:r>
            <w:r w:rsidR="004A061B" w:rsidRPr="000E3444">
              <w:rPr>
                <w:lang w:val="en-US"/>
              </w:rPr>
              <w:t>/0</w:t>
            </w:r>
            <w:r>
              <w:rPr>
                <w:lang w:val="en-US"/>
              </w:rPr>
              <w:t>6</w:t>
            </w:r>
            <w:r w:rsidR="004A061B" w:rsidRPr="000E3444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581707" w14:textId="77777777" w:rsidR="004A061B" w:rsidRPr="000E3444" w:rsidRDefault="004A061B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8146D" w14:textId="11E0218E" w:rsidR="004A061B" w:rsidRPr="000E3444" w:rsidRDefault="00D27861" w:rsidP="00D27861">
            <w:pPr>
              <w:suppressAutoHyphens/>
              <w:jc w:val="center"/>
            </w:pPr>
            <w:r>
              <w:t>4</w:t>
            </w:r>
          </w:p>
        </w:tc>
      </w:tr>
    </w:tbl>
    <w:p w14:paraId="799B0E6B" w14:textId="7DD32D4B" w:rsidR="004A061B" w:rsidRDefault="004A061B" w:rsidP="005E7C86"/>
    <w:p w14:paraId="297D9AB9" w14:textId="77777777" w:rsidR="000D4DE9" w:rsidRPr="000E3444" w:rsidRDefault="000D4DE9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4A061B" w:rsidRPr="000E3444" w14:paraId="7729D69F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C8518DB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17584F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3A4DD" w14:textId="77777777" w:rsidR="004A061B" w:rsidRPr="000E3444" w:rsidRDefault="004A061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F8AE24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3D7EA9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0DC3A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D9E2D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4A061B" w:rsidRPr="000E3444" w14:paraId="3677FBF2" w14:textId="77777777" w:rsidTr="00D27861">
        <w:trPr>
          <w:jc w:val="center"/>
        </w:trPr>
        <w:tc>
          <w:tcPr>
            <w:tcW w:w="1267" w:type="pct"/>
            <w:vAlign w:val="center"/>
          </w:tcPr>
          <w:p w14:paraId="1B1B8D65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B0C2A72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C50737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DB2C4D6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E362953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DC17FC" w14:textId="083750CE" w:rsidR="004A061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4A061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C911FA7" w14:textId="77777777" w:rsidR="004A061B" w:rsidRPr="005E7C86" w:rsidRDefault="004A061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09482F" w14:textId="77777777" w:rsidR="004A061B" w:rsidRPr="000E3444" w:rsidRDefault="004A061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061B" w:rsidRPr="000E3444" w14:paraId="24366701" w14:textId="77777777" w:rsidTr="000D4DE9">
        <w:trPr>
          <w:trHeight w:val="20"/>
          <w:jc w:val="center"/>
        </w:trPr>
        <w:tc>
          <w:tcPr>
            <w:tcW w:w="1072" w:type="pct"/>
            <w:vMerge w:val="restart"/>
          </w:tcPr>
          <w:p w14:paraId="632301AC" w14:textId="77777777" w:rsidR="004A061B" w:rsidRPr="000E3444" w:rsidRDefault="004A061B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51041214" w14:textId="77777777" w:rsidR="004A061B" w:rsidRPr="000E3444" w:rsidRDefault="004A061B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4A061B" w:rsidRPr="000E3444" w14:paraId="276B8DAC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561A4DC1" w14:textId="77777777" w:rsidR="004A061B" w:rsidRPr="000E3444" w:rsidRDefault="004A061B" w:rsidP="00D27861"/>
        </w:tc>
        <w:tc>
          <w:tcPr>
            <w:tcW w:w="3928" w:type="pct"/>
          </w:tcPr>
          <w:p w14:paraId="4A25CE63" w14:textId="56BBED20" w:rsidR="004A061B" w:rsidRPr="000E3444" w:rsidRDefault="004A061B" w:rsidP="00A46674">
            <w:pPr>
              <w:jc w:val="both"/>
            </w:pPr>
            <w:r w:rsidRPr="000E3444">
              <w:t xml:space="preserve">Контроль шероховатости до </w:t>
            </w:r>
            <w:r w:rsidR="00692693">
              <w:t>Ra </w:t>
            </w:r>
            <w:r w:rsidRPr="000E3444">
              <w:t>0,</w:t>
            </w:r>
            <w:r w:rsidRPr="006A0D26">
              <w:t>2</w:t>
            </w:r>
            <w:r w:rsidRPr="000E3444">
              <w:t xml:space="preserve"> </w:t>
            </w:r>
            <w:r>
              <w:t xml:space="preserve">сложных </w:t>
            </w:r>
            <w:r w:rsidRPr="000E3444">
              <w:t>поверхностей</w:t>
            </w:r>
            <w:r>
              <w:t xml:space="preserve"> сложных</w:t>
            </w:r>
            <w:r w:rsidRPr="000E3444">
              <w:t xml:space="preserve"> деталей</w:t>
            </w:r>
          </w:p>
        </w:tc>
      </w:tr>
      <w:tr w:rsidR="004A061B" w:rsidRPr="000E3444" w14:paraId="66E6ADE9" w14:textId="77777777" w:rsidTr="000D4DE9">
        <w:trPr>
          <w:trHeight w:val="20"/>
          <w:jc w:val="center"/>
        </w:trPr>
        <w:tc>
          <w:tcPr>
            <w:tcW w:w="1072" w:type="pct"/>
            <w:vMerge w:val="restart"/>
          </w:tcPr>
          <w:p w14:paraId="6426D3ED" w14:textId="77777777" w:rsidR="004A061B" w:rsidRPr="000E3444" w:rsidRDefault="004A061B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409D2023" w14:textId="77777777" w:rsidR="004A061B" w:rsidRPr="000E3444" w:rsidRDefault="004A061B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4A061B" w:rsidRPr="000E3444" w14:paraId="09934996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3AAAC39F" w14:textId="77777777" w:rsidR="004A061B" w:rsidRPr="000E3444" w:rsidRDefault="004A061B" w:rsidP="00D27861"/>
        </w:tc>
        <w:tc>
          <w:tcPr>
            <w:tcW w:w="3928" w:type="pct"/>
          </w:tcPr>
          <w:p w14:paraId="441F8DE4" w14:textId="77777777" w:rsidR="004A061B" w:rsidRPr="000E3444" w:rsidRDefault="004A061B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4A061B" w:rsidRPr="000E3444" w14:paraId="7291D82D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727AA63A" w14:textId="77777777" w:rsidR="004A061B" w:rsidRPr="000E3444" w:rsidRDefault="004A061B" w:rsidP="00D27861"/>
        </w:tc>
        <w:tc>
          <w:tcPr>
            <w:tcW w:w="3928" w:type="pct"/>
          </w:tcPr>
          <w:p w14:paraId="6647FBC0" w14:textId="77777777" w:rsidR="004A061B" w:rsidRPr="000E3444" w:rsidRDefault="004A061B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4A061B" w:rsidRPr="000E3444" w14:paraId="7D0F163E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601F37F9" w14:textId="77777777" w:rsidR="004A061B" w:rsidRPr="000E3444" w:rsidRDefault="004A061B" w:rsidP="00D27861"/>
        </w:tc>
        <w:tc>
          <w:tcPr>
            <w:tcW w:w="3928" w:type="pct"/>
          </w:tcPr>
          <w:p w14:paraId="28B32E97" w14:textId="7CEBEF33" w:rsidR="004A061B" w:rsidRPr="000E3444" w:rsidRDefault="00B310DC" w:rsidP="00A46674">
            <w:pPr>
              <w:jc w:val="both"/>
            </w:pPr>
            <w:r>
              <w:t>Измерять</w:t>
            </w:r>
            <w:r w:rsidR="004A061B" w:rsidRPr="00CE6773">
              <w:t xml:space="preserve"> </w:t>
            </w:r>
            <w:r w:rsidR="00D27861">
              <w:t xml:space="preserve">шероховатость </w:t>
            </w:r>
            <w:r w:rsidR="004A061B">
              <w:t xml:space="preserve">сложных </w:t>
            </w:r>
            <w:r w:rsidR="004A061B" w:rsidRPr="00CE6773">
              <w:t>поверхностей</w:t>
            </w:r>
            <w:r w:rsidR="004A061B">
              <w:t xml:space="preserve"> сложных деталей </w:t>
            </w:r>
            <w:r w:rsidRPr="00CE6773">
              <w:t xml:space="preserve">до </w:t>
            </w:r>
            <w:r>
              <w:rPr>
                <w:lang w:val="en-US"/>
              </w:rPr>
              <w:t>Ra </w:t>
            </w:r>
            <w:r>
              <w:t>0,</w:t>
            </w:r>
            <w:r w:rsidRPr="006A0D26">
              <w:t>2</w:t>
            </w:r>
          </w:p>
        </w:tc>
      </w:tr>
      <w:tr w:rsidR="004A061B" w:rsidRPr="000E3444" w14:paraId="14028760" w14:textId="77777777" w:rsidTr="000D4DE9">
        <w:trPr>
          <w:trHeight w:val="20"/>
          <w:jc w:val="center"/>
        </w:trPr>
        <w:tc>
          <w:tcPr>
            <w:tcW w:w="1072" w:type="pct"/>
            <w:vMerge w:val="restart"/>
          </w:tcPr>
          <w:p w14:paraId="46D53BFD" w14:textId="77777777" w:rsidR="004A061B" w:rsidRPr="000E3444" w:rsidRDefault="004A061B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7D6B2F4D" w14:textId="77777777" w:rsidR="004A061B" w:rsidRPr="000E3444" w:rsidRDefault="004A061B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4A061B" w:rsidRPr="000E3444" w14:paraId="2D5D4A7A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40101EA7" w14:textId="77777777" w:rsidR="004A061B" w:rsidRPr="000E3444" w:rsidRDefault="004A061B" w:rsidP="00D27861"/>
        </w:tc>
        <w:tc>
          <w:tcPr>
            <w:tcW w:w="3928" w:type="pct"/>
          </w:tcPr>
          <w:p w14:paraId="4574D006" w14:textId="77777777" w:rsidR="004A061B" w:rsidRPr="000E3444" w:rsidRDefault="004A061B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4A061B" w:rsidRPr="000E3444" w14:paraId="5B9384C4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6EFEEB0E" w14:textId="77777777" w:rsidR="004A061B" w:rsidRPr="000E3444" w:rsidRDefault="004A061B" w:rsidP="00D27861"/>
        </w:tc>
        <w:tc>
          <w:tcPr>
            <w:tcW w:w="3928" w:type="pct"/>
          </w:tcPr>
          <w:p w14:paraId="448C75E4" w14:textId="77777777" w:rsidR="004A061B" w:rsidRPr="000E3444" w:rsidRDefault="004A061B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4A061B" w:rsidRPr="000E3444" w14:paraId="68D9AD81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45594458" w14:textId="77777777" w:rsidR="004A061B" w:rsidRPr="000E3444" w:rsidRDefault="004A061B" w:rsidP="00D27861"/>
        </w:tc>
        <w:tc>
          <w:tcPr>
            <w:tcW w:w="3928" w:type="pct"/>
          </w:tcPr>
          <w:p w14:paraId="0C9FC873" w14:textId="77777777" w:rsidR="004A061B" w:rsidRPr="000E3444" w:rsidRDefault="004A061B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4A061B" w:rsidRPr="000E3444" w14:paraId="6AB40417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01E223E1" w14:textId="77777777" w:rsidR="004A061B" w:rsidRPr="000E3444" w:rsidRDefault="004A061B" w:rsidP="00D27861"/>
        </w:tc>
        <w:tc>
          <w:tcPr>
            <w:tcW w:w="3928" w:type="pct"/>
          </w:tcPr>
          <w:p w14:paraId="5B87256F" w14:textId="77777777" w:rsidR="004A061B" w:rsidRPr="000E3444" w:rsidRDefault="004A061B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4A061B" w:rsidRPr="000E3444" w14:paraId="1E4087E7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170DE55D" w14:textId="77777777" w:rsidR="004A061B" w:rsidRPr="000E3444" w:rsidRDefault="004A061B" w:rsidP="00D27861"/>
        </w:tc>
        <w:tc>
          <w:tcPr>
            <w:tcW w:w="3928" w:type="pct"/>
          </w:tcPr>
          <w:p w14:paraId="0B24CFB2" w14:textId="0AFC1DD7" w:rsidR="004A061B" w:rsidRPr="000E3444" w:rsidRDefault="004A061B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сложных поверхностей</w:t>
            </w:r>
            <w:r w:rsidRPr="000E3444">
              <w:t xml:space="preserve"> </w:t>
            </w:r>
            <w:r>
              <w:t xml:space="preserve">сложных </w:t>
            </w:r>
            <w:r w:rsidRPr="000E3444">
              <w:t>де</w:t>
            </w:r>
            <w:r w:rsidR="00D27861">
              <w:t xml:space="preserve">талей с шероховатостью до </w:t>
            </w:r>
            <w:r w:rsidR="00692693">
              <w:t>Ra </w:t>
            </w:r>
            <w:r w:rsidR="00D27861">
              <w:t>0,2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4A061B" w:rsidRPr="000E3444" w14:paraId="68593CE3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2CAA7126" w14:textId="77777777" w:rsidR="004A061B" w:rsidRPr="000E3444" w:rsidRDefault="004A061B" w:rsidP="00D27861"/>
        </w:tc>
        <w:tc>
          <w:tcPr>
            <w:tcW w:w="3928" w:type="pct"/>
          </w:tcPr>
          <w:p w14:paraId="21C39C8B" w14:textId="77777777" w:rsidR="004A061B" w:rsidRPr="000E3444" w:rsidRDefault="004A061B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4A061B" w:rsidRPr="000E3444" w14:paraId="1B3A0F98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4281B9BD" w14:textId="77777777" w:rsidR="004A061B" w:rsidRPr="000E3444" w:rsidRDefault="004A061B" w:rsidP="00D27861"/>
        </w:tc>
        <w:tc>
          <w:tcPr>
            <w:tcW w:w="3928" w:type="pct"/>
          </w:tcPr>
          <w:p w14:paraId="05BF695F" w14:textId="351F4BE7" w:rsidR="004A061B" w:rsidRPr="000E3444" w:rsidRDefault="004A061B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сложных поверхностей сложных </w:t>
            </w:r>
            <w:r w:rsidRPr="000E3444">
              <w:t>деталей</w:t>
            </w:r>
            <w:r w:rsidR="00D27861">
              <w:t xml:space="preserve"> до </w:t>
            </w:r>
            <w:r w:rsidR="00692693">
              <w:t>Ra </w:t>
            </w:r>
            <w:r w:rsidR="00D27861">
              <w:t>0,2</w:t>
            </w:r>
            <w:r w:rsidRPr="000E3444">
              <w:t xml:space="preserve"> </w:t>
            </w:r>
          </w:p>
        </w:tc>
      </w:tr>
      <w:tr w:rsidR="004A061B" w:rsidRPr="000E3444" w14:paraId="79C5BDF0" w14:textId="77777777" w:rsidTr="000D4DE9">
        <w:trPr>
          <w:trHeight w:val="20"/>
          <w:jc w:val="center"/>
        </w:trPr>
        <w:tc>
          <w:tcPr>
            <w:tcW w:w="1072" w:type="pct"/>
            <w:vMerge/>
          </w:tcPr>
          <w:p w14:paraId="1D7508E5" w14:textId="77777777" w:rsidR="004A061B" w:rsidRPr="000E3444" w:rsidRDefault="004A061B" w:rsidP="00D27861"/>
        </w:tc>
        <w:tc>
          <w:tcPr>
            <w:tcW w:w="3928" w:type="pct"/>
          </w:tcPr>
          <w:p w14:paraId="2DE30864" w14:textId="77777777" w:rsidR="004A061B" w:rsidRPr="000E3444" w:rsidRDefault="004A061B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4A061B" w:rsidRPr="000E3444" w14:paraId="6B2A79B3" w14:textId="77777777" w:rsidTr="000D4DE9">
        <w:trPr>
          <w:trHeight w:val="20"/>
          <w:jc w:val="center"/>
        </w:trPr>
        <w:tc>
          <w:tcPr>
            <w:tcW w:w="1072" w:type="pct"/>
          </w:tcPr>
          <w:p w14:paraId="3214A9AF" w14:textId="77777777" w:rsidR="004A061B" w:rsidRPr="000E3444" w:rsidRDefault="004A061B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5DBE5E09" w14:textId="77777777" w:rsidR="004A061B" w:rsidRPr="000E3444" w:rsidRDefault="004A061B" w:rsidP="00A46674">
            <w:pPr>
              <w:jc w:val="both"/>
            </w:pPr>
            <w:r w:rsidRPr="000E3444">
              <w:t>-</w:t>
            </w:r>
          </w:p>
        </w:tc>
      </w:tr>
    </w:tbl>
    <w:p w14:paraId="17411895" w14:textId="77777777" w:rsidR="00A46674" w:rsidRDefault="00A46674" w:rsidP="00A46674">
      <w:bookmarkStart w:id="22" w:name="_Toc104814369"/>
    </w:p>
    <w:p w14:paraId="14ABB272" w14:textId="3758C3E0" w:rsidR="006D2452" w:rsidRDefault="006D2452" w:rsidP="00C34722">
      <w:pPr>
        <w:pStyle w:val="2"/>
      </w:pPr>
      <w:r w:rsidRPr="000E3444">
        <w:t>3.5. Обобщенная трудовая функция</w:t>
      </w:r>
      <w:bookmarkEnd w:id="22"/>
    </w:p>
    <w:p w14:paraId="635F479B" w14:textId="77777777" w:rsidR="00A46674" w:rsidRPr="00A46674" w:rsidRDefault="00A46674" w:rsidP="00A4667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D74EED" w:rsidRPr="000E3444" w14:paraId="4A56BE42" w14:textId="77777777" w:rsidTr="000E757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C0EC4D2" w14:textId="77777777" w:rsidR="00D74EED" w:rsidRPr="000E3444" w:rsidRDefault="00D74EED" w:rsidP="00D74EED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17678" w14:textId="4931829C" w:rsidR="00D74EED" w:rsidRPr="000E3444" w:rsidRDefault="00D74EED" w:rsidP="005E7C86">
            <w:r w:rsidRPr="000E3444">
              <w:t xml:space="preserve">Обработка сложных поверхностей сложных деталей </w:t>
            </w:r>
            <w:r w:rsidRPr="000E3444">
              <w:rPr>
                <w:lang w:val="en-US"/>
              </w:rPr>
              <w:t>c</w:t>
            </w:r>
            <w:r w:rsidRPr="000E3444">
              <w:t xml:space="preserve">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4AACB0" w14:textId="6BAC2202" w:rsidR="00D74EED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CFC6A3" w14:textId="77777777" w:rsidR="00D74EED" w:rsidRPr="000E3444" w:rsidRDefault="00D74EED" w:rsidP="00D74EED">
            <w:pPr>
              <w:suppressAutoHyphens/>
              <w:jc w:val="center"/>
              <w:rPr>
                <w:lang w:val="en-US"/>
              </w:rPr>
            </w:pPr>
            <w:r w:rsidRPr="000E3444">
              <w:rPr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0427DD" w14:textId="77777777" w:rsidR="00D74EED" w:rsidRPr="000E3444" w:rsidRDefault="00D74EED" w:rsidP="000E757E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A4286" w14:textId="77777777" w:rsidR="00D74EED" w:rsidRPr="000E3444" w:rsidRDefault="00D74EED" w:rsidP="00D74EED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7CCDD0ED" w14:textId="77777777" w:rsidR="006D2452" w:rsidRPr="000E3444" w:rsidRDefault="006D2452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6D2452" w:rsidRPr="000E3444" w14:paraId="2DC375F0" w14:textId="77777777" w:rsidTr="00380B7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ED50F6D" w14:textId="77777777" w:rsidR="006D2452" w:rsidRPr="000E3444" w:rsidRDefault="006D2452" w:rsidP="000E0434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BDC833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63341" w14:textId="77777777" w:rsidR="006D2452" w:rsidRPr="000E3444" w:rsidRDefault="006D2452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D91F94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9D37E0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54E50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A26E8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6D2452" w:rsidRPr="000E3444" w14:paraId="7E9BDD47" w14:textId="77777777" w:rsidTr="00380B79">
        <w:trPr>
          <w:jc w:val="center"/>
        </w:trPr>
        <w:tc>
          <w:tcPr>
            <w:tcW w:w="2550" w:type="dxa"/>
            <w:vAlign w:val="center"/>
          </w:tcPr>
          <w:p w14:paraId="3E904224" w14:textId="77777777" w:rsidR="006D2452" w:rsidRPr="000E3444" w:rsidRDefault="006D2452" w:rsidP="000E043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F4643A2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59D6E8E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03A6E2C1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3455BD30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5847A152" w14:textId="621E31C8" w:rsidR="006D245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6D2452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4F049A2F" w14:textId="77777777" w:rsidR="006D2452" w:rsidRPr="005E7C86" w:rsidRDefault="006D2452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84F5B0" w14:textId="77777777" w:rsidR="00380B79" w:rsidRPr="000E3444" w:rsidRDefault="00380B79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D2452" w:rsidRPr="000E3444" w14:paraId="14F4D5FF" w14:textId="77777777" w:rsidTr="00B310DC">
        <w:trPr>
          <w:trHeight w:val="20"/>
          <w:jc w:val="center"/>
        </w:trPr>
        <w:tc>
          <w:tcPr>
            <w:tcW w:w="1072" w:type="pct"/>
          </w:tcPr>
          <w:p w14:paraId="53D23561" w14:textId="77777777" w:rsidR="006D2452" w:rsidRPr="000E3444" w:rsidRDefault="006D2452" w:rsidP="000E0434">
            <w:pPr>
              <w:suppressAutoHyphens/>
            </w:pPr>
            <w:r w:rsidRPr="000E3444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4256BF47" w14:textId="77777777" w:rsidR="006D2452" w:rsidRPr="000E3444" w:rsidRDefault="006D2452" w:rsidP="00D74EED">
            <w:pPr>
              <w:suppressAutoHyphens/>
            </w:pPr>
            <w:r w:rsidRPr="000E3444">
              <w:t xml:space="preserve">Полировщик </w:t>
            </w:r>
            <w:r w:rsidR="00D74EED" w:rsidRPr="000E3444">
              <w:t>6</w:t>
            </w:r>
            <w:r w:rsidRPr="000E3444">
              <w:t>-го</w:t>
            </w:r>
            <w:r w:rsidRPr="000E3444">
              <w:rPr>
                <w:lang w:val="en-US"/>
              </w:rPr>
              <w:t xml:space="preserve"> </w:t>
            </w:r>
            <w:r w:rsidRPr="000E3444">
              <w:t>разряда</w:t>
            </w:r>
          </w:p>
        </w:tc>
      </w:tr>
    </w:tbl>
    <w:p w14:paraId="0FC24AE4" w14:textId="4F4182BB" w:rsidR="006D2452" w:rsidRDefault="006D2452" w:rsidP="005E7C86"/>
    <w:p w14:paraId="1F411CB2" w14:textId="77777777" w:rsidR="000D4DE9" w:rsidRPr="000E3444" w:rsidRDefault="000D4DE9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E3444" w:rsidRPr="000E3444" w14:paraId="31ED1782" w14:textId="77777777" w:rsidTr="00B310DC">
        <w:trPr>
          <w:trHeight w:val="20"/>
          <w:jc w:val="center"/>
        </w:trPr>
        <w:tc>
          <w:tcPr>
            <w:tcW w:w="1072" w:type="pct"/>
          </w:tcPr>
          <w:p w14:paraId="2BBFC999" w14:textId="77777777" w:rsidR="00FE1BAD" w:rsidRPr="000E3444" w:rsidRDefault="00FE1BAD" w:rsidP="00FE1BAD">
            <w:pPr>
              <w:suppressAutoHyphens/>
            </w:pPr>
            <w:r w:rsidRPr="000E3444">
              <w:t>Требования к образованию и обучению</w:t>
            </w:r>
          </w:p>
        </w:tc>
        <w:tc>
          <w:tcPr>
            <w:tcW w:w="3928" w:type="pct"/>
          </w:tcPr>
          <w:p w14:paraId="11CD123B" w14:textId="21205745" w:rsidR="00FE1BAD" w:rsidRPr="000E3444" w:rsidRDefault="00FE1BAD" w:rsidP="00FE1BAD">
            <w:pPr>
              <w:rPr>
                <w:bCs w:val="0"/>
                <w:lang w:val="x-none"/>
              </w:rPr>
            </w:pPr>
            <w:r w:rsidRPr="000E3444">
              <w:rPr>
                <w:lang w:val="x-none"/>
              </w:rPr>
              <w:t xml:space="preserve">Среднее общее образование и профессиональное обучение – программы профессиональной подготовки </w:t>
            </w:r>
            <w:r w:rsidR="00A028A9">
              <w:rPr>
                <w:lang w:val="x-none"/>
              </w:rPr>
              <w:t>по профессиям рабочих</w:t>
            </w:r>
            <w:r w:rsidRPr="000E3444">
              <w:rPr>
                <w:lang w:val="x-none"/>
              </w:rPr>
              <w:t xml:space="preserve">; программы </w:t>
            </w:r>
            <w:r w:rsidR="00A028A9">
              <w:rPr>
                <w:bCs w:val="0"/>
                <w:lang w:val="x-none"/>
              </w:rPr>
              <w:t>переподготовки рабочих</w:t>
            </w:r>
          </w:p>
          <w:p w14:paraId="0341276C" w14:textId="77777777" w:rsidR="00FE1BAD" w:rsidRPr="000E3444" w:rsidRDefault="00FE1BAD" w:rsidP="00FE1BAD">
            <w:pPr>
              <w:rPr>
                <w:bCs w:val="0"/>
                <w:lang w:val="x-none"/>
              </w:rPr>
            </w:pPr>
            <w:r w:rsidRPr="000E3444">
              <w:rPr>
                <w:bCs w:val="0"/>
                <w:lang w:val="x-none"/>
              </w:rPr>
              <w:t>или</w:t>
            </w:r>
          </w:p>
          <w:p w14:paraId="34EAE201" w14:textId="7592005F" w:rsidR="00FE1BAD" w:rsidRPr="000E3444" w:rsidRDefault="00FE1BAD" w:rsidP="005E7C86">
            <w:r w:rsidRPr="000E3444">
              <w:t>Среднее профессиональное образование – программы подготовки квалифицированных</w:t>
            </w:r>
            <w:r w:rsidRPr="000E3444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0E3444" w:rsidRPr="000E3444" w14:paraId="1A5635BE" w14:textId="77777777" w:rsidTr="00B310DC">
        <w:trPr>
          <w:trHeight w:val="20"/>
          <w:jc w:val="center"/>
        </w:trPr>
        <w:tc>
          <w:tcPr>
            <w:tcW w:w="1072" w:type="pct"/>
          </w:tcPr>
          <w:p w14:paraId="6FAB9337" w14:textId="77777777" w:rsidR="00FE1BAD" w:rsidRPr="000E3444" w:rsidRDefault="00FE1BAD" w:rsidP="00FE1BAD">
            <w:pPr>
              <w:suppressAutoHyphens/>
            </w:pPr>
            <w:r w:rsidRPr="000E3444">
              <w:t>Требования к опыту практической работы</w:t>
            </w:r>
          </w:p>
        </w:tc>
        <w:tc>
          <w:tcPr>
            <w:tcW w:w="3928" w:type="pct"/>
          </w:tcPr>
          <w:p w14:paraId="243B9FA4" w14:textId="77777777" w:rsidR="00FE1BAD" w:rsidRPr="000E3444" w:rsidRDefault="00FE1BAD" w:rsidP="005E7C86">
            <w:pPr>
              <w:rPr>
                <w:lang w:eastAsia="en-US"/>
              </w:rPr>
            </w:pPr>
            <w:r w:rsidRPr="000E3444">
              <w:rPr>
                <w:lang w:eastAsia="en-US"/>
              </w:rPr>
              <w:t xml:space="preserve">Не менее четырех лет </w:t>
            </w:r>
            <w:r w:rsidRPr="000E3444">
              <w:t xml:space="preserve">полировщиком </w:t>
            </w:r>
            <w:r w:rsidRPr="000E3444">
              <w:rPr>
                <w:lang w:eastAsia="en-US"/>
              </w:rPr>
              <w:t>5-го разряда для прошедших</w:t>
            </w:r>
            <w:r w:rsidRPr="000E3444" w:rsidDel="00C529F2">
              <w:rPr>
                <w:lang w:eastAsia="en-US"/>
              </w:rPr>
              <w:t xml:space="preserve"> </w:t>
            </w:r>
            <w:r w:rsidRPr="000E3444">
              <w:rPr>
                <w:lang w:eastAsia="en-US"/>
              </w:rPr>
              <w:t xml:space="preserve">профессиональное обучение </w:t>
            </w:r>
          </w:p>
          <w:p w14:paraId="1E681765" w14:textId="0E54B17F" w:rsidR="00FE1BAD" w:rsidRPr="000E3444" w:rsidRDefault="00FE1BAD" w:rsidP="00FE1BAD">
            <w:pPr>
              <w:suppressAutoHyphens/>
            </w:pPr>
            <w:r w:rsidRPr="000E3444">
              <w:rPr>
                <w:lang w:eastAsia="en-US"/>
              </w:rPr>
              <w:t xml:space="preserve">Не менее </w:t>
            </w:r>
            <w:r w:rsidRPr="000E3444">
              <w:t xml:space="preserve">шести месяцев полировщиком </w:t>
            </w:r>
            <w:r w:rsidRPr="000E3444">
              <w:rPr>
                <w:lang w:eastAsia="en-US"/>
              </w:rPr>
              <w:t>5-го разряда при наличии среднего профессионального образования</w:t>
            </w:r>
          </w:p>
        </w:tc>
      </w:tr>
      <w:tr w:rsidR="000E3444" w:rsidRPr="000E3444" w14:paraId="7FB4C4C6" w14:textId="77777777" w:rsidTr="00B310DC">
        <w:trPr>
          <w:trHeight w:val="20"/>
          <w:jc w:val="center"/>
        </w:trPr>
        <w:tc>
          <w:tcPr>
            <w:tcW w:w="1072" w:type="pct"/>
          </w:tcPr>
          <w:p w14:paraId="78586867" w14:textId="77777777" w:rsidR="002902E9" w:rsidRPr="000E3444" w:rsidRDefault="002902E9" w:rsidP="002902E9">
            <w:pPr>
              <w:suppressAutoHyphens/>
            </w:pPr>
            <w:r w:rsidRPr="000E3444">
              <w:t>Особые условия допуска к работе</w:t>
            </w:r>
          </w:p>
        </w:tc>
        <w:tc>
          <w:tcPr>
            <w:tcW w:w="3928" w:type="pct"/>
          </w:tcPr>
          <w:p w14:paraId="7BFFF82A" w14:textId="77777777" w:rsidR="002902E9" w:rsidRPr="000E3444" w:rsidRDefault="002902E9" w:rsidP="002902E9">
            <w:pPr>
              <w:suppressAutoHyphens/>
            </w:pPr>
            <w:r w:rsidRPr="000E3444">
              <w:t>Лица не моложе 18 лет</w:t>
            </w:r>
          </w:p>
          <w:p w14:paraId="25E061BD" w14:textId="77777777" w:rsidR="002902E9" w:rsidRPr="000E3444" w:rsidRDefault="002902E9" w:rsidP="005E7C86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C125A84" w14:textId="77777777" w:rsidR="002902E9" w:rsidRPr="000E3444" w:rsidRDefault="002902E9" w:rsidP="005E7C86">
            <w:r w:rsidRPr="000E3444">
              <w:t>Прохождение обучения мерам пожарной безопасности</w:t>
            </w:r>
          </w:p>
          <w:p w14:paraId="57273F09" w14:textId="73FB4F57" w:rsidR="002902E9" w:rsidRPr="000E3444" w:rsidRDefault="002902E9" w:rsidP="005E7C86">
            <w:r w:rsidRPr="000E3444">
              <w:t>Прохождение обучения по охране труда и проверки знани</w:t>
            </w:r>
            <w:r w:rsidR="00C96282"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</w:p>
          <w:p w14:paraId="17AA283E" w14:textId="77777777" w:rsidR="002902E9" w:rsidRPr="000E3444" w:rsidRDefault="002902E9" w:rsidP="002902E9">
            <w:r w:rsidRPr="000E3444">
              <w:t>Наличие не ниже I</w:t>
            </w:r>
            <w:r w:rsidRPr="000E3444">
              <w:rPr>
                <w:lang w:val="en-US"/>
              </w:rPr>
              <w:t>I</w:t>
            </w:r>
            <w:r w:rsidRPr="000E3444">
              <w:t xml:space="preserve"> группы по электробезопасности</w:t>
            </w:r>
          </w:p>
          <w:p w14:paraId="75D6A28B" w14:textId="77777777" w:rsidR="002902E9" w:rsidRPr="000E3444" w:rsidRDefault="002902E9" w:rsidP="005E7C86">
            <w:r w:rsidRPr="000E3444">
              <w:rPr>
                <w:shd w:val="clear" w:color="auto" w:fill="FFFFFF"/>
              </w:rPr>
              <w:t xml:space="preserve">Прохождение </w:t>
            </w:r>
            <w:r w:rsidRPr="000E3444">
              <w:t>инструктажа на рабочем месте и проверки навыков по зацепке грузов (при необходимости)</w:t>
            </w:r>
          </w:p>
          <w:p w14:paraId="6A41F72F" w14:textId="4626AE66" w:rsidR="002902E9" w:rsidRPr="000E3444" w:rsidRDefault="002902E9" w:rsidP="005E7C86">
            <w:r w:rsidRPr="000E3444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0E3444" w:rsidRPr="000E3444" w14:paraId="0E310EAD" w14:textId="77777777" w:rsidTr="00B310DC">
        <w:trPr>
          <w:trHeight w:val="20"/>
          <w:jc w:val="center"/>
        </w:trPr>
        <w:tc>
          <w:tcPr>
            <w:tcW w:w="1072" w:type="pct"/>
          </w:tcPr>
          <w:p w14:paraId="54EDE60D" w14:textId="77777777" w:rsidR="00FE1BAD" w:rsidRPr="000E3444" w:rsidRDefault="00FE1BAD" w:rsidP="00FE1BAD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459F5FF5" w14:textId="77777777" w:rsidR="00FE1BAD" w:rsidRPr="000E3444" w:rsidRDefault="00FE1BAD" w:rsidP="005E7C86">
            <w:r w:rsidRPr="000E3444">
              <w:t>-</w:t>
            </w:r>
          </w:p>
        </w:tc>
      </w:tr>
    </w:tbl>
    <w:p w14:paraId="0B0CC011" w14:textId="77777777" w:rsidR="006D2452" w:rsidRPr="000E3444" w:rsidRDefault="006D2452" w:rsidP="005E7C86"/>
    <w:p w14:paraId="26E03818" w14:textId="77777777" w:rsidR="00F7394E" w:rsidRDefault="00F7394E" w:rsidP="005E7C86"/>
    <w:p w14:paraId="02D4BECC" w14:textId="77777777" w:rsidR="00F7394E" w:rsidRDefault="00F7394E" w:rsidP="005E7C86"/>
    <w:p w14:paraId="03310F04" w14:textId="77777777" w:rsidR="006D2452" w:rsidRPr="000E3444" w:rsidRDefault="006D2452" w:rsidP="005E7C86">
      <w:r w:rsidRPr="000E3444">
        <w:t>Дополнительные характеристики</w:t>
      </w:r>
    </w:p>
    <w:p w14:paraId="0C19C0D5" w14:textId="77777777" w:rsidR="006D2452" w:rsidRPr="000E3444" w:rsidRDefault="006D2452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0E3444" w:rsidRPr="000E3444" w14:paraId="2283F5AE" w14:textId="77777777" w:rsidTr="00B310DC">
        <w:trPr>
          <w:trHeight w:val="20"/>
          <w:jc w:val="center"/>
        </w:trPr>
        <w:tc>
          <w:tcPr>
            <w:tcW w:w="1072" w:type="pct"/>
            <w:vAlign w:val="center"/>
          </w:tcPr>
          <w:p w14:paraId="53075D95" w14:textId="77777777" w:rsidR="006D2452" w:rsidRPr="000E3444" w:rsidRDefault="006D2452" w:rsidP="000E0434">
            <w:pPr>
              <w:suppressAutoHyphens/>
              <w:jc w:val="center"/>
            </w:pPr>
            <w:r w:rsidRPr="000E3444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5C9E026C" w14:textId="37F7FA18" w:rsidR="006D2452" w:rsidRPr="000E3444" w:rsidRDefault="0060304C" w:rsidP="0060304C">
            <w:pPr>
              <w:suppressAutoHyphens/>
              <w:jc w:val="center"/>
            </w:pPr>
            <w:r>
              <w:t>Код</w:t>
            </w:r>
          </w:p>
        </w:tc>
        <w:tc>
          <w:tcPr>
            <w:tcW w:w="3316" w:type="pct"/>
            <w:vAlign w:val="center"/>
          </w:tcPr>
          <w:p w14:paraId="34CFC9F8" w14:textId="77777777" w:rsidR="006D2452" w:rsidRPr="000E3444" w:rsidRDefault="006D2452" w:rsidP="000E0434">
            <w:pPr>
              <w:suppressAutoHyphens/>
              <w:jc w:val="center"/>
            </w:pPr>
            <w:r w:rsidRPr="000E3444">
              <w:t>Наименование базовой группы, должности (профессии) или специальности</w:t>
            </w:r>
          </w:p>
        </w:tc>
      </w:tr>
      <w:tr w:rsidR="000E3444" w:rsidRPr="000E3444" w14:paraId="439F8CFD" w14:textId="77777777" w:rsidTr="00B310DC">
        <w:trPr>
          <w:trHeight w:val="20"/>
          <w:jc w:val="center"/>
        </w:trPr>
        <w:tc>
          <w:tcPr>
            <w:tcW w:w="1072" w:type="pct"/>
          </w:tcPr>
          <w:p w14:paraId="3B74CBBC" w14:textId="77777777" w:rsidR="006D2452" w:rsidRPr="000E3444" w:rsidRDefault="006D2452" w:rsidP="000E0434">
            <w:pPr>
              <w:suppressAutoHyphens/>
            </w:pPr>
            <w:r w:rsidRPr="000E3444">
              <w:t>ОКЗ</w:t>
            </w:r>
          </w:p>
        </w:tc>
        <w:tc>
          <w:tcPr>
            <w:tcW w:w="612" w:type="pct"/>
          </w:tcPr>
          <w:p w14:paraId="0AB8B5A1" w14:textId="77777777" w:rsidR="006D2452" w:rsidRPr="000E3444" w:rsidRDefault="006D2452" w:rsidP="000E0434">
            <w:pPr>
              <w:suppressAutoHyphens/>
            </w:pPr>
            <w:r w:rsidRPr="000E3444">
              <w:t>7224</w:t>
            </w:r>
          </w:p>
        </w:tc>
        <w:tc>
          <w:tcPr>
            <w:tcW w:w="3316" w:type="pct"/>
          </w:tcPr>
          <w:p w14:paraId="6B1C9C28" w14:textId="77777777" w:rsidR="006D2452" w:rsidRPr="000E3444" w:rsidRDefault="006D2452" w:rsidP="000E0434">
            <w:pPr>
              <w:suppressAutoHyphens/>
            </w:pPr>
            <w:r w:rsidRPr="000E3444">
              <w:t>Полировщики, шлифовщики и заточники инструментов</w:t>
            </w:r>
          </w:p>
        </w:tc>
      </w:tr>
      <w:tr w:rsidR="000E3444" w:rsidRPr="000E3444" w14:paraId="413B4E62" w14:textId="77777777" w:rsidTr="00B310DC">
        <w:trPr>
          <w:trHeight w:val="20"/>
          <w:jc w:val="center"/>
        </w:trPr>
        <w:tc>
          <w:tcPr>
            <w:tcW w:w="1072" w:type="pct"/>
          </w:tcPr>
          <w:p w14:paraId="3AE29BC1" w14:textId="77777777" w:rsidR="009A77B5" w:rsidRPr="000E3444" w:rsidRDefault="009A77B5" w:rsidP="005E7C86">
            <w:r w:rsidRPr="000E3444">
              <w:t>ЕТКС</w:t>
            </w:r>
          </w:p>
        </w:tc>
        <w:tc>
          <w:tcPr>
            <w:tcW w:w="612" w:type="pct"/>
            <w:vAlign w:val="center"/>
          </w:tcPr>
          <w:p w14:paraId="227E08AB" w14:textId="1FB04D86" w:rsidR="009A77B5" w:rsidRPr="000E3444" w:rsidRDefault="001D441E" w:rsidP="005E7C86">
            <w:r w:rsidRPr="000E3444">
              <w:t>-</w:t>
            </w:r>
          </w:p>
        </w:tc>
        <w:tc>
          <w:tcPr>
            <w:tcW w:w="3316" w:type="pct"/>
            <w:vAlign w:val="center"/>
          </w:tcPr>
          <w:p w14:paraId="581F3B85" w14:textId="499AE3D9" w:rsidR="009A77B5" w:rsidRPr="000E3444" w:rsidRDefault="001D441E" w:rsidP="005E7C86">
            <w:r w:rsidRPr="000E3444">
              <w:t>-</w:t>
            </w:r>
          </w:p>
        </w:tc>
      </w:tr>
      <w:tr w:rsidR="000E3444" w:rsidRPr="000E3444" w14:paraId="280AF919" w14:textId="77777777" w:rsidTr="00B310DC">
        <w:trPr>
          <w:trHeight w:val="20"/>
          <w:jc w:val="center"/>
        </w:trPr>
        <w:tc>
          <w:tcPr>
            <w:tcW w:w="1072" w:type="pct"/>
            <w:vAlign w:val="center"/>
          </w:tcPr>
          <w:p w14:paraId="5AF09376" w14:textId="77777777" w:rsidR="008F1BBB" w:rsidRPr="000E3444" w:rsidRDefault="008F1BBB" w:rsidP="008F1BBB">
            <w:r w:rsidRPr="000E3444">
              <w:t>ОКПДТР</w:t>
            </w:r>
          </w:p>
        </w:tc>
        <w:tc>
          <w:tcPr>
            <w:tcW w:w="612" w:type="pct"/>
            <w:vAlign w:val="center"/>
          </w:tcPr>
          <w:p w14:paraId="5A55EFA1" w14:textId="77777777" w:rsidR="008F1BBB" w:rsidRPr="000E3444" w:rsidRDefault="008F1BBB" w:rsidP="008F1BBB">
            <w:r w:rsidRPr="000E3444">
              <w:t>16799</w:t>
            </w:r>
          </w:p>
        </w:tc>
        <w:tc>
          <w:tcPr>
            <w:tcW w:w="3316" w:type="pct"/>
            <w:vAlign w:val="center"/>
          </w:tcPr>
          <w:p w14:paraId="2DD6E48E" w14:textId="77777777" w:rsidR="008F1BBB" w:rsidRPr="000E3444" w:rsidRDefault="008F1BBB" w:rsidP="008F1BBB">
            <w:r w:rsidRPr="000E3444">
              <w:t>Полировщик</w:t>
            </w:r>
          </w:p>
        </w:tc>
      </w:tr>
      <w:tr w:rsidR="000E3444" w:rsidRPr="000E3444" w14:paraId="1AEEC0C5" w14:textId="77777777" w:rsidTr="00B310DC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0301EF" w14:textId="77777777" w:rsidR="00D74EED" w:rsidRPr="000E3444" w:rsidRDefault="00D74EED" w:rsidP="00D74EED">
            <w:r w:rsidRPr="000E3444">
              <w:t>ОКСО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6DFD19" w14:textId="77777777" w:rsidR="00D74EED" w:rsidRPr="000E3444" w:rsidRDefault="00D74EED" w:rsidP="005E7C86">
            <w:r w:rsidRPr="000E3444">
              <w:t>2.15.01.28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9388AA" w14:textId="77777777" w:rsidR="00D74EED" w:rsidRPr="000E3444" w:rsidRDefault="00D74EED" w:rsidP="005E7C86">
            <w:r w:rsidRPr="000E3444">
              <w:t>Шлифовщик-универсал</w:t>
            </w:r>
          </w:p>
        </w:tc>
      </w:tr>
    </w:tbl>
    <w:p w14:paraId="26ED4C54" w14:textId="77777777" w:rsidR="00A46674" w:rsidRDefault="00A46674" w:rsidP="005E7C86">
      <w:pPr>
        <w:rPr>
          <w:b/>
          <w:bCs w:val="0"/>
        </w:rPr>
      </w:pPr>
    </w:p>
    <w:p w14:paraId="68E75775" w14:textId="7895F43A" w:rsidR="006D2452" w:rsidRDefault="006D2452" w:rsidP="005E7C86">
      <w:pPr>
        <w:rPr>
          <w:b/>
          <w:bCs w:val="0"/>
        </w:rPr>
      </w:pPr>
      <w:r w:rsidRPr="005E7C86">
        <w:rPr>
          <w:b/>
          <w:bCs w:val="0"/>
        </w:rPr>
        <w:t>3.</w:t>
      </w:r>
      <w:r w:rsidR="00EC55BA" w:rsidRPr="005E7C86">
        <w:rPr>
          <w:b/>
          <w:bCs w:val="0"/>
        </w:rPr>
        <w:t>5</w:t>
      </w:r>
      <w:r w:rsidRPr="005E7C86">
        <w:rPr>
          <w:b/>
          <w:bCs w:val="0"/>
        </w:rPr>
        <w:t>.1. Трудовая функция</w:t>
      </w:r>
    </w:p>
    <w:p w14:paraId="2BC73A60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2452" w:rsidRPr="000E3444" w14:paraId="5DE8156B" w14:textId="77777777" w:rsidTr="007C300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BB01212" w14:textId="77777777" w:rsidR="006D2452" w:rsidRPr="000E3444" w:rsidRDefault="006D2452" w:rsidP="000E0434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20631" w14:textId="5A76BA7E" w:rsidR="006D2452" w:rsidRPr="000E3444" w:rsidRDefault="00EC55BA" w:rsidP="000E0434">
            <w:pPr>
              <w:suppressAutoHyphens/>
            </w:pPr>
            <w:r w:rsidRPr="000E3444">
              <w:t xml:space="preserve">Полирование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Pr="000E3444">
              <w:t xml:space="preserve"> вручную и </w:t>
            </w:r>
            <w:r w:rsidR="00BE75F7" w:rsidRPr="000E3444">
              <w:t xml:space="preserve">с </w:t>
            </w:r>
            <w:r w:rsidR="00B55835" w:rsidRPr="000E3444">
              <w:t>использованием механизированного</w:t>
            </w:r>
            <w:r w:rsidRPr="000E3444">
              <w:t xml:space="preserve"> инструмента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A474D8" w14:textId="6AC32556" w:rsidR="006D245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363CD" w14:textId="77777777" w:rsidR="006D2452" w:rsidRPr="000E3444" w:rsidRDefault="00EC55BA" w:rsidP="007C3006">
            <w:pPr>
              <w:suppressAutoHyphens/>
              <w:rPr>
                <w:lang w:val="en-US"/>
              </w:rPr>
            </w:pPr>
            <w:r w:rsidRPr="000E3444">
              <w:rPr>
                <w:lang w:val="en-US"/>
              </w:rPr>
              <w:t>E</w:t>
            </w:r>
            <w:r w:rsidRPr="000E3444">
              <w:t>/01.</w:t>
            </w:r>
            <w:r w:rsidR="00813A1E" w:rsidRPr="000E3444"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B88771" w14:textId="77777777" w:rsidR="006D2452" w:rsidRPr="000E3444" w:rsidRDefault="006D2452" w:rsidP="007C300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0B6F7" w14:textId="77777777" w:rsidR="006D2452" w:rsidRPr="000E3444" w:rsidRDefault="00813A1E" w:rsidP="000E0434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2B8A9518" w14:textId="77777777" w:rsidR="006D2452" w:rsidRPr="000E3444" w:rsidRDefault="006D2452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2"/>
        <w:gridCol w:w="1188"/>
        <w:gridCol w:w="638"/>
        <w:gridCol w:w="1911"/>
        <w:gridCol w:w="250"/>
        <w:gridCol w:w="1276"/>
        <w:gridCol w:w="2516"/>
      </w:tblGrid>
      <w:tr w:rsidR="006D2452" w:rsidRPr="000E3444" w14:paraId="6025ADF6" w14:textId="77777777" w:rsidTr="00380B79">
        <w:trPr>
          <w:jc w:val="center"/>
        </w:trPr>
        <w:tc>
          <w:tcPr>
            <w:tcW w:w="1268" w:type="pct"/>
            <w:tcBorders>
              <w:right w:val="single" w:sz="4" w:space="0" w:color="808080"/>
            </w:tcBorders>
            <w:vAlign w:val="center"/>
          </w:tcPr>
          <w:p w14:paraId="7E8690C8" w14:textId="77777777" w:rsidR="006D2452" w:rsidRPr="000E3444" w:rsidRDefault="006D2452" w:rsidP="000E0434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6D4B69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2AD45" w14:textId="77777777" w:rsidR="006D2452" w:rsidRPr="000E3444" w:rsidRDefault="006D2452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EE1DC3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898AF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6390D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7B2DE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6D2452" w:rsidRPr="000E3444" w14:paraId="6CF68E9B" w14:textId="77777777" w:rsidTr="00380B79">
        <w:trPr>
          <w:jc w:val="center"/>
        </w:trPr>
        <w:tc>
          <w:tcPr>
            <w:tcW w:w="1268" w:type="pct"/>
            <w:vAlign w:val="center"/>
          </w:tcPr>
          <w:p w14:paraId="208FA2DE" w14:textId="77777777" w:rsidR="006D2452" w:rsidRPr="000E3444" w:rsidRDefault="006D2452" w:rsidP="000E043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167D2B9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0BE643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E8D7720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808080"/>
            </w:tcBorders>
            <w:vAlign w:val="center"/>
          </w:tcPr>
          <w:p w14:paraId="041FD7DA" w14:textId="77777777" w:rsidR="006D2452" w:rsidRPr="000E3444" w:rsidRDefault="006D2452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14:paraId="54A875C6" w14:textId="4A0E5E9D" w:rsidR="006D2452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6D2452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5DBB13E1" w14:textId="77777777" w:rsidR="006D2452" w:rsidRPr="005E7C86" w:rsidRDefault="006D2452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C9B16A" w14:textId="77777777" w:rsidR="006D2452" w:rsidRPr="000E3444" w:rsidRDefault="006D2452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C55BA" w:rsidRPr="000E3444" w14:paraId="1947A203" w14:textId="77777777" w:rsidTr="00B310DC">
        <w:trPr>
          <w:trHeight w:val="20"/>
          <w:jc w:val="center"/>
        </w:trPr>
        <w:tc>
          <w:tcPr>
            <w:tcW w:w="1072" w:type="pct"/>
            <w:vMerge w:val="restart"/>
          </w:tcPr>
          <w:p w14:paraId="59A818EE" w14:textId="77777777" w:rsidR="00EC55BA" w:rsidRPr="000E3444" w:rsidRDefault="00EC55BA" w:rsidP="000E0434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20D1521B" w14:textId="23D70517" w:rsidR="00EC55BA" w:rsidRPr="000E3444" w:rsidRDefault="00EC55BA" w:rsidP="00A46674">
            <w:pPr>
              <w:jc w:val="both"/>
            </w:pPr>
            <w:r w:rsidRPr="000E3444">
              <w:t xml:space="preserve">Анализ исходных данных (рабочего чертежа, технологической карты) для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EC55BA" w:rsidRPr="000E3444" w14:paraId="0B5E5504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6C1F1C83" w14:textId="77777777" w:rsidR="00EC55BA" w:rsidRPr="000E3444" w:rsidRDefault="00EC55BA" w:rsidP="000E0434">
            <w:pPr>
              <w:suppressAutoHyphens/>
            </w:pPr>
          </w:p>
        </w:tc>
        <w:tc>
          <w:tcPr>
            <w:tcW w:w="3928" w:type="pct"/>
          </w:tcPr>
          <w:p w14:paraId="0095BC1D" w14:textId="78617D9E" w:rsidR="00EC55BA" w:rsidRPr="000E3444" w:rsidRDefault="00EC55BA" w:rsidP="00A46674">
            <w:pPr>
              <w:jc w:val="both"/>
            </w:pPr>
            <w:r w:rsidRPr="000E3444">
              <w:t xml:space="preserve">Подготовка к выполнению технологической операции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EC55BA" w:rsidRPr="000E3444" w14:paraId="700CFFBB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3CF041F0" w14:textId="77777777" w:rsidR="00EC55BA" w:rsidRPr="000E3444" w:rsidRDefault="00EC55BA" w:rsidP="000E0434">
            <w:pPr>
              <w:suppressAutoHyphens/>
            </w:pPr>
          </w:p>
        </w:tc>
        <w:tc>
          <w:tcPr>
            <w:tcW w:w="3928" w:type="pct"/>
          </w:tcPr>
          <w:p w14:paraId="681E5E1A" w14:textId="29C24613" w:rsidR="00EC55BA" w:rsidRPr="000E3444" w:rsidRDefault="00EC55BA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  <w:r w:rsidRPr="000E3444">
              <w:t xml:space="preserve"> вручную и при помощи механизированного инструмента в соответствии с технической документацией</w:t>
            </w:r>
          </w:p>
        </w:tc>
      </w:tr>
      <w:tr w:rsidR="00EC55BA" w:rsidRPr="000E3444" w14:paraId="208B8A4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2CB4172" w14:textId="77777777" w:rsidR="00EC55BA" w:rsidRPr="000E3444" w:rsidRDefault="00EC55BA" w:rsidP="000E0434">
            <w:pPr>
              <w:suppressAutoHyphens/>
            </w:pPr>
          </w:p>
        </w:tc>
        <w:tc>
          <w:tcPr>
            <w:tcW w:w="3928" w:type="pct"/>
          </w:tcPr>
          <w:p w14:paraId="4A9A67C3" w14:textId="77777777" w:rsidR="00EC55BA" w:rsidRPr="000E3444" w:rsidRDefault="009E119F" w:rsidP="00A46674">
            <w:pPr>
              <w:jc w:val="both"/>
            </w:pPr>
            <w:r w:rsidRPr="000E3444">
              <w:t>Поддержание</w:t>
            </w:r>
            <w:r w:rsidR="00EC55BA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EC55BA" w:rsidRPr="000E3444" w14:paraId="1A063E80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24444F29" w14:textId="77777777" w:rsidR="00EC55BA" w:rsidRPr="000E3444" w:rsidRDefault="00EC55BA" w:rsidP="000E0434">
            <w:pPr>
              <w:suppressAutoHyphens/>
            </w:pPr>
          </w:p>
        </w:tc>
        <w:tc>
          <w:tcPr>
            <w:tcW w:w="3928" w:type="pct"/>
          </w:tcPr>
          <w:p w14:paraId="6B9DA66B" w14:textId="77777777" w:rsidR="00EC55BA" w:rsidRPr="000E3444" w:rsidRDefault="009E119F" w:rsidP="00A46674">
            <w:pPr>
              <w:jc w:val="both"/>
            </w:pPr>
            <w:r w:rsidRPr="000E3444">
              <w:t>Поддержание</w:t>
            </w:r>
            <w:r w:rsidR="00EC55BA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EC55BA" w:rsidRPr="000E3444">
              <w:t>, промышленной и экологической безопасности, правилами организации рабочего места полировщика</w:t>
            </w:r>
          </w:p>
        </w:tc>
      </w:tr>
      <w:tr w:rsidR="00917BCD" w:rsidRPr="000E3444" w14:paraId="171F43CC" w14:textId="77777777" w:rsidTr="00B310DC">
        <w:trPr>
          <w:trHeight w:val="20"/>
          <w:jc w:val="center"/>
        </w:trPr>
        <w:tc>
          <w:tcPr>
            <w:tcW w:w="1072" w:type="pct"/>
            <w:vMerge w:val="restart"/>
          </w:tcPr>
          <w:p w14:paraId="683FD17E" w14:textId="699A649D" w:rsidR="00917BCD" w:rsidRPr="000E3444" w:rsidRDefault="00917BCD" w:rsidP="00917BCD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7354CBE7" w14:textId="08A00E51" w:rsidR="00917BCD" w:rsidRPr="000E3444" w:rsidRDefault="00917BCD" w:rsidP="00A46674">
            <w:pPr>
              <w:jc w:val="both"/>
            </w:pPr>
            <w:r w:rsidRPr="000E3444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917BCD" w:rsidRPr="000E3444" w14:paraId="4C0A7BBB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4834B488" w14:textId="49D0C821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28FEA4F1" w14:textId="7F51E016" w:rsidR="00917BCD" w:rsidRPr="000E3444" w:rsidRDefault="00917BCD" w:rsidP="00A46674">
            <w:pPr>
              <w:jc w:val="both"/>
            </w:pPr>
            <w:r w:rsidRPr="000E3444">
              <w:t xml:space="preserve">Использовать персональную вычислительную технику для работы с файлами </w:t>
            </w:r>
          </w:p>
        </w:tc>
      </w:tr>
      <w:tr w:rsidR="00917BCD" w:rsidRPr="000E3444" w14:paraId="0902A4EF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48D2C84B" w14:textId="0C7FEE34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595ABC9C" w14:textId="030EA1B5" w:rsidR="00917BCD" w:rsidRPr="000E3444" w:rsidRDefault="00917BCD" w:rsidP="00A46674">
            <w:pPr>
              <w:jc w:val="both"/>
            </w:pPr>
            <w:r w:rsidRPr="000E344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917BCD" w:rsidRPr="000E3444" w14:paraId="5F60D60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AC514BA" w14:textId="7F6B8F33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5B8D8C5" w14:textId="635E5E04" w:rsidR="00917BCD" w:rsidRPr="000E3444" w:rsidRDefault="00917BCD" w:rsidP="00A46674">
            <w:pPr>
              <w:jc w:val="both"/>
            </w:pPr>
            <w:r w:rsidRPr="000E344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917BCD" w:rsidRPr="000E3444" w14:paraId="297C6E82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C987011" w14:textId="2F6D5822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F102585" w14:textId="77777777" w:rsidR="00917BCD" w:rsidRPr="000E3444" w:rsidRDefault="00917BCD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сложные детали</w:t>
            </w:r>
          </w:p>
        </w:tc>
      </w:tr>
      <w:tr w:rsidR="00917BCD" w:rsidRPr="000E3444" w14:paraId="48BF13A4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25A82933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F41574E" w14:textId="77777777" w:rsidR="00917BCD" w:rsidRPr="000E3444" w:rsidRDefault="00917BCD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917BCD" w:rsidRPr="000E3444" w14:paraId="5349CE08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65615F48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3912BCA" w14:textId="35AB08C2" w:rsidR="00917BCD" w:rsidRPr="000E3444" w:rsidRDefault="00917BCD" w:rsidP="00A46674">
            <w:pPr>
              <w:jc w:val="both"/>
            </w:pPr>
            <w:r w:rsidRPr="000E3444">
              <w:t xml:space="preserve">Выбирать, подготавливать к работе приспособления для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917BCD" w:rsidRPr="000E3444" w14:paraId="401B957F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171E71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9BB438F" w14:textId="77777777" w:rsidR="00917BCD" w:rsidRPr="000E3444" w:rsidRDefault="00917BCD" w:rsidP="00A46674">
            <w:pPr>
              <w:jc w:val="both"/>
            </w:pPr>
            <w:r w:rsidRPr="000E3444">
              <w:t>Выбирать и подготавливать к работе материалы для полирования вручную в соответствии с маркой обрабатываемого материала и требуемой шероховатостью</w:t>
            </w:r>
          </w:p>
        </w:tc>
      </w:tr>
      <w:tr w:rsidR="00917BCD" w:rsidRPr="000E3444" w14:paraId="6A4C4C7A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D430D16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05A1109" w14:textId="77777777" w:rsidR="00917BCD" w:rsidRPr="000E3444" w:rsidRDefault="00917BCD" w:rsidP="00A46674">
            <w:pPr>
              <w:jc w:val="both"/>
            </w:pPr>
            <w:r w:rsidRPr="000E3444">
              <w:t>Выбирать, подготавливать к работе и устанавливать полирующие инструменты для полирования механизированным инструментом в соответствии с маркой обрабатываемого материала и требуемой шероховатостью</w:t>
            </w:r>
          </w:p>
        </w:tc>
      </w:tr>
      <w:tr w:rsidR="00917BCD" w:rsidRPr="000E3444" w14:paraId="3BBAE706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C1EC5BB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3944F82" w14:textId="77777777" w:rsidR="00917BCD" w:rsidRPr="000E3444" w:rsidRDefault="00917BCD" w:rsidP="00A46674">
            <w:pPr>
              <w:jc w:val="both"/>
            </w:pPr>
            <w:r w:rsidRPr="000E3444">
              <w:t>Настраивать механизированный инструмент для полирования</w:t>
            </w:r>
          </w:p>
        </w:tc>
      </w:tr>
      <w:tr w:rsidR="00917BCD" w:rsidRPr="000E3444" w14:paraId="62AE8283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C3D9EE2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3050571" w14:textId="0EF8025B" w:rsidR="00917BCD" w:rsidRPr="000E3444" w:rsidRDefault="00917BCD" w:rsidP="00A46674">
            <w:pPr>
              <w:jc w:val="both"/>
            </w:pPr>
            <w:r w:rsidRPr="000E3444">
              <w:t xml:space="preserve">Полировать сложные поверхности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  <w:r w:rsidRPr="000E3444">
              <w:t xml:space="preserve"> вручную и при помощи механизированного инструмента в соответствии с технологической картой и рабочим чертежом</w:t>
            </w:r>
          </w:p>
        </w:tc>
      </w:tr>
      <w:tr w:rsidR="00917BCD" w:rsidRPr="000E3444" w14:paraId="2DBA9DCB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BD1B9D9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7D3A701" w14:textId="77777777" w:rsidR="00917BCD" w:rsidRPr="000E3444" w:rsidRDefault="00917BCD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917BCD" w:rsidRPr="000E3444" w14:paraId="4E131F78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6B4432B6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25A5246" w14:textId="3625985F" w:rsidR="00917BCD" w:rsidRPr="000E3444" w:rsidRDefault="00917BCD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917BCD" w:rsidRPr="000E3444" w14:paraId="2742451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4EAB28D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74AAFAD" w14:textId="24D7F10B" w:rsidR="00917BCD" w:rsidRPr="000E3444" w:rsidRDefault="00917BCD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  <w:r w:rsidRPr="000E3444">
              <w:t>, заменять их по мере необходимости</w:t>
            </w:r>
          </w:p>
        </w:tc>
      </w:tr>
      <w:tr w:rsidR="00917BCD" w:rsidRPr="000E3444" w14:paraId="0837F8E1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23816FD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CD6D1B5" w14:textId="77777777" w:rsidR="00917BCD" w:rsidRPr="000E3444" w:rsidRDefault="00917BCD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917BCD" w:rsidRPr="000E3444" w14:paraId="6DB657EF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66538768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2D7E9F69" w14:textId="77777777" w:rsidR="00917BCD" w:rsidRPr="000E3444" w:rsidRDefault="00917BCD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917BCD" w:rsidRPr="000E3444" w14:paraId="69C975A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7584F08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1DCAC43" w14:textId="77777777" w:rsidR="00917BCD" w:rsidRPr="000E3444" w:rsidRDefault="00917BCD" w:rsidP="00A46674">
            <w:pPr>
              <w:jc w:val="both"/>
            </w:pPr>
            <w:r w:rsidRPr="000E3444"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</w:t>
            </w:r>
          </w:p>
        </w:tc>
      </w:tr>
      <w:tr w:rsidR="00917BCD" w:rsidRPr="000E3444" w14:paraId="5AB7F6B1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0B49143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5A35BD9C" w14:textId="77777777" w:rsidR="00917BCD" w:rsidRPr="000E3444" w:rsidRDefault="00917BCD" w:rsidP="00A46674">
            <w:pPr>
              <w:jc w:val="both"/>
            </w:pPr>
            <w:r w:rsidRPr="000E3444">
              <w:t>Применять средства индивидуальной и коллективной защиты при выполнении работы</w:t>
            </w:r>
          </w:p>
        </w:tc>
      </w:tr>
      <w:tr w:rsidR="00B40600" w:rsidRPr="000E3444" w14:paraId="1B0BC859" w14:textId="77777777" w:rsidTr="00B310DC">
        <w:trPr>
          <w:trHeight w:val="20"/>
          <w:jc w:val="center"/>
        </w:trPr>
        <w:tc>
          <w:tcPr>
            <w:tcW w:w="1072" w:type="pct"/>
            <w:vMerge w:val="restart"/>
          </w:tcPr>
          <w:p w14:paraId="348000B4" w14:textId="7DEBC0F0" w:rsidR="00B40600" w:rsidRPr="000E3444" w:rsidRDefault="00B40600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2DA7D7BA" w14:textId="33E150F3" w:rsidR="00B40600" w:rsidRPr="000E3444" w:rsidRDefault="00B40600" w:rsidP="00A46674">
            <w:pPr>
              <w:jc w:val="both"/>
            </w:pPr>
            <w:r w:rsidRPr="000E344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40600" w:rsidRPr="000E3444" w14:paraId="27492BD9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56879D8" w14:textId="4DD4F5EF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417273E" w14:textId="65EB45A7" w:rsidR="00B40600" w:rsidRPr="000E3444" w:rsidRDefault="00B40600" w:rsidP="00A46674">
            <w:pPr>
              <w:jc w:val="both"/>
            </w:pPr>
            <w:r w:rsidRPr="000E3444">
              <w:t>Порядок работы с файловой системой</w:t>
            </w:r>
          </w:p>
        </w:tc>
      </w:tr>
      <w:tr w:rsidR="00B40600" w:rsidRPr="000E3444" w14:paraId="0D2BF54B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2D55371E" w14:textId="63AB885B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9304DF8" w14:textId="0DDC0D89" w:rsidR="00B40600" w:rsidRPr="000E3444" w:rsidRDefault="00B40600" w:rsidP="00A46674">
            <w:pPr>
              <w:jc w:val="both"/>
            </w:pPr>
            <w:r w:rsidRPr="000E3444">
              <w:t>Основные форматы представления электронной графической и текстовой информации</w:t>
            </w:r>
          </w:p>
        </w:tc>
      </w:tr>
      <w:tr w:rsidR="00B40600" w:rsidRPr="000E3444" w14:paraId="3FDDF9D2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9A1FA55" w14:textId="2DF172A2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60D8617" w14:textId="4DFFE988" w:rsidR="00B40600" w:rsidRPr="000E3444" w:rsidRDefault="00B40600" w:rsidP="00A46674">
            <w:pPr>
              <w:jc w:val="both"/>
            </w:pPr>
            <w:r w:rsidRPr="000E344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40600" w:rsidRPr="000E3444" w14:paraId="66E92C73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2B2B5E87" w14:textId="67539E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9D62228" w14:textId="6DAED90D" w:rsidR="00B40600" w:rsidRPr="000E3444" w:rsidRDefault="00B40600" w:rsidP="00A46674">
            <w:pPr>
              <w:jc w:val="both"/>
            </w:pPr>
            <w:r w:rsidRPr="000E344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3ACC3911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E7FC927" w14:textId="050A10BC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754C9BD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1C71D79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47B6201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0FAB155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18ABAD59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668307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6182E0D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63FAFFF9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D25F64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4664F40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1B8CE652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2F3AD65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F3E7EA1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301A47D3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76C86C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97B0922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675F24A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B4247C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8C7E313" w14:textId="3CFB5F7D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B40600" w:rsidRPr="000E3444" w14:paraId="22FA2E86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480DB87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16B787D" w14:textId="77777777" w:rsidR="00B40600" w:rsidRPr="000E3444" w:rsidRDefault="00B40600" w:rsidP="00A46674">
            <w:pPr>
              <w:jc w:val="both"/>
            </w:pPr>
            <w:r w:rsidRPr="000E3444">
              <w:t xml:space="preserve">Правила и приемы установки и закрепления заготовок в приспособлениях </w:t>
            </w:r>
          </w:p>
        </w:tc>
      </w:tr>
      <w:tr w:rsidR="00B40600" w:rsidRPr="000E3444" w14:paraId="7C3B7172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2D79FB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5175C44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полировочных материалов, приспособлений, необходимых для выполнения работ</w:t>
            </w:r>
          </w:p>
        </w:tc>
      </w:tr>
      <w:tr w:rsidR="00B40600" w:rsidRPr="000E3444" w14:paraId="1044964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F7C0CF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50A1E99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53E8300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3245A1D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45FA275" w14:textId="7B0BF97E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  <w:r w:rsidRPr="000E3444">
              <w:t xml:space="preserve"> </w:t>
            </w:r>
          </w:p>
        </w:tc>
      </w:tr>
      <w:tr w:rsidR="00B40600" w:rsidRPr="000E3444" w14:paraId="287FC811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D8862D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4450FE6" w14:textId="67F32E66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B40600" w:rsidRPr="000E3444" w14:paraId="2EF55382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492B020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1F995D2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полирующих инструментов на механизированный инструмент для полирования</w:t>
            </w:r>
          </w:p>
        </w:tc>
      </w:tr>
      <w:tr w:rsidR="00B40600" w:rsidRPr="000E3444" w14:paraId="03510DA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1491813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D17C0ED" w14:textId="77777777" w:rsidR="00B40600" w:rsidRPr="000E3444" w:rsidRDefault="00B40600" w:rsidP="00A46674">
            <w:pPr>
              <w:jc w:val="both"/>
            </w:pPr>
            <w:r w:rsidRPr="000E3444">
              <w:t>Органы управления механизированным инструментом для полирования</w:t>
            </w:r>
          </w:p>
        </w:tc>
      </w:tr>
      <w:tr w:rsidR="00B40600" w:rsidRPr="000E3444" w14:paraId="67466C4A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7868DE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FF7C0A" w14:textId="77777777" w:rsidR="00B40600" w:rsidRPr="000E3444" w:rsidRDefault="00B40600" w:rsidP="00A46674">
            <w:pPr>
              <w:jc w:val="both"/>
            </w:pPr>
            <w:r w:rsidRPr="000E3444">
              <w:t>Способы, правила нанесения полировальных смесей на полирующий инструмент и (или) поверхности деталей</w:t>
            </w:r>
          </w:p>
        </w:tc>
      </w:tr>
      <w:tr w:rsidR="00B40600" w:rsidRPr="000E3444" w14:paraId="54AF416A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13B538D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A5331EE" w14:textId="77777777" w:rsidR="00B40600" w:rsidRPr="000E3444" w:rsidRDefault="00B40600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B40600" w:rsidRPr="000E3444" w14:paraId="58628F1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626D640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9A48A83" w14:textId="77777777" w:rsidR="00B40600" w:rsidRPr="000E3444" w:rsidRDefault="00B40600" w:rsidP="00A46674">
            <w:pPr>
              <w:jc w:val="both"/>
            </w:pPr>
            <w:r w:rsidRPr="000E3444">
              <w:t>Устройство и правила использования механизированных инструментов для полирования</w:t>
            </w:r>
          </w:p>
        </w:tc>
      </w:tr>
      <w:tr w:rsidR="00B40600" w:rsidRPr="000E3444" w14:paraId="0ED26806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8194F5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E055D1F" w14:textId="1BD129ED" w:rsidR="00B40600" w:rsidRPr="000E3444" w:rsidRDefault="00B40600" w:rsidP="00A46674">
            <w:pPr>
              <w:jc w:val="both"/>
            </w:pPr>
            <w:r w:rsidRPr="000E3444">
              <w:t xml:space="preserve">Способы и приемы 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B40600" w:rsidRPr="000E3444" w14:paraId="76FAF49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CEA051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8D32339" w14:textId="6D8738EA" w:rsidR="00B40600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B40600" w:rsidRPr="000E3444">
              <w:t xml:space="preserve">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  <w:r w:rsidR="00B40600" w:rsidRPr="000E3444">
              <w:t xml:space="preserve">, </w:t>
            </w:r>
            <w:r w:rsidR="00AD7A44">
              <w:t xml:space="preserve">их причины и способы предупреждения </w:t>
            </w:r>
            <w:r w:rsidR="00B40600" w:rsidRPr="000E3444">
              <w:t>и устранения</w:t>
            </w:r>
          </w:p>
        </w:tc>
      </w:tr>
      <w:tr w:rsidR="00B40600" w:rsidRPr="000E3444" w14:paraId="6800FBA3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1485DEC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EC072CC" w14:textId="2E6E7A08" w:rsidR="00B40600" w:rsidRPr="000E3444" w:rsidRDefault="00673586" w:rsidP="00A46674">
            <w:pPr>
              <w:jc w:val="both"/>
            </w:pPr>
            <w:r w:rsidRPr="000E3444">
              <w:t xml:space="preserve">Критерии потери рабочих свойств полировочными материалами и инструментами для </w:t>
            </w:r>
            <w:r w:rsidR="00B40600" w:rsidRPr="000E3444">
              <w:t xml:space="preserve">полирования сложных поверхностей сложных деталей с шероховатостью </w:t>
            </w:r>
            <w:r w:rsidR="00517A08" w:rsidRPr="000E3444">
              <w:t xml:space="preserve">до </w:t>
            </w:r>
            <w:r w:rsidR="00692693">
              <w:t>Ra </w:t>
            </w:r>
            <w:r w:rsidR="00517A08" w:rsidRPr="000E3444">
              <w:t>0,025</w:t>
            </w:r>
          </w:p>
        </w:tc>
      </w:tr>
      <w:tr w:rsidR="00B40600" w:rsidRPr="000E3444" w14:paraId="6124F355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7A80DBD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C7EA24B" w14:textId="77777777" w:rsidR="00B40600" w:rsidRPr="000E3444" w:rsidRDefault="00B40600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B40600" w:rsidRPr="000E3444" w14:paraId="3852871D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6197E6C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B7D7DDF" w14:textId="77777777" w:rsidR="00B40600" w:rsidRPr="000E3444" w:rsidRDefault="00B40600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B40600" w:rsidRPr="000E3444" w14:paraId="612CF807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11638B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C8B2590" w14:textId="77777777" w:rsidR="00B40600" w:rsidRPr="000E3444" w:rsidRDefault="00B40600" w:rsidP="00A46674">
            <w:pPr>
              <w:jc w:val="both"/>
            </w:pPr>
            <w:r w:rsidRPr="000E3444">
              <w:t>Порядок проверки исправности и работоспособности механизированного инструмента для полирования</w:t>
            </w:r>
          </w:p>
        </w:tc>
      </w:tr>
      <w:tr w:rsidR="00B40600" w:rsidRPr="000E3444" w14:paraId="528112A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153401E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739E133" w14:textId="77777777" w:rsidR="00B40600" w:rsidRPr="000E3444" w:rsidRDefault="00B40600" w:rsidP="00A46674">
            <w:pPr>
              <w:jc w:val="both"/>
            </w:pPr>
            <w:r w:rsidRPr="000E3444">
              <w:t>Порядок и состав регламентных работ по техническому обслуживанию механизированного инструмента для полирования</w:t>
            </w:r>
          </w:p>
        </w:tc>
      </w:tr>
      <w:tr w:rsidR="00B40600" w:rsidRPr="000E3444" w14:paraId="40B0B656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3CB67D0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FE7F50C" w14:textId="18E36F44" w:rsidR="00B40600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B40600" w:rsidRPr="000E3444">
              <w:t>технического обслуживания технологической оснастки, размещенной на рабочем месте</w:t>
            </w:r>
          </w:p>
        </w:tc>
      </w:tr>
      <w:tr w:rsidR="00B40600" w:rsidRPr="000E3444" w14:paraId="6980A08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564FC71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D9508D5" w14:textId="77777777" w:rsidR="00B40600" w:rsidRPr="000E3444" w:rsidRDefault="00B40600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B40600" w:rsidRPr="000E3444" w14:paraId="24CB6B6E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069C44E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40AFE52" w14:textId="77777777" w:rsidR="00B40600" w:rsidRPr="000E3444" w:rsidRDefault="00B40600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B40600" w:rsidRPr="000E3444" w14:paraId="6386989C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2AE5140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13F46A9" w14:textId="77777777" w:rsidR="00B40600" w:rsidRPr="000E3444" w:rsidRDefault="00B40600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B40600" w:rsidRPr="000E3444" w14:paraId="401A2CAD" w14:textId="77777777" w:rsidTr="00B310DC">
        <w:trPr>
          <w:trHeight w:val="20"/>
          <w:jc w:val="center"/>
        </w:trPr>
        <w:tc>
          <w:tcPr>
            <w:tcW w:w="1072" w:type="pct"/>
            <w:vMerge/>
          </w:tcPr>
          <w:p w14:paraId="3D9982F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54340CF" w14:textId="77777777" w:rsidR="00B40600" w:rsidRPr="000E3444" w:rsidRDefault="00B40600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выполнении полирования вручную и с использованием механизированного инструмента</w:t>
            </w:r>
          </w:p>
        </w:tc>
      </w:tr>
      <w:tr w:rsidR="00B40600" w:rsidRPr="000E3444" w14:paraId="646EABB2" w14:textId="77777777" w:rsidTr="00B310DC">
        <w:trPr>
          <w:trHeight w:val="20"/>
          <w:jc w:val="center"/>
        </w:trPr>
        <w:tc>
          <w:tcPr>
            <w:tcW w:w="1072" w:type="pct"/>
          </w:tcPr>
          <w:p w14:paraId="4730BCC4" w14:textId="77777777" w:rsidR="00B40600" w:rsidRPr="000E3444" w:rsidRDefault="00B40600" w:rsidP="00B40600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33C695D4" w14:textId="77777777" w:rsidR="00B40600" w:rsidRPr="000E3444" w:rsidRDefault="00B40600" w:rsidP="00A46674">
            <w:pPr>
              <w:jc w:val="both"/>
            </w:pPr>
            <w:r w:rsidRPr="000E3444">
              <w:t>-</w:t>
            </w:r>
          </w:p>
        </w:tc>
      </w:tr>
    </w:tbl>
    <w:p w14:paraId="37C6B016" w14:textId="77777777" w:rsidR="00A46674" w:rsidRDefault="00A46674" w:rsidP="005E7C86">
      <w:pPr>
        <w:rPr>
          <w:b/>
          <w:bCs w:val="0"/>
        </w:rPr>
      </w:pPr>
    </w:p>
    <w:p w14:paraId="7FD59A3B" w14:textId="5C5E1D2C" w:rsidR="00EC55BA" w:rsidRDefault="00EC55BA" w:rsidP="005E7C86">
      <w:pPr>
        <w:rPr>
          <w:b/>
          <w:bCs w:val="0"/>
        </w:rPr>
      </w:pPr>
      <w:r w:rsidRPr="005E7C86">
        <w:rPr>
          <w:b/>
          <w:bCs w:val="0"/>
        </w:rPr>
        <w:t>3.5.2. Трудовая функция</w:t>
      </w:r>
    </w:p>
    <w:p w14:paraId="21921161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C55BA" w:rsidRPr="000E3444" w14:paraId="6F551629" w14:textId="77777777" w:rsidTr="007C300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7CDBF4F" w14:textId="77777777" w:rsidR="00EC55BA" w:rsidRPr="000E3444" w:rsidRDefault="00EC55BA" w:rsidP="000E0434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0F8CB" w14:textId="0DF5CCEB" w:rsidR="00EC55BA" w:rsidRPr="000E3444" w:rsidRDefault="00EC55BA" w:rsidP="000E0434">
            <w:pPr>
              <w:suppressAutoHyphens/>
            </w:pPr>
            <w:r w:rsidRPr="000E3444">
              <w:t xml:space="preserve">Полирование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Pr="000E3444">
              <w:t xml:space="preserve"> на полировальных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C534F9" w14:textId="4186A336" w:rsidR="00EC55B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8E1B42" w14:textId="77777777" w:rsidR="00EC55BA" w:rsidRPr="000E3444" w:rsidRDefault="00EC55BA" w:rsidP="000E0434">
            <w:pPr>
              <w:suppressAutoHyphens/>
              <w:rPr>
                <w:lang w:val="en-US"/>
              </w:rPr>
            </w:pPr>
            <w:r w:rsidRPr="000E3444">
              <w:rPr>
                <w:lang w:val="en-US"/>
              </w:rPr>
              <w:t>E</w:t>
            </w:r>
            <w:r w:rsidRPr="000E3444">
              <w:t>/02.</w:t>
            </w:r>
            <w:r w:rsidR="00813A1E" w:rsidRPr="000E3444"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B894E9" w14:textId="77777777" w:rsidR="00EC55BA" w:rsidRPr="000E3444" w:rsidRDefault="00EC55BA" w:rsidP="007C300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571A1" w14:textId="77777777" w:rsidR="00EC55BA" w:rsidRPr="000E3444" w:rsidRDefault="00813A1E" w:rsidP="000E0434">
            <w:pPr>
              <w:suppressAutoHyphens/>
              <w:jc w:val="center"/>
            </w:pPr>
            <w:r w:rsidRPr="000E3444">
              <w:t>4</w:t>
            </w:r>
          </w:p>
        </w:tc>
      </w:tr>
    </w:tbl>
    <w:p w14:paraId="2E4019A8" w14:textId="77777777" w:rsidR="00EC55BA" w:rsidRDefault="00EC55BA" w:rsidP="005E7C86"/>
    <w:p w14:paraId="36A855ED" w14:textId="77777777" w:rsidR="00F7394E" w:rsidRPr="000E3444" w:rsidRDefault="00F7394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EC55BA" w:rsidRPr="000E3444" w14:paraId="2A05818C" w14:textId="77777777" w:rsidTr="00380B79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C25181F" w14:textId="77777777" w:rsidR="00EC55BA" w:rsidRPr="000E3444" w:rsidRDefault="00EC55BA" w:rsidP="000E0434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1B5226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B636E" w14:textId="77777777" w:rsidR="00EC55BA" w:rsidRPr="000E3444" w:rsidRDefault="00EC55BA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9254D1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CB84E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77522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5694E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EC55BA" w:rsidRPr="000E3444" w14:paraId="0C123CED" w14:textId="77777777" w:rsidTr="00380B79">
        <w:trPr>
          <w:jc w:val="center"/>
        </w:trPr>
        <w:tc>
          <w:tcPr>
            <w:tcW w:w="1267" w:type="pct"/>
            <w:vAlign w:val="center"/>
          </w:tcPr>
          <w:p w14:paraId="304791C8" w14:textId="77777777" w:rsidR="00EC55BA" w:rsidRPr="000E3444" w:rsidRDefault="00EC55BA" w:rsidP="000E0434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4B068CB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B103FF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7F315B8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39503A5" w14:textId="77777777" w:rsidR="00EC55BA" w:rsidRPr="000E3444" w:rsidRDefault="00EC55BA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B99593" w14:textId="00A463AD" w:rsidR="00EC55BA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EC55BA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8AC10ED" w14:textId="77777777" w:rsidR="00EC55BA" w:rsidRPr="005E7C86" w:rsidRDefault="00EC55BA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B807FF" w14:textId="77777777" w:rsidR="00EC55BA" w:rsidRPr="000E3444" w:rsidRDefault="00EC55BA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C55BA" w:rsidRPr="000E3444" w14:paraId="2F4FA170" w14:textId="77777777" w:rsidTr="0083082C">
        <w:trPr>
          <w:trHeight w:val="20"/>
          <w:jc w:val="center"/>
        </w:trPr>
        <w:tc>
          <w:tcPr>
            <w:tcW w:w="1072" w:type="pct"/>
            <w:vMerge w:val="restart"/>
          </w:tcPr>
          <w:p w14:paraId="59178871" w14:textId="77777777" w:rsidR="00EC55BA" w:rsidRPr="000E3444" w:rsidRDefault="00EC55BA" w:rsidP="007C3006">
            <w:pPr>
              <w:suppressAutoHyphens/>
            </w:pPr>
            <w:r w:rsidRPr="000E3444">
              <w:t>Трудовые действия</w:t>
            </w:r>
          </w:p>
        </w:tc>
        <w:tc>
          <w:tcPr>
            <w:tcW w:w="3928" w:type="pct"/>
          </w:tcPr>
          <w:p w14:paraId="76DA49D7" w14:textId="3ABC5B10" w:rsidR="00EC55BA" w:rsidRPr="000E3444" w:rsidRDefault="00EC55BA" w:rsidP="00A46674">
            <w:pPr>
              <w:jc w:val="both"/>
            </w:pPr>
            <w:r w:rsidRPr="000E3444">
              <w:t xml:space="preserve">Анализ исходных данных (рабочего чертежа, технологической карты)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EC55BA" w:rsidRPr="000E3444" w14:paraId="6E20849A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CF1018F" w14:textId="77777777" w:rsidR="00EC55BA" w:rsidRPr="000E3444" w:rsidRDefault="00EC55BA" w:rsidP="007C3006">
            <w:pPr>
              <w:suppressAutoHyphens/>
            </w:pPr>
          </w:p>
        </w:tc>
        <w:tc>
          <w:tcPr>
            <w:tcW w:w="3928" w:type="pct"/>
          </w:tcPr>
          <w:p w14:paraId="64D58371" w14:textId="45F3C4A4" w:rsidR="00EC55BA" w:rsidRPr="000E3444" w:rsidRDefault="00EC55BA" w:rsidP="00A46674">
            <w:pPr>
              <w:jc w:val="both"/>
            </w:pPr>
            <w:r w:rsidRPr="000E3444">
              <w:t xml:space="preserve">Наладка полировальных станков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EC55BA" w:rsidRPr="000E3444" w14:paraId="50B6BE7C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08C0021" w14:textId="77777777" w:rsidR="00EC55BA" w:rsidRPr="000E3444" w:rsidRDefault="00EC55BA" w:rsidP="007C3006">
            <w:pPr>
              <w:suppressAutoHyphens/>
            </w:pPr>
          </w:p>
        </w:tc>
        <w:tc>
          <w:tcPr>
            <w:tcW w:w="3928" w:type="pct"/>
          </w:tcPr>
          <w:p w14:paraId="45EDD950" w14:textId="2597BC12" w:rsidR="00EC55BA" w:rsidRPr="000E3444" w:rsidRDefault="00EC55BA" w:rsidP="00A46674">
            <w:pPr>
              <w:jc w:val="both"/>
            </w:pPr>
            <w:r w:rsidRPr="000E3444">
              <w:t xml:space="preserve">Выполнение технологической операции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Pr="000E3444">
              <w:t xml:space="preserve"> на полировальных станках в соответствии с технической документацией</w:t>
            </w:r>
          </w:p>
        </w:tc>
      </w:tr>
      <w:tr w:rsidR="00EC55BA" w:rsidRPr="000E3444" w14:paraId="1872A81D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8D13ACD" w14:textId="77777777" w:rsidR="00EC55BA" w:rsidRPr="000E3444" w:rsidRDefault="00EC55BA" w:rsidP="007C3006">
            <w:pPr>
              <w:suppressAutoHyphens/>
            </w:pPr>
          </w:p>
        </w:tc>
        <w:tc>
          <w:tcPr>
            <w:tcW w:w="3928" w:type="pct"/>
          </w:tcPr>
          <w:p w14:paraId="5DC98EA8" w14:textId="77777777" w:rsidR="00EC55BA" w:rsidRPr="000E3444" w:rsidRDefault="00EC55BA" w:rsidP="00A46674">
            <w:pPr>
              <w:jc w:val="both"/>
            </w:pPr>
            <w:r w:rsidRPr="000E3444">
              <w:t>Проведение регламентных работ по техническому обслуживанию полировальных станков в соответствии с технической документацией</w:t>
            </w:r>
          </w:p>
        </w:tc>
      </w:tr>
      <w:tr w:rsidR="00EC55BA" w:rsidRPr="000E3444" w14:paraId="097C8260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1A8154A" w14:textId="77777777" w:rsidR="00EC55BA" w:rsidRPr="000E3444" w:rsidRDefault="00EC55BA" w:rsidP="007C3006">
            <w:pPr>
              <w:suppressAutoHyphens/>
            </w:pPr>
          </w:p>
        </w:tc>
        <w:tc>
          <w:tcPr>
            <w:tcW w:w="3928" w:type="pct"/>
          </w:tcPr>
          <w:p w14:paraId="28456691" w14:textId="77777777" w:rsidR="00EC55BA" w:rsidRPr="000E3444" w:rsidRDefault="009E119F" w:rsidP="00A46674">
            <w:pPr>
              <w:jc w:val="both"/>
            </w:pPr>
            <w:r w:rsidRPr="000E3444">
              <w:t>Поддержание</w:t>
            </w:r>
            <w:r w:rsidR="00EC55BA" w:rsidRPr="000E3444">
              <w:t xml:space="preserve">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</w:t>
            </w:r>
          </w:p>
        </w:tc>
      </w:tr>
      <w:tr w:rsidR="00EC55BA" w:rsidRPr="000E3444" w14:paraId="1FB59F69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8A2569C" w14:textId="77777777" w:rsidR="00EC55BA" w:rsidRPr="000E3444" w:rsidRDefault="00EC55BA" w:rsidP="007C3006">
            <w:pPr>
              <w:suppressAutoHyphens/>
            </w:pPr>
          </w:p>
        </w:tc>
        <w:tc>
          <w:tcPr>
            <w:tcW w:w="3928" w:type="pct"/>
          </w:tcPr>
          <w:p w14:paraId="56E16391" w14:textId="77777777" w:rsidR="00EC55BA" w:rsidRPr="000E3444" w:rsidRDefault="009E119F" w:rsidP="00A46674">
            <w:pPr>
              <w:jc w:val="both"/>
            </w:pPr>
            <w:r w:rsidRPr="000E3444">
              <w:t>Поддержание</w:t>
            </w:r>
            <w:r w:rsidR="00EC55BA" w:rsidRPr="000E3444">
              <w:t xml:space="preserve"> состояния рабочего места в соответствии с требованиями </w:t>
            </w:r>
            <w:r w:rsidR="00B55835" w:rsidRPr="000E3444">
              <w:t>охраны труда, пожарной</w:t>
            </w:r>
            <w:r w:rsidR="00EC55BA" w:rsidRPr="000E3444">
              <w:t xml:space="preserve">, промышленной и экологической безопасности, правилами организации рабочего места полировщика </w:t>
            </w:r>
          </w:p>
        </w:tc>
      </w:tr>
      <w:tr w:rsidR="00917BCD" w:rsidRPr="000E3444" w14:paraId="576D6B0D" w14:textId="77777777" w:rsidTr="0083082C">
        <w:trPr>
          <w:trHeight w:val="20"/>
          <w:jc w:val="center"/>
        </w:trPr>
        <w:tc>
          <w:tcPr>
            <w:tcW w:w="1072" w:type="pct"/>
            <w:vMerge w:val="restart"/>
          </w:tcPr>
          <w:p w14:paraId="0A3239F1" w14:textId="4D1710BC" w:rsidR="00917BCD" w:rsidRPr="000E3444" w:rsidRDefault="00917BCD" w:rsidP="00917BCD">
            <w:pPr>
              <w:suppressAutoHyphens/>
            </w:pPr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43E586B3" w14:textId="4022A235" w:rsidR="00917BCD" w:rsidRPr="000E3444" w:rsidRDefault="00917BCD" w:rsidP="00A46674">
            <w:pPr>
              <w:jc w:val="both"/>
            </w:pPr>
            <w:r w:rsidRPr="000E3444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917BCD" w:rsidRPr="000E3444" w14:paraId="07563B1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FAB767C" w14:textId="0768732C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FED22A0" w14:textId="0BB5961C" w:rsidR="00917BCD" w:rsidRPr="000E3444" w:rsidRDefault="00917BCD" w:rsidP="00A46674">
            <w:pPr>
              <w:jc w:val="both"/>
            </w:pPr>
            <w:r w:rsidRPr="000E3444">
              <w:t xml:space="preserve">Использовать персональную вычислительную технику для работы с файлами </w:t>
            </w:r>
          </w:p>
        </w:tc>
      </w:tr>
      <w:tr w:rsidR="00917BCD" w:rsidRPr="000E3444" w14:paraId="05BDE739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8CAC841" w14:textId="291EFFA9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6715B07" w14:textId="504C7541" w:rsidR="00917BCD" w:rsidRPr="000E3444" w:rsidRDefault="00917BCD" w:rsidP="00A46674">
            <w:pPr>
              <w:jc w:val="both"/>
            </w:pPr>
            <w:r w:rsidRPr="000E344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917BCD" w:rsidRPr="000E3444" w14:paraId="39AACEC1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968EE42" w14:textId="68518DDB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9890C55" w14:textId="203B2A96" w:rsidR="00917BCD" w:rsidRPr="000E3444" w:rsidRDefault="00917BCD" w:rsidP="00A46674">
            <w:pPr>
              <w:jc w:val="both"/>
            </w:pPr>
            <w:r w:rsidRPr="000E344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917BCD" w:rsidRPr="000E3444" w14:paraId="5A4C77F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5B14654" w14:textId="661F4F28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CE3CD6C" w14:textId="77777777" w:rsidR="00917BCD" w:rsidRPr="000E3444" w:rsidRDefault="00917BCD" w:rsidP="00A46674">
            <w:pPr>
              <w:jc w:val="both"/>
            </w:pPr>
            <w:r w:rsidRPr="000E3444">
              <w:t xml:space="preserve">Читать и применять техническую документацию (рабочий чертеж, технологическую карту) на сложные детали </w:t>
            </w:r>
          </w:p>
        </w:tc>
      </w:tr>
      <w:tr w:rsidR="00917BCD" w:rsidRPr="000E3444" w14:paraId="3BB55299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2A2D609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BF9DD8D" w14:textId="77777777" w:rsidR="00917BCD" w:rsidRPr="000E3444" w:rsidRDefault="00917BCD" w:rsidP="00A46674">
            <w:pPr>
              <w:jc w:val="both"/>
            </w:pPr>
            <w:r w:rsidRPr="000E3444">
              <w:t>Подготавливать поверхности заготовки для полирования</w:t>
            </w:r>
          </w:p>
        </w:tc>
      </w:tr>
      <w:tr w:rsidR="00917BCD" w:rsidRPr="000E3444" w14:paraId="652F412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362E9279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3B5EC19" w14:textId="0B050399" w:rsidR="00917BCD" w:rsidRPr="000E3444" w:rsidRDefault="00917BCD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и использовать приспособления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917BCD" w:rsidRPr="000E3444" w14:paraId="72438EAD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0E2D58C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9274308" w14:textId="5729D356" w:rsidR="00917BCD" w:rsidRPr="000E3444" w:rsidRDefault="00917BCD" w:rsidP="00A46674">
            <w:pPr>
              <w:jc w:val="both"/>
            </w:pPr>
            <w:r w:rsidRPr="000E3444">
              <w:t xml:space="preserve">Подготавливать, устанавливать и закреплять заготовки с выверкой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Pr="000E3444">
              <w:t xml:space="preserve"> на полировальных станках</w:t>
            </w:r>
          </w:p>
        </w:tc>
      </w:tr>
      <w:tr w:rsidR="00917BCD" w:rsidRPr="000E3444" w14:paraId="43AACA6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24C57DF5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77DE443" w14:textId="05CFCBE1" w:rsidR="00917BCD" w:rsidRPr="000E3444" w:rsidRDefault="00917BCD" w:rsidP="00A46674">
            <w:pPr>
              <w:jc w:val="both"/>
            </w:pPr>
            <w:r w:rsidRPr="000E3444">
              <w:t xml:space="preserve">Выбирать, подготавливать к работе, устанавливать на станок полировальные круги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917BCD" w:rsidRPr="000E3444" w14:paraId="1FC0E5C6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A230EF6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E01A26B" w14:textId="4C329927" w:rsidR="00917BCD" w:rsidRPr="000E3444" w:rsidRDefault="00917BCD" w:rsidP="00A46674">
            <w:pPr>
              <w:jc w:val="both"/>
            </w:pPr>
            <w:r w:rsidRPr="000E3444">
              <w:t xml:space="preserve">Производить наладку полировальных станков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917BCD" w:rsidRPr="000E3444" w14:paraId="1803342A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63B9CFE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7802A1B9" w14:textId="0E34DAEB" w:rsidR="00917BCD" w:rsidRPr="000E3444" w:rsidRDefault="00917BCD" w:rsidP="00A46674">
            <w:pPr>
              <w:jc w:val="both"/>
            </w:pPr>
            <w:r w:rsidRPr="000E3444">
              <w:t xml:space="preserve">Полировать сложные поверхности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Pr="000E3444">
              <w:t xml:space="preserve"> в соответствии с технологической картой и рабочим чертежом</w:t>
            </w:r>
          </w:p>
        </w:tc>
      </w:tr>
      <w:tr w:rsidR="00917BCD" w:rsidRPr="000E3444" w14:paraId="209F5776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DF4EFC5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89F4177" w14:textId="77777777" w:rsidR="00917BCD" w:rsidRPr="000E3444" w:rsidRDefault="00917BCD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917BCD" w:rsidRPr="000E3444" w14:paraId="6CDD66C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BEB0C8E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234D7064" w14:textId="6A834559" w:rsidR="00917BCD" w:rsidRPr="000E3444" w:rsidRDefault="00917BCD" w:rsidP="00A46674">
            <w:pPr>
              <w:jc w:val="both"/>
            </w:pPr>
            <w:r w:rsidRPr="000E3444">
              <w:t xml:space="preserve">Устанавливать причины брака, предупреждать и устранять возможный брак при полировании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917BCD" w:rsidRPr="000E3444" w14:paraId="3ADF0D5A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4BC877C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4FA65386" w14:textId="5EBE6F60" w:rsidR="00917BCD" w:rsidRPr="000E3444" w:rsidRDefault="00917BCD" w:rsidP="00A46674">
            <w:pPr>
              <w:jc w:val="both"/>
            </w:pPr>
            <w:r w:rsidRPr="000E3444">
              <w:t xml:space="preserve">Оценивать состояние полировочных материалов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Pr="000E3444">
              <w:t>, заменять их по мере необходимости</w:t>
            </w:r>
          </w:p>
        </w:tc>
      </w:tr>
      <w:tr w:rsidR="00917BCD" w:rsidRPr="000E3444" w14:paraId="131A01B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2300ABE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6BCF8479" w14:textId="77777777" w:rsidR="00917BCD" w:rsidRPr="000E3444" w:rsidRDefault="00917BCD" w:rsidP="00A46674">
            <w:pPr>
              <w:jc w:val="both"/>
            </w:pPr>
            <w:r w:rsidRPr="000E3444">
              <w:t>Очищать заготовки после полирования</w:t>
            </w:r>
          </w:p>
        </w:tc>
      </w:tr>
      <w:tr w:rsidR="00917BCD" w:rsidRPr="000E3444" w14:paraId="1EF5FED4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7C03805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54320BA8" w14:textId="77777777" w:rsidR="00917BCD" w:rsidRPr="000E3444" w:rsidRDefault="00917BCD" w:rsidP="00A46674">
            <w:pPr>
              <w:jc w:val="both"/>
            </w:pPr>
            <w:r w:rsidRPr="000E3444">
              <w:t>Проверять исправность и работоспособность полировальных станков</w:t>
            </w:r>
          </w:p>
        </w:tc>
      </w:tr>
      <w:tr w:rsidR="00917BCD" w:rsidRPr="000E3444" w14:paraId="3A591DE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5E3DD9D7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05DAEA3F" w14:textId="77777777" w:rsidR="00917BCD" w:rsidRPr="000E3444" w:rsidRDefault="00917BCD" w:rsidP="00A46674">
            <w:pPr>
              <w:jc w:val="both"/>
            </w:pPr>
            <w:r w:rsidRPr="000E3444">
              <w:t>Проводить ежесменное техническое обслуживание полировальных станков и уборку рабочего места</w:t>
            </w:r>
          </w:p>
        </w:tc>
      </w:tr>
      <w:tr w:rsidR="00917BCD" w:rsidRPr="000E3444" w14:paraId="25DB3C82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7DCBE13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A749740" w14:textId="77777777" w:rsidR="00917BCD" w:rsidRPr="000E3444" w:rsidRDefault="00917BCD" w:rsidP="00A46674">
            <w:pPr>
              <w:jc w:val="both"/>
            </w:pPr>
            <w:r w:rsidRPr="000E3444">
              <w:t xml:space="preserve">Выполнять техническое обслуживание технологической оснастки </w:t>
            </w:r>
          </w:p>
        </w:tc>
      </w:tr>
      <w:tr w:rsidR="00917BCD" w:rsidRPr="000E3444" w14:paraId="03DB85E1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6ACFAED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15233CAD" w14:textId="77777777" w:rsidR="00917BCD" w:rsidRPr="000E3444" w:rsidRDefault="00917BCD" w:rsidP="00A46674">
            <w:pPr>
              <w:jc w:val="both"/>
            </w:pPr>
            <w:r w:rsidRPr="000E3444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полировщика </w:t>
            </w:r>
          </w:p>
        </w:tc>
      </w:tr>
      <w:tr w:rsidR="00917BCD" w:rsidRPr="000E3444" w14:paraId="6727065D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7ABB1BA" w14:textId="77777777" w:rsidR="00917BCD" w:rsidRPr="000E3444" w:rsidRDefault="00917BCD" w:rsidP="00917BCD">
            <w:pPr>
              <w:suppressAutoHyphens/>
            </w:pPr>
          </w:p>
        </w:tc>
        <w:tc>
          <w:tcPr>
            <w:tcW w:w="3928" w:type="pct"/>
          </w:tcPr>
          <w:p w14:paraId="30CDEDC2" w14:textId="77777777" w:rsidR="00917BCD" w:rsidRPr="000E3444" w:rsidRDefault="00917BCD" w:rsidP="00A46674">
            <w:pPr>
              <w:jc w:val="both"/>
            </w:pPr>
            <w:r w:rsidRPr="000E3444">
              <w:t>Применять средства индивидуальной и коллективной защиты при полировании детали на полировальном станке</w:t>
            </w:r>
          </w:p>
        </w:tc>
      </w:tr>
      <w:tr w:rsidR="00B40600" w:rsidRPr="000E3444" w14:paraId="1123AB4B" w14:textId="77777777" w:rsidTr="0083082C">
        <w:trPr>
          <w:trHeight w:val="20"/>
          <w:jc w:val="center"/>
        </w:trPr>
        <w:tc>
          <w:tcPr>
            <w:tcW w:w="1072" w:type="pct"/>
            <w:vMerge w:val="restart"/>
          </w:tcPr>
          <w:p w14:paraId="017A2C2F" w14:textId="29536166" w:rsidR="00B40600" w:rsidRPr="000E3444" w:rsidRDefault="00B40600" w:rsidP="00B40600">
            <w:pPr>
              <w:suppressAutoHyphens/>
            </w:pPr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46FDC963" w14:textId="33FAF626" w:rsidR="00B40600" w:rsidRPr="000E3444" w:rsidRDefault="00B40600" w:rsidP="00A46674">
            <w:pPr>
              <w:jc w:val="both"/>
            </w:pPr>
            <w:r w:rsidRPr="000E344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40600" w:rsidRPr="000E3444" w14:paraId="7FD40378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DF2E23A" w14:textId="0E7B4003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9DD74BB" w14:textId="3DC1DC28" w:rsidR="00B40600" w:rsidRPr="000E3444" w:rsidRDefault="00B40600" w:rsidP="00A46674">
            <w:pPr>
              <w:jc w:val="both"/>
            </w:pPr>
            <w:r w:rsidRPr="000E3444">
              <w:t>Порядок работы с файловой системой</w:t>
            </w:r>
          </w:p>
        </w:tc>
      </w:tr>
      <w:tr w:rsidR="00B40600" w:rsidRPr="000E3444" w14:paraId="4FBA0686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5059440" w14:textId="32765F21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121521B0" w14:textId="5127C7E4" w:rsidR="00B40600" w:rsidRPr="000E3444" w:rsidRDefault="00B40600" w:rsidP="00A46674">
            <w:pPr>
              <w:jc w:val="both"/>
            </w:pPr>
            <w:r w:rsidRPr="000E3444">
              <w:t>Основные форматы представления электронной графической и текстовой информации</w:t>
            </w:r>
          </w:p>
        </w:tc>
      </w:tr>
      <w:tr w:rsidR="00B40600" w:rsidRPr="000E3444" w14:paraId="38F31B48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8F370E4" w14:textId="1F0196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E3EC407" w14:textId="7E2C5C1A" w:rsidR="00B40600" w:rsidRPr="000E3444" w:rsidRDefault="00B40600" w:rsidP="00A46674">
            <w:pPr>
              <w:jc w:val="both"/>
            </w:pPr>
            <w:r w:rsidRPr="000E344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40600" w:rsidRPr="000E3444" w14:paraId="5291DA6A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4313A71" w14:textId="5EF6F06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F9BAEE8" w14:textId="06D64F54" w:rsidR="00B40600" w:rsidRPr="000E3444" w:rsidRDefault="00B40600" w:rsidP="00A46674">
            <w:pPr>
              <w:jc w:val="both"/>
            </w:pPr>
            <w:r w:rsidRPr="000E344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40600" w:rsidRPr="000E3444" w14:paraId="32070106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5F2C0449" w14:textId="4EE37F76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6AD50F1" w14:textId="77777777" w:rsidR="00B40600" w:rsidRPr="000E3444" w:rsidRDefault="00B40600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B40600" w:rsidRPr="000E3444" w14:paraId="7D2BDF51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51BF03F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0905AF" w14:textId="77777777" w:rsidR="00B40600" w:rsidRPr="000E3444" w:rsidRDefault="00B40600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B40600" w:rsidRPr="000E3444" w14:paraId="6D99F39F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72310F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74F05B0" w14:textId="77777777" w:rsidR="00B40600" w:rsidRPr="000E3444" w:rsidRDefault="00B40600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0600" w:rsidRPr="000E3444" w14:paraId="0D85FAB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6240DED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0371DFA" w14:textId="77777777" w:rsidR="00B40600" w:rsidRPr="000E3444" w:rsidRDefault="00B40600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B40600" w:rsidRPr="000E3444" w14:paraId="2C97AD5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7EFA10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F01A158" w14:textId="77777777" w:rsidR="00B40600" w:rsidRPr="000E3444" w:rsidRDefault="00B40600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B40600" w:rsidRPr="000E3444" w14:paraId="749107C1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51E10279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028B413" w14:textId="4F2D45F5" w:rsidR="00B40600" w:rsidRPr="000E3444" w:rsidRDefault="00B40600" w:rsidP="00A46674">
            <w:pPr>
              <w:jc w:val="both"/>
            </w:pPr>
            <w:r w:rsidRPr="000E3444">
              <w:t xml:space="preserve">Устройство, назначение, правила и условия применения приспособлений для полирования на полировальных станках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B40600" w:rsidRPr="000E3444" w14:paraId="09C83494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AE3628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048F413" w14:textId="77777777" w:rsidR="00B40600" w:rsidRPr="000E3444" w:rsidRDefault="00B40600" w:rsidP="00A46674">
            <w:pPr>
              <w:jc w:val="both"/>
            </w:pPr>
            <w:r w:rsidRPr="000E3444">
              <w:t>Порядок получения, хранения и сдачи заготовок, материалов для предварительного полирования и приспособлений, необходимых для выполнения работ</w:t>
            </w:r>
          </w:p>
        </w:tc>
      </w:tr>
      <w:tr w:rsidR="00B40600" w:rsidRPr="000E3444" w14:paraId="13AE0C0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095C3A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C805E49" w14:textId="77777777" w:rsidR="00B40600" w:rsidRPr="000E3444" w:rsidRDefault="00B40600" w:rsidP="00A46674">
            <w:pPr>
              <w:jc w:val="both"/>
            </w:pPr>
            <w:r w:rsidRPr="000E3444">
              <w:t>Правила и приемы подготовки поверхностей заготовок к процессу полирования</w:t>
            </w:r>
          </w:p>
        </w:tc>
      </w:tr>
      <w:tr w:rsidR="00B40600" w:rsidRPr="000E3444" w14:paraId="492E6838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70F7B6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7FCD2C3" w14:textId="77777777" w:rsidR="00B40600" w:rsidRPr="000E3444" w:rsidRDefault="00B40600" w:rsidP="00A46674">
            <w:pPr>
              <w:jc w:val="both"/>
            </w:pPr>
            <w:r w:rsidRPr="000E3444">
              <w:t>Правила и приемы установки и закрепления заготовок с выверкой на полировальных станках</w:t>
            </w:r>
          </w:p>
        </w:tc>
      </w:tr>
      <w:tr w:rsidR="00B40600" w:rsidRPr="000E3444" w14:paraId="03CF3A3B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460FCF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7D57AA7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заготовок</w:t>
            </w:r>
          </w:p>
        </w:tc>
      </w:tr>
      <w:tr w:rsidR="00B40600" w:rsidRPr="000E3444" w14:paraId="55890D06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3FF9899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31FC9AE" w14:textId="77777777" w:rsidR="00B40600" w:rsidRPr="000E3444" w:rsidRDefault="00B40600" w:rsidP="00A46674">
            <w:pPr>
              <w:jc w:val="both"/>
            </w:pPr>
            <w:r w:rsidRPr="000E3444">
              <w:t>Основные свойства и маркировка конструкционных материалов</w:t>
            </w:r>
          </w:p>
        </w:tc>
      </w:tr>
      <w:tr w:rsidR="00B40600" w:rsidRPr="000E3444" w14:paraId="3EFBE6DA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5C57FD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4C61AB9" w14:textId="69ABA5E5" w:rsidR="00B40600" w:rsidRPr="000E3444" w:rsidRDefault="00B40600" w:rsidP="00A46674">
            <w:pPr>
              <w:jc w:val="both"/>
            </w:pPr>
            <w:r w:rsidRPr="000E3444">
              <w:t xml:space="preserve">Основные типы, свойства, назначение и правила использования полировочных материалов для полирования на полировальных станках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B40600" w:rsidRPr="000E3444" w14:paraId="7CCC731E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0D4032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089AD5C" w14:textId="4CBFB02C" w:rsidR="00B40600" w:rsidRPr="000E3444" w:rsidRDefault="00B40600" w:rsidP="00A46674">
            <w:pPr>
              <w:jc w:val="both"/>
            </w:pPr>
            <w:r w:rsidRPr="000E3444">
              <w:t xml:space="preserve">Составы и способы приготовления полировальных смесей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B40600" w:rsidRPr="000E3444" w14:paraId="041AC82D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A6937CA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18E1DD2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балансировки полировальных кругов</w:t>
            </w:r>
          </w:p>
        </w:tc>
      </w:tr>
      <w:tr w:rsidR="00B40600" w:rsidRPr="000E3444" w14:paraId="4BAD07F2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27E136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9BA5073" w14:textId="77777777" w:rsidR="00B40600" w:rsidRPr="000E3444" w:rsidRDefault="00B40600" w:rsidP="00A46674">
            <w:pPr>
              <w:jc w:val="both"/>
            </w:pPr>
            <w:r w:rsidRPr="000E3444">
              <w:t>Способы и правила профилирования полировальных кругов</w:t>
            </w:r>
          </w:p>
        </w:tc>
      </w:tr>
      <w:tr w:rsidR="00B40600" w:rsidRPr="000E3444" w14:paraId="6520576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816A348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782EF3A" w14:textId="77777777" w:rsidR="00B40600" w:rsidRPr="000E3444" w:rsidRDefault="00B40600" w:rsidP="00A46674">
            <w:pPr>
              <w:jc w:val="both"/>
            </w:pPr>
            <w:r w:rsidRPr="000E3444">
              <w:t>Приемы и правила установки и выверки полировальных кругов на полировальных станках</w:t>
            </w:r>
          </w:p>
        </w:tc>
      </w:tr>
      <w:tr w:rsidR="00B40600" w:rsidRPr="000E3444" w14:paraId="4D48D782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24C57092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457C5154" w14:textId="77777777" w:rsidR="00B40600" w:rsidRPr="000E3444" w:rsidRDefault="00B40600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выверки установки полировального круга</w:t>
            </w:r>
          </w:p>
        </w:tc>
      </w:tr>
      <w:tr w:rsidR="00B40600" w:rsidRPr="000E3444" w14:paraId="7A4936A2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E8087D0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3E744DA" w14:textId="77777777" w:rsidR="00B40600" w:rsidRPr="000E3444" w:rsidRDefault="00B40600" w:rsidP="00A46674">
            <w:pPr>
              <w:jc w:val="both"/>
            </w:pPr>
            <w:r w:rsidRPr="000E3444">
              <w:t>Способы, правила и приемы нанесения полировальных смесей на полирующий инструмент и (или) поверхности деталей</w:t>
            </w:r>
          </w:p>
        </w:tc>
      </w:tr>
      <w:tr w:rsidR="00B40600" w:rsidRPr="000E3444" w14:paraId="73111A07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5C1E41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A57BD96" w14:textId="77777777" w:rsidR="00B40600" w:rsidRPr="000E3444" w:rsidRDefault="00B40600" w:rsidP="00A46674">
            <w:pPr>
              <w:jc w:val="both"/>
            </w:pPr>
            <w:r w:rsidRPr="000E3444">
              <w:t>Основы теории резания в объеме, необходимом для выполнения работы</w:t>
            </w:r>
          </w:p>
        </w:tc>
      </w:tr>
      <w:tr w:rsidR="00B40600" w:rsidRPr="000E3444" w14:paraId="13AA73DE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220660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FF6A1CF" w14:textId="77777777" w:rsidR="00B40600" w:rsidRPr="000E3444" w:rsidRDefault="00B40600" w:rsidP="00A46674">
            <w:pPr>
              <w:jc w:val="both"/>
            </w:pPr>
            <w:r w:rsidRPr="000E3444">
              <w:t xml:space="preserve">Устройство и правила использования полировальных станков </w:t>
            </w:r>
          </w:p>
        </w:tc>
      </w:tr>
      <w:tr w:rsidR="00B40600" w:rsidRPr="000E3444" w14:paraId="3D727847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D2BD42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6577BBF4" w14:textId="6E480CBB" w:rsidR="00B40600" w:rsidRPr="000E3444" w:rsidRDefault="00B40600" w:rsidP="00A46674">
            <w:pPr>
              <w:jc w:val="both"/>
            </w:pPr>
            <w:r w:rsidRPr="000E3444">
              <w:t xml:space="preserve">Последовательность и содержание настройки полировальных станков для полирования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B40600" w:rsidRPr="000E3444" w14:paraId="2F36D657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B7D003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57D9E83" w14:textId="77777777" w:rsidR="00B40600" w:rsidRPr="000E3444" w:rsidRDefault="00B40600" w:rsidP="00A46674">
            <w:pPr>
              <w:jc w:val="both"/>
            </w:pPr>
            <w:r w:rsidRPr="000E3444">
              <w:t xml:space="preserve">Органы управления полировальными станками </w:t>
            </w:r>
          </w:p>
        </w:tc>
      </w:tr>
      <w:tr w:rsidR="00B40600" w:rsidRPr="000E3444" w14:paraId="2FE934BE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5C99DC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2B68A6D" w14:textId="4AD7AFA2" w:rsidR="00B40600" w:rsidRPr="000E3444" w:rsidRDefault="00B40600" w:rsidP="00A46674">
            <w:pPr>
              <w:jc w:val="both"/>
            </w:pPr>
            <w:r w:rsidRPr="000E3444">
              <w:t xml:space="preserve">Способы и приемы полирования на полировальных станках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B40600" w:rsidRPr="000E3444" w14:paraId="00F1CD6E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209918E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C5CD8B1" w14:textId="77777777" w:rsidR="00B40600" w:rsidRPr="000E3444" w:rsidRDefault="00B40600" w:rsidP="00A46674">
            <w:pPr>
              <w:jc w:val="both"/>
            </w:pPr>
            <w:r w:rsidRPr="000E3444">
              <w:t>Назначение, свойства и способы применения смазочно-охлаждающих жидкостей при полировании</w:t>
            </w:r>
          </w:p>
        </w:tc>
      </w:tr>
      <w:tr w:rsidR="00B40600" w:rsidRPr="000E3444" w14:paraId="5253D0A1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81BBEAF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B6F27B9" w14:textId="38DC16A4" w:rsidR="00B40600" w:rsidRPr="000E3444" w:rsidRDefault="00B914F2" w:rsidP="00A46674">
            <w:pPr>
              <w:jc w:val="both"/>
            </w:pPr>
            <w:r>
              <w:t xml:space="preserve">Основные виды дефектов при полировании </w:t>
            </w:r>
            <w:r w:rsidR="00B40600" w:rsidRPr="000E3444">
              <w:t xml:space="preserve">на полировальных станках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  <w:r w:rsidR="00B40600" w:rsidRPr="000E3444">
              <w:t xml:space="preserve">; </w:t>
            </w:r>
            <w:r w:rsidR="00AD7A44">
              <w:t xml:space="preserve">их причины и способы предупреждения </w:t>
            </w:r>
            <w:r w:rsidR="00B40600" w:rsidRPr="000E3444">
              <w:t>и устранения</w:t>
            </w:r>
          </w:p>
        </w:tc>
      </w:tr>
      <w:tr w:rsidR="00B40600" w:rsidRPr="000E3444" w14:paraId="441B0432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47783F5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280E352F" w14:textId="7311E684" w:rsidR="00B40600" w:rsidRPr="000E3444" w:rsidRDefault="00B40600" w:rsidP="00A46674">
            <w:pPr>
              <w:jc w:val="both"/>
            </w:pPr>
            <w:r w:rsidRPr="000E3444">
              <w:t xml:space="preserve">Критерии потери рабочих свойств инструментами и полировальными смесями для полирования на полировальных станках сложных поверхностей сложных деталей с шероховатостью </w:t>
            </w:r>
            <w:r w:rsidR="007E3C37" w:rsidRPr="000E3444">
              <w:t xml:space="preserve">до </w:t>
            </w:r>
            <w:r w:rsidR="00692693">
              <w:t>Ra </w:t>
            </w:r>
            <w:r w:rsidR="007E3C37" w:rsidRPr="000E3444">
              <w:t>0,025</w:t>
            </w:r>
          </w:p>
        </w:tc>
      </w:tr>
      <w:tr w:rsidR="00B40600" w:rsidRPr="000E3444" w14:paraId="30135A00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E4F8834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C291B90" w14:textId="77777777" w:rsidR="00B40600" w:rsidRPr="000E3444" w:rsidRDefault="00B40600" w:rsidP="00A46674">
            <w:pPr>
              <w:jc w:val="both"/>
            </w:pPr>
            <w:r w:rsidRPr="000E3444">
              <w:t>Порядок получения и сдачи технологической оснастки, технологических материалов и полирующих инструментов, необходимых для выполнения работ</w:t>
            </w:r>
          </w:p>
        </w:tc>
      </w:tr>
      <w:tr w:rsidR="00B40600" w:rsidRPr="000E3444" w14:paraId="7F3D839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170810C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4139B67" w14:textId="77777777" w:rsidR="00B40600" w:rsidRPr="000E3444" w:rsidRDefault="00B40600" w:rsidP="00A46674">
            <w:pPr>
              <w:jc w:val="both"/>
            </w:pPr>
            <w:r w:rsidRPr="000E3444">
              <w:t>Правила и приемы очистки заготовок после полирования</w:t>
            </w:r>
          </w:p>
        </w:tc>
      </w:tr>
      <w:tr w:rsidR="00B40600" w:rsidRPr="000E3444" w14:paraId="797A0CBD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75ED9157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35EDA906" w14:textId="77777777" w:rsidR="00B40600" w:rsidRPr="000E3444" w:rsidRDefault="00B40600" w:rsidP="00A46674">
            <w:pPr>
              <w:jc w:val="both"/>
            </w:pPr>
            <w:r w:rsidRPr="000E3444">
              <w:t>Порядок проверки исправности и работоспособности полировальных станков</w:t>
            </w:r>
          </w:p>
        </w:tc>
      </w:tr>
      <w:tr w:rsidR="00B40600" w:rsidRPr="000E3444" w14:paraId="350B1ABE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5A47AC6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AAD4A61" w14:textId="77777777" w:rsidR="00B40600" w:rsidRPr="000E3444" w:rsidRDefault="00B40600" w:rsidP="00A46674">
            <w:pPr>
              <w:jc w:val="both"/>
            </w:pPr>
            <w:r w:rsidRPr="000E3444">
              <w:t>Порядок и состав регламентных работ по техническому обслуживанию полировальных станков</w:t>
            </w:r>
          </w:p>
        </w:tc>
      </w:tr>
      <w:tr w:rsidR="00B40600" w:rsidRPr="000E3444" w14:paraId="456C326D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060DCB03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A31D95A" w14:textId="2150BCE1" w:rsidR="00B40600" w:rsidRPr="000E3444" w:rsidRDefault="00692693" w:rsidP="00A46674">
            <w:pPr>
              <w:jc w:val="both"/>
            </w:pPr>
            <w:r>
              <w:t xml:space="preserve">Состав работ по выполнению и приемы выполнения </w:t>
            </w:r>
            <w:r w:rsidR="00B40600" w:rsidRPr="000E3444">
              <w:t>технического обслуживания технологической оснастки, размещенной на рабочем месте полировщика</w:t>
            </w:r>
          </w:p>
        </w:tc>
      </w:tr>
      <w:tr w:rsidR="00B40600" w:rsidRPr="000E3444" w14:paraId="30A4EFEF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2D76C8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D6BEE61" w14:textId="77777777" w:rsidR="00B40600" w:rsidRPr="000E3444" w:rsidRDefault="00B40600" w:rsidP="00A46674">
            <w:pPr>
              <w:jc w:val="both"/>
            </w:pPr>
            <w:r w:rsidRPr="000E3444">
              <w:t>Требования к планировке и оснащению рабочего места при выполнении полировочных работ</w:t>
            </w:r>
          </w:p>
        </w:tc>
      </w:tr>
      <w:tr w:rsidR="00B40600" w:rsidRPr="000E3444" w14:paraId="5C64A6D5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42955E7E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7756EA3A" w14:textId="77777777" w:rsidR="00B40600" w:rsidRPr="000E3444" w:rsidRDefault="00B40600" w:rsidP="00A46674">
            <w:pPr>
              <w:jc w:val="both"/>
            </w:pPr>
            <w:r w:rsidRPr="000E3444">
              <w:t>Правила хранения заготовок, технологической оснастки, технологических материалов и полирующих инструментов, размещенных на рабочем месте полировщика</w:t>
            </w:r>
          </w:p>
        </w:tc>
      </w:tr>
      <w:tr w:rsidR="00B40600" w:rsidRPr="000E3444" w14:paraId="25AFD433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1C612BA6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56D432DB" w14:textId="77777777" w:rsidR="00B40600" w:rsidRPr="000E3444" w:rsidRDefault="00B40600" w:rsidP="00A46674">
            <w:pPr>
              <w:jc w:val="both"/>
            </w:pPr>
            <w:r w:rsidRPr="000E3444">
              <w:t>Требования охраны труда, пожарной, промышленной и экологической безопасности</w:t>
            </w:r>
          </w:p>
        </w:tc>
      </w:tr>
      <w:tr w:rsidR="00B40600" w:rsidRPr="000E3444" w14:paraId="67A11359" w14:textId="77777777" w:rsidTr="0083082C">
        <w:trPr>
          <w:trHeight w:val="20"/>
          <w:jc w:val="center"/>
        </w:trPr>
        <w:tc>
          <w:tcPr>
            <w:tcW w:w="1072" w:type="pct"/>
            <w:vMerge/>
          </w:tcPr>
          <w:p w14:paraId="656C7DCB" w14:textId="77777777" w:rsidR="00B40600" w:rsidRPr="000E3444" w:rsidRDefault="00B40600" w:rsidP="00B40600">
            <w:pPr>
              <w:suppressAutoHyphens/>
            </w:pPr>
          </w:p>
        </w:tc>
        <w:tc>
          <w:tcPr>
            <w:tcW w:w="3928" w:type="pct"/>
          </w:tcPr>
          <w:p w14:paraId="0E22C9B6" w14:textId="77777777" w:rsidR="00B40600" w:rsidRPr="000E3444" w:rsidRDefault="00B40600" w:rsidP="00A46674">
            <w:pPr>
              <w:jc w:val="both"/>
            </w:pPr>
            <w:r w:rsidRPr="000E3444">
              <w:t>Правила применения средств индивидуальной и коллективной защиты при полировании на полировальных станках</w:t>
            </w:r>
          </w:p>
        </w:tc>
      </w:tr>
      <w:tr w:rsidR="00B40600" w:rsidRPr="000E3444" w14:paraId="2C13BCBD" w14:textId="77777777" w:rsidTr="0083082C">
        <w:trPr>
          <w:trHeight w:val="20"/>
          <w:jc w:val="center"/>
        </w:trPr>
        <w:tc>
          <w:tcPr>
            <w:tcW w:w="1072" w:type="pct"/>
          </w:tcPr>
          <w:p w14:paraId="29701B12" w14:textId="77777777" w:rsidR="00B40600" w:rsidRPr="000E3444" w:rsidRDefault="00B40600" w:rsidP="00B40600">
            <w:pPr>
              <w:suppressAutoHyphens/>
            </w:pPr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4CCB3DEE" w14:textId="77777777" w:rsidR="00B40600" w:rsidRPr="000E3444" w:rsidRDefault="00B40600" w:rsidP="00A46674">
            <w:pPr>
              <w:jc w:val="both"/>
            </w:pPr>
            <w:r w:rsidRPr="000E3444">
              <w:t>-</w:t>
            </w:r>
          </w:p>
        </w:tc>
      </w:tr>
    </w:tbl>
    <w:p w14:paraId="62D7C4A1" w14:textId="77777777" w:rsidR="00A46674" w:rsidRDefault="00A46674" w:rsidP="005E7C86">
      <w:pPr>
        <w:rPr>
          <w:b/>
          <w:bCs w:val="0"/>
        </w:rPr>
      </w:pPr>
    </w:p>
    <w:p w14:paraId="4E5F1205" w14:textId="0A9F46E8" w:rsidR="004A061B" w:rsidRDefault="004A061B" w:rsidP="005E7C86">
      <w:pPr>
        <w:rPr>
          <w:b/>
          <w:bCs w:val="0"/>
        </w:rPr>
      </w:pPr>
      <w:r w:rsidRPr="005E7C86">
        <w:rPr>
          <w:b/>
          <w:bCs w:val="0"/>
        </w:rPr>
        <w:t>3.5.3. Трудовая функция</w:t>
      </w:r>
    </w:p>
    <w:p w14:paraId="1B6FF3C5" w14:textId="77777777" w:rsidR="00A46674" w:rsidRPr="005E7C86" w:rsidRDefault="00A46674" w:rsidP="005E7C86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4A061B" w:rsidRPr="005E7C86" w14:paraId="6073075B" w14:textId="77777777" w:rsidTr="00D2786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043350A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697B4" w14:textId="7BC3C2A7" w:rsidR="004A061B" w:rsidRPr="000E3444" w:rsidRDefault="004A061B" w:rsidP="00D27861">
            <w:pPr>
              <w:suppressAutoHyphens/>
            </w:pPr>
            <w:r>
              <w:t>Контроль качества обработки сложных поверхностей</w:t>
            </w:r>
            <w:r w:rsidRPr="00A912EE">
              <w:t xml:space="preserve"> </w:t>
            </w:r>
            <w:r>
              <w:t xml:space="preserve">сложных </w:t>
            </w:r>
            <w:r w:rsidRPr="00A912EE">
              <w:t>деталей</w:t>
            </w:r>
            <w:r>
              <w:t xml:space="preserve"> </w:t>
            </w:r>
            <w:r w:rsidRPr="000E3444">
              <w:t xml:space="preserve">с шероховатостью до </w:t>
            </w:r>
            <w:r w:rsidR="00692693">
              <w:t>Ra </w:t>
            </w:r>
            <w:r w:rsidRPr="000E3444">
              <w:t>0,</w:t>
            </w:r>
            <w:r>
              <w:t>0</w:t>
            </w:r>
            <w:r w:rsidRPr="006A0D26">
              <w:t>2</w:t>
            </w:r>
            <w:r>
              <w:t>5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068A6B" w14:textId="6DF3495E" w:rsidR="004A061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F8DCEB" w14:textId="18D7445A" w:rsidR="004A061B" w:rsidRPr="000E3444" w:rsidRDefault="004A061B" w:rsidP="00D27861">
            <w:pPr>
              <w:suppressAutoHyphens/>
            </w:pPr>
            <w:r>
              <w:rPr>
                <w:lang w:val="en-US"/>
              </w:rPr>
              <w:t>E</w:t>
            </w:r>
            <w:r w:rsidRPr="000E3444">
              <w:rPr>
                <w:lang w:val="en-US"/>
              </w:rPr>
              <w:t>/0</w:t>
            </w:r>
            <w:r>
              <w:rPr>
                <w:lang w:val="en-US"/>
              </w:rPr>
              <w:t>3</w:t>
            </w:r>
            <w:r w:rsidRPr="000E3444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403077" w14:textId="77777777" w:rsidR="004A061B" w:rsidRPr="000E3444" w:rsidRDefault="004A061B" w:rsidP="00D27861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E344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8FF9E7" w14:textId="5B6DF329" w:rsidR="004A061B" w:rsidRPr="000E3444" w:rsidRDefault="004A061B" w:rsidP="00D27861">
            <w:pPr>
              <w:suppressAutoHyphens/>
              <w:jc w:val="center"/>
            </w:pPr>
            <w:r>
              <w:t>4</w:t>
            </w:r>
          </w:p>
        </w:tc>
      </w:tr>
    </w:tbl>
    <w:p w14:paraId="37EE123D" w14:textId="77777777" w:rsidR="004A061B" w:rsidRDefault="004A061B" w:rsidP="005E7C86"/>
    <w:p w14:paraId="72F53951" w14:textId="77777777" w:rsidR="00F7394E" w:rsidRPr="000E3444" w:rsidRDefault="00F7394E" w:rsidP="005E7C8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4A061B" w:rsidRPr="000E3444" w14:paraId="2FBDFC61" w14:textId="77777777" w:rsidTr="00D2786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33E8261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1CA35F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44F12" w14:textId="77777777" w:rsidR="004A061B" w:rsidRPr="000E3444" w:rsidRDefault="004A061B" w:rsidP="00A46674">
            <w:pPr>
              <w:suppressAutoHyphens/>
              <w:jc w:val="center"/>
            </w:pPr>
            <w:r w:rsidRPr="000E344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4A6465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  <w:r w:rsidRPr="000E344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FA3E19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D22E4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06E8E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4A061B" w:rsidRPr="000E3444" w14:paraId="55406AF5" w14:textId="77777777" w:rsidTr="00D27861">
        <w:trPr>
          <w:jc w:val="center"/>
        </w:trPr>
        <w:tc>
          <w:tcPr>
            <w:tcW w:w="1267" w:type="pct"/>
            <w:vAlign w:val="center"/>
          </w:tcPr>
          <w:p w14:paraId="2687D0F5" w14:textId="77777777" w:rsidR="004A061B" w:rsidRPr="000E3444" w:rsidRDefault="004A061B" w:rsidP="00D27861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36817ED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6ABF89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42957B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A6D57B1" w14:textId="77777777" w:rsidR="004A061B" w:rsidRPr="000E3444" w:rsidRDefault="004A061B" w:rsidP="00A4667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FC9EA22" w14:textId="5F6F70D7" w:rsidR="004A061B" w:rsidRPr="005E7C86" w:rsidRDefault="0060304C" w:rsidP="00603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  <w:r w:rsidR="004A061B" w:rsidRPr="005E7C86">
              <w:rPr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027E31B" w14:textId="77777777" w:rsidR="004A061B" w:rsidRPr="005E7C86" w:rsidRDefault="004A061B" w:rsidP="00A46674">
            <w:pPr>
              <w:jc w:val="center"/>
              <w:rPr>
                <w:sz w:val="20"/>
                <w:szCs w:val="20"/>
              </w:rPr>
            </w:pPr>
            <w:r w:rsidRPr="005E7C86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542547" w14:textId="77777777" w:rsidR="004A061B" w:rsidRPr="000E3444" w:rsidRDefault="004A061B" w:rsidP="005E7C8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061B" w:rsidRPr="000E3444" w14:paraId="08E76BC7" w14:textId="77777777" w:rsidTr="004F0763">
        <w:trPr>
          <w:trHeight w:val="20"/>
          <w:jc w:val="center"/>
        </w:trPr>
        <w:tc>
          <w:tcPr>
            <w:tcW w:w="1072" w:type="pct"/>
            <w:vMerge w:val="restart"/>
          </w:tcPr>
          <w:p w14:paraId="6E26DA53" w14:textId="77777777" w:rsidR="004A061B" w:rsidRPr="000E3444" w:rsidRDefault="004A061B" w:rsidP="005E7C86">
            <w:r w:rsidRPr="000E3444">
              <w:t>Трудовые действия</w:t>
            </w:r>
          </w:p>
        </w:tc>
        <w:tc>
          <w:tcPr>
            <w:tcW w:w="3928" w:type="pct"/>
          </w:tcPr>
          <w:p w14:paraId="63929192" w14:textId="77777777" w:rsidR="004A061B" w:rsidRPr="000E3444" w:rsidRDefault="004A061B" w:rsidP="00A46674">
            <w:pPr>
              <w:jc w:val="both"/>
            </w:pPr>
            <w:r w:rsidRPr="00631B56">
              <w:t>Визуальное определение дефектов обработанных поверхностей</w:t>
            </w:r>
          </w:p>
        </w:tc>
      </w:tr>
      <w:tr w:rsidR="004A061B" w:rsidRPr="000E3444" w14:paraId="21CD558A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311E6DB0" w14:textId="77777777" w:rsidR="004A061B" w:rsidRPr="000E3444" w:rsidRDefault="004A061B" w:rsidP="00D27861"/>
        </w:tc>
        <w:tc>
          <w:tcPr>
            <w:tcW w:w="3928" w:type="pct"/>
          </w:tcPr>
          <w:p w14:paraId="7762BBD8" w14:textId="0F0ECE7B" w:rsidR="004A061B" w:rsidRPr="000E3444" w:rsidRDefault="004A061B" w:rsidP="00A46674">
            <w:pPr>
              <w:jc w:val="both"/>
            </w:pPr>
            <w:r w:rsidRPr="000E3444">
              <w:t xml:space="preserve">Контроль шероховатости до </w:t>
            </w:r>
            <w:r w:rsidR="00692693">
              <w:t>Ra </w:t>
            </w:r>
            <w:r w:rsidRPr="000E3444">
              <w:t>0,</w:t>
            </w:r>
            <w:r>
              <w:t>0</w:t>
            </w:r>
            <w:r w:rsidRPr="006A0D26">
              <w:t>2</w:t>
            </w:r>
            <w:r>
              <w:t>5</w:t>
            </w:r>
            <w:r w:rsidRPr="000E3444">
              <w:t xml:space="preserve"> </w:t>
            </w:r>
            <w:r>
              <w:t xml:space="preserve">сложных </w:t>
            </w:r>
            <w:r w:rsidRPr="000E3444">
              <w:t>поверхностей</w:t>
            </w:r>
            <w:r>
              <w:t xml:space="preserve"> сложных</w:t>
            </w:r>
            <w:r w:rsidRPr="000E3444">
              <w:t xml:space="preserve"> деталей</w:t>
            </w:r>
          </w:p>
        </w:tc>
      </w:tr>
      <w:tr w:rsidR="004A061B" w:rsidRPr="000E3444" w14:paraId="52EF0540" w14:textId="77777777" w:rsidTr="004F0763">
        <w:trPr>
          <w:trHeight w:val="20"/>
          <w:jc w:val="center"/>
        </w:trPr>
        <w:tc>
          <w:tcPr>
            <w:tcW w:w="1072" w:type="pct"/>
            <w:vMerge w:val="restart"/>
          </w:tcPr>
          <w:p w14:paraId="5D576393" w14:textId="77777777" w:rsidR="004A061B" w:rsidRPr="000E3444" w:rsidRDefault="004A061B" w:rsidP="005E7C86">
            <w:r w:rsidRPr="000E3444">
              <w:t>Необходимые умения</w:t>
            </w:r>
          </w:p>
        </w:tc>
        <w:tc>
          <w:tcPr>
            <w:tcW w:w="3928" w:type="pct"/>
          </w:tcPr>
          <w:p w14:paraId="7C93F370" w14:textId="77777777" w:rsidR="004A061B" w:rsidRPr="000E3444" w:rsidRDefault="004A061B" w:rsidP="00A46674">
            <w:pPr>
              <w:jc w:val="both"/>
            </w:pPr>
            <w:r w:rsidRPr="000E3444">
              <w:t>Читать и применять техническую документацию (рабочий чертеж, технологическую карту) на простые и сложные детали</w:t>
            </w:r>
          </w:p>
        </w:tc>
      </w:tr>
      <w:tr w:rsidR="004A061B" w:rsidRPr="000E3444" w14:paraId="1C209827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36A941F1" w14:textId="77777777" w:rsidR="004A061B" w:rsidRPr="000E3444" w:rsidRDefault="004A061B" w:rsidP="00D27861"/>
        </w:tc>
        <w:tc>
          <w:tcPr>
            <w:tcW w:w="3928" w:type="pct"/>
          </w:tcPr>
          <w:p w14:paraId="16537E4A" w14:textId="77777777" w:rsidR="004A061B" w:rsidRPr="000E3444" w:rsidRDefault="004A061B" w:rsidP="00A46674">
            <w:pPr>
              <w:jc w:val="both"/>
            </w:pPr>
            <w:r w:rsidRPr="000E3444">
              <w:t>Выявлять визуально дефекты обработанных поверхностей</w:t>
            </w:r>
          </w:p>
        </w:tc>
      </w:tr>
      <w:tr w:rsidR="004A061B" w:rsidRPr="000E3444" w14:paraId="766C827B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2979DDA5" w14:textId="77777777" w:rsidR="004A061B" w:rsidRPr="000E3444" w:rsidRDefault="004A061B" w:rsidP="00D27861"/>
        </w:tc>
        <w:tc>
          <w:tcPr>
            <w:tcW w:w="3928" w:type="pct"/>
          </w:tcPr>
          <w:p w14:paraId="4338D5BD" w14:textId="77777777" w:rsidR="004A061B" w:rsidRPr="000E3444" w:rsidRDefault="004A061B" w:rsidP="00A46674">
            <w:pPr>
              <w:jc w:val="both"/>
            </w:pPr>
            <w:r w:rsidRPr="000E3444">
              <w:t>Выбирать способ контроля и (или) измерения шероховатости поверхностей деталей</w:t>
            </w:r>
          </w:p>
        </w:tc>
      </w:tr>
      <w:tr w:rsidR="004A061B" w:rsidRPr="000E3444" w14:paraId="3088D12A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3BD6AC2F" w14:textId="77777777" w:rsidR="004A061B" w:rsidRPr="000E3444" w:rsidRDefault="004A061B" w:rsidP="00D27861"/>
        </w:tc>
        <w:tc>
          <w:tcPr>
            <w:tcW w:w="3928" w:type="pct"/>
          </w:tcPr>
          <w:p w14:paraId="35985886" w14:textId="6A561FE8" w:rsidR="004A061B" w:rsidRPr="000E3444" w:rsidRDefault="00A849D8" w:rsidP="00A46674">
            <w:pPr>
              <w:jc w:val="both"/>
            </w:pPr>
            <w:r>
              <w:t>Измерять шероховатость</w:t>
            </w:r>
            <w:r w:rsidR="004A061B" w:rsidRPr="00CE6773">
              <w:t xml:space="preserve"> </w:t>
            </w:r>
            <w:r w:rsidR="004A061B">
              <w:t xml:space="preserve">сложных </w:t>
            </w:r>
            <w:r w:rsidR="004A061B" w:rsidRPr="00CE6773">
              <w:t>поверхностей</w:t>
            </w:r>
            <w:r w:rsidR="004A061B">
              <w:t xml:space="preserve"> сложных деталей </w:t>
            </w:r>
            <w:r w:rsidRPr="00CE6773">
              <w:t xml:space="preserve">до </w:t>
            </w:r>
            <w:r>
              <w:rPr>
                <w:lang w:val="en-US"/>
              </w:rPr>
              <w:t>Ra </w:t>
            </w:r>
            <w:r>
              <w:t>0,0</w:t>
            </w:r>
            <w:r w:rsidRPr="006A0D26">
              <w:t>2</w:t>
            </w:r>
            <w:r>
              <w:t>5</w:t>
            </w:r>
          </w:p>
        </w:tc>
      </w:tr>
      <w:tr w:rsidR="004A061B" w:rsidRPr="000E3444" w14:paraId="4C9B5A69" w14:textId="77777777" w:rsidTr="004F0763">
        <w:trPr>
          <w:trHeight w:val="20"/>
          <w:jc w:val="center"/>
        </w:trPr>
        <w:tc>
          <w:tcPr>
            <w:tcW w:w="1072" w:type="pct"/>
            <w:vMerge w:val="restart"/>
          </w:tcPr>
          <w:p w14:paraId="0BCD12DA" w14:textId="77777777" w:rsidR="004A061B" w:rsidRPr="000E3444" w:rsidRDefault="004A061B" w:rsidP="005E7C86">
            <w:r w:rsidRPr="000E3444">
              <w:t>Необходимые знания</w:t>
            </w:r>
          </w:p>
        </w:tc>
        <w:tc>
          <w:tcPr>
            <w:tcW w:w="3928" w:type="pct"/>
          </w:tcPr>
          <w:p w14:paraId="5558D976" w14:textId="77777777" w:rsidR="004A061B" w:rsidRPr="000E3444" w:rsidRDefault="004A061B" w:rsidP="00A46674">
            <w:pPr>
              <w:jc w:val="both"/>
            </w:pPr>
            <w:r w:rsidRPr="000E3444">
              <w:t>Виды и содержание технологической документации, используемой в организации</w:t>
            </w:r>
          </w:p>
        </w:tc>
      </w:tr>
      <w:tr w:rsidR="004A061B" w:rsidRPr="000E3444" w14:paraId="5D7CAF49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7EE8401D" w14:textId="77777777" w:rsidR="004A061B" w:rsidRPr="000E3444" w:rsidRDefault="004A061B" w:rsidP="00D27861"/>
        </w:tc>
        <w:tc>
          <w:tcPr>
            <w:tcW w:w="3928" w:type="pct"/>
          </w:tcPr>
          <w:p w14:paraId="2EF08DCD" w14:textId="77777777" w:rsidR="004A061B" w:rsidRPr="000E3444" w:rsidRDefault="004A061B" w:rsidP="00A46674">
            <w:pPr>
              <w:jc w:val="both"/>
            </w:pPr>
            <w:r w:rsidRPr="000E3444">
              <w:t>Основы машиностроительного черчения в объеме, необходимом для выполнения работы</w:t>
            </w:r>
          </w:p>
        </w:tc>
      </w:tr>
      <w:tr w:rsidR="004A061B" w:rsidRPr="000E3444" w14:paraId="29E68854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135D7E1B" w14:textId="77777777" w:rsidR="004A061B" w:rsidRPr="000E3444" w:rsidRDefault="004A061B" w:rsidP="00D27861"/>
        </w:tc>
        <w:tc>
          <w:tcPr>
            <w:tcW w:w="3928" w:type="pct"/>
          </w:tcPr>
          <w:p w14:paraId="04BB8B95" w14:textId="77777777" w:rsidR="004A061B" w:rsidRPr="000E3444" w:rsidRDefault="004A061B" w:rsidP="00A46674">
            <w:pPr>
              <w:jc w:val="both"/>
            </w:pPr>
            <w:r w:rsidRPr="000E344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4A061B" w:rsidRPr="000E3444" w14:paraId="4273294B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0C08D702" w14:textId="77777777" w:rsidR="004A061B" w:rsidRPr="000E3444" w:rsidRDefault="004A061B" w:rsidP="00D27861"/>
        </w:tc>
        <w:tc>
          <w:tcPr>
            <w:tcW w:w="3928" w:type="pct"/>
          </w:tcPr>
          <w:p w14:paraId="4A2D2F0F" w14:textId="77777777" w:rsidR="004A061B" w:rsidRPr="000E3444" w:rsidRDefault="004A061B" w:rsidP="00A46674">
            <w:pPr>
              <w:jc w:val="both"/>
            </w:pPr>
            <w:r w:rsidRPr="000E3444">
              <w:t>Система допусков и посадок, квалитеты точности, параметры шероховатости</w:t>
            </w:r>
          </w:p>
        </w:tc>
      </w:tr>
      <w:tr w:rsidR="004A061B" w:rsidRPr="000E3444" w14:paraId="121860F0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5703E9BA" w14:textId="77777777" w:rsidR="004A061B" w:rsidRPr="000E3444" w:rsidRDefault="004A061B" w:rsidP="00D27861"/>
        </w:tc>
        <w:tc>
          <w:tcPr>
            <w:tcW w:w="3928" w:type="pct"/>
          </w:tcPr>
          <w:p w14:paraId="4C2A6959" w14:textId="77777777" w:rsidR="004A061B" w:rsidRPr="000E3444" w:rsidRDefault="004A061B" w:rsidP="00A46674">
            <w:pPr>
              <w:jc w:val="both"/>
            </w:pPr>
            <w:r w:rsidRPr="000E3444">
              <w:t>Обозначение на рабочих чертежах допусков размеров, форм и взаимного расположения поверхностей, шероховатости поверхностей</w:t>
            </w:r>
          </w:p>
        </w:tc>
      </w:tr>
      <w:tr w:rsidR="004A061B" w:rsidRPr="000E3444" w14:paraId="7C42754A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4C4B965A" w14:textId="77777777" w:rsidR="004A061B" w:rsidRPr="000E3444" w:rsidRDefault="004A061B" w:rsidP="00D27861"/>
        </w:tc>
        <w:tc>
          <w:tcPr>
            <w:tcW w:w="3928" w:type="pct"/>
          </w:tcPr>
          <w:p w14:paraId="0AD3D942" w14:textId="09A10A95" w:rsidR="004A061B" w:rsidRPr="000E3444" w:rsidRDefault="004A061B" w:rsidP="00A46674">
            <w:pPr>
              <w:jc w:val="both"/>
            </w:pPr>
            <w:r w:rsidRPr="000E3444">
              <w:t xml:space="preserve">Основные виды </w:t>
            </w:r>
            <w:r>
              <w:t>дефектов</w:t>
            </w:r>
            <w:r w:rsidRPr="000E3444">
              <w:t xml:space="preserve"> при полировании</w:t>
            </w:r>
            <w:r>
              <w:t xml:space="preserve"> сложных поверхностей</w:t>
            </w:r>
            <w:r w:rsidRPr="000E3444">
              <w:t xml:space="preserve"> </w:t>
            </w:r>
            <w:r>
              <w:t xml:space="preserve">сложных </w:t>
            </w:r>
            <w:r w:rsidRPr="000E3444">
              <w:t>де</w:t>
            </w:r>
            <w:r>
              <w:t xml:space="preserve">талей с шероховатостью до </w:t>
            </w:r>
            <w:r w:rsidR="00692693">
              <w:t>Ra </w:t>
            </w:r>
            <w:r>
              <w:t>0,025</w:t>
            </w:r>
            <w:r w:rsidR="0060304C">
              <w:t xml:space="preserve">; их причины и способы предупреждения </w:t>
            </w:r>
            <w:r w:rsidRPr="000E3444">
              <w:t>и устранения</w:t>
            </w:r>
          </w:p>
        </w:tc>
      </w:tr>
      <w:tr w:rsidR="004A061B" w:rsidRPr="000E3444" w14:paraId="00FCF1CC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1C9AA08E" w14:textId="77777777" w:rsidR="004A061B" w:rsidRPr="000E3444" w:rsidRDefault="004A061B" w:rsidP="00D27861"/>
        </w:tc>
        <w:tc>
          <w:tcPr>
            <w:tcW w:w="3928" w:type="pct"/>
          </w:tcPr>
          <w:p w14:paraId="730E270C" w14:textId="77777777" w:rsidR="004A061B" w:rsidRPr="000E3444" w:rsidRDefault="004A061B" w:rsidP="00A46674">
            <w:pPr>
              <w:jc w:val="both"/>
            </w:pPr>
            <w:r w:rsidRPr="000E3444">
              <w:t>Устройство, назначение, правила применения приборов и приспособлений для контроля и (или) измерения шероховатости поверхностей</w:t>
            </w:r>
          </w:p>
        </w:tc>
      </w:tr>
      <w:tr w:rsidR="004A061B" w:rsidRPr="000E3444" w14:paraId="26CF5115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02D4CB19" w14:textId="77777777" w:rsidR="004A061B" w:rsidRPr="000E3444" w:rsidRDefault="004A061B" w:rsidP="00D27861"/>
        </w:tc>
        <w:tc>
          <w:tcPr>
            <w:tcW w:w="3928" w:type="pct"/>
          </w:tcPr>
          <w:p w14:paraId="38802319" w14:textId="6C700B78" w:rsidR="004A061B" w:rsidRPr="000E3444" w:rsidRDefault="004A061B" w:rsidP="00A46674">
            <w:pPr>
              <w:jc w:val="both"/>
            </w:pPr>
            <w:r w:rsidRPr="000E3444">
              <w:t>Способы, приемы и правила контроля и (или) измерения шероховатости</w:t>
            </w:r>
            <w:r>
              <w:t xml:space="preserve"> сложных поверхностей сложных </w:t>
            </w:r>
            <w:r w:rsidRPr="000E3444">
              <w:t>деталей</w:t>
            </w:r>
            <w:r>
              <w:t xml:space="preserve"> до </w:t>
            </w:r>
            <w:r w:rsidR="00692693">
              <w:t>Ra </w:t>
            </w:r>
            <w:r>
              <w:t>0,025</w:t>
            </w:r>
            <w:r w:rsidRPr="000E3444">
              <w:t xml:space="preserve"> </w:t>
            </w:r>
          </w:p>
        </w:tc>
      </w:tr>
      <w:tr w:rsidR="004A061B" w:rsidRPr="000E3444" w14:paraId="69FF3EDD" w14:textId="77777777" w:rsidTr="004F0763">
        <w:trPr>
          <w:trHeight w:val="20"/>
          <w:jc w:val="center"/>
        </w:trPr>
        <w:tc>
          <w:tcPr>
            <w:tcW w:w="1072" w:type="pct"/>
            <w:vMerge/>
          </w:tcPr>
          <w:p w14:paraId="7A66596F" w14:textId="77777777" w:rsidR="004A061B" w:rsidRPr="000E3444" w:rsidRDefault="004A061B" w:rsidP="00D27861"/>
        </w:tc>
        <w:tc>
          <w:tcPr>
            <w:tcW w:w="3928" w:type="pct"/>
          </w:tcPr>
          <w:p w14:paraId="4381EA1D" w14:textId="77777777" w:rsidR="004A061B" w:rsidRPr="000E3444" w:rsidRDefault="004A061B" w:rsidP="00A46674">
            <w:pPr>
              <w:jc w:val="both"/>
            </w:pPr>
            <w:r w:rsidRPr="00631B56">
              <w:rPr>
                <w:lang w:eastAsia="en-US"/>
              </w:rPr>
              <w:t>Порядок получения, хранения и сдачи контрольно-измерительных средств, необходимых для выполнения работ</w:t>
            </w:r>
          </w:p>
        </w:tc>
      </w:tr>
      <w:tr w:rsidR="004A061B" w:rsidRPr="000E3444" w14:paraId="41F01DDD" w14:textId="77777777" w:rsidTr="004F0763">
        <w:trPr>
          <w:trHeight w:val="20"/>
          <w:jc w:val="center"/>
        </w:trPr>
        <w:tc>
          <w:tcPr>
            <w:tcW w:w="1072" w:type="pct"/>
          </w:tcPr>
          <w:p w14:paraId="001B8672" w14:textId="77777777" w:rsidR="004A061B" w:rsidRPr="000E3444" w:rsidRDefault="004A061B" w:rsidP="005E7C86">
            <w:r w:rsidRPr="000E3444">
              <w:t>Другие характеристики</w:t>
            </w:r>
          </w:p>
        </w:tc>
        <w:tc>
          <w:tcPr>
            <w:tcW w:w="3928" w:type="pct"/>
          </w:tcPr>
          <w:p w14:paraId="3B0174F1" w14:textId="77777777" w:rsidR="004A061B" w:rsidRPr="000E3444" w:rsidRDefault="004A061B" w:rsidP="00A46674">
            <w:pPr>
              <w:jc w:val="both"/>
            </w:pPr>
            <w:r w:rsidRPr="000E3444">
              <w:t>-</w:t>
            </w:r>
          </w:p>
        </w:tc>
      </w:tr>
    </w:tbl>
    <w:p w14:paraId="0C3C5A02" w14:textId="77777777" w:rsidR="00DB5F5C" w:rsidRPr="000E3444" w:rsidRDefault="00DB5F5C" w:rsidP="00875735"/>
    <w:p w14:paraId="4F24D8C6" w14:textId="77777777" w:rsidR="00C34722" w:rsidRPr="000E3444" w:rsidRDefault="00C34722" w:rsidP="00C34722">
      <w:pPr>
        <w:pStyle w:val="1"/>
        <w:jc w:val="center"/>
      </w:pPr>
      <w:bookmarkStart w:id="23" w:name="_Toc101772612"/>
      <w:bookmarkStart w:id="24" w:name="_Toc102570196"/>
      <w:bookmarkStart w:id="25" w:name="_Toc104814370"/>
      <w:bookmarkStart w:id="26" w:name="_Toc78300721"/>
      <w:r w:rsidRPr="000E3444">
        <w:rPr>
          <w:lang w:val="en-US"/>
        </w:rPr>
        <w:t>IV</w:t>
      </w:r>
      <w:r w:rsidRPr="000E3444">
        <w:t>. Сведения об организациях – разработчиках профессионального стандарта</w:t>
      </w:r>
      <w:bookmarkEnd w:id="23"/>
      <w:bookmarkEnd w:id="24"/>
      <w:bookmarkEnd w:id="25"/>
    </w:p>
    <w:p w14:paraId="4393CFA0" w14:textId="77777777" w:rsidR="003C2260" w:rsidRDefault="003C2260" w:rsidP="005E7C86">
      <w:pPr>
        <w:rPr>
          <w:b/>
          <w:bCs w:val="0"/>
        </w:rPr>
      </w:pPr>
    </w:p>
    <w:p w14:paraId="5DE41C1C" w14:textId="3148EFD0" w:rsidR="00945CA3" w:rsidRDefault="00945CA3" w:rsidP="005E7C86">
      <w:pPr>
        <w:rPr>
          <w:b/>
          <w:bCs w:val="0"/>
        </w:rPr>
      </w:pPr>
      <w:r w:rsidRPr="005E7C86">
        <w:rPr>
          <w:b/>
          <w:bCs w:val="0"/>
        </w:rPr>
        <w:t>4.1. Ответственная организация-разработчик</w:t>
      </w:r>
    </w:p>
    <w:p w14:paraId="5624CFB5" w14:textId="77777777" w:rsidR="003C2260" w:rsidRPr="005E7C86" w:rsidRDefault="003C2260" w:rsidP="005E7C86">
      <w:pPr>
        <w:rPr>
          <w:b/>
          <w:bCs w:val="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945CA3" w:rsidRPr="00C31335" w14:paraId="7D31383B" w14:textId="77777777" w:rsidTr="00C96282">
        <w:trPr>
          <w:trHeight w:val="170"/>
        </w:trPr>
        <w:tc>
          <w:tcPr>
            <w:tcW w:w="5000" w:type="pct"/>
            <w:vAlign w:val="center"/>
            <w:hideMark/>
          </w:tcPr>
          <w:p w14:paraId="13173AA3" w14:textId="77777777" w:rsidR="00945CA3" w:rsidRPr="00C31335" w:rsidRDefault="00945CA3" w:rsidP="005E7C86">
            <w:r w:rsidRPr="00C31335">
              <w:t>Совет по профессиональным квалификациям в машиностроении, город Москва</w:t>
            </w:r>
          </w:p>
        </w:tc>
      </w:tr>
      <w:tr w:rsidR="00945CA3" w:rsidRPr="00C31335" w14:paraId="3FAFB010" w14:textId="77777777" w:rsidTr="00C96282">
        <w:trPr>
          <w:trHeight w:val="626"/>
        </w:trPr>
        <w:tc>
          <w:tcPr>
            <w:tcW w:w="5000" w:type="pct"/>
            <w:vAlign w:val="center"/>
            <w:hideMark/>
          </w:tcPr>
          <w:p w14:paraId="1B4BA2C2" w14:textId="0617AD08" w:rsidR="00945CA3" w:rsidRPr="00C31335" w:rsidRDefault="00945CA3" w:rsidP="003C2260">
            <w:r>
              <w:t xml:space="preserve">Заместитель </w:t>
            </w:r>
            <w:r w:rsidR="003C2260">
              <w:t>п</w:t>
            </w:r>
            <w:r>
              <w:t>редседателя</w:t>
            </w:r>
            <w:r w:rsidR="003C2260">
              <w:tab/>
            </w:r>
            <w:r w:rsidR="003C2260">
              <w:tab/>
            </w:r>
            <w:r w:rsidR="003C2260">
              <w:tab/>
            </w:r>
            <w:r w:rsidR="003C2260">
              <w:tab/>
            </w:r>
            <w:r>
              <w:t>Петракова Ольга Геннадьевна</w:t>
            </w:r>
          </w:p>
        </w:tc>
      </w:tr>
    </w:tbl>
    <w:p w14:paraId="1D9C7846" w14:textId="77777777" w:rsidR="003C2260" w:rsidRDefault="003C2260" w:rsidP="005E7C86">
      <w:pPr>
        <w:rPr>
          <w:b/>
          <w:bCs w:val="0"/>
        </w:rPr>
      </w:pPr>
    </w:p>
    <w:p w14:paraId="52022982" w14:textId="16BEDCC4" w:rsidR="00945CA3" w:rsidRDefault="00945CA3" w:rsidP="005E7C86">
      <w:pPr>
        <w:rPr>
          <w:b/>
          <w:bCs w:val="0"/>
        </w:rPr>
      </w:pPr>
      <w:r w:rsidRPr="005E7C86">
        <w:rPr>
          <w:b/>
          <w:bCs w:val="0"/>
          <w:lang w:val="en-US"/>
        </w:rPr>
        <w:t>4.2.</w:t>
      </w:r>
      <w:r w:rsidRPr="005E7C86">
        <w:rPr>
          <w:b/>
          <w:bCs w:val="0"/>
        </w:rPr>
        <w:t xml:space="preserve"> Наименования организаций-разработчиков</w:t>
      </w:r>
    </w:p>
    <w:p w14:paraId="3327FBAF" w14:textId="77777777" w:rsidR="003C2260" w:rsidRPr="005E7C86" w:rsidRDefault="003C2260" w:rsidP="005E7C86">
      <w:pPr>
        <w:rPr>
          <w:b/>
          <w:bCs w:val="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3C2260" w:rsidRPr="00C31335" w14:paraId="313C4517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0FDA4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F4F27" w14:textId="77777777" w:rsidR="003C2260" w:rsidRPr="00C31335" w:rsidRDefault="003C2260" w:rsidP="005E7C86">
            <w:r w:rsidRPr="00C31335">
              <w:t>АО «Нижегородский завод 70-летия Победы», город Нижний Новгород</w:t>
            </w:r>
          </w:p>
        </w:tc>
      </w:tr>
      <w:tr w:rsidR="003C2260" w:rsidRPr="00C31335" w14:paraId="56ED4E56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3467D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42005" w14:textId="77777777" w:rsidR="003C2260" w:rsidRPr="00C31335" w:rsidRDefault="003C2260" w:rsidP="005E7C86">
            <w:r w:rsidRPr="00C31335">
              <w:t>Ассоциация «Лига содействия оборонным предприятиям», город Москва</w:t>
            </w:r>
          </w:p>
        </w:tc>
      </w:tr>
      <w:tr w:rsidR="003C2260" w:rsidRPr="00C31335" w14:paraId="3FDF7DBC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31015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CE379" w14:textId="77777777" w:rsidR="003C2260" w:rsidRPr="00C31335" w:rsidRDefault="003C2260" w:rsidP="005E7C86">
            <w:r w:rsidRPr="00C31335">
              <w:t>ООО «Союз машиностроителей России», город Москва</w:t>
            </w:r>
          </w:p>
        </w:tc>
      </w:tr>
      <w:tr w:rsidR="003C2260" w:rsidRPr="00C31335" w14:paraId="36E39744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77AE5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2AF14" w14:textId="77777777" w:rsidR="003C2260" w:rsidRPr="00C31335" w:rsidRDefault="003C2260" w:rsidP="005E7C86">
            <w:r w:rsidRPr="00C31335">
              <w:t>ОООР «Союз машиностроителей России», город Москва</w:t>
            </w:r>
          </w:p>
        </w:tc>
      </w:tr>
      <w:tr w:rsidR="003C2260" w:rsidRPr="00C31335" w14:paraId="4D4F4ED0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ECF10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A7DF8" w14:textId="77777777" w:rsidR="003C2260" w:rsidRPr="00C31335" w:rsidRDefault="003C2260" w:rsidP="005E7C86">
            <w:r w:rsidRPr="00C31335">
              <w:t>ПАО «ОДК-Кузнецов», город Самара</w:t>
            </w:r>
          </w:p>
        </w:tc>
      </w:tr>
      <w:tr w:rsidR="003C2260" w:rsidRPr="00C31335" w14:paraId="34FC22D5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F527B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C3F7A" w14:textId="77777777" w:rsidR="003C2260" w:rsidRPr="00C31335" w:rsidRDefault="003C2260" w:rsidP="005E7C86">
            <w:r w:rsidRPr="00C31335">
              <w:t>ПАО «ОДК-Сатурн», город Рыбинск</w:t>
            </w:r>
          </w:p>
        </w:tc>
      </w:tr>
      <w:tr w:rsidR="003C2260" w:rsidRPr="00C31335" w14:paraId="783ED795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1146E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098BA4" w14:textId="7A5D729E" w:rsidR="003C2260" w:rsidRPr="00C31335" w:rsidRDefault="003C2260" w:rsidP="005E7C86">
            <w:r w:rsidRPr="00C31335">
              <w:t>ФГБОУ ВО «</w:t>
            </w:r>
            <w:r w:rsidR="00A849D8" w:rsidRPr="00A849D8">
              <w:t>Московский государственный технический университет</w:t>
            </w:r>
            <w:r w:rsidRPr="00C31335">
              <w:t xml:space="preserve"> «СТАНКИН», город Москва</w:t>
            </w:r>
          </w:p>
        </w:tc>
      </w:tr>
      <w:tr w:rsidR="003C2260" w:rsidRPr="00C31335" w14:paraId="236D5953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17A7F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252E47" w14:textId="44A4CF90" w:rsidR="003C2260" w:rsidRPr="00C31335" w:rsidRDefault="003C2260" w:rsidP="005E7C86">
            <w:r w:rsidRPr="00C31335">
              <w:t>ФГБОУ ВО «Московский государственный технический университет имени Н.Э. Баумана (национальный исследовательский университет)», город Москва</w:t>
            </w:r>
          </w:p>
        </w:tc>
      </w:tr>
      <w:tr w:rsidR="003C2260" w:rsidRPr="00C31335" w14:paraId="55AA3789" w14:textId="77777777" w:rsidTr="00A849D8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87EA0" w14:textId="77777777" w:rsidR="003C2260" w:rsidRPr="003C2260" w:rsidRDefault="003C2260" w:rsidP="003C2260">
            <w:pPr>
              <w:pStyle w:val="af2"/>
              <w:numPr>
                <w:ilvl w:val="0"/>
                <w:numId w:val="35"/>
              </w:numPr>
              <w:rPr>
                <w:szCs w:val="28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E7FD1" w14:textId="1B0EA6E5" w:rsidR="003C2260" w:rsidRPr="00C31335" w:rsidRDefault="003C2260" w:rsidP="005E7C86">
            <w:r w:rsidRPr="00C31335">
              <w:t>ФГБУ «</w:t>
            </w:r>
            <w:r w:rsidR="00A849D8">
              <w:t>ВНИИ труда</w:t>
            </w:r>
            <w:r w:rsidRPr="00C31335">
              <w:t>» Минтруда России, город Москва</w:t>
            </w:r>
          </w:p>
        </w:tc>
      </w:tr>
      <w:bookmarkEnd w:id="26"/>
    </w:tbl>
    <w:p w14:paraId="171FC74D" w14:textId="77777777" w:rsidR="00C34722" w:rsidRPr="000E3444" w:rsidRDefault="00C34722" w:rsidP="003C2260"/>
    <w:sectPr w:rsidR="00C34722" w:rsidRPr="000E3444" w:rsidSect="005E7C86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DCFD9" w16cex:dateUtc="2023-02-08T04:38:00Z"/>
  <w16cex:commentExtensible w16cex:durableId="27784739" w16cex:dateUtc="2023-01-22T20:37:00Z"/>
  <w16cex:commentExtensible w16cex:durableId="278DD1A5" w16cex:dateUtc="2023-02-08T04:45:00Z"/>
  <w16cex:commentExtensible w16cex:durableId="27784A8E" w16cex:dateUtc="2023-01-22T20:51:00Z"/>
  <w16cex:commentExtensible w16cex:durableId="278DD05E" w16cex:dateUtc="2023-02-08T04:40:00Z"/>
  <w16cex:commentExtensible w16cex:durableId="2778666F" w16cex:dateUtc="2023-01-22T22:50:00Z"/>
  <w16cex:commentExtensible w16cex:durableId="278DD192" w16cex:dateUtc="2023-02-08T04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32B4E9" w16cid:durableId="278DCFCC"/>
  <w16cid:commentId w16cid:paraId="6F7CFF98" w16cid:durableId="278DCFD9"/>
  <w16cid:commentId w16cid:paraId="7AC2BA02" w16cid:durableId="27784739"/>
  <w16cid:commentId w16cid:paraId="18018D14" w16cid:durableId="278DD1A5"/>
  <w16cid:commentId w16cid:paraId="25DC9097" w16cid:durableId="27784A8E"/>
  <w16cid:commentId w16cid:paraId="74965BFF" w16cid:durableId="278DD05E"/>
  <w16cid:commentId w16cid:paraId="38F9F988" w16cid:durableId="2778666F"/>
  <w16cid:commentId w16cid:paraId="57CC189A" w16cid:durableId="278DD1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AF54A" w14:textId="77777777" w:rsidR="001D1589" w:rsidRDefault="001D1589" w:rsidP="0085401D">
      <w:r>
        <w:separator/>
      </w:r>
    </w:p>
  </w:endnote>
  <w:endnote w:type="continuationSeparator" w:id="0">
    <w:p w14:paraId="7533A0AE" w14:textId="77777777" w:rsidR="001D1589" w:rsidRDefault="001D1589" w:rsidP="0085401D"/>
  </w:endnote>
  <w:endnote w:id="1">
    <w:p w14:paraId="68C7819E" w14:textId="77777777" w:rsidR="00C96282" w:rsidRPr="007C3006" w:rsidRDefault="00C96282" w:rsidP="003C2260">
      <w:pPr>
        <w:pStyle w:val="a9"/>
      </w:pPr>
      <w:r w:rsidRPr="007C3006">
        <w:rPr>
          <w:rStyle w:val="ab"/>
        </w:rPr>
        <w:endnoteRef/>
      </w:r>
      <w:r w:rsidRPr="007C3006">
        <w:t xml:space="preserve"> Общероссийский классификатор занятий.</w:t>
      </w:r>
    </w:p>
  </w:endnote>
  <w:endnote w:id="2">
    <w:p w14:paraId="48C471A6" w14:textId="77777777" w:rsidR="00C96282" w:rsidRPr="007C3006" w:rsidRDefault="00C96282" w:rsidP="007C3006">
      <w:pPr>
        <w:pStyle w:val="a9"/>
      </w:pPr>
      <w:r w:rsidRPr="007C3006">
        <w:rPr>
          <w:rStyle w:val="ab"/>
        </w:rPr>
        <w:endnoteRef/>
      </w:r>
      <w:r w:rsidRPr="007C3006">
        <w:t xml:space="preserve"> Общероссийский классификатор видов экономической деятельности.</w:t>
      </w:r>
    </w:p>
  </w:endnote>
  <w:endnote w:id="3">
    <w:p w14:paraId="3348D2AF" w14:textId="4F8F775D" w:rsidR="00C96282" w:rsidRPr="007C3006" w:rsidRDefault="00C96282" w:rsidP="003C2260">
      <w:pPr>
        <w:pStyle w:val="a9"/>
      </w:pPr>
      <w:r w:rsidRPr="007C3006">
        <w:rPr>
          <w:rStyle w:val="ab"/>
        </w:rPr>
        <w:endnoteRef/>
      </w:r>
      <w:r w:rsidRPr="007C3006">
        <w:t xml:space="preserve"> </w:t>
      </w:r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Федерации.</w:t>
      </w:r>
    </w:p>
  </w:endnote>
  <w:endnote w:id="4">
    <w:p w14:paraId="1FA4D92E" w14:textId="5AC906C4" w:rsidR="00C96282" w:rsidRPr="0016355D" w:rsidRDefault="00C96282" w:rsidP="00A11F4D">
      <w:pPr>
        <w:pStyle w:val="a9"/>
        <w:rPr>
          <w:szCs w:val="20"/>
        </w:rPr>
      </w:pPr>
      <w:r w:rsidRPr="0016355D">
        <w:rPr>
          <w:rStyle w:val="ab"/>
          <w:szCs w:val="20"/>
        </w:rPr>
        <w:endnoteRef/>
      </w:r>
      <w:r w:rsidRPr="0016355D">
        <w:rPr>
          <w:szCs w:val="20"/>
        </w:rPr>
        <w:t xml:space="preserve"> </w:t>
      </w:r>
      <w:r w:rsidR="00A11F4D" w:rsidRPr="00A11F4D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A11F4D">
        <w:rPr>
          <w:szCs w:val="20"/>
        </w:rPr>
        <w:br/>
      </w:r>
      <w:r w:rsidR="00A11F4D" w:rsidRPr="00A11F4D">
        <w:rPr>
          <w:szCs w:val="20"/>
        </w:rPr>
        <w:t xml:space="preserve">29 января 2021 г., регистрационный № 62277) с изменениями, внесенными приказом Минздрава России </w:t>
      </w:r>
      <w:r w:rsidR="00A11F4D">
        <w:rPr>
          <w:szCs w:val="20"/>
        </w:rPr>
        <w:br/>
      </w:r>
      <w:r w:rsidR="00A11F4D" w:rsidRPr="00A11F4D">
        <w:rPr>
          <w:szCs w:val="20"/>
        </w:rPr>
        <w:t>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122C8864" w14:textId="4DE2FAF5" w:rsidR="00C96282" w:rsidRPr="0016355D" w:rsidRDefault="00C96282" w:rsidP="002902E9">
      <w:pPr>
        <w:pStyle w:val="a9"/>
        <w:rPr>
          <w:szCs w:val="20"/>
        </w:rPr>
      </w:pPr>
      <w:r w:rsidRPr="0016355D">
        <w:rPr>
          <w:rStyle w:val="ab"/>
          <w:szCs w:val="20"/>
        </w:rPr>
        <w:endnoteRef/>
      </w:r>
      <w:r w:rsidRPr="0016355D">
        <w:rPr>
          <w:szCs w:val="20"/>
        </w:rPr>
        <w:t xml:space="preserve"> Постановление Правительства Р</w:t>
      </w:r>
      <w:r>
        <w:rPr>
          <w:szCs w:val="20"/>
        </w:rPr>
        <w:t xml:space="preserve">оссийской </w:t>
      </w:r>
      <w:r w:rsidRPr="0016355D">
        <w:rPr>
          <w:szCs w:val="20"/>
        </w:rPr>
        <w:t>Ф</w:t>
      </w:r>
      <w:r>
        <w:rPr>
          <w:szCs w:val="20"/>
        </w:rPr>
        <w:t>едерации</w:t>
      </w:r>
      <w:r w:rsidRPr="0016355D">
        <w:rPr>
          <w:szCs w:val="20"/>
        </w:rPr>
        <w:t xml:space="preserve"> от 16 сентября 2020 г. № 1479 «Об утверждении Правил противопожарного режима в Российской Федерации»</w:t>
      </w:r>
      <w:r w:rsidR="00A11F4D" w:rsidRPr="00A11F4D">
        <w:rPr>
          <w:szCs w:val="20"/>
        </w:rPr>
        <w:t>, действует до 31 декабря 2026 г. включительно.</w:t>
      </w:r>
      <w:r>
        <w:rPr>
          <w:szCs w:val="20"/>
        </w:rPr>
        <w:t xml:space="preserve"> </w:t>
      </w:r>
    </w:p>
  </w:endnote>
  <w:endnote w:id="6">
    <w:p w14:paraId="51790D2A" w14:textId="79250632" w:rsidR="00C96282" w:rsidRPr="0016355D" w:rsidRDefault="00C96282" w:rsidP="002902E9">
      <w:pPr>
        <w:pStyle w:val="a9"/>
        <w:rPr>
          <w:szCs w:val="20"/>
        </w:rPr>
      </w:pPr>
      <w:r w:rsidRPr="0016355D">
        <w:rPr>
          <w:rStyle w:val="ab"/>
          <w:szCs w:val="20"/>
        </w:rPr>
        <w:endnoteRef/>
      </w:r>
      <w:r w:rsidRPr="0016355D">
        <w:rPr>
          <w:szCs w:val="20"/>
        </w:rPr>
        <w:t xml:space="preserve"> </w:t>
      </w:r>
      <w:bookmarkStart w:id="5" w:name="_Hlk68114557"/>
      <w:r w:rsidRPr="007660EB">
        <w:rPr>
          <w:color w:val="000000"/>
          <w:szCs w:val="20"/>
          <w:shd w:val="clear" w:color="auto" w:fill="FFFFFF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bookmarkEnd w:id="5"/>
      <w:r w:rsidR="00A11F4D" w:rsidRPr="00A11F4D">
        <w:rPr>
          <w:szCs w:val="20"/>
        </w:rPr>
        <w:t>, действует до 1 сентября 2026 г.</w:t>
      </w:r>
    </w:p>
  </w:endnote>
  <w:endnote w:id="7">
    <w:p w14:paraId="2BFADDE0" w14:textId="4342001E" w:rsidR="00C96282" w:rsidRPr="0016355D" w:rsidRDefault="00C96282" w:rsidP="002902E9">
      <w:pPr>
        <w:pStyle w:val="a9"/>
        <w:rPr>
          <w:szCs w:val="20"/>
        </w:rPr>
      </w:pPr>
      <w:r w:rsidRPr="0016355D">
        <w:rPr>
          <w:rStyle w:val="ab"/>
          <w:szCs w:val="20"/>
        </w:rPr>
        <w:endnoteRef/>
      </w:r>
      <w:r w:rsidRPr="0016355D">
        <w:rPr>
          <w:szCs w:val="20"/>
        </w:rPr>
        <w:t xml:space="preserve"> 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 w:rsidR="00250DDB">
        <w:rPr>
          <w:szCs w:val="20"/>
        </w:rPr>
        <w:t xml:space="preserve"> </w:t>
      </w:r>
      <w:r w:rsidR="00813895">
        <w:rPr>
          <w:szCs w:val="20"/>
        </w:rPr>
        <w:br/>
      </w:r>
      <w:r w:rsidR="00250DDB">
        <w:t>с изменениями, внесенными приказом Минтруда России от 29 апреля 2022 г. № 279н (зарегистрирован Минюстом России 1 июня 2022 г., регистрационный № 68657</w:t>
      </w:r>
      <w:r w:rsidR="00250DDB" w:rsidRPr="00D16FA0">
        <w:t>)</w:t>
      </w:r>
      <w:r w:rsidR="00A11F4D" w:rsidRPr="00A11F4D">
        <w:t>, действует до 31 декабря 2025 г.</w:t>
      </w:r>
    </w:p>
  </w:endnote>
  <w:endnote w:id="8">
    <w:p w14:paraId="32C055E2" w14:textId="77777777" w:rsidR="00C96282" w:rsidRPr="007C3006" w:rsidRDefault="00C96282" w:rsidP="007C3006">
      <w:pPr>
        <w:pStyle w:val="a9"/>
      </w:pPr>
      <w:r w:rsidRPr="007C3006">
        <w:rPr>
          <w:rStyle w:val="ab"/>
        </w:rPr>
        <w:endnoteRef/>
      </w:r>
      <w:r w:rsidRPr="007C3006"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9">
    <w:p w14:paraId="17AB7D98" w14:textId="77777777" w:rsidR="00C96282" w:rsidRPr="007C3006" w:rsidRDefault="00C96282" w:rsidP="007C3006">
      <w:pPr>
        <w:pStyle w:val="a9"/>
      </w:pPr>
      <w:r w:rsidRPr="007C3006">
        <w:rPr>
          <w:rStyle w:val="ab"/>
        </w:rPr>
        <w:endnoteRef/>
      </w:r>
      <w:r w:rsidRPr="007C3006"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1FEADA53" w14:textId="5577BCDE" w:rsidR="00C96282" w:rsidRPr="00FF228C" w:rsidRDefault="00C96282" w:rsidP="002902E9">
      <w:pPr>
        <w:pStyle w:val="a9"/>
        <w:rPr>
          <w:szCs w:val="20"/>
        </w:rPr>
      </w:pPr>
      <w:r w:rsidRPr="00FF228C">
        <w:rPr>
          <w:rStyle w:val="ab"/>
          <w:szCs w:val="20"/>
        </w:rPr>
        <w:endnoteRef/>
      </w:r>
      <w:r w:rsidRPr="00FF228C">
        <w:rPr>
          <w:szCs w:val="20"/>
        </w:rPr>
        <w:t xml:space="preserve"> Приказ Ростехнадзора от 26 ноября 2020 г. </w:t>
      </w:r>
      <w:r>
        <w:rPr>
          <w:szCs w:val="20"/>
        </w:rPr>
        <w:t>№ </w:t>
      </w:r>
      <w:r w:rsidRPr="00FF228C">
        <w:rPr>
          <w:szCs w:val="20"/>
        </w:rPr>
        <w:t xml:space="preserve">461 «Об утверждении федеральных норм и правил в области промышленной безопасности </w:t>
      </w:r>
      <w:r>
        <w:rPr>
          <w:szCs w:val="20"/>
        </w:rPr>
        <w:t>«</w:t>
      </w:r>
      <w:r w:rsidRPr="00FF228C">
        <w:rPr>
          <w:szCs w:val="20"/>
        </w:rPr>
        <w:t xml:space="preserve"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</w:t>
      </w:r>
      <w:r>
        <w:rPr>
          <w:szCs w:val="20"/>
        </w:rPr>
        <w:t>№ </w:t>
      </w:r>
      <w:r w:rsidRPr="00FF228C">
        <w:rPr>
          <w:szCs w:val="20"/>
        </w:rPr>
        <w:t>61983</w:t>
      </w:r>
      <w:r w:rsidRPr="00FF228C">
        <w:rPr>
          <w:rFonts w:eastAsiaTheme="majorEastAsia"/>
          <w:szCs w:val="20"/>
        </w:rPr>
        <w:t>)</w:t>
      </w:r>
      <w:r w:rsidR="00A11F4D">
        <w:rPr>
          <w:szCs w:val="20"/>
        </w:rPr>
        <w:t>,</w:t>
      </w:r>
      <w:r w:rsidR="00A11F4D" w:rsidRPr="00A11F4D">
        <w:t xml:space="preserve"> </w:t>
      </w:r>
      <w:r w:rsidR="00A11F4D" w:rsidRPr="00A11F4D">
        <w:rPr>
          <w:szCs w:val="20"/>
        </w:rPr>
        <w:t>действует до 1 января 2027 г.</w:t>
      </w:r>
    </w:p>
  </w:endnote>
  <w:endnote w:id="11">
    <w:p w14:paraId="02D8264D" w14:textId="77777777" w:rsidR="00C96282" w:rsidRPr="00A517B5" w:rsidRDefault="00C96282" w:rsidP="007C3006">
      <w:pPr>
        <w:pStyle w:val="a9"/>
      </w:pPr>
      <w:r w:rsidRPr="007C3006">
        <w:rPr>
          <w:rStyle w:val="ab"/>
        </w:rPr>
        <w:endnoteRef/>
      </w:r>
      <w:r w:rsidRPr="007C3006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980E0" w14:textId="7DE6FEFC" w:rsidR="00C96282" w:rsidRDefault="00C96282">
    <w:pPr>
      <w:pStyle w:val="ac"/>
    </w:pPr>
    <w:r>
      <w:rPr>
        <w:noProof/>
      </w:rPr>
      <w:drawing>
        <wp:inline distT="0" distB="0" distL="0" distR="0" wp14:anchorId="51B7CF92" wp14:editId="50FFCF13">
          <wp:extent cx="9526" cy="9526"/>
          <wp:effectExtent l="0" t="0" r="0" b="0"/>
          <wp:docPr id="26" name="Рисунок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E4A92" w14:textId="77777777" w:rsidR="001D1589" w:rsidRDefault="001D1589" w:rsidP="0085401D">
      <w:r>
        <w:separator/>
      </w:r>
    </w:p>
  </w:footnote>
  <w:footnote w:type="continuationSeparator" w:id="0">
    <w:p w14:paraId="433FCBC4" w14:textId="77777777" w:rsidR="001D1589" w:rsidRDefault="001D1589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1906B" w14:textId="77777777" w:rsidR="00C96282" w:rsidRDefault="00C96282" w:rsidP="00DB71B3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CE48BE" w14:textId="77777777" w:rsidR="00C96282" w:rsidRDefault="00C9628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257A1" w14:textId="1A9F9347" w:rsidR="00C96282" w:rsidRPr="005E7C86" w:rsidRDefault="00C96282">
    <w:pPr>
      <w:pStyle w:val="af"/>
      <w:rPr>
        <w:rStyle w:val="ae"/>
      </w:rPr>
    </w:pPr>
    <w:r w:rsidRPr="005E7C86">
      <w:rPr>
        <w:rStyle w:val="ae"/>
      </w:rPr>
      <w:fldChar w:fldCharType="begin"/>
    </w:r>
    <w:r w:rsidRPr="005E7C86">
      <w:rPr>
        <w:rStyle w:val="ae"/>
      </w:rPr>
      <w:instrText xml:space="preserve"> PAGE   \* MERGEFORMAT </w:instrText>
    </w:r>
    <w:r w:rsidRPr="005E7C86">
      <w:rPr>
        <w:rStyle w:val="ae"/>
      </w:rPr>
      <w:fldChar w:fldCharType="separate"/>
    </w:r>
    <w:r w:rsidR="00FD1588">
      <w:rPr>
        <w:rStyle w:val="ae"/>
        <w:noProof/>
      </w:rPr>
      <w:t>2</w:t>
    </w:r>
    <w:r w:rsidRPr="005E7C86">
      <w:rPr>
        <w:rStyle w:val="a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A45C5" w14:textId="56919473" w:rsidR="00C96282" w:rsidRPr="005E7C86" w:rsidRDefault="00C96282" w:rsidP="00582606">
    <w:pPr>
      <w:pStyle w:val="af"/>
      <w:rPr>
        <w:rStyle w:val="ae"/>
      </w:rPr>
    </w:pPr>
    <w:r w:rsidRPr="005E7C86">
      <w:rPr>
        <w:rStyle w:val="ae"/>
      </w:rPr>
      <w:fldChar w:fldCharType="begin"/>
    </w:r>
    <w:r w:rsidRPr="005E7C86">
      <w:rPr>
        <w:rStyle w:val="ae"/>
      </w:rPr>
      <w:instrText xml:space="preserve"> PAGE </w:instrText>
    </w:r>
    <w:r w:rsidRPr="005E7C86">
      <w:rPr>
        <w:rStyle w:val="ae"/>
      </w:rPr>
      <w:fldChar w:fldCharType="separate"/>
    </w:r>
    <w:r w:rsidR="00FD1588">
      <w:rPr>
        <w:rStyle w:val="ae"/>
        <w:noProof/>
      </w:rPr>
      <w:t>3</w:t>
    </w:r>
    <w:r w:rsidRPr="005E7C86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3F837DF"/>
    <w:multiLevelType w:val="hybridMultilevel"/>
    <w:tmpl w:val="19A66A04"/>
    <w:lvl w:ilvl="0" w:tplc="974E2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CB6AFC"/>
    <w:multiLevelType w:val="hybridMultilevel"/>
    <w:tmpl w:val="A0D22B1E"/>
    <w:lvl w:ilvl="0" w:tplc="8A649FC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23B89"/>
    <w:multiLevelType w:val="hybridMultilevel"/>
    <w:tmpl w:val="4F38A14E"/>
    <w:lvl w:ilvl="0" w:tplc="33E42ED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9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20"/>
  </w:num>
  <w:num w:numId="4">
    <w:abstractNumId w:val="19"/>
  </w:num>
  <w:num w:numId="5">
    <w:abstractNumId w:val="22"/>
  </w:num>
  <w:num w:numId="6">
    <w:abstractNumId w:val="12"/>
  </w:num>
  <w:num w:numId="7">
    <w:abstractNumId w:val="32"/>
  </w:num>
  <w:num w:numId="8">
    <w:abstractNumId w:val="25"/>
  </w:num>
  <w:num w:numId="9">
    <w:abstractNumId w:val="34"/>
  </w:num>
  <w:num w:numId="10">
    <w:abstractNumId w:val="29"/>
  </w:num>
  <w:num w:numId="11">
    <w:abstractNumId w:val="18"/>
  </w:num>
  <w:num w:numId="12">
    <w:abstractNumId w:val="30"/>
  </w:num>
  <w:num w:numId="13">
    <w:abstractNumId w:val="26"/>
  </w:num>
  <w:num w:numId="14">
    <w:abstractNumId w:val="21"/>
  </w:num>
  <w:num w:numId="15">
    <w:abstractNumId w:val="3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7"/>
  </w:num>
  <w:num w:numId="28">
    <w:abstractNumId w:val="31"/>
  </w:num>
  <w:num w:numId="29">
    <w:abstractNumId w:val="10"/>
  </w:num>
  <w:num w:numId="30">
    <w:abstractNumId w:val="15"/>
  </w:num>
  <w:num w:numId="31">
    <w:abstractNumId w:val="23"/>
  </w:num>
  <w:num w:numId="32">
    <w:abstractNumId w:val="28"/>
  </w:num>
  <w:num w:numId="33">
    <w:abstractNumId w:val="24"/>
  </w:num>
  <w:num w:numId="34">
    <w:abstractNumId w:val="1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trackedChanges" w:enforcement="0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1E5A"/>
    <w:rsid w:val="00005DD4"/>
    <w:rsid w:val="00006243"/>
    <w:rsid w:val="000075A3"/>
    <w:rsid w:val="00010B47"/>
    <w:rsid w:val="000120E2"/>
    <w:rsid w:val="00012387"/>
    <w:rsid w:val="000141E1"/>
    <w:rsid w:val="00014209"/>
    <w:rsid w:val="00014E1E"/>
    <w:rsid w:val="00015C61"/>
    <w:rsid w:val="0001669C"/>
    <w:rsid w:val="000167FC"/>
    <w:rsid w:val="000169B1"/>
    <w:rsid w:val="00017B0D"/>
    <w:rsid w:val="00017CD3"/>
    <w:rsid w:val="00020B66"/>
    <w:rsid w:val="00021B08"/>
    <w:rsid w:val="00023D94"/>
    <w:rsid w:val="000304F8"/>
    <w:rsid w:val="00030DF7"/>
    <w:rsid w:val="00031389"/>
    <w:rsid w:val="00032005"/>
    <w:rsid w:val="00034500"/>
    <w:rsid w:val="0003658E"/>
    <w:rsid w:val="00036E2E"/>
    <w:rsid w:val="00037832"/>
    <w:rsid w:val="00037847"/>
    <w:rsid w:val="00037C3A"/>
    <w:rsid w:val="00037D46"/>
    <w:rsid w:val="00041E81"/>
    <w:rsid w:val="00043D25"/>
    <w:rsid w:val="00045455"/>
    <w:rsid w:val="00046A47"/>
    <w:rsid w:val="00050B42"/>
    <w:rsid w:val="000517C2"/>
    <w:rsid w:val="00051DD1"/>
    <w:rsid w:val="00051FA9"/>
    <w:rsid w:val="00052B27"/>
    <w:rsid w:val="000530BE"/>
    <w:rsid w:val="00053D67"/>
    <w:rsid w:val="00054EEE"/>
    <w:rsid w:val="000566C7"/>
    <w:rsid w:val="00062B01"/>
    <w:rsid w:val="000630BF"/>
    <w:rsid w:val="00063914"/>
    <w:rsid w:val="00064388"/>
    <w:rsid w:val="00064607"/>
    <w:rsid w:val="00064B06"/>
    <w:rsid w:val="00065D95"/>
    <w:rsid w:val="000661AB"/>
    <w:rsid w:val="000663A4"/>
    <w:rsid w:val="0006663A"/>
    <w:rsid w:val="00067607"/>
    <w:rsid w:val="00071543"/>
    <w:rsid w:val="000752C4"/>
    <w:rsid w:val="00075D15"/>
    <w:rsid w:val="00076182"/>
    <w:rsid w:val="00076492"/>
    <w:rsid w:val="000827EC"/>
    <w:rsid w:val="00084232"/>
    <w:rsid w:val="00084945"/>
    <w:rsid w:val="00084FE7"/>
    <w:rsid w:val="00087C0A"/>
    <w:rsid w:val="00090F10"/>
    <w:rsid w:val="00090FA0"/>
    <w:rsid w:val="00091F6B"/>
    <w:rsid w:val="00094459"/>
    <w:rsid w:val="00094482"/>
    <w:rsid w:val="00095D45"/>
    <w:rsid w:val="000977CE"/>
    <w:rsid w:val="000A0938"/>
    <w:rsid w:val="000A0A09"/>
    <w:rsid w:val="000A0D22"/>
    <w:rsid w:val="000A48C7"/>
    <w:rsid w:val="000A5B62"/>
    <w:rsid w:val="000B040E"/>
    <w:rsid w:val="000B282A"/>
    <w:rsid w:val="000B3442"/>
    <w:rsid w:val="000B4361"/>
    <w:rsid w:val="000B4A41"/>
    <w:rsid w:val="000B5851"/>
    <w:rsid w:val="000B5875"/>
    <w:rsid w:val="000B5889"/>
    <w:rsid w:val="000B61A6"/>
    <w:rsid w:val="000B6248"/>
    <w:rsid w:val="000C04C3"/>
    <w:rsid w:val="000C1AD0"/>
    <w:rsid w:val="000C1F10"/>
    <w:rsid w:val="000C4063"/>
    <w:rsid w:val="000C5266"/>
    <w:rsid w:val="000C5AD2"/>
    <w:rsid w:val="000C5E13"/>
    <w:rsid w:val="000C6162"/>
    <w:rsid w:val="000C7139"/>
    <w:rsid w:val="000C7328"/>
    <w:rsid w:val="000D4708"/>
    <w:rsid w:val="000D4DE9"/>
    <w:rsid w:val="000D612E"/>
    <w:rsid w:val="000E0434"/>
    <w:rsid w:val="000E1334"/>
    <w:rsid w:val="000E3444"/>
    <w:rsid w:val="000E450C"/>
    <w:rsid w:val="000E4A39"/>
    <w:rsid w:val="000E5BD8"/>
    <w:rsid w:val="000E7385"/>
    <w:rsid w:val="000E757E"/>
    <w:rsid w:val="000F0DDF"/>
    <w:rsid w:val="000F1CF2"/>
    <w:rsid w:val="000F2EE4"/>
    <w:rsid w:val="000F454A"/>
    <w:rsid w:val="000F6343"/>
    <w:rsid w:val="001049A9"/>
    <w:rsid w:val="00104D4E"/>
    <w:rsid w:val="00104D98"/>
    <w:rsid w:val="001050FF"/>
    <w:rsid w:val="00105962"/>
    <w:rsid w:val="00107B1A"/>
    <w:rsid w:val="0011085F"/>
    <w:rsid w:val="00110B2F"/>
    <w:rsid w:val="00110D3B"/>
    <w:rsid w:val="00112260"/>
    <w:rsid w:val="00112A65"/>
    <w:rsid w:val="00113543"/>
    <w:rsid w:val="00113958"/>
    <w:rsid w:val="0011464A"/>
    <w:rsid w:val="00114E75"/>
    <w:rsid w:val="001152E9"/>
    <w:rsid w:val="001159EA"/>
    <w:rsid w:val="0011605B"/>
    <w:rsid w:val="00116A2F"/>
    <w:rsid w:val="0011729F"/>
    <w:rsid w:val="0012250A"/>
    <w:rsid w:val="00122711"/>
    <w:rsid w:val="001227B9"/>
    <w:rsid w:val="00122ACC"/>
    <w:rsid w:val="00122F09"/>
    <w:rsid w:val="001243ED"/>
    <w:rsid w:val="00127E2D"/>
    <w:rsid w:val="0013077A"/>
    <w:rsid w:val="00131E32"/>
    <w:rsid w:val="001328CD"/>
    <w:rsid w:val="00133155"/>
    <w:rsid w:val="00133D92"/>
    <w:rsid w:val="00134BCB"/>
    <w:rsid w:val="00134C59"/>
    <w:rsid w:val="001361E3"/>
    <w:rsid w:val="001368C6"/>
    <w:rsid w:val="00140B27"/>
    <w:rsid w:val="001474C6"/>
    <w:rsid w:val="00150176"/>
    <w:rsid w:val="0015075B"/>
    <w:rsid w:val="001518CA"/>
    <w:rsid w:val="00152B1E"/>
    <w:rsid w:val="0015375B"/>
    <w:rsid w:val="00157990"/>
    <w:rsid w:val="001604E1"/>
    <w:rsid w:val="00163962"/>
    <w:rsid w:val="00163BE9"/>
    <w:rsid w:val="00165CF2"/>
    <w:rsid w:val="00167726"/>
    <w:rsid w:val="0017082B"/>
    <w:rsid w:val="00171665"/>
    <w:rsid w:val="001736B3"/>
    <w:rsid w:val="00173C94"/>
    <w:rsid w:val="001749BB"/>
    <w:rsid w:val="00174FA3"/>
    <w:rsid w:val="00176ABF"/>
    <w:rsid w:val="0018117C"/>
    <w:rsid w:val="00182507"/>
    <w:rsid w:val="0018273E"/>
    <w:rsid w:val="00187845"/>
    <w:rsid w:val="001903AC"/>
    <w:rsid w:val="00190716"/>
    <w:rsid w:val="00190D82"/>
    <w:rsid w:val="0019146C"/>
    <w:rsid w:val="00193CB2"/>
    <w:rsid w:val="00193D6F"/>
    <w:rsid w:val="001A005D"/>
    <w:rsid w:val="001A1AEB"/>
    <w:rsid w:val="001A1F74"/>
    <w:rsid w:val="001A225A"/>
    <w:rsid w:val="001A32A1"/>
    <w:rsid w:val="001A4D28"/>
    <w:rsid w:val="001A5484"/>
    <w:rsid w:val="001A5A92"/>
    <w:rsid w:val="001B1A20"/>
    <w:rsid w:val="001B1C1F"/>
    <w:rsid w:val="001B31A8"/>
    <w:rsid w:val="001B3598"/>
    <w:rsid w:val="001B3D72"/>
    <w:rsid w:val="001B59A7"/>
    <w:rsid w:val="001B5A3F"/>
    <w:rsid w:val="001B67D6"/>
    <w:rsid w:val="001B711B"/>
    <w:rsid w:val="001C299C"/>
    <w:rsid w:val="001C34E1"/>
    <w:rsid w:val="001D148F"/>
    <w:rsid w:val="001D1589"/>
    <w:rsid w:val="001D27CA"/>
    <w:rsid w:val="001D441E"/>
    <w:rsid w:val="001D5E99"/>
    <w:rsid w:val="001E1648"/>
    <w:rsid w:val="001E19C6"/>
    <w:rsid w:val="001E28B2"/>
    <w:rsid w:val="001E3A05"/>
    <w:rsid w:val="001E3CA6"/>
    <w:rsid w:val="001E7BE4"/>
    <w:rsid w:val="001F1BC6"/>
    <w:rsid w:val="001F2A45"/>
    <w:rsid w:val="001F326F"/>
    <w:rsid w:val="00205605"/>
    <w:rsid w:val="00206C9D"/>
    <w:rsid w:val="0020719D"/>
    <w:rsid w:val="002071BD"/>
    <w:rsid w:val="002071F7"/>
    <w:rsid w:val="002077F6"/>
    <w:rsid w:val="002115C3"/>
    <w:rsid w:val="0021186E"/>
    <w:rsid w:val="002133A7"/>
    <w:rsid w:val="00213D22"/>
    <w:rsid w:val="00214E56"/>
    <w:rsid w:val="00214F53"/>
    <w:rsid w:val="002153ED"/>
    <w:rsid w:val="00215CDD"/>
    <w:rsid w:val="002167E1"/>
    <w:rsid w:val="00220197"/>
    <w:rsid w:val="002202EF"/>
    <w:rsid w:val="00220499"/>
    <w:rsid w:val="00221D3B"/>
    <w:rsid w:val="00223447"/>
    <w:rsid w:val="00223F34"/>
    <w:rsid w:val="002244E0"/>
    <w:rsid w:val="00231E42"/>
    <w:rsid w:val="00236459"/>
    <w:rsid w:val="0023681D"/>
    <w:rsid w:val="00236BDA"/>
    <w:rsid w:val="00237736"/>
    <w:rsid w:val="0024079C"/>
    <w:rsid w:val="00240C7F"/>
    <w:rsid w:val="002410B5"/>
    <w:rsid w:val="00242396"/>
    <w:rsid w:val="00250DDB"/>
    <w:rsid w:val="00252F78"/>
    <w:rsid w:val="00260440"/>
    <w:rsid w:val="00260D29"/>
    <w:rsid w:val="0026297D"/>
    <w:rsid w:val="00266194"/>
    <w:rsid w:val="00266ACE"/>
    <w:rsid w:val="00266FE4"/>
    <w:rsid w:val="00274FF2"/>
    <w:rsid w:val="002764C4"/>
    <w:rsid w:val="00277E44"/>
    <w:rsid w:val="00285C92"/>
    <w:rsid w:val="002902E9"/>
    <w:rsid w:val="00290D32"/>
    <w:rsid w:val="00291512"/>
    <w:rsid w:val="002915F6"/>
    <w:rsid w:val="0029282F"/>
    <w:rsid w:val="00294582"/>
    <w:rsid w:val="00296F72"/>
    <w:rsid w:val="00297D2F"/>
    <w:rsid w:val="002A1D54"/>
    <w:rsid w:val="002A24B7"/>
    <w:rsid w:val="002A2ABE"/>
    <w:rsid w:val="002A3CB9"/>
    <w:rsid w:val="002A55F7"/>
    <w:rsid w:val="002A5ED2"/>
    <w:rsid w:val="002A6793"/>
    <w:rsid w:val="002A7306"/>
    <w:rsid w:val="002B0DEB"/>
    <w:rsid w:val="002B18C2"/>
    <w:rsid w:val="002B1B8D"/>
    <w:rsid w:val="002B5D61"/>
    <w:rsid w:val="002B6CE2"/>
    <w:rsid w:val="002C18EF"/>
    <w:rsid w:val="002C1F17"/>
    <w:rsid w:val="002C346B"/>
    <w:rsid w:val="002C46C7"/>
    <w:rsid w:val="002C511D"/>
    <w:rsid w:val="002C60F9"/>
    <w:rsid w:val="002C69DD"/>
    <w:rsid w:val="002D0B08"/>
    <w:rsid w:val="002D1328"/>
    <w:rsid w:val="002D1663"/>
    <w:rsid w:val="002D2204"/>
    <w:rsid w:val="002D29BC"/>
    <w:rsid w:val="002D2B77"/>
    <w:rsid w:val="002D36B0"/>
    <w:rsid w:val="002D555C"/>
    <w:rsid w:val="002D59F1"/>
    <w:rsid w:val="002D6EC2"/>
    <w:rsid w:val="002D7B26"/>
    <w:rsid w:val="002E177F"/>
    <w:rsid w:val="002F0A24"/>
    <w:rsid w:val="002F21A1"/>
    <w:rsid w:val="002F3E1A"/>
    <w:rsid w:val="002F778A"/>
    <w:rsid w:val="00302465"/>
    <w:rsid w:val="00303A0F"/>
    <w:rsid w:val="00303A89"/>
    <w:rsid w:val="003056D3"/>
    <w:rsid w:val="0031018B"/>
    <w:rsid w:val="003130A4"/>
    <w:rsid w:val="00314DD3"/>
    <w:rsid w:val="003153F3"/>
    <w:rsid w:val="00322382"/>
    <w:rsid w:val="00322AE7"/>
    <w:rsid w:val="00322B39"/>
    <w:rsid w:val="00324325"/>
    <w:rsid w:val="0032437A"/>
    <w:rsid w:val="003252DE"/>
    <w:rsid w:val="00326B09"/>
    <w:rsid w:val="00331630"/>
    <w:rsid w:val="00331E45"/>
    <w:rsid w:val="003326A7"/>
    <w:rsid w:val="003345F6"/>
    <w:rsid w:val="00336D4F"/>
    <w:rsid w:val="00337091"/>
    <w:rsid w:val="00337143"/>
    <w:rsid w:val="003405EE"/>
    <w:rsid w:val="00341AF4"/>
    <w:rsid w:val="003421EE"/>
    <w:rsid w:val="00342FCF"/>
    <w:rsid w:val="003475A9"/>
    <w:rsid w:val="003519DE"/>
    <w:rsid w:val="00351FDC"/>
    <w:rsid w:val="003525E1"/>
    <w:rsid w:val="0035278C"/>
    <w:rsid w:val="00354422"/>
    <w:rsid w:val="00355424"/>
    <w:rsid w:val="003554AC"/>
    <w:rsid w:val="00362D9A"/>
    <w:rsid w:val="00364091"/>
    <w:rsid w:val="003660A7"/>
    <w:rsid w:val="00366433"/>
    <w:rsid w:val="00366712"/>
    <w:rsid w:val="00367921"/>
    <w:rsid w:val="003679FC"/>
    <w:rsid w:val="003712F8"/>
    <w:rsid w:val="0037254E"/>
    <w:rsid w:val="0037372F"/>
    <w:rsid w:val="0037537C"/>
    <w:rsid w:val="00375EEB"/>
    <w:rsid w:val="00376646"/>
    <w:rsid w:val="00377D7E"/>
    <w:rsid w:val="003803E8"/>
    <w:rsid w:val="00380B79"/>
    <w:rsid w:val="00380EAA"/>
    <w:rsid w:val="00381170"/>
    <w:rsid w:val="00382463"/>
    <w:rsid w:val="0038654C"/>
    <w:rsid w:val="0038733A"/>
    <w:rsid w:val="0039039A"/>
    <w:rsid w:val="00391CF7"/>
    <w:rsid w:val="00392F66"/>
    <w:rsid w:val="00393FE5"/>
    <w:rsid w:val="003A4B70"/>
    <w:rsid w:val="003A4BFB"/>
    <w:rsid w:val="003A514D"/>
    <w:rsid w:val="003A5A72"/>
    <w:rsid w:val="003A6812"/>
    <w:rsid w:val="003A6E7E"/>
    <w:rsid w:val="003A7562"/>
    <w:rsid w:val="003A78AC"/>
    <w:rsid w:val="003A7922"/>
    <w:rsid w:val="003B0E08"/>
    <w:rsid w:val="003B1005"/>
    <w:rsid w:val="003B17DE"/>
    <w:rsid w:val="003B26E5"/>
    <w:rsid w:val="003B4E87"/>
    <w:rsid w:val="003B5C98"/>
    <w:rsid w:val="003C1691"/>
    <w:rsid w:val="003C2260"/>
    <w:rsid w:val="003C28D0"/>
    <w:rsid w:val="003C33FF"/>
    <w:rsid w:val="003C3469"/>
    <w:rsid w:val="003C3644"/>
    <w:rsid w:val="003C5AA4"/>
    <w:rsid w:val="003C5BE8"/>
    <w:rsid w:val="003D10C3"/>
    <w:rsid w:val="003D1F49"/>
    <w:rsid w:val="003D2D7E"/>
    <w:rsid w:val="003D71D7"/>
    <w:rsid w:val="003E038A"/>
    <w:rsid w:val="003E0D43"/>
    <w:rsid w:val="003E0DF2"/>
    <w:rsid w:val="003E10B5"/>
    <w:rsid w:val="003E16EA"/>
    <w:rsid w:val="003E2A57"/>
    <w:rsid w:val="003E3091"/>
    <w:rsid w:val="003E3199"/>
    <w:rsid w:val="003E426A"/>
    <w:rsid w:val="003E4F23"/>
    <w:rsid w:val="003E5DB3"/>
    <w:rsid w:val="003E73A1"/>
    <w:rsid w:val="003F4C03"/>
    <w:rsid w:val="003F4DF3"/>
    <w:rsid w:val="003F75E0"/>
    <w:rsid w:val="003F7C10"/>
    <w:rsid w:val="004009F6"/>
    <w:rsid w:val="0040125D"/>
    <w:rsid w:val="00402D4F"/>
    <w:rsid w:val="00403A5B"/>
    <w:rsid w:val="004072A7"/>
    <w:rsid w:val="00410757"/>
    <w:rsid w:val="004125F1"/>
    <w:rsid w:val="004135B5"/>
    <w:rsid w:val="0041379D"/>
    <w:rsid w:val="00413FA6"/>
    <w:rsid w:val="004148E3"/>
    <w:rsid w:val="00415A87"/>
    <w:rsid w:val="00415B13"/>
    <w:rsid w:val="00415BF6"/>
    <w:rsid w:val="0042440A"/>
    <w:rsid w:val="00425D99"/>
    <w:rsid w:val="00427F66"/>
    <w:rsid w:val="00432278"/>
    <w:rsid w:val="0043555F"/>
    <w:rsid w:val="00437DA2"/>
    <w:rsid w:val="004413CD"/>
    <w:rsid w:val="00441E0E"/>
    <w:rsid w:val="0044224A"/>
    <w:rsid w:val="00442D6F"/>
    <w:rsid w:val="00443B5E"/>
    <w:rsid w:val="00444B0F"/>
    <w:rsid w:val="00444DA4"/>
    <w:rsid w:val="0044506E"/>
    <w:rsid w:val="00445561"/>
    <w:rsid w:val="00445D21"/>
    <w:rsid w:val="00451E97"/>
    <w:rsid w:val="0045341C"/>
    <w:rsid w:val="004534A6"/>
    <w:rsid w:val="0045414D"/>
    <w:rsid w:val="00454A52"/>
    <w:rsid w:val="00454C25"/>
    <w:rsid w:val="00455A15"/>
    <w:rsid w:val="00455F12"/>
    <w:rsid w:val="00457EA1"/>
    <w:rsid w:val="00461CB6"/>
    <w:rsid w:val="00462337"/>
    <w:rsid w:val="004640BA"/>
    <w:rsid w:val="00464614"/>
    <w:rsid w:val="00464D3D"/>
    <w:rsid w:val="004651AA"/>
    <w:rsid w:val="00465EB0"/>
    <w:rsid w:val="00467BCD"/>
    <w:rsid w:val="0047034F"/>
    <w:rsid w:val="004704B6"/>
    <w:rsid w:val="00470AA5"/>
    <w:rsid w:val="0047181A"/>
    <w:rsid w:val="004743E3"/>
    <w:rsid w:val="004751CF"/>
    <w:rsid w:val="00475850"/>
    <w:rsid w:val="00475DBD"/>
    <w:rsid w:val="004768A8"/>
    <w:rsid w:val="00480398"/>
    <w:rsid w:val="00480822"/>
    <w:rsid w:val="0048145B"/>
    <w:rsid w:val="00482AF0"/>
    <w:rsid w:val="00483300"/>
    <w:rsid w:val="00483898"/>
    <w:rsid w:val="004844AE"/>
    <w:rsid w:val="0048532C"/>
    <w:rsid w:val="00486059"/>
    <w:rsid w:val="00486B99"/>
    <w:rsid w:val="00487032"/>
    <w:rsid w:val="00487C16"/>
    <w:rsid w:val="00490313"/>
    <w:rsid w:val="00492FDC"/>
    <w:rsid w:val="00496AF3"/>
    <w:rsid w:val="00497A21"/>
    <w:rsid w:val="004A061B"/>
    <w:rsid w:val="004A0AAE"/>
    <w:rsid w:val="004A15C2"/>
    <w:rsid w:val="004A3377"/>
    <w:rsid w:val="004A435D"/>
    <w:rsid w:val="004A5746"/>
    <w:rsid w:val="004A65F7"/>
    <w:rsid w:val="004B0548"/>
    <w:rsid w:val="004B0852"/>
    <w:rsid w:val="004B192C"/>
    <w:rsid w:val="004B2F0D"/>
    <w:rsid w:val="004B3146"/>
    <w:rsid w:val="004B3495"/>
    <w:rsid w:val="004B4AC8"/>
    <w:rsid w:val="004B4F31"/>
    <w:rsid w:val="004B6966"/>
    <w:rsid w:val="004B72C6"/>
    <w:rsid w:val="004B757E"/>
    <w:rsid w:val="004C0B90"/>
    <w:rsid w:val="004C107E"/>
    <w:rsid w:val="004C2F98"/>
    <w:rsid w:val="004C31EE"/>
    <w:rsid w:val="004C677A"/>
    <w:rsid w:val="004C7D8F"/>
    <w:rsid w:val="004D055A"/>
    <w:rsid w:val="004D0595"/>
    <w:rsid w:val="004D139C"/>
    <w:rsid w:val="004D1D32"/>
    <w:rsid w:val="004D2E10"/>
    <w:rsid w:val="004D347C"/>
    <w:rsid w:val="004D5FB9"/>
    <w:rsid w:val="004D63CE"/>
    <w:rsid w:val="004D7E03"/>
    <w:rsid w:val="004E111B"/>
    <w:rsid w:val="004E1307"/>
    <w:rsid w:val="004E293C"/>
    <w:rsid w:val="004E6379"/>
    <w:rsid w:val="004E6DAD"/>
    <w:rsid w:val="004E73FC"/>
    <w:rsid w:val="004F0763"/>
    <w:rsid w:val="004F0AA1"/>
    <w:rsid w:val="004F0B54"/>
    <w:rsid w:val="004F2534"/>
    <w:rsid w:val="004F32EB"/>
    <w:rsid w:val="004F78D9"/>
    <w:rsid w:val="0050140D"/>
    <w:rsid w:val="00501CC5"/>
    <w:rsid w:val="00505C32"/>
    <w:rsid w:val="0050739E"/>
    <w:rsid w:val="00507ADF"/>
    <w:rsid w:val="00510C3B"/>
    <w:rsid w:val="005122A3"/>
    <w:rsid w:val="00513117"/>
    <w:rsid w:val="00513519"/>
    <w:rsid w:val="005145A7"/>
    <w:rsid w:val="00514A25"/>
    <w:rsid w:val="00515F8F"/>
    <w:rsid w:val="00516EED"/>
    <w:rsid w:val="0051768C"/>
    <w:rsid w:val="00517A08"/>
    <w:rsid w:val="00524B88"/>
    <w:rsid w:val="0052507A"/>
    <w:rsid w:val="00525909"/>
    <w:rsid w:val="00527BA5"/>
    <w:rsid w:val="0053028E"/>
    <w:rsid w:val="005316D2"/>
    <w:rsid w:val="00532045"/>
    <w:rsid w:val="00532213"/>
    <w:rsid w:val="005322E9"/>
    <w:rsid w:val="00533018"/>
    <w:rsid w:val="005342D9"/>
    <w:rsid w:val="005343DC"/>
    <w:rsid w:val="00534F13"/>
    <w:rsid w:val="00535EAB"/>
    <w:rsid w:val="00536B4D"/>
    <w:rsid w:val="005378C9"/>
    <w:rsid w:val="00542384"/>
    <w:rsid w:val="0054266C"/>
    <w:rsid w:val="00542807"/>
    <w:rsid w:val="00542B83"/>
    <w:rsid w:val="005434E2"/>
    <w:rsid w:val="00544EA6"/>
    <w:rsid w:val="00546F00"/>
    <w:rsid w:val="00547A87"/>
    <w:rsid w:val="00552111"/>
    <w:rsid w:val="005523B9"/>
    <w:rsid w:val="00552415"/>
    <w:rsid w:val="005534A8"/>
    <w:rsid w:val="00555122"/>
    <w:rsid w:val="005569E2"/>
    <w:rsid w:val="00560BB3"/>
    <w:rsid w:val="00560DEE"/>
    <w:rsid w:val="0056108B"/>
    <w:rsid w:val="00561FF6"/>
    <w:rsid w:val="00562198"/>
    <w:rsid w:val="005646F9"/>
    <w:rsid w:val="00565414"/>
    <w:rsid w:val="005659A7"/>
    <w:rsid w:val="0057176C"/>
    <w:rsid w:val="005731E3"/>
    <w:rsid w:val="005739D1"/>
    <w:rsid w:val="00573D5A"/>
    <w:rsid w:val="00576563"/>
    <w:rsid w:val="005769E5"/>
    <w:rsid w:val="00582606"/>
    <w:rsid w:val="00585EC7"/>
    <w:rsid w:val="0058632C"/>
    <w:rsid w:val="00587FBA"/>
    <w:rsid w:val="005913F9"/>
    <w:rsid w:val="00591AF1"/>
    <w:rsid w:val="00592038"/>
    <w:rsid w:val="0059212D"/>
    <w:rsid w:val="00595E65"/>
    <w:rsid w:val="00597E9B"/>
    <w:rsid w:val="005A026B"/>
    <w:rsid w:val="005A1B1D"/>
    <w:rsid w:val="005A2CDD"/>
    <w:rsid w:val="005A3FF9"/>
    <w:rsid w:val="005A4202"/>
    <w:rsid w:val="005A4DBF"/>
    <w:rsid w:val="005A54E0"/>
    <w:rsid w:val="005A620B"/>
    <w:rsid w:val="005A7488"/>
    <w:rsid w:val="005A79D4"/>
    <w:rsid w:val="005B3186"/>
    <w:rsid w:val="005B326B"/>
    <w:rsid w:val="005B3E63"/>
    <w:rsid w:val="005B4EF4"/>
    <w:rsid w:val="005B70D5"/>
    <w:rsid w:val="005B72E1"/>
    <w:rsid w:val="005B7737"/>
    <w:rsid w:val="005B7C84"/>
    <w:rsid w:val="005C2F71"/>
    <w:rsid w:val="005C3C23"/>
    <w:rsid w:val="005C4288"/>
    <w:rsid w:val="005C5D4D"/>
    <w:rsid w:val="005C628B"/>
    <w:rsid w:val="005D2811"/>
    <w:rsid w:val="005D4C5C"/>
    <w:rsid w:val="005D5400"/>
    <w:rsid w:val="005D6A5E"/>
    <w:rsid w:val="005E0EA5"/>
    <w:rsid w:val="005E5A03"/>
    <w:rsid w:val="005E6972"/>
    <w:rsid w:val="005E7886"/>
    <w:rsid w:val="005E7ABF"/>
    <w:rsid w:val="005E7C86"/>
    <w:rsid w:val="005F0415"/>
    <w:rsid w:val="005F0B95"/>
    <w:rsid w:val="005F0C09"/>
    <w:rsid w:val="005F373A"/>
    <w:rsid w:val="005F3BC2"/>
    <w:rsid w:val="005F53C9"/>
    <w:rsid w:val="005F5D6C"/>
    <w:rsid w:val="005F65BE"/>
    <w:rsid w:val="0060304C"/>
    <w:rsid w:val="006046B7"/>
    <w:rsid w:val="00604D49"/>
    <w:rsid w:val="00604F03"/>
    <w:rsid w:val="006051CB"/>
    <w:rsid w:val="006055FF"/>
    <w:rsid w:val="006073D8"/>
    <w:rsid w:val="00612E8B"/>
    <w:rsid w:val="006148F6"/>
    <w:rsid w:val="00614C9A"/>
    <w:rsid w:val="00615828"/>
    <w:rsid w:val="00622078"/>
    <w:rsid w:val="0062404E"/>
    <w:rsid w:val="006255B2"/>
    <w:rsid w:val="0062575A"/>
    <w:rsid w:val="0062585C"/>
    <w:rsid w:val="0063076A"/>
    <w:rsid w:val="00630C3B"/>
    <w:rsid w:val="00631988"/>
    <w:rsid w:val="0063198A"/>
    <w:rsid w:val="00633095"/>
    <w:rsid w:val="0063341E"/>
    <w:rsid w:val="006366E2"/>
    <w:rsid w:val="00637A85"/>
    <w:rsid w:val="00637F6D"/>
    <w:rsid w:val="00640FD4"/>
    <w:rsid w:val="00641C51"/>
    <w:rsid w:val="00644F78"/>
    <w:rsid w:val="0065079F"/>
    <w:rsid w:val="006545A0"/>
    <w:rsid w:val="00657D41"/>
    <w:rsid w:val="00657D69"/>
    <w:rsid w:val="00660386"/>
    <w:rsid w:val="00660DE6"/>
    <w:rsid w:val="00662D6B"/>
    <w:rsid w:val="006653E2"/>
    <w:rsid w:val="00665CC2"/>
    <w:rsid w:val="00666573"/>
    <w:rsid w:val="006701CD"/>
    <w:rsid w:val="0067082E"/>
    <w:rsid w:val="00673586"/>
    <w:rsid w:val="00673792"/>
    <w:rsid w:val="006752CD"/>
    <w:rsid w:val="00676B01"/>
    <w:rsid w:val="00677AD6"/>
    <w:rsid w:val="00681B98"/>
    <w:rsid w:val="00681BA8"/>
    <w:rsid w:val="00681DDF"/>
    <w:rsid w:val="00682A4B"/>
    <w:rsid w:val="00682E42"/>
    <w:rsid w:val="00684D4F"/>
    <w:rsid w:val="00685867"/>
    <w:rsid w:val="00686D72"/>
    <w:rsid w:val="00687BF3"/>
    <w:rsid w:val="0069190E"/>
    <w:rsid w:val="006919E6"/>
    <w:rsid w:val="00691EF5"/>
    <w:rsid w:val="00692693"/>
    <w:rsid w:val="006943BF"/>
    <w:rsid w:val="00696511"/>
    <w:rsid w:val="00697251"/>
    <w:rsid w:val="006A02E6"/>
    <w:rsid w:val="006A1122"/>
    <w:rsid w:val="006A3CD2"/>
    <w:rsid w:val="006A76BB"/>
    <w:rsid w:val="006A7939"/>
    <w:rsid w:val="006A7C58"/>
    <w:rsid w:val="006B1618"/>
    <w:rsid w:val="006B20F8"/>
    <w:rsid w:val="006B311E"/>
    <w:rsid w:val="006B5466"/>
    <w:rsid w:val="006C1776"/>
    <w:rsid w:val="006C32B4"/>
    <w:rsid w:val="006C5F31"/>
    <w:rsid w:val="006D2452"/>
    <w:rsid w:val="006D26AA"/>
    <w:rsid w:val="006D3C75"/>
    <w:rsid w:val="006D493C"/>
    <w:rsid w:val="006E456A"/>
    <w:rsid w:val="006E5D2F"/>
    <w:rsid w:val="006F0422"/>
    <w:rsid w:val="006F0C8D"/>
    <w:rsid w:val="006F4180"/>
    <w:rsid w:val="006F72C9"/>
    <w:rsid w:val="006F75EC"/>
    <w:rsid w:val="006F7C5C"/>
    <w:rsid w:val="006F7E4D"/>
    <w:rsid w:val="00701DCE"/>
    <w:rsid w:val="00701E56"/>
    <w:rsid w:val="00701FA6"/>
    <w:rsid w:val="0070258D"/>
    <w:rsid w:val="00706870"/>
    <w:rsid w:val="00710771"/>
    <w:rsid w:val="00711B7A"/>
    <w:rsid w:val="0071246B"/>
    <w:rsid w:val="007127F9"/>
    <w:rsid w:val="0071290B"/>
    <w:rsid w:val="00716409"/>
    <w:rsid w:val="00717731"/>
    <w:rsid w:val="00717B28"/>
    <w:rsid w:val="00721242"/>
    <w:rsid w:val="007227C8"/>
    <w:rsid w:val="0072336E"/>
    <w:rsid w:val="0072352F"/>
    <w:rsid w:val="0073096C"/>
    <w:rsid w:val="00731237"/>
    <w:rsid w:val="007312FB"/>
    <w:rsid w:val="00736314"/>
    <w:rsid w:val="00737EB1"/>
    <w:rsid w:val="0074174A"/>
    <w:rsid w:val="0074261F"/>
    <w:rsid w:val="00744CD3"/>
    <w:rsid w:val="00745A69"/>
    <w:rsid w:val="00745B5B"/>
    <w:rsid w:val="007469F2"/>
    <w:rsid w:val="0075172B"/>
    <w:rsid w:val="00751D76"/>
    <w:rsid w:val="00755995"/>
    <w:rsid w:val="00755B26"/>
    <w:rsid w:val="00756F9E"/>
    <w:rsid w:val="00760102"/>
    <w:rsid w:val="00762DEF"/>
    <w:rsid w:val="0076435D"/>
    <w:rsid w:val="00765BAB"/>
    <w:rsid w:val="007663E5"/>
    <w:rsid w:val="00766B6F"/>
    <w:rsid w:val="00770A33"/>
    <w:rsid w:val="007721EA"/>
    <w:rsid w:val="00781633"/>
    <w:rsid w:val="00781A60"/>
    <w:rsid w:val="007832BD"/>
    <w:rsid w:val="00783A11"/>
    <w:rsid w:val="00783E13"/>
    <w:rsid w:val="00784B7F"/>
    <w:rsid w:val="00786386"/>
    <w:rsid w:val="00787ABE"/>
    <w:rsid w:val="00791C8C"/>
    <w:rsid w:val="0079476E"/>
    <w:rsid w:val="00796D29"/>
    <w:rsid w:val="00796DD6"/>
    <w:rsid w:val="007A0C73"/>
    <w:rsid w:val="007A1DD1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409"/>
    <w:rsid w:val="007B370F"/>
    <w:rsid w:val="007B57BE"/>
    <w:rsid w:val="007B7BC5"/>
    <w:rsid w:val="007C0B07"/>
    <w:rsid w:val="007C3006"/>
    <w:rsid w:val="007C4E3A"/>
    <w:rsid w:val="007C5669"/>
    <w:rsid w:val="007D2CCF"/>
    <w:rsid w:val="007D4B7B"/>
    <w:rsid w:val="007D51C9"/>
    <w:rsid w:val="007D627D"/>
    <w:rsid w:val="007D7A28"/>
    <w:rsid w:val="007E22C0"/>
    <w:rsid w:val="007E2A75"/>
    <w:rsid w:val="007E3C37"/>
    <w:rsid w:val="007E606E"/>
    <w:rsid w:val="007E7739"/>
    <w:rsid w:val="007F0496"/>
    <w:rsid w:val="007F0720"/>
    <w:rsid w:val="007F4293"/>
    <w:rsid w:val="007F7202"/>
    <w:rsid w:val="008013A5"/>
    <w:rsid w:val="0080172C"/>
    <w:rsid w:val="00803A0C"/>
    <w:rsid w:val="008044BE"/>
    <w:rsid w:val="00804565"/>
    <w:rsid w:val="008045CB"/>
    <w:rsid w:val="008048BC"/>
    <w:rsid w:val="00805987"/>
    <w:rsid w:val="00805E4A"/>
    <w:rsid w:val="00806F65"/>
    <w:rsid w:val="0081276C"/>
    <w:rsid w:val="00812C74"/>
    <w:rsid w:val="00813895"/>
    <w:rsid w:val="00813A1E"/>
    <w:rsid w:val="00817EB7"/>
    <w:rsid w:val="008201ED"/>
    <w:rsid w:val="00821E69"/>
    <w:rsid w:val="008223BD"/>
    <w:rsid w:val="0083082C"/>
    <w:rsid w:val="00833548"/>
    <w:rsid w:val="00833BCE"/>
    <w:rsid w:val="00835E26"/>
    <w:rsid w:val="00840C35"/>
    <w:rsid w:val="00840EF4"/>
    <w:rsid w:val="008418C8"/>
    <w:rsid w:val="008436A0"/>
    <w:rsid w:val="00846A4E"/>
    <w:rsid w:val="00847335"/>
    <w:rsid w:val="00847D68"/>
    <w:rsid w:val="0085135D"/>
    <w:rsid w:val="008518C0"/>
    <w:rsid w:val="0085401D"/>
    <w:rsid w:val="0085640E"/>
    <w:rsid w:val="008609AE"/>
    <w:rsid w:val="00861134"/>
    <w:rsid w:val="00861917"/>
    <w:rsid w:val="00862CBA"/>
    <w:rsid w:val="008633DD"/>
    <w:rsid w:val="00863CA5"/>
    <w:rsid w:val="00864694"/>
    <w:rsid w:val="00870A31"/>
    <w:rsid w:val="00871371"/>
    <w:rsid w:val="008723A8"/>
    <w:rsid w:val="008727CD"/>
    <w:rsid w:val="00874710"/>
    <w:rsid w:val="0087541B"/>
    <w:rsid w:val="00875735"/>
    <w:rsid w:val="008758DC"/>
    <w:rsid w:val="008767B4"/>
    <w:rsid w:val="00876E90"/>
    <w:rsid w:val="0088066F"/>
    <w:rsid w:val="00881734"/>
    <w:rsid w:val="0088226B"/>
    <w:rsid w:val="00882945"/>
    <w:rsid w:val="008839DA"/>
    <w:rsid w:val="00884AED"/>
    <w:rsid w:val="008866AF"/>
    <w:rsid w:val="00886E7C"/>
    <w:rsid w:val="0088766F"/>
    <w:rsid w:val="008906DA"/>
    <w:rsid w:val="00891D07"/>
    <w:rsid w:val="008940C3"/>
    <w:rsid w:val="00895439"/>
    <w:rsid w:val="00896588"/>
    <w:rsid w:val="00896B61"/>
    <w:rsid w:val="008978C3"/>
    <w:rsid w:val="008A064B"/>
    <w:rsid w:val="008A0DD8"/>
    <w:rsid w:val="008A1B42"/>
    <w:rsid w:val="008A39B0"/>
    <w:rsid w:val="008A5A30"/>
    <w:rsid w:val="008A692A"/>
    <w:rsid w:val="008B0D15"/>
    <w:rsid w:val="008B0EC6"/>
    <w:rsid w:val="008B32AA"/>
    <w:rsid w:val="008B7ED7"/>
    <w:rsid w:val="008C11DC"/>
    <w:rsid w:val="008C18FF"/>
    <w:rsid w:val="008C2564"/>
    <w:rsid w:val="008C55C8"/>
    <w:rsid w:val="008C5857"/>
    <w:rsid w:val="008C78DE"/>
    <w:rsid w:val="008C7FBA"/>
    <w:rsid w:val="008D0B17"/>
    <w:rsid w:val="008D3061"/>
    <w:rsid w:val="008D4472"/>
    <w:rsid w:val="008D665D"/>
    <w:rsid w:val="008D7E7F"/>
    <w:rsid w:val="008E1160"/>
    <w:rsid w:val="008E184B"/>
    <w:rsid w:val="008E5DA7"/>
    <w:rsid w:val="008E6979"/>
    <w:rsid w:val="008F0C2E"/>
    <w:rsid w:val="008F1BBB"/>
    <w:rsid w:val="008F30B3"/>
    <w:rsid w:val="008F5EF6"/>
    <w:rsid w:val="008F5FEB"/>
    <w:rsid w:val="008F6CC0"/>
    <w:rsid w:val="0090161E"/>
    <w:rsid w:val="009020FC"/>
    <w:rsid w:val="00902622"/>
    <w:rsid w:val="009035A1"/>
    <w:rsid w:val="009038E7"/>
    <w:rsid w:val="00903D0C"/>
    <w:rsid w:val="00905273"/>
    <w:rsid w:val="0090726D"/>
    <w:rsid w:val="00907F39"/>
    <w:rsid w:val="0091051F"/>
    <w:rsid w:val="00910C00"/>
    <w:rsid w:val="00911B5B"/>
    <w:rsid w:val="0091434F"/>
    <w:rsid w:val="00914956"/>
    <w:rsid w:val="00915659"/>
    <w:rsid w:val="00915790"/>
    <w:rsid w:val="00916D25"/>
    <w:rsid w:val="00916FD4"/>
    <w:rsid w:val="009178BF"/>
    <w:rsid w:val="00917BCD"/>
    <w:rsid w:val="009212E6"/>
    <w:rsid w:val="00922628"/>
    <w:rsid w:val="0092294B"/>
    <w:rsid w:val="00923C44"/>
    <w:rsid w:val="00925279"/>
    <w:rsid w:val="009268F2"/>
    <w:rsid w:val="00926FA2"/>
    <w:rsid w:val="00927E3D"/>
    <w:rsid w:val="009340C5"/>
    <w:rsid w:val="00934B92"/>
    <w:rsid w:val="0094216A"/>
    <w:rsid w:val="00944CDF"/>
    <w:rsid w:val="00945CA3"/>
    <w:rsid w:val="009510FF"/>
    <w:rsid w:val="00953245"/>
    <w:rsid w:val="0095615A"/>
    <w:rsid w:val="00957AF7"/>
    <w:rsid w:val="00957B8D"/>
    <w:rsid w:val="00961D7D"/>
    <w:rsid w:val="00961EA1"/>
    <w:rsid w:val="00963A59"/>
    <w:rsid w:val="00964F7E"/>
    <w:rsid w:val="00971648"/>
    <w:rsid w:val="0097261F"/>
    <w:rsid w:val="00972DEF"/>
    <w:rsid w:val="0097338B"/>
    <w:rsid w:val="009734AA"/>
    <w:rsid w:val="00973773"/>
    <w:rsid w:val="00975B65"/>
    <w:rsid w:val="00976887"/>
    <w:rsid w:val="00976C44"/>
    <w:rsid w:val="00980574"/>
    <w:rsid w:val="00981805"/>
    <w:rsid w:val="00981B45"/>
    <w:rsid w:val="00981CC1"/>
    <w:rsid w:val="009822CA"/>
    <w:rsid w:val="00982F96"/>
    <w:rsid w:val="00986952"/>
    <w:rsid w:val="00986A8C"/>
    <w:rsid w:val="00990C47"/>
    <w:rsid w:val="009927CA"/>
    <w:rsid w:val="009935B1"/>
    <w:rsid w:val="009935C1"/>
    <w:rsid w:val="0099388B"/>
    <w:rsid w:val="00994003"/>
    <w:rsid w:val="009940BD"/>
    <w:rsid w:val="0099433D"/>
    <w:rsid w:val="00995504"/>
    <w:rsid w:val="00995A11"/>
    <w:rsid w:val="00996312"/>
    <w:rsid w:val="0099654C"/>
    <w:rsid w:val="00996647"/>
    <w:rsid w:val="009967C1"/>
    <w:rsid w:val="009974F1"/>
    <w:rsid w:val="00997893"/>
    <w:rsid w:val="009A0C0F"/>
    <w:rsid w:val="009A183A"/>
    <w:rsid w:val="009A1F1E"/>
    <w:rsid w:val="009A213F"/>
    <w:rsid w:val="009A4EC2"/>
    <w:rsid w:val="009A6EE1"/>
    <w:rsid w:val="009A71FA"/>
    <w:rsid w:val="009A77B5"/>
    <w:rsid w:val="009B003B"/>
    <w:rsid w:val="009B00DA"/>
    <w:rsid w:val="009B0538"/>
    <w:rsid w:val="009B0610"/>
    <w:rsid w:val="009B2F62"/>
    <w:rsid w:val="009B34E4"/>
    <w:rsid w:val="009B392B"/>
    <w:rsid w:val="009B7A1D"/>
    <w:rsid w:val="009C11BB"/>
    <w:rsid w:val="009C2CDE"/>
    <w:rsid w:val="009C2F70"/>
    <w:rsid w:val="009C63EE"/>
    <w:rsid w:val="009C677B"/>
    <w:rsid w:val="009C6996"/>
    <w:rsid w:val="009C6B6D"/>
    <w:rsid w:val="009C7A6B"/>
    <w:rsid w:val="009C7BA8"/>
    <w:rsid w:val="009D2965"/>
    <w:rsid w:val="009D5A3E"/>
    <w:rsid w:val="009D6D50"/>
    <w:rsid w:val="009E0A9C"/>
    <w:rsid w:val="009E119F"/>
    <w:rsid w:val="009E178E"/>
    <w:rsid w:val="009E3DD5"/>
    <w:rsid w:val="009E3EE1"/>
    <w:rsid w:val="009E4436"/>
    <w:rsid w:val="009E5C1A"/>
    <w:rsid w:val="009E72D4"/>
    <w:rsid w:val="009E76C2"/>
    <w:rsid w:val="009E7D44"/>
    <w:rsid w:val="009F2102"/>
    <w:rsid w:val="009F355F"/>
    <w:rsid w:val="009F6349"/>
    <w:rsid w:val="009F7885"/>
    <w:rsid w:val="00A00000"/>
    <w:rsid w:val="00A01E99"/>
    <w:rsid w:val="00A028A9"/>
    <w:rsid w:val="00A05742"/>
    <w:rsid w:val="00A05A6B"/>
    <w:rsid w:val="00A05E38"/>
    <w:rsid w:val="00A05F2B"/>
    <w:rsid w:val="00A0610F"/>
    <w:rsid w:val="00A0799F"/>
    <w:rsid w:val="00A11F4D"/>
    <w:rsid w:val="00A124B8"/>
    <w:rsid w:val="00A128D0"/>
    <w:rsid w:val="00A12E5A"/>
    <w:rsid w:val="00A132D6"/>
    <w:rsid w:val="00A13380"/>
    <w:rsid w:val="00A13D14"/>
    <w:rsid w:val="00A13E18"/>
    <w:rsid w:val="00A1409F"/>
    <w:rsid w:val="00A1440D"/>
    <w:rsid w:val="00A14458"/>
    <w:rsid w:val="00A14C59"/>
    <w:rsid w:val="00A15357"/>
    <w:rsid w:val="00A1541F"/>
    <w:rsid w:val="00A15747"/>
    <w:rsid w:val="00A15969"/>
    <w:rsid w:val="00A1780F"/>
    <w:rsid w:val="00A206B0"/>
    <w:rsid w:val="00A20FA6"/>
    <w:rsid w:val="00A226F4"/>
    <w:rsid w:val="00A22D1A"/>
    <w:rsid w:val="00A231F4"/>
    <w:rsid w:val="00A24187"/>
    <w:rsid w:val="00A24561"/>
    <w:rsid w:val="00A26E02"/>
    <w:rsid w:val="00A27C00"/>
    <w:rsid w:val="00A31A2B"/>
    <w:rsid w:val="00A33E51"/>
    <w:rsid w:val="00A34D8A"/>
    <w:rsid w:val="00A377A7"/>
    <w:rsid w:val="00A40F2D"/>
    <w:rsid w:val="00A41BFE"/>
    <w:rsid w:val="00A4280C"/>
    <w:rsid w:val="00A435B9"/>
    <w:rsid w:val="00A43D37"/>
    <w:rsid w:val="00A453AD"/>
    <w:rsid w:val="00A457A7"/>
    <w:rsid w:val="00A45880"/>
    <w:rsid w:val="00A45B8C"/>
    <w:rsid w:val="00A46674"/>
    <w:rsid w:val="00A467D8"/>
    <w:rsid w:val="00A47562"/>
    <w:rsid w:val="00A47621"/>
    <w:rsid w:val="00A47640"/>
    <w:rsid w:val="00A503CF"/>
    <w:rsid w:val="00A517B5"/>
    <w:rsid w:val="00A51C05"/>
    <w:rsid w:val="00A51DF3"/>
    <w:rsid w:val="00A60E5D"/>
    <w:rsid w:val="00A612D7"/>
    <w:rsid w:val="00A66357"/>
    <w:rsid w:val="00A6664A"/>
    <w:rsid w:val="00A71C74"/>
    <w:rsid w:val="00A72AD4"/>
    <w:rsid w:val="00A7359A"/>
    <w:rsid w:val="00A741ED"/>
    <w:rsid w:val="00A75947"/>
    <w:rsid w:val="00A75D4A"/>
    <w:rsid w:val="00A761CA"/>
    <w:rsid w:val="00A76B7F"/>
    <w:rsid w:val="00A8072B"/>
    <w:rsid w:val="00A81E76"/>
    <w:rsid w:val="00A84252"/>
    <w:rsid w:val="00A849D8"/>
    <w:rsid w:val="00A86996"/>
    <w:rsid w:val="00A87B24"/>
    <w:rsid w:val="00A90EE3"/>
    <w:rsid w:val="00A91564"/>
    <w:rsid w:val="00A95387"/>
    <w:rsid w:val="00A9551D"/>
    <w:rsid w:val="00A95848"/>
    <w:rsid w:val="00A97A39"/>
    <w:rsid w:val="00A97EB9"/>
    <w:rsid w:val="00AA250F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38"/>
    <w:rsid w:val="00AB2DFD"/>
    <w:rsid w:val="00AB31B4"/>
    <w:rsid w:val="00AB45BC"/>
    <w:rsid w:val="00AB5418"/>
    <w:rsid w:val="00AB6831"/>
    <w:rsid w:val="00AB7B3B"/>
    <w:rsid w:val="00AC00A5"/>
    <w:rsid w:val="00AC09A9"/>
    <w:rsid w:val="00AC3B10"/>
    <w:rsid w:val="00AC4CD5"/>
    <w:rsid w:val="00AC66F9"/>
    <w:rsid w:val="00AC6C38"/>
    <w:rsid w:val="00AC7809"/>
    <w:rsid w:val="00AD0A76"/>
    <w:rsid w:val="00AD12A3"/>
    <w:rsid w:val="00AD1DE5"/>
    <w:rsid w:val="00AD325A"/>
    <w:rsid w:val="00AD3756"/>
    <w:rsid w:val="00AD5039"/>
    <w:rsid w:val="00AD6DBA"/>
    <w:rsid w:val="00AD71DF"/>
    <w:rsid w:val="00AD7A44"/>
    <w:rsid w:val="00AE06F1"/>
    <w:rsid w:val="00AE127A"/>
    <w:rsid w:val="00AE1607"/>
    <w:rsid w:val="00AE3FE6"/>
    <w:rsid w:val="00AE41A2"/>
    <w:rsid w:val="00AE5510"/>
    <w:rsid w:val="00AE5A2B"/>
    <w:rsid w:val="00AE6CB3"/>
    <w:rsid w:val="00AF2677"/>
    <w:rsid w:val="00AF4335"/>
    <w:rsid w:val="00AF45C7"/>
    <w:rsid w:val="00AF4705"/>
    <w:rsid w:val="00AF5232"/>
    <w:rsid w:val="00AF5462"/>
    <w:rsid w:val="00AF5EBE"/>
    <w:rsid w:val="00B01E45"/>
    <w:rsid w:val="00B03600"/>
    <w:rsid w:val="00B04712"/>
    <w:rsid w:val="00B1093B"/>
    <w:rsid w:val="00B1118B"/>
    <w:rsid w:val="00B11ECE"/>
    <w:rsid w:val="00B12C89"/>
    <w:rsid w:val="00B12C93"/>
    <w:rsid w:val="00B13F15"/>
    <w:rsid w:val="00B14C66"/>
    <w:rsid w:val="00B14E9E"/>
    <w:rsid w:val="00B15948"/>
    <w:rsid w:val="00B165D2"/>
    <w:rsid w:val="00B2055B"/>
    <w:rsid w:val="00B272D8"/>
    <w:rsid w:val="00B30E19"/>
    <w:rsid w:val="00B310DC"/>
    <w:rsid w:val="00B313D9"/>
    <w:rsid w:val="00B32120"/>
    <w:rsid w:val="00B33850"/>
    <w:rsid w:val="00B34C2F"/>
    <w:rsid w:val="00B367D2"/>
    <w:rsid w:val="00B36A05"/>
    <w:rsid w:val="00B40368"/>
    <w:rsid w:val="00B40600"/>
    <w:rsid w:val="00B40B03"/>
    <w:rsid w:val="00B40E6E"/>
    <w:rsid w:val="00B421DA"/>
    <w:rsid w:val="00B431CB"/>
    <w:rsid w:val="00B45971"/>
    <w:rsid w:val="00B46F3E"/>
    <w:rsid w:val="00B51C0C"/>
    <w:rsid w:val="00B52690"/>
    <w:rsid w:val="00B52E75"/>
    <w:rsid w:val="00B5350E"/>
    <w:rsid w:val="00B5370C"/>
    <w:rsid w:val="00B54771"/>
    <w:rsid w:val="00B5494D"/>
    <w:rsid w:val="00B55835"/>
    <w:rsid w:val="00B56A9F"/>
    <w:rsid w:val="00B579BC"/>
    <w:rsid w:val="00B640DE"/>
    <w:rsid w:val="00B65D46"/>
    <w:rsid w:val="00B71E5D"/>
    <w:rsid w:val="00B75A46"/>
    <w:rsid w:val="00B75C2F"/>
    <w:rsid w:val="00B76A37"/>
    <w:rsid w:val="00B76B1A"/>
    <w:rsid w:val="00B8115E"/>
    <w:rsid w:val="00B8121C"/>
    <w:rsid w:val="00B823CC"/>
    <w:rsid w:val="00B845FA"/>
    <w:rsid w:val="00B84738"/>
    <w:rsid w:val="00B84A42"/>
    <w:rsid w:val="00B85919"/>
    <w:rsid w:val="00B914F2"/>
    <w:rsid w:val="00B91E01"/>
    <w:rsid w:val="00B94445"/>
    <w:rsid w:val="00B947D3"/>
    <w:rsid w:val="00B94AA2"/>
    <w:rsid w:val="00B9640E"/>
    <w:rsid w:val="00BA15D2"/>
    <w:rsid w:val="00BA2075"/>
    <w:rsid w:val="00BA2BAF"/>
    <w:rsid w:val="00BA3FF1"/>
    <w:rsid w:val="00BA67C2"/>
    <w:rsid w:val="00BA68C6"/>
    <w:rsid w:val="00BA7010"/>
    <w:rsid w:val="00BB29CC"/>
    <w:rsid w:val="00BB491F"/>
    <w:rsid w:val="00BB4AB6"/>
    <w:rsid w:val="00BB61C4"/>
    <w:rsid w:val="00BB6B4D"/>
    <w:rsid w:val="00BB702F"/>
    <w:rsid w:val="00BB7603"/>
    <w:rsid w:val="00BB76AC"/>
    <w:rsid w:val="00BC06D6"/>
    <w:rsid w:val="00BC1D5A"/>
    <w:rsid w:val="00BC1E6A"/>
    <w:rsid w:val="00BC3D3C"/>
    <w:rsid w:val="00BC5201"/>
    <w:rsid w:val="00BC5875"/>
    <w:rsid w:val="00BC5A91"/>
    <w:rsid w:val="00BC5C16"/>
    <w:rsid w:val="00BD0883"/>
    <w:rsid w:val="00BD15CB"/>
    <w:rsid w:val="00BD26EB"/>
    <w:rsid w:val="00BD5ADA"/>
    <w:rsid w:val="00BD7352"/>
    <w:rsid w:val="00BD7829"/>
    <w:rsid w:val="00BE090B"/>
    <w:rsid w:val="00BE1C5D"/>
    <w:rsid w:val="00BE461F"/>
    <w:rsid w:val="00BE5B1A"/>
    <w:rsid w:val="00BE5C07"/>
    <w:rsid w:val="00BE75F7"/>
    <w:rsid w:val="00BE7A35"/>
    <w:rsid w:val="00BF2BF1"/>
    <w:rsid w:val="00BF3EE7"/>
    <w:rsid w:val="00BF5D87"/>
    <w:rsid w:val="00BF77B4"/>
    <w:rsid w:val="00C01B4E"/>
    <w:rsid w:val="00C01CA7"/>
    <w:rsid w:val="00C024DD"/>
    <w:rsid w:val="00C0282D"/>
    <w:rsid w:val="00C03B61"/>
    <w:rsid w:val="00C0776B"/>
    <w:rsid w:val="00C07A3B"/>
    <w:rsid w:val="00C07DF1"/>
    <w:rsid w:val="00C10566"/>
    <w:rsid w:val="00C134E4"/>
    <w:rsid w:val="00C150EA"/>
    <w:rsid w:val="00C15C7B"/>
    <w:rsid w:val="00C207C0"/>
    <w:rsid w:val="00C219FE"/>
    <w:rsid w:val="00C24103"/>
    <w:rsid w:val="00C248A9"/>
    <w:rsid w:val="00C25A1C"/>
    <w:rsid w:val="00C2691C"/>
    <w:rsid w:val="00C278C8"/>
    <w:rsid w:val="00C30069"/>
    <w:rsid w:val="00C32465"/>
    <w:rsid w:val="00C32ACE"/>
    <w:rsid w:val="00C34722"/>
    <w:rsid w:val="00C368EC"/>
    <w:rsid w:val="00C37072"/>
    <w:rsid w:val="00C40344"/>
    <w:rsid w:val="00C40DC2"/>
    <w:rsid w:val="00C41828"/>
    <w:rsid w:val="00C42549"/>
    <w:rsid w:val="00C428A0"/>
    <w:rsid w:val="00C4366A"/>
    <w:rsid w:val="00C44D40"/>
    <w:rsid w:val="00C45BAF"/>
    <w:rsid w:val="00C45F4F"/>
    <w:rsid w:val="00C469F1"/>
    <w:rsid w:val="00C51435"/>
    <w:rsid w:val="00C529F2"/>
    <w:rsid w:val="00C532DE"/>
    <w:rsid w:val="00C546C4"/>
    <w:rsid w:val="00C5481D"/>
    <w:rsid w:val="00C54E97"/>
    <w:rsid w:val="00C55D63"/>
    <w:rsid w:val="00C55EE7"/>
    <w:rsid w:val="00C619E7"/>
    <w:rsid w:val="00C632AA"/>
    <w:rsid w:val="00C6445A"/>
    <w:rsid w:val="00C6450E"/>
    <w:rsid w:val="00C648AE"/>
    <w:rsid w:val="00C65EC2"/>
    <w:rsid w:val="00C665C2"/>
    <w:rsid w:val="00C718AD"/>
    <w:rsid w:val="00C71E3B"/>
    <w:rsid w:val="00C7366E"/>
    <w:rsid w:val="00C750A2"/>
    <w:rsid w:val="00C7628B"/>
    <w:rsid w:val="00C81083"/>
    <w:rsid w:val="00C83170"/>
    <w:rsid w:val="00C85D0C"/>
    <w:rsid w:val="00C85F62"/>
    <w:rsid w:val="00C92977"/>
    <w:rsid w:val="00C96053"/>
    <w:rsid w:val="00C96282"/>
    <w:rsid w:val="00C9703B"/>
    <w:rsid w:val="00CA1DEB"/>
    <w:rsid w:val="00CA1E9F"/>
    <w:rsid w:val="00CA24D7"/>
    <w:rsid w:val="00CA411E"/>
    <w:rsid w:val="00CA632E"/>
    <w:rsid w:val="00CB06EE"/>
    <w:rsid w:val="00CB06F7"/>
    <w:rsid w:val="00CB0BD1"/>
    <w:rsid w:val="00CB2099"/>
    <w:rsid w:val="00CB3345"/>
    <w:rsid w:val="00CB5158"/>
    <w:rsid w:val="00CB5D52"/>
    <w:rsid w:val="00CB704A"/>
    <w:rsid w:val="00CC0561"/>
    <w:rsid w:val="00CC1768"/>
    <w:rsid w:val="00CC17AD"/>
    <w:rsid w:val="00CC2729"/>
    <w:rsid w:val="00CC2930"/>
    <w:rsid w:val="00CC3432"/>
    <w:rsid w:val="00CC5827"/>
    <w:rsid w:val="00CD0D51"/>
    <w:rsid w:val="00CD1B9E"/>
    <w:rsid w:val="00CD210F"/>
    <w:rsid w:val="00CD2A50"/>
    <w:rsid w:val="00CD2C81"/>
    <w:rsid w:val="00CD360C"/>
    <w:rsid w:val="00CD406A"/>
    <w:rsid w:val="00CD526A"/>
    <w:rsid w:val="00CD6E20"/>
    <w:rsid w:val="00CE2678"/>
    <w:rsid w:val="00CE510A"/>
    <w:rsid w:val="00CE5BB3"/>
    <w:rsid w:val="00CE6773"/>
    <w:rsid w:val="00CE6C52"/>
    <w:rsid w:val="00CF0448"/>
    <w:rsid w:val="00CF2B32"/>
    <w:rsid w:val="00CF30D1"/>
    <w:rsid w:val="00CF373E"/>
    <w:rsid w:val="00CF46BC"/>
    <w:rsid w:val="00CF47DB"/>
    <w:rsid w:val="00CF4CE5"/>
    <w:rsid w:val="00CF561F"/>
    <w:rsid w:val="00CF56DF"/>
    <w:rsid w:val="00CF5848"/>
    <w:rsid w:val="00CF62F4"/>
    <w:rsid w:val="00CF74BC"/>
    <w:rsid w:val="00D00D4E"/>
    <w:rsid w:val="00D01D0F"/>
    <w:rsid w:val="00D03378"/>
    <w:rsid w:val="00D03DF3"/>
    <w:rsid w:val="00D050A9"/>
    <w:rsid w:val="00D05714"/>
    <w:rsid w:val="00D105F5"/>
    <w:rsid w:val="00D115C0"/>
    <w:rsid w:val="00D118B3"/>
    <w:rsid w:val="00D12078"/>
    <w:rsid w:val="00D120BD"/>
    <w:rsid w:val="00D128E9"/>
    <w:rsid w:val="00D134B4"/>
    <w:rsid w:val="00D149A1"/>
    <w:rsid w:val="00D162EA"/>
    <w:rsid w:val="00D169D0"/>
    <w:rsid w:val="00D16CC8"/>
    <w:rsid w:val="00D20119"/>
    <w:rsid w:val="00D21A29"/>
    <w:rsid w:val="00D25463"/>
    <w:rsid w:val="00D26522"/>
    <w:rsid w:val="00D265E7"/>
    <w:rsid w:val="00D26A3F"/>
    <w:rsid w:val="00D27861"/>
    <w:rsid w:val="00D27BD1"/>
    <w:rsid w:val="00D30B49"/>
    <w:rsid w:val="00D342AF"/>
    <w:rsid w:val="00D366D1"/>
    <w:rsid w:val="00D36780"/>
    <w:rsid w:val="00D40468"/>
    <w:rsid w:val="00D42298"/>
    <w:rsid w:val="00D42DFB"/>
    <w:rsid w:val="00D43167"/>
    <w:rsid w:val="00D44B88"/>
    <w:rsid w:val="00D5007A"/>
    <w:rsid w:val="00D501B5"/>
    <w:rsid w:val="00D51A86"/>
    <w:rsid w:val="00D521A2"/>
    <w:rsid w:val="00D527B7"/>
    <w:rsid w:val="00D52A95"/>
    <w:rsid w:val="00D53054"/>
    <w:rsid w:val="00D53587"/>
    <w:rsid w:val="00D53997"/>
    <w:rsid w:val="00D5487F"/>
    <w:rsid w:val="00D5544F"/>
    <w:rsid w:val="00D56700"/>
    <w:rsid w:val="00D56A43"/>
    <w:rsid w:val="00D57C8B"/>
    <w:rsid w:val="00D67226"/>
    <w:rsid w:val="00D74EED"/>
    <w:rsid w:val="00D802E9"/>
    <w:rsid w:val="00D80543"/>
    <w:rsid w:val="00D80A91"/>
    <w:rsid w:val="00D86841"/>
    <w:rsid w:val="00D86E7D"/>
    <w:rsid w:val="00D87AB3"/>
    <w:rsid w:val="00D87C96"/>
    <w:rsid w:val="00D91723"/>
    <w:rsid w:val="00D928BF"/>
    <w:rsid w:val="00D92E5F"/>
    <w:rsid w:val="00D96199"/>
    <w:rsid w:val="00D96C61"/>
    <w:rsid w:val="00DA00EF"/>
    <w:rsid w:val="00DA02B1"/>
    <w:rsid w:val="00DA3054"/>
    <w:rsid w:val="00DA4078"/>
    <w:rsid w:val="00DA4B87"/>
    <w:rsid w:val="00DA52AD"/>
    <w:rsid w:val="00DB36C8"/>
    <w:rsid w:val="00DB413C"/>
    <w:rsid w:val="00DB4326"/>
    <w:rsid w:val="00DB4BE5"/>
    <w:rsid w:val="00DB556D"/>
    <w:rsid w:val="00DB5E0D"/>
    <w:rsid w:val="00DB5F5C"/>
    <w:rsid w:val="00DB651C"/>
    <w:rsid w:val="00DB65CC"/>
    <w:rsid w:val="00DB65F5"/>
    <w:rsid w:val="00DB71B3"/>
    <w:rsid w:val="00DB750D"/>
    <w:rsid w:val="00DB7CE3"/>
    <w:rsid w:val="00DC0777"/>
    <w:rsid w:val="00DC198D"/>
    <w:rsid w:val="00DC515F"/>
    <w:rsid w:val="00DC7B4A"/>
    <w:rsid w:val="00DD0173"/>
    <w:rsid w:val="00DD091B"/>
    <w:rsid w:val="00DD1776"/>
    <w:rsid w:val="00DD448D"/>
    <w:rsid w:val="00DD4657"/>
    <w:rsid w:val="00DD5235"/>
    <w:rsid w:val="00DE30C8"/>
    <w:rsid w:val="00DE35D8"/>
    <w:rsid w:val="00DE4286"/>
    <w:rsid w:val="00DE4CE9"/>
    <w:rsid w:val="00DE4EBE"/>
    <w:rsid w:val="00DE5530"/>
    <w:rsid w:val="00DE6C6C"/>
    <w:rsid w:val="00DE7566"/>
    <w:rsid w:val="00DE772C"/>
    <w:rsid w:val="00DE7E78"/>
    <w:rsid w:val="00DF004E"/>
    <w:rsid w:val="00DF08D4"/>
    <w:rsid w:val="00DF0E60"/>
    <w:rsid w:val="00DF1EDA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57C6"/>
    <w:rsid w:val="00E07D7C"/>
    <w:rsid w:val="00E125C7"/>
    <w:rsid w:val="00E12D3C"/>
    <w:rsid w:val="00E13C7E"/>
    <w:rsid w:val="00E142DD"/>
    <w:rsid w:val="00E1580C"/>
    <w:rsid w:val="00E16846"/>
    <w:rsid w:val="00E16864"/>
    <w:rsid w:val="00E16A77"/>
    <w:rsid w:val="00E17235"/>
    <w:rsid w:val="00E17CB2"/>
    <w:rsid w:val="00E24F89"/>
    <w:rsid w:val="00E2542E"/>
    <w:rsid w:val="00E25989"/>
    <w:rsid w:val="00E3035D"/>
    <w:rsid w:val="00E31540"/>
    <w:rsid w:val="00E31B73"/>
    <w:rsid w:val="00E3244E"/>
    <w:rsid w:val="00E33921"/>
    <w:rsid w:val="00E34547"/>
    <w:rsid w:val="00E41420"/>
    <w:rsid w:val="00E41BDC"/>
    <w:rsid w:val="00E42BA7"/>
    <w:rsid w:val="00E43A7B"/>
    <w:rsid w:val="00E4516C"/>
    <w:rsid w:val="00E5081A"/>
    <w:rsid w:val="00E50B8E"/>
    <w:rsid w:val="00E52D56"/>
    <w:rsid w:val="00E53226"/>
    <w:rsid w:val="00E57C2C"/>
    <w:rsid w:val="00E60361"/>
    <w:rsid w:val="00E60D08"/>
    <w:rsid w:val="00E61021"/>
    <w:rsid w:val="00E61493"/>
    <w:rsid w:val="00E630D4"/>
    <w:rsid w:val="00E63704"/>
    <w:rsid w:val="00E643FD"/>
    <w:rsid w:val="00E64547"/>
    <w:rsid w:val="00E65563"/>
    <w:rsid w:val="00E70EE1"/>
    <w:rsid w:val="00E7220F"/>
    <w:rsid w:val="00E732FE"/>
    <w:rsid w:val="00E74BA1"/>
    <w:rsid w:val="00E763F6"/>
    <w:rsid w:val="00E81766"/>
    <w:rsid w:val="00E81CC4"/>
    <w:rsid w:val="00E855AA"/>
    <w:rsid w:val="00E87826"/>
    <w:rsid w:val="00E900FF"/>
    <w:rsid w:val="00E91900"/>
    <w:rsid w:val="00E9258F"/>
    <w:rsid w:val="00E94D16"/>
    <w:rsid w:val="00E95845"/>
    <w:rsid w:val="00E96B15"/>
    <w:rsid w:val="00E96C45"/>
    <w:rsid w:val="00EA0236"/>
    <w:rsid w:val="00EA02C0"/>
    <w:rsid w:val="00EA3EFA"/>
    <w:rsid w:val="00EA5F81"/>
    <w:rsid w:val="00EA63C4"/>
    <w:rsid w:val="00EA7C31"/>
    <w:rsid w:val="00EB08B7"/>
    <w:rsid w:val="00EB254D"/>
    <w:rsid w:val="00EB35AD"/>
    <w:rsid w:val="00EB35C0"/>
    <w:rsid w:val="00EB3ACD"/>
    <w:rsid w:val="00EB6170"/>
    <w:rsid w:val="00EB77A0"/>
    <w:rsid w:val="00EC4F2E"/>
    <w:rsid w:val="00EC55BA"/>
    <w:rsid w:val="00EC67D5"/>
    <w:rsid w:val="00ED0D61"/>
    <w:rsid w:val="00ED18A1"/>
    <w:rsid w:val="00ED1F57"/>
    <w:rsid w:val="00ED26F1"/>
    <w:rsid w:val="00ED32B8"/>
    <w:rsid w:val="00ED3C06"/>
    <w:rsid w:val="00ED5A03"/>
    <w:rsid w:val="00ED5F5B"/>
    <w:rsid w:val="00EE10DF"/>
    <w:rsid w:val="00EE1A8A"/>
    <w:rsid w:val="00EE3686"/>
    <w:rsid w:val="00EE4F71"/>
    <w:rsid w:val="00EE676D"/>
    <w:rsid w:val="00EE772C"/>
    <w:rsid w:val="00EF01F0"/>
    <w:rsid w:val="00EF0380"/>
    <w:rsid w:val="00EF13F3"/>
    <w:rsid w:val="00EF15A8"/>
    <w:rsid w:val="00EF1E96"/>
    <w:rsid w:val="00EF292B"/>
    <w:rsid w:val="00EF3692"/>
    <w:rsid w:val="00EF52DE"/>
    <w:rsid w:val="00EF5FBB"/>
    <w:rsid w:val="00EF62DF"/>
    <w:rsid w:val="00EF6C49"/>
    <w:rsid w:val="00EF7101"/>
    <w:rsid w:val="00EF7FD0"/>
    <w:rsid w:val="00F0083F"/>
    <w:rsid w:val="00F00C0A"/>
    <w:rsid w:val="00F014EA"/>
    <w:rsid w:val="00F018E7"/>
    <w:rsid w:val="00F02FE7"/>
    <w:rsid w:val="00F05F54"/>
    <w:rsid w:val="00F11F43"/>
    <w:rsid w:val="00F14653"/>
    <w:rsid w:val="00F14D80"/>
    <w:rsid w:val="00F1523A"/>
    <w:rsid w:val="00F15DC6"/>
    <w:rsid w:val="00F22CCC"/>
    <w:rsid w:val="00F22E7A"/>
    <w:rsid w:val="00F2367E"/>
    <w:rsid w:val="00F246C4"/>
    <w:rsid w:val="00F248FD"/>
    <w:rsid w:val="00F324FE"/>
    <w:rsid w:val="00F32B51"/>
    <w:rsid w:val="00F331A7"/>
    <w:rsid w:val="00F33624"/>
    <w:rsid w:val="00F34107"/>
    <w:rsid w:val="00F37978"/>
    <w:rsid w:val="00F37A03"/>
    <w:rsid w:val="00F406DB"/>
    <w:rsid w:val="00F41434"/>
    <w:rsid w:val="00F4532F"/>
    <w:rsid w:val="00F45804"/>
    <w:rsid w:val="00F4662F"/>
    <w:rsid w:val="00F47766"/>
    <w:rsid w:val="00F510BD"/>
    <w:rsid w:val="00F54CD1"/>
    <w:rsid w:val="00F552E4"/>
    <w:rsid w:val="00F56250"/>
    <w:rsid w:val="00F573FC"/>
    <w:rsid w:val="00F60309"/>
    <w:rsid w:val="00F604C8"/>
    <w:rsid w:val="00F62D12"/>
    <w:rsid w:val="00F6319D"/>
    <w:rsid w:val="00F63809"/>
    <w:rsid w:val="00F64035"/>
    <w:rsid w:val="00F66157"/>
    <w:rsid w:val="00F67F1E"/>
    <w:rsid w:val="00F70096"/>
    <w:rsid w:val="00F70A25"/>
    <w:rsid w:val="00F7394E"/>
    <w:rsid w:val="00F777D2"/>
    <w:rsid w:val="00F8071B"/>
    <w:rsid w:val="00F86289"/>
    <w:rsid w:val="00F86B52"/>
    <w:rsid w:val="00F876FF"/>
    <w:rsid w:val="00F906FF"/>
    <w:rsid w:val="00F91023"/>
    <w:rsid w:val="00F91333"/>
    <w:rsid w:val="00F92B87"/>
    <w:rsid w:val="00F932A0"/>
    <w:rsid w:val="00F9600B"/>
    <w:rsid w:val="00F96FB4"/>
    <w:rsid w:val="00F978DE"/>
    <w:rsid w:val="00F9799F"/>
    <w:rsid w:val="00F97EB9"/>
    <w:rsid w:val="00FA1098"/>
    <w:rsid w:val="00FA498A"/>
    <w:rsid w:val="00FA5101"/>
    <w:rsid w:val="00FA51C7"/>
    <w:rsid w:val="00FA624B"/>
    <w:rsid w:val="00FA7561"/>
    <w:rsid w:val="00FB1B20"/>
    <w:rsid w:val="00FB2F86"/>
    <w:rsid w:val="00FB3A45"/>
    <w:rsid w:val="00FB46B4"/>
    <w:rsid w:val="00FB47CF"/>
    <w:rsid w:val="00FB4898"/>
    <w:rsid w:val="00FB4970"/>
    <w:rsid w:val="00FB5A6C"/>
    <w:rsid w:val="00FB6FAD"/>
    <w:rsid w:val="00FB7D67"/>
    <w:rsid w:val="00FB7FC6"/>
    <w:rsid w:val="00FC35EA"/>
    <w:rsid w:val="00FC3F82"/>
    <w:rsid w:val="00FC573F"/>
    <w:rsid w:val="00FC5913"/>
    <w:rsid w:val="00FC59BD"/>
    <w:rsid w:val="00FC74C5"/>
    <w:rsid w:val="00FC7C33"/>
    <w:rsid w:val="00FD0B84"/>
    <w:rsid w:val="00FD1588"/>
    <w:rsid w:val="00FD2800"/>
    <w:rsid w:val="00FD2A50"/>
    <w:rsid w:val="00FD3086"/>
    <w:rsid w:val="00FD34B3"/>
    <w:rsid w:val="00FD5D76"/>
    <w:rsid w:val="00FD6DBC"/>
    <w:rsid w:val="00FD6DCE"/>
    <w:rsid w:val="00FD73BC"/>
    <w:rsid w:val="00FD791F"/>
    <w:rsid w:val="00FE07AE"/>
    <w:rsid w:val="00FE1BAD"/>
    <w:rsid w:val="00FE4A2D"/>
    <w:rsid w:val="00FE634A"/>
    <w:rsid w:val="00FE75FD"/>
    <w:rsid w:val="00FF2292"/>
    <w:rsid w:val="00FF2902"/>
    <w:rsid w:val="00FF38B7"/>
    <w:rsid w:val="00FF4C36"/>
    <w:rsid w:val="00FF5339"/>
    <w:rsid w:val="00FF5456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77E668"/>
  <w15:docId w15:val="{C00DDEB4-91DE-4187-B0C5-B94B31FB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uiPriority="10" w:qFormat="1"/>
    <w:lsdException w:name="heading 1" w:locked="1" w:uiPriority="9" w:qFormat="1"/>
    <w:lsdException w:name="heading 2" w:locked="1" w:uiPriority="9" w:qFormat="1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 w:qFormat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 w:qFormat="1"/>
    <w:lsdException w:name="endnote reference" w:locked="1" w:semiHidden="1" w:uiPriority="10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A028A9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7C86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E7C86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A028A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A028A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"/>
    <w:rsid w:val="00A028A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aliases w:val="Знак12"/>
    <w:basedOn w:val="a"/>
    <w:next w:val="a"/>
    <w:link w:val="60"/>
    <w:uiPriority w:val="9"/>
    <w:rsid w:val="00A028A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aliases w:val="Знак11"/>
    <w:basedOn w:val="a"/>
    <w:next w:val="a"/>
    <w:link w:val="70"/>
    <w:uiPriority w:val="9"/>
    <w:rsid w:val="00A028A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aliases w:val="Знак10"/>
    <w:basedOn w:val="a"/>
    <w:next w:val="a"/>
    <w:link w:val="80"/>
    <w:uiPriority w:val="9"/>
    <w:rsid w:val="00A028A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aliases w:val="Знак9"/>
    <w:basedOn w:val="a"/>
    <w:next w:val="a"/>
    <w:link w:val="90"/>
    <w:uiPriority w:val="9"/>
    <w:rsid w:val="00A028A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E7C86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5E7C86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A028A9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A028A9"/>
    <w:rPr>
      <w:rFonts w:ascii="Cambria" w:hAnsi="Cambria"/>
      <w:b/>
      <w:bCs/>
      <w:i/>
      <w:iCs/>
    </w:rPr>
  </w:style>
  <w:style w:type="character" w:customStyle="1" w:styleId="50">
    <w:name w:val="Заголовок 5 Знак"/>
    <w:aliases w:val="Знак Знак"/>
    <w:basedOn w:val="a0"/>
    <w:link w:val="5"/>
    <w:uiPriority w:val="9"/>
    <w:locked/>
    <w:rsid w:val="00A028A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aliases w:val="Знак12 Знак"/>
    <w:basedOn w:val="a0"/>
    <w:link w:val="6"/>
    <w:uiPriority w:val="9"/>
    <w:locked/>
    <w:rsid w:val="00A028A9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aliases w:val="Знак11 Знак"/>
    <w:basedOn w:val="a0"/>
    <w:link w:val="7"/>
    <w:uiPriority w:val="9"/>
    <w:locked/>
    <w:rsid w:val="00A028A9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aliases w:val="Знак10 Знак"/>
    <w:basedOn w:val="a0"/>
    <w:link w:val="8"/>
    <w:uiPriority w:val="9"/>
    <w:locked/>
    <w:rsid w:val="00A028A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aliases w:val="Знак9 Знак"/>
    <w:basedOn w:val="a0"/>
    <w:link w:val="9"/>
    <w:uiPriority w:val="9"/>
    <w:locked/>
    <w:rsid w:val="00A028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a3">
    <w:name w:val="Table Grid"/>
    <w:basedOn w:val="a1"/>
    <w:uiPriority w:val="99"/>
    <w:rsid w:val="00A02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aliases w:val="Знак6"/>
    <w:basedOn w:val="a"/>
    <w:link w:val="a5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5">
    <w:name w:val="Текст сноски Знак"/>
    <w:aliases w:val="Знак6 Знак"/>
    <w:link w:val="a4"/>
    <w:semiHidden/>
    <w:locked/>
    <w:rsid w:val="0085401D"/>
    <w:rPr>
      <w:rFonts w:eastAsia="Times New Roman"/>
      <w:sz w:val="20"/>
      <w:lang w:eastAsia="en-US"/>
    </w:rPr>
  </w:style>
  <w:style w:type="character" w:styleId="a6">
    <w:name w:val="footnote reference"/>
    <w:uiPriority w:val="99"/>
    <w:semiHidden/>
    <w:rsid w:val="00A028A9"/>
    <w:rPr>
      <w:rFonts w:cs="Times New Roman"/>
      <w:vertAlign w:val="superscript"/>
    </w:rPr>
  </w:style>
  <w:style w:type="paragraph" w:styleId="a7">
    <w:name w:val="Balloon Text"/>
    <w:aliases w:val="Знак5"/>
    <w:basedOn w:val="a"/>
    <w:link w:val="a8"/>
    <w:uiPriority w:val="99"/>
    <w:semiHidden/>
    <w:unhideWhenUsed/>
    <w:rsid w:val="00A028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aliases w:val="Знак5 Знак"/>
    <w:basedOn w:val="a0"/>
    <w:link w:val="a7"/>
    <w:uiPriority w:val="99"/>
    <w:semiHidden/>
    <w:locked/>
    <w:rsid w:val="00A028A9"/>
    <w:rPr>
      <w:rFonts w:ascii="Segoe UI" w:hAnsi="Segoe UI" w:cs="Segoe UI"/>
      <w:bCs/>
      <w:sz w:val="18"/>
      <w:szCs w:val="18"/>
    </w:rPr>
  </w:style>
  <w:style w:type="paragraph" w:styleId="a9">
    <w:name w:val="endnote text"/>
    <w:basedOn w:val="a"/>
    <w:link w:val="aa"/>
    <w:uiPriority w:val="99"/>
    <w:qFormat/>
    <w:rsid w:val="005E7C86"/>
    <w:pPr>
      <w:jc w:val="both"/>
    </w:pPr>
    <w:rPr>
      <w:bCs w:val="0"/>
      <w:sz w:val="20"/>
      <w:szCs w:val="22"/>
    </w:rPr>
  </w:style>
  <w:style w:type="character" w:customStyle="1" w:styleId="aa">
    <w:name w:val="Текст концевой сноски Знак"/>
    <w:link w:val="a9"/>
    <w:uiPriority w:val="99"/>
    <w:locked/>
    <w:rsid w:val="005E7C86"/>
    <w:rPr>
      <w:rFonts w:ascii="Times New Roman" w:hAnsi="Times New Roman"/>
      <w:szCs w:val="22"/>
    </w:rPr>
  </w:style>
  <w:style w:type="character" w:styleId="ab">
    <w:name w:val="endnote reference"/>
    <w:uiPriority w:val="10"/>
    <w:rsid w:val="00A028A9"/>
    <w:rPr>
      <w:vertAlign w:val="superscript"/>
    </w:rPr>
  </w:style>
  <w:style w:type="paragraph" w:styleId="ac">
    <w:name w:val="footer"/>
    <w:aliases w:val="Знак3"/>
    <w:basedOn w:val="a"/>
    <w:link w:val="ad"/>
    <w:uiPriority w:val="99"/>
    <w:unhideWhenUsed/>
    <w:rsid w:val="00C71E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aliases w:val="Знак3 Знак"/>
    <w:basedOn w:val="a0"/>
    <w:link w:val="ac"/>
    <w:uiPriority w:val="99"/>
    <w:locked/>
    <w:rsid w:val="00C71E3B"/>
    <w:rPr>
      <w:rFonts w:ascii="Times New Roman" w:hAnsi="Times New Roman"/>
      <w:bCs/>
      <w:sz w:val="24"/>
      <w:szCs w:val="24"/>
    </w:rPr>
  </w:style>
  <w:style w:type="character" w:styleId="ae">
    <w:name w:val="page number"/>
    <w:uiPriority w:val="99"/>
    <w:qFormat/>
    <w:rsid w:val="005E7C86"/>
    <w:rPr>
      <w:rFonts w:ascii="Times New Roman" w:hAnsi="Times New Roman" w:cs="Times New Roman"/>
      <w:sz w:val="20"/>
    </w:rPr>
  </w:style>
  <w:style w:type="paragraph" w:styleId="af">
    <w:name w:val="header"/>
    <w:basedOn w:val="a"/>
    <w:link w:val="af0"/>
    <w:uiPriority w:val="99"/>
    <w:unhideWhenUsed/>
    <w:rsid w:val="00C71E3B"/>
    <w:pPr>
      <w:jc w:val="center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71E3B"/>
    <w:rPr>
      <w:rFonts w:ascii="Times New Roman" w:hAnsi="Times New Roman"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locked/>
    <w:rsid w:val="00692693"/>
    <w:pPr>
      <w:tabs>
        <w:tab w:val="right" w:leader="dot" w:pos="10205"/>
      </w:tabs>
      <w:ind w:left="238"/>
    </w:pPr>
  </w:style>
  <w:style w:type="paragraph" w:styleId="11">
    <w:name w:val="toc 1"/>
    <w:next w:val="a"/>
    <w:autoRedefine/>
    <w:uiPriority w:val="39"/>
    <w:unhideWhenUsed/>
    <w:locked/>
    <w:rsid w:val="00692693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locked/>
    <w:rsid w:val="00A028A9"/>
    <w:pPr>
      <w:spacing w:after="100"/>
      <w:ind w:left="440"/>
    </w:pPr>
    <w:rPr>
      <w:rFonts w:ascii="Calibri" w:hAnsi="Calibri"/>
    </w:rPr>
  </w:style>
  <w:style w:type="character" w:styleId="af1">
    <w:name w:val="Hyperlink"/>
    <w:basedOn w:val="a0"/>
    <w:uiPriority w:val="99"/>
    <w:unhideWhenUsed/>
    <w:locked/>
    <w:rsid w:val="00A028A9"/>
    <w:rPr>
      <w:color w:val="0563C1" w:themeColor="hyperlink"/>
      <w:u w:val="single"/>
    </w:rPr>
  </w:style>
  <w:style w:type="paragraph" w:styleId="af2">
    <w:name w:val="List Paragraph"/>
    <w:basedOn w:val="a"/>
    <w:uiPriority w:val="99"/>
    <w:rsid w:val="003C2260"/>
    <w:pPr>
      <w:ind w:left="720"/>
      <w:contextualSpacing/>
    </w:pPr>
    <w:rPr>
      <w:rFonts w:eastAsia="Calibri"/>
      <w:lang w:eastAsia="en-US"/>
    </w:rPr>
  </w:style>
  <w:style w:type="character" w:styleId="af3">
    <w:name w:val="annotation reference"/>
    <w:basedOn w:val="a0"/>
    <w:uiPriority w:val="99"/>
    <w:unhideWhenUsed/>
    <w:locked/>
    <w:rsid w:val="00A028A9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locked/>
    <w:rsid w:val="00A028A9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028A9"/>
    <w:rPr>
      <w:rFonts w:ascii="Times New Roman" w:hAnsi="Times New Roman"/>
      <w:bCs/>
    </w:rPr>
  </w:style>
  <w:style w:type="paragraph" w:styleId="af6">
    <w:name w:val="annotation subject"/>
    <w:basedOn w:val="af4"/>
    <w:next w:val="af4"/>
    <w:link w:val="af7"/>
    <w:uiPriority w:val="99"/>
    <w:unhideWhenUsed/>
    <w:locked/>
    <w:rsid w:val="00A028A9"/>
    <w:rPr>
      <w:b/>
    </w:rPr>
  </w:style>
  <w:style w:type="character" w:customStyle="1" w:styleId="af7">
    <w:name w:val="Тема примечания Знак"/>
    <w:basedOn w:val="af5"/>
    <w:link w:val="af6"/>
    <w:uiPriority w:val="99"/>
    <w:rsid w:val="00A028A9"/>
    <w:rPr>
      <w:rFonts w:ascii="Times New Roman" w:hAnsi="Times New Roman"/>
      <w:b/>
      <w:bCs/>
    </w:rPr>
  </w:style>
  <w:style w:type="table" w:customStyle="1" w:styleId="12">
    <w:name w:val="Сетка таблицы светлая1"/>
    <w:basedOn w:val="a1"/>
    <w:uiPriority w:val="40"/>
    <w:rsid w:val="00A028A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Назв"/>
    <w:basedOn w:val="a"/>
    <w:rsid w:val="00A028A9"/>
    <w:pPr>
      <w:spacing w:before="240" w:after="240"/>
      <w:jc w:val="center"/>
    </w:pPr>
    <w:rPr>
      <w:b/>
      <w:sz w:val="28"/>
    </w:rPr>
  </w:style>
  <w:style w:type="paragraph" w:styleId="af9">
    <w:name w:val="Revision"/>
    <w:hidden/>
    <w:uiPriority w:val="99"/>
    <w:semiHidden/>
    <w:rsid w:val="00A028A9"/>
    <w:rPr>
      <w:rFonts w:ascii="Times New Roman" w:hAnsi="Times New Roman"/>
      <w:bCs/>
      <w:sz w:val="24"/>
      <w:szCs w:val="24"/>
    </w:rPr>
  </w:style>
  <w:style w:type="character" w:styleId="afa">
    <w:name w:val="FollowedHyperlink"/>
    <w:uiPriority w:val="99"/>
    <w:unhideWhenUsed/>
    <w:locked/>
    <w:rsid w:val="00A028A9"/>
    <w:rPr>
      <w:color w:val="954F72"/>
      <w:u w:val="single"/>
    </w:rPr>
  </w:style>
  <w:style w:type="paragraph" w:styleId="afb">
    <w:name w:val="Document Map"/>
    <w:basedOn w:val="a"/>
    <w:link w:val="afc"/>
    <w:semiHidden/>
    <w:unhideWhenUsed/>
    <w:locked/>
    <w:rsid w:val="00A45880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semiHidden/>
    <w:rsid w:val="00A45880"/>
    <w:rPr>
      <w:rFonts w:ascii="Tahoma" w:hAnsi="Tahoma" w:cs="Tahoma"/>
      <w:bCs/>
      <w:sz w:val="16"/>
      <w:szCs w:val="16"/>
    </w:rPr>
  </w:style>
  <w:style w:type="character" w:customStyle="1" w:styleId="afd">
    <w:name w:val="Термин"/>
    <w:basedOn w:val="a0"/>
    <w:uiPriority w:val="1"/>
    <w:rsid w:val="00A028A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F2EE2B2F06590000333CD08DD06D316C.dms.sberbank.ru/F2EE2B2F06590000333CD08DD06D316C-4B1DFE43A2DDD4FB5BE8FEBE1E7D8C66-34636714B232A255FDDA45794543ED37/1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1F14F-31CC-47B9-B5CB-E7D30C8C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559</TotalTime>
  <Pages>62</Pages>
  <Words>22050</Words>
  <Characters>125690</Characters>
  <Application>Microsoft Office Word</Application>
  <DocSecurity>0</DocSecurity>
  <Lines>1047</Lines>
  <Paragraphs>294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Полировщик</vt:lpstr>
      <vt:lpstr>Приложение № 1</vt:lpstr>
    </vt:vector>
  </TitlesOfParts>
  <Company>Hewlett-Packard Company</Company>
  <LinksUpToDate>false</LinksUpToDate>
  <CharactersWithSpaces>147446</CharactersWithSpaces>
  <SharedDoc>false</SharedDoc>
  <HLinks>
    <vt:vector size="54" baseType="variant">
      <vt:variant>
        <vt:i4>1638450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_Toc516845525</vt:lpwstr>
      </vt:variant>
      <vt:variant>
        <vt:i4>1638450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_Toc516845524</vt:lpwstr>
      </vt:variant>
      <vt:variant>
        <vt:i4>1638450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_Toc516845523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_Toc516845522</vt:lpwstr>
      </vt:variant>
      <vt:variant>
        <vt:i4>1638450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_Toc516845521</vt:lpwstr>
      </vt:variant>
      <vt:variant>
        <vt:i4>1638450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_Toc516845520</vt:lpwstr>
      </vt:variant>
      <vt:variant>
        <vt:i4>1703986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_Toc516845519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_Toc516845518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_Toc516845517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Полировщик</dc:title>
  <dc:creator>Союзмаш;Якушова М.С.</dc:creator>
  <cp:lastModifiedBy>1403-2</cp:lastModifiedBy>
  <cp:revision>29</cp:revision>
  <cp:lastPrinted>2023-04-24T09:08:00Z</cp:lastPrinted>
  <dcterms:created xsi:type="dcterms:W3CDTF">2023-01-15T09:31:00Z</dcterms:created>
  <dcterms:modified xsi:type="dcterms:W3CDTF">2023-05-23T10:36:00Z</dcterms:modified>
</cp:coreProperties>
</file>