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92246" w14:textId="77777777" w:rsidR="000D76F1" w:rsidRPr="00183EBC" w:rsidRDefault="000D76F1" w:rsidP="000D76F1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Hlk116633726"/>
      <w:r w:rsidRPr="00183EBC">
        <w:rPr>
          <w:sz w:val="28"/>
          <w:szCs w:val="28"/>
        </w:rPr>
        <w:t>УТВЕРЖДЕН</w:t>
      </w:r>
    </w:p>
    <w:p w14:paraId="6FD495B1" w14:textId="77777777" w:rsidR="000D76F1" w:rsidRPr="00183EBC" w:rsidRDefault="000D76F1" w:rsidP="000D76F1">
      <w:pPr>
        <w:ind w:left="5670"/>
        <w:jc w:val="center"/>
        <w:rPr>
          <w:sz w:val="28"/>
          <w:szCs w:val="28"/>
        </w:rPr>
      </w:pPr>
      <w:r w:rsidRPr="00183EBC">
        <w:rPr>
          <w:sz w:val="28"/>
          <w:szCs w:val="28"/>
        </w:rPr>
        <w:t>приказом Министерства</w:t>
      </w:r>
    </w:p>
    <w:p w14:paraId="497FA554" w14:textId="77777777" w:rsidR="000D76F1" w:rsidRPr="00183EBC" w:rsidRDefault="000D76F1" w:rsidP="000D76F1">
      <w:pPr>
        <w:ind w:left="5670"/>
        <w:jc w:val="center"/>
        <w:rPr>
          <w:sz w:val="28"/>
          <w:szCs w:val="28"/>
        </w:rPr>
      </w:pPr>
      <w:r w:rsidRPr="00183EBC">
        <w:rPr>
          <w:sz w:val="28"/>
          <w:szCs w:val="28"/>
        </w:rPr>
        <w:t>труда и социальной защиты Российской Федерации</w:t>
      </w:r>
    </w:p>
    <w:p w14:paraId="40F67570" w14:textId="458D7C63" w:rsidR="000D76F1" w:rsidRPr="00183EBC" w:rsidRDefault="00EF7AA8" w:rsidP="000D76F1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«27» апреля 2023 г. № 414</w:t>
      </w:r>
      <w:bookmarkStart w:id="2" w:name="_GoBack"/>
      <w:bookmarkEnd w:id="2"/>
      <w:r>
        <w:rPr>
          <w:sz w:val="28"/>
          <w:szCs w:val="28"/>
        </w:rPr>
        <w:t>н</w:t>
      </w:r>
    </w:p>
    <w:bookmarkEnd w:id="0"/>
    <w:p w14:paraId="4A040F12" w14:textId="77777777" w:rsidR="000D76F1" w:rsidRPr="00183EBC" w:rsidRDefault="000D76F1" w:rsidP="000D76F1">
      <w:pPr>
        <w:ind w:left="5670"/>
      </w:pPr>
    </w:p>
    <w:bookmarkEnd w:id="1"/>
    <w:p w14:paraId="3D7A3E79" w14:textId="77777777" w:rsidR="00EB35C0" w:rsidRPr="00183EBC" w:rsidRDefault="00EB35C0" w:rsidP="003E20BC">
      <w:pPr>
        <w:pStyle w:val="aff7"/>
      </w:pPr>
      <w:r w:rsidRPr="00183EBC">
        <w:t>ПРОФЕССИОНАЛЬНЫЙ СТАНДАРТ</w:t>
      </w:r>
    </w:p>
    <w:p w14:paraId="15BB8F5C" w14:textId="77777777" w:rsidR="00EB35C0" w:rsidRPr="00183EBC" w:rsidRDefault="00226956" w:rsidP="00197517">
      <w:pPr>
        <w:jc w:val="center"/>
        <w:rPr>
          <w:b/>
          <w:sz w:val="28"/>
          <w:szCs w:val="28"/>
        </w:rPr>
      </w:pPr>
      <w:r w:rsidRPr="00183EBC">
        <w:rPr>
          <w:b/>
          <w:sz w:val="28"/>
          <w:szCs w:val="28"/>
        </w:rPr>
        <w:t xml:space="preserve">Специалист по </w:t>
      </w:r>
      <w:r w:rsidR="00561FBB" w:rsidRPr="00183EBC">
        <w:rPr>
          <w:b/>
          <w:sz w:val="28"/>
          <w:szCs w:val="28"/>
        </w:rPr>
        <w:t>проектированию технологических процессов</w:t>
      </w:r>
      <w:r w:rsidR="00E05186" w:rsidRPr="00183EBC">
        <w:rPr>
          <w:b/>
          <w:sz w:val="28"/>
          <w:szCs w:val="28"/>
        </w:rPr>
        <w:t xml:space="preserve"> автоматизированного производства</w:t>
      </w:r>
    </w:p>
    <w:tbl>
      <w:tblPr>
        <w:tblW w:w="1112" w:type="pct"/>
        <w:tblInd w:w="78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183EBC" w:rsidRPr="00183EBC" w14:paraId="1FDDF042" w14:textId="77777777" w:rsidTr="008E34DD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5777895F" w14:textId="77777777" w:rsidR="00EB35C0" w:rsidRPr="00183EBC" w:rsidRDefault="006178CC" w:rsidP="009C4724">
            <w:pPr>
              <w:jc w:val="center"/>
            </w:pPr>
            <w:r w:rsidRPr="00183EBC">
              <w:t>392</w:t>
            </w:r>
          </w:p>
        </w:tc>
      </w:tr>
      <w:tr w:rsidR="00183EBC" w:rsidRPr="00183EBC" w14:paraId="3EDAA009" w14:textId="77777777" w:rsidTr="008E34DD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2056D94A" w14:textId="77777777" w:rsidR="00EB35C0" w:rsidRPr="00183EBC" w:rsidRDefault="00EB35C0" w:rsidP="00197517">
            <w:pPr>
              <w:jc w:val="center"/>
              <w:rPr>
                <w:sz w:val="20"/>
                <w:szCs w:val="20"/>
                <w:vertAlign w:val="superscript"/>
              </w:rPr>
            </w:pPr>
            <w:r w:rsidRPr="00183EBC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643A3CEE" w14:textId="77777777" w:rsidR="00FA3749" w:rsidRPr="00183EBC" w:rsidRDefault="00FA3749" w:rsidP="00A050F0">
      <w:pPr>
        <w:pStyle w:val="aff4"/>
      </w:pPr>
      <w:r w:rsidRPr="00183EBC">
        <w:t>Содержание</w:t>
      </w:r>
    </w:p>
    <w:p w14:paraId="13EE1654" w14:textId="5E5B9908" w:rsidR="000D76F1" w:rsidRPr="00183EBC" w:rsidRDefault="00AA0F6B" w:rsidP="004F218D">
      <w:pPr>
        <w:pStyle w:val="1a"/>
        <w:jc w:val="both"/>
        <w:rPr>
          <w:rFonts w:asciiTheme="minorHAnsi" w:eastAsiaTheme="minorEastAsia" w:hAnsiTheme="minorHAnsi" w:cstheme="minorBidi"/>
          <w:sz w:val="22"/>
        </w:rPr>
      </w:pPr>
      <w:r w:rsidRPr="00183EBC">
        <w:fldChar w:fldCharType="begin"/>
      </w:r>
      <w:r w:rsidR="00FA3749" w:rsidRPr="00183EBC">
        <w:instrText xml:space="preserve"> TOC \o "1-2" \h \z \u </w:instrText>
      </w:r>
      <w:r w:rsidRPr="00183EBC">
        <w:fldChar w:fldCharType="separate"/>
      </w:r>
      <w:hyperlink w:anchor="_Toc127093707" w:history="1">
        <w:r w:rsidR="000D76F1" w:rsidRPr="00183EBC">
          <w:rPr>
            <w:rStyle w:val="aff5"/>
            <w:color w:val="auto"/>
          </w:rPr>
          <w:t>I. Общие сведения</w:t>
        </w:r>
        <w:r w:rsidR="000D76F1" w:rsidRPr="00183EBC">
          <w:rPr>
            <w:webHidden/>
          </w:rPr>
          <w:tab/>
        </w:r>
        <w:r w:rsidR="000D76F1" w:rsidRPr="00183EBC">
          <w:rPr>
            <w:webHidden/>
          </w:rPr>
          <w:fldChar w:fldCharType="begin"/>
        </w:r>
        <w:r w:rsidR="000D76F1" w:rsidRPr="00183EBC">
          <w:rPr>
            <w:webHidden/>
          </w:rPr>
          <w:instrText xml:space="preserve"> PAGEREF _Toc127093707 \h </w:instrText>
        </w:r>
        <w:r w:rsidR="000D76F1" w:rsidRPr="00183EBC">
          <w:rPr>
            <w:webHidden/>
          </w:rPr>
        </w:r>
        <w:r w:rsidR="000D76F1" w:rsidRPr="00183EBC">
          <w:rPr>
            <w:webHidden/>
          </w:rPr>
          <w:fldChar w:fldCharType="separate"/>
        </w:r>
        <w:r w:rsidR="005A33C9">
          <w:rPr>
            <w:webHidden/>
          </w:rPr>
          <w:t>1</w:t>
        </w:r>
        <w:r w:rsidR="000D76F1" w:rsidRPr="00183EBC">
          <w:rPr>
            <w:webHidden/>
          </w:rPr>
          <w:fldChar w:fldCharType="end"/>
        </w:r>
      </w:hyperlink>
    </w:p>
    <w:p w14:paraId="2FDB4EBC" w14:textId="6389DB6F" w:rsidR="000D76F1" w:rsidRPr="00183EBC" w:rsidRDefault="00EF7AA8" w:rsidP="004F218D">
      <w:pPr>
        <w:pStyle w:val="1a"/>
        <w:jc w:val="both"/>
        <w:rPr>
          <w:rFonts w:asciiTheme="minorHAnsi" w:eastAsiaTheme="minorEastAsia" w:hAnsiTheme="minorHAnsi" w:cstheme="minorBidi"/>
          <w:sz w:val="22"/>
        </w:rPr>
      </w:pPr>
      <w:hyperlink w:anchor="_Toc127093708" w:history="1">
        <w:r w:rsidR="000D76F1" w:rsidRPr="00183EBC">
          <w:rPr>
            <w:rStyle w:val="aff5"/>
            <w:color w:val="auto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0D76F1" w:rsidRPr="00183EBC">
          <w:rPr>
            <w:webHidden/>
          </w:rPr>
          <w:tab/>
        </w:r>
        <w:r w:rsidR="000D76F1" w:rsidRPr="00183EBC">
          <w:rPr>
            <w:webHidden/>
          </w:rPr>
          <w:fldChar w:fldCharType="begin"/>
        </w:r>
        <w:r w:rsidR="000D76F1" w:rsidRPr="00183EBC">
          <w:rPr>
            <w:webHidden/>
          </w:rPr>
          <w:instrText xml:space="preserve"> PAGEREF _Toc127093708 \h </w:instrText>
        </w:r>
        <w:r w:rsidR="000D76F1" w:rsidRPr="00183EBC">
          <w:rPr>
            <w:webHidden/>
          </w:rPr>
        </w:r>
        <w:r w:rsidR="000D76F1" w:rsidRPr="00183EBC">
          <w:rPr>
            <w:webHidden/>
          </w:rPr>
          <w:fldChar w:fldCharType="separate"/>
        </w:r>
        <w:r w:rsidR="005A33C9">
          <w:rPr>
            <w:webHidden/>
          </w:rPr>
          <w:t>3</w:t>
        </w:r>
        <w:r w:rsidR="000D76F1" w:rsidRPr="00183EBC">
          <w:rPr>
            <w:webHidden/>
          </w:rPr>
          <w:fldChar w:fldCharType="end"/>
        </w:r>
      </w:hyperlink>
    </w:p>
    <w:p w14:paraId="0B68614F" w14:textId="2B1F7946" w:rsidR="000D76F1" w:rsidRPr="00183EBC" w:rsidRDefault="00EF7AA8" w:rsidP="004F218D">
      <w:pPr>
        <w:pStyle w:val="1a"/>
        <w:jc w:val="both"/>
        <w:rPr>
          <w:rFonts w:asciiTheme="minorHAnsi" w:eastAsiaTheme="minorEastAsia" w:hAnsiTheme="minorHAnsi" w:cstheme="minorBidi"/>
          <w:sz w:val="22"/>
        </w:rPr>
      </w:pPr>
      <w:hyperlink w:anchor="_Toc127093709" w:history="1">
        <w:r w:rsidR="000D76F1" w:rsidRPr="00183EBC">
          <w:rPr>
            <w:rStyle w:val="aff5"/>
            <w:color w:val="auto"/>
          </w:rPr>
          <w:t>III. Характеристика обобщенных трудовых функций</w:t>
        </w:r>
        <w:r w:rsidR="000D76F1" w:rsidRPr="00183EBC">
          <w:rPr>
            <w:webHidden/>
          </w:rPr>
          <w:tab/>
        </w:r>
        <w:r w:rsidR="000D76F1" w:rsidRPr="00183EBC">
          <w:rPr>
            <w:webHidden/>
          </w:rPr>
          <w:fldChar w:fldCharType="begin"/>
        </w:r>
        <w:r w:rsidR="000D76F1" w:rsidRPr="00183EBC">
          <w:rPr>
            <w:webHidden/>
          </w:rPr>
          <w:instrText xml:space="preserve"> PAGEREF _Toc127093709 \h </w:instrText>
        </w:r>
        <w:r w:rsidR="000D76F1" w:rsidRPr="00183EBC">
          <w:rPr>
            <w:webHidden/>
          </w:rPr>
        </w:r>
        <w:r w:rsidR="000D76F1" w:rsidRPr="00183EBC">
          <w:rPr>
            <w:webHidden/>
          </w:rPr>
          <w:fldChar w:fldCharType="separate"/>
        </w:r>
        <w:r w:rsidR="005A33C9">
          <w:rPr>
            <w:webHidden/>
          </w:rPr>
          <w:t>5</w:t>
        </w:r>
        <w:r w:rsidR="000D76F1" w:rsidRPr="00183EBC">
          <w:rPr>
            <w:webHidden/>
          </w:rPr>
          <w:fldChar w:fldCharType="end"/>
        </w:r>
      </w:hyperlink>
    </w:p>
    <w:p w14:paraId="3E69D377" w14:textId="7951229D" w:rsidR="000D76F1" w:rsidRPr="00183EBC" w:rsidRDefault="00EF7AA8" w:rsidP="004F218D">
      <w:pPr>
        <w:pStyle w:val="22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27093710" w:history="1">
        <w:r w:rsidR="000D76F1" w:rsidRPr="00183EBC">
          <w:rPr>
            <w:rStyle w:val="aff5"/>
            <w:noProof/>
            <w:color w:val="auto"/>
          </w:rPr>
          <w:t>3.1. Обобщенная трудовая функция</w:t>
        </w:r>
        <w:r w:rsidR="00EB6C5E" w:rsidRPr="00183EBC">
          <w:rPr>
            <w:rStyle w:val="aff5"/>
            <w:noProof/>
            <w:color w:val="auto"/>
          </w:rPr>
          <w:t xml:space="preserve"> «Проектирование технологических процессов автоматизированного изготовления деталей из конструкционных углеродистых и низколегированных сталей, серых и высокопрочных чугунов, полимеров и композиционных материалов, обрабатываемых резанием, имеющих до 15 обрабатываемых поверхностей, в том числе точностью не выше 12-го квалитета и шероховатостью не ниже Ra 3,2; и сборки сборочных единиц, включающих не более 20 составных частей (деталей и сборочных единиц)»</w:t>
        </w:r>
        <w:r w:rsidR="000D76F1" w:rsidRPr="00183EBC">
          <w:rPr>
            <w:noProof/>
            <w:webHidden/>
          </w:rPr>
          <w:tab/>
        </w:r>
        <w:r w:rsidR="00A050F0">
          <w:rPr>
            <w:noProof/>
            <w:webHidden/>
          </w:rPr>
          <w:t>.</w:t>
        </w:r>
        <w:r w:rsidR="000D76F1" w:rsidRPr="00183EBC">
          <w:rPr>
            <w:noProof/>
            <w:webHidden/>
          </w:rPr>
          <w:fldChar w:fldCharType="begin"/>
        </w:r>
        <w:r w:rsidR="000D76F1" w:rsidRPr="00183EBC">
          <w:rPr>
            <w:noProof/>
            <w:webHidden/>
          </w:rPr>
          <w:instrText xml:space="preserve"> PAGEREF _Toc127093710 \h </w:instrText>
        </w:r>
        <w:r w:rsidR="000D76F1" w:rsidRPr="00183EBC">
          <w:rPr>
            <w:noProof/>
            <w:webHidden/>
          </w:rPr>
        </w:r>
        <w:r w:rsidR="000D76F1" w:rsidRPr="00183EBC">
          <w:rPr>
            <w:noProof/>
            <w:webHidden/>
          </w:rPr>
          <w:fldChar w:fldCharType="separate"/>
        </w:r>
        <w:r w:rsidR="005A33C9">
          <w:rPr>
            <w:noProof/>
            <w:webHidden/>
          </w:rPr>
          <w:t>5</w:t>
        </w:r>
        <w:r w:rsidR="000D76F1" w:rsidRPr="00183EBC">
          <w:rPr>
            <w:noProof/>
            <w:webHidden/>
          </w:rPr>
          <w:fldChar w:fldCharType="end"/>
        </w:r>
      </w:hyperlink>
    </w:p>
    <w:p w14:paraId="7CE245CF" w14:textId="79D72DCF" w:rsidR="000D76F1" w:rsidRPr="00183EBC" w:rsidRDefault="00EF7AA8" w:rsidP="004F218D">
      <w:pPr>
        <w:pStyle w:val="22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27093711" w:history="1">
        <w:r w:rsidR="000D76F1" w:rsidRPr="00183EBC">
          <w:rPr>
            <w:rStyle w:val="aff5"/>
            <w:noProof/>
            <w:color w:val="auto"/>
          </w:rPr>
          <w:t>3.2. Обобщенная трудовая функция</w:t>
        </w:r>
        <w:r w:rsidR="00EB6C5E" w:rsidRPr="00183EBC">
          <w:rPr>
            <w:rStyle w:val="aff5"/>
            <w:noProof/>
            <w:color w:val="auto"/>
          </w:rPr>
          <w:t xml:space="preserve"> «Проектирование технологических процессов автоматизированного изготовления деталей из конструкционных, инструментальных, коррозионно-стойких сталей, чугунов, полимеров и композиционных материалов разных видов, цветных сплавов на основе меди и алюминия, обрабатываемых резанием, имеющих от 15 до 30 обрабатываемых поверхностей, в том числе точностью не выше 8-го квалитета и шероховатостью не ниже Ra 0,8; и сборки сборочных единиц, включающих от 20 до 50 составных частей (деталей и сборочных единиц)»</w:t>
        </w:r>
        <w:r w:rsidR="000D76F1" w:rsidRPr="00183EBC">
          <w:rPr>
            <w:noProof/>
            <w:webHidden/>
          </w:rPr>
          <w:tab/>
        </w:r>
        <w:r w:rsidR="000D76F1" w:rsidRPr="00183EBC">
          <w:rPr>
            <w:noProof/>
            <w:webHidden/>
          </w:rPr>
          <w:fldChar w:fldCharType="begin"/>
        </w:r>
        <w:r w:rsidR="000D76F1" w:rsidRPr="00183EBC">
          <w:rPr>
            <w:noProof/>
            <w:webHidden/>
          </w:rPr>
          <w:instrText xml:space="preserve"> PAGEREF _Toc127093711 \h </w:instrText>
        </w:r>
        <w:r w:rsidR="000D76F1" w:rsidRPr="00183EBC">
          <w:rPr>
            <w:noProof/>
            <w:webHidden/>
          </w:rPr>
        </w:r>
        <w:r w:rsidR="000D76F1" w:rsidRPr="00183EBC">
          <w:rPr>
            <w:noProof/>
            <w:webHidden/>
          </w:rPr>
          <w:fldChar w:fldCharType="separate"/>
        </w:r>
        <w:r w:rsidR="005A33C9">
          <w:rPr>
            <w:noProof/>
            <w:webHidden/>
          </w:rPr>
          <w:t>12</w:t>
        </w:r>
        <w:r w:rsidR="000D76F1" w:rsidRPr="00183EBC">
          <w:rPr>
            <w:noProof/>
            <w:webHidden/>
          </w:rPr>
          <w:fldChar w:fldCharType="end"/>
        </w:r>
      </w:hyperlink>
    </w:p>
    <w:p w14:paraId="0F9CFE47" w14:textId="1D901552" w:rsidR="000D76F1" w:rsidRPr="00183EBC" w:rsidRDefault="00EF7AA8" w:rsidP="004F218D">
      <w:pPr>
        <w:pStyle w:val="22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27093712" w:history="1">
        <w:r w:rsidR="000D76F1" w:rsidRPr="00183EBC">
          <w:rPr>
            <w:rStyle w:val="aff5"/>
            <w:noProof/>
            <w:color w:val="auto"/>
          </w:rPr>
          <w:t>3.3. Обобщенная трудовая функция</w:t>
        </w:r>
        <w:r w:rsidR="00EB6C5E" w:rsidRPr="00183EBC">
          <w:rPr>
            <w:rStyle w:val="aff5"/>
            <w:noProof/>
            <w:color w:val="auto"/>
          </w:rPr>
          <w:t xml:space="preserve"> «Проектирование технологических процессов автоматизированного изготовления деталей из сплавов черных и цветных металлов, полимеров и композиционных материалов, обрабатываемых резанием, имеющих более 30 обрабатываемых поверхностей, в том числе точностью выше 7-го квалитета и шероховатостью ниже Ra 0,4; и сборки сборочных единиц, включающих более 50 составных частей (деталей и сборочных единиц)»</w:t>
        </w:r>
        <w:r w:rsidR="000D76F1" w:rsidRPr="00183EBC">
          <w:rPr>
            <w:noProof/>
            <w:webHidden/>
          </w:rPr>
          <w:tab/>
        </w:r>
        <w:r w:rsidR="000D76F1" w:rsidRPr="00183EBC">
          <w:rPr>
            <w:noProof/>
            <w:webHidden/>
          </w:rPr>
          <w:fldChar w:fldCharType="begin"/>
        </w:r>
        <w:r w:rsidR="000D76F1" w:rsidRPr="00183EBC">
          <w:rPr>
            <w:noProof/>
            <w:webHidden/>
          </w:rPr>
          <w:instrText xml:space="preserve"> PAGEREF _Toc127093712 \h </w:instrText>
        </w:r>
        <w:r w:rsidR="000D76F1" w:rsidRPr="00183EBC">
          <w:rPr>
            <w:noProof/>
            <w:webHidden/>
          </w:rPr>
        </w:r>
        <w:r w:rsidR="000D76F1" w:rsidRPr="00183EBC">
          <w:rPr>
            <w:noProof/>
            <w:webHidden/>
          </w:rPr>
          <w:fldChar w:fldCharType="separate"/>
        </w:r>
        <w:r w:rsidR="005A33C9">
          <w:rPr>
            <w:noProof/>
            <w:webHidden/>
          </w:rPr>
          <w:t>21</w:t>
        </w:r>
        <w:r w:rsidR="000D76F1" w:rsidRPr="00183EBC">
          <w:rPr>
            <w:noProof/>
            <w:webHidden/>
          </w:rPr>
          <w:fldChar w:fldCharType="end"/>
        </w:r>
      </w:hyperlink>
    </w:p>
    <w:p w14:paraId="14D3A8D0" w14:textId="6B57317B" w:rsidR="000D76F1" w:rsidRPr="00183EBC" w:rsidRDefault="00EF7AA8" w:rsidP="004F218D">
      <w:pPr>
        <w:pStyle w:val="1a"/>
        <w:jc w:val="both"/>
        <w:rPr>
          <w:rFonts w:asciiTheme="minorHAnsi" w:eastAsiaTheme="minorEastAsia" w:hAnsiTheme="minorHAnsi" w:cstheme="minorBidi"/>
          <w:sz w:val="22"/>
        </w:rPr>
      </w:pPr>
      <w:hyperlink w:anchor="_Toc127093713" w:history="1">
        <w:r w:rsidR="000D76F1" w:rsidRPr="00183EBC">
          <w:rPr>
            <w:rStyle w:val="aff5"/>
            <w:color w:val="auto"/>
            <w:lang w:val="en-US"/>
          </w:rPr>
          <w:t>IV</w:t>
        </w:r>
        <w:r w:rsidR="000D76F1" w:rsidRPr="00183EBC">
          <w:rPr>
            <w:rStyle w:val="aff5"/>
            <w:color w:val="auto"/>
          </w:rPr>
          <w:t>. Сведения об организациях – разработчиках профессионального стандарта</w:t>
        </w:r>
        <w:r w:rsidR="000D76F1" w:rsidRPr="00183EBC">
          <w:rPr>
            <w:webHidden/>
          </w:rPr>
          <w:tab/>
        </w:r>
        <w:r w:rsidR="000D76F1" w:rsidRPr="00183EBC">
          <w:rPr>
            <w:webHidden/>
          </w:rPr>
          <w:fldChar w:fldCharType="begin"/>
        </w:r>
        <w:r w:rsidR="000D76F1" w:rsidRPr="00183EBC">
          <w:rPr>
            <w:webHidden/>
          </w:rPr>
          <w:instrText xml:space="preserve"> PAGEREF _Toc127093713 \h </w:instrText>
        </w:r>
        <w:r w:rsidR="000D76F1" w:rsidRPr="00183EBC">
          <w:rPr>
            <w:webHidden/>
          </w:rPr>
        </w:r>
        <w:r w:rsidR="000D76F1" w:rsidRPr="00183EBC">
          <w:rPr>
            <w:webHidden/>
          </w:rPr>
          <w:fldChar w:fldCharType="separate"/>
        </w:r>
        <w:r w:rsidR="005A33C9">
          <w:rPr>
            <w:webHidden/>
          </w:rPr>
          <w:t>29</w:t>
        </w:r>
        <w:r w:rsidR="000D76F1" w:rsidRPr="00183EBC">
          <w:rPr>
            <w:webHidden/>
          </w:rPr>
          <w:fldChar w:fldCharType="end"/>
        </w:r>
      </w:hyperlink>
    </w:p>
    <w:p w14:paraId="4A2AF4E0" w14:textId="16FFDDD3" w:rsidR="00FA3749" w:rsidRPr="00183EBC" w:rsidRDefault="00AA0F6B" w:rsidP="004F218D">
      <w:pPr>
        <w:pStyle w:val="aff2"/>
        <w:jc w:val="both"/>
      </w:pPr>
      <w:r w:rsidRPr="00183EBC">
        <w:fldChar w:fldCharType="end"/>
      </w:r>
    </w:p>
    <w:p w14:paraId="6D011CA0" w14:textId="77777777" w:rsidR="00EB35C0" w:rsidRPr="00183EBC" w:rsidRDefault="00FA3749" w:rsidP="00FA3749">
      <w:pPr>
        <w:pStyle w:val="1"/>
      </w:pPr>
      <w:bookmarkStart w:id="3" w:name="_Toc127093707"/>
      <w:r w:rsidRPr="00183EBC">
        <w:t xml:space="preserve">I. </w:t>
      </w:r>
      <w:r w:rsidR="00EB35C0" w:rsidRPr="00183EBC">
        <w:t>Общие сведения</w:t>
      </w:r>
      <w:bookmarkEnd w:id="3"/>
    </w:p>
    <w:p w14:paraId="5EB40B80" w14:textId="77777777" w:rsidR="00EB35C0" w:rsidRPr="00183EBC" w:rsidRDefault="00EB35C0" w:rsidP="0019751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183EBC" w:rsidRPr="00183EBC" w14:paraId="7FB28760" w14:textId="77777777" w:rsidTr="00364002">
        <w:trPr>
          <w:trHeight w:val="437"/>
        </w:trPr>
        <w:tc>
          <w:tcPr>
            <w:tcW w:w="4002" w:type="pct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3C2A2490" w14:textId="77777777" w:rsidR="00EB35C0" w:rsidRPr="00183EBC" w:rsidRDefault="00561FBB" w:rsidP="000D1BEC">
            <w:pPr>
              <w:rPr>
                <w:highlight w:val="yellow"/>
              </w:rPr>
            </w:pPr>
            <w:r w:rsidRPr="00183EBC">
              <w:t xml:space="preserve">Проектирование технологических процессов </w:t>
            </w:r>
            <w:r w:rsidR="000D1BEC" w:rsidRPr="00183EBC">
              <w:t xml:space="preserve">автоматизированного </w:t>
            </w:r>
            <w:r w:rsidRPr="00183EBC">
              <w:t>изготовления</w:t>
            </w:r>
            <w:r w:rsidR="00373A65" w:rsidRPr="00183EBC">
              <w:t xml:space="preserve"> машиностроительных изделий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37C973D7" w14:textId="77777777" w:rsidR="00EB35C0" w:rsidRPr="00183EBC" w:rsidRDefault="00EB35C0" w:rsidP="00197517">
            <w:pPr>
              <w:rPr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6DDC8A" w14:textId="77777777" w:rsidR="00EB35C0" w:rsidRPr="00183EBC" w:rsidRDefault="009C4724" w:rsidP="00F51196">
            <w:pPr>
              <w:jc w:val="center"/>
            </w:pPr>
            <w:r w:rsidRPr="00183EBC">
              <w:t>40.083</w:t>
            </w:r>
          </w:p>
        </w:tc>
      </w:tr>
      <w:tr w:rsidR="00EB35C0" w:rsidRPr="00183EBC" w14:paraId="57B70BED" w14:textId="77777777" w:rsidTr="00F51196">
        <w:trPr>
          <w:trHeight w:val="57"/>
        </w:trPr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0067A1" w14:textId="0E825B06" w:rsidR="00EB35C0" w:rsidRPr="00183EBC" w:rsidRDefault="000D76F1" w:rsidP="00197517">
            <w:pPr>
              <w:jc w:val="center"/>
              <w:rPr>
                <w:sz w:val="20"/>
                <w:szCs w:val="20"/>
              </w:rPr>
            </w:pPr>
            <w:r w:rsidRPr="00183EBC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D949222" w14:textId="7960B1B1" w:rsidR="00EB35C0" w:rsidRPr="00183EBC" w:rsidRDefault="000D76F1" w:rsidP="00197517">
            <w:pPr>
              <w:jc w:val="center"/>
              <w:rPr>
                <w:sz w:val="20"/>
                <w:szCs w:val="20"/>
              </w:rPr>
            </w:pPr>
            <w:r w:rsidRPr="00183EBC">
              <w:rPr>
                <w:sz w:val="20"/>
                <w:szCs w:val="20"/>
              </w:rPr>
              <w:t>код</w:t>
            </w:r>
          </w:p>
        </w:tc>
      </w:tr>
    </w:tbl>
    <w:p w14:paraId="24515A51" w14:textId="77777777" w:rsidR="00F51196" w:rsidRPr="00183EBC" w:rsidRDefault="00F51196"/>
    <w:p w14:paraId="60029962" w14:textId="77777777" w:rsidR="00F51196" w:rsidRPr="00183EBC" w:rsidRDefault="00F51196" w:rsidP="00197517">
      <w:r w:rsidRPr="00183EBC">
        <w:t>Основная цель вида профессиональной деятельности:</w:t>
      </w:r>
    </w:p>
    <w:p w14:paraId="5EC33B23" w14:textId="77777777" w:rsidR="00F51196" w:rsidRPr="00183EBC" w:rsidRDefault="00F5119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EB35C0" w:rsidRPr="00183EBC" w14:paraId="31284CB9" w14:textId="77777777" w:rsidTr="00F51196">
        <w:trPr>
          <w:trHeight w:val="20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2C09532" w14:textId="77777777" w:rsidR="00EB35C0" w:rsidRPr="00183EBC" w:rsidRDefault="003B304F" w:rsidP="00373A65">
            <w:r w:rsidRPr="00183EBC">
              <w:t xml:space="preserve">Обеспечение качества и производительности изготовления машиностроительных изделий </w:t>
            </w:r>
            <w:r w:rsidR="00373A65" w:rsidRPr="00183EBC">
              <w:t>за счет разработки автоматизированных технологических процессов</w:t>
            </w:r>
          </w:p>
        </w:tc>
      </w:tr>
    </w:tbl>
    <w:p w14:paraId="72141977" w14:textId="77777777" w:rsidR="00F51196" w:rsidRPr="00183EBC" w:rsidRDefault="00F51196"/>
    <w:p w14:paraId="0821ED49" w14:textId="77777777" w:rsidR="003221A9" w:rsidRPr="00183EBC" w:rsidRDefault="003221A9"/>
    <w:p w14:paraId="1898B129" w14:textId="77777777" w:rsidR="00F51196" w:rsidRPr="00183EBC" w:rsidRDefault="00F51196" w:rsidP="00197517">
      <w:r w:rsidRPr="00183EBC">
        <w:lastRenderedPageBreak/>
        <w:t>Группа занятий:</w:t>
      </w:r>
    </w:p>
    <w:p w14:paraId="34D128BE" w14:textId="77777777" w:rsidR="00F51196" w:rsidRPr="00183EBC" w:rsidRDefault="00F51196"/>
    <w:tbl>
      <w:tblPr>
        <w:tblW w:w="499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7"/>
        <w:gridCol w:w="3793"/>
        <w:gridCol w:w="1259"/>
        <w:gridCol w:w="4113"/>
      </w:tblGrid>
      <w:tr w:rsidR="00183EBC" w:rsidRPr="00183EBC" w14:paraId="19F914BF" w14:textId="77777777" w:rsidTr="00F51196">
        <w:trPr>
          <w:trHeight w:val="20"/>
        </w:trPr>
        <w:tc>
          <w:tcPr>
            <w:tcW w:w="5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714D95D" w14:textId="77777777" w:rsidR="000A1828" w:rsidRPr="00183EBC" w:rsidRDefault="004F0469" w:rsidP="000A1828">
            <w:r w:rsidRPr="00183EBC">
              <w:t>2141</w:t>
            </w:r>
          </w:p>
        </w:tc>
        <w:tc>
          <w:tcPr>
            <w:tcW w:w="182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E3A48B" w14:textId="77777777" w:rsidR="000A1828" w:rsidRPr="00183EBC" w:rsidRDefault="004F0469" w:rsidP="000A1828">
            <w:r w:rsidRPr="00183EBC">
              <w:t>Инженеры в промышленности и на производстве</w:t>
            </w:r>
          </w:p>
        </w:tc>
        <w:tc>
          <w:tcPr>
            <w:tcW w:w="6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92C4795" w14:textId="77777777" w:rsidR="000A1828" w:rsidRPr="00183EBC" w:rsidRDefault="000A1828" w:rsidP="000A1828">
            <w:r w:rsidRPr="00183EBC">
              <w:t>-</w:t>
            </w:r>
          </w:p>
        </w:tc>
        <w:tc>
          <w:tcPr>
            <w:tcW w:w="19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2C2E5DC" w14:textId="77777777" w:rsidR="000A1828" w:rsidRPr="00183EBC" w:rsidRDefault="000A1828" w:rsidP="000A1828">
            <w:r w:rsidRPr="00183EBC">
              <w:t>-</w:t>
            </w:r>
          </w:p>
        </w:tc>
      </w:tr>
      <w:tr w:rsidR="00EB35C0" w:rsidRPr="00183EBC" w14:paraId="0A537115" w14:textId="77777777" w:rsidTr="00F51196">
        <w:trPr>
          <w:trHeight w:val="20"/>
        </w:trPr>
        <w:tc>
          <w:tcPr>
            <w:tcW w:w="59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39DA57A" w14:textId="77777777" w:rsidR="00EB35C0" w:rsidRPr="00183EBC" w:rsidRDefault="00EB35C0" w:rsidP="00197517">
            <w:pPr>
              <w:jc w:val="center"/>
              <w:rPr>
                <w:sz w:val="20"/>
                <w:szCs w:val="20"/>
              </w:rPr>
            </w:pPr>
            <w:r w:rsidRPr="00183EBC">
              <w:rPr>
                <w:sz w:val="20"/>
                <w:szCs w:val="20"/>
              </w:rPr>
              <w:t>(код ОКЗ</w:t>
            </w:r>
            <w:r w:rsidR="00786386" w:rsidRPr="00183EBC">
              <w:rPr>
                <w:rStyle w:val="af0"/>
                <w:sz w:val="20"/>
                <w:szCs w:val="20"/>
              </w:rPr>
              <w:endnoteReference w:id="1"/>
            </w:r>
            <w:r w:rsidRPr="00183EBC">
              <w:rPr>
                <w:sz w:val="20"/>
                <w:szCs w:val="20"/>
              </w:rPr>
              <w:t>)</w:t>
            </w:r>
          </w:p>
        </w:tc>
        <w:tc>
          <w:tcPr>
            <w:tcW w:w="182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1E1F4BD" w14:textId="77777777" w:rsidR="00EB35C0" w:rsidRPr="00183EBC" w:rsidRDefault="00EB35C0" w:rsidP="00197517">
            <w:pPr>
              <w:jc w:val="center"/>
              <w:rPr>
                <w:sz w:val="20"/>
                <w:szCs w:val="20"/>
              </w:rPr>
            </w:pPr>
            <w:r w:rsidRPr="00183EBC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476D212" w14:textId="77777777" w:rsidR="00EB35C0" w:rsidRPr="00183EBC" w:rsidRDefault="00EB35C0" w:rsidP="00197517">
            <w:pPr>
              <w:jc w:val="center"/>
              <w:rPr>
                <w:sz w:val="20"/>
                <w:szCs w:val="20"/>
              </w:rPr>
            </w:pPr>
            <w:r w:rsidRPr="00183EBC">
              <w:rPr>
                <w:sz w:val="20"/>
                <w:szCs w:val="20"/>
              </w:rPr>
              <w:t>(код ОКЗ)</w:t>
            </w:r>
          </w:p>
        </w:tc>
        <w:tc>
          <w:tcPr>
            <w:tcW w:w="197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D65ED75" w14:textId="77777777" w:rsidR="00EB35C0" w:rsidRPr="00183EBC" w:rsidRDefault="00EB35C0" w:rsidP="00197517">
            <w:pPr>
              <w:jc w:val="center"/>
              <w:rPr>
                <w:sz w:val="20"/>
                <w:szCs w:val="20"/>
              </w:rPr>
            </w:pPr>
            <w:r w:rsidRPr="00183EBC">
              <w:rPr>
                <w:sz w:val="20"/>
                <w:szCs w:val="20"/>
              </w:rPr>
              <w:t>(наименование)</w:t>
            </w:r>
          </w:p>
        </w:tc>
      </w:tr>
    </w:tbl>
    <w:p w14:paraId="3E25E25C" w14:textId="77777777" w:rsidR="00F51196" w:rsidRPr="00183EBC" w:rsidRDefault="00F51196"/>
    <w:p w14:paraId="4E69B1F2" w14:textId="77777777" w:rsidR="00F51196" w:rsidRPr="00183EBC" w:rsidRDefault="00F51196" w:rsidP="00197517">
      <w:r w:rsidRPr="00183EBC">
        <w:t>Отнесение к видам экономической деятельности:</w:t>
      </w:r>
    </w:p>
    <w:p w14:paraId="47DC788A" w14:textId="77777777" w:rsidR="00F51196" w:rsidRPr="00183EBC" w:rsidRDefault="00F5119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7"/>
        <w:gridCol w:w="8754"/>
      </w:tblGrid>
      <w:tr w:rsidR="00183EBC" w:rsidRPr="00183EBC" w14:paraId="58CEBEC1" w14:textId="77777777" w:rsidTr="00F51196">
        <w:trPr>
          <w:trHeight w:val="20"/>
        </w:trPr>
        <w:tc>
          <w:tcPr>
            <w:tcW w:w="8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00927FD" w14:textId="77777777" w:rsidR="007102AF" w:rsidRPr="00183EBC" w:rsidRDefault="007102AF" w:rsidP="007102AF">
            <w:r w:rsidRPr="00183EBC">
              <w:t>71.12.12</w:t>
            </w:r>
          </w:p>
        </w:tc>
        <w:tc>
          <w:tcPr>
            <w:tcW w:w="42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A4FF74B" w14:textId="77777777" w:rsidR="007102AF" w:rsidRPr="00183EBC" w:rsidRDefault="00676A71" w:rsidP="007102AF">
            <w:r w:rsidRPr="00183EBC">
              <w:t>Разработка проектов промышленных процессов и производств, относящихся к электротехнике, электронной технике, горному делу, химической технологии, машиностроению, а также в области промышленного строительства, системотехники и техники безопасности</w:t>
            </w:r>
          </w:p>
        </w:tc>
      </w:tr>
      <w:tr w:rsidR="00183EBC" w:rsidRPr="00183EBC" w14:paraId="0391B1B8" w14:textId="77777777" w:rsidTr="00F51196">
        <w:trPr>
          <w:trHeight w:val="244"/>
        </w:trPr>
        <w:tc>
          <w:tcPr>
            <w:tcW w:w="80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E78C909" w14:textId="77777777" w:rsidR="00DB5D09" w:rsidRPr="00183EBC" w:rsidRDefault="00DB5D09" w:rsidP="00F51196">
            <w:pPr>
              <w:jc w:val="center"/>
              <w:rPr>
                <w:sz w:val="20"/>
                <w:szCs w:val="20"/>
              </w:rPr>
            </w:pPr>
            <w:r w:rsidRPr="00183EBC">
              <w:rPr>
                <w:sz w:val="20"/>
                <w:szCs w:val="20"/>
              </w:rPr>
              <w:t>(код ОКВЭД</w:t>
            </w:r>
            <w:r w:rsidRPr="00183EBC">
              <w:rPr>
                <w:rStyle w:val="af0"/>
                <w:sz w:val="20"/>
                <w:szCs w:val="20"/>
              </w:rPr>
              <w:endnoteReference w:id="2"/>
            </w:r>
            <w:r w:rsidRPr="00183EBC">
              <w:rPr>
                <w:sz w:val="20"/>
                <w:szCs w:val="20"/>
              </w:rPr>
              <w:t>)</w:t>
            </w:r>
          </w:p>
        </w:tc>
        <w:tc>
          <w:tcPr>
            <w:tcW w:w="420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AC5065B" w14:textId="77777777" w:rsidR="00DB5D09" w:rsidRPr="00183EBC" w:rsidRDefault="00DB5D09" w:rsidP="00F51196">
            <w:pPr>
              <w:jc w:val="center"/>
              <w:rPr>
                <w:sz w:val="20"/>
                <w:szCs w:val="20"/>
              </w:rPr>
            </w:pPr>
            <w:r w:rsidRPr="00183EBC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075B9F76" w14:textId="77777777" w:rsidR="00DB5D09" w:rsidRPr="00183EBC" w:rsidRDefault="00DB5D09" w:rsidP="00197517">
      <w:pPr>
        <w:sectPr w:rsidR="00DB5D09" w:rsidRPr="00183EBC" w:rsidSect="008E34DD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1134" w:right="567" w:bottom="1134" w:left="1134" w:header="567" w:footer="708" w:gutter="0"/>
          <w:cols w:space="708"/>
          <w:titlePg/>
          <w:docGrid w:linePitch="360"/>
        </w:sectPr>
      </w:pPr>
    </w:p>
    <w:p w14:paraId="61012D82" w14:textId="77777777" w:rsidR="00D50184" w:rsidRPr="00183EBC" w:rsidRDefault="00D50184" w:rsidP="00F51196">
      <w:pPr>
        <w:pStyle w:val="1"/>
        <w:jc w:val="center"/>
      </w:pPr>
      <w:bookmarkStart w:id="4" w:name="_Toc127093708"/>
      <w:bookmarkStart w:id="5" w:name="OLE_LINK7"/>
      <w:bookmarkStart w:id="6" w:name="OLE_LINK8"/>
      <w:bookmarkStart w:id="7" w:name="OLE_LINK9"/>
      <w:r w:rsidRPr="00183EBC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</w:p>
    <w:p w14:paraId="053BC48C" w14:textId="77777777" w:rsidR="006B0C46" w:rsidRPr="00183EBC" w:rsidRDefault="006B0C46" w:rsidP="00197517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674"/>
        <w:gridCol w:w="5388"/>
        <w:gridCol w:w="1700"/>
        <w:gridCol w:w="4371"/>
        <w:gridCol w:w="876"/>
        <w:gridCol w:w="1777"/>
      </w:tblGrid>
      <w:tr w:rsidR="00183EBC" w:rsidRPr="00183EBC" w14:paraId="31C5E6C3" w14:textId="77777777" w:rsidTr="00507BB8">
        <w:trPr>
          <w:trHeight w:val="20"/>
        </w:trPr>
        <w:tc>
          <w:tcPr>
            <w:tcW w:w="2625" w:type="pct"/>
            <w:gridSpan w:val="3"/>
            <w:vAlign w:val="center"/>
          </w:tcPr>
          <w:p w14:paraId="60EFED0C" w14:textId="77777777" w:rsidR="00EB35C0" w:rsidRPr="00183EBC" w:rsidRDefault="00EB35C0" w:rsidP="00197517">
            <w:pPr>
              <w:jc w:val="center"/>
            </w:pPr>
            <w:bookmarkStart w:id="8" w:name="OLE_LINK20"/>
            <w:bookmarkStart w:id="9" w:name="OLE_LINK21"/>
            <w:r w:rsidRPr="00183EBC">
              <w:t>Обобщенные трудовые функции</w:t>
            </w:r>
            <w:bookmarkEnd w:id="8"/>
            <w:bookmarkEnd w:id="9"/>
          </w:p>
        </w:tc>
        <w:tc>
          <w:tcPr>
            <w:tcW w:w="2375" w:type="pct"/>
            <w:gridSpan w:val="3"/>
            <w:vAlign w:val="center"/>
          </w:tcPr>
          <w:p w14:paraId="6F65DC6B" w14:textId="77777777" w:rsidR="00EB35C0" w:rsidRPr="00183EBC" w:rsidRDefault="00EB35C0" w:rsidP="00197517">
            <w:pPr>
              <w:jc w:val="center"/>
            </w:pPr>
            <w:bookmarkStart w:id="10" w:name="OLE_LINK22"/>
            <w:bookmarkStart w:id="11" w:name="OLE_LINK23"/>
            <w:bookmarkStart w:id="12" w:name="OLE_LINK24"/>
            <w:r w:rsidRPr="00183EBC">
              <w:t>Трудовые функции</w:t>
            </w:r>
            <w:bookmarkEnd w:id="10"/>
            <w:bookmarkEnd w:id="11"/>
            <w:bookmarkEnd w:id="12"/>
          </w:p>
        </w:tc>
      </w:tr>
      <w:tr w:rsidR="00183EBC" w:rsidRPr="00183EBC" w14:paraId="580D1D16" w14:textId="77777777" w:rsidTr="00507BB8">
        <w:trPr>
          <w:trHeight w:val="20"/>
        </w:trPr>
        <w:tc>
          <w:tcPr>
            <w:tcW w:w="228" w:type="pct"/>
            <w:vAlign w:val="center"/>
          </w:tcPr>
          <w:p w14:paraId="1032A447" w14:textId="77777777" w:rsidR="00F34107" w:rsidRPr="00183EBC" w:rsidRDefault="00F34107" w:rsidP="00197517">
            <w:pPr>
              <w:jc w:val="center"/>
            </w:pPr>
            <w:r w:rsidRPr="00183EBC">
              <w:t>код</w:t>
            </w:r>
          </w:p>
        </w:tc>
        <w:tc>
          <w:tcPr>
            <w:tcW w:w="1822" w:type="pct"/>
            <w:vAlign w:val="center"/>
          </w:tcPr>
          <w:p w14:paraId="01D4FEAE" w14:textId="77777777" w:rsidR="00F34107" w:rsidRPr="00183EBC" w:rsidRDefault="00F34107" w:rsidP="00197517">
            <w:pPr>
              <w:jc w:val="center"/>
            </w:pPr>
            <w:r w:rsidRPr="00183EBC">
              <w:t>наименование</w:t>
            </w:r>
          </w:p>
        </w:tc>
        <w:tc>
          <w:tcPr>
            <w:tcW w:w="575" w:type="pct"/>
            <w:vAlign w:val="center"/>
          </w:tcPr>
          <w:p w14:paraId="633B063E" w14:textId="77777777" w:rsidR="00F34107" w:rsidRPr="00183EBC" w:rsidRDefault="00F34107" w:rsidP="00197517">
            <w:pPr>
              <w:jc w:val="center"/>
            </w:pPr>
            <w:r w:rsidRPr="00183EBC">
              <w:t>уровень квалификации</w:t>
            </w:r>
          </w:p>
        </w:tc>
        <w:tc>
          <w:tcPr>
            <w:tcW w:w="1478" w:type="pct"/>
            <w:vAlign w:val="center"/>
          </w:tcPr>
          <w:p w14:paraId="6A6B58BB" w14:textId="77777777" w:rsidR="00F34107" w:rsidRPr="00183EBC" w:rsidRDefault="00F34107" w:rsidP="00197517">
            <w:pPr>
              <w:jc w:val="center"/>
            </w:pPr>
            <w:r w:rsidRPr="00183EBC">
              <w:t>наименование</w:t>
            </w:r>
          </w:p>
        </w:tc>
        <w:tc>
          <w:tcPr>
            <w:tcW w:w="296" w:type="pct"/>
            <w:vAlign w:val="center"/>
          </w:tcPr>
          <w:p w14:paraId="3337F778" w14:textId="77777777" w:rsidR="00F34107" w:rsidRPr="00183EBC" w:rsidRDefault="00F34107" w:rsidP="00197517">
            <w:pPr>
              <w:jc w:val="center"/>
            </w:pPr>
            <w:r w:rsidRPr="00183EBC">
              <w:t>код</w:t>
            </w:r>
          </w:p>
        </w:tc>
        <w:tc>
          <w:tcPr>
            <w:tcW w:w="601" w:type="pct"/>
            <w:vAlign w:val="center"/>
          </w:tcPr>
          <w:p w14:paraId="051D81E7" w14:textId="77777777" w:rsidR="00F34107" w:rsidRPr="00183EBC" w:rsidRDefault="00FB5A6C" w:rsidP="00197517">
            <w:pPr>
              <w:jc w:val="center"/>
            </w:pPr>
            <w:r w:rsidRPr="00183EBC">
              <w:t>у</w:t>
            </w:r>
            <w:r w:rsidR="00F34107" w:rsidRPr="00183EBC">
              <w:t>ровень</w:t>
            </w:r>
            <w:r w:rsidRPr="00183EBC">
              <w:t xml:space="preserve"> (подуровень)</w:t>
            </w:r>
            <w:r w:rsidR="00F34107" w:rsidRPr="00183EBC">
              <w:t xml:space="preserve"> квалификации</w:t>
            </w:r>
          </w:p>
        </w:tc>
      </w:tr>
      <w:tr w:rsidR="00183EBC" w:rsidRPr="00183EBC" w14:paraId="48B11D74" w14:textId="77777777" w:rsidTr="00507BB8">
        <w:trPr>
          <w:trHeight w:val="20"/>
        </w:trPr>
        <w:tc>
          <w:tcPr>
            <w:tcW w:w="228" w:type="pct"/>
            <w:vMerge w:val="restart"/>
          </w:tcPr>
          <w:p w14:paraId="0A21A83E" w14:textId="77777777" w:rsidR="00561FBB" w:rsidRPr="00183EBC" w:rsidRDefault="008C4DD6" w:rsidP="00197517">
            <w:pPr>
              <w:rPr>
                <w:lang w:val="en-US"/>
              </w:rPr>
            </w:pPr>
            <w:bookmarkStart w:id="13" w:name="_Hlk400619809"/>
            <w:r w:rsidRPr="00183EBC">
              <w:rPr>
                <w:lang w:val="en-US"/>
              </w:rPr>
              <w:t>A</w:t>
            </w:r>
          </w:p>
        </w:tc>
        <w:tc>
          <w:tcPr>
            <w:tcW w:w="1822" w:type="pct"/>
            <w:vMerge w:val="restart"/>
          </w:tcPr>
          <w:p w14:paraId="483FFE6E" w14:textId="77777777" w:rsidR="00561FBB" w:rsidRPr="00183EBC" w:rsidRDefault="00373A65" w:rsidP="000D1BEC">
            <w:pPr>
              <w:pStyle w:val="aff2"/>
            </w:pPr>
            <w:r w:rsidRPr="00183EBC">
              <w:t>П</w:t>
            </w:r>
            <w:r w:rsidR="002631CB" w:rsidRPr="00183EBC">
              <w:t xml:space="preserve">роектирование технологических процессов </w:t>
            </w:r>
            <w:r w:rsidR="000D1BEC" w:rsidRPr="00183EBC">
              <w:t xml:space="preserve">автоматизированного </w:t>
            </w:r>
            <w:r w:rsidR="008C4DD6" w:rsidRPr="00183EBC">
              <w:t>изготовления деталей из конструкционных</w:t>
            </w:r>
            <w:r w:rsidR="002631CB" w:rsidRPr="00183EBC">
              <w:t xml:space="preserve"> углеродистых и низколегированных сталей, серых и высокопрочных чугунов, </w:t>
            </w:r>
            <w:r w:rsidR="00301AEC" w:rsidRPr="00183EBC">
              <w:t xml:space="preserve">полимеров и композиционных материалов, </w:t>
            </w:r>
            <w:r w:rsidR="002631CB" w:rsidRPr="00183EBC">
              <w:t xml:space="preserve">обрабатываемых резанием, имеющих до 15 обрабатываемых поверхностей, </w:t>
            </w:r>
            <w:r w:rsidR="008C4DD6" w:rsidRPr="00183EBC">
              <w:t>в том числе точностью не выше 12-го квалитета и шероховатостью не ниже Ra 3,2; и</w:t>
            </w:r>
            <w:r w:rsidR="002631CB" w:rsidRPr="00183EBC">
              <w:t xml:space="preserve"> сборки сборочных единиц, включающих не более 20 составных частей (деталей и сборочных единиц) (далее – машиностроительные изделия низкой сложности)</w:t>
            </w:r>
          </w:p>
        </w:tc>
        <w:tc>
          <w:tcPr>
            <w:tcW w:w="575" w:type="pct"/>
            <w:vMerge w:val="restart"/>
          </w:tcPr>
          <w:p w14:paraId="5A10ACBC" w14:textId="77777777" w:rsidR="00561FBB" w:rsidRPr="00183EBC" w:rsidRDefault="00561FBB" w:rsidP="00197517">
            <w:pPr>
              <w:jc w:val="center"/>
            </w:pPr>
            <w:r w:rsidRPr="00183EBC">
              <w:t>5</w:t>
            </w:r>
          </w:p>
        </w:tc>
        <w:tc>
          <w:tcPr>
            <w:tcW w:w="1478" w:type="pct"/>
          </w:tcPr>
          <w:p w14:paraId="4CBF7BEB" w14:textId="77777777" w:rsidR="00561FBB" w:rsidRPr="00183EBC" w:rsidRDefault="00561FBB" w:rsidP="000D1BEC">
            <w:r w:rsidRPr="00183EBC">
              <w:t>Обеспечение технологичности конструкции машиностроительных изделий низкой сложности</w:t>
            </w:r>
            <w:r w:rsidR="00347805" w:rsidRPr="00183EBC">
              <w:t xml:space="preserve"> </w:t>
            </w:r>
            <w:r w:rsidR="000D1BEC" w:rsidRPr="00183EBC">
              <w:t>в условиях автоматизированного производства</w:t>
            </w:r>
          </w:p>
        </w:tc>
        <w:tc>
          <w:tcPr>
            <w:tcW w:w="296" w:type="pct"/>
          </w:tcPr>
          <w:p w14:paraId="6901B51E" w14:textId="77777777" w:rsidR="00561FBB" w:rsidRPr="00183EBC" w:rsidRDefault="008C4DD6" w:rsidP="00B62CEB">
            <w:pPr>
              <w:jc w:val="center"/>
            </w:pPr>
            <w:r w:rsidRPr="00183EBC">
              <w:rPr>
                <w:lang w:val="en-US"/>
              </w:rPr>
              <w:t>A</w:t>
            </w:r>
            <w:r w:rsidR="00561FBB" w:rsidRPr="00183EBC">
              <w:t>/01.5</w:t>
            </w:r>
          </w:p>
        </w:tc>
        <w:tc>
          <w:tcPr>
            <w:tcW w:w="601" w:type="pct"/>
          </w:tcPr>
          <w:p w14:paraId="018E3C6F" w14:textId="77777777" w:rsidR="00561FBB" w:rsidRPr="00183EBC" w:rsidRDefault="00561FBB" w:rsidP="00B62CEB">
            <w:pPr>
              <w:jc w:val="center"/>
            </w:pPr>
            <w:r w:rsidRPr="00183EBC">
              <w:t>5</w:t>
            </w:r>
          </w:p>
        </w:tc>
      </w:tr>
      <w:bookmarkEnd w:id="13"/>
      <w:tr w:rsidR="00183EBC" w:rsidRPr="00183EBC" w14:paraId="7C49154F" w14:textId="77777777" w:rsidTr="00507BB8">
        <w:trPr>
          <w:trHeight w:val="20"/>
        </w:trPr>
        <w:tc>
          <w:tcPr>
            <w:tcW w:w="228" w:type="pct"/>
            <w:vMerge/>
          </w:tcPr>
          <w:p w14:paraId="4DC3CEA5" w14:textId="77777777" w:rsidR="00561FBB" w:rsidRPr="00183EBC" w:rsidRDefault="00561FBB" w:rsidP="00197517">
            <w:pPr>
              <w:rPr>
                <w:i/>
              </w:rPr>
            </w:pPr>
          </w:p>
        </w:tc>
        <w:tc>
          <w:tcPr>
            <w:tcW w:w="1822" w:type="pct"/>
            <w:vMerge/>
          </w:tcPr>
          <w:p w14:paraId="6BDB7DA2" w14:textId="77777777" w:rsidR="00561FBB" w:rsidRPr="00183EBC" w:rsidRDefault="00561FBB" w:rsidP="00DA54E3">
            <w:pPr>
              <w:pStyle w:val="aff2"/>
            </w:pPr>
          </w:p>
        </w:tc>
        <w:tc>
          <w:tcPr>
            <w:tcW w:w="575" w:type="pct"/>
            <w:vMerge/>
          </w:tcPr>
          <w:p w14:paraId="5E6FAD0E" w14:textId="77777777" w:rsidR="00561FBB" w:rsidRPr="00183EBC" w:rsidRDefault="00561FBB" w:rsidP="00197517">
            <w:pPr>
              <w:jc w:val="center"/>
              <w:rPr>
                <w:i/>
              </w:rPr>
            </w:pPr>
          </w:p>
        </w:tc>
        <w:tc>
          <w:tcPr>
            <w:tcW w:w="1478" w:type="pct"/>
            <w:shd w:val="clear" w:color="auto" w:fill="FFFFFF"/>
          </w:tcPr>
          <w:p w14:paraId="7D4EE001" w14:textId="77777777" w:rsidR="00561FBB" w:rsidRPr="00183EBC" w:rsidRDefault="00C9356E" w:rsidP="000D1BEC">
            <w:r w:rsidRPr="00183EBC">
              <w:t>Р</w:t>
            </w:r>
            <w:r w:rsidR="00561FBB" w:rsidRPr="00183EBC">
              <w:t>азработка</w:t>
            </w:r>
            <w:r w:rsidRPr="00183EBC">
              <w:t xml:space="preserve"> </w:t>
            </w:r>
            <w:r w:rsidR="00561FBB" w:rsidRPr="00183EBC">
              <w:t xml:space="preserve">технологических процессов </w:t>
            </w:r>
            <w:r w:rsidR="000D1BEC" w:rsidRPr="00183EBC">
              <w:t xml:space="preserve">автоматизированного </w:t>
            </w:r>
            <w:r w:rsidR="00561FBB" w:rsidRPr="00183EBC">
              <w:t>изготовления машиностроительных изделий низкой сложности</w:t>
            </w:r>
          </w:p>
        </w:tc>
        <w:tc>
          <w:tcPr>
            <w:tcW w:w="296" w:type="pct"/>
          </w:tcPr>
          <w:p w14:paraId="55F4721C" w14:textId="77777777" w:rsidR="00561FBB" w:rsidRPr="00183EBC" w:rsidRDefault="008C4DD6" w:rsidP="00B62CEB">
            <w:pPr>
              <w:jc w:val="center"/>
            </w:pPr>
            <w:r w:rsidRPr="00183EBC">
              <w:rPr>
                <w:lang w:val="en-US"/>
              </w:rPr>
              <w:t>A</w:t>
            </w:r>
            <w:r w:rsidR="00561FBB" w:rsidRPr="00183EBC">
              <w:t>/02.5</w:t>
            </w:r>
          </w:p>
        </w:tc>
        <w:tc>
          <w:tcPr>
            <w:tcW w:w="601" w:type="pct"/>
          </w:tcPr>
          <w:p w14:paraId="1DCA7DCE" w14:textId="77777777" w:rsidR="00561FBB" w:rsidRPr="00183EBC" w:rsidRDefault="00561FBB" w:rsidP="00B62CEB">
            <w:pPr>
              <w:jc w:val="center"/>
            </w:pPr>
            <w:r w:rsidRPr="00183EBC">
              <w:t>5</w:t>
            </w:r>
          </w:p>
        </w:tc>
      </w:tr>
      <w:tr w:rsidR="00183EBC" w:rsidRPr="00183EBC" w14:paraId="1025E1F0" w14:textId="77777777" w:rsidTr="00507BB8">
        <w:trPr>
          <w:trHeight w:val="20"/>
        </w:trPr>
        <w:tc>
          <w:tcPr>
            <w:tcW w:w="228" w:type="pct"/>
            <w:vMerge/>
          </w:tcPr>
          <w:p w14:paraId="1AC370DC" w14:textId="77777777" w:rsidR="002B25BF" w:rsidRPr="00183EBC" w:rsidRDefault="002B25BF" w:rsidP="002B25BF">
            <w:pPr>
              <w:rPr>
                <w:i/>
              </w:rPr>
            </w:pPr>
          </w:p>
        </w:tc>
        <w:tc>
          <w:tcPr>
            <w:tcW w:w="1822" w:type="pct"/>
            <w:vMerge/>
          </w:tcPr>
          <w:p w14:paraId="56CD76D2" w14:textId="77777777" w:rsidR="002B25BF" w:rsidRPr="00183EBC" w:rsidRDefault="002B25BF" w:rsidP="002B25BF">
            <w:pPr>
              <w:pStyle w:val="aff2"/>
            </w:pPr>
          </w:p>
        </w:tc>
        <w:tc>
          <w:tcPr>
            <w:tcW w:w="575" w:type="pct"/>
            <w:vMerge/>
          </w:tcPr>
          <w:p w14:paraId="23543A65" w14:textId="77777777" w:rsidR="002B25BF" w:rsidRPr="00183EBC" w:rsidRDefault="002B25BF" w:rsidP="002B25BF">
            <w:pPr>
              <w:jc w:val="center"/>
              <w:rPr>
                <w:i/>
              </w:rPr>
            </w:pPr>
          </w:p>
        </w:tc>
        <w:tc>
          <w:tcPr>
            <w:tcW w:w="1478" w:type="pct"/>
            <w:shd w:val="clear" w:color="auto" w:fill="FFFFFF"/>
          </w:tcPr>
          <w:p w14:paraId="715101F1" w14:textId="77777777" w:rsidR="002B25BF" w:rsidRPr="00183EBC" w:rsidRDefault="002B25BF" w:rsidP="002B25BF">
            <w:r w:rsidRPr="00183EBC">
              <w:t>Разработка управляющих программ для изготовления машиностроительных изделий низкой сложности</w:t>
            </w:r>
          </w:p>
        </w:tc>
        <w:tc>
          <w:tcPr>
            <w:tcW w:w="296" w:type="pct"/>
          </w:tcPr>
          <w:p w14:paraId="4BC45ECE" w14:textId="77777777" w:rsidR="002B25BF" w:rsidRPr="00183EBC" w:rsidRDefault="002B25BF" w:rsidP="002B25BF">
            <w:pPr>
              <w:jc w:val="center"/>
            </w:pPr>
            <w:r w:rsidRPr="00183EBC">
              <w:rPr>
                <w:lang w:val="en-US"/>
              </w:rPr>
              <w:t>A</w:t>
            </w:r>
            <w:r w:rsidRPr="00183EBC">
              <w:t>/03.5</w:t>
            </w:r>
          </w:p>
        </w:tc>
        <w:tc>
          <w:tcPr>
            <w:tcW w:w="601" w:type="pct"/>
          </w:tcPr>
          <w:p w14:paraId="4775E02C" w14:textId="77777777" w:rsidR="002B25BF" w:rsidRPr="00183EBC" w:rsidRDefault="002B25BF" w:rsidP="002B25BF">
            <w:pPr>
              <w:jc w:val="center"/>
            </w:pPr>
            <w:r w:rsidRPr="00183EBC">
              <w:t>5</w:t>
            </w:r>
          </w:p>
        </w:tc>
      </w:tr>
      <w:tr w:rsidR="00183EBC" w:rsidRPr="00183EBC" w14:paraId="1774BB2F" w14:textId="77777777" w:rsidTr="00507BB8">
        <w:trPr>
          <w:trHeight w:val="20"/>
        </w:trPr>
        <w:tc>
          <w:tcPr>
            <w:tcW w:w="228" w:type="pct"/>
            <w:vMerge/>
          </w:tcPr>
          <w:p w14:paraId="18596186" w14:textId="77777777" w:rsidR="002B25BF" w:rsidRPr="00183EBC" w:rsidRDefault="002B25BF" w:rsidP="002B25BF">
            <w:pPr>
              <w:rPr>
                <w:i/>
              </w:rPr>
            </w:pPr>
          </w:p>
        </w:tc>
        <w:tc>
          <w:tcPr>
            <w:tcW w:w="1822" w:type="pct"/>
            <w:vMerge/>
          </w:tcPr>
          <w:p w14:paraId="37FF0109" w14:textId="77777777" w:rsidR="002B25BF" w:rsidRPr="00183EBC" w:rsidRDefault="002B25BF" w:rsidP="002B25BF">
            <w:pPr>
              <w:pStyle w:val="aff2"/>
            </w:pPr>
          </w:p>
        </w:tc>
        <w:tc>
          <w:tcPr>
            <w:tcW w:w="575" w:type="pct"/>
            <w:vMerge/>
          </w:tcPr>
          <w:p w14:paraId="4CD78851" w14:textId="77777777" w:rsidR="002B25BF" w:rsidRPr="00183EBC" w:rsidRDefault="002B25BF" w:rsidP="002B25BF">
            <w:pPr>
              <w:jc w:val="center"/>
              <w:rPr>
                <w:i/>
              </w:rPr>
            </w:pPr>
          </w:p>
        </w:tc>
        <w:tc>
          <w:tcPr>
            <w:tcW w:w="1478" w:type="pct"/>
            <w:shd w:val="clear" w:color="auto" w:fill="FFFFFF"/>
          </w:tcPr>
          <w:p w14:paraId="0395614C" w14:textId="77777777" w:rsidR="002B25BF" w:rsidRPr="00183EBC" w:rsidRDefault="002B25BF" w:rsidP="000D1BEC">
            <w:r w:rsidRPr="00183EBC">
              <w:t xml:space="preserve">Контроль технологических процессов </w:t>
            </w:r>
            <w:r w:rsidR="000D1BEC" w:rsidRPr="00183EBC">
              <w:t xml:space="preserve">автоматизированного </w:t>
            </w:r>
            <w:r w:rsidRPr="00183EBC">
              <w:t>изготовления машиностроительных изделий низкой сложности</w:t>
            </w:r>
          </w:p>
        </w:tc>
        <w:tc>
          <w:tcPr>
            <w:tcW w:w="296" w:type="pct"/>
          </w:tcPr>
          <w:p w14:paraId="14C25A3B" w14:textId="77777777" w:rsidR="002B25BF" w:rsidRPr="00183EBC" w:rsidRDefault="002B25BF" w:rsidP="002B25BF">
            <w:pPr>
              <w:jc w:val="center"/>
            </w:pPr>
            <w:r w:rsidRPr="00183EBC">
              <w:rPr>
                <w:lang w:val="en-US"/>
              </w:rPr>
              <w:t>A</w:t>
            </w:r>
            <w:r w:rsidRPr="00183EBC">
              <w:t>/04.5</w:t>
            </w:r>
          </w:p>
        </w:tc>
        <w:tc>
          <w:tcPr>
            <w:tcW w:w="601" w:type="pct"/>
          </w:tcPr>
          <w:p w14:paraId="7F0C570E" w14:textId="77777777" w:rsidR="002B25BF" w:rsidRPr="00183EBC" w:rsidRDefault="002B25BF" w:rsidP="002B25BF">
            <w:pPr>
              <w:jc w:val="center"/>
            </w:pPr>
            <w:r w:rsidRPr="00183EBC">
              <w:t>5</w:t>
            </w:r>
          </w:p>
        </w:tc>
      </w:tr>
      <w:tr w:rsidR="00183EBC" w:rsidRPr="00183EBC" w14:paraId="312DA965" w14:textId="77777777" w:rsidTr="00507BB8">
        <w:trPr>
          <w:trHeight w:val="20"/>
        </w:trPr>
        <w:tc>
          <w:tcPr>
            <w:tcW w:w="228" w:type="pct"/>
            <w:vMerge w:val="restart"/>
          </w:tcPr>
          <w:p w14:paraId="743DC0BB" w14:textId="77777777" w:rsidR="002B25BF" w:rsidRPr="00183EBC" w:rsidRDefault="002B25BF" w:rsidP="002B25BF">
            <w:pPr>
              <w:rPr>
                <w:lang w:val="en-US"/>
              </w:rPr>
            </w:pPr>
            <w:bookmarkStart w:id="14" w:name="_Hlk401051712"/>
            <w:r w:rsidRPr="00183EBC">
              <w:rPr>
                <w:lang w:val="en-US"/>
              </w:rPr>
              <w:t>B</w:t>
            </w:r>
          </w:p>
        </w:tc>
        <w:tc>
          <w:tcPr>
            <w:tcW w:w="1822" w:type="pct"/>
            <w:vMerge w:val="restart"/>
            <w:shd w:val="clear" w:color="auto" w:fill="FFFFFF"/>
          </w:tcPr>
          <w:p w14:paraId="0017AACB" w14:textId="77777777" w:rsidR="002B25BF" w:rsidRPr="00183EBC" w:rsidRDefault="002B25BF" w:rsidP="000D1BEC">
            <w:pPr>
              <w:pStyle w:val="aff2"/>
            </w:pPr>
            <w:r w:rsidRPr="00183EBC">
              <w:t xml:space="preserve">Проектирование технологических процессов </w:t>
            </w:r>
            <w:r w:rsidR="000D1BEC" w:rsidRPr="00183EBC">
              <w:t xml:space="preserve">автоматизированного </w:t>
            </w:r>
            <w:r w:rsidRPr="00183EBC">
              <w:t>изготовления деталей из конструкционных, инструментальных, коррозионно-стойких сталей, чугунов</w:t>
            </w:r>
            <w:r w:rsidR="00301AEC" w:rsidRPr="00183EBC">
              <w:t>, полимеров и композиционных материалов</w:t>
            </w:r>
            <w:r w:rsidRPr="00183EBC">
              <w:t xml:space="preserve"> разных видов, цветных сплавов на основе меди и алюминия, обрабатываемых резанием, имеющих от 15 до 30 обрабатываемых поверхностей, в том числе точностью не выше 8-го квалитета и шероховатостью не ниже Ra 0,8; и сборки сборочных единиц, включающих от 20 до 50 составных частей (деталей и сборочных единиц) (далее – машиностроительные изделия средней сложности)</w:t>
            </w:r>
          </w:p>
        </w:tc>
        <w:tc>
          <w:tcPr>
            <w:tcW w:w="575" w:type="pct"/>
            <w:vMerge w:val="restart"/>
            <w:shd w:val="clear" w:color="auto" w:fill="FFFFFF"/>
          </w:tcPr>
          <w:p w14:paraId="26FFCDBE" w14:textId="77777777" w:rsidR="002B25BF" w:rsidRPr="00183EBC" w:rsidRDefault="002B25BF" w:rsidP="002B25BF">
            <w:pPr>
              <w:jc w:val="center"/>
            </w:pPr>
            <w:r w:rsidRPr="00183EBC">
              <w:t>6</w:t>
            </w:r>
          </w:p>
        </w:tc>
        <w:tc>
          <w:tcPr>
            <w:tcW w:w="1478" w:type="pct"/>
            <w:shd w:val="clear" w:color="auto" w:fill="FFFFFF"/>
          </w:tcPr>
          <w:p w14:paraId="3E84BB01" w14:textId="77777777" w:rsidR="002B25BF" w:rsidRPr="00183EBC" w:rsidRDefault="002B25BF" w:rsidP="000D1BEC">
            <w:r w:rsidRPr="00183EBC">
              <w:t xml:space="preserve">Обеспечение технологичности конструкции машиностроительных изделий средней сложности </w:t>
            </w:r>
            <w:r w:rsidR="000D1BEC" w:rsidRPr="00183EBC">
              <w:t>в условиях автоматизированного производства</w:t>
            </w:r>
          </w:p>
        </w:tc>
        <w:tc>
          <w:tcPr>
            <w:tcW w:w="296" w:type="pct"/>
          </w:tcPr>
          <w:p w14:paraId="0506F9B2" w14:textId="77777777" w:rsidR="002B25BF" w:rsidRPr="00183EBC" w:rsidRDefault="002B25BF" w:rsidP="002B25BF">
            <w:pPr>
              <w:jc w:val="center"/>
            </w:pPr>
            <w:r w:rsidRPr="00183EBC">
              <w:rPr>
                <w:lang w:val="en-US"/>
              </w:rPr>
              <w:t>B</w:t>
            </w:r>
            <w:r w:rsidRPr="00183EBC">
              <w:t>/01.6</w:t>
            </w:r>
          </w:p>
        </w:tc>
        <w:tc>
          <w:tcPr>
            <w:tcW w:w="601" w:type="pct"/>
          </w:tcPr>
          <w:p w14:paraId="77A5DD74" w14:textId="77777777" w:rsidR="002B25BF" w:rsidRPr="00183EBC" w:rsidRDefault="002B25BF" w:rsidP="002B25BF">
            <w:pPr>
              <w:jc w:val="center"/>
            </w:pPr>
            <w:r w:rsidRPr="00183EBC">
              <w:t>6</w:t>
            </w:r>
          </w:p>
        </w:tc>
      </w:tr>
      <w:bookmarkEnd w:id="14"/>
      <w:tr w:rsidR="00183EBC" w:rsidRPr="00183EBC" w14:paraId="7699678F" w14:textId="77777777" w:rsidTr="00507BB8">
        <w:trPr>
          <w:trHeight w:val="20"/>
        </w:trPr>
        <w:tc>
          <w:tcPr>
            <w:tcW w:w="228" w:type="pct"/>
            <w:vMerge/>
          </w:tcPr>
          <w:p w14:paraId="3FC86414" w14:textId="77777777" w:rsidR="002B25BF" w:rsidRPr="00183EBC" w:rsidRDefault="002B25BF" w:rsidP="002B25BF"/>
        </w:tc>
        <w:tc>
          <w:tcPr>
            <w:tcW w:w="1822" w:type="pct"/>
            <w:vMerge/>
            <w:shd w:val="clear" w:color="auto" w:fill="FFFFFF"/>
          </w:tcPr>
          <w:p w14:paraId="05B42BAF" w14:textId="77777777" w:rsidR="002B25BF" w:rsidRPr="00183EBC" w:rsidRDefault="002B25BF" w:rsidP="002B25BF">
            <w:pPr>
              <w:pStyle w:val="aff2"/>
            </w:pPr>
          </w:p>
        </w:tc>
        <w:tc>
          <w:tcPr>
            <w:tcW w:w="575" w:type="pct"/>
            <w:vMerge/>
            <w:shd w:val="clear" w:color="auto" w:fill="FFFFFF"/>
          </w:tcPr>
          <w:p w14:paraId="6BFC98EF" w14:textId="77777777" w:rsidR="002B25BF" w:rsidRPr="00183EBC" w:rsidRDefault="002B25BF" w:rsidP="002B25BF">
            <w:pPr>
              <w:jc w:val="center"/>
            </w:pPr>
          </w:p>
        </w:tc>
        <w:tc>
          <w:tcPr>
            <w:tcW w:w="1478" w:type="pct"/>
            <w:shd w:val="clear" w:color="auto" w:fill="FFFFFF"/>
          </w:tcPr>
          <w:p w14:paraId="54840A26" w14:textId="77777777" w:rsidR="002B25BF" w:rsidRPr="00183EBC" w:rsidRDefault="002B25BF" w:rsidP="000D1BEC">
            <w:r w:rsidRPr="00183EBC">
              <w:t xml:space="preserve">Разработка технологических процессов </w:t>
            </w:r>
            <w:r w:rsidR="000D1BEC" w:rsidRPr="00183EBC">
              <w:t xml:space="preserve">автоматизированного </w:t>
            </w:r>
            <w:r w:rsidRPr="00183EBC">
              <w:t>изготовления машиностроительных изделий средней сложности</w:t>
            </w:r>
          </w:p>
        </w:tc>
        <w:tc>
          <w:tcPr>
            <w:tcW w:w="296" w:type="pct"/>
          </w:tcPr>
          <w:p w14:paraId="6886416C" w14:textId="77777777" w:rsidR="002B25BF" w:rsidRPr="00183EBC" w:rsidRDefault="002B25BF" w:rsidP="002B25BF">
            <w:pPr>
              <w:jc w:val="center"/>
            </w:pPr>
            <w:r w:rsidRPr="00183EBC">
              <w:rPr>
                <w:lang w:val="en-US"/>
              </w:rPr>
              <w:t>B</w:t>
            </w:r>
            <w:r w:rsidRPr="00183EBC">
              <w:t>/02.6</w:t>
            </w:r>
          </w:p>
        </w:tc>
        <w:tc>
          <w:tcPr>
            <w:tcW w:w="601" w:type="pct"/>
          </w:tcPr>
          <w:p w14:paraId="0188C27A" w14:textId="77777777" w:rsidR="002B25BF" w:rsidRPr="00183EBC" w:rsidRDefault="002B25BF" w:rsidP="002B25BF">
            <w:pPr>
              <w:jc w:val="center"/>
            </w:pPr>
            <w:r w:rsidRPr="00183EBC">
              <w:t>6</w:t>
            </w:r>
          </w:p>
        </w:tc>
      </w:tr>
      <w:tr w:rsidR="00183EBC" w:rsidRPr="00183EBC" w14:paraId="60638AB6" w14:textId="77777777" w:rsidTr="00507BB8">
        <w:trPr>
          <w:trHeight w:val="20"/>
        </w:trPr>
        <w:tc>
          <w:tcPr>
            <w:tcW w:w="228" w:type="pct"/>
            <w:vMerge/>
          </w:tcPr>
          <w:p w14:paraId="7626BD5A" w14:textId="77777777" w:rsidR="002B25BF" w:rsidRPr="00183EBC" w:rsidRDefault="002B25BF" w:rsidP="002B25BF"/>
        </w:tc>
        <w:tc>
          <w:tcPr>
            <w:tcW w:w="1822" w:type="pct"/>
            <w:vMerge/>
            <w:shd w:val="clear" w:color="auto" w:fill="FFFFFF"/>
          </w:tcPr>
          <w:p w14:paraId="473B1A5C" w14:textId="77777777" w:rsidR="002B25BF" w:rsidRPr="00183EBC" w:rsidRDefault="002B25BF" w:rsidP="002B25BF">
            <w:pPr>
              <w:pStyle w:val="aff2"/>
            </w:pPr>
          </w:p>
        </w:tc>
        <w:tc>
          <w:tcPr>
            <w:tcW w:w="575" w:type="pct"/>
            <w:vMerge/>
            <w:shd w:val="clear" w:color="auto" w:fill="FFFFFF"/>
          </w:tcPr>
          <w:p w14:paraId="416F0E38" w14:textId="77777777" w:rsidR="002B25BF" w:rsidRPr="00183EBC" w:rsidRDefault="002B25BF" w:rsidP="002B25BF">
            <w:pPr>
              <w:jc w:val="center"/>
            </w:pPr>
          </w:p>
        </w:tc>
        <w:tc>
          <w:tcPr>
            <w:tcW w:w="1478" w:type="pct"/>
            <w:shd w:val="clear" w:color="auto" w:fill="FFFFFF"/>
          </w:tcPr>
          <w:p w14:paraId="5C81492B" w14:textId="77777777" w:rsidR="002B25BF" w:rsidRPr="00183EBC" w:rsidRDefault="002B25BF" w:rsidP="002B25BF">
            <w:r w:rsidRPr="00183EBC">
              <w:t>Разработка управляющих программ для изготовления машиностроительных изделий средней сложности</w:t>
            </w:r>
          </w:p>
        </w:tc>
        <w:tc>
          <w:tcPr>
            <w:tcW w:w="296" w:type="pct"/>
          </w:tcPr>
          <w:p w14:paraId="66E0D3C1" w14:textId="77777777" w:rsidR="002B25BF" w:rsidRPr="00183EBC" w:rsidRDefault="002B25BF" w:rsidP="002B25BF">
            <w:pPr>
              <w:jc w:val="center"/>
            </w:pPr>
            <w:r w:rsidRPr="00183EBC">
              <w:rPr>
                <w:lang w:val="en-US"/>
              </w:rPr>
              <w:t>B</w:t>
            </w:r>
            <w:r w:rsidRPr="00183EBC">
              <w:t>/03.6</w:t>
            </w:r>
          </w:p>
        </w:tc>
        <w:tc>
          <w:tcPr>
            <w:tcW w:w="601" w:type="pct"/>
          </w:tcPr>
          <w:p w14:paraId="5A288AD9" w14:textId="77777777" w:rsidR="002B25BF" w:rsidRPr="00183EBC" w:rsidRDefault="002B25BF" w:rsidP="002B25BF">
            <w:pPr>
              <w:jc w:val="center"/>
            </w:pPr>
            <w:r w:rsidRPr="00183EBC">
              <w:t>6</w:t>
            </w:r>
          </w:p>
        </w:tc>
      </w:tr>
      <w:tr w:rsidR="00183EBC" w:rsidRPr="00183EBC" w14:paraId="23035337" w14:textId="77777777" w:rsidTr="00507BB8">
        <w:trPr>
          <w:trHeight w:val="20"/>
        </w:trPr>
        <w:tc>
          <w:tcPr>
            <w:tcW w:w="228" w:type="pct"/>
            <w:vMerge/>
          </w:tcPr>
          <w:p w14:paraId="65CD46D3" w14:textId="77777777" w:rsidR="002B25BF" w:rsidRPr="00183EBC" w:rsidRDefault="002B25BF" w:rsidP="002B25BF"/>
        </w:tc>
        <w:tc>
          <w:tcPr>
            <w:tcW w:w="1822" w:type="pct"/>
            <w:vMerge/>
            <w:shd w:val="clear" w:color="auto" w:fill="FFFFFF"/>
          </w:tcPr>
          <w:p w14:paraId="0F22FD46" w14:textId="77777777" w:rsidR="002B25BF" w:rsidRPr="00183EBC" w:rsidRDefault="002B25BF" w:rsidP="002B25BF">
            <w:pPr>
              <w:pStyle w:val="aff2"/>
            </w:pPr>
          </w:p>
        </w:tc>
        <w:tc>
          <w:tcPr>
            <w:tcW w:w="575" w:type="pct"/>
            <w:vMerge/>
            <w:shd w:val="clear" w:color="auto" w:fill="FFFFFF"/>
          </w:tcPr>
          <w:p w14:paraId="4C5B1A21" w14:textId="77777777" w:rsidR="002B25BF" w:rsidRPr="00183EBC" w:rsidRDefault="002B25BF" w:rsidP="002B25BF">
            <w:pPr>
              <w:jc w:val="center"/>
            </w:pPr>
          </w:p>
        </w:tc>
        <w:tc>
          <w:tcPr>
            <w:tcW w:w="1478" w:type="pct"/>
            <w:shd w:val="clear" w:color="auto" w:fill="FFFFFF"/>
          </w:tcPr>
          <w:p w14:paraId="5E064A90" w14:textId="77777777" w:rsidR="002B25BF" w:rsidRPr="00183EBC" w:rsidRDefault="002B25BF" w:rsidP="000D1BEC">
            <w:r w:rsidRPr="00183EBC">
              <w:t xml:space="preserve">Контроль технологических процессов </w:t>
            </w:r>
            <w:r w:rsidR="000D1BEC" w:rsidRPr="00183EBC">
              <w:t xml:space="preserve">автоматизированного </w:t>
            </w:r>
            <w:r w:rsidRPr="00183EBC">
              <w:t xml:space="preserve">изготовления машиностроительных изделий средней </w:t>
            </w:r>
            <w:r w:rsidRPr="00183EBC">
              <w:lastRenderedPageBreak/>
              <w:t>сложности</w:t>
            </w:r>
          </w:p>
        </w:tc>
        <w:tc>
          <w:tcPr>
            <w:tcW w:w="296" w:type="pct"/>
          </w:tcPr>
          <w:p w14:paraId="326769B4" w14:textId="77777777" w:rsidR="002B25BF" w:rsidRPr="00183EBC" w:rsidRDefault="002B25BF" w:rsidP="002B25BF">
            <w:pPr>
              <w:jc w:val="center"/>
            </w:pPr>
            <w:r w:rsidRPr="00183EBC">
              <w:rPr>
                <w:lang w:val="en-US"/>
              </w:rPr>
              <w:lastRenderedPageBreak/>
              <w:t>B</w:t>
            </w:r>
            <w:r w:rsidRPr="00183EBC">
              <w:t>/04.6</w:t>
            </w:r>
          </w:p>
        </w:tc>
        <w:tc>
          <w:tcPr>
            <w:tcW w:w="601" w:type="pct"/>
          </w:tcPr>
          <w:p w14:paraId="444EEDBD" w14:textId="77777777" w:rsidR="002B25BF" w:rsidRPr="00183EBC" w:rsidRDefault="002B25BF" w:rsidP="002B25BF">
            <w:pPr>
              <w:jc w:val="center"/>
            </w:pPr>
            <w:r w:rsidRPr="00183EBC">
              <w:t>6</w:t>
            </w:r>
          </w:p>
        </w:tc>
      </w:tr>
      <w:tr w:rsidR="00183EBC" w:rsidRPr="00183EBC" w14:paraId="27284E0A" w14:textId="77777777" w:rsidTr="00507BB8">
        <w:trPr>
          <w:trHeight w:val="20"/>
        </w:trPr>
        <w:tc>
          <w:tcPr>
            <w:tcW w:w="228" w:type="pct"/>
            <w:vMerge w:val="restart"/>
          </w:tcPr>
          <w:p w14:paraId="519C1981" w14:textId="77777777" w:rsidR="002B25BF" w:rsidRPr="00183EBC" w:rsidRDefault="002B25BF" w:rsidP="002B25BF">
            <w:pPr>
              <w:rPr>
                <w:lang w:val="en-US"/>
              </w:rPr>
            </w:pPr>
            <w:r w:rsidRPr="00183EBC">
              <w:rPr>
                <w:lang w:val="en-US"/>
              </w:rPr>
              <w:lastRenderedPageBreak/>
              <w:t>C</w:t>
            </w:r>
          </w:p>
        </w:tc>
        <w:tc>
          <w:tcPr>
            <w:tcW w:w="1822" w:type="pct"/>
            <w:vMerge w:val="restart"/>
            <w:shd w:val="clear" w:color="auto" w:fill="FFFFFF"/>
          </w:tcPr>
          <w:p w14:paraId="6C8B505D" w14:textId="77777777" w:rsidR="002B25BF" w:rsidRPr="00183EBC" w:rsidRDefault="002B25BF" w:rsidP="000D1BEC">
            <w:pPr>
              <w:pStyle w:val="aff2"/>
            </w:pPr>
            <w:r w:rsidRPr="00183EBC">
              <w:t xml:space="preserve">Проектирование технологических процессов </w:t>
            </w:r>
            <w:r w:rsidR="000D1BEC" w:rsidRPr="00183EBC">
              <w:t xml:space="preserve">автоматизированного </w:t>
            </w:r>
            <w:r w:rsidRPr="00183EBC">
              <w:t>изготовления деталей из сплавов черных и цветных металлов, полимеров и композиционных материалов, обрабатываемых резанием, имеющих более 30 обрабатываемых поверхностей, в том числе точностью выше 7-го квалитета и шероховатостью ниже Ra 0,4; и сборки сборочных единиц, включающих более 50 составных частей (деталей и сборочных единиц) (далее – машиностроительные изделия высокой сложности)</w:t>
            </w:r>
          </w:p>
        </w:tc>
        <w:tc>
          <w:tcPr>
            <w:tcW w:w="575" w:type="pct"/>
            <w:vMerge w:val="restart"/>
          </w:tcPr>
          <w:p w14:paraId="3796EC35" w14:textId="77777777" w:rsidR="002B25BF" w:rsidRPr="00183EBC" w:rsidRDefault="002B25BF" w:rsidP="002B25BF">
            <w:pPr>
              <w:jc w:val="center"/>
            </w:pPr>
            <w:r w:rsidRPr="00183EBC">
              <w:t>7</w:t>
            </w:r>
          </w:p>
        </w:tc>
        <w:tc>
          <w:tcPr>
            <w:tcW w:w="1478" w:type="pct"/>
          </w:tcPr>
          <w:p w14:paraId="33F080CD" w14:textId="77777777" w:rsidR="002B25BF" w:rsidRPr="00183EBC" w:rsidRDefault="002B25BF" w:rsidP="000D1BEC">
            <w:r w:rsidRPr="00183EBC">
              <w:t xml:space="preserve">Обеспечение технологичности конструкции машиностроительных изделий высокой сложности </w:t>
            </w:r>
            <w:r w:rsidR="000D1BEC" w:rsidRPr="00183EBC">
              <w:t>в условиях автоматизированного производства</w:t>
            </w:r>
          </w:p>
        </w:tc>
        <w:tc>
          <w:tcPr>
            <w:tcW w:w="296" w:type="pct"/>
          </w:tcPr>
          <w:p w14:paraId="2C8A0041" w14:textId="77777777" w:rsidR="002B25BF" w:rsidRPr="00183EBC" w:rsidRDefault="002B25BF" w:rsidP="002B25BF">
            <w:pPr>
              <w:jc w:val="center"/>
            </w:pPr>
            <w:r w:rsidRPr="00183EBC">
              <w:rPr>
                <w:lang w:val="en-US"/>
              </w:rPr>
              <w:t>C</w:t>
            </w:r>
            <w:r w:rsidRPr="00183EBC">
              <w:t>/01.7</w:t>
            </w:r>
          </w:p>
        </w:tc>
        <w:tc>
          <w:tcPr>
            <w:tcW w:w="601" w:type="pct"/>
          </w:tcPr>
          <w:p w14:paraId="453897E7" w14:textId="77777777" w:rsidR="002B25BF" w:rsidRPr="00183EBC" w:rsidRDefault="002B25BF" w:rsidP="002B25BF">
            <w:pPr>
              <w:jc w:val="center"/>
            </w:pPr>
            <w:r w:rsidRPr="00183EBC">
              <w:t>7</w:t>
            </w:r>
          </w:p>
        </w:tc>
      </w:tr>
      <w:tr w:rsidR="00183EBC" w:rsidRPr="00183EBC" w14:paraId="7BED4750" w14:textId="77777777" w:rsidTr="00507BB8">
        <w:trPr>
          <w:trHeight w:val="20"/>
        </w:trPr>
        <w:tc>
          <w:tcPr>
            <w:tcW w:w="228" w:type="pct"/>
            <w:vMerge/>
            <w:vAlign w:val="center"/>
          </w:tcPr>
          <w:p w14:paraId="5046964C" w14:textId="77777777" w:rsidR="002B25BF" w:rsidRPr="00183EBC" w:rsidRDefault="002B25BF" w:rsidP="002B25BF"/>
        </w:tc>
        <w:tc>
          <w:tcPr>
            <w:tcW w:w="1822" w:type="pct"/>
            <w:vMerge/>
            <w:shd w:val="clear" w:color="auto" w:fill="FFFFFF"/>
            <w:vAlign w:val="center"/>
          </w:tcPr>
          <w:p w14:paraId="3F00B215" w14:textId="77777777" w:rsidR="002B25BF" w:rsidRPr="00183EBC" w:rsidRDefault="002B25BF" w:rsidP="002B25BF">
            <w:pPr>
              <w:rPr>
                <w:i/>
              </w:rPr>
            </w:pPr>
          </w:p>
        </w:tc>
        <w:tc>
          <w:tcPr>
            <w:tcW w:w="575" w:type="pct"/>
            <w:vMerge/>
            <w:vAlign w:val="center"/>
          </w:tcPr>
          <w:p w14:paraId="18BCAC9E" w14:textId="77777777" w:rsidR="002B25BF" w:rsidRPr="00183EBC" w:rsidRDefault="002B25BF" w:rsidP="002B25BF">
            <w:pPr>
              <w:rPr>
                <w:i/>
              </w:rPr>
            </w:pPr>
          </w:p>
        </w:tc>
        <w:tc>
          <w:tcPr>
            <w:tcW w:w="1478" w:type="pct"/>
          </w:tcPr>
          <w:p w14:paraId="1936ECD6" w14:textId="77777777" w:rsidR="002B25BF" w:rsidRPr="00183EBC" w:rsidRDefault="002B25BF" w:rsidP="000D1BEC">
            <w:r w:rsidRPr="00183EBC">
              <w:t xml:space="preserve">Разработка технологических процессов </w:t>
            </w:r>
            <w:r w:rsidR="000D1BEC" w:rsidRPr="00183EBC">
              <w:t xml:space="preserve">автоматизированного </w:t>
            </w:r>
            <w:r w:rsidRPr="00183EBC">
              <w:t>изготовления машиностроительных изделий высокой сложности</w:t>
            </w:r>
          </w:p>
        </w:tc>
        <w:tc>
          <w:tcPr>
            <w:tcW w:w="296" w:type="pct"/>
          </w:tcPr>
          <w:p w14:paraId="6B289380" w14:textId="77777777" w:rsidR="002B25BF" w:rsidRPr="00183EBC" w:rsidRDefault="002B25BF" w:rsidP="002B25BF">
            <w:pPr>
              <w:jc w:val="center"/>
            </w:pPr>
            <w:r w:rsidRPr="00183EBC">
              <w:rPr>
                <w:lang w:val="en-US"/>
              </w:rPr>
              <w:t>C</w:t>
            </w:r>
            <w:r w:rsidRPr="00183EBC">
              <w:t>/02.7</w:t>
            </w:r>
          </w:p>
        </w:tc>
        <w:tc>
          <w:tcPr>
            <w:tcW w:w="601" w:type="pct"/>
          </w:tcPr>
          <w:p w14:paraId="0EAF7377" w14:textId="77777777" w:rsidR="002B25BF" w:rsidRPr="00183EBC" w:rsidRDefault="002B25BF" w:rsidP="002B25BF">
            <w:pPr>
              <w:jc w:val="center"/>
            </w:pPr>
            <w:r w:rsidRPr="00183EBC">
              <w:t>7</w:t>
            </w:r>
          </w:p>
        </w:tc>
      </w:tr>
      <w:tr w:rsidR="00183EBC" w:rsidRPr="00183EBC" w14:paraId="517170AE" w14:textId="77777777" w:rsidTr="00507BB8">
        <w:trPr>
          <w:trHeight w:val="20"/>
        </w:trPr>
        <w:tc>
          <w:tcPr>
            <w:tcW w:w="228" w:type="pct"/>
            <w:vMerge/>
            <w:vAlign w:val="center"/>
          </w:tcPr>
          <w:p w14:paraId="58D5B2E9" w14:textId="77777777" w:rsidR="002B25BF" w:rsidRPr="00183EBC" w:rsidRDefault="002B25BF" w:rsidP="002B25BF"/>
        </w:tc>
        <w:tc>
          <w:tcPr>
            <w:tcW w:w="1822" w:type="pct"/>
            <w:vMerge/>
            <w:shd w:val="clear" w:color="auto" w:fill="FFFFFF"/>
            <w:vAlign w:val="center"/>
          </w:tcPr>
          <w:p w14:paraId="193D6F63" w14:textId="77777777" w:rsidR="002B25BF" w:rsidRPr="00183EBC" w:rsidRDefault="002B25BF" w:rsidP="002B25BF">
            <w:pPr>
              <w:rPr>
                <w:i/>
              </w:rPr>
            </w:pPr>
          </w:p>
        </w:tc>
        <w:tc>
          <w:tcPr>
            <w:tcW w:w="575" w:type="pct"/>
            <w:vMerge/>
            <w:vAlign w:val="center"/>
          </w:tcPr>
          <w:p w14:paraId="64E6DB2A" w14:textId="77777777" w:rsidR="002B25BF" w:rsidRPr="00183EBC" w:rsidRDefault="002B25BF" w:rsidP="002B25BF">
            <w:pPr>
              <w:rPr>
                <w:i/>
              </w:rPr>
            </w:pPr>
          </w:p>
        </w:tc>
        <w:tc>
          <w:tcPr>
            <w:tcW w:w="1478" w:type="pct"/>
          </w:tcPr>
          <w:p w14:paraId="0772CEED" w14:textId="77777777" w:rsidR="002B25BF" w:rsidRPr="00183EBC" w:rsidRDefault="002B25BF" w:rsidP="002B25BF">
            <w:r w:rsidRPr="00183EBC">
              <w:t>Разработка управляющих программ для изготовления машиностроительных изделий высокой сложности</w:t>
            </w:r>
          </w:p>
        </w:tc>
        <w:tc>
          <w:tcPr>
            <w:tcW w:w="296" w:type="pct"/>
          </w:tcPr>
          <w:p w14:paraId="5A790674" w14:textId="77777777" w:rsidR="002B25BF" w:rsidRPr="00183EBC" w:rsidRDefault="002B25BF" w:rsidP="002B25BF">
            <w:pPr>
              <w:jc w:val="center"/>
            </w:pPr>
            <w:r w:rsidRPr="00183EBC">
              <w:rPr>
                <w:lang w:val="en-US"/>
              </w:rPr>
              <w:t>C</w:t>
            </w:r>
            <w:r w:rsidRPr="00183EBC">
              <w:t>/03.7</w:t>
            </w:r>
          </w:p>
        </w:tc>
        <w:tc>
          <w:tcPr>
            <w:tcW w:w="601" w:type="pct"/>
          </w:tcPr>
          <w:p w14:paraId="6FF97E5C" w14:textId="77777777" w:rsidR="002B25BF" w:rsidRPr="00183EBC" w:rsidRDefault="002B25BF" w:rsidP="002B25BF">
            <w:pPr>
              <w:jc w:val="center"/>
            </w:pPr>
            <w:r w:rsidRPr="00183EBC">
              <w:t>7</w:t>
            </w:r>
          </w:p>
        </w:tc>
      </w:tr>
      <w:tr w:rsidR="00183EBC" w:rsidRPr="00183EBC" w14:paraId="64BF2CCD" w14:textId="77777777" w:rsidTr="00507BB8">
        <w:trPr>
          <w:trHeight w:val="20"/>
        </w:trPr>
        <w:tc>
          <w:tcPr>
            <w:tcW w:w="228" w:type="pct"/>
            <w:vMerge/>
            <w:vAlign w:val="center"/>
          </w:tcPr>
          <w:p w14:paraId="07FC945D" w14:textId="77777777" w:rsidR="002B25BF" w:rsidRPr="00183EBC" w:rsidRDefault="002B25BF" w:rsidP="002B25BF"/>
        </w:tc>
        <w:tc>
          <w:tcPr>
            <w:tcW w:w="1822" w:type="pct"/>
            <w:vMerge/>
            <w:shd w:val="clear" w:color="auto" w:fill="FFFFFF"/>
            <w:vAlign w:val="center"/>
          </w:tcPr>
          <w:p w14:paraId="7FD45C65" w14:textId="77777777" w:rsidR="002B25BF" w:rsidRPr="00183EBC" w:rsidRDefault="002B25BF" w:rsidP="002B25BF">
            <w:pPr>
              <w:rPr>
                <w:i/>
              </w:rPr>
            </w:pPr>
          </w:p>
        </w:tc>
        <w:tc>
          <w:tcPr>
            <w:tcW w:w="575" w:type="pct"/>
            <w:vMerge/>
            <w:vAlign w:val="center"/>
          </w:tcPr>
          <w:p w14:paraId="10E979C4" w14:textId="77777777" w:rsidR="002B25BF" w:rsidRPr="00183EBC" w:rsidRDefault="002B25BF" w:rsidP="002B25BF">
            <w:pPr>
              <w:rPr>
                <w:i/>
              </w:rPr>
            </w:pPr>
          </w:p>
        </w:tc>
        <w:tc>
          <w:tcPr>
            <w:tcW w:w="1478" w:type="pct"/>
          </w:tcPr>
          <w:p w14:paraId="67F11D68" w14:textId="77777777" w:rsidR="002B25BF" w:rsidRPr="00183EBC" w:rsidRDefault="002B25BF" w:rsidP="000D1BEC">
            <w:r w:rsidRPr="00183EBC">
              <w:t xml:space="preserve">Контроль технологических процессов </w:t>
            </w:r>
            <w:r w:rsidR="000D1BEC" w:rsidRPr="00183EBC">
              <w:t xml:space="preserve">автоматизированного </w:t>
            </w:r>
            <w:r w:rsidRPr="00183EBC">
              <w:t>изготовления машиностроительных изделий высокой сложности</w:t>
            </w:r>
          </w:p>
        </w:tc>
        <w:tc>
          <w:tcPr>
            <w:tcW w:w="296" w:type="pct"/>
          </w:tcPr>
          <w:p w14:paraId="28020A61" w14:textId="77777777" w:rsidR="002B25BF" w:rsidRPr="00183EBC" w:rsidRDefault="002B25BF" w:rsidP="002B25BF">
            <w:pPr>
              <w:jc w:val="center"/>
            </w:pPr>
            <w:r w:rsidRPr="00183EBC">
              <w:rPr>
                <w:lang w:val="en-US"/>
              </w:rPr>
              <w:t>C</w:t>
            </w:r>
            <w:r w:rsidRPr="00183EBC">
              <w:t>/04.7</w:t>
            </w:r>
          </w:p>
        </w:tc>
        <w:tc>
          <w:tcPr>
            <w:tcW w:w="601" w:type="pct"/>
          </w:tcPr>
          <w:p w14:paraId="7154FEC8" w14:textId="77777777" w:rsidR="002B25BF" w:rsidRPr="00183EBC" w:rsidRDefault="002B25BF" w:rsidP="002B25BF">
            <w:pPr>
              <w:jc w:val="center"/>
            </w:pPr>
            <w:r w:rsidRPr="00183EBC">
              <w:t>7</w:t>
            </w:r>
          </w:p>
        </w:tc>
      </w:tr>
      <w:bookmarkEnd w:id="5"/>
      <w:bookmarkEnd w:id="6"/>
      <w:bookmarkEnd w:id="7"/>
    </w:tbl>
    <w:p w14:paraId="034563B4" w14:textId="77777777" w:rsidR="00601373" w:rsidRPr="00183EBC" w:rsidRDefault="00601373" w:rsidP="00601373"/>
    <w:p w14:paraId="180EA8D0" w14:textId="77777777" w:rsidR="00601373" w:rsidRPr="00183EBC" w:rsidRDefault="00601373" w:rsidP="00197517">
      <w:pPr>
        <w:pStyle w:val="12"/>
        <w:ind w:left="360"/>
        <w:rPr>
          <w:b/>
          <w:sz w:val="28"/>
        </w:rPr>
        <w:sectPr w:rsidR="00601373" w:rsidRPr="00183EBC" w:rsidSect="000D76F1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056F04CA" w14:textId="14F3768A" w:rsidR="00DA54E3" w:rsidRPr="00183EBC" w:rsidRDefault="00DA54E3" w:rsidP="00F51196">
      <w:pPr>
        <w:pStyle w:val="1"/>
        <w:jc w:val="center"/>
      </w:pPr>
      <w:bookmarkStart w:id="15" w:name="_Toc127093709"/>
      <w:bookmarkStart w:id="16" w:name="OLE_LINK42"/>
      <w:bookmarkStart w:id="17" w:name="OLE_LINK43"/>
      <w:r w:rsidRPr="00183EBC">
        <w:lastRenderedPageBreak/>
        <w:t>III. Характеристика обобщенных трудовых функций</w:t>
      </w:r>
      <w:bookmarkEnd w:id="15"/>
    </w:p>
    <w:p w14:paraId="5B175BB5" w14:textId="77777777" w:rsidR="00507BB8" w:rsidRPr="00183EBC" w:rsidRDefault="00507BB8" w:rsidP="00507BB8"/>
    <w:p w14:paraId="0F177FF8" w14:textId="77777777" w:rsidR="00DA54E3" w:rsidRPr="00183EBC" w:rsidRDefault="00DA54E3" w:rsidP="00F51196">
      <w:pPr>
        <w:pStyle w:val="2"/>
      </w:pPr>
      <w:bookmarkStart w:id="18" w:name="_Toc127093710"/>
      <w:r w:rsidRPr="00183EBC">
        <w:t>3.1. Обобщенная трудовая функция</w:t>
      </w:r>
      <w:bookmarkEnd w:id="18"/>
    </w:p>
    <w:p w14:paraId="1395049E" w14:textId="77777777" w:rsidR="00F51196" w:rsidRPr="00183EBC" w:rsidRDefault="00F51196" w:rsidP="00F5119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3"/>
        <w:gridCol w:w="4208"/>
        <w:gridCol w:w="742"/>
        <w:gridCol w:w="784"/>
        <w:gridCol w:w="1984"/>
        <w:gridCol w:w="650"/>
      </w:tblGrid>
      <w:tr w:rsidR="00EB35C0" w:rsidRPr="00183EBC" w14:paraId="70A4CCBB" w14:textId="77777777" w:rsidTr="00F51196">
        <w:trPr>
          <w:trHeight w:val="278"/>
        </w:trPr>
        <w:tc>
          <w:tcPr>
            <w:tcW w:w="98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6DEEBBA" w14:textId="77777777" w:rsidR="00EB35C0" w:rsidRPr="00183EBC" w:rsidRDefault="00197517" w:rsidP="00197517">
            <w:r w:rsidRPr="00183EBC">
              <w:rPr>
                <w:sz w:val="20"/>
              </w:rPr>
              <w:t>Наименование</w:t>
            </w:r>
          </w:p>
        </w:tc>
        <w:tc>
          <w:tcPr>
            <w:tcW w:w="20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061F9A" w14:textId="77777777" w:rsidR="00EB35C0" w:rsidRPr="00183EBC" w:rsidRDefault="00F94CC7" w:rsidP="005724E8">
            <w:r w:rsidRPr="00183EBC">
              <w:t xml:space="preserve">Проектирование технологических процессов </w:t>
            </w:r>
            <w:r w:rsidR="005724E8" w:rsidRPr="00183EBC">
              <w:t xml:space="preserve">автоматизированного </w:t>
            </w:r>
            <w:r w:rsidRPr="00183EBC">
              <w:t>изготовления машиностроительных изделий низкой сложности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2F73967" w14:textId="77777777" w:rsidR="00EB35C0" w:rsidRPr="00183EBC" w:rsidRDefault="00197517" w:rsidP="00F51196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Код</w:t>
            </w:r>
          </w:p>
        </w:tc>
        <w:tc>
          <w:tcPr>
            <w:tcW w:w="3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61F1D3" w14:textId="77777777" w:rsidR="00EB35C0" w:rsidRPr="00183EBC" w:rsidRDefault="008C4DD6" w:rsidP="00197517">
            <w:pPr>
              <w:jc w:val="center"/>
              <w:rPr>
                <w:lang w:val="en-US"/>
              </w:rPr>
            </w:pPr>
            <w:r w:rsidRPr="00183EBC">
              <w:rPr>
                <w:lang w:val="en-US"/>
              </w:rPr>
              <w:t>A</w:t>
            </w:r>
          </w:p>
        </w:tc>
        <w:tc>
          <w:tcPr>
            <w:tcW w:w="95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586D11E" w14:textId="77777777" w:rsidR="00EB35C0" w:rsidRPr="00183EBC" w:rsidRDefault="00197517" w:rsidP="00F51196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Уровень квалификации</w:t>
            </w:r>
          </w:p>
        </w:tc>
        <w:tc>
          <w:tcPr>
            <w:tcW w:w="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113ED8" w14:textId="77777777" w:rsidR="00EB35C0" w:rsidRPr="00183EBC" w:rsidRDefault="00A94974" w:rsidP="00197517">
            <w:pPr>
              <w:jc w:val="center"/>
            </w:pPr>
            <w:r w:rsidRPr="00183EBC">
              <w:t>5</w:t>
            </w:r>
          </w:p>
        </w:tc>
      </w:tr>
    </w:tbl>
    <w:p w14:paraId="7D4F056F" w14:textId="77777777" w:rsidR="00F51196" w:rsidRPr="00183EBC" w:rsidRDefault="00F5119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7"/>
        <w:gridCol w:w="1446"/>
        <w:gridCol w:w="484"/>
        <w:gridCol w:w="2257"/>
        <w:gridCol w:w="1580"/>
        <w:gridCol w:w="1957"/>
      </w:tblGrid>
      <w:tr w:rsidR="00183EBC" w:rsidRPr="00183EBC" w14:paraId="23AFBE87" w14:textId="77777777" w:rsidTr="00507BB8">
        <w:trPr>
          <w:trHeight w:val="20"/>
        </w:trPr>
        <w:tc>
          <w:tcPr>
            <w:tcW w:w="129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B907BEB" w14:textId="77777777" w:rsidR="00EB35C0" w:rsidRPr="00183EBC" w:rsidRDefault="00197517" w:rsidP="00F51196">
            <w:r w:rsidRPr="00183EBC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0EEC54E" w14:textId="77777777" w:rsidR="00EB35C0" w:rsidRPr="00183EBC" w:rsidRDefault="00197517" w:rsidP="00507BB8">
            <w:pPr>
              <w:jc w:val="center"/>
            </w:pPr>
            <w:r w:rsidRPr="00183EBC">
              <w:rPr>
                <w:sz w:val="20"/>
              </w:rPr>
              <w:t>Оригинал</w:t>
            </w:r>
          </w:p>
        </w:tc>
        <w:tc>
          <w:tcPr>
            <w:tcW w:w="23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314207E" w14:textId="77777777" w:rsidR="00EB35C0" w:rsidRPr="00183EBC" w:rsidRDefault="00A94974" w:rsidP="00507BB8">
            <w:pPr>
              <w:jc w:val="center"/>
            </w:pPr>
            <w:r w:rsidRPr="00183EBC">
              <w:t>X</w:t>
            </w:r>
          </w:p>
        </w:tc>
        <w:tc>
          <w:tcPr>
            <w:tcW w:w="10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62F75D6" w14:textId="77777777" w:rsidR="00EB35C0" w:rsidRPr="00183EBC" w:rsidRDefault="00197517" w:rsidP="00507BB8">
            <w:pPr>
              <w:jc w:val="center"/>
            </w:pPr>
            <w:r w:rsidRPr="00183EBC">
              <w:rPr>
                <w:sz w:val="20"/>
              </w:rPr>
              <w:t>Заимствовано из оригинала</w:t>
            </w:r>
          </w:p>
        </w:tc>
        <w:tc>
          <w:tcPr>
            <w:tcW w:w="7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5C87A85" w14:textId="77777777" w:rsidR="00EB35C0" w:rsidRPr="00183EBC" w:rsidRDefault="00EB35C0" w:rsidP="00507BB8">
            <w:pPr>
              <w:jc w:val="center"/>
            </w:pPr>
          </w:p>
        </w:tc>
        <w:tc>
          <w:tcPr>
            <w:tcW w:w="9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71109BF" w14:textId="77777777" w:rsidR="00EB35C0" w:rsidRPr="00183EBC" w:rsidRDefault="00EB35C0" w:rsidP="00507BB8">
            <w:pPr>
              <w:jc w:val="center"/>
            </w:pPr>
          </w:p>
        </w:tc>
      </w:tr>
      <w:tr w:rsidR="00EB35C0" w:rsidRPr="00183EBC" w14:paraId="1DC6B454" w14:textId="77777777" w:rsidTr="00507BB8">
        <w:trPr>
          <w:trHeight w:val="479"/>
        </w:trPr>
        <w:tc>
          <w:tcPr>
            <w:tcW w:w="1294" w:type="pct"/>
            <w:tcBorders>
              <w:top w:val="nil"/>
              <w:bottom w:val="nil"/>
              <w:right w:val="nil"/>
            </w:tcBorders>
            <w:vAlign w:val="center"/>
          </w:tcPr>
          <w:p w14:paraId="282D083A" w14:textId="77777777" w:rsidR="00EB35C0" w:rsidRPr="00183EBC" w:rsidRDefault="00EB35C0" w:rsidP="00197517"/>
        </w:tc>
        <w:tc>
          <w:tcPr>
            <w:tcW w:w="20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2A161F9" w14:textId="77777777" w:rsidR="00EB35C0" w:rsidRPr="00183EBC" w:rsidRDefault="00EB35C0" w:rsidP="00197517"/>
        </w:tc>
        <w:tc>
          <w:tcPr>
            <w:tcW w:w="75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438838B" w14:textId="77777777" w:rsidR="00EB35C0" w:rsidRPr="00183EBC" w:rsidRDefault="00197517" w:rsidP="00197517">
            <w:pPr>
              <w:jc w:val="center"/>
            </w:pPr>
            <w:r w:rsidRPr="00183EBC">
              <w:rPr>
                <w:sz w:val="20"/>
              </w:rPr>
              <w:t>Код оригинала</w:t>
            </w:r>
          </w:p>
        </w:tc>
        <w:tc>
          <w:tcPr>
            <w:tcW w:w="9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71B4F86" w14:textId="77777777" w:rsidR="00EB35C0" w:rsidRPr="00183EBC" w:rsidRDefault="00197517" w:rsidP="00197517">
            <w:pPr>
              <w:jc w:val="center"/>
            </w:pPr>
            <w:r w:rsidRPr="00183EB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B00BC86" w14:textId="77777777" w:rsidR="00F51196" w:rsidRPr="00183EBC" w:rsidRDefault="00F5119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EB35C0" w:rsidRPr="00183EBC" w14:paraId="5686C2A6" w14:textId="77777777" w:rsidTr="00507BB8">
        <w:trPr>
          <w:trHeight w:val="20"/>
        </w:trPr>
        <w:tc>
          <w:tcPr>
            <w:tcW w:w="1072" w:type="pct"/>
          </w:tcPr>
          <w:p w14:paraId="164D61DC" w14:textId="77777777" w:rsidR="00EB35C0" w:rsidRPr="00183EBC" w:rsidRDefault="00DA54E3" w:rsidP="003A5EA3">
            <w:r w:rsidRPr="00183EBC"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0E7DAACB" w14:textId="3B546A98" w:rsidR="00E83FAA" w:rsidRPr="00183EBC" w:rsidRDefault="00E83FAA" w:rsidP="00E83FAA">
            <w:r w:rsidRPr="00183EBC">
              <w:t>Инженер-технолог в машиностроении</w:t>
            </w:r>
          </w:p>
          <w:p w14:paraId="70CD6E2E" w14:textId="24736119" w:rsidR="00E83FAA" w:rsidRDefault="00E83FAA" w:rsidP="00E83FAA">
            <w:r w:rsidRPr="00183EBC">
              <w:t>Инженер-технолог</w:t>
            </w:r>
          </w:p>
          <w:p w14:paraId="31AFEE18" w14:textId="60AD3B6B" w:rsidR="0010688B" w:rsidRPr="00183EBC" w:rsidRDefault="0010688B" w:rsidP="00E83FAA">
            <w:r w:rsidRPr="00183EBC">
              <w:t>Инженер-технолог в машиностроении III категории</w:t>
            </w:r>
          </w:p>
          <w:p w14:paraId="454DD8E6" w14:textId="77777777" w:rsidR="009E505D" w:rsidRPr="00183EBC" w:rsidRDefault="0010688B" w:rsidP="0010688B">
            <w:r w:rsidRPr="00183EBC">
              <w:t>Инженер-технолог III категории</w:t>
            </w:r>
          </w:p>
        </w:tc>
      </w:tr>
    </w:tbl>
    <w:p w14:paraId="0AE64502" w14:textId="77777777" w:rsidR="00F51196" w:rsidRPr="00183EBC" w:rsidRDefault="00F5119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83EBC" w:rsidRPr="00183EBC" w14:paraId="7ACC3535" w14:textId="77777777" w:rsidTr="00507BB8">
        <w:trPr>
          <w:trHeight w:val="20"/>
        </w:trPr>
        <w:tc>
          <w:tcPr>
            <w:tcW w:w="1072" w:type="pct"/>
          </w:tcPr>
          <w:p w14:paraId="3EF20404" w14:textId="77777777" w:rsidR="00082A7B" w:rsidRPr="00183EBC" w:rsidRDefault="00082A7B" w:rsidP="00507BB8">
            <w:r w:rsidRPr="00183EBC">
              <w:t>Требования к образованию и обучению</w:t>
            </w:r>
          </w:p>
        </w:tc>
        <w:tc>
          <w:tcPr>
            <w:tcW w:w="3928" w:type="pct"/>
          </w:tcPr>
          <w:p w14:paraId="6590E052" w14:textId="77777777" w:rsidR="00082A7B" w:rsidRPr="00183EBC" w:rsidRDefault="00082A7B" w:rsidP="00507BB8">
            <w:r w:rsidRPr="00183EBC">
              <w:t>Среднее профессиональное образование – программы подготовки специалистов среднего звена</w:t>
            </w:r>
          </w:p>
          <w:p w14:paraId="01FAA5F3" w14:textId="77777777" w:rsidR="00082A7B" w:rsidRPr="00183EBC" w:rsidRDefault="000673F6" w:rsidP="00507BB8">
            <w:r w:rsidRPr="00183EBC">
              <w:t>и</w:t>
            </w:r>
            <w:r w:rsidR="00082A7B" w:rsidRPr="00183EBC">
              <w:t>ли</w:t>
            </w:r>
          </w:p>
          <w:p w14:paraId="07BD0DEF" w14:textId="77777777" w:rsidR="00082A7B" w:rsidRPr="00183EBC" w:rsidRDefault="00082A7B" w:rsidP="00507BB8">
            <w:r w:rsidRPr="00183EBC">
              <w:t>Высшее образование – бакалавриат</w:t>
            </w:r>
          </w:p>
        </w:tc>
      </w:tr>
      <w:tr w:rsidR="00183EBC" w:rsidRPr="00183EBC" w14:paraId="3308201E" w14:textId="77777777" w:rsidTr="00507BB8">
        <w:trPr>
          <w:trHeight w:val="20"/>
        </w:trPr>
        <w:tc>
          <w:tcPr>
            <w:tcW w:w="1072" w:type="pct"/>
          </w:tcPr>
          <w:p w14:paraId="0722299C" w14:textId="77777777" w:rsidR="00082A7B" w:rsidRPr="00183EBC" w:rsidRDefault="00082A7B" w:rsidP="00507BB8">
            <w:r w:rsidRPr="00183EBC">
              <w:t>Требования к опыту практической работы</w:t>
            </w:r>
          </w:p>
        </w:tc>
        <w:tc>
          <w:tcPr>
            <w:tcW w:w="3928" w:type="pct"/>
          </w:tcPr>
          <w:p w14:paraId="0A2637BE" w14:textId="77777777" w:rsidR="00E83FAA" w:rsidRDefault="00E83FAA" w:rsidP="00E83FAA">
            <w:pPr>
              <w:suppressAutoHyphens/>
            </w:pPr>
            <w:r>
              <w:t xml:space="preserve">Для должностей инженеров без категории </w:t>
            </w:r>
            <w:r w:rsidRPr="003905E9">
              <w:t xml:space="preserve">не менее двух лет техником в </w:t>
            </w:r>
            <w:r w:rsidRPr="006F280D">
              <w:t>механосборочно</w:t>
            </w:r>
            <w:r>
              <w:t>м</w:t>
            </w:r>
            <w:r w:rsidRPr="006F280D">
              <w:t xml:space="preserve"> </w:t>
            </w:r>
            <w:r w:rsidRPr="003905E9">
              <w:t>производстве при наличии среднего профессионального образования по программам подготовки специалистов среднего звена</w:t>
            </w:r>
          </w:p>
          <w:p w14:paraId="3AFDBB53" w14:textId="48B0C4A6" w:rsidR="00A050F0" w:rsidRPr="00183EBC" w:rsidRDefault="00E83FAA" w:rsidP="00E83FAA">
            <w:r>
              <w:t xml:space="preserve">Для должностей инженеров </w:t>
            </w:r>
            <w:r>
              <w:rPr>
                <w:lang w:val="en-US"/>
              </w:rPr>
              <w:t>III</w:t>
            </w:r>
            <w:r>
              <w:t xml:space="preserve"> категории</w:t>
            </w:r>
            <w:r w:rsidRPr="003905E9">
              <w:t xml:space="preserve"> не менее шести месяцев </w:t>
            </w:r>
            <w:r>
              <w:t xml:space="preserve">в должности </w:t>
            </w:r>
            <w:r w:rsidRPr="003905E9">
              <w:t>инженер</w:t>
            </w:r>
            <w:r>
              <w:t xml:space="preserve">а без категории в </w:t>
            </w:r>
            <w:r w:rsidRPr="006F280D">
              <w:t>механосборочно</w:t>
            </w:r>
            <w:r>
              <w:t>м</w:t>
            </w:r>
            <w:r w:rsidRPr="006F280D">
              <w:t xml:space="preserve"> </w:t>
            </w:r>
            <w:r>
              <w:t>производстве</w:t>
            </w:r>
          </w:p>
        </w:tc>
      </w:tr>
      <w:tr w:rsidR="00183EBC" w:rsidRPr="00183EBC" w14:paraId="7BD87B36" w14:textId="77777777" w:rsidTr="00507BB8">
        <w:trPr>
          <w:trHeight w:val="20"/>
        </w:trPr>
        <w:tc>
          <w:tcPr>
            <w:tcW w:w="1072" w:type="pct"/>
          </w:tcPr>
          <w:p w14:paraId="59C4E4E1" w14:textId="77777777" w:rsidR="00082A7B" w:rsidRPr="00183EBC" w:rsidRDefault="00082A7B" w:rsidP="00507BB8">
            <w:r w:rsidRPr="00183EBC">
              <w:t>Особые условия допуска к работе</w:t>
            </w:r>
          </w:p>
        </w:tc>
        <w:tc>
          <w:tcPr>
            <w:tcW w:w="3928" w:type="pct"/>
          </w:tcPr>
          <w:p w14:paraId="718D7E9A" w14:textId="77777777" w:rsidR="007517BE" w:rsidRPr="00183EBC" w:rsidRDefault="007517BE" w:rsidP="00507BB8">
            <w:pPr>
              <w:pStyle w:val="aff2"/>
            </w:pPr>
            <w:r w:rsidRPr="00183EBC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183EBC">
              <w:rPr>
                <w:rStyle w:val="af0"/>
              </w:rPr>
              <w:endnoteReference w:id="3"/>
            </w:r>
          </w:p>
          <w:p w14:paraId="5C3EC53E" w14:textId="77777777" w:rsidR="007517BE" w:rsidRPr="00183EBC" w:rsidRDefault="007517BE" w:rsidP="00507BB8">
            <w:pPr>
              <w:pStyle w:val="aff2"/>
            </w:pPr>
            <w:r w:rsidRPr="00183EBC">
              <w:t>Прохождение обучения мерам пожарной безопасности</w:t>
            </w:r>
            <w:r w:rsidRPr="00183EBC">
              <w:rPr>
                <w:rStyle w:val="af0"/>
              </w:rPr>
              <w:endnoteReference w:id="4"/>
            </w:r>
          </w:p>
          <w:p w14:paraId="6F21B98E" w14:textId="60220223" w:rsidR="00082A7B" w:rsidRPr="00183EBC" w:rsidRDefault="007517BE" w:rsidP="00507BB8">
            <w:r w:rsidRPr="00183EBC">
              <w:t>Прохождение обучения по охране труда и проверки знани</w:t>
            </w:r>
            <w:r w:rsidR="004F218D">
              <w:t>я</w:t>
            </w:r>
            <w:r w:rsidRPr="00183EBC">
              <w:t xml:space="preserve"> требований охраны</w:t>
            </w:r>
            <w:r w:rsidRPr="00183EBC" w:rsidDel="006D48C9">
              <w:t xml:space="preserve"> </w:t>
            </w:r>
            <w:r w:rsidRPr="00183EBC">
              <w:t>труда</w:t>
            </w:r>
            <w:r w:rsidRPr="00183EBC">
              <w:rPr>
                <w:rStyle w:val="af0"/>
              </w:rPr>
              <w:endnoteReference w:id="5"/>
            </w:r>
          </w:p>
        </w:tc>
      </w:tr>
      <w:tr w:rsidR="00082A7B" w:rsidRPr="00183EBC" w14:paraId="4CB09AF0" w14:textId="77777777" w:rsidTr="00507BB8">
        <w:trPr>
          <w:trHeight w:val="20"/>
        </w:trPr>
        <w:tc>
          <w:tcPr>
            <w:tcW w:w="1072" w:type="pct"/>
          </w:tcPr>
          <w:p w14:paraId="3AFBC5EC" w14:textId="77777777" w:rsidR="00082A7B" w:rsidRPr="00183EBC" w:rsidRDefault="00082A7B" w:rsidP="00507BB8">
            <w:r w:rsidRPr="00183EBC">
              <w:t>Другие характеристики</w:t>
            </w:r>
          </w:p>
        </w:tc>
        <w:tc>
          <w:tcPr>
            <w:tcW w:w="3928" w:type="pct"/>
          </w:tcPr>
          <w:p w14:paraId="67E4B996" w14:textId="77777777" w:rsidR="00082A7B" w:rsidRPr="00183EBC" w:rsidRDefault="00082A7B" w:rsidP="00507BB8">
            <w:r w:rsidRPr="00183EBC">
              <w:t xml:space="preserve">Рекомендуется дополнительное профессиональное образование – </w:t>
            </w:r>
            <w:r w:rsidR="00924E80" w:rsidRPr="00183EBC">
              <w:t xml:space="preserve">программы повышения квалификации </w:t>
            </w:r>
            <w:r w:rsidRPr="00183EBC">
              <w:t>не реже одного раза в пять лет</w:t>
            </w:r>
          </w:p>
        </w:tc>
      </w:tr>
    </w:tbl>
    <w:p w14:paraId="2E34D529" w14:textId="77777777" w:rsidR="00F51196" w:rsidRPr="00183EBC" w:rsidRDefault="00F51196"/>
    <w:p w14:paraId="3BE255EB" w14:textId="77777777" w:rsidR="00F51196" w:rsidRPr="00183EBC" w:rsidRDefault="00F51196" w:rsidP="00082A7B">
      <w:r w:rsidRPr="00183EBC">
        <w:t>Дополнительные характеристики</w:t>
      </w:r>
    </w:p>
    <w:p w14:paraId="7506F1E8" w14:textId="77777777" w:rsidR="00F51196" w:rsidRPr="00183EBC" w:rsidRDefault="00F5119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183EBC" w:rsidRPr="00183EBC" w14:paraId="2A3D3D17" w14:textId="77777777" w:rsidTr="00507BB8">
        <w:trPr>
          <w:trHeight w:val="20"/>
        </w:trPr>
        <w:tc>
          <w:tcPr>
            <w:tcW w:w="1072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267B53CF" w14:textId="77777777" w:rsidR="00082A7B" w:rsidRPr="00183EBC" w:rsidRDefault="00082A7B" w:rsidP="00082A7B">
            <w:pPr>
              <w:jc w:val="center"/>
            </w:pPr>
            <w:r w:rsidRPr="00183EBC">
              <w:t>Наименование документа</w:t>
            </w:r>
          </w:p>
        </w:tc>
        <w:tc>
          <w:tcPr>
            <w:tcW w:w="612" w:type="pct"/>
            <w:tcBorders>
              <w:bottom w:val="single" w:sz="4" w:space="0" w:color="808080"/>
            </w:tcBorders>
            <w:vAlign w:val="center"/>
          </w:tcPr>
          <w:p w14:paraId="644AEFDC" w14:textId="77777777" w:rsidR="00082A7B" w:rsidRPr="00183EBC" w:rsidRDefault="00082A7B" w:rsidP="00082A7B">
            <w:pPr>
              <w:jc w:val="center"/>
            </w:pPr>
            <w:r w:rsidRPr="00183EBC">
              <w:t>Код</w:t>
            </w:r>
          </w:p>
        </w:tc>
        <w:tc>
          <w:tcPr>
            <w:tcW w:w="3316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29E0A596" w14:textId="77777777" w:rsidR="00082A7B" w:rsidRPr="00183EBC" w:rsidRDefault="00082A7B" w:rsidP="00082A7B">
            <w:pPr>
              <w:jc w:val="center"/>
            </w:pPr>
            <w:r w:rsidRPr="00183EBC">
              <w:t>Наименование базовой группы, должности (профессии) или специальности</w:t>
            </w:r>
          </w:p>
        </w:tc>
      </w:tr>
      <w:tr w:rsidR="00183EBC" w:rsidRPr="00183EBC" w14:paraId="37429181" w14:textId="77777777" w:rsidTr="00507BB8">
        <w:trPr>
          <w:trHeight w:val="20"/>
        </w:trPr>
        <w:tc>
          <w:tcPr>
            <w:tcW w:w="1072" w:type="pct"/>
            <w:tcBorders>
              <w:left w:val="single" w:sz="4" w:space="0" w:color="808080"/>
              <w:right w:val="single" w:sz="4" w:space="0" w:color="808080"/>
            </w:tcBorders>
          </w:tcPr>
          <w:p w14:paraId="0A5D6DC8" w14:textId="77777777" w:rsidR="00082A7B" w:rsidRPr="00183EBC" w:rsidRDefault="00082A7B" w:rsidP="00082A7B">
            <w:pPr>
              <w:rPr>
                <w:vertAlign w:val="superscript"/>
              </w:rPr>
            </w:pPr>
            <w:r w:rsidRPr="00183EBC">
              <w:t>ОКЗ</w:t>
            </w:r>
          </w:p>
        </w:tc>
        <w:tc>
          <w:tcPr>
            <w:tcW w:w="612" w:type="pct"/>
            <w:tcBorders>
              <w:left w:val="single" w:sz="4" w:space="0" w:color="808080"/>
              <w:right w:val="single" w:sz="4" w:space="0" w:color="808080"/>
            </w:tcBorders>
          </w:tcPr>
          <w:p w14:paraId="3D493DA4" w14:textId="77777777" w:rsidR="00082A7B" w:rsidRPr="00183EBC" w:rsidRDefault="00082A7B" w:rsidP="00082A7B">
            <w:r w:rsidRPr="00183EBC">
              <w:t>2141</w:t>
            </w:r>
          </w:p>
        </w:tc>
        <w:tc>
          <w:tcPr>
            <w:tcW w:w="3316" w:type="pct"/>
            <w:tcBorders>
              <w:left w:val="single" w:sz="4" w:space="0" w:color="808080"/>
              <w:right w:val="single" w:sz="4" w:space="0" w:color="808080"/>
            </w:tcBorders>
          </w:tcPr>
          <w:p w14:paraId="3DCE87F5" w14:textId="77777777" w:rsidR="00082A7B" w:rsidRPr="00183EBC" w:rsidRDefault="00082A7B" w:rsidP="00082A7B">
            <w:r w:rsidRPr="00183EBC">
              <w:t>Инженеры в промышленности и на производстве</w:t>
            </w:r>
          </w:p>
        </w:tc>
      </w:tr>
      <w:tr w:rsidR="00183EBC" w:rsidRPr="00183EBC" w14:paraId="1EB55946" w14:textId="77777777" w:rsidTr="00507BB8">
        <w:trPr>
          <w:trHeight w:val="20"/>
        </w:trPr>
        <w:tc>
          <w:tcPr>
            <w:tcW w:w="1072" w:type="pct"/>
            <w:tcBorders>
              <w:left w:val="single" w:sz="4" w:space="0" w:color="808080"/>
              <w:right w:val="single" w:sz="4" w:space="0" w:color="808080"/>
            </w:tcBorders>
          </w:tcPr>
          <w:p w14:paraId="0FD4D0FE" w14:textId="77777777" w:rsidR="00082A7B" w:rsidRPr="00183EBC" w:rsidRDefault="00082A7B" w:rsidP="00082A7B">
            <w:r w:rsidRPr="00183EBC">
              <w:t>ЕКС</w:t>
            </w:r>
            <w:r w:rsidRPr="00183EBC">
              <w:rPr>
                <w:vertAlign w:val="superscript"/>
              </w:rPr>
              <w:endnoteReference w:id="6"/>
            </w:r>
          </w:p>
        </w:tc>
        <w:tc>
          <w:tcPr>
            <w:tcW w:w="612" w:type="pct"/>
            <w:tcBorders>
              <w:left w:val="single" w:sz="4" w:space="0" w:color="808080"/>
              <w:right w:val="single" w:sz="4" w:space="0" w:color="808080"/>
            </w:tcBorders>
          </w:tcPr>
          <w:p w14:paraId="72624C8E" w14:textId="77777777" w:rsidR="00082A7B" w:rsidRPr="00183EBC" w:rsidRDefault="00082A7B" w:rsidP="00082A7B">
            <w:r w:rsidRPr="00183EBC">
              <w:t>-</w:t>
            </w:r>
          </w:p>
        </w:tc>
        <w:tc>
          <w:tcPr>
            <w:tcW w:w="3316" w:type="pct"/>
            <w:tcBorders>
              <w:left w:val="single" w:sz="4" w:space="0" w:color="808080"/>
              <w:right w:val="single" w:sz="4" w:space="0" w:color="808080"/>
            </w:tcBorders>
          </w:tcPr>
          <w:p w14:paraId="401FCAD6" w14:textId="77777777" w:rsidR="00082A7B" w:rsidRPr="00183EBC" w:rsidRDefault="00082A7B" w:rsidP="00082A7B">
            <w:pPr>
              <w:rPr>
                <w:bCs w:val="0"/>
              </w:rPr>
            </w:pPr>
            <w:r w:rsidRPr="00183EBC">
              <w:rPr>
                <w:bCs w:val="0"/>
              </w:rPr>
              <w:t>Инженер-технолог (технолог)</w:t>
            </w:r>
          </w:p>
        </w:tc>
      </w:tr>
      <w:tr w:rsidR="00183EBC" w:rsidRPr="00183EBC" w14:paraId="23B2D5E8" w14:textId="77777777" w:rsidTr="00507BB8">
        <w:trPr>
          <w:trHeight w:val="20"/>
        </w:trPr>
        <w:tc>
          <w:tcPr>
            <w:tcW w:w="1072" w:type="pct"/>
            <w:tcBorders>
              <w:left w:val="single" w:sz="4" w:space="0" w:color="808080"/>
              <w:right w:val="single" w:sz="4" w:space="0" w:color="808080"/>
            </w:tcBorders>
          </w:tcPr>
          <w:p w14:paraId="2E2E8AA1" w14:textId="77777777" w:rsidR="00082A7B" w:rsidRPr="00183EBC" w:rsidRDefault="00082A7B" w:rsidP="00082A7B">
            <w:pPr>
              <w:rPr>
                <w:bCs w:val="0"/>
              </w:rPr>
            </w:pPr>
            <w:r w:rsidRPr="00183EBC">
              <w:rPr>
                <w:bCs w:val="0"/>
              </w:rPr>
              <w:t>ОКПДТР</w:t>
            </w:r>
            <w:r w:rsidRPr="00183EBC">
              <w:rPr>
                <w:bCs w:val="0"/>
                <w:vertAlign w:val="superscript"/>
              </w:rPr>
              <w:endnoteReference w:id="7"/>
            </w:r>
          </w:p>
        </w:tc>
        <w:tc>
          <w:tcPr>
            <w:tcW w:w="612" w:type="pct"/>
            <w:tcBorders>
              <w:left w:val="single" w:sz="4" w:space="0" w:color="808080"/>
              <w:right w:val="single" w:sz="4" w:space="0" w:color="808080"/>
            </w:tcBorders>
          </w:tcPr>
          <w:p w14:paraId="4A88FECE" w14:textId="77777777" w:rsidR="00082A7B" w:rsidRPr="00183EBC" w:rsidRDefault="00082A7B" w:rsidP="00082A7B">
            <w:pPr>
              <w:rPr>
                <w:bCs w:val="0"/>
              </w:rPr>
            </w:pPr>
            <w:r w:rsidRPr="00183EBC">
              <w:rPr>
                <w:bCs w:val="0"/>
              </w:rPr>
              <w:t>22854</w:t>
            </w:r>
          </w:p>
        </w:tc>
        <w:tc>
          <w:tcPr>
            <w:tcW w:w="3316" w:type="pct"/>
            <w:tcBorders>
              <w:left w:val="single" w:sz="4" w:space="0" w:color="808080"/>
              <w:right w:val="single" w:sz="4" w:space="0" w:color="808080"/>
            </w:tcBorders>
          </w:tcPr>
          <w:p w14:paraId="04A40725" w14:textId="77777777" w:rsidR="00082A7B" w:rsidRPr="00183EBC" w:rsidRDefault="00082A7B" w:rsidP="00082A7B">
            <w:pPr>
              <w:rPr>
                <w:bCs w:val="0"/>
              </w:rPr>
            </w:pPr>
            <w:r w:rsidRPr="00183EBC">
              <w:rPr>
                <w:bCs w:val="0"/>
              </w:rPr>
              <w:t>Инженер-технолог</w:t>
            </w:r>
          </w:p>
        </w:tc>
      </w:tr>
      <w:tr w:rsidR="00183EBC" w:rsidRPr="00183EBC" w14:paraId="13EF4F98" w14:textId="77777777" w:rsidTr="00507BB8">
        <w:trPr>
          <w:trHeight w:val="20"/>
        </w:trPr>
        <w:tc>
          <w:tcPr>
            <w:tcW w:w="1072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1EC4F95A" w14:textId="660AC1F9" w:rsidR="00082A7B" w:rsidRPr="00183EBC" w:rsidRDefault="00082A7B" w:rsidP="008875EC">
            <w:r w:rsidRPr="00183EBC">
              <w:t>ОКСО</w:t>
            </w:r>
            <w:r w:rsidR="008875EC">
              <w:rPr>
                <w:rStyle w:val="af0"/>
              </w:rPr>
              <w:endnoteReference w:id="8"/>
            </w:r>
          </w:p>
        </w:tc>
        <w:tc>
          <w:tcPr>
            <w:tcW w:w="612" w:type="pct"/>
            <w:tcBorders>
              <w:left w:val="single" w:sz="4" w:space="0" w:color="808080"/>
              <w:right w:val="single" w:sz="4" w:space="0" w:color="808080"/>
            </w:tcBorders>
          </w:tcPr>
          <w:p w14:paraId="059EC3E5" w14:textId="77777777" w:rsidR="00082A7B" w:rsidRPr="00183EBC" w:rsidRDefault="00082A7B" w:rsidP="00082A7B">
            <w:r w:rsidRPr="00183EBC">
              <w:t>2.15.02.08</w:t>
            </w:r>
          </w:p>
        </w:tc>
        <w:tc>
          <w:tcPr>
            <w:tcW w:w="3316" w:type="pct"/>
            <w:tcBorders>
              <w:left w:val="single" w:sz="4" w:space="0" w:color="808080"/>
              <w:right w:val="single" w:sz="4" w:space="0" w:color="808080"/>
            </w:tcBorders>
          </w:tcPr>
          <w:p w14:paraId="36CDE5A2" w14:textId="77777777" w:rsidR="00082A7B" w:rsidRPr="00183EBC" w:rsidRDefault="00082A7B" w:rsidP="00082A7B">
            <w:r w:rsidRPr="00183EBC">
              <w:t>Технология машиностроения</w:t>
            </w:r>
          </w:p>
        </w:tc>
      </w:tr>
      <w:tr w:rsidR="00183EBC" w:rsidRPr="00183EBC" w14:paraId="1D9CA8DF" w14:textId="77777777" w:rsidTr="00507BB8">
        <w:trPr>
          <w:trHeight w:val="20"/>
        </w:trPr>
        <w:tc>
          <w:tcPr>
            <w:tcW w:w="107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ECD4898" w14:textId="77777777" w:rsidR="00082A7B" w:rsidRPr="00183EBC" w:rsidRDefault="00082A7B" w:rsidP="00082A7B"/>
        </w:tc>
        <w:tc>
          <w:tcPr>
            <w:tcW w:w="612" w:type="pct"/>
            <w:tcBorders>
              <w:left w:val="single" w:sz="4" w:space="0" w:color="808080"/>
              <w:right w:val="single" w:sz="4" w:space="0" w:color="808080"/>
            </w:tcBorders>
          </w:tcPr>
          <w:p w14:paraId="0466C8E9" w14:textId="77777777" w:rsidR="00082A7B" w:rsidRPr="00183EBC" w:rsidRDefault="00082A7B" w:rsidP="00082A7B">
            <w:pPr>
              <w:rPr>
                <w:bCs w:val="0"/>
                <w:shd w:val="clear" w:color="auto" w:fill="FFFFFF"/>
              </w:rPr>
            </w:pPr>
            <w:r w:rsidRPr="00183EBC">
              <w:rPr>
                <w:bCs w:val="0"/>
                <w:shd w:val="clear" w:color="auto" w:fill="FFFFFF"/>
              </w:rPr>
              <w:t>2.15.03.01</w:t>
            </w:r>
          </w:p>
        </w:tc>
        <w:tc>
          <w:tcPr>
            <w:tcW w:w="3316" w:type="pct"/>
            <w:tcBorders>
              <w:left w:val="single" w:sz="4" w:space="0" w:color="808080"/>
              <w:right w:val="single" w:sz="4" w:space="0" w:color="808080"/>
            </w:tcBorders>
          </w:tcPr>
          <w:p w14:paraId="76365660" w14:textId="77777777" w:rsidR="00082A7B" w:rsidRPr="00183EBC" w:rsidRDefault="00082A7B" w:rsidP="00082A7B">
            <w:r w:rsidRPr="00183EBC">
              <w:t>Машиностроение</w:t>
            </w:r>
          </w:p>
        </w:tc>
      </w:tr>
      <w:tr w:rsidR="00183EBC" w:rsidRPr="00183EBC" w14:paraId="1326AA9B" w14:textId="77777777" w:rsidTr="00507BB8">
        <w:trPr>
          <w:trHeight w:val="20"/>
        </w:trPr>
        <w:tc>
          <w:tcPr>
            <w:tcW w:w="107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E074091" w14:textId="77777777" w:rsidR="00082A7B" w:rsidRPr="00183EBC" w:rsidRDefault="00082A7B" w:rsidP="00082A7B"/>
        </w:tc>
        <w:tc>
          <w:tcPr>
            <w:tcW w:w="612" w:type="pct"/>
            <w:tcBorders>
              <w:left w:val="single" w:sz="4" w:space="0" w:color="808080"/>
              <w:right w:val="single" w:sz="4" w:space="0" w:color="808080"/>
            </w:tcBorders>
          </w:tcPr>
          <w:p w14:paraId="1744AE14" w14:textId="77777777" w:rsidR="00082A7B" w:rsidRPr="00183EBC" w:rsidRDefault="00082A7B" w:rsidP="00082A7B">
            <w:pPr>
              <w:rPr>
                <w:bCs w:val="0"/>
                <w:shd w:val="clear" w:color="auto" w:fill="FFFFFF"/>
              </w:rPr>
            </w:pPr>
            <w:r w:rsidRPr="00183EBC">
              <w:rPr>
                <w:bCs w:val="0"/>
                <w:shd w:val="clear" w:color="auto" w:fill="FFFFFF"/>
              </w:rPr>
              <w:t>2.15.03.02</w:t>
            </w:r>
          </w:p>
        </w:tc>
        <w:tc>
          <w:tcPr>
            <w:tcW w:w="3316" w:type="pct"/>
            <w:tcBorders>
              <w:left w:val="single" w:sz="4" w:space="0" w:color="808080"/>
              <w:right w:val="single" w:sz="4" w:space="0" w:color="808080"/>
            </w:tcBorders>
          </w:tcPr>
          <w:p w14:paraId="40D6FFF8" w14:textId="77777777" w:rsidR="00082A7B" w:rsidRPr="00183EBC" w:rsidRDefault="00082A7B" w:rsidP="00082A7B">
            <w:r w:rsidRPr="00183EBC">
              <w:t>Технологические машины и оборудование</w:t>
            </w:r>
          </w:p>
        </w:tc>
      </w:tr>
      <w:tr w:rsidR="00082A7B" w:rsidRPr="00183EBC" w14:paraId="5235F9E6" w14:textId="77777777" w:rsidTr="00507BB8">
        <w:trPr>
          <w:trHeight w:val="20"/>
        </w:trPr>
        <w:tc>
          <w:tcPr>
            <w:tcW w:w="107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D6BCA29" w14:textId="77777777" w:rsidR="00082A7B" w:rsidRPr="00183EBC" w:rsidRDefault="00082A7B" w:rsidP="00082A7B"/>
        </w:tc>
        <w:tc>
          <w:tcPr>
            <w:tcW w:w="612" w:type="pct"/>
            <w:tcBorders>
              <w:left w:val="single" w:sz="4" w:space="0" w:color="808080"/>
              <w:right w:val="single" w:sz="4" w:space="0" w:color="808080"/>
            </w:tcBorders>
          </w:tcPr>
          <w:p w14:paraId="3B37562B" w14:textId="77777777" w:rsidR="00082A7B" w:rsidRPr="00183EBC" w:rsidRDefault="00082A7B" w:rsidP="00082A7B">
            <w:pPr>
              <w:rPr>
                <w:bCs w:val="0"/>
                <w:shd w:val="clear" w:color="auto" w:fill="FFFFFF"/>
              </w:rPr>
            </w:pPr>
            <w:r w:rsidRPr="00183EBC">
              <w:rPr>
                <w:bCs w:val="0"/>
                <w:shd w:val="clear" w:color="auto" w:fill="FFFFFF"/>
              </w:rPr>
              <w:t>2.15.03.05</w:t>
            </w:r>
          </w:p>
        </w:tc>
        <w:tc>
          <w:tcPr>
            <w:tcW w:w="3316" w:type="pct"/>
            <w:tcBorders>
              <w:left w:val="single" w:sz="4" w:space="0" w:color="808080"/>
              <w:right w:val="single" w:sz="4" w:space="0" w:color="808080"/>
            </w:tcBorders>
          </w:tcPr>
          <w:p w14:paraId="54F19034" w14:textId="77777777" w:rsidR="00082A7B" w:rsidRPr="00183EBC" w:rsidRDefault="00082A7B" w:rsidP="00082A7B">
            <w:r w:rsidRPr="00183EBC">
              <w:t>Конструкторско-технологическое обеспечение машиностроительных производств</w:t>
            </w:r>
          </w:p>
        </w:tc>
      </w:tr>
      <w:bookmarkEnd w:id="16"/>
      <w:bookmarkEnd w:id="17"/>
    </w:tbl>
    <w:p w14:paraId="7BC0D2AE" w14:textId="2EC2BA68" w:rsidR="005A4DE3" w:rsidRDefault="005A4DE3" w:rsidP="00507BB8"/>
    <w:p w14:paraId="7F75FF12" w14:textId="33F5256F" w:rsidR="007F136B" w:rsidRDefault="007F136B" w:rsidP="00507BB8"/>
    <w:p w14:paraId="5EA9D4E3" w14:textId="77777777" w:rsidR="007F136B" w:rsidRPr="00A050F0" w:rsidRDefault="007F136B" w:rsidP="00507BB8">
      <w:pPr>
        <w:rPr>
          <w:sz w:val="16"/>
          <w:szCs w:val="16"/>
        </w:rPr>
      </w:pPr>
    </w:p>
    <w:p w14:paraId="2F5F4D28" w14:textId="77777777" w:rsidR="00DA54E3" w:rsidRPr="00183EBC" w:rsidRDefault="00DA54E3" w:rsidP="000D76F1">
      <w:pPr>
        <w:rPr>
          <w:b/>
          <w:bCs w:val="0"/>
        </w:rPr>
      </w:pPr>
      <w:bookmarkStart w:id="21" w:name="OLE_LINK1"/>
      <w:r w:rsidRPr="00183EBC">
        <w:rPr>
          <w:b/>
          <w:bCs w:val="0"/>
        </w:rPr>
        <w:t>3.1.1. Трудовая функция</w:t>
      </w:r>
    </w:p>
    <w:p w14:paraId="761FB964" w14:textId="77777777" w:rsidR="00F51196" w:rsidRPr="00183EBC" w:rsidRDefault="00F51196" w:rsidP="00F5119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6"/>
        <w:gridCol w:w="4629"/>
        <w:gridCol w:w="850"/>
        <w:gridCol w:w="992"/>
        <w:gridCol w:w="1732"/>
        <w:gridCol w:w="642"/>
      </w:tblGrid>
      <w:tr w:rsidR="00EB35C0" w:rsidRPr="00183EBC" w14:paraId="7FDD099D" w14:textId="77777777" w:rsidTr="00507BB8">
        <w:trPr>
          <w:trHeight w:val="278"/>
        </w:trPr>
        <w:tc>
          <w:tcPr>
            <w:tcW w:w="75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A182492" w14:textId="77777777" w:rsidR="00EB35C0" w:rsidRPr="00183EBC" w:rsidRDefault="00197517" w:rsidP="00197517">
            <w:r w:rsidRPr="00183EBC">
              <w:rPr>
                <w:sz w:val="20"/>
              </w:rPr>
              <w:t>Наименование</w:t>
            </w:r>
          </w:p>
        </w:tc>
        <w:tc>
          <w:tcPr>
            <w:tcW w:w="22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3FB69A" w14:textId="77777777" w:rsidR="005601F7" w:rsidRPr="00183EBC" w:rsidRDefault="005724E8" w:rsidP="001204CC">
            <w:r w:rsidRPr="00183EBC">
              <w:t>Обеспечение технологичности конструкции машиностроительных изделий низкой сложности в условиях автоматизированного производства</w:t>
            </w:r>
          </w:p>
        </w:tc>
        <w:tc>
          <w:tcPr>
            <w:tcW w:w="40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64D094F" w14:textId="77777777" w:rsidR="00EB35C0" w:rsidRPr="00183EBC" w:rsidRDefault="00197517" w:rsidP="00F51196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6B13F6" w14:textId="77777777" w:rsidR="00EB35C0" w:rsidRPr="00183EBC" w:rsidRDefault="008C4DD6" w:rsidP="00197517">
            <w:r w:rsidRPr="00183EBC">
              <w:rPr>
                <w:lang w:val="en-US"/>
              </w:rPr>
              <w:t>A</w:t>
            </w:r>
            <w:r w:rsidR="00C90F98" w:rsidRPr="00183EBC">
              <w:t>/01.5</w:t>
            </w:r>
          </w:p>
        </w:tc>
        <w:tc>
          <w:tcPr>
            <w:tcW w:w="83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AE98C4D" w14:textId="77777777" w:rsidR="00EB35C0" w:rsidRPr="00183EBC" w:rsidRDefault="003A5EA3" w:rsidP="00F51196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B827D6" w14:textId="77777777" w:rsidR="00EB35C0" w:rsidRPr="00183EBC" w:rsidRDefault="00ED34AD" w:rsidP="003A5EA3">
            <w:pPr>
              <w:jc w:val="center"/>
            </w:pPr>
            <w:r w:rsidRPr="00183EBC">
              <w:t>5</w:t>
            </w:r>
          </w:p>
        </w:tc>
      </w:tr>
    </w:tbl>
    <w:p w14:paraId="5DC6DA2C" w14:textId="77777777" w:rsidR="00F51196" w:rsidRPr="00183EBC" w:rsidRDefault="00F5119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7"/>
        <w:gridCol w:w="1459"/>
        <w:gridCol w:w="481"/>
        <w:gridCol w:w="1859"/>
        <w:gridCol w:w="1419"/>
        <w:gridCol w:w="2516"/>
      </w:tblGrid>
      <w:tr w:rsidR="00183EBC" w:rsidRPr="00183EBC" w14:paraId="514241AD" w14:textId="77777777" w:rsidTr="00A050F0">
        <w:trPr>
          <w:trHeight w:val="488"/>
        </w:trPr>
        <w:tc>
          <w:tcPr>
            <w:tcW w:w="128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0ACB9DB" w14:textId="77777777" w:rsidR="00EB35C0" w:rsidRPr="00183EBC" w:rsidRDefault="003A5EA3" w:rsidP="00F51196">
            <w:r w:rsidRPr="00183EBC">
              <w:rPr>
                <w:sz w:val="20"/>
              </w:rPr>
              <w:t>Происхождение трудовой функции</w:t>
            </w:r>
          </w:p>
        </w:tc>
        <w:tc>
          <w:tcPr>
            <w:tcW w:w="7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D62C14D" w14:textId="77777777" w:rsidR="00EB35C0" w:rsidRPr="00183EBC" w:rsidRDefault="00197517" w:rsidP="00507BB8">
            <w:pPr>
              <w:jc w:val="center"/>
            </w:pPr>
            <w:r w:rsidRPr="00183EBC">
              <w:rPr>
                <w:sz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09E9067" w14:textId="77777777" w:rsidR="00EB35C0" w:rsidRPr="00183EBC" w:rsidRDefault="00C90F98" w:rsidP="00507BB8">
            <w:pPr>
              <w:jc w:val="center"/>
            </w:pPr>
            <w:r w:rsidRPr="00183EBC">
              <w:t>X</w:t>
            </w:r>
          </w:p>
        </w:tc>
        <w:tc>
          <w:tcPr>
            <w:tcW w:w="89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E166268" w14:textId="77777777" w:rsidR="00EB35C0" w:rsidRPr="00183EBC" w:rsidRDefault="00197517" w:rsidP="00507BB8">
            <w:pPr>
              <w:jc w:val="center"/>
            </w:pPr>
            <w:r w:rsidRPr="00183EBC">
              <w:rPr>
                <w:sz w:val="20"/>
              </w:rPr>
              <w:t>Заимствовано из оригинала</w:t>
            </w:r>
          </w:p>
        </w:tc>
        <w:tc>
          <w:tcPr>
            <w:tcW w:w="6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BCA2952" w14:textId="77777777" w:rsidR="00EB35C0" w:rsidRPr="00183EBC" w:rsidRDefault="00EB35C0" w:rsidP="00507BB8">
            <w:pPr>
              <w:jc w:val="center"/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59FDF32" w14:textId="77777777" w:rsidR="00EB35C0" w:rsidRPr="00183EBC" w:rsidRDefault="00EB35C0" w:rsidP="00507BB8">
            <w:pPr>
              <w:jc w:val="center"/>
            </w:pPr>
          </w:p>
        </w:tc>
      </w:tr>
      <w:tr w:rsidR="00EB35C0" w:rsidRPr="00183EBC" w14:paraId="4591E464" w14:textId="77777777" w:rsidTr="00A050F0">
        <w:trPr>
          <w:trHeight w:val="479"/>
        </w:trPr>
        <w:tc>
          <w:tcPr>
            <w:tcW w:w="1289" w:type="pct"/>
            <w:tcBorders>
              <w:top w:val="nil"/>
              <w:bottom w:val="nil"/>
              <w:right w:val="nil"/>
            </w:tcBorders>
            <w:vAlign w:val="center"/>
          </w:tcPr>
          <w:p w14:paraId="75DE72BF" w14:textId="77777777" w:rsidR="00EB35C0" w:rsidRPr="00183EBC" w:rsidRDefault="00EB35C0" w:rsidP="00197517"/>
        </w:tc>
        <w:tc>
          <w:tcPr>
            <w:tcW w:w="182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1E4EE9D" w14:textId="77777777" w:rsidR="00EB35C0" w:rsidRPr="00183EBC" w:rsidRDefault="00EB35C0" w:rsidP="00197517"/>
        </w:tc>
        <w:tc>
          <w:tcPr>
            <w:tcW w:w="68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6A2E628" w14:textId="77777777" w:rsidR="00EB35C0" w:rsidRPr="00183EBC" w:rsidRDefault="00197517" w:rsidP="00197517">
            <w:pPr>
              <w:jc w:val="center"/>
            </w:pPr>
            <w:r w:rsidRPr="00183EBC">
              <w:rPr>
                <w:sz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26486BD" w14:textId="77777777" w:rsidR="00EB35C0" w:rsidRPr="00183EBC" w:rsidRDefault="00F33CBE" w:rsidP="0097049B">
            <w:pPr>
              <w:jc w:val="center"/>
            </w:pPr>
            <w:r w:rsidRPr="00183EBC">
              <w:rPr>
                <w:sz w:val="20"/>
              </w:rPr>
              <w:t xml:space="preserve">Регистрационный номер </w:t>
            </w:r>
            <w:r w:rsidR="003A5EA3" w:rsidRPr="00183EBC">
              <w:rPr>
                <w:sz w:val="20"/>
              </w:rPr>
              <w:t>профессионального стандарта</w:t>
            </w:r>
          </w:p>
        </w:tc>
      </w:tr>
    </w:tbl>
    <w:p w14:paraId="08F3A11B" w14:textId="77777777" w:rsidR="00F51196" w:rsidRPr="00183EBC" w:rsidRDefault="00F51196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83EBC" w:rsidRPr="00183EBC" w14:paraId="16403DE8" w14:textId="77777777" w:rsidTr="00507BB8">
        <w:trPr>
          <w:trHeight w:val="20"/>
        </w:trPr>
        <w:tc>
          <w:tcPr>
            <w:tcW w:w="1072" w:type="pct"/>
            <w:vMerge w:val="restart"/>
          </w:tcPr>
          <w:p w14:paraId="057834F2" w14:textId="77777777" w:rsidR="00061852" w:rsidRPr="00183EBC" w:rsidRDefault="00061852" w:rsidP="00B80D80">
            <w:pPr>
              <w:pStyle w:val="aff2"/>
            </w:pPr>
            <w:r w:rsidRPr="00183EBC">
              <w:t>Трудовые действия</w:t>
            </w:r>
          </w:p>
        </w:tc>
        <w:tc>
          <w:tcPr>
            <w:tcW w:w="3928" w:type="pct"/>
          </w:tcPr>
          <w:p w14:paraId="6F93DADD" w14:textId="77777777" w:rsidR="00061852" w:rsidRPr="00183EBC" w:rsidRDefault="00061852" w:rsidP="00D269B4">
            <w:pPr>
              <w:pStyle w:val="aff2"/>
              <w:jc w:val="both"/>
            </w:pPr>
            <w:r w:rsidRPr="00183EBC">
              <w:t xml:space="preserve">Анализ технологичности </w:t>
            </w:r>
            <w:r w:rsidR="00131215" w:rsidRPr="00183EBC">
              <w:t>конструкции</w:t>
            </w:r>
            <w:r w:rsidRPr="00183EBC">
              <w:t xml:space="preserve"> машиностроительных изделий низкой сложности</w:t>
            </w:r>
            <w:r w:rsidR="009A450A" w:rsidRPr="00183EBC">
              <w:t xml:space="preserve"> </w:t>
            </w:r>
            <w:r w:rsidR="00A23EF1" w:rsidRPr="00183EBC">
              <w:t>в условиях автоматизированного производства</w:t>
            </w:r>
          </w:p>
        </w:tc>
      </w:tr>
      <w:tr w:rsidR="00183EBC" w:rsidRPr="00183EBC" w14:paraId="73B02DA5" w14:textId="77777777" w:rsidTr="00507BB8">
        <w:trPr>
          <w:trHeight w:val="20"/>
        </w:trPr>
        <w:tc>
          <w:tcPr>
            <w:tcW w:w="1072" w:type="pct"/>
            <w:vMerge/>
          </w:tcPr>
          <w:p w14:paraId="3993BD3B" w14:textId="77777777" w:rsidR="002D248D" w:rsidRPr="00183EBC" w:rsidRDefault="002D248D" w:rsidP="00B80D80">
            <w:pPr>
              <w:pStyle w:val="aff2"/>
            </w:pPr>
          </w:p>
        </w:tc>
        <w:tc>
          <w:tcPr>
            <w:tcW w:w="3928" w:type="pct"/>
          </w:tcPr>
          <w:p w14:paraId="73CF5300" w14:textId="77777777" w:rsidR="002D248D" w:rsidRPr="00183EBC" w:rsidRDefault="002D248D" w:rsidP="00F51196">
            <w:pPr>
              <w:pStyle w:val="aff2"/>
              <w:jc w:val="both"/>
            </w:pPr>
            <w:r w:rsidRPr="00183EBC">
              <w:t xml:space="preserve">Качественная и количественная оценка технологичности </w:t>
            </w:r>
            <w:r w:rsidR="00131215" w:rsidRPr="00183EBC">
              <w:t>конструкции</w:t>
            </w:r>
            <w:r w:rsidRPr="00183EBC">
              <w:t xml:space="preserve"> машиностроительных изделий низкой сложности</w:t>
            </w:r>
          </w:p>
        </w:tc>
      </w:tr>
      <w:tr w:rsidR="00183EBC" w:rsidRPr="00183EBC" w14:paraId="0106DAD2" w14:textId="77777777" w:rsidTr="00507BB8">
        <w:trPr>
          <w:trHeight w:val="20"/>
        </w:trPr>
        <w:tc>
          <w:tcPr>
            <w:tcW w:w="1072" w:type="pct"/>
            <w:vMerge/>
          </w:tcPr>
          <w:p w14:paraId="48D3FC84" w14:textId="77777777" w:rsidR="00061852" w:rsidRPr="00183EBC" w:rsidRDefault="00061852" w:rsidP="00B80D80">
            <w:pPr>
              <w:pStyle w:val="aff2"/>
            </w:pPr>
          </w:p>
        </w:tc>
        <w:tc>
          <w:tcPr>
            <w:tcW w:w="3928" w:type="pct"/>
          </w:tcPr>
          <w:p w14:paraId="078B2B40" w14:textId="15F87E39" w:rsidR="00061852" w:rsidRPr="00183EBC" w:rsidRDefault="00061852" w:rsidP="009A450A">
            <w:pPr>
              <w:pStyle w:val="aff2"/>
              <w:jc w:val="both"/>
            </w:pPr>
            <w:r w:rsidRPr="00183EBC">
              <w:t xml:space="preserve">Разработка предложений по изменению </w:t>
            </w:r>
            <w:r w:rsidR="00131215" w:rsidRPr="00183EBC">
              <w:t>конструкции</w:t>
            </w:r>
            <w:r w:rsidRPr="00183EBC">
              <w:t xml:space="preserve"> машиностроительных изделий низкой сложности с целью повышения</w:t>
            </w:r>
            <w:r w:rsidR="00D269B4" w:rsidRPr="00183EBC">
              <w:t xml:space="preserve"> эффективности их автоматизированных ориентации, транспортирования, </w:t>
            </w:r>
            <w:r w:rsidR="0097049B" w:rsidRPr="00183EBC">
              <w:t>установки на технологическое оборудование и снятия с оборудования,</w:t>
            </w:r>
            <w:r w:rsidR="00D269B4" w:rsidRPr="00183EBC">
              <w:t xml:space="preserve"> обработки и сборки</w:t>
            </w:r>
            <w:r w:rsidRPr="00183EBC">
              <w:t xml:space="preserve"> </w:t>
            </w:r>
          </w:p>
        </w:tc>
      </w:tr>
      <w:tr w:rsidR="00183EBC" w:rsidRPr="00183EBC" w14:paraId="0DE4CF6D" w14:textId="77777777" w:rsidTr="00507BB8">
        <w:trPr>
          <w:trHeight w:val="20"/>
        </w:trPr>
        <w:tc>
          <w:tcPr>
            <w:tcW w:w="1072" w:type="pct"/>
            <w:vMerge w:val="restart"/>
          </w:tcPr>
          <w:p w14:paraId="7F054FF9" w14:textId="77777777" w:rsidR="00061852" w:rsidRPr="00183EBC" w:rsidDel="002A1D54" w:rsidRDefault="00061852" w:rsidP="00B80D80">
            <w:pPr>
              <w:pStyle w:val="aff2"/>
            </w:pPr>
            <w:r w:rsidRPr="00183EBC" w:rsidDel="002A1D54">
              <w:t>Необходимые умения</w:t>
            </w:r>
          </w:p>
        </w:tc>
        <w:tc>
          <w:tcPr>
            <w:tcW w:w="3928" w:type="pct"/>
          </w:tcPr>
          <w:p w14:paraId="09DA11AD" w14:textId="77777777" w:rsidR="00061852" w:rsidRPr="00183EBC" w:rsidRDefault="002D248D" w:rsidP="00F51196">
            <w:pPr>
              <w:pStyle w:val="aff2"/>
              <w:jc w:val="both"/>
            </w:pPr>
            <w:r w:rsidRPr="00183EBC">
              <w:t xml:space="preserve">Использовать </w:t>
            </w:r>
            <w:r w:rsidR="00D269B4" w:rsidRPr="00183EBC">
              <w:t xml:space="preserve">системы автоматизированного проектирования (далее – </w:t>
            </w:r>
            <w:r w:rsidR="00F034BD" w:rsidRPr="00183EBC">
              <w:t>CAD-системы</w:t>
            </w:r>
            <w:r w:rsidR="00D269B4" w:rsidRPr="00183EBC">
              <w:t>)</w:t>
            </w:r>
            <w:r w:rsidRPr="00183EBC">
              <w:t xml:space="preserve"> для в</w:t>
            </w:r>
            <w:r w:rsidR="00061852" w:rsidRPr="00183EBC">
              <w:t>ыявл</w:t>
            </w:r>
            <w:r w:rsidRPr="00183EBC">
              <w:t>ения нетехнологичных</w:t>
            </w:r>
            <w:r w:rsidR="00061852" w:rsidRPr="00183EBC">
              <w:t xml:space="preserve"> элемент</w:t>
            </w:r>
            <w:r w:rsidRPr="00183EBC">
              <w:t>ов</w:t>
            </w:r>
            <w:r w:rsidR="00061852" w:rsidRPr="00183EBC">
              <w:t xml:space="preserve"> </w:t>
            </w:r>
            <w:r w:rsidR="00131215" w:rsidRPr="00183EBC">
              <w:t>конструкции</w:t>
            </w:r>
            <w:r w:rsidR="00061852" w:rsidRPr="00183EBC">
              <w:t xml:space="preserve"> машиностроительных изделий низкой сложности</w:t>
            </w:r>
          </w:p>
        </w:tc>
      </w:tr>
      <w:tr w:rsidR="00183EBC" w:rsidRPr="00183EBC" w14:paraId="57CFDBE6" w14:textId="77777777" w:rsidTr="00507BB8">
        <w:trPr>
          <w:trHeight w:val="20"/>
        </w:trPr>
        <w:tc>
          <w:tcPr>
            <w:tcW w:w="1072" w:type="pct"/>
            <w:vMerge/>
          </w:tcPr>
          <w:p w14:paraId="1DF63735" w14:textId="77777777" w:rsidR="00061852" w:rsidRPr="00183EBC" w:rsidDel="002A1D54" w:rsidRDefault="00061852" w:rsidP="00B80D80">
            <w:pPr>
              <w:pStyle w:val="aff2"/>
            </w:pPr>
          </w:p>
        </w:tc>
        <w:tc>
          <w:tcPr>
            <w:tcW w:w="3928" w:type="pct"/>
          </w:tcPr>
          <w:p w14:paraId="09B09EFC" w14:textId="77777777" w:rsidR="00061852" w:rsidRPr="00183EBC" w:rsidRDefault="00061852" w:rsidP="00D269B4">
            <w:pPr>
              <w:pStyle w:val="aff2"/>
              <w:jc w:val="both"/>
            </w:pPr>
            <w:r w:rsidRPr="00183EBC">
              <w:t xml:space="preserve">Разрабатывать предложения по повышению технологичности </w:t>
            </w:r>
            <w:r w:rsidR="00131215" w:rsidRPr="00183EBC">
              <w:t>конструкции</w:t>
            </w:r>
            <w:r w:rsidRPr="00183EBC">
              <w:t xml:space="preserve"> машиностроительных изделий низкой сложности</w:t>
            </w:r>
          </w:p>
        </w:tc>
      </w:tr>
      <w:tr w:rsidR="00183EBC" w:rsidRPr="00183EBC" w14:paraId="346289AD" w14:textId="77777777" w:rsidTr="00507BB8">
        <w:trPr>
          <w:trHeight w:val="20"/>
        </w:trPr>
        <w:tc>
          <w:tcPr>
            <w:tcW w:w="1072" w:type="pct"/>
            <w:vMerge/>
          </w:tcPr>
          <w:p w14:paraId="5C33E2CA" w14:textId="77777777" w:rsidR="00061852" w:rsidRPr="00183EBC" w:rsidDel="002A1D54" w:rsidRDefault="00061852" w:rsidP="00B80D80">
            <w:pPr>
              <w:pStyle w:val="aff2"/>
            </w:pPr>
          </w:p>
        </w:tc>
        <w:tc>
          <w:tcPr>
            <w:tcW w:w="3928" w:type="pct"/>
          </w:tcPr>
          <w:p w14:paraId="4D905039" w14:textId="77777777" w:rsidR="00061852" w:rsidRPr="00183EBC" w:rsidRDefault="00061852" w:rsidP="00F51196">
            <w:pPr>
              <w:pStyle w:val="aff2"/>
              <w:jc w:val="both"/>
            </w:pPr>
            <w:r w:rsidRPr="00183EBC">
              <w:t>Рассчитывать основные показатели количественной оценки технологичности конструкции машиностроительных изделий низкой сложности</w:t>
            </w:r>
          </w:p>
        </w:tc>
      </w:tr>
      <w:tr w:rsidR="00183EBC" w:rsidRPr="00183EBC" w14:paraId="089B3B85" w14:textId="77777777" w:rsidTr="00507BB8">
        <w:trPr>
          <w:trHeight w:val="20"/>
        </w:trPr>
        <w:tc>
          <w:tcPr>
            <w:tcW w:w="1072" w:type="pct"/>
            <w:vMerge w:val="restart"/>
          </w:tcPr>
          <w:p w14:paraId="43488C10" w14:textId="77777777" w:rsidR="00590DB7" w:rsidRPr="00183EBC" w:rsidDel="002A1D54" w:rsidRDefault="00590DB7" w:rsidP="00B80D80">
            <w:pPr>
              <w:pStyle w:val="aff2"/>
            </w:pPr>
            <w:r w:rsidRPr="00183EBC" w:rsidDel="002A1D54">
              <w:t>Необходимые знания</w:t>
            </w:r>
          </w:p>
        </w:tc>
        <w:tc>
          <w:tcPr>
            <w:tcW w:w="3928" w:type="pct"/>
          </w:tcPr>
          <w:p w14:paraId="51320FF6" w14:textId="77777777" w:rsidR="00590DB7" w:rsidRPr="00183EBC" w:rsidRDefault="00590DB7" w:rsidP="00F51196">
            <w:pPr>
              <w:pStyle w:val="aff2"/>
              <w:jc w:val="both"/>
            </w:pPr>
            <w:r w:rsidRPr="00183EBC">
              <w:t>Основные принципы работы в современных CAD-системах</w:t>
            </w:r>
          </w:p>
        </w:tc>
      </w:tr>
      <w:tr w:rsidR="00183EBC" w:rsidRPr="00183EBC" w14:paraId="79B9D579" w14:textId="77777777" w:rsidTr="00507BB8">
        <w:trPr>
          <w:trHeight w:val="20"/>
        </w:trPr>
        <w:tc>
          <w:tcPr>
            <w:tcW w:w="1072" w:type="pct"/>
            <w:vMerge/>
          </w:tcPr>
          <w:p w14:paraId="4647070D" w14:textId="77777777" w:rsidR="00590DB7" w:rsidRPr="00183EBC" w:rsidRDefault="00590DB7" w:rsidP="00B80D80">
            <w:pPr>
              <w:pStyle w:val="aff2"/>
            </w:pPr>
          </w:p>
        </w:tc>
        <w:tc>
          <w:tcPr>
            <w:tcW w:w="3928" w:type="pct"/>
          </w:tcPr>
          <w:p w14:paraId="2DE65E3B" w14:textId="77777777" w:rsidR="00590DB7" w:rsidRPr="00183EBC" w:rsidRDefault="00590DB7" w:rsidP="00F51196">
            <w:pPr>
              <w:pStyle w:val="aff2"/>
              <w:jc w:val="both"/>
            </w:pPr>
            <w:r w:rsidRPr="00183EBC">
              <w:t xml:space="preserve">Современные CAD-системы, их функциональные возможности для проектирования </w:t>
            </w:r>
            <w:r w:rsidR="002A09A6" w:rsidRPr="00183EBC">
              <w:t>геометрических 2D- и 3D-моделей</w:t>
            </w:r>
            <w:r w:rsidRPr="00183EBC">
              <w:t xml:space="preserve"> машиностроительных изделий низкой сложности</w:t>
            </w:r>
          </w:p>
        </w:tc>
      </w:tr>
      <w:tr w:rsidR="00183EBC" w:rsidRPr="00183EBC" w14:paraId="4E8D5AD7" w14:textId="77777777" w:rsidTr="00507BB8">
        <w:trPr>
          <w:trHeight w:val="20"/>
        </w:trPr>
        <w:tc>
          <w:tcPr>
            <w:tcW w:w="1072" w:type="pct"/>
            <w:vMerge/>
          </w:tcPr>
          <w:p w14:paraId="693F6D34" w14:textId="77777777" w:rsidR="00590DB7" w:rsidRPr="00183EBC" w:rsidDel="002A1D54" w:rsidRDefault="00590DB7" w:rsidP="00B80D80">
            <w:pPr>
              <w:pStyle w:val="aff2"/>
            </w:pPr>
          </w:p>
        </w:tc>
        <w:tc>
          <w:tcPr>
            <w:tcW w:w="3928" w:type="pct"/>
          </w:tcPr>
          <w:p w14:paraId="414D539C" w14:textId="77777777" w:rsidR="00590DB7" w:rsidRPr="00183EBC" w:rsidRDefault="00590DB7" w:rsidP="00F51196">
            <w:pPr>
              <w:pStyle w:val="aff2"/>
              <w:jc w:val="both"/>
            </w:pPr>
            <w:r w:rsidRPr="00183EBC">
              <w:t>Нормативно-технические и руководящие документы в области технологичности</w:t>
            </w:r>
          </w:p>
        </w:tc>
      </w:tr>
      <w:tr w:rsidR="00183EBC" w:rsidRPr="00183EBC" w14:paraId="308F991D" w14:textId="77777777" w:rsidTr="00507BB8">
        <w:trPr>
          <w:trHeight w:val="20"/>
        </w:trPr>
        <w:tc>
          <w:tcPr>
            <w:tcW w:w="1072" w:type="pct"/>
            <w:vMerge/>
          </w:tcPr>
          <w:p w14:paraId="1FE2DBC6" w14:textId="77777777" w:rsidR="00590DB7" w:rsidRPr="00183EBC" w:rsidDel="002A1D54" w:rsidRDefault="00590DB7" w:rsidP="00B80D80">
            <w:pPr>
              <w:pStyle w:val="aff2"/>
            </w:pPr>
          </w:p>
        </w:tc>
        <w:tc>
          <w:tcPr>
            <w:tcW w:w="3928" w:type="pct"/>
          </w:tcPr>
          <w:p w14:paraId="5D160375" w14:textId="77777777" w:rsidR="00590DB7" w:rsidRPr="00183EBC" w:rsidRDefault="00590DB7" w:rsidP="00F51196">
            <w:pPr>
              <w:pStyle w:val="aff2"/>
              <w:jc w:val="both"/>
            </w:pPr>
            <w:r w:rsidRPr="00183EBC">
              <w:t>Последовательность действий при оценке технологичности конструкции машиностроительных изделий низкой сложности</w:t>
            </w:r>
          </w:p>
        </w:tc>
      </w:tr>
      <w:tr w:rsidR="00183EBC" w:rsidRPr="00183EBC" w14:paraId="79B4304A" w14:textId="77777777" w:rsidTr="00507BB8">
        <w:trPr>
          <w:trHeight w:val="20"/>
        </w:trPr>
        <w:tc>
          <w:tcPr>
            <w:tcW w:w="1072" w:type="pct"/>
            <w:vMerge/>
          </w:tcPr>
          <w:p w14:paraId="0FF1BFCF" w14:textId="77777777" w:rsidR="00590DB7" w:rsidRPr="00183EBC" w:rsidDel="002A1D54" w:rsidRDefault="00590DB7" w:rsidP="00B80D80">
            <w:pPr>
              <w:pStyle w:val="aff2"/>
            </w:pPr>
          </w:p>
        </w:tc>
        <w:tc>
          <w:tcPr>
            <w:tcW w:w="3928" w:type="pct"/>
          </w:tcPr>
          <w:p w14:paraId="48582C9C" w14:textId="77777777" w:rsidR="00590DB7" w:rsidRPr="00183EBC" w:rsidRDefault="00590DB7" w:rsidP="00F51196">
            <w:pPr>
              <w:pStyle w:val="aff2"/>
              <w:jc w:val="both"/>
            </w:pPr>
            <w:r w:rsidRPr="00183EBC">
              <w:t>Основные критерии качественной оценки технологичности конструкции машиностроительных изделий низкой сложности</w:t>
            </w:r>
          </w:p>
        </w:tc>
      </w:tr>
      <w:tr w:rsidR="00183EBC" w:rsidRPr="00183EBC" w14:paraId="01868334" w14:textId="77777777" w:rsidTr="00507BB8">
        <w:trPr>
          <w:trHeight w:val="20"/>
        </w:trPr>
        <w:tc>
          <w:tcPr>
            <w:tcW w:w="1072" w:type="pct"/>
            <w:vMerge/>
          </w:tcPr>
          <w:p w14:paraId="10AD7C00" w14:textId="77777777" w:rsidR="00590DB7" w:rsidRPr="00183EBC" w:rsidDel="002A1D54" w:rsidRDefault="00590DB7" w:rsidP="00B80D80">
            <w:pPr>
              <w:pStyle w:val="aff2"/>
            </w:pPr>
          </w:p>
        </w:tc>
        <w:tc>
          <w:tcPr>
            <w:tcW w:w="3928" w:type="pct"/>
          </w:tcPr>
          <w:p w14:paraId="6A7ABBE0" w14:textId="77777777" w:rsidR="00590DB7" w:rsidRPr="00183EBC" w:rsidRDefault="00590DB7" w:rsidP="00F51196">
            <w:pPr>
              <w:pStyle w:val="aff2"/>
              <w:jc w:val="both"/>
            </w:pPr>
            <w:r w:rsidRPr="00183EBC">
              <w:t>Основные показатели количественной оценки технологичности конструкции машиностроительных изделий низкой сложности</w:t>
            </w:r>
          </w:p>
        </w:tc>
      </w:tr>
      <w:tr w:rsidR="00183EBC" w:rsidRPr="00183EBC" w14:paraId="4FAC6117" w14:textId="77777777" w:rsidTr="00507BB8">
        <w:trPr>
          <w:trHeight w:val="20"/>
        </w:trPr>
        <w:tc>
          <w:tcPr>
            <w:tcW w:w="1072" w:type="pct"/>
            <w:vMerge/>
          </w:tcPr>
          <w:p w14:paraId="20641AEA" w14:textId="77777777" w:rsidR="002E5D78" w:rsidRPr="00183EBC" w:rsidDel="002A1D54" w:rsidRDefault="002E5D78" w:rsidP="00B80D80">
            <w:pPr>
              <w:pStyle w:val="aff2"/>
            </w:pPr>
          </w:p>
        </w:tc>
        <w:tc>
          <w:tcPr>
            <w:tcW w:w="3928" w:type="pct"/>
          </w:tcPr>
          <w:p w14:paraId="3B693F40" w14:textId="77777777" w:rsidR="002E5D78" w:rsidRPr="00183EBC" w:rsidRDefault="00D269B4" w:rsidP="00F068FA">
            <w:pPr>
              <w:pStyle w:val="aff2"/>
              <w:jc w:val="both"/>
            </w:pPr>
            <w:r w:rsidRPr="00183EBC">
              <w:t>Процедуры согласования и утверждения предложений по изменению конструкции машиностроительных изделий низкой сложности с целью повышения их технологичности</w:t>
            </w:r>
          </w:p>
        </w:tc>
      </w:tr>
      <w:tr w:rsidR="002D248D" w:rsidRPr="00183EBC" w14:paraId="1C8D682D" w14:textId="77777777" w:rsidTr="00507BB8">
        <w:trPr>
          <w:trHeight w:val="20"/>
        </w:trPr>
        <w:tc>
          <w:tcPr>
            <w:tcW w:w="1072" w:type="pct"/>
          </w:tcPr>
          <w:p w14:paraId="231581A1" w14:textId="77777777" w:rsidR="002D248D" w:rsidRPr="00183EBC" w:rsidDel="002A1D54" w:rsidRDefault="002D248D" w:rsidP="00B80D80">
            <w:pPr>
              <w:pStyle w:val="aff2"/>
            </w:pPr>
            <w:r w:rsidRPr="00183EBC" w:rsidDel="002A1D54">
              <w:t>Другие характеристики</w:t>
            </w:r>
          </w:p>
        </w:tc>
        <w:tc>
          <w:tcPr>
            <w:tcW w:w="3928" w:type="pct"/>
          </w:tcPr>
          <w:p w14:paraId="0B1AC1E7" w14:textId="77777777" w:rsidR="002D248D" w:rsidRPr="00183EBC" w:rsidRDefault="002D248D" w:rsidP="00F51196">
            <w:pPr>
              <w:pStyle w:val="aff2"/>
              <w:jc w:val="both"/>
            </w:pPr>
            <w:r w:rsidRPr="00183EBC">
              <w:t>-</w:t>
            </w:r>
          </w:p>
        </w:tc>
      </w:tr>
    </w:tbl>
    <w:p w14:paraId="77E25518" w14:textId="0E2A4070" w:rsidR="00F51196" w:rsidRDefault="00F51196" w:rsidP="00676A71"/>
    <w:p w14:paraId="40E77640" w14:textId="77777777" w:rsidR="00164D0B" w:rsidRPr="00183EBC" w:rsidRDefault="00164D0B" w:rsidP="000D76F1">
      <w:pPr>
        <w:rPr>
          <w:b/>
          <w:bCs w:val="0"/>
        </w:rPr>
      </w:pPr>
      <w:r w:rsidRPr="00183EBC">
        <w:rPr>
          <w:b/>
          <w:bCs w:val="0"/>
        </w:rPr>
        <w:t>3.1.2. Трудовая функция</w:t>
      </w:r>
    </w:p>
    <w:p w14:paraId="0AB04AE6" w14:textId="77777777" w:rsidR="00F51196" w:rsidRPr="00183EBC" w:rsidRDefault="00F51196" w:rsidP="00F5119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5"/>
        <w:gridCol w:w="4337"/>
        <w:gridCol w:w="807"/>
        <w:gridCol w:w="1128"/>
        <w:gridCol w:w="1930"/>
        <w:gridCol w:w="644"/>
      </w:tblGrid>
      <w:tr w:rsidR="00164D0B" w:rsidRPr="00183EBC" w14:paraId="71E6AF6A" w14:textId="77777777" w:rsidTr="00F51196">
        <w:trPr>
          <w:trHeight w:val="278"/>
        </w:trPr>
        <w:tc>
          <w:tcPr>
            <w:tcW w:w="75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835FE45" w14:textId="77777777" w:rsidR="00164D0B" w:rsidRPr="00183EBC" w:rsidRDefault="00164D0B" w:rsidP="00197517">
            <w:bookmarkStart w:id="22" w:name="OLE_LINK3"/>
            <w:bookmarkStart w:id="23" w:name="OLE_LINK13"/>
            <w:bookmarkStart w:id="24" w:name="OLE_LINK14"/>
            <w:bookmarkEnd w:id="21"/>
            <w:r w:rsidRPr="00183EBC">
              <w:rPr>
                <w:sz w:val="20"/>
              </w:rPr>
              <w:t>Наименование</w:t>
            </w:r>
          </w:p>
        </w:tc>
        <w:tc>
          <w:tcPr>
            <w:tcW w:w="20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68770E" w14:textId="77777777" w:rsidR="00164D0B" w:rsidRPr="00183EBC" w:rsidRDefault="005724E8" w:rsidP="00112CBE">
            <w:r w:rsidRPr="00183EBC">
              <w:t>Разработка технологических процессов автоматизированного изготовления машиностроительных изделий низкой сложности</w:t>
            </w:r>
          </w:p>
        </w:tc>
        <w:tc>
          <w:tcPr>
            <w:tcW w:w="38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4AC33B2" w14:textId="77777777" w:rsidR="00164D0B" w:rsidRPr="00183EBC" w:rsidRDefault="00164D0B" w:rsidP="00F51196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Код</w:t>
            </w:r>
          </w:p>
        </w:tc>
        <w:tc>
          <w:tcPr>
            <w:tcW w:w="5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4804CF" w14:textId="77777777" w:rsidR="00164D0B" w:rsidRPr="00183EBC" w:rsidRDefault="008C4DD6" w:rsidP="00197517">
            <w:r w:rsidRPr="00183EBC">
              <w:rPr>
                <w:lang w:val="en-US"/>
              </w:rPr>
              <w:t>A</w:t>
            </w:r>
            <w:r w:rsidR="00164D0B" w:rsidRPr="00183EBC">
              <w:t>/02.5</w:t>
            </w:r>
          </w:p>
        </w:tc>
        <w:tc>
          <w:tcPr>
            <w:tcW w:w="92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EED6E89" w14:textId="77777777" w:rsidR="00164D0B" w:rsidRPr="00183EBC" w:rsidRDefault="00164D0B" w:rsidP="00F51196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B668FD" w14:textId="77777777" w:rsidR="00164D0B" w:rsidRPr="00183EBC" w:rsidRDefault="00164D0B" w:rsidP="00112CBE">
            <w:pPr>
              <w:jc w:val="center"/>
            </w:pPr>
            <w:r w:rsidRPr="00183EBC">
              <w:t>5</w:t>
            </w:r>
          </w:p>
        </w:tc>
      </w:tr>
    </w:tbl>
    <w:p w14:paraId="39E458F0" w14:textId="77777777" w:rsidR="00F51196" w:rsidRPr="00183EBC" w:rsidRDefault="00F5119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6"/>
        <w:gridCol w:w="1459"/>
        <w:gridCol w:w="644"/>
        <w:gridCol w:w="1555"/>
        <w:gridCol w:w="1703"/>
        <w:gridCol w:w="2374"/>
      </w:tblGrid>
      <w:tr w:rsidR="00183EBC" w:rsidRPr="00183EBC" w14:paraId="70252E1D" w14:textId="77777777" w:rsidTr="00A050F0">
        <w:trPr>
          <w:trHeight w:val="488"/>
        </w:trPr>
        <w:tc>
          <w:tcPr>
            <w:tcW w:w="128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834CA87" w14:textId="77777777" w:rsidR="00164D0B" w:rsidRPr="00183EBC" w:rsidRDefault="00164D0B" w:rsidP="00F51196">
            <w:r w:rsidRPr="00183EBC">
              <w:rPr>
                <w:sz w:val="20"/>
              </w:rPr>
              <w:t>Происхождение трудовой функции</w:t>
            </w:r>
          </w:p>
        </w:tc>
        <w:tc>
          <w:tcPr>
            <w:tcW w:w="7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C4A60A0" w14:textId="77777777" w:rsidR="00164D0B" w:rsidRPr="00183EBC" w:rsidRDefault="00164D0B" w:rsidP="00507BB8">
            <w:pPr>
              <w:jc w:val="center"/>
            </w:pPr>
            <w:r w:rsidRPr="00183EBC">
              <w:rPr>
                <w:sz w:val="20"/>
              </w:rPr>
              <w:t>Оригинал</w:t>
            </w:r>
          </w:p>
        </w:tc>
        <w:tc>
          <w:tcPr>
            <w:tcW w:w="30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C69D42E" w14:textId="77777777" w:rsidR="00164D0B" w:rsidRPr="00183EBC" w:rsidRDefault="00164D0B" w:rsidP="00507BB8">
            <w:pPr>
              <w:jc w:val="center"/>
            </w:pPr>
            <w:r w:rsidRPr="00183EBC">
              <w:t>X</w:t>
            </w:r>
          </w:p>
        </w:tc>
        <w:tc>
          <w:tcPr>
            <w:tcW w:w="7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2FDE4DF" w14:textId="77777777" w:rsidR="00164D0B" w:rsidRPr="00183EBC" w:rsidRDefault="00164D0B" w:rsidP="00507BB8">
            <w:pPr>
              <w:jc w:val="center"/>
            </w:pPr>
            <w:r w:rsidRPr="00183EBC">
              <w:rPr>
                <w:sz w:val="20"/>
              </w:rPr>
              <w:t>Заимствовано из оригинала</w:t>
            </w:r>
          </w:p>
        </w:tc>
        <w:tc>
          <w:tcPr>
            <w:tcW w:w="8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141F1BD" w14:textId="77777777" w:rsidR="00164D0B" w:rsidRPr="00183EBC" w:rsidRDefault="00164D0B" w:rsidP="00507BB8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9E3B861" w14:textId="77777777" w:rsidR="00164D0B" w:rsidRPr="00183EBC" w:rsidRDefault="00164D0B" w:rsidP="00507BB8">
            <w:pPr>
              <w:jc w:val="center"/>
            </w:pPr>
          </w:p>
        </w:tc>
      </w:tr>
      <w:tr w:rsidR="00164D0B" w:rsidRPr="00183EBC" w14:paraId="58FF6FE8" w14:textId="77777777" w:rsidTr="00A050F0">
        <w:trPr>
          <w:trHeight w:val="20"/>
        </w:trPr>
        <w:tc>
          <w:tcPr>
            <w:tcW w:w="1289" w:type="pct"/>
            <w:tcBorders>
              <w:top w:val="nil"/>
              <w:bottom w:val="nil"/>
              <w:right w:val="nil"/>
            </w:tcBorders>
            <w:vAlign w:val="center"/>
          </w:tcPr>
          <w:p w14:paraId="5D66F64F" w14:textId="77777777" w:rsidR="00164D0B" w:rsidRPr="00183EBC" w:rsidRDefault="00164D0B" w:rsidP="00197517"/>
        </w:tc>
        <w:tc>
          <w:tcPr>
            <w:tcW w:w="175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2042491" w14:textId="77777777" w:rsidR="00164D0B" w:rsidRPr="00183EBC" w:rsidRDefault="00164D0B" w:rsidP="00197517"/>
        </w:tc>
        <w:tc>
          <w:tcPr>
            <w:tcW w:w="81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3FBAFC9" w14:textId="77777777" w:rsidR="00164D0B" w:rsidRPr="00183EBC" w:rsidRDefault="00164D0B" w:rsidP="00197517">
            <w:pPr>
              <w:jc w:val="center"/>
            </w:pPr>
            <w:r w:rsidRPr="00183EBC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9937514" w14:textId="77777777" w:rsidR="00164D0B" w:rsidRPr="00183EBC" w:rsidRDefault="00164D0B" w:rsidP="0097049B">
            <w:pPr>
              <w:jc w:val="center"/>
            </w:pPr>
            <w:r w:rsidRPr="00183EB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A7509D8" w14:textId="77777777" w:rsidR="00F51196" w:rsidRPr="00183EBC" w:rsidRDefault="00F5119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83EBC" w:rsidRPr="00183EBC" w14:paraId="67C28C1E" w14:textId="77777777" w:rsidTr="00507BB8">
        <w:trPr>
          <w:trHeight w:val="20"/>
        </w:trPr>
        <w:tc>
          <w:tcPr>
            <w:tcW w:w="1072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079941" w14:textId="77777777" w:rsidR="00164D0B" w:rsidRPr="00183EBC" w:rsidRDefault="00164D0B" w:rsidP="00DA54E3">
            <w:pPr>
              <w:pStyle w:val="aff2"/>
            </w:pPr>
            <w:r w:rsidRPr="00183EBC">
              <w:t>Трудовые действия</w:t>
            </w: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98F4122" w14:textId="77777777" w:rsidR="00164D0B" w:rsidRPr="00183EBC" w:rsidRDefault="00164D0B" w:rsidP="00F51196">
            <w:pPr>
              <w:pStyle w:val="aff2"/>
              <w:jc w:val="both"/>
            </w:pPr>
            <w:r w:rsidRPr="00183EBC">
              <w:t>Определение типа производства машиностроительных изделий низкой сложности</w:t>
            </w:r>
          </w:p>
        </w:tc>
      </w:tr>
      <w:tr w:rsidR="00183EBC" w:rsidRPr="00183EBC" w14:paraId="2702773F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8641C7" w14:textId="77777777" w:rsidR="00164D0B" w:rsidRPr="00183EBC" w:rsidRDefault="00164D0B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9631D5" w14:textId="62D660EA" w:rsidR="00164D0B" w:rsidRPr="00183EBC" w:rsidRDefault="00164D0B" w:rsidP="00086402">
            <w:pPr>
              <w:pStyle w:val="aff2"/>
              <w:jc w:val="both"/>
            </w:pPr>
            <w:r w:rsidRPr="00183EBC">
              <w:t xml:space="preserve">Выбор </w:t>
            </w:r>
            <w:r w:rsidR="002A09A6" w:rsidRPr="00183EBC">
              <w:t>вида и методов изготовления исходных заготовок</w:t>
            </w:r>
            <w:r w:rsidR="00DA11C0" w:rsidRPr="00183EBC">
              <w:t xml:space="preserve"> для машиностроительных изделий низкой сложности</w:t>
            </w:r>
            <w:r w:rsidR="00D269B4" w:rsidRPr="00183EBC">
              <w:t>, обеспечивающих удобство их автоматизированной обработки</w:t>
            </w:r>
          </w:p>
        </w:tc>
      </w:tr>
      <w:tr w:rsidR="00183EBC" w:rsidRPr="00183EBC" w14:paraId="1C4D0DB3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A56E93" w14:textId="77777777" w:rsidR="00164D0B" w:rsidRPr="00183EBC" w:rsidRDefault="00164D0B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98FCA33" w14:textId="77777777" w:rsidR="00164D0B" w:rsidRPr="00183EBC" w:rsidRDefault="00D269B4" w:rsidP="00F51196">
            <w:pPr>
              <w:pStyle w:val="aff2"/>
              <w:jc w:val="both"/>
            </w:pPr>
            <w:r w:rsidRPr="00183EBC">
              <w:t>Составление</w:t>
            </w:r>
            <w:r w:rsidR="004838E7" w:rsidRPr="00183EBC">
              <w:t xml:space="preserve"> </w:t>
            </w:r>
            <w:r w:rsidR="00164D0B" w:rsidRPr="00183EBC">
              <w:t xml:space="preserve">технических </w:t>
            </w:r>
            <w:r w:rsidR="004838E7" w:rsidRPr="00183EBC">
              <w:t xml:space="preserve">заданий </w:t>
            </w:r>
            <w:r w:rsidR="00164D0B" w:rsidRPr="00183EBC">
              <w:t>на проектирование исходных заготовок</w:t>
            </w:r>
          </w:p>
        </w:tc>
      </w:tr>
      <w:tr w:rsidR="00183EBC" w:rsidRPr="00183EBC" w14:paraId="13CA981D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3135994" w14:textId="77777777" w:rsidR="00164D0B" w:rsidRPr="00183EBC" w:rsidRDefault="00164D0B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605C88" w14:textId="7D7DC9A9" w:rsidR="00164D0B" w:rsidRPr="00183EBC" w:rsidRDefault="00164D0B" w:rsidP="00D269B4">
            <w:pPr>
              <w:pStyle w:val="aff2"/>
              <w:jc w:val="both"/>
            </w:pPr>
            <w:r w:rsidRPr="00183EBC">
              <w:t>Анализ</w:t>
            </w:r>
            <w:r w:rsidR="004838E7" w:rsidRPr="00183EBC">
              <w:t xml:space="preserve"> </w:t>
            </w:r>
            <w:r w:rsidRPr="00183EBC">
              <w:t>технических требований, предъявляемых к машиностроительным изделиям низкой сложности</w:t>
            </w:r>
            <w:r w:rsidR="008E34DD" w:rsidRPr="00183EBC">
              <w:t>,</w:t>
            </w:r>
            <w:r w:rsidR="00D269B4" w:rsidRPr="00183EBC">
              <w:t xml:space="preserve"> с целью определения возможности их обеспечения в автоматизированном производстве</w:t>
            </w:r>
          </w:p>
        </w:tc>
      </w:tr>
      <w:tr w:rsidR="00183EBC" w:rsidRPr="00183EBC" w14:paraId="3E816EDF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3A47AE" w14:textId="77777777" w:rsidR="00164D0B" w:rsidRPr="00183EBC" w:rsidRDefault="00164D0B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CDCD26C" w14:textId="77777777" w:rsidR="00164D0B" w:rsidRPr="00183EBC" w:rsidRDefault="00164D0B" w:rsidP="00D269B4">
            <w:pPr>
              <w:pStyle w:val="aff2"/>
              <w:jc w:val="both"/>
            </w:pPr>
            <w:r w:rsidRPr="00183EBC">
              <w:t>Выбор схем базирования и закрепления заготовок и деталей машиностроительных изделий низкой сложности</w:t>
            </w:r>
            <w:r w:rsidR="00D269B4" w:rsidRPr="00183EBC">
              <w:t>, позволяющих осуществлять их автоматизированную обработку и сборку</w:t>
            </w:r>
          </w:p>
        </w:tc>
      </w:tr>
      <w:tr w:rsidR="00183EBC" w:rsidRPr="00183EBC" w14:paraId="1868C1FB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8741BF" w14:textId="77777777" w:rsidR="00164D0B" w:rsidRPr="00183EBC" w:rsidRDefault="00164D0B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F202F9" w14:textId="77777777" w:rsidR="00164D0B" w:rsidRPr="00183EBC" w:rsidRDefault="004B1DE0" w:rsidP="00F51196">
            <w:pPr>
              <w:pStyle w:val="aff2"/>
              <w:jc w:val="both"/>
            </w:pPr>
            <w:r w:rsidRPr="00183EBC">
              <w:t>Разработка</w:t>
            </w:r>
            <w:r w:rsidR="000834F4" w:rsidRPr="00183EBC">
              <w:t xml:space="preserve"> </w:t>
            </w:r>
            <w:r w:rsidR="00164D0B" w:rsidRPr="00183EBC">
              <w:t xml:space="preserve">технологических маршрутов </w:t>
            </w:r>
            <w:r w:rsidRPr="00183EBC">
              <w:t xml:space="preserve">автоматизированного </w:t>
            </w:r>
            <w:r w:rsidR="00164D0B" w:rsidRPr="00183EBC">
              <w:t xml:space="preserve">изготовления машиностроительных изделий низкой сложности </w:t>
            </w:r>
          </w:p>
        </w:tc>
      </w:tr>
      <w:tr w:rsidR="00183EBC" w:rsidRPr="00183EBC" w14:paraId="16B19438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E68484" w14:textId="77777777" w:rsidR="00164D0B" w:rsidRPr="00183EBC" w:rsidRDefault="00164D0B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76769E" w14:textId="77777777" w:rsidR="00164D0B" w:rsidRPr="00183EBC" w:rsidRDefault="00164D0B" w:rsidP="00A23EF1">
            <w:pPr>
              <w:pStyle w:val="aff2"/>
              <w:jc w:val="both"/>
            </w:pPr>
            <w:r w:rsidRPr="00183EBC">
              <w:t>В</w:t>
            </w:r>
            <w:r w:rsidR="000834F4" w:rsidRPr="00183EBC">
              <w:t xml:space="preserve">ыбор </w:t>
            </w:r>
            <w:r w:rsidRPr="00183EBC">
              <w:t>стандартных средств техно</w:t>
            </w:r>
            <w:r w:rsidR="008F6D51" w:rsidRPr="00183EBC">
              <w:t>логического оснащения, необходимых</w:t>
            </w:r>
            <w:r w:rsidRPr="00183EBC">
              <w:t xml:space="preserve"> для реализации технологических процессов </w:t>
            </w:r>
            <w:r w:rsidR="00A23EF1" w:rsidRPr="00183EBC">
              <w:t xml:space="preserve">автоматизированного </w:t>
            </w:r>
            <w:r w:rsidRPr="00183EBC">
              <w:t>изготовления машиностроительных изделий низкой сложности</w:t>
            </w:r>
          </w:p>
        </w:tc>
      </w:tr>
      <w:tr w:rsidR="00183EBC" w:rsidRPr="00183EBC" w14:paraId="1C7820B6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8FF5E5" w14:textId="77777777" w:rsidR="00164D0B" w:rsidRPr="00183EBC" w:rsidRDefault="00164D0B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D92BF4" w14:textId="77777777" w:rsidR="00164D0B" w:rsidRPr="00183EBC" w:rsidRDefault="00164D0B" w:rsidP="00A23EF1">
            <w:pPr>
              <w:pStyle w:val="aff2"/>
              <w:jc w:val="both"/>
            </w:pPr>
            <w:r w:rsidRPr="00183EBC">
              <w:t>Выбор стандартных контрольно-измерительных приборов и инструмента, необходим</w:t>
            </w:r>
            <w:r w:rsidR="008F6D51" w:rsidRPr="00183EBC">
              <w:t>ых</w:t>
            </w:r>
            <w:r w:rsidRPr="00183EBC">
              <w:t xml:space="preserve"> для реализации технологических процессов </w:t>
            </w:r>
            <w:r w:rsidR="00A23EF1" w:rsidRPr="00183EBC">
              <w:t xml:space="preserve">автоматизированного </w:t>
            </w:r>
            <w:r w:rsidRPr="00183EBC">
              <w:t>изготовления машиностроительных изделий низкой сложности</w:t>
            </w:r>
          </w:p>
        </w:tc>
      </w:tr>
      <w:tr w:rsidR="00183EBC" w:rsidRPr="00183EBC" w14:paraId="2CFE0BC1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78B9D57" w14:textId="77777777" w:rsidR="00164D0B" w:rsidRPr="00183EBC" w:rsidRDefault="00164D0B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21FE76C" w14:textId="77777777" w:rsidR="00164D0B" w:rsidRPr="00183EBC" w:rsidRDefault="00B86AF7" w:rsidP="00A23EF1">
            <w:pPr>
              <w:pStyle w:val="aff2"/>
              <w:jc w:val="both"/>
            </w:pPr>
            <w:r w:rsidRPr="00183EBC">
              <w:t>Выбор</w:t>
            </w:r>
            <w:r w:rsidR="00164D0B" w:rsidRPr="00183EBC">
              <w:t xml:space="preserve"> технологических режимов технологических операций </w:t>
            </w:r>
            <w:r w:rsidR="00A23EF1" w:rsidRPr="00183EBC">
              <w:t xml:space="preserve">автоматизированного </w:t>
            </w:r>
            <w:r w:rsidR="00164D0B" w:rsidRPr="00183EBC">
              <w:t>изготовления машиностроительных изделий низкой сложности</w:t>
            </w:r>
          </w:p>
        </w:tc>
      </w:tr>
      <w:tr w:rsidR="00183EBC" w:rsidRPr="00183EBC" w14:paraId="3FADD80C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915A5B5" w14:textId="77777777" w:rsidR="00164D0B" w:rsidRPr="00183EBC" w:rsidRDefault="00164D0B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E82EC3E" w14:textId="34A5369F" w:rsidR="00164D0B" w:rsidRPr="00183EBC" w:rsidRDefault="00690B49" w:rsidP="0096555D">
            <w:pPr>
              <w:pStyle w:val="aff2"/>
              <w:jc w:val="both"/>
            </w:pPr>
            <w:r w:rsidRPr="00183EBC">
              <w:t>Расчет</w:t>
            </w:r>
            <w:r w:rsidR="00164D0B" w:rsidRPr="00183EBC">
              <w:t xml:space="preserve"> </w:t>
            </w:r>
            <w:r w:rsidR="00893868" w:rsidRPr="00183EBC">
              <w:t>норм</w:t>
            </w:r>
            <w:r w:rsidR="00E351CB" w:rsidRPr="00183EBC">
              <w:t xml:space="preserve"> расхода</w:t>
            </w:r>
            <w:r w:rsidR="00893868" w:rsidRPr="00183EBC">
              <w:t xml:space="preserve"> материалов, инструментов, энергии</w:t>
            </w:r>
            <w:r w:rsidR="00164D0B" w:rsidRPr="00183EBC">
              <w:t xml:space="preserve"> на технологические операции </w:t>
            </w:r>
            <w:r w:rsidR="00A23EF1" w:rsidRPr="00183EBC">
              <w:t xml:space="preserve">автоматизированного </w:t>
            </w:r>
            <w:r w:rsidR="00164D0B" w:rsidRPr="00183EBC">
              <w:t>изготовления машиностроительных изделий низкой сложности</w:t>
            </w:r>
          </w:p>
        </w:tc>
      </w:tr>
      <w:tr w:rsidR="00183EBC" w:rsidRPr="00183EBC" w14:paraId="466B7EE9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B460FD1" w14:textId="77777777" w:rsidR="00164D0B" w:rsidRPr="00183EBC" w:rsidRDefault="00164D0B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D97508" w14:textId="77777777" w:rsidR="00164D0B" w:rsidRPr="00183EBC" w:rsidRDefault="00164D0B" w:rsidP="00A23EF1">
            <w:pPr>
              <w:pStyle w:val="aff2"/>
              <w:jc w:val="both"/>
            </w:pPr>
            <w:r w:rsidRPr="00183EBC">
              <w:t xml:space="preserve">Оформление технологической документации на технологические процессы </w:t>
            </w:r>
            <w:r w:rsidR="00A23EF1" w:rsidRPr="00183EBC">
              <w:t xml:space="preserve">автоматизированного </w:t>
            </w:r>
            <w:r w:rsidRPr="00183EBC">
              <w:t>изготовления машиностроительных изделий низкой сложности</w:t>
            </w:r>
          </w:p>
        </w:tc>
      </w:tr>
      <w:tr w:rsidR="00183EBC" w:rsidRPr="00183EBC" w14:paraId="786B302E" w14:textId="77777777" w:rsidTr="00507BB8">
        <w:trPr>
          <w:trHeight w:val="20"/>
        </w:trPr>
        <w:tc>
          <w:tcPr>
            <w:tcW w:w="1072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F083AB" w14:textId="77777777" w:rsidR="00164D0B" w:rsidRPr="00183EBC" w:rsidDel="002A1D54" w:rsidRDefault="00164D0B" w:rsidP="00DA54E3">
            <w:pPr>
              <w:pStyle w:val="aff2"/>
            </w:pPr>
            <w:r w:rsidRPr="00183EBC" w:rsidDel="002A1D54">
              <w:t>Необходимые умения</w:t>
            </w: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F7F47D" w14:textId="77777777" w:rsidR="00164D0B" w:rsidRPr="00183EBC" w:rsidRDefault="00164D0B" w:rsidP="00F51196">
            <w:pPr>
              <w:pStyle w:val="aff2"/>
              <w:jc w:val="both"/>
            </w:pPr>
            <w:r w:rsidRPr="00183EBC">
              <w:t>Определять тип производства на основе анализа программы выпуска машиностроительных изделий низкой сложности</w:t>
            </w:r>
          </w:p>
        </w:tc>
      </w:tr>
      <w:tr w:rsidR="00183EBC" w:rsidRPr="00183EBC" w14:paraId="15B05130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3244D92" w14:textId="77777777" w:rsidR="00164D0B" w:rsidRPr="00183EBC" w:rsidDel="002A1D54" w:rsidRDefault="00164D0B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C0B36D" w14:textId="77777777" w:rsidR="00164D0B" w:rsidRPr="00183EBC" w:rsidRDefault="00164D0B" w:rsidP="00F51196">
            <w:pPr>
              <w:pStyle w:val="aff2"/>
              <w:jc w:val="both"/>
            </w:pPr>
            <w:r w:rsidRPr="00183EBC">
              <w:t xml:space="preserve">Выбирать </w:t>
            </w:r>
            <w:r w:rsidR="001710E4" w:rsidRPr="00183EBC">
              <w:t xml:space="preserve">автоматизированные </w:t>
            </w:r>
            <w:r w:rsidRPr="00183EBC">
              <w:t>схемы контроля технических требований, предъявляемых к машиностроительным изделиям низкой сложности</w:t>
            </w:r>
          </w:p>
        </w:tc>
      </w:tr>
      <w:tr w:rsidR="00183EBC" w:rsidRPr="00183EBC" w14:paraId="24E1A42D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276A31" w14:textId="77777777" w:rsidR="00164D0B" w:rsidRPr="00183EBC" w:rsidDel="002A1D54" w:rsidRDefault="00164D0B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B21A5C8" w14:textId="77777777" w:rsidR="00164D0B" w:rsidRPr="00183EBC" w:rsidRDefault="00C81623" w:rsidP="00F51196">
            <w:pPr>
              <w:pStyle w:val="aff2"/>
              <w:jc w:val="both"/>
            </w:pPr>
            <w:r w:rsidRPr="00183EBC">
              <w:t xml:space="preserve">Использовать </w:t>
            </w:r>
            <w:r w:rsidR="0067317B" w:rsidRPr="00183EBC">
              <w:t>CAD-системы</w:t>
            </w:r>
            <w:r w:rsidRPr="00183EBC">
              <w:t xml:space="preserve"> для в</w:t>
            </w:r>
            <w:r w:rsidR="00164D0B" w:rsidRPr="00183EBC">
              <w:t>ыявл</w:t>
            </w:r>
            <w:r w:rsidRPr="00183EBC">
              <w:t>ения</w:t>
            </w:r>
            <w:r w:rsidR="00164D0B" w:rsidRPr="00183EBC">
              <w:t xml:space="preserve"> конструктивны</w:t>
            </w:r>
            <w:r w:rsidRPr="00183EBC">
              <w:t>х</w:t>
            </w:r>
            <w:r w:rsidR="00164D0B" w:rsidRPr="00183EBC">
              <w:t xml:space="preserve"> особенност</w:t>
            </w:r>
            <w:r w:rsidRPr="00183EBC">
              <w:t>ей</w:t>
            </w:r>
            <w:r w:rsidR="00164D0B" w:rsidRPr="00183EBC">
              <w:t xml:space="preserve"> машиностроительных из</w:t>
            </w:r>
            <w:r w:rsidRPr="00183EBC">
              <w:t>делий низкой сложности, влияющих</w:t>
            </w:r>
            <w:r w:rsidR="00164D0B" w:rsidRPr="00183EBC">
              <w:t xml:space="preserve"> на выбор метода получения исходной заготовки</w:t>
            </w:r>
          </w:p>
        </w:tc>
      </w:tr>
      <w:tr w:rsidR="00183EBC" w:rsidRPr="00183EBC" w14:paraId="22635067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F6426DD" w14:textId="77777777" w:rsidR="00164D0B" w:rsidRPr="00183EBC" w:rsidDel="002A1D54" w:rsidRDefault="00164D0B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033E84B" w14:textId="533E22F4" w:rsidR="00164D0B" w:rsidRPr="00183EBC" w:rsidRDefault="00066BEF" w:rsidP="001710E4">
            <w:pPr>
              <w:pStyle w:val="aff2"/>
              <w:jc w:val="both"/>
            </w:pPr>
            <w:r w:rsidRPr="00183EBC">
              <w:t>Выбирать вид, метод получения и основные требования к конструкции исходной заготовки</w:t>
            </w:r>
            <w:r w:rsidR="001710E4" w:rsidRPr="00183EBC">
              <w:t xml:space="preserve"> </w:t>
            </w:r>
            <w:r w:rsidRPr="00183EBC">
              <w:t>для</w:t>
            </w:r>
            <w:r w:rsidR="00164D0B" w:rsidRPr="00183EBC">
              <w:t xml:space="preserve"> машиностроительных изделий низкой сложности</w:t>
            </w:r>
            <w:r w:rsidR="00183EBC" w:rsidRPr="00183EBC">
              <w:t>, обеспечивающие удобство ее автоматизированной обработки</w:t>
            </w:r>
          </w:p>
        </w:tc>
      </w:tr>
      <w:tr w:rsidR="00183EBC" w:rsidRPr="00183EBC" w14:paraId="051BDF4B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103A03" w14:textId="77777777" w:rsidR="00164D0B" w:rsidRPr="00183EBC" w:rsidDel="002A1D54" w:rsidRDefault="00164D0B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8E6094" w14:textId="77777777" w:rsidR="00164D0B" w:rsidRPr="00183EBC" w:rsidRDefault="0076686F" w:rsidP="001710E4">
            <w:pPr>
              <w:pStyle w:val="aff2"/>
              <w:jc w:val="both"/>
            </w:pPr>
            <w:r w:rsidRPr="00183EBC">
              <w:t xml:space="preserve">Использовать </w:t>
            </w:r>
            <w:r w:rsidR="0067317B" w:rsidRPr="00183EBC">
              <w:t>CAD</w:t>
            </w:r>
            <w:r w:rsidR="00066BEF" w:rsidRPr="00183EBC">
              <w:t>-</w:t>
            </w:r>
            <w:r w:rsidR="001710E4" w:rsidRPr="00183EBC">
              <w:t>системы</w:t>
            </w:r>
            <w:r w:rsidR="00C75E33" w:rsidRPr="00183EBC">
              <w:t xml:space="preserve"> и </w:t>
            </w:r>
            <w:r w:rsidR="001710E4" w:rsidRPr="00183EBC">
              <w:t>системы управления данными об изделии (далее – PDM-системы)</w:t>
            </w:r>
            <w:r w:rsidRPr="00183EBC">
              <w:t xml:space="preserve"> для оформления </w:t>
            </w:r>
            <w:r w:rsidR="00164D0B" w:rsidRPr="00183EBC">
              <w:t>техническо</w:t>
            </w:r>
            <w:r w:rsidR="005C733D" w:rsidRPr="00183EBC">
              <w:t>го</w:t>
            </w:r>
            <w:r w:rsidR="00164D0B" w:rsidRPr="00183EBC">
              <w:t xml:space="preserve"> задани</w:t>
            </w:r>
            <w:r w:rsidR="005C733D" w:rsidRPr="00183EBC">
              <w:t>я</w:t>
            </w:r>
            <w:r w:rsidR="00164D0B" w:rsidRPr="00183EBC">
              <w:t xml:space="preserve"> на проектирование исходных заготовок</w:t>
            </w:r>
          </w:p>
        </w:tc>
      </w:tr>
      <w:tr w:rsidR="00183EBC" w:rsidRPr="00183EBC" w14:paraId="7754131E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51E557" w14:textId="77777777" w:rsidR="00164D0B" w:rsidRPr="00183EBC" w:rsidDel="002A1D54" w:rsidRDefault="00164D0B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5D7EAB5" w14:textId="77777777" w:rsidR="00164D0B" w:rsidRPr="00183EBC" w:rsidRDefault="00164D0B" w:rsidP="00F51196">
            <w:pPr>
              <w:pStyle w:val="aff2"/>
              <w:jc w:val="both"/>
            </w:pPr>
            <w:r w:rsidRPr="00183EBC">
              <w:t>Выбирать схемы базирования и закрепления заготовок и деталей машиностроительных изделий низкой сложности</w:t>
            </w:r>
            <w:r w:rsidR="001710E4" w:rsidRPr="00183EBC">
              <w:t xml:space="preserve">, позволяющих </w:t>
            </w:r>
            <w:r w:rsidR="001710E4" w:rsidRPr="00183EBC">
              <w:lastRenderedPageBreak/>
              <w:t>осуществлять их автоматизированную обработку и сборку</w:t>
            </w:r>
          </w:p>
        </w:tc>
      </w:tr>
      <w:tr w:rsidR="00183EBC" w:rsidRPr="00183EBC" w14:paraId="3F8B8F13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F6E5F5B" w14:textId="77777777" w:rsidR="004838E7" w:rsidRPr="00183EBC" w:rsidDel="002A1D54" w:rsidRDefault="004838E7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4D10D4" w14:textId="77777777" w:rsidR="004838E7" w:rsidRPr="00183EBC" w:rsidRDefault="004838E7" w:rsidP="001710E4">
            <w:pPr>
              <w:pStyle w:val="aff2"/>
              <w:jc w:val="both"/>
            </w:pPr>
            <w:r w:rsidRPr="00183EBC">
              <w:t xml:space="preserve">Использовать </w:t>
            </w:r>
            <w:r w:rsidR="001710E4" w:rsidRPr="00183EBC">
              <w:t>системы автоматизированной технологической подготовки производства (далее – CAPP</w:t>
            </w:r>
            <w:r w:rsidR="001710E4" w:rsidRPr="00183EBC">
              <w:noBreakHyphen/>
              <w:t xml:space="preserve">системы) для поиска типовых </w:t>
            </w:r>
            <w:r w:rsidRPr="00183EBC">
              <w:t xml:space="preserve">технологических процессов и </w:t>
            </w:r>
            <w:r w:rsidR="00066BEF" w:rsidRPr="00183EBC">
              <w:t>технологических процессов – аналогов</w:t>
            </w:r>
            <w:r w:rsidRPr="00183EBC">
              <w:t xml:space="preserve"> для машиностроительных изделий низкой сложности</w:t>
            </w:r>
          </w:p>
        </w:tc>
      </w:tr>
      <w:tr w:rsidR="00183EBC" w:rsidRPr="00183EBC" w14:paraId="1D779EF6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FCA1B1" w14:textId="77777777" w:rsidR="00164D0B" w:rsidRPr="00183EBC" w:rsidDel="002A1D54" w:rsidRDefault="00164D0B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D402AD" w14:textId="2B044D3E" w:rsidR="00164D0B" w:rsidRPr="00183EBC" w:rsidRDefault="00C81623" w:rsidP="00F51196">
            <w:pPr>
              <w:pStyle w:val="aff2"/>
              <w:jc w:val="both"/>
            </w:pPr>
            <w:r w:rsidRPr="00183EBC">
              <w:t xml:space="preserve">Использовать </w:t>
            </w:r>
            <w:r w:rsidR="0067317B" w:rsidRPr="00183EBC">
              <w:t xml:space="preserve">CAPP-системы </w:t>
            </w:r>
            <w:r w:rsidRPr="00183EBC">
              <w:t>для редактирования</w:t>
            </w:r>
            <w:r w:rsidR="00164D0B" w:rsidRPr="00183EBC">
              <w:t xml:space="preserve"> типовы</w:t>
            </w:r>
            <w:r w:rsidRPr="00183EBC">
              <w:t>х</w:t>
            </w:r>
            <w:r w:rsidR="00164D0B" w:rsidRPr="00183EBC">
              <w:t xml:space="preserve"> технологически</w:t>
            </w:r>
            <w:r w:rsidRPr="00183EBC">
              <w:t>х</w:t>
            </w:r>
            <w:r w:rsidR="00164D0B" w:rsidRPr="00183EBC">
              <w:t xml:space="preserve"> процесс</w:t>
            </w:r>
            <w:r w:rsidRPr="00183EBC">
              <w:t>ов</w:t>
            </w:r>
            <w:r w:rsidR="00164D0B" w:rsidRPr="00183EBC">
              <w:t xml:space="preserve"> и </w:t>
            </w:r>
            <w:r w:rsidR="00066BEF" w:rsidRPr="00183EBC">
              <w:t>технологических процессов</w:t>
            </w:r>
            <w:r w:rsidR="00E351CB" w:rsidRPr="00183EBC">
              <w:t xml:space="preserve"> </w:t>
            </w:r>
            <w:r w:rsidR="00066BEF" w:rsidRPr="00183EBC">
              <w:t>– аналогов</w:t>
            </w:r>
            <w:r w:rsidR="00164D0B" w:rsidRPr="00183EBC">
              <w:t xml:space="preserve"> для машиностроительных изделий низкой сложности</w:t>
            </w:r>
          </w:p>
        </w:tc>
      </w:tr>
      <w:tr w:rsidR="00183EBC" w:rsidRPr="00183EBC" w14:paraId="4B8AD0F4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119FD5D" w14:textId="77777777" w:rsidR="00164D0B" w:rsidRPr="00183EBC" w:rsidDel="002A1D54" w:rsidRDefault="00164D0B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19A2E4" w14:textId="77777777" w:rsidR="00164D0B" w:rsidRPr="00183EBC" w:rsidRDefault="002E6485" w:rsidP="00A23EF1">
            <w:pPr>
              <w:pStyle w:val="aff2"/>
              <w:jc w:val="both"/>
            </w:pPr>
            <w:r w:rsidRPr="00183EBC">
              <w:t>Использовать CAPP-системы для о</w:t>
            </w:r>
            <w:r w:rsidR="00164D0B" w:rsidRPr="00183EBC">
              <w:t>предел</w:t>
            </w:r>
            <w:r w:rsidRPr="00183EBC">
              <w:t>ения</w:t>
            </w:r>
            <w:r w:rsidR="00164D0B" w:rsidRPr="00183EBC">
              <w:t xml:space="preserve"> технологически</w:t>
            </w:r>
            <w:r w:rsidRPr="00183EBC">
              <w:t>х</w:t>
            </w:r>
            <w:r w:rsidR="00164D0B" w:rsidRPr="00183EBC">
              <w:t xml:space="preserve"> возможност</w:t>
            </w:r>
            <w:r w:rsidRPr="00183EBC">
              <w:t>ей</w:t>
            </w:r>
            <w:r w:rsidR="00164D0B" w:rsidRPr="00183EBC">
              <w:t xml:space="preserve"> стандартных средств технологического оснащения, используем</w:t>
            </w:r>
            <w:r w:rsidR="008F6D51" w:rsidRPr="00183EBC">
              <w:t>ых</w:t>
            </w:r>
            <w:r w:rsidR="00164D0B" w:rsidRPr="00183EBC">
              <w:t xml:space="preserve"> в технологических процессах </w:t>
            </w:r>
            <w:r w:rsidR="00A23EF1" w:rsidRPr="00183EBC">
              <w:t xml:space="preserve">автоматизированного </w:t>
            </w:r>
            <w:r w:rsidR="00164D0B" w:rsidRPr="00183EBC">
              <w:t>изготовления машиностроительных изделий низкой сложности</w:t>
            </w:r>
          </w:p>
        </w:tc>
      </w:tr>
      <w:tr w:rsidR="00183EBC" w:rsidRPr="00183EBC" w14:paraId="7D3CD7D5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77F0F76" w14:textId="77777777" w:rsidR="00164D0B" w:rsidRPr="00183EBC" w:rsidDel="002A1D54" w:rsidRDefault="00164D0B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80EE25" w14:textId="77777777" w:rsidR="00164D0B" w:rsidRPr="00183EBC" w:rsidRDefault="002E6485" w:rsidP="00A23EF1">
            <w:pPr>
              <w:pStyle w:val="aff2"/>
              <w:jc w:val="both"/>
            </w:pPr>
            <w:r w:rsidRPr="00183EBC">
              <w:t>Использовать CAPP-системы для о</w:t>
            </w:r>
            <w:r w:rsidR="00164D0B" w:rsidRPr="00183EBC">
              <w:t>предел</w:t>
            </w:r>
            <w:r w:rsidRPr="00183EBC">
              <w:t>ения</w:t>
            </w:r>
            <w:r w:rsidR="00164D0B" w:rsidRPr="00183EBC">
              <w:t xml:space="preserve"> технологически</w:t>
            </w:r>
            <w:r w:rsidRPr="00183EBC">
              <w:t>х</w:t>
            </w:r>
            <w:r w:rsidR="00164D0B" w:rsidRPr="00183EBC">
              <w:t xml:space="preserve"> возможност</w:t>
            </w:r>
            <w:r w:rsidRPr="00183EBC">
              <w:t>ей</w:t>
            </w:r>
            <w:r w:rsidR="00164D0B" w:rsidRPr="00183EBC">
              <w:t xml:space="preserve"> стандартных контрольно-измерительных приборов и инструмента, используемых в технологических процессах </w:t>
            </w:r>
            <w:r w:rsidR="00A23EF1" w:rsidRPr="00183EBC">
              <w:t xml:space="preserve">автоматизированного </w:t>
            </w:r>
            <w:r w:rsidR="00164D0B" w:rsidRPr="00183EBC">
              <w:t>изготовления машиностроительных изделий низкой сложности</w:t>
            </w:r>
          </w:p>
        </w:tc>
      </w:tr>
      <w:tr w:rsidR="00183EBC" w:rsidRPr="00183EBC" w14:paraId="584F5AAE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30F0C7" w14:textId="77777777" w:rsidR="00C81623" w:rsidRPr="00183EBC" w:rsidDel="002A1D54" w:rsidRDefault="00C81623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91D96F" w14:textId="28EBC994" w:rsidR="00C81623" w:rsidRPr="00183EBC" w:rsidRDefault="00C81623" w:rsidP="00A23EF1">
            <w:pPr>
              <w:pStyle w:val="aff2"/>
              <w:jc w:val="both"/>
            </w:pPr>
            <w:r w:rsidRPr="00183EBC">
              <w:t xml:space="preserve">Использовать </w:t>
            </w:r>
            <w:r w:rsidR="0067317B" w:rsidRPr="00183EBC">
              <w:t xml:space="preserve">CAPP-системы </w:t>
            </w:r>
            <w:r w:rsidR="000225CA" w:rsidRPr="00183EBC">
              <w:t xml:space="preserve">и </w:t>
            </w:r>
            <w:r w:rsidR="00066BEF" w:rsidRPr="00183EBC">
              <w:t>системы автоматизированного проектирования (</w:t>
            </w:r>
            <w:r w:rsidR="009F2190">
              <w:t xml:space="preserve">далее – </w:t>
            </w:r>
            <w:r w:rsidR="000225CA" w:rsidRPr="00183EBC">
              <w:t>САПР</w:t>
            </w:r>
            <w:r w:rsidR="00066BEF" w:rsidRPr="00183EBC">
              <w:t>)</w:t>
            </w:r>
            <w:r w:rsidR="000225CA" w:rsidRPr="00183EBC">
              <w:t xml:space="preserve"> производителей режущего инструмента </w:t>
            </w:r>
            <w:r w:rsidRPr="00183EBC">
              <w:t xml:space="preserve">для выбора технологических режимов технологических операций </w:t>
            </w:r>
            <w:r w:rsidR="00A23EF1" w:rsidRPr="00183EBC">
              <w:t xml:space="preserve">автоматизированного </w:t>
            </w:r>
            <w:r w:rsidRPr="00183EBC">
              <w:t>изготовления машиностроительных изделий низкой сложности</w:t>
            </w:r>
          </w:p>
        </w:tc>
      </w:tr>
      <w:tr w:rsidR="00183EBC" w:rsidRPr="00183EBC" w14:paraId="079C6B2D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569981" w14:textId="77777777" w:rsidR="00C81623" w:rsidRPr="00183EBC" w:rsidDel="002A1D54" w:rsidRDefault="00C81623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4BD0F7" w14:textId="77777777" w:rsidR="00C81623" w:rsidRPr="00183EBC" w:rsidRDefault="00C81623" w:rsidP="00A23EF1">
            <w:pPr>
              <w:pStyle w:val="aff2"/>
              <w:jc w:val="both"/>
            </w:pPr>
            <w:r w:rsidRPr="00183EBC">
              <w:t xml:space="preserve">Использовать </w:t>
            </w:r>
            <w:r w:rsidR="000225CA" w:rsidRPr="00183EBC">
              <w:t>CAPP-системы</w:t>
            </w:r>
            <w:r w:rsidRPr="00183EBC">
              <w:t xml:space="preserve"> для нормирования технологических операций </w:t>
            </w:r>
            <w:r w:rsidR="00A23EF1" w:rsidRPr="00183EBC">
              <w:t xml:space="preserve">автоматизированного </w:t>
            </w:r>
            <w:r w:rsidRPr="00183EBC">
              <w:t xml:space="preserve">изготовления машиностроительных изделий низкой сложности </w:t>
            </w:r>
          </w:p>
        </w:tc>
      </w:tr>
      <w:tr w:rsidR="00183EBC" w:rsidRPr="00183EBC" w14:paraId="6FA168F6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C84FDA" w14:textId="77777777" w:rsidR="00164D0B" w:rsidRPr="00183EBC" w:rsidDel="002A1D54" w:rsidRDefault="00164D0B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DAC2202" w14:textId="77777777" w:rsidR="00164D0B" w:rsidRPr="00183EBC" w:rsidRDefault="00C81623" w:rsidP="00A23EF1">
            <w:pPr>
              <w:pStyle w:val="aff2"/>
              <w:jc w:val="both"/>
            </w:pPr>
            <w:r w:rsidRPr="00183EBC">
              <w:t xml:space="preserve">Использовать </w:t>
            </w:r>
            <w:r w:rsidR="000225CA" w:rsidRPr="00183EBC">
              <w:t>CAD</w:t>
            </w:r>
            <w:r w:rsidR="00066BEF" w:rsidRPr="00183EBC">
              <w:t>-</w:t>
            </w:r>
            <w:r w:rsidR="00C75E33" w:rsidRPr="00183EBC">
              <w:t xml:space="preserve"> и</w:t>
            </w:r>
            <w:r w:rsidR="000225CA" w:rsidRPr="00183EBC">
              <w:t xml:space="preserve"> CAPP-системы </w:t>
            </w:r>
            <w:r w:rsidRPr="00183EBC">
              <w:t>для о</w:t>
            </w:r>
            <w:r w:rsidR="00164D0B" w:rsidRPr="00183EBC">
              <w:t>формл</w:t>
            </w:r>
            <w:r w:rsidRPr="00183EBC">
              <w:t>ения</w:t>
            </w:r>
            <w:r w:rsidR="00164D0B" w:rsidRPr="00183EBC">
              <w:t xml:space="preserve"> технологическ</w:t>
            </w:r>
            <w:r w:rsidRPr="00183EBC">
              <w:t>ой</w:t>
            </w:r>
            <w:r w:rsidR="00164D0B" w:rsidRPr="00183EBC">
              <w:t xml:space="preserve"> документаци</w:t>
            </w:r>
            <w:r w:rsidRPr="00183EBC">
              <w:t>и</w:t>
            </w:r>
            <w:r w:rsidR="00164D0B" w:rsidRPr="00183EBC">
              <w:t xml:space="preserve"> </w:t>
            </w:r>
            <w:r w:rsidR="00655067" w:rsidRPr="00183EBC">
              <w:t xml:space="preserve">на </w:t>
            </w:r>
            <w:r w:rsidR="00164D0B" w:rsidRPr="00183EBC">
              <w:t xml:space="preserve">технологические процессы </w:t>
            </w:r>
            <w:r w:rsidR="00A23EF1" w:rsidRPr="00183EBC">
              <w:t xml:space="preserve">автоматизированного </w:t>
            </w:r>
            <w:r w:rsidR="00164D0B" w:rsidRPr="00183EBC">
              <w:t>изготовления машиностроительных изделий низкой сложности</w:t>
            </w:r>
          </w:p>
        </w:tc>
      </w:tr>
      <w:tr w:rsidR="00183EBC" w:rsidRPr="00183EBC" w14:paraId="6565366E" w14:textId="77777777" w:rsidTr="00507BB8">
        <w:trPr>
          <w:trHeight w:val="20"/>
        </w:trPr>
        <w:tc>
          <w:tcPr>
            <w:tcW w:w="1072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449516" w14:textId="77777777" w:rsidR="00E57FD0" w:rsidRPr="00183EBC" w:rsidRDefault="00E57FD0" w:rsidP="00DA54E3">
            <w:pPr>
              <w:pStyle w:val="aff2"/>
            </w:pPr>
            <w:r w:rsidRPr="00183EBC" w:rsidDel="002A1D54">
              <w:t>Необходимые знания</w:t>
            </w: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18403D" w14:textId="77777777" w:rsidR="00E57FD0" w:rsidRPr="00183EBC" w:rsidRDefault="00E57FD0" w:rsidP="00F51196">
            <w:pPr>
              <w:pStyle w:val="aff2"/>
              <w:jc w:val="both"/>
            </w:pPr>
            <w:r w:rsidRPr="00183EBC">
              <w:t>Технические требования, предъявляемые к машиностроительным изделиям низкой сложности</w:t>
            </w:r>
          </w:p>
        </w:tc>
      </w:tr>
      <w:tr w:rsidR="00183EBC" w:rsidRPr="00183EBC" w14:paraId="367BCD1F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E604BB" w14:textId="77777777" w:rsidR="00E57FD0" w:rsidRPr="00183EBC" w:rsidDel="002A1D54" w:rsidRDefault="00E57FD0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15073EA" w14:textId="77777777" w:rsidR="00E57FD0" w:rsidRPr="00183EBC" w:rsidRDefault="00E57FD0" w:rsidP="00F51196">
            <w:pPr>
              <w:pStyle w:val="aff2"/>
              <w:jc w:val="both"/>
            </w:pPr>
            <w:r w:rsidRPr="00183EBC">
              <w:t xml:space="preserve">Основные </w:t>
            </w:r>
            <w:r w:rsidR="001710E4" w:rsidRPr="00183EBC">
              <w:t xml:space="preserve">автоматизированные </w:t>
            </w:r>
            <w:r w:rsidRPr="00183EBC">
              <w:t>методы контроля технических требований, предъявляемых к машиностроительным изделиям низкой сложности</w:t>
            </w:r>
          </w:p>
        </w:tc>
      </w:tr>
      <w:tr w:rsidR="00183EBC" w:rsidRPr="00183EBC" w14:paraId="6A2CB089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78F481" w14:textId="77777777" w:rsidR="00E57FD0" w:rsidRPr="00183EBC" w:rsidDel="002A1D54" w:rsidRDefault="00E57FD0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948D554" w14:textId="77777777" w:rsidR="00E57FD0" w:rsidRPr="00183EBC" w:rsidRDefault="00FE2AA8" w:rsidP="00F51196">
            <w:pPr>
              <w:pStyle w:val="aff2"/>
              <w:jc w:val="both"/>
            </w:pPr>
            <w:r w:rsidRPr="00183EBC">
              <w:t>Основные т</w:t>
            </w:r>
            <w:r w:rsidR="00E57FD0" w:rsidRPr="00183EBC">
              <w:t>ехнологические свойства конструкционных материалов машиностроительных изделий низкой сложности</w:t>
            </w:r>
          </w:p>
        </w:tc>
      </w:tr>
      <w:tr w:rsidR="00183EBC" w:rsidRPr="00183EBC" w14:paraId="1A0C3192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F7D5A60" w14:textId="77777777" w:rsidR="00E57FD0" w:rsidRPr="00183EBC" w:rsidDel="002A1D54" w:rsidRDefault="00E57FD0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700F037" w14:textId="77777777" w:rsidR="00E57FD0" w:rsidRPr="00183EBC" w:rsidRDefault="00E57FD0" w:rsidP="00F51196">
            <w:pPr>
              <w:pStyle w:val="aff2"/>
              <w:jc w:val="both"/>
            </w:pPr>
            <w:r w:rsidRPr="00183EBC">
              <w:t>Характеристики основных видов исходных заготовок и методов их получения</w:t>
            </w:r>
          </w:p>
        </w:tc>
      </w:tr>
      <w:tr w:rsidR="00183EBC" w:rsidRPr="00183EBC" w14:paraId="2713A67B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D65B5E" w14:textId="77777777" w:rsidR="002E5D78" w:rsidRPr="00183EBC" w:rsidDel="002A1D54" w:rsidRDefault="002E5D78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A7C213B" w14:textId="77777777" w:rsidR="002E5D78" w:rsidRPr="00183EBC" w:rsidRDefault="002E5D78" w:rsidP="00F51196">
            <w:pPr>
              <w:pStyle w:val="aff2"/>
              <w:jc w:val="both"/>
            </w:pPr>
            <w:r w:rsidRPr="00183EBC">
              <w:t>Основные принципы работы в современных CAD-системах</w:t>
            </w:r>
          </w:p>
        </w:tc>
      </w:tr>
      <w:tr w:rsidR="00183EBC" w:rsidRPr="00183EBC" w14:paraId="0E67BDE2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7E6928D" w14:textId="77777777" w:rsidR="002E5D78" w:rsidRPr="00183EBC" w:rsidDel="002A1D54" w:rsidRDefault="002E5D78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3910B35" w14:textId="77777777" w:rsidR="002E5D78" w:rsidRPr="00183EBC" w:rsidRDefault="002E5D78" w:rsidP="00F51196">
            <w:pPr>
              <w:pStyle w:val="aff2"/>
              <w:jc w:val="both"/>
            </w:pPr>
            <w:r w:rsidRPr="00183EBC">
              <w:t xml:space="preserve">Современные CAD-системы, их функциональные возможности для проектирования </w:t>
            </w:r>
            <w:r w:rsidR="002A09A6" w:rsidRPr="00183EBC">
              <w:t>геометрических 2D- и 3D-моделей</w:t>
            </w:r>
            <w:r w:rsidRPr="00183EBC">
              <w:t xml:space="preserve"> машиностроительных изделий низкой сложности</w:t>
            </w:r>
          </w:p>
        </w:tc>
      </w:tr>
      <w:tr w:rsidR="00183EBC" w:rsidRPr="00183EBC" w14:paraId="4C47DD04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CEC4179" w14:textId="77777777" w:rsidR="00E57FD0" w:rsidRPr="00183EBC" w:rsidDel="002A1D54" w:rsidRDefault="00E57FD0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E98858A" w14:textId="77777777" w:rsidR="00E57FD0" w:rsidRPr="00183EBC" w:rsidRDefault="00EA155F" w:rsidP="00F51196">
            <w:pPr>
              <w:pStyle w:val="aff2"/>
              <w:jc w:val="both"/>
            </w:pPr>
            <w:r w:rsidRPr="00183EBC">
              <w:t>Основные т</w:t>
            </w:r>
            <w:r w:rsidR="00E57FD0" w:rsidRPr="00183EBC">
              <w:t>ехнологические возможности заготовительных производств организации</w:t>
            </w:r>
          </w:p>
        </w:tc>
      </w:tr>
      <w:tr w:rsidR="00183EBC" w:rsidRPr="00183EBC" w14:paraId="286AEB7D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BF6D324" w14:textId="77777777" w:rsidR="00E57FD0" w:rsidRPr="00183EBC" w:rsidDel="002A1D54" w:rsidRDefault="00E57FD0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70F1379" w14:textId="77777777" w:rsidR="00E57FD0" w:rsidRPr="00183EBC" w:rsidRDefault="00E57FD0" w:rsidP="00F51196">
            <w:pPr>
              <w:pStyle w:val="aff2"/>
              <w:jc w:val="both"/>
            </w:pPr>
            <w:r w:rsidRPr="00183EBC">
              <w:t>Принципы выбора технологических баз</w:t>
            </w:r>
            <w:r w:rsidR="001710E4" w:rsidRPr="00183EBC">
              <w:t xml:space="preserve"> в автоматизированном производстве</w:t>
            </w:r>
          </w:p>
        </w:tc>
      </w:tr>
      <w:tr w:rsidR="00183EBC" w:rsidRPr="00183EBC" w14:paraId="1E2B611C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D8EEC8" w14:textId="77777777" w:rsidR="00E57FD0" w:rsidRPr="00183EBC" w:rsidDel="002A1D54" w:rsidRDefault="00E57FD0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54D365D" w14:textId="77777777" w:rsidR="00E57FD0" w:rsidRPr="00183EBC" w:rsidRDefault="00E57FD0" w:rsidP="00F51196">
            <w:pPr>
              <w:pStyle w:val="aff2"/>
              <w:jc w:val="both"/>
            </w:pPr>
            <w:r w:rsidRPr="00183EBC">
              <w:t>Типовые схемы базирования и закрепления заготовок и деталей машиностроительных изделий низкой сложности</w:t>
            </w:r>
            <w:r w:rsidR="001710E4" w:rsidRPr="00183EBC">
              <w:t xml:space="preserve"> в автоматизированном производстве</w:t>
            </w:r>
          </w:p>
        </w:tc>
      </w:tr>
      <w:tr w:rsidR="00183EBC" w:rsidRPr="00183EBC" w14:paraId="1FEC0017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39220D" w14:textId="77777777" w:rsidR="00E57FD0" w:rsidRPr="00183EBC" w:rsidDel="002A1D54" w:rsidRDefault="00E57FD0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DC0D04" w14:textId="77777777" w:rsidR="00E57FD0" w:rsidRPr="00183EBC" w:rsidRDefault="00E57FD0" w:rsidP="00A23EF1">
            <w:pPr>
              <w:pStyle w:val="aff2"/>
              <w:jc w:val="both"/>
            </w:pPr>
            <w:r w:rsidRPr="00183EBC">
              <w:t xml:space="preserve">Типовые технологические процессы </w:t>
            </w:r>
            <w:r w:rsidR="00A23EF1" w:rsidRPr="00183EBC">
              <w:t xml:space="preserve">автоматизированного </w:t>
            </w:r>
            <w:r w:rsidRPr="00183EBC">
              <w:t>изготовления машиностроительных изделий низкой сложности</w:t>
            </w:r>
          </w:p>
        </w:tc>
      </w:tr>
      <w:tr w:rsidR="00183EBC" w:rsidRPr="00183EBC" w14:paraId="038D57B1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CC22B9" w14:textId="77777777" w:rsidR="00E57FD0" w:rsidRPr="00183EBC" w:rsidDel="002A1D54" w:rsidRDefault="00E57FD0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5CE36C" w14:textId="69E2FE73" w:rsidR="00E57FD0" w:rsidRPr="00183EBC" w:rsidRDefault="00EE524A" w:rsidP="00F51196">
            <w:pPr>
              <w:pStyle w:val="aff2"/>
              <w:jc w:val="both"/>
            </w:pPr>
            <w:r w:rsidRPr="00183EBC">
              <w:t>Принципы поиска</w:t>
            </w:r>
            <w:r w:rsidR="00E57FD0" w:rsidRPr="00183EBC">
              <w:t xml:space="preserve"> </w:t>
            </w:r>
            <w:r w:rsidR="00066BEF" w:rsidRPr="00183EBC">
              <w:t>технологического процесса</w:t>
            </w:r>
            <w:r w:rsidR="00E351CB" w:rsidRPr="00183EBC">
              <w:t xml:space="preserve"> – </w:t>
            </w:r>
            <w:r w:rsidR="00066BEF" w:rsidRPr="00183EBC">
              <w:t>аналога</w:t>
            </w:r>
            <w:r w:rsidR="00E57FD0" w:rsidRPr="00183EBC">
              <w:t xml:space="preserve"> изготовления машиностроительных изделий низкой сложности</w:t>
            </w:r>
            <w:r w:rsidRPr="00183EBC">
              <w:t xml:space="preserve"> с применением CAPP-систем</w:t>
            </w:r>
          </w:p>
        </w:tc>
      </w:tr>
      <w:tr w:rsidR="00183EBC" w:rsidRPr="00183EBC" w14:paraId="549C0F52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69D047" w14:textId="77777777" w:rsidR="00E57FD0" w:rsidRPr="00183EBC" w:rsidDel="002A1D54" w:rsidRDefault="00E57FD0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5FBB6AD" w14:textId="5E88AFDC" w:rsidR="00E57FD0" w:rsidRPr="00183EBC" w:rsidRDefault="00E57FD0" w:rsidP="00507BB8">
            <w:pPr>
              <w:pStyle w:val="aff2"/>
              <w:jc w:val="both"/>
            </w:pPr>
            <w:r w:rsidRPr="00183EBC">
              <w:t xml:space="preserve">Основные средства технологического оснащения, используемые в </w:t>
            </w:r>
            <w:r w:rsidRPr="00183EBC">
              <w:lastRenderedPageBreak/>
              <w:t xml:space="preserve">технологических процессах </w:t>
            </w:r>
            <w:r w:rsidR="00CF28F2" w:rsidRPr="00183EBC">
              <w:t xml:space="preserve">автоматизированного </w:t>
            </w:r>
            <w:r w:rsidRPr="00183EBC">
              <w:t xml:space="preserve">изготовления деталей машиностроения низкой сложности, и принципы </w:t>
            </w:r>
            <w:r w:rsidR="007717BA" w:rsidRPr="00183EBC">
              <w:t>их</w:t>
            </w:r>
            <w:r w:rsidRPr="00183EBC">
              <w:t xml:space="preserve"> работы</w:t>
            </w:r>
          </w:p>
        </w:tc>
      </w:tr>
      <w:tr w:rsidR="00183EBC" w:rsidRPr="00183EBC" w14:paraId="5990766A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2049C07" w14:textId="77777777" w:rsidR="00E57FD0" w:rsidRPr="00183EBC" w:rsidDel="002A1D54" w:rsidRDefault="00E57FD0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E266DA" w14:textId="77777777" w:rsidR="00E57FD0" w:rsidRPr="00183EBC" w:rsidRDefault="00EA155F" w:rsidP="00F51196">
            <w:pPr>
              <w:pStyle w:val="aff2"/>
              <w:jc w:val="both"/>
            </w:pPr>
            <w:r w:rsidRPr="00183EBC">
              <w:t>Основные т</w:t>
            </w:r>
            <w:r w:rsidR="00E57FD0" w:rsidRPr="00183EBC">
              <w:t>ехнологические возможности стандартных средств технологического оснащения</w:t>
            </w:r>
          </w:p>
        </w:tc>
      </w:tr>
      <w:tr w:rsidR="00183EBC" w:rsidRPr="00183EBC" w14:paraId="6A119090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1B9A57" w14:textId="77777777" w:rsidR="00E57FD0" w:rsidRPr="00183EBC" w:rsidDel="002A1D54" w:rsidRDefault="00E57FD0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FCBDFE" w14:textId="77777777" w:rsidR="00E57FD0" w:rsidRPr="00183EBC" w:rsidRDefault="00E57FD0" w:rsidP="00F51196">
            <w:pPr>
              <w:pStyle w:val="aff2"/>
              <w:jc w:val="both"/>
            </w:pPr>
            <w:r w:rsidRPr="00183EBC">
              <w:t>Принципы выбора средств технологического оснащения</w:t>
            </w:r>
          </w:p>
        </w:tc>
      </w:tr>
      <w:tr w:rsidR="00183EBC" w:rsidRPr="00183EBC" w14:paraId="50381C46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EE3D59B" w14:textId="77777777" w:rsidR="00E57FD0" w:rsidRPr="00183EBC" w:rsidDel="002A1D54" w:rsidRDefault="00E57FD0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586675C" w14:textId="77777777" w:rsidR="00E57FD0" w:rsidRPr="00183EBC" w:rsidRDefault="00EA155F" w:rsidP="00F51196">
            <w:pPr>
              <w:pStyle w:val="aff2"/>
              <w:jc w:val="both"/>
            </w:pPr>
            <w:r w:rsidRPr="00183EBC">
              <w:t>Основные т</w:t>
            </w:r>
            <w:r w:rsidR="00E57FD0" w:rsidRPr="00183EBC">
              <w:t xml:space="preserve">ехнологические возможности стандартных </w:t>
            </w:r>
            <w:r w:rsidR="00CF28F2" w:rsidRPr="00183EBC">
              <w:t>автоматизированных</w:t>
            </w:r>
            <w:r w:rsidR="001710E4" w:rsidRPr="00183EBC">
              <w:t xml:space="preserve"> </w:t>
            </w:r>
            <w:r w:rsidR="00E57FD0" w:rsidRPr="00183EBC">
              <w:t>контрольно-измерительных приборов и инструмента</w:t>
            </w:r>
          </w:p>
        </w:tc>
      </w:tr>
      <w:tr w:rsidR="00183EBC" w:rsidRPr="00183EBC" w14:paraId="006170D5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3A179D5" w14:textId="77777777" w:rsidR="00E57FD0" w:rsidRPr="00183EBC" w:rsidDel="002A1D54" w:rsidRDefault="00E57FD0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CB9009" w14:textId="77777777" w:rsidR="00E57FD0" w:rsidRPr="00183EBC" w:rsidRDefault="00E57FD0" w:rsidP="00F51196">
            <w:pPr>
              <w:pStyle w:val="aff2"/>
              <w:jc w:val="both"/>
            </w:pPr>
            <w:r w:rsidRPr="00183EBC">
              <w:t xml:space="preserve">Принципы выбора </w:t>
            </w:r>
            <w:r w:rsidR="001710E4" w:rsidRPr="00183EBC">
              <w:t xml:space="preserve">автоматизированных </w:t>
            </w:r>
            <w:r w:rsidRPr="00183EBC">
              <w:t>контрольно-измерительных приборов и инструмента</w:t>
            </w:r>
          </w:p>
        </w:tc>
      </w:tr>
      <w:tr w:rsidR="00183EBC" w:rsidRPr="00183EBC" w14:paraId="41DA480F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323A66" w14:textId="77777777" w:rsidR="00E57FD0" w:rsidRPr="00183EBC" w:rsidDel="002A1D54" w:rsidRDefault="00E57FD0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F73C89" w14:textId="77777777" w:rsidR="00E57FD0" w:rsidRPr="00183EBC" w:rsidRDefault="00E57FD0" w:rsidP="00CF28F2">
            <w:pPr>
              <w:pStyle w:val="aff2"/>
              <w:jc w:val="both"/>
            </w:pPr>
            <w:r w:rsidRPr="00183EBC">
              <w:t xml:space="preserve">Методика выбора технологических режимов технологических операций </w:t>
            </w:r>
            <w:r w:rsidR="00CF28F2" w:rsidRPr="00183EBC">
              <w:t xml:space="preserve">автоматизированного </w:t>
            </w:r>
            <w:r w:rsidRPr="00183EBC">
              <w:t>изготовления машиностроительных изделий низкой сложности</w:t>
            </w:r>
            <w:r w:rsidR="00EE524A" w:rsidRPr="00183EBC">
              <w:t xml:space="preserve"> с применением CAPP-систем</w:t>
            </w:r>
          </w:p>
        </w:tc>
      </w:tr>
      <w:tr w:rsidR="00183EBC" w:rsidRPr="00183EBC" w14:paraId="06E09761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0B3DB0" w14:textId="77777777" w:rsidR="00E57FD0" w:rsidRPr="00183EBC" w:rsidDel="002A1D54" w:rsidRDefault="00E57FD0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04A8BC3" w14:textId="77777777" w:rsidR="00E57FD0" w:rsidRPr="00183EBC" w:rsidRDefault="00E57FD0" w:rsidP="00F51196">
            <w:pPr>
              <w:pStyle w:val="aff2"/>
              <w:jc w:val="both"/>
            </w:pPr>
            <w:r w:rsidRPr="00183EBC">
              <w:t>Нормативно-технические и руководящие документы по оформлению конструкторской и технологической документации</w:t>
            </w:r>
          </w:p>
        </w:tc>
      </w:tr>
      <w:tr w:rsidR="00183EBC" w:rsidRPr="00183EBC" w14:paraId="1F71D37C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11C080D" w14:textId="77777777" w:rsidR="00A577F0" w:rsidRPr="00183EBC" w:rsidDel="002A1D54" w:rsidRDefault="00A577F0" w:rsidP="00A577F0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B6DD42E" w14:textId="77777777" w:rsidR="00A577F0" w:rsidRPr="00183EBC" w:rsidRDefault="00A577F0" w:rsidP="00A577F0">
            <w:pPr>
              <w:pStyle w:val="aff2"/>
              <w:jc w:val="both"/>
            </w:pPr>
            <w:r w:rsidRPr="00183EB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183EBC" w:rsidRPr="00183EBC" w14:paraId="32F9FE41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CB0FAA" w14:textId="77777777" w:rsidR="002E5D78" w:rsidRPr="00183EBC" w:rsidDel="002A1D54" w:rsidRDefault="002E5D78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524E1DF" w14:textId="77777777" w:rsidR="002E5D78" w:rsidRPr="00183EBC" w:rsidRDefault="002E5D78" w:rsidP="00F51196">
            <w:pPr>
              <w:pStyle w:val="aff2"/>
              <w:jc w:val="both"/>
            </w:pPr>
            <w:r w:rsidRPr="00183EBC">
              <w:t>Основные принципы работы в современных CAPP-системах</w:t>
            </w:r>
          </w:p>
        </w:tc>
      </w:tr>
      <w:tr w:rsidR="00183EBC" w:rsidRPr="00183EBC" w14:paraId="46E08B20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9BE013" w14:textId="77777777" w:rsidR="00C75E33" w:rsidRPr="00183EBC" w:rsidDel="002A1D54" w:rsidRDefault="00C75E33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5F01849" w14:textId="77777777" w:rsidR="00C75E33" w:rsidRPr="00183EBC" w:rsidRDefault="00C75E33" w:rsidP="00F51196">
            <w:pPr>
              <w:pStyle w:val="aff2"/>
              <w:jc w:val="both"/>
            </w:pPr>
            <w:r w:rsidRPr="00183EBC">
              <w:t xml:space="preserve">Современные CAPP-системы, их функциональные возможности для проектирования технологических процессов </w:t>
            </w:r>
            <w:r w:rsidR="00CF28F2" w:rsidRPr="00183EBC">
              <w:t xml:space="preserve">автоматизированного </w:t>
            </w:r>
            <w:r w:rsidRPr="00183EBC">
              <w:t>изготовления машиностроительных изделий низкой сложности</w:t>
            </w:r>
          </w:p>
        </w:tc>
      </w:tr>
      <w:tr w:rsidR="00183EBC" w:rsidRPr="00183EBC" w14:paraId="621C4F1E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4625F7" w14:textId="77777777" w:rsidR="00E57FD0" w:rsidRPr="00183EBC" w:rsidDel="002A1D54" w:rsidRDefault="00E57FD0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12B3851" w14:textId="77777777" w:rsidR="00E57FD0" w:rsidRPr="00183EBC" w:rsidRDefault="00E57FD0" w:rsidP="00F51196">
            <w:pPr>
              <w:pStyle w:val="aff2"/>
              <w:jc w:val="both"/>
            </w:pPr>
            <w:r w:rsidRPr="00183EBC">
              <w:t>Средства технологического оснащения, контрольно-измерительные приборы и инструмент, применяемые в организации</w:t>
            </w:r>
          </w:p>
        </w:tc>
      </w:tr>
      <w:tr w:rsidR="00183EBC" w:rsidRPr="00183EBC" w14:paraId="4BF25560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142DFA" w14:textId="77777777" w:rsidR="00E57FD0" w:rsidRPr="00183EBC" w:rsidDel="002A1D54" w:rsidRDefault="00E57FD0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34C83A" w14:textId="77777777" w:rsidR="00E57FD0" w:rsidRPr="00183EBC" w:rsidRDefault="00E57FD0" w:rsidP="00F51196">
            <w:pPr>
              <w:pStyle w:val="aff2"/>
              <w:jc w:val="both"/>
            </w:pPr>
            <w:r w:rsidRPr="00183EBC">
              <w:t xml:space="preserve">Технологические процессы </w:t>
            </w:r>
            <w:r w:rsidR="00CF28F2" w:rsidRPr="00183EBC">
              <w:t xml:space="preserve">автоматизированного </w:t>
            </w:r>
            <w:r w:rsidRPr="00183EBC">
              <w:t xml:space="preserve">изготовления машиностроительных изделий </w:t>
            </w:r>
            <w:r w:rsidR="001B7136" w:rsidRPr="00183EBC">
              <w:t xml:space="preserve">низкой </w:t>
            </w:r>
            <w:r w:rsidRPr="00183EBC">
              <w:t>сложности, используемые в организации</w:t>
            </w:r>
          </w:p>
        </w:tc>
      </w:tr>
      <w:tr w:rsidR="00183EBC" w:rsidRPr="00183EBC" w14:paraId="58D95F6C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C22AD4" w14:textId="77777777" w:rsidR="00E57FD0" w:rsidRPr="00183EBC" w:rsidDel="002A1D54" w:rsidRDefault="00E57FD0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5F1D084" w14:textId="77777777" w:rsidR="00E57FD0" w:rsidRPr="00183EBC" w:rsidRDefault="00E57FD0" w:rsidP="00F068FA">
            <w:pPr>
              <w:pStyle w:val="aff2"/>
              <w:jc w:val="both"/>
            </w:pPr>
            <w:r w:rsidRPr="00183EBC">
              <w:t xml:space="preserve">Процедуры согласования и утверждения технологической и конструкторской документации, </w:t>
            </w:r>
            <w:r w:rsidR="007D216A" w:rsidRPr="00183EBC">
              <w:t>принятые</w:t>
            </w:r>
            <w:r w:rsidRPr="00183EBC">
              <w:t xml:space="preserve"> в организации</w:t>
            </w:r>
          </w:p>
        </w:tc>
      </w:tr>
      <w:tr w:rsidR="00183EBC" w:rsidRPr="00183EBC" w14:paraId="282D980D" w14:textId="77777777" w:rsidTr="00507BB8">
        <w:trPr>
          <w:trHeight w:val="20"/>
        </w:trPr>
        <w:tc>
          <w:tcPr>
            <w:tcW w:w="107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2E9BA9" w14:textId="77777777" w:rsidR="00E57FD0" w:rsidRPr="00183EBC" w:rsidDel="002A1D54" w:rsidRDefault="00E57FD0" w:rsidP="00DA54E3">
            <w:pPr>
              <w:pStyle w:val="aff2"/>
            </w:pP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5166BAC" w14:textId="330B79F2" w:rsidR="00E57FD0" w:rsidRPr="00183EBC" w:rsidRDefault="00046BC3" w:rsidP="00F51196">
            <w:pPr>
              <w:pStyle w:val="aff2"/>
              <w:jc w:val="both"/>
            </w:pPr>
            <w:r w:rsidRPr="00183EBC">
              <w:t xml:space="preserve">Функциональные возможности и особенности работы в </w:t>
            </w:r>
            <w:r w:rsidR="002A09A6" w:rsidRPr="00183EBC">
              <w:t>PDM-</w:t>
            </w:r>
            <w:r w:rsidR="00165BF5">
              <w:t>систем</w:t>
            </w:r>
            <w:r w:rsidR="002A09A6" w:rsidRPr="00183EBC">
              <w:t xml:space="preserve"> и </w:t>
            </w:r>
            <w:r w:rsidR="00165BF5">
              <w:t>с</w:t>
            </w:r>
            <w:r w:rsidR="00165BF5" w:rsidRPr="00165BF5">
              <w:t xml:space="preserve">истем планирования ресурсов предприятия </w:t>
            </w:r>
            <w:r w:rsidR="00A050F0">
              <w:t xml:space="preserve">(далее – </w:t>
            </w:r>
            <w:r w:rsidR="002A09A6" w:rsidRPr="00183EBC">
              <w:t>ERP-систем</w:t>
            </w:r>
            <w:r w:rsidR="00165BF5">
              <w:t>ы)</w:t>
            </w:r>
            <w:r w:rsidRPr="00183EBC">
              <w:t>, используемых в организации</w:t>
            </w:r>
          </w:p>
        </w:tc>
      </w:tr>
      <w:tr w:rsidR="00CE0339" w:rsidRPr="00183EBC" w14:paraId="4051F336" w14:textId="77777777" w:rsidTr="00507BB8">
        <w:trPr>
          <w:trHeight w:val="20"/>
        </w:trPr>
        <w:tc>
          <w:tcPr>
            <w:tcW w:w="10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2EFA25" w14:textId="77777777" w:rsidR="00CE0339" w:rsidRPr="00183EBC" w:rsidDel="002A1D54" w:rsidRDefault="00CE0339" w:rsidP="00DA54E3">
            <w:pPr>
              <w:pStyle w:val="aff2"/>
            </w:pPr>
            <w:r w:rsidRPr="00183EBC" w:rsidDel="002A1D54">
              <w:t>Другие характеристики</w:t>
            </w:r>
          </w:p>
        </w:tc>
        <w:tc>
          <w:tcPr>
            <w:tcW w:w="3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D3F4BF6" w14:textId="77777777" w:rsidR="00CE0339" w:rsidRPr="00183EBC" w:rsidRDefault="00CE0339" w:rsidP="00F51196">
            <w:pPr>
              <w:pStyle w:val="aff2"/>
              <w:jc w:val="both"/>
            </w:pPr>
            <w:r w:rsidRPr="00183EBC">
              <w:t>-</w:t>
            </w:r>
          </w:p>
        </w:tc>
      </w:tr>
      <w:bookmarkEnd w:id="22"/>
      <w:bookmarkEnd w:id="23"/>
      <w:bookmarkEnd w:id="24"/>
    </w:tbl>
    <w:p w14:paraId="22EC261A" w14:textId="77777777" w:rsidR="00F51196" w:rsidRPr="00183EBC" w:rsidRDefault="00F51196" w:rsidP="000A77B2"/>
    <w:p w14:paraId="587E71DC" w14:textId="77777777" w:rsidR="00164D0B" w:rsidRPr="00183EBC" w:rsidRDefault="00164D0B" w:rsidP="000D76F1">
      <w:pPr>
        <w:rPr>
          <w:b/>
          <w:bCs w:val="0"/>
        </w:rPr>
      </w:pPr>
      <w:r w:rsidRPr="00183EBC">
        <w:rPr>
          <w:b/>
          <w:bCs w:val="0"/>
        </w:rPr>
        <w:t>3.1.3. Трудовая функция</w:t>
      </w:r>
    </w:p>
    <w:p w14:paraId="05E2EA87" w14:textId="77777777" w:rsidR="00F51196" w:rsidRPr="00183EBC" w:rsidRDefault="00F51196" w:rsidP="00F5119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6"/>
        <w:gridCol w:w="4337"/>
        <w:gridCol w:w="807"/>
        <w:gridCol w:w="1125"/>
        <w:gridCol w:w="1930"/>
        <w:gridCol w:w="646"/>
      </w:tblGrid>
      <w:tr w:rsidR="00314219" w:rsidRPr="00183EBC" w14:paraId="67362FD9" w14:textId="77777777" w:rsidTr="00CE0D9E">
        <w:trPr>
          <w:trHeight w:val="278"/>
        </w:trPr>
        <w:tc>
          <w:tcPr>
            <w:tcW w:w="75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D4BFC35" w14:textId="77777777" w:rsidR="00314219" w:rsidRPr="00183EBC" w:rsidRDefault="00197517" w:rsidP="00197517">
            <w:r w:rsidRPr="00183EBC">
              <w:rPr>
                <w:sz w:val="20"/>
              </w:rPr>
              <w:t>Наименование</w:t>
            </w:r>
          </w:p>
        </w:tc>
        <w:tc>
          <w:tcPr>
            <w:tcW w:w="20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175BD1" w14:textId="77777777" w:rsidR="005601F7" w:rsidRPr="00183EBC" w:rsidRDefault="005724E8" w:rsidP="0074556E">
            <w:r w:rsidRPr="00183EBC">
              <w:t>Разработка управляющих программ для изготовления машиностроительных изделий низкой сложности</w:t>
            </w:r>
          </w:p>
        </w:tc>
        <w:tc>
          <w:tcPr>
            <w:tcW w:w="38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62A1D64" w14:textId="77777777" w:rsidR="00314219" w:rsidRPr="00183EBC" w:rsidRDefault="00197517" w:rsidP="00CE0D9E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B67592" w14:textId="77777777" w:rsidR="00314219" w:rsidRPr="00183EBC" w:rsidRDefault="008C4DD6" w:rsidP="00197517">
            <w:r w:rsidRPr="00183EBC">
              <w:rPr>
                <w:lang w:val="en-US"/>
              </w:rPr>
              <w:t>A</w:t>
            </w:r>
            <w:r w:rsidR="00314219" w:rsidRPr="00183EBC">
              <w:t>/03.5</w:t>
            </w:r>
          </w:p>
        </w:tc>
        <w:tc>
          <w:tcPr>
            <w:tcW w:w="92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AC93FC7" w14:textId="77777777" w:rsidR="00314219" w:rsidRPr="00183EBC" w:rsidRDefault="003A5EA3" w:rsidP="00CE0D9E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A071B0" w14:textId="77777777" w:rsidR="00314219" w:rsidRPr="00183EBC" w:rsidRDefault="00ED34AD" w:rsidP="00112CBE">
            <w:pPr>
              <w:jc w:val="center"/>
            </w:pPr>
            <w:r w:rsidRPr="00183EBC">
              <w:t>5</w:t>
            </w:r>
          </w:p>
        </w:tc>
      </w:tr>
    </w:tbl>
    <w:p w14:paraId="24D6798A" w14:textId="77777777" w:rsidR="00CE0D9E" w:rsidRPr="00183EBC" w:rsidRDefault="00CE0D9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9"/>
        <w:gridCol w:w="1461"/>
        <w:gridCol w:w="644"/>
        <w:gridCol w:w="1838"/>
        <w:gridCol w:w="1415"/>
        <w:gridCol w:w="2374"/>
      </w:tblGrid>
      <w:tr w:rsidR="00183EBC" w:rsidRPr="00183EBC" w14:paraId="3B55D1A5" w14:textId="77777777" w:rsidTr="00040678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3017793" w14:textId="77777777" w:rsidR="00314219" w:rsidRPr="00183EBC" w:rsidRDefault="003A5EA3" w:rsidP="00CE0D9E">
            <w:r w:rsidRPr="00183EBC">
              <w:rPr>
                <w:sz w:val="20"/>
              </w:rPr>
              <w:t>Происхождение трудовой функции</w:t>
            </w:r>
          </w:p>
        </w:tc>
        <w:tc>
          <w:tcPr>
            <w:tcW w:w="7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A553770" w14:textId="77777777" w:rsidR="00314219" w:rsidRPr="00183EBC" w:rsidRDefault="00197517" w:rsidP="00507BB8">
            <w:pPr>
              <w:jc w:val="center"/>
            </w:pPr>
            <w:r w:rsidRPr="00183EBC">
              <w:rPr>
                <w:sz w:val="20"/>
              </w:rPr>
              <w:t>Оригинал</w:t>
            </w:r>
          </w:p>
        </w:tc>
        <w:tc>
          <w:tcPr>
            <w:tcW w:w="30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23CB940" w14:textId="77777777" w:rsidR="00314219" w:rsidRPr="00183EBC" w:rsidRDefault="00314219" w:rsidP="00507BB8">
            <w:pPr>
              <w:jc w:val="center"/>
            </w:pPr>
            <w:r w:rsidRPr="00183EBC">
              <w:t>X</w:t>
            </w:r>
          </w:p>
        </w:tc>
        <w:tc>
          <w:tcPr>
            <w:tcW w:w="8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E9BA5F0" w14:textId="77777777" w:rsidR="00314219" w:rsidRPr="00183EBC" w:rsidRDefault="00197517" w:rsidP="00507BB8">
            <w:pPr>
              <w:jc w:val="center"/>
            </w:pPr>
            <w:r w:rsidRPr="00183EBC">
              <w:rPr>
                <w:sz w:val="20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439D24A" w14:textId="77777777" w:rsidR="00314219" w:rsidRPr="00183EBC" w:rsidRDefault="00314219" w:rsidP="00507BB8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9451C28" w14:textId="77777777" w:rsidR="00314219" w:rsidRPr="00183EBC" w:rsidRDefault="00314219" w:rsidP="00507BB8">
            <w:pPr>
              <w:jc w:val="center"/>
            </w:pPr>
          </w:p>
        </w:tc>
      </w:tr>
      <w:tr w:rsidR="00314219" w:rsidRPr="00183EBC" w14:paraId="1859B52B" w14:textId="77777777" w:rsidTr="00040678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665879BC" w14:textId="77777777" w:rsidR="00314219" w:rsidRPr="00183EBC" w:rsidRDefault="00314219" w:rsidP="00197517"/>
        </w:tc>
        <w:tc>
          <w:tcPr>
            <w:tcW w:w="189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B43167B" w14:textId="77777777" w:rsidR="00314219" w:rsidRPr="00183EBC" w:rsidRDefault="00314219" w:rsidP="00197517"/>
        </w:tc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7C27030" w14:textId="77777777" w:rsidR="00314219" w:rsidRPr="00183EBC" w:rsidRDefault="00197517" w:rsidP="00197517">
            <w:pPr>
              <w:jc w:val="center"/>
            </w:pPr>
            <w:r w:rsidRPr="00183EBC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9568C85" w14:textId="77777777" w:rsidR="00314219" w:rsidRPr="00183EBC" w:rsidRDefault="00F33CBE" w:rsidP="0097049B">
            <w:pPr>
              <w:jc w:val="center"/>
            </w:pPr>
            <w:r w:rsidRPr="00183EBC">
              <w:rPr>
                <w:sz w:val="20"/>
              </w:rPr>
              <w:t xml:space="preserve">Регистрационный номер </w:t>
            </w:r>
            <w:r w:rsidR="003A5EA3" w:rsidRPr="00183EBC">
              <w:rPr>
                <w:sz w:val="20"/>
              </w:rPr>
              <w:t>профессионального стандарта</w:t>
            </w:r>
          </w:p>
        </w:tc>
      </w:tr>
    </w:tbl>
    <w:p w14:paraId="4487E6D9" w14:textId="77777777" w:rsidR="008218A3" w:rsidRPr="009F2190" w:rsidRDefault="008218A3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83EBC" w:rsidRPr="00183EBC" w14:paraId="4C2E641E" w14:textId="77777777" w:rsidTr="00507BB8">
        <w:trPr>
          <w:trHeight w:val="20"/>
        </w:trPr>
        <w:tc>
          <w:tcPr>
            <w:tcW w:w="1072" w:type="pct"/>
            <w:vMerge w:val="restart"/>
          </w:tcPr>
          <w:p w14:paraId="2CAFDD76" w14:textId="77777777" w:rsidR="000E468D" w:rsidRPr="00183EBC" w:rsidRDefault="000E468D" w:rsidP="008334AF">
            <w:pPr>
              <w:pStyle w:val="aff2"/>
            </w:pPr>
            <w:r w:rsidRPr="00183EBC">
              <w:t>Трудовые действия</w:t>
            </w:r>
          </w:p>
        </w:tc>
        <w:tc>
          <w:tcPr>
            <w:tcW w:w="3928" w:type="pct"/>
          </w:tcPr>
          <w:p w14:paraId="71CFCE68" w14:textId="77777777" w:rsidR="000E468D" w:rsidRPr="00183EBC" w:rsidRDefault="001620B4" w:rsidP="001620B4">
            <w:pPr>
              <w:pStyle w:val="aff2"/>
              <w:jc w:val="both"/>
            </w:pPr>
            <w:r w:rsidRPr="00183EBC">
              <w:t xml:space="preserve">Разработка и редактирование электронных моделей элементов технологической системы, необходимых для разработки управляющих программ для </w:t>
            </w:r>
            <w:r w:rsidR="00CF28F2" w:rsidRPr="00183EBC">
              <w:t xml:space="preserve">автоматизированного </w:t>
            </w:r>
            <w:r w:rsidRPr="00183EBC">
              <w:t>изготовления машиностроительных изделий низкой сложности</w:t>
            </w:r>
          </w:p>
        </w:tc>
      </w:tr>
      <w:tr w:rsidR="00183EBC" w:rsidRPr="00183EBC" w14:paraId="6A662603" w14:textId="77777777" w:rsidTr="00507BB8">
        <w:trPr>
          <w:trHeight w:val="20"/>
        </w:trPr>
        <w:tc>
          <w:tcPr>
            <w:tcW w:w="1072" w:type="pct"/>
            <w:vMerge/>
          </w:tcPr>
          <w:p w14:paraId="2AC3A1F3" w14:textId="77777777" w:rsidR="001620B4" w:rsidRPr="00183EBC" w:rsidRDefault="001620B4" w:rsidP="008334AF">
            <w:pPr>
              <w:pStyle w:val="aff2"/>
            </w:pPr>
          </w:p>
        </w:tc>
        <w:tc>
          <w:tcPr>
            <w:tcW w:w="3928" w:type="pct"/>
          </w:tcPr>
          <w:p w14:paraId="2E28B2F5" w14:textId="7DB143EC" w:rsidR="001620B4" w:rsidRPr="00183EBC" w:rsidRDefault="001620B4" w:rsidP="001620B4">
            <w:pPr>
              <w:pStyle w:val="aff2"/>
              <w:jc w:val="both"/>
            </w:pPr>
            <w:r w:rsidRPr="00183EBC">
              <w:t xml:space="preserve">Формирование и внесение в систему подготовки управляющих программ для станков с </w:t>
            </w:r>
            <w:r w:rsidR="005C582A" w:rsidRPr="00183EBC">
              <w:t>числовым программным управлением (далее – ЧПУ)</w:t>
            </w:r>
            <w:r w:rsidRPr="00183EBC">
              <w:t xml:space="preserve"> (далее – </w:t>
            </w:r>
            <w:r w:rsidRPr="00183EBC">
              <w:rPr>
                <w:lang w:val="en-US"/>
              </w:rPr>
              <w:t>CAM</w:t>
            </w:r>
            <w:r w:rsidRPr="00183EBC">
              <w:t xml:space="preserve">-система) исходной информации (системы координат, нулевые точки детали и режущего инструмента, рабочие плоскости, плоскости </w:t>
            </w:r>
            <w:r w:rsidRPr="00183EBC">
              <w:lastRenderedPageBreak/>
              <w:t>интерполяции, таблицы коррекции инструментов, защищенные зоны станка)</w:t>
            </w:r>
          </w:p>
        </w:tc>
      </w:tr>
      <w:tr w:rsidR="00183EBC" w:rsidRPr="00183EBC" w14:paraId="534E0986" w14:textId="77777777" w:rsidTr="00507BB8">
        <w:trPr>
          <w:trHeight w:val="20"/>
        </w:trPr>
        <w:tc>
          <w:tcPr>
            <w:tcW w:w="1072" w:type="pct"/>
            <w:vMerge/>
          </w:tcPr>
          <w:p w14:paraId="6BCD2617" w14:textId="77777777" w:rsidR="001620B4" w:rsidRPr="00183EBC" w:rsidRDefault="001620B4" w:rsidP="008334AF">
            <w:pPr>
              <w:pStyle w:val="aff2"/>
            </w:pPr>
          </w:p>
        </w:tc>
        <w:tc>
          <w:tcPr>
            <w:tcW w:w="3928" w:type="pct"/>
          </w:tcPr>
          <w:p w14:paraId="383B3ADD" w14:textId="77777777" w:rsidR="001620B4" w:rsidRPr="00183EBC" w:rsidRDefault="001620B4" w:rsidP="00CF28F2">
            <w:pPr>
              <w:pStyle w:val="aff2"/>
              <w:jc w:val="both"/>
            </w:pPr>
            <w:r w:rsidRPr="00183EBC">
              <w:t xml:space="preserve">Разработка планов операций </w:t>
            </w:r>
            <w:r w:rsidR="00CF28F2" w:rsidRPr="00183EBC">
              <w:t xml:space="preserve">автоматизированного </w:t>
            </w:r>
            <w:r w:rsidRPr="00183EBC">
              <w:t>изготовления машиностроительных изделий низкой сложности</w:t>
            </w:r>
          </w:p>
        </w:tc>
      </w:tr>
      <w:tr w:rsidR="00183EBC" w:rsidRPr="00183EBC" w14:paraId="2C99ECAE" w14:textId="77777777" w:rsidTr="00507BB8">
        <w:trPr>
          <w:trHeight w:val="20"/>
        </w:trPr>
        <w:tc>
          <w:tcPr>
            <w:tcW w:w="1072" w:type="pct"/>
            <w:vMerge/>
          </w:tcPr>
          <w:p w14:paraId="73D04054" w14:textId="77777777" w:rsidR="001620B4" w:rsidRPr="00183EBC" w:rsidRDefault="001620B4" w:rsidP="008334AF">
            <w:pPr>
              <w:pStyle w:val="aff2"/>
            </w:pPr>
          </w:p>
        </w:tc>
        <w:tc>
          <w:tcPr>
            <w:tcW w:w="3928" w:type="pct"/>
          </w:tcPr>
          <w:p w14:paraId="1740D0E0" w14:textId="77777777" w:rsidR="001620B4" w:rsidRPr="00183EBC" w:rsidRDefault="001620B4" w:rsidP="00CF28F2">
            <w:pPr>
              <w:pStyle w:val="aff2"/>
              <w:jc w:val="both"/>
            </w:pPr>
            <w:r w:rsidRPr="00183EBC">
              <w:t xml:space="preserve">Программирование технологических и вспомогательных переходов операций </w:t>
            </w:r>
            <w:r w:rsidR="00CF28F2" w:rsidRPr="00183EBC">
              <w:t xml:space="preserve">автоматизированного </w:t>
            </w:r>
            <w:r w:rsidRPr="00183EBC">
              <w:t>изготовления машиностроительных изделий низкой сложности</w:t>
            </w:r>
          </w:p>
        </w:tc>
      </w:tr>
      <w:tr w:rsidR="00183EBC" w:rsidRPr="00183EBC" w14:paraId="23F25457" w14:textId="77777777" w:rsidTr="00507BB8">
        <w:trPr>
          <w:trHeight w:val="20"/>
        </w:trPr>
        <w:tc>
          <w:tcPr>
            <w:tcW w:w="1072" w:type="pct"/>
            <w:vMerge/>
          </w:tcPr>
          <w:p w14:paraId="281997BE" w14:textId="77777777" w:rsidR="001620B4" w:rsidRPr="00183EBC" w:rsidRDefault="001620B4" w:rsidP="008334AF">
            <w:pPr>
              <w:pStyle w:val="aff2"/>
            </w:pPr>
          </w:p>
        </w:tc>
        <w:tc>
          <w:tcPr>
            <w:tcW w:w="3928" w:type="pct"/>
          </w:tcPr>
          <w:p w14:paraId="78DF2744" w14:textId="6F519C86" w:rsidR="001620B4" w:rsidRPr="00183EBC" w:rsidRDefault="006D428A" w:rsidP="00B21307">
            <w:pPr>
              <w:pStyle w:val="aff2"/>
              <w:jc w:val="both"/>
            </w:pPr>
            <w:r>
              <w:t>Адаптация управляющей программы к конкретному станку с ЧПУ с помощью постпроцессорной обработки</w:t>
            </w:r>
          </w:p>
        </w:tc>
      </w:tr>
      <w:tr w:rsidR="00183EBC" w:rsidRPr="00183EBC" w14:paraId="115F7670" w14:textId="77777777" w:rsidTr="00507BB8">
        <w:trPr>
          <w:trHeight w:val="20"/>
        </w:trPr>
        <w:tc>
          <w:tcPr>
            <w:tcW w:w="1072" w:type="pct"/>
            <w:vMerge/>
          </w:tcPr>
          <w:p w14:paraId="229A522B" w14:textId="77777777" w:rsidR="00D22BA9" w:rsidRPr="00183EBC" w:rsidRDefault="00D22BA9" w:rsidP="008334AF">
            <w:pPr>
              <w:pStyle w:val="aff2"/>
            </w:pPr>
          </w:p>
        </w:tc>
        <w:tc>
          <w:tcPr>
            <w:tcW w:w="3928" w:type="pct"/>
          </w:tcPr>
          <w:p w14:paraId="154EF6D1" w14:textId="77777777" w:rsidR="00D22BA9" w:rsidRPr="00183EBC" w:rsidRDefault="001620B4" w:rsidP="001620B4">
            <w:pPr>
              <w:pStyle w:val="aff2"/>
              <w:jc w:val="both"/>
            </w:pPr>
            <w:r w:rsidRPr="00183EBC">
              <w:t>Оформление технологической документации операции обработки заготовок на станках с ЧПУ</w:t>
            </w:r>
          </w:p>
        </w:tc>
      </w:tr>
      <w:tr w:rsidR="00183EBC" w:rsidRPr="00183EBC" w14:paraId="3A4F381D" w14:textId="77777777" w:rsidTr="00507BB8">
        <w:trPr>
          <w:trHeight w:val="20"/>
        </w:trPr>
        <w:tc>
          <w:tcPr>
            <w:tcW w:w="1072" w:type="pct"/>
            <w:vMerge w:val="restart"/>
          </w:tcPr>
          <w:p w14:paraId="164F573E" w14:textId="77777777" w:rsidR="00D22BA9" w:rsidRPr="00183EBC" w:rsidDel="002A1D54" w:rsidRDefault="00D22BA9" w:rsidP="008334AF">
            <w:pPr>
              <w:pStyle w:val="aff2"/>
            </w:pPr>
            <w:r w:rsidRPr="00183EBC" w:rsidDel="002A1D54">
              <w:t>Необходимые умения</w:t>
            </w:r>
          </w:p>
        </w:tc>
        <w:tc>
          <w:tcPr>
            <w:tcW w:w="3928" w:type="pct"/>
          </w:tcPr>
          <w:p w14:paraId="7CD2B3F8" w14:textId="77777777" w:rsidR="00D22BA9" w:rsidRPr="00183EBC" w:rsidRDefault="001620B4" w:rsidP="00CE0D9E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CAD</w:t>
            </w:r>
            <w:r w:rsidRPr="00183EBC">
              <w:t>-системы для разработки и редактирования электронных моделей элементов технологической системы</w:t>
            </w:r>
          </w:p>
        </w:tc>
      </w:tr>
      <w:tr w:rsidR="00183EBC" w:rsidRPr="00183EBC" w14:paraId="128DE852" w14:textId="77777777" w:rsidTr="00507BB8">
        <w:trPr>
          <w:trHeight w:val="20"/>
        </w:trPr>
        <w:tc>
          <w:tcPr>
            <w:tcW w:w="1072" w:type="pct"/>
            <w:vMerge/>
          </w:tcPr>
          <w:p w14:paraId="0C2896AA" w14:textId="77777777" w:rsidR="001620B4" w:rsidRPr="00183EBC" w:rsidDel="002A1D54" w:rsidRDefault="001620B4" w:rsidP="008334AF">
            <w:pPr>
              <w:pStyle w:val="aff2"/>
            </w:pPr>
          </w:p>
        </w:tc>
        <w:tc>
          <w:tcPr>
            <w:tcW w:w="3928" w:type="pct"/>
          </w:tcPr>
          <w:p w14:paraId="0C28C157" w14:textId="77777777" w:rsidR="001620B4" w:rsidRPr="00183EBC" w:rsidRDefault="001620B4" w:rsidP="00CE0D9E">
            <w:pPr>
              <w:pStyle w:val="aff2"/>
              <w:jc w:val="both"/>
            </w:pPr>
            <w:r w:rsidRPr="00183EBC">
              <w:t>Использовать библиотеки электронных моделей стандартных и унифицированных средств технологического оснащения, поставляемых их производителями</w:t>
            </w:r>
          </w:p>
        </w:tc>
      </w:tr>
      <w:tr w:rsidR="00183EBC" w:rsidRPr="00183EBC" w14:paraId="33456C89" w14:textId="77777777" w:rsidTr="00507BB8">
        <w:trPr>
          <w:trHeight w:val="20"/>
        </w:trPr>
        <w:tc>
          <w:tcPr>
            <w:tcW w:w="1072" w:type="pct"/>
            <w:vMerge/>
          </w:tcPr>
          <w:p w14:paraId="691650BA" w14:textId="77777777" w:rsidR="001620B4" w:rsidRPr="00183EBC" w:rsidDel="002A1D54" w:rsidRDefault="001620B4" w:rsidP="008334AF">
            <w:pPr>
              <w:pStyle w:val="aff2"/>
            </w:pPr>
          </w:p>
        </w:tc>
        <w:tc>
          <w:tcPr>
            <w:tcW w:w="3928" w:type="pct"/>
          </w:tcPr>
          <w:p w14:paraId="1823DF97" w14:textId="77777777" w:rsidR="001620B4" w:rsidRPr="00183EBC" w:rsidRDefault="001620B4" w:rsidP="00CE0D9E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>-системы для формирования исходной информации для простых операций обработки заготовок на станках с ЧПУ</w:t>
            </w:r>
          </w:p>
        </w:tc>
      </w:tr>
      <w:tr w:rsidR="00183EBC" w:rsidRPr="00183EBC" w14:paraId="1F2E01A5" w14:textId="77777777" w:rsidTr="00507BB8">
        <w:trPr>
          <w:trHeight w:val="20"/>
        </w:trPr>
        <w:tc>
          <w:tcPr>
            <w:tcW w:w="1072" w:type="pct"/>
            <w:vMerge/>
          </w:tcPr>
          <w:p w14:paraId="0961A4F5" w14:textId="77777777" w:rsidR="001620B4" w:rsidRPr="00183EBC" w:rsidDel="002A1D54" w:rsidRDefault="001620B4" w:rsidP="008334AF">
            <w:pPr>
              <w:pStyle w:val="aff2"/>
            </w:pPr>
          </w:p>
        </w:tc>
        <w:tc>
          <w:tcPr>
            <w:tcW w:w="3928" w:type="pct"/>
          </w:tcPr>
          <w:p w14:paraId="0201EEAD" w14:textId="77777777" w:rsidR="001620B4" w:rsidRPr="00183EBC" w:rsidRDefault="001620B4" w:rsidP="00CE0D9E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CAPP</w:t>
            </w:r>
            <w:r w:rsidRPr="00183EBC">
              <w:t xml:space="preserve">- и </w:t>
            </w:r>
            <w:r w:rsidRPr="00183EBC">
              <w:rPr>
                <w:lang w:val="en-US"/>
              </w:rPr>
              <w:t>CAM</w:t>
            </w:r>
            <w:r w:rsidRPr="00183EBC">
              <w:t>-системы для определения последовательности обработки поверхностей заготовок простыми операциями на станках с ЧПУ</w:t>
            </w:r>
          </w:p>
        </w:tc>
      </w:tr>
      <w:tr w:rsidR="00183EBC" w:rsidRPr="00183EBC" w14:paraId="3319838E" w14:textId="77777777" w:rsidTr="00507BB8">
        <w:trPr>
          <w:trHeight w:val="20"/>
        </w:trPr>
        <w:tc>
          <w:tcPr>
            <w:tcW w:w="1072" w:type="pct"/>
            <w:vMerge/>
          </w:tcPr>
          <w:p w14:paraId="4301E385" w14:textId="77777777" w:rsidR="001620B4" w:rsidRPr="00183EBC" w:rsidDel="002A1D54" w:rsidRDefault="001620B4" w:rsidP="008334AF">
            <w:pPr>
              <w:pStyle w:val="aff2"/>
            </w:pPr>
          </w:p>
        </w:tc>
        <w:tc>
          <w:tcPr>
            <w:tcW w:w="3928" w:type="pct"/>
          </w:tcPr>
          <w:p w14:paraId="3A824839" w14:textId="77777777" w:rsidR="001620B4" w:rsidRPr="00183EBC" w:rsidRDefault="001620B4" w:rsidP="00CE0D9E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>-системы для определения типа траектории обработки поверхностей заготовок простыми операциями на станках с ЧПУ</w:t>
            </w:r>
          </w:p>
        </w:tc>
      </w:tr>
      <w:tr w:rsidR="00183EBC" w:rsidRPr="00183EBC" w14:paraId="2718C214" w14:textId="77777777" w:rsidTr="00507BB8">
        <w:trPr>
          <w:trHeight w:val="20"/>
        </w:trPr>
        <w:tc>
          <w:tcPr>
            <w:tcW w:w="1072" w:type="pct"/>
            <w:vMerge/>
          </w:tcPr>
          <w:p w14:paraId="74D8B80C" w14:textId="77777777" w:rsidR="001620B4" w:rsidRPr="00183EBC" w:rsidDel="002A1D54" w:rsidRDefault="001620B4" w:rsidP="001620B4">
            <w:pPr>
              <w:pStyle w:val="aff2"/>
            </w:pPr>
          </w:p>
        </w:tc>
        <w:tc>
          <w:tcPr>
            <w:tcW w:w="3928" w:type="pct"/>
          </w:tcPr>
          <w:p w14:paraId="39199FEB" w14:textId="77777777" w:rsidR="001620B4" w:rsidRPr="00183EBC" w:rsidRDefault="001620B4" w:rsidP="001620B4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>-системы для создания инструментальных переходов</w:t>
            </w:r>
          </w:p>
        </w:tc>
      </w:tr>
      <w:tr w:rsidR="00183EBC" w:rsidRPr="00183EBC" w14:paraId="51D1BFA9" w14:textId="77777777" w:rsidTr="00507BB8">
        <w:trPr>
          <w:trHeight w:val="20"/>
        </w:trPr>
        <w:tc>
          <w:tcPr>
            <w:tcW w:w="1072" w:type="pct"/>
            <w:vMerge/>
          </w:tcPr>
          <w:p w14:paraId="7BDA4C95" w14:textId="77777777" w:rsidR="001620B4" w:rsidRPr="00183EBC" w:rsidDel="002A1D54" w:rsidRDefault="001620B4" w:rsidP="001620B4">
            <w:pPr>
              <w:pStyle w:val="aff2"/>
            </w:pPr>
          </w:p>
        </w:tc>
        <w:tc>
          <w:tcPr>
            <w:tcW w:w="3928" w:type="pct"/>
          </w:tcPr>
          <w:p w14:paraId="00B8EFBC" w14:textId="77777777" w:rsidR="001620B4" w:rsidRPr="00183EBC" w:rsidRDefault="001620B4" w:rsidP="001620B4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>-системы для создания информационных сообщений</w:t>
            </w:r>
          </w:p>
        </w:tc>
      </w:tr>
      <w:tr w:rsidR="00183EBC" w:rsidRPr="00183EBC" w14:paraId="1D2018B5" w14:textId="77777777" w:rsidTr="00507BB8">
        <w:trPr>
          <w:trHeight w:val="20"/>
        </w:trPr>
        <w:tc>
          <w:tcPr>
            <w:tcW w:w="1072" w:type="pct"/>
            <w:vMerge/>
          </w:tcPr>
          <w:p w14:paraId="76B2915B" w14:textId="77777777" w:rsidR="001620B4" w:rsidRPr="00183EBC" w:rsidDel="002A1D54" w:rsidRDefault="001620B4" w:rsidP="001620B4">
            <w:pPr>
              <w:pStyle w:val="aff2"/>
            </w:pPr>
          </w:p>
        </w:tc>
        <w:tc>
          <w:tcPr>
            <w:tcW w:w="3928" w:type="pct"/>
          </w:tcPr>
          <w:p w14:paraId="3B7F48FE" w14:textId="77777777" w:rsidR="001620B4" w:rsidRPr="00183EBC" w:rsidRDefault="001620B4" w:rsidP="001620B4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>-системы для создания станочных циклов</w:t>
            </w:r>
          </w:p>
        </w:tc>
      </w:tr>
      <w:tr w:rsidR="00183EBC" w:rsidRPr="00183EBC" w14:paraId="6216D015" w14:textId="77777777" w:rsidTr="00507BB8">
        <w:trPr>
          <w:trHeight w:val="20"/>
        </w:trPr>
        <w:tc>
          <w:tcPr>
            <w:tcW w:w="1072" w:type="pct"/>
            <w:vMerge/>
          </w:tcPr>
          <w:p w14:paraId="7360A8D3" w14:textId="77777777" w:rsidR="001620B4" w:rsidRPr="00183EBC" w:rsidDel="002A1D54" w:rsidRDefault="001620B4" w:rsidP="001620B4">
            <w:pPr>
              <w:pStyle w:val="aff2"/>
            </w:pPr>
          </w:p>
        </w:tc>
        <w:tc>
          <w:tcPr>
            <w:tcW w:w="3928" w:type="pct"/>
          </w:tcPr>
          <w:p w14:paraId="5E399505" w14:textId="77777777" w:rsidR="001620B4" w:rsidRPr="00183EBC" w:rsidRDefault="001620B4" w:rsidP="001620B4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 xml:space="preserve">-системы для постпроцессорной обработки управляющих программ с целью их адаптации к конкретному станку с ЧПУ </w:t>
            </w:r>
          </w:p>
        </w:tc>
      </w:tr>
      <w:tr w:rsidR="00183EBC" w:rsidRPr="00183EBC" w14:paraId="6A2BBADF" w14:textId="77777777" w:rsidTr="00507BB8">
        <w:trPr>
          <w:trHeight w:val="20"/>
        </w:trPr>
        <w:tc>
          <w:tcPr>
            <w:tcW w:w="1072" w:type="pct"/>
            <w:vMerge/>
          </w:tcPr>
          <w:p w14:paraId="2039ABB8" w14:textId="77777777" w:rsidR="001620B4" w:rsidRPr="00183EBC" w:rsidDel="002A1D54" w:rsidRDefault="001620B4" w:rsidP="001620B4">
            <w:pPr>
              <w:pStyle w:val="aff2"/>
            </w:pPr>
          </w:p>
        </w:tc>
        <w:tc>
          <w:tcPr>
            <w:tcW w:w="3928" w:type="pct"/>
          </w:tcPr>
          <w:p w14:paraId="5F7D6F82" w14:textId="77777777" w:rsidR="001620B4" w:rsidRPr="00183EBC" w:rsidRDefault="001620B4" w:rsidP="001620B4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CAD</w:t>
            </w:r>
            <w:r w:rsidRPr="00183EBC">
              <w:t xml:space="preserve">- и </w:t>
            </w:r>
            <w:r w:rsidRPr="00183EBC">
              <w:rPr>
                <w:lang w:val="en-US"/>
              </w:rPr>
              <w:t>CAPP</w:t>
            </w:r>
            <w:r w:rsidRPr="00183EBC">
              <w:t>-системы для оформления технологической документации на простые операции обработки заготовок на станках с ЧПУ</w:t>
            </w:r>
          </w:p>
        </w:tc>
      </w:tr>
      <w:tr w:rsidR="00183EBC" w:rsidRPr="00183EBC" w14:paraId="122A6ED4" w14:textId="77777777" w:rsidTr="00507BB8">
        <w:trPr>
          <w:trHeight w:val="20"/>
        </w:trPr>
        <w:tc>
          <w:tcPr>
            <w:tcW w:w="1072" w:type="pct"/>
            <w:vMerge w:val="restart"/>
          </w:tcPr>
          <w:p w14:paraId="2AACE563" w14:textId="77777777" w:rsidR="001620B4" w:rsidRPr="00183EBC" w:rsidRDefault="001620B4" w:rsidP="001620B4">
            <w:pPr>
              <w:pStyle w:val="aff2"/>
            </w:pPr>
            <w:r w:rsidRPr="00183EBC" w:rsidDel="002A1D54">
              <w:t>Необходимые знания</w:t>
            </w:r>
          </w:p>
        </w:tc>
        <w:tc>
          <w:tcPr>
            <w:tcW w:w="3928" w:type="pct"/>
          </w:tcPr>
          <w:p w14:paraId="45E8E1C7" w14:textId="77777777" w:rsidR="001620B4" w:rsidRPr="00183EBC" w:rsidRDefault="001620B4" w:rsidP="001620B4">
            <w:pPr>
              <w:pStyle w:val="aff2"/>
              <w:jc w:val="both"/>
            </w:pPr>
            <w:r w:rsidRPr="00183EBC">
              <w:t xml:space="preserve">Основные принципы работы в </w:t>
            </w:r>
            <w:r w:rsidRPr="00183EBC">
              <w:rPr>
                <w:lang w:val="en-US"/>
              </w:rPr>
              <w:t>CAD</w:t>
            </w:r>
            <w:r w:rsidRPr="00183EBC">
              <w:t>-системах</w:t>
            </w:r>
          </w:p>
        </w:tc>
      </w:tr>
      <w:tr w:rsidR="00183EBC" w:rsidRPr="00183EBC" w14:paraId="0CD1A8AE" w14:textId="77777777" w:rsidTr="00507BB8">
        <w:trPr>
          <w:trHeight w:val="20"/>
        </w:trPr>
        <w:tc>
          <w:tcPr>
            <w:tcW w:w="1072" w:type="pct"/>
            <w:vMerge/>
          </w:tcPr>
          <w:p w14:paraId="00EA8533" w14:textId="77777777" w:rsidR="001620B4" w:rsidRPr="00183EBC" w:rsidDel="002A1D54" w:rsidRDefault="001620B4" w:rsidP="001620B4">
            <w:pPr>
              <w:pStyle w:val="aff2"/>
            </w:pPr>
          </w:p>
        </w:tc>
        <w:tc>
          <w:tcPr>
            <w:tcW w:w="3928" w:type="pct"/>
          </w:tcPr>
          <w:p w14:paraId="4004A243" w14:textId="77777777" w:rsidR="001620B4" w:rsidRPr="00183EBC" w:rsidRDefault="001620B4" w:rsidP="001620B4">
            <w:pPr>
              <w:pStyle w:val="aff2"/>
              <w:jc w:val="both"/>
            </w:pPr>
            <w:r w:rsidRPr="00183EBC">
              <w:rPr>
                <w:lang w:val="en-US"/>
              </w:rPr>
              <w:t>CAD</w:t>
            </w:r>
            <w:r w:rsidRPr="00183EBC">
              <w:t>-системы, их функциональные возможности для проектирования электронных моделей</w:t>
            </w:r>
          </w:p>
        </w:tc>
      </w:tr>
      <w:tr w:rsidR="00183EBC" w:rsidRPr="00183EBC" w14:paraId="104B4194" w14:textId="77777777" w:rsidTr="00507BB8">
        <w:trPr>
          <w:trHeight w:val="20"/>
        </w:trPr>
        <w:tc>
          <w:tcPr>
            <w:tcW w:w="1072" w:type="pct"/>
            <w:vMerge/>
          </w:tcPr>
          <w:p w14:paraId="6240CCF6" w14:textId="77777777" w:rsidR="001620B4" w:rsidRPr="00183EBC" w:rsidDel="002A1D54" w:rsidRDefault="001620B4" w:rsidP="001620B4">
            <w:pPr>
              <w:pStyle w:val="aff2"/>
            </w:pPr>
          </w:p>
        </w:tc>
        <w:tc>
          <w:tcPr>
            <w:tcW w:w="3928" w:type="pct"/>
          </w:tcPr>
          <w:p w14:paraId="6B03EA95" w14:textId="77777777" w:rsidR="001620B4" w:rsidRPr="00183EBC" w:rsidRDefault="001620B4" w:rsidP="000F451D">
            <w:pPr>
              <w:pStyle w:val="aff2"/>
              <w:jc w:val="both"/>
            </w:pPr>
            <w:r w:rsidRPr="00183EBC">
              <w:t xml:space="preserve">Принципы выбора систем координат и нулевых точек при программировании операций </w:t>
            </w:r>
            <w:r w:rsidR="00CF28F2" w:rsidRPr="00183EBC">
              <w:t xml:space="preserve">автоматизированного </w:t>
            </w:r>
            <w:r w:rsidR="000F451D" w:rsidRPr="00183EBC">
              <w:t xml:space="preserve">изготовления машиностроительных изделий низкой сложности </w:t>
            </w:r>
            <w:r w:rsidRPr="00183EBC">
              <w:t>на станках с ЧПУ</w:t>
            </w:r>
          </w:p>
        </w:tc>
      </w:tr>
      <w:tr w:rsidR="00183EBC" w:rsidRPr="00183EBC" w14:paraId="72215EDF" w14:textId="77777777" w:rsidTr="00507BB8">
        <w:trPr>
          <w:trHeight w:val="20"/>
        </w:trPr>
        <w:tc>
          <w:tcPr>
            <w:tcW w:w="1072" w:type="pct"/>
            <w:vMerge/>
          </w:tcPr>
          <w:p w14:paraId="321F9086" w14:textId="77777777" w:rsidR="001620B4" w:rsidRPr="00183EBC" w:rsidDel="002A1D54" w:rsidRDefault="001620B4" w:rsidP="001620B4">
            <w:pPr>
              <w:pStyle w:val="aff2"/>
            </w:pPr>
          </w:p>
        </w:tc>
        <w:tc>
          <w:tcPr>
            <w:tcW w:w="3928" w:type="pct"/>
          </w:tcPr>
          <w:p w14:paraId="7FF842A3" w14:textId="77777777" w:rsidR="001620B4" w:rsidRPr="00183EBC" w:rsidRDefault="001620B4" w:rsidP="001620B4">
            <w:pPr>
              <w:pStyle w:val="aff2"/>
              <w:jc w:val="both"/>
            </w:pPr>
            <w:r w:rsidRPr="00183EBC">
              <w:t>Принципы, методы и средства привязки «нуля» детали к «нулю» станка</w:t>
            </w:r>
          </w:p>
        </w:tc>
      </w:tr>
      <w:tr w:rsidR="00183EBC" w:rsidRPr="00183EBC" w14:paraId="611E6B56" w14:textId="77777777" w:rsidTr="00507BB8">
        <w:trPr>
          <w:trHeight w:val="20"/>
        </w:trPr>
        <w:tc>
          <w:tcPr>
            <w:tcW w:w="1072" w:type="pct"/>
            <w:vMerge/>
          </w:tcPr>
          <w:p w14:paraId="0541945D" w14:textId="77777777" w:rsidR="001620B4" w:rsidRPr="00183EBC" w:rsidDel="002A1D54" w:rsidRDefault="001620B4" w:rsidP="001620B4">
            <w:pPr>
              <w:pStyle w:val="aff2"/>
            </w:pPr>
          </w:p>
        </w:tc>
        <w:tc>
          <w:tcPr>
            <w:tcW w:w="3928" w:type="pct"/>
          </w:tcPr>
          <w:p w14:paraId="3FE5774C" w14:textId="77777777" w:rsidR="001620B4" w:rsidRPr="00183EBC" w:rsidRDefault="001620B4" w:rsidP="001620B4">
            <w:pPr>
              <w:pStyle w:val="aff2"/>
              <w:jc w:val="both"/>
            </w:pPr>
            <w:r w:rsidRPr="00183EBC">
              <w:t xml:space="preserve">Типы систем ЧПУ технологического оборудования для выполнения </w:t>
            </w:r>
            <w:r w:rsidR="000F451D" w:rsidRPr="00183EBC">
              <w:t xml:space="preserve">операций </w:t>
            </w:r>
            <w:r w:rsidR="00CF28F2" w:rsidRPr="00183EBC">
              <w:t xml:space="preserve">автоматизированного </w:t>
            </w:r>
            <w:r w:rsidR="000F451D" w:rsidRPr="00183EBC">
              <w:t>изготовления машиностроительных изделий низкой сложности</w:t>
            </w:r>
          </w:p>
        </w:tc>
      </w:tr>
      <w:tr w:rsidR="00183EBC" w:rsidRPr="00183EBC" w14:paraId="737D9A5C" w14:textId="77777777" w:rsidTr="00507BB8">
        <w:trPr>
          <w:trHeight w:val="20"/>
        </w:trPr>
        <w:tc>
          <w:tcPr>
            <w:tcW w:w="1072" w:type="pct"/>
            <w:vMerge/>
          </w:tcPr>
          <w:p w14:paraId="67089C14" w14:textId="77777777" w:rsidR="001620B4" w:rsidRPr="00183EBC" w:rsidDel="002A1D54" w:rsidRDefault="001620B4" w:rsidP="001620B4">
            <w:pPr>
              <w:pStyle w:val="aff2"/>
            </w:pPr>
          </w:p>
        </w:tc>
        <w:tc>
          <w:tcPr>
            <w:tcW w:w="3928" w:type="pct"/>
          </w:tcPr>
          <w:p w14:paraId="5058A34D" w14:textId="77777777" w:rsidR="001620B4" w:rsidRPr="00183EBC" w:rsidRDefault="001620B4" w:rsidP="001620B4">
            <w:pPr>
              <w:pStyle w:val="aff2"/>
              <w:jc w:val="both"/>
            </w:pPr>
            <w:r w:rsidRPr="00183EBC">
              <w:t>Основные и вспомогательные команды языков программирования систем ЧПУ, специальные функции, их свойства и правила применения</w:t>
            </w:r>
          </w:p>
        </w:tc>
      </w:tr>
      <w:tr w:rsidR="00183EBC" w:rsidRPr="00183EBC" w14:paraId="7E39E071" w14:textId="77777777" w:rsidTr="00507BB8">
        <w:trPr>
          <w:trHeight w:val="20"/>
        </w:trPr>
        <w:tc>
          <w:tcPr>
            <w:tcW w:w="1072" w:type="pct"/>
            <w:vMerge/>
          </w:tcPr>
          <w:p w14:paraId="3497B003" w14:textId="77777777" w:rsidR="001620B4" w:rsidRPr="00183EBC" w:rsidDel="002A1D54" w:rsidRDefault="001620B4" w:rsidP="001620B4">
            <w:pPr>
              <w:pStyle w:val="aff2"/>
            </w:pPr>
          </w:p>
        </w:tc>
        <w:tc>
          <w:tcPr>
            <w:tcW w:w="3928" w:type="pct"/>
          </w:tcPr>
          <w:p w14:paraId="3A482ED8" w14:textId="77777777" w:rsidR="001620B4" w:rsidRPr="00183EBC" w:rsidRDefault="001620B4" w:rsidP="001620B4">
            <w:pPr>
              <w:pStyle w:val="aff2"/>
              <w:jc w:val="both"/>
            </w:pPr>
            <w:r w:rsidRPr="00183EBC">
              <w:t xml:space="preserve">Основные принципы работы в </w:t>
            </w:r>
            <w:r w:rsidRPr="00183EBC">
              <w:rPr>
                <w:lang w:val="en-US"/>
              </w:rPr>
              <w:t>CAM</w:t>
            </w:r>
            <w:r w:rsidRPr="00183EBC">
              <w:t>-системах</w:t>
            </w:r>
          </w:p>
        </w:tc>
      </w:tr>
      <w:tr w:rsidR="00183EBC" w:rsidRPr="00183EBC" w14:paraId="4C768580" w14:textId="77777777" w:rsidTr="00507BB8">
        <w:trPr>
          <w:trHeight w:val="20"/>
        </w:trPr>
        <w:tc>
          <w:tcPr>
            <w:tcW w:w="1072" w:type="pct"/>
            <w:vMerge/>
          </w:tcPr>
          <w:p w14:paraId="0D64564D" w14:textId="77777777" w:rsidR="001620B4" w:rsidRPr="00183EBC" w:rsidDel="002A1D54" w:rsidRDefault="001620B4" w:rsidP="001620B4">
            <w:pPr>
              <w:pStyle w:val="aff2"/>
            </w:pPr>
          </w:p>
        </w:tc>
        <w:tc>
          <w:tcPr>
            <w:tcW w:w="3928" w:type="pct"/>
          </w:tcPr>
          <w:p w14:paraId="5D4F7634" w14:textId="77777777" w:rsidR="001620B4" w:rsidRPr="00183EBC" w:rsidRDefault="001620B4" w:rsidP="001620B4">
            <w:pPr>
              <w:pStyle w:val="aff2"/>
              <w:jc w:val="both"/>
            </w:pPr>
            <w:r w:rsidRPr="00183EBC">
              <w:rPr>
                <w:lang w:val="en-US"/>
              </w:rPr>
              <w:t>CAM</w:t>
            </w:r>
            <w:r w:rsidRPr="00183EBC">
              <w:t xml:space="preserve">-системы, их функциональные возможности по разработке управляющих программ </w:t>
            </w:r>
            <w:r w:rsidR="000F451D" w:rsidRPr="00183EBC">
              <w:t xml:space="preserve">операций </w:t>
            </w:r>
            <w:r w:rsidR="00CF28F2" w:rsidRPr="00183EBC">
              <w:t xml:space="preserve">автоматизированного </w:t>
            </w:r>
            <w:r w:rsidR="000F451D" w:rsidRPr="00183EBC">
              <w:t xml:space="preserve">изготовления машиностроительных изделий низкой сложности </w:t>
            </w:r>
            <w:r w:rsidRPr="00183EBC">
              <w:t>на станках с ЧПУ</w:t>
            </w:r>
          </w:p>
        </w:tc>
      </w:tr>
      <w:tr w:rsidR="00183EBC" w:rsidRPr="00183EBC" w14:paraId="68C878E7" w14:textId="77777777" w:rsidTr="00507BB8">
        <w:trPr>
          <w:trHeight w:val="20"/>
        </w:trPr>
        <w:tc>
          <w:tcPr>
            <w:tcW w:w="1072" w:type="pct"/>
            <w:vMerge/>
          </w:tcPr>
          <w:p w14:paraId="79EC6CD1" w14:textId="77777777" w:rsidR="001620B4" w:rsidRPr="00183EBC" w:rsidDel="002A1D54" w:rsidRDefault="001620B4" w:rsidP="001620B4">
            <w:pPr>
              <w:pStyle w:val="aff2"/>
            </w:pPr>
          </w:p>
        </w:tc>
        <w:tc>
          <w:tcPr>
            <w:tcW w:w="3928" w:type="pct"/>
          </w:tcPr>
          <w:p w14:paraId="7E178EA6" w14:textId="77777777" w:rsidR="001620B4" w:rsidRPr="00183EBC" w:rsidRDefault="001620B4" w:rsidP="000F451D">
            <w:pPr>
              <w:pStyle w:val="aff2"/>
              <w:jc w:val="both"/>
            </w:pPr>
            <w:r w:rsidRPr="00183EBC">
              <w:t xml:space="preserve">Правила определения последовательности обработки поверхностей заготовок в </w:t>
            </w:r>
            <w:r w:rsidR="000F451D" w:rsidRPr="00183EBC">
              <w:t xml:space="preserve">операциях </w:t>
            </w:r>
            <w:r w:rsidR="00CF28F2" w:rsidRPr="00183EBC">
              <w:t xml:space="preserve">автоматизированного </w:t>
            </w:r>
            <w:r w:rsidR="000F451D" w:rsidRPr="00183EBC">
              <w:t>изготовления машиностроительных изделий низкой сложности</w:t>
            </w:r>
            <w:r w:rsidRPr="00183EBC">
              <w:t>, выполняемых на станках с ЧПУ</w:t>
            </w:r>
          </w:p>
        </w:tc>
      </w:tr>
      <w:tr w:rsidR="00183EBC" w:rsidRPr="00183EBC" w14:paraId="1BA38CAC" w14:textId="77777777" w:rsidTr="00507BB8">
        <w:trPr>
          <w:trHeight w:val="20"/>
        </w:trPr>
        <w:tc>
          <w:tcPr>
            <w:tcW w:w="1072" w:type="pct"/>
            <w:vMerge/>
          </w:tcPr>
          <w:p w14:paraId="6DD326D5" w14:textId="77777777" w:rsidR="001620B4" w:rsidRPr="00183EBC" w:rsidDel="002A1D54" w:rsidRDefault="001620B4" w:rsidP="001620B4">
            <w:pPr>
              <w:pStyle w:val="aff2"/>
            </w:pPr>
          </w:p>
        </w:tc>
        <w:tc>
          <w:tcPr>
            <w:tcW w:w="3928" w:type="pct"/>
          </w:tcPr>
          <w:p w14:paraId="5885AF51" w14:textId="77777777" w:rsidR="001620B4" w:rsidRPr="00183EBC" w:rsidRDefault="001620B4" w:rsidP="001620B4">
            <w:pPr>
              <w:pStyle w:val="aff2"/>
              <w:jc w:val="both"/>
            </w:pPr>
            <w:r w:rsidRPr="00183EBC">
              <w:t xml:space="preserve">Методика выбора технологических режимов </w:t>
            </w:r>
            <w:r w:rsidR="000F451D" w:rsidRPr="00183EBC">
              <w:t xml:space="preserve">операций </w:t>
            </w:r>
            <w:r w:rsidR="00CF28F2" w:rsidRPr="00183EBC">
              <w:t xml:space="preserve">автоматизированного </w:t>
            </w:r>
            <w:r w:rsidR="000F451D" w:rsidRPr="00183EBC">
              <w:t>изготовления машиностроительных изделий низкой сложности</w:t>
            </w:r>
            <w:r w:rsidRPr="00183EBC">
              <w:t xml:space="preserve"> на станках с ЧПУ с применением </w:t>
            </w:r>
            <w:r w:rsidRPr="00183EBC">
              <w:rPr>
                <w:lang w:val="en-US"/>
              </w:rPr>
              <w:t>CAPP</w:t>
            </w:r>
            <w:r w:rsidRPr="00183EBC">
              <w:t>-систем</w:t>
            </w:r>
          </w:p>
        </w:tc>
      </w:tr>
      <w:tr w:rsidR="00183EBC" w:rsidRPr="00183EBC" w14:paraId="22D12346" w14:textId="77777777" w:rsidTr="00507BB8">
        <w:trPr>
          <w:trHeight w:val="20"/>
        </w:trPr>
        <w:tc>
          <w:tcPr>
            <w:tcW w:w="1072" w:type="pct"/>
            <w:vMerge/>
          </w:tcPr>
          <w:p w14:paraId="6C585895" w14:textId="77777777" w:rsidR="001620B4" w:rsidRPr="00183EBC" w:rsidDel="002A1D54" w:rsidRDefault="001620B4" w:rsidP="001620B4">
            <w:pPr>
              <w:pStyle w:val="aff2"/>
            </w:pPr>
          </w:p>
        </w:tc>
        <w:tc>
          <w:tcPr>
            <w:tcW w:w="3928" w:type="pct"/>
          </w:tcPr>
          <w:p w14:paraId="144B2B84" w14:textId="77777777" w:rsidR="001620B4" w:rsidRPr="00183EBC" w:rsidRDefault="001620B4" w:rsidP="001620B4">
            <w:pPr>
              <w:pStyle w:val="aff2"/>
              <w:jc w:val="both"/>
            </w:pPr>
            <w:r w:rsidRPr="00183EBC">
              <w:t xml:space="preserve">Методика выбора технологических режимов </w:t>
            </w:r>
            <w:r w:rsidR="000F451D" w:rsidRPr="00183EBC">
              <w:t xml:space="preserve">операций </w:t>
            </w:r>
            <w:r w:rsidR="00CF28F2" w:rsidRPr="00183EBC">
              <w:t xml:space="preserve">автоматизированного </w:t>
            </w:r>
            <w:r w:rsidR="000F451D" w:rsidRPr="00183EBC">
              <w:t>изготовления машиностроительных изделий низкой сложности</w:t>
            </w:r>
            <w:r w:rsidRPr="00183EBC">
              <w:t xml:space="preserve"> на станках с ЧПУ с применением баз данных производителей режущего инструмента</w:t>
            </w:r>
          </w:p>
        </w:tc>
      </w:tr>
      <w:tr w:rsidR="00183EBC" w:rsidRPr="00183EBC" w14:paraId="56BFA7AD" w14:textId="77777777" w:rsidTr="00507BB8">
        <w:trPr>
          <w:trHeight w:val="20"/>
        </w:trPr>
        <w:tc>
          <w:tcPr>
            <w:tcW w:w="1072" w:type="pct"/>
            <w:vMerge/>
          </w:tcPr>
          <w:p w14:paraId="4C42F05F" w14:textId="77777777" w:rsidR="001620B4" w:rsidRPr="00183EBC" w:rsidDel="002A1D54" w:rsidRDefault="001620B4" w:rsidP="001620B4">
            <w:pPr>
              <w:pStyle w:val="aff2"/>
            </w:pPr>
          </w:p>
        </w:tc>
        <w:tc>
          <w:tcPr>
            <w:tcW w:w="3928" w:type="pct"/>
          </w:tcPr>
          <w:p w14:paraId="3F0C5257" w14:textId="77777777" w:rsidR="001620B4" w:rsidRPr="00183EBC" w:rsidRDefault="001620B4" w:rsidP="001620B4">
            <w:pPr>
              <w:pStyle w:val="aff2"/>
              <w:jc w:val="both"/>
            </w:pPr>
            <w:r w:rsidRPr="00183EBC">
              <w:t xml:space="preserve">Методы и средства постпроцессорной обработки управляющих программ в </w:t>
            </w:r>
            <w:r w:rsidRPr="00183EBC">
              <w:rPr>
                <w:lang w:val="en-US"/>
              </w:rPr>
              <w:t>CAM</w:t>
            </w:r>
            <w:r w:rsidRPr="00183EBC">
              <w:t>-системах</w:t>
            </w:r>
          </w:p>
        </w:tc>
      </w:tr>
      <w:tr w:rsidR="00183EBC" w:rsidRPr="00183EBC" w14:paraId="166E8F37" w14:textId="77777777" w:rsidTr="00507BB8">
        <w:trPr>
          <w:trHeight w:val="20"/>
        </w:trPr>
        <w:tc>
          <w:tcPr>
            <w:tcW w:w="1072" w:type="pct"/>
            <w:vMerge/>
          </w:tcPr>
          <w:p w14:paraId="11906A0C" w14:textId="77777777" w:rsidR="001620B4" w:rsidRPr="00183EBC" w:rsidDel="002A1D54" w:rsidRDefault="001620B4" w:rsidP="001620B4">
            <w:pPr>
              <w:pStyle w:val="aff2"/>
            </w:pPr>
          </w:p>
        </w:tc>
        <w:tc>
          <w:tcPr>
            <w:tcW w:w="3928" w:type="pct"/>
          </w:tcPr>
          <w:p w14:paraId="6C410BCC" w14:textId="77777777" w:rsidR="001620B4" w:rsidRPr="00183EBC" w:rsidRDefault="001620B4" w:rsidP="001620B4">
            <w:pPr>
              <w:pStyle w:val="aff2"/>
              <w:jc w:val="both"/>
            </w:pPr>
            <w:r w:rsidRPr="00183EBC">
              <w:t>Локальные нормативные акты, регламентирующие программирование станков с ЧПУ, используемых в организации</w:t>
            </w:r>
          </w:p>
        </w:tc>
      </w:tr>
      <w:tr w:rsidR="00183EBC" w:rsidRPr="00183EBC" w14:paraId="3EBA3660" w14:textId="77777777" w:rsidTr="00507BB8">
        <w:trPr>
          <w:trHeight w:val="20"/>
        </w:trPr>
        <w:tc>
          <w:tcPr>
            <w:tcW w:w="1072" w:type="pct"/>
            <w:vMerge/>
          </w:tcPr>
          <w:p w14:paraId="2A78FF6F" w14:textId="77777777" w:rsidR="001620B4" w:rsidRPr="00183EBC" w:rsidDel="002A1D54" w:rsidRDefault="001620B4" w:rsidP="001620B4">
            <w:pPr>
              <w:pStyle w:val="aff2"/>
            </w:pPr>
          </w:p>
        </w:tc>
        <w:tc>
          <w:tcPr>
            <w:tcW w:w="3928" w:type="pct"/>
          </w:tcPr>
          <w:p w14:paraId="7EEBFF9D" w14:textId="4871EF2E" w:rsidR="001620B4" w:rsidRPr="00183EBC" w:rsidRDefault="001620B4" w:rsidP="001620B4">
            <w:pPr>
              <w:pStyle w:val="aff2"/>
              <w:jc w:val="both"/>
            </w:pPr>
            <w:r w:rsidRPr="00183EBC">
              <w:t xml:space="preserve">Государственные </w:t>
            </w:r>
            <w:r w:rsidR="005C582A" w:rsidRPr="00183EBC">
              <w:t xml:space="preserve">стандарты и локальные нормативные акты, регламентирующие оформление конструкторской </w:t>
            </w:r>
            <w:r w:rsidRPr="00183EBC">
              <w:t>и технологической документации</w:t>
            </w:r>
          </w:p>
        </w:tc>
      </w:tr>
      <w:tr w:rsidR="00183EBC" w:rsidRPr="00183EBC" w14:paraId="31A7E188" w14:textId="77777777" w:rsidTr="00507BB8">
        <w:trPr>
          <w:trHeight w:val="20"/>
        </w:trPr>
        <w:tc>
          <w:tcPr>
            <w:tcW w:w="1072" w:type="pct"/>
            <w:vMerge/>
          </w:tcPr>
          <w:p w14:paraId="08C4E2F6" w14:textId="77777777" w:rsidR="001620B4" w:rsidRPr="00183EBC" w:rsidDel="002A1D54" w:rsidRDefault="001620B4" w:rsidP="001620B4">
            <w:pPr>
              <w:pStyle w:val="aff2"/>
            </w:pPr>
          </w:p>
        </w:tc>
        <w:tc>
          <w:tcPr>
            <w:tcW w:w="3928" w:type="pct"/>
          </w:tcPr>
          <w:p w14:paraId="0443A1EE" w14:textId="77777777" w:rsidR="001620B4" w:rsidRPr="00183EBC" w:rsidRDefault="001620B4" w:rsidP="000F451D">
            <w:pPr>
              <w:pStyle w:val="aff2"/>
              <w:jc w:val="both"/>
            </w:pPr>
            <w:r w:rsidRPr="00183EBC">
              <w:t xml:space="preserve">Современные </w:t>
            </w:r>
            <w:r w:rsidRPr="00183EBC">
              <w:rPr>
                <w:lang w:val="en-US"/>
              </w:rPr>
              <w:t>CAPP</w:t>
            </w:r>
            <w:r w:rsidRPr="00183EBC">
              <w:t xml:space="preserve">-системы, их функциональные возможности для оформления технологической документации на </w:t>
            </w:r>
            <w:r w:rsidR="000F451D" w:rsidRPr="00183EBC">
              <w:t>операции изготовления машиностроительных изделий низкой сложности</w:t>
            </w:r>
            <w:r w:rsidRPr="00183EBC">
              <w:t xml:space="preserve"> на станках с ЧПУ</w:t>
            </w:r>
          </w:p>
        </w:tc>
      </w:tr>
      <w:tr w:rsidR="00183EBC" w:rsidRPr="00183EBC" w14:paraId="478B9422" w14:textId="77777777" w:rsidTr="00507BB8">
        <w:trPr>
          <w:trHeight w:val="20"/>
        </w:trPr>
        <w:tc>
          <w:tcPr>
            <w:tcW w:w="1072" w:type="pct"/>
            <w:vMerge/>
          </w:tcPr>
          <w:p w14:paraId="1083EF7B" w14:textId="77777777" w:rsidR="001620B4" w:rsidRPr="00183EBC" w:rsidDel="002A1D54" w:rsidRDefault="001620B4" w:rsidP="001620B4">
            <w:pPr>
              <w:pStyle w:val="aff2"/>
            </w:pPr>
          </w:p>
        </w:tc>
        <w:tc>
          <w:tcPr>
            <w:tcW w:w="3928" w:type="pct"/>
          </w:tcPr>
          <w:p w14:paraId="308709B1" w14:textId="77777777" w:rsidR="001620B4" w:rsidRPr="00183EBC" w:rsidRDefault="001620B4" w:rsidP="001620B4">
            <w:pPr>
              <w:pStyle w:val="aff2"/>
              <w:jc w:val="both"/>
            </w:pPr>
            <w:r w:rsidRPr="00183EBC">
              <w:t>Особенности работы в PDM-системах, используемых в организации, их функциональные возможности</w:t>
            </w:r>
          </w:p>
        </w:tc>
      </w:tr>
      <w:tr w:rsidR="001620B4" w:rsidRPr="00183EBC" w14:paraId="34EC7747" w14:textId="77777777" w:rsidTr="00507BB8">
        <w:trPr>
          <w:trHeight w:val="20"/>
        </w:trPr>
        <w:tc>
          <w:tcPr>
            <w:tcW w:w="1072" w:type="pct"/>
          </w:tcPr>
          <w:p w14:paraId="50BEA51B" w14:textId="77777777" w:rsidR="001620B4" w:rsidRPr="00183EBC" w:rsidDel="002A1D54" w:rsidRDefault="001620B4" w:rsidP="001620B4">
            <w:pPr>
              <w:pStyle w:val="aff2"/>
            </w:pPr>
            <w:r w:rsidRPr="00183EBC" w:rsidDel="002A1D54">
              <w:t>Другие характеристики</w:t>
            </w:r>
          </w:p>
        </w:tc>
        <w:tc>
          <w:tcPr>
            <w:tcW w:w="3928" w:type="pct"/>
          </w:tcPr>
          <w:p w14:paraId="3CD0E4F6" w14:textId="77777777" w:rsidR="001620B4" w:rsidRPr="00183EBC" w:rsidRDefault="001620B4" w:rsidP="001620B4">
            <w:pPr>
              <w:pStyle w:val="aff2"/>
              <w:jc w:val="both"/>
            </w:pPr>
            <w:r w:rsidRPr="00183EBC">
              <w:t>-</w:t>
            </w:r>
          </w:p>
        </w:tc>
      </w:tr>
    </w:tbl>
    <w:p w14:paraId="48BB0E03" w14:textId="77777777" w:rsidR="00507BB8" w:rsidRPr="00183EBC" w:rsidRDefault="00507BB8" w:rsidP="000D76F1">
      <w:pPr>
        <w:rPr>
          <w:b/>
          <w:bCs w:val="0"/>
        </w:rPr>
      </w:pPr>
    </w:p>
    <w:p w14:paraId="6EA8A453" w14:textId="323224D0" w:rsidR="008615F6" w:rsidRPr="00183EBC" w:rsidRDefault="008615F6" w:rsidP="000D76F1">
      <w:pPr>
        <w:rPr>
          <w:b/>
          <w:bCs w:val="0"/>
        </w:rPr>
      </w:pPr>
      <w:r w:rsidRPr="00183EBC">
        <w:rPr>
          <w:b/>
          <w:bCs w:val="0"/>
        </w:rPr>
        <w:t>3.1.4. Трудовая функция</w:t>
      </w:r>
    </w:p>
    <w:p w14:paraId="56B4F392" w14:textId="77777777" w:rsidR="008615F6" w:rsidRPr="00183EBC" w:rsidRDefault="008615F6" w:rsidP="008615F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6"/>
        <w:gridCol w:w="4337"/>
        <w:gridCol w:w="807"/>
        <w:gridCol w:w="1125"/>
        <w:gridCol w:w="1930"/>
        <w:gridCol w:w="646"/>
      </w:tblGrid>
      <w:tr w:rsidR="008615F6" w:rsidRPr="00183EBC" w14:paraId="6E40BDFC" w14:textId="77777777" w:rsidTr="001620B4">
        <w:trPr>
          <w:trHeight w:val="278"/>
        </w:trPr>
        <w:tc>
          <w:tcPr>
            <w:tcW w:w="75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6F105C5" w14:textId="77777777" w:rsidR="008615F6" w:rsidRPr="00183EBC" w:rsidRDefault="008615F6" w:rsidP="001620B4">
            <w:r w:rsidRPr="00183EBC">
              <w:rPr>
                <w:sz w:val="20"/>
              </w:rPr>
              <w:t>Наименование</w:t>
            </w:r>
          </w:p>
        </w:tc>
        <w:tc>
          <w:tcPr>
            <w:tcW w:w="20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775FB0" w14:textId="77777777" w:rsidR="008615F6" w:rsidRPr="00183EBC" w:rsidRDefault="005724E8" w:rsidP="001620B4">
            <w:r w:rsidRPr="00183EBC">
              <w:t>Контроль технологических процессов автоматизированного изготовления машиностроительных изделий низкой сложности</w:t>
            </w:r>
          </w:p>
        </w:tc>
        <w:tc>
          <w:tcPr>
            <w:tcW w:w="38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99EA5FF" w14:textId="77777777" w:rsidR="008615F6" w:rsidRPr="00183EBC" w:rsidRDefault="008615F6" w:rsidP="001620B4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Код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531748" w14:textId="77777777" w:rsidR="008615F6" w:rsidRPr="00183EBC" w:rsidRDefault="008615F6" w:rsidP="008615F6">
            <w:r w:rsidRPr="00183EBC">
              <w:rPr>
                <w:lang w:val="en-US"/>
              </w:rPr>
              <w:t>A</w:t>
            </w:r>
            <w:r w:rsidRPr="00183EBC">
              <w:t>/04.5</w:t>
            </w:r>
          </w:p>
        </w:tc>
        <w:tc>
          <w:tcPr>
            <w:tcW w:w="92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CB0F15C" w14:textId="77777777" w:rsidR="008615F6" w:rsidRPr="00183EBC" w:rsidRDefault="008615F6" w:rsidP="001620B4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2825D9" w14:textId="77777777" w:rsidR="008615F6" w:rsidRPr="00183EBC" w:rsidRDefault="008615F6" w:rsidP="001620B4">
            <w:pPr>
              <w:jc w:val="center"/>
            </w:pPr>
            <w:r w:rsidRPr="00183EBC">
              <w:t>5</w:t>
            </w:r>
          </w:p>
        </w:tc>
      </w:tr>
    </w:tbl>
    <w:p w14:paraId="44C569AD" w14:textId="77777777" w:rsidR="008615F6" w:rsidRPr="00183EBC" w:rsidRDefault="008615F6" w:rsidP="008615F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6"/>
        <w:gridCol w:w="1459"/>
        <w:gridCol w:w="644"/>
        <w:gridCol w:w="1697"/>
        <w:gridCol w:w="1278"/>
        <w:gridCol w:w="2657"/>
      </w:tblGrid>
      <w:tr w:rsidR="00183EBC" w:rsidRPr="00183EBC" w14:paraId="7B58279D" w14:textId="77777777" w:rsidTr="00040678">
        <w:trPr>
          <w:trHeight w:val="488"/>
        </w:trPr>
        <w:tc>
          <w:tcPr>
            <w:tcW w:w="128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473F8DF" w14:textId="77777777" w:rsidR="008615F6" w:rsidRPr="00183EBC" w:rsidRDefault="008615F6" w:rsidP="001620B4">
            <w:r w:rsidRPr="00183EBC">
              <w:rPr>
                <w:sz w:val="20"/>
              </w:rPr>
              <w:t>Происхождение трудовой функции</w:t>
            </w:r>
          </w:p>
        </w:tc>
        <w:tc>
          <w:tcPr>
            <w:tcW w:w="7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01F79D9" w14:textId="77777777" w:rsidR="008615F6" w:rsidRPr="00183EBC" w:rsidRDefault="008615F6" w:rsidP="00507BB8">
            <w:pPr>
              <w:jc w:val="center"/>
            </w:pPr>
            <w:r w:rsidRPr="00183EBC">
              <w:rPr>
                <w:sz w:val="20"/>
              </w:rPr>
              <w:t>Оригинал</w:t>
            </w:r>
          </w:p>
        </w:tc>
        <w:tc>
          <w:tcPr>
            <w:tcW w:w="30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29256D1" w14:textId="77777777" w:rsidR="008615F6" w:rsidRPr="00183EBC" w:rsidRDefault="008615F6" w:rsidP="00507BB8">
            <w:pPr>
              <w:jc w:val="center"/>
            </w:pPr>
            <w:r w:rsidRPr="00183EBC">
              <w:t>X</w:t>
            </w:r>
          </w:p>
        </w:tc>
        <w:tc>
          <w:tcPr>
            <w:tcW w:w="81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31979BA" w14:textId="77777777" w:rsidR="008615F6" w:rsidRPr="00183EBC" w:rsidRDefault="008615F6" w:rsidP="00507BB8">
            <w:pPr>
              <w:jc w:val="center"/>
            </w:pPr>
            <w:r w:rsidRPr="00183EBC">
              <w:rPr>
                <w:sz w:val="20"/>
              </w:rPr>
              <w:t>Заимствовано из оригинала</w:t>
            </w:r>
          </w:p>
        </w:tc>
        <w:tc>
          <w:tcPr>
            <w:tcW w:w="6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35F9A55" w14:textId="77777777" w:rsidR="008615F6" w:rsidRPr="00183EBC" w:rsidRDefault="008615F6" w:rsidP="00507BB8">
            <w:pPr>
              <w:jc w:val="center"/>
            </w:pPr>
          </w:p>
        </w:tc>
        <w:tc>
          <w:tcPr>
            <w:tcW w:w="12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5B0667A" w14:textId="77777777" w:rsidR="008615F6" w:rsidRPr="00183EBC" w:rsidRDefault="008615F6" w:rsidP="00507BB8">
            <w:pPr>
              <w:jc w:val="center"/>
            </w:pPr>
          </w:p>
        </w:tc>
      </w:tr>
      <w:tr w:rsidR="00183EBC" w:rsidRPr="00183EBC" w14:paraId="26F94585" w14:textId="77777777" w:rsidTr="00040678">
        <w:trPr>
          <w:trHeight w:val="479"/>
        </w:trPr>
        <w:tc>
          <w:tcPr>
            <w:tcW w:w="1289" w:type="pct"/>
            <w:tcBorders>
              <w:top w:val="nil"/>
              <w:bottom w:val="nil"/>
              <w:right w:val="nil"/>
            </w:tcBorders>
            <w:vAlign w:val="center"/>
          </w:tcPr>
          <w:p w14:paraId="7FF4B54E" w14:textId="77777777" w:rsidR="008615F6" w:rsidRPr="00183EBC" w:rsidRDefault="008615F6" w:rsidP="001620B4"/>
        </w:tc>
        <w:tc>
          <w:tcPr>
            <w:tcW w:w="182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9DC7A87" w14:textId="77777777" w:rsidR="008615F6" w:rsidRPr="00183EBC" w:rsidRDefault="008615F6" w:rsidP="001620B4"/>
        </w:tc>
        <w:tc>
          <w:tcPr>
            <w:tcW w:w="61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A557D5C" w14:textId="77777777" w:rsidR="008615F6" w:rsidRPr="00183EBC" w:rsidRDefault="008615F6" w:rsidP="001620B4">
            <w:pPr>
              <w:jc w:val="center"/>
            </w:pPr>
            <w:r w:rsidRPr="00183EBC">
              <w:rPr>
                <w:sz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CB716FA" w14:textId="77777777" w:rsidR="008615F6" w:rsidRPr="00183EBC" w:rsidRDefault="008615F6" w:rsidP="0097049B">
            <w:pPr>
              <w:jc w:val="center"/>
            </w:pPr>
            <w:r w:rsidRPr="00183EB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E2E9DE7" w14:textId="77777777" w:rsidR="008615F6" w:rsidRPr="00183EBC" w:rsidRDefault="008615F6" w:rsidP="008615F6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83EBC" w:rsidRPr="00183EBC" w14:paraId="6715C09D" w14:textId="77777777" w:rsidTr="00507BB8">
        <w:trPr>
          <w:trHeight w:val="20"/>
        </w:trPr>
        <w:tc>
          <w:tcPr>
            <w:tcW w:w="1072" w:type="pct"/>
            <w:vMerge w:val="restart"/>
          </w:tcPr>
          <w:p w14:paraId="0D6C942B" w14:textId="77777777" w:rsidR="008615F6" w:rsidRPr="00183EBC" w:rsidRDefault="008615F6" w:rsidP="001620B4">
            <w:pPr>
              <w:pStyle w:val="aff2"/>
            </w:pPr>
            <w:r w:rsidRPr="00183EBC">
              <w:t>Трудовые действия</w:t>
            </w:r>
          </w:p>
        </w:tc>
        <w:tc>
          <w:tcPr>
            <w:tcW w:w="3928" w:type="pct"/>
          </w:tcPr>
          <w:p w14:paraId="197CE2CE" w14:textId="77777777" w:rsidR="008615F6" w:rsidRPr="00183EBC" w:rsidRDefault="008615F6" w:rsidP="00CF28F2">
            <w:pPr>
              <w:pStyle w:val="aff2"/>
              <w:jc w:val="both"/>
            </w:pPr>
            <w:r w:rsidRPr="00183EBC">
              <w:t xml:space="preserve">Обработка данных объективного контроля системы сбора, обработки, отображения и архивирования информации об объектах (далее – SCADA-системы) для выявления причин брака при </w:t>
            </w:r>
            <w:r w:rsidR="00CF28F2" w:rsidRPr="00183EBC">
              <w:t xml:space="preserve">автоматизированном </w:t>
            </w:r>
            <w:r w:rsidRPr="00183EBC">
              <w:t>изготовлении машиностроительных изделий низкой сложности</w:t>
            </w:r>
          </w:p>
        </w:tc>
      </w:tr>
      <w:tr w:rsidR="00183EBC" w:rsidRPr="00183EBC" w14:paraId="0BF1001E" w14:textId="77777777" w:rsidTr="00507BB8">
        <w:trPr>
          <w:trHeight w:val="20"/>
        </w:trPr>
        <w:tc>
          <w:tcPr>
            <w:tcW w:w="1072" w:type="pct"/>
            <w:vMerge/>
          </w:tcPr>
          <w:p w14:paraId="488B47B0" w14:textId="77777777" w:rsidR="008615F6" w:rsidRPr="00183EBC" w:rsidRDefault="008615F6" w:rsidP="001620B4">
            <w:pPr>
              <w:pStyle w:val="aff2"/>
            </w:pPr>
          </w:p>
        </w:tc>
        <w:tc>
          <w:tcPr>
            <w:tcW w:w="3928" w:type="pct"/>
          </w:tcPr>
          <w:p w14:paraId="224A000F" w14:textId="77777777" w:rsidR="008615F6" w:rsidRPr="00183EBC" w:rsidRDefault="008615F6" w:rsidP="00CF28F2">
            <w:pPr>
              <w:pStyle w:val="aff2"/>
              <w:jc w:val="both"/>
            </w:pPr>
            <w:r w:rsidRPr="00183EBC">
              <w:t xml:space="preserve">Подготовка предложений по предупреждению и ликвидации брака при </w:t>
            </w:r>
            <w:r w:rsidR="00CF28F2" w:rsidRPr="00183EBC">
              <w:t xml:space="preserve">автоматизированном </w:t>
            </w:r>
            <w:r w:rsidRPr="00183EBC">
              <w:t>изготовлении машиностроительных изделий низкой сложности</w:t>
            </w:r>
          </w:p>
        </w:tc>
      </w:tr>
      <w:tr w:rsidR="00183EBC" w:rsidRPr="00183EBC" w14:paraId="697945EA" w14:textId="77777777" w:rsidTr="00507BB8">
        <w:trPr>
          <w:trHeight w:val="20"/>
        </w:trPr>
        <w:tc>
          <w:tcPr>
            <w:tcW w:w="1072" w:type="pct"/>
            <w:vMerge/>
          </w:tcPr>
          <w:p w14:paraId="379E2902" w14:textId="77777777" w:rsidR="008615F6" w:rsidRPr="00183EBC" w:rsidRDefault="008615F6" w:rsidP="001620B4">
            <w:pPr>
              <w:pStyle w:val="aff2"/>
            </w:pPr>
          </w:p>
        </w:tc>
        <w:tc>
          <w:tcPr>
            <w:tcW w:w="3928" w:type="pct"/>
          </w:tcPr>
          <w:p w14:paraId="49980EB6" w14:textId="77777777" w:rsidR="008615F6" w:rsidRPr="00183EBC" w:rsidRDefault="008615F6" w:rsidP="00CF28F2">
            <w:pPr>
              <w:pStyle w:val="aff2"/>
              <w:jc w:val="both"/>
            </w:pPr>
            <w:r w:rsidRPr="00183EBC">
              <w:t xml:space="preserve">Внесение изменений в технологические процессы </w:t>
            </w:r>
            <w:r w:rsidR="00CF28F2" w:rsidRPr="00183EBC">
              <w:t xml:space="preserve">автоматизированного </w:t>
            </w:r>
            <w:r w:rsidRPr="00183EBC">
              <w:t xml:space="preserve">изготовления машиностроительных изделий низкой сложности и документацию на них </w:t>
            </w:r>
          </w:p>
        </w:tc>
      </w:tr>
      <w:tr w:rsidR="00183EBC" w:rsidRPr="00183EBC" w14:paraId="4B206CB9" w14:textId="77777777" w:rsidTr="00507BB8">
        <w:trPr>
          <w:trHeight w:val="20"/>
        </w:trPr>
        <w:tc>
          <w:tcPr>
            <w:tcW w:w="1072" w:type="pct"/>
            <w:vMerge w:val="restart"/>
          </w:tcPr>
          <w:p w14:paraId="6C7C0E20" w14:textId="77777777" w:rsidR="008615F6" w:rsidRPr="00183EBC" w:rsidDel="002A1D54" w:rsidRDefault="008615F6" w:rsidP="001620B4">
            <w:pPr>
              <w:pStyle w:val="aff2"/>
            </w:pPr>
            <w:r w:rsidRPr="00183EBC" w:rsidDel="002A1D54">
              <w:t>Необходимые умения</w:t>
            </w:r>
          </w:p>
        </w:tc>
        <w:tc>
          <w:tcPr>
            <w:tcW w:w="3928" w:type="pct"/>
          </w:tcPr>
          <w:p w14:paraId="6E36E5F2" w14:textId="77777777" w:rsidR="008615F6" w:rsidRPr="00183EBC" w:rsidRDefault="008615F6" w:rsidP="00CF28F2">
            <w:pPr>
              <w:pStyle w:val="aff2"/>
              <w:jc w:val="both"/>
            </w:pPr>
            <w:r w:rsidRPr="00183EBC">
              <w:t xml:space="preserve">Использовать данные SCADA-систем для анализа производственной ситуации и выявления причин брака при </w:t>
            </w:r>
            <w:r w:rsidR="00CF28F2" w:rsidRPr="00183EBC">
              <w:t xml:space="preserve">автоматизированном </w:t>
            </w:r>
            <w:r w:rsidRPr="00183EBC">
              <w:t>изготовлении машиностроительных изделий низкой сложности</w:t>
            </w:r>
          </w:p>
        </w:tc>
      </w:tr>
      <w:tr w:rsidR="00183EBC" w:rsidRPr="00183EBC" w14:paraId="15EC485F" w14:textId="77777777" w:rsidTr="00507BB8">
        <w:trPr>
          <w:trHeight w:val="20"/>
        </w:trPr>
        <w:tc>
          <w:tcPr>
            <w:tcW w:w="1072" w:type="pct"/>
            <w:vMerge/>
          </w:tcPr>
          <w:p w14:paraId="35F7E021" w14:textId="77777777" w:rsidR="008615F6" w:rsidRPr="00183EBC" w:rsidDel="002A1D54" w:rsidRDefault="008615F6" w:rsidP="001620B4">
            <w:pPr>
              <w:pStyle w:val="aff2"/>
            </w:pPr>
          </w:p>
        </w:tc>
        <w:tc>
          <w:tcPr>
            <w:tcW w:w="3928" w:type="pct"/>
          </w:tcPr>
          <w:p w14:paraId="015E338D" w14:textId="77777777" w:rsidR="008615F6" w:rsidRPr="00183EBC" w:rsidRDefault="008615F6" w:rsidP="00CF28F2">
            <w:pPr>
              <w:pStyle w:val="aff2"/>
              <w:jc w:val="both"/>
            </w:pPr>
            <w:r w:rsidRPr="00183EBC">
              <w:t xml:space="preserve">Использовать CAD- и CAPP-системы для редактирования технологической документации на технологические процессы </w:t>
            </w:r>
            <w:r w:rsidR="00CF28F2" w:rsidRPr="00183EBC">
              <w:t xml:space="preserve">автоматизированного </w:t>
            </w:r>
            <w:r w:rsidRPr="00183EBC">
              <w:t>изготовления машиностроительных изделий низкой сложности</w:t>
            </w:r>
          </w:p>
        </w:tc>
      </w:tr>
      <w:tr w:rsidR="00183EBC" w:rsidRPr="00183EBC" w14:paraId="12C845EF" w14:textId="77777777" w:rsidTr="00507BB8">
        <w:trPr>
          <w:trHeight w:val="20"/>
        </w:trPr>
        <w:tc>
          <w:tcPr>
            <w:tcW w:w="1072" w:type="pct"/>
            <w:vMerge w:val="restart"/>
          </w:tcPr>
          <w:p w14:paraId="24A11512" w14:textId="77777777" w:rsidR="008615F6" w:rsidRPr="00183EBC" w:rsidRDefault="008615F6" w:rsidP="001620B4">
            <w:pPr>
              <w:pStyle w:val="aff2"/>
            </w:pPr>
            <w:r w:rsidRPr="00183EBC" w:rsidDel="002A1D54">
              <w:t>Необходимые знания</w:t>
            </w:r>
          </w:p>
        </w:tc>
        <w:tc>
          <w:tcPr>
            <w:tcW w:w="3928" w:type="pct"/>
          </w:tcPr>
          <w:p w14:paraId="52B20720" w14:textId="77777777" w:rsidR="008615F6" w:rsidRPr="00183EBC" w:rsidRDefault="008615F6" w:rsidP="00CF28F2">
            <w:pPr>
              <w:pStyle w:val="aff2"/>
              <w:jc w:val="both"/>
            </w:pPr>
            <w:r w:rsidRPr="00183EBC">
              <w:t xml:space="preserve">Параметры и режимы технологических процессов </w:t>
            </w:r>
            <w:r w:rsidR="00CF28F2" w:rsidRPr="00183EBC">
              <w:t xml:space="preserve">автоматизированного </w:t>
            </w:r>
            <w:r w:rsidRPr="00183EBC">
              <w:t>изготовления машиностроительных изделий низкой сложности</w:t>
            </w:r>
          </w:p>
        </w:tc>
      </w:tr>
      <w:tr w:rsidR="00183EBC" w:rsidRPr="00183EBC" w14:paraId="59CCB312" w14:textId="77777777" w:rsidTr="00507BB8">
        <w:trPr>
          <w:trHeight w:val="20"/>
        </w:trPr>
        <w:tc>
          <w:tcPr>
            <w:tcW w:w="1072" w:type="pct"/>
            <w:vMerge/>
          </w:tcPr>
          <w:p w14:paraId="282FA1D1" w14:textId="77777777" w:rsidR="008615F6" w:rsidRPr="00183EBC" w:rsidDel="002A1D54" w:rsidRDefault="008615F6" w:rsidP="001620B4">
            <w:pPr>
              <w:pStyle w:val="aff2"/>
            </w:pPr>
          </w:p>
        </w:tc>
        <w:tc>
          <w:tcPr>
            <w:tcW w:w="3928" w:type="pct"/>
          </w:tcPr>
          <w:p w14:paraId="465F870C" w14:textId="77777777" w:rsidR="008615F6" w:rsidRPr="00183EBC" w:rsidRDefault="008615F6" w:rsidP="00CF28F2">
            <w:pPr>
              <w:pStyle w:val="aff2"/>
              <w:jc w:val="both"/>
            </w:pPr>
            <w:r w:rsidRPr="00183EBC">
              <w:t>Правила эксплуатации средств технологического оснащения, используемых при реализации</w:t>
            </w:r>
            <w:r w:rsidR="00B03DE1" w:rsidRPr="00183EBC">
              <w:t xml:space="preserve"> </w:t>
            </w:r>
            <w:r w:rsidRPr="00183EBC">
              <w:t xml:space="preserve">технологических процессов </w:t>
            </w:r>
            <w:r w:rsidR="00CF28F2" w:rsidRPr="00183EBC">
              <w:t xml:space="preserve">автоматизированного </w:t>
            </w:r>
            <w:r w:rsidRPr="00183EBC">
              <w:t>изготовления машиностроительных изделий низкой сложности</w:t>
            </w:r>
          </w:p>
        </w:tc>
      </w:tr>
      <w:tr w:rsidR="00183EBC" w:rsidRPr="00183EBC" w14:paraId="45195EAA" w14:textId="77777777" w:rsidTr="00507BB8">
        <w:trPr>
          <w:trHeight w:val="20"/>
        </w:trPr>
        <w:tc>
          <w:tcPr>
            <w:tcW w:w="1072" w:type="pct"/>
            <w:vMerge/>
          </w:tcPr>
          <w:p w14:paraId="1CFE9FF8" w14:textId="77777777" w:rsidR="008615F6" w:rsidRPr="00183EBC" w:rsidDel="002A1D54" w:rsidRDefault="008615F6" w:rsidP="001620B4">
            <w:pPr>
              <w:pStyle w:val="aff2"/>
            </w:pPr>
          </w:p>
        </w:tc>
        <w:tc>
          <w:tcPr>
            <w:tcW w:w="3928" w:type="pct"/>
          </w:tcPr>
          <w:p w14:paraId="6F4BAC2E" w14:textId="77777777" w:rsidR="008615F6" w:rsidRPr="00183EBC" w:rsidRDefault="008615F6" w:rsidP="001620B4">
            <w:pPr>
              <w:pStyle w:val="aff2"/>
              <w:jc w:val="both"/>
            </w:pPr>
            <w:r w:rsidRPr="00183EBC">
              <w:t xml:space="preserve">Виды и причины брака при </w:t>
            </w:r>
            <w:r w:rsidR="00B03DE1" w:rsidRPr="00183EBC">
              <w:t xml:space="preserve">автоматизированном </w:t>
            </w:r>
            <w:r w:rsidRPr="00183EBC">
              <w:t>изготовлении машиностроительных изделий низкой сложности</w:t>
            </w:r>
          </w:p>
        </w:tc>
      </w:tr>
      <w:tr w:rsidR="00183EBC" w:rsidRPr="00183EBC" w14:paraId="6795F3FA" w14:textId="77777777" w:rsidTr="00507BB8">
        <w:trPr>
          <w:trHeight w:val="20"/>
        </w:trPr>
        <w:tc>
          <w:tcPr>
            <w:tcW w:w="1072" w:type="pct"/>
            <w:vMerge/>
          </w:tcPr>
          <w:p w14:paraId="795186A2" w14:textId="77777777" w:rsidR="008615F6" w:rsidRPr="00183EBC" w:rsidDel="002A1D54" w:rsidRDefault="008615F6" w:rsidP="001620B4">
            <w:pPr>
              <w:pStyle w:val="aff2"/>
            </w:pPr>
          </w:p>
        </w:tc>
        <w:tc>
          <w:tcPr>
            <w:tcW w:w="3928" w:type="pct"/>
          </w:tcPr>
          <w:p w14:paraId="47A6DDC0" w14:textId="77777777" w:rsidR="008615F6" w:rsidRPr="00183EBC" w:rsidRDefault="008615F6" w:rsidP="001620B4">
            <w:pPr>
              <w:pStyle w:val="aff2"/>
              <w:jc w:val="both"/>
            </w:pPr>
            <w:r w:rsidRPr="00183EBC">
              <w:t xml:space="preserve">Технологические факторы, вызывающие погрешности </w:t>
            </w:r>
            <w:r w:rsidR="00CF28F2" w:rsidRPr="00183EBC">
              <w:t xml:space="preserve">автоматизированного </w:t>
            </w:r>
            <w:r w:rsidRPr="00183EBC">
              <w:t>изготовления машиностроительных изделий низкой сложности</w:t>
            </w:r>
          </w:p>
        </w:tc>
      </w:tr>
      <w:tr w:rsidR="00183EBC" w:rsidRPr="00183EBC" w14:paraId="37955D72" w14:textId="77777777" w:rsidTr="00507BB8">
        <w:trPr>
          <w:trHeight w:val="20"/>
        </w:trPr>
        <w:tc>
          <w:tcPr>
            <w:tcW w:w="1072" w:type="pct"/>
            <w:vMerge/>
          </w:tcPr>
          <w:p w14:paraId="7EBDA6DE" w14:textId="77777777" w:rsidR="008615F6" w:rsidRPr="00183EBC" w:rsidDel="002A1D54" w:rsidRDefault="008615F6" w:rsidP="001620B4">
            <w:pPr>
              <w:pStyle w:val="aff2"/>
            </w:pPr>
          </w:p>
        </w:tc>
        <w:tc>
          <w:tcPr>
            <w:tcW w:w="3928" w:type="pct"/>
          </w:tcPr>
          <w:p w14:paraId="4CB785D0" w14:textId="77777777" w:rsidR="008615F6" w:rsidRPr="00183EBC" w:rsidRDefault="008615F6" w:rsidP="001620B4">
            <w:pPr>
              <w:pStyle w:val="aff2"/>
              <w:jc w:val="both"/>
            </w:pPr>
            <w:r w:rsidRPr="00183EBC">
              <w:t xml:space="preserve">Методы уменьшения влияния технологических факторов, вызывающих погрешности </w:t>
            </w:r>
            <w:r w:rsidR="00CF28F2" w:rsidRPr="00183EBC">
              <w:t xml:space="preserve">автоматизированного </w:t>
            </w:r>
            <w:r w:rsidRPr="00183EBC">
              <w:t>изготовления машиностроительных изделий низкой сложности</w:t>
            </w:r>
          </w:p>
        </w:tc>
      </w:tr>
      <w:tr w:rsidR="00183EBC" w:rsidRPr="00183EBC" w14:paraId="5882D6BF" w14:textId="77777777" w:rsidTr="00507BB8">
        <w:trPr>
          <w:trHeight w:val="20"/>
        </w:trPr>
        <w:tc>
          <w:tcPr>
            <w:tcW w:w="1072" w:type="pct"/>
            <w:vMerge/>
          </w:tcPr>
          <w:p w14:paraId="782EB2EE" w14:textId="77777777" w:rsidR="008615F6" w:rsidRPr="00183EBC" w:rsidDel="002A1D54" w:rsidRDefault="008615F6" w:rsidP="001620B4">
            <w:pPr>
              <w:pStyle w:val="aff2"/>
            </w:pPr>
          </w:p>
        </w:tc>
        <w:tc>
          <w:tcPr>
            <w:tcW w:w="3928" w:type="pct"/>
          </w:tcPr>
          <w:p w14:paraId="32935078" w14:textId="77777777" w:rsidR="008615F6" w:rsidRPr="00183EBC" w:rsidRDefault="008615F6" w:rsidP="001620B4">
            <w:pPr>
              <w:pStyle w:val="aff2"/>
              <w:jc w:val="both"/>
            </w:pPr>
            <w:r w:rsidRPr="00183EBC">
              <w:t xml:space="preserve">Функциональные возможности SCADA-систем по сбору, обработке и отображению информации о технологических процессах </w:t>
            </w:r>
            <w:r w:rsidR="00CF28F2" w:rsidRPr="00183EBC">
              <w:t xml:space="preserve">автоматизированного </w:t>
            </w:r>
            <w:r w:rsidRPr="00183EBC">
              <w:t>изготовления машиностроительных изделий низкой сложности</w:t>
            </w:r>
          </w:p>
        </w:tc>
      </w:tr>
      <w:tr w:rsidR="00183EBC" w:rsidRPr="00183EBC" w14:paraId="1C0A0707" w14:textId="77777777" w:rsidTr="00507BB8">
        <w:trPr>
          <w:trHeight w:val="20"/>
        </w:trPr>
        <w:tc>
          <w:tcPr>
            <w:tcW w:w="1072" w:type="pct"/>
            <w:vMerge/>
          </w:tcPr>
          <w:p w14:paraId="2E753E58" w14:textId="77777777" w:rsidR="008615F6" w:rsidRPr="00183EBC" w:rsidDel="002A1D54" w:rsidRDefault="008615F6" w:rsidP="001620B4">
            <w:pPr>
              <w:pStyle w:val="aff2"/>
            </w:pPr>
          </w:p>
        </w:tc>
        <w:tc>
          <w:tcPr>
            <w:tcW w:w="3928" w:type="pct"/>
          </w:tcPr>
          <w:p w14:paraId="62E59174" w14:textId="77777777" w:rsidR="008615F6" w:rsidRPr="00183EBC" w:rsidRDefault="008615F6" w:rsidP="001620B4">
            <w:pPr>
              <w:pStyle w:val="aff2"/>
              <w:jc w:val="both"/>
            </w:pPr>
            <w:r w:rsidRPr="00183EBC">
              <w:t>Основные принципы работы в современных CAPP-системах</w:t>
            </w:r>
          </w:p>
        </w:tc>
      </w:tr>
      <w:tr w:rsidR="00183EBC" w:rsidRPr="00183EBC" w14:paraId="15CD81D1" w14:textId="77777777" w:rsidTr="00507BB8">
        <w:trPr>
          <w:trHeight w:val="20"/>
        </w:trPr>
        <w:tc>
          <w:tcPr>
            <w:tcW w:w="1072" w:type="pct"/>
            <w:vMerge/>
          </w:tcPr>
          <w:p w14:paraId="47BC62FF" w14:textId="77777777" w:rsidR="008615F6" w:rsidRPr="00183EBC" w:rsidDel="002A1D54" w:rsidRDefault="008615F6" w:rsidP="001620B4">
            <w:pPr>
              <w:pStyle w:val="aff2"/>
            </w:pPr>
          </w:p>
        </w:tc>
        <w:tc>
          <w:tcPr>
            <w:tcW w:w="3928" w:type="pct"/>
          </w:tcPr>
          <w:p w14:paraId="212EA71B" w14:textId="77777777" w:rsidR="008615F6" w:rsidRPr="00183EBC" w:rsidRDefault="008615F6" w:rsidP="001620B4">
            <w:pPr>
              <w:pStyle w:val="aff2"/>
              <w:jc w:val="both"/>
            </w:pPr>
            <w:r w:rsidRPr="00183EBC">
              <w:t xml:space="preserve">Современные CAPP-системы, их функциональные возможности для проектирования технологических процессов </w:t>
            </w:r>
            <w:r w:rsidR="00CF28F2" w:rsidRPr="00183EBC">
              <w:t xml:space="preserve">автоматизированного </w:t>
            </w:r>
            <w:r w:rsidRPr="00183EBC">
              <w:t>изготовления машиностроительных изделий низкой сложности</w:t>
            </w:r>
          </w:p>
        </w:tc>
      </w:tr>
      <w:tr w:rsidR="00183EBC" w:rsidRPr="00183EBC" w14:paraId="4FFEB6B2" w14:textId="77777777" w:rsidTr="00507BB8">
        <w:trPr>
          <w:trHeight w:val="20"/>
        </w:trPr>
        <w:tc>
          <w:tcPr>
            <w:tcW w:w="1072" w:type="pct"/>
            <w:vMerge/>
          </w:tcPr>
          <w:p w14:paraId="07F9DB96" w14:textId="77777777" w:rsidR="008615F6" w:rsidRPr="00183EBC" w:rsidDel="002A1D54" w:rsidRDefault="008615F6" w:rsidP="001620B4">
            <w:pPr>
              <w:pStyle w:val="aff2"/>
            </w:pPr>
          </w:p>
        </w:tc>
        <w:tc>
          <w:tcPr>
            <w:tcW w:w="3928" w:type="pct"/>
          </w:tcPr>
          <w:p w14:paraId="1769C6DC" w14:textId="77777777" w:rsidR="008615F6" w:rsidRPr="00183EBC" w:rsidRDefault="008615F6" w:rsidP="001620B4">
            <w:pPr>
              <w:pStyle w:val="aff2"/>
              <w:jc w:val="both"/>
            </w:pPr>
            <w:r w:rsidRPr="00183EBC">
              <w:t>Нормативно-технические и руководящие документы по управлению изменениями в технологической документации</w:t>
            </w:r>
          </w:p>
        </w:tc>
      </w:tr>
      <w:tr w:rsidR="00183EBC" w:rsidRPr="00183EBC" w14:paraId="0E9E69E1" w14:textId="77777777" w:rsidTr="00507BB8">
        <w:trPr>
          <w:trHeight w:val="20"/>
        </w:trPr>
        <w:tc>
          <w:tcPr>
            <w:tcW w:w="1072" w:type="pct"/>
            <w:vMerge/>
          </w:tcPr>
          <w:p w14:paraId="79B39D28" w14:textId="77777777" w:rsidR="008615F6" w:rsidRPr="00183EBC" w:rsidDel="002A1D54" w:rsidRDefault="008615F6" w:rsidP="001620B4">
            <w:pPr>
              <w:pStyle w:val="aff2"/>
            </w:pPr>
          </w:p>
        </w:tc>
        <w:tc>
          <w:tcPr>
            <w:tcW w:w="3928" w:type="pct"/>
          </w:tcPr>
          <w:p w14:paraId="7AA10735" w14:textId="77777777" w:rsidR="008615F6" w:rsidRPr="00183EBC" w:rsidRDefault="008615F6" w:rsidP="001620B4">
            <w:pPr>
              <w:pStyle w:val="aff2"/>
              <w:jc w:val="both"/>
            </w:pPr>
            <w:r w:rsidRPr="00183EBC">
              <w:t>Процедуры согласования и утверждения изменений в технологической и конструкторской документации, принятые в организации</w:t>
            </w:r>
          </w:p>
        </w:tc>
      </w:tr>
      <w:tr w:rsidR="00183EBC" w:rsidRPr="00183EBC" w14:paraId="3D48C9A4" w14:textId="77777777" w:rsidTr="00507BB8">
        <w:trPr>
          <w:trHeight w:val="20"/>
        </w:trPr>
        <w:tc>
          <w:tcPr>
            <w:tcW w:w="1072" w:type="pct"/>
            <w:vMerge/>
          </w:tcPr>
          <w:p w14:paraId="6E508652" w14:textId="77777777" w:rsidR="008615F6" w:rsidRPr="00183EBC" w:rsidDel="002A1D54" w:rsidRDefault="008615F6" w:rsidP="001620B4">
            <w:pPr>
              <w:pStyle w:val="aff2"/>
            </w:pPr>
          </w:p>
        </w:tc>
        <w:tc>
          <w:tcPr>
            <w:tcW w:w="3928" w:type="pct"/>
          </w:tcPr>
          <w:p w14:paraId="223DF0BA" w14:textId="01EA1F2A" w:rsidR="008615F6" w:rsidRPr="00183EBC" w:rsidRDefault="008615F6" w:rsidP="001620B4">
            <w:pPr>
              <w:pStyle w:val="aff2"/>
              <w:jc w:val="both"/>
            </w:pPr>
            <w:r w:rsidRPr="00183EBC">
              <w:t>Функциональные возможности PDM- и ERP-систем, используемых в организации</w:t>
            </w:r>
            <w:r w:rsidR="005A7BE7" w:rsidRPr="00183EBC">
              <w:t>, особенности работы в них</w:t>
            </w:r>
          </w:p>
        </w:tc>
      </w:tr>
      <w:tr w:rsidR="008615F6" w:rsidRPr="00183EBC" w14:paraId="5619FCAD" w14:textId="77777777" w:rsidTr="00507BB8">
        <w:trPr>
          <w:trHeight w:val="20"/>
        </w:trPr>
        <w:tc>
          <w:tcPr>
            <w:tcW w:w="1072" w:type="pct"/>
          </w:tcPr>
          <w:p w14:paraId="2C6C69A7" w14:textId="77777777" w:rsidR="008615F6" w:rsidRPr="00183EBC" w:rsidDel="002A1D54" w:rsidRDefault="008615F6" w:rsidP="001620B4">
            <w:pPr>
              <w:pStyle w:val="aff2"/>
            </w:pPr>
            <w:r w:rsidRPr="00183EBC" w:rsidDel="002A1D54">
              <w:t>Другие характеристики</w:t>
            </w:r>
          </w:p>
        </w:tc>
        <w:tc>
          <w:tcPr>
            <w:tcW w:w="3928" w:type="pct"/>
          </w:tcPr>
          <w:p w14:paraId="561DF3AC" w14:textId="77777777" w:rsidR="008615F6" w:rsidRPr="00183EBC" w:rsidRDefault="008615F6" w:rsidP="001620B4">
            <w:pPr>
              <w:pStyle w:val="aff2"/>
              <w:jc w:val="both"/>
            </w:pPr>
            <w:r w:rsidRPr="00183EBC">
              <w:t>-</w:t>
            </w:r>
          </w:p>
        </w:tc>
      </w:tr>
    </w:tbl>
    <w:p w14:paraId="7BF0F612" w14:textId="77777777" w:rsidR="00507BB8" w:rsidRPr="00183EBC" w:rsidRDefault="00507BB8" w:rsidP="00507BB8">
      <w:bookmarkStart w:id="25" w:name="_Toc127093711"/>
    </w:p>
    <w:p w14:paraId="3DFF67F7" w14:textId="7F36FF66" w:rsidR="002969B1" w:rsidRPr="00183EBC" w:rsidRDefault="002969B1" w:rsidP="00CE0D9E">
      <w:pPr>
        <w:pStyle w:val="2"/>
      </w:pPr>
      <w:r w:rsidRPr="00183EBC">
        <w:t>3.2. Обобщенная трудовая функция</w:t>
      </w:r>
      <w:bookmarkEnd w:id="25"/>
    </w:p>
    <w:p w14:paraId="0A4456E2" w14:textId="77777777" w:rsidR="00CE0D9E" w:rsidRPr="00183EBC" w:rsidRDefault="00CE0D9E" w:rsidP="00CE0D9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4623"/>
        <w:gridCol w:w="798"/>
        <w:gridCol w:w="577"/>
        <w:gridCol w:w="1970"/>
        <w:gridCol w:w="644"/>
      </w:tblGrid>
      <w:tr w:rsidR="001947D0" w:rsidRPr="00183EBC" w14:paraId="715EBFB9" w14:textId="77777777" w:rsidTr="008218A3">
        <w:trPr>
          <w:trHeight w:val="278"/>
        </w:trPr>
        <w:tc>
          <w:tcPr>
            <w:tcW w:w="86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AC5E202" w14:textId="77777777" w:rsidR="001947D0" w:rsidRPr="00183EBC" w:rsidRDefault="00197517" w:rsidP="00197517">
            <w:r w:rsidRPr="00183EBC">
              <w:rPr>
                <w:sz w:val="20"/>
              </w:rPr>
              <w:t>Наименование</w:t>
            </w:r>
          </w:p>
        </w:tc>
        <w:tc>
          <w:tcPr>
            <w:tcW w:w="22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7C52A0" w14:textId="77777777" w:rsidR="001947D0" w:rsidRPr="00183EBC" w:rsidRDefault="00F94CC7" w:rsidP="005724E8">
            <w:r w:rsidRPr="00183EBC">
              <w:t xml:space="preserve">Проектирование технологических процессов </w:t>
            </w:r>
            <w:r w:rsidR="005724E8" w:rsidRPr="00183EBC">
              <w:t xml:space="preserve">автоматизированного </w:t>
            </w:r>
            <w:r w:rsidRPr="00183EBC">
              <w:t>изготовления машиностроительных изделий средней сложности</w:t>
            </w:r>
          </w:p>
        </w:tc>
        <w:tc>
          <w:tcPr>
            <w:tcW w:w="3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07A8D2F" w14:textId="77777777" w:rsidR="001947D0" w:rsidRPr="00183EBC" w:rsidRDefault="00197517" w:rsidP="00CE0D9E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Код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86FB5E" w14:textId="77777777" w:rsidR="001947D0" w:rsidRPr="00183EBC" w:rsidRDefault="008C4DD6" w:rsidP="00020CDA">
            <w:pPr>
              <w:jc w:val="center"/>
              <w:rPr>
                <w:lang w:val="en-US"/>
              </w:rPr>
            </w:pPr>
            <w:r w:rsidRPr="00183EBC">
              <w:rPr>
                <w:lang w:val="en-US"/>
              </w:rPr>
              <w:t>B</w:t>
            </w:r>
          </w:p>
        </w:tc>
        <w:tc>
          <w:tcPr>
            <w:tcW w:w="94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D66474C" w14:textId="77777777" w:rsidR="001947D0" w:rsidRPr="00183EBC" w:rsidRDefault="00197517" w:rsidP="00CE0D9E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Уровень квалификации</w:t>
            </w:r>
          </w:p>
        </w:tc>
        <w:tc>
          <w:tcPr>
            <w:tcW w:w="3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CA279F" w14:textId="77777777" w:rsidR="001947D0" w:rsidRPr="00183EBC" w:rsidRDefault="00A22A2F" w:rsidP="00020CDA">
            <w:pPr>
              <w:jc w:val="center"/>
            </w:pPr>
            <w:r w:rsidRPr="00183EBC">
              <w:t>6</w:t>
            </w:r>
          </w:p>
        </w:tc>
      </w:tr>
    </w:tbl>
    <w:p w14:paraId="5AEE088D" w14:textId="77777777" w:rsidR="00CE0D9E" w:rsidRPr="00183EBC" w:rsidRDefault="00CE0D9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96"/>
        <w:gridCol w:w="1482"/>
        <w:gridCol w:w="390"/>
        <w:gridCol w:w="2103"/>
        <w:gridCol w:w="1134"/>
        <w:gridCol w:w="2516"/>
      </w:tblGrid>
      <w:tr w:rsidR="00183EBC" w:rsidRPr="00183EBC" w14:paraId="766E2CE1" w14:textId="77777777" w:rsidTr="00507BB8">
        <w:trPr>
          <w:trHeight w:val="283"/>
        </w:trPr>
        <w:tc>
          <w:tcPr>
            <w:tcW w:w="134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C1E9FD9" w14:textId="77777777" w:rsidR="001947D0" w:rsidRPr="00183EBC" w:rsidRDefault="00197517" w:rsidP="00CE0D9E">
            <w:r w:rsidRPr="00183EBC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7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DE72EC8" w14:textId="77777777" w:rsidR="001947D0" w:rsidRPr="00183EBC" w:rsidRDefault="00197517" w:rsidP="00507BB8">
            <w:pPr>
              <w:jc w:val="center"/>
            </w:pPr>
            <w:r w:rsidRPr="00183EBC">
              <w:rPr>
                <w:sz w:val="20"/>
              </w:rPr>
              <w:t>Оригинал</w:t>
            </w:r>
          </w:p>
        </w:tc>
        <w:tc>
          <w:tcPr>
            <w:tcW w:w="18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8FA9EAC" w14:textId="77777777" w:rsidR="001947D0" w:rsidRPr="00183EBC" w:rsidRDefault="001947D0" w:rsidP="00507BB8">
            <w:pPr>
              <w:jc w:val="center"/>
            </w:pPr>
            <w:r w:rsidRPr="00183EBC">
              <w:t>X</w:t>
            </w:r>
          </w:p>
        </w:tc>
        <w:tc>
          <w:tcPr>
            <w:tcW w:w="10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1A61B9B" w14:textId="77777777" w:rsidR="001947D0" w:rsidRPr="00183EBC" w:rsidRDefault="00197517" w:rsidP="00507BB8">
            <w:pPr>
              <w:jc w:val="center"/>
            </w:pPr>
            <w:r w:rsidRPr="00183EBC">
              <w:rPr>
                <w:sz w:val="20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C7DCB18" w14:textId="77777777" w:rsidR="001947D0" w:rsidRPr="00183EBC" w:rsidRDefault="001947D0" w:rsidP="00507BB8">
            <w:pPr>
              <w:jc w:val="center"/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0E543FF" w14:textId="77777777" w:rsidR="001947D0" w:rsidRPr="00183EBC" w:rsidRDefault="001947D0" w:rsidP="00507BB8">
            <w:pPr>
              <w:jc w:val="center"/>
            </w:pPr>
          </w:p>
        </w:tc>
      </w:tr>
      <w:tr w:rsidR="001947D0" w:rsidRPr="00183EBC" w14:paraId="2649A13B" w14:textId="77777777" w:rsidTr="008218A3">
        <w:trPr>
          <w:trHeight w:val="479"/>
        </w:trPr>
        <w:tc>
          <w:tcPr>
            <w:tcW w:w="1342" w:type="pct"/>
            <w:tcBorders>
              <w:top w:val="nil"/>
              <w:bottom w:val="nil"/>
              <w:right w:val="nil"/>
            </w:tcBorders>
            <w:vAlign w:val="center"/>
          </w:tcPr>
          <w:p w14:paraId="7BBCAA1F" w14:textId="77777777" w:rsidR="001947D0" w:rsidRPr="00183EBC" w:rsidRDefault="001947D0" w:rsidP="00197517"/>
        </w:tc>
        <w:tc>
          <w:tcPr>
            <w:tcW w:w="190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FD772B5" w14:textId="77777777" w:rsidR="001947D0" w:rsidRPr="00183EBC" w:rsidRDefault="001947D0" w:rsidP="00197517"/>
        </w:tc>
        <w:tc>
          <w:tcPr>
            <w:tcW w:w="54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7583E94" w14:textId="77777777" w:rsidR="001947D0" w:rsidRPr="00183EBC" w:rsidRDefault="00197517" w:rsidP="00197517">
            <w:pPr>
              <w:jc w:val="center"/>
            </w:pPr>
            <w:r w:rsidRPr="00183EBC">
              <w:rPr>
                <w:sz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F658FC6" w14:textId="77777777" w:rsidR="001947D0" w:rsidRPr="00183EBC" w:rsidRDefault="00197517" w:rsidP="00197517">
            <w:pPr>
              <w:jc w:val="center"/>
            </w:pPr>
            <w:r w:rsidRPr="00183EB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1BB2979" w14:textId="77777777" w:rsidR="00104F32" w:rsidRPr="00183EBC" w:rsidRDefault="00104F3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947D0" w:rsidRPr="00183EBC" w14:paraId="79DA3C02" w14:textId="77777777" w:rsidTr="00507BB8">
        <w:trPr>
          <w:trHeight w:val="20"/>
        </w:trPr>
        <w:tc>
          <w:tcPr>
            <w:tcW w:w="1072" w:type="pct"/>
          </w:tcPr>
          <w:p w14:paraId="34330D61" w14:textId="77777777" w:rsidR="001947D0" w:rsidRPr="00183EBC" w:rsidRDefault="001947D0" w:rsidP="00020CDA">
            <w:r w:rsidRPr="00183EBC">
              <w:t>Возможные наименования должностей</w:t>
            </w:r>
          </w:p>
        </w:tc>
        <w:tc>
          <w:tcPr>
            <w:tcW w:w="3928" w:type="pct"/>
          </w:tcPr>
          <w:p w14:paraId="259516FC" w14:textId="77777777" w:rsidR="00B67C21" w:rsidRPr="00183EBC" w:rsidRDefault="00B67C21" w:rsidP="00B67C21">
            <w:r w:rsidRPr="00183EBC">
              <w:t>Инженер-технолог в машиностроении II категории</w:t>
            </w:r>
          </w:p>
          <w:p w14:paraId="639F85BB" w14:textId="77777777" w:rsidR="001947D0" w:rsidRPr="00183EBC" w:rsidRDefault="00B67C21" w:rsidP="00B67C21">
            <w:pPr>
              <w:rPr>
                <w:highlight w:val="yellow"/>
              </w:rPr>
            </w:pPr>
            <w:r w:rsidRPr="00183EBC">
              <w:t>Инженер-технолог II категории</w:t>
            </w:r>
          </w:p>
        </w:tc>
      </w:tr>
    </w:tbl>
    <w:p w14:paraId="443D1A34" w14:textId="77777777" w:rsidR="00CE0D9E" w:rsidRPr="00183EBC" w:rsidRDefault="00CE0D9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83EBC" w:rsidRPr="00183EBC" w14:paraId="73561687" w14:textId="77777777" w:rsidTr="00507BB8">
        <w:trPr>
          <w:trHeight w:val="20"/>
        </w:trPr>
        <w:tc>
          <w:tcPr>
            <w:tcW w:w="1072" w:type="pct"/>
          </w:tcPr>
          <w:p w14:paraId="772311EE" w14:textId="77777777" w:rsidR="001947D0" w:rsidRPr="00183EBC" w:rsidRDefault="001947D0" w:rsidP="00020CDA">
            <w:r w:rsidRPr="00183EBC">
              <w:t>Требования к образованию и обучению</w:t>
            </w:r>
          </w:p>
        </w:tc>
        <w:tc>
          <w:tcPr>
            <w:tcW w:w="3928" w:type="pct"/>
          </w:tcPr>
          <w:p w14:paraId="1773DDE3" w14:textId="77777777" w:rsidR="00B67C21" w:rsidRPr="00183EBC" w:rsidRDefault="00B67C21" w:rsidP="00B67C21">
            <w:r w:rsidRPr="00183EBC">
              <w:t>Высшее образование – бакалавриат</w:t>
            </w:r>
          </w:p>
          <w:p w14:paraId="5313FBD8" w14:textId="77777777" w:rsidR="00B67C21" w:rsidRPr="00183EBC" w:rsidRDefault="00B67C21" w:rsidP="00B67C21">
            <w:r w:rsidRPr="00183EBC">
              <w:t>или</w:t>
            </w:r>
          </w:p>
          <w:p w14:paraId="40B17804" w14:textId="77777777" w:rsidR="001947D0" w:rsidRPr="00183EBC" w:rsidRDefault="00B67C21" w:rsidP="00B67C21">
            <w:pPr>
              <w:rPr>
                <w:highlight w:val="yellow"/>
              </w:rPr>
            </w:pPr>
            <w:r w:rsidRPr="00183EBC">
              <w:t>Высшее образование – магистратура или специалитет</w:t>
            </w:r>
          </w:p>
        </w:tc>
      </w:tr>
      <w:tr w:rsidR="00183EBC" w:rsidRPr="00183EBC" w14:paraId="613CE56D" w14:textId="77777777" w:rsidTr="00507BB8">
        <w:trPr>
          <w:trHeight w:val="20"/>
        </w:trPr>
        <w:tc>
          <w:tcPr>
            <w:tcW w:w="1072" w:type="pct"/>
          </w:tcPr>
          <w:p w14:paraId="48AB3A85" w14:textId="77777777" w:rsidR="001947D0" w:rsidRPr="00183EBC" w:rsidRDefault="001947D0" w:rsidP="00020CDA">
            <w:r w:rsidRPr="00183EBC">
              <w:t>Требования к опыту практической работы</w:t>
            </w:r>
          </w:p>
        </w:tc>
        <w:tc>
          <w:tcPr>
            <w:tcW w:w="3928" w:type="pct"/>
          </w:tcPr>
          <w:p w14:paraId="11360A7C" w14:textId="328A956A" w:rsidR="001947D0" w:rsidRPr="00183EBC" w:rsidRDefault="00B67C21" w:rsidP="00B67C21">
            <w:r w:rsidRPr="00183EBC">
              <w:t xml:space="preserve">Не менее трех лет </w:t>
            </w:r>
            <w:r w:rsidRPr="00143280">
              <w:t>инженером-технологом</w:t>
            </w:r>
            <w:r w:rsidR="00143280" w:rsidRPr="00143280">
              <w:t xml:space="preserve"> III</w:t>
            </w:r>
            <w:r w:rsidR="00143280">
              <w:t xml:space="preserve"> категории</w:t>
            </w:r>
            <w:r w:rsidRPr="00143280">
              <w:t xml:space="preserve"> </w:t>
            </w:r>
            <w:r w:rsidR="00E83FAA" w:rsidRPr="00143280">
              <w:t>в механосборочном</w:t>
            </w:r>
            <w:r w:rsidR="00E83FAA" w:rsidRPr="006F280D">
              <w:t xml:space="preserve"> </w:t>
            </w:r>
            <w:r w:rsidR="00E83FAA">
              <w:t xml:space="preserve">производстве </w:t>
            </w:r>
            <w:r w:rsidRPr="00183EBC">
              <w:t>при наличии высшего образования – бакалавриат</w:t>
            </w:r>
          </w:p>
        </w:tc>
      </w:tr>
      <w:tr w:rsidR="00183EBC" w:rsidRPr="00183EBC" w14:paraId="3F2EFF2F" w14:textId="77777777" w:rsidTr="00507BB8">
        <w:trPr>
          <w:trHeight w:val="20"/>
        </w:trPr>
        <w:tc>
          <w:tcPr>
            <w:tcW w:w="1072" w:type="pct"/>
          </w:tcPr>
          <w:p w14:paraId="783A7125" w14:textId="77777777" w:rsidR="001947D0" w:rsidRPr="00183EBC" w:rsidRDefault="001947D0" w:rsidP="00020CDA">
            <w:r w:rsidRPr="00183EBC">
              <w:t>Особые условия допуска к работе</w:t>
            </w:r>
          </w:p>
        </w:tc>
        <w:tc>
          <w:tcPr>
            <w:tcW w:w="3928" w:type="pct"/>
          </w:tcPr>
          <w:p w14:paraId="75137D84" w14:textId="77777777" w:rsidR="007517BE" w:rsidRPr="00183EBC" w:rsidRDefault="007517BE" w:rsidP="007517BE">
            <w:pPr>
              <w:pStyle w:val="aff2"/>
            </w:pPr>
            <w:r w:rsidRPr="00183EBC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07C33282" w14:textId="77777777" w:rsidR="007517BE" w:rsidRPr="00183EBC" w:rsidRDefault="007517BE" w:rsidP="007517BE">
            <w:pPr>
              <w:pStyle w:val="aff2"/>
            </w:pPr>
            <w:r w:rsidRPr="00183EBC">
              <w:t>Прохождение обучения мерам пожарной безопасности</w:t>
            </w:r>
          </w:p>
          <w:p w14:paraId="66755AF3" w14:textId="19500BAB" w:rsidR="001947D0" w:rsidRPr="00183EBC" w:rsidRDefault="007517BE" w:rsidP="007517BE">
            <w:r w:rsidRPr="00183EBC">
              <w:t>Прохождение обучения по охране труда и проверки знани</w:t>
            </w:r>
            <w:r w:rsidR="004F218D">
              <w:t>я</w:t>
            </w:r>
            <w:r w:rsidRPr="00183EBC">
              <w:t xml:space="preserve"> требований </w:t>
            </w:r>
            <w:r w:rsidRPr="00183EBC">
              <w:lastRenderedPageBreak/>
              <w:t>охраны</w:t>
            </w:r>
            <w:r w:rsidRPr="00183EBC" w:rsidDel="006D48C9">
              <w:t xml:space="preserve"> </w:t>
            </w:r>
            <w:r w:rsidRPr="00183EBC">
              <w:t>труда</w:t>
            </w:r>
          </w:p>
        </w:tc>
      </w:tr>
      <w:tr w:rsidR="00B67C21" w:rsidRPr="00183EBC" w14:paraId="142B62B9" w14:textId="77777777" w:rsidTr="00507BB8">
        <w:trPr>
          <w:trHeight w:val="20"/>
        </w:trPr>
        <w:tc>
          <w:tcPr>
            <w:tcW w:w="1072" w:type="pct"/>
          </w:tcPr>
          <w:p w14:paraId="09007EED" w14:textId="77777777" w:rsidR="00B67C21" w:rsidRPr="00183EBC" w:rsidRDefault="00B67C21" w:rsidP="00B67C21">
            <w:r w:rsidRPr="00183EBC">
              <w:lastRenderedPageBreak/>
              <w:t>Другие характеристики</w:t>
            </w:r>
          </w:p>
        </w:tc>
        <w:tc>
          <w:tcPr>
            <w:tcW w:w="3928" w:type="pct"/>
          </w:tcPr>
          <w:p w14:paraId="7311FD32" w14:textId="77777777" w:rsidR="00B67C21" w:rsidRPr="00183EBC" w:rsidRDefault="00B67C21" w:rsidP="00B67C21">
            <w:r w:rsidRPr="00183EBC">
              <w:t xml:space="preserve">Рекомендуется дополнительное профессиональное образование – </w:t>
            </w:r>
            <w:r w:rsidR="00924E80" w:rsidRPr="00183EBC">
              <w:t xml:space="preserve">программы повышения квалификации </w:t>
            </w:r>
            <w:r w:rsidRPr="00183EBC">
              <w:t>не реже одного раза в пять лет</w:t>
            </w:r>
          </w:p>
        </w:tc>
      </w:tr>
    </w:tbl>
    <w:p w14:paraId="5F771AE9" w14:textId="77777777" w:rsidR="00CE0D9E" w:rsidRPr="00183EBC" w:rsidRDefault="00CE0D9E"/>
    <w:p w14:paraId="77505653" w14:textId="77777777" w:rsidR="00CE0D9E" w:rsidRPr="00183EBC" w:rsidRDefault="00CE0D9E" w:rsidP="00197517">
      <w:r w:rsidRPr="00183EBC">
        <w:t>Дополнительные характеристики</w:t>
      </w:r>
    </w:p>
    <w:p w14:paraId="600CADC1" w14:textId="77777777" w:rsidR="00CE0D9E" w:rsidRPr="00183EBC" w:rsidRDefault="00CE0D9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5"/>
        <w:gridCol w:w="1417"/>
        <w:gridCol w:w="6769"/>
      </w:tblGrid>
      <w:tr w:rsidR="00183EBC" w:rsidRPr="00183EBC" w14:paraId="73FAD93D" w14:textId="77777777" w:rsidTr="00507BB8">
        <w:trPr>
          <w:trHeight w:val="20"/>
        </w:trPr>
        <w:tc>
          <w:tcPr>
            <w:tcW w:w="1072" w:type="pct"/>
            <w:vAlign w:val="center"/>
          </w:tcPr>
          <w:p w14:paraId="6172ABD7" w14:textId="77777777" w:rsidR="00B67C21" w:rsidRPr="00183EBC" w:rsidRDefault="00B67C21" w:rsidP="008F6535">
            <w:pPr>
              <w:jc w:val="center"/>
            </w:pPr>
            <w:r w:rsidRPr="00183EBC">
              <w:t>Наименование документа</w:t>
            </w:r>
          </w:p>
        </w:tc>
        <w:tc>
          <w:tcPr>
            <w:tcW w:w="680" w:type="pct"/>
            <w:vAlign w:val="center"/>
          </w:tcPr>
          <w:p w14:paraId="07373212" w14:textId="77777777" w:rsidR="00B67C21" w:rsidRPr="00183EBC" w:rsidRDefault="00B67C21" w:rsidP="008F6535">
            <w:pPr>
              <w:jc w:val="center"/>
            </w:pPr>
            <w:r w:rsidRPr="00183EBC">
              <w:t>Код</w:t>
            </w:r>
          </w:p>
        </w:tc>
        <w:tc>
          <w:tcPr>
            <w:tcW w:w="3248" w:type="pct"/>
            <w:vAlign w:val="center"/>
          </w:tcPr>
          <w:p w14:paraId="6B88A3A5" w14:textId="77777777" w:rsidR="00B67C21" w:rsidRPr="00183EBC" w:rsidRDefault="00B67C21" w:rsidP="008F6535">
            <w:pPr>
              <w:jc w:val="center"/>
            </w:pPr>
            <w:r w:rsidRPr="00183EBC">
              <w:t>Наименование базовой группы, должности (профессии) или специальности</w:t>
            </w:r>
          </w:p>
        </w:tc>
      </w:tr>
      <w:tr w:rsidR="00183EBC" w:rsidRPr="00183EBC" w14:paraId="2235FBF5" w14:textId="77777777" w:rsidTr="00507BB8">
        <w:trPr>
          <w:trHeight w:val="20"/>
        </w:trPr>
        <w:tc>
          <w:tcPr>
            <w:tcW w:w="1072" w:type="pct"/>
          </w:tcPr>
          <w:p w14:paraId="796CF35D" w14:textId="77777777" w:rsidR="00836CD2" w:rsidRPr="00183EBC" w:rsidRDefault="00836CD2" w:rsidP="00595982">
            <w:pPr>
              <w:rPr>
                <w:vertAlign w:val="superscript"/>
              </w:rPr>
            </w:pPr>
            <w:r w:rsidRPr="00183EBC">
              <w:t>ОКЗ</w:t>
            </w:r>
          </w:p>
        </w:tc>
        <w:tc>
          <w:tcPr>
            <w:tcW w:w="680" w:type="pct"/>
          </w:tcPr>
          <w:p w14:paraId="63C140E0" w14:textId="77777777" w:rsidR="00836CD2" w:rsidRPr="00183EBC" w:rsidRDefault="00836CD2" w:rsidP="00595982">
            <w:r w:rsidRPr="00183EBC">
              <w:t>2141</w:t>
            </w:r>
          </w:p>
        </w:tc>
        <w:tc>
          <w:tcPr>
            <w:tcW w:w="3248" w:type="pct"/>
          </w:tcPr>
          <w:p w14:paraId="07E2C897" w14:textId="77777777" w:rsidR="00836CD2" w:rsidRPr="00183EBC" w:rsidRDefault="00836CD2" w:rsidP="00595982">
            <w:r w:rsidRPr="00183EBC">
              <w:t>Инженеры в промышленности и на производстве</w:t>
            </w:r>
          </w:p>
        </w:tc>
      </w:tr>
      <w:tr w:rsidR="00183EBC" w:rsidRPr="00183EBC" w14:paraId="52E94E3F" w14:textId="77777777" w:rsidTr="00507BB8">
        <w:trPr>
          <w:trHeight w:val="20"/>
        </w:trPr>
        <w:tc>
          <w:tcPr>
            <w:tcW w:w="1072" w:type="pct"/>
          </w:tcPr>
          <w:p w14:paraId="0C0FBB33" w14:textId="77777777" w:rsidR="00836CD2" w:rsidRPr="00183EBC" w:rsidRDefault="00836CD2" w:rsidP="00A17801">
            <w:r w:rsidRPr="00183EBC">
              <w:t>ЕКС</w:t>
            </w:r>
          </w:p>
        </w:tc>
        <w:tc>
          <w:tcPr>
            <w:tcW w:w="680" w:type="pct"/>
          </w:tcPr>
          <w:p w14:paraId="528D5B28" w14:textId="77777777" w:rsidR="00836CD2" w:rsidRPr="00183EBC" w:rsidRDefault="00836CD2" w:rsidP="00595982">
            <w:r w:rsidRPr="00183EBC">
              <w:t>-</w:t>
            </w:r>
          </w:p>
        </w:tc>
        <w:tc>
          <w:tcPr>
            <w:tcW w:w="3248" w:type="pct"/>
          </w:tcPr>
          <w:p w14:paraId="13EF0040" w14:textId="77777777" w:rsidR="00836CD2" w:rsidRPr="00183EBC" w:rsidRDefault="00836CD2" w:rsidP="00595982">
            <w:pPr>
              <w:rPr>
                <w:bCs w:val="0"/>
              </w:rPr>
            </w:pPr>
            <w:r w:rsidRPr="00183EBC">
              <w:rPr>
                <w:bCs w:val="0"/>
              </w:rPr>
              <w:t>Инженер-технолог (технолог)</w:t>
            </w:r>
          </w:p>
        </w:tc>
      </w:tr>
      <w:tr w:rsidR="00183EBC" w:rsidRPr="00183EBC" w14:paraId="09A2B0E5" w14:textId="77777777" w:rsidTr="00507BB8">
        <w:trPr>
          <w:trHeight w:val="20"/>
        </w:trPr>
        <w:tc>
          <w:tcPr>
            <w:tcW w:w="1072" w:type="pct"/>
          </w:tcPr>
          <w:p w14:paraId="5B6BAD2A" w14:textId="77777777" w:rsidR="00836CD2" w:rsidRPr="00183EBC" w:rsidRDefault="00836CD2" w:rsidP="00A17801">
            <w:r w:rsidRPr="00183EBC">
              <w:rPr>
                <w:bCs w:val="0"/>
              </w:rPr>
              <w:t>ОКПДТР</w:t>
            </w:r>
          </w:p>
        </w:tc>
        <w:tc>
          <w:tcPr>
            <w:tcW w:w="680" w:type="pct"/>
          </w:tcPr>
          <w:p w14:paraId="4CDEFBC6" w14:textId="77777777" w:rsidR="00836CD2" w:rsidRPr="00183EBC" w:rsidRDefault="00836CD2" w:rsidP="00595982">
            <w:pPr>
              <w:rPr>
                <w:bCs w:val="0"/>
              </w:rPr>
            </w:pPr>
            <w:r w:rsidRPr="00183EBC">
              <w:rPr>
                <w:bCs w:val="0"/>
              </w:rPr>
              <w:t>22854</w:t>
            </w:r>
          </w:p>
        </w:tc>
        <w:tc>
          <w:tcPr>
            <w:tcW w:w="3248" w:type="pct"/>
          </w:tcPr>
          <w:p w14:paraId="216DBAC4" w14:textId="77777777" w:rsidR="00836CD2" w:rsidRPr="00183EBC" w:rsidRDefault="00836CD2" w:rsidP="00595982">
            <w:pPr>
              <w:rPr>
                <w:bCs w:val="0"/>
              </w:rPr>
            </w:pPr>
            <w:r w:rsidRPr="00183EBC">
              <w:rPr>
                <w:bCs w:val="0"/>
              </w:rPr>
              <w:t>Инженер-технолог</w:t>
            </w:r>
          </w:p>
        </w:tc>
      </w:tr>
      <w:tr w:rsidR="00183EBC" w:rsidRPr="00183EBC" w14:paraId="6387E3F9" w14:textId="77777777" w:rsidTr="00507BB8">
        <w:trPr>
          <w:trHeight w:val="20"/>
        </w:trPr>
        <w:tc>
          <w:tcPr>
            <w:tcW w:w="1072" w:type="pct"/>
            <w:vMerge w:val="restart"/>
          </w:tcPr>
          <w:p w14:paraId="416903CE" w14:textId="77777777" w:rsidR="007E03C0" w:rsidRPr="00183EBC" w:rsidRDefault="007E03C0" w:rsidP="008F6535">
            <w:r w:rsidRPr="00183EBC">
              <w:t>ОКСО</w:t>
            </w:r>
          </w:p>
        </w:tc>
        <w:tc>
          <w:tcPr>
            <w:tcW w:w="680" w:type="pct"/>
          </w:tcPr>
          <w:p w14:paraId="74C3BBAB" w14:textId="77777777" w:rsidR="007E03C0" w:rsidRPr="00183EBC" w:rsidRDefault="007E03C0" w:rsidP="00595982">
            <w:pPr>
              <w:rPr>
                <w:bCs w:val="0"/>
                <w:shd w:val="clear" w:color="auto" w:fill="FFFFFF"/>
              </w:rPr>
            </w:pPr>
            <w:r w:rsidRPr="00183EBC">
              <w:rPr>
                <w:bCs w:val="0"/>
                <w:shd w:val="clear" w:color="auto" w:fill="FFFFFF"/>
              </w:rPr>
              <w:t>2.15.03.01</w:t>
            </w:r>
          </w:p>
        </w:tc>
        <w:tc>
          <w:tcPr>
            <w:tcW w:w="3248" w:type="pct"/>
          </w:tcPr>
          <w:p w14:paraId="1403740D" w14:textId="77777777" w:rsidR="007E03C0" w:rsidRPr="00183EBC" w:rsidRDefault="007E03C0" w:rsidP="00595982">
            <w:r w:rsidRPr="00183EBC">
              <w:t>Машиностроение</w:t>
            </w:r>
          </w:p>
        </w:tc>
      </w:tr>
      <w:tr w:rsidR="00183EBC" w:rsidRPr="00183EBC" w14:paraId="148F2E25" w14:textId="77777777" w:rsidTr="00507BB8">
        <w:trPr>
          <w:trHeight w:val="20"/>
        </w:trPr>
        <w:tc>
          <w:tcPr>
            <w:tcW w:w="1072" w:type="pct"/>
            <w:vMerge/>
          </w:tcPr>
          <w:p w14:paraId="6F41ABB5" w14:textId="77777777" w:rsidR="007E03C0" w:rsidRPr="00183EBC" w:rsidRDefault="007E03C0" w:rsidP="008F6535"/>
        </w:tc>
        <w:tc>
          <w:tcPr>
            <w:tcW w:w="680" w:type="pct"/>
          </w:tcPr>
          <w:p w14:paraId="4565404E" w14:textId="77777777" w:rsidR="007E03C0" w:rsidRPr="00183EBC" w:rsidRDefault="007E03C0" w:rsidP="00595982">
            <w:pPr>
              <w:rPr>
                <w:bCs w:val="0"/>
                <w:shd w:val="clear" w:color="auto" w:fill="FFFFFF"/>
              </w:rPr>
            </w:pPr>
            <w:r w:rsidRPr="00183EBC">
              <w:rPr>
                <w:bCs w:val="0"/>
                <w:shd w:val="clear" w:color="auto" w:fill="FFFFFF"/>
              </w:rPr>
              <w:t>2.15.03.02</w:t>
            </w:r>
          </w:p>
        </w:tc>
        <w:tc>
          <w:tcPr>
            <w:tcW w:w="3248" w:type="pct"/>
          </w:tcPr>
          <w:p w14:paraId="5860CC6C" w14:textId="77777777" w:rsidR="007E03C0" w:rsidRPr="00183EBC" w:rsidRDefault="007E03C0" w:rsidP="00595982">
            <w:r w:rsidRPr="00183EBC">
              <w:t>Технологические машины и оборудование</w:t>
            </w:r>
          </w:p>
        </w:tc>
      </w:tr>
      <w:tr w:rsidR="00183EBC" w:rsidRPr="00183EBC" w14:paraId="170203DC" w14:textId="77777777" w:rsidTr="00507BB8">
        <w:trPr>
          <w:trHeight w:val="20"/>
        </w:trPr>
        <w:tc>
          <w:tcPr>
            <w:tcW w:w="1072" w:type="pct"/>
            <w:vMerge/>
          </w:tcPr>
          <w:p w14:paraId="53E9EBED" w14:textId="77777777" w:rsidR="007E03C0" w:rsidRPr="00183EBC" w:rsidRDefault="007E03C0" w:rsidP="008F6535"/>
        </w:tc>
        <w:tc>
          <w:tcPr>
            <w:tcW w:w="680" w:type="pct"/>
          </w:tcPr>
          <w:p w14:paraId="500CBC90" w14:textId="77777777" w:rsidR="007E03C0" w:rsidRPr="00183EBC" w:rsidRDefault="007E03C0" w:rsidP="00D33010">
            <w:pPr>
              <w:rPr>
                <w:bCs w:val="0"/>
                <w:shd w:val="clear" w:color="auto" w:fill="FFFFFF"/>
              </w:rPr>
            </w:pPr>
            <w:r w:rsidRPr="00183EBC">
              <w:rPr>
                <w:bCs w:val="0"/>
                <w:shd w:val="clear" w:color="auto" w:fill="FFFFFF"/>
              </w:rPr>
              <w:t>2.15.0</w:t>
            </w:r>
            <w:r w:rsidR="00D33010" w:rsidRPr="00183EBC">
              <w:rPr>
                <w:bCs w:val="0"/>
                <w:shd w:val="clear" w:color="auto" w:fill="FFFFFF"/>
              </w:rPr>
              <w:t>3</w:t>
            </w:r>
            <w:r w:rsidRPr="00183EBC">
              <w:rPr>
                <w:bCs w:val="0"/>
                <w:shd w:val="clear" w:color="auto" w:fill="FFFFFF"/>
              </w:rPr>
              <w:t>.05</w:t>
            </w:r>
          </w:p>
        </w:tc>
        <w:tc>
          <w:tcPr>
            <w:tcW w:w="3248" w:type="pct"/>
          </w:tcPr>
          <w:p w14:paraId="13AAB582" w14:textId="77777777" w:rsidR="007E03C0" w:rsidRPr="00183EBC" w:rsidRDefault="007E03C0" w:rsidP="00595982">
            <w:r w:rsidRPr="00183EBC">
              <w:t>Конструкторско-технологическое обеспечение машиностроительных производств</w:t>
            </w:r>
          </w:p>
        </w:tc>
      </w:tr>
      <w:tr w:rsidR="00183EBC" w:rsidRPr="00183EBC" w14:paraId="57DCBAE9" w14:textId="77777777" w:rsidTr="00507BB8">
        <w:trPr>
          <w:trHeight w:val="20"/>
        </w:trPr>
        <w:tc>
          <w:tcPr>
            <w:tcW w:w="1072" w:type="pct"/>
            <w:vMerge/>
          </w:tcPr>
          <w:p w14:paraId="435ADB46" w14:textId="77777777" w:rsidR="007E03C0" w:rsidRPr="00183EBC" w:rsidRDefault="007E03C0" w:rsidP="008F6535"/>
        </w:tc>
        <w:tc>
          <w:tcPr>
            <w:tcW w:w="680" w:type="pct"/>
          </w:tcPr>
          <w:p w14:paraId="0F9AE9CB" w14:textId="77777777" w:rsidR="007E03C0" w:rsidRPr="00183EBC" w:rsidRDefault="007E03C0" w:rsidP="00595982">
            <w:pPr>
              <w:rPr>
                <w:bCs w:val="0"/>
                <w:shd w:val="clear" w:color="auto" w:fill="FFFFFF"/>
              </w:rPr>
            </w:pPr>
            <w:r w:rsidRPr="00183EBC">
              <w:rPr>
                <w:bCs w:val="0"/>
                <w:shd w:val="clear" w:color="auto" w:fill="FFFFFF"/>
              </w:rPr>
              <w:t>2.15.04.01</w:t>
            </w:r>
          </w:p>
        </w:tc>
        <w:tc>
          <w:tcPr>
            <w:tcW w:w="3248" w:type="pct"/>
          </w:tcPr>
          <w:p w14:paraId="4507D0A9" w14:textId="77777777" w:rsidR="007E03C0" w:rsidRPr="00183EBC" w:rsidRDefault="007E03C0" w:rsidP="00595982">
            <w:r w:rsidRPr="00183EBC">
              <w:t>Машиностроение</w:t>
            </w:r>
          </w:p>
        </w:tc>
      </w:tr>
      <w:tr w:rsidR="00183EBC" w:rsidRPr="00183EBC" w14:paraId="43B3DC3E" w14:textId="77777777" w:rsidTr="00507BB8">
        <w:trPr>
          <w:trHeight w:val="20"/>
        </w:trPr>
        <w:tc>
          <w:tcPr>
            <w:tcW w:w="1072" w:type="pct"/>
            <w:vMerge/>
          </w:tcPr>
          <w:p w14:paraId="49FB5C7A" w14:textId="77777777" w:rsidR="007E03C0" w:rsidRPr="00183EBC" w:rsidRDefault="007E03C0" w:rsidP="008F6535"/>
        </w:tc>
        <w:tc>
          <w:tcPr>
            <w:tcW w:w="680" w:type="pct"/>
          </w:tcPr>
          <w:p w14:paraId="4B179A5F" w14:textId="77777777" w:rsidR="007E03C0" w:rsidRPr="00183EBC" w:rsidRDefault="007E03C0" w:rsidP="00595982">
            <w:pPr>
              <w:rPr>
                <w:bCs w:val="0"/>
                <w:shd w:val="clear" w:color="auto" w:fill="FFFFFF"/>
              </w:rPr>
            </w:pPr>
            <w:r w:rsidRPr="00183EBC">
              <w:rPr>
                <w:bCs w:val="0"/>
                <w:shd w:val="clear" w:color="auto" w:fill="FFFFFF"/>
              </w:rPr>
              <w:t>2.15.04.02</w:t>
            </w:r>
          </w:p>
        </w:tc>
        <w:tc>
          <w:tcPr>
            <w:tcW w:w="3248" w:type="pct"/>
          </w:tcPr>
          <w:p w14:paraId="638A177C" w14:textId="77777777" w:rsidR="007E03C0" w:rsidRPr="00183EBC" w:rsidRDefault="007E03C0" w:rsidP="00595982">
            <w:r w:rsidRPr="00183EBC">
              <w:t>Технологические машины и оборудование</w:t>
            </w:r>
          </w:p>
        </w:tc>
      </w:tr>
      <w:tr w:rsidR="00183EBC" w:rsidRPr="00183EBC" w14:paraId="0A24936E" w14:textId="77777777" w:rsidTr="00507BB8">
        <w:trPr>
          <w:trHeight w:val="20"/>
        </w:trPr>
        <w:tc>
          <w:tcPr>
            <w:tcW w:w="1072" w:type="pct"/>
            <w:vMerge/>
          </w:tcPr>
          <w:p w14:paraId="66151B73" w14:textId="77777777" w:rsidR="007E03C0" w:rsidRPr="00183EBC" w:rsidRDefault="007E03C0" w:rsidP="008F6535"/>
        </w:tc>
        <w:tc>
          <w:tcPr>
            <w:tcW w:w="680" w:type="pct"/>
          </w:tcPr>
          <w:p w14:paraId="52CAFE51" w14:textId="77777777" w:rsidR="007E03C0" w:rsidRPr="00183EBC" w:rsidRDefault="007E03C0" w:rsidP="00595982">
            <w:pPr>
              <w:rPr>
                <w:bCs w:val="0"/>
                <w:shd w:val="clear" w:color="auto" w:fill="FFFFFF"/>
              </w:rPr>
            </w:pPr>
            <w:r w:rsidRPr="00183EBC">
              <w:rPr>
                <w:bCs w:val="0"/>
                <w:shd w:val="clear" w:color="auto" w:fill="FFFFFF"/>
              </w:rPr>
              <w:t>2.15.04.05</w:t>
            </w:r>
          </w:p>
        </w:tc>
        <w:tc>
          <w:tcPr>
            <w:tcW w:w="3248" w:type="pct"/>
          </w:tcPr>
          <w:p w14:paraId="508B46B6" w14:textId="77777777" w:rsidR="007E03C0" w:rsidRPr="00183EBC" w:rsidRDefault="007E03C0" w:rsidP="00595982">
            <w:r w:rsidRPr="00183EBC">
              <w:t>Конструкторско-технологическое обеспечение машиностроительных производств</w:t>
            </w:r>
          </w:p>
        </w:tc>
      </w:tr>
      <w:tr w:rsidR="007E03C0" w:rsidRPr="00183EBC" w14:paraId="324730BB" w14:textId="77777777" w:rsidTr="00507BB8">
        <w:trPr>
          <w:trHeight w:val="20"/>
        </w:trPr>
        <w:tc>
          <w:tcPr>
            <w:tcW w:w="1072" w:type="pct"/>
            <w:vMerge/>
          </w:tcPr>
          <w:p w14:paraId="3838983C" w14:textId="77777777" w:rsidR="007E03C0" w:rsidRPr="00183EBC" w:rsidRDefault="007E03C0" w:rsidP="008F6535"/>
        </w:tc>
        <w:tc>
          <w:tcPr>
            <w:tcW w:w="680" w:type="pct"/>
          </w:tcPr>
          <w:p w14:paraId="6E351541" w14:textId="77777777" w:rsidR="007E03C0" w:rsidRPr="00183EBC" w:rsidRDefault="007E03C0" w:rsidP="00595982">
            <w:pPr>
              <w:rPr>
                <w:bCs w:val="0"/>
                <w:shd w:val="clear" w:color="auto" w:fill="FFFFFF"/>
              </w:rPr>
            </w:pPr>
            <w:r w:rsidRPr="00183EBC">
              <w:rPr>
                <w:bCs w:val="0"/>
                <w:shd w:val="clear" w:color="auto" w:fill="FFFFFF"/>
              </w:rPr>
              <w:t>2.15.05.01</w:t>
            </w:r>
          </w:p>
        </w:tc>
        <w:tc>
          <w:tcPr>
            <w:tcW w:w="3248" w:type="pct"/>
          </w:tcPr>
          <w:p w14:paraId="057D4831" w14:textId="77777777" w:rsidR="007E03C0" w:rsidRPr="00183EBC" w:rsidRDefault="007E03C0" w:rsidP="00595982">
            <w:r w:rsidRPr="00183EBC">
              <w:t>Проектирование технологических машин и комплексов</w:t>
            </w:r>
          </w:p>
        </w:tc>
      </w:tr>
    </w:tbl>
    <w:p w14:paraId="12AB94D8" w14:textId="77777777" w:rsidR="00507BB8" w:rsidRPr="00183EBC" w:rsidRDefault="00507BB8" w:rsidP="000D76F1">
      <w:pPr>
        <w:rPr>
          <w:b/>
          <w:bCs w:val="0"/>
        </w:rPr>
      </w:pPr>
    </w:p>
    <w:p w14:paraId="702540DC" w14:textId="0A5C5167" w:rsidR="00104F32" w:rsidRPr="00183EBC" w:rsidRDefault="00C20BD5" w:rsidP="000D76F1">
      <w:pPr>
        <w:rPr>
          <w:b/>
          <w:bCs w:val="0"/>
        </w:rPr>
      </w:pPr>
      <w:r w:rsidRPr="00183EBC">
        <w:rPr>
          <w:b/>
          <w:bCs w:val="0"/>
        </w:rPr>
        <w:t>3.2.1. Трудовая функция</w:t>
      </w:r>
    </w:p>
    <w:p w14:paraId="60362A56" w14:textId="77777777" w:rsidR="00CE0D9E" w:rsidRPr="00183EBC" w:rsidRDefault="00CE0D9E" w:rsidP="00CE0D9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8"/>
        <w:gridCol w:w="4337"/>
        <w:gridCol w:w="802"/>
        <w:gridCol w:w="1130"/>
        <w:gridCol w:w="1926"/>
        <w:gridCol w:w="648"/>
      </w:tblGrid>
      <w:tr w:rsidR="0058047E" w:rsidRPr="00183EBC" w14:paraId="31851E56" w14:textId="77777777" w:rsidTr="00AF6865">
        <w:trPr>
          <w:trHeight w:val="278"/>
        </w:trPr>
        <w:tc>
          <w:tcPr>
            <w:tcW w:w="75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9030D2C" w14:textId="77777777" w:rsidR="0058047E" w:rsidRPr="00183EBC" w:rsidRDefault="00197517" w:rsidP="00197517">
            <w:bookmarkStart w:id="26" w:name="OLE_LINK40"/>
            <w:bookmarkStart w:id="27" w:name="OLE_LINK41"/>
            <w:bookmarkStart w:id="28" w:name="OLE_LINK64"/>
            <w:r w:rsidRPr="00183EBC">
              <w:rPr>
                <w:sz w:val="20"/>
              </w:rPr>
              <w:t>Наименование</w:t>
            </w:r>
          </w:p>
        </w:tc>
        <w:tc>
          <w:tcPr>
            <w:tcW w:w="20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1D01FD" w14:textId="77777777" w:rsidR="0058047E" w:rsidRPr="00183EBC" w:rsidRDefault="005724E8" w:rsidP="001204CC">
            <w:r w:rsidRPr="00183EBC">
              <w:t>Обеспечение технологичности конструкции машиностроительных изделий средней сложности в условиях автоматизированного производства</w:t>
            </w:r>
          </w:p>
        </w:tc>
        <w:tc>
          <w:tcPr>
            <w:tcW w:w="38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4E218CE" w14:textId="77777777" w:rsidR="0058047E" w:rsidRPr="00183EBC" w:rsidRDefault="00197517" w:rsidP="00AF6865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DE8521" w14:textId="77777777" w:rsidR="0058047E" w:rsidRPr="00183EBC" w:rsidRDefault="008C4DD6" w:rsidP="00197517">
            <w:r w:rsidRPr="00183EBC">
              <w:rPr>
                <w:lang w:val="en-US"/>
              </w:rPr>
              <w:t>B</w:t>
            </w:r>
            <w:r w:rsidR="0058047E" w:rsidRPr="00183EBC">
              <w:t>/01.6</w:t>
            </w:r>
          </w:p>
        </w:tc>
        <w:tc>
          <w:tcPr>
            <w:tcW w:w="92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3A62B38" w14:textId="77777777" w:rsidR="0058047E" w:rsidRPr="00183EBC" w:rsidRDefault="003A5EA3" w:rsidP="00AF6865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D4A9DC" w14:textId="77777777" w:rsidR="0058047E" w:rsidRPr="00183EBC" w:rsidRDefault="00ED34AD" w:rsidP="008F6535">
            <w:pPr>
              <w:jc w:val="center"/>
            </w:pPr>
            <w:r w:rsidRPr="00183EBC">
              <w:t>6</w:t>
            </w:r>
          </w:p>
        </w:tc>
      </w:tr>
    </w:tbl>
    <w:p w14:paraId="5AE992AC" w14:textId="77777777" w:rsidR="00AF6865" w:rsidRPr="00183EBC" w:rsidRDefault="00AF686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1455"/>
        <w:gridCol w:w="644"/>
        <w:gridCol w:w="1701"/>
        <w:gridCol w:w="1557"/>
        <w:gridCol w:w="2376"/>
      </w:tblGrid>
      <w:tr w:rsidR="00183EBC" w:rsidRPr="00183EBC" w14:paraId="1CD16B2D" w14:textId="77777777" w:rsidTr="00507BB8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DACAA9F" w14:textId="77777777" w:rsidR="0058047E" w:rsidRPr="00183EBC" w:rsidRDefault="003A5EA3" w:rsidP="00AF6865">
            <w:r w:rsidRPr="00183EBC">
              <w:rPr>
                <w:sz w:val="20"/>
              </w:rPr>
              <w:t>Происхождение трудовой функции</w:t>
            </w:r>
          </w:p>
        </w:tc>
        <w:tc>
          <w:tcPr>
            <w:tcW w:w="69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41A834E" w14:textId="77777777" w:rsidR="0058047E" w:rsidRPr="00183EBC" w:rsidRDefault="00197517" w:rsidP="00507BB8">
            <w:pPr>
              <w:jc w:val="center"/>
            </w:pPr>
            <w:r w:rsidRPr="00183EBC">
              <w:rPr>
                <w:sz w:val="20"/>
              </w:rPr>
              <w:t>Оригинал</w:t>
            </w:r>
          </w:p>
        </w:tc>
        <w:tc>
          <w:tcPr>
            <w:tcW w:w="30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82C369B" w14:textId="77777777" w:rsidR="0058047E" w:rsidRPr="00183EBC" w:rsidRDefault="0058047E" w:rsidP="00507BB8">
            <w:pPr>
              <w:jc w:val="center"/>
            </w:pPr>
            <w:r w:rsidRPr="00183EBC">
              <w:t>X</w:t>
            </w:r>
          </w:p>
        </w:tc>
        <w:tc>
          <w:tcPr>
            <w:tcW w:w="8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337A81C" w14:textId="77777777" w:rsidR="0058047E" w:rsidRPr="00183EBC" w:rsidRDefault="00197517" w:rsidP="00507BB8">
            <w:pPr>
              <w:jc w:val="center"/>
            </w:pPr>
            <w:r w:rsidRPr="00183EBC">
              <w:rPr>
                <w:sz w:val="20"/>
              </w:rPr>
              <w:t>Заимствовано из оригинала</w:t>
            </w:r>
          </w:p>
        </w:tc>
        <w:tc>
          <w:tcPr>
            <w:tcW w:w="7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938FECE" w14:textId="77777777" w:rsidR="0058047E" w:rsidRPr="00183EBC" w:rsidRDefault="0058047E" w:rsidP="00507BB8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A940D5C" w14:textId="77777777" w:rsidR="0058047E" w:rsidRPr="00183EBC" w:rsidRDefault="0058047E" w:rsidP="00507BB8">
            <w:pPr>
              <w:jc w:val="center"/>
            </w:pPr>
          </w:p>
        </w:tc>
      </w:tr>
      <w:tr w:rsidR="0058047E" w:rsidRPr="00183EBC" w14:paraId="58394427" w14:textId="77777777" w:rsidTr="00507BB8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29094E6D" w14:textId="77777777" w:rsidR="0058047E" w:rsidRPr="00183EBC" w:rsidRDefault="0058047E" w:rsidP="00197517"/>
        </w:tc>
        <w:tc>
          <w:tcPr>
            <w:tcW w:w="182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5128476" w14:textId="77777777" w:rsidR="0058047E" w:rsidRPr="00183EBC" w:rsidRDefault="0058047E" w:rsidP="00197517"/>
        </w:tc>
        <w:tc>
          <w:tcPr>
            <w:tcW w:w="74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2708D0B" w14:textId="77777777" w:rsidR="0058047E" w:rsidRPr="00183EBC" w:rsidRDefault="00197517" w:rsidP="00197517">
            <w:pPr>
              <w:jc w:val="center"/>
            </w:pPr>
            <w:r w:rsidRPr="00183EBC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2DFA13D" w14:textId="77777777" w:rsidR="0058047E" w:rsidRPr="00183EBC" w:rsidRDefault="00F33CBE" w:rsidP="00197517">
            <w:pPr>
              <w:ind w:right="-104"/>
              <w:jc w:val="center"/>
            </w:pPr>
            <w:r w:rsidRPr="00183EBC">
              <w:rPr>
                <w:sz w:val="20"/>
              </w:rPr>
              <w:t xml:space="preserve">Регистрационный номер </w:t>
            </w:r>
            <w:r w:rsidR="003A5EA3" w:rsidRPr="00183EBC">
              <w:rPr>
                <w:sz w:val="20"/>
              </w:rPr>
              <w:t>профессионального стандарта</w:t>
            </w:r>
          </w:p>
        </w:tc>
      </w:tr>
    </w:tbl>
    <w:p w14:paraId="27F85F58" w14:textId="77777777" w:rsidR="00AF6865" w:rsidRPr="00183EBC" w:rsidRDefault="00AF6865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83EBC" w:rsidRPr="00183EBC" w14:paraId="4B0692AF" w14:textId="77777777" w:rsidTr="00507BB8">
        <w:trPr>
          <w:trHeight w:val="20"/>
        </w:trPr>
        <w:tc>
          <w:tcPr>
            <w:tcW w:w="1072" w:type="pct"/>
            <w:vMerge w:val="restart"/>
          </w:tcPr>
          <w:p w14:paraId="6DA1C678" w14:textId="77777777" w:rsidR="00711C4F" w:rsidRPr="00183EBC" w:rsidRDefault="00711C4F" w:rsidP="00711C4F">
            <w:pPr>
              <w:pStyle w:val="aff2"/>
            </w:pPr>
            <w:r w:rsidRPr="00183EBC">
              <w:t>Трудовые действия</w:t>
            </w:r>
          </w:p>
        </w:tc>
        <w:tc>
          <w:tcPr>
            <w:tcW w:w="3928" w:type="pct"/>
          </w:tcPr>
          <w:p w14:paraId="7247E419" w14:textId="77777777" w:rsidR="00711C4F" w:rsidRPr="00183EBC" w:rsidRDefault="00711C4F" w:rsidP="00711C4F">
            <w:pPr>
              <w:pStyle w:val="aff2"/>
              <w:jc w:val="both"/>
            </w:pPr>
            <w:r w:rsidRPr="00183EBC">
              <w:t>Анализ технологичности конструкции машиностроительных изделий средней сложности в условиях автоматизированного производства</w:t>
            </w:r>
          </w:p>
        </w:tc>
      </w:tr>
      <w:tr w:rsidR="00183EBC" w:rsidRPr="00183EBC" w14:paraId="156E0C4C" w14:textId="77777777" w:rsidTr="00507BB8">
        <w:trPr>
          <w:trHeight w:val="20"/>
        </w:trPr>
        <w:tc>
          <w:tcPr>
            <w:tcW w:w="1072" w:type="pct"/>
            <w:vMerge/>
          </w:tcPr>
          <w:p w14:paraId="56362A4D" w14:textId="77777777" w:rsidR="00711C4F" w:rsidRPr="00183EBC" w:rsidRDefault="00711C4F" w:rsidP="00711C4F">
            <w:pPr>
              <w:pStyle w:val="aff2"/>
            </w:pPr>
          </w:p>
        </w:tc>
        <w:tc>
          <w:tcPr>
            <w:tcW w:w="3928" w:type="pct"/>
          </w:tcPr>
          <w:p w14:paraId="7701A6EF" w14:textId="77777777" w:rsidR="00711C4F" w:rsidRPr="00183EBC" w:rsidRDefault="00711C4F" w:rsidP="00711C4F">
            <w:pPr>
              <w:pStyle w:val="aff2"/>
              <w:jc w:val="both"/>
            </w:pPr>
            <w:r w:rsidRPr="00183EBC">
              <w:t>Качественная и количественная оценка технологичности конструкции машиностроительных изделий средней сложности</w:t>
            </w:r>
          </w:p>
        </w:tc>
      </w:tr>
      <w:tr w:rsidR="00183EBC" w:rsidRPr="00183EBC" w14:paraId="661665EF" w14:textId="77777777" w:rsidTr="00507BB8">
        <w:trPr>
          <w:trHeight w:val="20"/>
        </w:trPr>
        <w:tc>
          <w:tcPr>
            <w:tcW w:w="1072" w:type="pct"/>
            <w:vMerge/>
          </w:tcPr>
          <w:p w14:paraId="39DA819F" w14:textId="77777777" w:rsidR="003F442D" w:rsidRPr="00183EBC" w:rsidRDefault="003F442D" w:rsidP="00711C4F">
            <w:pPr>
              <w:pStyle w:val="aff2"/>
            </w:pPr>
          </w:p>
        </w:tc>
        <w:tc>
          <w:tcPr>
            <w:tcW w:w="3928" w:type="pct"/>
          </w:tcPr>
          <w:p w14:paraId="0EAB8B94" w14:textId="0484D0ED" w:rsidR="003F442D" w:rsidRPr="00183EBC" w:rsidRDefault="003F442D" w:rsidP="00711C4F">
            <w:pPr>
              <w:pStyle w:val="aff2"/>
              <w:jc w:val="both"/>
            </w:pPr>
            <w:r w:rsidRPr="00183EBC">
              <w:t xml:space="preserve">Разработка предложений по изменению конструкции машиностроительных изделий средней сложности с целью повышения эффективности их автоматизированных ориентации, транспортирования, </w:t>
            </w:r>
            <w:r w:rsidR="0097049B" w:rsidRPr="00183EBC">
              <w:t>установки на технологическое оборудование и снятия с оборудования,</w:t>
            </w:r>
            <w:r w:rsidRPr="00183EBC">
              <w:t xml:space="preserve"> обработки и сборки</w:t>
            </w:r>
          </w:p>
        </w:tc>
      </w:tr>
      <w:tr w:rsidR="00183EBC" w:rsidRPr="00183EBC" w14:paraId="058F5C3A" w14:textId="77777777" w:rsidTr="00507BB8">
        <w:trPr>
          <w:trHeight w:val="20"/>
        </w:trPr>
        <w:tc>
          <w:tcPr>
            <w:tcW w:w="1072" w:type="pct"/>
            <w:vMerge/>
          </w:tcPr>
          <w:p w14:paraId="0451725F" w14:textId="77777777" w:rsidR="00711C4F" w:rsidRPr="00183EBC" w:rsidRDefault="00711C4F" w:rsidP="00711C4F">
            <w:pPr>
              <w:pStyle w:val="aff2"/>
            </w:pPr>
          </w:p>
        </w:tc>
        <w:tc>
          <w:tcPr>
            <w:tcW w:w="3928" w:type="pct"/>
          </w:tcPr>
          <w:p w14:paraId="439D533E" w14:textId="77777777" w:rsidR="00711C4F" w:rsidRPr="00183EBC" w:rsidRDefault="003F442D" w:rsidP="00711C4F">
            <w:pPr>
              <w:pStyle w:val="aff2"/>
              <w:jc w:val="both"/>
            </w:pPr>
            <w:r w:rsidRPr="00183EBC">
              <w:t>Контроль предложений по повышению технологичности, внесенных специалистами более низкой квалификации</w:t>
            </w:r>
          </w:p>
        </w:tc>
      </w:tr>
      <w:tr w:rsidR="00183EBC" w:rsidRPr="00183EBC" w14:paraId="4493DA0A" w14:textId="77777777" w:rsidTr="00507BB8">
        <w:trPr>
          <w:trHeight w:val="20"/>
        </w:trPr>
        <w:tc>
          <w:tcPr>
            <w:tcW w:w="1072" w:type="pct"/>
            <w:vMerge w:val="restart"/>
          </w:tcPr>
          <w:p w14:paraId="67D1C35B" w14:textId="77777777" w:rsidR="00711C4F" w:rsidRPr="00183EBC" w:rsidDel="002A1D54" w:rsidRDefault="00711C4F" w:rsidP="00711C4F">
            <w:pPr>
              <w:pStyle w:val="aff2"/>
            </w:pPr>
            <w:r w:rsidRPr="00183EBC" w:rsidDel="002A1D54">
              <w:t>Необходимые умения</w:t>
            </w:r>
          </w:p>
        </w:tc>
        <w:tc>
          <w:tcPr>
            <w:tcW w:w="3928" w:type="pct"/>
          </w:tcPr>
          <w:p w14:paraId="7540734A" w14:textId="77777777" w:rsidR="00711C4F" w:rsidRPr="00183EBC" w:rsidRDefault="00711C4F" w:rsidP="00711C4F">
            <w:pPr>
              <w:pStyle w:val="aff2"/>
              <w:jc w:val="both"/>
            </w:pPr>
            <w:r w:rsidRPr="00183EBC">
              <w:t>Использовать CAD-системы для выявления нетехнологичных элементов конструкции машиностроительных изделий средней сложности</w:t>
            </w:r>
          </w:p>
        </w:tc>
      </w:tr>
      <w:tr w:rsidR="00183EBC" w:rsidRPr="00183EBC" w14:paraId="02E140FA" w14:textId="77777777" w:rsidTr="00507BB8">
        <w:trPr>
          <w:trHeight w:val="20"/>
        </w:trPr>
        <w:tc>
          <w:tcPr>
            <w:tcW w:w="1072" w:type="pct"/>
            <w:vMerge/>
          </w:tcPr>
          <w:p w14:paraId="77208AB8" w14:textId="77777777" w:rsidR="00711C4F" w:rsidRPr="00183EBC" w:rsidDel="002A1D54" w:rsidRDefault="00711C4F" w:rsidP="00711C4F">
            <w:pPr>
              <w:pStyle w:val="aff2"/>
            </w:pPr>
          </w:p>
        </w:tc>
        <w:tc>
          <w:tcPr>
            <w:tcW w:w="3928" w:type="pct"/>
          </w:tcPr>
          <w:p w14:paraId="3676B3EC" w14:textId="77777777" w:rsidR="00711C4F" w:rsidRPr="00183EBC" w:rsidRDefault="00711C4F" w:rsidP="00711C4F">
            <w:pPr>
              <w:pStyle w:val="aff2"/>
              <w:jc w:val="both"/>
            </w:pPr>
            <w:r w:rsidRPr="00183EBC">
              <w:t>Разрабатывать предложения по повышению технологичности конструкции машиностроительных изделий средней сложности</w:t>
            </w:r>
          </w:p>
        </w:tc>
      </w:tr>
      <w:tr w:rsidR="00183EBC" w:rsidRPr="00183EBC" w14:paraId="3E2969F7" w14:textId="77777777" w:rsidTr="00507BB8">
        <w:trPr>
          <w:trHeight w:val="20"/>
        </w:trPr>
        <w:tc>
          <w:tcPr>
            <w:tcW w:w="1072" w:type="pct"/>
            <w:vMerge/>
          </w:tcPr>
          <w:p w14:paraId="16865AF0" w14:textId="77777777" w:rsidR="00270A63" w:rsidRPr="00183EBC" w:rsidDel="002A1D54" w:rsidRDefault="00270A63" w:rsidP="00711C4F">
            <w:pPr>
              <w:pStyle w:val="aff2"/>
            </w:pPr>
          </w:p>
        </w:tc>
        <w:tc>
          <w:tcPr>
            <w:tcW w:w="3928" w:type="pct"/>
          </w:tcPr>
          <w:p w14:paraId="3B5B71CC" w14:textId="77777777" w:rsidR="00270A63" w:rsidRPr="00183EBC" w:rsidRDefault="00270A63" w:rsidP="00711C4F">
            <w:pPr>
              <w:pStyle w:val="aff2"/>
              <w:jc w:val="both"/>
            </w:pPr>
            <w:r w:rsidRPr="00183EBC">
              <w:t>Рассчитывать основные показатели количественной оценки технологичности конструкции машиностроительных изделий средней сложности</w:t>
            </w:r>
          </w:p>
        </w:tc>
      </w:tr>
      <w:tr w:rsidR="00183EBC" w:rsidRPr="00183EBC" w14:paraId="7424C7CA" w14:textId="77777777" w:rsidTr="00507BB8">
        <w:trPr>
          <w:trHeight w:val="20"/>
        </w:trPr>
        <w:tc>
          <w:tcPr>
            <w:tcW w:w="1072" w:type="pct"/>
            <w:vMerge/>
          </w:tcPr>
          <w:p w14:paraId="55D2EDD0" w14:textId="77777777" w:rsidR="000150DC" w:rsidRPr="00183EBC" w:rsidDel="002A1D54" w:rsidRDefault="000150DC" w:rsidP="00711C4F">
            <w:pPr>
              <w:pStyle w:val="aff2"/>
            </w:pPr>
          </w:p>
        </w:tc>
        <w:tc>
          <w:tcPr>
            <w:tcW w:w="3928" w:type="pct"/>
          </w:tcPr>
          <w:p w14:paraId="17FA3089" w14:textId="77777777" w:rsidR="000150DC" w:rsidRPr="00183EBC" w:rsidRDefault="000150DC" w:rsidP="00711C4F">
            <w:pPr>
              <w:pStyle w:val="aff2"/>
              <w:jc w:val="both"/>
            </w:pPr>
            <w:r w:rsidRPr="00183EBC">
              <w:t xml:space="preserve">Рассчитывать вспомогательные показатели количественной оценки технологичности конструкции машиностроительных изделий средней </w:t>
            </w:r>
            <w:r w:rsidRPr="00183EBC">
              <w:lastRenderedPageBreak/>
              <w:t>сложности</w:t>
            </w:r>
          </w:p>
        </w:tc>
      </w:tr>
      <w:tr w:rsidR="00183EBC" w:rsidRPr="00183EBC" w14:paraId="423108F5" w14:textId="77777777" w:rsidTr="00507BB8">
        <w:trPr>
          <w:trHeight w:val="20"/>
        </w:trPr>
        <w:tc>
          <w:tcPr>
            <w:tcW w:w="1072" w:type="pct"/>
            <w:vMerge/>
          </w:tcPr>
          <w:p w14:paraId="42119049" w14:textId="77777777" w:rsidR="00711C4F" w:rsidRPr="00183EBC" w:rsidDel="002A1D54" w:rsidRDefault="00711C4F" w:rsidP="00711C4F">
            <w:pPr>
              <w:pStyle w:val="aff2"/>
            </w:pPr>
          </w:p>
        </w:tc>
        <w:tc>
          <w:tcPr>
            <w:tcW w:w="3928" w:type="pct"/>
          </w:tcPr>
          <w:p w14:paraId="36D91CC2" w14:textId="77777777" w:rsidR="00711C4F" w:rsidRPr="00183EBC" w:rsidRDefault="00270A63" w:rsidP="00711C4F">
            <w:pPr>
              <w:pStyle w:val="aff2"/>
              <w:jc w:val="both"/>
            </w:pPr>
            <w:r w:rsidRPr="00183EBC">
              <w:t>Оценивать предложения по повышению технологичности конструкции деталей машиностроения, внесенные специалистами более низкой квалификации</w:t>
            </w:r>
          </w:p>
        </w:tc>
      </w:tr>
      <w:tr w:rsidR="00183EBC" w:rsidRPr="00183EBC" w14:paraId="2EC8C39E" w14:textId="77777777" w:rsidTr="00507BB8">
        <w:trPr>
          <w:trHeight w:val="20"/>
        </w:trPr>
        <w:tc>
          <w:tcPr>
            <w:tcW w:w="1072" w:type="pct"/>
            <w:vMerge w:val="restart"/>
          </w:tcPr>
          <w:p w14:paraId="6E31679B" w14:textId="77777777" w:rsidR="00711C4F" w:rsidRPr="00183EBC" w:rsidRDefault="00711C4F" w:rsidP="00711C4F">
            <w:pPr>
              <w:pStyle w:val="aff2"/>
            </w:pPr>
            <w:r w:rsidRPr="00183EBC" w:rsidDel="002A1D54">
              <w:t>Необходимые знания</w:t>
            </w:r>
          </w:p>
        </w:tc>
        <w:tc>
          <w:tcPr>
            <w:tcW w:w="3928" w:type="pct"/>
          </w:tcPr>
          <w:p w14:paraId="7860A5E2" w14:textId="77777777" w:rsidR="00711C4F" w:rsidRPr="00183EBC" w:rsidRDefault="00711C4F" w:rsidP="00711C4F">
            <w:pPr>
              <w:pStyle w:val="aff2"/>
              <w:jc w:val="both"/>
            </w:pPr>
            <w:r w:rsidRPr="00183EBC">
              <w:t>Основные принципы работы в современных CAD-системах</w:t>
            </w:r>
          </w:p>
        </w:tc>
      </w:tr>
      <w:tr w:rsidR="00183EBC" w:rsidRPr="00183EBC" w14:paraId="131DC263" w14:textId="77777777" w:rsidTr="00507BB8">
        <w:trPr>
          <w:trHeight w:val="20"/>
        </w:trPr>
        <w:tc>
          <w:tcPr>
            <w:tcW w:w="1072" w:type="pct"/>
            <w:vMerge/>
          </w:tcPr>
          <w:p w14:paraId="67054941" w14:textId="77777777" w:rsidR="00711C4F" w:rsidRPr="00183EBC" w:rsidDel="002A1D54" w:rsidRDefault="00711C4F" w:rsidP="00711C4F">
            <w:pPr>
              <w:pStyle w:val="aff2"/>
            </w:pPr>
          </w:p>
        </w:tc>
        <w:tc>
          <w:tcPr>
            <w:tcW w:w="3928" w:type="pct"/>
          </w:tcPr>
          <w:p w14:paraId="50D8400B" w14:textId="77777777" w:rsidR="00711C4F" w:rsidRPr="00183EBC" w:rsidRDefault="00711C4F" w:rsidP="00711C4F">
            <w:pPr>
              <w:pStyle w:val="aff2"/>
              <w:jc w:val="both"/>
            </w:pPr>
            <w:r w:rsidRPr="00183EBC">
              <w:t>Современные CAD-системы, их функциональные возможности для проектирования геометрических 2D- и 3D-моделей машиностроительных изделий средней сложности</w:t>
            </w:r>
          </w:p>
        </w:tc>
      </w:tr>
      <w:tr w:rsidR="00183EBC" w:rsidRPr="00183EBC" w14:paraId="0925D1C1" w14:textId="77777777" w:rsidTr="00507BB8">
        <w:trPr>
          <w:trHeight w:val="20"/>
        </w:trPr>
        <w:tc>
          <w:tcPr>
            <w:tcW w:w="1072" w:type="pct"/>
            <w:vMerge/>
          </w:tcPr>
          <w:p w14:paraId="77B70204" w14:textId="77777777" w:rsidR="00711C4F" w:rsidRPr="00183EBC" w:rsidDel="002A1D54" w:rsidRDefault="00711C4F" w:rsidP="00711C4F">
            <w:pPr>
              <w:pStyle w:val="aff2"/>
            </w:pPr>
          </w:p>
        </w:tc>
        <w:tc>
          <w:tcPr>
            <w:tcW w:w="3928" w:type="pct"/>
          </w:tcPr>
          <w:p w14:paraId="42D53A2E" w14:textId="77777777" w:rsidR="00711C4F" w:rsidRPr="00183EBC" w:rsidRDefault="00711C4F" w:rsidP="00711C4F">
            <w:pPr>
              <w:pStyle w:val="aff2"/>
              <w:jc w:val="both"/>
            </w:pPr>
            <w:r w:rsidRPr="00183EBC">
              <w:t>Нормативно-технические и руководящие документы в области технологичности</w:t>
            </w:r>
          </w:p>
        </w:tc>
      </w:tr>
      <w:tr w:rsidR="00183EBC" w:rsidRPr="00183EBC" w14:paraId="43D47999" w14:textId="77777777" w:rsidTr="00507BB8">
        <w:trPr>
          <w:trHeight w:val="20"/>
        </w:trPr>
        <w:tc>
          <w:tcPr>
            <w:tcW w:w="1072" w:type="pct"/>
            <w:vMerge/>
          </w:tcPr>
          <w:p w14:paraId="0AEC80D4" w14:textId="77777777" w:rsidR="00711C4F" w:rsidRPr="00183EBC" w:rsidDel="002A1D54" w:rsidRDefault="00711C4F" w:rsidP="00711C4F">
            <w:pPr>
              <w:pStyle w:val="aff2"/>
            </w:pPr>
          </w:p>
        </w:tc>
        <w:tc>
          <w:tcPr>
            <w:tcW w:w="3928" w:type="pct"/>
          </w:tcPr>
          <w:p w14:paraId="2E1702D5" w14:textId="77777777" w:rsidR="00711C4F" w:rsidRPr="00183EBC" w:rsidRDefault="00711C4F" w:rsidP="00711C4F">
            <w:pPr>
              <w:pStyle w:val="aff2"/>
              <w:jc w:val="both"/>
            </w:pPr>
            <w:r w:rsidRPr="00183EBC">
              <w:t>Последовательность действий при оценке технологичности конструкции машиностроительных изделий средней сложности</w:t>
            </w:r>
          </w:p>
        </w:tc>
      </w:tr>
      <w:tr w:rsidR="00183EBC" w:rsidRPr="00183EBC" w14:paraId="3083F87D" w14:textId="77777777" w:rsidTr="00507BB8">
        <w:trPr>
          <w:trHeight w:val="20"/>
        </w:trPr>
        <w:tc>
          <w:tcPr>
            <w:tcW w:w="1072" w:type="pct"/>
            <w:vMerge/>
          </w:tcPr>
          <w:p w14:paraId="4949C2B7" w14:textId="77777777" w:rsidR="00711C4F" w:rsidRPr="00183EBC" w:rsidDel="002A1D54" w:rsidRDefault="00711C4F" w:rsidP="00711C4F">
            <w:pPr>
              <w:pStyle w:val="aff2"/>
            </w:pPr>
          </w:p>
        </w:tc>
        <w:tc>
          <w:tcPr>
            <w:tcW w:w="3928" w:type="pct"/>
          </w:tcPr>
          <w:p w14:paraId="2DBFC20B" w14:textId="77777777" w:rsidR="00711C4F" w:rsidRPr="00183EBC" w:rsidRDefault="000150DC" w:rsidP="00711C4F">
            <w:pPr>
              <w:pStyle w:val="aff2"/>
              <w:jc w:val="both"/>
            </w:pPr>
            <w:r w:rsidRPr="00183EBC">
              <w:t>К</w:t>
            </w:r>
            <w:r w:rsidR="00711C4F" w:rsidRPr="00183EBC">
              <w:t>ритерии качественной оценки технологичности конструкции машиностроительных изделий средней сложности</w:t>
            </w:r>
          </w:p>
        </w:tc>
      </w:tr>
      <w:tr w:rsidR="00183EBC" w:rsidRPr="00183EBC" w14:paraId="1BF4A922" w14:textId="77777777" w:rsidTr="00507BB8">
        <w:trPr>
          <w:trHeight w:val="20"/>
        </w:trPr>
        <w:tc>
          <w:tcPr>
            <w:tcW w:w="1072" w:type="pct"/>
            <w:vMerge/>
          </w:tcPr>
          <w:p w14:paraId="51E09ABE" w14:textId="77777777" w:rsidR="00711C4F" w:rsidRPr="00183EBC" w:rsidDel="002A1D54" w:rsidRDefault="00711C4F" w:rsidP="00711C4F">
            <w:pPr>
              <w:pStyle w:val="aff2"/>
            </w:pPr>
          </w:p>
        </w:tc>
        <w:tc>
          <w:tcPr>
            <w:tcW w:w="3928" w:type="pct"/>
          </w:tcPr>
          <w:p w14:paraId="309D41DE" w14:textId="77777777" w:rsidR="00711C4F" w:rsidRPr="00183EBC" w:rsidRDefault="000150DC" w:rsidP="00711C4F">
            <w:pPr>
              <w:pStyle w:val="aff2"/>
              <w:jc w:val="both"/>
            </w:pPr>
            <w:r w:rsidRPr="00183EBC">
              <w:t>П</w:t>
            </w:r>
            <w:r w:rsidR="00711C4F" w:rsidRPr="00183EBC">
              <w:t>оказатели количественной оценки технологичности конструкции машиностроительных изделий средней сложности</w:t>
            </w:r>
          </w:p>
        </w:tc>
      </w:tr>
      <w:tr w:rsidR="00183EBC" w:rsidRPr="00183EBC" w14:paraId="506CCB5D" w14:textId="77777777" w:rsidTr="00507BB8">
        <w:trPr>
          <w:trHeight w:val="20"/>
        </w:trPr>
        <w:tc>
          <w:tcPr>
            <w:tcW w:w="1072" w:type="pct"/>
            <w:vMerge/>
          </w:tcPr>
          <w:p w14:paraId="14093BC5" w14:textId="77777777" w:rsidR="00711C4F" w:rsidRPr="00183EBC" w:rsidDel="002A1D54" w:rsidRDefault="00711C4F" w:rsidP="00711C4F">
            <w:pPr>
              <w:pStyle w:val="aff2"/>
            </w:pPr>
          </w:p>
        </w:tc>
        <w:tc>
          <w:tcPr>
            <w:tcW w:w="3928" w:type="pct"/>
          </w:tcPr>
          <w:p w14:paraId="4146B3CE" w14:textId="77777777" w:rsidR="00711C4F" w:rsidRPr="00183EBC" w:rsidRDefault="00711C4F" w:rsidP="00711C4F">
            <w:pPr>
              <w:pStyle w:val="aff2"/>
              <w:jc w:val="both"/>
            </w:pPr>
            <w:r w:rsidRPr="00183EBC">
              <w:t>Процедуры согласования и утверждения предложений по изменению конструкции машиностроительных изделий средней сложности с целью повышения их технологичности</w:t>
            </w:r>
          </w:p>
        </w:tc>
      </w:tr>
      <w:tr w:rsidR="00183EBC" w:rsidRPr="00183EBC" w14:paraId="782401AF" w14:textId="77777777" w:rsidTr="0097049B">
        <w:trPr>
          <w:trHeight w:val="20"/>
        </w:trPr>
        <w:tc>
          <w:tcPr>
            <w:tcW w:w="1072" w:type="pct"/>
            <w:vAlign w:val="center"/>
          </w:tcPr>
          <w:p w14:paraId="78C28D57" w14:textId="77777777" w:rsidR="00711C4F" w:rsidRPr="00183EBC" w:rsidDel="002A1D54" w:rsidRDefault="00711C4F" w:rsidP="00711C4F">
            <w:pPr>
              <w:pStyle w:val="aff2"/>
            </w:pPr>
            <w:r w:rsidRPr="00183EBC" w:rsidDel="002A1D54">
              <w:t>Другие характеристики</w:t>
            </w:r>
          </w:p>
        </w:tc>
        <w:tc>
          <w:tcPr>
            <w:tcW w:w="3928" w:type="pct"/>
          </w:tcPr>
          <w:p w14:paraId="5AB54BA6" w14:textId="77777777" w:rsidR="00711C4F" w:rsidRPr="00183EBC" w:rsidRDefault="00711C4F" w:rsidP="0097049B">
            <w:pPr>
              <w:pStyle w:val="aff2"/>
              <w:jc w:val="both"/>
            </w:pPr>
            <w:r w:rsidRPr="00183EBC">
              <w:t>-</w:t>
            </w:r>
          </w:p>
        </w:tc>
      </w:tr>
    </w:tbl>
    <w:p w14:paraId="1861835F" w14:textId="77777777" w:rsidR="00AF6865" w:rsidRPr="00183EBC" w:rsidRDefault="00AF6865" w:rsidP="0059304C"/>
    <w:p w14:paraId="6FF9A375" w14:textId="77777777" w:rsidR="00584627" w:rsidRPr="00183EBC" w:rsidRDefault="00C20BD5" w:rsidP="000D76F1">
      <w:pPr>
        <w:rPr>
          <w:b/>
          <w:bCs w:val="0"/>
        </w:rPr>
      </w:pPr>
      <w:r w:rsidRPr="00183EBC">
        <w:rPr>
          <w:b/>
          <w:bCs w:val="0"/>
        </w:rPr>
        <w:t>3.2.2. Трудовая функция</w:t>
      </w:r>
    </w:p>
    <w:p w14:paraId="5700B870" w14:textId="77777777" w:rsidR="00AF6865" w:rsidRPr="00183EBC" w:rsidRDefault="00AF6865" w:rsidP="00AF686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8"/>
        <w:gridCol w:w="4337"/>
        <w:gridCol w:w="802"/>
        <w:gridCol w:w="1130"/>
        <w:gridCol w:w="1926"/>
        <w:gridCol w:w="648"/>
      </w:tblGrid>
      <w:tr w:rsidR="00823661" w:rsidRPr="00183EBC" w14:paraId="182E0D3A" w14:textId="77777777" w:rsidTr="00AF6865">
        <w:trPr>
          <w:trHeight w:val="278"/>
        </w:trPr>
        <w:tc>
          <w:tcPr>
            <w:tcW w:w="75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bookmarkEnd w:id="26"/>
          <w:bookmarkEnd w:id="27"/>
          <w:bookmarkEnd w:id="28"/>
          <w:p w14:paraId="51B0811F" w14:textId="77777777" w:rsidR="00823661" w:rsidRPr="00183EBC" w:rsidRDefault="00197517" w:rsidP="00197517">
            <w:r w:rsidRPr="00183EBC">
              <w:rPr>
                <w:sz w:val="20"/>
              </w:rPr>
              <w:t>Наименование</w:t>
            </w:r>
          </w:p>
        </w:tc>
        <w:tc>
          <w:tcPr>
            <w:tcW w:w="20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565355" w14:textId="77777777" w:rsidR="00823661" w:rsidRPr="00183EBC" w:rsidRDefault="005724E8" w:rsidP="008F6535">
            <w:r w:rsidRPr="00183EBC">
              <w:t>Разработка технологических процессов автоматизированного изготовления машиностроительных изделий средней сложности</w:t>
            </w:r>
          </w:p>
        </w:tc>
        <w:tc>
          <w:tcPr>
            <w:tcW w:w="38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C7D240" w14:textId="77777777" w:rsidR="00823661" w:rsidRPr="00183EBC" w:rsidRDefault="00197517" w:rsidP="00AF6865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D9AA28" w14:textId="77777777" w:rsidR="00823661" w:rsidRPr="00183EBC" w:rsidRDefault="008C4DD6" w:rsidP="00197517">
            <w:r w:rsidRPr="00183EBC">
              <w:rPr>
                <w:lang w:val="en-US"/>
              </w:rPr>
              <w:t>B</w:t>
            </w:r>
            <w:r w:rsidR="00823661" w:rsidRPr="00183EBC">
              <w:t>/0</w:t>
            </w:r>
            <w:r w:rsidR="00D86F36" w:rsidRPr="00183EBC">
              <w:t>2</w:t>
            </w:r>
            <w:r w:rsidR="00823661" w:rsidRPr="00183EBC">
              <w:t>.6</w:t>
            </w:r>
          </w:p>
        </w:tc>
        <w:tc>
          <w:tcPr>
            <w:tcW w:w="92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619041" w14:textId="77777777" w:rsidR="00823661" w:rsidRPr="00183EBC" w:rsidRDefault="003A5EA3" w:rsidP="00AF6865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E7F1A4" w14:textId="77777777" w:rsidR="00823661" w:rsidRPr="00183EBC" w:rsidRDefault="00ED34AD" w:rsidP="008F6535">
            <w:pPr>
              <w:jc w:val="center"/>
            </w:pPr>
            <w:r w:rsidRPr="00183EBC">
              <w:t>6</w:t>
            </w:r>
          </w:p>
        </w:tc>
      </w:tr>
    </w:tbl>
    <w:p w14:paraId="39BE2C3C" w14:textId="77777777" w:rsidR="00AF6865" w:rsidRPr="00183EBC" w:rsidRDefault="00AF686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0"/>
        <w:gridCol w:w="1454"/>
        <w:gridCol w:w="484"/>
        <w:gridCol w:w="2001"/>
        <w:gridCol w:w="1276"/>
        <w:gridCol w:w="2516"/>
      </w:tblGrid>
      <w:tr w:rsidR="00183EBC" w:rsidRPr="00183EBC" w14:paraId="59F07CA7" w14:textId="77777777" w:rsidTr="00A050F0">
        <w:trPr>
          <w:trHeight w:val="227"/>
        </w:trPr>
        <w:tc>
          <w:tcPr>
            <w:tcW w:w="129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FB3BC2F" w14:textId="77777777" w:rsidR="00823661" w:rsidRPr="00183EBC" w:rsidRDefault="003A5EA3" w:rsidP="00AF6865">
            <w:r w:rsidRPr="00183EBC">
              <w:rPr>
                <w:sz w:val="20"/>
              </w:rPr>
              <w:t>Происхождение трудовой функции</w:t>
            </w:r>
          </w:p>
        </w:tc>
        <w:tc>
          <w:tcPr>
            <w:tcW w:w="69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D472E5E" w14:textId="77777777" w:rsidR="00823661" w:rsidRPr="00183EBC" w:rsidRDefault="00197517" w:rsidP="00507BB8">
            <w:pPr>
              <w:jc w:val="center"/>
            </w:pPr>
            <w:r w:rsidRPr="00183EBC">
              <w:rPr>
                <w:sz w:val="20"/>
              </w:rPr>
              <w:t>Оригинал</w:t>
            </w:r>
          </w:p>
        </w:tc>
        <w:tc>
          <w:tcPr>
            <w:tcW w:w="23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ECA9713" w14:textId="77777777" w:rsidR="00823661" w:rsidRPr="00183EBC" w:rsidRDefault="00823661" w:rsidP="00507BB8">
            <w:pPr>
              <w:jc w:val="center"/>
            </w:pPr>
            <w:r w:rsidRPr="00183EBC">
              <w:t>X</w:t>
            </w:r>
          </w:p>
        </w:tc>
        <w:tc>
          <w:tcPr>
            <w:tcW w:w="96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D12A651" w14:textId="77777777" w:rsidR="00823661" w:rsidRPr="00183EBC" w:rsidRDefault="00197517" w:rsidP="00507BB8">
            <w:pPr>
              <w:jc w:val="center"/>
            </w:pPr>
            <w:r w:rsidRPr="00183EBC">
              <w:rPr>
                <w:sz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F835959" w14:textId="77777777" w:rsidR="00823661" w:rsidRPr="00183EBC" w:rsidRDefault="00823661" w:rsidP="00507BB8">
            <w:pPr>
              <w:jc w:val="center"/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D07A922" w14:textId="77777777" w:rsidR="00823661" w:rsidRPr="00183EBC" w:rsidRDefault="00823661" w:rsidP="00507BB8">
            <w:pPr>
              <w:jc w:val="center"/>
            </w:pPr>
          </w:p>
        </w:tc>
      </w:tr>
      <w:tr w:rsidR="00823661" w:rsidRPr="00183EBC" w14:paraId="201B01BE" w14:textId="77777777" w:rsidTr="00A050F0">
        <w:trPr>
          <w:trHeight w:val="479"/>
        </w:trPr>
        <w:tc>
          <w:tcPr>
            <w:tcW w:w="1291" w:type="pct"/>
            <w:tcBorders>
              <w:top w:val="nil"/>
              <w:bottom w:val="nil"/>
              <w:right w:val="nil"/>
            </w:tcBorders>
            <w:vAlign w:val="center"/>
          </w:tcPr>
          <w:p w14:paraId="79EB03E2" w14:textId="77777777" w:rsidR="00823661" w:rsidRPr="00183EBC" w:rsidRDefault="00823661" w:rsidP="00197517"/>
        </w:tc>
        <w:tc>
          <w:tcPr>
            <w:tcW w:w="189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800E08C" w14:textId="77777777" w:rsidR="00823661" w:rsidRPr="00183EBC" w:rsidRDefault="00823661" w:rsidP="00197517"/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4B346FB" w14:textId="77777777" w:rsidR="00823661" w:rsidRPr="00183EBC" w:rsidRDefault="00197517" w:rsidP="00197517">
            <w:pPr>
              <w:jc w:val="center"/>
            </w:pPr>
            <w:r w:rsidRPr="00183EBC">
              <w:rPr>
                <w:sz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CB6E925" w14:textId="77777777" w:rsidR="00823661" w:rsidRPr="00183EBC" w:rsidRDefault="00F33CBE" w:rsidP="0097049B">
            <w:pPr>
              <w:jc w:val="center"/>
            </w:pPr>
            <w:r w:rsidRPr="00183EBC">
              <w:rPr>
                <w:sz w:val="20"/>
              </w:rPr>
              <w:t xml:space="preserve">Регистрационный номер </w:t>
            </w:r>
            <w:r w:rsidR="003A5EA3" w:rsidRPr="00183EBC">
              <w:rPr>
                <w:sz w:val="20"/>
              </w:rPr>
              <w:t>профессионального стандарта</w:t>
            </w:r>
          </w:p>
        </w:tc>
      </w:tr>
    </w:tbl>
    <w:p w14:paraId="471E8C92" w14:textId="77777777" w:rsidR="00AF6865" w:rsidRPr="00183EBC" w:rsidRDefault="00AF6865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83EBC" w:rsidRPr="00183EBC" w14:paraId="70EAC390" w14:textId="77777777" w:rsidTr="00507BB8">
        <w:trPr>
          <w:trHeight w:val="20"/>
        </w:trPr>
        <w:tc>
          <w:tcPr>
            <w:tcW w:w="1072" w:type="pct"/>
            <w:vMerge w:val="restart"/>
          </w:tcPr>
          <w:p w14:paraId="7A039FDE" w14:textId="77777777" w:rsidR="00711C4F" w:rsidRPr="00183EBC" w:rsidRDefault="00711C4F" w:rsidP="00711C4F">
            <w:r w:rsidRPr="00183EBC">
              <w:t>Трудовые действия</w:t>
            </w:r>
          </w:p>
        </w:tc>
        <w:tc>
          <w:tcPr>
            <w:tcW w:w="3928" w:type="pct"/>
          </w:tcPr>
          <w:p w14:paraId="7818F7E3" w14:textId="77777777" w:rsidR="00711C4F" w:rsidRPr="00183EBC" w:rsidRDefault="00711C4F" w:rsidP="00711C4F">
            <w:pPr>
              <w:pStyle w:val="aff2"/>
              <w:jc w:val="both"/>
            </w:pPr>
            <w:r w:rsidRPr="00183EBC">
              <w:t>Определение типа производства машиностроительных изделий средней сложности</w:t>
            </w:r>
          </w:p>
        </w:tc>
      </w:tr>
      <w:tr w:rsidR="00183EBC" w:rsidRPr="00183EBC" w14:paraId="083B2653" w14:textId="77777777" w:rsidTr="00507BB8">
        <w:trPr>
          <w:trHeight w:val="20"/>
        </w:trPr>
        <w:tc>
          <w:tcPr>
            <w:tcW w:w="1072" w:type="pct"/>
            <w:vMerge/>
          </w:tcPr>
          <w:p w14:paraId="795D4E24" w14:textId="77777777" w:rsidR="00711C4F" w:rsidRPr="00183EBC" w:rsidRDefault="00711C4F" w:rsidP="00711C4F"/>
        </w:tc>
        <w:tc>
          <w:tcPr>
            <w:tcW w:w="3928" w:type="pct"/>
          </w:tcPr>
          <w:p w14:paraId="0B8BAB66" w14:textId="0E532271" w:rsidR="00711C4F" w:rsidRPr="00183EBC" w:rsidRDefault="00FE3F3A" w:rsidP="00711C4F">
            <w:pPr>
              <w:pStyle w:val="aff2"/>
              <w:jc w:val="both"/>
            </w:pPr>
            <w:r w:rsidRPr="00183EBC">
              <w:t xml:space="preserve">Выбор вида </w:t>
            </w:r>
            <w:r w:rsidR="00711C4F" w:rsidRPr="00183EBC">
              <w:t>и методов изготовления исходных заготовок</w:t>
            </w:r>
            <w:r w:rsidR="00DA11C0" w:rsidRPr="00183EBC">
              <w:t xml:space="preserve"> для машиностроительных изделий средней сложности</w:t>
            </w:r>
            <w:r w:rsidR="00711C4F" w:rsidRPr="00183EBC">
              <w:t>, обеспечивающих удобство их автоматизированной обработки</w:t>
            </w:r>
          </w:p>
        </w:tc>
      </w:tr>
      <w:tr w:rsidR="00183EBC" w:rsidRPr="00183EBC" w14:paraId="18DC2275" w14:textId="77777777" w:rsidTr="00507BB8">
        <w:trPr>
          <w:trHeight w:val="20"/>
        </w:trPr>
        <w:tc>
          <w:tcPr>
            <w:tcW w:w="1072" w:type="pct"/>
            <w:vMerge/>
          </w:tcPr>
          <w:p w14:paraId="6039EF74" w14:textId="77777777" w:rsidR="00711C4F" w:rsidRPr="00183EBC" w:rsidRDefault="00711C4F" w:rsidP="00711C4F"/>
        </w:tc>
        <w:tc>
          <w:tcPr>
            <w:tcW w:w="3928" w:type="pct"/>
          </w:tcPr>
          <w:p w14:paraId="29A422EA" w14:textId="77777777" w:rsidR="00711C4F" w:rsidRPr="00183EBC" w:rsidRDefault="00711C4F" w:rsidP="00711C4F">
            <w:pPr>
              <w:pStyle w:val="aff2"/>
              <w:jc w:val="both"/>
            </w:pPr>
            <w:r w:rsidRPr="00183EBC">
              <w:t>Составление технических заданий на проектирование исходных заготовок</w:t>
            </w:r>
          </w:p>
        </w:tc>
      </w:tr>
      <w:tr w:rsidR="00183EBC" w:rsidRPr="00183EBC" w14:paraId="694B4EC4" w14:textId="77777777" w:rsidTr="00507BB8">
        <w:trPr>
          <w:trHeight w:val="20"/>
        </w:trPr>
        <w:tc>
          <w:tcPr>
            <w:tcW w:w="1072" w:type="pct"/>
            <w:vMerge/>
          </w:tcPr>
          <w:p w14:paraId="5022A5DD" w14:textId="77777777" w:rsidR="00270A63" w:rsidRPr="00183EBC" w:rsidRDefault="00270A63" w:rsidP="00711C4F"/>
        </w:tc>
        <w:tc>
          <w:tcPr>
            <w:tcW w:w="3928" w:type="pct"/>
          </w:tcPr>
          <w:p w14:paraId="5C41F470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Контроль технических заданий на проектирование заготовок, подготовленных специалистами более низкой квалификации</w:t>
            </w:r>
          </w:p>
        </w:tc>
      </w:tr>
      <w:tr w:rsidR="00183EBC" w:rsidRPr="00183EBC" w14:paraId="13CE8A8B" w14:textId="77777777" w:rsidTr="00507BB8">
        <w:trPr>
          <w:trHeight w:val="20"/>
        </w:trPr>
        <w:tc>
          <w:tcPr>
            <w:tcW w:w="1072" w:type="pct"/>
            <w:vMerge/>
          </w:tcPr>
          <w:p w14:paraId="0919AC7E" w14:textId="77777777" w:rsidR="00711C4F" w:rsidRPr="00183EBC" w:rsidRDefault="00711C4F" w:rsidP="00711C4F"/>
        </w:tc>
        <w:tc>
          <w:tcPr>
            <w:tcW w:w="3928" w:type="pct"/>
          </w:tcPr>
          <w:p w14:paraId="38FB17D8" w14:textId="5D472462" w:rsidR="00711C4F" w:rsidRPr="00183EBC" w:rsidRDefault="00711C4F" w:rsidP="00711C4F">
            <w:pPr>
              <w:pStyle w:val="aff2"/>
              <w:jc w:val="both"/>
            </w:pPr>
            <w:r w:rsidRPr="00183EBC">
              <w:t xml:space="preserve">Анализ технических требований, предъявляемых к машиностроительным изделиям средней </w:t>
            </w:r>
            <w:r w:rsidR="00FE3F3A" w:rsidRPr="00183EBC">
              <w:t xml:space="preserve">сложности, с целью определения </w:t>
            </w:r>
            <w:r w:rsidRPr="00183EBC">
              <w:t>возможности их обеспечения в автоматизированном производстве</w:t>
            </w:r>
          </w:p>
        </w:tc>
      </w:tr>
      <w:tr w:rsidR="00183EBC" w:rsidRPr="00183EBC" w14:paraId="38882C6C" w14:textId="77777777" w:rsidTr="00507BB8">
        <w:trPr>
          <w:trHeight w:val="20"/>
        </w:trPr>
        <w:tc>
          <w:tcPr>
            <w:tcW w:w="1072" w:type="pct"/>
            <w:vMerge/>
          </w:tcPr>
          <w:p w14:paraId="75A5BE80" w14:textId="77777777" w:rsidR="00711C4F" w:rsidRPr="00183EBC" w:rsidRDefault="00711C4F" w:rsidP="00711C4F"/>
        </w:tc>
        <w:tc>
          <w:tcPr>
            <w:tcW w:w="3928" w:type="pct"/>
          </w:tcPr>
          <w:p w14:paraId="728A23B1" w14:textId="77777777" w:rsidR="00711C4F" w:rsidRPr="00183EBC" w:rsidRDefault="00711C4F" w:rsidP="00711C4F">
            <w:pPr>
              <w:pStyle w:val="aff2"/>
              <w:jc w:val="both"/>
            </w:pPr>
            <w:r w:rsidRPr="00183EBC">
              <w:t>Выбор схем базирования и закрепления заготовок и деталей машиностроительных изделий средней сложности, позволяющих осуществлять их автоматизированную обработку и сборку</w:t>
            </w:r>
          </w:p>
        </w:tc>
      </w:tr>
      <w:tr w:rsidR="00183EBC" w:rsidRPr="00183EBC" w14:paraId="1C8532C8" w14:textId="77777777" w:rsidTr="00507BB8">
        <w:trPr>
          <w:trHeight w:val="20"/>
        </w:trPr>
        <w:tc>
          <w:tcPr>
            <w:tcW w:w="1072" w:type="pct"/>
            <w:vMerge/>
          </w:tcPr>
          <w:p w14:paraId="5B1CED18" w14:textId="77777777" w:rsidR="00711C4F" w:rsidRPr="00183EBC" w:rsidRDefault="00711C4F" w:rsidP="00711C4F"/>
        </w:tc>
        <w:tc>
          <w:tcPr>
            <w:tcW w:w="3928" w:type="pct"/>
          </w:tcPr>
          <w:p w14:paraId="7FC0A4F4" w14:textId="77777777" w:rsidR="00711C4F" w:rsidRPr="00183EBC" w:rsidRDefault="00711C4F" w:rsidP="00711C4F">
            <w:pPr>
              <w:pStyle w:val="aff2"/>
              <w:jc w:val="both"/>
            </w:pPr>
            <w:r w:rsidRPr="00183EBC">
              <w:t xml:space="preserve">Разработка технологических маршрутов автоматизированного изготовления машиностроительных изделий средней сложности </w:t>
            </w:r>
          </w:p>
        </w:tc>
      </w:tr>
      <w:tr w:rsidR="00183EBC" w:rsidRPr="00183EBC" w14:paraId="3B50636D" w14:textId="77777777" w:rsidTr="00507BB8">
        <w:trPr>
          <w:trHeight w:val="20"/>
        </w:trPr>
        <w:tc>
          <w:tcPr>
            <w:tcW w:w="1072" w:type="pct"/>
            <w:vMerge/>
          </w:tcPr>
          <w:p w14:paraId="3CF9EC29" w14:textId="77777777" w:rsidR="00711C4F" w:rsidRPr="00183EBC" w:rsidRDefault="00711C4F" w:rsidP="00711C4F"/>
        </w:tc>
        <w:tc>
          <w:tcPr>
            <w:tcW w:w="3928" w:type="pct"/>
          </w:tcPr>
          <w:p w14:paraId="5AE5C200" w14:textId="77777777" w:rsidR="00711C4F" w:rsidRPr="00183EBC" w:rsidRDefault="00711C4F" w:rsidP="00711C4F">
            <w:pPr>
              <w:pStyle w:val="aff2"/>
              <w:jc w:val="both"/>
            </w:pPr>
            <w:r w:rsidRPr="00183EBC">
              <w:t xml:space="preserve">Выбор стандартных средств технологического оснащения, необходимых для </w:t>
            </w:r>
            <w:r w:rsidRPr="00183EBC">
              <w:lastRenderedPageBreak/>
              <w:t>реализации технологических процессов автоматизированного изготовления машиностроительных изделий средней сложности</w:t>
            </w:r>
          </w:p>
        </w:tc>
      </w:tr>
      <w:tr w:rsidR="00183EBC" w:rsidRPr="00183EBC" w14:paraId="1C7500FA" w14:textId="77777777" w:rsidTr="00507BB8">
        <w:trPr>
          <w:trHeight w:val="20"/>
        </w:trPr>
        <w:tc>
          <w:tcPr>
            <w:tcW w:w="1072" w:type="pct"/>
            <w:vMerge/>
          </w:tcPr>
          <w:p w14:paraId="160315E1" w14:textId="77777777" w:rsidR="00711C4F" w:rsidRPr="00183EBC" w:rsidRDefault="00711C4F" w:rsidP="00711C4F"/>
        </w:tc>
        <w:tc>
          <w:tcPr>
            <w:tcW w:w="3928" w:type="pct"/>
          </w:tcPr>
          <w:p w14:paraId="0F6B24F2" w14:textId="77777777" w:rsidR="00711C4F" w:rsidRPr="00183EBC" w:rsidRDefault="00711C4F" w:rsidP="00711C4F">
            <w:pPr>
              <w:pStyle w:val="aff2"/>
              <w:jc w:val="both"/>
            </w:pPr>
            <w:r w:rsidRPr="00183EBC">
              <w:t>Выбор стандартных контрольно-измерительных приборов и инструмента, необходимых для реализации технологических процессов автоматизированного изготовления машиностроительных изделий средней сложности</w:t>
            </w:r>
          </w:p>
        </w:tc>
      </w:tr>
      <w:tr w:rsidR="00183EBC" w:rsidRPr="00183EBC" w14:paraId="1E59085F" w14:textId="77777777" w:rsidTr="00507BB8">
        <w:trPr>
          <w:trHeight w:val="20"/>
        </w:trPr>
        <w:tc>
          <w:tcPr>
            <w:tcW w:w="1072" w:type="pct"/>
            <w:vMerge/>
          </w:tcPr>
          <w:p w14:paraId="4FB33EFA" w14:textId="77777777" w:rsidR="00270A63" w:rsidRPr="00183EBC" w:rsidRDefault="00270A63" w:rsidP="00711C4F"/>
        </w:tc>
        <w:tc>
          <w:tcPr>
            <w:tcW w:w="3928" w:type="pct"/>
          </w:tcPr>
          <w:p w14:paraId="2A83D397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Разработка технических заданий на проектирование специальных средств технологического оснащения, необходимых для автоматизированного изготовления машиностроительных изделий средней сложности</w:t>
            </w:r>
          </w:p>
        </w:tc>
      </w:tr>
      <w:tr w:rsidR="00183EBC" w:rsidRPr="00183EBC" w14:paraId="53320F8A" w14:textId="77777777" w:rsidTr="00507BB8">
        <w:trPr>
          <w:trHeight w:val="20"/>
        </w:trPr>
        <w:tc>
          <w:tcPr>
            <w:tcW w:w="1072" w:type="pct"/>
            <w:vMerge/>
          </w:tcPr>
          <w:p w14:paraId="58A2E70C" w14:textId="77777777" w:rsidR="00270A63" w:rsidRPr="00183EBC" w:rsidRDefault="00270A63" w:rsidP="00711C4F"/>
        </w:tc>
        <w:tc>
          <w:tcPr>
            <w:tcW w:w="3928" w:type="pct"/>
          </w:tcPr>
          <w:p w14:paraId="7C869C96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Разработка технических заданий на проектирование специальных контрольно-измерительных приборов и инструмента, необходимых для реализации технологических процессов автоматизированного изготовления машиностроительных изделий средней сложности</w:t>
            </w:r>
          </w:p>
        </w:tc>
      </w:tr>
      <w:tr w:rsidR="00183EBC" w:rsidRPr="00183EBC" w14:paraId="42891234" w14:textId="77777777" w:rsidTr="00507BB8">
        <w:trPr>
          <w:trHeight w:val="20"/>
        </w:trPr>
        <w:tc>
          <w:tcPr>
            <w:tcW w:w="1072" w:type="pct"/>
            <w:vMerge/>
          </w:tcPr>
          <w:p w14:paraId="428B1473" w14:textId="77777777" w:rsidR="00270A63" w:rsidRPr="00183EBC" w:rsidRDefault="00270A63" w:rsidP="00711C4F"/>
        </w:tc>
        <w:tc>
          <w:tcPr>
            <w:tcW w:w="3928" w:type="pct"/>
          </w:tcPr>
          <w:p w14:paraId="6C9C4828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Расчет значений припусков и промежуточных размеров на автоматизированную обработку поверхностей машиностроительных изделий средней сложности</w:t>
            </w:r>
          </w:p>
        </w:tc>
      </w:tr>
      <w:tr w:rsidR="00183EBC" w:rsidRPr="00183EBC" w14:paraId="6CAA6F9A" w14:textId="77777777" w:rsidTr="00507BB8">
        <w:trPr>
          <w:trHeight w:val="20"/>
        </w:trPr>
        <w:tc>
          <w:tcPr>
            <w:tcW w:w="1072" w:type="pct"/>
            <w:vMerge/>
          </w:tcPr>
          <w:p w14:paraId="1F8C2F7B" w14:textId="77777777" w:rsidR="00711C4F" w:rsidRPr="00183EBC" w:rsidRDefault="00711C4F" w:rsidP="00711C4F"/>
        </w:tc>
        <w:tc>
          <w:tcPr>
            <w:tcW w:w="3928" w:type="pct"/>
          </w:tcPr>
          <w:p w14:paraId="60064C4F" w14:textId="77777777" w:rsidR="00711C4F" w:rsidRPr="00183EBC" w:rsidRDefault="00711C4F" w:rsidP="00711C4F">
            <w:pPr>
              <w:pStyle w:val="aff2"/>
              <w:jc w:val="both"/>
            </w:pPr>
            <w:r w:rsidRPr="00183EBC">
              <w:t>Выбор технологических режимов технологических операций автоматизированного изготовления машиностроительных изделий средней сложности</w:t>
            </w:r>
          </w:p>
        </w:tc>
      </w:tr>
      <w:tr w:rsidR="00183EBC" w:rsidRPr="00183EBC" w14:paraId="1692E8EF" w14:textId="77777777" w:rsidTr="00507BB8">
        <w:trPr>
          <w:trHeight w:val="20"/>
        </w:trPr>
        <w:tc>
          <w:tcPr>
            <w:tcW w:w="1072" w:type="pct"/>
            <w:vMerge/>
          </w:tcPr>
          <w:p w14:paraId="61885F47" w14:textId="77777777" w:rsidR="00711C4F" w:rsidRPr="00183EBC" w:rsidRDefault="00711C4F" w:rsidP="00711C4F"/>
        </w:tc>
        <w:tc>
          <w:tcPr>
            <w:tcW w:w="3928" w:type="pct"/>
          </w:tcPr>
          <w:p w14:paraId="47BC1C35" w14:textId="0F9A8ED0" w:rsidR="00711C4F" w:rsidRPr="00183EBC" w:rsidRDefault="00FE3F3A" w:rsidP="0096555D">
            <w:pPr>
              <w:pStyle w:val="aff2"/>
              <w:jc w:val="both"/>
            </w:pPr>
            <w:r w:rsidRPr="00183EBC">
              <w:t xml:space="preserve">Расчет норм расхода материалов, </w:t>
            </w:r>
            <w:r w:rsidR="00C92011" w:rsidRPr="00183EBC">
              <w:t xml:space="preserve">инструментов, энергии </w:t>
            </w:r>
            <w:r w:rsidR="00711C4F" w:rsidRPr="00183EBC">
              <w:t>на технологические операции автоматизированного изготовления машиностроительных изделий средней сложности</w:t>
            </w:r>
          </w:p>
        </w:tc>
      </w:tr>
      <w:tr w:rsidR="00183EBC" w:rsidRPr="00183EBC" w14:paraId="718798BE" w14:textId="77777777" w:rsidTr="00507BB8">
        <w:trPr>
          <w:trHeight w:val="20"/>
        </w:trPr>
        <w:tc>
          <w:tcPr>
            <w:tcW w:w="1072" w:type="pct"/>
            <w:vMerge/>
          </w:tcPr>
          <w:p w14:paraId="1CFEDDD6" w14:textId="77777777" w:rsidR="00711C4F" w:rsidRPr="00183EBC" w:rsidRDefault="00711C4F" w:rsidP="00711C4F"/>
        </w:tc>
        <w:tc>
          <w:tcPr>
            <w:tcW w:w="3928" w:type="pct"/>
          </w:tcPr>
          <w:p w14:paraId="78911961" w14:textId="77777777" w:rsidR="00711C4F" w:rsidRPr="00183EBC" w:rsidRDefault="00711C4F" w:rsidP="00711C4F">
            <w:pPr>
              <w:jc w:val="both"/>
            </w:pPr>
            <w:r w:rsidRPr="00183EBC">
              <w:t>Оформление технологической документации на технологические процессы автоматизированного изготовления машиностроительных изделий средней сложности</w:t>
            </w:r>
          </w:p>
        </w:tc>
      </w:tr>
      <w:tr w:rsidR="00183EBC" w:rsidRPr="00183EBC" w14:paraId="5860163B" w14:textId="77777777" w:rsidTr="00507BB8">
        <w:trPr>
          <w:trHeight w:val="20"/>
        </w:trPr>
        <w:tc>
          <w:tcPr>
            <w:tcW w:w="1072" w:type="pct"/>
            <w:vMerge w:val="restart"/>
          </w:tcPr>
          <w:p w14:paraId="79FBB0A0" w14:textId="77777777" w:rsidR="00711C4F" w:rsidRPr="00183EBC" w:rsidDel="002A1D54" w:rsidRDefault="00711C4F" w:rsidP="00711C4F">
            <w:pPr>
              <w:widowControl w:val="0"/>
              <w:rPr>
                <w:bCs w:val="0"/>
              </w:rPr>
            </w:pPr>
            <w:r w:rsidRPr="00183EBC" w:rsidDel="002A1D54">
              <w:rPr>
                <w:bCs w:val="0"/>
              </w:rPr>
              <w:t>Необходимые умения</w:t>
            </w:r>
          </w:p>
        </w:tc>
        <w:tc>
          <w:tcPr>
            <w:tcW w:w="3928" w:type="pct"/>
          </w:tcPr>
          <w:p w14:paraId="47B3D0DA" w14:textId="77777777" w:rsidR="00711C4F" w:rsidRPr="00183EBC" w:rsidRDefault="00711C4F" w:rsidP="00711C4F">
            <w:pPr>
              <w:pStyle w:val="aff2"/>
              <w:jc w:val="both"/>
            </w:pPr>
            <w:r w:rsidRPr="00183EBC">
              <w:t>Определять тип производства на основе анализа программы выпуска машиностроительных изделий средней сложности</w:t>
            </w:r>
          </w:p>
        </w:tc>
      </w:tr>
      <w:tr w:rsidR="00183EBC" w:rsidRPr="00183EBC" w14:paraId="17ACB019" w14:textId="77777777" w:rsidTr="00507BB8">
        <w:trPr>
          <w:trHeight w:val="20"/>
        </w:trPr>
        <w:tc>
          <w:tcPr>
            <w:tcW w:w="1072" w:type="pct"/>
            <w:vMerge/>
          </w:tcPr>
          <w:p w14:paraId="7941C9DE" w14:textId="77777777" w:rsidR="00711C4F" w:rsidRPr="00183EBC" w:rsidDel="002A1D54" w:rsidRDefault="00711C4F" w:rsidP="00711C4F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6BEA5430" w14:textId="77777777" w:rsidR="00711C4F" w:rsidRPr="00183EBC" w:rsidRDefault="00711C4F" w:rsidP="00711C4F">
            <w:pPr>
              <w:pStyle w:val="aff2"/>
              <w:jc w:val="both"/>
            </w:pPr>
            <w:r w:rsidRPr="00183EBC">
              <w:t>Выбирать автоматизированные схемы контроля технических требований, предъявляемых к машиностроительным изделиям средней сложности</w:t>
            </w:r>
          </w:p>
        </w:tc>
      </w:tr>
      <w:tr w:rsidR="00183EBC" w:rsidRPr="00183EBC" w14:paraId="1AD822B1" w14:textId="77777777" w:rsidTr="00507BB8">
        <w:trPr>
          <w:trHeight w:val="20"/>
        </w:trPr>
        <w:tc>
          <w:tcPr>
            <w:tcW w:w="1072" w:type="pct"/>
            <w:vMerge/>
          </w:tcPr>
          <w:p w14:paraId="56EC6FE5" w14:textId="77777777" w:rsidR="00711C4F" w:rsidRPr="00183EBC" w:rsidDel="002A1D54" w:rsidRDefault="00711C4F" w:rsidP="00711C4F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478D829A" w14:textId="77777777" w:rsidR="00711C4F" w:rsidRPr="00183EBC" w:rsidRDefault="00711C4F" w:rsidP="00711C4F">
            <w:pPr>
              <w:pStyle w:val="aff2"/>
              <w:jc w:val="both"/>
            </w:pPr>
            <w:r w:rsidRPr="00183EBC">
              <w:t>Использовать CAD-системы для выявления конструктивных особенностей машиностроительных изделий средней сложности, влияющих на выбор метода получения исходной заготовки</w:t>
            </w:r>
          </w:p>
        </w:tc>
      </w:tr>
      <w:tr w:rsidR="00183EBC" w:rsidRPr="00183EBC" w14:paraId="11E0BCD1" w14:textId="77777777" w:rsidTr="00507BB8">
        <w:trPr>
          <w:trHeight w:val="20"/>
        </w:trPr>
        <w:tc>
          <w:tcPr>
            <w:tcW w:w="1072" w:type="pct"/>
            <w:vMerge/>
          </w:tcPr>
          <w:p w14:paraId="70B7A47C" w14:textId="77777777" w:rsidR="00711C4F" w:rsidRPr="00183EBC" w:rsidDel="002A1D54" w:rsidRDefault="00711C4F" w:rsidP="00711C4F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502E0E20" w14:textId="5B72E92D" w:rsidR="00711C4F" w:rsidRPr="00183EBC" w:rsidRDefault="00711C4F" w:rsidP="00711C4F">
            <w:pPr>
              <w:pStyle w:val="aff2"/>
              <w:jc w:val="both"/>
            </w:pPr>
            <w:r w:rsidRPr="00183EBC">
              <w:t>Выбирать вид, метод получения и основные требования к конструкции исходной заготовки для машиностроительных изделий средней сложности</w:t>
            </w:r>
            <w:r w:rsidR="00183EBC" w:rsidRPr="00183EBC">
              <w:t>, обеспечивающие удобство ее автоматизированной обработки</w:t>
            </w:r>
          </w:p>
        </w:tc>
      </w:tr>
      <w:tr w:rsidR="00183EBC" w:rsidRPr="00183EBC" w14:paraId="147880A7" w14:textId="77777777" w:rsidTr="00507BB8">
        <w:trPr>
          <w:trHeight w:val="20"/>
        </w:trPr>
        <w:tc>
          <w:tcPr>
            <w:tcW w:w="1072" w:type="pct"/>
            <w:vMerge/>
          </w:tcPr>
          <w:p w14:paraId="75B85392" w14:textId="77777777" w:rsidR="00711C4F" w:rsidRPr="00183EBC" w:rsidDel="002A1D54" w:rsidRDefault="00711C4F" w:rsidP="00711C4F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3B6B0A57" w14:textId="77777777" w:rsidR="00711C4F" w:rsidRPr="00183EBC" w:rsidRDefault="00711C4F" w:rsidP="00711C4F">
            <w:pPr>
              <w:pStyle w:val="aff2"/>
              <w:jc w:val="both"/>
            </w:pPr>
            <w:r w:rsidRPr="00183EBC">
              <w:t>Использовать CAD-системы и PDM-системы для оформления технического задания на проектирование исходных заготовок</w:t>
            </w:r>
          </w:p>
        </w:tc>
      </w:tr>
      <w:tr w:rsidR="00183EBC" w:rsidRPr="00183EBC" w14:paraId="66AAD9EC" w14:textId="77777777" w:rsidTr="00507BB8">
        <w:trPr>
          <w:trHeight w:val="20"/>
        </w:trPr>
        <w:tc>
          <w:tcPr>
            <w:tcW w:w="1072" w:type="pct"/>
            <w:vMerge/>
          </w:tcPr>
          <w:p w14:paraId="6DEC405C" w14:textId="77777777" w:rsidR="00270A63" w:rsidRPr="00183EBC" w:rsidDel="002A1D54" w:rsidRDefault="00270A63" w:rsidP="00270A63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1B6E0462" w14:textId="77777777" w:rsidR="00270A63" w:rsidRPr="00183EBC" w:rsidRDefault="00270A63" w:rsidP="00270A63">
            <w:pPr>
              <w:jc w:val="both"/>
            </w:pPr>
            <w:r w:rsidRPr="00183EBC">
              <w:t>Оценивать технические задания на проектирование исходных заготовок, подготовленные специалистами более низкой квалификации</w:t>
            </w:r>
          </w:p>
        </w:tc>
      </w:tr>
      <w:tr w:rsidR="00183EBC" w:rsidRPr="00183EBC" w14:paraId="025AF6B3" w14:textId="77777777" w:rsidTr="00507BB8">
        <w:trPr>
          <w:trHeight w:val="20"/>
        </w:trPr>
        <w:tc>
          <w:tcPr>
            <w:tcW w:w="1072" w:type="pct"/>
            <w:vMerge/>
          </w:tcPr>
          <w:p w14:paraId="43772706" w14:textId="77777777" w:rsidR="00270A63" w:rsidRPr="00183EBC" w:rsidDel="002A1D54" w:rsidRDefault="00270A63" w:rsidP="00270A63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4D20E76C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Выбирать схемы базирования и закрепления заготовок и деталей машиностроительных изделий средней сложности, позволяющих осуществлять их автоматизированную обработку и сборку</w:t>
            </w:r>
          </w:p>
        </w:tc>
      </w:tr>
      <w:tr w:rsidR="00183EBC" w:rsidRPr="00183EBC" w14:paraId="73BAE625" w14:textId="77777777" w:rsidTr="00507BB8">
        <w:trPr>
          <w:trHeight w:val="20"/>
        </w:trPr>
        <w:tc>
          <w:tcPr>
            <w:tcW w:w="1072" w:type="pct"/>
            <w:vMerge/>
          </w:tcPr>
          <w:p w14:paraId="76B6EA0B" w14:textId="77777777" w:rsidR="006D738D" w:rsidRPr="00183EBC" w:rsidDel="002A1D54" w:rsidRDefault="006D738D" w:rsidP="00270A63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623DB0F7" w14:textId="77777777" w:rsidR="006D738D" w:rsidRPr="00183EBC" w:rsidRDefault="006D738D" w:rsidP="00270A63">
            <w:pPr>
              <w:pStyle w:val="aff2"/>
              <w:jc w:val="both"/>
            </w:pPr>
            <w:r w:rsidRPr="00183EBC">
              <w:t>Рассчитывать силы закрепления заготовок и деталей машиностроительных изделий средней сложности</w:t>
            </w:r>
          </w:p>
        </w:tc>
      </w:tr>
      <w:tr w:rsidR="00183EBC" w:rsidRPr="00183EBC" w14:paraId="0A8FD1B4" w14:textId="77777777" w:rsidTr="00507BB8">
        <w:trPr>
          <w:trHeight w:val="20"/>
        </w:trPr>
        <w:tc>
          <w:tcPr>
            <w:tcW w:w="1072" w:type="pct"/>
            <w:vMerge/>
          </w:tcPr>
          <w:p w14:paraId="641C014A" w14:textId="77777777" w:rsidR="00270A63" w:rsidRPr="00183EBC" w:rsidDel="002A1D54" w:rsidRDefault="00270A63" w:rsidP="00270A63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216A6ACC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Использовать системы CAPP</w:t>
            </w:r>
            <w:r w:rsidRPr="00183EBC">
              <w:noBreakHyphen/>
              <w:t>системы для поиска типовых технологических процессов и технологических процессов – аналогов для машиностроительных изделий средней сложности</w:t>
            </w:r>
          </w:p>
        </w:tc>
      </w:tr>
      <w:tr w:rsidR="00183EBC" w:rsidRPr="00183EBC" w14:paraId="24C99CE8" w14:textId="77777777" w:rsidTr="00507BB8">
        <w:trPr>
          <w:trHeight w:val="20"/>
        </w:trPr>
        <w:tc>
          <w:tcPr>
            <w:tcW w:w="1072" w:type="pct"/>
            <w:vMerge/>
          </w:tcPr>
          <w:p w14:paraId="4A6CA5B4" w14:textId="77777777" w:rsidR="00270A63" w:rsidRPr="00183EBC" w:rsidDel="002A1D54" w:rsidRDefault="00270A63" w:rsidP="00270A63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451DD6E3" w14:textId="431CF39B" w:rsidR="00270A63" w:rsidRPr="00183EBC" w:rsidRDefault="00270A63" w:rsidP="00270A63">
            <w:pPr>
              <w:pStyle w:val="aff2"/>
              <w:jc w:val="both"/>
            </w:pPr>
            <w:r w:rsidRPr="00183EBC">
              <w:t>Использовать CAPP-системы для редактирования типовых технологических процессов и технологических процессов</w:t>
            </w:r>
            <w:r w:rsidR="00183EBC" w:rsidRPr="00183EBC">
              <w:t xml:space="preserve"> </w:t>
            </w:r>
            <w:r w:rsidRPr="00183EBC">
              <w:t>– аналогов для машиностроительных изделий средней сложности</w:t>
            </w:r>
          </w:p>
        </w:tc>
      </w:tr>
      <w:tr w:rsidR="00183EBC" w:rsidRPr="00183EBC" w14:paraId="26E6BABF" w14:textId="77777777" w:rsidTr="00507BB8">
        <w:trPr>
          <w:trHeight w:val="20"/>
        </w:trPr>
        <w:tc>
          <w:tcPr>
            <w:tcW w:w="1072" w:type="pct"/>
            <w:vMerge/>
          </w:tcPr>
          <w:p w14:paraId="65952CF9" w14:textId="77777777" w:rsidR="00270A63" w:rsidRPr="00183EBC" w:rsidDel="002A1D54" w:rsidRDefault="00270A63" w:rsidP="00270A63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26EB2B3E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 xml:space="preserve">Использовать CAPP-системы для определения технологических возможностей стандартных средств технологического оснащения, </w:t>
            </w:r>
            <w:r w:rsidRPr="00183EBC">
              <w:lastRenderedPageBreak/>
              <w:t>используемых в технологических процессах автоматизированного изготовления машиностроительных изделий средней сложности</w:t>
            </w:r>
          </w:p>
        </w:tc>
      </w:tr>
      <w:tr w:rsidR="00183EBC" w:rsidRPr="00183EBC" w14:paraId="47AEAD40" w14:textId="77777777" w:rsidTr="00507BB8">
        <w:trPr>
          <w:trHeight w:val="20"/>
        </w:trPr>
        <w:tc>
          <w:tcPr>
            <w:tcW w:w="1072" w:type="pct"/>
            <w:vMerge/>
          </w:tcPr>
          <w:p w14:paraId="7C970753" w14:textId="77777777" w:rsidR="00270A63" w:rsidRPr="00183EBC" w:rsidDel="002A1D54" w:rsidRDefault="00270A63" w:rsidP="00270A63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49010878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Использовать CAPP-системы для определения технологических возможностей стандартных контрольно-измерительных приборов и инструмента, используемых в технологических процессах автоматизированного изготовления машиностроительных изделий средней сложности</w:t>
            </w:r>
          </w:p>
        </w:tc>
      </w:tr>
      <w:tr w:rsidR="00183EBC" w:rsidRPr="00183EBC" w14:paraId="4EAEFAF8" w14:textId="77777777" w:rsidTr="00507BB8">
        <w:trPr>
          <w:trHeight w:val="20"/>
        </w:trPr>
        <w:tc>
          <w:tcPr>
            <w:tcW w:w="1072" w:type="pct"/>
            <w:vMerge/>
          </w:tcPr>
          <w:p w14:paraId="133938EF" w14:textId="77777777" w:rsidR="00270A63" w:rsidRPr="00183EBC" w:rsidDel="002A1D54" w:rsidRDefault="00270A63" w:rsidP="00270A63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1549E3A5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Использовать CAPP-системы и САПР производителей режущего инструмента для выбора технологических режимов технологических операций автоматизированного изготовления машиностроительных изделий средней сложности</w:t>
            </w:r>
          </w:p>
        </w:tc>
      </w:tr>
      <w:tr w:rsidR="00183EBC" w:rsidRPr="00183EBC" w14:paraId="2AF696B9" w14:textId="77777777" w:rsidTr="00507BB8">
        <w:trPr>
          <w:trHeight w:val="20"/>
        </w:trPr>
        <w:tc>
          <w:tcPr>
            <w:tcW w:w="1072" w:type="pct"/>
            <w:vMerge/>
          </w:tcPr>
          <w:p w14:paraId="29DEE79E" w14:textId="77777777" w:rsidR="00270A63" w:rsidRPr="00183EBC" w:rsidDel="002A1D54" w:rsidRDefault="00270A63" w:rsidP="00270A63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676864F9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 xml:space="preserve">Использовать CAPP-системы для нормирования технологических операций автоматизированного изготовления машиностроительных изделий средней сложности </w:t>
            </w:r>
          </w:p>
        </w:tc>
      </w:tr>
      <w:tr w:rsidR="00183EBC" w:rsidRPr="00183EBC" w14:paraId="1B7B3530" w14:textId="77777777" w:rsidTr="00507BB8">
        <w:trPr>
          <w:trHeight w:val="20"/>
        </w:trPr>
        <w:tc>
          <w:tcPr>
            <w:tcW w:w="1072" w:type="pct"/>
            <w:vMerge/>
          </w:tcPr>
          <w:p w14:paraId="5101111F" w14:textId="77777777" w:rsidR="006D738D" w:rsidRPr="00183EBC" w:rsidDel="002A1D54" w:rsidRDefault="006D738D" w:rsidP="00270A63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30FAAAE7" w14:textId="77777777" w:rsidR="006D738D" w:rsidRPr="00183EBC" w:rsidRDefault="006D738D" w:rsidP="00270A63">
            <w:pPr>
              <w:pStyle w:val="aff2"/>
              <w:jc w:val="both"/>
            </w:pPr>
            <w:r w:rsidRPr="00183EBC">
              <w:t>Устанавливать основные требования к специальным средствам технологического оснащения, разрабатываемым для реализации технологических процессов автоматизированного изготовления машиностроительных изделий средней сложности</w:t>
            </w:r>
          </w:p>
        </w:tc>
      </w:tr>
      <w:tr w:rsidR="00183EBC" w:rsidRPr="00183EBC" w14:paraId="0E6BD006" w14:textId="77777777" w:rsidTr="00507BB8">
        <w:trPr>
          <w:trHeight w:val="20"/>
        </w:trPr>
        <w:tc>
          <w:tcPr>
            <w:tcW w:w="1072" w:type="pct"/>
            <w:vMerge/>
          </w:tcPr>
          <w:p w14:paraId="60B44109" w14:textId="77777777" w:rsidR="006D738D" w:rsidRPr="00183EBC" w:rsidDel="002A1D54" w:rsidRDefault="006D738D" w:rsidP="00270A63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7E2FE4DC" w14:textId="77777777" w:rsidR="006D738D" w:rsidRPr="00183EBC" w:rsidRDefault="006D738D" w:rsidP="00270A63">
            <w:pPr>
              <w:pStyle w:val="aff2"/>
              <w:jc w:val="both"/>
            </w:pPr>
            <w:r w:rsidRPr="00183EBC">
              <w:t>Рассчитывать припуски и промежуточные размеры на обработку поверхностей машиностроительных изделий средней сложности</w:t>
            </w:r>
          </w:p>
        </w:tc>
      </w:tr>
      <w:tr w:rsidR="00183EBC" w:rsidRPr="00183EBC" w14:paraId="2DE7ECA9" w14:textId="77777777" w:rsidTr="00507BB8">
        <w:trPr>
          <w:trHeight w:val="20"/>
        </w:trPr>
        <w:tc>
          <w:tcPr>
            <w:tcW w:w="1072" w:type="pct"/>
            <w:vMerge/>
          </w:tcPr>
          <w:p w14:paraId="591832A5" w14:textId="77777777" w:rsidR="00270A63" w:rsidRPr="00183EBC" w:rsidDel="002A1D54" w:rsidRDefault="00270A63" w:rsidP="00270A63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105BD430" w14:textId="77777777" w:rsidR="00270A63" w:rsidRPr="00183EBC" w:rsidRDefault="00270A63" w:rsidP="00270A63">
            <w:pPr>
              <w:jc w:val="both"/>
            </w:pPr>
            <w:r w:rsidRPr="00183EBC">
              <w:t>Использовать CAD- и CAPP-системы для оформления технологической документации на технологические процессы автоматизированного изготовления машиностроительных изделий средней сложности</w:t>
            </w:r>
          </w:p>
        </w:tc>
      </w:tr>
      <w:tr w:rsidR="00183EBC" w:rsidRPr="00183EBC" w14:paraId="7F71424E" w14:textId="77777777" w:rsidTr="00507BB8">
        <w:trPr>
          <w:trHeight w:val="20"/>
        </w:trPr>
        <w:tc>
          <w:tcPr>
            <w:tcW w:w="1072" w:type="pct"/>
            <w:vMerge w:val="restart"/>
          </w:tcPr>
          <w:p w14:paraId="356EE437" w14:textId="77777777" w:rsidR="00270A63" w:rsidRPr="00183EBC" w:rsidRDefault="00270A63" w:rsidP="00270A63">
            <w:r w:rsidRPr="00183EBC" w:rsidDel="002A1D54">
              <w:rPr>
                <w:bCs w:val="0"/>
              </w:rPr>
              <w:t>Необходимые знания</w:t>
            </w:r>
          </w:p>
        </w:tc>
        <w:tc>
          <w:tcPr>
            <w:tcW w:w="3928" w:type="pct"/>
          </w:tcPr>
          <w:p w14:paraId="7A35DD21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Технические требования, предъявляемые к машиностроительным изделиям средней сложности</w:t>
            </w:r>
          </w:p>
        </w:tc>
      </w:tr>
      <w:tr w:rsidR="00183EBC" w:rsidRPr="00183EBC" w14:paraId="74E62278" w14:textId="77777777" w:rsidTr="00507BB8">
        <w:trPr>
          <w:trHeight w:val="20"/>
        </w:trPr>
        <w:tc>
          <w:tcPr>
            <w:tcW w:w="1072" w:type="pct"/>
            <w:vMerge/>
          </w:tcPr>
          <w:p w14:paraId="3709AC56" w14:textId="77777777" w:rsidR="00270A63" w:rsidRPr="00183EBC" w:rsidDel="002A1D54" w:rsidRDefault="00270A63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09253EC8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Основные автоматизированные методы контроля технических требований, предъявляемых к машиностроительным изделиям средней сложности</w:t>
            </w:r>
          </w:p>
        </w:tc>
      </w:tr>
      <w:tr w:rsidR="00183EBC" w:rsidRPr="00183EBC" w14:paraId="2E922BC2" w14:textId="77777777" w:rsidTr="00507BB8">
        <w:trPr>
          <w:trHeight w:val="20"/>
        </w:trPr>
        <w:tc>
          <w:tcPr>
            <w:tcW w:w="1072" w:type="pct"/>
            <w:vMerge/>
          </w:tcPr>
          <w:p w14:paraId="3BC54F0E" w14:textId="77777777" w:rsidR="00270A63" w:rsidRPr="00183EBC" w:rsidDel="002A1D54" w:rsidRDefault="00270A63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1B76907F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Основные технологические свойства конструкционных материалов машиностроительных изделий средней сложности</w:t>
            </w:r>
          </w:p>
        </w:tc>
      </w:tr>
      <w:tr w:rsidR="00183EBC" w:rsidRPr="00183EBC" w14:paraId="4D6384A7" w14:textId="77777777" w:rsidTr="00507BB8">
        <w:trPr>
          <w:trHeight w:val="20"/>
        </w:trPr>
        <w:tc>
          <w:tcPr>
            <w:tcW w:w="1072" w:type="pct"/>
            <w:vMerge/>
          </w:tcPr>
          <w:p w14:paraId="38A5803A" w14:textId="77777777" w:rsidR="00270A63" w:rsidRPr="00183EBC" w:rsidDel="002A1D54" w:rsidRDefault="00270A63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4035073D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Характеристики основных видов исходных заготовок и методов их получения</w:t>
            </w:r>
          </w:p>
        </w:tc>
      </w:tr>
      <w:tr w:rsidR="00183EBC" w:rsidRPr="00183EBC" w14:paraId="47DCBCEA" w14:textId="77777777" w:rsidTr="00507BB8">
        <w:trPr>
          <w:trHeight w:val="20"/>
        </w:trPr>
        <w:tc>
          <w:tcPr>
            <w:tcW w:w="1072" w:type="pct"/>
            <w:vMerge/>
          </w:tcPr>
          <w:p w14:paraId="7DE4DE2B" w14:textId="77777777" w:rsidR="00270A63" w:rsidRPr="00183EBC" w:rsidDel="002A1D54" w:rsidRDefault="00270A63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502C2037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Основные принципы работы в современных CAD-системах</w:t>
            </w:r>
          </w:p>
        </w:tc>
      </w:tr>
      <w:tr w:rsidR="00183EBC" w:rsidRPr="00183EBC" w14:paraId="67743090" w14:textId="77777777" w:rsidTr="00507BB8">
        <w:trPr>
          <w:trHeight w:val="20"/>
        </w:trPr>
        <w:tc>
          <w:tcPr>
            <w:tcW w:w="1072" w:type="pct"/>
            <w:vMerge/>
          </w:tcPr>
          <w:p w14:paraId="7A483C2A" w14:textId="77777777" w:rsidR="00270A63" w:rsidRPr="00183EBC" w:rsidDel="002A1D54" w:rsidRDefault="00270A63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40390B52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Современные CAD-системы, их функциональные возможности для проектирования геометрических 2D- и 3D-моделей машиностроительных изделий средней сложности</w:t>
            </w:r>
          </w:p>
        </w:tc>
      </w:tr>
      <w:tr w:rsidR="00183EBC" w:rsidRPr="00183EBC" w14:paraId="12A4F68A" w14:textId="77777777" w:rsidTr="00507BB8">
        <w:trPr>
          <w:trHeight w:val="20"/>
        </w:trPr>
        <w:tc>
          <w:tcPr>
            <w:tcW w:w="1072" w:type="pct"/>
            <w:vMerge/>
          </w:tcPr>
          <w:p w14:paraId="6F77F41A" w14:textId="77777777" w:rsidR="00270A63" w:rsidRPr="00183EBC" w:rsidDel="002A1D54" w:rsidRDefault="00270A63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67DC89F2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Основные технологические возможности заготовительных производств организации</w:t>
            </w:r>
          </w:p>
        </w:tc>
      </w:tr>
      <w:tr w:rsidR="00183EBC" w:rsidRPr="00183EBC" w14:paraId="5C5226E6" w14:textId="77777777" w:rsidTr="00507BB8">
        <w:trPr>
          <w:trHeight w:val="20"/>
        </w:trPr>
        <w:tc>
          <w:tcPr>
            <w:tcW w:w="1072" w:type="pct"/>
            <w:vMerge/>
          </w:tcPr>
          <w:p w14:paraId="5D92B5A4" w14:textId="77777777" w:rsidR="00270A63" w:rsidRPr="00183EBC" w:rsidDel="002A1D54" w:rsidRDefault="00270A63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604F468B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Принципы выбора технологических баз в автоматизированном производстве</w:t>
            </w:r>
          </w:p>
        </w:tc>
      </w:tr>
      <w:tr w:rsidR="00183EBC" w:rsidRPr="00183EBC" w14:paraId="7DD525DE" w14:textId="77777777" w:rsidTr="00507BB8">
        <w:trPr>
          <w:trHeight w:val="20"/>
        </w:trPr>
        <w:tc>
          <w:tcPr>
            <w:tcW w:w="1072" w:type="pct"/>
            <w:vMerge/>
          </w:tcPr>
          <w:p w14:paraId="56AB2EAE" w14:textId="77777777" w:rsidR="00270A63" w:rsidRPr="00183EBC" w:rsidDel="002A1D54" w:rsidRDefault="00270A63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002A9CFC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Типовые схемы базирования и закрепления заготовок и деталей машиностроительных изделий средней сложности в автоматизированном производстве</w:t>
            </w:r>
          </w:p>
        </w:tc>
      </w:tr>
      <w:tr w:rsidR="00183EBC" w:rsidRPr="00183EBC" w14:paraId="742169AA" w14:textId="77777777" w:rsidTr="00507BB8">
        <w:trPr>
          <w:trHeight w:val="20"/>
        </w:trPr>
        <w:tc>
          <w:tcPr>
            <w:tcW w:w="1072" w:type="pct"/>
            <w:vMerge/>
          </w:tcPr>
          <w:p w14:paraId="751AA9F0" w14:textId="77777777" w:rsidR="006D738D" w:rsidRPr="00183EBC" w:rsidDel="002A1D54" w:rsidRDefault="006D738D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1AF640D2" w14:textId="77777777" w:rsidR="006D738D" w:rsidRPr="00183EBC" w:rsidRDefault="006D738D" w:rsidP="00270A63">
            <w:pPr>
              <w:pStyle w:val="aff2"/>
              <w:jc w:val="both"/>
            </w:pPr>
            <w:r w:rsidRPr="00183EBC">
              <w:t>Методики расчета сил закрепления</w:t>
            </w:r>
          </w:p>
        </w:tc>
      </w:tr>
      <w:tr w:rsidR="00183EBC" w:rsidRPr="00183EBC" w14:paraId="5D3E707E" w14:textId="77777777" w:rsidTr="00507BB8">
        <w:trPr>
          <w:trHeight w:val="20"/>
        </w:trPr>
        <w:tc>
          <w:tcPr>
            <w:tcW w:w="1072" w:type="pct"/>
            <w:vMerge/>
          </w:tcPr>
          <w:p w14:paraId="40DF937F" w14:textId="77777777" w:rsidR="00270A63" w:rsidRPr="00183EBC" w:rsidDel="002A1D54" w:rsidRDefault="00270A63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5C2A48F9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Типовые технологические процессы автоматизированного изготовления машиностроительных изделий средней сложности</w:t>
            </w:r>
          </w:p>
        </w:tc>
      </w:tr>
      <w:tr w:rsidR="00183EBC" w:rsidRPr="00183EBC" w14:paraId="6E7678CC" w14:textId="77777777" w:rsidTr="00507BB8">
        <w:trPr>
          <w:trHeight w:val="20"/>
        </w:trPr>
        <w:tc>
          <w:tcPr>
            <w:tcW w:w="1072" w:type="pct"/>
            <w:vMerge/>
          </w:tcPr>
          <w:p w14:paraId="3F6E6B2A" w14:textId="77777777" w:rsidR="00270A63" w:rsidRPr="00183EBC" w:rsidDel="002A1D54" w:rsidRDefault="00270A63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0A11F87D" w14:textId="61DED620" w:rsidR="00270A63" w:rsidRPr="00183EBC" w:rsidRDefault="00270A63" w:rsidP="00270A63">
            <w:pPr>
              <w:pStyle w:val="aff2"/>
              <w:jc w:val="both"/>
            </w:pPr>
            <w:r w:rsidRPr="00183EBC">
              <w:t>Принципы поиска технологического процесса</w:t>
            </w:r>
            <w:r w:rsidR="00183EBC" w:rsidRPr="00183EBC">
              <w:t xml:space="preserve"> – </w:t>
            </w:r>
            <w:r w:rsidRPr="00183EBC">
              <w:t>аналога изготовления машиностроительных изделий средней сложности с применением CAPP-систем</w:t>
            </w:r>
          </w:p>
        </w:tc>
      </w:tr>
      <w:tr w:rsidR="00183EBC" w:rsidRPr="00183EBC" w14:paraId="13AC6D6F" w14:textId="77777777" w:rsidTr="00507BB8">
        <w:trPr>
          <w:trHeight w:val="20"/>
        </w:trPr>
        <w:tc>
          <w:tcPr>
            <w:tcW w:w="1072" w:type="pct"/>
            <w:vMerge/>
          </w:tcPr>
          <w:p w14:paraId="52051C73" w14:textId="77777777" w:rsidR="00270A63" w:rsidRPr="00183EBC" w:rsidDel="002A1D54" w:rsidRDefault="00270A63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7CF30FA7" w14:textId="43D086A1" w:rsidR="00270A63" w:rsidRPr="00183EBC" w:rsidRDefault="00270A63" w:rsidP="00507BB8">
            <w:pPr>
              <w:pStyle w:val="aff2"/>
              <w:jc w:val="both"/>
            </w:pPr>
            <w:r w:rsidRPr="00183EBC">
              <w:t>Основные средства технологического оснащения, используемые в технологических процессах автоматизированного изготовления деталей машиностроения средней сложности, и принципы их работы</w:t>
            </w:r>
          </w:p>
        </w:tc>
      </w:tr>
      <w:tr w:rsidR="00183EBC" w:rsidRPr="00183EBC" w14:paraId="29593D30" w14:textId="77777777" w:rsidTr="00507BB8">
        <w:trPr>
          <w:trHeight w:val="20"/>
        </w:trPr>
        <w:tc>
          <w:tcPr>
            <w:tcW w:w="1072" w:type="pct"/>
            <w:vMerge/>
          </w:tcPr>
          <w:p w14:paraId="58EF073A" w14:textId="77777777" w:rsidR="00270A63" w:rsidRPr="00183EBC" w:rsidDel="002A1D54" w:rsidRDefault="00270A63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64F515FB" w14:textId="77777777" w:rsidR="00270A63" w:rsidRPr="00183EBC" w:rsidRDefault="006D738D" w:rsidP="006D738D">
            <w:pPr>
              <w:pStyle w:val="aff2"/>
              <w:jc w:val="both"/>
            </w:pPr>
            <w:r w:rsidRPr="00183EBC">
              <w:t>Т</w:t>
            </w:r>
            <w:r w:rsidR="00270A63" w:rsidRPr="00183EBC">
              <w:t>ехнологические возможности средств технологического оснащения</w:t>
            </w:r>
          </w:p>
        </w:tc>
      </w:tr>
      <w:tr w:rsidR="00183EBC" w:rsidRPr="00183EBC" w14:paraId="387CC84A" w14:textId="77777777" w:rsidTr="00507BB8">
        <w:trPr>
          <w:trHeight w:val="20"/>
        </w:trPr>
        <w:tc>
          <w:tcPr>
            <w:tcW w:w="1072" w:type="pct"/>
            <w:vMerge/>
          </w:tcPr>
          <w:p w14:paraId="5F8D2FB4" w14:textId="77777777" w:rsidR="00270A63" w:rsidRPr="00183EBC" w:rsidDel="002A1D54" w:rsidRDefault="00270A63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466C015B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Принципы выбора средств технологического оснащения</w:t>
            </w:r>
            <w:r w:rsidR="006D738D" w:rsidRPr="00183EBC">
              <w:t>, используемых в технологических процессах изготовления машиностроительных изделий средней сложности</w:t>
            </w:r>
          </w:p>
        </w:tc>
      </w:tr>
      <w:tr w:rsidR="00183EBC" w:rsidRPr="00183EBC" w14:paraId="545D8D71" w14:textId="77777777" w:rsidTr="00507BB8">
        <w:trPr>
          <w:trHeight w:val="20"/>
        </w:trPr>
        <w:tc>
          <w:tcPr>
            <w:tcW w:w="1072" w:type="pct"/>
            <w:vMerge/>
          </w:tcPr>
          <w:p w14:paraId="261C9C9F" w14:textId="77777777" w:rsidR="00270A63" w:rsidRPr="00183EBC" w:rsidDel="002A1D54" w:rsidRDefault="00270A63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32B13C28" w14:textId="77777777" w:rsidR="00270A63" w:rsidRPr="00183EBC" w:rsidRDefault="006D738D" w:rsidP="00270A63">
            <w:pPr>
              <w:pStyle w:val="aff2"/>
              <w:jc w:val="both"/>
            </w:pPr>
            <w:r w:rsidRPr="00183EBC">
              <w:t>Т</w:t>
            </w:r>
            <w:r w:rsidR="00270A63" w:rsidRPr="00183EBC">
              <w:t>ехнологические возможности стандартных автоматизированных контрольно-измерительных приборов и инструмента</w:t>
            </w:r>
          </w:p>
        </w:tc>
      </w:tr>
      <w:tr w:rsidR="00183EBC" w:rsidRPr="00183EBC" w14:paraId="2180CB69" w14:textId="77777777" w:rsidTr="00507BB8">
        <w:trPr>
          <w:trHeight w:val="20"/>
        </w:trPr>
        <w:tc>
          <w:tcPr>
            <w:tcW w:w="1072" w:type="pct"/>
            <w:vMerge/>
          </w:tcPr>
          <w:p w14:paraId="240809C2" w14:textId="77777777" w:rsidR="00270A63" w:rsidRPr="00183EBC" w:rsidDel="002A1D54" w:rsidRDefault="00270A63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636B2BEB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Принципы выбора автоматизированных контрольно-измерительных приборов и инструмента</w:t>
            </w:r>
          </w:p>
        </w:tc>
      </w:tr>
      <w:tr w:rsidR="00183EBC" w:rsidRPr="00183EBC" w14:paraId="79129642" w14:textId="77777777" w:rsidTr="00507BB8">
        <w:trPr>
          <w:trHeight w:val="20"/>
        </w:trPr>
        <w:tc>
          <w:tcPr>
            <w:tcW w:w="1072" w:type="pct"/>
            <w:vMerge/>
          </w:tcPr>
          <w:p w14:paraId="65084A58" w14:textId="77777777" w:rsidR="00270A63" w:rsidRPr="00183EBC" w:rsidDel="002A1D54" w:rsidRDefault="00270A63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0A18EB96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Методика выбора технологических режимов технологических операций автоматизированного изготовления машиностроительных изделий средней сложности с применением CAPP-систем</w:t>
            </w:r>
          </w:p>
        </w:tc>
      </w:tr>
      <w:tr w:rsidR="00183EBC" w:rsidRPr="00183EBC" w14:paraId="1B105555" w14:textId="77777777" w:rsidTr="00507BB8">
        <w:trPr>
          <w:trHeight w:val="20"/>
        </w:trPr>
        <w:tc>
          <w:tcPr>
            <w:tcW w:w="1072" w:type="pct"/>
            <w:vMerge/>
          </w:tcPr>
          <w:p w14:paraId="591B47BA" w14:textId="77777777" w:rsidR="006D738D" w:rsidRPr="00183EBC" w:rsidDel="002A1D54" w:rsidRDefault="006D738D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069B9E30" w14:textId="77777777" w:rsidR="006D738D" w:rsidRPr="00183EBC" w:rsidRDefault="006D738D" w:rsidP="00270A63">
            <w:pPr>
              <w:pStyle w:val="aff2"/>
              <w:jc w:val="both"/>
            </w:pPr>
            <w:r w:rsidRPr="00183EBC">
              <w:t>Передовой отечественный и зарубежный опыт обеспечения качества автоматизированного изготовления машиностроительных изделий средней сложности; способы повышения производительности технологических процессов; прогрессивные средства технологического оснащения</w:t>
            </w:r>
          </w:p>
        </w:tc>
      </w:tr>
      <w:tr w:rsidR="00183EBC" w:rsidRPr="00183EBC" w14:paraId="19530E5C" w14:textId="77777777" w:rsidTr="00507BB8">
        <w:trPr>
          <w:trHeight w:val="20"/>
        </w:trPr>
        <w:tc>
          <w:tcPr>
            <w:tcW w:w="1072" w:type="pct"/>
            <w:vMerge/>
          </w:tcPr>
          <w:p w14:paraId="5CA652B4" w14:textId="77777777" w:rsidR="00270A63" w:rsidRPr="00183EBC" w:rsidDel="002A1D54" w:rsidRDefault="00270A63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73BF9F66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Нормативно-технические и руководящие документы по оформлению конструкторской и технологической документации</w:t>
            </w:r>
          </w:p>
        </w:tc>
      </w:tr>
      <w:tr w:rsidR="00183EBC" w:rsidRPr="00183EBC" w14:paraId="33653875" w14:textId="77777777" w:rsidTr="00507BB8">
        <w:trPr>
          <w:trHeight w:val="20"/>
        </w:trPr>
        <w:tc>
          <w:tcPr>
            <w:tcW w:w="1072" w:type="pct"/>
            <w:vMerge/>
          </w:tcPr>
          <w:p w14:paraId="225A8E1B" w14:textId="77777777" w:rsidR="00270A63" w:rsidRPr="00183EBC" w:rsidDel="002A1D54" w:rsidRDefault="00270A63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070A5B82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183EBC" w:rsidRPr="00183EBC" w14:paraId="53DA21EC" w14:textId="77777777" w:rsidTr="00507BB8">
        <w:trPr>
          <w:trHeight w:val="20"/>
        </w:trPr>
        <w:tc>
          <w:tcPr>
            <w:tcW w:w="1072" w:type="pct"/>
            <w:vMerge/>
          </w:tcPr>
          <w:p w14:paraId="4D33BD1D" w14:textId="77777777" w:rsidR="00270A63" w:rsidRPr="00183EBC" w:rsidDel="002A1D54" w:rsidRDefault="00270A63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54EAEEDB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Основные принципы работы в современных CAPP-системах</w:t>
            </w:r>
          </w:p>
        </w:tc>
      </w:tr>
      <w:tr w:rsidR="00183EBC" w:rsidRPr="00183EBC" w14:paraId="49AFC403" w14:textId="77777777" w:rsidTr="00507BB8">
        <w:trPr>
          <w:trHeight w:val="20"/>
        </w:trPr>
        <w:tc>
          <w:tcPr>
            <w:tcW w:w="1072" w:type="pct"/>
            <w:vMerge/>
          </w:tcPr>
          <w:p w14:paraId="725436D2" w14:textId="77777777" w:rsidR="00270A63" w:rsidRPr="00183EBC" w:rsidDel="002A1D54" w:rsidRDefault="00270A63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23C7F932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Современные CAPP-системы, их функциональные возможности для проектирования технологических процессов автоматизированного изготовления машиностроительных изделий средней сложности</w:t>
            </w:r>
          </w:p>
        </w:tc>
      </w:tr>
      <w:tr w:rsidR="00183EBC" w:rsidRPr="00183EBC" w14:paraId="16D26C5E" w14:textId="77777777" w:rsidTr="00507BB8">
        <w:trPr>
          <w:trHeight w:val="20"/>
        </w:trPr>
        <w:tc>
          <w:tcPr>
            <w:tcW w:w="1072" w:type="pct"/>
            <w:vMerge/>
          </w:tcPr>
          <w:p w14:paraId="76FF808D" w14:textId="77777777" w:rsidR="00270A63" w:rsidRPr="00183EBC" w:rsidDel="002A1D54" w:rsidRDefault="00270A63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42F39CC8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Средства технологического оснащения, контрольно-измерительные приборы и инструмент, применяемые в организации</w:t>
            </w:r>
          </w:p>
        </w:tc>
      </w:tr>
      <w:tr w:rsidR="00183EBC" w:rsidRPr="00183EBC" w14:paraId="53A61B03" w14:textId="77777777" w:rsidTr="00507BB8">
        <w:trPr>
          <w:trHeight w:val="20"/>
        </w:trPr>
        <w:tc>
          <w:tcPr>
            <w:tcW w:w="1072" w:type="pct"/>
            <w:vMerge/>
          </w:tcPr>
          <w:p w14:paraId="2193FF1C" w14:textId="77777777" w:rsidR="00270A63" w:rsidRPr="00183EBC" w:rsidDel="002A1D54" w:rsidRDefault="00270A63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45AE880C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Технологические процессы автоматизированного изготовления машиностроительных изделий средней сложности, используемые в организации</w:t>
            </w:r>
          </w:p>
        </w:tc>
      </w:tr>
      <w:tr w:rsidR="00183EBC" w:rsidRPr="00183EBC" w14:paraId="7F85ED44" w14:textId="77777777" w:rsidTr="00507BB8">
        <w:trPr>
          <w:trHeight w:val="20"/>
        </w:trPr>
        <w:tc>
          <w:tcPr>
            <w:tcW w:w="1072" w:type="pct"/>
            <w:vMerge/>
          </w:tcPr>
          <w:p w14:paraId="26671616" w14:textId="77777777" w:rsidR="00270A63" w:rsidRPr="00183EBC" w:rsidDel="002A1D54" w:rsidRDefault="00270A63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5BC71538" w14:textId="77777777" w:rsidR="00270A63" w:rsidRPr="00183EBC" w:rsidRDefault="00270A63" w:rsidP="00270A63">
            <w:pPr>
              <w:pStyle w:val="aff2"/>
              <w:jc w:val="both"/>
            </w:pPr>
            <w:r w:rsidRPr="00183EBC">
              <w:t>Процедуры согласования и утверждения технологической и конструкторской документации, принятые в организации</w:t>
            </w:r>
          </w:p>
        </w:tc>
      </w:tr>
      <w:tr w:rsidR="00183EBC" w:rsidRPr="00183EBC" w14:paraId="7DF4F560" w14:textId="77777777" w:rsidTr="00507BB8">
        <w:trPr>
          <w:trHeight w:val="20"/>
        </w:trPr>
        <w:tc>
          <w:tcPr>
            <w:tcW w:w="1072" w:type="pct"/>
            <w:vMerge/>
          </w:tcPr>
          <w:p w14:paraId="4FEC476F" w14:textId="77777777" w:rsidR="00270A63" w:rsidRPr="00183EBC" w:rsidDel="002A1D54" w:rsidRDefault="00270A63" w:rsidP="00270A6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367D3F5F" w14:textId="77777777" w:rsidR="00270A63" w:rsidRPr="00183EBC" w:rsidRDefault="00270A63" w:rsidP="00270A63">
            <w:pPr>
              <w:jc w:val="both"/>
            </w:pPr>
            <w:r w:rsidRPr="00183EBC">
              <w:t>Функциональные возможности и особенности работы в PDM- и ERP-системах, используемых в организации</w:t>
            </w:r>
          </w:p>
        </w:tc>
      </w:tr>
      <w:tr w:rsidR="00270A63" w:rsidRPr="00183EBC" w14:paraId="3D28AF7C" w14:textId="77777777" w:rsidTr="00507BB8">
        <w:trPr>
          <w:trHeight w:val="20"/>
        </w:trPr>
        <w:tc>
          <w:tcPr>
            <w:tcW w:w="1072" w:type="pct"/>
          </w:tcPr>
          <w:p w14:paraId="39766A39" w14:textId="77777777" w:rsidR="00270A63" w:rsidRPr="00183EBC" w:rsidDel="002A1D54" w:rsidRDefault="00270A63" w:rsidP="00270A63">
            <w:pPr>
              <w:widowControl w:val="0"/>
              <w:rPr>
                <w:bCs w:val="0"/>
              </w:rPr>
            </w:pPr>
            <w:r w:rsidRPr="00183EBC" w:rsidDel="002A1D54">
              <w:rPr>
                <w:bCs w:val="0"/>
              </w:rPr>
              <w:t>Другие характеристики</w:t>
            </w:r>
          </w:p>
        </w:tc>
        <w:tc>
          <w:tcPr>
            <w:tcW w:w="3928" w:type="pct"/>
          </w:tcPr>
          <w:p w14:paraId="0ED5DA69" w14:textId="77777777" w:rsidR="00270A63" w:rsidRPr="00183EBC" w:rsidRDefault="00270A63" w:rsidP="00270A63">
            <w:pPr>
              <w:jc w:val="both"/>
            </w:pPr>
            <w:r w:rsidRPr="00183EBC">
              <w:t>-</w:t>
            </w:r>
          </w:p>
        </w:tc>
      </w:tr>
    </w:tbl>
    <w:p w14:paraId="1D8B2FE0" w14:textId="77777777" w:rsidR="00507BB8" w:rsidRPr="00183EBC" w:rsidRDefault="00507BB8" w:rsidP="000D76F1">
      <w:pPr>
        <w:rPr>
          <w:b/>
          <w:bCs w:val="0"/>
        </w:rPr>
      </w:pPr>
    </w:p>
    <w:p w14:paraId="5CE0EA82" w14:textId="31C995F9" w:rsidR="00104F32" w:rsidRPr="00183EBC" w:rsidRDefault="00C20BD5" w:rsidP="000D76F1">
      <w:pPr>
        <w:rPr>
          <w:b/>
          <w:bCs w:val="0"/>
        </w:rPr>
      </w:pPr>
      <w:r w:rsidRPr="00183EBC">
        <w:rPr>
          <w:b/>
          <w:bCs w:val="0"/>
        </w:rPr>
        <w:t>3.2.3. Трудовая функция</w:t>
      </w:r>
    </w:p>
    <w:p w14:paraId="3B915B7D" w14:textId="77777777" w:rsidR="00AF6865" w:rsidRPr="00183EBC" w:rsidRDefault="00AF6865" w:rsidP="00AF686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7"/>
        <w:gridCol w:w="4177"/>
        <w:gridCol w:w="963"/>
        <w:gridCol w:w="1128"/>
        <w:gridCol w:w="1926"/>
        <w:gridCol w:w="650"/>
      </w:tblGrid>
      <w:tr w:rsidR="00823661" w:rsidRPr="00183EBC" w14:paraId="24D76B44" w14:textId="77777777" w:rsidTr="00AE766C">
        <w:trPr>
          <w:trHeight w:val="278"/>
        </w:trPr>
        <w:tc>
          <w:tcPr>
            <w:tcW w:w="75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26F9137" w14:textId="77777777" w:rsidR="00823661" w:rsidRPr="00183EBC" w:rsidRDefault="00197517" w:rsidP="00197517">
            <w:r w:rsidRPr="00183EBC">
              <w:rPr>
                <w:sz w:val="20"/>
              </w:rPr>
              <w:t>Наименование</w:t>
            </w:r>
          </w:p>
        </w:tc>
        <w:tc>
          <w:tcPr>
            <w:tcW w:w="20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22DDC6" w14:textId="77777777" w:rsidR="00823661" w:rsidRPr="00183EBC" w:rsidRDefault="005724E8" w:rsidP="0074556E">
            <w:r w:rsidRPr="00183EBC">
              <w:t>Разработка управляющих программ для изготовления машиностроительных изделий средней сложности</w:t>
            </w:r>
          </w:p>
        </w:tc>
        <w:tc>
          <w:tcPr>
            <w:tcW w:w="46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DA2B2E5" w14:textId="77777777" w:rsidR="00823661" w:rsidRPr="00183EBC" w:rsidRDefault="00197517" w:rsidP="00AE766C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Код</w:t>
            </w:r>
          </w:p>
        </w:tc>
        <w:tc>
          <w:tcPr>
            <w:tcW w:w="5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B5DD59" w14:textId="77777777" w:rsidR="00823661" w:rsidRPr="00183EBC" w:rsidRDefault="008C4DD6" w:rsidP="00197517">
            <w:r w:rsidRPr="00183EBC">
              <w:rPr>
                <w:lang w:val="en-US"/>
              </w:rPr>
              <w:t>B</w:t>
            </w:r>
            <w:r w:rsidR="00D86F36" w:rsidRPr="00183EBC">
              <w:t>/03</w:t>
            </w:r>
            <w:r w:rsidR="00823661" w:rsidRPr="00183EBC">
              <w:t>.6</w:t>
            </w:r>
          </w:p>
        </w:tc>
        <w:tc>
          <w:tcPr>
            <w:tcW w:w="92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CF97738" w14:textId="77777777" w:rsidR="00823661" w:rsidRPr="00183EBC" w:rsidRDefault="003A5EA3" w:rsidP="00AE766C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5FA205" w14:textId="77777777" w:rsidR="00823661" w:rsidRPr="00183EBC" w:rsidRDefault="00ED34AD" w:rsidP="00A24DF0">
            <w:pPr>
              <w:jc w:val="center"/>
            </w:pPr>
            <w:r w:rsidRPr="00183EBC">
              <w:t>6</w:t>
            </w:r>
          </w:p>
        </w:tc>
      </w:tr>
    </w:tbl>
    <w:p w14:paraId="773AD42F" w14:textId="0509E825" w:rsidR="00AE766C" w:rsidRDefault="00AE766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1455"/>
        <w:gridCol w:w="644"/>
        <w:gridCol w:w="1930"/>
        <w:gridCol w:w="1330"/>
        <w:gridCol w:w="2374"/>
      </w:tblGrid>
      <w:tr w:rsidR="00183EBC" w:rsidRPr="00183EBC" w14:paraId="1049FAB5" w14:textId="77777777" w:rsidTr="00507BB8">
        <w:trPr>
          <w:trHeight w:val="227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6EB1007" w14:textId="77777777" w:rsidR="00823661" w:rsidRPr="00183EBC" w:rsidRDefault="003A5EA3" w:rsidP="00AE766C">
            <w:r w:rsidRPr="00183EBC">
              <w:rPr>
                <w:sz w:val="20"/>
              </w:rPr>
              <w:t>Происхождение трудовой функции</w:t>
            </w:r>
          </w:p>
        </w:tc>
        <w:tc>
          <w:tcPr>
            <w:tcW w:w="69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2D2A740" w14:textId="77777777" w:rsidR="00823661" w:rsidRPr="00183EBC" w:rsidRDefault="00197517" w:rsidP="00507BB8">
            <w:pPr>
              <w:jc w:val="center"/>
            </w:pPr>
            <w:r w:rsidRPr="00183EBC">
              <w:rPr>
                <w:sz w:val="20"/>
              </w:rPr>
              <w:t>Оригинал</w:t>
            </w:r>
          </w:p>
        </w:tc>
        <w:tc>
          <w:tcPr>
            <w:tcW w:w="30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666F967" w14:textId="77777777" w:rsidR="00823661" w:rsidRPr="00183EBC" w:rsidRDefault="00823661" w:rsidP="00507BB8">
            <w:pPr>
              <w:jc w:val="center"/>
            </w:pPr>
            <w:r w:rsidRPr="00183EBC">
              <w:t>X</w:t>
            </w:r>
          </w:p>
        </w:tc>
        <w:tc>
          <w:tcPr>
            <w:tcW w:w="9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77A8BE8" w14:textId="77777777" w:rsidR="00823661" w:rsidRPr="00183EBC" w:rsidRDefault="00197517" w:rsidP="00507BB8">
            <w:pPr>
              <w:jc w:val="center"/>
            </w:pPr>
            <w:r w:rsidRPr="00183EBC">
              <w:rPr>
                <w:sz w:val="20"/>
              </w:rPr>
              <w:t>Заимствовано из оригинала</w:t>
            </w:r>
          </w:p>
        </w:tc>
        <w:tc>
          <w:tcPr>
            <w:tcW w:w="6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356128D" w14:textId="77777777" w:rsidR="00823661" w:rsidRPr="00183EBC" w:rsidRDefault="00823661" w:rsidP="00507BB8">
            <w:pPr>
              <w:jc w:val="center"/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812B22B" w14:textId="77777777" w:rsidR="00823661" w:rsidRPr="00183EBC" w:rsidRDefault="00823661" w:rsidP="00507BB8">
            <w:pPr>
              <w:jc w:val="center"/>
            </w:pPr>
          </w:p>
        </w:tc>
      </w:tr>
      <w:tr w:rsidR="00823661" w:rsidRPr="00183EBC" w14:paraId="5BF8F2E9" w14:textId="77777777" w:rsidTr="00507BB8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0123B87E" w14:textId="77777777" w:rsidR="00823661" w:rsidRPr="00183EBC" w:rsidRDefault="00823661" w:rsidP="00197517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26958DE" w14:textId="77777777" w:rsidR="00823661" w:rsidRPr="00183EBC" w:rsidRDefault="00823661" w:rsidP="00197517"/>
        </w:tc>
        <w:tc>
          <w:tcPr>
            <w:tcW w:w="63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E83251A" w14:textId="77777777" w:rsidR="00823661" w:rsidRPr="00183EBC" w:rsidRDefault="00197517" w:rsidP="00197517">
            <w:pPr>
              <w:jc w:val="center"/>
            </w:pPr>
            <w:r w:rsidRPr="00183EBC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8331D53" w14:textId="77777777" w:rsidR="00823661" w:rsidRPr="00183EBC" w:rsidRDefault="00F33CBE" w:rsidP="0097049B">
            <w:pPr>
              <w:jc w:val="center"/>
            </w:pPr>
            <w:r w:rsidRPr="00183EBC">
              <w:rPr>
                <w:sz w:val="20"/>
              </w:rPr>
              <w:t xml:space="preserve">Регистрационный номер </w:t>
            </w:r>
            <w:r w:rsidR="003A5EA3" w:rsidRPr="00183EBC">
              <w:rPr>
                <w:sz w:val="20"/>
              </w:rPr>
              <w:t>профессионального стандарта</w:t>
            </w:r>
          </w:p>
        </w:tc>
      </w:tr>
    </w:tbl>
    <w:p w14:paraId="788BB4ED" w14:textId="77777777" w:rsidR="00AE766C" w:rsidRPr="00183EBC" w:rsidRDefault="00AE766C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83EBC" w:rsidRPr="00183EBC" w14:paraId="0D0F7577" w14:textId="77777777" w:rsidTr="00507BB8">
        <w:trPr>
          <w:trHeight w:val="20"/>
        </w:trPr>
        <w:tc>
          <w:tcPr>
            <w:tcW w:w="1072" w:type="pct"/>
            <w:vMerge w:val="restart"/>
          </w:tcPr>
          <w:p w14:paraId="22A8D199" w14:textId="77777777" w:rsidR="00087D47" w:rsidRPr="00183EBC" w:rsidRDefault="00087D47" w:rsidP="00087D47">
            <w:r w:rsidRPr="00183EBC">
              <w:t>Трудовые действия</w:t>
            </w:r>
          </w:p>
        </w:tc>
        <w:tc>
          <w:tcPr>
            <w:tcW w:w="3928" w:type="pct"/>
          </w:tcPr>
          <w:p w14:paraId="417DAAD5" w14:textId="77777777" w:rsidR="00087D47" w:rsidRPr="00183EBC" w:rsidRDefault="00087D47" w:rsidP="00087D47">
            <w:pPr>
              <w:pStyle w:val="aff2"/>
              <w:jc w:val="both"/>
            </w:pPr>
            <w:r w:rsidRPr="00183EBC">
              <w:t>Разработка и редактирование электронных моделей элементов технологической системы, необходимых для разработки управляющих программ для автоматизированного изготовления машиностроительных изделий средней сложности</w:t>
            </w:r>
          </w:p>
        </w:tc>
      </w:tr>
      <w:tr w:rsidR="00183EBC" w:rsidRPr="00183EBC" w14:paraId="3EA05FA3" w14:textId="77777777" w:rsidTr="00507BB8">
        <w:trPr>
          <w:trHeight w:val="20"/>
        </w:trPr>
        <w:tc>
          <w:tcPr>
            <w:tcW w:w="1072" w:type="pct"/>
            <w:vMerge/>
          </w:tcPr>
          <w:p w14:paraId="2519FFAB" w14:textId="77777777" w:rsidR="00087D47" w:rsidRPr="00183EBC" w:rsidRDefault="00087D47" w:rsidP="00087D47"/>
        </w:tc>
        <w:tc>
          <w:tcPr>
            <w:tcW w:w="3928" w:type="pct"/>
          </w:tcPr>
          <w:p w14:paraId="717207C1" w14:textId="77777777" w:rsidR="00087D47" w:rsidRPr="00183EBC" w:rsidRDefault="00087D47" w:rsidP="00894A32">
            <w:pPr>
              <w:pStyle w:val="aff2"/>
              <w:jc w:val="both"/>
            </w:pPr>
            <w:r w:rsidRPr="00183EBC">
              <w:t xml:space="preserve">Формирование и внесение в </w:t>
            </w:r>
            <w:r w:rsidRPr="00183EBC">
              <w:rPr>
                <w:lang w:val="en-US"/>
              </w:rPr>
              <w:t>CAM</w:t>
            </w:r>
            <w:r w:rsidRPr="00183EBC">
              <w:t>-систем</w:t>
            </w:r>
            <w:r w:rsidR="00894A32" w:rsidRPr="00183EBC">
              <w:t>у</w:t>
            </w:r>
            <w:r w:rsidRPr="00183EBC">
              <w:t xml:space="preserve"> исходной информации (системы </w:t>
            </w:r>
            <w:r w:rsidRPr="00183EBC">
              <w:lastRenderedPageBreak/>
              <w:t>координат, нулевые точки детали и режущего инструмента, рабочие плоскости, плоскости интерполяции, таблицы коррекции инструментов, защищенные зоны станка)</w:t>
            </w:r>
          </w:p>
        </w:tc>
      </w:tr>
      <w:tr w:rsidR="00183EBC" w:rsidRPr="00183EBC" w14:paraId="6C5D41FF" w14:textId="77777777" w:rsidTr="00507BB8">
        <w:trPr>
          <w:trHeight w:val="20"/>
        </w:trPr>
        <w:tc>
          <w:tcPr>
            <w:tcW w:w="1072" w:type="pct"/>
            <w:vMerge/>
          </w:tcPr>
          <w:p w14:paraId="2981D90B" w14:textId="77777777" w:rsidR="00087D47" w:rsidRPr="00183EBC" w:rsidRDefault="00087D47" w:rsidP="00087D47"/>
        </w:tc>
        <w:tc>
          <w:tcPr>
            <w:tcW w:w="3928" w:type="pct"/>
          </w:tcPr>
          <w:p w14:paraId="757032E4" w14:textId="77777777" w:rsidR="00087D47" w:rsidRPr="00183EBC" w:rsidRDefault="00087D47" w:rsidP="00087D47">
            <w:pPr>
              <w:pStyle w:val="aff2"/>
              <w:jc w:val="both"/>
            </w:pPr>
            <w:r w:rsidRPr="00183EBC">
              <w:t>Разработка планов операций автоматизированного изготовления машиностроительных изделий средней сложности</w:t>
            </w:r>
          </w:p>
        </w:tc>
      </w:tr>
      <w:tr w:rsidR="00183EBC" w:rsidRPr="00183EBC" w14:paraId="7C97DB03" w14:textId="77777777" w:rsidTr="00507BB8">
        <w:trPr>
          <w:trHeight w:val="20"/>
        </w:trPr>
        <w:tc>
          <w:tcPr>
            <w:tcW w:w="1072" w:type="pct"/>
            <w:vMerge/>
          </w:tcPr>
          <w:p w14:paraId="50B9C680" w14:textId="77777777" w:rsidR="00087D47" w:rsidRPr="00183EBC" w:rsidRDefault="00087D47" w:rsidP="00087D47"/>
        </w:tc>
        <w:tc>
          <w:tcPr>
            <w:tcW w:w="3928" w:type="pct"/>
          </w:tcPr>
          <w:p w14:paraId="020107E0" w14:textId="77777777" w:rsidR="00087D47" w:rsidRPr="00183EBC" w:rsidRDefault="00087D47" w:rsidP="00087D47">
            <w:pPr>
              <w:pStyle w:val="aff2"/>
              <w:jc w:val="both"/>
            </w:pPr>
            <w:r w:rsidRPr="00183EBC">
              <w:t>Программирование технологических и вспомогательных переходов операций автоматизированного изготовления машиностроительных изделий средней сложности</w:t>
            </w:r>
          </w:p>
        </w:tc>
      </w:tr>
      <w:tr w:rsidR="00183EBC" w:rsidRPr="00183EBC" w14:paraId="5711C15E" w14:textId="77777777" w:rsidTr="00507BB8">
        <w:trPr>
          <w:trHeight w:val="20"/>
        </w:trPr>
        <w:tc>
          <w:tcPr>
            <w:tcW w:w="1072" w:type="pct"/>
            <w:vMerge/>
          </w:tcPr>
          <w:p w14:paraId="68B9FC99" w14:textId="77777777" w:rsidR="00087D47" w:rsidRPr="00183EBC" w:rsidRDefault="00087D47" w:rsidP="00087D47"/>
        </w:tc>
        <w:tc>
          <w:tcPr>
            <w:tcW w:w="3928" w:type="pct"/>
          </w:tcPr>
          <w:p w14:paraId="421C69C0" w14:textId="4CDBD7D3" w:rsidR="00087D47" w:rsidRPr="00183EBC" w:rsidRDefault="006D428A" w:rsidP="00087D47">
            <w:pPr>
              <w:pStyle w:val="aff2"/>
              <w:jc w:val="both"/>
            </w:pPr>
            <w:r>
              <w:t>Адаптация управляющей программы к конкретному станку с ЧПУ с помощью постпроцессорной обработки</w:t>
            </w:r>
          </w:p>
        </w:tc>
      </w:tr>
      <w:tr w:rsidR="00183EBC" w:rsidRPr="00183EBC" w14:paraId="79BF91D4" w14:textId="77777777" w:rsidTr="00507BB8">
        <w:trPr>
          <w:trHeight w:val="20"/>
        </w:trPr>
        <w:tc>
          <w:tcPr>
            <w:tcW w:w="1072" w:type="pct"/>
            <w:vMerge/>
          </w:tcPr>
          <w:p w14:paraId="5F340C16" w14:textId="77777777" w:rsidR="004443F0" w:rsidRPr="00183EBC" w:rsidRDefault="004443F0" w:rsidP="00087D47"/>
        </w:tc>
        <w:tc>
          <w:tcPr>
            <w:tcW w:w="3928" w:type="pct"/>
          </w:tcPr>
          <w:p w14:paraId="6AC09922" w14:textId="77777777" w:rsidR="004443F0" w:rsidRPr="00183EBC" w:rsidRDefault="004443F0" w:rsidP="00087D47">
            <w:pPr>
              <w:pStyle w:val="aff2"/>
              <w:jc w:val="both"/>
            </w:pPr>
            <w:r w:rsidRPr="00183EBC">
              <w:t>Контроль управляющих программ, разработанных специалистами более низкой квалификации</w:t>
            </w:r>
          </w:p>
        </w:tc>
      </w:tr>
      <w:tr w:rsidR="00183EBC" w:rsidRPr="00183EBC" w14:paraId="6640A459" w14:textId="77777777" w:rsidTr="00507BB8">
        <w:trPr>
          <w:trHeight w:val="20"/>
        </w:trPr>
        <w:tc>
          <w:tcPr>
            <w:tcW w:w="1072" w:type="pct"/>
            <w:vMerge/>
          </w:tcPr>
          <w:p w14:paraId="454A621C" w14:textId="77777777" w:rsidR="00087D47" w:rsidRPr="00183EBC" w:rsidRDefault="00087D47" w:rsidP="00087D47"/>
        </w:tc>
        <w:tc>
          <w:tcPr>
            <w:tcW w:w="3928" w:type="pct"/>
          </w:tcPr>
          <w:p w14:paraId="51A29BD2" w14:textId="77777777" w:rsidR="00087D47" w:rsidRPr="00183EBC" w:rsidRDefault="00087D47" w:rsidP="00087D47">
            <w:pPr>
              <w:pStyle w:val="aff2"/>
              <w:jc w:val="both"/>
            </w:pPr>
            <w:r w:rsidRPr="00183EBC">
              <w:t>Оформление технологической документации операции обработки заготовок на станках с ЧПУ</w:t>
            </w:r>
          </w:p>
        </w:tc>
      </w:tr>
      <w:tr w:rsidR="00183EBC" w:rsidRPr="00183EBC" w14:paraId="3B56A1F7" w14:textId="77777777" w:rsidTr="00507BB8">
        <w:trPr>
          <w:trHeight w:val="20"/>
        </w:trPr>
        <w:tc>
          <w:tcPr>
            <w:tcW w:w="1072" w:type="pct"/>
            <w:vMerge w:val="restart"/>
          </w:tcPr>
          <w:p w14:paraId="58EDDB19" w14:textId="77777777" w:rsidR="00087D47" w:rsidRPr="00183EBC" w:rsidDel="002A1D54" w:rsidRDefault="00087D47" w:rsidP="00087D47">
            <w:pPr>
              <w:widowControl w:val="0"/>
              <w:rPr>
                <w:bCs w:val="0"/>
              </w:rPr>
            </w:pPr>
            <w:r w:rsidRPr="00183EBC" w:rsidDel="002A1D54">
              <w:rPr>
                <w:bCs w:val="0"/>
              </w:rPr>
              <w:t>Необходимые умения</w:t>
            </w:r>
          </w:p>
        </w:tc>
        <w:tc>
          <w:tcPr>
            <w:tcW w:w="3928" w:type="pct"/>
          </w:tcPr>
          <w:p w14:paraId="37FB3615" w14:textId="77777777" w:rsidR="00087D47" w:rsidRPr="00183EBC" w:rsidRDefault="00087D47" w:rsidP="00087D47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CAD</w:t>
            </w:r>
            <w:r w:rsidRPr="00183EBC">
              <w:t>-системы для разработки и редактирования электронных моделей элементов технологической системы</w:t>
            </w:r>
          </w:p>
        </w:tc>
      </w:tr>
      <w:tr w:rsidR="00183EBC" w:rsidRPr="00183EBC" w14:paraId="59AEDB1C" w14:textId="77777777" w:rsidTr="00507BB8">
        <w:trPr>
          <w:trHeight w:val="20"/>
        </w:trPr>
        <w:tc>
          <w:tcPr>
            <w:tcW w:w="1072" w:type="pct"/>
            <w:vMerge/>
          </w:tcPr>
          <w:p w14:paraId="05904E83" w14:textId="77777777" w:rsidR="00087D47" w:rsidRPr="00183EBC" w:rsidDel="002A1D54" w:rsidRDefault="00087D47" w:rsidP="00087D47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0C209989" w14:textId="77777777" w:rsidR="00087D47" w:rsidRPr="00183EBC" w:rsidRDefault="00087D47" w:rsidP="00087D47">
            <w:pPr>
              <w:pStyle w:val="aff2"/>
              <w:jc w:val="both"/>
            </w:pPr>
            <w:r w:rsidRPr="00183EBC">
              <w:t>Использовать библиотеки электронных моделей стандартных и унифицированных средств технологического оснащения, поставляемых их производителями</w:t>
            </w:r>
          </w:p>
        </w:tc>
      </w:tr>
      <w:tr w:rsidR="00183EBC" w:rsidRPr="00183EBC" w14:paraId="1F6EF23C" w14:textId="77777777" w:rsidTr="00507BB8">
        <w:trPr>
          <w:trHeight w:val="20"/>
        </w:trPr>
        <w:tc>
          <w:tcPr>
            <w:tcW w:w="1072" w:type="pct"/>
            <w:vMerge/>
          </w:tcPr>
          <w:p w14:paraId="24189FCF" w14:textId="77777777" w:rsidR="00087D47" w:rsidRPr="00183EBC" w:rsidDel="002A1D54" w:rsidRDefault="00087D47" w:rsidP="00087D47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5FB78B7C" w14:textId="77777777" w:rsidR="00087D47" w:rsidRPr="00183EBC" w:rsidRDefault="00087D47" w:rsidP="00087D47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>-системы для формирования исходной информации для сложных операций обработки заготовок на станках с ЧПУ</w:t>
            </w:r>
          </w:p>
        </w:tc>
      </w:tr>
      <w:tr w:rsidR="00183EBC" w:rsidRPr="00183EBC" w14:paraId="129464DF" w14:textId="77777777" w:rsidTr="00507BB8">
        <w:trPr>
          <w:trHeight w:val="20"/>
        </w:trPr>
        <w:tc>
          <w:tcPr>
            <w:tcW w:w="1072" w:type="pct"/>
            <w:vMerge/>
          </w:tcPr>
          <w:p w14:paraId="7E4FA7A2" w14:textId="77777777" w:rsidR="00087D47" w:rsidRPr="00183EBC" w:rsidDel="002A1D54" w:rsidRDefault="00087D47" w:rsidP="00087D47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50DEE8C3" w14:textId="77777777" w:rsidR="00087D47" w:rsidRPr="00183EBC" w:rsidRDefault="00087D47" w:rsidP="00087D47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CAPP</w:t>
            </w:r>
            <w:r w:rsidRPr="00183EBC">
              <w:t xml:space="preserve">- и </w:t>
            </w:r>
            <w:r w:rsidRPr="00183EBC">
              <w:rPr>
                <w:lang w:val="en-US"/>
              </w:rPr>
              <w:t>CAM</w:t>
            </w:r>
            <w:r w:rsidRPr="00183EBC">
              <w:t>-системы для определения последовательности обработки поверхностей заготовок сложными операциями на станках с ЧПУ</w:t>
            </w:r>
          </w:p>
        </w:tc>
      </w:tr>
      <w:tr w:rsidR="00183EBC" w:rsidRPr="00183EBC" w14:paraId="3FDF8C93" w14:textId="77777777" w:rsidTr="00507BB8">
        <w:trPr>
          <w:trHeight w:val="20"/>
        </w:trPr>
        <w:tc>
          <w:tcPr>
            <w:tcW w:w="1072" w:type="pct"/>
            <w:vMerge/>
          </w:tcPr>
          <w:p w14:paraId="61EE854B" w14:textId="77777777" w:rsidR="00087D47" w:rsidRPr="00183EBC" w:rsidDel="002A1D54" w:rsidRDefault="00087D47" w:rsidP="00087D47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167C76A0" w14:textId="77777777" w:rsidR="00087D47" w:rsidRPr="00183EBC" w:rsidRDefault="00087D47" w:rsidP="00087D47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>-системы для определения типа траектории обработки поверхностей заготовок сложными операциями на станках с ЧПУ</w:t>
            </w:r>
          </w:p>
        </w:tc>
      </w:tr>
      <w:tr w:rsidR="00183EBC" w:rsidRPr="00183EBC" w14:paraId="2D695865" w14:textId="77777777" w:rsidTr="00507BB8">
        <w:trPr>
          <w:trHeight w:val="20"/>
        </w:trPr>
        <w:tc>
          <w:tcPr>
            <w:tcW w:w="1072" w:type="pct"/>
            <w:vMerge/>
          </w:tcPr>
          <w:p w14:paraId="7E20C2EF" w14:textId="77777777" w:rsidR="00087D47" w:rsidRPr="00183EBC" w:rsidDel="002A1D54" w:rsidRDefault="00087D47" w:rsidP="00087D47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49E33B5E" w14:textId="77777777" w:rsidR="00087D47" w:rsidRPr="00183EBC" w:rsidRDefault="00087D47" w:rsidP="00087D47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>-системы для создания инструментальных переходов</w:t>
            </w:r>
          </w:p>
        </w:tc>
      </w:tr>
      <w:tr w:rsidR="00183EBC" w:rsidRPr="00183EBC" w14:paraId="0FBD2CB4" w14:textId="77777777" w:rsidTr="00507BB8">
        <w:trPr>
          <w:trHeight w:val="20"/>
        </w:trPr>
        <w:tc>
          <w:tcPr>
            <w:tcW w:w="1072" w:type="pct"/>
            <w:vMerge/>
          </w:tcPr>
          <w:p w14:paraId="3D70ECF7" w14:textId="77777777" w:rsidR="00087D47" w:rsidRPr="00183EBC" w:rsidDel="002A1D54" w:rsidRDefault="00087D47" w:rsidP="00087D47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303F8424" w14:textId="77777777" w:rsidR="00087D47" w:rsidRPr="00183EBC" w:rsidRDefault="00087D47" w:rsidP="00087D47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>-системы для создания информационных сообщений</w:t>
            </w:r>
          </w:p>
        </w:tc>
      </w:tr>
      <w:tr w:rsidR="00183EBC" w:rsidRPr="00183EBC" w14:paraId="5E99D15C" w14:textId="77777777" w:rsidTr="00507BB8">
        <w:trPr>
          <w:trHeight w:val="20"/>
        </w:trPr>
        <w:tc>
          <w:tcPr>
            <w:tcW w:w="1072" w:type="pct"/>
            <w:vMerge/>
          </w:tcPr>
          <w:p w14:paraId="67689DC6" w14:textId="77777777" w:rsidR="00087D47" w:rsidRPr="00183EBC" w:rsidDel="002A1D54" w:rsidRDefault="00087D47" w:rsidP="00087D47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3379B176" w14:textId="77777777" w:rsidR="00087D47" w:rsidRPr="00183EBC" w:rsidRDefault="00087D47" w:rsidP="00087D47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>-системы для создания станочных циклов</w:t>
            </w:r>
          </w:p>
        </w:tc>
      </w:tr>
      <w:tr w:rsidR="00183EBC" w:rsidRPr="00183EBC" w14:paraId="3F08A460" w14:textId="77777777" w:rsidTr="00507BB8">
        <w:trPr>
          <w:trHeight w:val="20"/>
        </w:trPr>
        <w:tc>
          <w:tcPr>
            <w:tcW w:w="1072" w:type="pct"/>
            <w:vMerge/>
          </w:tcPr>
          <w:p w14:paraId="4E0199ED" w14:textId="77777777" w:rsidR="004443F0" w:rsidRPr="00183EBC" w:rsidDel="002A1D54" w:rsidRDefault="004443F0" w:rsidP="004443F0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2E7AFB54" w14:textId="77777777" w:rsidR="004443F0" w:rsidRPr="00183EBC" w:rsidRDefault="004443F0" w:rsidP="004443F0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>-системы для создания программ и подпрограмм высокопроизводительной обработки заготовок</w:t>
            </w:r>
          </w:p>
        </w:tc>
      </w:tr>
      <w:tr w:rsidR="00183EBC" w:rsidRPr="00183EBC" w14:paraId="46D16DF6" w14:textId="77777777" w:rsidTr="00507BB8">
        <w:trPr>
          <w:trHeight w:val="20"/>
        </w:trPr>
        <w:tc>
          <w:tcPr>
            <w:tcW w:w="1072" w:type="pct"/>
            <w:vMerge/>
          </w:tcPr>
          <w:p w14:paraId="4996CF11" w14:textId="77777777" w:rsidR="004443F0" w:rsidRPr="00183EBC" w:rsidDel="002A1D54" w:rsidRDefault="004443F0" w:rsidP="004443F0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39929100" w14:textId="77777777" w:rsidR="004443F0" w:rsidRPr="00183EBC" w:rsidRDefault="004443F0" w:rsidP="004443F0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>-системы для создания измерительных циклов</w:t>
            </w:r>
          </w:p>
        </w:tc>
      </w:tr>
      <w:tr w:rsidR="00183EBC" w:rsidRPr="00183EBC" w14:paraId="59D9D28E" w14:textId="77777777" w:rsidTr="00507BB8">
        <w:trPr>
          <w:trHeight w:val="20"/>
        </w:trPr>
        <w:tc>
          <w:tcPr>
            <w:tcW w:w="1072" w:type="pct"/>
            <w:vMerge/>
          </w:tcPr>
          <w:p w14:paraId="6B7462B6" w14:textId="77777777" w:rsidR="004443F0" w:rsidRPr="00183EBC" w:rsidDel="002A1D54" w:rsidRDefault="004443F0" w:rsidP="004443F0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6AFBD2FB" w14:textId="77777777" w:rsidR="004443F0" w:rsidRPr="00183EBC" w:rsidRDefault="004443F0" w:rsidP="004443F0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>-системы для создания программ и подпрограмм обработки сложных контуров</w:t>
            </w:r>
          </w:p>
        </w:tc>
      </w:tr>
      <w:tr w:rsidR="00183EBC" w:rsidRPr="00183EBC" w14:paraId="08346A0F" w14:textId="77777777" w:rsidTr="00507BB8">
        <w:trPr>
          <w:trHeight w:val="20"/>
        </w:trPr>
        <w:tc>
          <w:tcPr>
            <w:tcW w:w="1072" w:type="pct"/>
            <w:vMerge/>
          </w:tcPr>
          <w:p w14:paraId="146F76AB" w14:textId="77777777" w:rsidR="004443F0" w:rsidRPr="00183EBC" w:rsidDel="002A1D54" w:rsidRDefault="004443F0" w:rsidP="004443F0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132832E0" w14:textId="77777777" w:rsidR="004443F0" w:rsidRPr="00183EBC" w:rsidRDefault="004443F0" w:rsidP="004443F0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>-системы для создания программ и подпрограмм многоосевой обработки</w:t>
            </w:r>
          </w:p>
        </w:tc>
      </w:tr>
      <w:tr w:rsidR="00183EBC" w:rsidRPr="00183EBC" w14:paraId="3867A8E2" w14:textId="77777777" w:rsidTr="00507BB8">
        <w:trPr>
          <w:trHeight w:val="20"/>
        </w:trPr>
        <w:tc>
          <w:tcPr>
            <w:tcW w:w="1072" w:type="pct"/>
            <w:vMerge/>
          </w:tcPr>
          <w:p w14:paraId="5DD57B24" w14:textId="77777777" w:rsidR="004443F0" w:rsidRPr="00183EBC" w:rsidDel="002A1D54" w:rsidRDefault="004443F0" w:rsidP="004443F0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61E20F09" w14:textId="77777777" w:rsidR="004443F0" w:rsidRPr="00183EBC" w:rsidRDefault="004443F0" w:rsidP="004443F0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 xml:space="preserve">-системы для постпроцессорной обработки управляющих программ с целью их адаптации к конкретному станку с ЧПУ </w:t>
            </w:r>
          </w:p>
        </w:tc>
      </w:tr>
      <w:tr w:rsidR="00183EBC" w:rsidRPr="00183EBC" w14:paraId="1D14F1CD" w14:textId="77777777" w:rsidTr="00507BB8">
        <w:trPr>
          <w:trHeight w:val="20"/>
        </w:trPr>
        <w:tc>
          <w:tcPr>
            <w:tcW w:w="1072" w:type="pct"/>
            <w:vMerge/>
          </w:tcPr>
          <w:p w14:paraId="7BC6AD0E" w14:textId="77777777" w:rsidR="004443F0" w:rsidRPr="00183EBC" w:rsidDel="002A1D54" w:rsidRDefault="004443F0" w:rsidP="004443F0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0FE9F2D1" w14:textId="77777777" w:rsidR="004443F0" w:rsidRPr="00183EBC" w:rsidRDefault="004443F0" w:rsidP="004443F0">
            <w:pPr>
              <w:jc w:val="both"/>
            </w:pPr>
            <w:r w:rsidRPr="00183EBC">
              <w:t>Оценивать управляющие программы, разработанные специалистами более низкой квалификации</w:t>
            </w:r>
          </w:p>
        </w:tc>
      </w:tr>
      <w:tr w:rsidR="00183EBC" w:rsidRPr="00183EBC" w14:paraId="520D6719" w14:textId="77777777" w:rsidTr="00507BB8">
        <w:trPr>
          <w:trHeight w:val="20"/>
        </w:trPr>
        <w:tc>
          <w:tcPr>
            <w:tcW w:w="1072" w:type="pct"/>
            <w:vMerge/>
          </w:tcPr>
          <w:p w14:paraId="478D0FF4" w14:textId="77777777" w:rsidR="004443F0" w:rsidRPr="00183EBC" w:rsidDel="002A1D54" w:rsidRDefault="004443F0" w:rsidP="004443F0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09A9CC40" w14:textId="77777777" w:rsidR="004443F0" w:rsidRPr="00183EBC" w:rsidRDefault="004443F0" w:rsidP="004443F0">
            <w:pPr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CAD</w:t>
            </w:r>
            <w:r w:rsidRPr="00183EBC">
              <w:t xml:space="preserve">- и </w:t>
            </w:r>
            <w:r w:rsidRPr="00183EBC">
              <w:rPr>
                <w:lang w:val="en-US"/>
              </w:rPr>
              <w:t>CAPP</w:t>
            </w:r>
            <w:r w:rsidRPr="00183EBC">
              <w:t>-системы для оформления технологической документации на сложные операции обработки заготовок на станках с ЧПУ</w:t>
            </w:r>
          </w:p>
        </w:tc>
      </w:tr>
      <w:tr w:rsidR="00183EBC" w:rsidRPr="00183EBC" w14:paraId="5C7D1E3F" w14:textId="77777777" w:rsidTr="00507BB8">
        <w:trPr>
          <w:trHeight w:val="20"/>
        </w:trPr>
        <w:tc>
          <w:tcPr>
            <w:tcW w:w="1072" w:type="pct"/>
            <w:vMerge w:val="restart"/>
          </w:tcPr>
          <w:p w14:paraId="67391E98" w14:textId="77777777" w:rsidR="004443F0" w:rsidRPr="00183EBC" w:rsidRDefault="004443F0" w:rsidP="004443F0">
            <w:r w:rsidRPr="00183EBC" w:rsidDel="002A1D54">
              <w:rPr>
                <w:bCs w:val="0"/>
              </w:rPr>
              <w:t>Необходимые знания</w:t>
            </w:r>
          </w:p>
        </w:tc>
        <w:tc>
          <w:tcPr>
            <w:tcW w:w="3928" w:type="pct"/>
          </w:tcPr>
          <w:p w14:paraId="1557985E" w14:textId="77777777" w:rsidR="004443F0" w:rsidRPr="00183EBC" w:rsidRDefault="004443F0" w:rsidP="004443F0">
            <w:pPr>
              <w:pStyle w:val="aff2"/>
              <w:jc w:val="both"/>
            </w:pPr>
            <w:r w:rsidRPr="00183EBC">
              <w:t xml:space="preserve">Основные принципы работы в </w:t>
            </w:r>
            <w:r w:rsidRPr="00183EBC">
              <w:rPr>
                <w:lang w:val="en-US"/>
              </w:rPr>
              <w:t>CAD</w:t>
            </w:r>
            <w:r w:rsidRPr="00183EBC">
              <w:t>-системах</w:t>
            </w:r>
          </w:p>
        </w:tc>
      </w:tr>
      <w:tr w:rsidR="00183EBC" w:rsidRPr="00183EBC" w14:paraId="10A2F12F" w14:textId="77777777" w:rsidTr="00507BB8">
        <w:trPr>
          <w:trHeight w:val="20"/>
        </w:trPr>
        <w:tc>
          <w:tcPr>
            <w:tcW w:w="1072" w:type="pct"/>
            <w:vMerge/>
          </w:tcPr>
          <w:p w14:paraId="46FE3765" w14:textId="77777777" w:rsidR="004443F0" w:rsidRPr="00183EBC" w:rsidDel="002A1D54" w:rsidRDefault="004443F0" w:rsidP="004443F0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219FF5BC" w14:textId="77777777" w:rsidR="004443F0" w:rsidRPr="00183EBC" w:rsidRDefault="004443F0" w:rsidP="004443F0">
            <w:pPr>
              <w:pStyle w:val="aff2"/>
              <w:jc w:val="both"/>
            </w:pPr>
            <w:r w:rsidRPr="00183EBC">
              <w:rPr>
                <w:lang w:val="en-US"/>
              </w:rPr>
              <w:t>CAD</w:t>
            </w:r>
            <w:r w:rsidRPr="00183EBC">
              <w:t>-системы, их функциональные возможности для проектирования электронных моделей</w:t>
            </w:r>
          </w:p>
        </w:tc>
      </w:tr>
      <w:tr w:rsidR="00183EBC" w:rsidRPr="00183EBC" w14:paraId="4670EBE0" w14:textId="77777777" w:rsidTr="00507BB8">
        <w:trPr>
          <w:trHeight w:val="20"/>
        </w:trPr>
        <w:tc>
          <w:tcPr>
            <w:tcW w:w="1072" w:type="pct"/>
            <w:vMerge/>
          </w:tcPr>
          <w:p w14:paraId="560B6147" w14:textId="77777777" w:rsidR="004443F0" w:rsidRPr="00183EBC" w:rsidDel="002A1D54" w:rsidRDefault="004443F0" w:rsidP="004443F0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0D9FCC65" w14:textId="77777777" w:rsidR="004443F0" w:rsidRPr="00183EBC" w:rsidRDefault="004443F0" w:rsidP="004443F0">
            <w:pPr>
              <w:pStyle w:val="aff2"/>
              <w:jc w:val="both"/>
            </w:pPr>
            <w:r w:rsidRPr="00183EBC">
              <w:t>Принципы выбора систем координат и нулевых точек при программировании операций автоматизированного изготовления машиностроительных изделий средней сложности на станках с ЧПУ</w:t>
            </w:r>
          </w:p>
        </w:tc>
      </w:tr>
      <w:tr w:rsidR="00183EBC" w:rsidRPr="00183EBC" w14:paraId="7BFA3D7B" w14:textId="77777777" w:rsidTr="00507BB8">
        <w:trPr>
          <w:trHeight w:val="20"/>
        </w:trPr>
        <w:tc>
          <w:tcPr>
            <w:tcW w:w="1072" w:type="pct"/>
            <w:vMerge/>
          </w:tcPr>
          <w:p w14:paraId="7515B827" w14:textId="77777777" w:rsidR="004443F0" w:rsidRPr="00183EBC" w:rsidDel="002A1D54" w:rsidRDefault="004443F0" w:rsidP="004443F0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5D46B0D2" w14:textId="77777777" w:rsidR="004443F0" w:rsidRPr="00183EBC" w:rsidRDefault="004443F0" w:rsidP="004443F0">
            <w:pPr>
              <w:pStyle w:val="aff2"/>
              <w:jc w:val="both"/>
            </w:pPr>
            <w:r w:rsidRPr="00183EBC">
              <w:t>Принципы, методы и средства привязки «нуля» детали к «нулю» станка</w:t>
            </w:r>
          </w:p>
        </w:tc>
      </w:tr>
      <w:tr w:rsidR="00183EBC" w:rsidRPr="00183EBC" w14:paraId="0671E1AD" w14:textId="77777777" w:rsidTr="00507BB8">
        <w:trPr>
          <w:trHeight w:val="20"/>
        </w:trPr>
        <w:tc>
          <w:tcPr>
            <w:tcW w:w="1072" w:type="pct"/>
            <w:vMerge/>
          </w:tcPr>
          <w:p w14:paraId="4A1585AE" w14:textId="77777777" w:rsidR="004443F0" w:rsidRPr="00183EBC" w:rsidDel="002A1D54" w:rsidRDefault="004443F0" w:rsidP="004443F0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36B63090" w14:textId="77777777" w:rsidR="004443F0" w:rsidRPr="00183EBC" w:rsidRDefault="004443F0" w:rsidP="004443F0">
            <w:pPr>
              <w:pStyle w:val="aff2"/>
              <w:jc w:val="both"/>
            </w:pPr>
            <w:r w:rsidRPr="00183EBC">
              <w:t>Типы систем ЧПУ технологического оборудования для выполнения операций автоматизированного изготовления машиностроительных изделий средней сложности</w:t>
            </w:r>
          </w:p>
        </w:tc>
      </w:tr>
      <w:tr w:rsidR="00183EBC" w:rsidRPr="00183EBC" w14:paraId="751CC3E4" w14:textId="77777777" w:rsidTr="00507BB8">
        <w:trPr>
          <w:trHeight w:val="20"/>
        </w:trPr>
        <w:tc>
          <w:tcPr>
            <w:tcW w:w="1072" w:type="pct"/>
            <w:vMerge/>
          </w:tcPr>
          <w:p w14:paraId="59EB69C3" w14:textId="77777777" w:rsidR="004443F0" w:rsidRPr="00183EBC" w:rsidDel="002A1D54" w:rsidRDefault="004443F0" w:rsidP="004443F0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3745355B" w14:textId="77777777" w:rsidR="004443F0" w:rsidRPr="00183EBC" w:rsidRDefault="004443F0" w:rsidP="004443F0">
            <w:pPr>
              <w:pStyle w:val="aff2"/>
              <w:jc w:val="both"/>
            </w:pPr>
            <w:r w:rsidRPr="00183EBC">
              <w:t>Основные и вспомогательные команды языков программирования систем ЧПУ, специальные функции, их свойства и правила применения</w:t>
            </w:r>
          </w:p>
        </w:tc>
      </w:tr>
      <w:tr w:rsidR="00183EBC" w:rsidRPr="00183EBC" w14:paraId="68897121" w14:textId="77777777" w:rsidTr="00507BB8">
        <w:trPr>
          <w:trHeight w:val="20"/>
        </w:trPr>
        <w:tc>
          <w:tcPr>
            <w:tcW w:w="1072" w:type="pct"/>
            <w:vMerge/>
          </w:tcPr>
          <w:p w14:paraId="6B93E7E1" w14:textId="77777777" w:rsidR="004443F0" w:rsidRPr="00183EBC" w:rsidDel="002A1D54" w:rsidRDefault="004443F0" w:rsidP="004443F0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24338BDD" w14:textId="77777777" w:rsidR="004443F0" w:rsidRPr="00183EBC" w:rsidRDefault="004443F0" w:rsidP="004443F0">
            <w:pPr>
              <w:pStyle w:val="aff2"/>
              <w:jc w:val="both"/>
            </w:pPr>
            <w:r w:rsidRPr="00183EBC">
              <w:t xml:space="preserve">Основные принципы работы в </w:t>
            </w:r>
            <w:r w:rsidRPr="00183EBC">
              <w:rPr>
                <w:lang w:val="en-US"/>
              </w:rPr>
              <w:t>CAM</w:t>
            </w:r>
            <w:r w:rsidRPr="00183EBC">
              <w:t>-системах</w:t>
            </w:r>
          </w:p>
        </w:tc>
      </w:tr>
      <w:tr w:rsidR="00183EBC" w:rsidRPr="00183EBC" w14:paraId="6D747F14" w14:textId="77777777" w:rsidTr="00507BB8">
        <w:trPr>
          <w:trHeight w:val="20"/>
        </w:trPr>
        <w:tc>
          <w:tcPr>
            <w:tcW w:w="1072" w:type="pct"/>
            <w:vMerge/>
          </w:tcPr>
          <w:p w14:paraId="7BC5E2A4" w14:textId="77777777" w:rsidR="004443F0" w:rsidRPr="00183EBC" w:rsidDel="002A1D54" w:rsidRDefault="004443F0" w:rsidP="004443F0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71949DBE" w14:textId="77777777" w:rsidR="004443F0" w:rsidRPr="00183EBC" w:rsidRDefault="004443F0" w:rsidP="004443F0">
            <w:pPr>
              <w:pStyle w:val="aff2"/>
              <w:jc w:val="both"/>
            </w:pPr>
            <w:r w:rsidRPr="00183EBC">
              <w:rPr>
                <w:lang w:val="en-US"/>
              </w:rPr>
              <w:t>CAM</w:t>
            </w:r>
            <w:r w:rsidRPr="00183EBC">
              <w:t>-системы, их функциональные возможности по разработке управляющих программ операций автоматизированного изготовления машиностроительных изделий средней сложности на станках с ЧПУ</w:t>
            </w:r>
          </w:p>
        </w:tc>
      </w:tr>
      <w:tr w:rsidR="00183EBC" w:rsidRPr="00183EBC" w14:paraId="70C337FA" w14:textId="77777777" w:rsidTr="00507BB8">
        <w:trPr>
          <w:trHeight w:val="20"/>
        </w:trPr>
        <w:tc>
          <w:tcPr>
            <w:tcW w:w="1072" w:type="pct"/>
            <w:vMerge/>
          </w:tcPr>
          <w:p w14:paraId="293C0240" w14:textId="77777777" w:rsidR="004443F0" w:rsidRPr="00183EBC" w:rsidDel="002A1D54" w:rsidRDefault="004443F0" w:rsidP="004443F0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7E2F1EF2" w14:textId="77777777" w:rsidR="004443F0" w:rsidRPr="00183EBC" w:rsidRDefault="004443F0" w:rsidP="004443F0">
            <w:pPr>
              <w:pStyle w:val="aff2"/>
              <w:jc w:val="both"/>
            </w:pPr>
            <w:r w:rsidRPr="00183EBC">
              <w:t>Правила определения последовательности обработки поверхностей заготовок в операциях автоматизированного изготовления машиностроительных изделий средней сложности, выполняемых на станках с ЧПУ</w:t>
            </w:r>
          </w:p>
        </w:tc>
      </w:tr>
      <w:tr w:rsidR="00183EBC" w:rsidRPr="00183EBC" w14:paraId="03C75393" w14:textId="77777777" w:rsidTr="00507BB8">
        <w:trPr>
          <w:trHeight w:val="20"/>
        </w:trPr>
        <w:tc>
          <w:tcPr>
            <w:tcW w:w="1072" w:type="pct"/>
            <w:vMerge/>
          </w:tcPr>
          <w:p w14:paraId="0C475AA6" w14:textId="77777777" w:rsidR="004443F0" w:rsidRPr="00183EBC" w:rsidDel="002A1D54" w:rsidRDefault="004443F0" w:rsidP="004443F0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286D4A47" w14:textId="77777777" w:rsidR="004443F0" w:rsidRPr="00183EBC" w:rsidRDefault="004443F0" w:rsidP="004443F0">
            <w:pPr>
              <w:pStyle w:val="aff2"/>
              <w:jc w:val="both"/>
            </w:pPr>
            <w:r w:rsidRPr="00183EBC">
              <w:t xml:space="preserve">Методика выбора технологических режимов операций автоматизированного изготовления машиностроительных изделий средней сложности на станках с ЧПУ с применением </w:t>
            </w:r>
            <w:r w:rsidRPr="00183EBC">
              <w:rPr>
                <w:lang w:val="en-US"/>
              </w:rPr>
              <w:t>CAPP</w:t>
            </w:r>
            <w:r w:rsidRPr="00183EBC">
              <w:t>-систем</w:t>
            </w:r>
          </w:p>
        </w:tc>
      </w:tr>
      <w:tr w:rsidR="00183EBC" w:rsidRPr="00183EBC" w14:paraId="0350391F" w14:textId="77777777" w:rsidTr="00507BB8">
        <w:trPr>
          <w:trHeight w:val="20"/>
        </w:trPr>
        <w:tc>
          <w:tcPr>
            <w:tcW w:w="1072" w:type="pct"/>
            <w:vMerge/>
          </w:tcPr>
          <w:p w14:paraId="10DDD059" w14:textId="77777777" w:rsidR="004443F0" w:rsidRPr="00183EBC" w:rsidDel="002A1D54" w:rsidRDefault="004443F0" w:rsidP="004443F0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288EA4AD" w14:textId="77777777" w:rsidR="004443F0" w:rsidRPr="00183EBC" w:rsidRDefault="004443F0" w:rsidP="004443F0">
            <w:pPr>
              <w:pStyle w:val="aff2"/>
              <w:jc w:val="both"/>
            </w:pPr>
            <w:r w:rsidRPr="00183EBC">
              <w:t>Методика выбора технологических режимов операций автоматизированного изготовления машиностроительных изделий средней сложности на станках с ЧПУ с применением баз данных производителей режущего инструмента</w:t>
            </w:r>
          </w:p>
        </w:tc>
      </w:tr>
      <w:tr w:rsidR="00183EBC" w:rsidRPr="00183EBC" w14:paraId="671C3D33" w14:textId="77777777" w:rsidTr="00507BB8">
        <w:trPr>
          <w:trHeight w:val="20"/>
        </w:trPr>
        <w:tc>
          <w:tcPr>
            <w:tcW w:w="1072" w:type="pct"/>
            <w:vMerge/>
          </w:tcPr>
          <w:p w14:paraId="37AC1D8C" w14:textId="77777777" w:rsidR="004443F0" w:rsidRPr="00183EBC" w:rsidDel="002A1D54" w:rsidRDefault="004443F0" w:rsidP="004443F0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60F6620B" w14:textId="77777777" w:rsidR="004443F0" w:rsidRPr="00183EBC" w:rsidRDefault="004443F0" w:rsidP="00135850">
            <w:pPr>
              <w:pStyle w:val="aff2"/>
              <w:jc w:val="both"/>
            </w:pPr>
            <w:r w:rsidRPr="00183EBC">
              <w:t>Методы</w:t>
            </w:r>
            <w:r w:rsidR="00135850" w:rsidRPr="00183EBC">
              <w:t xml:space="preserve"> </w:t>
            </w:r>
            <w:r w:rsidRPr="00183EBC">
              <w:t>и режимы высокопроизводительной обработки материалов</w:t>
            </w:r>
          </w:p>
        </w:tc>
      </w:tr>
      <w:tr w:rsidR="00183EBC" w:rsidRPr="00183EBC" w14:paraId="35FECC7D" w14:textId="77777777" w:rsidTr="00507BB8">
        <w:trPr>
          <w:trHeight w:val="20"/>
        </w:trPr>
        <w:tc>
          <w:tcPr>
            <w:tcW w:w="1072" w:type="pct"/>
            <w:vMerge/>
          </w:tcPr>
          <w:p w14:paraId="4164BB5F" w14:textId="77777777" w:rsidR="004443F0" w:rsidRPr="00183EBC" w:rsidDel="002A1D54" w:rsidRDefault="004443F0" w:rsidP="004443F0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5075104A" w14:textId="77777777" w:rsidR="004443F0" w:rsidRPr="00183EBC" w:rsidRDefault="004443F0" w:rsidP="00135850">
            <w:pPr>
              <w:pStyle w:val="aff2"/>
              <w:jc w:val="both"/>
            </w:pPr>
            <w:r w:rsidRPr="00183EBC">
              <w:t>Методы обработки деталей сложной пространственной конфигурации</w:t>
            </w:r>
          </w:p>
        </w:tc>
      </w:tr>
      <w:tr w:rsidR="00183EBC" w:rsidRPr="00183EBC" w14:paraId="74FFB70B" w14:textId="77777777" w:rsidTr="00507BB8">
        <w:trPr>
          <w:trHeight w:val="20"/>
        </w:trPr>
        <w:tc>
          <w:tcPr>
            <w:tcW w:w="1072" w:type="pct"/>
            <w:vMerge/>
          </w:tcPr>
          <w:p w14:paraId="0AF79694" w14:textId="77777777" w:rsidR="004443F0" w:rsidRPr="00183EBC" w:rsidDel="002A1D54" w:rsidRDefault="004443F0" w:rsidP="004443F0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575863F6" w14:textId="77777777" w:rsidR="004443F0" w:rsidRPr="00183EBC" w:rsidRDefault="004443F0" w:rsidP="004443F0">
            <w:pPr>
              <w:pStyle w:val="aff2"/>
              <w:jc w:val="both"/>
            </w:pPr>
            <w:r w:rsidRPr="00183EBC">
              <w:t>Методы и средства проведения автоматических измерительных операций на станках с ЧПУ</w:t>
            </w:r>
          </w:p>
        </w:tc>
      </w:tr>
      <w:tr w:rsidR="00183EBC" w:rsidRPr="00183EBC" w14:paraId="7621028F" w14:textId="77777777" w:rsidTr="00507BB8">
        <w:trPr>
          <w:trHeight w:val="20"/>
        </w:trPr>
        <w:tc>
          <w:tcPr>
            <w:tcW w:w="1072" w:type="pct"/>
            <w:vMerge/>
          </w:tcPr>
          <w:p w14:paraId="111E29AB" w14:textId="77777777" w:rsidR="004443F0" w:rsidRPr="00183EBC" w:rsidDel="002A1D54" w:rsidRDefault="004443F0" w:rsidP="004443F0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4D314496" w14:textId="77777777" w:rsidR="004443F0" w:rsidRPr="00183EBC" w:rsidRDefault="004443F0" w:rsidP="004443F0">
            <w:pPr>
              <w:pStyle w:val="aff2"/>
              <w:jc w:val="both"/>
            </w:pPr>
            <w:r w:rsidRPr="00183EBC">
              <w:t xml:space="preserve">Методы и средства постпроцессорной обработки управляющих программ в </w:t>
            </w:r>
            <w:r w:rsidRPr="00183EBC">
              <w:rPr>
                <w:lang w:val="en-US"/>
              </w:rPr>
              <w:t>CAM</w:t>
            </w:r>
            <w:r w:rsidRPr="00183EBC">
              <w:t>-системах</w:t>
            </w:r>
          </w:p>
        </w:tc>
      </w:tr>
      <w:tr w:rsidR="00183EBC" w:rsidRPr="00183EBC" w14:paraId="4F728D98" w14:textId="77777777" w:rsidTr="00507BB8">
        <w:trPr>
          <w:trHeight w:val="20"/>
        </w:trPr>
        <w:tc>
          <w:tcPr>
            <w:tcW w:w="1072" w:type="pct"/>
            <w:vMerge/>
          </w:tcPr>
          <w:p w14:paraId="6B6C2082" w14:textId="77777777" w:rsidR="004443F0" w:rsidRPr="00183EBC" w:rsidDel="002A1D54" w:rsidRDefault="004443F0" w:rsidP="004443F0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2E27FF1B" w14:textId="77777777" w:rsidR="004443F0" w:rsidRPr="00183EBC" w:rsidRDefault="004443F0" w:rsidP="004443F0">
            <w:pPr>
              <w:pStyle w:val="aff2"/>
              <w:jc w:val="both"/>
            </w:pPr>
            <w:r w:rsidRPr="00183EBC">
              <w:t>Локальные нормативные акты, регламентирующие программирование станков с ЧПУ, используемых в организации</w:t>
            </w:r>
          </w:p>
        </w:tc>
      </w:tr>
      <w:tr w:rsidR="00183EBC" w:rsidRPr="00183EBC" w14:paraId="20AA444D" w14:textId="77777777" w:rsidTr="00507BB8">
        <w:trPr>
          <w:trHeight w:val="20"/>
        </w:trPr>
        <w:tc>
          <w:tcPr>
            <w:tcW w:w="1072" w:type="pct"/>
            <w:vMerge/>
          </w:tcPr>
          <w:p w14:paraId="78AED170" w14:textId="77777777" w:rsidR="004443F0" w:rsidRPr="00183EBC" w:rsidDel="002A1D54" w:rsidRDefault="004443F0" w:rsidP="004443F0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65A5B1FE" w14:textId="31E7C32F" w:rsidR="004443F0" w:rsidRPr="00183EBC" w:rsidRDefault="004443F0" w:rsidP="004443F0">
            <w:pPr>
              <w:pStyle w:val="aff2"/>
              <w:jc w:val="both"/>
            </w:pPr>
            <w:r w:rsidRPr="00183EBC">
              <w:t xml:space="preserve">Государственные </w:t>
            </w:r>
            <w:r w:rsidR="005C582A" w:rsidRPr="00183EBC">
              <w:t xml:space="preserve">стандарты и локальные нормативные акты, регламентирующие оформление конструкторской </w:t>
            </w:r>
            <w:r w:rsidRPr="00183EBC">
              <w:t>и технологической документации</w:t>
            </w:r>
          </w:p>
        </w:tc>
      </w:tr>
      <w:tr w:rsidR="00183EBC" w:rsidRPr="00183EBC" w14:paraId="01ED1ADC" w14:textId="77777777" w:rsidTr="00507BB8">
        <w:trPr>
          <w:trHeight w:val="20"/>
        </w:trPr>
        <w:tc>
          <w:tcPr>
            <w:tcW w:w="1072" w:type="pct"/>
            <w:vMerge/>
          </w:tcPr>
          <w:p w14:paraId="3F0B0E72" w14:textId="77777777" w:rsidR="004443F0" w:rsidRPr="00183EBC" w:rsidDel="002A1D54" w:rsidRDefault="004443F0" w:rsidP="004443F0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26360867" w14:textId="77777777" w:rsidR="004443F0" w:rsidRPr="00183EBC" w:rsidRDefault="004443F0" w:rsidP="004443F0">
            <w:pPr>
              <w:pStyle w:val="aff2"/>
              <w:jc w:val="both"/>
            </w:pPr>
            <w:r w:rsidRPr="00183EBC">
              <w:t xml:space="preserve">Современные </w:t>
            </w:r>
            <w:r w:rsidRPr="00183EBC">
              <w:rPr>
                <w:lang w:val="en-US"/>
              </w:rPr>
              <w:t>CAPP</w:t>
            </w:r>
            <w:r w:rsidRPr="00183EBC">
              <w:t>-системы, их функциональные возможности для оформления технологической документации на операции изготовления машиностроительных изделий средней сложности на станках с ЧПУ</w:t>
            </w:r>
          </w:p>
        </w:tc>
      </w:tr>
      <w:tr w:rsidR="00183EBC" w:rsidRPr="00183EBC" w14:paraId="058F2C43" w14:textId="77777777" w:rsidTr="00507BB8">
        <w:trPr>
          <w:trHeight w:val="20"/>
        </w:trPr>
        <w:tc>
          <w:tcPr>
            <w:tcW w:w="1072" w:type="pct"/>
            <w:vMerge/>
          </w:tcPr>
          <w:p w14:paraId="002C0952" w14:textId="77777777" w:rsidR="004443F0" w:rsidRPr="00183EBC" w:rsidDel="002A1D54" w:rsidRDefault="004443F0" w:rsidP="004443F0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346E4664" w14:textId="77777777" w:rsidR="004443F0" w:rsidRPr="00183EBC" w:rsidRDefault="004443F0" w:rsidP="004443F0">
            <w:pPr>
              <w:pStyle w:val="aff2"/>
              <w:jc w:val="both"/>
            </w:pPr>
            <w:r w:rsidRPr="00183EBC">
              <w:t>Особенности работы в PDM-системах, используемых в организации, их функциональные возможности</w:t>
            </w:r>
          </w:p>
        </w:tc>
      </w:tr>
      <w:tr w:rsidR="004443F0" w:rsidRPr="00183EBC" w14:paraId="7010AD76" w14:textId="77777777" w:rsidTr="00507BB8">
        <w:trPr>
          <w:trHeight w:val="20"/>
        </w:trPr>
        <w:tc>
          <w:tcPr>
            <w:tcW w:w="1072" w:type="pct"/>
          </w:tcPr>
          <w:p w14:paraId="60A1C9EC" w14:textId="77777777" w:rsidR="004443F0" w:rsidRPr="00183EBC" w:rsidDel="002A1D54" w:rsidRDefault="004443F0" w:rsidP="004443F0">
            <w:pPr>
              <w:widowControl w:val="0"/>
              <w:rPr>
                <w:bCs w:val="0"/>
              </w:rPr>
            </w:pPr>
            <w:r w:rsidRPr="00183EBC" w:rsidDel="002A1D54">
              <w:rPr>
                <w:bCs w:val="0"/>
              </w:rPr>
              <w:t>Другие характеристики</w:t>
            </w:r>
          </w:p>
        </w:tc>
        <w:tc>
          <w:tcPr>
            <w:tcW w:w="3928" w:type="pct"/>
          </w:tcPr>
          <w:p w14:paraId="39CC5CCB" w14:textId="77777777" w:rsidR="004443F0" w:rsidRPr="00183EBC" w:rsidRDefault="004443F0" w:rsidP="004443F0">
            <w:pPr>
              <w:jc w:val="both"/>
            </w:pPr>
            <w:r w:rsidRPr="00183EBC">
              <w:t>-</w:t>
            </w:r>
          </w:p>
        </w:tc>
      </w:tr>
    </w:tbl>
    <w:p w14:paraId="02A5950F" w14:textId="77777777" w:rsidR="00507BB8" w:rsidRPr="00183EBC" w:rsidRDefault="00507BB8" w:rsidP="000D76F1">
      <w:pPr>
        <w:rPr>
          <w:b/>
          <w:bCs w:val="0"/>
        </w:rPr>
      </w:pPr>
    </w:p>
    <w:p w14:paraId="4ADB8047" w14:textId="2B3DF325" w:rsidR="008615F6" w:rsidRPr="00183EBC" w:rsidRDefault="008615F6" w:rsidP="000D76F1">
      <w:pPr>
        <w:rPr>
          <w:b/>
          <w:bCs w:val="0"/>
        </w:rPr>
      </w:pPr>
      <w:r w:rsidRPr="00183EBC">
        <w:rPr>
          <w:b/>
          <w:bCs w:val="0"/>
        </w:rPr>
        <w:t>3.2.4. Трудовая функция</w:t>
      </w:r>
    </w:p>
    <w:p w14:paraId="61D4F9BC" w14:textId="77777777" w:rsidR="008615F6" w:rsidRPr="00183EBC" w:rsidRDefault="008615F6" w:rsidP="008615F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7"/>
        <w:gridCol w:w="4177"/>
        <w:gridCol w:w="963"/>
        <w:gridCol w:w="1128"/>
        <w:gridCol w:w="1926"/>
        <w:gridCol w:w="650"/>
      </w:tblGrid>
      <w:tr w:rsidR="008615F6" w:rsidRPr="00183EBC" w14:paraId="1E7ED9B2" w14:textId="77777777" w:rsidTr="001620B4">
        <w:trPr>
          <w:trHeight w:val="278"/>
        </w:trPr>
        <w:tc>
          <w:tcPr>
            <w:tcW w:w="75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27D8840" w14:textId="77777777" w:rsidR="008615F6" w:rsidRPr="00183EBC" w:rsidRDefault="008615F6" w:rsidP="001620B4">
            <w:r w:rsidRPr="00183EBC">
              <w:rPr>
                <w:sz w:val="20"/>
              </w:rPr>
              <w:t>Наименование</w:t>
            </w:r>
          </w:p>
        </w:tc>
        <w:tc>
          <w:tcPr>
            <w:tcW w:w="20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E0C8C1" w14:textId="77777777" w:rsidR="008615F6" w:rsidRPr="00183EBC" w:rsidRDefault="005724E8" w:rsidP="001620B4">
            <w:r w:rsidRPr="00DA11C0">
              <w:t>Контроль</w:t>
            </w:r>
            <w:r w:rsidRPr="00183EBC">
              <w:t xml:space="preserve"> технологических процессов автоматизированного изготовления машиностроительных изделий средней сложности</w:t>
            </w:r>
          </w:p>
        </w:tc>
        <w:tc>
          <w:tcPr>
            <w:tcW w:w="46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E827539" w14:textId="77777777" w:rsidR="008615F6" w:rsidRPr="00183EBC" w:rsidRDefault="008615F6" w:rsidP="001620B4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Код</w:t>
            </w:r>
          </w:p>
        </w:tc>
        <w:tc>
          <w:tcPr>
            <w:tcW w:w="5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D7CEC5" w14:textId="77777777" w:rsidR="008615F6" w:rsidRPr="00183EBC" w:rsidRDefault="008615F6" w:rsidP="008615F6">
            <w:r w:rsidRPr="00183EBC">
              <w:rPr>
                <w:lang w:val="en-US"/>
              </w:rPr>
              <w:t>B</w:t>
            </w:r>
            <w:r w:rsidRPr="00183EBC">
              <w:t>/04.6</w:t>
            </w:r>
          </w:p>
        </w:tc>
        <w:tc>
          <w:tcPr>
            <w:tcW w:w="92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B2424D9" w14:textId="77777777" w:rsidR="008615F6" w:rsidRPr="00183EBC" w:rsidRDefault="008615F6" w:rsidP="001620B4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A66509" w14:textId="77777777" w:rsidR="008615F6" w:rsidRPr="00183EBC" w:rsidRDefault="008615F6" w:rsidP="001620B4">
            <w:pPr>
              <w:jc w:val="center"/>
            </w:pPr>
            <w:r w:rsidRPr="00183EBC">
              <w:t>6</w:t>
            </w:r>
          </w:p>
        </w:tc>
      </w:tr>
    </w:tbl>
    <w:p w14:paraId="037249D3" w14:textId="77777777" w:rsidR="008615F6" w:rsidRPr="00183EBC" w:rsidRDefault="008615F6" w:rsidP="008615F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1455"/>
        <w:gridCol w:w="644"/>
        <w:gridCol w:w="1930"/>
        <w:gridCol w:w="1330"/>
        <w:gridCol w:w="2374"/>
      </w:tblGrid>
      <w:tr w:rsidR="00183EBC" w:rsidRPr="00183EBC" w14:paraId="239B1423" w14:textId="77777777" w:rsidTr="00507BB8">
        <w:trPr>
          <w:trHeight w:val="227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286D40E" w14:textId="77777777" w:rsidR="008615F6" w:rsidRPr="00183EBC" w:rsidRDefault="008615F6" w:rsidP="001620B4">
            <w:r w:rsidRPr="00183EBC">
              <w:rPr>
                <w:sz w:val="20"/>
              </w:rPr>
              <w:t>Происхождение трудовой функции</w:t>
            </w:r>
          </w:p>
        </w:tc>
        <w:tc>
          <w:tcPr>
            <w:tcW w:w="69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98203F7" w14:textId="77777777" w:rsidR="008615F6" w:rsidRPr="00183EBC" w:rsidRDefault="008615F6" w:rsidP="00507BB8">
            <w:pPr>
              <w:jc w:val="center"/>
            </w:pPr>
            <w:r w:rsidRPr="00183EBC">
              <w:rPr>
                <w:sz w:val="20"/>
              </w:rPr>
              <w:t>Оригинал</w:t>
            </w:r>
          </w:p>
        </w:tc>
        <w:tc>
          <w:tcPr>
            <w:tcW w:w="30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BDEDD45" w14:textId="77777777" w:rsidR="008615F6" w:rsidRPr="00183EBC" w:rsidRDefault="008615F6" w:rsidP="00507BB8">
            <w:pPr>
              <w:jc w:val="center"/>
            </w:pPr>
            <w:r w:rsidRPr="00183EBC">
              <w:t>X</w:t>
            </w:r>
          </w:p>
        </w:tc>
        <w:tc>
          <w:tcPr>
            <w:tcW w:w="9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FDB5EEF" w14:textId="77777777" w:rsidR="008615F6" w:rsidRPr="00183EBC" w:rsidRDefault="008615F6" w:rsidP="00507BB8">
            <w:pPr>
              <w:jc w:val="center"/>
            </w:pPr>
            <w:r w:rsidRPr="00183EBC">
              <w:rPr>
                <w:sz w:val="20"/>
              </w:rPr>
              <w:t>Заимствовано из оригинала</w:t>
            </w:r>
          </w:p>
        </w:tc>
        <w:tc>
          <w:tcPr>
            <w:tcW w:w="6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DD5B983" w14:textId="77777777" w:rsidR="008615F6" w:rsidRPr="00183EBC" w:rsidRDefault="008615F6" w:rsidP="00507BB8">
            <w:pPr>
              <w:jc w:val="center"/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B3AA364" w14:textId="77777777" w:rsidR="008615F6" w:rsidRPr="00183EBC" w:rsidRDefault="008615F6" w:rsidP="00507BB8">
            <w:pPr>
              <w:jc w:val="center"/>
            </w:pPr>
          </w:p>
        </w:tc>
      </w:tr>
      <w:tr w:rsidR="008615F6" w:rsidRPr="00183EBC" w14:paraId="5CF5E7FB" w14:textId="77777777" w:rsidTr="00507BB8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0F605045" w14:textId="77777777" w:rsidR="008615F6" w:rsidRPr="00183EBC" w:rsidRDefault="008615F6" w:rsidP="001620B4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CF41A77" w14:textId="77777777" w:rsidR="008615F6" w:rsidRPr="00183EBC" w:rsidRDefault="008615F6" w:rsidP="001620B4"/>
        </w:tc>
        <w:tc>
          <w:tcPr>
            <w:tcW w:w="63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BA8384C" w14:textId="77777777" w:rsidR="008615F6" w:rsidRPr="00183EBC" w:rsidRDefault="008615F6" w:rsidP="001620B4">
            <w:pPr>
              <w:jc w:val="center"/>
            </w:pPr>
            <w:r w:rsidRPr="00183EBC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F849932" w14:textId="77777777" w:rsidR="008615F6" w:rsidRPr="00183EBC" w:rsidRDefault="008615F6" w:rsidP="0097049B">
            <w:pPr>
              <w:jc w:val="center"/>
            </w:pPr>
            <w:r w:rsidRPr="00183EB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0D179B3" w14:textId="77777777" w:rsidR="008615F6" w:rsidRPr="00183EBC" w:rsidRDefault="008615F6" w:rsidP="008615F6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83EBC" w:rsidRPr="00183EBC" w14:paraId="73FDD5CA" w14:textId="77777777" w:rsidTr="00507BB8">
        <w:trPr>
          <w:trHeight w:val="20"/>
        </w:trPr>
        <w:tc>
          <w:tcPr>
            <w:tcW w:w="1072" w:type="pct"/>
            <w:vMerge w:val="restart"/>
          </w:tcPr>
          <w:p w14:paraId="5F36A8FC" w14:textId="77777777" w:rsidR="00087D47" w:rsidRPr="00183EBC" w:rsidRDefault="00087D47" w:rsidP="00087D47">
            <w:r w:rsidRPr="00183EBC">
              <w:t>Трудовые действия</w:t>
            </w:r>
          </w:p>
        </w:tc>
        <w:tc>
          <w:tcPr>
            <w:tcW w:w="3928" w:type="pct"/>
          </w:tcPr>
          <w:p w14:paraId="4EFDA709" w14:textId="77777777" w:rsidR="00087D47" w:rsidRPr="00183EBC" w:rsidRDefault="00087D47" w:rsidP="00A77483">
            <w:pPr>
              <w:pStyle w:val="aff2"/>
              <w:jc w:val="both"/>
            </w:pPr>
            <w:r w:rsidRPr="00183EBC">
              <w:t>Обработка данных объективного контроля SCADA-систем</w:t>
            </w:r>
            <w:r w:rsidR="00A77483" w:rsidRPr="00183EBC">
              <w:t>ы</w:t>
            </w:r>
            <w:r w:rsidRPr="00183EBC">
              <w:t xml:space="preserve"> для выявления причин брака при автоматизированном изготовлении машиностроительных изделий </w:t>
            </w:r>
            <w:r w:rsidR="000A7484" w:rsidRPr="00183EBC">
              <w:t xml:space="preserve">средней </w:t>
            </w:r>
            <w:r w:rsidRPr="00183EBC">
              <w:t>сложности</w:t>
            </w:r>
          </w:p>
        </w:tc>
      </w:tr>
      <w:tr w:rsidR="00183EBC" w:rsidRPr="00183EBC" w14:paraId="62A88B95" w14:textId="77777777" w:rsidTr="00507BB8">
        <w:trPr>
          <w:trHeight w:val="20"/>
        </w:trPr>
        <w:tc>
          <w:tcPr>
            <w:tcW w:w="1072" w:type="pct"/>
            <w:vMerge/>
          </w:tcPr>
          <w:p w14:paraId="6BFF9832" w14:textId="77777777" w:rsidR="00087D47" w:rsidRPr="00183EBC" w:rsidRDefault="00087D47" w:rsidP="00087D47"/>
        </w:tc>
        <w:tc>
          <w:tcPr>
            <w:tcW w:w="3928" w:type="pct"/>
          </w:tcPr>
          <w:p w14:paraId="477EB312" w14:textId="77777777" w:rsidR="00087D47" w:rsidRPr="00183EBC" w:rsidRDefault="00087D47" w:rsidP="00087D47">
            <w:pPr>
              <w:pStyle w:val="aff2"/>
              <w:jc w:val="both"/>
            </w:pPr>
            <w:r w:rsidRPr="00183EBC">
              <w:t xml:space="preserve">Подготовка предложений по предупреждению и ликвидации брака при </w:t>
            </w:r>
            <w:r w:rsidRPr="00183EBC">
              <w:lastRenderedPageBreak/>
              <w:t xml:space="preserve">автоматизированном изготовлении машиностроительных изделий </w:t>
            </w:r>
            <w:r w:rsidR="000A7484" w:rsidRPr="00183EBC">
              <w:t xml:space="preserve">средней </w:t>
            </w:r>
            <w:r w:rsidRPr="00183EBC">
              <w:t>сложности</w:t>
            </w:r>
          </w:p>
        </w:tc>
      </w:tr>
      <w:tr w:rsidR="00183EBC" w:rsidRPr="00183EBC" w14:paraId="248E4F7C" w14:textId="77777777" w:rsidTr="00507BB8">
        <w:trPr>
          <w:trHeight w:val="20"/>
        </w:trPr>
        <w:tc>
          <w:tcPr>
            <w:tcW w:w="1072" w:type="pct"/>
            <w:vMerge/>
          </w:tcPr>
          <w:p w14:paraId="76FFCF5B" w14:textId="77777777" w:rsidR="00A77483" w:rsidRPr="00183EBC" w:rsidRDefault="00A77483" w:rsidP="00087D47"/>
        </w:tc>
        <w:tc>
          <w:tcPr>
            <w:tcW w:w="3928" w:type="pct"/>
          </w:tcPr>
          <w:p w14:paraId="4EC2DC68" w14:textId="77777777" w:rsidR="00A77483" w:rsidRPr="00183EBC" w:rsidRDefault="00A77483" w:rsidP="00087D47">
            <w:pPr>
              <w:jc w:val="both"/>
            </w:pPr>
            <w:r w:rsidRPr="00183EBC">
              <w:t>Внесение изменений в технологические процессы автоматизированного изготовления машиностроительных изделий средней сложности и документацию на них</w:t>
            </w:r>
          </w:p>
        </w:tc>
      </w:tr>
      <w:tr w:rsidR="00183EBC" w:rsidRPr="00183EBC" w14:paraId="264B7CDD" w14:textId="77777777" w:rsidTr="00507BB8">
        <w:trPr>
          <w:trHeight w:val="20"/>
        </w:trPr>
        <w:tc>
          <w:tcPr>
            <w:tcW w:w="1072" w:type="pct"/>
            <w:vMerge/>
          </w:tcPr>
          <w:p w14:paraId="028C0963" w14:textId="77777777" w:rsidR="00087D47" w:rsidRPr="00183EBC" w:rsidRDefault="00087D47" w:rsidP="00087D47"/>
        </w:tc>
        <w:tc>
          <w:tcPr>
            <w:tcW w:w="3928" w:type="pct"/>
          </w:tcPr>
          <w:p w14:paraId="5150DD6D" w14:textId="5FDB72C2" w:rsidR="00087D47" w:rsidRPr="00183EBC" w:rsidRDefault="00A77483" w:rsidP="00087D47">
            <w:pPr>
              <w:jc w:val="both"/>
            </w:pPr>
            <w:r w:rsidRPr="00183EBC">
              <w:t>Контроль предложений по предупреждению и ликвидации брака и изменению технологических процесс</w:t>
            </w:r>
            <w:r w:rsidR="00DA11C0">
              <w:t>ов</w:t>
            </w:r>
            <w:r w:rsidRPr="00183EBC">
              <w:t>, разработанных специалистами более низкой квалификации</w:t>
            </w:r>
          </w:p>
        </w:tc>
      </w:tr>
      <w:tr w:rsidR="00183EBC" w:rsidRPr="00183EBC" w14:paraId="11158E30" w14:textId="77777777" w:rsidTr="00507BB8">
        <w:trPr>
          <w:trHeight w:val="20"/>
        </w:trPr>
        <w:tc>
          <w:tcPr>
            <w:tcW w:w="1072" w:type="pct"/>
            <w:vMerge w:val="restart"/>
          </w:tcPr>
          <w:p w14:paraId="3901E1BC" w14:textId="77777777" w:rsidR="00087D47" w:rsidRPr="00183EBC" w:rsidDel="002A1D54" w:rsidRDefault="00087D47" w:rsidP="00087D47">
            <w:pPr>
              <w:widowControl w:val="0"/>
              <w:rPr>
                <w:bCs w:val="0"/>
              </w:rPr>
            </w:pPr>
            <w:r w:rsidRPr="00183EBC" w:rsidDel="002A1D54">
              <w:rPr>
                <w:bCs w:val="0"/>
              </w:rPr>
              <w:t>Необходимые умения</w:t>
            </w:r>
          </w:p>
        </w:tc>
        <w:tc>
          <w:tcPr>
            <w:tcW w:w="3928" w:type="pct"/>
          </w:tcPr>
          <w:p w14:paraId="183DACA9" w14:textId="77777777" w:rsidR="00087D47" w:rsidRPr="00183EBC" w:rsidRDefault="00087D47" w:rsidP="00087D47">
            <w:pPr>
              <w:pStyle w:val="aff2"/>
              <w:jc w:val="both"/>
            </w:pPr>
            <w:r w:rsidRPr="00183EBC">
              <w:t xml:space="preserve">Использовать данные SCADA-систем для анализа производственной ситуации и выявления причин брака при автоматизированном изготовлении машиностроительных изделий </w:t>
            </w:r>
            <w:r w:rsidR="000A7484" w:rsidRPr="00183EBC">
              <w:t xml:space="preserve">средней </w:t>
            </w:r>
            <w:r w:rsidRPr="00183EBC">
              <w:t>сложности</w:t>
            </w:r>
          </w:p>
        </w:tc>
      </w:tr>
      <w:tr w:rsidR="00183EBC" w:rsidRPr="00183EBC" w14:paraId="3DA75093" w14:textId="77777777" w:rsidTr="00507BB8">
        <w:trPr>
          <w:trHeight w:val="20"/>
        </w:trPr>
        <w:tc>
          <w:tcPr>
            <w:tcW w:w="1072" w:type="pct"/>
            <w:vMerge/>
          </w:tcPr>
          <w:p w14:paraId="02FC8329" w14:textId="77777777" w:rsidR="00A77483" w:rsidRPr="00183EBC" w:rsidDel="002A1D54" w:rsidRDefault="00A77483" w:rsidP="00087D47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2C406675" w14:textId="5AEA7F13" w:rsidR="00A77483" w:rsidRPr="00183EBC" w:rsidRDefault="00A77483" w:rsidP="00087D47">
            <w:pPr>
              <w:jc w:val="both"/>
            </w:pPr>
            <w:r w:rsidRPr="00183EBC">
              <w:t>Проводить технологические эксперименты по заданным методикам</w:t>
            </w:r>
            <w:r w:rsidR="00DA11C0">
              <w:t>,</w:t>
            </w:r>
            <w:r w:rsidRPr="00183EBC">
              <w:t xml:space="preserve"> </w:t>
            </w:r>
            <w:r w:rsidR="00DA11C0">
              <w:t>о</w:t>
            </w:r>
            <w:r w:rsidRPr="00183EBC">
              <w:t>браб</w:t>
            </w:r>
            <w:r w:rsidR="00DA11C0">
              <w:t>атывать</w:t>
            </w:r>
            <w:r w:rsidRPr="00183EBC">
              <w:t xml:space="preserve"> и анализ</w:t>
            </w:r>
            <w:r w:rsidR="00DA11C0">
              <w:t>ировать</w:t>
            </w:r>
            <w:r w:rsidRPr="00183EBC">
              <w:t xml:space="preserve"> результат</w:t>
            </w:r>
            <w:r w:rsidR="00DA11C0">
              <w:t>ы экспериментов</w:t>
            </w:r>
            <w:r w:rsidRPr="00183EBC">
              <w:t xml:space="preserve"> с применением систем автоматизированного проектирования</w:t>
            </w:r>
          </w:p>
        </w:tc>
      </w:tr>
      <w:tr w:rsidR="00183EBC" w:rsidRPr="00183EBC" w14:paraId="5ACB53C7" w14:textId="77777777" w:rsidTr="00507BB8">
        <w:trPr>
          <w:trHeight w:val="20"/>
        </w:trPr>
        <w:tc>
          <w:tcPr>
            <w:tcW w:w="1072" w:type="pct"/>
            <w:vMerge/>
          </w:tcPr>
          <w:p w14:paraId="56CAFF7A" w14:textId="77777777" w:rsidR="00A77483" w:rsidRPr="00183EBC" w:rsidDel="002A1D54" w:rsidRDefault="00A77483" w:rsidP="00087D47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44B7D0A0" w14:textId="77777777" w:rsidR="00A77483" w:rsidRPr="00183EBC" w:rsidRDefault="00A77483" w:rsidP="00087D47">
            <w:pPr>
              <w:jc w:val="both"/>
            </w:pPr>
            <w:r w:rsidRPr="00183EBC">
              <w:t>Использовать CAD- и CAPP-системы для редактирования технологической документации на технологические процессы автоматизированного изготовления машиностроительных изделий средней сложности</w:t>
            </w:r>
          </w:p>
        </w:tc>
      </w:tr>
      <w:tr w:rsidR="00183EBC" w:rsidRPr="00183EBC" w14:paraId="32707BA1" w14:textId="77777777" w:rsidTr="00507BB8">
        <w:trPr>
          <w:trHeight w:val="20"/>
        </w:trPr>
        <w:tc>
          <w:tcPr>
            <w:tcW w:w="1072" w:type="pct"/>
            <w:vMerge/>
          </w:tcPr>
          <w:p w14:paraId="4559E856" w14:textId="77777777" w:rsidR="00087D47" w:rsidRPr="00183EBC" w:rsidDel="002A1D54" w:rsidRDefault="00087D47" w:rsidP="00087D47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25330C6D" w14:textId="53DCE701" w:rsidR="00087D47" w:rsidRPr="00183EBC" w:rsidRDefault="00DA11C0" w:rsidP="00087D47">
            <w:pPr>
              <w:jc w:val="both"/>
            </w:pPr>
            <w:r>
              <w:t>Оценивать предложения по предупреждению и ликвидации брака и изменению технологических процессов</w:t>
            </w:r>
            <w:r w:rsidR="00A77483" w:rsidRPr="00183EBC">
              <w:t>, разработанные специалистами более низкой квалификации</w:t>
            </w:r>
          </w:p>
        </w:tc>
      </w:tr>
      <w:tr w:rsidR="00183EBC" w:rsidRPr="00183EBC" w14:paraId="34B95A01" w14:textId="77777777" w:rsidTr="00507BB8">
        <w:trPr>
          <w:trHeight w:val="20"/>
        </w:trPr>
        <w:tc>
          <w:tcPr>
            <w:tcW w:w="1072" w:type="pct"/>
            <w:vMerge w:val="restart"/>
          </w:tcPr>
          <w:p w14:paraId="204394A6" w14:textId="77777777" w:rsidR="00087D47" w:rsidRPr="00183EBC" w:rsidRDefault="00087D47" w:rsidP="00087D47">
            <w:r w:rsidRPr="00183EBC" w:rsidDel="002A1D54">
              <w:rPr>
                <w:bCs w:val="0"/>
              </w:rPr>
              <w:t>Необходимые знания</w:t>
            </w:r>
          </w:p>
        </w:tc>
        <w:tc>
          <w:tcPr>
            <w:tcW w:w="3928" w:type="pct"/>
          </w:tcPr>
          <w:p w14:paraId="5BAA70E1" w14:textId="77777777" w:rsidR="00087D47" w:rsidRPr="00183EBC" w:rsidRDefault="00087D47" w:rsidP="00087D47">
            <w:pPr>
              <w:pStyle w:val="aff2"/>
              <w:jc w:val="both"/>
            </w:pPr>
            <w:r w:rsidRPr="00183EBC">
              <w:t xml:space="preserve">Параметры и режимы технологических процессов автоматизированного изготовления машиностроительных изделий </w:t>
            </w:r>
            <w:r w:rsidR="000A7484" w:rsidRPr="00183EBC">
              <w:t xml:space="preserve">средней </w:t>
            </w:r>
            <w:r w:rsidRPr="00183EBC">
              <w:t>сложности</w:t>
            </w:r>
          </w:p>
        </w:tc>
      </w:tr>
      <w:tr w:rsidR="00183EBC" w:rsidRPr="00183EBC" w14:paraId="49314598" w14:textId="77777777" w:rsidTr="00507BB8">
        <w:trPr>
          <w:trHeight w:val="20"/>
        </w:trPr>
        <w:tc>
          <w:tcPr>
            <w:tcW w:w="1072" w:type="pct"/>
            <w:vMerge/>
          </w:tcPr>
          <w:p w14:paraId="45BEB247" w14:textId="77777777" w:rsidR="00087D47" w:rsidRPr="00183EBC" w:rsidDel="002A1D54" w:rsidRDefault="00087D47" w:rsidP="00087D47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3FCA266F" w14:textId="77777777" w:rsidR="00087D47" w:rsidRPr="00183EBC" w:rsidRDefault="00087D47" w:rsidP="00087D47">
            <w:pPr>
              <w:pStyle w:val="aff2"/>
              <w:jc w:val="both"/>
            </w:pPr>
            <w:r w:rsidRPr="00183EBC">
              <w:t xml:space="preserve">Правила эксплуатации средств технологического оснащения, используемых при реализации технологических процессов автоматизированного изготовления машиностроительных изделий </w:t>
            </w:r>
            <w:r w:rsidR="000A7484" w:rsidRPr="00183EBC">
              <w:t xml:space="preserve">средней </w:t>
            </w:r>
            <w:r w:rsidRPr="00183EBC">
              <w:t>сложности</w:t>
            </w:r>
          </w:p>
        </w:tc>
      </w:tr>
      <w:tr w:rsidR="00183EBC" w:rsidRPr="00183EBC" w14:paraId="1583620F" w14:textId="77777777" w:rsidTr="00507BB8">
        <w:trPr>
          <w:trHeight w:val="20"/>
        </w:trPr>
        <w:tc>
          <w:tcPr>
            <w:tcW w:w="1072" w:type="pct"/>
            <w:vMerge/>
          </w:tcPr>
          <w:p w14:paraId="0247A6D3" w14:textId="77777777" w:rsidR="00087D47" w:rsidRPr="00183EBC" w:rsidDel="002A1D54" w:rsidRDefault="00087D47" w:rsidP="00087D47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11D78E86" w14:textId="77777777" w:rsidR="00087D47" w:rsidRPr="00183EBC" w:rsidRDefault="00087D47" w:rsidP="00087D47">
            <w:pPr>
              <w:pStyle w:val="aff2"/>
              <w:jc w:val="both"/>
            </w:pPr>
            <w:r w:rsidRPr="00183EBC">
              <w:t xml:space="preserve">Виды и причины брака при автоматизированном изготовлении машиностроительных изделий </w:t>
            </w:r>
            <w:r w:rsidR="000A7484" w:rsidRPr="00183EBC">
              <w:t xml:space="preserve">средней </w:t>
            </w:r>
            <w:r w:rsidRPr="00183EBC">
              <w:t>сложности</w:t>
            </w:r>
          </w:p>
        </w:tc>
      </w:tr>
      <w:tr w:rsidR="00183EBC" w:rsidRPr="00183EBC" w14:paraId="4836995C" w14:textId="77777777" w:rsidTr="00507BB8">
        <w:trPr>
          <w:trHeight w:val="20"/>
        </w:trPr>
        <w:tc>
          <w:tcPr>
            <w:tcW w:w="1072" w:type="pct"/>
            <w:vMerge/>
          </w:tcPr>
          <w:p w14:paraId="6C55867B" w14:textId="77777777" w:rsidR="00087D47" w:rsidRPr="00183EBC" w:rsidDel="002A1D54" w:rsidRDefault="00087D47" w:rsidP="00087D47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2814FCE5" w14:textId="77777777" w:rsidR="00087D47" w:rsidRPr="00183EBC" w:rsidRDefault="00087D47" w:rsidP="00087D47">
            <w:pPr>
              <w:pStyle w:val="aff2"/>
              <w:jc w:val="both"/>
            </w:pPr>
            <w:r w:rsidRPr="00183EBC">
              <w:t xml:space="preserve">Технологические факторы, вызывающие погрешности автоматизированного изготовления машиностроительных изделий </w:t>
            </w:r>
            <w:r w:rsidR="000A7484" w:rsidRPr="00183EBC">
              <w:t xml:space="preserve">средней </w:t>
            </w:r>
            <w:r w:rsidRPr="00183EBC">
              <w:t>сложности</w:t>
            </w:r>
          </w:p>
        </w:tc>
      </w:tr>
      <w:tr w:rsidR="00183EBC" w:rsidRPr="00183EBC" w14:paraId="1FC8FE8A" w14:textId="77777777" w:rsidTr="00507BB8">
        <w:trPr>
          <w:trHeight w:val="20"/>
        </w:trPr>
        <w:tc>
          <w:tcPr>
            <w:tcW w:w="1072" w:type="pct"/>
            <w:vMerge/>
          </w:tcPr>
          <w:p w14:paraId="71A632CA" w14:textId="77777777" w:rsidR="00087D47" w:rsidRPr="00183EBC" w:rsidDel="002A1D54" w:rsidRDefault="00087D47" w:rsidP="00087D47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0FF75D75" w14:textId="77777777" w:rsidR="00087D47" w:rsidRPr="00183EBC" w:rsidRDefault="00087D47" w:rsidP="00087D47">
            <w:pPr>
              <w:pStyle w:val="aff2"/>
              <w:jc w:val="both"/>
            </w:pPr>
            <w:r w:rsidRPr="00183EBC">
              <w:t xml:space="preserve">Методы уменьшения влияния технологических факторов, вызывающих погрешности автоматизированного изготовления машиностроительных изделий </w:t>
            </w:r>
            <w:r w:rsidR="000A7484" w:rsidRPr="00183EBC">
              <w:t xml:space="preserve">средней </w:t>
            </w:r>
            <w:r w:rsidRPr="00183EBC">
              <w:t>сложности</w:t>
            </w:r>
          </w:p>
        </w:tc>
      </w:tr>
      <w:tr w:rsidR="00183EBC" w:rsidRPr="00183EBC" w14:paraId="443C7B24" w14:textId="77777777" w:rsidTr="00507BB8">
        <w:trPr>
          <w:trHeight w:val="20"/>
        </w:trPr>
        <w:tc>
          <w:tcPr>
            <w:tcW w:w="1072" w:type="pct"/>
            <w:vMerge/>
          </w:tcPr>
          <w:p w14:paraId="7CD9ADF9" w14:textId="77777777" w:rsidR="00087D47" w:rsidRPr="00183EBC" w:rsidDel="002A1D54" w:rsidRDefault="00087D47" w:rsidP="00087D47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45F4325A" w14:textId="77777777" w:rsidR="00087D47" w:rsidRPr="00183EBC" w:rsidRDefault="00087D47" w:rsidP="00087D47">
            <w:pPr>
              <w:pStyle w:val="aff2"/>
              <w:jc w:val="both"/>
            </w:pPr>
            <w:r w:rsidRPr="00183EBC">
              <w:t xml:space="preserve">Функциональные возможности SCADA-систем по сбору, обработке и отображению информации о технологических процессах автоматизированного изготовления машиностроительных изделий </w:t>
            </w:r>
            <w:r w:rsidR="000A7484" w:rsidRPr="00183EBC">
              <w:t xml:space="preserve">средней </w:t>
            </w:r>
            <w:r w:rsidRPr="00183EBC">
              <w:t>сложности</w:t>
            </w:r>
          </w:p>
        </w:tc>
      </w:tr>
      <w:tr w:rsidR="00183EBC" w:rsidRPr="00183EBC" w14:paraId="5F3B37AD" w14:textId="77777777" w:rsidTr="00507BB8">
        <w:trPr>
          <w:trHeight w:val="20"/>
        </w:trPr>
        <w:tc>
          <w:tcPr>
            <w:tcW w:w="1072" w:type="pct"/>
            <w:vMerge/>
          </w:tcPr>
          <w:p w14:paraId="5F4CE2C0" w14:textId="77777777" w:rsidR="00087D47" w:rsidRPr="00183EBC" w:rsidDel="002A1D54" w:rsidRDefault="00087D47" w:rsidP="00087D47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23A3D551" w14:textId="77777777" w:rsidR="00087D47" w:rsidRPr="00183EBC" w:rsidRDefault="00087D47" w:rsidP="00087D47">
            <w:pPr>
              <w:pStyle w:val="aff2"/>
              <w:jc w:val="both"/>
            </w:pPr>
            <w:r w:rsidRPr="00183EBC">
              <w:t>Основные принципы работы в современных CAPP-системах</w:t>
            </w:r>
          </w:p>
        </w:tc>
      </w:tr>
      <w:tr w:rsidR="00183EBC" w:rsidRPr="00183EBC" w14:paraId="5381DAA7" w14:textId="77777777" w:rsidTr="00507BB8">
        <w:trPr>
          <w:trHeight w:val="20"/>
        </w:trPr>
        <w:tc>
          <w:tcPr>
            <w:tcW w:w="1072" w:type="pct"/>
            <w:vMerge/>
          </w:tcPr>
          <w:p w14:paraId="7DD3CAF9" w14:textId="77777777" w:rsidR="00087D47" w:rsidRPr="00183EBC" w:rsidDel="002A1D54" w:rsidRDefault="00087D47" w:rsidP="00087D47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411EBE93" w14:textId="77777777" w:rsidR="00087D47" w:rsidRPr="00183EBC" w:rsidRDefault="00087D47" w:rsidP="00087D47">
            <w:pPr>
              <w:pStyle w:val="aff2"/>
              <w:jc w:val="both"/>
            </w:pPr>
            <w:r w:rsidRPr="00183EBC">
              <w:t xml:space="preserve">Современные CAPP-системы, их функциональные возможности для проектирования технологических процессов автоматизированного изготовления машиностроительных изделий </w:t>
            </w:r>
            <w:r w:rsidR="000A7484" w:rsidRPr="00183EBC">
              <w:t xml:space="preserve">средней </w:t>
            </w:r>
            <w:r w:rsidRPr="00183EBC">
              <w:t>сложности</w:t>
            </w:r>
          </w:p>
        </w:tc>
      </w:tr>
      <w:tr w:rsidR="00183EBC" w:rsidRPr="00183EBC" w14:paraId="4A648DBF" w14:textId="77777777" w:rsidTr="00507BB8">
        <w:trPr>
          <w:trHeight w:val="20"/>
        </w:trPr>
        <w:tc>
          <w:tcPr>
            <w:tcW w:w="1072" w:type="pct"/>
            <w:vMerge/>
          </w:tcPr>
          <w:p w14:paraId="37AE1CEC" w14:textId="77777777" w:rsidR="00A77483" w:rsidRPr="00183EBC" w:rsidDel="002A1D54" w:rsidRDefault="00A77483" w:rsidP="00A7748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2D9864EC" w14:textId="77777777" w:rsidR="00A77483" w:rsidRPr="00183EBC" w:rsidRDefault="00A77483" w:rsidP="00A77483">
            <w:pPr>
              <w:pStyle w:val="aff2"/>
              <w:jc w:val="both"/>
            </w:pPr>
            <w:r w:rsidRPr="00183EBC">
              <w:t>Методики проведения экспериментов</w:t>
            </w:r>
          </w:p>
        </w:tc>
      </w:tr>
      <w:tr w:rsidR="00183EBC" w:rsidRPr="00183EBC" w14:paraId="24FCE35A" w14:textId="77777777" w:rsidTr="00507BB8">
        <w:trPr>
          <w:trHeight w:val="20"/>
        </w:trPr>
        <w:tc>
          <w:tcPr>
            <w:tcW w:w="1072" w:type="pct"/>
            <w:vMerge/>
          </w:tcPr>
          <w:p w14:paraId="0E9EB454" w14:textId="77777777" w:rsidR="00A77483" w:rsidRPr="00183EBC" w:rsidDel="002A1D54" w:rsidRDefault="00A77483" w:rsidP="00A7748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7978A91E" w14:textId="77777777" w:rsidR="00A77483" w:rsidRPr="00183EBC" w:rsidRDefault="00A77483" w:rsidP="00A77483">
            <w:pPr>
              <w:pStyle w:val="aff2"/>
              <w:jc w:val="both"/>
            </w:pPr>
            <w:r w:rsidRPr="00183EBC">
              <w:t>Методики обработки экспериментальных данных</w:t>
            </w:r>
          </w:p>
        </w:tc>
      </w:tr>
      <w:tr w:rsidR="00183EBC" w:rsidRPr="00183EBC" w14:paraId="280B47F9" w14:textId="77777777" w:rsidTr="00507BB8">
        <w:trPr>
          <w:trHeight w:val="20"/>
        </w:trPr>
        <w:tc>
          <w:tcPr>
            <w:tcW w:w="1072" w:type="pct"/>
            <w:vMerge/>
          </w:tcPr>
          <w:p w14:paraId="14AACC7D" w14:textId="77777777" w:rsidR="00A77483" w:rsidRPr="00183EBC" w:rsidDel="002A1D54" w:rsidRDefault="00A77483" w:rsidP="00A7748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77739440" w14:textId="77777777" w:rsidR="00A77483" w:rsidRPr="00183EBC" w:rsidRDefault="00A77483" w:rsidP="00A77483">
            <w:pPr>
              <w:pStyle w:val="aff2"/>
              <w:jc w:val="both"/>
            </w:pPr>
            <w:r w:rsidRPr="00183EBC">
              <w:t>Нормативно-технические и руководящие документы по управлению изменениями в технологической документации</w:t>
            </w:r>
          </w:p>
        </w:tc>
      </w:tr>
      <w:tr w:rsidR="00183EBC" w:rsidRPr="00183EBC" w14:paraId="63399A09" w14:textId="77777777" w:rsidTr="00507BB8">
        <w:trPr>
          <w:trHeight w:val="20"/>
        </w:trPr>
        <w:tc>
          <w:tcPr>
            <w:tcW w:w="1072" w:type="pct"/>
            <w:vMerge/>
          </w:tcPr>
          <w:p w14:paraId="53D4E483" w14:textId="77777777" w:rsidR="00A77483" w:rsidRPr="00183EBC" w:rsidDel="002A1D54" w:rsidRDefault="00A77483" w:rsidP="00A7748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294F5340" w14:textId="77777777" w:rsidR="00A77483" w:rsidRPr="00183EBC" w:rsidRDefault="00A77483" w:rsidP="00A77483">
            <w:pPr>
              <w:pStyle w:val="aff2"/>
              <w:jc w:val="both"/>
            </w:pPr>
            <w:r w:rsidRPr="00183EBC">
              <w:t>Процедуры согласования и утверждения изменений в технологической и конструкторской документации, принятые в организации</w:t>
            </w:r>
          </w:p>
        </w:tc>
      </w:tr>
      <w:tr w:rsidR="00183EBC" w:rsidRPr="00183EBC" w14:paraId="09D45153" w14:textId="77777777" w:rsidTr="00507BB8">
        <w:trPr>
          <w:trHeight w:val="20"/>
        </w:trPr>
        <w:tc>
          <w:tcPr>
            <w:tcW w:w="1072" w:type="pct"/>
            <w:vMerge/>
          </w:tcPr>
          <w:p w14:paraId="33D738AA" w14:textId="77777777" w:rsidR="00A77483" w:rsidRPr="00183EBC" w:rsidDel="002A1D54" w:rsidRDefault="00A77483" w:rsidP="00A7748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62A5B316" w14:textId="77777777" w:rsidR="00A77483" w:rsidRPr="00183EBC" w:rsidRDefault="00A77483" w:rsidP="00A77483">
            <w:pPr>
              <w:jc w:val="both"/>
            </w:pPr>
            <w:r w:rsidRPr="00183EBC">
              <w:t>Функциональные возможности и особенности работы в PDM- и ERP-системах, используемых в организации</w:t>
            </w:r>
          </w:p>
        </w:tc>
      </w:tr>
      <w:tr w:rsidR="00A77483" w:rsidRPr="00183EBC" w14:paraId="00141683" w14:textId="77777777" w:rsidTr="00507BB8">
        <w:trPr>
          <w:trHeight w:val="20"/>
        </w:trPr>
        <w:tc>
          <w:tcPr>
            <w:tcW w:w="1072" w:type="pct"/>
          </w:tcPr>
          <w:p w14:paraId="31409A12" w14:textId="77777777" w:rsidR="00A77483" w:rsidRPr="00183EBC" w:rsidDel="002A1D54" w:rsidRDefault="00A77483" w:rsidP="00A77483">
            <w:pPr>
              <w:widowControl w:val="0"/>
              <w:rPr>
                <w:bCs w:val="0"/>
              </w:rPr>
            </w:pPr>
            <w:r w:rsidRPr="00183EBC" w:rsidDel="002A1D54">
              <w:rPr>
                <w:bCs w:val="0"/>
              </w:rPr>
              <w:t>Другие характеристики</w:t>
            </w:r>
          </w:p>
        </w:tc>
        <w:tc>
          <w:tcPr>
            <w:tcW w:w="3928" w:type="pct"/>
          </w:tcPr>
          <w:p w14:paraId="166371DE" w14:textId="77777777" w:rsidR="00A77483" w:rsidRPr="00183EBC" w:rsidRDefault="00A77483" w:rsidP="00A77483">
            <w:pPr>
              <w:jc w:val="both"/>
            </w:pPr>
            <w:r w:rsidRPr="00183EBC">
              <w:t>-</w:t>
            </w:r>
          </w:p>
        </w:tc>
      </w:tr>
    </w:tbl>
    <w:p w14:paraId="1DB0504C" w14:textId="77777777" w:rsidR="008615F6" w:rsidRPr="00183EBC" w:rsidRDefault="008615F6" w:rsidP="008615F6"/>
    <w:p w14:paraId="100529A3" w14:textId="77777777" w:rsidR="002969B1" w:rsidRPr="00183EBC" w:rsidRDefault="002969B1" w:rsidP="00AE766C">
      <w:pPr>
        <w:pStyle w:val="2"/>
      </w:pPr>
      <w:bookmarkStart w:id="29" w:name="_Toc127093712"/>
      <w:r w:rsidRPr="00183EBC">
        <w:lastRenderedPageBreak/>
        <w:t>3.3. Обобщенная трудовая функция</w:t>
      </w:r>
      <w:bookmarkEnd w:id="29"/>
    </w:p>
    <w:p w14:paraId="311B11E8" w14:textId="77777777" w:rsidR="00AE766C" w:rsidRPr="00183EBC" w:rsidRDefault="00AE766C" w:rsidP="00AE766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5386"/>
        <w:gridCol w:w="852"/>
        <w:gridCol w:w="425"/>
        <w:gridCol w:w="1565"/>
        <w:gridCol w:w="667"/>
      </w:tblGrid>
      <w:tr w:rsidR="00AD7B19" w:rsidRPr="00183EBC" w14:paraId="10F4120C" w14:textId="77777777" w:rsidTr="00040678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68AB3E4" w14:textId="77777777" w:rsidR="00AD7B19" w:rsidRPr="00183EBC" w:rsidRDefault="00AD7B19" w:rsidP="00197517">
            <w:bookmarkStart w:id="30" w:name="ТФ3" w:colFirst="1" w:colLast="1"/>
            <w:r w:rsidRPr="00183EBC">
              <w:rPr>
                <w:sz w:val="20"/>
              </w:rPr>
              <w:t>Наименование</w:t>
            </w:r>
          </w:p>
        </w:tc>
        <w:tc>
          <w:tcPr>
            <w:tcW w:w="25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241E06" w14:textId="77777777" w:rsidR="00AD7B19" w:rsidRPr="00183EBC" w:rsidRDefault="00594C2D" w:rsidP="005724E8">
            <w:r w:rsidRPr="00183EBC">
              <w:t xml:space="preserve">Проектирование технологических процессов </w:t>
            </w:r>
            <w:r w:rsidR="005724E8" w:rsidRPr="00183EBC">
              <w:t xml:space="preserve">автоматизированного </w:t>
            </w:r>
            <w:r w:rsidRPr="00183EBC">
              <w:t>изготовления машиностроительных изделий высокой сложности</w:t>
            </w:r>
          </w:p>
        </w:tc>
        <w:tc>
          <w:tcPr>
            <w:tcW w:w="4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EA0B11B" w14:textId="77777777" w:rsidR="00AD7B19" w:rsidRPr="00183EBC" w:rsidRDefault="00AD7B19" w:rsidP="00D8480C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Код</w:t>
            </w:r>
          </w:p>
        </w:tc>
        <w:tc>
          <w:tcPr>
            <w:tcW w:w="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B74C58" w14:textId="77777777" w:rsidR="00AD7B19" w:rsidRPr="00183EBC" w:rsidRDefault="008C4DD6" w:rsidP="006D683F">
            <w:pPr>
              <w:jc w:val="center"/>
              <w:rPr>
                <w:lang w:val="en-US"/>
              </w:rPr>
            </w:pPr>
            <w:r w:rsidRPr="00183EBC">
              <w:rPr>
                <w:lang w:val="en-US"/>
              </w:rPr>
              <w:t>C</w:t>
            </w:r>
          </w:p>
        </w:tc>
        <w:tc>
          <w:tcPr>
            <w:tcW w:w="75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3F8CFC5" w14:textId="77777777" w:rsidR="00AD7B19" w:rsidRPr="00183EBC" w:rsidRDefault="00AD7B19" w:rsidP="00D8480C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Уровень квалификации</w:t>
            </w:r>
          </w:p>
        </w:tc>
        <w:tc>
          <w:tcPr>
            <w:tcW w:w="3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477F86" w14:textId="77777777" w:rsidR="00AD7B19" w:rsidRPr="00183EBC" w:rsidRDefault="00AD7B19" w:rsidP="006D683F">
            <w:pPr>
              <w:jc w:val="center"/>
            </w:pPr>
            <w:r w:rsidRPr="00183EBC">
              <w:t>7</w:t>
            </w:r>
          </w:p>
        </w:tc>
      </w:tr>
    </w:tbl>
    <w:p w14:paraId="7E650C14" w14:textId="77777777" w:rsidR="00D8480C" w:rsidRPr="00183EBC" w:rsidRDefault="00D8480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12"/>
        <w:gridCol w:w="1469"/>
        <w:gridCol w:w="390"/>
        <w:gridCol w:w="2228"/>
        <w:gridCol w:w="1146"/>
        <w:gridCol w:w="2376"/>
      </w:tblGrid>
      <w:tr w:rsidR="00183EBC" w:rsidRPr="00183EBC" w14:paraId="631949A7" w14:textId="77777777" w:rsidTr="00507BB8">
        <w:trPr>
          <w:trHeight w:val="57"/>
        </w:trPr>
        <w:tc>
          <w:tcPr>
            <w:tcW w:w="134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bookmarkEnd w:id="30"/>
          <w:p w14:paraId="058D648A" w14:textId="77777777" w:rsidR="00AD7B19" w:rsidRPr="00183EBC" w:rsidRDefault="00AD7B19" w:rsidP="00D8480C">
            <w:r w:rsidRPr="00183EBC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7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C56AC9F" w14:textId="77777777" w:rsidR="00AD7B19" w:rsidRPr="00183EBC" w:rsidRDefault="00AD7B19" w:rsidP="00507BB8">
            <w:pPr>
              <w:jc w:val="center"/>
            </w:pPr>
            <w:r w:rsidRPr="00183EBC">
              <w:rPr>
                <w:sz w:val="20"/>
              </w:rPr>
              <w:t>Оригинал</w:t>
            </w:r>
          </w:p>
        </w:tc>
        <w:tc>
          <w:tcPr>
            <w:tcW w:w="18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42902DD" w14:textId="77777777" w:rsidR="00AD7B19" w:rsidRPr="00183EBC" w:rsidRDefault="00AD7B19" w:rsidP="00507BB8">
            <w:pPr>
              <w:jc w:val="center"/>
            </w:pPr>
            <w:r w:rsidRPr="00183EBC">
              <w:t>X</w:t>
            </w:r>
          </w:p>
        </w:tc>
        <w:tc>
          <w:tcPr>
            <w:tcW w:w="10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45FAD7A" w14:textId="77777777" w:rsidR="00AD7B19" w:rsidRPr="00183EBC" w:rsidRDefault="00AD7B19" w:rsidP="00507BB8">
            <w:pPr>
              <w:jc w:val="center"/>
            </w:pPr>
            <w:r w:rsidRPr="00183EBC">
              <w:rPr>
                <w:sz w:val="20"/>
              </w:rPr>
              <w:t>Заимствовано из оригинала</w:t>
            </w:r>
          </w:p>
        </w:tc>
        <w:tc>
          <w:tcPr>
            <w:tcW w:w="5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58F0F51" w14:textId="77777777" w:rsidR="00AD7B19" w:rsidRPr="00183EBC" w:rsidRDefault="00AD7B19" w:rsidP="00507BB8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C4B62C7" w14:textId="77777777" w:rsidR="00AD7B19" w:rsidRPr="00183EBC" w:rsidRDefault="00AD7B19" w:rsidP="00507BB8">
            <w:pPr>
              <w:jc w:val="center"/>
            </w:pPr>
          </w:p>
        </w:tc>
      </w:tr>
      <w:tr w:rsidR="00AD7B19" w:rsidRPr="00183EBC" w14:paraId="43252316" w14:textId="77777777" w:rsidTr="00D32174">
        <w:trPr>
          <w:trHeight w:val="227"/>
        </w:trPr>
        <w:tc>
          <w:tcPr>
            <w:tcW w:w="1349" w:type="pct"/>
            <w:tcBorders>
              <w:top w:val="nil"/>
              <w:bottom w:val="nil"/>
              <w:right w:val="nil"/>
            </w:tcBorders>
            <w:vAlign w:val="center"/>
          </w:tcPr>
          <w:p w14:paraId="5C2B71F2" w14:textId="77777777" w:rsidR="00AD7B19" w:rsidRPr="00183EBC" w:rsidRDefault="00AD7B19" w:rsidP="00197517"/>
        </w:tc>
        <w:tc>
          <w:tcPr>
            <w:tcW w:w="196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9BF286F" w14:textId="77777777" w:rsidR="00AD7B19" w:rsidRPr="00183EBC" w:rsidRDefault="00AD7B19" w:rsidP="00197517"/>
        </w:tc>
        <w:tc>
          <w:tcPr>
            <w:tcW w:w="5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57EE3CC" w14:textId="77777777" w:rsidR="00AD7B19" w:rsidRPr="00183EBC" w:rsidRDefault="00AD7B19" w:rsidP="00197517">
            <w:pPr>
              <w:jc w:val="center"/>
            </w:pPr>
            <w:r w:rsidRPr="00183EBC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FF5C8CC" w14:textId="77777777" w:rsidR="00AD7B19" w:rsidRPr="00183EBC" w:rsidRDefault="00AD7B19" w:rsidP="00197517">
            <w:pPr>
              <w:jc w:val="center"/>
            </w:pPr>
            <w:r w:rsidRPr="00183EB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2BFC8E8" w14:textId="77777777" w:rsidR="00D8480C" w:rsidRPr="00183EBC" w:rsidRDefault="00D8480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D7B19" w:rsidRPr="00183EBC" w14:paraId="2E43FBD0" w14:textId="77777777" w:rsidTr="00507BB8">
        <w:trPr>
          <w:trHeight w:val="20"/>
        </w:trPr>
        <w:tc>
          <w:tcPr>
            <w:tcW w:w="1072" w:type="pct"/>
          </w:tcPr>
          <w:p w14:paraId="128B0B74" w14:textId="77777777" w:rsidR="00AD7B19" w:rsidRPr="00183EBC" w:rsidRDefault="00AD7B19" w:rsidP="006D683F">
            <w:r w:rsidRPr="00183EBC">
              <w:t>Возможные наименования должностей</w:t>
            </w:r>
          </w:p>
        </w:tc>
        <w:tc>
          <w:tcPr>
            <w:tcW w:w="3928" w:type="pct"/>
          </w:tcPr>
          <w:p w14:paraId="7B432A32" w14:textId="50C207E1" w:rsidR="00B6300A" w:rsidRPr="00183EBC" w:rsidRDefault="00B6300A" w:rsidP="00E83FAA">
            <w:r w:rsidRPr="00183EBC">
              <w:t>Инжен</w:t>
            </w:r>
            <w:r w:rsidR="0031021B" w:rsidRPr="00183EBC">
              <w:t>ер-технолог в машиностроении I</w:t>
            </w:r>
            <w:r w:rsidRPr="00183EBC">
              <w:t xml:space="preserve"> категории</w:t>
            </w:r>
          </w:p>
          <w:p w14:paraId="0406D31E" w14:textId="77777777" w:rsidR="00AD7B19" w:rsidRDefault="0031021B" w:rsidP="00B6300A">
            <w:r w:rsidRPr="00183EBC">
              <w:t>Инженер-технолог I</w:t>
            </w:r>
            <w:r w:rsidR="00B6300A" w:rsidRPr="00183EBC">
              <w:t xml:space="preserve"> категории</w:t>
            </w:r>
          </w:p>
          <w:p w14:paraId="65A215D0" w14:textId="77777777" w:rsidR="00165BF5" w:rsidRPr="00183EBC" w:rsidRDefault="00165BF5" w:rsidP="00165BF5">
            <w:r>
              <w:t>Ведущий и</w:t>
            </w:r>
            <w:r w:rsidRPr="00183EBC">
              <w:t>нженер-технолог в машиностроении</w:t>
            </w:r>
          </w:p>
          <w:p w14:paraId="5AB6B4D3" w14:textId="0BBAC312" w:rsidR="00165BF5" w:rsidRPr="00165BF5" w:rsidRDefault="00165BF5" w:rsidP="00B6300A">
            <w:r>
              <w:t>Ведущий и</w:t>
            </w:r>
            <w:r w:rsidRPr="00183EBC">
              <w:t>нженер-технолог</w:t>
            </w:r>
          </w:p>
        </w:tc>
      </w:tr>
    </w:tbl>
    <w:p w14:paraId="01202964" w14:textId="77777777" w:rsidR="00D8480C" w:rsidRPr="00183EBC" w:rsidRDefault="00D8480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83EBC" w:rsidRPr="00183EBC" w14:paraId="24D1B745" w14:textId="77777777" w:rsidTr="00507BB8">
        <w:trPr>
          <w:trHeight w:val="20"/>
        </w:trPr>
        <w:tc>
          <w:tcPr>
            <w:tcW w:w="1072" w:type="pct"/>
          </w:tcPr>
          <w:p w14:paraId="49E0981A" w14:textId="77777777" w:rsidR="00AD7B19" w:rsidRPr="00183EBC" w:rsidRDefault="00AD7B19" w:rsidP="006D683F">
            <w:r w:rsidRPr="00183EBC">
              <w:t>Требования к образованию и обучению</w:t>
            </w:r>
          </w:p>
        </w:tc>
        <w:tc>
          <w:tcPr>
            <w:tcW w:w="3928" w:type="pct"/>
          </w:tcPr>
          <w:p w14:paraId="4837EED2" w14:textId="77777777" w:rsidR="00AD7B19" w:rsidRPr="00183EBC" w:rsidRDefault="00B6300A" w:rsidP="006D683F">
            <w:r w:rsidRPr="00183EBC">
              <w:t>Высшее образование – магистратура или специалитет</w:t>
            </w:r>
          </w:p>
        </w:tc>
      </w:tr>
      <w:tr w:rsidR="00183EBC" w:rsidRPr="00183EBC" w14:paraId="0BC06EA0" w14:textId="77777777" w:rsidTr="00507BB8">
        <w:trPr>
          <w:trHeight w:val="20"/>
        </w:trPr>
        <w:tc>
          <w:tcPr>
            <w:tcW w:w="1072" w:type="pct"/>
          </w:tcPr>
          <w:p w14:paraId="1C70A8C3" w14:textId="77777777" w:rsidR="00AD7B19" w:rsidRPr="00183EBC" w:rsidRDefault="00AD7B19" w:rsidP="006D683F">
            <w:r w:rsidRPr="00183EBC">
              <w:t>Требования к опыту практической работы</w:t>
            </w:r>
          </w:p>
        </w:tc>
        <w:tc>
          <w:tcPr>
            <w:tcW w:w="3928" w:type="pct"/>
          </w:tcPr>
          <w:p w14:paraId="7FB594AB" w14:textId="4EFD2BE0" w:rsidR="00165BF5" w:rsidRPr="00024B59" w:rsidRDefault="00165BF5" w:rsidP="00165BF5">
            <w:r>
              <w:t xml:space="preserve">Для должностей инженеров </w:t>
            </w:r>
            <w:r>
              <w:rPr>
                <w:lang w:val="en-US"/>
              </w:rPr>
              <w:t>I</w:t>
            </w:r>
            <w:r w:rsidRPr="00541FB1">
              <w:t xml:space="preserve"> </w:t>
            </w:r>
            <w:r>
              <w:t xml:space="preserve">категории </w:t>
            </w:r>
            <w:r w:rsidRPr="003905E9">
              <w:t xml:space="preserve">не менее одного года </w:t>
            </w:r>
            <w:r>
              <w:t xml:space="preserve">в должности </w:t>
            </w:r>
            <w:r w:rsidRPr="003905E9">
              <w:t>инженер</w:t>
            </w:r>
            <w:r>
              <w:t>а-технолога</w:t>
            </w:r>
            <w:r w:rsidRPr="003905E9">
              <w:t xml:space="preserve"> </w:t>
            </w:r>
            <w:r>
              <w:rPr>
                <w:lang w:val="en-US"/>
              </w:rPr>
              <w:t>II</w:t>
            </w:r>
            <w:r>
              <w:t xml:space="preserve"> категории в </w:t>
            </w:r>
            <w:r w:rsidRPr="006F280D">
              <w:t>механосборочно</w:t>
            </w:r>
            <w:r>
              <w:t>м</w:t>
            </w:r>
            <w:r w:rsidRPr="006F280D">
              <w:t xml:space="preserve"> </w:t>
            </w:r>
            <w:r>
              <w:t>производстве</w:t>
            </w:r>
          </w:p>
          <w:p w14:paraId="2906FA63" w14:textId="568FFB49" w:rsidR="00AD7B19" w:rsidRPr="00183EBC" w:rsidRDefault="00165BF5" w:rsidP="00165BF5">
            <w:r>
              <w:t xml:space="preserve">Для должностей ведущих инженеров </w:t>
            </w:r>
            <w:r w:rsidRPr="003905E9">
              <w:t xml:space="preserve">не менее одного года </w:t>
            </w:r>
            <w:r>
              <w:t xml:space="preserve">в должности </w:t>
            </w:r>
            <w:r w:rsidRPr="003905E9">
              <w:t>инженер</w:t>
            </w:r>
            <w:r>
              <w:t>а-технолога</w:t>
            </w:r>
            <w:r w:rsidRPr="00165BF5">
              <w:t xml:space="preserve"> </w:t>
            </w:r>
            <w:r>
              <w:rPr>
                <w:lang w:val="en-US"/>
              </w:rPr>
              <w:t>I</w:t>
            </w:r>
            <w:r>
              <w:t xml:space="preserve"> категории в </w:t>
            </w:r>
            <w:r w:rsidRPr="006F280D">
              <w:t>механосборочно</w:t>
            </w:r>
            <w:r>
              <w:t>м</w:t>
            </w:r>
            <w:r w:rsidRPr="006F280D">
              <w:t xml:space="preserve"> </w:t>
            </w:r>
            <w:r>
              <w:t>производстве</w:t>
            </w:r>
          </w:p>
        </w:tc>
      </w:tr>
      <w:tr w:rsidR="00183EBC" w:rsidRPr="00183EBC" w14:paraId="2DEEEA8F" w14:textId="77777777" w:rsidTr="00507BB8">
        <w:trPr>
          <w:trHeight w:val="20"/>
        </w:trPr>
        <w:tc>
          <w:tcPr>
            <w:tcW w:w="1072" w:type="pct"/>
          </w:tcPr>
          <w:p w14:paraId="7060AE9D" w14:textId="77777777" w:rsidR="00AD7B19" w:rsidRPr="00183EBC" w:rsidRDefault="00AD7B19" w:rsidP="006D683F">
            <w:r w:rsidRPr="00183EBC">
              <w:t>Особые условия допуска к работе</w:t>
            </w:r>
          </w:p>
        </w:tc>
        <w:tc>
          <w:tcPr>
            <w:tcW w:w="3928" w:type="pct"/>
          </w:tcPr>
          <w:p w14:paraId="4817A99B" w14:textId="77777777" w:rsidR="007517BE" w:rsidRPr="00183EBC" w:rsidRDefault="007517BE" w:rsidP="007517BE">
            <w:pPr>
              <w:pStyle w:val="aff2"/>
            </w:pPr>
            <w:r w:rsidRPr="00183EBC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4ED280CA" w14:textId="77777777" w:rsidR="007517BE" w:rsidRPr="00183EBC" w:rsidRDefault="007517BE" w:rsidP="007517BE">
            <w:pPr>
              <w:pStyle w:val="aff2"/>
            </w:pPr>
            <w:r w:rsidRPr="00183EBC">
              <w:t>Прохождение обучения мерам пожарной безопасности</w:t>
            </w:r>
          </w:p>
          <w:p w14:paraId="7CA3AB48" w14:textId="6CA80831" w:rsidR="00AD7B19" w:rsidRPr="00183EBC" w:rsidRDefault="007517BE" w:rsidP="007517BE">
            <w:r w:rsidRPr="00183EBC">
              <w:t>Прохождение обучения по охране труда и проверки знани</w:t>
            </w:r>
            <w:r w:rsidR="004F218D">
              <w:t>я</w:t>
            </w:r>
            <w:r w:rsidRPr="00183EBC">
              <w:t xml:space="preserve"> требований охраны</w:t>
            </w:r>
            <w:r w:rsidRPr="00183EBC" w:rsidDel="006D48C9">
              <w:t xml:space="preserve"> </w:t>
            </w:r>
            <w:r w:rsidRPr="00183EBC">
              <w:t>труда</w:t>
            </w:r>
          </w:p>
        </w:tc>
      </w:tr>
      <w:tr w:rsidR="00B6300A" w:rsidRPr="00183EBC" w14:paraId="2C071789" w14:textId="77777777" w:rsidTr="00507BB8">
        <w:trPr>
          <w:trHeight w:val="20"/>
        </w:trPr>
        <w:tc>
          <w:tcPr>
            <w:tcW w:w="1072" w:type="pct"/>
          </w:tcPr>
          <w:p w14:paraId="41A93E1A" w14:textId="77777777" w:rsidR="00B6300A" w:rsidRPr="00183EBC" w:rsidRDefault="00B6300A" w:rsidP="00B6300A">
            <w:r w:rsidRPr="00183EBC">
              <w:t>Другие характеристики</w:t>
            </w:r>
          </w:p>
        </w:tc>
        <w:tc>
          <w:tcPr>
            <w:tcW w:w="3928" w:type="pct"/>
          </w:tcPr>
          <w:p w14:paraId="14C0303C" w14:textId="77777777" w:rsidR="00B6300A" w:rsidRPr="00183EBC" w:rsidRDefault="00B6300A" w:rsidP="00B6300A">
            <w:r w:rsidRPr="00183EBC">
              <w:t xml:space="preserve">Рекомендуется дополнительное профессиональное образование – </w:t>
            </w:r>
            <w:r w:rsidR="00924E80" w:rsidRPr="00183EBC">
              <w:t xml:space="preserve">программы повышения квалификации </w:t>
            </w:r>
            <w:r w:rsidRPr="00183EBC">
              <w:t>не реже одного раза в пять лет</w:t>
            </w:r>
          </w:p>
        </w:tc>
      </w:tr>
    </w:tbl>
    <w:p w14:paraId="271E9CEA" w14:textId="77777777" w:rsidR="00D8480C" w:rsidRPr="00183EBC" w:rsidRDefault="00D8480C"/>
    <w:p w14:paraId="5C76950C" w14:textId="77777777" w:rsidR="00D8480C" w:rsidRPr="00183EBC" w:rsidRDefault="00D8480C" w:rsidP="00197517">
      <w:r w:rsidRPr="00183EBC">
        <w:t>Дополнительные характеристики</w:t>
      </w:r>
    </w:p>
    <w:p w14:paraId="4C40D79B" w14:textId="77777777" w:rsidR="00D8480C" w:rsidRPr="00183EBC" w:rsidRDefault="00D8480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183EBC" w:rsidRPr="00183EBC" w14:paraId="64D4B238" w14:textId="77777777" w:rsidTr="00507BB8">
        <w:trPr>
          <w:trHeight w:val="20"/>
        </w:trPr>
        <w:tc>
          <w:tcPr>
            <w:tcW w:w="1072" w:type="pct"/>
            <w:vAlign w:val="center"/>
          </w:tcPr>
          <w:p w14:paraId="6E9C44E0" w14:textId="77777777" w:rsidR="00B6300A" w:rsidRPr="00183EBC" w:rsidRDefault="00B6300A" w:rsidP="006D683F">
            <w:pPr>
              <w:jc w:val="center"/>
            </w:pPr>
            <w:r w:rsidRPr="00183EBC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7C0B30F8" w14:textId="77777777" w:rsidR="00B6300A" w:rsidRPr="00183EBC" w:rsidRDefault="00B6300A" w:rsidP="006D683F">
            <w:pPr>
              <w:jc w:val="center"/>
            </w:pPr>
            <w:r w:rsidRPr="00183EBC">
              <w:t>Код</w:t>
            </w:r>
          </w:p>
        </w:tc>
        <w:tc>
          <w:tcPr>
            <w:tcW w:w="3316" w:type="pct"/>
            <w:vAlign w:val="center"/>
          </w:tcPr>
          <w:p w14:paraId="54629400" w14:textId="77777777" w:rsidR="00B6300A" w:rsidRPr="00183EBC" w:rsidRDefault="00B6300A" w:rsidP="006D683F">
            <w:pPr>
              <w:jc w:val="center"/>
            </w:pPr>
            <w:r w:rsidRPr="00183EBC">
              <w:t>Наименование базовой группы, должности (профессии) или специальности</w:t>
            </w:r>
          </w:p>
        </w:tc>
      </w:tr>
      <w:tr w:rsidR="00183EBC" w:rsidRPr="00183EBC" w14:paraId="56AF8097" w14:textId="77777777" w:rsidTr="00507BB8">
        <w:trPr>
          <w:trHeight w:val="20"/>
        </w:trPr>
        <w:tc>
          <w:tcPr>
            <w:tcW w:w="1072" w:type="pct"/>
          </w:tcPr>
          <w:p w14:paraId="4EC5EF9A" w14:textId="77777777" w:rsidR="00B6300A" w:rsidRPr="00183EBC" w:rsidRDefault="00B6300A" w:rsidP="00EA513A">
            <w:pPr>
              <w:rPr>
                <w:vertAlign w:val="superscript"/>
              </w:rPr>
            </w:pPr>
            <w:r w:rsidRPr="00183EBC">
              <w:t>ОКЗ</w:t>
            </w:r>
          </w:p>
        </w:tc>
        <w:tc>
          <w:tcPr>
            <w:tcW w:w="612" w:type="pct"/>
          </w:tcPr>
          <w:p w14:paraId="1A85B7F2" w14:textId="77777777" w:rsidR="00B6300A" w:rsidRPr="00183EBC" w:rsidRDefault="00B6300A" w:rsidP="00EA513A">
            <w:r w:rsidRPr="00183EBC">
              <w:t>2141</w:t>
            </w:r>
          </w:p>
        </w:tc>
        <w:tc>
          <w:tcPr>
            <w:tcW w:w="3316" w:type="pct"/>
          </w:tcPr>
          <w:p w14:paraId="16EE7FF4" w14:textId="77777777" w:rsidR="00B6300A" w:rsidRPr="00183EBC" w:rsidRDefault="00B6300A" w:rsidP="00EA513A">
            <w:r w:rsidRPr="00183EBC">
              <w:t>Инженеры в промышленности и на производстве</w:t>
            </w:r>
          </w:p>
        </w:tc>
      </w:tr>
      <w:tr w:rsidR="00183EBC" w:rsidRPr="00183EBC" w14:paraId="086299A7" w14:textId="77777777" w:rsidTr="00507BB8">
        <w:trPr>
          <w:trHeight w:val="20"/>
        </w:trPr>
        <w:tc>
          <w:tcPr>
            <w:tcW w:w="1072" w:type="pct"/>
          </w:tcPr>
          <w:p w14:paraId="25E50F9A" w14:textId="77777777" w:rsidR="00B6300A" w:rsidRPr="00183EBC" w:rsidRDefault="00B6300A" w:rsidP="00EA513A">
            <w:r w:rsidRPr="00183EBC">
              <w:t>ЕКС</w:t>
            </w:r>
          </w:p>
        </w:tc>
        <w:tc>
          <w:tcPr>
            <w:tcW w:w="612" w:type="pct"/>
          </w:tcPr>
          <w:p w14:paraId="5F944C41" w14:textId="77777777" w:rsidR="00B6300A" w:rsidRPr="00183EBC" w:rsidRDefault="00B6300A" w:rsidP="00EA513A">
            <w:r w:rsidRPr="00183EBC">
              <w:t>-</w:t>
            </w:r>
          </w:p>
        </w:tc>
        <w:tc>
          <w:tcPr>
            <w:tcW w:w="3316" w:type="pct"/>
          </w:tcPr>
          <w:p w14:paraId="573E3420" w14:textId="77777777" w:rsidR="00B6300A" w:rsidRPr="00183EBC" w:rsidRDefault="00B6300A" w:rsidP="00EA513A">
            <w:pPr>
              <w:rPr>
                <w:bCs w:val="0"/>
              </w:rPr>
            </w:pPr>
            <w:r w:rsidRPr="00183EBC">
              <w:rPr>
                <w:bCs w:val="0"/>
              </w:rPr>
              <w:t>Инженер-технолог (технолог)</w:t>
            </w:r>
          </w:p>
        </w:tc>
      </w:tr>
      <w:tr w:rsidR="00183EBC" w:rsidRPr="00183EBC" w14:paraId="482B218E" w14:textId="77777777" w:rsidTr="00507BB8">
        <w:trPr>
          <w:trHeight w:val="20"/>
        </w:trPr>
        <w:tc>
          <w:tcPr>
            <w:tcW w:w="1072" w:type="pct"/>
          </w:tcPr>
          <w:p w14:paraId="49AD4FF8" w14:textId="77777777" w:rsidR="00B6300A" w:rsidRPr="00183EBC" w:rsidRDefault="00B6300A" w:rsidP="00EA513A">
            <w:r w:rsidRPr="00183EBC">
              <w:rPr>
                <w:bCs w:val="0"/>
              </w:rPr>
              <w:t>ОКПДТР</w:t>
            </w:r>
          </w:p>
        </w:tc>
        <w:tc>
          <w:tcPr>
            <w:tcW w:w="612" w:type="pct"/>
          </w:tcPr>
          <w:p w14:paraId="18E1AEB2" w14:textId="77777777" w:rsidR="00B6300A" w:rsidRPr="00183EBC" w:rsidRDefault="00B6300A" w:rsidP="00EA513A">
            <w:pPr>
              <w:rPr>
                <w:bCs w:val="0"/>
              </w:rPr>
            </w:pPr>
            <w:r w:rsidRPr="00183EBC">
              <w:rPr>
                <w:bCs w:val="0"/>
              </w:rPr>
              <w:t>22854</w:t>
            </w:r>
          </w:p>
        </w:tc>
        <w:tc>
          <w:tcPr>
            <w:tcW w:w="3316" w:type="pct"/>
          </w:tcPr>
          <w:p w14:paraId="24F78EB9" w14:textId="77777777" w:rsidR="00B6300A" w:rsidRPr="00183EBC" w:rsidRDefault="00B6300A" w:rsidP="00EA513A">
            <w:pPr>
              <w:rPr>
                <w:bCs w:val="0"/>
              </w:rPr>
            </w:pPr>
            <w:r w:rsidRPr="00183EBC">
              <w:rPr>
                <w:bCs w:val="0"/>
              </w:rPr>
              <w:t>Инженер-технолог</w:t>
            </w:r>
          </w:p>
        </w:tc>
      </w:tr>
      <w:tr w:rsidR="00183EBC" w:rsidRPr="00183EBC" w14:paraId="19C08499" w14:textId="77777777" w:rsidTr="00507BB8">
        <w:trPr>
          <w:trHeight w:val="20"/>
        </w:trPr>
        <w:tc>
          <w:tcPr>
            <w:tcW w:w="1072" w:type="pct"/>
            <w:vMerge w:val="restart"/>
          </w:tcPr>
          <w:p w14:paraId="39B30FF7" w14:textId="77777777" w:rsidR="00B6300A" w:rsidRPr="00183EBC" w:rsidRDefault="00B6300A" w:rsidP="006D683F">
            <w:r w:rsidRPr="00183EBC">
              <w:t>ОКСО</w:t>
            </w:r>
          </w:p>
        </w:tc>
        <w:tc>
          <w:tcPr>
            <w:tcW w:w="612" w:type="pct"/>
          </w:tcPr>
          <w:p w14:paraId="2578463B" w14:textId="77777777" w:rsidR="00B6300A" w:rsidRPr="00183EBC" w:rsidRDefault="00B6300A" w:rsidP="00EA513A">
            <w:pPr>
              <w:rPr>
                <w:bCs w:val="0"/>
                <w:shd w:val="clear" w:color="auto" w:fill="FFFFFF"/>
              </w:rPr>
            </w:pPr>
            <w:r w:rsidRPr="00183EBC">
              <w:rPr>
                <w:bCs w:val="0"/>
                <w:shd w:val="clear" w:color="auto" w:fill="FFFFFF"/>
              </w:rPr>
              <w:t>2.15.04.01</w:t>
            </w:r>
          </w:p>
        </w:tc>
        <w:tc>
          <w:tcPr>
            <w:tcW w:w="3316" w:type="pct"/>
          </w:tcPr>
          <w:p w14:paraId="122B1490" w14:textId="77777777" w:rsidR="00B6300A" w:rsidRPr="00183EBC" w:rsidRDefault="00B6300A" w:rsidP="00EA513A">
            <w:r w:rsidRPr="00183EBC">
              <w:t>Машиностроение</w:t>
            </w:r>
          </w:p>
        </w:tc>
      </w:tr>
      <w:tr w:rsidR="00183EBC" w:rsidRPr="00183EBC" w14:paraId="70B3F130" w14:textId="77777777" w:rsidTr="00507BB8">
        <w:trPr>
          <w:trHeight w:val="20"/>
        </w:trPr>
        <w:tc>
          <w:tcPr>
            <w:tcW w:w="1072" w:type="pct"/>
            <w:vMerge/>
          </w:tcPr>
          <w:p w14:paraId="09ABA279" w14:textId="77777777" w:rsidR="00B6300A" w:rsidRPr="00183EBC" w:rsidRDefault="00B6300A" w:rsidP="006D683F"/>
        </w:tc>
        <w:tc>
          <w:tcPr>
            <w:tcW w:w="612" w:type="pct"/>
          </w:tcPr>
          <w:p w14:paraId="1884BAF9" w14:textId="77777777" w:rsidR="00B6300A" w:rsidRPr="00183EBC" w:rsidRDefault="00B6300A" w:rsidP="00EA513A">
            <w:pPr>
              <w:rPr>
                <w:bCs w:val="0"/>
                <w:shd w:val="clear" w:color="auto" w:fill="FFFFFF"/>
              </w:rPr>
            </w:pPr>
            <w:r w:rsidRPr="00183EBC">
              <w:rPr>
                <w:bCs w:val="0"/>
                <w:shd w:val="clear" w:color="auto" w:fill="FFFFFF"/>
              </w:rPr>
              <w:t>2.15.04.02</w:t>
            </w:r>
          </w:p>
        </w:tc>
        <w:tc>
          <w:tcPr>
            <w:tcW w:w="3316" w:type="pct"/>
          </w:tcPr>
          <w:p w14:paraId="3705B315" w14:textId="77777777" w:rsidR="00B6300A" w:rsidRPr="00183EBC" w:rsidRDefault="00B6300A" w:rsidP="00EA513A">
            <w:r w:rsidRPr="00183EBC">
              <w:t>Технологические машины и оборудование</w:t>
            </w:r>
          </w:p>
        </w:tc>
      </w:tr>
      <w:tr w:rsidR="00183EBC" w:rsidRPr="00183EBC" w14:paraId="5F05C5A7" w14:textId="77777777" w:rsidTr="00507BB8">
        <w:trPr>
          <w:trHeight w:val="20"/>
        </w:trPr>
        <w:tc>
          <w:tcPr>
            <w:tcW w:w="1072" w:type="pct"/>
            <w:vMerge/>
          </w:tcPr>
          <w:p w14:paraId="42389FFF" w14:textId="77777777" w:rsidR="00B6300A" w:rsidRPr="00183EBC" w:rsidRDefault="00B6300A" w:rsidP="006D683F"/>
        </w:tc>
        <w:tc>
          <w:tcPr>
            <w:tcW w:w="612" w:type="pct"/>
          </w:tcPr>
          <w:p w14:paraId="115EC04C" w14:textId="77777777" w:rsidR="00B6300A" w:rsidRPr="00183EBC" w:rsidRDefault="00B6300A" w:rsidP="00EA513A">
            <w:pPr>
              <w:rPr>
                <w:bCs w:val="0"/>
                <w:shd w:val="clear" w:color="auto" w:fill="FFFFFF"/>
              </w:rPr>
            </w:pPr>
            <w:r w:rsidRPr="00183EBC">
              <w:rPr>
                <w:bCs w:val="0"/>
                <w:shd w:val="clear" w:color="auto" w:fill="FFFFFF"/>
              </w:rPr>
              <w:t>2.15.04.05</w:t>
            </w:r>
          </w:p>
        </w:tc>
        <w:tc>
          <w:tcPr>
            <w:tcW w:w="3316" w:type="pct"/>
          </w:tcPr>
          <w:p w14:paraId="7B03E219" w14:textId="77777777" w:rsidR="00B6300A" w:rsidRPr="00183EBC" w:rsidRDefault="00B6300A" w:rsidP="00EA513A">
            <w:r w:rsidRPr="00183EBC">
              <w:t>Конструкторско-технологическое обеспечение машиностроительных производств</w:t>
            </w:r>
          </w:p>
        </w:tc>
      </w:tr>
      <w:tr w:rsidR="00B6300A" w:rsidRPr="00183EBC" w14:paraId="6ED6F7E5" w14:textId="77777777" w:rsidTr="00507BB8">
        <w:trPr>
          <w:trHeight w:val="20"/>
        </w:trPr>
        <w:tc>
          <w:tcPr>
            <w:tcW w:w="1072" w:type="pct"/>
            <w:vMerge/>
          </w:tcPr>
          <w:p w14:paraId="7B7C7925" w14:textId="77777777" w:rsidR="00B6300A" w:rsidRPr="00183EBC" w:rsidRDefault="00B6300A" w:rsidP="006D683F"/>
        </w:tc>
        <w:tc>
          <w:tcPr>
            <w:tcW w:w="612" w:type="pct"/>
          </w:tcPr>
          <w:p w14:paraId="71408CB4" w14:textId="77777777" w:rsidR="00B6300A" w:rsidRPr="00183EBC" w:rsidRDefault="00B6300A" w:rsidP="00EA513A">
            <w:pPr>
              <w:rPr>
                <w:bCs w:val="0"/>
                <w:shd w:val="clear" w:color="auto" w:fill="FFFFFF"/>
              </w:rPr>
            </w:pPr>
            <w:r w:rsidRPr="00183EBC">
              <w:rPr>
                <w:bCs w:val="0"/>
                <w:shd w:val="clear" w:color="auto" w:fill="FFFFFF"/>
              </w:rPr>
              <w:t>2.15.05.01</w:t>
            </w:r>
          </w:p>
        </w:tc>
        <w:tc>
          <w:tcPr>
            <w:tcW w:w="3316" w:type="pct"/>
          </w:tcPr>
          <w:p w14:paraId="5462D6CA" w14:textId="77777777" w:rsidR="00B6300A" w:rsidRPr="00183EBC" w:rsidRDefault="00B6300A" w:rsidP="00EA513A">
            <w:r w:rsidRPr="00183EBC">
              <w:t>Проектирование технологических машин и комплексов</w:t>
            </w:r>
          </w:p>
        </w:tc>
      </w:tr>
    </w:tbl>
    <w:p w14:paraId="01C485EC" w14:textId="77777777" w:rsidR="00507BB8" w:rsidRPr="00183EBC" w:rsidRDefault="00507BB8" w:rsidP="00D8480C">
      <w:pPr>
        <w:rPr>
          <w:b/>
        </w:rPr>
      </w:pPr>
    </w:p>
    <w:p w14:paraId="47F0F757" w14:textId="601E342D" w:rsidR="00D8480C" w:rsidRPr="00183EBC" w:rsidRDefault="00D32174" w:rsidP="00D8480C">
      <w:pPr>
        <w:rPr>
          <w:b/>
        </w:rPr>
      </w:pPr>
      <w:r w:rsidRPr="00183EBC">
        <w:rPr>
          <w:b/>
        </w:rPr>
        <w:t>3.3.1. Трудовая функция</w:t>
      </w:r>
    </w:p>
    <w:p w14:paraId="024D94DC" w14:textId="77777777" w:rsidR="00D32174" w:rsidRPr="00183EBC" w:rsidRDefault="00D32174" w:rsidP="00D8480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4644"/>
        <w:gridCol w:w="771"/>
        <w:gridCol w:w="863"/>
        <w:gridCol w:w="1859"/>
        <w:gridCol w:w="617"/>
      </w:tblGrid>
      <w:tr w:rsidR="00344193" w:rsidRPr="00183EBC" w14:paraId="643F2AE1" w14:textId="77777777" w:rsidTr="00040678">
        <w:trPr>
          <w:trHeight w:val="278"/>
        </w:trPr>
        <w:tc>
          <w:tcPr>
            <w:tcW w:w="80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5545DA3" w14:textId="77777777" w:rsidR="00344193" w:rsidRPr="00183EBC" w:rsidRDefault="00197517" w:rsidP="00197517">
            <w:r w:rsidRPr="00183EBC">
              <w:rPr>
                <w:sz w:val="20"/>
              </w:rPr>
              <w:t>Наименование</w:t>
            </w:r>
          </w:p>
        </w:tc>
        <w:tc>
          <w:tcPr>
            <w:tcW w:w="22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992C61" w14:textId="77777777" w:rsidR="00344193" w:rsidRPr="00183EBC" w:rsidRDefault="005724E8" w:rsidP="001204CC">
            <w:r w:rsidRPr="00183EBC">
              <w:t>Обеспечение технологичности конструкции машиностроительных изделий высокой сложности в условиях автоматизированного производства</w:t>
            </w:r>
          </w:p>
        </w:tc>
        <w:tc>
          <w:tcPr>
            <w:tcW w:w="37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F4860E0" w14:textId="77777777" w:rsidR="00344193" w:rsidRPr="00183EBC" w:rsidRDefault="00197517" w:rsidP="00D8480C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B950D6" w14:textId="77777777" w:rsidR="00344193" w:rsidRPr="00183EBC" w:rsidRDefault="008C4DD6" w:rsidP="00197517">
            <w:r w:rsidRPr="00183EBC">
              <w:rPr>
                <w:lang w:val="en-US"/>
              </w:rPr>
              <w:t>C</w:t>
            </w:r>
            <w:r w:rsidR="00344193" w:rsidRPr="00183EBC">
              <w:t>/01.7</w:t>
            </w:r>
          </w:p>
        </w:tc>
        <w:tc>
          <w:tcPr>
            <w:tcW w:w="89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E5EE4F4" w14:textId="77777777" w:rsidR="00344193" w:rsidRPr="00183EBC" w:rsidRDefault="003A5EA3" w:rsidP="00D8480C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823BDC" w14:textId="77777777" w:rsidR="00344193" w:rsidRPr="00183EBC" w:rsidRDefault="00344193" w:rsidP="006D683F">
            <w:pPr>
              <w:jc w:val="center"/>
            </w:pPr>
            <w:r w:rsidRPr="00183EBC">
              <w:t>7</w:t>
            </w:r>
          </w:p>
        </w:tc>
      </w:tr>
    </w:tbl>
    <w:p w14:paraId="665CF046" w14:textId="77777777" w:rsidR="00D8480C" w:rsidRPr="00040678" w:rsidRDefault="00D8480C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00"/>
        <w:gridCol w:w="1386"/>
        <w:gridCol w:w="390"/>
        <w:gridCol w:w="2195"/>
        <w:gridCol w:w="1134"/>
        <w:gridCol w:w="2516"/>
      </w:tblGrid>
      <w:tr w:rsidR="00183EBC" w:rsidRPr="00183EBC" w14:paraId="32983A4D" w14:textId="77777777" w:rsidTr="00EB6C5E">
        <w:trPr>
          <w:trHeight w:val="170"/>
        </w:trPr>
        <w:tc>
          <w:tcPr>
            <w:tcW w:w="13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67A94E9" w14:textId="77777777" w:rsidR="00344193" w:rsidRPr="00183EBC" w:rsidRDefault="003A5EA3" w:rsidP="00D8480C">
            <w:r w:rsidRPr="00183EBC">
              <w:rPr>
                <w:sz w:val="20"/>
              </w:rPr>
              <w:lastRenderedPageBreak/>
              <w:t>Происхождение трудовой функции</w:t>
            </w:r>
          </w:p>
        </w:tc>
        <w:tc>
          <w:tcPr>
            <w:tcW w:w="6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7AF5C33" w14:textId="77777777" w:rsidR="00344193" w:rsidRPr="00183EBC" w:rsidRDefault="00197517" w:rsidP="00EB6C5E">
            <w:pPr>
              <w:jc w:val="center"/>
            </w:pPr>
            <w:r w:rsidRPr="00183EBC">
              <w:rPr>
                <w:sz w:val="20"/>
              </w:rPr>
              <w:t>Оригинал</w:t>
            </w:r>
          </w:p>
        </w:tc>
        <w:tc>
          <w:tcPr>
            <w:tcW w:w="18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D70FB27" w14:textId="77777777" w:rsidR="00344193" w:rsidRPr="00183EBC" w:rsidRDefault="00344193" w:rsidP="00EB6C5E">
            <w:pPr>
              <w:jc w:val="center"/>
            </w:pPr>
            <w:r w:rsidRPr="00183EBC">
              <w:t>X</w:t>
            </w:r>
          </w:p>
        </w:tc>
        <w:tc>
          <w:tcPr>
            <w:tcW w:w="105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25FCCEE" w14:textId="77777777" w:rsidR="00344193" w:rsidRPr="00183EBC" w:rsidRDefault="00197517" w:rsidP="00EB6C5E">
            <w:pPr>
              <w:jc w:val="center"/>
            </w:pPr>
            <w:r w:rsidRPr="00183EBC">
              <w:rPr>
                <w:sz w:val="20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0457E10" w14:textId="77777777" w:rsidR="00344193" w:rsidRPr="00183EBC" w:rsidRDefault="00344193" w:rsidP="00EB6C5E">
            <w:pPr>
              <w:jc w:val="center"/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501D6C0" w14:textId="77777777" w:rsidR="00344193" w:rsidRPr="00183EBC" w:rsidRDefault="00344193" w:rsidP="00EB6C5E">
            <w:pPr>
              <w:jc w:val="center"/>
            </w:pPr>
          </w:p>
        </w:tc>
      </w:tr>
      <w:tr w:rsidR="00344193" w:rsidRPr="00183EBC" w14:paraId="57D26E40" w14:textId="77777777" w:rsidTr="00EB6C5E">
        <w:trPr>
          <w:trHeight w:val="479"/>
        </w:trPr>
        <w:tc>
          <w:tcPr>
            <w:tcW w:w="1343" w:type="pct"/>
            <w:tcBorders>
              <w:top w:val="nil"/>
              <w:bottom w:val="nil"/>
              <w:right w:val="nil"/>
            </w:tcBorders>
            <w:vAlign w:val="center"/>
          </w:tcPr>
          <w:p w14:paraId="150166D1" w14:textId="77777777" w:rsidR="00344193" w:rsidRPr="00183EBC" w:rsidRDefault="00344193" w:rsidP="00197517"/>
        </w:tc>
        <w:tc>
          <w:tcPr>
            <w:tcW w:w="190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1D20E1E" w14:textId="77777777" w:rsidR="00344193" w:rsidRPr="00183EBC" w:rsidRDefault="00344193" w:rsidP="00197517"/>
        </w:tc>
        <w:tc>
          <w:tcPr>
            <w:tcW w:w="54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2748136" w14:textId="77777777" w:rsidR="00344193" w:rsidRPr="00183EBC" w:rsidRDefault="00197517" w:rsidP="00197517">
            <w:pPr>
              <w:jc w:val="center"/>
            </w:pPr>
            <w:r w:rsidRPr="00183EBC">
              <w:rPr>
                <w:sz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A8DAA7D" w14:textId="77777777" w:rsidR="00344193" w:rsidRPr="00183EBC" w:rsidRDefault="00F33CBE" w:rsidP="0097049B">
            <w:pPr>
              <w:jc w:val="center"/>
            </w:pPr>
            <w:r w:rsidRPr="00183EBC">
              <w:rPr>
                <w:sz w:val="20"/>
              </w:rPr>
              <w:t xml:space="preserve">Регистрационный номер </w:t>
            </w:r>
            <w:r w:rsidR="003A5EA3" w:rsidRPr="00183EBC">
              <w:rPr>
                <w:sz w:val="20"/>
              </w:rPr>
              <w:t>профессионального стандарта</w:t>
            </w:r>
          </w:p>
        </w:tc>
      </w:tr>
    </w:tbl>
    <w:p w14:paraId="3EDC7C38" w14:textId="77777777" w:rsidR="00D8480C" w:rsidRPr="00183EBC" w:rsidRDefault="00D8480C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83EBC" w:rsidRPr="00183EBC" w14:paraId="6F0A903A" w14:textId="77777777" w:rsidTr="00EB6C5E">
        <w:trPr>
          <w:trHeight w:val="20"/>
        </w:trPr>
        <w:tc>
          <w:tcPr>
            <w:tcW w:w="1072" w:type="pct"/>
            <w:vMerge w:val="restart"/>
          </w:tcPr>
          <w:p w14:paraId="2B964A8F" w14:textId="77777777" w:rsidR="002432A3" w:rsidRPr="00183EBC" w:rsidRDefault="002432A3" w:rsidP="002432A3">
            <w:r w:rsidRPr="00183EBC">
              <w:t>Трудовые действия</w:t>
            </w:r>
          </w:p>
        </w:tc>
        <w:tc>
          <w:tcPr>
            <w:tcW w:w="3928" w:type="pct"/>
          </w:tcPr>
          <w:p w14:paraId="3FB71E1A" w14:textId="77777777" w:rsidR="002432A3" w:rsidRPr="00183EBC" w:rsidRDefault="002432A3" w:rsidP="002432A3">
            <w:pPr>
              <w:pStyle w:val="aff2"/>
              <w:jc w:val="both"/>
            </w:pPr>
            <w:r w:rsidRPr="00183EBC">
              <w:t>Анализ технологичности конструкции машиностроительных изделий высокой сложности в условиях автоматизированного производства</w:t>
            </w:r>
          </w:p>
        </w:tc>
      </w:tr>
      <w:tr w:rsidR="00183EBC" w:rsidRPr="00183EBC" w14:paraId="5AED54EC" w14:textId="77777777" w:rsidTr="00EB6C5E">
        <w:trPr>
          <w:trHeight w:val="20"/>
        </w:trPr>
        <w:tc>
          <w:tcPr>
            <w:tcW w:w="1072" w:type="pct"/>
            <w:vMerge/>
          </w:tcPr>
          <w:p w14:paraId="034BF789" w14:textId="77777777" w:rsidR="002432A3" w:rsidRPr="00183EBC" w:rsidRDefault="002432A3" w:rsidP="002432A3"/>
        </w:tc>
        <w:tc>
          <w:tcPr>
            <w:tcW w:w="3928" w:type="pct"/>
          </w:tcPr>
          <w:p w14:paraId="1463FCFE" w14:textId="77777777" w:rsidR="002432A3" w:rsidRPr="00183EBC" w:rsidRDefault="002432A3" w:rsidP="002432A3">
            <w:pPr>
              <w:pStyle w:val="aff2"/>
              <w:jc w:val="both"/>
            </w:pPr>
            <w:r w:rsidRPr="00183EBC">
              <w:t>Качественная и количественная оценка технологичности конструкции машиностроительных изделий высокой сложности</w:t>
            </w:r>
          </w:p>
        </w:tc>
      </w:tr>
      <w:tr w:rsidR="00183EBC" w:rsidRPr="00183EBC" w14:paraId="606064C6" w14:textId="77777777" w:rsidTr="00EB6C5E">
        <w:trPr>
          <w:trHeight w:val="20"/>
        </w:trPr>
        <w:tc>
          <w:tcPr>
            <w:tcW w:w="1072" w:type="pct"/>
            <w:vMerge/>
          </w:tcPr>
          <w:p w14:paraId="5DDFB880" w14:textId="77777777" w:rsidR="000150DC" w:rsidRPr="00183EBC" w:rsidRDefault="000150DC" w:rsidP="002432A3"/>
        </w:tc>
        <w:tc>
          <w:tcPr>
            <w:tcW w:w="3928" w:type="pct"/>
          </w:tcPr>
          <w:p w14:paraId="6AB5ED60" w14:textId="531BE4A9" w:rsidR="000150DC" w:rsidRPr="00183EBC" w:rsidRDefault="000150DC" w:rsidP="002432A3">
            <w:pPr>
              <w:pStyle w:val="aff2"/>
              <w:jc w:val="both"/>
            </w:pPr>
            <w:r w:rsidRPr="00183EBC">
              <w:t xml:space="preserve">Разработка предложений по изменению конструкции машиностроительных изделий высокой сложности с целью повышения эффективности их автоматизированных ориентации, транспортирования, </w:t>
            </w:r>
            <w:r w:rsidR="0097049B" w:rsidRPr="00183EBC">
              <w:t>установки на технологическое оборудование и снятия с оборудования,</w:t>
            </w:r>
            <w:r w:rsidRPr="00183EBC">
              <w:t xml:space="preserve"> обработки и сборки</w:t>
            </w:r>
          </w:p>
        </w:tc>
      </w:tr>
      <w:tr w:rsidR="00183EBC" w:rsidRPr="00183EBC" w14:paraId="4BC5D914" w14:textId="77777777" w:rsidTr="00EB6C5E">
        <w:trPr>
          <w:trHeight w:val="20"/>
        </w:trPr>
        <w:tc>
          <w:tcPr>
            <w:tcW w:w="1072" w:type="pct"/>
            <w:vMerge/>
          </w:tcPr>
          <w:p w14:paraId="6D06E528" w14:textId="77777777" w:rsidR="002432A3" w:rsidRPr="00183EBC" w:rsidRDefault="002432A3" w:rsidP="002432A3"/>
        </w:tc>
        <w:tc>
          <w:tcPr>
            <w:tcW w:w="3928" w:type="pct"/>
          </w:tcPr>
          <w:p w14:paraId="3C921895" w14:textId="77777777" w:rsidR="002432A3" w:rsidRPr="00183EBC" w:rsidRDefault="000150DC" w:rsidP="002432A3">
            <w:pPr>
              <w:pStyle w:val="aff2"/>
              <w:jc w:val="both"/>
            </w:pPr>
            <w:r w:rsidRPr="00183EBC">
              <w:t>Контроль предложений по повышению технологичности, внесенных специалистами более низкой квалификации</w:t>
            </w:r>
          </w:p>
        </w:tc>
      </w:tr>
      <w:tr w:rsidR="00183EBC" w:rsidRPr="00183EBC" w14:paraId="60D69691" w14:textId="77777777" w:rsidTr="00EB6C5E">
        <w:trPr>
          <w:trHeight w:val="20"/>
        </w:trPr>
        <w:tc>
          <w:tcPr>
            <w:tcW w:w="1072" w:type="pct"/>
            <w:vMerge w:val="restart"/>
          </w:tcPr>
          <w:p w14:paraId="0025C304" w14:textId="77777777" w:rsidR="002432A3" w:rsidRPr="00183EBC" w:rsidDel="002A1D54" w:rsidRDefault="002432A3" w:rsidP="002432A3">
            <w:pPr>
              <w:widowControl w:val="0"/>
              <w:rPr>
                <w:bCs w:val="0"/>
              </w:rPr>
            </w:pPr>
            <w:r w:rsidRPr="00183EBC" w:rsidDel="002A1D54">
              <w:rPr>
                <w:bCs w:val="0"/>
              </w:rPr>
              <w:t>Необходимые умения</w:t>
            </w:r>
          </w:p>
        </w:tc>
        <w:tc>
          <w:tcPr>
            <w:tcW w:w="3928" w:type="pct"/>
          </w:tcPr>
          <w:p w14:paraId="43B70F66" w14:textId="77777777" w:rsidR="002432A3" w:rsidRPr="00183EBC" w:rsidRDefault="002432A3" w:rsidP="002432A3">
            <w:pPr>
              <w:pStyle w:val="aff2"/>
              <w:jc w:val="both"/>
            </w:pPr>
            <w:r w:rsidRPr="00183EBC">
              <w:t>Использовать CAD-системы для выявления нетехнологичных элементов конструкции машиностроительных изделий высокой сложности</w:t>
            </w:r>
          </w:p>
        </w:tc>
      </w:tr>
      <w:tr w:rsidR="00183EBC" w:rsidRPr="00183EBC" w14:paraId="79B64DE7" w14:textId="77777777" w:rsidTr="00EB6C5E">
        <w:trPr>
          <w:trHeight w:val="20"/>
        </w:trPr>
        <w:tc>
          <w:tcPr>
            <w:tcW w:w="1072" w:type="pct"/>
            <w:vMerge/>
          </w:tcPr>
          <w:p w14:paraId="235B3116" w14:textId="77777777" w:rsidR="002432A3" w:rsidRPr="00183EBC" w:rsidDel="002A1D54" w:rsidRDefault="002432A3" w:rsidP="002432A3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7C76EEDB" w14:textId="77777777" w:rsidR="002432A3" w:rsidRPr="00183EBC" w:rsidRDefault="002432A3" w:rsidP="002432A3">
            <w:pPr>
              <w:pStyle w:val="aff2"/>
              <w:jc w:val="both"/>
            </w:pPr>
            <w:r w:rsidRPr="00183EBC">
              <w:t>Разрабатывать предложения по повышению технологичности конструкции машиностроительных изделий высокой сложности</w:t>
            </w:r>
          </w:p>
        </w:tc>
      </w:tr>
      <w:tr w:rsidR="00183EBC" w:rsidRPr="00183EBC" w14:paraId="6540F4CC" w14:textId="77777777" w:rsidTr="00EB6C5E">
        <w:trPr>
          <w:trHeight w:val="20"/>
        </w:trPr>
        <w:tc>
          <w:tcPr>
            <w:tcW w:w="1072" w:type="pct"/>
            <w:vMerge/>
          </w:tcPr>
          <w:p w14:paraId="61D78AFB" w14:textId="77777777" w:rsidR="00C92011" w:rsidRPr="00183EBC" w:rsidDel="002A1D54" w:rsidRDefault="00C92011" w:rsidP="002432A3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24FBA6F6" w14:textId="77777777" w:rsidR="00C92011" w:rsidRPr="00183EBC" w:rsidRDefault="00C92011" w:rsidP="002432A3">
            <w:pPr>
              <w:pStyle w:val="aff2"/>
              <w:jc w:val="both"/>
            </w:pPr>
            <w:r w:rsidRPr="00183EBC">
              <w:t>Рассчитывать основные показатели количественной оценки технологичности конструкции машиностроительных изделий высокой сложности</w:t>
            </w:r>
          </w:p>
        </w:tc>
      </w:tr>
      <w:tr w:rsidR="00183EBC" w:rsidRPr="00183EBC" w14:paraId="10EA213C" w14:textId="77777777" w:rsidTr="00EB6C5E">
        <w:trPr>
          <w:trHeight w:val="20"/>
        </w:trPr>
        <w:tc>
          <w:tcPr>
            <w:tcW w:w="1072" w:type="pct"/>
            <w:vMerge/>
          </w:tcPr>
          <w:p w14:paraId="07FC1040" w14:textId="77777777" w:rsidR="00C92011" w:rsidRPr="00183EBC" w:rsidDel="002A1D54" w:rsidRDefault="00C92011" w:rsidP="002432A3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6C082E6E" w14:textId="77777777" w:rsidR="00C92011" w:rsidRPr="00183EBC" w:rsidRDefault="00C92011" w:rsidP="002432A3">
            <w:pPr>
              <w:pStyle w:val="aff2"/>
              <w:jc w:val="both"/>
            </w:pPr>
            <w:r w:rsidRPr="00183EBC">
              <w:t>Рассчитывать вспомогательные показатели количественной оценки технологичности конструкции машиностроительных изделий высокой сложности</w:t>
            </w:r>
          </w:p>
        </w:tc>
      </w:tr>
      <w:tr w:rsidR="00183EBC" w:rsidRPr="00183EBC" w14:paraId="7776A27C" w14:textId="77777777" w:rsidTr="00EB6C5E">
        <w:trPr>
          <w:trHeight w:val="20"/>
        </w:trPr>
        <w:tc>
          <w:tcPr>
            <w:tcW w:w="1072" w:type="pct"/>
            <w:vMerge/>
          </w:tcPr>
          <w:p w14:paraId="0109A43D" w14:textId="77777777" w:rsidR="002432A3" w:rsidRPr="00183EBC" w:rsidDel="002A1D54" w:rsidRDefault="002432A3" w:rsidP="002432A3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69EE566E" w14:textId="77777777" w:rsidR="002432A3" w:rsidRPr="00183EBC" w:rsidRDefault="00C92011" w:rsidP="002432A3">
            <w:pPr>
              <w:pStyle w:val="aff2"/>
              <w:jc w:val="both"/>
            </w:pPr>
            <w:r w:rsidRPr="00183EBC">
              <w:t>Оценивать предложения по повышению технологичности конструкции деталей машиностроения, внесенные специалистами более низкой квалификации</w:t>
            </w:r>
          </w:p>
        </w:tc>
      </w:tr>
      <w:tr w:rsidR="00183EBC" w:rsidRPr="00183EBC" w14:paraId="2B72D77D" w14:textId="77777777" w:rsidTr="00EB6C5E">
        <w:trPr>
          <w:trHeight w:val="20"/>
        </w:trPr>
        <w:tc>
          <w:tcPr>
            <w:tcW w:w="1072" w:type="pct"/>
            <w:vMerge w:val="restart"/>
          </w:tcPr>
          <w:p w14:paraId="1D446343" w14:textId="77777777" w:rsidR="002432A3" w:rsidRPr="00183EBC" w:rsidRDefault="002432A3" w:rsidP="002432A3">
            <w:r w:rsidRPr="00183EBC" w:rsidDel="002A1D54">
              <w:rPr>
                <w:bCs w:val="0"/>
              </w:rPr>
              <w:t>Необходимые знания</w:t>
            </w:r>
          </w:p>
        </w:tc>
        <w:tc>
          <w:tcPr>
            <w:tcW w:w="3928" w:type="pct"/>
          </w:tcPr>
          <w:p w14:paraId="63A0D0B0" w14:textId="77777777" w:rsidR="002432A3" w:rsidRPr="00183EBC" w:rsidRDefault="002432A3" w:rsidP="002432A3">
            <w:pPr>
              <w:pStyle w:val="aff2"/>
              <w:jc w:val="both"/>
            </w:pPr>
            <w:r w:rsidRPr="00183EBC">
              <w:t>Основные принципы работы в современных CAD-системах</w:t>
            </w:r>
          </w:p>
        </w:tc>
      </w:tr>
      <w:tr w:rsidR="00183EBC" w:rsidRPr="00183EBC" w14:paraId="5BA0F997" w14:textId="77777777" w:rsidTr="00EB6C5E">
        <w:trPr>
          <w:trHeight w:val="20"/>
        </w:trPr>
        <w:tc>
          <w:tcPr>
            <w:tcW w:w="1072" w:type="pct"/>
            <w:vMerge/>
          </w:tcPr>
          <w:p w14:paraId="6FC1B14C" w14:textId="77777777" w:rsidR="002432A3" w:rsidRPr="00183EBC" w:rsidDel="002A1D54" w:rsidRDefault="002432A3" w:rsidP="002432A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74BB971C" w14:textId="77777777" w:rsidR="002432A3" w:rsidRPr="00183EBC" w:rsidRDefault="002432A3" w:rsidP="002432A3">
            <w:pPr>
              <w:pStyle w:val="aff2"/>
              <w:jc w:val="both"/>
            </w:pPr>
            <w:r w:rsidRPr="00183EBC">
              <w:t>Современные CAD-системы, их функциональные возможности для проектирования геометрических 2D- и 3D-моделей машиностроительных изделий высокой сложности</w:t>
            </w:r>
          </w:p>
        </w:tc>
      </w:tr>
      <w:tr w:rsidR="00183EBC" w:rsidRPr="00183EBC" w14:paraId="007932D7" w14:textId="77777777" w:rsidTr="00EB6C5E">
        <w:trPr>
          <w:trHeight w:val="20"/>
        </w:trPr>
        <w:tc>
          <w:tcPr>
            <w:tcW w:w="1072" w:type="pct"/>
            <w:vMerge/>
          </w:tcPr>
          <w:p w14:paraId="49940FC3" w14:textId="77777777" w:rsidR="002432A3" w:rsidRPr="00183EBC" w:rsidDel="002A1D54" w:rsidRDefault="002432A3" w:rsidP="002432A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502D99FC" w14:textId="77777777" w:rsidR="002432A3" w:rsidRPr="00183EBC" w:rsidRDefault="002432A3" w:rsidP="002432A3">
            <w:pPr>
              <w:pStyle w:val="aff2"/>
              <w:jc w:val="both"/>
            </w:pPr>
            <w:r w:rsidRPr="00183EBC">
              <w:t>Нормативно-технические и руководящие документы в области технологичности</w:t>
            </w:r>
          </w:p>
        </w:tc>
      </w:tr>
      <w:tr w:rsidR="00183EBC" w:rsidRPr="00183EBC" w14:paraId="474B7C37" w14:textId="77777777" w:rsidTr="00EB6C5E">
        <w:trPr>
          <w:trHeight w:val="20"/>
        </w:trPr>
        <w:tc>
          <w:tcPr>
            <w:tcW w:w="1072" w:type="pct"/>
            <w:vMerge/>
          </w:tcPr>
          <w:p w14:paraId="44A010DC" w14:textId="77777777" w:rsidR="002432A3" w:rsidRPr="00183EBC" w:rsidDel="002A1D54" w:rsidRDefault="002432A3" w:rsidP="002432A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4BB3AEF3" w14:textId="77777777" w:rsidR="002432A3" w:rsidRPr="00183EBC" w:rsidRDefault="002432A3" w:rsidP="002432A3">
            <w:pPr>
              <w:pStyle w:val="aff2"/>
              <w:jc w:val="both"/>
            </w:pPr>
            <w:r w:rsidRPr="00183EBC">
              <w:t>Последовательность действий при оценке технологичности конструкции машиностроительных изделий высокой сложности</w:t>
            </w:r>
          </w:p>
        </w:tc>
      </w:tr>
      <w:tr w:rsidR="00183EBC" w:rsidRPr="00183EBC" w14:paraId="1D20D3DE" w14:textId="77777777" w:rsidTr="00EB6C5E">
        <w:trPr>
          <w:trHeight w:val="20"/>
        </w:trPr>
        <w:tc>
          <w:tcPr>
            <w:tcW w:w="1072" w:type="pct"/>
            <w:vMerge/>
          </w:tcPr>
          <w:p w14:paraId="35E91EF3" w14:textId="77777777" w:rsidR="002432A3" w:rsidRPr="00183EBC" w:rsidDel="002A1D54" w:rsidRDefault="002432A3" w:rsidP="002432A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4B55295E" w14:textId="77777777" w:rsidR="002432A3" w:rsidRPr="00183EBC" w:rsidRDefault="00C92011" w:rsidP="002432A3">
            <w:pPr>
              <w:pStyle w:val="aff2"/>
              <w:jc w:val="both"/>
            </w:pPr>
            <w:r w:rsidRPr="00183EBC">
              <w:t>К</w:t>
            </w:r>
            <w:r w:rsidR="002432A3" w:rsidRPr="00183EBC">
              <w:t>ритерии качественной оценки технологичности конструкции машиностроительных изделий высокой сложности</w:t>
            </w:r>
          </w:p>
        </w:tc>
      </w:tr>
      <w:tr w:rsidR="00183EBC" w:rsidRPr="00183EBC" w14:paraId="45455980" w14:textId="77777777" w:rsidTr="00EB6C5E">
        <w:trPr>
          <w:trHeight w:val="20"/>
        </w:trPr>
        <w:tc>
          <w:tcPr>
            <w:tcW w:w="1072" w:type="pct"/>
            <w:vMerge/>
          </w:tcPr>
          <w:p w14:paraId="0F6CA186" w14:textId="77777777" w:rsidR="002432A3" w:rsidRPr="00183EBC" w:rsidDel="002A1D54" w:rsidRDefault="002432A3" w:rsidP="002432A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557D5C28" w14:textId="77777777" w:rsidR="002432A3" w:rsidRPr="00183EBC" w:rsidRDefault="00C92011" w:rsidP="002432A3">
            <w:pPr>
              <w:pStyle w:val="aff2"/>
              <w:jc w:val="both"/>
            </w:pPr>
            <w:r w:rsidRPr="00183EBC">
              <w:t>П</w:t>
            </w:r>
            <w:r w:rsidR="002432A3" w:rsidRPr="00183EBC">
              <w:t>оказатели количественной оценки технологичности конструкции машиностроительных изделий высокой сложности</w:t>
            </w:r>
          </w:p>
        </w:tc>
      </w:tr>
      <w:tr w:rsidR="00183EBC" w:rsidRPr="00183EBC" w14:paraId="3E4F22A3" w14:textId="77777777" w:rsidTr="00EB6C5E">
        <w:trPr>
          <w:trHeight w:val="20"/>
        </w:trPr>
        <w:tc>
          <w:tcPr>
            <w:tcW w:w="1072" w:type="pct"/>
            <w:vMerge/>
          </w:tcPr>
          <w:p w14:paraId="10875DB8" w14:textId="77777777" w:rsidR="002432A3" w:rsidRPr="00183EBC" w:rsidDel="002A1D54" w:rsidRDefault="002432A3" w:rsidP="002432A3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342303A2" w14:textId="77777777" w:rsidR="002432A3" w:rsidRPr="00183EBC" w:rsidRDefault="002432A3" w:rsidP="002432A3">
            <w:pPr>
              <w:pStyle w:val="aff2"/>
              <w:jc w:val="both"/>
            </w:pPr>
            <w:r w:rsidRPr="00183EBC">
              <w:t>Процедуры согласования и утверждения предложений по изменению конструкции машиностроительных изделий высокой сложности с целью повышения их технологичности</w:t>
            </w:r>
          </w:p>
        </w:tc>
      </w:tr>
      <w:tr w:rsidR="002432A3" w:rsidRPr="00183EBC" w14:paraId="055A9115" w14:textId="77777777" w:rsidTr="00EB6C5E">
        <w:trPr>
          <w:trHeight w:val="20"/>
        </w:trPr>
        <w:tc>
          <w:tcPr>
            <w:tcW w:w="1072" w:type="pct"/>
          </w:tcPr>
          <w:p w14:paraId="7CF0974F" w14:textId="77777777" w:rsidR="002432A3" w:rsidRPr="00183EBC" w:rsidDel="002A1D54" w:rsidRDefault="002432A3" w:rsidP="002432A3">
            <w:pPr>
              <w:widowControl w:val="0"/>
              <w:rPr>
                <w:bCs w:val="0"/>
              </w:rPr>
            </w:pPr>
            <w:r w:rsidRPr="00183EBC" w:rsidDel="002A1D54">
              <w:rPr>
                <w:bCs w:val="0"/>
              </w:rPr>
              <w:t>Другие характеристики</w:t>
            </w:r>
          </w:p>
        </w:tc>
        <w:tc>
          <w:tcPr>
            <w:tcW w:w="3928" w:type="pct"/>
          </w:tcPr>
          <w:p w14:paraId="34E9B892" w14:textId="77777777" w:rsidR="002432A3" w:rsidRPr="00183EBC" w:rsidRDefault="002432A3" w:rsidP="002432A3">
            <w:pPr>
              <w:jc w:val="both"/>
            </w:pPr>
            <w:r w:rsidRPr="00183EBC">
              <w:t>-</w:t>
            </w:r>
          </w:p>
        </w:tc>
      </w:tr>
    </w:tbl>
    <w:p w14:paraId="6DBA528C" w14:textId="77777777" w:rsidR="00EB6C5E" w:rsidRPr="00183EBC" w:rsidRDefault="00EB6C5E" w:rsidP="000D76F1">
      <w:pPr>
        <w:rPr>
          <w:b/>
          <w:bCs w:val="0"/>
        </w:rPr>
      </w:pPr>
    </w:p>
    <w:p w14:paraId="7E7C9683" w14:textId="33981DC1" w:rsidR="00412208" w:rsidRPr="00183EBC" w:rsidRDefault="00C20BD5" w:rsidP="000D76F1">
      <w:pPr>
        <w:rPr>
          <w:b/>
          <w:bCs w:val="0"/>
        </w:rPr>
      </w:pPr>
      <w:r w:rsidRPr="00183EBC">
        <w:rPr>
          <w:b/>
          <w:bCs w:val="0"/>
        </w:rPr>
        <w:t>3.3.2. Трудовая функция</w:t>
      </w:r>
    </w:p>
    <w:p w14:paraId="0CA70F29" w14:textId="77777777" w:rsidR="00D8480C" w:rsidRPr="00183EBC" w:rsidRDefault="00D8480C" w:rsidP="00D8480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8"/>
        <w:gridCol w:w="4337"/>
        <w:gridCol w:w="802"/>
        <w:gridCol w:w="1130"/>
        <w:gridCol w:w="1926"/>
        <w:gridCol w:w="648"/>
      </w:tblGrid>
      <w:tr w:rsidR="00A02DF9" w:rsidRPr="00183EBC" w14:paraId="1EFF0D11" w14:textId="77777777" w:rsidTr="00F27216">
        <w:trPr>
          <w:trHeight w:val="278"/>
        </w:trPr>
        <w:tc>
          <w:tcPr>
            <w:tcW w:w="75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FFD5D33" w14:textId="77777777" w:rsidR="00A02DF9" w:rsidRPr="00183EBC" w:rsidRDefault="00197517" w:rsidP="00197517">
            <w:r w:rsidRPr="00183EBC">
              <w:rPr>
                <w:sz w:val="20"/>
              </w:rPr>
              <w:t>Наименование</w:t>
            </w:r>
          </w:p>
        </w:tc>
        <w:tc>
          <w:tcPr>
            <w:tcW w:w="20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ED6E68" w14:textId="77777777" w:rsidR="00A02DF9" w:rsidRPr="00183EBC" w:rsidRDefault="005724E8" w:rsidP="00552377">
            <w:r w:rsidRPr="00183EBC">
              <w:t>Разработка технологических процессов автоматизированного изготовления машиностроительных изделий высокой сложности</w:t>
            </w:r>
          </w:p>
        </w:tc>
        <w:tc>
          <w:tcPr>
            <w:tcW w:w="38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0B14F70" w14:textId="77777777" w:rsidR="00A02DF9" w:rsidRPr="00183EBC" w:rsidRDefault="00197517" w:rsidP="00F27216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417CB6" w14:textId="77777777" w:rsidR="00A02DF9" w:rsidRPr="00183EBC" w:rsidRDefault="008C4DD6" w:rsidP="00197517">
            <w:r w:rsidRPr="00183EBC">
              <w:rPr>
                <w:lang w:val="en-US"/>
              </w:rPr>
              <w:t>C</w:t>
            </w:r>
            <w:r w:rsidR="00A02DF9" w:rsidRPr="00183EBC">
              <w:t>/02.7</w:t>
            </w:r>
          </w:p>
        </w:tc>
        <w:tc>
          <w:tcPr>
            <w:tcW w:w="92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45A4A3A" w14:textId="77777777" w:rsidR="00A02DF9" w:rsidRPr="00183EBC" w:rsidRDefault="003A5EA3" w:rsidP="00F27216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DE736F" w14:textId="77777777" w:rsidR="00A02DF9" w:rsidRPr="00183EBC" w:rsidRDefault="00ED34AD" w:rsidP="00552377">
            <w:pPr>
              <w:jc w:val="center"/>
            </w:pPr>
            <w:r w:rsidRPr="00183EBC">
              <w:t>7</w:t>
            </w:r>
          </w:p>
        </w:tc>
      </w:tr>
    </w:tbl>
    <w:p w14:paraId="39A5114E" w14:textId="77777777" w:rsidR="00F27216" w:rsidRPr="00183EBC" w:rsidRDefault="00F2721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1455"/>
        <w:gridCol w:w="644"/>
        <w:gridCol w:w="1930"/>
        <w:gridCol w:w="1328"/>
        <w:gridCol w:w="2376"/>
      </w:tblGrid>
      <w:tr w:rsidR="00183EBC" w:rsidRPr="00183EBC" w14:paraId="06D957CF" w14:textId="77777777" w:rsidTr="00EB6C5E">
        <w:trPr>
          <w:trHeight w:val="227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C95A5CC" w14:textId="77777777" w:rsidR="00A02DF9" w:rsidRPr="00183EBC" w:rsidRDefault="003A5EA3" w:rsidP="00F27216">
            <w:r w:rsidRPr="00183EBC">
              <w:rPr>
                <w:sz w:val="20"/>
              </w:rPr>
              <w:t>Происхождение трудовой функции</w:t>
            </w:r>
          </w:p>
        </w:tc>
        <w:tc>
          <w:tcPr>
            <w:tcW w:w="69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4062905" w14:textId="77777777" w:rsidR="00A02DF9" w:rsidRPr="00183EBC" w:rsidRDefault="00197517" w:rsidP="00EB6C5E">
            <w:pPr>
              <w:jc w:val="center"/>
            </w:pPr>
            <w:r w:rsidRPr="00183EBC">
              <w:rPr>
                <w:sz w:val="20"/>
              </w:rPr>
              <w:t>Оригинал</w:t>
            </w:r>
          </w:p>
        </w:tc>
        <w:tc>
          <w:tcPr>
            <w:tcW w:w="30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B60A192" w14:textId="77777777" w:rsidR="00A02DF9" w:rsidRPr="00183EBC" w:rsidRDefault="00A02DF9" w:rsidP="00EB6C5E">
            <w:pPr>
              <w:jc w:val="center"/>
            </w:pPr>
            <w:r w:rsidRPr="00183EBC">
              <w:t>X</w:t>
            </w:r>
          </w:p>
        </w:tc>
        <w:tc>
          <w:tcPr>
            <w:tcW w:w="9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5234870" w14:textId="77777777" w:rsidR="00A02DF9" w:rsidRPr="00183EBC" w:rsidRDefault="00197517" w:rsidP="00EB6C5E">
            <w:pPr>
              <w:jc w:val="center"/>
            </w:pPr>
            <w:r w:rsidRPr="00183EBC">
              <w:rPr>
                <w:sz w:val="20"/>
              </w:rPr>
              <w:t>Заимствовано из оригинала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59EC7D4" w14:textId="77777777" w:rsidR="00A02DF9" w:rsidRPr="00183EBC" w:rsidRDefault="00A02DF9" w:rsidP="00EB6C5E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764F35F" w14:textId="77777777" w:rsidR="00A02DF9" w:rsidRPr="00183EBC" w:rsidRDefault="00A02DF9" w:rsidP="00EB6C5E">
            <w:pPr>
              <w:jc w:val="center"/>
            </w:pPr>
          </w:p>
        </w:tc>
      </w:tr>
      <w:tr w:rsidR="00A02DF9" w:rsidRPr="00183EBC" w14:paraId="34C22253" w14:textId="77777777" w:rsidTr="00EB6C5E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5B0A60F0" w14:textId="77777777" w:rsidR="00A02DF9" w:rsidRPr="00183EBC" w:rsidRDefault="00A02DF9" w:rsidP="00197517"/>
        </w:tc>
        <w:tc>
          <w:tcPr>
            <w:tcW w:w="19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835AEA1" w14:textId="77777777" w:rsidR="00A02DF9" w:rsidRPr="00183EBC" w:rsidRDefault="00A02DF9" w:rsidP="00197517"/>
        </w:tc>
        <w:tc>
          <w:tcPr>
            <w:tcW w:w="63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E792F5A" w14:textId="77777777" w:rsidR="00A02DF9" w:rsidRPr="00183EBC" w:rsidRDefault="00197517" w:rsidP="00197517">
            <w:pPr>
              <w:jc w:val="center"/>
            </w:pPr>
            <w:r w:rsidRPr="00183EBC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A1A79DF" w14:textId="77777777" w:rsidR="00A02DF9" w:rsidRPr="00183EBC" w:rsidRDefault="00F33CBE" w:rsidP="0097049B">
            <w:pPr>
              <w:jc w:val="center"/>
            </w:pPr>
            <w:r w:rsidRPr="00183EBC">
              <w:rPr>
                <w:sz w:val="20"/>
              </w:rPr>
              <w:t xml:space="preserve">Регистрационный номер </w:t>
            </w:r>
            <w:r w:rsidR="003A5EA3" w:rsidRPr="00183EBC">
              <w:rPr>
                <w:sz w:val="20"/>
              </w:rPr>
              <w:t>профессионального стандарта</w:t>
            </w:r>
          </w:p>
        </w:tc>
      </w:tr>
    </w:tbl>
    <w:p w14:paraId="16AB9A7A" w14:textId="77777777" w:rsidR="00F27216" w:rsidRPr="00183EBC" w:rsidRDefault="00F27216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83EBC" w:rsidRPr="00183EBC" w14:paraId="4F2415CF" w14:textId="77777777" w:rsidTr="00EB6C5E">
        <w:trPr>
          <w:trHeight w:val="20"/>
        </w:trPr>
        <w:tc>
          <w:tcPr>
            <w:tcW w:w="1072" w:type="pct"/>
            <w:vMerge w:val="restart"/>
          </w:tcPr>
          <w:p w14:paraId="5052095E" w14:textId="77777777" w:rsidR="002432A3" w:rsidRPr="00183EBC" w:rsidRDefault="002432A3" w:rsidP="002432A3">
            <w:r w:rsidRPr="00183EBC">
              <w:t>Трудовые действия</w:t>
            </w:r>
          </w:p>
        </w:tc>
        <w:tc>
          <w:tcPr>
            <w:tcW w:w="3928" w:type="pct"/>
          </w:tcPr>
          <w:p w14:paraId="763E4D30" w14:textId="77777777" w:rsidR="002432A3" w:rsidRPr="00183EBC" w:rsidRDefault="002432A3" w:rsidP="002432A3">
            <w:pPr>
              <w:pStyle w:val="aff2"/>
              <w:jc w:val="both"/>
            </w:pPr>
            <w:r w:rsidRPr="00183EBC">
              <w:t>Определение типа производства машиностроительных изделий высокой сложности</w:t>
            </w:r>
          </w:p>
        </w:tc>
      </w:tr>
      <w:tr w:rsidR="00183EBC" w:rsidRPr="00183EBC" w14:paraId="51C58253" w14:textId="77777777" w:rsidTr="00EB6C5E">
        <w:trPr>
          <w:trHeight w:val="20"/>
        </w:trPr>
        <w:tc>
          <w:tcPr>
            <w:tcW w:w="1072" w:type="pct"/>
            <w:vMerge/>
          </w:tcPr>
          <w:p w14:paraId="36658B47" w14:textId="77777777" w:rsidR="002432A3" w:rsidRPr="00183EBC" w:rsidRDefault="002432A3" w:rsidP="002432A3"/>
        </w:tc>
        <w:tc>
          <w:tcPr>
            <w:tcW w:w="3928" w:type="pct"/>
          </w:tcPr>
          <w:p w14:paraId="709CFDE7" w14:textId="50F262FE" w:rsidR="002432A3" w:rsidRPr="00183EBC" w:rsidRDefault="00FE3F3A" w:rsidP="002432A3">
            <w:pPr>
              <w:pStyle w:val="aff2"/>
              <w:jc w:val="both"/>
            </w:pPr>
            <w:r w:rsidRPr="00183EBC">
              <w:t xml:space="preserve">Выбор вида </w:t>
            </w:r>
            <w:r w:rsidR="002432A3" w:rsidRPr="00183EBC">
              <w:t>и методов изготовления исходных заготовок</w:t>
            </w:r>
            <w:r w:rsidR="00DA11C0" w:rsidRPr="00183EBC">
              <w:t xml:space="preserve"> для машиностроительных изделий высокой сложности</w:t>
            </w:r>
            <w:r w:rsidR="002432A3" w:rsidRPr="00183EBC">
              <w:t>, обеспечивающих удобство их автоматизированной обработки</w:t>
            </w:r>
          </w:p>
        </w:tc>
      </w:tr>
      <w:tr w:rsidR="00183EBC" w:rsidRPr="00183EBC" w14:paraId="2E58741F" w14:textId="77777777" w:rsidTr="00EB6C5E">
        <w:trPr>
          <w:trHeight w:val="20"/>
        </w:trPr>
        <w:tc>
          <w:tcPr>
            <w:tcW w:w="1072" w:type="pct"/>
            <w:vMerge/>
          </w:tcPr>
          <w:p w14:paraId="21258A4A" w14:textId="77777777" w:rsidR="002432A3" w:rsidRPr="00183EBC" w:rsidRDefault="002432A3" w:rsidP="002432A3"/>
        </w:tc>
        <w:tc>
          <w:tcPr>
            <w:tcW w:w="3928" w:type="pct"/>
          </w:tcPr>
          <w:p w14:paraId="3836EE15" w14:textId="77777777" w:rsidR="002432A3" w:rsidRPr="00183EBC" w:rsidRDefault="00C92011" w:rsidP="002432A3">
            <w:pPr>
              <w:pStyle w:val="aff2"/>
              <w:jc w:val="both"/>
            </w:pPr>
            <w:r w:rsidRPr="00183EBC">
              <w:t>Синтез</w:t>
            </w:r>
            <w:r w:rsidR="002432A3" w:rsidRPr="00183EBC">
              <w:t xml:space="preserve"> технических заданий на проектирование исходных заготовок</w:t>
            </w:r>
          </w:p>
        </w:tc>
      </w:tr>
      <w:tr w:rsidR="00183EBC" w:rsidRPr="00183EBC" w14:paraId="1037A34C" w14:textId="77777777" w:rsidTr="00EB6C5E">
        <w:trPr>
          <w:trHeight w:val="20"/>
        </w:trPr>
        <w:tc>
          <w:tcPr>
            <w:tcW w:w="1072" w:type="pct"/>
            <w:vMerge/>
          </w:tcPr>
          <w:p w14:paraId="126B9099" w14:textId="77777777" w:rsidR="00C92011" w:rsidRPr="00183EBC" w:rsidRDefault="00C92011" w:rsidP="002432A3"/>
        </w:tc>
        <w:tc>
          <w:tcPr>
            <w:tcW w:w="3928" w:type="pct"/>
          </w:tcPr>
          <w:p w14:paraId="4396EE10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Контроль технических заданий на проектирование заготовок, подготовленных специалистами более низкой квалификации</w:t>
            </w:r>
          </w:p>
        </w:tc>
      </w:tr>
      <w:tr w:rsidR="00183EBC" w:rsidRPr="00183EBC" w14:paraId="11CA7E30" w14:textId="77777777" w:rsidTr="00EB6C5E">
        <w:trPr>
          <w:trHeight w:val="20"/>
        </w:trPr>
        <w:tc>
          <w:tcPr>
            <w:tcW w:w="1072" w:type="pct"/>
            <w:vMerge/>
          </w:tcPr>
          <w:p w14:paraId="41805906" w14:textId="77777777" w:rsidR="002432A3" w:rsidRPr="00183EBC" w:rsidRDefault="002432A3" w:rsidP="002432A3"/>
        </w:tc>
        <w:tc>
          <w:tcPr>
            <w:tcW w:w="3928" w:type="pct"/>
          </w:tcPr>
          <w:p w14:paraId="73E420C8" w14:textId="2CB51DC1" w:rsidR="002432A3" w:rsidRPr="00183EBC" w:rsidRDefault="002432A3" w:rsidP="002432A3">
            <w:pPr>
              <w:pStyle w:val="aff2"/>
              <w:jc w:val="both"/>
            </w:pPr>
            <w:r w:rsidRPr="00183EBC">
              <w:t xml:space="preserve">Анализ технических требований, предъявляемых к машиностроительным изделиям высокой </w:t>
            </w:r>
            <w:r w:rsidR="00FE3F3A" w:rsidRPr="00183EBC">
              <w:t xml:space="preserve">сложности, с целью определения </w:t>
            </w:r>
            <w:r w:rsidRPr="00183EBC">
              <w:t>возможности их обеспечения в автоматизированном производстве</w:t>
            </w:r>
          </w:p>
        </w:tc>
      </w:tr>
      <w:tr w:rsidR="00183EBC" w:rsidRPr="00183EBC" w14:paraId="1C08F99B" w14:textId="77777777" w:rsidTr="00EB6C5E">
        <w:trPr>
          <w:trHeight w:val="20"/>
        </w:trPr>
        <w:tc>
          <w:tcPr>
            <w:tcW w:w="1072" w:type="pct"/>
            <w:vMerge/>
          </w:tcPr>
          <w:p w14:paraId="2057AFB6" w14:textId="77777777" w:rsidR="002432A3" w:rsidRPr="00183EBC" w:rsidRDefault="002432A3" w:rsidP="002432A3"/>
        </w:tc>
        <w:tc>
          <w:tcPr>
            <w:tcW w:w="3928" w:type="pct"/>
          </w:tcPr>
          <w:p w14:paraId="5EFC9C67" w14:textId="77777777" w:rsidR="002432A3" w:rsidRPr="00183EBC" w:rsidRDefault="002432A3" w:rsidP="002432A3">
            <w:pPr>
              <w:pStyle w:val="aff2"/>
              <w:jc w:val="both"/>
            </w:pPr>
            <w:r w:rsidRPr="00183EBC">
              <w:t>Выбор схем базирования и закрепления заготовок и деталей машиностроительных изделий высокой сложности, позволяющих осуществлять их автоматизированную обработку и сборку</w:t>
            </w:r>
          </w:p>
        </w:tc>
      </w:tr>
      <w:tr w:rsidR="00183EBC" w:rsidRPr="00183EBC" w14:paraId="5EA5C1A6" w14:textId="77777777" w:rsidTr="00EB6C5E">
        <w:trPr>
          <w:trHeight w:val="20"/>
        </w:trPr>
        <w:tc>
          <w:tcPr>
            <w:tcW w:w="1072" w:type="pct"/>
            <w:vMerge/>
          </w:tcPr>
          <w:p w14:paraId="1F5C6F26" w14:textId="77777777" w:rsidR="00C92011" w:rsidRPr="00183EBC" w:rsidRDefault="00C92011" w:rsidP="002432A3"/>
        </w:tc>
        <w:tc>
          <w:tcPr>
            <w:tcW w:w="3928" w:type="pct"/>
          </w:tcPr>
          <w:p w14:paraId="3820D55A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Расчет требуемых сил закрепления заготовок и деталей машиностроительных изделий высокой сложности</w:t>
            </w:r>
          </w:p>
        </w:tc>
      </w:tr>
      <w:tr w:rsidR="00183EBC" w:rsidRPr="00183EBC" w14:paraId="15F624A7" w14:textId="77777777" w:rsidTr="00EB6C5E">
        <w:trPr>
          <w:trHeight w:val="20"/>
        </w:trPr>
        <w:tc>
          <w:tcPr>
            <w:tcW w:w="1072" w:type="pct"/>
            <w:vMerge/>
          </w:tcPr>
          <w:p w14:paraId="1802E2FC" w14:textId="77777777" w:rsidR="00C92011" w:rsidRPr="00183EBC" w:rsidRDefault="00C92011" w:rsidP="002432A3"/>
        </w:tc>
        <w:tc>
          <w:tcPr>
            <w:tcW w:w="3928" w:type="pct"/>
          </w:tcPr>
          <w:p w14:paraId="41CAA3AE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Разработка технологических маршрутов 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7D3F9979" w14:textId="77777777" w:rsidTr="00EB6C5E">
        <w:trPr>
          <w:trHeight w:val="20"/>
        </w:trPr>
        <w:tc>
          <w:tcPr>
            <w:tcW w:w="1072" w:type="pct"/>
            <w:vMerge/>
          </w:tcPr>
          <w:p w14:paraId="1EE8D75D" w14:textId="77777777" w:rsidR="002432A3" w:rsidRPr="00183EBC" w:rsidRDefault="002432A3" w:rsidP="002432A3"/>
        </w:tc>
        <w:tc>
          <w:tcPr>
            <w:tcW w:w="3928" w:type="pct"/>
          </w:tcPr>
          <w:p w14:paraId="659AC334" w14:textId="77777777" w:rsidR="002432A3" w:rsidRPr="00183EBC" w:rsidRDefault="002432A3" w:rsidP="002432A3">
            <w:pPr>
              <w:pStyle w:val="aff2"/>
              <w:jc w:val="both"/>
            </w:pPr>
            <w:r w:rsidRPr="00183EBC">
              <w:t>Выбор стандартных средств технологического оснащения, необходимых для реализации технологических процессов 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3D90FE9F" w14:textId="77777777" w:rsidTr="00EB6C5E">
        <w:trPr>
          <w:trHeight w:val="20"/>
        </w:trPr>
        <w:tc>
          <w:tcPr>
            <w:tcW w:w="1072" w:type="pct"/>
            <w:vMerge/>
          </w:tcPr>
          <w:p w14:paraId="0BEFB344" w14:textId="77777777" w:rsidR="002432A3" w:rsidRPr="00183EBC" w:rsidRDefault="002432A3" w:rsidP="002432A3"/>
        </w:tc>
        <w:tc>
          <w:tcPr>
            <w:tcW w:w="3928" w:type="pct"/>
          </w:tcPr>
          <w:p w14:paraId="05BCF85F" w14:textId="77777777" w:rsidR="002432A3" w:rsidRPr="00183EBC" w:rsidRDefault="002432A3" w:rsidP="002432A3">
            <w:pPr>
              <w:pStyle w:val="aff2"/>
              <w:jc w:val="both"/>
            </w:pPr>
            <w:r w:rsidRPr="00183EBC">
              <w:t>Выбор стандартных контрольно-измерительных приборов и инструмента, необходимых для реализации технологических процессов 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2D83E232" w14:textId="77777777" w:rsidTr="00EB6C5E">
        <w:trPr>
          <w:trHeight w:val="20"/>
        </w:trPr>
        <w:tc>
          <w:tcPr>
            <w:tcW w:w="1072" w:type="pct"/>
            <w:vMerge/>
          </w:tcPr>
          <w:p w14:paraId="7E84F6BF" w14:textId="77777777" w:rsidR="00C92011" w:rsidRPr="00183EBC" w:rsidRDefault="00C92011" w:rsidP="00C92011"/>
        </w:tc>
        <w:tc>
          <w:tcPr>
            <w:tcW w:w="3928" w:type="pct"/>
          </w:tcPr>
          <w:p w14:paraId="4DFAE72F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Разработка технических заданий на проектирование специальных средств технологического оснащения, необходимых для 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2EC98CA6" w14:textId="77777777" w:rsidTr="00EB6C5E">
        <w:trPr>
          <w:trHeight w:val="20"/>
        </w:trPr>
        <w:tc>
          <w:tcPr>
            <w:tcW w:w="1072" w:type="pct"/>
            <w:vMerge/>
          </w:tcPr>
          <w:p w14:paraId="37897620" w14:textId="77777777" w:rsidR="00C92011" w:rsidRPr="00183EBC" w:rsidRDefault="00C92011" w:rsidP="00C92011"/>
        </w:tc>
        <w:tc>
          <w:tcPr>
            <w:tcW w:w="3928" w:type="pct"/>
          </w:tcPr>
          <w:p w14:paraId="2F857AEC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Разработка технических заданий на проектирование специальных контрольно-измерительных приборов и инструмента, необходимых для реализации технологических процессов 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02F99BCA" w14:textId="77777777" w:rsidTr="00EB6C5E">
        <w:trPr>
          <w:trHeight w:val="20"/>
        </w:trPr>
        <w:tc>
          <w:tcPr>
            <w:tcW w:w="1072" w:type="pct"/>
            <w:vMerge/>
          </w:tcPr>
          <w:p w14:paraId="052578C7" w14:textId="77777777" w:rsidR="00C92011" w:rsidRPr="00183EBC" w:rsidRDefault="00C92011" w:rsidP="00C92011"/>
        </w:tc>
        <w:tc>
          <w:tcPr>
            <w:tcW w:w="3928" w:type="pct"/>
          </w:tcPr>
          <w:p w14:paraId="09970DD0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Расчет значений припусков и промежуточных размеров на автоматизированную обработку поверхностей машиностроительных изделий высокой сложности</w:t>
            </w:r>
          </w:p>
        </w:tc>
      </w:tr>
      <w:tr w:rsidR="00183EBC" w:rsidRPr="00183EBC" w14:paraId="50FAC4F0" w14:textId="77777777" w:rsidTr="00EB6C5E">
        <w:trPr>
          <w:trHeight w:val="20"/>
        </w:trPr>
        <w:tc>
          <w:tcPr>
            <w:tcW w:w="1072" w:type="pct"/>
            <w:vMerge/>
          </w:tcPr>
          <w:p w14:paraId="3CDA42D7" w14:textId="77777777" w:rsidR="00C92011" w:rsidRPr="00183EBC" w:rsidRDefault="00C92011" w:rsidP="00C92011"/>
        </w:tc>
        <w:tc>
          <w:tcPr>
            <w:tcW w:w="3928" w:type="pct"/>
          </w:tcPr>
          <w:p w14:paraId="1C42FD43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Расчет точности обработки при проектировании операций 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357EB732" w14:textId="77777777" w:rsidTr="00EB6C5E">
        <w:trPr>
          <w:trHeight w:val="20"/>
        </w:trPr>
        <w:tc>
          <w:tcPr>
            <w:tcW w:w="1072" w:type="pct"/>
            <w:vMerge/>
          </w:tcPr>
          <w:p w14:paraId="3F61FD9C" w14:textId="77777777" w:rsidR="00C92011" w:rsidRPr="00183EBC" w:rsidRDefault="00C92011" w:rsidP="00C92011"/>
        </w:tc>
        <w:tc>
          <w:tcPr>
            <w:tcW w:w="3928" w:type="pct"/>
          </w:tcPr>
          <w:p w14:paraId="2D4B1C05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Выбор технологических режимов технологических операций 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3901E0C0" w14:textId="77777777" w:rsidTr="00EB6C5E">
        <w:trPr>
          <w:trHeight w:val="20"/>
        </w:trPr>
        <w:tc>
          <w:tcPr>
            <w:tcW w:w="1072" w:type="pct"/>
            <w:vMerge/>
          </w:tcPr>
          <w:p w14:paraId="5946C8A9" w14:textId="77777777" w:rsidR="00C92011" w:rsidRPr="00183EBC" w:rsidRDefault="00C92011" w:rsidP="00C92011"/>
        </w:tc>
        <w:tc>
          <w:tcPr>
            <w:tcW w:w="3928" w:type="pct"/>
          </w:tcPr>
          <w:p w14:paraId="0B8CF0E3" w14:textId="490BA088" w:rsidR="00C92011" w:rsidRPr="00183EBC" w:rsidRDefault="00FE3F3A" w:rsidP="0096555D">
            <w:pPr>
              <w:pStyle w:val="aff2"/>
              <w:jc w:val="both"/>
            </w:pPr>
            <w:r w:rsidRPr="00183EBC">
              <w:t xml:space="preserve">Расчет норм расхода материалов, </w:t>
            </w:r>
            <w:r w:rsidR="00C92011" w:rsidRPr="00183EBC">
              <w:t>инструментов, энергии на технологические операции 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2B6FF7D8" w14:textId="77777777" w:rsidTr="00EB6C5E">
        <w:trPr>
          <w:trHeight w:val="20"/>
        </w:trPr>
        <w:tc>
          <w:tcPr>
            <w:tcW w:w="1072" w:type="pct"/>
            <w:vMerge/>
          </w:tcPr>
          <w:p w14:paraId="1817E6A4" w14:textId="77777777" w:rsidR="00C92011" w:rsidRPr="00183EBC" w:rsidRDefault="00C92011" w:rsidP="00C92011"/>
        </w:tc>
        <w:tc>
          <w:tcPr>
            <w:tcW w:w="3928" w:type="pct"/>
          </w:tcPr>
          <w:p w14:paraId="67F7E097" w14:textId="77777777" w:rsidR="00C92011" w:rsidRPr="00183EBC" w:rsidRDefault="00C92011" w:rsidP="00C92011">
            <w:pPr>
              <w:jc w:val="both"/>
            </w:pPr>
            <w:r w:rsidRPr="00183EBC">
              <w:t xml:space="preserve">Оформление технологической документации на технологические процессы </w:t>
            </w:r>
            <w:r w:rsidRPr="00183EBC">
              <w:lastRenderedPageBreak/>
              <w:t>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2DE36FF5" w14:textId="77777777" w:rsidTr="00EB6C5E">
        <w:trPr>
          <w:trHeight w:val="20"/>
        </w:trPr>
        <w:tc>
          <w:tcPr>
            <w:tcW w:w="1072" w:type="pct"/>
            <w:vMerge/>
          </w:tcPr>
          <w:p w14:paraId="0183DE08" w14:textId="77777777" w:rsidR="005F73A4" w:rsidRPr="00183EBC" w:rsidRDefault="005F73A4" w:rsidP="00C92011"/>
        </w:tc>
        <w:tc>
          <w:tcPr>
            <w:tcW w:w="3928" w:type="pct"/>
          </w:tcPr>
          <w:p w14:paraId="3AE9941A" w14:textId="77777777" w:rsidR="005F73A4" w:rsidRPr="00183EBC" w:rsidRDefault="005F73A4" w:rsidP="00C92011">
            <w:pPr>
              <w:jc w:val="both"/>
            </w:pPr>
            <w:r w:rsidRPr="00183EBC">
              <w:t>Определение экономической эффективности проектируемых технологических процессов изготовления машиностроительных изделий</w:t>
            </w:r>
          </w:p>
        </w:tc>
      </w:tr>
      <w:tr w:rsidR="00183EBC" w:rsidRPr="00183EBC" w14:paraId="308748FC" w14:textId="77777777" w:rsidTr="00EB6C5E">
        <w:trPr>
          <w:trHeight w:val="20"/>
        </w:trPr>
        <w:tc>
          <w:tcPr>
            <w:tcW w:w="1072" w:type="pct"/>
            <w:vMerge/>
          </w:tcPr>
          <w:p w14:paraId="094AC606" w14:textId="77777777" w:rsidR="00C92011" w:rsidRPr="00183EBC" w:rsidRDefault="00C92011" w:rsidP="00C92011"/>
        </w:tc>
        <w:tc>
          <w:tcPr>
            <w:tcW w:w="3928" w:type="pct"/>
          </w:tcPr>
          <w:p w14:paraId="149B9A9E" w14:textId="77777777" w:rsidR="00C92011" w:rsidRPr="00183EBC" w:rsidRDefault="00C92011" w:rsidP="00C92011">
            <w:pPr>
              <w:jc w:val="both"/>
            </w:pPr>
            <w:r w:rsidRPr="00183EBC">
              <w:t>Контроль технологических процессов, разработанных специалистами более низкой квалификации</w:t>
            </w:r>
          </w:p>
        </w:tc>
      </w:tr>
      <w:tr w:rsidR="00183EBC" w:rsidRPr="00183EBC" w14:paraId="1CD77F36" w14:textId="77777777" w:rsidTr="00EB6C5E">
        <w:trPr>
          <w:trHeight w:val="20"/>
        </w:trPr>
        <w:tc>
          <w:tcPr>
            <w:tcW w:w="1072" w:type="pct"/>
            <w:vMerge w:val="restart"/>
          </w:tcPr>
          <w:p w14:paraId="5107BE1E" w14:textId="77777777" w:rsidR="00C92011" w:rsidRPr="00183EBC" w:rsidDel="002A1D54" w:rsidRDefault="00C92011" w:rsidP="00C92011">
            <w:pPr>
              <w:widowControl w:val="0"/>
              <w:rPr>
                <w:bCs w:val="0"/>
              </w:rPr>
            </w:pPr>
            <w:r w:rsidRPr="00183EBC" w:rsidDel="002A1D54">
              <w:rPr>
                <w:bCs w:val="0"/>
              </w:rPr>
              <w:t>Необходимые умения</w:t>
            </w:r>
          </w:p>
        </w:tc>
        <w:tc>
          <w:tcPr>
            <w:tcW w:w="3928" w:type="pct"/>
          </w:tcPr>
          <w:p w14:paraId="3115652F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Определять тип производства на основе анализа программы выпуска машиностроительных изделий высокой сложности</w:t>
            </w:r>
          </w:p>
        </w:tc>
      </w:tr>
      <w:tr w:rsidR="00183EBC" w:rsidRPr="00183EBC" w14:paraId="740D0BBB" w14:textId="77777777" w:rsidTr="00EB6C5E">
        <w:trPr>
          <w:trHeight w:val="20"/>
        </w:trPr>
        <w:tc>
          <w:tcPr>
            <w:tcW w:w="1072" w:type="pct"/>
            <w:vMerge/>
          </w:tcPr>
          <w:p w14:paraId="12380ADE" w14:textId="77777777" w:rsidR="00C92011" w:rsidRPr="00183EBC" w:rsidDel="002A1D54" w:rsidRDefault="00C92011" w:rsidP="00C92011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0B05AEBC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Выбирать автоматизированные схемы контроля технических требований, предъявляемых к машиностроительным изделиям высокой сложности</w:t>
            </w:r>
          </w:p>
        </w:tc>
      </w:tr>
      <w:tr w:rsidR="00183EBC" w:rsidRPr="00183EBC" w14:paraId="53B15D4C" w14:textId="77777777" w:rsidTr="00EB6C5E">
        <w:trPr>
          <w:trHeight w:val="20"/>
        </w:trPr>
        <w:tc>
          <w:tcPr>
            <w:tcW w:w="1072" w:type="pct"/>
            <w:vMerge/>
          </w:tcPr>
          <w:p w14:paraId="3387EFEF" w14:textId="77777777" w:rsidR="00C92011" w:rsidRPr="00183EBC" w:rsidDel="002A1D54" w:rsidRDefault="00C92011" w:rsidP="00C92011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010C65FD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Использовать CAD-системы для выявления конструктивных особенностей машиностроительных изделий высокой сложности, влияющих на выбор метода получения исходной заготовки</w:t>
            </w:r>
          </w:p>
        </w:tc>
      </w:tr>
      <w:tr w:rsidR="00183EBC" w:rsidRPr="00183EBC" w14:paraId="4F844019" w14:textId="77777777" w:rsidTr="00EB6C5E">
        <w:trPr>
          <w:trHeight w:val="20"/>
        </w:trPr>
        <w:tc>
          <w:tcPr>
            <w:tcW w:w="1072" w:type="pct"/>
            <w:vMerge/>
          </w:tcPr>
          <w:p w14:paraId="565503E7" w14:textId="77777777" w:rsidR="00C92011" w:rsidRPr="00183EBC" w:rsidDel="002A1D54" w:rsidRDefault="00C92011" w:rsidP="00C92011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16838B50" w14:textId="6C762DD0" w:rsidR="00C92011" w:rsidRPr="00183EBC" w:rsidRDefault="00C92011" w:rsidP="00C92011">
            <w:pPr>
              <w:pStyle w:val="aff2"/>
              <w:jc w:val="both"/>
            </w:pPr>
            <w:r w:rsidRPr="00183EBC">
              <w:t>Выбирать вид, метод получения и основные требования к конструкции исходной заготовки для машиностроительных изделий высокой сложности</w:t>
            </w:r>
            <w:r w:rsidR="00183EBC" w:rsidRPr="00183EBC">
              <w:t>, обеспечивающие удобство ее автоматизированной обработк</w:t>
            </w:r>
            <w:r w:rsidR="00203405">
              <w:t>и</w:t>
            </w:r>
          </w:p>
        </w:tc>
      </w:tr>
      <w:tr w:rsidR="00183EBC" w:rsidRPr="00183EBC" w14:paraId="2885361C" w14:textId="77777777" w:rsidTr="00EB6C5E">
        <w:trPr>
          <w:trHeight w:val="20"/>
        </w:trPr>
        <w:tc>
          <w:tcPr>
            <w:tcW w:w="1072" w:type="pct"/>
            <w:vMerge/>
          </w:tcPr>
          <w:p w14:paraId="1F9BD63A" w14:textId="77777777" w:rsidR="00C92011" w:rsidRPr="00183EBC" w:rsidDel="002A1D54" w:rsidRDefault="00C92011" w:rsidP="00C92011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38762C10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Использовать CAD-системы и PDM-системы для оформления технического задания на проектирование исходных заготовок</w:t>
            </w:r>
          </w:p>
        </w:tc>
      </w:tr>
      <w:tr w:rsidR="00183EBC" w:rsidRPr="00183EBC" w14:paraId="41F7AEDB" w14:textId="77777777" w:rsidTr="00EB6C5E">
        <w:trPr>
          <w:trHeight w:val="20"/>
        </w:trPr>
        <w:tc>
          <w:tcPr>
            <w:tcW w:w="1072" w:type="pct"/>
            <w:vMerge/>
          </w:tcPr>
          <w:p w14:paraId="197990EA" w14:textId="77777777" w:rsidR="00C92011" w:rsidRPr="00183EBC" w:rsidDel="002A1D54" w:rsidRDefault="00C92011" w:rsidP="00C92011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67B91215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Выбирать схемы базирования и закрепления заготовок и деталей машиностроительных изделий высокой сложности, позволяющих осуществлять их автоматизированную обработку и сборку</w:t>
            </w:r>
          </w:p>
        </w:tc>
      </w:tr>
      <w:tr w:rsidR="00183EBC" w:rsidRPr="00183EBC" w14:paraId="5F11001F" w14:textId="77777777" w:rsidTr="00EB6C5E">
        <w:trPr>
          <w:trHeight w:val="20"/>
        </w:trPr>
        <w:tc>
          <w:tcPr>
            <w:tcW w:w="1072" w:type="pct"/>
            <w:vMerge/>
          </w:tcPr>
          <w:p w14:paraId="55FBF1BB" w14:textId="77777777" w:rsidR="00C92011" w:rsidRPr="00183EBC" w:rsidDel="002A1D54" w:rsidRDefault="00C92011" w:rsidP="00C92011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3D757B89" w14:textId="0CC87C9A" w:rsidR="00C92011" w:rsidRPr="00183EBC" w:rsidRDefault="00C92011" w:rsidP="00C92011">
            <w:pPr>
              <w:pStyle w:val="aff2"/>
              <w:jc w:val="both"/>
            </w:pPr>
            <w:r w:rsidRPr="00183EBC">
              <w:t>Использовать CAPP</w:t>
            </w:r>
            <w:r w:rsidRPr="00183EBC">
              <w:noBreakHyphen/>
              <w:t>системы для поиска типовых технологических процессов и технологических процессов – аналогов для машиностроительных изделий высокой сложности</w:t>
            </w:r>
          </w:p>
        </w:tc>
      </w:tr>
      <w:tr w:rsidR="00183EBC" w:rsidRPr="00183EBC" w14:paraId="317B820A" w14:textId="77777777" w:rsidTr="00EB6C5E">
        <w:trPr>
          <w:trHeight w:val="20"/>
        </w:trPr>
        <w:tc>
          <w:tcPr>
            <w:tcW w:w="1072" w:type="pct"/>
            <w:vMerge/>
          </w:tcPr>
          <w:p w14:paraId="2A3E9ECC" w14:textId="77777777" w:rsidR="00C92011" w:rsidRPr="00183EBC" w:rsidDel="002A1D54" w:rsidRDefault="00C92011" w:rsidP="00C92011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3F5EC36A" w14:textId="5790286C" w:rsidR="00C92011" w:rsidRPr="00183EBC" w:rsidRDefault="00C92011" w:rsidP="00C92011">
            <w:pPr>
              <w:pStyle w:val="aff2"/>
              <w:jc w:val="both"/>
            </w:pPr>
            <w:r w:rsidRPr="00183EBC">
              <w:t>Использовать CAPP-системы для редактирования типовых технологических процессов и технологических процессов</w:t>
            </w:r>
            <w:r w:rsidR="00203405">
              <w:t xml:space="preserve"> </w:t>
            </w:r>
            <w:r w:rsidRPr="00183EBC">
              <w:t>– аналогов для машиностроительных изделий высокой сложности</w:t>
            </w:r>
          </w:p>
        </w:tc>
      </w:tr>
      <w:tr w:rsidR="00183EBC" w:rsidRPr="00183EBC" w14:paraId="7D33457F" w14:textId="77777777" w:rsidTr="00EB6C5E">
        <w:trPr>
          <w:trHeight w:val="20"/>
        </w:trPr>
        <w:tc>
          <w:tcPr>
            <w:tcW w:w="1072" w:type="pct"/>
            <w:vMerge/>
          </w:tcPr>
          <w:p w14:paraId="6A388CE0" w14:textId="77777777" w:rsidR="005F73A4" w:rsidRPr="00183EBC" w:rsidDel="002A1D54" w:rsidRDefault="005F73A4" w:rsidP="00C92011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16816603" w14:textId="77777777" w:rsidR="005F73A4" w:rsidRPr="00183EBC" w:rsidRDefault="005F73A4" w:rsidP="00C92011">
            <w:pPr>
              <w:pStyle w:val="aff2"/>
              <w:jc w:val="both"/>
            </w:pPr>
            <w:r w:rsidRPr="00183EBC">
              <w:t>Использовать CAPP-системы для разработки маршрутных и операционных технологических процессов изготовления машиностроительных изделий высокой сложности</w:t>
            </w:r>
          </w:p>
        </w:tc>
      </w:tr>
      <w:tr w:rsidR="00183EBC" w:rsidRPr="00183EBC" w14:paraId="52205842" w14:textId="77777777" w:rsidTr="00EB6C5E">
        <w:trPr>
          <w:trHeight w:val="20"/>
        </w:trPr>
        <w:tc>
          <w:tcPr>
            <w:tcW w:w="1072" w:type="pct"/>
            <w:vMerge/>
          </w:tcPr>
          <w:p w14:paraId="32FE131F" w14:textId="77777777" w:rsidR="00C92011" w:rsidRPr="00183EBC" w:rsidDel="002A1D54" w:rsidRDefault="00C92011" w:rsidP="00C92011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58305B03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Использовать CAPP-системы для определения технологических возможностей стандартных средств технологического оснащения, используемых в технологических процессах 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042F9D51" w14:textId="77777777" w:rsidTr="00EB6C5E">
        <w:trPr>
          <w:trHeight w:val="20"/>
        </w:trPr>
        <w:tc>
          <w:tcPr>
            <w:tcW w:w="1072" w:type="pct"/>
            <w:vMerge/>
          </w:tcPr>
          <w:p w14:paraId="3DE6B178" w14:textId="77777777" w:rsidR="00C92011" w:rsidRPr="00183EBC" w:rsidDel="002A1D54" w:rsidRDefault="00C92011" w:rsidP="00C92011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56332C19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Использовать CAPP-системы для определения технологических возможностей стандартных контрольно-измерительных приборов и инструмента, используемых в технологических процессах 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575A9AEB" w14:textId="77777777" w:rsidTr="00EB6C5E">
        <w:trPr>
          <w:trHeight w:val="20"/>
        </w:trPr>
        <w:tc>
          <w:tcPr>
            <w:tcW w:w="1072" w:type="pct"/>
            <w:vMerge/>
          </w:tcPr>
          <w:p w14:paraId="31B2E4EC" w14:textId="77777777" w:rsidR="005F73A4" w:rsidRPr="00183EBC" w:rsidDel="002A1D54" w:rsidRDefault="005F73A4" w:rsidP="00C92011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370509ED" w14:textId="77777777" w:rsidR="005F73A4" w:rsidRPr="00183EBC" w:rsidRDefault="005F73A4" w:rsidP="00C92011">
            <w:pPr>
              <w:pStyle w:val="aff2"/>
              <w:jc w:val="both"/>
            </w:pPr>
            <w:r w:rsidRPr="00183EBC">
              <w:t>Устанавливать основные требования к специальным средствам технологического оснащения, разрабатываемым для реализации технологических процессов изготовления машиностроительных изделий высокой сложности</w:t>
            </w:r>
          </w:p>
        </w:tc>
      </w:tr>
      <w:tr w:rsidR="00183EBC" w:rsidRPr="00183EBC" w14:paraId="05286498" w14:textId="77777777" w:rsidTr="00EB6C5E">
        <w:trPr>
          <w:trHeight w:val="20"/>
        </w:trPr>
        <w:tc>
          <w:tcPr>
            <w:tcW w:w="1072" w:type="pct"/>
            <w:vMerge/>
          </w:tcPr>
          <w:p w14:paraId="49F610B2" w14:textId="77777777" w:rsidR="005F73A4" w:rsidRPr="00183EBC" w:rsidDel="002A1D54" w:rsidRDefault="005F73A4" w:rsidP="00C92011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7FEB6902" w14:textId="77777777" w:rsidR="005F73A4" w:rsidRPr="00183EBC" w:rsidRDefault="005F73A4" w:rsidP="00C92011">
            <w:pPr>
              <w:pStyle w:val="aff2"/>
              <w:jc w:val="both"/>
            </w:pPr>
            <w:r w:rsidRPr="00183EBC">
              <w:t>Устанавливать основные требования к специальным контрольно-измерительным приборам и инструменту, используемым для реализации технологических процессов изготовления машиностроительных изделий высокой сложности</w:t>
            </w:r>
          </w:p>
        </w:tc>
      </w:tr>
      <w:tr w:rsidR="00183EBC" w:rsidRPr="00183EBC" w14:paraId="3B5A0B0C" w14:textId="77777777" w:rsidTr="00EB6C5E">
        <w:trPr>
          <w:trHeight w:val="20"/>
        </w:trPr>
        <w:tc>
          <w:tcPr>
            <w:tcW w:w="1072" w:type="pct"/>
            <w:vMerge/>
          </w:tcPr>
          <w:p w14:paraId="79A7E039" w14:textId="77777777" w:rsidR="00C92011" w:rsidRPr="00183EBC" w:rsidDel="002A1D54" w:rsidRDefault="00C92011" w:rsidP="00C92011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3851F613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Использовать CAPP-системы и САПР производителей режущего инструмента для выбора технологических режимов технологических операций 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15F62FE7" w14:textId="77777777" w:rsidTr="00EB6C5E">
        <w:trPr>
          <w:trHeight w:val="20"/>
        </w:trPr>
        <w:tc>
          <w:tcPr>
            <w:tcW w:w="1072" w:type="pct"/>
            <w:vMerge/>
          </w:tcPr>
          <w:p w14:paraId="0866A487" w14:textId="77777777" w:rsidR="00C92011" w:rsidRPr="00183EBC" w:rsidDel="002A1D54" w:rsidRDefault="00C92011" w:rsidP="00C92011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64C2885C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 xml:space="preserve">Использовать CAPP-системы для нормирования технологических операций </w:t>
            </w:r>
            <w:r w:rsidRPr="00183EBC">
              <w:lastRenderedPageBreak/>
              <w:t xml:space="preserve">автоматизированного изготовления машиностроительных изделий высокой сложности </w:t>
            </w:r>
          </w:p>
        </w:tc>
      </w:tr>
      <w:tr w:rsidR="00183EBC" w:rsidRPr="00183EBC" w14:paraId="35C5FF10" w14:textId="77777777" w:rsidTr="00EB6C5E">
        <w:trPr>
          <w:trHeight w:val="20"/>
        </w:trPr>
        <w:tc>
          <w:tcPr>
            <w:tcW w:w="1072" w:type="pct"/>
            <w:vMerge/>
          </w:tcPr>
          <w:p w14:paraId="20987BC6" w14:textId="77777777" w:rsidR="005F73A4" w:rsidRPr="00183EBC" w:rsidDel="002A1D54" w:rsidRDefault="005F73A4" w:rsidP="00C92011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14D12004" w14:textId="77777777" w:rsidR="005F73A4" w:rsidRPr="00183EBC" w:rsidRDefault="005F73A4" w:rsidP="00C92011">
            <w:pPr>
              <w:pStyle w:val="aff2"/>
              <w:jc w:val="both"/>
            </w:pPr>
            <w:r w:rsidRPr="00183EBC">
              <w:t>Оценивать технологические процессы изготовления деталей машиностроения, разработанные специалистами более низкой квалификации</w:t>
            </w:r>
          </w:p>
        </w:tc>
      </w:tr>
      <w:tr w:rsidR="00183EBC" w:rsidRPr="00183EBC" w14:paraId="12729D52" w14:textId="77777777" w:rsidTr="00EB6C5E">
        <w:trPr>
          <w:trHeight w:val="20"/>
        </w:trPr>
        <w:tc>
          <w:tcPr>
            <w:tcW w:w="1072" w:type="pct"/>
            <w:vMerge/>
          </w:tcPr>
          <w:p w14:paraId="07D6D8D7" w14:textId="77777777" w:rsidR="005F73A4" w:rsidRPr="00183EBC" w:rsidDel="002A1D54" w:rsidRDefault="005F73A4" w:rsidP="00C92011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58496348" w14:textId="77777777" w:rsidR="005F73A4" w:rsidRPr="00183EBC" w:rsidRDefault="005F73A4" w:rsidP="00C92011">
            <w:pPr>
              <w:pStyle w:val="aff2"/>
              <w:jc w:val="both"/>
            </w:pPr>
            <w:r w:rsidRPr="00183EBC">
              <w:t>Рассчитывать погрешности обработки при выполнении операций изготовления машиностроительных изделий высокой сложности</w:t>
            </w:r>
          </w:p>
        </w:tc>
      </w:tr>
      <w:tr w:rsidR="00183EBC" w:rsidRPr="00183EBC" w14:paraId="55EC30DE" w14:textId="77777777" w:rsidTr="00EB6C5E">
        <w:trPr>
          <w:trHeight w:val="20"/>
        </w:trPr>
        <w:tc>
          <w:tcPr>
            <w:tcW w:w="1072" w:type="pct"/>
            <w:vMerge/>
          </w:tcPr>
          <w:p w14:paraId="520A164C" w14:textId="77777777" w:rsidR="005F73A4" w:rsidRPr="00183EBC" w:rsidDel="002A1D54" w:rsidRDefault="005F73A4" w:rsidP="00C92011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680654B2" w14:textId="77777777" w:rsidR="005F73A4" w:rsidRPr="00183EBC" w:rsidRDefault="005F73A4" w:rsidP="00C92011">
            <w:pPr>
              <w:pStyle w:val="aff2"/>
              <w:jc w:val="both"/>
            </w:pPr>
            <w:r w:rsidRPr="00183EBC">
              <w:t>Рассчитывать припуски и промежуточные размеры на обработку поверхностей машиностроительных изделий высокой сложности</w:t>
            </w:r>
          </w:p>
        </w:tc>
      </w:tr>
      <w:tr w:rsidR="00183EBC" w:rsidRPr="00183EBC" w14:paraId="38F19FF0" w14:textId="77777777" w:rsidTr="00EB6C5E">
        <w:trPr>
          <w:trHeight w:val="20"/>
        </w:trPr>
        <w:tc>
          <w:tcPr>
            <w:tcW w:w="1072" w:type="pct"/>
            <w:vMerge/>
          </w:tcPr>
          <w:p w14:paraId="611B8652" w14:textId="77777777" w:rsidR="005F73A4" w:rsidRPr="00183EBC" w:rsidDel="002A1D54" w:rsidRDefault="005F73A4" w:rsidP="00C92011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77FCD12D" w14:textId="77777777" w:rsidR="005F73A4" w:rsidRPr="00183EBC" w:rsidRDefault="005F73A4" w:rsidP="00C92011">
            <w:pPr>
              <w:pStyle w:val="aff2"/>
              <w:jc w:val="both"/>
            </w:pPr>
            <w:r w:rsidRPr="00183EBC">
              <w:t>Рассчитывать экономическую эффективность проектируемых технологических процессов изготовления машиностроительных изделий высокой сложности</w:t>
            </w:r>
          </w:p>
        </w:tc>
      </w:tr>
      <w:tr w:rsidR="00183EBC" w:rsidRPr="00183EBC" w14:paraId="42EE2DED" w14:textId="77777777" w:rsidTr="00EB6C5E">
        <w:trPr>
          <w:trHeight w:val="20"/>
        </w:trPr>
        <w:tc>
          <w:tcPr>
            <w:tcW w:w="1072" w:type="pct"/>
            <w:vMerge/>
          </w:tcPr>
          <w:p w14:paraId="289185F1" w14:textId="77777777" w:rsidR="00C92011" w:rsidRPr="00183EBC" w:rsidDel="002A1D54" w:rsidRDefault="00C92011" w:rsidP="00C92011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71CC3A86" w14:textId="77777777" w:rsidR="00C92011" w:rsidRPr="00183EBC" w:rsidRDefault="00C92011" w:rsidP="00C92011">
            <w:pPr>
              <w:jc w:val="both"/>
            </w:pPr>
            <w:r w:rsidRPr="00183EBC">
              <w:t>Использовать CAD- и CAPP-системы для оформления технологической документации на технологические процессы 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7BC66AF6" w14:textId="77777777" w:rsidTr="00EB6C5E">
        <w:trPr>
          <w:trHeight w:val="20"/>
        </w:trPr>
        <w:tc>
          <w:tcPr>
            <w:tcW w:w="1072" w:type="pct"/>
            <w:vMerge w:val="restart"/>
          </w:tcPr>
          <w:p w14:paraId="4664B1B1" w14:textId="77777777" w:rsidR="00C92011" w:rsidRPr="00183EBC" w:rsidRDefault="00C92011" w:rsidP="00C92011">
            <w:r w:rsidRPr="00183EBC" w:rsidDel="002A1D54">
              <w:rPr>
                <w:bCs w:val="0"/>
              </w:rPr>
              <w:t>Необходимые знания</w:t>
            </w:r>
          </w:p>
        </w:tc>
        <w:tc>
          <w:tcPr>
            <w:tcW w:w="3928" w:type="pct"/>
          </w:tcPr>
          <w:p w14:paraId="2001AFEA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Технические требования, предъявляемые к машиностроительным изделиям высокой сложности</w:t>
            </w:r>
          </w:p>
        </w:tc>
      </w:tr>
      <w:tr w:rsidR="00183EBC" w:rsidRPr="00183EBC" w14:paraId="7A21057B" w14:textId="77777777" w:rsidTr="00EB6C5E">
        <w:trPr>
          <w:trHeight w:val="20"/>
        </w:trPr>
        <w:tc>
          <w:tcPr>
            <w:tcW w:w="1072" w:type="pct"/>
            <w:vMerge/>
          </w:tcPr>
          <w:p w14:paraId="06026019" w14:textId="77777777" w:rsidR="00C92011" w:rsidRPr="00183EBC" w:rsidDel="002A1D54" w:rsidRDefault="00C92011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242D54F5" w14:textId="77777777" w:rsidR="00C92011" w:rsidRPr="00183EBC" w:rsidRDefault="005F73A4" w:rsidP="00C92011">
            <w:pPr>
              <w:pStyle w:val="aff2"/>
              <w:jc w:val="both"/>
            </w:pPr>
            <w:r w:rsidRPr="00183EBC">
              <w:t>А</w:t>
            </w:r>
            <w:r w:rsidR="00C92011" w:rsidRPr="00183EBC">
              <w:t>втоматизированные методы контроля технических требований, предъявляемых к машиностроительным изделиям высокой сложности</w:t>
            </w:r>
          </w:p>
        </w:tc>
      </w:tr>
      <w:tr w:rsidR="00183EBC" w:rsidRPr="00183EBC" w14:paraId="3B0A0A20" w14:textId="77777777" w:rsidTr="00EB6C5E">
        <w:trPr>
          <w:trHeight w:val="20"/>
        </w:trPr>
        <w:tc>
          <w:tcPr>
            <w:tcW w:w="1072" w:type="pct"/>
            <w:vMerge/>
          </w:tcPr>
          <w:p w14:paraId="5FDC2EA7" w14:textId="77777777" w:rsidR="00C92011" w:rsidRPr="00183EBC" w:rsidDel="002A1D54" w:rsidRDefault="00C92011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1CF696F6" w14:textId="77777777" w:rsidR="00C92011" w:rsidRPr="00183EBC" w:rsidRDefault="005F73A4" w:rsidP="00C92011">
            <w:pPr>
              <w:pStyle w:val="aff2"/>
              <w:jc w:val="both"/>
            </w:pPr>
            <w:r w:rsidRPr="00183EBC">
              <w:t>Т</w:t>
            </w:r>
            <w:r w:rsidR="00C92011" w:rsidRPr="00183EBC">
              <w:t>ехнологические свойства конструкционных материалов машиностроительных изделий высокой сложности</w:t>
            </w:r>
          </w:p>
        </w:tc>
      </w:tr>
      <w:tr w:rsidR="00183EBC" w:rsidRPr="00183EBC" w14:paraId="6538890B" w14:textId="77777777" w:rsidTr="00EB6C5E">
        <w:trPr>
          <w:trHeight w:val="20"/>
        </w:trPr>
        <w:tc>
          <w:tcPr>
            <w:tcW w:w="1072" w:type="pct"/>
            <w:vMerge/>
          </w:tcPr>
          <w:p w14:paraId="0B332E4B" w14:textId="77777777" w:rsidR="00C92011" w:rsidRPr="00183EBC" w:rsidDel="002A1D54" w:rsidRDefault="00C92011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45839D5B" w14:textId="77777777" w:rsidR="00C92011" w:rsidRPr="00183EBC" w:rsidRDefault="00C92011" w:rsidP="005F73A4">
            <w:pPr>
              <w:pStyle w:val="aff2"/>
              <w:jc w:val="both"/>
            </w:pPr>
            <w:r w:rsidRPr="00183EBC">
              <w:t>Характеристики видов исходных заготовок и методов их получения</w:t>
            </w:r>
          </w:p>
        </w:tc>
      </w:tr>
      <w:tr w:rsidR="00183EBC" w:rsidRPr="00183EBC" w14:paraId="27FAB19C" w14:textId="77777777" w:rsidTr="00EB6C5E">
        <w:trPr>
          <w:trHeight w:val="20"/>
        </w:trPr>
        <w:tc>
          <w:tcPr>
            <w:tcW w:w="1072" w:type="pct"/>
            <w:vMerge/>
          </w:tcPr>
          <w:p w14:paraId="44EE54CB" w14:textId="77777777" w:rsidR="00C92011" w:rsidRPr="00183EBC" w:rsidDel="002A1D54" w:rsidRDefault="00C92011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0637DBDF" w14:textId="77777777" w:rsidR="00C92011" w:rsidRPr="00183EBC" w:rsidRDefault="005F73A4" w:rsidP="00C92011">
            <w:pPr>
              <w:pStyle w:val="aff2"/>
              <w:jc w:val="both"/>
            </w:pPr>
            <w:r w:rsidRPr="00183EBC">
              <w:t>П</w:t>
            </w:r>
            <w:r w:rsidR="00C92011" w:rsidRPr="00183EBC">
              <w:t>ринципы работы в современных CAD-системах</w:t>
            </w:r>
          </w:p>
        </w:tc>
      </w:tr>
      <w:tr w:rsidR="00183EBC" w:rsidRPr="00183EBC" w14:paraId="05088233" w14:textId="77777777" w:rsidTr="00EB6C5E">
        <w:trPr>
          <w:trHeight w:val="20"/>
        </w:trPr>
        <w:tc>
          <w:tcPr>
            <w:tcW w:w="1072" w:type="pct"/>
            <w:vMerge/>
          </w:tcPr>
          <w:p w14:paraId="577C7EF8" w14:textId="77777777" w:rsidR="00C92011" w:rsidRPr="00183EBC" w:rsidDel="002A1D54" w:rsidRDefault="00C92011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5E1FCD01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Современные CAD-системы, их функциональные возможности для проектирования геометрических 2D- и 3D-моделей машиностроительных изделий высокой сложности</w:t>
            </w:r>
          </w:p>
        </w:tc>
      </w:tr>
      <w:tr w:rsidR="00183EBC" w:rsidRPr="00183EBC" w14:paraId="6FA9D1F2" w14:textId="77777777" w:rsidTr="00EB6C5E">
        <w:trPr>
          <w:trHeight w:val="20"/>
        </w:trPr>
        <w:tc>
          <w:tcPr>
            <w:tcW w:w="1072" w:type="pct"/>
            <w:vMerge/>
          </w:tcPr>
          <w:p w14:paraId="3277820B" w14:textId="77777777" w:rsidR="00C92011" w:rsidRPr="00183EBC" w:rsidDel="002A1D54" w:rsidRDefault="00C92011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2DC4BD95" w14:textId="77777777" w:rsidR="00C92011" w:rsidRPr="00183EBC" w:rsidRDefault="005F73A4" w:rsidP="00C92011">
            <w:pPr>
              <w:pStyle w:val="aff2"/>
              <w:jc w:val="both"/>
            </w:pPr>
            <w:r w:rsidRPr="00183EBC">
              <w:t>Т</w:t>
            </w:r>
            <w:r w:rsidR="00C92011" w:rsidRPr="00183EBC">
              <w:t>ехнологические возможности заготовительных производств организации</w:t>
            </w:r>
          </w:p>
        </w:tc>
      </w:tr>
      <w:tr w:rsidR="00183EBC" w:rsidRPr="00183EBC" w14:paraId="25E210BB" w14:textId="77777777" w:rsidTr="00EB6C5E">
        <w:trPr>
          <w:trHeight w:val="20"/>
        </w:trPr>
        <w:tc>
          <w:tcPr>
            <w:tcW w:w="1072" w:type="pct"/>
            <w:vMerge/>
          </w:tcPr>
          <w:p w14:paraId="60E8226E" w14:textId="77777777" w:rsidR="00C92011" w:rsidRPr="00183EBC" w:rsidDel="002A1D54" w:rsidRDefault="00C92011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447DB6FE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Принципы выбора технологических баз в автоматизированном производстве</w:t>
            </w:r>
          </w:p>
        </w:tc>
      </w:tr>
      <w:tr w:rsidR="00183EBC" w:rsidRPr="00183EBC" w14:paraId="311D137C" w14:textId="77777777" w:rsidTr="00EB6C5E">
        <w:trPr>
          <w:trHeight w:val="20"/>
        </w:trPr>
        <w:tc>
          <w:tcPr>
            <w:tcW w:w="1072" w:type="pct"/>
            <w:vMerge/>
          </w:tcPr>
          <w:p w14:paraId="6CA8A355" w14:textId="77777777" w:rsidR="00C92011" w:rsidRPr="00183EBC" w:rsidDel="002A1D54" w:rsidRDefault="00C92011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1C8EE612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Типовые схемы базирования и закрепления заготовок и деталей машиностроительных изделий высокой сложности в автоматизированном производстве</w:t>
            </w:r>
          </w:p>
        </w:tc>
      </w:tr>
      <w:tr w:rsidR="00183EBC" w:rsidRPr="00183EBC" w14:paraId="22E0B4D8" w14:textId="77777777" w:rsidTr="00EB6C5E">
        <w:trPr>
          <w:trHeight w:val="20"/>
        </w:trPr>
        <w:tc>
          <w:tcPr>
            <w:tcW w:w="1072" w:type="pct"/>
            <w:vMerge/>
          </w:tcPr>
          <w:p w14:paraId="438158CF" w14:textId="77777777" w:rsidR="00C92011" w:rsidRPr="00183EBC" w:rsidDel="002A1D54" w:rsidRDefault="00C92011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5438D218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Типовые технологические процессы 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62095D82" w14:textId="77777777" w:rsidTr="00EB6C5E">
        <w:trPr>
          <w:trHeight w:val="20"/>
        </w:trPr>
        <w:tc>
          <w:tcPr>
            <w:tcW w:w="1072" w:type="pct"/>
            <w:vMerge/>
          </w:tcPr>
          <w:p w14:paraId="218678F2" w14:textId="77777777" w:rsidR="00C92011" w:rsidRPr="00183EBC" w:rsidDel="002A1D54" w:rsidRDefault="00C92011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3EDA916A" w14:textId="6882F0CB" w:rsidR="00C92011" w:rsidRPr="00183EBC" w:rsidRDefault="00C92011" w:rsidP="00C92011">
            <w:pPr>
              <w:pStyle w:val="aff2"/>
              <w:jc w:val="both"/>
            </w:pPr>
            <w:r w:rsidRPr="00183EBC">
              <w:t>Принципы поиска технологического процесса</w:t>
            </w:r>
            <w:r w:rsidR="00203405">
              <w:t xml:space="preserve"> – </w:t>
            </w:r>
            <w:r w:rsidRPr="00183EBC">
              <w:t>аналога изготовления машиностроительных изделий высокой сложности с применением CAPP-систем</w:t>
            </w:r>
          </w:p>
        </w:tc>
      </w:tr>
      <w:tr w:rsidR="00183EBC" w:rsidRPr="00183EBC" w14:paraId="0BC1330F" w14:textId="77777777" w:rsidTr="00EB6C5E">
        <w:trPr>
          <w:trHeight w:val="20"/>
        </w:trPr>
        <w:tc>
          <w:tcPr>
            <w:tcW w:w="1072" w:type="pct"/>
            <w:vMerge/>
          </w:tcPr>
          <w:p w14:paraId="1C552171" w14:textId="77777777" w:rsidR="00C92011" w:rsidRPr="00183EBC" w:rsidDel="002A1D54" w:rsidRDefault="00C92011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11EB524E" w14:textId="0E0FDC60" w:rsidR="00C92011" w:rsidRPr="00183EBC" w:rsidRDefault="00C92011" w:rsidP="00EB6C5E">
            <w:pPr>
              <w:pStyle w:val="aff2"/>
              <w:jc w:val="both"/>
            </w:pPr>
            <w:r w:rsidRPr="00183EBC">
              <w:t>Основные средства технологического оснащения, используемые в технологических процессах автоматизированного изготовления деталей машиностроения высокой сложности, и принципы их работы</w:t>
            </w:r>
          </w:p>
        </w:tc>
      </w:tr>
      <w:tr w:rsidR="00183EBC" w:rsidRPr="00183EBC" w14:paraId="660B8EDB" w14:textId="77777777" w:rsidTr="00EB6C5E">
        <w:trPr>
          <w:trHeight w:val="20"/>
        </w:trPr>
        <w:tc>
          <w:tcPr>
            <w:tcW w:w="1072" w:type="pct"/>
            <w:vMerge/>
          </w:tcPr>
          <w:p w14:paraId="0DD08D2F" w14:textId="77777777" w:rsidR="00C92011" w:rsidRPr="00183EBC" w:rsidDel="002A1D54" w:rsidRDefault="00C92011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14C50989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Основные технологические возможности стандартных средств технологического оснащения</w:t>
            </w:r>
          </w:p>
        </w:tc>
      </w:tr>
      <w:tr w:rsidR="00183EBC" w:rsidRPr="00183EBC" w14:paraId="7BA60C5E" w14:textId="77777777" w:rsidTr="00EB6C5E">
        <w:trPr>
          <w:trHeight w:val="20"/>
        </w:trPr>
        <w:tc>
          <w:tcPr>
            <w:tcW w:w="1072" w:type="pct"/>
            <w:vMerge/>
          </w:tcPr>
          <w:p w14:paraId="64744957" w14:textId="77777777" w:rsidR="00C92011" w:rsidRPr="00183EBC" w:rsidDel="002A1D54" w:rsidRDefault="00C92011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5C2E6A04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Принципы выбора средств технологического оснащения</w:t>
            </w:r>
          </w:p>
        </w:tc>
      </w:tr>
      <w:tr w:rsidR="00183EBC" w:rsidRPr="00183EBC" w14:paraId="10B4DC43" w14:textId="77777777" w:rsidTr="00EB6C5E">
        <w:trPr>
          <w:trHeight w:val="20"/>
        </w:trPr>
        <w:tc>
          <w:tcPr>
            <w:tcW w:w="1072" w:type="pct"/>
            <w:vMerge/>
          </w:tcPr>
          <w:p w14:paraId="2C356816" w14:textId="77777777" w:rsidR="00C92011" w:rsidRPr="00183EBC" w:rsidDel="002A1D54" w:rsidRDefault="00C92011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17E6EA3D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Основные технологические возможности стандартных автоматизированных контрольно-измерительных приборов и инструмента</w:t>
            </w:r>
          </w:p>
        </w:tc>
      </w:tr>
      <w:tr w:rsidR="00183EBC" w:rsidRPr="00183EBC" w14:paraId="6C84CAE1" w14:textId="77777777" w:rsidTr="00EB6C5E">
        <w:trPr>
          <w:trHeight w:val="20"/>
        </w:trPr>
        <w:tc>
          <w:tcPr>
            <w:tcW w:w="1072" w:type="pct"/>
            <w:vMerge/>
          </w:tcPr>
          <w:p w14:paraId="0572AF5D" w14:textId="77777777" w:rsidR="005F73A4" w:rsidRPr="00183EBC" w:rsidDel="002A1D54" w:rsidRDefault="005F73A4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1BBE3F08" w14:textId="77777777" w:rsidR="005F73A4" w:rsidRPr="00183EBC" w:rsidRDefault="005F73A4" w:rsidP="00C92011">
            <w:pPr>
              <w:pStyle w:val="aff2"/>
              <w:jc w:val="both"/>
            </w:pPr>
            <w:r w:rsidRPr="00183EBC">
              <w:t>Технологические возможности средств технологического оснащения, используемых в технологических процессах изготовления машиностроительных изделий высокой сложности</w:t>
            </w:r>
          </w:p>
        </w:tc>
      </w:tr>
      <w:tr w:rsidR="00183EBC" w:rsidRPr="00183EBC" w14:paraId="07DBBE51" w14:textId="77777777" w:rsidTr="00EB6C5E">
        <w:trPr>
          <w:trHeight w:val="20"/>
        </w:trPr>
        <w:tc>
          <w:tcPr>
            <w:tcW w:w="1072" w:type="pct"/>
            <w:vMerge/>
          </w:tcPr>
          <w:p w14:paraId="3D6803B0" w14:textId="77777777" w:rsidR="00C92011" w:rsidRPr="00183EBC" w:rsidDel="002A1D54" w:rsidRDefault="00C92011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5A624AC8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Принципы выбора автоматизированных контрольно-измерительных приборов и инструмента</w:t>
            </w:r>
          </w:p>
        </w:tc>
      </w:tr>
      <w:tr w:rsidR="00183EBC" w:rsidRPr="00183EBC" w14:paraId="0B3504A6" w14:textId="77777777" w:rsidTr="00EB6C5E">
        <w:trPr>
          <w:trHeight w:val="20"/>
        </w:trPr>
        <w:tc>
          <w:tcPr>
            <w:tcW w:w="1072" w:type="pct"/>
            <w:vMerge/>
          </w:tcPr>
          <w:p w14:paraId="1420CCDF" w14:textId="77777777" w:rsidR="00C92011" w:rsidRPr="00183EBC" w:rsidDel="002A1D54" w:rsidRDefault="00C92011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49603744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Методика выбора технологических режимов технологических операций автоматизированного изготовления машиностроительных изделий высокой сложности с применением CAPP-систем</w:t>
            </w:r>
          </w:p>
        </w:tc>
      </w:tr>
      <w:tr w:rsidR="00183EBC" w:rsidRPr="00183EBC" w14:paraId="68882CE1" w14:textId="77777777" w:rsidTr="00EB6C5E">
        <w:trPr>
          <w:trHeight w:val="20"/>
        </w:trPr>
        <w:tc>
          <w:tcPr>
            <w:tcW w:w="1072" w:type="pct"/>
            <w:vMerge/>
          </w:tcPr>
          <w:p w14:paraId="0BFFF8B9" w14:textId="77777777" w:rsidR="005F73A4" w:rsidRPr="00183EBC" w:rsidDel="002A1D54" w:rsidRDefault="005F73A4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75F58F52" w14:textId="77777777" w:rsidR="005F73A4" w:rsidRPr="00183EBC" w:rsidRDefault="005F73A4" w:rsidP="00C92011">
            <w:pPr>
              <w:pStyle w:val="aff2"/>
              <w:jc w:val="both"/>
            </w:pPr>
            <w:r w:rsidRPr="00183EBC">
              <w:t>Методика расчета экономической эффективности технологических процессов</w:t>
            </w:r>
          </w:p>
        </w:tc>
      </w:tr>
      <w:tr w:rsidR="00183EBC" w:rsidRPr="00183EBC" w14:paraId="38BF80F8" w14:textId="77777777" w:rsidTr="00EB6C5E">
        <w:trPr>
          <w:trHeight w:val="20"/>
        </w:trPr>
        <w:tc>
          <w:tcPr>
            <w:tcW w:w="1072" w:type="pct"/>
            <w:vMerge/>
          </w:tcPr>
          <w:p w14:paraId="4B2EA9C0" w14:textId="77777777" w:rsidR="00C92011" w:rsidRPr="00183EBC" w:rsidDel="002A1D54" w:rsidRDefault="00C92011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583307CF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Нормативно-технические и руководящие документы по оформлению конструкторской и технологической документации</w:t>
            </w:r>
          </w:p>
        </w:tc>
      </w:tr>
      <w:tr w:rsidR="00183EBC" w:rsidRPr="00183EBC" w14:paraId="4C37FBD7" w14:textId="77777777" w:rsidTr="00EB6C5E">
        <w:trPr>
          <w:trHeight w:val="20"/>
        </w:trPr>
        <w:tc>
          <w:tcPr>
            <w:tcW w:w="1072" w:type="pct"/>
            <w:vMerge/>
          </w:tcPr>
          <w:p w14:paraId="25C36BBC" w14:textId="77777777" w:rsidR="00C92011" w:rsidRPr="00183EBC" w:rsidDel="002A1D54" w:rsidRDefault="00C92011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5508C344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183EBC" w:rsidRPr="00183EBC" w14:paraId="6AAC327C" w14:textId="77777777" w:rsidTr="00EB6C5E">
        <w:trPr>
          <w:trHeight w:val="20"/>
        </w:trPr>
        <w:tc>
          <w:tcPr>
            <w:tcW w:w="1072" w:type="pct"/>
            <w:vMerge/>
          </w:tcPr>
          <w:p w14:paraId="1AC555C7" w14:textId="77777777" w:rsidR="00C92011" w:rsidRPr="00183EBC" w:rsidDel="002A1D54" w:rsidRDefault="00C92011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1F7871A3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Основные принципы работы в современных CAPP-системах</w:t>
            </w:r>
          </w:p>
        </w:tc>
      </w:tr>
      <w:tr w:rsidR="00183EBC" w:rsidRPr="00183EBC" w14:paraId="3733751C" w14:textId="77777777" w:rsidTr="00EB6C5E">
        <w:trPr>
          <w:trHeight w:val="20"/>
        </w:trPr>
        <w:tc>
          <w:tcPr>
            <w:tcW w:w="1072" w:type="pct"/>
            <w:vMerge/>
          </w:tcPr>
          <w:p w14:paraId="6B19A8B2" w14:textId="77777777" w:rsidR="00C92011" w:rsidRPr="00183EBC" w:rsidDel="002A1D54" w:rsidRDefault="00C92011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526992D9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Современные CAPP-системы, их функциональные возможности для проектирования технологических процессов 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0D34A89F" w14:textId="77777777" w:rsidTr="00EB6C5E">
        <w:trPr>
          <w:trHeight w:val="20"/>
        </w:trPr>
        <w:tc>
          <w:tcPr>
            <w:tcW w:w="1072" w:type="pct"/>
            <w:vMerge/>
          </w:tcPr>
          <w:p w14:paraId="4C208AB0" w14:textId="77777777" w:rsidR="00C92011" w:rsidRPr="00183EBC" w:rsidDel="002A1D54" w:rsidRDefault="00C92011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177561C6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Средства технологического оснащения, контрольно-измерительные приборы и инструмент, применяемые в организации</w:t>
            </w:r>
          </w:p>
        </w:tc>
      </w:tr>
      <w:tr w:rsidR="00183EBC" w:rsidRPr="00183EBC" w14:paraId="15B49AAF" w14:textId="77777777" w:rsidTr="00EB6C5E">
        <w:trPr>
          <w:trHeight w:val="20"/>
        </w:trPr>
        <w:tc>
          <w:tcPr>
            <w:tcW w:w="1072" w:type="pct"/>
            <w:vMerge/>
          </w:tcPr>
          <w:p w14:paraId="38359E60" w14:textId="77777777" w:rsidR="00C92011" w:rsidRPr="00183EBC" w:rsidDel="002A1D54" w:rsidRDefault="00C92011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7C098EB4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Технологические процессы автоматизированного изготовления машиностроительных изделий высокой сложности, используемые в организации</w:t>
            </w:r>
          </w:p>
        </w:tc>
      </w:tr>
      <w:tr w:rsidR="00183EBC" w:rsidRPr="00183EBC" w14:paraId="238F9179" w14:textId="77777777" w:rsidTr="00EB6C5E">
        <w:trPr>
          <w:trHeight w:val="20"/>
        </w:trPr>
        <w:tc>
          <w:tcPr>
            <w:tcW w:w="1072" w:type="pct"/>
            <w:vMerge/>
          </w:tcPr>
          <w:p w14:paraId="4C9EF8D3" w14:textId="77777777" w:rsidR="00C92011" w:rsidRPr="00183EBC" w:rsidDel="002A1D54" w:rsidRDefault="00C92011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09BC9AE9" w14:textId="77777777" w:rsidR="00C92011" w:rsidRPr="00183EBC" w:rsidRDefault="00C92011" w:rsidP="00C92011">
            <w:pPr>
              <w:pStyle w:val="aff2"/>
              <w:jc w:val="both"/>
            </w:pPr>
            <w:r w:rsidRPr="00183EBC">
              <w:t>Процедуры согласования и утверждения технологической и конструкторской документации, принятые в организации</w:t>
            </w:r>
          </w:p>
        </w:tc>
      </w:tr>
      <w:tr w:rsidR="00183EBC" w:rsidRPr="00183EBC" w14:paraId="297DE7DB" w14:textId="77777777" w:rsidTr="00EB6C5E">
        <w:trPr>
          <w:trHeight w:val="20"/>
        </w:trPr>
        <w:tc>
          <w:tcPr>
            <w:tcW w:w="1072" w:type="pct"/>
            <w:vMerge/>
          </w:tcPr>
          <w:p w14:paraId="55CC849B" w14:textId="77777777" w:rsidR="00C92011" w:rsidRPr="00183EBC" w:rsidDel="002A1D54" w:rsidRDefault="00C92011" w:rsidP="00C92011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22080A3F" w14:textId="77777777" w:rsidR="00C92011" w:rsidRPr="00183EBC" w:rsidRDefault="00C92011" w:rsidP="00C92011">
            <w:pPr>
              <w:jc w:val="both"/>
            </w:pPr>
            <w:r w:rsidRPr="00183EBC">
              <w:t>Функциональные возможности и особенности работы в PDM- и ERP-системах, используемых в организации</w:t>
            </w:r>
          </w:p>
        </w:tc>
      </w:tr>
      <w:tr w:rsidR="00C92011" w:rsidRPr="00183EBC" w14:paraId="0581CE0F" w14:textId="77777777" w:rsidTr="00EB6C5E">
        <w:trPr>
          <w:trHeight w:val="20"/>
        </w:trPr>
        <w:tc>
          <w:tcPr>
            <w:tcW w:w="1072" w:type="pct"/>
          </w:tcPr>
          <w:p w14:paraId="5E3495A6" w14:textId="77777777" w:rsidR="00C92011" w:rsidRPr="00183EBC" w:rsidDel="002A1D54" w:rsidRDefault="00C92011" w:rsidP="00C92011">
            <w:pPr>
              <w:widowControl w:val="0"/>
              <w:rPr>
                <w:bCs w:val="0"/>
              </w:rPr>
            </w:pPr>
            <w:r w:rsidRPr="00183EBC" w:rsidDel="002A1D54">
              <w:rPr>
                <w:bCs w:val="0"/>
              </w:rPr>
              <w:t>Другие характеристики</w:t>
            </w:r>
          </w:p>
        </w:tc>
        <w:tc>
          <w:tcPr>
            <w:tcW w:w="3928" w:type="pct"/>
          </w:tcPr>
          <w:p w14:paraId="225DDA06" w14:textId="77777777" w:rsidR="00C92011" w:rsidRPr="00183EBC" w:rsidRDefault="00C92011" w:rsidP="00C92011">
            <w:pPr>
              <w:jc w:val="both"/>
            </w:pPr>
            <w:r w:rsidRPr="00183EBC">
              <w:t>-</w:t>
            </w:r>
          </w:p>
        </w:tc>
      </w:tr>
    </w:tbl>
    <w:p w14:paraId="5FE0C82A" w14:textId="77777777" w:rsidR="00EB6C5E" w:rsidRPr="00183EBC" w:rsidRDefault="00EB6C5E" w:rsidP="000D76F1">
      <w:pPr>
        <w:rPr>
          <w:b/>
          <w:bCs w:val="0"/>
        </w:rPr>
      </w:pPr>
    </w:p>
    <w:p w14:paraId="5FCAB990" w14:textId="11861503" w:rsidR="00D61033" w:rsidRPr="00183EBC" w:rsidRDefault="00C20BD5" w:rsidP="000D76F1">
      <w:pPr>
        <w:rPr>
          <w:b/>
          <w:bCs w:val="0"/>
        </w:rPr>
      </w:pPr>
      <w:r w:rsidRPr="00183EBC">
        <w:rPr>
          <w:b/>
          <w:bCs w:val="0"/>
        </w:rPr>
        <w:t>3.3.3. Трудовая функция</w:t>
      </w:r>
    </w:p>
    <w:p w14:paraId="7F3DB847" w14:textId="77777777" w:rsidR="00F27216" w:rsidRPr="00183EBC" w:rsidRDefault="00F27216" w:rsidP="00F2721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7"/>
        <w:gridCol w:w="4179"/>
        <w:gridCol w:w="963"/>
        <w:gridCol w:w="1130"/>
        <w:gridCol w:w="1926"/>
        <w:gridCol w:w="646"/>
      </w:tblGrid>
      <w:tr w:rsidR="00A02DF9" w:rsidRPr="00183EBC" w14:paraId="57BCEC4A" w14:textId="77777777" w:rsidTr="00D21832">
        <w:trPr>
          <w:trHeight w:val="278"/>
        </w:trPr>
        <w:tc>
          <w:tcPr>
            <w:tcW w:w="75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DD37C5E" w14:textId="77777777" w:rsidR="00A02DF9" w:rsidRPr="00183EBC" w:rsidRDefault="00197517" w:rsidP="00197517">
            <w:r w:rsidRPr="00183EBC">
              <w:rPr>
                <w:sz w:val="20"/>
              </w:rPr>
              <w:t>Наименование</w:t>
            </w:r>
          </w:p>
        </w:tc>
        <w:tc>
          <w:tcPr>
            <w:tcW w:w="20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5716AA" w14:textId="77777777" w:rsidR="00A02DF9" w:rsidRPr="00183EBC" w:rsidRDefault="005724E8" w:rsidP="00E3050F">
            <w:r w:rsidRPr="00183EBC">
              <w:t>Разработка управляющих программ для изготовления машиностроительных изделий высокой сложности</w:t>
            </w:r>
          </w:p>
        </w:tc>
        <w:tc>
          <w:tcPr>
            <w:tcW w:w="46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D3C9D" w14:textId="77777777" w:rsidR="00A02DF9" w:rsidRPr="00183EBC" w:rsidRDefault="00197517" w:rsidP="00D21832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DB5077" w14:textId="77777777" w:rsidR="00A02DF9" w:rsidRPr="00183EBC" w:rsidRDefault="008C4DD6" w:rsidP="00197517">
            <w:r w:rsidRPr="00183EBC">
              <w:rPr>
                <w:lang w:val="en-US"/>
              </w:rPr>
              <w:t>C</w:t>
            </w:r>
            <w:r w:rsidR="00A02DF9" w:rsidRPr="00183EBC">
              <w:t>/03.7</w:t>
            </w:r>
          </w:p>
        </w:tc>
        <w:tc>
          <w:tcPr>
            <w:tcW w:w="92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7AAC19D" w14:textId="77777777" w:rsidR="00A02DF9" w:rsidRPr="00183EBC" w:rsidRDefault="003A5EA3" w:rsidP="00D21832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D2A2D1" w14:textId="77777777" w:rsidR="00A02DF9" w:rsidRPr="00183EBC" w:rsidRDefault="00ED34AD" w:rsidP="00BD06E8">
            <w:pPr>
              <w:jc w:val="center"/>
            </w:pPr>
            <w:r w:rsidRPr="00183EBC">
              <w:t>7</w:t>
            </w:r>
          </w:p>
        </w:tc>
      </w:tr>
    </w:tbl>
    <w:p w14:paraId="05C1ADDA" w14:textId="77777777" w:rsidR="00D21832" w:rsidRPr="00183EBC" w:rsidRDefault="00D2183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1457"/>
        <w:gridCol w:w="481"/>
        <w:gridCol w:w="2093"/>
        <w:gridCol w:w="1328"/>
        <w:gridCol w:w="2374"/>
      </w:tblGrid>
      <w:tr w:rsidR="00183EBC" w:rsidRPr="00183EBC" w14:paraId="571B4514" w14:textId="77777777" w:rsidTr="00EB6C5E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23724F0" w14:textId="77777777" w:rsidR="00A02DF9" w:rsidRPr="00183EBC" w:rsidRDefault="003A5EA3" w:rsidP="00197517">
            <w:r w:rsidRPr="00183EBC">
              <w:rPr>
                <w:sz w:val="20"/>
              </w:rPr>
              <w:t>Происхождение трудовой функции</w:t>
            </w:r>
          </w:p>
        </w:tc>
        <w:tc>
          <w:tcPr>
            <w:tcW w:w="6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890F37D" w14:textId="77777777" w:rsidR="00A02DF9" w:rsidRPr="00183EBC" w:rsidRDefault="00197517" w:rsidP="00EB6C5E">
            <w:pPr>
              <w:jc w:val="center"/>
            </w:pPr>
            <w:r w:rsidRPr="00183EBC">
              <w:rPr>
                <w:sz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BD9D640" w14:textId="77777777" w:rsidR="00A02DF9" w:rsidRPr="00183EBC" w:rsidRDefault="00A02DF9" w:rsidP="00EB6C5E">
            <w:pPr>
              <w:jc w:val="center"/>
            </w:pPr>
            <w:r w:rsidRPr="00183EBC">
              <w:t>X</w:t>
            </w:r>
          </w:p>
        </w:tc>
        <w:tc>
          <w:tcPr>
            <w:tcW w:w="100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EFD5F44" w14:textId="77777777" w:rsidR="00A02DF9" w:rsidRPr="00183EBC" w:rsidRDefault="00197517" w:rsidP="00EB6C5E">
            <w:pPr>
              <w:jc w:val="center"/>
            </w:pPr>
            <w:r w:rsidRPr="00183EBC">
              <w:rPr>
                <w:sz w:val="20"/>
              </w:rPr>
              <w:t>Заимствовано из оригинала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93CA406" w14:textId="77777777" w:rsidR="00A02DF9" w:rsidRPr="00183EBC" w:rsidRDefault="00A02DF9" w:rsidP="00EB6C5E">
            <w:pPr>
              <w:jc w:val="center"/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66D3871" w14:textId="77777777" w:rsidR="00A02DF9" w:rsidRPr="00183EBC" w:rsidRDefault="00A02DF9" w:rsidP="00EB6C5E">
            <w:pPr>
              <w:jc w:val="center"/>
            </w:pPr>
          </w:p>
        </w:tc>
      </w:tr>
      <w:tr w:rsidR="00A02DF9" w:rsidRPr="00183EBC" w14:paraId="52CAC2A1" w14:textId="77777777" w:rsidTr="00EB6C5E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4C35FE2F" w14:textId="77777777" w:rsidR="00A02DF9" w:rsidRPr="00183EBC" w:rsidRDefault="00A02DF9" w:rsidP="00197517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E653CD2" w14:textId="77777777" w:rsidR="00A02DF9" w:rsidRPr="00183EBC" w:rsidRDefault="00A02DF9" w:rsidP="00197517"/>
        </w:tc>
        <w:tc>
          <w:tcPr>
            <w:tcW w:w="63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CDB25C6" w14:textId="77777777" w:rsidR="00A02DF9" w:rsidRPr="00183EBC" w:rsidRDefault="00197517" w:rsidP="00197517">
            <w:pPr>
              <w:jc w:val="center"/>
            </w:pPr>
            <w:r w:rsidRPr="00183EBC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E44DC79" w14:textId="77777777" w:rsidR="00A02DF9" w:rsidRPr="00183EBC" w:rsidRDefault="00F33CBE" w:rsidP="0097049B">
            <w:pPr>
              <w:jc w:val="center"/>
            </w:pPr>
            <w:r w:rsidRPr="00183EBC">
              <w:rPr>
                <w:sz w:val="20"/>
              </w:rPr>
              <w:t xml:space="preserve">Регистрационный номер </w:t>
            </w:r>
            <w:r w:rsidR="003A5EA3" w:rsidRPr="00183EBC">
              <w:rPr>
                <w:sz w:val="20"/>
              </w:rPr>
              <w:t>профессионального стандарта</w:t>
            </w:r>
          </w:p>
        </w:tc>
      </w:tr>
    </w:tbl>
    <w:p w14:paraId="47998EED" w14:textId="77777777" w:rsidR="00D21832" w:rsidRPr="00183EBC" w:rsidRDefault="00D21832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83EBC" w:rsidRPr="00183EBC" w14:paraId="031D593A" w14:textId="77777777" w:rsidTr="00EB6C5E">
        <w:trPr>
          <w:trHeight w:val="20"/>
        </w:trPr>
        <w:tc>
          <w:tcPr>
            <w:tcW w:w="1072" w:type="pct"/>
            <w:vMerge w:val="restart"/>
          </w:tcPr>
          <w:p w14:paraId="690CFE46" w14:textId="77777777" w:rsidR="0013737C" w:rsidRPr="00183EBC" w:rsidRDefault="0013737C" w:rsidP="0013737C">
            <w:r w:rsidRPr="00183EBC">
              <w:t>Трудовые действия</w:t>
            </w:r>
          </w:p>
        </w:tc>
        <w:tc>
          <w:tcPr>
            <w:tcW w:w="3928" w:type="pct"/>
          </w:tcPr>
          <w:p w14:paraId="3283BE03" w14:textId="77777777" w:rsidR="0013737C" w:rsidRPr="00183EBC" w:rsidRDefault="0013737C" w:rsidP="0013737C">
            <w:pPr>
              <w:pStyle w:val="aff2"/>
              <w:jc w:val="both"/>
            </w:pPr>
            <w:r w:rsidRPr="00183EBC">
              <w:t>Разработка и редактирование электронных моделей элементов технологической системы, необходимых для разработки управляющих программ для 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65BE3248" w14:textId="77777777" w:rsidTr="00EB6C5E">
        <w:trPr>
          <w:trHeight w:val="20"/>
        </w:trPr>
        <w:tc>
          <w:tcPr>
            <w:tcW w:w="1072" w:type="pct"/>
            <w:vMerge/>
          </w:tcPr>
          <w:p w14:paraId="17F4BB46" w14:textId="77777777" w:rsidR="0013737C" w:rsidRPr="00183EBC" w:rsidRDefault="0013737C" w:rsidP="0013737C"/>
        </w:tc>
        <w:tc>
          <w:tcPr>
            <w:tcW w:w="3928" w:type="pct"/>
          </w:tcPr>
          <w:p w14:paraId="22C11E90" w14:textId="77777777" w:rsidR="0013737C" w:rsidRPr="00183EBC" w:rsidRDefault="0013737C" w:rsidP="00894A32">
            <w:pPr>
              <w:pStyle w:val="aff2"/>
              <w:jc w:val="both"/>
            </w:pPr>
            <w:r w:rsidRPr="00183EBC">
              <w:t xml:space="preserve">Формирование и внесение в </w:t>
            </w:r>
            <w:r w:rsidRPr="00183EBC">
              <w:rPr>
                <w:lang w:val="en-US"/>
              </w:rPr>
              <w:t>CAM</w:t>
            </w:r>
            <w:r w:rsidRPr="00183EBC">
              <w:t>-систем</w:t>
            </w:r>
            <w:r w:rsidR="00894A32" w:rsidRPr="00183EBC">
              <w:t>у</w:t>
            </w:r>
            <w:r w:rsidRPr="00183EBC">
              <w:t xml:space="preserve"> исходной информации (системы координат, нулевые точки детали и режущего инструмента, рабочие плоскости, плоскости интерполяции, таблицы коррекции инструментов, защищенные зоны станка)</w:t>
            </w:r>
          </w:p>
        </w:tc>
      </w:tr>
      <w:tr w:rsidR="00183EBC" w:rsidRPr="00183EBC" w14:paraId="620ABCB6" w14:textId="77777777" w:rsidTr="00EB6C5E">
        <w:trPr>
          <w:trHeight w:val="20"/>
        </w:trPr>
        <w:tc>
          <w:tcPr>
            <w:tcW w:w="1072" w:type="pct"/>
            <w:vMerge/>
          </w:tcPr>
          <w:p w14:paraId="4C9BE84B" w14:textId="77777777" w:rsidR="0013737C" w:rsidRPr="00183EBC" w:rsidRDefault="0013737C" w:rsidP="0013737C"/>
        </w:tc>
        <w:tc>
          <w:tcPr>
            <w:tcW w:w="3928" w:type="pct"/>
          </w:tcPr>
          <w:p w14:paraId="142B73EB" w14:textId="77777777" w:rsidR="0013737C" w:rsidRPr="00183EBC" w:rsidRDefault="0013737C" w:rsidP="0013737C">
            <w:pPr>
              <w:pStyle w:val="aff2"/>
              <w:jc w:val="both"/>
            </w:pPr>
            <w:r w:rsidRPr="00183EBC">
              <w:t>Разработка планов операций 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3B68AA3D" w14:textId="77777777" w:rsidTr="00EB6C5E">
        <w:trPr>
          <w:trHeight w:val="20"/>
        </w:trPr>
        <w:tc>
          <w:tcPr>
            <w:tcW w:w="1072" w:type="pct"/>
            <w:vMerge/>
          </w:tcPr>
          <w:p w14:paraId="50F670C0" w14:textId="77777777" w:rsidR="0013737C" w:rsidRPr="00183EBC" w:rsidRDefault="0013737C" w:rsidP="0013737C"/>
        </w:tc>
        <w:tc>
          <w:tcPr>
            <w:tcW w:w="3928" w:type="pct"/>
          </w:tcPr>
          <w:p w14:paraId="19505F67" w14:textId="77777777" w:rsidR="0013737C" w:rsidRPr="00183EBC" w:rsidRDefault="0013737C" w:rsidP="0013737C">
            <w:pPr>
              <w:pStyle w:val="aff2"/>
              <w:jc w:val="both"/>
            </w:pPr>
            <w:r w:rsidRPr="00183EBC">
              <w:t>Программирование технологических и вспомогательных переходов операций 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77DC8CD5" w14:textId="77777777" w:rsidTr="00EB6C5E">
        <w:trPr>
          <w:trHeight w:val="20"/>
        </w:trPr>
        <w:tc>
          <w:tcPr>
            <w:tcW w:w="1072" w:type="pct"/>
            <w:vMerge/>
          </w:tcPr>
          <w:p w14:paraId="3957CC5D" w14:textId="77777777" w:rsidR="0013737C" w:rsidRPr="00183EBC" w:rsidRDefault="0013737C" w:rsidP="0013737C"/>
        </w:tc>
        <w:tc>
          <w:tcPr>
            <w:tcW w:w="3928" w:type="pct"/>
          </w:tcPr>
          <w:p w14:paraId="7847DC54" w14:textId="26F1D1F8" w:rsidR="0013737C" w:rsidRPr="00183EBC" w:rsidRDefault="006D428A" w:rsidP="0013737C">
            <w:pPr>
              <w:pStyle w:val="aff2"/>
              <w:jc w:val="both"/>
            </w:pPr>
            <w:r>
              <w:t>Адаптация управляющей программы к конкретному станку с ЧПУ с помощью постпроцессорной обработки</w:t>
            </w:r>
          </w:p>
        </w:tc>
      </w:tr>
      <w:tr w:rsidR="00183EBC" w:rsidRPr="00183EBC" w14:paraId="6B118838" w14:textId="77777777" w:rsidTr="00EB6C5E">
        <w:trPr>
          <w:trHeight w:val="20"/>
        </w:trPr>
        <w:tc>
          <w:tcPr>
            <w:tcW w:w="1072" w:type="pct"/>
            <w:vMerge/>
          </w:tcPr>
          <w:p w14:paraId="6313AD34" w14:textId="77777777" w:rsidR="00894A32" w:rsidRPr="00183EBC" w:rsidRDefault="00894A32" w:rsidP="0013737C"/>
        </w:tc>
        <w:tc>
          <w:tcPr>
            <w:tcW w:w="3928" w:type="pct"/>
          </w:tcPr>
          <w:p w14:paraId="04E89E67" w14:textId="77777777" w:rsidR="00894A32" w:rsidRPr="00183EBC" w:rsidRDefault="00894A32" w:rsidP="0013737C">
            <w:pPr>
              <w:pStyle w:val="aff2"/>
              <w:jc w:val="both"/>
            </w:pPr>
            <w:r w:rsidRPr="00183EBC">
              <w:t>Контроль управляющих программ, разработанных специалистами более низкой квалификации</w:t>
            </w:r>
          </w:p>
        </w:tc>
      </w:tr>
      <w:tr w:rsidR="00183EBC" w:rsidRPr="00183EBC" w14:paraId="138ADE1F" w14:textId="77777777" w:rsidTr="00EB6C5E">
        <w:trPr>
          <w:trHeight w:val="20"/>
        </w:trPr>
        <w:tc>
          <w:tcPr>
            <w:tcW w:w="1072" w:type="pct"/>
            <w:vMerge/>
          </w:tcPr>
          <w:p w14:paraId="1AA3AC08" w14:textId="77777777" w:rsidR="0013737C" w:rsidRPr="00183EBC" w:rsidRDefault="0013737C" w:rsidP="0013737C"/>
        </w:tc>
        <w:tc>
          <w:tcPr>
            <w:tcW w:w="3928" w:type="pct"/>
          </w:tcPr>
          <w:p w14:paraId="140B60BD" w14:textId="77777777" w:rsidR="0013737C" w:rsidRPr="00183EBC" w:rsidRDefault="0013737C" w:rsidP="0013737C">
            <w:pPr>
              <w:pStyle w:val="aff2"/>
              <w:jc w:val="both"/>
            </w:pPr>
            <w:r w:rsidRPr="00183EBC">
              <w:t>Оформление технологической документации операции обработки заготовок на станках с ЧПУ</w:t>
            </w:r>
          </w:p>
        </w:tc>
      </w:tr>
      <w:tr w:rsidR="00183EBC" w:rsidRPr="00183EBC" w14:paraId="2DA28C97" w14:textId="77777777" w:rsidTr="00EB6C5E">
        <w:trPr>
          <w:trHeight w:val="20"/>
        </w:trPr>
        <w:tc>
          <w:tcPr>
            <w:tcW w:w="1072" w:type="pct"/>
            <w:vMerge w:val="restart"/>
          </w:tcPr>
          <w:p w14:paraId="51780C39" w14:textId="77777777" w:rsidR="0013737C" w:rsidRPr="00183EBC" w:rsidDel="002A1D54" w:rsidRDefault="0013737C" w:rsidP="0013737C">
            <w:pPr>
              <w:widowControl w:val="0"/>
              <w:rPr>
                <w:bCs w:val="0"/>
              </w:rPr>
            </w:pPr>
            <w:r w:rsidRPr="00183EBC" w:rsidDel="002A1D54">
              <w:rPr>
                <w:bCs w:val="0"/>
              </w:rPr>
              <w:t>Необходимые умения</w:t>
            </w:r>
          </w:p>
        </w:tc>
        <w:tc>
          <w:tcPr>
            <w:tcW w:w="3928" w:type="pct"/>
          </w:tcPr>
          <w:p w14:paraId="0579D30F" w14:textId="77777777" w:rsidR="0013737C" w:rsidRPr="00183EBC" w:rsidRDefault="0013737C" w:rsidP="0013737C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CAD</w:t>
            </w:r>
            <w:r w:rsidRPr="00183EBC">
              <w:t>-системы для разработки и редактирования электронных моделей элементов технологической системы</w:t>
            </w:r>
          </w:p>
        </w:tc>
      </w:tr>
      <w:tr w:rsidR="00183EBC" w:rsidRPr="00183EBC" w14:paraId="71E2A122" w14:textId="77777777" w:rsidTr="00EB6C5E">
        <w:trPr>
          <w:trHeight w:val="20"/>
        </w:trPr>
        <w:tc>
          <w:tcPr>
            <w:tcW w:w="1072" w:type="pct"/>
            <w:vMerge/>
          </w:tcPr>
          <w:p w14:paraId="4FF841CA" w14:textId="77777777" w:rsidR="0013737C" w:rsidRPr="00183EBC" w:rsidDel="002A1D54" w:rsidRDefault="0013737C" w:rsidP="0013737C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0200C06C" w14:textId="77777777" w:rsidR="0013737C" w:rsidRPr="00183EBC" w:rsidRDefault="0013737C" w:rsidP="0013737C">
            <w:pPr>
              <w:pStyle w:val="aff2"/>
              <w:jc w:val="both"/>
            </w:pPr>
            <w:r w:rsidRPr="00183EBC">
              <w:t>Использовать библиотеки электронных моделей стандартных и унифицированных средств технологического оснащения, поставляемых их производителями</w:t>
            </w:r>
          </w:p>
        </w:tc>
      </w:tr>
      <w:tr w:rsidR="00183EBC" w:rsidRPr="00183EBC" w14:paraId="00EA7D33" w14:textId="77777777" w:rsidTr="00EB6C5E">
        <w:trPr>
          <w:trHeight w:val="20"/>
        </w:trPr>
        <w:tc>
          <w:tcPr>
            <w:tcW w:w="1072" w:type="pct"/>
            <w:vMerge/>
          </w:tcPr>
          <w:p w14:paraId="1E4C9482" w14:textId="77777777" w:rsidR="0013737C" w:rsidRPr="00183EBC" w:rsidDel="002A1D54" w:rsidRDefault="0013737C" w:rsidP="0013737C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7AEA1311" w14:textId="77777777" w:rsidR="0013737C" w:rsidRPr="00040678" w:rsidRDefault="0013737C" w:rsidP="0013737C">
            <w:pPr>
              <w:pStyle w:val="aff2"/>
              <w:jc w:val="both"/>
            </w:pPr>
            <w:r w:rsidRPr="00040678">
              <w:t xml:space="preserve">Использовать </w:t>
            </w:r>
            <w:r w:rsidRPr="00040678">
              <w:rPr>
                <w:lang w:val="en-US"/>
              </w:rPr>
              <w:t>CAM</w:t>
            </w:r>
            <w:r w:rsidRPr="00040678">
              <w:t>-системы для формирования исходной информации для особо сложных операций обработки заготовок на станках с ЧПУ</w:t>
            </w:r>
          </w:p>
        </w:tc>
      </w:tr>
      <w:tr w:rsidR="00183EBC" w:rsidRPr="00183EBC" w14:paraId="36722E4E" w14:textId="77777777" w:rsidTr="00EB6C5E">
        <w:trPr>
          <w:trHeight w:val="20"/>
        </w:trPr>
        <w:tc>
          <w:tcPr>
            <w:tcW w:w="1072" w:type="pct"/>
            <w:vMerge/>
          </w:tcPr>
          <w:p w14:paraId="3ED1B11E" w14:textId="77777777" w:rsidR="0013737C" w:rsidRPr="00183EBC" w:rsidDel="002A1D54" w:rsidRDefault="0013737C" w:rsidP="0013737C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0D84B075" w14:textId="77777777" w:rsidR="0013737C" w:rsidRPr="00040678" w:rsidRDefault="0013737C" w:rsidP="0013737C">
            <w:pPr>
              <w:pStyle w:val="aff2"/>
              <w:jc w:val="both"/>
            </w:pPr>
            <w:r w:rsidRPr="00040678">
              <w:t xml:space="preserve">Использовать </w:t>
            </w:r>
            <w:r w:rsidRPr="00040678">
              <w:rPr>
                <w:lang w:val="en-US"/>
              </w:rPr>
              <w:t>CAPP</w:t>
            </w:r>
            <w:r w:rsidRPr="00040678">
              <w:t xml:space="preserve">- и </w:t>
            </w:r>
            <w:r w:rsidRPr="00040678">
              <w:rPr>
                <w:lang w:val="en-US"/>
              </w:rPr>
              <w:t>CAM</w:t>
            </w:r>
            <w:r w:rsidRPr="00040678">
              <w:t>-системы для определения последовательности обработки поверхностей заготовок особо сложными операциями на станках с ЧПУ</w:t>
            </w:r>
          </w:p>
        </w:tc>
      </w:tr>
      <w:tr w:rsidR="00183EBC" w:rsidRPr="00183EBC" w14:paraId="02E2E5CB" w14:textId="77777777" w:rsidTr="00EB6C5E">
        <w:trPr>
          <w:trHeight w:val="20"/>
        </w:trPr>
        <w:tc>
          <w:tcPr>
            <w:tcW w:w="1072" w:type="pct"/>
            <w:vMerge/>
          </w:tcPr>
          <w:p w14:paraId="556729D8" w14:textId="77777777" w:rsidR="0013737C" w:rsidRPr="00183EBC" w:rsidDel="002A1D54" w:rsidRDefault="0013737C" w:rsidP="0013737C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71BD368E" w14:textId="77777777" w:rsidR="0013737C" w:rsidRPr="00040678" w:rsidRDefault="0013737C" w:rsidP="0013737C">
            <w:pPr>
              <w:pStyle w:val="aff2"/>
              <w:jc w:val="both"/>
            </w:pPr>
            <w:r w:rsidRPr="00040678">
              <w:t xml:space="preserve">Использовать </w:t>
            </w:r>
            <w:r w:rsidRPr="00040678">
              <w:rPr>
                <w:lang w:val="en-US"/>
              </w:rPr>
              <w:t>CAM</w:t>
            </w:r>
            <w:r w:rsidRPr="00040678">
              <w:t>-системы для определения типа траектории обработки поверхностей заготовок особо сложными операциями на станках с ЧПУ</w:t>
            </w:r>
          </w:p>
        </w:tc>
      </w:tr>
      <w:tr w:rsidR="00183EBC" w:rsidRPr="00183EBC" w14:paraId="73E60970" w14:textId="77777777" w:rsidTr="00EB6C5E">
        <w:trPr>
          <w:trHeight w:val="20"/>
        </w:trPr>
        <w:tc>
          <w:tcPr>
            <w:tcW w:w="1072" w:type="pct"/>
            <w:vMerge/>
          </w:tcPr>
          <w:p w14:paraId="55964821" w14:textId="77777777" w:rsidR="0013737C" w:rsidRPr="00183EBC" w:rsidDel="002A1D54" w:rsidRDefault="0013737C" w:rsidP="0013737C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0159FA5A" w14:textId="77777777" w:rsidR="0013737C" w:rsidRPr="00183EBC" w:rsidRDefault="0013737C" w:rsidP="0013737C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>-системы для создания инструментальных переходов</w:t>
            </w:r>
          </w:p>
        </w:tc>
      </w:tr>
      <w:tr w:rsidR="00183EBC" w:rsidRPr="00183EBC" w14:paraId="67499615" w14:textId="77777777" w:rsidTr="00EB6C5E">
        <w:trPr>
          <w:trHeight w:val="20"/>
        </w:trPr>
        <w:tc>
          <w:tcPr>
            <w:tcW w:w="1072" w:type="pct"/>
            <w:vMerge/>
          </w:tcPr>
          <w:p w14:paraId="5B04F71D" w14:textId="77777777" w:rsidR="0013737C" w:rsidRPr="00183EBC" w:rsidDel="002A1D54" w:rsidRDefault="0013737C" w:rsidP="0013737C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6888E86D" w14:textId="77777777" w:rsidR="0013737C" w:rsidRPr="00183EBC" w:rsidRDefault="0013737C" w:rsidP="0013737C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>-системы для создания информационных сообщений</w:t>
            </w:r>
          </w:p>
        </w:tc>
      </w:tr>
      <w:tr w:rsidR="00183EBC" w:rsidRPr="00183EBC" w14:paraId="362833B8" w14:textId="77777777" w:rsidTr="00EB6C5E">
        <w:trPr>
          <w:trHeight w:val="20"/>
        </w:trPr>
        <w:tc>
          <w:tcPr>
            <w:tcW w:w="1072" w:type="pct"/>
            <w:vMerge/>
          </w:tcPr>
          <w:p w14:paraId="0D0F8078" w14:textId="77777777" w:rsidR="0013737C" w:rsidRPr="00183EBC" w:rsidDel="002A1D54" w:rsidRDefault="0013737C" w:rsidP="0013737C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26C03118" w14:textId="77777777" w:rsidR="0013737C" w:rsidRPr="00183EBC" w:rsidRDefault="0013737C" w:rsidP="0013737C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>-системы для создания станочных циклов</w:t>
            </w:r>
          </w:p>
        </w:tc>
      </w:tr>
      <w:tr w:rsidR="00183EBC" w:rsidRPr="00183EBC" w14:paraId="6461B15B" w14:textId="77777777" w:rsidTr="00EB6C5E">
        <w:trPr>
          <w:trHeight w:val="20"/>
        </w:trPr>
        <w:tc>
          <w:tcPr>
            <w:tcW w:w="1072" w:type="pct"/>
            <w:vMerge/>
          </w:tcPr>
          <w:p w14:paraId="3F54F70E" w14:textId="77777777" w:rsidR="00894A32" w:rsidRPr="00183EBC" w:rsidDel="002A1D54" w:rsidRDefault="00894A32" w:rsidP="00894A32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3996AC6D" w14:textId="77777777" w:rsidR="00894A32" w:rsidRPr="00183EBC" w:rsidRDefault="00894A32" w:rsidP="00894A32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>-системы для создания программ и подпрограмм высокопроизводительной обработки заготовок</w:t>
            </w:r>
          </w:p>
        </w:tc>
      </w:tr>
      <w:tr w:rsidR="00183EBC" w:rsidRPr="00183EBC" w14:paraId="2BE1D4CF" w14:textId="77777777" w:rsidTr="00EB6C5E">
        <w:trPr>
          <w:trHeight w:val="20"/>
        </w:trPr>
        <w:tc>
          <w:tcPr>
            <w:tcW w:w="1072" w:type="pct"/>
            <w:vMerge/>
          </w:tcPr>
          <w:p w14:paraId="12DDCF25" w14:textId="77777777" w:rsidR="00894A32" w:rsidRPr="00183EBC" w:rsidDel="002A1D54" w:rsidRDefault="00894A32" w:rsidP="00894A32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6260852C" w14:textId="77777777" w:rsidR="00894A32" w:rsidRPr="00183EBC" w:rsidRDefault="00894A32" w:rsidP="00894A32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>-системы для создания измерительных циклов</w:t>
            </w:r>
          </w:p>
        </w:tc>
      </w:tr>
      <w:tr w:rsidR="00183EBC" w:rsidRPr="00183EBC" w14:paraId="213F1263" w14:textId="77777777" w:rsidTr="00EB6C5E">
        <w:trPr>
          <w:trHeight w:val="20"/>
        </w:trPr>
        <w:tc>
          <w:tcPr>
            <w:tcW w:w="1072" w:type="pct"/>
            <w:vMerge/>
          </w:tcPr>
          <w:p w14:paraId="11ADCB4A" w14:textId="77777777" w:rsidR="00894A32" w:rsidRPr="00183EBC" w:rsidDel="002A1D54" w:rsidRDefault="00894A32" w:rsidP="00894A32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535C914D" w14:textId="77777777" w:rsidR="00894A32" w:rsidRPr="00183EBC" w:rsidRDefault="00894A32" w:rsidP="00894A32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>-системы для создания программ и подпрограмм обработки сложных контуров</w:t>
            </w:r>
          </w:p>
        </w:tc>
      </w:tr>
      <w:tr w:rsidR="00183EBC" w:rsidRPr="00183EBC" w14:paraId="223DA3EC" w14:textId="77777777" w:rsidTr="00EB6C5E">
        <w:trPr>
          <w:trHeight w:val="20"/>
        </w:trPr>
        <w:tc>
          <w:tcPr>
            <w:tcW w:w="1072" w:type="pct"/>
            <w:vMerge/>
          </w:tcPr>
          <w:p w14:paraId="0BB12A86" w14:textId="77777777" w:rsidR="00894A32" w:rsidRPr="00183EBC" w:rsidDel="002A1D54" w:rsidRDefault="00894A32" w:rsidP="00894A32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26B8FFE4" w14:textId="77777777" w:rsidR="00894A32" w:rsidRPr="00183EBC" w:rsidRDefault="00894A32" w:rsidP="00894A32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>-системы для создания программ и подпрограмм многоосевой обработки</w:t>
            </w:r>
          </w:p>
        </w:tc>
      </w:tr>
      <w:tr w:rsidR="00183EBC" w:rsidRPr="00183EBC" w14:paraId="3D686FCD" w14:textId="77777777" w:rsidTr="00EB6C5E">
        <w:trPr>
          <w:trHeight w:val="20"/>
        </w:trPr>
        <w:tc>
          <w:tcPr>
            <w:tcW w:w="1072" w:type="pct"/>
            <w:vMerge/>
          </w:tcPr>
          <w:p w14:paraId="31C66343" w14:textId="77777777" w:rsidR="00894A32" w:rsidRPr="00183EBC" w:rsidDel="002A1D54" w:rsidRDefault="00894A32" w:rsidP="00894A32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22DAC29B" w14:textId="77777777" w:rsidR="00894A32" w:rsidRPr="00183EBC" w:rsidRDefault="00894A32" w:rsidP="00894A32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>-системы для создания параметрических программ и подпрограмм</w:t>
            </w:r>
          </w:p>
        </w:tc>
      </w:tr>
      <w:tr w:rsidR="00183EBC" w:rsidRPr="00183EBC" w14:paraId="71DCD038" w14:textId="77777777" w:rsidTr="00EB6C5E">
        <w:trPr>
          <w:trHeight w:val="20"/>
        </w:trPr>
        <w:tc>
          <w:tcPr>
            <w:tcW w:w="1072" w:type="pct"/>
            <w:vMerge/>
          </w:tcPr>
          <w:p w14:paraId="6A95EDDA" w14:textId="77777777" w:rsidR="00894A32" w:rsidRPr="00183EBC" w:rsidDel="002A1D54" w:rsidRDefault="00894A32" w:rsidP="00894A32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14D2B0FF" w14:textId="77777777" w:rsidR="00894A32" w:rsidRPr="00183EBC" w:rsidRDefault="00894A32" w:rsidP="00894A32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>-системы для создания программ и подпрограмм многошпиндельной обработки</w:t>
            </w:r>
          </w:p>
        </w:tc>
      </w:tr>
      <w:tr w:rsidR="00183EBC" w:rsidRPr="00183EBC" w14:paraId="08778B25" w14:textId="77777777" w:rsidTr="00EB6C5E">
        <w:trPr>
          <w:trHeight w:val="20"/>
        </w:trPr>
        <w:tc>
          <w:tcPr>
            <w:tcW w:w="1072" w:type="pct"/>
            <w:vMerge/>
          </w:tcPr>
          <w:p w14:paraId="3F2CED47" w14:textId="77777777" w:rsidR="00894A32" w:rsidRPr="00183EBC" w:rsidDel="002A1D54" w:rsidRDefault="00894A32" w:rsidP="00894A32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39979D3A" w14:textId="77777777" w:rsidR="00894A32" w:rsidRPr="00183EBC" w:rsidRDefault="00894A32" w:rsidP="00894A32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CAM</w:t>
            </w:r>
            <w:r w:rsidRPr="00183EBC">
              <w:t xml:space="preserve">-системы для постпроцессорной обработки управляющих программ с целью их адаптации к конкретному станку с ЧПУ </w:t>
            </w:r>
          </w:p>
        </w:tc>
      </w:tr>
      <w:tr w:rsidR="00183EBC" w:rsidRPr="00183EBC" w14:paraId="3F3B7F6D" w14:textId="77777777" w:rsidTr="00EB6C5E">
        <w:trPr>
          <w:trHeight w:val="20"/>
        </w:trPr>
        <w:tc>
          <w:tcPr>
            <w:tcW w:w="1072" w:type="pct"/>
            <w:vMerge/>
          </w:tcPr>
          <w:p w14:paraId="6D21D272" w14:textId="77777777" w:rsidR="00894A32" w:rsidRPr="00183EBC" w:rsidDel="002A1D54" w:rsidRDefault="00894A32" w:rsidP="00894A32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45934E9C" w14:textId="77777777" w:rsidR="00894A32" w:rsidRPr="00183EBC" w:rsidRDefault="00894A32" w:rsidP="00894A32">
            <w:pPr>
              <w:pStyle w:val="aff2"/>
              <w:jc w:val="both"/>
            </w:pPr>
            <w:r w:rsidRPr="00183EBC">
              <w:t xml:space="preserve">Использовать </w:t>
            </w:r>
            <w:r w:rsidRPr="00183EBC">
              <w:rPr>
                <w:lang w:val="en-US"/>
              </w:rPr>
              <w:t>CAD</w:t>
            </w:r>
            <w:r w:rsidRPr="00183EBC">
              <w:t xml:space="preserve">- и </w:t>
            </w:r>
            <w:r w:rsidRPr="00183EBC">
              <w:rPr>
                <w:lang w:val="en-US"/>
              </w:rPr>
              <w:t>CAPP</w:t>
            </w:r>
            <w:r w:rsidRPr="00183EBC">
              <w:t xml:space="preserve">-системы для оформления технологической документации </w:t>
            </w:r>
            <w:r w:rsidRPr="00040678">
              <w:t>на особо сложные операции</w:t>
            </w:r>
            <w:r w:rsidRPr="00183EBC">
              <w:t xml:space="preserve"> обработки заготовок на станках с ЧПУ</w:t>
            </w:r>
          </w:p>
        </w:tc>
      </w:tr>
      <w:tr w:rsidR="00183EBC" w:rsidRPr="00183EBC" w14:paraId="6B3EF7ED" w14:textId="77777777" w:rsidTr="00EB6C5E">
        <w:trPr>
          <w:trHeight w:val="20"/>
        </w:trPr>
        <w:tc>
          <w:tcPr>
            <w:tcW w:w="1072" w:type="pct"/>
            <w:vMerge/>
          </w:tcPr>
          <w:p w14:paraId="689460BF" w14:textId="77777777" w:rsidR="00894A32" w:rsidRPr="00183EBC" w:rsidDel="002A1D54" w:rsidRDefault="00894A32" w:rsidP="00894A32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1F506BA9" w14:textId="77777777" w:rsidR="00894A32" w:rsidRPr="00183EBC" w:rsidRDefault="00894A32" w:rsidP="00894A32">
            <w:pPr>
              <w:jc w:val="both"/>
            </w:pPr>
            <w:r w:rsidRPr="00183EBC">
              <w:t>Оценивать управляющие программы, разработанные специалистами более низкой квалификации</w:t>
            </w:r>
          </w:p>
        </w:tc>
      </w:tr>
      <w:tr w:rsidR="00183EBC" w:rsidRPr="00183EBC" w14:paraId="17A551B2" w14:textId="77777777" w:rsidTr="00EB6C5E">
        <w:trPr>
          <w:trHeight w:val="20"/>
        </w:trPr>
        <w:tc>
          <w:tcPr>
            <w:tcW w:w="1072" w:type="pct"/>
            <w:vMerge w:val="restart"/>
          </w:tcPr>
          <w:p w14:paraId="69BA2E84" w14:textId="77777777" w:rsidR="00894A32" w:rsidRPr="00183EBC" w:rsidRDefault="00894A32" w:rsidP="00894A32">
            <w:r w:rsidRPr="00183EBC" w:rsidDel="002A1D54">
              <w:rPr>
                <w:bCs w:val="0"/>
              </w:rPr>
              <w:t>Необходимые знания</w:t>
            </w:r>
          </w:p>
        </w:tc>
        <w:tc>
          <w:tcPr>
            <w:tcW w:w="3928" w:type="pct"/>
          </w:tcPr>
          <w:p w14:paraId="26975BB1" w14:textId="77777777" w:rsidR="00894A32" w:rsidRPr="00183EBC" w:rsidRDefault="00894A32" w:rsidP="00894A32">
            <w:pPr>
              <w:pStyle w:val="aff2"/>
              <w:jc w:val="both"/>
            </w:pPr>
            <w:r w:rsidRPr="00183EBC">
              <w:t xml:space="preserve">Основные принципы работы в </w:t>
            </w:r>
            <w:r w:rsidRPr="00183EBC">
              <w:rPr>
                <w:lang w:val="en-US"/>
              </w:rPr>
              <w:t>CAD</w:t>
            </w:r>
            <w:r w:rsidRPr="00183EBC">
              <w:t>-системах</w:t>
            </w:r>
          </w:p>
        </w:tc>
      </w:tr>
      <w:tr w:rsidR="00183EBC" w:rsidRPr="00183EBC" w14:paraId="45C1679E" w14:textId="77777777" w:rsidTr="00EB6C5E">
        <w:trPr>
          <w:trHeight w:val="20"/>
        </w:trPr>
        <w:tc>
          <w:tcPr>
            <w:tcW w:w="1072" w:type="pct"/>
            <w:vMerge/>
          </w:tcPr>
          <w:p w14:paraId="3C3BDC93" w14:textId="77777777" w:rsidR="00894A32" w:rsidRPr="00183EBC" w:rsidDel="002A1D54" w:rsidRDefault="00894A32" w:rsidP="00894A32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5F89D51B" w14:textId="77777777" w:rsidR="00894A32" w:rsidRPr="00183EBC" w:rsidRDefault="00894A32" w:rsidP="00894A32">
            <w:pPr>
              <w:pStyle w:val="aff2"/>
              <w:jc w:val="both"/>
            </w:pPr>
            <w:r w:rsidRPr="00183EBC">
              <w:rPr>
                <w:lang w:val="en-US"/>
              </w:rPr>
              <w:t>CAD</w:t>
            </w:r>
            <w:r w:rsidRPr="00183EBC">
              <w:t>-системы, их функциональные возможности для проектирования электронных моделей</w:t>
            </w:r>
          </w:p>
        </w:tc>
      </w:tr>
      <w:tr w:rsidR="00183EBC" w:rsidRPr="00183EBC" w14:paraId="6021260F" w14:textId="77777777" w:rsidTr="00EB6C5E">
        <w:trPr>
          <w:trHeight w:val="20"/>
        </w:trPr>
        <w:tc>
          <w:tcPr>
            <w:tcW w:w="1072" w:type="pct"/>
            <w:vMerge/>
          </w:tcPr>
          <w:p w14:paraId="27B0E713" w14:textId="77777777" w:rsidR="00894A32" w:rsidRPr="00183EBC" w:rsidDel="002A1D54" w:rsidRDefault="00894A32" w:rsidP="00894A32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489D931A" w14:textId="77777777" w:rsidR="00894A32" w:rsidRPr="00183EBC" w:rsidRDefault="00894A32" w:rsidP="00894A32">
            <w:pPr>
              <w:pStyle w:val="aff2"/>
              <w:jc w:val="both"/>
            </w:pPr>
            <w:r w:rsidRPr="00183EBC">
              <w:t>Принципы выбора систем координат и нулевых точек при программировании операций автоматизированного изготовления машиностроительных изделий высокой сложности на станках с ЧПУ</w:t>
            </w:r>
          </w:p>
        </w:tc>
      </w:tr>
      <w:tr w:rsidR="00183EBC" w:rsidRPr="00183EBC" w14:paraId="0D021292" w14:textId="77777777" w:rsidTr="00EB6C5E">
        <w:trPr>
          <w:trHeight w:val="20"/>
        </w:trPr>
        <w:tc>
          <w:tcPr>
            <w:tcW w:w="1072" w:type="pct"/>
            <w:vMerge/>
          </w:tcPr>
          <w:p w14:paraId="72BDF094" w14:textId="77777777" w:rsidR="00894A32" w:rsidRPr="00183EBC" w:rsidDel="002A1D54" w:rsidRDefault="00894A32" w:rsidP="00894A32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7BC34384" w14:textId="77777777" w:rsidR="00894A32" w:rsidRPr="00183EBC" w:rsidRDefault="00894A32" w:rsidP="00894A32">
            <w:pPr>
              <w:pStyle w:val="aff2"/>
              <w:jc w:val="both"/>
            </w:pPr>
            <w:r w:rsidRPr="00183EBC">
              <w:t>Принципы, методы и средства привязки «нуля» детали к «нулю» станка</w:t>
            </w:r>
          </w:p>
        </w:tc>
      </w:tr>
      <w:tr w:rsidR="00183EBC" w:rsidRPr="00183EBC" w14:paraId="11B8DF36" w14:textId="77777777" w:rsidTr="00EB6C5E">
        <w:trPr>
          <w:trHeight w:val="20"/>
        </w:trPr>
        <w:tc>
          <w:tcPr>
            <w:tcW w:w="1072" w:type="pct"/>
            <w:vMerge/>
          </w:tcPr>
          <w:p w14:paraId="238F2902" w14:textId="77777777" w:rsidR="00894A32" w:rsidRPr="00183EBC" w:rsidDel="002A1D54" w:rsidRDefault="00894A32" w:rsidP="00894A32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4624ED85" w14:textId="77777777" w:rsidR="00894A32" w:rsidRPr="00183EBC" w:rsidRDefault="00894A32" w:rsidP="00894A32">
            <w:pPr>
              <w:pStyle w:val="aff2"/>
              <w:jc w:val="both"/>
            </w:pPr>
            <w:r w:rsidRPr="00183EBC">
              <w:t>Типы систем ЧПУ технологического оборудования для выполнения операций 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3CE8BC2F" w14:textId="77777777" w:rsidTr="00EB6C5E">
        <w:trPr>
          <w:trHeight w:val="20"/>
        </w:trPr>
        <w:tc>
          <w:tcPr>
            <w:tcW w:w="1072" w:type="pct"/>
            <w:vMerge/>
          </w:tcPr>
          <w:p w14:paraId="7C57D090" w14:textId="77777777" w:rsidR="00894A32" w:rsidRPr="00183EBC" w:rsidDel="002A1D54" w:rsidRDefault="00894A32" w:rsidP="00894A32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4FE91C1F" w14:textId="77777777" w:rsidR="00894A32" w:rsidRPr="00183EBC" w:rsidRDefault="00894A32" w:rsidP="00894A32">
            <w:pPr>
              <w:pStyle w:val="aff2"/>
              <w:jc w:val="both"/>
            </w:pPr>
            <w:r w:rsidRPr="00183EBC">
              <w:t>Основные и вспомогательные команды языков программирования систем ЧПУ, специальные функции, их свойства и правила применения</w:t>
            </w:r>
          </w:p>
        </w:tc>
      </w:tr>
      <w:tr w:rsidR="00183EBC" w:rsidRPr="00183EBC" w14:paraId="7ACA5156" w14:textId="77777777" w:rsidTr="00EB6C5E">
        <w:trPr>
          <w:trHeight w:val="20"/>
        </w:trPr>
        <w:tc>
          <w:tcPr>
            <w:tcW w:w="1072" w:type="pct"/>
            <w:vMerge/>
          </w:tcPr>
          <w:p w14:paraId="478838A1" w14:textId="77777777" w:rsidR="00894A32" w:rsidRPr="00183EBC" w:rsidDel="002A1D54" w:rsidRDefault="00894A32" w:rsidP="00894A32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4FF1655C" w14:textId="77777777" w:rsidR="00894A32" w:rsidRPr="00183EBC" w:rsidRDefault="00894A32" w:rsidP="00894A32">
            <w:pPr>
              <w:pStyle w:val="aff2"/>
              <w:jc w:val="both"/>
            </w:pPr>
            <w:r w:rsidRPr="00183EBC">
              <w:t xml:space="preserve">Основные принципы работы в </w:t>
            </w:r>
            <w:r w:rsidRPr="00183EBC">
              <w:rPr>
                <w:lang w:val="en-US"/>
              </w:rPr>
              <w:t>CAM</w:t>
            </w:r>
            <w:r w:rsidRPr="00183EBC">
              <w:t>-системах</w:t>
            </w:r>
          </w:p>
        </w:tc>
      </w:tr>
      <w:tr w:rsidR="00183EBC" w:rsidRPr="00183EBC" w14:paraId="6490E0DF" w14:textId="77777777" w:rsidTr="00EB6C5E">
        <w:trPr>
          <w:trHeight w:val="20"/>
        </w:trPr>
        <w:tc>
          <w:tcPr>
            <w:tcW w:w="1072" w:type="pct"/>
            <w:vMerge/>
          </w:tcPr>
          <w:p w14:paraId="3E9F450E" w14:textId="77777777" w:rsidR="00894A32" w:rsidRPr="00183EBC" w:rsidDel="002A1D54" w:rsidRDefault="00894A32" w:rsidP="00894A32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7F290AD1" w14:textId="77777777" w:rsidR="00894A32" w:rsidRPr="00183EBC" w:rsidRDefault="00894A32" w:rsidP="00894A32">
            <w:pPr>
              <w:pStyle w:val="aff2"/>
              <w:jc w:val="both"/>
            </w:pPr>
            <w:r w:rsidRPr="00183EBC">
              <w:rPr>
                <w:lang w:val="en-US"/>
              </w:rPr>
              <w:t>CAM</w:t>
            </w:r>
            <w:r w:rsidRPr="00183EBC">
              <w:t>-системы, их функциональные возможности по разработке управляющих программ операций автоматизированного изготовления машиностроительных изделий высокой сложности на станках с ЧПУ</w:t>
            </w:r>
          </w:p>
        </w:tc>
      </w:tr>
      <w:tr w:rsidR="00183EBC" w:rsidRPr="00183EBC" w14:paraId="5BDF17EA" w14:textId="77777777" w:rsidTr="00EB6C5E">
        <w:trPr>
          <w:trHeight w:val="20"/>
        </w:trPr>
        <w:tc>
          <w:tcPr>
            <w:tcW w:w="1072" w:type="pct"/>
            <w:vMerge/>
          </w:tcPr>
          <w:p w14:paraId="250FA90C" w14:textId="77777777" w:rsidR="00894A32" w:rsidRPr="00183EBC" w:rsidDel="002A1D54" w:rsidRDefault="00894A32" w:rsidP="00894A32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64D5099F" w14:textId="77777777" w:rsidR="00894A32" w:rsidRPr="00183EBC" w:rsidRDefault="00894A32" w:rsidP="00894A32">
            <w:pPr>
              <w:pStyle w:val="aff2"/>
              <w:jc w:val="both"/>
            </w:pPr>
            <w:r w:rsidRPr="00183EBC">
              <w:t>Правила определения последовательности обработки поверхностей заготовок в операциях автоматизированного изготовления машиностроительных изделий высокой сложности, выполняемых на станках с ЧПУ</w:t>
            </w:r>
          </w:p>
        </w:tc>
      </w:tr>
      <w:tr w:rsidR="00183EBC" w:rsidRPr="00183EBC" w14:paraId="66724D95" w14:textId="77777777" w:rsidTr="00EB6C5E">
        <w:trPr>
          <w:trHeight w:val="20"/>
        </w:trPr>
        <w:tc>
          <w:tcPr>
            <w:tcW w:w="1072" w:type="pct"/>
            <w:vMerge/>
          </w:tcPr>
          <w:p w14:paraId="18A54F37" w14:textId="77777777" w:rsidR="00894A32" w:rsidRPr="00183EBC" w:rsidDel="002A1D54" w:rsidRDefault="00894A32" w:rsidP="00894A32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18DCB757" w14:textId="77777777" w:rsidR="00894A32" w:rsidRPr="00183EBC" w:rsidRDefault="00894A32" w:rsidP="00894A32">
            <w:pPr>
              <w:pStyle w:val="aff2"/>
              <w:jc w:val="both"/>
            </w:pPr>
            <w:r w:rsidRPr="00183EBC">
              <w:t xml:space="preserve">Методика выбора технологических режимов операций автоматизированного изготовления машиностроительных изделий высокой сложности на станках с ЧПУ с применением </w:t>
            </w:r>
            <w:r w:rsidRPr="00183EBC">
              <w:rPr>
                <w:lang w:val="en-US"/>
              </w:rPr>
              <w:t>CAPP</w:t>
            </w:r>
            <w:r w:rsidRPr="00183EBC">
              <w:t>-систем</w:t>
            </w:r>
          </w:p>
        </w:tc>
      </w:tr>
      <w:tr w:rsidR="00183EBC" w:rsidRPr="00183EBC" w14:paraId="7A15A633" w14:textId="77777777" w:rsidTr="00EB6C5E">
        <w:trPr>
          <w:trHeight w:val="20"/>
        </w:trPr>
        <w:tc>
          <w:tcPr>
            <w:tcW w:w="1072" w:type="pct"/>
            <w:vMerge/>
          </w:tcPr>
          <w:p w14:paraId="4A174A2F" w14:textId="77777777" w:rsidR="00894A32" w:rsidRPr="00183EBC" w:rsidDel="002A1D54" w:rsidRDefault="00894A32" w:rsidP="00894A32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7A85CCFB" w14:textId="77777777" w:rsidR="00894A32" w:rsidRPr="00183EBC" w:rsidRDefault="00894A32" w:rsidP="00894A32">
            <w:pPr>
              <w:pStyle w:val="aff2"/>
              <w:jc w:val="both"/>
            </w:pPr>
            <w:r w:rsidRPr="00183EBC">
              <w:t>Методика выбора технологических режимов операций автоматизированного изготовления машиностроительных изделий высокой сложности на станках с ЧПУ с применением баз данных производителей режущего инструмента</w:t>
            </w:r>
          </w:p>
        </w:tc>
      </w:tr>
      <w:tr w:rsidR="00183EBC" w:rsidRPr="00183EBC" w14:paraId="44014863" w14:textId="77777777" w:rsidTr="00EB6C5E">
        <w:trPr>
          <w:trHeight w:val="20"/>
        </w:trPr>
        <w:tc>
          <w:tcPr>
            <w:tcW w:w="1072" w:type="pct"/>
            <w:vMerge/>
          </w:tcPr>
          <w:p w14:paraId="2B95FDD2" w14:textId="77777777" w:rsidR="00894A32" w:rsidRPr="00183EBC" w:rsidDel="002A1D54" w:rsidRDefault="00894A32" w:rsidP="00894A32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34372E8B" w14:textId="77777777" w:rsidR="00894A32" w:rsidRPr="00183EBC" w:rsidRDefault="00894A32" w:rsidP="00135850">
            <w:pPr>
              <w:pStyle w:val="aff2"/>
              <w:jc w:val="both"/>
            </w:pPr>
            <w:r w:rsidRPr="00183EBC">
              <w:t>Методы и режимы высокопроизводительной обработки материалов</w:t>
            </w:r>
          </w:p>
        </w:tc>
      </w:tr>
      <w:tr w:rsidR="00183EBC" w:rsidRPr="00183EBC" w14:paraId="2D4885A7" w14:textId="77777777" w:rsidTr="00EB6C5E">
        <w:trPr>
          <w:trHeight w:val="20"/>
        </w:trPr>
        <w:tc>
          <w:tcPr>
            <w:tcW w:w="1072" w:type="pct"/>
            <w:vMerge/>
          </w:tcPr>
          <w:p w14:paraId="0042D928" w14:textId="77777777" w:rsidR="00894A32" w:rsidRPr="00183EBC" w:rsidDel="002A1D54" w:rsidRDefault="00894A32" w:rsidP="00894A32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1F91892F" w14:textId="77777777" w:rsidR="00894A32" w:rsidRPr="00183EBC" w:rsidRDefault="00894A32" w:rsidP="00135850">
            <w:pPr>
              <w:pStyle w:val="aff2"/>
              <w:jc w:val="both"/>
            </w:pPr>
            <w:r w:rsidRPr="00183EBC">
              <w:t>Методы обработки деталей сложных пространственных конфигураций</w:t>
            </w:r>
          </w:p>
        </w:tc>
      </w:tr>
      <w:tr w:rsidR="00183EBC" w:rsidRPr="00183EBC" w14:paraId="79BD2609" w14:textId="77777777" w:rsidTr="00EB6C5E">
        <w:trPr>
          <w:trHeight w:val="20"/>
        </w:trPr>
        <w:tc>
          <w:tcPr>
            <w:tcW w:w="1072" w:type="pct"/>
            <w:vMerge/>
          </w:tcPr>
          <w:p w14:paraId="523C14A9" w14:textId="77777777" w:rsidR="00894A32" w:rsidRPr="00183EBC" w:rsidDel="002A1D54" w:rsidRDefault="00894A32" w:rsidP="00894A32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65F16BB0" w14:textId="77777777" w:rsidR="00894A32" w:rsidRPr="00183EBC" w:rsidRDefault="00894A32" w:rsidP="00894A32">
            <w:pPr>
              <w:pStyle w:val="aff2"/>
              <w:jc w:val="both"/>
            </w:pPr>
            <w:r w:rsidRPr="00183EBC">
              <w:t>Методы и средства проведения автоматических измерительных операций на станках с ЧПУ</w:t>
            </w:r>
          </w:p>
        </w:tc>
      </w:tr>
      <w:tr w:rsidR="00183EBC" w:rsidRPr="00183EBC" w14:paraId="7A05833E" w14:textId="77777777" w:rsidTr="00EB6C5E">
        <w:trPr>
          <w:trHeight w:val="20"/>
        </w:trPr>
        <w:tc>
          <w:tcPr>
            <w:tcW w:w="1072" w:type="pct"/>
            <w:vMerge/>
          </w:tcPr>
          <w:p w14:paraId="68692512" w14:textId="77777777" w:rsidR="00894A32" w:rsidRPr="00183EBC" w:rsidDel="002A1D54" w:rsidRDefault="00894A32" w:rsidP="00894A32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24C022D8" w14:textId="77777777" w:rsidR="00894A32" w:rsidRPr="00183EBC" w:rsidRDefault="00894A32" w:rsidP="00894A32">
            <w:pPr>
              <w:pStyle w:val="aff2"/>
              <w:jc w:val="both"/>
            </w:pPr>
            <w:r w:rsidRPr="00183EBC">
              <w:t>Способы разработки управляющих программ для параллельного выполнения на нескольких каналах</w:t>
            </w:r>
          </w:p>
        </w:tc>
      </w:tr>
      <w:tr w:rsidR="00183EBC" w:rsidRPr="00183EBC" w14:paraId="46CBB642" w14:textId="77777777" w:rsidTr="00EB6C5E">
        <w:trPr>
          <w:trHeight w:val="20"/>
        </w:trPr>
        <w:tc>
          <w:tcPr>
            <w:tcW w:w="1072" w:type="pct"/>
            <w:vMerge/>
          </w:tcPr>
          <w:p w14:paraId="4088EC5E" w14:textId="77777777" w:rsidR="00894A32" w:rsidRPr="00183EBC" w:rsidDel="002A1D54" w:rsidRDefault="00894A32" w:rsidP="00894A32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5FE09BF4" w14:textId="77777777" w:rsidR="00894A32" w:rsidRPr="00183EBC" w:rsidRDefault="00894A32" w:rsidP="00894A32">
            <w:pPr>
              <w:pStyle w:val="aff2"/>
              <w:jc w:val="both"/>
            </w:pPr>
            <w:r w:rsidRPr="00183EBC">
              <w:t xml:space="preserve">Методы и средства постпроцессорной обработки управляющих программ в </w:t>
            </w:r>
            <w:r w:rsidRPr="00183EBC">
              <w:rPr>
                <w:lang w:val="en-US"/>
              </w:rPr>
              <w:t>CAM</w:t>
            </w:r>
            <w:r w:rsidRPr="00183EBC">
              <w:t>-системах</w:t>
            </w:r>
          </w:p>
        </w:tc>
      </w:tr>
      <w:tr w:rsidR="00183EBC" w:rsidRPr="00183EBC" w14:paraId="779F7A48" w14:textId="77777777" w:rsidTr="00EB6C5E">
        <w:trPr>
          <w:trHeight w:val="20"/>
        </w:trPr>
        <w:tc>
          <w:tcPr>
            <w:tcW w:w="1072" w:type="pct"/>
            <w:vMerge/>
          </w:tcPr>
          <w:p w14:paraId="101BDAEB" w14:textId="77777777" w:rsidR="00894A32" w:rsidRPr="00183EBC" w:rsidDel="002A1D54" w:rsidRDefault="00894A32" w:rsidP="00894A32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17AA3427" w14:textId="77777777" w:rsidR="00894A32" w:rsidRPr="00183EBC" w:rsidRDefault="00894A32" w:rsidP="00894A32">
            <w:pPr>
              <w:pStyle w:val="aff2"/>
              <w:jc w:val="both"/>
            </w:pPr>
            <w:r w:rsidRPr="00183EBC">
              <w:t>Локальные нормативные акты, регламентирующие программирование станков с ЧПУ, используемых в организации</w:t>
            </w:r>
          </w:p>
        </w:tc>
      </w:tr>
      <w:tr w:rsidR="00183EBC" w:rsidRPr="00183EBC" w14:paraId="50D6CE9D" w14:textId="77777777" w:rsidTr="00EB6C5E">
        <w:trPr>
          <w:trHeight w:val="20"/>
        </w:trPr>
        <w:tc>
          <w:tcPr>
            <w:tcW w:w="1072" w:type="pct"/>
            <w:vMerge/>
          </w:tcPr>
          <w:p w14:paraId="3C230C40" w14:textId="77777777" w:rsidR="00894A32" w:rsidRPr="00183EBC" w:rsidDel="002A1D54" w:rsidRDefault="00894A32" w:rsidP="00894A32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2799C2E7" w14:textId="2CFFC85F" w:rsidR="00894A32" w:rsidRPr="00183EBC" w:rsidRDefault="00894A32" w:rsidP="00894A32">
            <w:pPr>
              <w:pStyle w:val="aff2"/>
              <w:jc w:val="both"/>
            </w:pPr>
            <w:r w:rsidRPr="00183EBC">
              <w:t xml:space="preserve">Государственные </w:t>
            </w:r>
            <w:r w:rsidR="005C582A" w:rsidRPr="00183EBC">
              <w:t xml:space="preserve">стандарты и локальные нормативные акты, регламентирующие оформление конструкторской </w:t>
            </w:r>
            <w:r w:rsidRPr="00183EBC">
              <w:t>и технологической документации</w:t>
            </w:r>
          </w:p>
        </w:tc>
      </w:tr>
      <w:tr w:rsidR="00183EBC" w:rsidRPr="00183EBC" w14:paraId="2756954B" w14:textId="77777777" w:rsidTr="00EB6C5E">
        <w:trPr>
          <w:trHeight w:val="20"/>
        </w:trPr>
        <w:tc>
          <w:tcPr>
            <w:tcW w:w="1072" w:type="pct"/>
            <w:vMerge/>
          </w:tcPr>
          <w:p w14:paraId="5BC14DCD" w14:textId="77777777" w:rsidR="00894A32" w:rsidRPr="00183EBC" w:rsidDel="002A1D54" w:rsidRDefault="00894A32" w:rsidP="00894A32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21D2997A" w14:textId="77777777" w:rsidR="00894A32" w:rsidRPr="00183EBC" w:rsidRDefault="00894A32" w:rsidP="00894A32">
            <w:pPr>
              <w:pStyle w:val="aff2"/>
              <w:jc w:val="both"/>
            </w:pPr>
            <w:r w:rsidRPr="00183EBC">
              <w:t xml:space="preserve">Современные </w:t>
            </w:r>
            <w:r w:rsidRPr="00183EBC">
              <w:rPr>
                <w:lang w:val="en-US"/>
              </w:rPr>
              <w:t>CAPP</w:t>
            </w:r>
            <w:r w:rsidRPr="00183EBC">
              <w:t>-системы, их функциональные возможности для оформления технологической документации на операции изготовления машиностроительных изделий высокой сложности на станках с ЧПУ</w:t>
            </w:r>
          </w:p>
        </w:tc>
      </w:tr>
      <w:tr w:rsidR="00183EBC" w:rsidRPr="00183EBC" w14:paraId="6A043BC0" w14:textId="77777777" w:rsidTr="00EB6C5E">
        <w:trPr>
          <w:trHeight w:val="20"/>
        </w:trPr>
        <w:tc>
          <w:tcPr>
            <w:tcW w:w="1072" w:type="pct"/>
            <w:vMerge/>
          </w:tcPr>
          <w:p w14:paraId="3FAA2C06" w14:textId="77777777" w:rsidR="00894A32" w:rsidRPr="00183EBC" w:rsidDel="002A1D54" w:rsidRDefault="00894A32" w:rsidP="00894A32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7E67AA7B" w14:textId="77777777" w:rsidR="00894A32" w:rsidRPr="00183EBC" w:rsidRDefault="00894A32" w:rsidP="00894A32">
            <w:pPr>
              <w:pStyle w:val="aff2"/>
              <w:jc w:val="both"/>
            </w:pPr>
            <w:r w:rsidRPr="00183EBC">
              <w:t>Особенности работы в PDM-системах, используемых в организации, их функциональные возможности</w:t>
            </w:r>
          </w:p>
        </w:tc>
      </w:tr>
      <w:tr w:rsidR="00894A32" w:rsidRPr="00183EBC" w14:paraId="7BC5F56E" w14:textId="77777777" w:rsidTr="00EB6C5E">
        <w:trPr>
          <w:trHeight w:val="20"/>
        </w:trPr>
        <w:tc>
          <w:tcPr>
            <w:tcW w:w="1072" w:type="pct"/>
          </w:tcPr>
          <w:p w14:paraId="3F751363" w14:textId="77777777" w:rsidR="00894A32" w:rsidRPr="00183EBC" w:rsidDel="002A1D54" w:rsidRDefault="00894A32" w:rsidP="00894A32">
            <w:pPr>
              <w:widowControl w:val="0"/>
              <w:rPr>
                <w:bCs w:val="0"/>
              </w:rPr>
            </w:pPr>
            <w:r w:rsidRPr="00183EBC" w:rsidDel="002A1D54">
              <w:rPr>
                <w:bCs w:val="0"/>
              </w:rPr>
              <w:t>Другие характеристики</w:t>
            </w:r>
          </w:p>
        </w:tc>
        <w:tc>
          <w:tcPr>
            <w:tcW w:w="3928" w:type="pct"/>
          </w:tcPr>
          <w:p w14:paraId="09758041" w14:textId="77777777" w:rsidR="00894A32" w:rsidRPr="00183EBC" w:rsidRDefault="00894A32" w:rsidP="00894A32">
            <w:pPr>
              <w:jc w:val="both"/>
            </w:pPr>
            <w:r w:rsidRPr="00183EBC">
              <w:t>-</w:t>
            </w:r>
          </w:p>
        </w:tc>
      </w:tr>
    </w:tbl>
    <w:p w14:paraId="5E430E8C" w14:textId="77777777" w:rsidR="00EB6C5E" w:rsidRPr="00183EBC" w:rsidRDefault="00EB6C5E" w:rsidP="000D76F1">
      <w:pPr>
        <w:rPr>
          <w:b/>
          <w:bCs w:val="0"/>
        </w:rPr>
      </w:pPr>
    </w:p>
    <w:p w14:paraId="74658986" w14:textId="1C1EA23F" w:rsidR="008615F6" w:rsidRPr="00183EBC" w:rsidRDefault="008615F6" w:rsidP="000D76F1">
      <w:pPr>
        <w:rPr>
          <w:b/>
          <w:bCs w:val="0"/>
        </w:rPr>
      </w:pPr>
      <w:r w:rsidRPr="00183EBC">
        <w:rPr>
          <w:b/>
          <w:bCs w:val="0"/>
        </w:rPr>
        <w:t>3.3.4. Трудовая функция</w:t>
      </w:r>
    </w:p>
    <w:p w14:paraId="7659D097" w14:textId="77777777" w:rsidR="008615F6" w:rsidRPr="00183EBC" w:rsidRDefault="008615F6" w:rsidP="008615F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7"/>
        <w:gridCol w:w="4179"/>
        <w:gridCol w:w="963"/>
        <w:gridCol w:w="1130"/>
        <w:gridCol w:w="1926"/>
        <w:gridCol w:w="646"/>
      </w:tblGrid>
      <w:tr w:rsidR="008615F6" w:rsidRPr="00183EBC" w14:paraId="5B12C2C8" w14:textId="77777777" w:rsidTr="001620B4">
        <w:trPr>
          <w:trHeight w:val="278"/>
        </w:trPr>
        <w:tc>
          <w:tcPr>
            <w:tcW w:w="75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EA414E2" w14:textId="77777777" w:rsidR="008615F6" w:rsidRPr="00183EBC" w:rsidRDefault="008615F6" w:rsidP="001620B4">
            <w:r w:rsidRPr="00183EBC">
              <w:rPr>
                <w:sz w:val="20"/>
              </w:rPr>
              <w:t>Наименование</w:t>
            </w:r>
          </w:p>
        </w:tc>
        <w:tc>
          <w:tcPr>
            <w:tcW w:w="20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C20ED3" w14:textId="77777777" w:rsidR="008615F6" w:rsidRPr="00183EBC" w:rsidRDefault="005724E8" w:rsidP="001620B4">
            <w:r w:rsidRPr="00183EBC">
              <w:t>Контроль технологических процессов автоматизированного изготовления машиностроительных изделий высокой сложности</w:t>
            </w:r>
          </w:p>
        </w:tc>
        <w:tc>
          <w:tcPr>
            <w:tcW w:w="46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ABF7DB5" w14:textId="77777777" w:rsidR="008615F6" w:rsidRPr="00183EBC" w:rsidRDefault="008615F6" w:rsidP="001620B4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466669" w14:textId="77777777" w:rsidR="008615F6" w:rsidRPr="00183EBC" w:rsidRDefault="008615F6" w:rsidP="008615F6">
            <w:r w:rsidRPr="00183EBC">
              <w:rPr>
                <w:lang w:val="en-US"/>
              </w:rPr>
              <w:t>C</w:t>
            </w:r>
            <w:r w:rsidRPr="00183EBC">
              <w:t>/04.7</w:t>
            </w:r>
          </w:p>
        </w:tc>
        <w:tc>
          <w:tcPr>
            <w:tcW w:w="92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AD3CC4B" w14:textId="77777777" w:rsidR="008615F6" w:rsidRPr="00183EBC" w:rsidRDefault="008615F6" w:rsidP="001620B4">
            <w:pPr>
              <w:jc w:val="center"/>
              <w:rPr>
                <w:vertAlign w:val="superscript"/>
              </w:rPr>
            </w:pPr>
            <w:r w:rsidRPr="00183EB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5146B8" w14:textId="77777777" w:rsidR="008615F6" w:rsidRPr="00183EBC" w:rsidRDefault="008615F6" w:rsidP="001620B4">
            <w:pPr>
              <w:jc w:val="center"/>
            </w:pPr>
            <w:r w:rsidRPr="00183EBC">
              <w:t>7</w:t>
            </w:r>
          </w:p>
        </w:tc>
      </w:tr>
    </w:tbl>
    <w:p w14:paraId="79C7467F" w14:textId="1CD019D2" w:rsidR="008615F6" w:rsidRDefault="008615F6" w:rsidP="008615F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1457"/>
        <w:gridCol w:w="481"/>
        <w:gridCol w:w="2093"/>
        <w:gridCol w:w="1328"/>
        <w:gridCol w:w="2374"/>
      </w:tblGrid>
      <w:tr w:rsidR="00183EBC" w:rsidRPr="00183EBC" w14:paraId="10EBF829" w14:textId="77777777" w:rsidTr="00EB6C5E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CE88027" w14:textId="77777777" w:rsidR="008615F6" w:rsidRPr="00183EBC" w:rsidRDefault="008615F6" w:rsidP="001620B4">
            <w:r w:rsidRPr="00183EBC">
              <w:rPr>
                <w:sz w:val="20"/>
              </w:rPr>
              <w:t>Происхождение трудовой функции</w:t>
            </w:r>
          </w:p>
        </w:tc>
        <w:tc>
          <w:tcPr>
            <w:tcW w:w="6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E89487D" w14:textId="77777777" w:rsidR="008615F6" w:rsidRPr="00183EBC" w:rsidRDefault="008615F6" w:rsidP="00EB6C5E">
            <w:pPr>
              <w:jc w:val="center"/>
            </w:pPr>
            <w:r w:rsidRPr="00183EBC">
              <w:rPr>
                <w:sz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3AEA1AC" w14:textId="77777777" w:rsidR="008615F6" w:rsidRPr="00183EBC" w:rsidRDefault="008615F6" w:rsidP="00EB6C5E">
            <w:pPr>
              <w:jc w:val="center"/>
            </w:pPr>
            <w:r w:rsidRPr="00183EBC">
              <w:t>X</w:t>
            </w:r>
          </w:p>
        </w:tc>
        <w:tc>
          <w:tcPr>
            <w:tcW w:w="100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D7D4184" w14:textId="77777777" w:rsidR="008615F6" w:rsidRPr="00183EBC" w:rsidRDefault="008615F6" w:rsidP="00EB6C5E">
            <w:pPr>
              <w:jc w:val="center"/>
            </w:pPr>
            <w:r w:rsidRPr="00183EBC">
              <w:rPr>
                <w:sz w:val="20"/>
              </w:rPr>
              <w:t>Заимствовано из оригинала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9472C5D" w14:textId="77777777" w:rsidR="008615F6" w:rsidRPr="00183EBC" w:rsidRDefault="008615F6" w:rsidP="00EB6C5E">
            <w:pPr>
              <w:jc w:val="center"/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A7DA33C" w14:textId="77777777" w:rsidR="008615F6" w:rsidRPr="00183EBC" w:rsidRDefault="008615F6" w:rsidP="00EB6C5E">
            <w:pPr>
              <w:jc w:val="center"/>
            </w:pPr>
          </w:p>
        </w:tc>
      </w:tr>
      <w:tr w:rsidR="008615F6" w:rsidRPr="00183EBC" w14:paraId="6098CE0C" w14:textId="77777777" w:rsidTr="00EB6C5E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479BFBAF" w14:textId="77777777" w:rsidR="008615F6" w:rsidRPr="00183EBC" w:rsidRDefault="008615F6" w:rsidP="001620B4"/>
        </w:tc>
        <w:tc>
          <w:tcPr>
            <w:tcW w:w="193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6134AA8" w14:textId="77777777" w:rsidR="008615F6" w:rsidRPr="00183EBC" w:rsidRDefault="008615F6" w:rsidP="001620B4"/>
        </w:tc>
        <w:tc>
          <w:tcPr>
            <w:tcW w:w="63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D23DFF4" w14:textId="77777777" w:rsidR="008615F6" w:rsidRPr="00183EBC" w:rsidRDefault="008615F6" w:rsidP="001620B4">
            <w:pPr>
              <w:jc w:val="center"/>
            </w:pPr>
            <w:r w:rsidRPr="00183EBC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4537414" w14:textId="77777777" w:rsidR="008615F6" w:rsidRPr="00183EBC" w:rsidRDefault="008615F6" w:rsidP="0097049B">
            <w:pPr>
              <w:jc w:val="center"/>
            </w:pPr>
            <w:r w:rsidRPr="00183EB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12597B2" w14:textId="77777777" w:rsidR="008615F6" w:rsidRPr="00183EBC" w:rsidRDefault="008615F6" w:rsidP="008615F6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183EBC" w:rsidRPr="00183EBC" w14:paraId="01607B04" w14:textId="77777777" w:rsidTr="00EB6C5E">
        <w:trPr>
          <w:trHeight w:val="20"/>
        </w:trPr>
        <w:tc>
          <w:tcPr>
            <w:tcW w:w="1072" w:type="pct"/>
            <w:vMerge w:val="restart"/>
          </w:tcPr>
          <w:p w14:paraId="7A3972BC" w14:textId="77777777" w:rsidR="0013737C" w:rsidRPr="00183EBC" w:rsidRDefault="0013737C" w:rsidP="0013737C">
            <w:r w:rsidRPr="00183EBC">
              <w:t>Трудовые действия</w:t>
            </w:r>
          </w:p>
        </w:tc>
        <w:tc>
          <w:tcPr>
            <w:tcW w:w="3928" w:type="pct"/>
          </w:tcPr>
          <w:p w14:paraId="08F385CB" w14:textId="77777777" w:rsidR="0013737C" w:rsidRPr="00183EBC" w:rsidRDefault="0013737C" w:rsidP="005E0FA3">
            <w:pPr>
              <w:pStyle w:val="aff2"/>
              <w:jc w:val="both"/>
            </w:pPr>
            <w:r w:rsidRPr="00183EBC">
              <w:t>Обработка данных объективного контроля SCADA-систем для выявления причин брака при автоматизированном изготовлении машиностроительных изделий высокой сложности</w:t>
            </w:r>
          </w:p>
        </w:tc>
      </w:tr>
      <w:tr w:rsidR="00183EBC" w:rsidRPr="00183EBC" w14:paraId="3AA41D87" w14:textId="77777777" w:rsidTr="00EB6C5E">
        <w:trPr>
          <w:trHeight w:val="20"/>
        </w:trPr>
        <w:tc>
          <w:tcPr>
            <w:tcW w:w="1072" w:type="pct"/>
            <w:vMerge/>
          </w:tcPr>
          <w:p w14:paraId="6D5BF9C1" w14:textId="77777777" w:rsidR="0013737C" w:rsidRPr="00183EBC" w:rsidRDefault="0013737C" w:rsidP="0013737C"/>
        </w:tc>
        <w:tc>
          <w:tcPr>
            <w:tcW w:w="3928" w:type="pct"/>
          </w:tcPr>
          <w:p w14:paraId="7C894EE2" w14:textId="77777777" w:rsidR="0013737C" w:rsidRPr="00183EBC" w:rsidRDefault="0013737C" w:rsidP="0013737C">
            <w:pPr>
              <w:pStyle w:val="aff2"/>
              <w:jc w:val="both"/>
            </w:pPr>
            <w:r w:rsidRPr="00183EBC">
              <w:t>Подготовка предложений по предупреждению и ликвидации брака при автоматизированном изготовлении машиностроительных изделий высокой сложности</w:t>
            </w:r>
          </w:p>
        </w:tc>
      </w:tr>
      <w:tr w:rsidR="00183EBC" w:rsidRPr="00183EBC" w14:paraId="0C305D60" w14:textId="77777777" w:rsidTr="00EB6C5E">
        <w:trPr>
          <w:trHeight w:val="20"/>
        </w:trPr>
        <w:tc>
          <w:tcPr>
            <w:tcW w:w="1072" w:type="pct"/>
            <w:vMerge/>
          </w:tcPr>
          <w:p w14:paraId="450D8D66" w14:textId="77777777" w:rsidR="005E0FA3" w:rsidRPr="00183EBC" w:rsidRDefault="005E0FA3" w:rsidP="0013737C"/>
        </w:tc>
        <w:tc>
          <w:tcPr>
            <w:tcW w:w="3928" w:type="pct"/>
          </w:tcPr>
          <w:p w14:paraId="33F6553A" w14:textId="77777777" w:rsidR="005E0FA3" w:rsidRPr="00183EBC" w:rsidRDefault="005E0FA3" w:rsidP="0013737C">
            <w:pPr>
              <w:jc w:val="both"/>
            </w:pPr>
            <w:r w:rsidRPr="00183EBC">
              <w:t xml:space="preserve">Внесение изменений в технологические процессы автоматизированного изготовления машиностроительных изделий высокой сложности и </w:t>
            </w:r>
            <w:r w:rsidRPr="00183EBC">
              <w:lastRenderedPageBreak/>
              <w:t>документацию на них</w:t>
            </w:r>
          </w:p>
        </w:tc>
      </w:tr>
      <w:tr w:rsidR="00183EBC" w:rsidRPr="00183EBC" w14:paraId="44A397D0" w14:textId="77777777" w:rsidTr="00EB6C5E">
        <w:trPr>
          <w:trHeight w:val="20"/>
        </w:trPr>
        <w:tc>
          <w:tcPr>
            <w:tcW w:w="1072" w:type="pct"/>
            <w:vMerge/>
          </w:tcPr>
          <w:p w14:paraId="367AF468" w14:textId="77777777" w:rsidR="0013737C" w:rsidRPr="00183EBC" w:rsidRDefault="0013737C" w:rsidP="0013737C"/>
        </w:tc>
        <w:tc>
          <w:tcPr>
            <w:tcW w:w="3928" w:type="pct"/>
          </w:tcPr>
          <w:p w14:paraId="25FF0D07" w14:textId="2B5BCD66" w:rsidR="0013737C" w:rsidRPr="00183EBC" w:rsidRDefault="005E0FA3" w:rsidP="0013737C">
            <w:pPr>
              <w:jc w:val="both"/>
            </w:pPr>
            <w:r w:rsidRPr="00183EBC">
              <w:t xml:space="preserve">Контроль предложений по предупреждению и ликвидации брака и изменению </w:t>
            </w:r>
            <w:r w:rsidR="009A056D">
              <w:t>тех</w:t>
            </w:r>
            <w:r w:rsidRPr="00183EBC">
              <w:t>нологических процесс</w:t>
            </w:r>
            <w:r w:rsidR="009A056D">
              <w:t>ов</w:t>
            </w:r>
            <w:r w:rsidRPr="00183EBC">
              <w:t>, разработанных специалистами более низкой квалификации</w:t>
            </w:r>
          </w:p>
        </w:tc>
      </w:tr>
      <w:tr w:rsidR="00183EBC" w:rsidRPr="00183EBC" w14:paraId="2A8E4409" w14:textId="77777777" w:rsidTr="00EB6C5E">
        <w:trPr>
          <w:trHeight w:val="20"/>
        </w:trPr>
        <w:tc>
          <w:tcPr>
            <w:tcW w:w="1072" w:type="pct"/>
            <w:vMerge w:val="restart"/>
          </w:tcPr>
          <w:p w14:paraId="5303F156" w14:textId="77777777" w:rsidR="0013737C" w:rsidRPr="00183EBC" w:rsidDel="002A1D54" w:rsidRDefault="0013737C" w:rsidP="0013737C">
            <w:pPr>
              <w:widowControl w:val="0"/>
              <w:rPr>
                <w:bCs w:val="0"/>
              </w:rPr>
            </w:pPr>
            <w:r w:rsidRPr="00183EBC" w:rsidDel="002A1D54">
              <w:rPr>
                <w:bCs w:val="0"/>
              </w:rPr>
              <w:t>Необходимые умения</w:t>
            </w:r>
          </w:p>
        </w:tc>
        <w:tc>
          <w:tcPr>
            <w:tcW w:w="3928" w:type="pct"/>
          </w:tcPr>
          <w:p w14:paraId="594E43DC" w14:textId="77777777" w:rsidR="0013737C" w:rsidRPr="00183EBC" w:rsidRDefault="0013737C" w:rsidP="0013737C">
            <w:pPr>
              <w:pStyle w:val="aff2"/>
              <w:jc w:val="both"/>
            </w:pPr>
            <w:r w:rsidRPr="00183EBC">
              <w:t>Использовать данные SCADA-систем для анализа производственной ситуации и выявления причин брака при автоматизированном изготовлении машиностроительных изделий высокой сложности</w:t>
            </w:r>
          </w:p>
        </w:tc>
      </w:tr>
      <w:tr w:rsidR="00183EBC" w:rsidRPr="00183EBC" w14:paraId="28076938" w14:textId="77777777" w:rsidTr="00EB6C5E">
        <w:trPr>
          <w:trHeight w:val="20"/>
        </w:trPr>
        <w:tc>
          <w:tcPr>
            <w:tcW w:w="1072" w:type="pct"/>
            <w:vMerge/>
          </w:tcPr>
          <w:p w14:paraId="2ED4E370" w14:textId="77777777" w:rsidR="005E0FA3" w:rsidRPr="00183EBC" w:rsidDel="002A1D54" w:rsidRDefault="005E0FA3" w:rsidP="0013737C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3826152E" w14:textId="77777777" w:rsidR="005E0FA3" w:rsidRPr="00183EBC" w:rsidRDefault="005E0FA3" w:rsidP="0013737C">
            <w:pPr>
              <w:jc w:val="both"/>
            </w:pPr>
            <w:r w:rsidRPr="00183EBC">
              <w:t>Планировать технологические эксперименты</w:t>
            </w:r>
          </w:p>
        </w:tc>
      </w:tr>
      <w:tr w:rsidR="00183EBC" w:rsidRPr="00183EBC" w14:paraId="67A3AB82" w14:textId="77777777" w:rsidTr="00EB6C5E">
        <w:trPr>
          <w:trHeight w:val="20"/>
        </w:trPr>
        <w:tc>
          <w:tcPr>
            <w:tcW w:w="1072" w:type="pct"/>
            <w:vMerge/>
          </w:tcPr>
          <w:p w14:paraId="3F5C4536" w14:textId="77777777" w:rsidR="005E0FA3" w:rsidRPr="00183EBC" w:rsidDel="002A1D54" w:rsidRDefault="005E0FA3" w:rsidP="0013737C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51D8077A" w14:textId="77777777" w:rsidR="005E0FA3" w:rsidRPr="00183EBC" w:rsidRDefault="005E0FA3" w:rsidP="0013737C">
            <w:pPr>
              <w:jc w:val="both"/>
            </w:pPr>
            <w:r w:rsidRPr="00183EBC">
              <w:t>Использовать CAD- и CAPP-системы для редактирования технологической документации на технологические процессы 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17E3C0F1" w14:textId="77777777" w:rsidTr="00EB6C5E">
        <w:trPr>
          <w:trHeight w:val="20"/>
        </w:trPr>
        <w:tc>
          <w:tcPr>
            <w:tcW w:w="1072" w:type="pct"/>
            <w:vMerge/>
          </w:tcPr>
          <w:p w14:paraId="0CF7926A" w14:textId="77777777" w:rsidR="0013737C" w:rsidRPr="00183EBC" w:rsidDel="002A1D54" w:rsidRDefault="0013737C" w:rsidP="0013737C">
            <w:pPr>
              <w:widowControl w:val="0"/>
              <w:rPr>
                <w:bCs w:val="0"/>
              </w:rPr>
            </w:pPr>
          </w:p>
        </w:tc>
        <w:tc>
          <w:tcPr>
            <w:tcW w:w="3928" w:type="pct"/>
          </w:tcPr>
          <w:p w14:paraId="10B8AD79" w14:textId="25E0CF05" w:rsidR="0013737C" w:rsidRPr="00183EBC" w:rsidRDefault="00DA11C0" w:rsidP="0013737C">
            <w:pPr>
              <w:jc w:val="both"/>
            </w:pPr>
            <w:r>
              <w:t>Оценивать предложения по предупреждению и ликвидации брака и изменению технологических процессов</w:t>
            </w:r>
            <w:r w:rsidR="005E0FA3" w:rsidRPr="00183EBC">
              <w:t>, разработанные специалистами более низкой квалификации</w:t>
            </w:r>
          </w:p>
        </w:tc>
      </w:tr>
      <w:tr w:rsidR="00183EBC" w:rsidRPr="00183EBC" w14:paraId="5604BDDA" w14:textId="77777777" w:rsidTr="00EB6C5E">
        <w:trPr>
          <w:trHeight w:val="20"/>
        </w:trPr>
        <w:tc>
          <w:tcPr>
            <w:tcW w:w="1072" w:type="pct"/>
            <w:vMerge w:val="restart"/>
          </w:tcPr>
          <w:p w14:paraId="176DAA0E" w14:textId="77777777" w:rsidR="0013737C" w:rsidRPr="00183EBC" w:rsidRDefault="0013737C" w:rsidP="0013737C">
            <w:r w:rsidRPr="00183EBC" w:rsidDel="002A1D54">
              <w:rPr>
                <w:bCs w:val="0"/>
              </w:rPr>
              <w:t>Необходимые знания</w:t>
            </w:r>
          </w:p>
        </w:tc>
        <w:tc>
          <w:tcPr>
            <w:tcW w:w="3928" w:type="pct"/>
          </w:tcPr>
          <w:p w14:paraId="6521A005" w14:textId="77777777" w:rsidR="0013737C" w:rsidRPr="00183EBC" w:rsidRDefault="0013737C" w:rsidP="0013737C">
            <w:pPr>
              <w:pStyle w:val="aff2"/>
              <w:jc w:val="both"/>
            </w:pPr>
            <w:r w:rsidRPr="00183EBC">
              <w:t>Параметры и режимы технологических процессов 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5379A73C" w14:textId="77777777" w:rsidTr="00EB6C5E">
        <w:trPr>
          <w:trHeight w:val="20"/>
        </w:trPr>
        <w:tc>
          <w:tcPr>
            <w:tcW w:w="1072" w:type="pct"/>
            <w:vMerge/>
          </w:tcPr>
          <w:p w14:paraId="0EF42C77" w14:textId="77777777" w:rsidR="0013737C" w:rsidRPr="00183EBC" w:rsidDel="002A1D54" w:rsidRDefault="0013737C" w:rsidP="0013737C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485A83A8" w14:textId="77777777" w:rsidR="0013737C" w:rsidRPr="00183EBC" w:rsidRDefault="0013737C" w:rsidP="0013737C">
            <w:pPr>
              <w:pStyle w:val="aff2"/>
              <w:jc w:val="both"/>
            </w:pPr>
            <w:r w:rsidRPr="00183EBC">
              <w:t>Правила эксплуатации средств технологического оснащения, используемых при реализации технологических процессов 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29F3B274" w14:textId="77777777" w:rsidTr="00EB6C5E">
        <w:trPr>
          <w:trHeight w:val="20"/>
        </w:trPr>
        <w:tc>
          <w:tcPr>
            <w:tcW w:w="1072" w:type="pct"/>
            <w:vMerge/>
          </w:tcPr>
          <w:p w14:paraId="7D119584" w14:textId="77777777" w:rsidR="0013737C" w:rsidRPr="00183EBC" w:rsidDel="002A1D54" w:rsidRDefault="0013737C" w:rsidP="0013737C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26A1D84C" w14:textId="77777777" w:rsidR="0013737C" w:rsidRPr="00183EBC" w:rsidRDefault="0013737C" w:rsidP="0013737C">
            <w:pPr>
              <w:pStyle w:val="aff2"/>
              <w:jc w:val="both"/>
            </w:pPr>
            <w:r w:rsidRPr="00183EBC">
              <w:t>Виды и причины брака при автоматизированном изготовлении машиностроительных изделий высокой сложности</w:t>
            </w:r>
          </w:p>
        </w:tc>
      </w:tr>
      <w:tr w:rsidR="00183EBC" w:rsidRPr="00183EBC" w14:paraId="7B8E16BB" w14:textId="77777777" w:rsidTr="00EB6C5E">
        <w:trPr>
          <w:trHeight w:val="20"/>
        </w:trPr>
        <w:tc>
          <w:tcPr>
            <w:tcW w:w="1072" w:type="pct"/>
            <w:vMerge/>
          </w:tcPr>
          <w:p w14:paraId="0511D3A0" w14:textId="77777777" w:rsidR="0013737C" w:rsidRPr="00183EBC" w:rsidDel="002A1D54" w:rsidRDefault="0013737C" w:rsidP="0013737C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17F05F8B" w14:textId="77777777" w:rsidR="0013737C" w:rsidRPr="00183EBC" w:rsidRDefault="0013737C" w:rsidP="0013737C">
            <w:pPr>
              <w:pStyle w:val="aff2"/>
              <w:jc w:val="both"/>
            </w:pPr>
            <w:r w:rsidRPr="00183EBC">
              <w:t>Технологические факторы, вызывающие погрешности 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75910A2A" w14:textId="77777777" w:rsidTr="00EB6C5E">
        <w:trPr>
          <w:trHeight w:val="20"/>
        </w:trPr>
        <w:tc>
          <w:tcPr>
            <w:tcW w:w="1072" w:type="pct"/>
            <w:vMerge/>
          </w:tcPr>
          <w:p w14:paraId="150B0FD4" w14:textId="77777777" w:rsidR="0013737C" w:rsidRPr="00183EBC" w:rsidDel="002A1D54" w:rsidRDefault="0013737C" w:rsidP="0013737C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646AF049" w14:textId="77777777" w:rsidR="0013737C" w:rsidRPr="00183EBC" w:rsidRDefault="0013737C" w:rsidP="0013737C">
            <w:pPr>
              <w:pStyle w:val="aff2"/>
              <w:jc w:val="both"/>
            </w:pPr>
            <w:r w:rsidRPr="00183EBC">
              <w:t>Методы уменьшения влияния технологических факторов, вызывающих погрешности 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4756FA0D" w14:textId="77777777" w:rsidTr="00EB6C5E">
        <w:trPr>
          <w:trHeight w:val="20"/>
        </w:trPr>
        <w:tc>
          <w:tcPr>
            <w:tcW w:w="1072" w:type="pct"/>
            <w:vMerge/>
          </w:tcPr>
          <w:p w14:paraId="583FF1CE" w14:textId="77777777" w:rsidR="0013737C" w:rsidRPr="00183EBC" w:rsidDel="002A1D54" w:rsidRDefault="0013737C" w:rsidP="0013737C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282C521D" w14:textId="77777777" w:rsidR="0013737C" w:rsidRPr="00183EBC" w:rsidRDefault="0013737C" w:rsidP="0013737C">
            <w:pPr>
              <w:pStyle w:val="aff2"/>
              <w:jc w:val="both"/>
            </w:pPr>
            <w:r w:rsidRPr="00183EBC">
              <w:t>Функциональные возможности SCADA-систем по сбору, обработке и отображению информации о технологических процессах 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4CED7357" w14:textId="77777777" w:rsidTr="00EB6C5E">
        <w:trPr>
          <w:trHeight w:val="20"/>
        </w:trPr>
        <w:tc>
          <w:tcPr>
            <w:tcW w:w="1072" w:type="pct"/>
            <w:vMerge/>
          </w:tcPr>
          <w:p w14:paraId="6EC3A48E" w14:textId="77777777" w:rsidR="0013737C" w:rsidRPr="00183EBC" w:rsidDel="002A1D54" w:rsidRDefault="0013737C" w:rsidP="0013737C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628CC1A3" w14:textId="77777777" w:rsidR="0013737C" w:rsidRPr="00183EBC" w:rsidRDefault="0013737C" w:rsidP="0013737C">
            <w:pPr>
              <w:pStyle w:val="aff2"/>
              <w:jc w:val="both"/>
            </w:pPr>
            <w:r w:rsidRPr="00183EBC">
              <w:t>Основные принципы работы в современных CAPP-системах</w:t>
            </w:r>
          </w:p>
        </w:tc>
      </w:tr>
      <w:tr w:rsidR="00183EBC" w:rsidRPr="00183EBC" w14:paraId="0D55093E" w14:textId="77777777" w:rsidTr="00EB6C5E">
        <w:trPr>
          <w:trHeight w:val="20"/>
        </w:trPr>
        <w:tc>
          <w:tcPr>
            <w:tcW w:w="1072" w:type="pct"/>
            <w:vMerge/>
          </w:tcPr>
          <w:p w14:paraId="4C6EA460" w14:textId="77777777" w:rsidR="0013737C" w:rsidRPr="00183EBC" w:rsidDel="002A1D54" w:rsidRDefault="0013737C" w:rsidP="0013737C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4BA4D390" w14:textId="77777777" w:rsidR="0013737C" w:rsidRPr="00183EBC" w:rsidRDefault="0013737C" w:rsidP="0013737C">
            <w:pPr>
              <w:pStyle w:val="aff2"/>
              <w:jc w:val="both"/>
            </w:pPr>
            <w:r w:rsidRPr="00183EBC">
              <w:t>Современные CAPP-системы, их функциональные возможности для проектирования технологических процессов автоматизированного изготовления машиностроительных изделий высокой сложности</w:t>
            </w:r>
          </w:p>
        </w:tc>
      </w:tr>
      <w:tr w:rsidR="00183EBC" w:rsidRPr="00183EBC" w14:paraId="481C4D1F" w14:textId="77777777" w:rsidTr="00EB6C5E">
        <w:trPr>
          <w:trHeight w:val="20"/>
        </w:trPr>
        <w:tc>
          <w:tcPr>
            <w:tcW w:w="1072" w:type="pct"/>
            <w:vMerge/>
          </w:tcPr>
          <w:p w14:paraId="12503F68" w14:textId="77777777" w:rsidR="005E0FA3" w:rsidRPr="00183EBC" w:rsidDel="002A1D54" w:rsidRDefault="005E0FA3" w:rsidP="0013737C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2B9D2EE2" w14:textId="77777777" w:rsidR="005E0FA3" w:rsidRPr="00183EBC" w:rsidRDefault="005E0FA3" w:rsidP="0013737C">
            <w:pPr>
              <w:pStyle w:val="aff2"/>
              <w:jc w:val="both"/>
            </w:pPr>
            <w:r w:rsidRPr="00183EBC">
              <w:t>Методики планирования экспериментов</w:t>
            </w:r>
          </w:p>
        </w:tc>
      </w:tr>
      <w:tr w:rsidR="00183EBC" w:rsidRPr="00183EBC" w14:paraId="39B1707F" w14:textId="77777777" w:rsidTr="00EB6C5E">
        <w:trPr>
          <w:trHeight w:val="20"/>
        </w:trPr>
        <w:tc>
          <w:tcPr>
            <w:tcW w:w="1072" w:type="pct"/>
            <w:vMerge/>
          </w:tcPr>
          <w:p w14:paraId="00C780DF" w14:textId="77777777" w:rsidR="0013737C" w:rsidRPr="00183EBC" w:rsidDel="002A1D54" w:rsidRDefault="0013737C" w:rsidP="0013737C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00A79FFD" w14:textId="77777777" w:rsidR="0013737C" w:rsidRPr="00183EBC" w:rsidRDefault="0013737C" w:rsidP="0013737C">
            <w:pPr>
              <w:pStyle w:val="aff2"/>
              <w:jc w:val="both"/>
            </w:pPr>
            <w:r w:rsidRPr="00183EBC">
              <w:t>Нормативно-технические и руководящие документы по управлению изменениями в технологической документации</w:t>
            </w:r>
          </w:p>
        </w:tc>
      </w:tr>
      <w:tr w:rsidR="00183EBC" w:rsidRPr="00183EBC" w14:paraId="006946FD" w14:textId="77777777" w:rsidTr="00EB6C5E">
        <w:trPr>
          <w:trHeight w:val="20"/>
        </w:trPr>
        <w:tc>
          <w:tcPr>
            <w:tcW w:w="1072" w:type="pct"/>
            <w:vMerge/>
          </w:tcPr>
          <w:p w14:paraId="67359754" w14:textId="77777777" w:rsidR="0013737C" w:rsidRPr="00183EBC" w:rsidDel="002A1D54" w:rsidRDefault="0013737C" w:rsidP="0013737C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0DFB6549" w14:textId="77777777" w:rsidR="0013737C" w:rsidRPr="00183EBC" w:rsidRDefault="0013737C" w:rsidP="0013737C">
            <w:pPr>
              <w:pStyle w:val="aff2"/>
              <w:jc w:val="both"/>
            </w:pPr>
            <w:r w:rsidRPr="00183EBC">
              <w:t>Процедуры согласования и утверждения изменений в технологической и конструкторской документации, принятые в организации</w:t>
            </w:r>
          </w:p>
        </w:tc>
      </w:tr>
      <w:tr w:rsidR="00183EBC" w:rsidRPr="00183EBC" w14:paraId="3C11950D" w14:textId="77777777" w:rsidTr="00EB6C5E">
        <w:trPr>
          <w:trHeight w:val="20"/>
        </w:trPr>
        <w:tc>
          <w:tcPr>
            <w:tcW w:w="1072" w:type="pct"/>
            <w:vMerge/>
          </w:tcPr>
          <w:p w14:paraId="61D5047E" w14:textId="77777777" w:rsidR="0013737C" w:rsidRPr="00183EBC" w:rsidDel="002A1D54" w:rsidRDefault="0013737C" w:rsidP="0013737C">
            <w:pPr>
              <w:rPr>
                <w:bCs w:val="0"/>
              </w:rPr>
            </w:pPr>
          </w:p>
        </w:tc>
        <w:tc>
          <w:tcPr>
            <w:tcW w:w="3928" w:type="pct"/>
          </w:tcPr>
          <w:p w14:paraId="441A3289" w14:textId="77777777" w:rsidR="0013737C" w:rsidRPr="00183EBC" w:rsidRDefault="0013737C" w:rsidP="0013737C">
            <w:pPr>
              <w:jc w:val="both"/>
            </w:pPr>
            <w:r w:rsidRPr="00183EBC">
              <w:t>Функциональные возможности и особенности работы в PDM- и ERP-системах, используемых в организации</w:t>
            </w:r>
          </w:p>
        </w:tc>
      </w:tr>
      <w:tr w:rsidR="0013737C" w:rsidRPr="00183EBC" w14:paraId="38BA4F32" w14:textId="77777777" w:rsidTr="00EB6C5E">
        <w:trPr>
          <w:trHeight w:val="20"/>
        </w:trPr>
        <w:tc>
          <w:tcPr>
            <w:tcW w:w="1072" w:type="pct"/>
          </w:tcPr>
          <w:p w14:paraId="098FE10D" w14:textId="77777777" w:rsidR="0013737C" w:rsidRPr="00183EBC" w:rsidDel="002A1D54" w:rsidRDefault="0013737C" w:rsidP="0013737C">
            <w:pPr>
              <w:widowControl w:val="0"/>
              <w:rPr>
                <w:bCs w:val="0"/>
              </w:rPr>
            </w:pPr>
            <w:r w:rsidRPr="00183EBC" w:rsidDel="002A1D54">
              <w:rPr>
                <w:bCs w:val="0"/>
              </w:rPr>
              <w:t>Другие характеристики</w:t>
            </w:r>
          </w:p>
        </w:tc>
        <w:tc>
          <w:tcPr>
            <w:tcW w:w="3928" w:type="pct"/>
          </w:tcPr>
          <w:p w14:paraId="6FB97494" w14:textId="77777777" w:rsidR="0013737C" w:rsidRPr="00183EBC" w:rsidRDefault="0013737C" w:rsidP="0013737C">
            <w:pPr>
              <w:jc w:val="both"/>
            </w:pPr>
            <w:r w:rsidRPr="00183EBC">
              <w:t>-</w:t>
            </w:r>
          </w:p>
        </w:tc>
      </w:tr>
    </w:tbl>
    <w:p w14:paraId="5E7D0DB3" w14:textId="77777777" w:rsidR="008615F6" w:rsidRPr="00183EBC" w:rsidRDefault="008615F6" w:rsidP="008615F6"/>
    <w:p w14:paraId="7E837260" w14:textId="5944CF77" w:rsidR="003E20BC" w:rsidRPr="00183EBC" w:rsidRDefault="003E20BC" w:rsidP="003E20BC">
      <w:pPr>
        <w:pStyle w:val="1"/>
        <w:jc w:val="center"/>
      </w:pPr>
      <w:bookmarkStart w:id="31" w:name="_Toc101772612"/>
      <w:bookmarkStart w:id="32" w:name="_Toc102200262"/>
      <w:bookmarkStart w:id="33" w:name="_Toc127093713"/>
      <w:bookmarkStart w:id="34" w:name="_Toc78300721"/>
      <w:r w:rsidRPr="00183EBC">
        <w:rPr>
          <w:lang w:val="en-US"/>
        </w:rPr>
        <w:t>IV</w:t>
      </w:r>
      <w:r w:rsidRPr="00183EBC">
        <w:t>. Сведения об организациях – разработчиках профессионального стандарта</w:t>
      </w:r>
      <w:bookmarkEnd w:id="31"/>
      <w:bookmarkEnd w:id="32"/>
      <w:bookmarkEnd w:id="33"/>
    </w:p>
    <w:p w14:paraId="3FD7FC38" w14:textId="77777777" w:rsidR="000D76F1" w:rsidRPr="00183EBC" w:rsidRDefault="000D76F1" w:rsidP="000D76F1"/>
    <w:bookmarkEnd w:id="34"/>
    <w:p w14:paraId="13C7D1BA" w14:textId="5BF3D113" w:rsidR="00DF0DF7" w:rsidRPr="00183EBC" w:rsidRDefault="00DF0DF7" w:rsidP="000D76F1">
      <w:pPr>
        <w:rPr>
          <w:b/>
          <w:bCs w:val="0"/>
        </w:rPr>
      </w:pPr>
      <w:r w:rsidRPr="00183EBC">
        <w:rPr>
          <w:b/>
          <w:bCs w:val="0"/>
        </w:rPr>
        <w:t>4.1. Ответственная организация-разработчик</w:t>
      </w:r>
    </w:p>
    <w:p w14:paraId="33A8B2D9" w14:textId="77777777" w:rsidR="000D76F1" w:rsidRPr="00183EBC" w:rsidRDefault="000D76F1" w:rsidP="000D76F1">
      <w:pPr>
        <w:rPr>
          <w:b/>
          <w:bCs w:val="0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183EBC" w:rsidRPr="00183EBC" w14:paraId="7B18DAAA" w14:textId="77777777" w:rsidTr="000D76F1">
        <w:trPr>
          <w:trHeight w:val="20"/>
        </w:trPr>
        <w:tc>
          <w:tcPr>
            <w:tcW w:w="5000" w:type="pct"/>
            <w:vAlign w:val="center"/>
            <w:hideMark/>
          </w:tcPr>
          <w:p w14:paraId="73C581FE" w14:textId="77777777" w:rsidR="00DF0DF7" w:rsidRPr="00183EBC" w:rsidRDefault="00DF0DF7" w:rsidP="004F218D">
            <w:pPr>
              <w:pStyle w:val="aff2"/>
            </w:pPr>
            <w:r w:rsidRPr="00183EBC">
              <w:t>Совет по профессиональным квалификациям в машиностроении, город Москва</w:t>
            </w:r>
          </w:p>
        </w:tc>
      </w:tr>
      <w:tr w:rsidR="00DF0DF7" w:rsidRPr="00183EBC" w14:paraId="6EEF6BF5" w14:textId="77777777" w:rsidTr="000D76F1">
        <w:trPr>
          <w:trHeight w:val="20"/>
        </w:trPr>
        <w:tc>
          <w:tcPr>
            <w:tcW w:w="5000" w:type="pct"/>
            <w:vAlign w:val="center"/>
            <w:hideMark/>
          </w:tcPr>
          <w:p w14:paraId="54B6412E" w14:textId="777D6CEB" w:rsidR="00DF0DF7" w:rsidRPr="00183EBC" w:rsidRDefault="00DF0DF7" w:rsidP="004F218D">
            <w:pPr>
              <w:pStyle w:val="aff2"/>
            </w:pPr>
            <w:r w:rsidRPr="00183EBC">
              <w:t xml:space="preserve">Заместитель </w:t>
            </w:r>
            <w:r w:rsidR="000D76F1" w:rsidRPr="00183EBC">
              <w:t>п</w:t>
            </w:r>
            <w:r w:rsidRPr="00183EBC">
              <w:t>редседателя</w:t>
            </w:r>
            <w:r w:rsidR="000D76F1" w:rsidRPr="00183EBC">
              <w:tab/>
            </w:r>
            <w:r w:rsidR="000D76F1" w:rsidRPr="00183EBC">
              <w:tab/>
            </w:r>
            <w:r w:rsidR="000D76F1" w:rsidRPr="00183EBC">
              <w:tab/>
            </w:r>
            <w:r w:rsidR="000D76F1" w:rsidRPr="00183EBC">
              <w:tab/>
            </w:r>
            <w:r w:rsidR="000D76F1" w:rsidRPr="00183EBC">
              <w:tab/>
            </w:r>
            <w:r w:rsidRPr="00183EBC">
              <w:t>Петракова Ольга Геннадьевна</w:t>
            </w:r>
          </w:p>
        </w:tc>
      </w:tr>
    </w:tbl>
    <w:p w14:paraId="663AB1E8" w14:textId="77777777" w:rsidR="000D76F1" w:rsidRPr="00183EBC" w:rsidRDefault="000D76F1" w:rsidP="000D76F1">
      <w:pPr>
        <w:rPr>
          <w:b/>
          <w:bCs w:val="0"/>
        </w:rPr>
      </w:pPr>
    </w:p>
    <w:p w14:paraId="720D8592" w14:textId="74C80531" w:rsidR="00DF0DF7" w:rsidRPr="00183EBC" w:rsidRDefault="00DF0DF7" w:rsidP="000D76F1">
      <w:pPr>
        <w:rPr>
          <w:b/>
          <w:bCs w:val="0"/>
        </w:rPr>
      </w:pPr>
      <w:r w:rsidRPr="00183EBC">
        <w:rPr>
          <w:b/>
          <w:bCs w:val="0"/>
          <w:lang w:val="en-US"/>
        </w:rPr>
        <w:lastRenderedPageBreak/>
        <w:t>4.2.</w:t>
      </w:r>
      <w:r w:rsidRPr="00183EBC">
        <w:rPr>
          <w:b/>
          <w:bCs w:val="0"/>
        </w:rPr>
        <w:t xml:space="preserve"> Наименования организаций-разработчиков</w:t>
      </w:r>
    </w:p>
    <w:p w14:paraId="387C28EE" w14:textId="77777777" w:rsidR="000D76F1" w:rsidRPr="00183EBC" w:rsidRDefault="000D76F1" w:rsidP="000D76F1">
      <w:pPr>
        <w:rPr>
          <w:b/>
          <w:bCs w:val="0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34"/>
        <w:gridCol w:w="9887"/>
      </w:tblGrid>
      <w:tr w:rsidR="009A056D" w:rsidRPr="00183EBC" w14:paraId="1DBC1F7B" w14:textId="77777777" w:rsidTr="000D76F1">
        <w:trPr>
          <w:trHeight w:val="20"/>
          <w:jc w:val="center"/>
        </w:trPr>
        <w:tc>
          <w:tcPr>
            <w:tcW w:w="256" w:type="pct"/>
          </w:tcPr>
          <w:p w14:paraId="07763F33" w14:textId="77777777" w:rsidR="009A056D" w:rsidRPr="00183EBC" w:rsidRDefault="009A056D" w:rsidP="000D76F1">
            <w:pPr>
              <w:pStyle w:val="aff2"/>
              <w:numPr>
                <w:ilvl w:val="0"/>
                <w:numId w:val="35"/>
              </w:numPr>
            </w:pPr>
          </w:p>
        </w:tc>
        <w:tc>
          <w:tcPr>
            <w:tcW w:w="4744" w:type="pct"/>
          </w:tcPr>
          <w:p w14:paraId="5E632CD7" w14:textId="77777777" w:rsidR="009A056D" w:rsidRPr="00183EBC" w:rsidRDefault="009A056D" w:rsidP="004F218D">
            <w:pPr>
              <w:pStyle w:val="aff2"/>
            </w:pPr>
            <w:r w:rsidRPr="00183EBC">
              <w:t>АО «Нижегородский завод 70-летия Победы», город Нижний Новгород</w:t>
            </w:r>
          </w:p>
        </w:tc>
      </w:tr>
      <w:tr w:rsidR="009A056D" w:rsidRPr="00183EBC" w14:paraId="2FF5E0C6" w14:textId="77777777" w:rsidTr="000D76F1">
        <w:trPr>
          <w:trHeight w:val="20"/>
          <w:jc w:val="center"/>
        </w:trPr>
        <w:tc>
          <w:tcPr>
            <w:tcW w:w="256" w:type="pct"/>
          </w:tcPr>
          <w:p w14:paraId="55107053" w14:textId="77777777" w:rsidR="009A056D" w:rsidRPr="00183EBC" w:rsidRDefault="009A056D" w:rsidP="000D76F1">
            <w:pPr>
              <w:pStyle w:val="aff2"/>
              <w:numPr>
                <w:ilvl w:val="0"/>
                <w:numId w:val="35"/>
              </w:numPr>
            </w:pPr>
          </w:p>
        </w:tc>
        <w:tc>
          <w:tcPr>
            <w:tcW w:w="4744" w:type="pct"/>
          </w:tcPr>
          <w:p w14:paraId="72B1F44B" w14:textId="77777777" w:rsidR="009A056D" w:rsidRPr="00183EBC" w:rsidRDefault="009A056D" w:rsidP="004F218D">
            <w:pPr>
              <w:pStyle w:val="aff2"/>
            </w:pPr>
            <w:r w:rsidRPr="00183EBC">
              <w:t>Ассоциация «Лига содействия оборонным предприятиям», город Москва</w:t>
            </w:r>
          </w:p>
        </w:tc>
      </w:tr>
      <w:tr w:rsidR="009A056D" w:rsidRPr="00183EBC" w14:paraId="52C37CCD" w14:textId="77777777" w:rsidTr="000D76F1">
        <w:trPr>
          <w:trHeight w:val="20"/>
          <w:jc w:val="center"/>
        </w:trPr>
        <w:tc>
          <w:tcPr>
            <w:tcW w:w="256" w:type="pct"/>
          </w:tcPr>
          <w:p w14:paraId="06BCEBC4" w14:textId="77777777" w:rsidR="009A056D" w:rsidRPr="00183EBC" w:rsidRDefault="009A056D" w:rsidP="000D76F1">
            <w:pPr>
              <w:pStyle w:val="aff2"/>
              <w:numPr>
                <w:ilvl w:val="0"/>
                <w:numId w:val="35"/>
              </w:numPr>
            </w:pPr>
          </w:p>
        </w:tc>
        <w:tc>
          <w:tcPr>
            <w:tcW w:w="4744" w:type="pct"/>
          </w:tcPr>
          <w:p w14:paraId="18AD7DE5" w14:textId="77777777" w:rsidR="009A056D" w:rsidRPr="00183EBC" w:rsidRDefault="009A056D" w:rsidP="004F218D">
            <w:pPr>
              <w:pStyle w:val="aff2"/>
            </w:pPr>
            <w:r w:rsidRPr="00183EBC">
              <w:t>ООО «Союз машиностроителей России», город Москва</w:t>
            </w:r>
          </w:p>
        </w:tc>
      </w:tr>
      <w:tr w:rsidR="009A056D" w:rsidRPr="00183EBC" w14:paraId="23D440E7" w14:textId="77777777" w:rsidTr="000D76F1">
        <w:trPr>
          <w:trHeight w:val="20"/>
          <w:jc w:val="center"/>
        </w:trPr>
        <w:tc>
          <w:tcPr>
            <w:tcW w:w="256" w:type="pct"/>
          </w:tcPr>
          <w:p w14:paraId="3097B0AC" w14:textId="77777777" w:rsidR="009A056D" w:rsidRPr="00183EBC" w:rsidRDefault="009A056D" w:rsidP="000D76F1">
            <w:pPr>
              <w:pStyle w:val="aff2"/>
              <w:numPr>
                <w:ilvl w:val="0"/>
                <w:numId w:val="35"/>
              </w:numPr>
            </w:pPr>
          </w:p>
        </w:tc>
        <w:tc>
          <w:tcPr>
            <w:tcW w:w="4744" w:type="pct"/>
          </w:tcPr>
          <w:p w14:paraId="4661750D" w14:textId="77777777" w:rsidR="009A056D" w:rsidRPr="00183EBC" w:rsidRDefault="009A056D" w:rsidP="004F218D">
            <w:pPr>
              <w:pStyle w:val="aff2"/>
            </w:pPr>
            <w:r w:rsidRPr="00183EBC">
              <w:t>ОООР «Союз машиностроителей России», город Москва</w:t>
            </w:r>
          </w:p>
        </w:tc>
      </w:tr>
      <w:tr w:rsidR="009A056D" w:rsidRPr="00183EBC" w14:paraId="663A4D25" w14:textId="77777777" w:rsidTr="000D76F1">
        <w:trPr>
          <w:trHeight w:val="20"/>
          <w:jc w:val="center"/>
        </w:trPr>
        <w:tc>
          <w:tcPr>
            <w:tcW w:w="256" w:type="pct"/>
          </w:tcPr>
          <w:p w14:paraId="20CA94D8" w14:textId="77777777" w:rsidR="009A056D" w:rsidRPr="00183EBC" w:rsidRDefault="009A056D" w:rsidP="000D76F1">
            <w:pPr>
              <w:pStyle w:val="aff2"/>
              <w:numPr>
                <w:ilvl w:val="0"/>
                <w:numId w:val="35"/>
              </w:numPr>
            </w:pPr>
          </w:p>
        </w:tc>
        <w:tc>
          <w:tcPr>
            <w:tcW w:w="4744" w:type="pct"/>
          </w:tcPr>
          <w:p w14:paraId="16BCDB6B" w14:textId="77777777" w:rsidR="009A056D" w:rsidRPr="00183EBC" w:rsidRDefault="009A056D" w:rsidP="004F218D">
            <w:pPr>
              <w:pStyle w:val="aff2"/>
            </w:pPr>
            <w:r w:rsidRPr="00183EBC">
              <w:t>ПАО «ОДК-Кузнецов», город Самара</w:t>
            </w:r>
          </w:p>
        </w:tc>
      </w:tr>
      <w:tr w:rsidR="009A056D" w:rsidRPr="00183EBC" w14:paraId="75B0C134" w14:textId="77777777" w:rsidTr="000D76F1">
        <w:trPr>
          <w:trHeight w:val="20"/>
          <w:jc w:val="center"/>
        </w:trPr>
        <w:tc>
          <w:tcPr>
            <w:tcW w:w="256" w:type="pct"/>
          </w:tcPr>
          <w:p w14:paraId="65AE63E6" w14:textId="77777777" w:rsidR="009A056D" w:rsidRPr="00183EBC" w:rsidRDefault="009A056D" w:rsidP="000D76F1">
            <w:pPr>
              <w:pStyle w:val="aff2"/>
              <w:numPr>
                <w:ilvl w:val="0"/>
                <w:numId w:val="35"/>
              </w:numPr>
            </w:pPr>
          </w:p>
        </w:tc>
        <w:tc>
          <w:tcPr>
            <w:tcW w:w="4744" w:type="pct"/>
          </w:tcPr>
          <w:p w14:paraId="6E3B5820" w14:textId="5E657EA5" w:rsidR="009A056D" w:rsidRPr="00183EBC" w:rsidRDefault="009A056D" w:rsidP="004F218D">
            <w:pPr>
              <w:pStyle w:val="aff2"/>
            </w:pPr>
            <w:r w:rsidRPr="00183EBC">
              <w:t>ПАО «ОДК-Сатурн», город Рыбинск</w:t>
            </w:r>
            <w:r>
              <w:t>, Ярославская область</w:t>
            </w:r>
          </w:p>
        </w:tc>
      </w:tr>
      <w:tr w:rsidR="009A056D" w:rsidRPr="00183EBC" w14:paraId="1FEE9784" w14:textId="77777777" w:rsidTr="000D76F1">
        <w:trPr>
          <w:trHeight w:val="20"/>
          <w:jc w:val="center"/>
        </w:trPr>
        <w:tc>
          <w:tcPr>
            <w:tcW w:w="256" w:type="pct"/>
          </w:tcPr>
          <w:p w14:paraId="18F0D237" w14:textId="77777777" w:rsidR="009A056D" w:rsidRPr="00183EBC" w:rsidRDefault="009A056D" w:rsidP="000D76F1">
            <w:pPr>
              <w:pStyle w:val="aff2"/>
              <w:numPr>
                <w:ilvl w:val="0"/>
                <w:numId w:val="35"/>
              </w:numPr>
            </w:pPr>
          </w:p>
        </w:tc>
        <w:tc>
          <w:tcPr>
            <w:tcW w:w="4744" w:type="pct"/>
          </w:tcPr>
          <w:p w14:paraId="69BD583A" w14:textId="3AF5B921" w:rsidR="009A056D" w:rsidRPr="00183EBC" w:rsidRDefault="009A056D" w:rsidP="004F218D">
            <w:pPr>
              <w:pStyle w:val="aff2"/>
            </w:pPr>
            <w:r w:rsidRPr="00183EBC">
              <w:t>ФГБОУ ВО «Московский государст</w:t>
            </w:r>
            <w:r w:rsidR="00D5153E">
              <w:t>венный технический университет «СТАНКИН</w:t>
            </w:r>
            <w:r w:rsidRPr="00183EBC">
              <w:t>», город Москва</w:t>
            </w:r>
          </w:p>
        </w:tc>
      </w:tr>
      <w:tr w:rsidR="009A056D" w:rsidRPr="00183EBC" w14:paraId="2920F9EA" w14:textId="77777777" w:rsidTr="000D76F1">
        <w:trPr>
          <w:trHeight w:val="20"/>
          <w:jc w:val="center"/>
        </w:trPr>
        <w:tc>
          <w:tcPr>
            <w:tcW w:w="256" w:type="pct"/>
          </w:tcPr>
          <w:p w14:paraId="1F3772C1" w14:textId="77777777" w:rsidR="009A056D" w:rsidRPr="00183EBC" w:rsidRDefault="009A056D" w:rsidP="000D76F1">
            <w:pPr>
              <w:pStyle w:val="aff2"/>
              <w:numPr>
                <w:ilvl w:val="0"/>
                <w:numId w:val="35"/>
              </w:numPr>
            </w:pPr>
          </w:p>
        </w:tc>
        <w:tc>
          <w:tcPr>
            <w:tcW w:w="4744" w:type="pct"/>
          </w:tcPr>
          <w:p w14:paraId="2D3A1AC0" w14:textId="4D8296A1" w:rsidR="009A056D" w:rsidRPr="00183EBC" w:rsidRDefault="009A056D" w:rsidP="004F218D">
            <w:pPr>
              <w:pStyle w:val="aff2"/>
            </w:pPr>
            <w:r w:rsidRPr="00183EBC">
              <w:t>ФГБОУ ВО «Московский государственный т</w:t>
            </w:r>
            <w:r w:rsidR="00D5153E">
              <w:t>ехнический университет имени Н.</w:t>
            </w:r>
            <w:r w:rsidRPr="00183EBC">
              <w:t>Э. Баумана (национальный исследовательский университет)», город Москва</w:t>
            </w:r>
          </w:p>
        </w:tc>
      </w:tr>
      <w:tr w:rsidR="009A056D" w:rsidRPr="00183EBC" w14:paraId="7AD28B8C" w14:textId="77777777" w:rsidTr="000D76F1">
        <w:trPr>
          <w:trHeight w:val="20"/>
          <w:jc w:val="center"/>
        </w:trPr>
        <w:tc>
          <w:tcPr>
            <w:tcW w:w="256" w:type="pct"/>
          </w:tcPr>
          <w:p w14:paraId="71204864" w14:textId="77777777" w:rsidR="009A056D" w:rsidRPr="00183EBC" w:rsidRDefault="009A056D" w:rsidP="000D76F1">
            <w:pPr>
              <w:pStyle w:val="aff2"/>
              <w:numPr>
                <w:ilvl w:val="0"/>
                <w:numId w:val="35"/>
              </w:numPr>
            </w:pPr>
          </w:p>
        </w:tc>
        <w:tc>
          <w:tcPr>
            <w:tcW w:w="4744" w:type="pct"/>
          </w:tcPr>
          <w:p w14:paraId="7E8621FB" w14:textId="77777777" w:rsidR="009A056D" w:rsidRPr="00183EBC" w:rsidRDefault="009A056D" w:rsidP="004F218D">
            <w:pPr>
              <w:pStyle w:val="aff2"/>
            </w:pPr>
            <w:r w:rsidRPr="00183EBC">
              <w:t>ФГБУ «В</w:t>
            </w:r>
            <w:r>
              <w:t>НИИ</w:t>
            </w:r>
            <w:r w:rsidRPr="00183EBC">
              <w:t xml:space="preserve"> труда» Минтруда России, город Москва</w:t>
            </w:r>
          </w:p>
        </w:tc>
      </w:tr>
    </w:tbl>
    <w:p w14:paraId="445973EF" w14:textId="77777777" w:rsidR="003E20BC" w:rsidRPr="00183EBC" w:rsidRDefault="003E20BC" w:rsidP="008615F6"/>
    <w:sectPr w:rsidR="003E20BC" w:rsidRPr="00183EBC" w:rsidSect="00507BB8"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BAF5F" w16cex:dateUtc="2023-02-18T17:11:00Z"/>
  <w16cex:commentExtensible w16cex:durableId="27938D8B" w16cex:dateUtc="2023-02-12T13:08:00Z"/>
  <w16cex:commentExtensible w16cex:durableId="279BB500" w16cex:dateUtc="2023-02-18T17:35:00Z"/>
  <w16cex:commentExtensible w16cex:durableId="279BB3E0" w16cex:dateUtc="2023-02-18T17:30:00Z"/>
  <w16cex:commentExtensible w16cex:durableId="279BB3F2" w16cex:dateUtc="2023-02-18T17:30:00Z"/>
  <w16cex:commentExtensible w16cex:durableId="279BB57C" w16cex:dateUtc="2023-02-18T17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29AE8CE" w16cid:durableId="279BAF5F"/>
  <w16cid:commentId w16cid:paraId="7C92AC60" w16cid:durableId="279BAE59"/>
  <w16cid:commentId w16cid:paraId="023FDA43" w16cid:durableId="27938D8B"/>
  <w16cid:commentId w16cid:paraId="01F668C0" w16cid:durableId="279BB500"/>
  <w16cid:commentId w16cid:paraId="30650F00" w16cid:durableId="279BAE5B"/>
  <w16cid:commentId w16cid:paraId="213310A0" w16cid:durableId="279BB3E0"/>
  <w16cid:commentId w16cid:paraId="146F9223" w16cid:durableId="279BAE5C"/>
  <w16cid:commentId w16cid:paraId="3935D4FD" w16cid:durableId="279BB3F2"/>
  <w16cid:commentId w16cid:paraId="12A4A949" w16cid:durableId="279BAE5D"/>
  <w16cid:commentId w16cid:paraId="3254150F" w16cid:durableId="279BB57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D2CCFD" w14:textId="77777777" w:rsidR="00E00268" w:rsidRDefault="00E00268" w:rsidP="0085401D">
      <w:r>
        <w:separator/>
      </w:r>
    </w:p>
  </w:endnote>
  <w:endnote w:type="continuationSeparator" w:id="0">
    <w:p w14:paraId="09DF31A6" w14:textId="77777777" w:rsidR="00E00268" w:rsidRDefault="00E00268" w:rsidP="0085401D"/>
  </w:endnote>
  <w:endnote w:id="1">
    <w:p w14:paraId="35A323D6" w14:textId="77777777" w:rsidR="00A050F0" w:rsidRPr="000B02F1" w:rsidRDefault="00A050F0" w:rsidP="000B02F1">
      <w:pPr>
        <w:pStyle w:val="ae"/>
        <w:rPr>
          <w:szCs w:val="20"/>
        </w:rPr>
      </w:pPr>
      <w:r w:rsidRPr="000B02F1">
        <w:rPr>
          <w:szCs w:val="20"/>
          <w:vertAlign w:val="superscript"/>
        </w:rPr>
        <w:endnoteRef/>
      </w:r>
      <w:r w:rsidRPr="000B02F1">
        <w:rPr>
          <w:szCs w:val="20"/>
        </w:rPr>
        <w:t xml:space="preserve"> Общероссийский классификатор занятий.</w:t>
      </w:r>
    </w:p>
  </w:endnote>
  <w:endnote w:id="2">
    <w:p w14:paraId="4EA29671" w14:textId="77777777" w:rsidR="00A050F0" w:rsidRPr="000B02F1" w:rsidRDefault="00A050F0" w:rsidP="007F136B">
      <w:pPr>
        <w:pStyle w:val="ae"/>
      </w:pPr>
      <w:r w:rsidRPr="000B02F1">
        <w:rPr>
          <w:vertAlign w:val="superscript"/>
        </w:rPr>
        <w:endnoteRef/>
      </w:r>
      <w:r w:rsidRPr="000B02F1">
        <w:t xml:space="preserve"> Общероссийский классификатор видов экономической деятельности.</w:t>
      </w:r>
    </w:p>
  </w:endnote>
  <w:endnote w:id="3">
    <w:p w14:paraId="4E7254C0" w14:textId="354E8B17" w:rsidR="00A050F0" w:rsidRPr="0016355D" w:rsidRDefault="00A050F0" w:rsidP="00133DDF">
      <w:pPr>
        <w:pStyle w:val="ae"/>
        <w:rPr>
          <w:szCs w:val="20"/>
        </w:rPr>
      </w:pPr>
      <w:r w:rsidRPr="0016355D">
        <w:rPr>
          <w:rStyle w:val="af0"/>
          <w:szCs w:val="20"/>
        </w:rPr>
        <w:endnoteRef/>
      </w:r>
      <w:r w:rsidRPr="0016355D">
        <w:rPr>
          <w:szCs w:val="20"/>
        </w:rPr>
        <w:t xml:space="preserve"> </w:t>
      </w:r>
      <w:r w:rsidR="00133DDF" w:rsidRPr="00133DDF">
        <w:rPr>
          <w:szCs w:val="20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 w:rsidR="00133DDF">
        <w:rPr>
          <w:szCs w:val="20"/>
        </w:rPr>
        <w:br/>
      </w:r>
      <w:r w:rsidR="00133DDF" w:rsidRPr="00133DDF">
        <w:rPr>
          <w:szCs w:val="20"/>
        </w:rPr>
        <w:t xml:space="preserve">29 января 2021 г., регистрационный № 62277) с изменениями, внесенными приказом Минздрава России </w:t>
      </w:r>
      <w:r w:rsidR="008875EC">
        <w:rPr>
          <w:szCs w:val="20"/>
        </w:rPr>
        <w:br/>
      </w:r>
      <w:r w:rsidR="00133DDF" w:rsidRPr="008875EC">
        <w:rPr>
          <w:szCs w:val="20"/>
        </w:rPr>
        <w:t>от 1 февраля 2022 г. № 44н (зарегистрирован Минюстом России 9 февраля 2022 г., регистрационный № 67206), действует до 1 апреля</w:t>
      </w:r>
      <w:r w:rsidR="00133DDF" w:rsidRPr="00133DDF">
        <w:rPr>
          <w:szCs w:val="20"/>
        </w:rPr>
        <w:t xml:space="preserve"> 2027 г.</w:t>
      </w:r>
    </w:p>
  </w:endnote>
  <w:endnote w:id="4">
    <w:p w14:paraId="132A3294" w14:textId="06DCD8D4" w:rsidR="00A050F0" w:rsidRPr="0016355D" w:rsidRDefault="00A050F0" w:rsidP="007517BE">
      <w:pPr>
        <w:pStyle w:val="ae"/>
        <w:rPr>
          <w:szCs w:val="20"/>
        </w:rPr>
      </w:pPr>
      <w:r w:rsidRPr="0016355D">
        <w:rPr>
          <w:rStyle w:val="af0"/>
          <w:szCs w:val="20"/>
        </w:rPr>
        <w:endnoteRef/>
      </w:r>
      <w:r w:rsidRPr="0016355D">
        <w:rPr>
          <w:szCs w:val="20"/>
        </w:rPr>
        <w:t xml:space="preserve"> </w:t>
      </w:r>
      <w:bookmarkStart w:id="19" w:name="_Hlk127138315"/>
      <w:r w:rsidRPr="0016355D">
        <w:rPr>
          <w:szCs w:val="20"/>
        </w:rPr>
        <w:t>Постановление Правительства Р</w:t>
      </w:r>
      <w:r>
        <w:rPr>
          <w:szCs w:val="20"/>
        </w:rPr>
        <w:t xml:space="preserve">оссийской </w:t>
      </w:r>
      <w:r w:rsidRPr="0016355D">
        <w:rPr>
          <w:szCs w:val="20"/>
        </w:rPr>
        <w:t>Ф</w:t>
      </w:r>
      <w:r>
        <w:rPr>
          <w:szCs w:val="20"/>
        </w:rPr>
        <w:t>едерации</w:t>
      </w:r>
      <w:r w:rsidRPr="0016355D">
        <w:rPr>
          <w:szCs w:val="20"/>
        </w:rPr>
        <w:t xml:space="preserve"> от 16 сентября 2020 г. № 1479 «Об утверждении Правил противопожарного режима в Российской Федерации»</w:t>
      </w:r>
      <w:bookmarkEnd w:id="19"/>
      <w:r w:rsidR="00133DDF">
        <w:rPr>
          <w:szCs w:val="20"/>
        </w:rPr>
        <w:t>,</w:t>
      </w:r>
      <w:r w:rsidR="00133DDF" w:rsidRPr="00133DDF">
        <w:rPr>
          <w:szCs w:val="20"/>
        </w:rPr>
        <w:t xml:space="preserve"> действует до 31 декабря 2026 г. включительно.</w:t>
      </w:r>
    </w:p>
  </w:endnote>
  <w:endnote w:id="5">
    <w:p w14:paraId="54E30FA9" w14:textId="6176EFBE" w:rsidR="00A050F0" w:rsidRPr="0016355D" w:rsidRDefault="00A050F0" w:rsidP="007517BE">
      <w:pPr>
        <w:pStyle w:val="ae"/>
        <w:rPr>
          <w:szCs w:val="20"/>
        </w:rPr>
      </w:pPr>
      <w:r w:rsidRPr="0016355D">
        <w:rPr>
          <w:rStyle w:val="af0"/>
          <w:szCs w:val="20"/>
        </w:rPr>
        <w:endnoteRef/>
      </w:r>
      <w:r w:rsidRPr="0016355D">
        <w:rPr>
          <w:szCs w:val="20"/>
        </w:rPr>
        <w:t xml:space="preserve"> </w:t>
      </w:r>
      <w:bookmarkStart w:id="20" w:name="_Hlk68114557"/>
      <w:r w:rsidRPr="007660EB">
        <w:rPr>
          <w:color w:val="000000"/>
          <w:szCs w:val="20"/>
          <w:shd w:val="clear" w:color="auto" w:fill="FFFFFF"/>
        </w:rPr>
        <w:t>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</w:t>
      </w:r>
      <w:r w:rsidR="00133DDF" w:rsidRPr="00133DDF">
        <w:rPr>
          <w:szCs w:val="20"/>
        </w:rPr>
        <w:t xml:space="preserve">, действует до 1 сентября 2026 г. </w:t>
      </w:r>
      <w:r>
        <w:rPr>
          <w:szCs w:val="20"/>
        </w:rPr>
        <w:t xml:space="preserve"> </w:t>
      </w:r>
      <w:bookmarkEnd w:id="20"/>
    </w:p>
  </w:endnote>
  <w:endnote w:id="6">
    <w:p w14:paraId="25DCB391" w14:textId="77777777" w:rsidR="00A050F0" w:rsidRPr="000B02F1" w:rsidRDefault="00A050F0" w:rsidP="007F136B">
      <w:pPr>
        <w:pStyle w:val="ae"/>
      </w:pPr>
      <w:r w:rsidRPr="000B02F1">
        <w:rPr>
          <w:vertAlign w:val="superscript"/>
        </w:rPr>
        <w:endnoteRef/>
      </w:r>
      <w:r w:rsidRPr="000B02F1">
        <w:t xml:space="preserve"> Единый квалификационный справочник должностей руководителей, специалистов и служащих.</w:t>
      </w:r>
    </w:p>
  </w:endnote>
  <w:endnote w:id="7">
    <w:p w14:paraId="1EE18E1B" w14:textId="77777777" w:rsidR="00A050F0" w:rsidRPr="000B02F1" w:rsidRDefault="00A050F0" w:rsidP="007F136B">
      <w:pPr>
        <w:pStyle w:val="ae"/>
      </w:pPr>
      <w:r w:rsidRPr="000B02F1">
        <w:rPr>
          <w:rStyle w:val="af0"/>
          <w:szCs w:val="20"/>
        </w:rPr>
        <w:endnoteRef/>
      </w:r>
      <w:r w:rsidRPr="000B02F1">
        <w:t xml:space="preserve"> Общероссийский классификатор профессий рабочих, должностей служащих и тарифных разрядов.</w:t>
      </w:r>
    </w:p>
  </w:endnote>
  <w:endnote w:id="8">
    <w:p w14:paraId="45C0572E" w14:textId="2FFD4E16" w:rsidR="008875EC" w:rsidRDefault="008875EC">
      <w:pPr>
        <w:pStyle w:val="ae"/>
      </w:pPr>
      <w:r>
        <w:rPr>
          <w:rStyle w:val="af0"/>
        </w:rPr>
        <w:endnoteRef/>
      </w:r>
      <w:r>
        <w:t xml:space="preserve"> </w:t>
      </w:r>
      <w:r w:rsidRPr="008875EC">
        <w:t>Общероссийский классификатор специальностей по образованию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42EE00" w14:textId="77777777" w:rsidR="00A050F0" w:rsidRDefault="00A050F0" w:rsidP="008C2564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05B13997" w14:textId="77777777" w:rsidR="00A050F0" w:rsidRDefault="00A050F0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31633" w14:textId="77777777" w:rsidR="00E00268" w:rsidRDefault="00E00268" w:rsidP="0085401D">
      <w:r>
        <w:separator/>
      </w:r>
    </w:p>
  </w:footnote>
  <w:footnote w:type="continuationSeparator" w:id="0">
    <w:p w14:paraId="3872BC15" w14:textId="77777777" w:rsidR="00E00268" w:rsidRDefault="00E00268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DD4476" w14:textId="77777777" w:rsidR="00A050F0" w:rsidRDefault="00A050F0" w:rsidP="00CD210F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B98300A" w14:textId="77777777" w:rsidR="00A050F0" w:rsidRDefault="00A050F0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BCF08A" w14:textId="77777777" w:rsidR="00A050F0" w:rsidRPr="008E34DD" w:rsidRDefault="00A050F0">
    <w:pPr>
      <w:pStyle w:val="af4"/>
      <w:rPr>
        <w:rStyle w:val="af3"/>
      </w:rPr>
    </w:pPr>
    <w:r w:rsidRPr="008E34DD">
      <w:rPr>
        <w:rStyle w:val="af3"/>
      </w:rPr>
      <w:fldChar w:fldCharType="begin"/>
    </w:r>
    <w:r w:rsidRPr="008E34DD">
      <w:rPr>
        <w:rStyle w:val="af3"/>
      </w:rPr>
      <w:instrText xml:space="preserve"> PAGE   \* MERGEFORMAT </w:instrText>
    </w:r>
    <w:r w:rsidRPr="008E34DD">
      <w:rPr>
        <w:rStyle w:val="af3"/>
      </w:rPr>
      <w:fldChar w:fldCharType="separate"/>
    </w:r>
    <w:r w:rsidR="00EF7AA8">
      <w:rPr>
        <w:rStyle w:val="af3"/>
        <w:noProof/>
      </w:rPr>
      <w:t>2</w:t>
    </w:r>
    <w:r w:rsidRPr="008E34DD">
      <w:rPr>
        <w:rStyle w:val="af3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61E29" w14:textId="77777777" w:rsidR="00A050F0" w:rsidRPr="000D76F1" w:rsidRDefault="00A050F0">
    <w:pPr>
      <w:pStyle w:val="af4"/>
      <w:rPr>
        <w:rStyle w:val="af3"/>
      </w:rPr>
    </w:pPr>
    <w:r w:rsidRPr="000D76F1">
      <w:rPr>
        <w:rStyle w:val="af3"/>
      </w:rPr>
      <w:fldChar w:fldCharType="begin"/>
    </w:r>
    <w:r w:rsidRPr="000D76F1">
      <w:rPr>
        <w:rStyle w:val="af3"/>
      </w:rPr>
      <w:instrText xml:space="preserve"> PAGE   \* MERGEFORMAT </w:instrText>
    </w:r>
    <w:r w:rsidRPr="000D76F1">
      <w:rPr>
        <w:rStyle w:val="af3"/>
      </w:rPr>
      <w:fldChar w:fldCharType="separate"/>
    </w:r>
    <w:r w:rsidR="00EF7AA8">
      <w:rPr>
        <w:rStyle w:val="af3"/>
        <w:noProof/>
      </w:rPr>
      <w:t>3</w:t>
    </w:r>
    <w:r w:rsidRPr="000D76F1">
      <w:rPr>
        <w:rStyle w:val="af3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FE640B"/>
    <w:multiLevelType w:val="hybridMultilevel"/>
    <w:tmpl w:val="3CF0135E"/>
    <w:lvl w:ilvl="0" w:tplc="2F44C4D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7">
    <w:nsid w:val="303A6CD2"/>
    <w:multiLevelType w:val="hybridMultilevel"/>
    <w:tmpl w:val="514659C8"/>
    <w:lvl w:ilvl="0" w:tplc="C7E08E7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537B42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7D2962DE"/>
    <w:multiLevelType w:val="hybridMultilevel"/>
    <w:tmpl w:val="E57A4094"/>
    <w:lvl w:ilvl="0" w:tplc="9F7CD86A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19"/>
  </w:num>
  <w:num w:numId="4">
    <w:abstractNumId w:val="18"/>
  </w:num>
  <w:num w:numId="5">
    <w:abstractNumId w:val="21"/>
  </w:num>
  <w:num w:numId="6">
    <w:abstractNumId w:val="12"/>
  </w:num>
  <w:num w:numId="7">
    <w:abstractNumId w:val="31"/>
  </w:num>
  <w:num w:numId="8">
    <w:abstractNumId w:val="24"/>
  </w:num>
  <w:num w:numId="9">
    <w:abstractNumId w:val="22"/>
  </w:num>
  <w:num w:numId="10">
    <w:abstractNumId w:val="34"/>
  </w:num>
  <w:num w:numId="11">
    <w:abstractNumId w:val="8"/>
  </w:num>
  <w:num w:numId="12">
    <w:abstractNumId w:val="33"/>
  </w:num>
  <w:num w:numId="13">
    <w:abstractNumId w:val="28"/>
  </w:num>
  <w:num w:numId="14">
    <w:abstractNumId w:val="16"/>
  </w:num>
  <w:num w:numId="15">
    <w:abstractNumId w:val="29"/>
  </w:num>
  <w:num w:numId="16">
    <w:abstractNumId w:val="25"/>
  </w:num>
  <w:num w:numId="17">
    <w:abstractNumId w:val="20"/>
  </w:num>
  <w:num w:numId="18">
    <w:abstractNumId w:val="32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30"/>
  </w:num>
  <w:num w:numId="29">
    <w:abstractNumId w:val="10"/>
  </w:num>
  <w:num w:numId="30">
    <w:abstractNumId w:val="13"/>
  </w:num>
  <w:num w:numId="31">
    <w:abstractNumId w:val="27"/>
  </w:num>
  <w:num w:numId="32">
    <w:abstractNumId w:val="14"/>
  </w:num>
  <w:num w:numId="33">
    <w:abstractNumId w:val="23"/>
  </w:num>
  <w:num w:numId="34">
    <w:abstractNumId w:val="17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045455"/>
    <w:rsid w:val="00001DC3"/>
    <w:rsid w:val="00002506"/>
    <w:rsid w:val="000056D4"/>
    <w:rsid w:val="00007032"/>
    <w:rsid w:val="00013B60"/>
    <w:rsid w:val="00014209"/>
    <w:rsid w:val="00014BCA"/>
    <w:rsid w:val="000150DC"/>
    <w:rsid w:val="00017BD7"/>
    <w:rsid w:val="0002029A"/>
    <w:rsid w:val="00020CDA"/>
    <w:rsid w:val="00021164"/>
    <w:rsid w:val="000225CA"/>
    <w:rsid w:val="00024218"/>
    <w:rsid w:val="0002524A"/>
    <w:rsid w:val="00025581"/>
    <w:rsid w:val="000269B5"/>
    <w:rsid w:val="00033FAB"/>
    <w:rsid w:val="00034A1E"/>
    <w:rsid w:val="00034A78"/>
    <w:rsid w:val="00040678"/>
    <w:rsid w:val="00041D0F"/>
    <w:rsid w:val="00045455"/>
    <w:rsid w:val="00046A47"/>
    <w:rsid w:val="00046BC3"/>
    <w:rsid w:val="00052FB1"/>
    <w:rsid w:val="00053DC8"/>
    <w:rsid w:val="00054FAD"/>
    <w:rsid w:val="0005786B"/>
    <w:rsid w:val="00061852"/>
    <w:rsid w:val="00064388"/>
    <w:rsid w:val="00065560"/>
    <w:rsid w:val="0006663A"/>
    <w:rsid w:val="00066BEF"/>
    <w:rsid w:val="000673F6"/>
    <w:rsid w:val="00067607"/>
    <w:rsid w:val="00071531"/>
    <w:rsid w:val="00071543"/>
    <w:rsid w:val="000724C2"/>
    <w:rsid w:val="000725C4"/>
    <w:rsid w:val="0007334B"/>
    <w:rsid w:val="0007365F"/>
    <w:rsid w:val="0007414C"/>
    <w:rsid w:val="00082104"/>
    <w:rsid w:val="00082A7B"/>
    <w:rsid w:val="000834F4"/>
    <w:rsid w:val="0008429E"/>
    <w:rsid w:val="00084FE7"/>
    <w:rsid w:val="00086402"/>
    <w:rsid w:val="00087D47"/>
    <w:rsid w:val="00090F10"/>
    <w:rsid w:val="00092D75"/>
    <w:rsid w:val="0009608B"/>
    <w:rsid w:val="00096677"/>
    <w:rsid w:val="000A0845"/>
    <w:rsid w:val="000A17C5"/>
    <w:rsid w:val="000A1828"/>
    <w:rsid w:val="000A2C48"/>
    <w:rsid w:val="000A4959"/>
    <w:rsid w:val="000A50BE"/>
    <w:rsid w:val="000A7484"/>
    <w:rsid w:val="000A77B2"/>
    <w:rsid w:val="000B02F1"/>
    <w:rsid w:val="000B04B1"/>
    <w:rsid w:val="000B35FF"/>
    <w:rsid w:val="000B4B24"/>
    <w:rsid w:val="000C1BE3"/>
    <w:rsid w:val="000C2C4B"/>
    <w:rsid w:val="000C6486"/>
    <w:rsid w:val="000D0AAE"/>
    <w:rsid w:val="000D1BEC"/>
    <w:rsid w:val="000D2129"/>
    <w:rsid w:val="000D2C01"/>
    <w:rsid w:val="000D3B5A"/>
    <w:rsid w:val="000D3F00"/>
    <w:rsid w:val="000D4708"/>
    <w:rsid w:val="000D76F1"/>
    <w:rsid w:val="000E13DB"/>
    <w:rsid w:val="000E2B6F"/>
    <w:rsid w:val="000E3D54"/>
    <w:rsid w:val="000E450C"/>
    <w:rsid w:val="000E468D"/>
    <w:rsid w:val="000E51AD"/>
    <w:rsid w:val="000E680B"/>
    <w:rsid w:val="000E6F92"/>
    <w:rsid w:val="000F2BB4"/>
    <w:rsid w:val="000F451D"/>
    <w:rsid w:val="00104F32"/>
    <w:rsid w:val="0010688B"/>
    <w:rsid w:val="00112CBE"/>
    <w:rsid w:val="0011376F"/>
    <w:rsid w:val="00113EA2"/>
    <w:rsid w:val="00116F12"/>
    <w:rsid w:val="0011728A"/>
    <w:rsid w:val="001204CC"/>
    <w:rsid w:val="00121FB7"/>
    <w:rsid w:val="0012250A"/>
    <w:rsid w:val="00124A41"/>
    <w:rsid w:val="00126130"/>
    <w:rsid w:val="00131215"/>
    <w:rsid w:val="00133DDF"/>
    <w:rsid w:val="00135850"/>
    <w:rsid w:val="0013737C"/>
    <w:rsid w:val="00140B27"/>
    <w:rsid w:val="00142A55"/>
    <w:rsid w:val="00143280"/>
    <w:rsid w:val="00147233"/>
    <w:rsid w:val="00150755"/>
    <w:rsid w:val="0015075B"/>
    <w:rsid w:val="0015274A"/>
    <w:rsid w:val="00152B1E"/>
    <w:rsid w:val="00154EBD"/>
    <w:rsid w:val="001620B4"/>
    <w:rsid w:val="00163537"/>
    <w:rsid w:val="00164D0B"/>
    <w:rsid w:val="00165BF5"/>
    <w:rsid w:val="001671B9"/>
    <w:rsid w:val="001710E4"/>
    <w:rsid w:val="0017351A"/>
    <w:rsid w:val="00174AFC"/>
    <w:rsid w:val="0017684F"/>
    <w:rsid w:val="001830A0"/>
    <w:rsid w:val="00183914"/>
    <w:rsid w:val="00183EBC"/>
    <w:rsid w:val="00183F67"/>
    <w:rsid w:val="00187845"/>
    <w:rsid w:val="00191FAC"/>
    <w:rsid w:val="001947D0"/>
    <w:rsid w:val="0019541E"/>
    <w:rsid w:val="00197517"/>
    <w:rsid w:val="001A005D"/>
    <w:rsid w:val="001A0B36"/>
    <w:rsid w:val="001A1AEB"/>
    <w:rsid w:val="001A4E6C"/>
    <w:rsid w:val="001B0154"/>
    <w:rsid w:val="001B0702"/>
    <w:rsid w:val="001B1548"/>
    <w:rsid w:val="001B2742"/>
    <w:rsid w:val="001B43DE"/>
    <w:rsid w:val="001B5A3F"/>
    <w:rsid w:val="001B67D6"/>
    <w:rsid w:val="001B7136"/>
    <w:rsid w:val="001C34E1"/>
    <w:rsid w:val="001C386B"/>
    <w:rsid w:val="001C5791"/>
    <w:rsid w:val="001C5949"/>
    <w:rsid w:val="001C7D10"/>
    <w:rsid w:val="001D5E99"/>
    <w:rsid w:val="001E55AD"/>
    <w:rsid w:val="001E6729"/>
    <w:rsid w:val="001F144A"/>
    <w:rsid w:val="001F144E"/>
    <w:rsid w:val="001F603C"/>
    <w:rsid w:val="00203405"/>
    <w:rsid w:val="0020719D"/>
    <w:rsid w:val="00212DC5"/>
    <w:rsid w:val="00214FF0"/>
    <w:rsid w:val="0022254B"/>
    <w:rsid w:val="0022265F"/>
    <w:rsid w:val="00226956"/>
    <w:rsid w:val="00226A55"/>
    <w:rsid w:val="00227405"/>
    <w:rsid w:val="002315F3"/>
    <w:rsid w:val="00231E42"/>
    <w:rsid w:val="00233D6A"/>
    <w:rsid w:val="00235028"/>
    <w:rsid w:val="00235E08"/>
    <w:rsid w:val="00236BDA"/>
    <w:rsid w:val="0024079C"/>
    <w:rsid w:val="00240C7F"/>
    <w:rsid w:val="002410B5"/>
    <w:rsid w:val="00242139"/>
    <w:rsid w:val="00242396"/>
    <w:rsid w:val="002428F9"/>
    <w:rsid w:val="002432A3"/>
    <w:rsid w:val="00243ED9"/>
    <w:rsid w:val="00245378"/>
    <w:rsid w:val="00245FA5"/>
    <w:rsid w:val="00246C8F"/>
    <w:rsid w:val="00253361"/>
    <w:rsid w:val="00256BE7"/>
    <w:rsid w:val="00260344"/>
    <w:rsid w:val="00260D29"/>
    <w:rsid w:val="002612B1"/>
    <w:rsid w:val="002631CB"/>
    <w:rsid w:val="00265372"/>
    <w:rsid w:val="00267E32"/>
    <w:rsid w:val="00270A63"/>
    <w:rsid w:val="0027228B"/>
    <w:rsid w:val="00273B33"/>
    <w:rsid w:val="002747F2"/>
    <w:rsid w:val="00275032"/>
    <w:rsid w:val="002757F7"/>
    <w:rsid w:val="002764C4"/>
    <w:rsid w:val="0028083D"/>
    <w:rsid w:val="0028097A"/>
    <w:rsid w:val="002846F8"/>
    <w:rsid w:val="00285C92"/>
    <w:rsid w:val="0029067A"/>
    <w:rsid w:val="0029282F"/>
    <w:rsid w:val="002969B1"/>
    <w:rsid w:val="00297699"/>
    <w:rsid w:val="002A09A6"/>
    <w:rsid w:val="002A0DBB"/>
    <w:rsid w:val="002A1D54"/>
    <w:rsid w:val="002A23F7"/>
    <w:rsid w:val="002A24B7"/>
    <w:rsid w:val="002A2947"/>
    <w:rsid w:val="002A3D91"/>
    <w:rsid w:val="002A7306"/>
    <w:rsid w:val="002A7860"/>
    <w:rsid w:val="002B25BF"/>
    <w:rsid w:val="002B4461"/>
    <w:rsid w:val="002B4E76"/>
    <w:rsid w:val="002B5C38"/>
    <w:rsid w:val="002B7258"/>
    <w:rsid w:val="002C0015"/>
    <w:rsid w:val="002C2D4C"/>
    <w:rsid w:val="002C346B"/>
    <w:rsid w:val="002C3B6E"/>
    <w:rsid w:val="002C511D"/>
    <w:rsid w:val="002C69DD"/>
    <w:rsid w:val="002C737A"/>
    <w:rsid w:val="002D248D"/>
    <w:rsid w:val="002D2BCF"/>
    <w:rsid w:val="002D4179"/>
    <w:rsid w:val="002D63E7"/>
    <w:rsid w:val="002D7AC4"/>
    <w:rsid w:val="002E10EF"/>
    <w:rsid w:val="002E1D34"/>
    <w:rsid w:val="002E2D0D"/>
    <w:rsid w:val="002E5D78"/>
    <w:rsid w:val="002E6485"/>
    <w:rsid w:val="002E67D2"/>
    <w:rsid w:val="002E7265"/>
    <w:rsid w:val="002F18AE"/>
    <w:rsid w:val="002F5A7D"/>
    <w:rsid w:val="002F5BA7"/>
    <w:rsid w:val="00301AEC"/>
    <w:rsid w:val="00303A0F"/>
    <w:rsid w:val="0031021B"/>
    <w:rsid w:val="003130A4"/>
    <w:rsid w:val="00314219"/>
    <w:rsid w:val="00314D86"/>
    <w:rsid w:val="00315036"/>
    <w:rsid w:val="00315886"/>
    <w:rsid w:val="0031593F"/>
    <w:rsid w:val="00317CFB"/>
    <w:rsid w:val="00320C88"/>
    <w:rsid w:val="00321303"/>
    <w:rsid w:val="003221A9"/>
    <w:rsid w:val="0032409F"/>
    <w:rsid w:val="0032437A"/>
    <w:rsid w:val="003246C0"/>
    <w:rsid w:val="003252DE"/>
    <w:rsid w:val="003252FF"/>
    <w:rsid w:val="00325397"/>
    <w:rsid w:val="0033013F"/>
    <w:rsid w:val="00333AFF"/>
    <w:rsid w:val="00336A57"/>
    <w:rsid w:val="00337485"/>
    <w:rsid w:val="00341EAF"/>
    <w:rsid w:val="003421EE"/>
    <w:rsid w:val="00342FCF"/>
    <w:rsid w:val="00343045"/>
    <w:rsid w:val="003436F0"/>
    <w:rsid w:val="00344193"/>
    <w:rsid w:val="00344D0F"/>
    <w:rsid w:val="003453C9"/>
    <w:rsid w:val="003465E2"/>
    <w:rsid w:val="00347805"/>
    <w:rsid w:val="00350027"/>
    <w:rsid w:val="00351087"/>
    <w:rsid w:val="003512D5"/>
    <w:rsid w:val="0035147F"/>
    <w:rsid w:val="00353B0E"/>
    <w:rsid w:val="00354422"/>
    <w:rsid w:val="00357C50"/>
    <w:rsid w:val="00361EAA"/>
    <w:rsid w:val="00364002"/>
    <w:rsid w:val="00364091"/>
    <w:rsid w:val="00365221"/>
    <w:rsid w:val="00366AAC"/>
    <w:rsid w:val="00370246"/>
    <w:rsid w:val="00372088"/>
    <w:rsid w:val="0037301C"/>
    <w:rsid w:val="00373A65"/>
    <w:rsid w:val="003803E8"/>
    <w:rsid w:val="00380EAA"/>
    <w:rsid w:val="00382463"/>
    <w:rsid w:val="00385995"/>
    <w:rsid w:val="00386644"/>
    <w:rsid w:val="00390AF4"/>
    <w:rsid w:val="00392BE7"/>
    <w:rsid w:val="003972FC"/>
    <w:rsid w:val="003A24E8"/>
    <w:rsid w:val="003A3B3D"/>
    <w:rsid w:val="003A4A73"/>
    <w:rsid w:val="003A5487"/>
    <w:rsid w:val="003A57D1"/>
    <w:rsid w:val="003A595F"/>
    <w:rsid w:val="003A59A1"/>
    <w:rsid w:val="003A5A72"/>
    <w:rsid w:val="003A5EA3"/>
    <w:rsid w:val="003A6812"/>
    <w:rsid w:val="003A756D"/>
    <w:rsid w:val="003B304F"/>
    <w:rsid w:val="003B42BA"/>
    <w:rsid w:val="003B44F4"/>
    <w:rsid w:val="003B566C"/>
    <w:rsid w:val="003B56C2"/>
    <w:rsid w:val="003B5C68"/>
    <w:rsid w:val="003C1691"/>
    <w:rsid w:val="003C1B53"/>
    <w:rsid w:val="003C23A6"/>
    <w:rsid w:val="003C28D0"/>
    <w:rsid w:val="003C38AC"/>
    <w:rsid w:val="003C5AA4"/>
    <w:rsid w:val="003D019E"/>
    <w:rsid w:val="003D4E7E"/>
    <w:rsid w:val="003D68E6"/>
    <w:rsid w:val="003E0020"/>
    <w:rsid w:val="003E1604"/>
    <w:rsid w:val="003E20BC"/>
    <w:rsid w:val="003E3199"/>
    <w:rsid w:val="003E44C4"/>
    <w:rsid w:val="003E4800"/>
    <w:rsid w:val="003E4F23"/>
    <w:rsid w:val="003E683B"/>
    <w:rsid w:val="003E7FDB"/>
    <w:rsid w:val="003F3D5A"/>
    <w:rsid w:val="003F3FCB"/>
    <w:rsid w:val="003F442D"/>
    <w:rsid w:val="003F4F5F"/>
    <w:rsid w:val="00400B0C"/>
    <w:rsid w:val="00400BFD"/>
    <w:rsid w:val="00403A5B"/>
    <w:rsid w:val="00405162"/>
    <w:rsid w:val="004051D3"/>
    <w:rsid w:val="00412208"/>
    <w:rsid w:val="0041220B"/>
    <w:rsid w:val="00412417"/>
    <w:rsid w:val="004159D5"/>
    <w:rsid w:val="00415B13"/>
    <w:rsid w:val="00415BF6"/>
    <w:rsid w:val="004162F7"/>
    <w:rsid w:val="00416E6A"/>
    <w:rsid w:val="00417C41"/>
    <w:rsid w:val="004217DE"/>
    <w:rsid w:val="00424A3D"/>
    <w:rsid w:val="0043270B"/>
    <w:rsid w:val="00433787"/>
    <w:rsid w:val="00434609"/>
    <w:rsid w:val="00434822"/>
    <w:rsid w:val="00434E2A"/>
    <w:rsid w:val="0043555F"/>
    <w:rsid w:val="00441E0E"/>
    <w:rsid w:val="004443F0"/>
    <w:rsid w:val="00444DC7"/>
    <w:rsid w:val="00445272"/>
    <w:rsid w:val="00451E97"/>
    <w:rsid w:val="0045414D"/>
    <w:rsid w:val="00454EE6"/>
    <w:rsid w:val="00455457"/>
    <w:rsid w:val="00455D19"/>
    <w:rsid w:val="00460125"/>
    <w:rsid w:val="00462750"/>
    <w:rsid w:val="004640BA"/>
    <w:rsid w:val="00465A67"/>
    <w:rsid w:val="00465EB0"/>
    <w:rsid w:val="004706F5"/>
    <w:rsid w:val="00472006"/>
    <w:rsid w:val="00475035"/>
    <w:rsid w:val="0047585E"/>
    <w:rsid w:val="00475BDF"/>
    <w:rsid w:val="00475DBD"/>
    <w:rsid w:val="004768A8"/>
    <w:rsid w:val="00476B9B"/>
    <w:rsid w:val="00483300"/>
    <w:rsid w:val="00483682"/>
    <w:rsid w:val="004838E7"/>
    <w:rsid w:val="00483AD6"/>
    <w:rsid w:val="004844D9"/>
    <w:rsid w:val="004845D3"/>
    <w:rsid w:val="00487032"/>
    <w:rsid w:val="004927DA"/>
    <w:rsid w:val="00494C78"/>
    <w:rsid w:val="00496B96"/>
    <w:rsid w:val="00497A21"/>
    <w:rsid w:val="004A074D"/>
    <w:rsid w:val="004A087D"/>
    <w:rsid w:val="004A1515"/>
    <w:rsid w:val="004A272E"/>
    <w:rsid w:val="004A3377"/>
    <w:rsid w:val="004A435D"/>
    <w:rsid w:val="004A7FA9"/>
    <w:rsid w:val="004B1565"/>
    <w:rsid w:val="004B1DE0"/>
    <w:rsid w:val="004B4F31"/>
    <w:rsid w:val="004B72C6"/>
    <w:rsid w:val="004C107E"/>
    <w:rsid w:val="004C3DCD"/>
    <w:rsid w:val="004C7141"/>
    <w:rsid w:val="004C7D8F"/>
    <w:rsid w:val="004D0595"/>
    <w:rsid w:val="004D144A"/>
    <w:rsid w:val="004D1D32"/>
    <w:rsid w:val="004D347C"/>
    <w:rsid w:val="004D51CD"/>
    <w:rsid w:val="004D75DF"/>
    <w:rsid w:val="004E3D41"/>
    <w:rsid w:val="004E3D7B"/>
    <w:rsid w:val="004E3DB3"/>
    <w:rsid w:val="004E4DA7"/>
    <w:rsid w:val="004F0469"/>
    <w:rsid w:val="004F218D"/>
    <w:rsid w:val="004F2438"/>
    <w:rsid w:val="004F32DC"/>
    <w:rsid w:val="004F32EB"/>
    <w:rsid w:val="004F6AB3"/>
    <w:rsid w:val="004F7B52"/>
    <w:rsid w:val="00500991"/>
    <w:rsid w:val="0050271B"/>
    <w:rsid w:val="00503823"/>
    <w:rsid w:val="00504D26"/>
    <w:rsid w:val="0050562E"/>
    <w:rsid w:val="00505B27"/>
    <w:rsid w:val="005076D2"/>
    <w:rsid w:val="00507BB8"/>
    <w:rsid w:val="00515F8F"/>
    <w:rsid w:val="00520A10"/>
    <w:rsid w:val="005228E6"/>
    <w:rsid w:val="0052603B"/>
    <w:rsid w:val="00532213"/>
    <w:rsid w:val="005361D2"/>
    <w:rsid w:val="00537CEB"/>
    <w:rsid w:val="0054266C"/>
    <w:rsid w:val="00542E3D"/>
    <w:rsid w:val="005451B8"/>
    <w:rsid w:val="00551164"/>
    <w:rsid w:val="00552377"/>
    <w:rsid w:val="0055276C"/>
    <w:rsid w:val="00553809"/>
    <w:rsid w:val="00555122"/>
    <w:rsid w:val="005601F7"/>
    <w:rsid w:val="00561170"/>
    <w:rsid w:val="00561FBB"/>
    <w:rsid w:val="005646F9"/>
    <w:rsid w:val="005667EA"/>
    <w:rsid w:val="00567359"/>
    <w:rsid w:val="005674E6"/>
    <w:rsid w:val="00571128"/>
    <w:rsid w:val="005724E8"/>
    <w:rsid w:val="00572E01"/>
    <w:rsid w:val="0058047E"/>
    <w:rsid w:val="00582293"/>
    <w:rsid w:val="00583215"/>
    <w:rsid w:val="00584627"/>
    <w:rsid w:val="00590BCA"/>
    <w:rsid w:val="00590DB7"/>
    <w:rsid w:val="00590F63"/>
    <w:rsid w:val="0059304C"/>
    <w:rsid w:val="00593ACA"/>
    <w:rsid w:val="00593EE2"/>
    <w:rsid w:val="005945E2"/>
    <w:rsid w:val="00594C2D"/>
    <w:rsid w:val="00595982"/>
    <w:rsid w:val="005A041A"/>
    <w:rsid w:val="005A1153"/>
    <w:rsid w:val="005A17E0"/>
    <w:rsid w:val="005A33C9"/>
    <w:rsid w:val="005A4202"/>
    <w:rsid w:val="005A4DE3"/>
    <w:rsid w:val="005A64B8"/>
    <w:rsid w:val="005A72D8"/>
    <w:rsid w:val="005A7BE7"/>
    <w:rsid w:val="005B02ED"/>
    <w:rsid w:val="005B0418"/>
    <w:rsid w:val="005B0D0C"/>
    <w:rsid w:val="005B2C85"/>
    <w:rsid w:val="005B3E63"/>
    <w:rsid w:val="005B4EF4"/>
    <w:rsid w:val="005C1007"/>
    <w:rsid w:val="005C11A6"/>
    <w:rsid w:val="005C582A"/>
    <w:rsid w:val="005C733D"/>
    <w:rsid w:val="005D0DAE"/>
    <w:rsid w:val="005D122A"/>
    <w:rsid w:val="005D5911"/>
    <w:rsid w:val="005D5B82"/>
    <w:rsid w:val="005E0855"/>
    <w:rsid w:val="005E0FA3"/>
    <w:rsid w:val="005F534F"/>
    <w:rsid w:val="005F6371"/>
    <w:rsid w:val="005F64C1"/>
    <w:rsid w:val="005F6B88"/>
    <w:rsid w:val="005F73A4"/>
    <w:rsid w:val="00601373"/>
    <w:rsid w:val="00612DCA"/>
    <w:rsid w:val="00614A22"/>
    <w:rsid w:val="006178CC"/>
    <w:rsid w:val="00622078"/>
    <w:rsid w:val="00625DA6"/>
    <w:rsid w:val="006261D5"/>
    <w:rsid w:val="0063076A"/>
    <w:rsid w:val="00630C3B"/>
    <w:rsid w:val="006312D3"/>
    <w:rsid w:val="0063162C"/>
    <w:rsid w:val="006333D6"/>
    <w:rsid w:val="006334EE"/>
    <w:rsid w:val="00634EE4"/>
    <w:rsid w:val="00637A85"/>
    <w:rsid w:val="00641767"/>
    <w:rsid w:val="00641F4C"/>
    <w:rsid w:val="00644F78"/>
    <w:rsid w:val="00645394"/>
    <w:rsid w:val="0065348B"/>
    <w:rsid w:val="00655067"/>
    <w:rsid w:val="00657D69"/>
    <w:rsid w:val="0066120F"/>
    <w:rsid w:val="00671779"/>
    <w:rsid w:val="006725CB"/>
    <w:rsid w:val="0067317B"/>
    <w:rsid w:val="00676A71"/>
    <w:rsid w:val="006806EB"/>
    <w:rsid w:val="00681B98"/>
    <w:rsid w:val="0068212A"/>
    <w:rsid w:val="00685B30"/>
    <w:rsid w:val="00686173"/>
    <w:rsid w:val="00690B49"/>
    <w:rsid w:val="006944C3"/>
    <w:rsid w:val="00694D40"/>
    <w:rsid w:val="00697590"/>
    <w:rsid w:val="006A5294"/>
    <w:rsid w:val="006A65A6"/>
    <w:rsid w:val="006A7C95"/>
    <w:rsid w:val="006B0C46"/>
    <w:rsid w:val="006B311E"/>
    <w:rsid w:val="006B3276"/>
    <w:rsid w:val="006B5466"/>
    <w:rsid w:val="006B58FF"/>
    <w:rsid w:val="006B5E41"/>
    <w:rsid w:val="006B75B5"/>
    <w:rsid w:val="006C0BBA"/>
    <w:rsid w:val="006C1A7D"/>
    <w:rsid w:val="006C32B4"/>
    <w:rsid w:val="006C36A9"/>
    <w:rsid w:val="006C45FD"/>
    <w:rsid w:val="006C4AD3"/>
    <w:rsid w:val="006C7D2B"/>
    <w:rsid w:val="006D21A8"/>
    <w:rsid w:val="006D26AA"/>
    <w:rsid w:val="006D2FD8"/>
    <w:rsid w:val="006D428A"/>
    <w:rsid w:val="006D491B"/>
    <w:rsid w:val="006D6027"/>
    <w:rsid w:val="006D683F"/>
    <w:rsid w:val="006D6953"/>
    <w:rsid w:val="006D738D"/>
    <w:rsid w:val="006D7AFD"/>
    <w:rsid w:val="006E5EAB"/>
    <w:rsid w:val="00707B0A"/>
    <w:rsid w:val="007102AF"/>
    <w:rsid w:val="00711C4F"/>
    <w:rsid w:val="0071303B"/>
    <w:rsid w:val="00714781"/>
    <w:rsid w:val="00717B28"/>
    <w:rsid w:val="0072336E"/>
    <w:rsid w:val="0072352F"/>
    <w:rsid w:val="00730100"/>
    <w:rsid w:val="007312FB"/>
    <w:rsid w:val="0073497E"/>
    <w:rsid w:val="00735431"/>
    <w:rsid w:val="00735AF0"/>
    <w:rsid w:val="007444DD"/>
    <w:rsid w:val="00744EEF"/>
    <w:rsid w:val="0074556E"/>
    <w:rsid w:val="00745B5B"/>
    <w:rsid w:val="00745C8C"/>
    <w:rsid w:val="007517BE"/>
    <w:rsid w:val="00752024"/>
    <w:rsid w:val="007523C6"/>
    <w:rsid w:val="007557BF"/>
    <w:rsid w:val="007569E1"/>
    <w:rsid w:val="00756F9E"/>
    <w:rsid w:val="00760102"/>
    <w:rsid w:val="007616D0"/>
    <w:rsid w:val="0076686F"/>
    <w:rsid w:val="007717BA"/>
    <w:rsid w:val="007721EA"/>
    <w:rsid w:val="00777136"/>
    <w:rsid w:val="00784856"/>
    <w:rsid w:val="00785722"/>
    <w:rsid w:val="00786386"/>
    <w:rsid w:val="00791C8C"/>
    <w:rsid w:val="007A1B11"/>
    <w:rsid w:val="007A1FDB"/>
    <w:rsid w:val="007A3758"/>
    <w:rsid w:val="007A60AA"/>
    <w:rsid w:val="007A65E8"/>
    <w:rsid w:val="007B05E6"/>
    <w:rsid w:val="007B0A93"/>
    <w:rsid w:val="007B2B5F"/>
    <w:rsid w:val="007B37CA"/>
    <w:rsid w:val="007B390F"/>
    <w:rsid w:val="007B7FE6"/>
    <w:rsid w:val="007C0741"/>
    <w:rsid w:val="007C0B07"/>
    <w:rsid w:val="007C1078"/>
    <w:rsid w:val="007C4E3A"/>
    <w:rsid w:val="007C6B72"/>
    <w:rsid w:val="007C7921"/>
    <w:rsid w:val="007C7D43"/>
    <w:rsid w:val="007D013A"/>
    <w:rsid w:val="007D18E2"/>
    <w:rsid w:val="007D216A"/>
    <w:rsid w:val="007D64C9"/>
    <w:rsid w:val="007E03C0"/>
    <w:rsid w:val="007E7DD8"/>
    <w:rsid w:val="007F08CA"/>
    <w:rsid w:val="007F136B"/>
    <w:rsid w:val="007F326A"/>
    <w:rsid w:val="007F76DC"/>
    <w:rsid w:val="008013A5"/>
    <w:rsid w:val="00802260"/>
    <w:rsid w:val="008045CB"/>
    <w:rsid w:val="00805841"/>
    <w:rsid w:val="008061AE"/>
    <w:rsid w:val="008064BA"/>
    <w:rsid w:val="00807D95"/>
    <w:rsid w:val="00816892"/>
    <w:rsid w:val="00816B8D"/>
    <w:rsid w:val="00816F2D"/>
    <w:rsid w:val="00817E50"/>
    <w:rsid w:val="00817EB7"/>
    <w:rsid w:val="00820CC9"/>
    <w:rsid w:val="008218A3"/>
    <w:rsid w:val="00823190"/>
    <w:rsid w:val="00823661"/>
    <w:rsid w:val="0082499C"/>
    <w:rsid w:val="00824E32"/>
    <w:rsid w:val="00827792"/>
    <w:rsid w:val="00830E68"/>
    <w:rsid w:val="00832408"/>
    <w:rsid w:val="00833106"/>
    <w:rsid w:val="008334AF"/>
    <w:rsid w:val="008340DC"/>
    <w:rsid w:val="00836CD2"/>
    <w:rsid w:val="00840C4B"/>
    <w:rsid w:val="008417BA"/>
    <w:rsid w:val="00841AA0"/>
    <w:rsid w:val="00844BF9"/>
    <w:rsid w:val="008507B6"/>
    <w:rsid w:val="00851FCF"/>
    <w:rsid w:val="0085401D"/>
    <w:rsid w:val="008605CE"/>
    <w:rsid w:val="0086108C"/>
    <w:rsid w:val="008615F6"/>
    <w:rsid w:val="00861917"/>
    <w:rsid w:val="00864981"/>
    <w:rsid w:val="00870F58"/>
    <w:rsid w:val="0087541B"/>
    <w:rsid w:val="008777FC"/>
    <w:rsid w:val="00881B2B"/>
    <w:rsid w:val="008824ED"/>
    <w:rsid w:val="008839DA"/>
    <w:rsid w:val="0088692C"/>
    <w:rsid w:val="00886E92"/>
    <w:rsid w:val="008875EC"/>
    <w:rsid w:val="00893868"/>
    <w:rsid w:val="00893C71"/>
    <w:rsid w:val="008946DE"/>
    <w:rsid w:val="00894A32"/>
    <w:rsid w:val="00894D7B"/>
    <w:rsid w:val="00895439"/>
    <w:rsid w:val="00896588"/>
    <w:rsid w:val="008A157E"/>
    <w:rsid w:val="008A3548"/>
    <w:rsid w:val="008A439E"/>
    <w:rsid w:val="008A4D5B"/>
    <w:rsid w:val="008A5329"/>
    <w:rsid w:val="008A585E"/>
    <w:rsid w:val="008A5E85"/>
    <w:rsid w:val="008A6517"/>
    <w:rsid w:val="008B0D15"/>
    <w:rsid w:val="008B5C68"/>
    <w:rsid w:val="008C1B63"/>
    <w:rsid w:val="008C2564"/>
    <w:rsid w:val="008C400B"/>
    <w:rsid w:val="008C450C"/>
    <w:rsid w:val="008C4951"/>
    <w:rsid w:val="008C4DD6"/>
    <w:rsid w:val="008C5727"/>
    <w:rsid w:val="008C6780"/>
    <w:rsid w:val="008D07A3"/>
    <w:rsid w:val="008D0B17"/>
    <w:rsid w:val="008D178A"/>
    <w:rsid w:val="008D4472"/>
    <w:rsid w:val="008D6DB4"/>
    <w:rsid w:val="008E0FEF"/>
    <w:rsid w:val="008E10A6"/>
    <w:rsid w:val="008E1498"/>
    <w:rsid w:val="008E14DE"/>
    <w:rsid w:val="008E34DD"/>
    <w:rsid w:val="008E42FA"/>
    <w:rsid w:val="008E6979"/>
    <w:rsid w:val="008F46DD"/>
    <w:rsid w:val="008F549B"/>
    <w:rsid w:val="008F5EF6"/>
    <w:rsid w:val="008F5FEB"/>
    <w:rsid w:val="008F6535"/>
    <w:rsid w:val="008F6D51"/>
    <w:rsid w:val="008F77FF"/>
    <w:rsid w:val="00901138"/>
    <w:rsid w:val="00902CDA"/>
    <w:rsid w:val="009035A1"/>
    <w:rsid w:val="009036ED"/>
    <w:rsid w:val="00903AD6"/>
    <w:rsid w:val="00903D0C"/>
    <w:rsid w:val="00907714"/>
    <w:rsid w:val="00907E0E"/>
    <w:rsid w:val="0091295B"/>
    <w:rsid w:val="00912C11"/>
    <w:rsid w:val="0091434F"/>
    <w:rsid w:val="00914411"/>
    <w:rsid w:val="00915D3C"/>
    <w:rsid w:val="009212E6"/>
    <w:rsid w:val="00921AC0"/>
    <w:rsid w:val="00923C44"/>
    <w:rsid w:val="009244A4"/>
    <w:rsid w:val="009247F9"/>
    <w:rsid w:val="00924E80"/>
    <w:rsid w:val="00925279"/>
    <w:rsid w:val="0093333B"/>
    <w:rsid w:val="00936E08"/>
    <w:rsid w:val="00941F0C"/>
    <w:rsid w:val="00942138"/>
    <w:rsid w:val="00943103"/>
    <w:rsid w:val="009456AF"/>
    <w:rsid w:val="00947229"/>
    <w:rsid w:val="00952724"/>
    <w:rsid w:val="00954C81"/>
    <w:rsid w:val="00955229"/>
    <w:rsid w:val="009557C8"/>
    <w:rsid w:val="00955FB9"/>
    <w:rsid w:val="00957287"/>
    <w:rsid w:val="009573DF"/>
    <w:rsid w:val="0095789B"/>
    <w:rsid w:val="00957AF7"/>
    <w:rsid w:val="00960CFC"/>
    <w:rsid w:val="00960E63"/>
    <w:rsid w:val="0096555D"/>
    <w:rsid w:val="0097049B"/>
    <w:rsid w:val="009809E6"/>
    <w:rsid w:val="00986952"/>
    <w:rsid w:val="009909EB"/>
    <w:rsid w:val="00990C47"/>
    <w:rsid w:val="00992372"/>
    <w:rsid w:val="0099388B"/>
    <w:rsid w:val="00995504"/>
    <w:rsid w:val="00996E9D"/>
    <w:rsid w:val="009A056D"/>
    <w:rsid w:val="009A213F"/>
    <w:rsid w:val="009A450A"/>
    <w:rsid w:val="009A6EE1"/>
    <w:rsid w:val="009B0538"/>
    <w:rsid w:val="009B1C08"/>
    <w:rsid w:val="009B2EE6"/>
    <w:rsid w:val="009B3C5F"/>
    <w:rsid w:val="009B44AF"/>
    <w:rsid w:val="009B5C8D"/>
    <w:rsid w:val="009B7AFF"/>
    <w:rsid w:val="009B7FBF"/>
    <w:rsid w:val="009C4724"/>
    <w:rsid w:val="009C6CB2"/>
    <w:rsid w:val="009D002D"/>
    <w:rsid w:val="009D2073"/>
    <w:rsid w:val="009D2965"/>
    <w:rsid w:val="009D6D50"/>
    <w:rsid w:val="009E0A9C"/>
    <w:rsid w:val="009E3EE1"/>
    <w:rsid w:val="009E505D"/>
    <w:rsid w:val="009F079C"/>
    <w:rsid w:val="009F2102"/>
    <w:rsid w:val="009F2190"/>
    <w:rsid w:val="009F355F"/>
    <w:rsid w:val="009F378E"/>
    <w:rsid w:val="009F6349"/>
    <w:rsid w:val="009F6FB3"/>
    <w:rsid w:val="009F7449"/>
    <w:rsid w:val="00A00907"/>
    <w:rsid w:val="00A02DF9"/>
    <w:rsid w:val="00A050F0"/>
    <w:rsid w:val="00A0799F"/>
    <w:rsid w:val="00A1291B"/>
    <w:rsid w:val="00A12B5B"/>
    <w:rsid w:val="00A13BE9"/>
    <w:rsid w:val="00A1440D"/>
    <w:rsid w:val="00A14C59"/>
    <w:rsid w:val="00A14D1B"/>
    <w:rsid w:val="00A14D85"/>
    <w:rsid w:val="00A1562E"/>
    <w:rsid w:val="00A15747"/>
    <w:rsid w:val="00A157C4"/>
    <w:rsid w:val="00A15E03"/>
    <w:rsid w:val="00A16245"/>
    <w:rsid w:val="00A170DE"/>
    <w:rsid w:val="00A17801"/>
    <w:rsid w:val="00A22A2F"/>
    <w:rsid w:val="00A231F4"/>
    <w:rsid w:val="00A23EF1"/>
    <w:rsid w:val="00A24DF0"/>
    <w:rsid w:val="00A250D2"/>
    <w:rsid w:val="00A26493"/>
    <w:rsid w:val="00A345FA"/>
    <w:rsid w:val="00A34D8A"/>
    <w:rsid w:val="00A35361"/>
    <w:rsid w:val="00A41E2D"/>
    <w:rsid w:val="00A42283"/>
    <w:rsid w:val="00A46160"/>
    <w:rsid w:val="00A54B36"/>
    <w:rsid w:val="00A54E54"/>
    <w:rsid w:val="00A5779E"/>
    <w:rsid w:val="00A577F0"/>
    <w:rsid w:val="00A65E70"/>
    <w:rsid w:val="00A66750"/>
    <w:rsid w:val="00A66884"/>
    <w:rsid w:val="00A70CE2"/>
    <w:rsid w:val="00A70CFF"/>
    <w:rsid w:val="00A71582"/>
    <w:rsid w:val="00A724EB"/>
    <w:rsid w:val="00A72572"/>
    <w:rsid w:val="00A77483"/>
    <w:rsid w:val="00A8072B"/>
    <w:rsid w:val="00A80BFA"/>
    <w:rsid w:val="00A81AEE"/>
    <w:rsid w:val="00A82A91"/>
    <w:rsid w:val="00A84252"/>
    <w:rsid w:val="00A84F8F"/>
    <w:rsid w:val="00A85063"/>
    <w:rsid w:val="00A85BED"/>
    <w:rsid w:val="00A87B24"/>
    <w:rsid w:val="00A90EE3"/>
    <w:rsid w:val="00A94974"/>
    <w:rsid w:val="00A95387"/>
    <w:rsid w:val="00AA05F8"/>
    <w:rsid w:val="00AA0D67"/>
    <w:rsid w:val="00AA0F6B"/>
    <w:rsid w:val="00AA3E16"/>
    <w:rsid w:val="00AA596B"/>
    <w:rsid w:val="00AA772A"/>
    <w:rsid w:val="00AA7BAE"/>
    <w:rsid w:val="00AB0682"/>
    <w:rsid w:val="00AB1907"/>
    <w:rsid w:val="00AB1B84"/>
    <w:rsid w:val="00AB417F"/>
    <w:rsid w:val="00AB45C4"/>
    <w:rsid w:val="00AB4D04"/>
    <w:rsid w:val="00AB7AC6"/>
    <w:rsid w:val="00AC17F2"/>
    <w:rsid w:val="00AC610C"/>
    <w:rsid w:val="00AD0A76"/>
    <w:rsid w:val="00AD2DDD"/>
    <w:rsid w:val="00AD4A33"/>
    <w:rsid w:val="00AD71DF"/>
    <w:rsid w:val="00AD7B19"/>
    <w:rsid w:val="00AD7FD2"/>
    <w:rsid w:val="00AE1C29"/>
    <w:rsid w:val="00AE5510"/>
    <w:rsid w:val="00AE766C"/>
    <w:rsid w:val="00AF4335"/>
    <w:rsid w:val="00AF6865"/>
    <w:rsid w:val="00B012D7"/>
    <w:rsid w:val="00B0190C"/>
    <w:rsid w:val="00B03DE1"/>
    <w:rsid w:val="00B04315"/>
    <w:rsid w:val="00B064DB"/>
    <w:rsid w:val="00B06849"/>
    <w:rsid w:val="00B07CC2"/>
    <w:rsid w:val="00B1118B"/>
    <w:rsid w:val="00B11F7F"/>
    <w:rsid w:val="00B12C89"/>
    <w:rsid w:val="00B1542C"/>
    <w:rsid w:val="00B21307"/>
    <w:rsid w:val="00B25D01"/>
    <w:rsid w:val="00B27856"/>
    <w:rsid w:val="00B33F8E"/>
    <w:rsid w:val="00B36A05"/>
    <w:rsid w:val="00B3777C"/>
    <w:rsid w:val="00B37E28"/>
    <w:rsid w:val="00B41755"/>
    <w:rsid w:val="00B424AB"/>
    <w:rsid w:val="00B42D3D"/>
    <w:rsid w:val="00B4505D"/>
    <w:rsid w:val="00B47079"/>
    <w:rsid w:val="00B4729D"/>
    <w:rsid w:val="00B53CA7"/>
    <w:rsid w:val="00B544DC"/>
    <w:rsid w:val="00B54771"/>
    <w:rsid w:val="00B55624"/>
    <w:rsid w:val="00B556A0"/>
    <w:rsid w:val="00B61352"/>
    <w:rsid w:val="00B62CEB"/>
    <w:rsid w:val="00B6300A"/>
    <w:rsid w:val="00B6381F"/>
    <w:rsid w:val="00B640DE"/>
    <w:rsid w:val="00B67C21"/>
    <w:rsid w:val="00B73492"/>
    <w:rsid w:val="00B74A44"/>
    <w:rsid w:val="00B75329"/>
    <w:rsid w:val="00B75C2F"/>
    <w:rsid w:val="00B80D80"/>
    <w:rsid w:val="00B810FB"/>
    <w:rsid w:val="00B8660E"/>
    <w:rsid w:val="00B86AF7"/>
    <w:rsid w:val="00B90ACE"/>
    <w:rsid w:val="00B9168C"/>
    <w:rsid w:val="00B94445"/>
    <w:rsid w:val="00B94A10"/>
    <w:rsid w:val="00BA0620"/>
    <w:rsid w:val="00BA3E45"/>
    <w:rsid w:val="00BA458D"/>
    <w:rsid w:val="00BA54E5"/>
    <w:rsid w:val="00BB0DE2"/>
    <w:rsid w:val="00BB1B73"/>
    <w:rsid w:val="00BB364F"/>
    <w:rsid w:val="00BB7124"/>
    <w:rsid w:val="00BC06D6"/>
    <w:rsid w:val="00BC51C5"/>
    <w:rsid w:val="00BC5875"/>
    <w:rsid w:val="00BC5A79"/>
    <w:rsid w:val="00BD01A9"/>
    <w:rsid w:val="00BD06E8"/>
    <w:rsid w:val="00BD08AF"/>
    <w:rsid w:val="00BD3679"/>
    <w:rsid w:val="00BD67B9"/>
    <w:rsid w:val="00BD7514"/>
    <w:rsid w:val="00BD7829"/>
    <w:rsid w:val="00BE429B"/>
    <w:rsid w:val="00BE5B1A"/>
    <w:rsid w:val="00BF08B2"/>
    <w:rsid w:val="00BF0B56"/>
    <w:rsid w:val="00BF17AD"/>
    <w:rsid w:val="00BF1BD4"/>
    <w:rsid w:val="00BF28E2"/>
    <w:rsid w:val="00BF6942"/>
    <w:rsid w:val="00C00CF3"/>
    <w:rsid w:val="00C0282D"/>
    <w:rsid w:val="00C05915"/>
    <w:rsid w:val="00C0694D"/>
    <w:rsid w:val="00C077B2"/>
    <w:rsid w:val="00C07A75"/>
    <w:rsid w:val="00C104E5"/>
    <w:rsid w:val="00C133EC"/>
    <w:rsid w:val="00C13A35"/>
    <w:rsid w:val="00C1436C"/>
    <w:rsid w:val="00C16E6E"/>
    <w:rsid w:val="00C20BD5"/>
    <w:rsid w:val="00C236FD"/>
    <w:rsid w:val="00C30618"/>
    <w:rsid w:val="00C30C7F"/>
    <w:rsid w:val="00C3437F"/>
    <w:rsid w:val="00C41451"/>
    <w:rsid w:val="00C441F6"/>
    <w:rsid w:val="00C4516A"/>
    <w:rsid w:val="00C45F4F"/>
    <w:rsid w:val="00C47152"/>
    <w:rsid w:val="00C55F57"/>
    <w:rsid w:val="00C565E8"/>
    <w:rsid w:val="00C64D9B"/>
    <w:rsid w:val="00C6579E"/>
    <w:rsid w:val="00C67BB1"/>
    <w:rsid w:val="00C72841"/>
    <w:rsid w:val="00C75E33"/>
    <w:rsid w:val="00C76002"/>
    <w:rsid w:val="00C7688D"/>
    <w:rsid w:val="00C779A0"/>
    <w:rsid w:val="00C8003E"/>
    <w:rsid w:val="00C8026A"/>
    <w:rsid w:val="00C81623"/>
    <w:rsid w:val="00C81937"/>
    <w:rsid w:val="00C837B1"/>
    <w:rsid w:val="00C8527F"/>
    <w:rsid w:val="00C85D0C"/>
    <w:rsid w:val="00C872C4"/>
    <w:rsid w:val="00C90B2E"/>
    <w:rsid w:val="00C90F98"/>
    <w:rsid w:val="00C91B53"/>
    <w:rsid w:val="00C92011"/>
    <w:rsid w:val="00C9356E"/>
    <w:rsid w:val="00C9763E"/>
    <w:rsid w:val="00CA0477"/>
    <w:rsid w:val="00CA24D7"/>
    <w:rsid w:val="00CA411E"/>
    <w:rsid w:val="00CA458F"/>
    <w:rsid w:val="00CA7D60"/>
    <w:rsid w:val="00CB2099"/>
    <w:rsid w:val="00CB7CC2"/>
    <w:rsid w:val="00CC0452"/>
    <w:rsid w:val="00CC0E4D"/>
    <w:rsid w:val="00CC2930"/>
    <w:rsid w:val="00CC2D2C"/>
    <w:rsid w:val="00CC7CA5"/>
    <w:rsid w:val="00CD210F"/>
    <w:rsid w:val="00CD4900"/>
    <w:rsid w:val="00CD50F4"/>
    <w:rsid w:val="00CD730A"/>
    <w:rsid w:val="00CE0339"/>
    <w:rsid w:val="00CE094E"/>
    <w:rsid w:val="00CE0D9E"/>
    <w:rsid w:val="00CE1594"/>
    <w:rsid w:val="00CE620A"/>
    <w:rsid w:val="00CE6A51"/>
    <w:rsid w:val="00CF26E3"/>
    <w:rsid w:val="00CF28F2"/>
    <w:rsid w:val="00CF3D58"/>
    <w:rsid w:val="00CF4BB1"/>
    <w:rsid w:val="00CF53F4"/>
    <w:rsid w:val="00CF580D"/>
    <w:rsid w:val="00D00D4E"/>
    <w:rsid w:val="00D050A9"/>
    <w:rsid w:val="00D05618"/>
    <w:rsid w:val="00D107B2"/>
    <w:rsid w:val="00D115C0"/>
    <w:rsid w:val="00D123D3"/>
    <w:rsid w:val="00D12694"/>
    <w:rsid w:val="00D14835"/>
    <w:rsid w:val="00D14AFC"/>
    <w:rsid w:val="00D162EA"/>
    <w:rsid w:val="00D21832"/>
    <w:rsid w:val="00D22A7D"/>
    <w:rsid w:val="00D22BA9"/>
    <w:rsid w:val="00D23234"/>
    <w:rsid w:val="00D26522"/>
    <w:rsid w:val="00D269B4"/>
    <w:rsid w:val="00D26A3F"/>
    <w:rsid w:val="00D27F4A"/>
    <w:rsid w:val="00D32174"/>
    <w:rsid w:val="00D33010"/>
    <w:rsid w:val="00D350DF"/>
    <w:rsid w:val="00D37A4E"/>
    <w:rsid w:val="00D46143"/>
    <w:rsid w:val="00D50184"/>
    <w:rsid w:val="00D5153E"/>
    <w:rsid w:val="00D527B7"/>
    <w:rsid w:val="00D52BF8"/>
    <w:rsid w:val="00D53587"/>
    <w:rsid w:val="00D544EB"/>
    <w:rsid w:val="00D603FE"/>
    <w:rsid w:val="00D60F31"/>
    <w:rsid w:val="00D61033"/>
    <w:rsid w:val="00D61E72"/>
    <w:rsid w:val="00D70998"/>
    <w:rsid w:val="00D74A3D"/>
    <w:rsid w:val="00D80543"/>
    <w:rsid w:val="00D80A91"/>
    <w:rsid w:val="00D8208D"/>
    <w:rsid w:val="00D822F3"/>
    <w:rsid w:val="00D82C89"/>
    <w:rsid w:val="00D83449"/>
    <w:rsid w:val="00D8480C"/>
    <w:rsid w:val="00D86112"/>
    <w:rsid w:val="00D86935"/>
    <w:rsid w:val="00D86F36"/>
    <w:rsid w:val="00D9135B"/>
    <w:rsid w:val="00D91723"/>
    <w:rsid w:val="00D91742"/>
    <w:rsid w:val="00D91C3F"/>
    <w:rsid w:val="00D928BF"/>
    <w:rsid w:val="00D958FD"/>
    <w:rsid w:val="00D9670F"/>
    <w:rsid w:val="00D96C61"/>
    <w:rsid w:val="00DA11C0"/>
    <w:rsid w:val="00DA4E51"/>
    <w:rsid w:val="00DA54E3"/>
    <w:rsid w:val="00DB0826"/>
    <w:rsid w:val="00DB2557"/>
    <w:rsid w:val="00DB4BE5"/>
    <w:rsid w:val="00DB556D"/>
    <w:rsid w:val="00DB5D09"/>
    <w:rsid w:val="00DB6916"/>
    <w:rsid w:val="00DC00BD"/>
    <w:rsid w:val="00DC217D"/>
    <w:rsid w:val="00DC696E"/>
    <w:rsid w:val="00DD3140"/>
    <w:rsid w:val="00DD739B"/>
    <w:rsid w:val="00DE1060"/>
    <w:rsid w:val="00DE43C2"/>
    <w:rsid w:val="00DE4D0B"/>
    <w:rsid w:val="00DE5230"/>
    <w:rsid w:val="00DE7FCD"/>
    <w:rsid w:val="00DF0DF7"/>
    <w:rsid w:val="00DF30F0"/>
    <w:rsid w:val="00DF4ED7"/>
    <w:rsid w:val="00E00094"/>
    <w:rsid w:val="00E00268"/>
    <w:rsid w:val="00E03B20"/>
    <w:rsid w:val="00E04D31"/>
    <w:rsid w:val="00E05186"/>
    <w:rsid w:val="00E1266D"/>
    <w:rsid w:val="00E142DD"/>
    <w:rsid w:val="00E17235"/>
    <w:rsid w:val="00E17CB2"/>
    <w:rsid w:val="00E2259C"/>
    <w:rsid w:val="00E2542E"/>
    <w:rsid w:val="00E3050F"/>
    <w:rsid w:val="00E322A6"/>
    <w:rsid w:val="00E351CB"/>
    <w:rsid w:val="00E43B53"/>
    <w:rsid w:val="00E43C4B"/>
    <w:rsid w:val="00E47DB5"/>
    <w:rsid w:val="00E51507"/>
    <w:rsid w:val="00E558DD"/>
    <w:rsid w:val="00E56140"/>
    <w:rsid w:val="00E57F3A"/>
    <w:rsid w:val="00E57FD0"/>
    <w:rsid w:val="00E63704"/>
    <w:rsid w:val="00E65D6E"/>
    <w:rsid w:val="00E763F6"/>
    <w:rsid w:val="00E80CC8"/>
    <w:rsid w:val="00E82C9C"/>
    <w:rsid w:val="00E83C12"/>
    <w:rsid w:val="00E83FAA"/>
    <w:rsid w:val="00E90FD2"/>
    <w:rsid w:val="00E9258F"/>
    <w:rsid w:val="00EA02C0"/>
    <w:rsid w:val="00EA155F"/>
    <w:rsid w:val="00EA513A"/>
    <w:rsid w:val="00EA65B6"/>
    <w:rsid w:val="00EA7C31"/>
    <w:rsid w:val="00EB1EF2"/>
    <w:rsid w:val="00EB2945"/>
    <w:rsid w:val="00EB35C0"/>
    <w:rsid w:val="00EB5C46"/>
    <w:rsid w:val="00EB6C5E"/>
    <w:rsid w:val="00EB7460"/>
    <w:rsid w:val="00EB77A0"/>
    <w:rsid w:val="00EC1267"/>
    <w:rsid w:val="00EC258F"/>
    <w:rsid w:val="00EC4D8C"/>
    <w:rsid w:val="00ED06F4"/>
    <w:rsid w:val="00ED1A20"/>
    <w:rsid w:val="00ED1F57"/>
    <w:rsid w:val="00ED26F1"/>
    <w:rsid w:val="00ED34AD"/>
    <w:rsid w:val="00EE32A8"/>
    <w:rsid w:val="00EE4F71"/>
    <w:rsid w:val="00EE524A"/>
    <w:rsid w:val="00EE543D"/>
    <w:rsid w:val="00EF0380"/>
    <w:rsid w:val="00EF0CEA"/>
    <w:rsid w:val="00EF15A8"/>
    <w:rsid w:val="00EF3122"/>
    <w:rsid w:val="00EF525D"/>
    <w:rsid w:val="00EF7011"/>
    <w:rsid w:val="00EF7AA8"/>
    <w:rsid w:val="00EF7FD0"/>
    <w:rsid w:val="00F014EA"/>
    <w:rsid w:val="00F034BD"/>
    <w:rsid w:val="00F04253"/>
    <w:rsid w:val="00F068FA"/>
    <w:rsid w:val="00F06D45"/>
    <w:rsid w:val="00F11428"/>
    <w:rsid w:val="00F12200"/>
    <w:rsid w:val="00F156B1"/>
    <w:rsid w:val="00F209DA"/>
    <w:rsid w:val="00F220AA"/>
    <w:rsid w:val="00F2367E"/>
    <w:rsid w:val="00F27216"/>
    <w:rsid w:val="00F3042F"/>
    <w:rsid w:val="00F30E0C"/>
    <w:rsid w:val="00F32256"/>
    <w:rsid w:val="00F3394B"/>
    <w:rsid w:val="00F33CBE"/>
    <w:rsid w:val="00F34107"/>
    <w:rsid w:val="00F42F48"/>
    <w:rsid w:val="00F4499B"/>
    <w:rsid w:val="00F44F26"/>
    <w:rsid w:val="00F46FE0"/>
    <w:rsid w:val="00F473A8"/>
    <w:rsid w:val="00F47F90"/>
    <w:rsid w:val="00F51196"/>
    <w:rsid w:val="00F56639"/>
    <w:rsid w:val="00F5665B"/>
    <w:rsid w:val="00F604C8"/>
    <w:rsid w:val="00F647F9"/>
    <w:rsid w:val="00F651E0"/>
    <w:rsid w:val="00F67F85"/>
    <w:rsid w:val="00F70096"/>
    <w:rsid w:val="00F7099A"/>
    <w:rsid w:val="00F80A3F"/>
    <w:rsid w:val="00F830F0"/>
    <w:rsid w:val="00F876FF"/>
    <w:rsid w:val="00F91023"/>
    <w:rsid w:val="00F93976"/>
    <w:rsid w:val="00F94CC7"/>
    <w:rsid w:val="00F9600B"/>
    <w:rsid w:val="00F963D7"/>
    <w:rsid w:val="00F9646F"/>
    <w:rsid w:val="00F967E3"/>
    <w:rsid w:val="00F96B4E"/>
    <w:rsid w:val="00F96FB4"/>
    <w:rsid w:val="00F9744C"/>
    <w:rsid w:val="00FA107C"/>
    <w:rsid w:val="00FA1098"/>
    <w:rsid w:val="00FA25BD"/>
    <w:rsid w:val="00FA3155"/>
    <w:rsid w:val="00FA3749"/>
    <w:rsid w:val="00FA6FAA"/>
    <w:rsid w:val="00FB09CE"/>
    <w:rsid w:val="00FB5A6C"/>
    <w:rsid w:val="00FB6146"/>
    <w:rsid w:val="00FB6F87"/>
    <w:rsid w:val="00FC196E"/>
    <w:rsid w:val="00FC3F82"/>
    <w:rsid w:val="00FC4B74"/>
    <w:rsid w:val="00FC6302"/>
    <w:rsid w:val="00FC7CAF"/>
    <w:rsid w:val="00FD588A"/>
    <w:rsid w:val="00FD791F"/>
    <w:rsid w:val="00FE07AE"/>
    <w:rsid w:val="00FE2AA8"/>
    <w:rsid w:val="00FE3F3A"/>
    <w:rsid w:val="00FE634A"/>
    <w:rsid w:val="00FE7048"/>
    <w:rsid w:val="00FF0632"/>
    <w:rsid w:val="00FF2280"/>
    <w:rsid w:val="00FF38B7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AA515F5"/>
  <w15:docId w15:val="{4A75EC37-3F98-4F8D-BB22-B27402D1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iPriority="10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semiHidden="1" w:uiPriority="0" w:unhideWhenUsed="1"/>
    <w:lsdException w:name="List 2" w:locked="1" w:semiHidden="1" w:unhideWhenUsed="1"/>
    <w:lsdException w:name="List 3" w:locked="1" w:semiHidden="1" w:unhideWhenUsed="1"/>
    <w:lsdException w:name="List 4" w:semiHidden="1" w:uiPriority="0" w:unhideWhenUsed="1"/>
    <w:lsdException w:name="List 5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/>
    <w:lsdException w:name="Emphasis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0D76F1"/>
    <w:rPr>
      <w:rFonts w:ascii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D76F1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0D76F1"/>
    <w:pPr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rsid w:val="00BB1B73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rsid w:val="00BB1B73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rsid w:val="00BB1B73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365F91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rsid w:val="00BB1B73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rsid w:val="00BB1B73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rsid w:val="00BB1B73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rsid w:val="00BB1B73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D76F1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0D76F1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"/>
    <w:locked/>
    <w:rsid w:val="00BB1B73"/>
    <w:rPr>
      <w:rFonts w:ascii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locked/>
    <w:rsid w:val="00BB1B73"/>
    <w:rPr>
      <w:rFonts w:ascii="Cambria" w:hAnsi="Cambria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locked/>
    <w:rsid w:val="00BB1B73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locked/>
    <w:rsid w:val="00BB1B7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locked/>
    <w:rsid w:val="00BB1B73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locked/>
    <w:rsid w:val="00BB1B7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locked/>
    <w:rsid w:val="00BB1B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a3">
    <w:name w:val="caption"/>
    <w:basedOn w:val="a"/>
    <w:next w:val="a"/>
    <w:uiPriority w:val="99"/>
    <w:rsid w:val="007B0A93"/>
    <w:rPr>
      <w:b/>
      <w:color w:val="4F81BD"/>
      <w:sz w:val="18"/>
      <w:szCs w:val="18"/>
    </w:rPr>
  </w:style>
  <w:style w:type="paragraph" w:customStyle="1" w:styleId="31">
    <w:name w:val="Заг3"/>
    <w:rsid w:val="003E20BC"/>
    <w:pPr>
      <w:spacing w:before="240" w:after="120"/>
    </w:pPr>
    <w:rPr>
      <w:rFonts w:ascii="Times New Roman" w:hAnsi="Times New Roman"/>
      <w:b/>
      <w:bCs/>
      <w:sz w:val="24"/>
      <w:szCs w:val="24"/>
    </w:rPr>
  </w:style>
  <w:style w:type="paragraph" w:styleId="a4">
    <w:name w:val="Subtitle"/>
    <w:basedOn w:val="a"/>
    <w:next w:val="a"/>
    <w:link w:val="a5"/>
    <w:uiPriority w:val="99"/>
    <w:rsid w:val="00045455"/>
    <w:pPr>
      <w:spacing w:after="600"/>
    </w:pPr>
    <w:rPr>
      <w:rFonts w:ascii="Cambria" w:hAnsi="Cambria"/>
      <w:bCs w:val="0"/>
      <w:i/>
      <w:iCs/>
      <w:spacing w:val="13"/>
    </w:rPr>
  </w:style>
  <w:style w:type="character" w:customStyle="1" w:styleId="a5">
    <w:name w:val="Подзаголовок Знак"/>
    <w:link w:val="a4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6">
    <w:name w:val="Strong"/>
    <w:uiPriority w:val="22"/>
    <w:rsid w:val="00045455"/>
    <w:rPr>
      <w:rFonts w:cs="Times New Roman"/>
      <w:b/>
    </w:rPr>
  </w:style>
  <w:style w:type="character" w:styleId="a7">
    <w:name w:val="Emphasis"/>
    <w:uiPriority w:val="20"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rFonts w:ascii="Calibri" w:hAnsi="Calibri"/>
      <w:bCs w:val="0"/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table" w:styleId="a8">
    <w:name w:val="Table Grid"/>
    <w:basedOn w:val="a1"/>
    <w:uiPriority w:val="99"/>
    <w:rsid w:val="00BB1B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rsid w:val="0085401D"/>
    <w:rPr>
      <w:rFonts w:ascii="Calibri" w:hAnsi="Calibri"/>
      <w:bCs w:val="0"/>
      <w:sz w:val="20"/>
      <w:szCs w:val="20"/>
      <w:lang w:eastAsia="en-US"/>
    </w:rPr>
  </w:style>
  <w:style w:type="character" w:customStyle="1" w:styleId="aa">
    <w:name w:val="Текст сноски Знак"/>
    <w:link w:val="a9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b">
    <w:name w:val="footnote reference"/>
    <w:uiPriority w:val="99"/>
    <w:semiHidden/>
    <w:rsid w:val="00BB1B73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BB1B7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BB1B73"/>
    <w:rPr>
      <w:rFonts w:ascii="Segoe UI" w:hAnsi="Segoe UI" w:cs="Segoe UI"/>
      <w:bCs/>
      <w:sz w:val="18"/>
      <w:szCs w:val="18"/>
    </w:rPr>
  </w:style>
  <w:style w:type="paragraph" w:styleId="ae">
    <w:name w:val="endnote text"/>
    <w:basedOn w:val="a"/>
    <w:link w:val="af"/>
    <w:uiPriority w:val="99"/>
    <w:qFormat/>
    <w:rsid w:val="007F136B"/>
    <w:pPr>
      <w:jc w:val="both"/>
    </w:pPr>
    <w:rPr>
      <w:bCs w:val="0"/>
      <w:sz w:val="20"/>
      <w:szCs w:val="22"/>
    </w:rPr>
  </w:style>
  <w:style w:type="character" w:customStyle="1" w:styleId="af">
    <w:name w:val="Текст концевой сноски Знак"/>
    <w:link w:val="ae"/>
    <w:uiPriority w:val="99"/>
    <w:locked/>
    <w:rsid w:val="007F136B"/>
    <w:rPr>
      <w:rFonts w:ascii="Times New Roman" w:hAnsi="Times New Roman"/>
      <w:szCs w:val="22"/>
    </w:rPr>
  </w:style>
  <w:style w:type="character" w:styleId="af0">
    <w:name w:val="endnote reference"/>
    <w:uiPriority w:val="10"/>
    <w:rsid w:val="00BB1B73"/>
    <w:rPr>
      <w:vertAlign w:val="superscript"/>
    </w:rPr>
  </w:style>
  <w:style w:type="paragraph" w:styleId="af1">
    <w:name w:val="footer"/>
    <w:basedOn w:val="a"/>
    <w:link w:val="af2"/>
    <w:uiPriority w:val="99"/>
    <w:unhideWhenUsed/>
    <w:rsid w:val="00F220A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F220AA"/>
    <w:rPr>
      <w:rFonts w:ascii="Times New Roman" w:hAnsi="Times New Roman"/>
      <w:bCs/>
      <w:sz w:val="24"/>
      <w:szCs w:val="24"/>
    </w:rPr>
  </w:style>
  <w:style w:type="character" w:styleId="af3">
    <w:name w:val="page number"/>
    <w:uiPriority w:val="99"/>
    <w:qFormat/>
    <w:rsid w:val="000D76F1"/>
    <w:rPr>
      <w:rFonts w:ascii="Times New Roman" w:hAnsi="Times New Roman" w:cs="Times New Roman"/>
      <w:sz w:val="20"/>
    </w:rPr>
  </w:style>
  <w:style w:type="paragraph" w:styleId="af4">
    <w:name w:val="header"/>
    <w:basedOn w:val="a"/>
    <w:link w:val="af5"/>
    <w:uiPriority w:val="99"/>
    <w:unhideWhenUsed/>
    <w:rsid w:val="00F220AA"/>
    <w:pPr>
      <w:jc w:val="center"/>
    </w:pPr>
  </w:style>
  <w:style w:type="character" w:customStyle="1" w:styleId="af5">
    <w:name w:val="Верхний колонтитул Знак"/>
    <w:link w:val="af4"/>
    <w:uiPriority w:val="99"/>
    <w:locked/>
    <w:rsid w:val="00F220AA"/>
    <w:rPr>
      <w:rFonts w:ascii="Times New Roman" w:hAnsi="Times New Roman"/>
      <w:bCs/>
      <w:sz w:val="24"/>
      <w:szCs w:val="24"/>
    </w:rPr>
  </w:style>
  <w:style w:type="paragraph" w:styleId="af6">
    <w:name w:val="List Paragraph"/>
    <w:basedOn w:val="a"/>
    <w:uiPriority w:val="34"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7">
    <w:name w:val="Document Map"/>
    <w:basedOn w:val="a"/>
    <w:link w:val="af8"/>
    <w:uiPriority w:val="99"/>
    <w:semiHidden/>
    <w:unhideWhenUsed/>
    <w:locked/>
    <w:rsid w:val="004927DA"/>
    <w:rPr>
      <w:rFonts w:ascii="Tahoma" w:hAnsi="Tahoma" w:cs="Tahoma"/>
      <w:sz w:val="16"/>
      <w:szCs w:val="16"/>
    </w:rPr>
  </w:style>
  <w:style w:type="character" w:styleId="af9">
    <w:name w:val="annotation reference"/>
    <w:basedOn w:val="a0"/>
    <w:uiPriority w:val="99"/>
    <w:semiHidden/>
    <w:unhideWhenUsed/>
    <w:locked/>
    <w:rsid w:val="00BB1B73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locked/>
    <w:rsid w:val="00BB1B73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BB1B73"/>
    <w:rPr>
      <w:rFonts w:ascii="Times New Roman" w:hAnsi="Times New Roman"/>
      <w:bCs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locked/>
    <w:rsid w:val="00BB1B73"/>
    <w:rPr>
      <w:b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BB1B73"/>
    <w:rPr>
      <w:rFonts w:ascii="Times New Roman" w:hAnsi="Times New Roman"/>
      <w:b/>
      <w:bCs/>
    </w:rPr>
  </w:style>
  <w:style w:type="table" w:customStyle="1" w:styleId="19">
    <w:name w:val="Сетка таблицы светлая1"/>
    <w:basedOn w:val="a1"/>
    <w:uiPriority w:val="40"/>
    <w:rsid w:val="00BB1B7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toc 2"/>
    <w:basedOn w:val="a"/>
    <w:next w:val="a"/>
    <w:autoRedefine/>
    <w:uiPriority w:val="39"/>
    <w:unhideWhenUsed/>
    <w:rsid w:val="00BB1B73"/>
    <w:pPr>
      <w:tabs>
        <w:tab w:val="right" w:leader="dot" w:pos="10205"/>
      </w:tabs>
      <w:ind w:left="240"/>
    </w:pPr>
  </w:style>
  <w:style w:type="paragraph" w:styleId="1a">
    <w:name w:val="toc 1"/>
    <w:next w:val="a"/>
    <w:autoRedefine/>
    <w:uiPriority w:val="39"/>
    <w:unhideWhenUsed/>
    <w:rsid w:val="00BB1B73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2">
    <w:name w:val="toc 3"/>
    <w:basedOn w:val="a"/>
    <w:next w:val="a"/>
    <w:autoRedefine/>
    <w:uiPriority w:val="39"/>
    <w:rsid w:val="00BB1B73"/>
    <w:pPr>
      <w:spacing w:after="100"/>
      <w:ind w:left="440"/>
    </w:pPr>
    <w:rPr>
      <w:rFonts w:ascii="Calibri" w:hAnsi="Calibri"/>
    </w:rPr>
  </w:style>
  <w:style w:type="paragraph" w:customStyle="1" w:styleId="afe">
    <w:name w:val="Утв"/>
    <w:basedOn w:val="a"/>
    <w:rsid w:val="00BB1B73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customStyle="1" w:styleId="aff">
    <w:name w:val="Назв"/>
    <w:basedOn w:val="a"/>
    <w:rsid w:val="00BB1B73"/>
    <w:pPr>
      <w:spacing w:before="240" w:after="240"/>
      <w:jc w:val="center"/>
    </w:pPr>
    <w:rPr>
      <w:b/>
      <w:sz w:val="28"/>
    </w:rPr>
  </w:style>
  <w:style w:type="paragraph" w:styleId="aff0">
    <w:name w:val="Revision"/>
    <w:hidden/>
    <w:uiPriority w:val="99"/>
    <w:semiHidden/>
    <w:rsid w:val="00BB1B73"/>
    <w:rPr>
      <w:rFonts w:ascii="Times New Roman" w:hAnsi="Times New Roman"/>
      <w:bCs/>
      <w:sz w:val="24"/>
      <w:szCs w:val="24"/>
    </w:rPr>
  </w:style>
  <w:style w:type="character" w:styleId="aff1">
    <w:name w:val="FollowedHyperlink"/>
    <w:uiPriority w:val="99"/>
    <w:semiHidden/>
    <w:unhideWhenUsed/>
    <w:locked/>
    <w:rsid w:val="00BB1B73"/>
    <w:rPr>
      <w:color w:val="954F72"/>
      <w:u w:val="single"/>
    </w:rPr>
  </w:style>
  <w:style w:type="paragraph" w:customStyle="1" w:styleId="aff2">
    <w:name w:val="С_Т"/>
    <w:link w:val="aff3"/>
    <w:rsid w:val="00BB1B73"/>
    <w:pPr>
      <w:suppressAutoHyphens/>
    </w:pPr>
    <w:rPr>
      <w:rFonts w:ascii="Times New Roman" w:hAnsi="Times New Roman"/>
      <w:bCs/>
      <w:sz w:val="24"/>
      <w:szCs w:val="24"/>
    </w:rPr>
  </w:style>
  <w:style w:type="paragraph" w:customStyle="1" w:styleId="aff4">
    <w:name w:val="С_Т_Ц"/>
    <w:basedOn w:val="a"/>
    <w:rsid w:val="00BB1B73"/>
    <w:pPr>
      <w:suppressAutoHyphens/>
      <w:jc w:val="center"/>
    </w:pPr>
  </w:style>
  <w:style w:type="paragraph" w:customStyle="1" w:styleId="100">
    <w:name w:val="СМ_10"/>
    <w:basedOn w:val="a"/>
    <w:rsid w:val="00BB1B73"/>
    <w:pPr>
      <w:suppressAutoHyphens/>
    </w:pPr>
    <w:rPr>
      <w:sz w:val="20"/>
      <w:szCs w:val="20"/>
    </w:rPr>
  </w:style>
  <w:style w:type="paragraph" w:customStyle="1" w:styleId="101">
    <w:name w:val="СМ_10_Ц"/>
    <w:basedOn w:val="a"/>
    <w:rsid w:val="00BB1B73"/>
    <w:pPr>
      <w:suppressAutoHyphens/>
      <w:jc w:val="center"/>
    </w:pPr>
    <w:rPr>
      <w:sz w:val="20"/>
      <w:szCs w:val="20"/>
    </w:rPr>
  </w:style>
  <w:style w:type="character" w:styleId="aff5">
    <w:name w:val="Hyperlink"/>
    <w:basedOn w:val="a0"/>
    <w:uiPriority w:val="99"/>
    <w:unhideWhenUsed/>
    <w:locked/>
    <w:rsid w:val="00BB1B73"/>
    <w:rPr>
      <w:color w:val="0000FF" w:themeColor="hyperlink"/>
      <w:u w:val="single"/>
    </w:rPr>
  </w:style>
  <w:style w:type="character" w:customStyle="1" w:styleId="aff3">
    <w:name w:val="С_Т Знак"/>
    <w:link w:val="aff2"/>
    <w:rsid w:val="00BB1B73"/>
    <w:rPr>
      <w:rFonts w:ascii="Times New Roman" w:hAnsi="Times New Roman"/>
      <w:bCs/>
      <w:sz w:val="24"/>
      <w:szCs w:val="24"/>
    </w:rPr>
  </w:style>
  <w:style w:type="character" w:customStyle="1" w:styleId="af8">
    <w:name w:val="Схема документа Знак"/>
    <w:link w:val="af7"/>
    <w:uiPriority w:val="99"/>
    <w:semiHidden/>
    <w:rsid w:val="004927DA"/>
    <w:rPr>
      <w:rFonts w:ascii="Tahoma" w:hAnsi="Tahoma" w:cs="Tahoma"/>
      <w:bCs/>
      <w:sz w:val="16"/>
      <w:szCs w:val="16"/>
    </w:rPr>
  </w:style>
  <w:style w:type="character" w:customStyle="1" w:styleId="aff6">
    <w:name w:val="Название Знак"/>
    <w:basedOn w:val="a0"/>
    <w:link w:val="aff7"/>
    <w:rsid w:val="00BB1B73"/>
    <w:rPr>
      <w:rFonts w:ascii="Times New Roman" w:hAnsi="Times New Roman"/>
      <w:spacing w:val="5"/>
      <w:sz w:val="52"/>
      <w:szCs w:val="52"/>
    </w:rPr>
  </w:style>
  <w:style w:type="paragraph" w:styleId="aff7">
    <w:name w:val="Title"/>
    <w:basedOn w:val="a"/>
    <w:next w:val="a"/>
    <w:link w:val="aff6"/>
    <w:rsid w:val="00BB1B73"/>
    <w:pPr>
      <w:contextualSpacing/>
      <w:jc w:val="center"/>
    </w:pPr>
    <w:rPr>
      <w:bCs w:val="0"/>
      <w:spacing w:val="5"/>
      <w:sz w:val="52"/>
      <w:szCs w:val="52"/>
    </w:rPr>
  </w:style>
  <w:style w:type="paragraph" w:customStyle="1" w:styleId="23">
    <w:name w:val="Заг2"/>
    <w:uiPriority w:val="8"/>
    <w:rsid w:val="00BB1B73"/>
    <w:pPr>
      <w:spacing w:before="240" w:after="120"/>
    </w:pPr>
    <w:rPr>
      <w:rFonts w:ascii="Times New Roman" w:hAnsi="Times New Roman"/>
      <w:b/>
      <w:bCs/>
      <w:sz w:val="24"/>
      <w:szCs w:val="24"/>
    </w:rPr>
  </w:style>
  <w:style w:type="character" w:customStyle="1" w:styleId="aff8">
    <w:name w:val="Термин"/>
    <w:basedOn w:val="a0"/>
    <w:uiPriority w:val="1"/>
    <w:rsid w:val="00BB1B7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86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AppData\Roaming\Microsoft\&#1064;&#1072;&#1073;&#1083;&#1086;&#1085;&#1099;\&#1064;&#1072;&#1073;&#1083;&#1086;&#1085;%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1DAB6A-4AE0-4CFE-855E-FF3C0DE53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443</TotalTime>
  <Pages>30</Pages>
  <Words>10405</Words>
  <Characters>59310</Characters>
  <Application>Microsoft Office Word</Application>
  <DocSecurity>0</DocSecurity>
  <Lines>494</Lines>
  <Paragraphs>139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по проектированию технологических процессов автоматизированного производства</vt:lpstr>
      <vt:lpstr>Приложение № 1</vt:lpstr>
    </vt:vector>
  </TitlesOfParts>
  <Company>Hewlett-Packard Company</Company>
  <LinksUpToDate>false</LinksUpToDate>
  <CharactersWithSpaces>69576</CharactersWithSpaces>
  <SharedDoc>false</SharedDoc>
  <HLinks>
    <vt:vector size="42" baseType="variant">
      <vt:variant>
        <vt:i4>1114172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_Toc528180955</vt:lpwstr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_Toc528180954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_Toc528180953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_Toc528180952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_Toc528180951</vt:lpwstr>
      </vt:variant>
      <vt:variant>
        <vt:i4>1114172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_Toc528180950</vt:lpwstr>
      </vt:variant>
      <vt:variant>
        <vt:i4>1048636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_Toc528180949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проектированию технологических процессов автоматизированного производства</dc:title>
  <dc:creator>Зайцев Александр;Союзмаш</dc:creator>
  <cp:lastModifiedBy>1403-2</cp:lastModifiedBy>
  <cp:revision>24</cp:revision>
  <cp:lastPrinted>2023-04-24T08:43:00Z</cp:lastPrinted>
  <dcterms:created xsi:type="dcterms:W3CDTF">2023-02-12T08:44:00Z</dcterms:created>
  <dcterms:modified xsi:type="dcterms:W3CDTF">2023-05-23T10:28:00Z</dcterms:modified>
</cp:coreProperties>
</file>