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43B60" w14:textId="77777777" w:rsidR="00E36CB0" w:rsidRPr="003829B4" w:rsidRDefault="00E36CB0" w:rsidP="00E36CB0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7A568CD7" w14:textId="77777777" w:rsidR="00E36CB0" w:rsidRPr="003829B4" w:rsidRDefault="00E36CB0" w:rsidP="00E36CB0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6566126F" w14:textId="77777777" w:rsidR="00E36CB0" w:rsidRPr="003829B4" w:rsidRDefault="00E36CB0" w:rsidP="00E36CB0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17DE26AF" w14:textId="260FFE2A" w:rsidR="00E36CB0" w:rsidRPr="003829B4" w:rsidRDefault="00BA41B7" w:rsidP="00E36CB0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</w:t>
      </w:r>
      <w:r w:rsidR="00AC4268">
        <w:rPr>
          <w:sz w:val="28"/>
          <w:szCs w:val="28"/>
        </w:rPr>
        <w:t xml:space="preserve"> </w:t>
      </w:r>
      <w:r w:rsidR="00E36CB0" w:rsidRPr="003829B4">
        <w:rPr>
          <w:sz w:val="28"/>
          <w:szCs w:val="28"/>
        </w:rPr>
        <w:t>20</w:t>
      </w:r>
      <w:r w:rsidR="00E36CB0"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349н</w:t>
      </w:r>
      <w:bookmarkStart w:id="1" w:name="_GoBack"/>
      <w:bookmarkEnd w:id="1"/>
    </w:p>
    <w:bookmarkEnd w:id="0"/>
    <w:p w14:paraId="407ED2CD" w14:textId="77777777" w:rsidR="00E36CB0" w:rsidRPr="003829B4" w:rsidRDefault="00E36CB0" w:rsidP="00E36CB0">
      <w:pPr>
        <w:spacing w:line="360" w:lineRule="auto"/>
        <w:ind w:left="5670"/>
      </w:pPr>
    </w:p>
    <w:p w14:paraId="4A3B7FE9" w14:textId="77777777" w:rsidR="00EF5067" w:rsidRPr="004D7D86" w:rsidRDefault="00CC1124" w:rsidP="00CC1124">
      <w:pPr>
        <w:jc w:val="center"/>
      </w:pPr>
      <w:r w:rsidRPr="004D7D86">
        <w:rPr>
          <w:rFonts w:eastAsia="Calibri"/>
          <w:sz w:val="52"/>
          <w:szCs w:val="52"/>
        </w:rPr>
        <w:t>ПРОФЕССИОНАЛЬНЫЙ СТАНДАРТ</w:t>
      </w:r>
    </w:p>
    <w:p w14:paraId="67A6DB7E" w14:textId="77777777" w:rsidR="00EF5067" w:rsidRPr="00021975" w:rsidRDefault="00411DB4" w:rsidP="00EF5067">
      <w:pPr>
        <w:jc w:val="center"/>
        <w:rPr>
          <w:b/>
          <w:sz w:val="28"/>
          <w:szCs w:val="32"/>
        </w:rPr>
      </w:pPr>
      <w:r w:rsidRPr="00021975">
        <w:rPr>
          <w:b/>
          <w:sz w:val="28"/>
          <w:szCs w:val="32"/>
        </w:rPr>
        <w:t xml:space="preserve">Специалист по эксплуатации </w:t>
      </w:r>
      <w:r w:rsidR="00243CA5">
        <w:rPr>
          <w:b/>
          <w:sz w:val="28"/>
          <w:szCs w:val="32"/>
        </w:rPr>
        <w:t>гибких производственных систем в машиностроении</w:t>
      </w:r>
    </w:p>
    <w:tbl>
      <w:tblPr>
        <w:tblW w:w="1275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7"/>
      </w:tblGrid>
      <w:tr w:rsidR="00EF5067" w:rsidRPr="00DB6B9A" w14:paraId="2648AABB" w14:textId="77777777" w:rsidTr="00EB759B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73F666A" w14:textId="1FD9EF49" w:rsidR="00EF5067" w:rsidRPr="00DB6B9A" w:rsidRDefault="00AC4268" w:rsidP="00C44C3E">
            <w:pPr>
              <w:jc w:val="center"/>
            </w:pPr>
            <w:r w:rsidRPr="00AC4268">
              <w:t>944</w:t>
            </w:r>
          </w:p>
        </w:tc>
      </w:tr>
      <w:tr w:rsidR="00EF5067" w:rsidRPr="00EB759B" w14:paraId="0FB393E5" w14:textId="77777777" w:rsidTr="00EB759B">
        <w:trPr>
          <w:trHeight w:val="227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  <w:hideMark/>
          </w:tcPr>
          <w:p w14:paraId="4CCA8094" w14:textId="77777777" w:rsidR="00EF5067" w:rsidRPr="00EB759B" w:rsidRDefault="00EF5067">
            <w:pPr>
              <w:jc w:val="center"/>
              <w:rPr>
                <w:sz w:val="20"/>
                <w:vertAlign w:val="superscript"/>
              </w:rPr>
            </w:pPr>
            <w:r w:rsidRPr="00EB759B">
              <w:rPr>
                <w:sz w:val="20"/>
              </w:rPr>
              <w:t>Регистрационный номер</w:t>
            </w:r>
          </w:p>
        </w:tc>
      </w:tr>
    </w:tbl>
    <w:p w14:paraId="773D81C5" w14:textId="77777777" w:rsidR="00EF5067" w:rsidRPr="00F75622" w:rsidRDefault="00EF5067" w:rsidP="00EF5067">
      <w:pPr>
        <w:pStyle w:val="11"/>
        <w:spacing w:after="0"/>
        <w:ind w:left="0"/>
        <w:jc w:val="center"/>
        <w:rPr>
          <w:rFonts w:ascii="Times New Roman" w:hAnsi="Times New Roman"/>
          <w:sz w:val="24"/>
        </w:rPr>
      </w:pPr>
      <w:r w:rsidRPr="00F75622">
        <w:rPr>
          <w:rFonts w:ascii="Times New Roman" w:hAnsi="Times New Roman"/>
          <w:sz w:val="24"/>
        </w:rPr>
        <w:t>Содержание</w:t>
      </w:r>
    </w:p>
    <w:p w14:paraId="0527B3F5" w14:textId="33BD443B" w:rsidR="00F826A5" w:rsidRDefault="00C769DA" w:rsidP="00B75986">
      <w:pPr>
        <w:pStyle w:val="12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364418">
        <w:rPr>
          <w:lang w:val="en-US"/>
        </w:rPr>
        <w:fldChar w:fldCharType="begin"/>
      </w:r>
      <w:r w:rsidR="00FE236A" w:rsidRPr="00364418">
        <w:rPr>
          <w:lang w:val="en-US"/>
        </w:rPr>
        <w:instrText xml:space="preserve"> TOC \o "1-2" \h \z \u </w:instrText>
      </w:r>
      <w:r w:rsidRPr="00364418">
        <w:rPr>
          <w:lang w:val="en-US"/>
        </w:rPr>
        <w:fldChar w:fldCharType="separate"/>
      </w:r>
      <w:hyperlink w:anchor="_Toc102200257" w:history="1">
        <w:r w:rsidR="00F826A5" w:rsidRPr="00CC2DE8">
          <w:rPr>
            <w:rStyle w:val="af9"/>
          </w:rPr>
          <w:t>I. Общие сведения</w:t>
        </w:r>
        <w:r w:rsidR="00F826A5">
          <w:rPr>
            <w:webHidden/>
          </w:rPr>
          <w:tab/>
        </w:r>
        <w:r w:rsidR="00F826A5">
          <w:rPr>
            <w:webHidden/>
          </w:rPr>
          <w:fldChar w:fldCharType="begin"/>
        </w:r>
        <w:r w:rsidR="00F826A5">
          <w:rPr>
            <w:webHidden/>
          </w:rPr>
          <w:instrText xml:space="preserve"> PAGEREF _Toc102200257 \h </w:instrText>
        </w:r>
        <w:r w:rsidR="00F826A5">
          <w:rPr>
            <w:webHidden/>
          </w:rPr>
        </w:r>
        <w:r w:rsidR="00F826A5">
          <w:rPr>
            <w:webHidden/>
          </w:rPr>
          <w:fldChar w:fldCharType="separate"/>
        </w:r>
        <w:r w:rsidR="00425798">
          <w:rPr>
            <w:webHidden/>
          </w:rPr>
          <w:t>1</w:t>
        </w:r>
        <w:r w:rsidR="00F826A5">
          <w:rPr>
            <w:webHidden/>
          </w:rPr>
          <w:fldChar w:fldCharType="end"/>
        </w:r>
      </w:hyperlink>
    </w:p>
    <w:p w14:paraId="5F2F717A" w14:textId="56BA61A7" w:rsidR="00F826A5" w:rsidRDefault="00BA41B7" w:rsidP="00B75986">
      <w:pPr>
        <w:pStyle w:val="12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hyperlink w:anchor="_Toc102200258" w:history="1">
        <w:r w:rsidR="00F826A5" w:rsidRPr="00CC2DE8">
          <w:rPr>
            <w:rStyle w:val="af9"/>
          </w:rPr>
          <w:t>II. Описание трудовых функций, входящих в профессиональный стандарт</w:t>
        </w:r>
        <w:r w:rsidR="00D53AF4">
          <w:rPr>
            <w:rStyle w:val="af9"/>
          </w:rPr>
          <w:t xml:space="preserve"> </w:t>
        </w:r>
        <w:r w:rsidR="00F826A5" w:rsidRPr="00CC2DE8">
          <w:rPr>
            <w:rStyle w:val="af9"/>
          </w:rPr>
          <w:t>(функциональная карта вида профессиональной деятельности)</w:t>
        </w:r>
        <w:r w:rsidR="00F826A5">
          <w:rPr>
            <w:webHidden/>
          </w:rPr>
          <w:tab/>
        </w:r>
        <w:r w:rsidR="00F826A5">
          <w:rPr>
            <w:webHidden/>
          </w:rPr>
          <w:fldChar w:fldCharType="begin"/>
        </w:r>
        <w:r w:rsidR="00F826A5">
          <w:rPr>
            <w:webHidden/>
          </w:rPr>
          <w:instrText xml:space="preserve"> PAGEREF _Toc102200258 \h </w:instrText>
        </w:r>
        <w:r w:rsidR="00F826A5">
          <w:rPr>
            <w:webHidden/>
          </w:rPr>
        </w:r>
        <w:r w:rsidR="00F826A5">
          <w:rPr>
            <w:webHidden/>
          </w:rPr>
          <w:fldChar w:fldCharType="separate"/>
        </w:r>
        <w:r w:rsidR="00425798">
          <w:rPr>
            <w:webHidden/>
          </w:rPr>
          <w:t>2</w:t>
        </w:r>
        <w:r w:rsidR="00F826A5">
          <w:rPr>
            <w:webHidden/>
          </w:rPr>
          <w:fldChar w:fldCharType="end"/>
        </w:r>
      </w:hyperlink>
    </w:p>
    <w:p w14:paraId="3A214D5B" w14:textId="30671980" w:rsidR="00F826A5" w:rsidRDefault="00BA41B7" w:rsidP="00B75986">
      <w:pPr>
        <w:pStyle w:val="12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hyperlink w:anchor="_Toc102200259" w:history="1">
        <w:r w:rsidR="00F826A5" w:rsidRPr="00CC2DE8">
          <w:rPr>
            <w:rStyle w:val="af9"/>
          </w:rPr>
          <w:t>III. Характеристика обобщенных трудовых функций</w:t>
        </w:r>
        <w:r w:rsidR="00F826A5">
          <w:rPr>
            <w:webHidden/>
          </w:rPr>
          <w:tab/>
        </w:r>
        <w:r w:rsidR="00F826A5">
          <w:rPr>
            <w:webHidden/>
          </w:rPr>
          <w:fldChar w:fldCharType="begin"/>
        </w:r>
        <w:r w:rsidR="00F826A5">
          <w:rPr>
            <w:webHidden/>
          </w:rPr>
          <w:instrText xml:space="preserve"> PAGEREF _Toc102200259 \h </w:instrText>
        </w:r>
        <w:r w:rsidR="00F826A5">
          <w:rPr>
            <w:webHidden/>
          </w:rPr>
        </w:r>
        <w:r w:rsidR="00F826A5">
          <w:rPr>
            <w:webHidden/>
          </w:rPr>
          <w:fldChar w:fldCharType="separate"/>
        </w:r>
        <w:r w:rsidR="00425798">
          <w:rPr>
            <w:webHidden/>
          </w:rPr>
          <w:t>3</w:t>
        </w:r>
        <w:r w:rsidR="00F826A5">
          <w:rPr>
            <w:webHidden/>
          </w:rPr>
          <w:fldChar w:fldCharType="end"/>
        </w:r>
      </w:hyperlink>
    </w:p>
    <w:p w14:paraId="2AA17573" w14:textId="7B588725" w:rsidR="00F826A5" w:rsidRDefault="00BA41B7" w:rsidP="00B75986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hyperlink w:anchor="_Toc102200260" w:history="1">
        <w:r w:rsidR="00F826A5" w:rsidRPr="00CC2DE8">
          <w:rPr>
            <w:rStyle w:val="af9"/>
            <w:noProof/>
          </w:rPr>
          <w:t>3.1. Обобщенная трудовая функция</w:t>
        </w:r>
        <w:r w:rsidR="00E36CB0">
          <w:rPr>
            <w:rStyle w:val="af9"/>
            <w:noProof/>
          </w:rPr>
          <w:t xml:space="preserve"> «</w:t>
        </w:r>
        <w:r w:rsidR="00E36CB0">
          <w:rPr>
            <w:noProof/>
          </w:rPr>
          <w:t>Техническое сопровождение эксплуатации гибких производственных систем в машиностроении»</w:t>
        </w:r>
        <w:r w:rsidR="00F826A5">
          <w:rPr>
            <w:noProof/>
            <w:webHidden/>
          </w:rPr>
          <w:tab/>
        </w:r>
        <w:r w:rsidR="00F826A5">
          <w:rPr>
            <w:noProof/>
            <w:webHidden/>
          </w:rPr>
          <w:fldChar w:fldCharType="begin"/>
        </w:r>
        <w:r w:rsidR="00F826A5">
          <w:rPr>
            <w:noProof/>
            <w:webHidden/>
          </w:rPr>
          <w:instrText xml:space="preserve"> PAGEREF _Toc102200260 \h </w:instrText>
        </w:r>
        <w:r w:rsidR="00F826A5">
          <w:rPr>
            <w:noProof/>
            <w:webHidden/>
          </w:rPr>
        </w:r>
        <w:r w:rsidR="00F826A5">
          <w:rPr>
            <w:noProof/>
            <w:webHidden/>
          </w:rPr>
          <w:fldChar w:fldCharType="separate"/>
        </w:r>
        <w:r w:rsidR="00425798">
          <w:rPr>
            <w:noProof/>
            <w:webHidden/>
          </w:rPr>
          <w:t>3</w:t>
        </w:r>
        <w:r w:rsidR="00F826A5">
          <w:rPr>
            <w:noProof/>
            <w:webHidden/>
          </w:rPr>
          <w:fldChar w:fldCharType="end"/>
        </w:r>
      </w:hyperlink>
    </w:p>
    <w:p w14:paraId="0F238B01" w14:textId="0057F9DA" w:rsidR="00F826A5" w:rsidRDefault="00BA41B7" w:rsidP="00B75986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hyperlink w:anchor="_Toc102200261" w:history="1">
        <w:r w:rsidR="00F826A5" w:rsidRPr="00CC2DE8">
          <w:rPr>
            <w:rStyle w:val="af9"/>
            <w:noProof/>
          </w:rPr>
          <w:t>3.2. Обобщенная трудовая функция</w:t>
        </w:r>
        <w:r w:rsidR="00E36CB0">
          <w:rPr>
            <w:rStyle w:val="af9"/>
            <w:noProof/>
          </w:rPr>
          <w:t xml:space="preserve"> «</w:t>
        </w:r>
        <w:r w:rsidR="00E36CB0">
          <w:rPr>
            <w:noProof/>
          </w:rPr>
          <w:t xml:space="preserve">Организационно-методическое сопровождение эксплуатации </w:t>
        </w:r>
        <w:r w:rsidR="00E36CB0" w:rsidRPr="00E36CB0">
          <w:rPr>
            <w:noProof/>
          </w:rPr>
          <w:t>гибких производственных систем</w:t>
        </w:r>
        <w:r w:rsidR="00E36CB0">
          <w:rPr>
            <w:noProof/>
          </w:rPr>
          <w:t xml:space="preserve"> в машиностроении»</w:t>
        </w:r>
        <w:r w:rsidR="00F826A5">
          <w:rPr>
            <w:noProof/>
            <w:webHidden/>
          </w:rPr>
          <w:tab/>
        </w:r>
        <w:r w:rsidR="00F826A5">
          <w:rPr>
            <w:noProof/>
            <w:webHidden/>
          </w:rPr>
          <w:fldChar w:fldCharType="begin"/>
        </w:r>
        <w:r w:rsidR="00F826A5">
          <w:rPr>
            <w:noProof/>
            <w:webHidden/>
          </w:rPr>
          <w:instrText xml:space="preserve"> PAGEREF _Toc102200261 \h </w:instrText>
        </w:r>
        <w:r w:rsidR="00F826A5">
          <w:rPr>
            <w:noProof/>
            <w:webHidden/>
          </w:rPr>
        </w:r>
        <w:r w:rsidR="00F826A5">
          <w:rPr>
            <w:noProof/>
            <w:webHidden/>
          </w:rPr>
          <w:fldChar w:fldCharType="separate"/>
        </w:r>
        <w:r w:rsidR="00425798">
          <w:rPr>
            <w:noProof/>
            <w:webHidden/>
          </w:rPr>
          <w:t>6</w:t>
        </w:r>
        <w:r w:rsidR="00F826A5">
          <w:rPr>
            <w:noProof/>
            <w:webHidden/>
          </w:rPr>
          <w:fldChar w:fldCharType="end"/>
        </w:r>
      </w:hyperlink>
    </w:p>
    <w:p w14:paraId="6198711D" w14:textId="3266E51D" w:rsidR="00F826A5" w:rsidRDefault="00BA41B7" w:rsidP="00B75986">
      <w:pPr>
        <w:pStyle w:val="12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hyperlink w:anchor="_Toc102200262" w:history="1">
        <w:r w:rsidR="00F826A5" w:rsidRPr="00CC2DE8">
          <w:rPr>
            <w:rStyle w:val="af9"/>
            <w:lang w:val="en-US"/>
          </w:rPr>
          <w:t>IV</w:t>
        </w:r>
        <w:r w:rsidR="00F826A5" w:rsidRPr="00CC2DE8">
          <w:rPr>
            <w:rStyle w:val="af9"/>
          </w:rPr>
          <w:t>. Сведения об организациях – разработчиках профессионального стандарта</w:t>
        </w:r>
        <w:r w:rsidR="00F826A5">
          <w:rPr>
            <w:webHidden/>
          </w:rPr>
          <w:tab/>
        </w:r>
        <w:r w:rsidR="00F826A5">
          <w:rPr>
            <w:webHidden/>
          </w:rPr>
          <w:fldChar w:fldCharType="begin"/>
        </w:r>
        <w:r w:rsidR="00F826A5">
          <w:rPr>
            <w:webHidden/>
          </w:rPr>
          <w:instrText xml:space="preserve"> PAGEREF _Toc102200262 \h </w:instrText>
        </w:r>
        <w:r w:rsidR="00F826A5">
          <w:rPr>
            <w:webHidden/>
          </w:rPr>
        </w:r>
        <w:r w:rsidR="00F826A5">
          <w:rPr>
            <w:webHidden/>
          </w:rPr>
          <w:fldChar w:fldCharType="separate"/>
        </w:r>
        <w:r w:rsidR="00425798">
          <w:rPr>
            <w:webHidden/>
          </w:rPr>
          <w:t>10</w:t>
        </w:r>
        <w:r w:rsidR="00F826A5">
          <w:rPr>
            <w:webHidden/>
          </w:rPr>
          <w:fldChar w:fldCharType="end"/>
        </w:r>
      </w:hyperlink>
    </w:p>
    <w:p w14:paraId="6FFABC57" w14:textId="74F2B54D" w:rsidR="00FE236A" w:rsidRPr="001463E9" w:rsidRDefault="00C769DA" w:rsidP="00364418">
      <w:pPr>
        <w:jc w:val="both"/>
      </w:pPr>
      <w:r w:rsidRPr="00364418">
        <w:rPr>
          <w:lang w:val="en-US"/>
        </w:rPr>
        <w:fldChar w:fldCharType="end"/>
      </w:r>
    </w:p>
    <w:p w14:paraId="01183BBD" w14:textId="77777777" w:rsidR="00323988" w:rsidRPr="001657E5" w:rsidRDefault="00323988" w:rsidP="00B21F78">
      <w:pPr>
        <w:pStyle w:val="1"/>
      </w:pPr>
      <w:bookmarkStart w:id="2" w:name="_Toc102200257"/>
      <w:r w:rsidRPr="001657E5">
        <w:t>I. Общие сведения</w:t>
      </w:r>
      <w:bookmarkEnd w:id="2"/>
    </w:p>
    <w:p w14:paraId="19B864F4" w14:textId="77777777" w:rsidR="00323988" w:rsidRDefault="00323988" w:rsidP="0032398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323988" w14:paraId="5C713BB8" w14:textId="77777777" w:rsidTr="00B75986">
        <w:trPr>
          <w:trHeight w:val="283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205AD52" w14:textId="32362510" w:rsidR="00323988" w:rsidRDefault="00F60B59" w:rsidP="00815F23">
            <w:r>
              <w:t>Эксплуатация</w:t>
            </w:r>
            <w:r w:rsidR="00323988">
              <w:t xml:space="preserve"> </w:t>
            </w:r>
            <w:r w:rsidR="00815F23">
              <w:t>гибких производственных систем</w:t>
            </w:r>
            <w:r w:rsidR="007E1A5B">
              <w:t xml:space="preserve"> </w:t>
            </w:r>
            <w:r w:rsidR="00B75986">
              <w:t xml:space="preserve">(далее – ГПС) </w:t>
            </w:r>
            <w:r w:rsidR="00243CA5">
              <w:t>в машиностроении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ED70F79" w14:textId="77777777" w:rsidR="00323988" w:rsidRDefault="00323988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796DAC" w14:textId="77777777" w:rsidR="00323988" w:rsidRDefault="008E4B30" w:rsidP="00142CC2">
            <w:pPr>
              <w:jc w:val="center"/>
            </w:pPr>
            <w:r>
              <w:t>40.</w:t>
            </w:r>
            <w:r w:rsidR="00C44C3E">
              <w:t>148</w:t>
            </w:r>
          </w:p>
        </w:tc>
      </w:tr>
      <w:tr w:rsidR="00323988" w:rsidRPr="00EB759B" w14:paraId="261F38C9" w14:textId="77777777" w:rsidTr="00EB759B">
        <w:trPr>
          <w:trHeight w:val="270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0CF2AF" w14:textId="77777777" w:rsidR="00323988" w:rsidRPr="00EB759B" w:rsidRDefault="00323988">
            <w:pPr>
              <w:rPr>
                <w:sz w:val="20"/>
              </w:rPr>
            </w:pPr>
            <w:r w:rsidRPr="00EB759B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2EC7128B" w14:textId="77777777" w:rsidR="00323988" w:rsidRPr="00EB759B" w:rsidRDefault="00323988" w:rsidP="00EB759B">
            <w:pPr>
              <w:jc w:val="center"/>
              <w:rPr>
                <w:sz w:val="20"/>
              </w:rPr>
            </w:pPr>
            <w:r w:rsidRPr="00EB759B">
              <w:rPr>
                <w:sz w:val="20"/>
              </w:rPr>
              <w:t>Код</w:t>
            </w:r>
          </w:p>
        </w:tc>
      </w:tr>
    </w:tbl>
    <w:p w14:paraId="42D66FC4" w14:textId="378A9256" w:rsidR="00E36CB0" w:rsidRDefault="00E36CB0"/>
    <w:p w14:paraId="5A1CC8CE" w14:textId="27D7943C" w:rsidR="00E36CB0" w:rsidRDefault="00E36CB0">
      <w:r>
        <w:t>Основная цель вида профессиональной деятельности:</w:t>
      </w:r>
    </w:p>
    <w:p w14:paraId="2F65E0D9" w14:textId="77777777" w:rsidR="00E36CB0" w:rsidRDefault="00E36CB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323988" w14:paraId="3D00F320" w14:textId="77777777" w:rsidTr="00EB759B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03786680" w14:textId="33456F32" w:rsidR="00323988" w:rsidRDefault="0045286C" w:rsidP="00B75986">
            <w:r>
              <w:t xml:space="preserve">Обеспечение </w:t>
            </w:r>
            <w:r w:rsidR="00F60B59">
              <w:t xml:space="preserve">надежного и эффективного </w:t>
            </w:r>
            <w:r>
              <w:t xml:space="preserve">функционирования </w:t>
            </w:r>
            <w:r w:rsidR="00B75986">
              <w:t>ГПС</w:t>
            </w:r>
            <w:r w:rsidR="00243CA5">
              <w:t xml:space="preserve"> в машиностроении</w:t>
            </w:r>
          </w:p>
        </w:tc>
      </w:tr>
    </w:tbl>
    <w:p w14:paraId="12350BDA" w14:textId="18147654" w:rsidR="00E36CB0" w:rsidRDefault="00E36CB0"/>
    <w:p w14:paraId="640C24F9" w14:textId="49C429C6" w:rsidR="00E36CB0" w:rsidRDefault="00E36CB0">
      <w:r>
        <w:t>Группа занятий:</w:t>
      </w:r>
    </w:p>
    <w:p w14:paraId="52D65339" w14:textId="77777777" w:rsidR="00E36CB0" w:rsidRDefault="00E36CB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4"/>
        <w:gridCol w:w="3370"/>
        <w:gridCol w:w="1398"/>
        <w:gridCol w:w="3979"/>
      </w:tblGrid>
      <w:tr w:rsidR="00815F23" w14:paraId="033D022B" w14:textId="77777777" w:rsidTr="00B75986">
        <w:trPr>
          <w:trHeight w:val="283"/>
        </w:trPr>
        <w:tc>
          <w:tcPr>
            <w:tcW w:w="8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406400" w14:textId="77777777" w:rsidR="00815F23" w:rsidRPr="00BF4736" w:rsidRDefault="00815F23" w:rsidP="00815F23">
            <w:r>
              <w:t>2144</w:t>
            </w:r>
          </w:p>
        </w:tc>
        <w:tc>
          <w:tcPr>
            <w:tcW w:w="1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492572" w14:textId="77777777" w:rsidR="00815F23" w:rsidRPr="001D242E" w:rsidRDefault="00815F23" w:rsidP="00815F23">
            <w:r w:rsidRPr="006E4F28">
              <w:t>Инженеры-механики</w:t>
            </w:r>
          </w:p>
        </w:tc>
        <w:tc>
          <w:tcPr>
            <w:tcW w:w="6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E2E7142" w14:textId="77777777" w:rsidR="00815F23" w:rsidRPr="00EB759B" w:rsidRDefault="00815F23" w:rsidP="00815F2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BBF1ED" w14:textId="77777777" w:rsidR="00815F23" w:rsidRPr="00EB759B" w:rsidRDefault="00815F23" w:rsidP="00815F2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15F23" w:rsidRPr="00F75622" w14:paraId="22AFB6A0" w14:textId="77777777" w:rsidTr="00EB759B">
        <w:trPr>
          <w:trHeight w:val="227"/>
        </w:trPr>
        <w:tc>
          <w:tcPr>
            <w:tcW w:w="803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5688E2C4" w14:textId="77777777" w:rsidR="00815F23" w:rsidRPr="00F75622" w:rsidRDefault="00815F23" w:rsidP="00815F23">
            <w:pPr>
              <w:jc w:val="center"/>
              <w:rPr>
                <w:sz w:val="20"/>
                <w:szCs w:val="20"/>
              </w:rPr>
            </w:pPr>
            <w:r w:rsidRPr="00F75622">
              <w:rPr>
                <w:sz w:val="20"/>
                <w:szCs w:val="20"/>
              </w:rPr>
              <w:t>(код ОКЗ</w:t>
            </w:r>
            <w:r w:rsidRPr="00F75622">
              <w:rPr>
                <w:rStyle w:val="ad"/>
                <w:sz w:val="20"/>
                <w:szCs w:val="20"/>
              </w:rPr>
              <w:endnoteReference w:id="1"/>
            </w:r>
            <w:r w:rsidRPr="00F75622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5C706D6B" w14:textId="77777777" w:rsidR="00815F23" w:rsidRPr="00F75622" w:rsidRDefault="00815F23" w:rsidP="00815F23">
            <w:pPr>
              <w:jc w:val="center"/>
              <w:rPr>
                <w:sz w:val="20"/>
                <w:szCs w:val="20"/>
              </w:rPr>
            </w:pPr>
            <w:r w:rsidRPr="00F7562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1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60228826" w14:textId="77777777" w:rsidR="00815F23" w:rsidRPr="00F75622" w:rsidRDefault="00815F23" w:rsidP="00815F23">
            <w:pPr>
              <w:jc w:val="center"/>
              <w:rPr>
                <w:sz w:val="20"/>
                <w:szCs w:val="20"/>
              </w:rPr>
            </w:pPr>
            <w:r w:rsidRPr="00F75622">
              <w:rPr>
                <w:sz w:val="20"/>
                <w:szCs w:val="20"/>
              </w:rPr>
              <w:t>(код ОКЗ)</w:t>
            </w:r>
          </w:p>
        </w:tc>
        <w:tc>
          <w:tcPr>
            <w:tcW w:w="1909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27CDF153" w14:textId="77777777" w:rsidR="00815F23" w:rsidRPr="00F75622" w:rsidRDefault="00815F23" w:rsidP="00815F23">
            <w:pPr>
              <w:jc w:val="center"/>
              <w:rPr>
                <w:sz w:val="20"/>
                <w:szCs w:val="20"/>
              </w:rPr>
            </w:pPr>
            <w:r w:rsidRPr="00F75622">
              <w:rPr>
                <w:sz w:val="20"/>
                <w:szCs w:val="20"/>
              </w:rPr>
              <w:t>(наименование)</w:t>
            </w:r>
          </w:p>
        </w:tc>
      </w:tr>
    </w:tbl>
    <w:p w14:paraId="2BAF90BC" w14:textId="0950438F" w:rsidR="00E36CB0" w:rsidRDefault="00E36CB0"/>
    <w:p w14:paraId="673C6E75" w14:textId="1F538EC9" w:rsidR="00E36CB0" w:rsidRDefault="00E36CB0">
      <w:r>
        <w:t>Отнесение к видам экономической деятельности:</w:t>
      </w:r>
    </w:p>
    <w:p w14:paraId="38F59000" w14:textId="77777777" w:rsidR="00E36CB0" w:rsidRDefault="00E36CB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815F23" w:rsidRPr="00BD71A6" w14:paraId="3BC551FF" w14:textId="77777777" w:rsidTr="00F77F38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2BA2F6" w14:textId="77777777" w:rsidR="00815F23" w:rsidRPr="006B0C46" w:rsidRDefault="00815F23" w:rsidP="00F77F38">
            <w:r w:rsidRPr="006B0C46">
              <w:rPr>
                <w:lang w:val="en-US"/>
              </w:rPr>
              <w:t>33.12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17A298" w14:textId="77777777" w:rsidR="00815F23" w:rsidRPr="006B0C46" w:rsidRDefault="00815F23" w:rsidP="00F77F38">
            <w:r w:rsidRPr="006B0C46">
              <w:t>Ремонт машин и оборудования</w:t>
            </w:r>
          </w:p>
        </w:tc>
      </w:tr>
      <w:tr w:rsidR="00815F23" w:rsidRPr="00BD71A6" w14:paraId="18FD9BA4" w14:textId="77777777" w:rsidTr="00F77F38">
        <w:trPr>
          <w:trHeight w:val="244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BD54339" w14:textId="77777777" w:rsidR="00815F23" w:rsidRPr="00BD71A6" w:rsidRDefault="00815F23" w:rsidP="00F77F38">
            <w:pPr>
              <w:jc w:val="center"/>
              <w:rPr>
                <w:sz w:val="20"/>
                <w:szCs w:val="20"/>
              </w:rPr>
            </w:pPr>
            <w:r w:rsidRPr="00BD71A6">
              <w:rPr>
                <w:sz w:val="20"/>
                <w:szCs w:val="20"/>
              </w:rPr>
              <w:t>(код ОКВЭД</w:t>
            </w:r>
            <w:r w:rsidRPr="00BD71A6">
              <w:rPr>
                <w:sz w:val="20"/>
                <w:szCs w:val="20"/>
                <w:vertAlign w:val="superscript"/>
              </w:rPr>
              <w:endnoteReference w:id="2"/>
            </w:r>
            <w:r w:rsidRPr="00BD71A6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F80BDC9" w14:textId="77777777" w:rsidR="00815F23" w:rsidRPr="00BD71A6" w:rsidRDefault="00815F23" w:rsidP="00F77F38">
            <w:pPr>
              <w:jc w:val="center"/>
              <w:rPr>
                <w:sz w:val="20"/>
                <w:szCs w:val="20"/>
              </w:rPr>
            </w:pPr>
            <w:r w:rsidRPr="00BD71A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448B154" w14:textId="77777777" w:rsidR="00815F23" w:rsidRPr="00BD71A6" w:rsidRDefault="00815F23" w:rsidP="00815F23">
      <w:pPr>
        <w:rPr>
          <w:rFonts w:ascii="Calibri" w:hAnsi="Calibri"/>
        </w:rPr>
      </w:pPr>
    </w:p>
    <w:p w14:paraId="03C7B9B0" w14:textId="77777777" w:rsidR="00323988" w:rsidRDefault="00323988" w:rsidP="00323988">
      <w:pPr>
        <w:rPr>
          <w:lang w:val="en-US"/>
        </w:rPr>
      </w:pPr>
    </w:p>
    <w:p w14:paraId="202B4412" w14:textId="77777777" w:rsidR="00323988" w:rsidRDefault="00323988" w:rsidP="00323988">
      <w:pPr>
        <w:sectPr w:rsidR="00323988" w:rsidSect="00E36CB0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20"/>
          <w:titlePg/>
          <w:docGrid w:linePitch="326"/>
        </w:sectPr>
      </w:pPr>
    </w:p>
    <w:p w14:paraId="36DF23AE" w14:textId="72A62779" w:rsidR="00323988" w:rsidRDefault="00323988" w:rsidP="00B21F78">
      <w:pPr>
        <w:pStyle w:val="1"/>
        <w:jc w:val="center"/>
      </w:pPr>
      <w:bookmarkStart w:id="3" w:name="_Toc102200258"/>
      <w:r w:rsidRPr="00B21F78">
        <w:lastRenderedPageBreak/>
        <w:t xml:space="preserve">II. Описание трудовых функций, </w:t>
      </w:r>
      <w:r w:rsidR="00EB759B">
        <w:t>входящих в</w:t>
      </w:r>
      <w:r w:rsidRPr="00B21F78">
        <w:t xml:space="preserve"> профессиональный стандарт (функциональная карта вида </w:t>
      </w:r>
      <w:r w:rsidR="00EB759B" w:rsidRPr="00B21F78">
        <w:t>профессиональн</w:t>
      </w:r>
      <w:r w:rsidRPr="00B21F78">
        <w:t>ой деятельности)</w:t>
      </w:r>
      <w:bookmarkEnd w:id="3"/>
    </w:p>
    <w:p w14:paraId="2968AC72" w14:textId="77777777" w:rsidR="00364418" w:rsidRPr="00364418" w:rsidRDefault="00364418" w:rsidP="0036441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03"/>
        <w:gridCol w:w="3969"/>
        <w:gridCol w:w="1700"/>
        <w:gridCol w:w="5631"/>
        <w:gridCol w:w="1062"/>
        <w:gridCol w:w="1721"/>
      </w:tblGrid>
      <w:tr w:rsidR="00323988" w14:paraId="297CAE91" w14:textId="77777777" w:rsidTr="00E36CB0">
        <w:trPr>
          <w:trHeight w:val="20"/>
        </w:trPr>
        <w:tc>
          <w:tcPr>
            <w:tcW w:w="2155" w:type="pct"/>
            <w:gridSpan w:val="3"/>
            <w:vAlign w:val="center"/>
            <w:hideMark/>
          </w:tcPr>
          <w:p w14:paraId="2FAC49E9" w14:textId="77777777" w:rsidR="00323988" w:rsidRDefault="00323988" w:rsidP="00EB759B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2845" w:type="pct"/>
            <w:gridSpan w:val="3"/>
            <w:vAlign w:val="center"/>
            <w:hideMark/>
          </w:tcPr>
          <w:p w14:paraId="7F9C47D5" w14:textId="77777777" w:rsidR="00323988" w:rsidRDefault="00323988" w:rsidP="00EB759B">
            <w:pPr>
              <w:jc w:val="center"/>
            </w:pPr>
            <w:r>
              <w:t>Трудовые функции</w:t>
            </w:r>
          </w:p>
        </w:tc>
      </w:tr>
      <w:tr w:rsidR="00323988" w14:paraId="0578BBBB" w14:textId="77777777" w:rsidTr="00E36CB0">
        <w:trPr>
          <w:trHeight w:val="20"/>
        </w:trPr>
        <w:tc>
          <w:tcPr>
            <w:tcW w:w="238" w:type="pct"/>
            <w:vAlign w:val="center"/>
            <w:hideMark/>
          </w:tcPr>
          <w:p w14:paraId="2F41B1A4" w14:textId="77777777" w:rsidR="00323988" w:rsidRDefault="00EB759B" w:rsidP="00EB759B">
            <w:pPr>
              <w:jc w:val="center"/>
            </w:pPr>
            <w:r>
              <w:t>к</w:t>
            </w:r>
            <w:r w:rsidR="00323988">
              <w:t>од</w:t>
            </w:r>
          </w:p>
        </w:tc>
        <w:tc>
          <w:tcPr>
            <w:tcW w:w="1342" w:type="pct"/>
            <w:vAlign w:val="center"/>
            <w:hideMark/>
          </w:tcPr>
          <w:p w14:paraId="0648A691" w14:textId="77777777" w:rsidR="00323988" w:rsidRDefault="00EB759B" w:rsidP="00EB759B">
            <w:pPr>
              <w:jc w:val="center"/>
            </w:pPr>
            <w:r>
              <w:t>н</w:t>
            </w:r>
            <w:r w:rsidR="00323988">
              <w:t>аименование</w:t>
            </w:r>
          </w:p>
        </w:tc>
        <w:tc>
          <w:tcPr>
            <w:tcW w:w="575" w:type="pct"/>
            <w:vAlign w:val="center"/>
            <w:hideMark/>
          </w:tcPr>
          <w:p w14:paraId="2C2AAED1" w14:textId="77777777" w:rsidR="00323988" w:rsidRDefault="00EB759B" w:rsidP="00EB759B">
            <w:pPr>
              <w:jc w:val="center"/>
            </w:pPr>
            <w:r>
              <w:t>у</w:t>
            </w:r>
            <w:r w:rsidR="00323988">
              <w:t>ровень квалификации</w:t>
            </w:r>
          </w:p>
        </w:tc>
        <w:tc>
          <w:tcPr>
            <w:tcW w:w="1904" w:type="pct"/>
            <w:vAlign w:val="center"/>
            <w:hideMark/>
          </w:tcPr>
          <w:p w14:paraId="7C814CDB" w14:textId="77777777" w:rsidR="00323988" w:rsidRDefault="00EB759B" w:rsidP="00EB759B">
            <w:pPr>
              <w:jc w:val="center"/>
            </w:pPr>
            <w:r>
              <w:t>н</w:t>
            </w:r>
            <w:r w:rsidR="00323988">
              <w:t>аименование</w:t>
            </w:r>
          </w:p>
        </w:tc>
        <w:tc>
          <w:tcPr>
            <w:tcW w:w="359" w:type="pct"/>
            <w:vAlign w:val="center"/>
            <w:hideMark/>
          </w:tcPr>
          <w:p w14:paraId="076E71F6" w14:textId="77777777" w:rsidR="00323988" w:rsidRDefault="00EB759B" w:rsidP="00EB759B">
            <w:pPr>
              <w:jc w:val="center"/>
            </w:pPr>
            <w:r>
              <w:t>к</w:t>
            </w:r>
            <w:r w:rsidR="00323988">
              <w:t>од</w:t>
            </w:r>
          </w:p>
        </w:tc>
        <w:tc>
          <w:tcPr>
            <w:tcW w:w="582" w:type="pct"/>
            <w:vAlign w:val="center"/>
            <w:hideMark/>
          </w:tcPr>
          <w:p w14:paraId="33169C58" w14:textId="77777777" w:rsidR="00323988" w:rsidRDefault="00EB759B" w:rsidP="00EB759B">
            <w:pPr>
              <w:jc w:val="center"/>
            </w:pPr>
            <w:r>
              <w:t>у</w:t>
            </w:r>
            <w:r w:rsidR="00323988">
              <w:t>ровень (подуровень) квалификации</w:t>
            </w:r>
          </w:p>
        </w:tc>
      </w:tr>
      <w:tr w:rsidR="00F72914" w14:paraId="4894A584" w14:textId="77777777" w:rsidTr="00E36CB0">
        <w:trPr>
          <w:trHeight w:val="20"/>
        </w:trPr>
        <w:tc>
          <w:tcPr>
            <w:tcW w:w="238" w:type="pct"/>
            <w:vMerge w:val="restart"/>
            <w:hideMark/>
          </w:tcPr>
          <w:p w14:paraId="03C6ADA9" w14:textId="77777777" w:rsidR="00F72914" w:rsidRDefault="00F72914" w:rsidP="00EB759B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342" w:type="pct"/>
            <w:vMerge w:val="restart"/>
          </w:tcPr>
          <w:p w14:paraId="7800CCC3" w14:textId="1E8B0F4D" w:rsidR="00F72914" w:rsidRPr="00170D91" w:rsidRDefault="00F77F38" w:rsidP="00B75986">
            <w:r>
              <w:t>Техническое сопровождение эксплуатации ГПС в машиностроении</w:t>
            </w:r>
          </w:p>
        </w:tc>
        <w:tc>
          <w:tcPr>
            <w:tcW w:w="575" w:type="pct"/>
            <w:vMerge w:val="restart"/>
            <w:hideMark/>
          </w:tcPr>
          <w:p w14:paraId="51BC40A9" w14:textId="77777777" w:rsidR="00F72914" w:rsidRDefault="00F72914" w:rsidP="00EB759B">
            <w:pPr>
              <w:jc w:val="center"/>
            </w:pPr>
            <w:r>
              <w:t>5</w:t>
            </w:r>
          </w:p>
        </w:tc>
        <w:tc>
          <w:tcPr>
            <w:tcW w:w="1904" w:type="pct"/>
          </w:tcPr>
          <w:p w14:paraId="3E097BEC" w14:textId="024BD3E6" w:rsidR="00F72914" w:rsidRDefault="004D4A6B" w:rsidP="003F381D">
            <w:r>
              <w:t xml:space="preserve">Техническое </w:t>
            </w:r>
            <w:r w:rsidR="00D61662">
              <w:t xml:space="preserve">сопровождение </w:t>
            </w:r>
            <w:r w:rsidR="00D61662" w:rsidRPr="00ED383E">
              <w:t>пусконаладки</w:t>
            </w:r>
            <w:r w:rsidR="00661559">
              <w:t>,</w:t>
            </w:r>
            <w:r>
              <w:t xml:space="preserve"> переналадки</w:t>
            </w:r>
            <w:r w:rsidR="00661559">
              <w:t xml:space="preserve"> и </w:t>
            </w:r>
            <w:r w:rsidR="003F381D">
              <w:t>функционирования</w:t>
            </w:r>
            <w:r w:rsidR="00F72914">
              <w:t xml:space="preserve"> </w:t>
            </w:r>
            <w:r w:rsidR="007E1A5B">
              <w:t>ГПС</w:t>
            </w:r>
            <w:r w:rsidR="00243CA5">
              <w:t xml:space="preserve"> в машиностроении</w:t>
            </w:r>
          </w:p>
        </w:tc>
        <w:tc>
          <w:tcPr>
            <w:tcW w:w="359" w:type="pct"/>
            <w:hideMark/>
          </w:tcPr>
          <w:p w14:paraId="0CE3CF20" w14:textId="57ADA025" w:rsidR="00F72914" w:rsidRPr="00170D91" w:rsidRDefault="00D53AF4" w:rsidP="00EB75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F72914">
              <w:t>/01.</w:t>
            </w:r>
            <w:r w:rsidR="00F72914">
              <w:rPr>
                <w:lang w:val="en-US"/>
              </w:rPr>
              <w:t>5</w:t>
            </w:r>
          </w:p>
        </w:tc>
        <w:tc>
          <w:tcPr>
            <w:tcW w:w="582" w:type="pct"/>
          </w:tcPr>
          <w:p w14:paraId="1A8DAF8E" w14:textId="77777777" w:rsidR="00F72914" w:rsidRPr="00170D91" w:rsidRDefault="00F72914" w:rsidP="00EB75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F72914" w14:paraId="042131A7" w14:textId="77777777" w:rsidTr="00E36CB0">
        <w:trPr>
          <w:trHeight w:val="20"/>
        </w:trPr>
        <w:tc>
          <w:tcPr>
            <w:tcW w:w="238" w:type="pct"/>
            <w:vMerge/>
          </w:tcPr>
          <w:p w14:paraId="099E8502" w14:textId="77777777" w:rsidR="00F72914" w:rsidRDefault="00F72914" w:rsidP="00EB759B">
            <w:pPr>
              <w:rPr>
                <w:lang w:val="en-US"/>
              </w:rPr>
            </w:pPr>
          </w:p>
        </w:tc>
        <w:tc>
          <w:tcPr>
            <w:tcW w:w="1342" w:type="pct"/>
            <w:vMerge/>
          </w:tcPr>
          <w:p w14:paraId="21615F37" w14:textId="77777777" w:rsidR="00F72914" w:rsidRDefault="00F72914" w:rsidP="00EB759B"/>
        </w:tc>
        <w:tc>
          <w:tcPr>
            <w:tcW w:w="575" w:type="pct"/>
            <w:vMerge/>
          </w:tcPr>
          <w:p w14:paraId="2F8E9161" w14:textId="77777777" w:rsidR="00F72914" w:rsidRDefault="00F72914" w:rsidP="00EB759B">
            <w:pPr>
              <w:jc w:val="center"/>
            </w:pPr>
          </w:p>
        </w:tc>
        <w:tc>
          <w:tcPr>
            <w:tcW w:w="1904" w:type="pct"/>
          </w:tcPr>
          <w:p w14:paraId="0B6C0C42" w14:textId="77777777" w:rsidR="00F72914" w:rsidRPr="00ED383E" w:rsidRDefault="004D4A6B" w:rsidP="00EB759B">
            <w:r>
              <w:t>Техническое сопровождение технического обслуживания</w:t>
            </w:r>
            <w:r w:rsidR="00F72914">
              <w:t xml:space="preserve"> </w:t>
            </w:r>
            <w:r w:rsidR="00A655C1">
              <w:t>и рем</w:t>
            </w:r>
            <w:r>
              <w:t>онта</w:t>
            </w:r>
            <w:r w:rsidR="00A655C1">
              <w:t xml:space="preserve"> </w:t>
            </w:r>
            <w:r w:rsidR="007E1A5B">
              <w:t>ГПС</w:t>
            </w:r>
            <w:r w:rsidR="00243CA5">
              <w:t xml:space="preserve"> в машиностроении</w:t>
            </w:r>
          </w:p>
        </w:tc>
        <w:tc>
          <w:tcPr>
            <w:tcW w:w="359" w:type="pct"/>
          </w:tcPr>
          <w:p w14:paraId="4B1F0788" w14:textId="1602811E" w:rsidR="00F72914" w:rsidRDefault="00D53AF4" w:rsidP="00EB759B">
            <w:pPr>
              <w:jc w:val="center"/>
            </w:pPr>
            <w:r>
              <w:rPr>
                <w:lang w:val="en-US"/>
              </w:rPr>
              <w:t>A</w:t>
            </w:r>
            <w:r w:rsidR="00F72914">
              <w:t>/02.</w:t>
            </w:r>
            <w:r w:rsidR="00F72914">
              <w:rPr>
                <w:lang w:val="en-US"/>
              </w:rPr>
              <w:t>5</w:t>
            </w:r>
          </w:p>
        </w:tc>
        <w:tc>
          <w:tcPr>
            <w:tcW w:w="582" w:type="pct"/>
          </w:tcPr>
          <w:p w14:paraId="0070D828" w14:textId="77777777" w:rsidR="00F72914" w:rsidRPr="00F72914" w:rsidRDefault="00F72914" w:rsidP="00EB759B">
            <w:pPr>
              <w:jc w:val="center"/>
            </w:pPr>
            <w:r>
              <w:t>5</w:t>
            </w:r>
          </w:p>
        </w:tc>
      </w:tr>
      <w:tr w:rsidR="00F144D1" w14:paraId="0DE5FF33" w14:textId="77777777" w:rsidTr="00E36CB0">
        <w:trPr>
          <w:trHeight w:val="20"/>
        </w:trPr>
        <w:tc>
          <w:tcPr>
            <w:tcW w:w="238" w:type="pct"/>
            <w:vMerge w:val="restart"/>
          </w:tcPr>
          <w:p w14:paraId="087A9336" w14:textId="77777777" w:rsidR="00F144D1" w:rsidRDefault="00F144D1" w:rsidP="00EB759B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42" w:type="pct"/>
            <w:vMerge w:val="restart"/>
          </w:tcPr>
          <w:p w14:paraId="616E3EC9" w14:textId="77777777" w:rsidR="00F144D1" w:rsidRDefault="00B21F78" w:rsidP="00F77F38">
            <w:r>
              <w:t>Организационно</w:t>
            </w:r>
            <w:r w:rsidR="00F77F38">
              <w:t>-методическое сопровождение эксплуатации ГПС в машиностроении</w:t>
            </w:r>
          </w:p>
        </w:tc>
        <w:tc>
          <w:tcPr>
            <w:tcW w:w="575" w:type="pct"/>
            <w:vMerge w:val="restart"/>
          </w:tcPr>
          <w:p w14:paraId="5D6BA07B" w14:textId="77777777" w:rsidR="00F144D1" w:rsidRDefault="00F144D1" w:rsidP="00EB759B">
            <w:pPr>
              <w:jc w:val="center"/>
            </w:pPr>
            <w:r>
              <w:t>6</w:t>
            </w:r>
          </w:p>
        </w:tc>
        <w:tc>
          <w:tcPr>
            <w:tcW w:w="1904" w:type="pct"/>
          </w:tcPr>
          <w:p w14:paraId="04F87D95" w14:textId="77777777" w:rsidR="00F144D1" w:rsidRPr="00B37C14" w:rsidRDefault="004D4A6B" w:rsidP="004D4A6B">
            <w:r>
              <w:t>Организационно-методическое</w:t>
            </w:r>
            <w:r w:rsidR="00B21F78" w:rsidRPr="00B37C14">
              <w:t xml:space="preserve"> </w:t>
            </w:r>
            <w:r w:rsidR="00B37C14" w:rsidRPr="00B37C14">
              <w:t xml:space="preserve">обеспечение </w:t>
            </w:r>
            <w:r w:rsidR="00F72914" w:rsidRPr="00B37C14">
              <w:t>технического обслуживания</w:t>
            </w:r>
            <w:r w:rsidR="00A655C1" w:rsidRPr="00B37C14">
              <w:t xml:space="preserve"> и </w:t>
            </w:r>
            <w:r w:rsidR="00B37C14" w:rsidRPr="00B37C14">
              <w:t xml:space="preserve">планового </w:t>
            </w:r>
            <w:r w:rsidR="00A655C1" w:rsidRPr="00B37C14">
              <w:t>ремонта</w:t>
            </w:r>
            <w:r w:rsidR="00F72914" w:rsidRPr="00B37C14">
              <w:t xml:space="preserve"> </w:t>
            </w:r>
            <w:r w:rsidR="007E1A5B">
              <w:t>ГПС</w:t>
            </w:r>
            <w:r w:rsidR="00243CA5" w:rsidRPr="00B37C14">
              <w:t xml:space="preserve"> в машиностроении</w:t>
            </w:r>
          </w:p>
        </w:tc>
        <w:tc>
          <w:tcPr>
            <w:tcW w:w="359" w:type="pct"/>
          </w:tcPr>
          <w:p w14:paraId="4BF66A03" w14:textId="77777777" w:rsidR="00F144D1" w:rsidRDefault="00F144D1" w:rsidP="00EB759B">
            <w:pPr>
              <w:jc w:val="center"/>
            </w:pPr>
            <w:r>
              <w:rPr>
                <w:lang w:val="en-US"/>
              </w:rPr>
              <w:t>B</w:t>
            </w:r>
            <w:r>
              <w:t>/01.6</w:t>
            </w:r>
          </w:p>
        </w:tc>
        <w:tc>
          <w:tcPr>
            <w:tcW w:w="582" w:type="pct"/>
          </w:tcPr>
          <w:p w14:paraId="474DC75C" w14:textId="77777777" w:rsidR="00F144D1" w:rsidRDefault="00F144D1" w:rsidP="00EB759B">
            <w:pPr>
              <w:jc w:val="center"/>
            </w:pPr>
            <w:r>
              <w:t>6</w:t>
            </w:r>
          </w:p>
        </w:tc>
      </w:tr>
      <w:tr w:rsidR="003F381D" w14:paraId="097B052E" w14:textId="77777777" w:rsidTr="00E36CB0">
        <w:trPr>
          <w:trHeight w:val="20"/>
        </w:trPr>
        <w:tc>
          <w:tcPr>
            <w:tcW w:w="238" w:type="pct"/>
            <w:vMerge/>
          </w:tcPr>
          <w:p w14:paraId="2E40917B" w14:textId="77777777" w:rsidR="003F381D" w:rsidRPr="00170D91" w:rsidRDefault="003F381D" w:rsidP="003F381D"/>
        </w:tc>
        <w:tc>
          <w:tcPr>
            <w:tcW w:w="1342" w:type="pct"/>
            <w:vMerge/>
          </w:tcPr>
          <w:p w14:paraId="7E19E689" w14:textId="77777777" w:rsidR="003F381D" w:rsidRDefault="003F381D" w:rsidP="003F381D">
            <w:pPr>
              <w:jc w:val="both"/>
            </w:pPr>
          </w:p>
        </w:tc>
        <w:tc>
          <w:tcPr>
            <w:tcW w:w="575" w:type="pct"/>
            <w:vMerge/>
            <w:vAlign w:val="center"/>
          </w:tcPr>
          <w:p w14:paraId="42AE0138" w14:textId="77777777" w:rsidR="003F381D" w:rsidRDefault="003F381D" w:rsidP="003F381D"/>
        </w:tc>
        <w:tc>
          <w:tcPr>
            <w:tcW w:w="1904" w:type="pct"/>
          </w:tcPr>
          <w:p w14:paraId="2871871B" w14:textId="0BE45E59" w:rsidR="003F381D" w:rsidRPr="00B37C14" w:rsidRDefault="003F381D" w:rsidP="003F381D">
            <w:r>
              <w:t>Организация</w:t>
            </w:r>
            <w:r w:rsidRPr="00B37C14">
              <w:t xml:space="preserve"> непланового ремонта </w:t>
            </w:r>
            <w:r>
              <w:t>ГПС</w:t>
            </w:r>
            <w:r w:rsidRPr="00B37C14">
              <w:t xml:space="preserve"> в машиностроении</w:t>
            </w:r>
          </w:p>
        </w:tc>
        <w:tc>
          <w:tcPr>
            <w:tcW w:w="359" w:type="pct"/>
          </w:tcPr>
          <w:p w14:paraId="2658CE68" w14:textId="60DF5AFA" w:rsidR="003F381D" w:rsidRDefault="003F381D" w:rsidP="003F381D">
            <w:pPr>
              <w:jc w:val="center"/>
            </w:pPr>
            <w:r>
              <w:rPr>
                <w:lang w:val="en-US"/>
              </w:rPr>
              <w:t>B</w:t>
            </w:r>
            <w:r>
              <w:t>/02.6</w:t>
            </w:r>
          </w:p>
        </w:tc>
        <w:tc>
          <w:tcPr>
            <w:tcW w:w="582" w:type="pct"/>
          </w:tcPr>
          <w:p w14:paraId="37F33D14" w14:textId="73B21CA8" w:rsidR="003F381D" w:rsidRDefault="003F381D" w:rsidP="003F381D">
            <w:pPr>
              <w:jc w:val="center"/>
            </w:pPr>
            <w:r>
              <w:t>6</w:t>
            </w:r>
          </w:p>
        </w:tc>
      </w:tr>
    </w:tbl>
    <w:p w14:paraId="4F82722D" w14:textId="77777777" w:rsidR="00323988" w:rsidRDefault="00323988">
      <w:pPr>
        <w:rPr>
          <w:b/>
          <w:sz w:val="28"/>
          <w:szCs w:val="28"/>
        </w:rPr>
      </w:pPr>
    </w:p>
    <w:p w14:paraId="5A631897" w14:textId="77777777" w:rsidR="00323988" w:rsidRDefault="00323988" w:rsidP="00323988">
      <w:pPr>
        <w:pStyle w:val="1"/>
        <w:sectPr w:rsidR="00323988" w:rsidSect="00E36CB0">
          <w:headerReference w:type="default" r:id="rId9"/>
          <w:footerReference w:type="default" r:id="rId10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26B33671" w14:textId="6B453A46" w:rsidR="0004440F" w:rsidRDefault="0004440F" w:rsidP="00364418">
      <w:pPr>
        <w:pStyle w:val="1"/>
        <w:jc w:val="center"/>
      </w:pPr>
      <w:bookmarkStart w:id="4" w:name="_Toc102200259"/>
      <w:r w:rsidRPr="004D7D86">
        <w:lastRenderedPageBreak/>
        <w:t>III. Характеристика обобщенных трудовых функций</w:t>
      </w:r>
      <w:bookmarkEnd w:id="4"/>
    </w:p>
    <w:p w14:paraId="59D9903B" w14:textId="77777777" w:rsidR="00E36CB0" w:rsidRPr="00E36CB0" w:rsidRDefault="00E36CB0" w:rsidP="00E36CB0"/>
    <w:p w14:paraId="443C61DF" w14:textId="0A7F0A91" w:rsidR="0004440F" w:rsidRDefault="0004440F" w:rsidP="001463E9">
      <w:pPr>
        <w:pStyle w:val="2"/>
      </w:pPr>
      <w:bookmarkStart w:id="5" w:name="_Toc102200260"/>
      <w:r w:rsidRPr="005F5460">
        <w:t>3.1. Обобщенная трудовая функция</w:t>
      </w:r>
      <w:bookmarkEnd w:id="5"/>
    </w:p>
    <w:p w14:paraId="46C51C11" w14:textId="77777777" w:rsidR="00E36CB0" w:rsidRPr="00E36CB0" w:rsidRDefault="00E36CB0" w:rsidP="00E36CB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4131"/>
        <w:gridCol w:w="654"/>
        <w:gridCol w:w="634"/>
        <w:gridCol w:w="1936"/>
        <w:gridCol w:w="1232"/>
      </w:tblGrid>
      <w:tr w:rsidR="00571065" w:rsidRPr="001463E9" w14:paraId="678AB842" w14:textId="77777777" w:rsidTr="00E36CB0">
        <w:trPr>
          <w:trHeight w:val="278"/>
        </w:trPr>
        <w:tc>
          <w:tcPr>
            <w:tcW w:w="88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83732A" w14:textId="77777777" w:rsidR="00571065" w:rsidRPr="001463E9" w:rsidRDefault="00571065" w:rsidP="00571065">
            <w:pPr>
              <w:rPr>
                <w:sz w:val="20"/>
              </w:rPr>
            </w:pPr>
            <w:r w:rsidRPr="001463E9">
              <w:rPr>
                <w:sz w:val="20"/>
              </w:rPr>
              <w:t>Наименование</w:t>
            </w:r>
          </w:p>
        </w:tc>
        <w:tc>
          <w:tcPr>
            <w:tcW w:w="1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E5F337" w14:textId="77777777" w:rsidR="00571065" w:rsidRPr="001463E9" w:rsidRDefault="004D4A6B" w:rsidP="00661559">
            <w:r>
              <w:t xml:space="preserve">Техническое сопровождение эксплуатации </w:t>
            </w:r>
            <w:r w:rsidR="00661559">
              <w:t>ГПС</w:t>
            </w:r>
            <w:r>
              <w:t xml:space="preserve"> в машиностроении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B06077" w14:textId="22618C6C" w:rsidR="00571065" w:rsidRPr="001463E9" w:rsidRDefault="00932D6D" w:rsidP="00932D6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71AD1E" w14:textId="61E2FA8A" w:rsidR="00571065" w:rsidRPr="00D53AF4" w:rsidRDefault="00D53AF4" w:rsidP="005F5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2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0B235A" w14:textId="6E5D482C" w:rsidR="00571065" w:rsidRPr="001463E9" w:rsidRDefault="00932D6D" w:rsidP="00932D6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580A29" w14:textId="77777777" w:rsidR="00571065" w:rsidRPr="001463E9" w:rsidRDefault="00571065" w:rsidP="005F5460">
            <w:pPr>
              <w:jc w:val="center"/>
            </w:pPr>
            <w:r w:rsidRPr="001463E9">
              <w:t>5</w:t>
            </w:r>
          </w:p>
        </w:tc>
      </w:tr>
    </w:tbl>
    <w:p w14:paraId="12D28548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8"/>
        <w:gridCol w:w="1442"/>
        <w:gridCol w:w="398"/>
        <w:gridCol w:w="2366"/>
        <w:gridCol w:w="1346"/>
        <w:gridCol w:w="2391"/>
      </w:tblGrid>
      <w:tr w:rsidR="0004440F" w:rsidRPr="008A46CB" w14:paraId="4247D638" w14:textId="77777777" w:rsidTr="00E36CB0">
        <w:trPr>
          <w:trHeight w:val="283"/>
        </w:trPr>
        <w:tc>
          <w:tcPr>
            <w:tcW w:w="118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039EF2" w14:textId="77777777" w:rsidR="0004440F" w:rsidRPr="008A46CB" w:rsidRDefault="0004440F" w:rsidP="001662B1">
            <w:pPr>
              <w:rPr>
                <w:sz w:val="20"/>
              </w:rPr>
            </w:pPr>
            <w:r w:rsidRPr="008A46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5F5560C" w14:textId="77777777" w:rsidR="0004440F" w:rsidRPr="008A46CB" w:rsidRDefault="0004440F" w:rsidP="00E36CB0">
            <w:pPr>
              <w:jc w:val="center"/>
              <w:rPr>
                <w:sz w:val="20"/>
              </w:rPr>
            </w:pPr>
            <w:r w:rsidRPr="008A46CB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F2E3AD" w14:textId="77777777" w:rsidR="0004440F" w:rsidRPr="008A46CB" w:rsidRDefault="0004440F" w:rsidP="00E36CB0">
            <w:pPr>
              <w:jc w:val="center"/>
            </w:pPr>
            <w:r w:rsidRPr="008A46CB">
              <w:t>Х</w:t>
            </w:r>
          </w:p>
        </w:tc>
        <w:tc>
          <w:tcPr>
            <w:tcW w:w="11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1538EE" w14:textId="77777777" w:rsidR="0004440F" w:rsidRPr="008A46CB" w:rsidRDefault="0004440F" w:rsidP="00E36CB0">
            <w:pPr>
              <w:jc w:val="center"/>
              <w:rPr>
                <w:sz w:val="20"/>
              </w:rPr>
            </w:pPr>
            <w:r w:rsidRPr="008A46CB">
              <w:rPr>
                <w:sz w:val="20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35D2C9" w14:textId="77777777" w:rsidR="0004440F" w:rsidRPr="008A46CB" w:rsidRDefault="0004440F" w:rsidP="00E36CB0">
            <w:pPr>
              <w:jc w:val="center"/>
              <w:rPr>
                <w:sz w:val="20"/>
              </w:rPr>
            </w:pP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E43813" w14:textId="77777777" w:rsidR="0004440F" w:rsidRPr="008A46CB" w:rsidRDefault="0004440F" w:rsidP="00E36CB0">
            <w:pPr>
              <w:jc w:val="center"/>
              <w:rPr>
                <w:sz w:val="20"/>
              </w:rPr>
            </w:pPr>
          </w:p>
        </w:tc>
      </w:tr>
      <w:tr w:rsidR="0004440F" w:rsidRPr="008A46CB" w14:paraId="6D10397C" w14:textId="77777777" w:rsidTr="0034044B">
        <w:trPr>
          <w:trHeight w:val="479"/>
        </w:trPr>
        <w:tc>
          <w:tcPr>
            <w:tcW w:w="1189" w:type="pct"/>
            <w:tcBorders>
              <w:top w:val="nil"/>
              <w:bottom w:val="nil"/>
              <w:right w:val="nil"/>
            </w:tcBorders>
            <w:vAlign w:val="center"/>
          </w:tcPr>
          <w:p w14:paraId="58F1E75A" w14:textId="77777777" w:rsidR="0004440F" w:rsidRPr="008A46CB" w:rsidRDefault="0004440F" w:rsidP="001662B1">
            <w:pPr>
              <w:rPr>
                <w:sz w:val="20"/>
              </w:rPr>
            </w:pPr>
          </w:p>
        </w:tc>
        <w:tc>
          <w:tcPr>
            <w:tcW w:w="20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454CB3" w14:textId="77777777" w:rsidR="0004440F" w:rsidRPr="008A46CB" w:rsidRDefault="0004440F" w:rsidP="001662B1">
            <w:pPr>
              <w:rPr>
                <w:sz w:val="20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9C432C" w14:textId="361692ED" w:rsidR="0004440F" w:rsidRPr="008A46CB" w:rsidRDefault="00932D6D" w:rsidP="00932D6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C9C827" w14:textId="4809B646" w:rsidR="0004440F" w:rsidRPr="008A46CB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4FCB1D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B3796" w:rsidRPr="004D7D86" w14:paraId="4D6C8F5A" w14:textId="77777777" w:rsidTr="00932D6D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695A3" w14:textId="77777777" w:rsidR="00EB3796" w:rsidRPr="004D7D86" w:rsidRDefault="00EB3796" w:rsidP="00932D6D">
            <w:r w:rsidRPr="00C35267">
              <w:t>Возможные наименования должностей, профессий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08D87C" w14:textId="643BED41" w:rsidR="00063156" w:rsidRDefault="00063156" w:rsidP="00063156">
            <w:r>
              <w:t>Инженер по эксплуатации ГПС</w:t>
            </w:r>
          </w:p>
          <w:p w14:paraId="0CFC64AA" w14:textId="61CCFDB9" w:rsidR="00063156" w:rsidRDefault="00063156" w:rsidP="00063156">
            <w:r w:rsidRPr="003168C3">
              <w:t>Инженер</w:t>
            </w:r>
          </w:p>
          <w:p w14:paraId="73777A2F" w14:textId="7047C924" w:rsidR="00EB3796" w:rsidRDefault="000D7AB6" w:rsidP="00063156">
            <w:r>
              <w:t>Инженер по эксплуатации ГПС</w:t>
            </w:r>
            <w:r w:rsidR="00063156" w:rsidRPr="003168C3">
              <w:t xml:space="preserve"> II</w:t>
            </w:r>
            <w:r w:rsidR="00063156">
              <w:rPr>
                <w:lang w:val="en-US"/>
              </w:rPr>
              <w:t>I</w:t>
            </w:r>
            <w:r w:rsidR="00063156" w:rsidRPr="003168C3">
              <w:t xml:space="preserve"> категории</w:t>
            </w:r>
          </w:p>
          <w:p w14:paraId="49975389" w14:textId="77777777" w:rsidR="00EB3796" w:rsidRPr="007D7E81" w:rsidRDefault="00EB3796" w:rsidP="00932D6D">
            <w:r w:rsidRPr="003168C3">
              <w:t>Инженер II</w:t>
            </w:r>
            <w:r w:rsidR="000D7AB6">
              <w:rPr>
                <w:lang w:val="en-US"/>
              </w:rPr>
              <w:t>I</w:t>
            </w:r>
            <w:r w:rsidRPr="003168C3">
              <w:t xml:space="preserve"> категории</w:t>
            </w:r>
          </w:p>
        </w:tc>
      </w:tr>
    </w:tbl>
    <w:p w14:paraId="0AAE9960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B3796" w:rsidRPr="004D7D86" w14:paraId="661AF1AF" w14:textId="77777777" w:rsidTr="00932D6D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DF8E6" w14:textId="77777777" w:rsidR="00EB3796" w:rsidRPr="004D7D86" w:rsidRDefault="00EB3796" w:rsidP="005F5460">
            <w:r w:rsidRPr="000B6F5D">
              <w:t>Требования к образованию и обучению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F2516A" w14:textId="77777777" w:rsidR="00D36449" w:rsidRDefault="00D36449" w:rsidP="00D36449">
            <w:r w:rsidRPr="00DC1952">
              <w:t>Среднее профессиональное образование – программы подготовки специалистов среднего звена</w:t>
            </w:r>
          </w:p>
          <w:p w14:paraId="292A42C0" w14:textId="06E6CCCB" w:rsidR="00D36449" w:rsidRPr="00DC1952" w:rsidRDefault="00B75986" w:rsidP="00D36449">
            <w:r>
              <w:t>и</w:t>
            </w:r>
            <w:r w:rsidR="00D36449">
              <w:t>ли</w:t>
            </w:r>
          </w:p>
          <w:p w14:paraId="554F8129" w14:textId="77777777" w:rsidR="00EB3796" w:rsidRPr="00654CE1" w:rsidRDefault="00D36449" w:rsidP="00D36449">
            <w:pPr>
              <w:rPr>
                <w:rFonts w:eastAsia="Calibri"/>
                <w:lang w:bidi="en-US"/>
              </w:rPr>
            </w:pPr>
            <w:r w:rsidRPr="00DC1952">
              <w:t>Высшее образование – бакалавриат</w:t>
            </w:r>
          </w:p>
        </w:tc>
      </w:tr>
      <w:tr w:rsidR="00EB3796" w:rsidRPr="004D7D86" w14:paraId="5640D64C" w14:textId="77777777" w:rsidTr="00932D6D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B6C714" w14:textId="77777777" w:rsidR="00EB3796" w:rsidRPr="004D7D86" w:rsidRDefault="00EB3796" w:rsidP="005F5460">
            <w:r w:rsidRPr="004D7D86">
              <w:t>Требования к опыту практической работы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138B7E" w14:textId="77777777" w:rsidR="00063156" w:rsidRDefault="00063156" w:rsidP="00063156">
            <w:pPr>
              <w:suppressAutoHyphens/>
            </w:pPr>
            <w:r>
              <w:t xml:space="preserve">Для должностей инженеров без категории </w:t>
            </w:r>
            <w:r w:rsidRPr="003905E9">
              <w:t xml:space="preserve">не менее двух лет техником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 w:rsidRPr="003905E9">
              <w:t>производстве при наличии среднего профессионального образования по программам подготовки специалистов среднего звена</w:t>
            </w:r>
          </w:p>
          <w:p w14:paraId="02AA31B0" w14:textId="7F7418B7" w:rsidR="00EB3796" w:rsidRPr="004A7BFF" w:rsidRDefault="00063156" w:rsidP="00D36449"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</w:t>
            </w:r>
            <w:r w:rsidRPr="003905E9">
              <w:t xml:space="preserve"> не менее шести месяцев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без категории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>
              <w:t>производстве</w:t>
            </w:r>
          </w:p>
        </w:tc>
      </w:tr>
      <w:tr w:rsidR="00F826A5" w:rsidRPr="004D7D86" w14:paraId="14DC7505" w14:textId="77777777" w:rsidTr="00932D6D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6A05A5" w14:textId="77777777" w:rsidR="00F826A5" w:rsidRPr="004D7D86" w:rsidRDefault="00F826A5" w:rsidP="00F826A5">
            <w:r w:rsidRPr="004D7D86"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6C76D2" w14:textId="77777777" w:rsidR="00F826A5" w:rsidRPr="00525088" w:rsidRDefault="00F826A5" w:rsidP="00F826A5">
            <w:r w:rsidRPr="0052508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525088">
              <w:rPr>
                <w:rStyle w:val="ad"/>
              </w:rPr>
              <w:endnoteReference w:id="3"/>
            </w:r>
          </w:p>
          <w:p w14:paraId="4E170438" w14:textId="77777777" w:rsidR="00F826A5" w:rsidRPr="00525088" w:rsidRDefault="00F826A5" w:rsidP="00F826A5">
            <w:r w:rsidRPr="00525088">
              <w:t>Прохождение обучения мерам пожарной безопасности</w:t>
            </w:r>
            <w:r w:rsidRPr="00525088">
              <w:rPr>
                <w:rStyle w:val="ad"/>
              </w:rPr>
              <w:endnoteReference w:id="4"/>
            </w:r>
          </w:p>
          <w:p w14:paraId="177594DC" w14:textId="26EB2F1D" w:rsidR="00F826A5" w:rsidRPr="00F826A5" w:rsidRDefault="00F826A5" w:rsidP="00B75986">
            <w:r w:rsidRPr="00525088">
              <w:t>Прохождение обучения по охране труда и проверки знани</w:t>
            </w:r>
            <w:r w:rsidR="00B75986">
              <w:t>я</w:t>
            </w:r>
            <w:r w:rsidRPr="00525088">
              <w:t xml:space="preserve"> требований охраны</w:t>
            </w:r>
            <w:r w:rsidRPr="00525088" w:rsidDel="006D48C9">
              <w:t xml:space="preserve"> </w:t>
            </w:r>
            <w:r w:rsidRPr="00525088">
              <w:t>труда</w:t>
            </w:r>
            <w:r w:rsidRPr="00525088">
              <w:rPr>
                <w:rStyle w:val="ad"/>
              </w:rPr>
              <w:endnoteReference w:id="5"/>
            </w:r>
          </w:p>
        </w:tc>
      </w:tr>
      <w:tr w:rsidR="00F826A5" w:rsidRPr="004D7D86" w14:paraId="05F097CE" w14:textId="77777777" w:rsidTr="00932D6D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820406" w14:textId="77777777" w:rsidR="00F826A5" w:rsidRPr="004D7D86" w:rsidRDefault="00F826A5" w:rsidP="00F826A5">
            <w:r w:rsidRPr="00ED76DA"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157C2" w14:textId="2093E96B" w:rsidR="00F826A5" w:rsidRPr="00906809" w:rsidRDefault="00F826A5" w:rsidP="00F826A5">
            <w:pPr>
              <w:rPr>
                <w:spacing w:val="-4"/>
                <w:highlight w:val="green"/>
              </w:rPr>
            </w:pPr>
            <w:r>
              <w:rPr>
                <w:spacing w:val="-4"/>
              </w:rPr>
              <w:t>Рекомендуется д</w:t>
            </w:r>
            <w:r w:rsidRPr="00D36449">
              <w:rPr>
                <w:spacing w:val="-4"/>
              </w:rPr>
              <w:t>ополнительное профессиональное образование – программы повышения квалификации</w:t>
            </w:r>
          </w:p>
        </w:tc>
      </w:tr>
    </w:tbl>
    <w:p w14:paraId="655DE562" w14:textId="5E35CE25" w:rsidR="00E36CB0" w:rsidRDefault="00E36CB0"/>
    <w:p w14:paraId="513250B6" w14:textId="3FF5EEB8" w:rsidR="00E36CB0" w:rsidRDefault="00E36CB0">
      <w:r w:rsidRPr="004D7D86">
        <w:t>Дополнительные характеристики</w:t>
      </w:r>
    </w:p>
    <w:p w14:paraId="016B8D24" w14:textId="77777777" w:rsidR="00E36CB0" w:rsidRDefault="00E36CB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684"/>
        <w:gridCol w:w="6503"/>
      </w:tblGrid>
      <w:tr w:rsidR="00F826A5" w:rsidRPr="004D7D86" w14:paraId="50788157" w14:textId="77777777" w:rsidTr="00E36CB0">
        <w:trPr>
          <w:trHeight w:val="20"/>
        </w:trPr>
        <w:tc>
          <w:tcPr>
            <w:tcW w:w="1072" w:type="pct"/>
            <w:vAlign w:val="center"/>
          </w:tcPr>
          <w:p w14:paraId="06EF14DF" w14:textId="77777777" w:rsidR="00F826A5" w:rsidRPr="004D7D86" w:rsidRDefault="00F826A5" w:rsidP="00F826A5">
            <w:pPr>
              <w:jc w:val="center"/>
            </w:pPr>
            <w:r w:rsidRPr="004D7D86">
              <w:t>Наименование документа</w:t>
            </w:r>
          </w:p>
        </w:tc>
        <w:tc>
          <w:tcPr>
            <w:tcW w:w="808" w:type="pct"/>
            <w:vAlign w:val="center"/>
          </w:tcPr>
          <w:p w14:paraId="1D0053E1" w14:textId="38DF7630" w:rsidR="00F826A5" w:rsidRPr="004D7D86" w:rsidRDefault="00932D6D" w:rsidP="00932D6D">
            <w:pPr>
              <w:jc w:val="center"/>
            </w:pPr>
            <w:r>
              <w:t>Код</w:t>
            </w:r>
          </w:p>
        </w:tc>
        <w:tc>
          <w:tcPr>
            <w:tcW w:w="3120" w:type="pct"/>
            <w:vAlign w:val="center"/>
          </w:tcPr>
          <w:p w14:paraId="309EA04D" w14:textId="77777777" w:rsidR="00F826A5" w:rsidRPr="004D7D86" w:rsidRDefault="00F826A5" w:rsidP="00F826A5">
            <w:pPr>
              <w:jc w:val="center"/>
            </w:pPr>
            <w:r w:rsidRPr="004D7D86">
              <w:t>Наименование базовой группы, должности (профессии) или специальности</w:t>
            </w:r>
          </w:p>
        </w:tc>
      </w:tr>
      <w:tr w:rsidR="00F826A5" w:rsidRPr="004D7D86" w14:paraId="5704D855" w14:textId="77777777" w:rsidTr="00E36CB0">
        <w:trPr>
          <w:trHeight w:val="20"/>
        </w:trPr>
        <w:tc>
          <w:tcPr>
            <w:tcW w:w="1072" w:type="pct"/>
          </w:tcPr>
          <w:p w14:paraId="3A06B881" w14:textId="77777777" w:rsidR="00F826A5" w:rsidRPr="004D7D86" w:rsidRDefault="00F826A5" w:rsidP="00F826A5">
            <w:pPr>
              <w:rPr>
                <w:vertAlign w:val="superscript"/>
              </w:rPr>
            </w:pPr>
            <w:r w:rsidRPr="004D7D86">
              <w:t>ОКЗ</w:t>
            </w:r>
          </w:p>
        </w:tc>
        <w:tc>
          <w:tcPr>
            <w:tcW w:w="808" w:type="pct"/>
          </w:tcPr>
          <w:p w14:paraId="2EE0F4CC" w14:textId="77777777" w:rsidR="00F826A5" w:rsidRPr="004D7D86" w:rsidRDefault="00F826A5" w:rsidP="00F826A5">
            <w:r w:rsidRPr="00DC1952">
              <w:t>2144</w:t>
            </w:r>
          </w:p>
        </w:tc>
        <w:tc>
          <w:tcPr>
            <w:tcW w:w="3120" w:type="pct"/>
          </w:tcPr>
          <w:p w14:paraId="071BF7FA" w14:textId="77777777" w:rsidR="00F826A5" w:rsidRPr="004D7D86" w:rsidRDefault="00F826A5" w:rsidP="00F826A5">
            <w:r w:rsidRPr="00DC1952">
              <w:t>Инженеры-механики</w:t>
            </w:r>
          </w:p>
        </w:tc>
      </w:tr>
      <w:tr w:rsidR="0034044B" w:rsidRPr="004D7D86" w14:paraId="18638AE9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6FEC1CA7" w14:textId="77777777" w:rsidR="0034044B" w:rsidRPr="005525DA" w:rsidRDefault="0034044B" w:rsidP="00F826A5">
            <w:r w:rsidRPr="005525DA">
              <w:t>ЕКС</w:t>
            </w:r>
            <w:r w:rsidRPr="005525DA">
              <w:rPr>
                <w:rStyle w:val="ad"/>
              </w:rPr>
              <w:endnoteReference w:id="6"/>
            </w:r>
          </w:p>
        </w:tc>
        <w:tc>
          <w:tcPr>
            <w:tcW w:w="808" w:type="pct"/>
          </w:tcPr>
          <w:p w14:paraId="50142276" w14:textId="77777777" w:rsidR="0034044B" w:rsidRPr="00687E52" w:rsidRDefault="0034044B" w:rsidP="00F826A5">
            <w:pPr>
              <w:rPr>
                <w:highlight w:val="green"/>
              </w:rPr>
            </w:pPr>
            <w:r w:rsidRPr="00687E52">
              <w:t>-</w:t>
            </w:r>
          </w:p>
        </w:tc>
        <w:tc>
          <w:tcPr>
            <w:tcW w:w="3120" w:type="pct"/>
          </w:tcPr>
          <w:p w14:paraId="2F7AE302" w14:textId="77777777" w:rsidR="0034044B" w:rsidRPr="007D7E81" w:rsidRDefault="0034044B" w:rsidP="00F826A5">
            <w:r>
              <w:t>Инженер-механик</w:t>
            </w:r>
          </w:p>
        </w:tc>
      </w:tr>
      <w:tr w:rsidR="0034044B" w:rsidRPr="004D7D86" w14:paraId="5732FC94" w14:textId="77777777" w:rsidTr="00E36CB0">
        <w:trPr>
          <w:trHeight w:val="20"/>
        </w:trPr>
        <w:tc>
          <w:tcPr>
            <w:tcW w:w="1072" w:type="pct"/>
            <w:vMerge/>
          </w:tcPr>
          <w:p w14:paraId="647B2F5D" w14:textId="77777777" w:rsidR="0034044B" w:rsidRPr="005525DA" w:rsidRDefault="0034044B" w:rsidP="00F826A5"/>
        </w:tc>
        <w:tc>
          <w:tcPr>
            <w:tcW w:w="808" w:type="pct"/>
          </w:tcPr>
          <w:p w14:paraId="64D4E4CA" w14:textId="4FD8CF41" w:rsidR="0034044B" w:rsidRPr="00687E52" w:rsidRDefault="0034044B" w:rsidP="00F826A5">
            <w:r w:rsidRPr="00687E52">
              <w:t>-</w:t>
            </w:r>
          </w:p>
        </w:tc>
        <w:tc>
          <w:tcPr>
            <w:tcW w:w="3120" w:type="pct"/>
          </w:tcPr>
          <w:p w14:paraId="565A09B3" w14:textId="01AB58F8" w:rsidR="0034044B" w:rsidRDefault="0034044B" w:rsidP="00F826A5">
            <w:r w:rsidRPr="0034044B">
              <w:t>Инженер</w:t>
            </w:r>
            <w:r>
              <w:t xml:space="preserve"> по автоматизации и механизации </w:t>
            </w:r>
            <w:r w:rsidRPr="0034044B">
              <w:t>производственных процессов</w:t>
            </w:r>
          </w:p>
        </w:tc>
      </w:tr>
      <w:tr w:rsidR="00F826A5" w:rsidRPr="00A04787" w14:paraId="3E3BCE32" w14:textId="77777777" w:rsidTr="00E36CB0">
        <w:trPr>
          <w:trHeight w:val="20"/>
        </w:trPr>
        <w:tc>
          <w:tcPr>
            <w:tcW w:w="1072" w:type="pct"/>
          </w:tcPr>
          <w:p w14:paraId="3DD4D58D" w14:textId="77777777" w:rsidR="00F826A5" w:rsidRPr="00A04787" w:rsidRDefault="00F826A5" w:rsidP="00F826A5">
            <w:r w:rsidRPr="00A04787">
              <w:t>ОКПДТР</w:t>
            </w:r>
            <w:r w:rsidRPr="00A04787">
              <w:rPr>
                <w:rStyle w:val="ad"/>
              </w:rPr>
              <w:endnoteReference w:id="7"/>
            </w:r>
          </w:p>
        </w:tc>
        <w:tc>
          <w:tcPr>
            <w:tcW w:w="808" w:type="pct"/>
          </w:tcPr>
          <w:p w14:paraId="291151F3" w14:textId="1A3B983F" w:rsidR="00F826A5" w:rsidRPr="00A04787" w:rsidRDefault="00ED2FDE" w:rsidP="00F826A5">
            <w:pPr>
              <w:rPr>
                <w:highlight w:val="green"/>
              </w:rPr>
            </w:pPr>
            <w:r>
              <w:t>22509</w:t>
            </w:r>
          </w:p>
        </w:tc>
        <w:tc>
          <w:tcPr>
            <w:tcW w:w="3120" w:type="pct"/>
          </w:tcPr>
          <w:p w14:paraId="188194F2" w14:textId="5A37BD98" w:rsidR="00F826A5" w:rsidRPr="00A04787" w:rsidRDefault="00ED2FDE" w:rsidP="00F826A5">
            <w:pPr>
              <w:rPr>
                <w:highlight w:val="green"/>
              </w:rPr>
            </w:pPr>
            <w:r>
              <w:t>Инженер-механик</w:t>
            </w:r>
          </w:p>
        </w:tc>
      </w:tr>
      <w:tr w:rsidR="00F826A5" w:rsidRPr="004D7D86" w14:paraId="75B0B0F4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17623C8B" w14:textId="77777777" w:rsidR="00F826A5" w:rsidRPr="005525DA" w:rsidRDefault="00F826A5" w:rsidP="00F826A5">
            <w:r w:rsidRPr="005525DA">
              <w:t>ОКСО</w:t>
            </w:r>
            <w:r w:rsidRPr="005525DA">
              <w:rPr>
                <w:rStyle w:val="ad"/>
              </w:rPr>
              <w:endnoteReference w:id="8"/>
            </w:r>
          </w:p>
        </w:tc>
        <w:tc>
          <w:tcPr>
            <w:tcW w:w="808" w:type="pct"/>
          </w:tcPr>
          <w:p w14:paraId="2EB954F3" w14:textId="77777777" w:rsidR="00F826A5" w:rsidRPr="004E1577" w:rsidRDefault="00F826A5" w:rsidP="00F826A5">
            <w:pPr>
              <w:suppressAutoHyphens/>
            </w:pPr>
            <w:r w:rsidRPr="001F6FD3">
              <w:t>2.15.02.01</w:t>
            </w:r>
          </w:p>
        </w:tc>
        <w:tc>
          <w:tcPr>
            <w:tcW w:w="3120" w:type="pct"/>
          </w:tcPr>
          <w:p w14:paraId="16FCA773" w14:textId="77777777" w:rsidR="00F826A5" w:rsidRPr="004E1577" w:rsidRDefault="00F826A5" w:rsidP="00F826A5">
            <w:pPr>
              <w:suppressAutoHyphens/>
            </w:pPr>
            <w:r w:rsidRPr="001F6FD3">
              <w:t>Монтаж и техническая эксплуатация промышленного оборудования (по отраслям)</w:t>
            </w:r>
          </w:p>
        </w:tc>
      </w:tr>
      <w:tr w:rsidR="00F826A5" w:rsidRPr="004D7D86" w14:paraId="0AD7B777" w14:textId="77777777" w:rsidTr="00E36CB0">
        <w:trPr>
          <w:trHeight w:val="20"/>
        </w:trPr>
        <w:tc>
          <w:tcPr>
            <w:tcW w:w="1072" w:type="pct"/>
            <w:vMerge/>
          </w:tcPr>
          <w:p w14:paraId="16817A1A" w14:textId="77777777" w:rsidR="00F826A5" w:rsidRPr="005525DA" w:rsidRDefault="00F826A5" w:rsidP="00F826A5"/>
        </w:tc>
        <w:tc>
          <w:tcPr>
            <w:tcW w:w="808" w:type="pct"/>
          </w:tcPr>
          <w:p w14:paraId="0035FBDC" w14:textId="77777777" w:rsidR="00F826A5" w:rsidRPr="004E1577" w:rsidRDefault="00F826A5" w:rsidP="00F826A5">
            <w:pPr>
              <w:suppressAutoHyphens/>
            </w:pPr>
            <w:r w:rsidRPr="001F6FD3">
              <w:t>2.15.02.07</w:t>
            </w:r>
          </w:p>
        </w:tc>
        <w:tc>
          <w:tcPr>
            <w:tcW w:w="3120" w:type="pct"/>
          </w:tcPr>
          <w:p w14:paraId="320BD42E" w14:textId="77777777" w:rsidR="00F826A5" w:rsidRPr="004E1577" w:rsidRDefault="00F826A5" w:rsidP="00F826A5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Автоматизация технологических процессов и производств (по отраслям)</w:t>
            </w:r>
          </w:p>
        </w:tc>
      </w:tr>
      <w:tr w:rsidR="00F826A5" w:rsidRPr="004D7D86" w14:paraId="3E208322" w14:textId="77777777" w:rsidTr="00E36CB0">
        <w:trPr>
          <w:trHeight w:val="20"/>
        </w:trPr>
        <w:tc>
          <w:tcPr>
            <w:tcW w:w="1072" w:type="pct"/>
            <w:vMerge/>
          </w:tcPr>
          <w:p w14:paraId="10A60E6D" w14:textId="77777777" w:rsidR="00F826A5" w:rsidRPr="005525DA" w:rsidRDefault="00F826A5" w:rsidP="00F826A5"/>
        </w:tc>
        <w:tc>
          <w:tcPr>
            <w:tcW w:w="808" w:type="pct"/>
          </w:tcPr>
          <w:p w14:paraId="4D8415EF" w14:textId="77777777" w:rsidR="00F826A5" w:rsidRPr="004E1577" w:rsidRDefault="00F826A5" w:rsidP="00F826A5">
            <w:pPr>
              <w:suppressAutoHyphens/>
            </w:pPr>
            <w:r w:rsidRPr="001F6FD3">
              <w:t>2.15.03.01</w:t>
            </w:r>
          </w:p>
        </w:tc>
        <w:tc>
          <w:tcPr>
            <w:tcW w:w="3120" w:type="pct"/>
          </w:tcPr>
          <w:p w14:paraId="5F4A3D5A" w14:textId="77777777" w:rsidR="00F826A5" w:rsidRPr="004E1577" w:rsidRDefault="00F826A5" w:rsidP="00F826A5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Машиностроение</w:t>
            </w:r>
          </w:p>
        </w:tc>
      </w:tr>
      <w:tr w:rsidR="00F826A5" w:rsidRPr="004D7D86" w14:paraId="37F4FCA5" w14:textId="77777777" w:rsidTr="00E36CB0">
        <w:trPr>
          <w:trHeight w:val="20"/>
        </w:trPr>
        <w:tc>
          <w:tcPr>
            <w:tcW w:w="1072" w:type="pct"/>
            <w:vMerge/>
          </w:tcPr>
          <w:p w14:paraId="0053763D" w14:textId="77777777" w:rsidR="00F826A5" w:rsidRPr="005525DA" w:rsidRDefault="00F826A5" w:rsidP="00F826A5"/>
        </w:tc>
        <w:tc>
          <w:tcPr>
            <w:tcW w:w="808" w:type="pct"/>
          </w:tcPr>
          <w:p w14:paraId="1CEBAF32" w14:textId="77777777" w:rsidR="00F826A5" w:rsidRPr="004E1577" w:rsidRDefault="00F826A5" w:rsidP="00F826A5">
            <w:pPr>
              <w:suppressAutoHyphens/>
            </w:pPr>
            <w:r w:rsidRPr="001F6FD3">
              <w:t>2.15.03.02</w:t>
            </w:r>
          </w:p>
        </w:tc>
        <w:tc>
          <w:tcPr>
            <w:tcW w:w="3120" w:type="pct"/>
          </w:tcPr>
          <w:p w14:paraId="18ACCB03" w14:textId="77777777" w:rsidR="00F826A5" w:rsidRPr="004E1577" w:rsidRDefault="00F826A5" w:rsidP="00F826A5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Технологические машины и оборудование</w:t>
            </w:r>
          </w:p>
        </w:tc>
      </w:tr>
      <w:tr w:rsidR="00F826A5" w:rsidRPr="004D7D86" w14:paraId="63C42EBA" w14:textId="77777777" w:rsidTr="00E36CB0">
        <w:trPr>
          <w:trHeight w:val="20"/>
        </w:trPr>
        <w:tc>
          <w:tcPr>
            <w:tcW w:w="1072" w:type="pct"/>
            <w:vMerge/>
          </w:tcPr>
          <w:p w14:paraId="4C8D1584" w14:textId="77777777" w:rsidR="00F826A5" w:rsidRPr="005525DA" w:rsidRDefault="00F826A5" w:rsidP="00F826A5"/>
        </w:tc>
        <w:tc>
          <w:tcPr>
            <w:tcW w:w="808" w:type="pct"/>
          </w:tcPr>
          <w:p w14:paraId="5B7F3F0B" w14:textId="77777777" w:rsidR="00F826A5" w:rsidRPr="008864E8" w:rsidRDefault="00F826A5" w:rsidP="00F826A5">
            <w:pPr>
              <w:suppressAutoHyphens/>
              <w:rPr>
                <w:highlight w:val="yellow"/>
              </w:rPr>
            </w:pPr>
            <w:r w:rsidRPr="001F6FD3">
              <w:t>2.15.03.04</w:t>
            </w:r>
          </w:p>
        </w:tc>
        <w:tc>
          <w:tcPr>
            <w:tcW w:w="3120" w:type="pct"/>
          </w:tcPr>
          <w:p w14:paraId="3BA27DE3" w14:textId="77777777" w:rsidR="00F826A5" w:rsidRPr="008864E8" w:rsidRDefault="00F826A5" w:rsidP="00F826A5">
            <w:pPr>
              <w:suppressAutoHyphens/>
              <w:rPr>
                <w:highlight w:val="yellow"/>
              </w:rPr>
            </w:pPr>
            <w:r w:rsidRPr="001F6FD3">
              <w:t>Автоматизация технологических процессов и производств</w:t>
            </w:r>
          </w:p>
        </w:tc>
      </w:tr>
    </w:tbl>
    <w:p w14:paraId="7841776C" w14:textId="2A791957" w:rsidR="0004440F" w:rsidRDefault="0004440F" w:rsidP="00E36CB0">
      <w:pPr>
        <w:rPr>
          <w:b/>
          <w:bCs w:val="0"/>
        </w:rPr>
      </w:pPr>
      <w:r w:rsidRPr="00E36CB0">
        <w:rPr>
          <w:b/>
          <w:bCs w:val="0"/>
        </w:rPr>
        <w:t>3.1.1. Трудовая функция</w:t>
      </w:r>
    </w:p>
    <w:p w14:paraId="02CDE112" w14:textId="77777777" w:rsidR="00E36CB0" w:rsidRPr="00E36CB0" w:rsidRDefault="00E36CB0" w:rsidP="00E36CB0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4429"/>
        <w:gridCol w:w="684"/>
        <w:gridCol w:w="984"/>
        <w:gridCol w:w="1890"/>
        <w:gridCol w:w="577"/>
      </w:tblGrid>
      <w:tr w:rsidR="00571065" w:rsidRPr="004D7D86" w14:paraId="673443E0" w14:textId="77777777" w:rsidTr="00E36CB0">
        <w:trPr>
          <w:trHeight w:val="278"/>
        </w:trPr>
        <w:tc>
          <w:tcPr>
            <w:tcW w:w="89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8F72FC" w14:textId="77777777" w:rsidR="00571065" w:rsidRPr="001463E9" w:rsidRDefault="00571065" w:rsidP="00571065">
            <w:pPr>
              <w:rPr>
                <w:sz w:val="20"/>
                <w:szCs w:val="20"/>
              </w:rPr>
            </w:pPr>
            <w:r w:rsidRPr="001463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3ACDB1" w14:textId="6C76888F" w:rsidR="00571065" w:rsidRPr="004D7D86" w:rsidRDefault="00AC3357" w:rsidP="003F381D">
            <w:r>
              <w:t>Техническое сопровождение</w:t>
            </w:r>
            <w:r w:rsidR="003E2DF9">
              <w:t xml:space="preserve"> </w:t>
            </w:r>
            <w:r>
              <w:t>пусконаладк</w:t>
            </w:r>
            <w:r w:rsidR="00661559">
              <w:t>и,</w:t>
            </w:r>
            <w:r>
              <w:t xml:space="preserve"> переналадки</w:t>
            </w:r>
            <w:r w:rsidR="00661559">
              <w:t xml:space="preserve"> и </w:t>
            </w:r>
            <w:r w:rsidR="003F381D">
              <w:t>функционирования</w:t>
            </w:r>
            <w:r>
              <w:t xml:space="preserve"> ГПС в машиностроении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F1D638" w14:textId="16201FA4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B407CC" w14:textId="67B34EC7" w:rsidR="00571065" w:rsidRPr="004D7D86" w:rsidRDefault="00D53AF4" w:rsidP="00571065">
            <w:r>
              <w:rPr>
                <w:lang w:val="en-US"/>
              </w:rPr>
              <w:t>A</w:t>
            </w:r>
            <w:r w:rsidR="00571065" w:rsidRPr="004D7D86">
              <w:t>/01.</w:t>
            </w:r>
            <w:r w:rsidR="00571065">
              <w:t>5</w:t>
            </w:r>
          </w:p>
        </w:tc>
        <w:tc>
          <w:tcPr>
            <w:tcW w:w="9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9BF4D9" w14:textId="32170E17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0D1D92" w14:textId="77777777" w:rsidR="00571065" w:rsidRPr="004D7D86" w:rsidRDefault="00571065" w:rsidP="005F5460">
            <w:pPr>
              <w:jc w:val="center"/>
            </w:pPr>
            <w:r>
              <w:t>5</w:t>
            </w:r>
          </w:p>
        </w:tc>
      </w:tr>
    </w:tbl>
    <w:p w14:paraId="2F402770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7"/>
        <w:gridCol w:w="1486"/>
        <w:gridCol w:w="423"/>
        <w:gridCol w:w="2095"/>
        <w:gridCol w:w="1461"/>
        <w:gridCol w:w="2439"/>
      </w:tblGrid>
      <w:tr w:rsidR="00F75622" w:rsidRPr="00F75622" w14:paraId="0DF4B206" w14:textId="77777777" w:rsidTr="00E36CB0">
        <w:trPr>
          <w:trHeight w:val="488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AD56FF" w14:textId="77777777" w:rsidR="00F75622" w:rsidRPr="00F75622" w:rsidRDefault="00F75622" w:rsidP="00F75622">
            <w:pPr>
              <w:rPr>
                <w:sz w:val="20"/>
              </w:rPr>
            </w:pPr>
            <w:r w:rsidRPr="00F75622">
              <w:rPr>
                <w:sz w:val="20"/>
              </w:rPr>
              <w:t>Происхождение трудовой функции</w:t>
            </w:r>
          </w:p>
        </w:tc>
        <w:tc>
          <w:tcPr>
            <w:tcW w:w="7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EF4063" w14:textId="77777777" w:rsidR="00F75622" w:rsidRPr="00F75622" w:rsidRDefault="00F75622" w:rsidP="009416A3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Оригинал</w:t>
            </w:r>
          </w:p>
        </w:tc>
        <w:tc>
          <w:tcPr>
            <w:tcW w:w="20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86084F" w14:textId="77777777" w:rsidR="00F75622" w:rsidRPr="00F75622" w:rsidRDefault="00F75622" w:rsidP="009416A3">
            <w:pPr>
              <w:jc w:val="center"/>
              <w:rPr>
                <w:sz w:val="20"/>
              </w:rPr>
            </w:pPr>
            <w:r w:rsidRPr="008A46CB">
              <w:t>Х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F9795E" w14:textId="77777777" w:rsidR="00F75622" w:rsidRPr="00F75622" w:rsidRDefault="00F75622" w:rsidP="009416A3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Заимствовано из оригинала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B1ED9A" w14:textId="77777777" w:rsidR="00F75622" w:rsidRPr="00F75622" w:rsidRDefault="00F75622" w:rsidP="009416A3">
            <w:pPr>
              <w:jc w:val="center"/>
              <w:rPr>
                <w:sz w:val="20"/>
              </w:rPr>
            </w:pPr>
          </w:p>
        </w:tc>
        <w:tc>
          <w:tcPr>
            <w:tcW w:w="11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520B6" w14:textId="77777777" w:rsidR="00F75622" w:rsidRPr="00F75622" w:rsidRDefault="00F75622" w:rsidP="009416A3">
            <w:pPr>
              <w:jc w:val="center"/>
              <w:rPr>
                <w:sz w:val="20"/>
              </w:rPr>
            </w:pPr>
          </w:p>
        </w:tc>
      </w:tr>
      <w:tr w:rsidR="0004440F" w:rsidRPr="00F75622" w14:paraId="0769641E" w14:textId="77777777" w:rsidTr="00E36CB0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7F5E43BA" w14:textId="77777777" w:rsidR="0004440F" w:rsidRPr="00F75622" w:rsidRDefault="0004440F" w:rsidP="001662B1">
            <w:pPr>
              <w:rPr>
                <w:sz w:val="20"/>
              </w:rPr>
            </w:pPr>
          </w:p>
        </w:tc>
        <w:tc>
          <w:tcPr>
            <w:tcW w:w="19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593592" w14:textId="77777777" w:rsidR="0004440F" w:rsidRPr="00F75622" w:rsidRDefault="0004440F" w:rsidP="001662B1">
            <w:pPr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691DBF" w14:textId="38E8799E" w:rsidR="0004440F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A6FDF5" w14:textId="6CF2BB53" w:rsidR="0004440F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328AA4" w14:textId="77777777" w:rsidR="005F5460" w:rsidRDefault="005F546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4440F" w:rsidRPr="004D7D86" w14:paraId="024596E8" w14:textId="77777777" w:rsidTr="00E36CB0">
        <w:trPr>
          <w:trHeight w:val="200"/>
        </w:trPr>
        <w:tc>
          <w:tcPr>
            <w:tcW w:w="1072" w:type="pct"/>
            <w:vMerge w:val="restart"/>
          </w:tcPr>
          <w:p w14:paraId="3AFDBB2D" w14:textId="77777777" w:rsidR="0004440F" w:rsidRPr="004D7D86" w:rsidRDefault="0004440F" w:rsidP="003E2DF9">
            <w:r w:rsidRPr="004D7D86">
              <w:t>Трудовые действия</w:t>
            </w:r>
          </w:p>
        </w:tc>
        <w:tc>
          <w:tcPr>
            <w:tcW w:w="3928" w:type="pct"/>
          </w:tcPr>
          <w:p w14:paraId="33028218" w14:textId="15C45CD1" w:rsidR="0004440F" w:rsidRPr="004D7D86" w:rsidRDefault="001D04C9" w:rsidP="00C51416">
            <w:pPr>
              <w:jc w:val="both"/>
            </w:pPr>
            <w:r>
              <w:t>Контроль выполнения пусконалад</w:t>
            </w:r>
            <w:r w:rsidR="00C51416">
              <w:t>ки</w:t>
            </w:r>
            <w:r>
              <w:t xml:space="preserve"> </w:t>
            </w:r>
            <w:r w:rsidR="007E1A5B">
              <w:t>ГПС</w:t>
            </w:r>
            <w:r w:rsidR="00661559">
              <w:t xml:space="preserve"> в машиностроении</w:t>
            </w:r>
          </w:p>
        </w:tc>
      </w:tr>
      <w:tr w:rsidR="001D04C9" w:rsidRPr="004D7D86" w14:paraId="050FDECD" w14:textId="77777777" w:rsidTr="00E36CB0">
        <w:trPr>
          <w:trHeight w:val="200"/>
        </w:trPr>
        <w:tc>
          <w:tcPr>
            <w:tcW w:w="1072" w:type="pct"/>
            <w:vMerge/>
          </w:tcPr>
          <w:p w14:paraId="42BB00FF" w14:textId="77777777" w:rsidR="001D04C9" w:rsidRPr="004D7D86" w:rsidRDefault="001D04C9" w:rsidP="003E2DF9"/>
        </w:tc>
        <w:tc>
          <w:tcPr>
            <w:tcW w:w="3928" w:type="pct"/>
          </w:tcPr>
          <w:p w14:paraId="1B2211C1" w14:textId="77777777" w:rsidR="001D04C9" w:rsidRDefault="009E420F" w:rsidP="00E36CB0">
            <w:pPr>
              <w:jc w:val="both"/>
            </w:pPr>
            <w:r>
              <w:t xml:space="preserve">Контроль процесса изготовления пробного изделия после пусконаладки или переналадки </w:t>
            </w:r>
            <w:r w:rsidR="007E1A5B">
              <w:t>ГПС</w:t>
            </w:r>
            <w:r w:rsidR="00661559">
              <w:t xml:space="preserve"> в машиностроении</w:t>
            </w:r>
          </w:p>
        </w:tc>
      </w:tr>
      <w:tr w:rsidR="001D04C9" w:rsidRPr="004D7D86" w14:paraId="1D3753D3" w14:textId="77777777" w:rsidTr="00E36CB0">
        <w:trPr>
          <w:trHeight w:val="200"/>
        </w:trPr>
        <w:tc>
          <w:tcPr>
            <w:tcW w:w="1072" w:type="pct"/>
            <w:vMerge/>
          </w:tcPr>
          <w:p w14:paraId="4CE30F1A" w14:textId="77777777" w:rsidR="001D04C9" w:rsidRPr="004D7D86" w:rsidRDefault="001D04C9" w:rsidP="003E2DF9"/>
        </w:tc>
        <w:tc>
          <w:tcPr>
            <w:tcW w:w="3928" w:type="pct"/>
          </w:tcPr>
          <w:p w14:paraId="3DC72DDD" w14:textId="77777777" w:rsidR="001D04C9" w:rsidRPr="004D7D86" w:rsidRDefault="00661559" w:rsidP="00E36CB0">
            <w:pPr>
              <w:jc w:val="both"/>
            </w:pPr>
            <w:r>
              <w:t>Составление</w:t>
            </w:r>
            <w:r w:rsidR="001D04C9">
              <w:t xml:space="preserve"> приемо-сдаточной документации </w:t>
            </w:r>
            <w:r>
              <w:t>по результатам испытаний</w:t>
            </w:r>
            <w:r w:rsidR="001D04C9">
              <w:t xml:space="preserve"> </w:t>
            </w:r>
            <w:r w:rsidR="007E1A5B">
              <w:t>ГПС</w:t>
            </w:r>
            <w:r>
              <w:t xml:space="preserve"> в машиностроении</w:t>
            </w:r>
          </w:p>
        </w:tc>
      </w:tr>
      <w:tr w:rsidR="001D04C9" w:rsidRPr="004D7D86" w14:paraId="73BE1899" w14:textId="77777777" w:rsidTr="00E36CB0">
        <w:trPr>
          <w:trHeight w:val="200"/>
        </w:trPr>
        <w:tc>
          <w:tcPr>
            <w:tcW w:w="1072" w:type="pct"/>
            <w:vMerge/>
          </w:tcPr>
          <w:p w14:paraId="6E9785A3" w14:textId="77777777" w:rsidR="001D04C9" w:rsidRPr="004D7D86" w:rsidRDefault="001D04C9" w:rsidP="003E2DF9"/>
        </w:tc>
        <w:tc>
          <w:tcPr>
            <w:tcW w:w="3928" w:type="pct"/>
          </w:tcPr>
          <w:p w14:paraId="45EEC310" w14:textId="77777777" w:rsidR="001D04C9" w:rsidRDefault="00661559" w:rsidP="00E36CB0">
            <w:pPr>
              <w:jc w:val="both"/>
            </w:pPr>
            <w:r>
              <w:t>Изучение причин отказов и повреждений ГПС в машиностроении</w:t>
            </w:r>
          </w:p>
        </w:tc>
      </w:tr>
      <w:tr w:rsidR="001D04C9" w:rsidRPr="004D7D86" w14:paraId="6FFB4A22" w14:textId="77777777" w:rsidTr="00E36CB0">
        <w:trPr>
          <w:trHeight w:val="200"/>
        </w:trPr>
        <w:tc>
          <w:tcPr>
            <w:tcW w:w="1072" w:type="pct"/>
            <w:vMerge/>
          </w:tcPr>
          <w:p w14:paraId="5EC292FA" w14:textId="77777777" w:rsidR="001D04C9" w:rsidRPr="004D7D86" w:rsidRDefault="001D04C9" w:rsidP="003E2DF9"/>
        </w:tc>
        <w:tc>
          <w:tcPr>
            <w:tcW w:w="3928" w:type="pct"/>
          </w:tcPr>
          <w:p w14:paraId="698D6226" w14:textId="77777777" w:rsidR="001D04C9" w:rsidRDefault="00661559" w:rsidP="00E36CB0">
            <w:pPr>
              <w:jc w:val="both"/>
            </w:pPr>
            <w:r>
              <w:t xml:space="preserve">Разработка мероприятий по предотвращению отказов, повреждений и связанных с этим </w:t>
            </w:r>
            <w:r w:rsidRPr="00D0182A">
              <w:t>внеплановых простоев</w:t>
            </w:r>
            <w:r>
              <w:t xml:space="preserve"> ГПС в машиностроении</w:t>
            </w:r>
          </w:p>
        </w:tc>
      </w:tr>
      <w:tr w:rsidR="001D04C9" w:rsidRPr="004D7D86" w14:paraId="44AC5271" w14:textId="77777777" w:rsidTr="00E36CB0">
        <w:trPr>
          <w:trHeight w:val="200"/>
        </w:trPr>
        <w:tc>
          <w:tcPr>
            <w:tcW w:w="1072" w:type="pct"/>
            <w:vMerge/>
          </w:tcPr>
          <w:p w14:paraId="1657DDA2" w14:textId="77777777" w:rsidR="001D04C9" w:rsidRPr="004D7D86" w:rsidRDefault="001D04C9" w:rsidP="003E2DF9"/>
        </w:tc>
        <w:tc>
          <w:tcPr>
            <w:tcW w:w="3928" w:type="pct"/>
          </w:tcPr>
          <w:p w14:paraId="43DE5D41" w14:textId="77777777" w:rsidR="001D04C9" w:rsidRDefault="00661559" w:rsidP="00E36CB0">
            <w:pPr>
              <w:jc w:val="both"/>
            </w:pPr>
            <w:r w:rsidRPr="00DC1952">
              <w:t xml:space="preserve">Контроль </w:t>
            </w:r>
            <w:r>
              <w:t>соблюдения</w:t>
            </w:r>
            <w:r w:rsidRPr="00DC1952">
              <w:t xml:space="preserve"> </w:t>
            </w:r>
            <w:r>
              <w:t>работниками</w:t>
            </w:r>
            <w:r w:rsidRPr="00DC1952">
              <w:t xml:space="preserve"> правил эксплуатации</w:t>
            </w:r>
            <w:r>
              <w:t xml:space="preserve"> ГПС в машиностроении</w:t>
            </w:r>
          </w:p>
        </w:tc>
      </w:tr>
      <w:tr w:rsidR="001C6425" w:rsidRPr="004D7D86" w14:paraId="5FC327F2" w14:textId="77777777" w:rsidTr="00E36CB0">
        <w:trPr>
          <w:trHeight w:val="212"/>
        </w:trPr>
        <w:tc>
          <w:tcPr>
            <w:tcW w:w="1072" w:type="pct"/>
            <w:vMerge w:val="restart"/>
          </w:tcPr>
          <w:p w14:paraId="21E38C00" w14:textId="77777777" w:rsidR="001C6425" w:rsidRPr="004D7D86" w:rsidDel="002A1D54" w:rsidRDefault="001C6425" w:rsidP="003E2DF9">
            <w:r w:rsidRPr="004D7D86" w:rsidDel="002A1D54">
              <w:t>Необходимые умения</w:t>
            </w:r>
          </w:p>
        </w:tc>
        <w:tc>
          <w:tcPr>
            <w:tcW w:w="3928" w:type="pct"/>
          </w:tcPr>
          <w:p w14:paraId="317E9266" w14:textId="0FD709DB" w:rsidR="001C6425" w:rsidRPr="00B43814" w:rsidRDefault="001C6425" w:rsidP="00E36CB0">
            <w:pPr>
              <w:jc w:val="both"/>
              <w:rPr>
                <w:spacing w:val="-5"/>
              </w:rPr>
            </w:pPr>
            <w:r w:rsidRPr="00DC1952">
              <w:t xml:space="preserve">Искать в электронном архиве техническую документацию на </w:t>
            </w:r>
            <w:r>
              <w:t>ГПС в машиностроении</w:t>
            </w:r>
            <w:r w:rsidRPr="00DC1952">
              <w:t>, е</w:t>
            </w:r>
            <w:r w:rsidR="00C51416">
              <w:t>е</w:t>
            </w:r>
            <w:r w:rsidRPr="00DC1952">
              <w:t xml:space="preserve"> механизмы и системы</w:t>
            </w:r>
          </w:p>
        </w:tc>
      </w:tr>
      <w:tr w:rsidR="001C6425" w:rsidRPr="004D7D86" w14:paraId="62546AAF" w14:textId="77777777" w:rsidTr="00E36CB0">
        <w:trPr>
          <w:trHeight w:val="212"/>
        </w:trPr>
        <w:tc>
          <w:tcPr>
            <w:tcW w:w="1072" w:type="pct"/>
            <w:vMerge/>
          </w:tcPr>
          <w:p w14:paraId="176F8495" w14:textId="77777777" w:rsidR="001C6425" w:rsidRPr="004D7D86" w:rsidDel="002A1D54" w:rsidRDefault="001C6425" w:rsidP="003E2DF9"/>
        </w:tc>
        <w:tc>
          <w:tcPr>
            <w:tcW w:w="3928" w:type="pct"/>
          </w:tcPr>
          <w:p w14:paraId="2C3E050C" w14:textId="322AE0E1" w:rsidR="001C6425" w:rsidRPr="00ED383E" w:rsidRDefault="001C6425" w:rsidP="00E36CB0">
            <w:pPr>
              <w:jc w:val="both"/>
            </w:pPr>
            <w:r>
              <w:t>Использовать техническую документацию на ГПС в машиностроении для проверки качества е</w:t>
            </w:r>
            <w:r w:rsidR="00C51416">
              <w:t>е</w:t>
            </w:r>
            <w:r>
              <w:t xml:space="preserve"> монтажа, исправности и работоспособности е</w:t>
            </w:r>
            <w:r w:rsidR="00C51416">
              <w:t>е</w:t>
            </w:r>
            <w:r>
              <w:t xml:space="preserve"> механизмов и систем</w:t>
            </w:r>
          </w:p>
        </w:tc>
      </w:tr>
      <w:tr w:rsidR="001C6425" w:rsidRPr="004D7D86" w14:paraId="3A3395CE" w14:textId="77777777" w:rsidTr="00E36CB0">
        <w:trPr>
          <w:trHeight w:val="212"/>
        </w:trPr>
        <w:tc>
          <w:tcPr>
            <w:tcW w:w="1072" w:type="pct"/>
            <w:vMerge/>
          </w:tcPr>
          <w:p w14:paraId="2DA82803" w14:textId="77777777" w:rsidR="001C6425" w:rsidRPr="004D7D86" w:rsidDel="002A1D54" w:rsidRDefault="001C6425" w:rsidP="003E2DF9"/>
        </w:tc>
        <w:tc>
          <w:tcPr>
            <w:tcW w:w="3928" w:type="pct"/>
          </w:tcPr>
          <w:p w14:paraId="2713B5D6" w14:textId="764830BE" w:rsidR="001C6425" w:rsidRPr="00DC1952" w:rsidRDefault="001C6425" w:rsidP="00E36CB0">
            <w:pPr>
              <w:jc w:val="both"/>
            </w:pPr>
            <w:r w:rsidRPr="00242EFD">
              <w:t xml:space="preserve">Использовать текстовые редакторы (процессоры) для </w:t>
            </w:r>
            <w:r>
              <w:t xml:space="preserve">создания и </w:t>
            </w:r>
            <w:r w:rsidRPr="00242EFD">
              <w:t>оформления</w:t>
            </w:r>
            <w:r>
              <w:rPr>
                <w:spacing w:val="-5"/>
              </w:rPr>
              <w:t xml:space="preserve"> отчетов о работе и приемке ГПС в машиностроении</w:t>
            </w:r>
          </w:p>
        </w:tc>
      </w:tr>
      <w:tr w:rsidR="001C6425" w:rsidRPr="004D7D86" w14:paraId="132256B1" w14:textId="77777777" w:rsidTr="00E36CB0">
        <w:trPr>
          <w:trHeight w:val="212"/>
        </w:trPr>
        <w:tc>
          <w:tcPr>
            <w:tcW w:w="1072" w:type="pct"/>
            <w:vMerge/>
          </w:tcPr>
          <w:p w14:paraId="5CE06766" w14:textId="77777777" w:rsidR="001C6425" w:rsidRPr="004D7D86" w:rsidDel="002A1D54" w:rsidRDefault="001C6425" w:rsidP="003E2DF9"/>
        </w:tc>
        <w:tc>
          <w:tcPr>
            <w:tcW w:w="3928" w:type="pct"/>
          </w:tcPr>
          <w:p w14:paraId="27EB90E5" w14:textId="4A82D72C" w:rsidR="001C6425" w:rsidRDefault="001C6425" w:rsidP="00E36CB0">
            <w:pPr>
              <w:jc w:val="both"/>
              <w:rPr>
                <w:spacing w:val="-5"/>
              </w:rPr>
            </w:pPr>
            <w:r w:rsidRPr="00DC1952">
              <w:t xml:space="preserve">Использовать прикладные компьютерные программы для обработки результатов </w:t>
            </w:r>
            <w:r w:rsidRPr="00DC1952">
              <w:rPr>
                <w:spacing w:val="-2"/>
              </w:rPr>
              <w:t>измерений</w:t>
            </w:r>
          </w:p>
        </w:tc>
      </w:tr>
      <w:tr w:rsidR="001C6425" w:rsidRPr="004D7D86" w14:paraId="2E94A5FE" w14:textId="77777777" w:rsidTr="00E36CB0">
        <w:trPr>
          <w:trHeight w:val="212"/>
        </w:trPr>
        <w:tc>
          <w:tcPr>
            <w:tcW w:w="1072" w:type="pct"/>
            <w:vMerge/>
          </w:tcPr>
          <w:p w14:paraId="3F464924" w14:textId="77777777" w:rsidR="001C6425" w:rsidRPr="004D7D86" w:rsidDel="002A1D54" w:rsidRDefault="001C6425" w:rsidP="003E2DF9"/>
        </w:tc>
        <w:tc>
          <w:tcPr>
            <w:tcW w:w="3928" w:type="pct"/>
          </w:tcPr>
          <w:p w14:paraId="0670C079" w14:textId="56ACC0AC" w:rsidR="001C6425" w:rsidRPr="00DC1952" w:rsidRDefault="001C6425" w:rsidP="00E36CB0">
            <w:pPr>
              <w:jc w:val="both"/>
            </w:pPr>
            <w:r w:rsidRPr="00DC1952">
              <w:rPr>
                <w:spacing w:val="-2"/>
              </w:rPr>
              <w:t>Выявлять причины возникновения дефектов изделий</w:t>
            </w:r>
          </w:p>
        </w:tc>
      </w:tr>
      <w:tr w:rsidR="001C6425" w:rsidRPr="004D7D86" w14:paraId="2AFF811E" w14:textId="77777777" w:rsidTr="00E36CB0">
        <w:trPr>
          <w:trHeight w:val="212"/>
        </w:trPr>
        <w:tc>
          <w:tcPr>
            <w:tcW w:w="1072" w:type="pct"/>
            <w:vMerge/>
          </w:tcPr>
          <w:p w14:paraId="3542F244" w14:textId="77777777" w:rsidR="001C6425" w:rsidRPr="004D7D86" w:rsidDel="002A1D54" w:rsidRDefault="001C6425" w:rsidP="003E2DF9"/>
        </w:tc>
        <w:tc>
          <w:tcPr>
            <w:tcW w:w="3928" w:type="pct"/>
          </w:tcPr>
          <w:p w14:paraId="6454F9C9" w14:textId="007333DC" w:rsidR="001C6425" w:rsidRPr="001160B7" w:rsidRDefault="001C6425" w:rsidP="00E36CB0">
            <w:pPr>
              <w:jc w:val="both"/>
              <w:rPr>
                <w:spacing w:val="-5"/>
              </w:rPr>
            </w:pPr>
            <w:r>
              <w:t>Использовать</w:t>
            </w:r>
            <w:r w:rsidRPr="00ED383E">
              <w:t xml:space="preserve"> </w:t>
            </w:r>
            <w:r>
              <w:t>прикладные компьютерные программы для контроля параметров функционирования ГПС в машиностроении</w:t>
            </w:r>
          </w:p>
        </w:tc>
      </w:tr>
      <w:tr w:rsidR="001C6425" w:rsidRPr="004D7D86" w14:paraId="66EEC502" w14:textId="77777777" w:rsidTr="00E36CB0">
        <w:trPr>
          <w:trHeight w:val="225"/>
        </w:trPr>
        <w:tc>
          <w:tcPr>
            <w:tcW w:w="1072" w:type="pct"/>
            <w:vMerge w:val="restart"/>
          </w:tcPr>
          <w:p w14:paraId="2709215C" w14:textId="77777777" w:rsidR="001C6425" w:rsidRPr="004D7D86" w:rsidDel="002A1D54" w:rsidRDefault="001C6425" w:rsidP="003E2DF9">
            <w:r w:rsidRPr="004D7D86" w:rsidDel="002A1D54">
              <w:t xml:space="preserve">Необходимые </w:t>
            </w:r>
            <w:r w:rsidRPr="004D7D86">
              <w:t>знания</w:t>
            </w:r>
          </w:p>
        </w:tc>
        <w:tc>
          <w:tcPr>
            <w:tcW w:w="3928" w:type="pct"/>
          </w:tcPr>
          <w:p w14:paraId="24518883" w14:textId="24E4FCD6" w:rsidR="001C6425" w:rsidRPr="004D7D86" w:rsidRDefault="001C6425" w:rsidP="00E36CB0">
            <w:pPr>
              <w:jc w:val="both"/>
            </w:pPr>
            <w:r w:rsidRPr="00E86744">
              <w:t xml:space="preserve">Принцип работы, технические характеристики, конструктивные особенности </w:t>
            </w:r>
            <w:r>
              <w:t>модулей ГПС в машиностроении</w:t>
            </w:r>
          </w:p>
        </w:tc>
      </w:tr>
      <w:tr w:rsidR="001C6425" w:rsidRPr="004D7D86" w14:paraId="5B286A80" w14:textId="77777777" w:rsidTr="00E36CB0">
        <w:trPr>
          <w:trHeight w:val="225"/>
        </w:trPr>
        <w:tc>
          <w:tcPr>
            <w:tcW w:w="1072" w:type="pct"/>
            <w:vMerge/>
          </w:tcPr>
          <w:p w14:paraId="7108B923" w14:textId="77777777" w:rsidR="001C6425" w:rsidRPr="004D7D86" w:rsidDel="002A1D54" w:rsidRDefault="001C6425" w:rsidP="003E2DF9"/>
        </w:tc>
        <w:tc>
          <w:tcPr>
            <w:tcW w:w="3928" w:type="pct"/>
          </w:tcPr>
          <w:p w14:paraId="76B364A1" w14:textId="77777777" w:rsidR="001C6425" w:rsidRPr="00E86744" w:rsidRDefault="001C6425" w:rsidP="00E36CB0">
            <w:pPr>
              <w:jc w:val="both"/>
            </w:pPr>
            <w:r>
              <w:t>Номенклатура выпускаемой продукции</w:t>
            </w:r>
          </w:p>
        </w:tc>
      </w:tr>
      <w:tr w:rsidR="001C6425" w:rsidRPr="004D7D86" w14:paraId="60C0995F" w14:textId="77777777" w:rsidTr="00E36CB0">
        <w:trPr>
          <w:trHeight w:val="225"/>
        </w:trPr>
        <w:tc>
          <w:tcPr>
            <w:tcW w:w="1072" w:type="pct"/>
            <w:vMerge/>
          </w:tcPr>
          <w:p w14:paraId="388A8DA3" w14:textId="77777777" w:rsidR="001C6425" w:rsidRPr="004D7D86" w:rsidDel="002A1D54" w:rsidRDefault="001C6425" w:rsidP="003E2DF9"/>
        </w:tc>
        <w:tc>
          <w:tcPr>
            <w:tcW w:w="3928" w:type="pct"/>
          </w:tcPr>
          <w:p w14:paraId="36687796" w14:textId="77777777" w:rsidR="001C6425" w:rsidRPr="00E86744" w:rsidRDefault="001C6425" w:rsidP="00E36CB0">
            <w:pPr>
              <w:jc w:val="both"/>
            </w:pPr>
            <w:r w:rsidRPr="00E86744">
              <w:t xml:space="preserve">Принципы работы, технические характеристики используемого при </w:t>
            </w:r>
            <w:r>
              <w:t>пусконаладочных работах и переналадке</w:t>
            </w:r>
            <w:r w:rsidRPr="00E86744">
              <w:t xml:space="preserve"> вспомогательного оборудования</w:t>
            </w:r>
          </w:p>
        </w:tc>
      </w:tr>
      <w:tr w:rsidR="001C6425" w:rsidRPr="004D7D86" w14:paraId="02EB6B6F" w14:textId="77777777" w:rsidTr="00E36CB0">
        <w:trPr>
          <w:trHeight w:val="225"/>
        </w:trPr>
        <w:tc>
          <w:tcPr>
            <w:tcW w:w="1072" w:type="pct"/>
            <w:vMerge/>
          </w:tcPr>
          <w:p w14:paraId="57C8B038" w14:textId="77777777" w:rsidR="001C6425" w:rsidRPr="004D7D86" w:rsidDel="002A1D54" w:rsidRDefault="001C6425" w:rsidP="003E2DF9"/>
        </w:tc>
        <w:tc>
          <w:tcPr>
            <w:tcW w:w="3928" w:type="pct"/>
          </w:tcPr>
          <w:p w14:paraId="491D44F6" w14:textId="30A08B5D" w:rsidR="001C6425" w:rsidRPr="00E86744" w:rsidRDefault="001C6425" w:rsidP="00E36CB0">
            <w:pPr>
              <w:jc w:val="both"/>
            </w:pPr>
            <w:r w:rsidRPr="00ED383E">
              <w:t>Стандарты, технически</w:t>
            </w:r>
            <w:r>
              <w:t>е</w:t>
            </w:r>
            <w:r w:rsidRPr="00ED383E">
              <w:t xml:space="preserve"> регламент</w:t>
            </w:r>
            <w:r>
              <w:t>ы</w:t>
            </w:r>
            <w:r w:rsidRPr="00ED383E">
              <w:t>, руководства (инструкции), устанавливающие требования к формированию отчетности в области</w:t>
            </w:r>
            <w:r>
              <w:t xml:space="preserve"> эксплуатации ГПС в машиностроении</w:t>
            </w:r>
          </w:p>
        </w:tc>
      </w:tr>
      <w:tr w:rsidR="001C6425" w:rsidRPr="004D7D86" w14:paraId="331BC33F" w14:textId="77777777" w:rsidTr="00E36CB0">
        <w:trPr>
          <w:trHeight w:val="225"/>
        </w:trPr>
        <w:tc>
          <w:tcPr>
            <w:tcW w:w="1072" w:type="pct"/>
            <w:vMerge/>
          </w:tcPr>
          <w:p w14:paraId="1C85418A" w14:textId="77777777" w:rsidR="001C6425" w:rsidRPr="004D7D86" w:rsidDel="002A1D54" w:rsidRDefault="001C6425" w:rsidP="003E2DF9"/>
        </w:tc>
        <w:tc>
          <w:tcPr>
            <w:tcW w:w="3928" w:type="pct"/>
          </w:tcPr>
          <w:p w14:paraId="3F301829" w14:textId="528358E4" w:rsidR="001C6425" w:rsidRPr="004D7D86" w:rsidRDefault="001C6425" w:rsidP="009129DC">
            <w:pPr>
              <w:jc w:val="both"/>
            </w:pPr>
            <w:r w:rsidRPr="00E86744">
              <w:t xml:space="preserve">Методические, </w:t>
            </w:r>
            <w:r w:rsidR="00063156" w:rsidRPr="009129DC">
              <w:t>нормативно-технические</w:t>
            </w:r>
            <w:r w:rsidR="00063156" w:rsidRPr="009129DC" w:rsidDel="00063156">
              <w:t xml:space="preserve"> </w:t>
            </w:r>
            <w:r w:rsidR="00063156" w:rsidRPr="009129DC">
              <w:t xml:space="preserve">документы </w:t>
            </w:r>
            <w:r w:rsidRPr="009129DC">
              <w:t>по</w:t>
            </w:r>
            <w:r w:rsidRPr="00E86744">
              <w:t xml:space="preserve"> выполнению </w:t>
            </w:r>
            <w:r>
              <w:t>пусконалад</w:t>
            </w:r>
            <w:r w:rsidR="00C51416">
              <w:t>ки</w:t>
            </w:r>
            <w:r>
              <w:t>, переналад</w:t>
            </w:r>
            <w:r w:rsidR="00C51416">
              <w:t>ки</w:t>
            </w:r>
            <w:r w:rsidRPr="00E86744">
              <w:t xml:space="preserve"> </w:t>
            </w:r>
            <w:r>
              <w:t>ГПС в машиностроении</w:t>
            </w:r>
          </w:p>
        </w:tc>
      </w:tr>
      <w:tr w:rsidR="001C6425" w:rsidRPr="004D7D86" w14:paraId="7167C336" w14:textId="77777777" w:rsidTr="00E36CB0">
        <w:trPr>
          <w:trHeight w:val="225"/>
        </w:trPr>
        <w:tc>
          <w:tcPr>
            <w:tcW w:w="1072" w:type="pct"/>
            <w:vMerge/>
          </w:tcPr>
          <w:p w14:paraId="56672959" w14:textId="77777777" w:rsidR="001C6425" w:rsidRPr="004D7D86" w:rsidDel="002A1D54" w:rsidRDefault="001C6425" w:rsidP="003E2DF9"/>
        </w:tc>
        <w:tc>
          <w:tcPr>
            <w:tcW w:w="3928" w:type="pct"/>
          </w:tcPr>
          <w:p w14:paraId="4EAA2C06" w14:textId="5DABCAD1" w:rsidR="001C6425" w:rsidRDefault="001C6425" w:rsidP="00E36CB0">
            <w:pPr>
              <w:jc w:val="both"/>
            </w:pPr>
            <w:r w:rsidRPr="00DC1952">
              <w:t>Порядок работы с электронным архивом технической документации</w:t>
            </w:r>
          </w:p>
        </w:tc>
      </w:tr>
      <w:tr w:rsidR="001C6425" w:rsidRPr="004D7D86" w14:paraId="3CD4ED0A" w14:textId="77777777" w:rsidTr="00E36CB0">
        <w:trPr>
          <w:trHeight w:val="225"/>
        </w:trPr>
        <w:tc>
          <w:tcPr>
            <w:tcW w:w="1072" w:type="pct"/>
            <w:vMerge/>
          </w:tcPr>
          <w:p w14:paraId="11DECB99" w14:textId="77777777" w:rsidR="001C6425" w:rsidRPr="004D7D86" w:rsidDel="002A1D54" w:rsidRDefault="001C6425" w:rsidP="003E2DF9"/>
        </w:tc>
        <w:tc>
          <w:tcPr>
            <w:tcW w:w="3928" w:type="pct"/>
          </w:tcPr>
          <w:p w14:paraId="2B3574F7" w14:textId="2290A884" w:rsidR="001C6425" w:rsidRDefault="001C6425" w:rsidP="00E36CB0">
            <w:pPr>
              <w:jc w:val="both"/>
            </w:pPr>
            <w:r w:rsidRPr="00DC1952">
              <w:t>Осно</w:t>
            </w:r>
            <w:r>
              <w:t>вы машиностроительного черчения</w:t>
            </w:r>
          </w:p>
        </w:tc>
      </w:tr>
      <w:tr w:rsidR="001C6425" w:rsidRPr="004D7D86" w14:paraId="07EE70D9" w14:textId="77777777" w:rsidTr="00E36CB0">
        <w:trPr>
          <w:trHeight w:val="225"/>
        </w:trPr>
        <w:tc>
          <w:tcPr>
            <w:tcW w:w="1072" w:type="pct"/>
            <w:vMerge/>
          </w:tcPr>
          <w:p w14:paraId="2EDB8BA1" w14:textId="77777777" w:rsidR="001C6425" w:rsidRPr="004D7D86" w:rsidDel="002A1D54" w:rsidRDefault="001C6425" w:rsidP="003E2DF9"/>
        </w:tc>
        <w:tc>
          <w:tcPr>
            <w:tcW w:w="3928" w:type="pct"/>
          </w:tcPr>
          <w:p w14:paraId="37886DF0" w14:textId="229D9BB5" w:rsidR="001C6425" w:rsidRDefault="001C6425" w:rsidP="00E36CB0">
            <w:pPr>
              <w:jc w:val="both"/>
            </w:pPr>
            <w:r w:rsidRPr="00DC1952">
              <w:t xml:space="preserve">Правила </w:t>
            </w:r>
            <w:r>
              <w:t>чтения технической документации</w:t>
            </w:r>
          </w:p>
        </w:tc>
      </w:tr>
      <w:tr w:rsidR="001C6425" w:rsidRPr="004D7D86" w14:paraId="7E2AF15A" w14:textId="77777777" w:rsidTr="00E36CB0">
        <w:trPr>
          <w:trHeight w:val="225"/>
        </w:trPr>
        <w:tc>
          <w:tcPr>
            <w:tcW w:w="1072" w:type="pct"/>
            <w:vMerge/>
          </w:tcPr>
          <w:p w14:paraId="644980FB" w14:textId="77777777" w:rsidR="001C6425" w:rsidRPr="004D7D86" w:rsidDel="002A1D54" w:rsidRDefault="001C6425" w:rsidP="003E2DF9"/>
        </w:tc>
        <w:tc>
          <w:tcPr>
            <w:tcW w:w="3928" w:type="pct"/>
          </w:tcPr>
          <w:p w14:paraId="72E60A6D" w14:textId="5ED3BED9" w:rsidR="001C6425" w:rsidRDefault="001C6425" w:rsidP="00E36CB0">
            <w:pPr>
              <w:jc w:val="both"/>
            </w:pPr>
            <w:r>
              <w:t>Основы метрологии</w:t>
            </w:r>
          </w:p>
        </w:tc>
      </w:tr>
      <w:tr w:rsidR="001C6425" w:rsidRPr="004D7D86" w14:paraId="5E4EEA14" w14:textId="77777777" w:rsidTr="00E36CB0">
        <w:trPr>
          <w:trHeight w:val="225"/>
        </w:trPr>
        <w:tc>
          <w:tcPr>
            <w:tcW w:w="1072" w:type="pct"/>
            <w:vMerge/>
          </w:tcPr>
          <w:p w14:paraId="66FA93C8" w14:textId="77777777" w:rsidR="001C6425" w:rsidRPr="004D7D86" w:rsidDel="002A1D54" w:rsidRDefault="001C6425" w:rsidP="003E2DF9"/>
        </w:tc>
        <w:tc>
          <w:tcPr>
            <w:tcW w:w="3928" w:type="pct"/>
          </w:tcPr>
          <w:p w14:paraId="36044EC7" w14:textId="7C4D7501" w:rsidR="001C6425" w:rsidRDefault="001C6425" w:rsidP="00E36CB0">
            <w:pPr>
              <w:jc w:val="both"/>
            </w:pPr>
            <w:r w:rsidRPr="00DC1952">
              <w:t>О</w:t>
            </w:r>
            <w:r>
              <w:t>сновы математической статистики</w:t>
            </w:r>
          </w:p>
        </w:tc>
      </w:tr>
      <w:tr w:rsidR="001C6425" w:rsidRPr="004D7D86" w14:paraId="6A0CD217" w14:textId="77777777" w:rsidTr="00E36CB0">
        <w:trPr>
          <w:trHeight w:val="225"/>
        </w:trPr>
        <w:tc>
          <w:tcPr>
            <w:tcW w:w="1072" w:type="pct"/>
            <w:vMerge/>
          </w:tcPr>
          <w:p w14:paraId="21EDF384" w14:textId="77777777" w:rsidR="001C6425" w:rsidRPr="004D7D86" w:rsidDel="002A1D54" w:rsidRDefault="001C6425" w:rsidP="003E2DF9"/>
        </w:tc>
        <w:tc>
          <w:tcPr>
            <w:tcW w:w="3928" w:type="pct"/>
          </w:tcPr>
          <w:p w14:paraId="40A3E173" w14:textId="55CB1177" w:rsidR="001C6425" w:rsidRPr="00DC1952" w:rsidRDefault="001C6425" w:rsidP="00E36CB0">
            <w:pPr>
              <w:jc w:val="both"/>
            </w:pPr>
            <w:r w:rsidRPr="00DC1952">
              <w:t>Прикладные компьютерные программы: наименования, возможности и порядок работы в них</w:t>
            </w:r>
          </w:p>
        </w:tc>
      </w:tr>
      <w:tr w:rsidR="001C6425" w:rsidRPr="004D7D86" w14:paraId="42FB7073" w14:textId="77777777" w:rsidTr="00E36CB0">
        <w:trPr>
          <w:trHeight w:val="225"/>
        </w:trPr>
        <w:tc>
          <w:tcPr>
            <w:tcW w:w="1072" w:type="pct"/>
            <w:vMerge/>
          </w:tcPr>
          <w:p w14:paraId="559A24F7" w14:textId="77777777" w:rsidR="001C6425" w:rsidRPr="004D7D86" w:rsidDel="002A1D54" w:rsidRDefault="001C6425" w:rsidP="003E2DF9"/>
        </w:tc>
        <w:tc>
          <w:tcPr>
            <w:tcW w:w="3928" w:type="pct"/>
          </w:tcPr>
          <w:p w14:paraId="1588FA6A" w14:textId="481A79F3" w:rsidR="001C6425" w:rsidRPr="00DC1952" w:rsidRDefault="001C6425" w:rsidP="00E36CB0">
            <w:pPr>
              <w:jc w:val="both"/>
            </w:pPr>
            <w:r w:rsidRPr="00DC1952">
              <w:t xml:space="preserve">Основные виды дефектов </w:t>
            </w:r>
            <w:r w:rsidRPr="00DC1952">
              <w:rPr>
                <w:spacing w:val="-2"/>
              </w:rPr>
              <w:t>изделий</w:t>
            </w:r>
            <w:r w:rsidRPr="00DC1952">
              <w:t xml:space="preserve"> и причины их появления</w:t>
            </w:r>
          </w:p>
        </w:tc>
      </w:tr>
      <w:tr w:rsidR="001C6425" w:rsidRPr="004D7D86" w14:paraId="088597F2" w14:textId="77777777" w:rsidTr="00E36CB0">
        <w:trPr>
          <w:trHeight w:val="225"/>
        </w:trPr>
        <w:tc>
          <w:tcPr>
            <w:tcW w:w="1072" w:type="pct"/>
            <w:vMerge/>
          </w:tcPr>
          <w:p w14:paraId="14F137CF" w14:textId="77777777" w:rsidR="001C6425" w:rsidRPr="004D7D86" w:rsidDel="002A1D54" w:rsidRDefault="001C6425" w:rsidP="003E2DF9"/>
        </w:tc>
        <w:tc>
          <w:tcPr>
            <w:tcW w:w="3928" w:type="pct"/>
          </w:tcPr>
          <w:p w14:paraId="04F6BB8C" w14:textId="7C2612A8" w:rsidR="001C6425" w:rsidRPr="00DC1952" w:rsidRDefault="001C6425" w:rsidP="00E36CB0">
            <w:pPr>
              <w:jc w:val="both"/>
            </w:pPr>
            <w:r w:rsidRPr="00DC1952">
              <w:t>Текстовые редакторы (процессоры): наименования, возможности и порядок работы в них</w:t>
            </w:r>
          </w:p>
        </w:tc>
      </w:tr>
      <w:tr w:rsidR="001C6425" w:rsidRPr="004D7D86" w14:paraId="1CC30D33" w14:textId="77777777" w:rsidTr="00E36CB0">
        <w:trPr>
          <w:trHeight w:val="225"/>
        </w:trPr>
        <w:tc>
          <w:tcPr>
            <w:tcW w:w="1072" w:type="pct"/>
            <w:vMerge/>
          </w:tcPr>
          <w:p w14:paraId="571DB3F0" w14:textId="77777777" w:rsidR="001C6425" w:rsidRPr="004D7D86" w:rsidDel="002A1D54" w:rsidRDefault="001C6425" w:rsidP="003E2DF9"/>
        </w:tc>
        <w:tc>
          <w:tcPr>
            <w:tcW w:w="3928" w:type="pct"/>
          </w:tcPr>
          <w:p w14:paraId="298CE1E6" w14:textId="5E9D6148" w:rsidR="001C6425" w:rsidRPr="00DC1952" w:rsidRDefault="00063156" w:rsidP="00E36CB0">
            <w:pPr>
              <w:jc w:val="both"/>
            </w:pPr>
            <w:r w:rsidRPr="00063156">
              <w:t>Нормативно-технические</w:t>
            </w:r>
            <w:r>
              <w:t xml:space="preserve"> </w:t>
            </w:r>
            <w:r w:rsidRPr="00063156">
              <w:t>документы</w:t>
            </w:r>
            <w:r>
              <w:t xml:space="preserve"> </w:t>
            </w:r>
            <w:r w:rsidR="001C6425" w:rsidRPr="00DC1952">
              <w:t>по оформлению отчетов</w:t>
            </w:r>
          </w:p>
        </w:tc>
      </w:tr>
      <w:tr w:rsidR="001C6425" w:rsidRPr="004D7D86" w14:paraId="4CE164D6" w14:textId="77777777" w:rsidTr="00E36CB0">
        <w:trPr>
          <w:trHeight w:val="225"/>
        </w:trPr>
        <w:tc>
          <w:tcPr>
            <w:tcW w:w="1072" w:type="pct"/>
            <w:vMerge/>
          </w:tcPr>
          <w:p w14:paraId="165D00BE" w14:textId="77777777" w:rsidR="001C6425" w:rsidRPr="004D7D86" w:rsidDel="002A1D54" w:rsidRDefault="001C6425" w:rsidP="003E2DF9"/>
        </w:tc>
        <w:tc>
          <w:tcPr>
            <w:tcW w:w="3928" w:type="pct"/>
          </w:tcPr>
          <w:p w14:paraId="08F2277C" w14:textId="1068478C" w:rsidR="001C6425" w:rsidRPr="00DC1952" w:rsidRDefault="001C6425" w:rsidP="00E36CB0">
            <w:pPr>
              <w:jc w:val="both"/>
            </w:pPr>
            <w:r>
              <w:t xml:space="preserve">Положения </w:t>
            </w:r>
            <w:r w:rsidR="00C51416">
              <w:t>Трудового кодекса Российской Федерации в области оплаты труда, режима труда и отдыха</w:t>
            </w:r>
          </w:p>
        </w:tc>
      </w:tr>
      <w:tr w:rsidR="001C6425" w:rsidRPr="004D7D86" w14:paraId="3835FA66" w14:textId="77777777" w:rsidTr="00E36CB0">
        <w:trPr>
          <w:trHeight w:val="225"/>
        </w:trPr>
        <w:tc>
          <w:tcPr>
            <w:tcW w:w="1072" w:type="pct"/>
            <w:vMerge/>
          </w:tcPr>
          <w:p w14:paraId="28E6A0CE" w14:textId="77777777" w:rsidR="001C6425" w:rsidRPr="004D7D86" w:rsidDel="002A1D54" w:rsidRDefault="001C6425" w:rsidP="003E2DF9"/>
        </w:tc>
        <w:tc>
          <w:tcPr>
            <w:tcW w:w="3928" w:type="pct"/>
          </w:tcPr>
          <w:p w14:paraId="32B3D66E" w14:textId="263140C8" w:rsidR="001C6425" w:rsidRPr="00E86744" w:rsidRDefault="001C6425" w:rsidP="00E36CB0">
            <w:pPr>
              <w:jc w:val="both"/>
            </w:pPr>
            <w:r w:rsidRPr="00484CB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C6425" w:rsidRPr="004D7D86" w14:paraId="3E9C91DE" w14:textId="77777777" w:rsidTr="00E36CB0">
        <w:trPr>
          <w:trHeight w:val="212"/>
        </w:trPr>
        <w:tc>
          <w:tcPr>
            <w:tcW w:w="1072" w:type="pct"/>
          </w:tcPr>
          <w:p w14:paraId="09D3FCFD" w14:textId="77777777" w:rsidR="001C6425" w:rsidRPr="004D7D86" w:rsidDel="002A1D54" w:rsidRDefault="001C6425" w:rsidP="003E2DF9">
            <w:r w:rsidRPr="004D7D86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249D38E6" w14:textId="77777777" w:rsidR="001C6425" w:rsidRPr="001463E9" w:rsidRDefault="001C6425" w:rsidP="00E36CB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24376C52" w14:textId="77777777" w:rsidR="00E36CB0" w:rsidRDefault="00E36CB0" w:rsidP="00E36CB0">
      <w:pPr>
        <w:rPr>
          <w:b/>
          <w:bCs w:val="0"/>
        </w:rPr>
      </w:pPr>
    </w:p>
    <w:p w14:paraId="1794C1F9" w14:textId="7D435895" w:rsidR="00C354BB" w:rsidRDefault="00C354BB" w:rsidP="00E36CB0">
      <w:pPr>
        <w:rPr>
          <w:b/>
          <w:bCs w:val="0"/>
        </w:rPr>
      </w:pPr>
      <w:r w:rsidRPr="00E36CB0">
        <w:rPr>
          <w:b/>
          <w:bCs w:val="0"/>
        </w:rPr>
        <w:t>3.1.2. Трудовая функция</w:t>
      </w:r>
    </w:p>
    <w:p w14:paraId="1BAA4152" w14:textId="77777777" w:rsidR="00E36CB0" w:rsidRPr="00E36CB0" w:rsidRDefault="00E36CB0" w:rsidP="00E36CB0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4429"/>
        <w:gridCol w:w="684"/>
        <w:gridCol w:w="984"/>
        <w:gridCol w:w="1890"/>
        <w:gridCol w:w="577"/>
      </w:tblGrid>
      <w:tr w:rsidR="00571065" w:rsidRPr="004D7D86" w14:paraId="3AA9A86D" w14:textId="77777777" w:rsidTr="00E36CB0">
        <w:trPr>
          <w:trHeight w:val="278"/>
        </w:trPr>
        <w:tc>
          <w:tcPr>
            <w:tcW w:w="89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E23C82" w14:textId="77777777" w:rsidR="00571065" w:rsidRPr="001463E9" w:rsidRDefault="00571065" w:rsidP="00571065">
            <w:pPr>
              <w:rPr>
                <w:sz w:val="20"/>
                <w:szCs w:val="20"/>
              </w:rPr>
            </w:pPr>
            <w:r w:rsidRPr="001463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812E8" w14:textId="77777777" w:rsidR="00571065" w:rsidRPr="004D7D86" w:rsidRDefault="00AC3357" w:rsidP="00571065">
            <w:r>
              <w:t>Техническое сопровождение технического обслуживания и ремонта ГПС в машиностроении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3A1349" w14:textId="7AC53BE1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2E2E3" w14:textId="503044BA" w:rsidR="00571065" w:rsidRPr="004D7D86" w:rsidRDefault="00D53AF4" w:rsidP="005F5460">
            <w:r>
              <w:rPr>
                <w:lang w:val="en-US"/>
              </w:rPr>
              <w:t>A</w:t>
            </w:r>
            <w:r w:rsidR="00571065" w:rsidRPr="004D7D86">
              <w:t>/0</w:t>
            </w:r>
            <w:r w:rsidR="005F5460">
              <w:t>2</w:t>
            </w:r>
            <w:r w:rsidR="00571065" w:rsidRPr="004D7D86">
              <w:t>.</w:t>
            </w:r>
            <w:r w:rsidR="005F5460">
              <w:t>5</w:t>
            </w:r>
          </w:p>
        </w:tc>
        <w:tc>
          <w:tcPr>
            <w:tcW w:w="9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C6F29D" w14:textId="222EB517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5623D7" w14:textId="77777777" w:rsidR="00571065" w:rsidRPr="004D7D86" w:rsidRDefault="005F5460" w:rsidP="005F5460">
            <w:pPr>
              <w:jc w:val="center"/>
            </w:pPr>
            <w:r>
              <w:t>5</w:t>
            </w:r>
          </w:p>
        </w:tc>
      </w:tr>
    </w:tbl>
    <w:p w14:paraId="6D989D8F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7"/>
        <w:gridCol w:w="1486"/>
        <w:gridCol w:w="423"/>
        <w:gridCol w:w="2095"/>
        <w:gridCol w:w="1461"/>
        <w:gridCol w:w="2439"/>
      </w:tblGrid>
      <w:tr w:rsidR="00F75622" w:rsidRPr="00F75622" w14:paraId="1B02F15A" w14:textId="77777777" w:rsidTr="00E36CB0">
        <w:trPr>
          <w:trHeight w:val="488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914055" w14:textId="77777777" w:rsidR="00F75622" w:rsidRPr="00F75622" w:rsidRDefault="00F75622" w:rsidP="00F75622">
            <w:pPr>
              <w:rPr>
                <w:sz w:val="20"/>
              </w:rPr>
            </w:pPr>
            <w:r w:rsidRPr="00F75622">
              <w:rPr>
                <w:sz w:val="20"/>
              </w:rPr>
              <w:t>Происхождение трудовой функции</w:t>
            </w:r>
          </w:p>
        </w:tc>
        <w:tc>
          <w:tcPr>
            <w:tcW w:w="7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D9C46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Оригинал</w:t>
            </w:r>
          </w:p>
        </w:tc>
        <w:tc>
          <w:tcPr>
            <w:tcW w:w="20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410765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8A46CB">
              <w:t>Х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C56417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Заимствовано из оригинала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9D9B41" w14:textId="77777777" w:rsidR="00F75622" w:rsidRPr="00F75622" w:rsidRDefault="00F75622" w:rsidP="00E36CB0">
            <w:pPr>
              <w:jc w:val="center"/>
              <w:rPr>
                <w:sz w:val="20"/>
              </w:rPr>
            </w:pPr>
          </w:p>
        </w:tc>
        <w:tc>
          <w:tcPr>
            <w:tcW w:w="11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59B85F" w14:textId="77777777" w:rsidR="00F75622" w:rsidRPr="00F75622" w:rsidRDefault="00F75622" w:rsidP="00E36CB0">
            <w:pPr>
              <w:jc w:val="center"/>
              <w:rPr>
                <w:sz w:val="20"/>
              </w:rPr>
            </w:pPr>
          </w:p>
        </w:tc>
      </w:tr>
      <w:tr w:rsidR="00C354BB" w:rsidRPr="00F75622" w14:paraId="31432A95" w14:textId="77777777" w:rsidTr="00E36CB0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5AF1BF31" w14:textId="77777777" w:rsidR="00C354BB" w:rsidRPr="00F75622" w:rsidRDefault="00C354BB" w:rsidP="00CF1E48">
            <w:pPr>
              <w:rPr>
                <w:sz w:val="20"/>
              </w:rPr>
            </w:pPr>
          </w:p>
        </w:tc>
        <w:tc>
          <w:tcPr>
            <w:tcW w:w="19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740AF2B" w14:textId="77777777" w:rsidR="00C354BB" w:rsidRPr="00F75622" w:rsidRDefault="00C354BB" w:rsidP="00CF1E48">
            <w:pPr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8CBB78" w14:textId="7102BA31" w:rsidR="00C354BB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00C2EF" w14:textId="7B4BD271" w:rsidR="00C354BB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8C57536" w14:textId="77777777" w:rsidR="005F5460" w:rsidRDefault="005F546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C354BB" w:rsidRPr="004D7D86" w14:paraId="41C819A3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4A2E85B6" w14:textId="77777777" w:rsidR="00C354BB" w:rsidRPr="004D7D86" w:rsidRDefault="00C354BB" w:rsidP="005F5460">
            <w:r w:rsidRPr="004D7D86">
              <w:t>Трудовые действия</w:t>
            </w:r>
          </w:p>
        </w:tc>
        <w:tc>
          <w:tcPr>
            <w:tcW w:w="3928" w:type="pct"/>
          </w:tcPr>
          <w:p w14:paraId="75CC82F0" w14:textId="77777777" w:rsidR="00C354BB" w:rsidRDefault="007A40A9" w:rsidP="00E36CB0">
            <w:pPr>
              <w:jc w:val="both"/>
            </w:pPr>
            <w:r>
              <w:t>Контроль выполнения технического обслуживания и ремонта ГПС в машиностроении</w:t>
            </w:r>
          </w:p>
        </w:tc>
      </w:tr>
      <w:tr w:rsidR="00C354BB" w:rsidRPr="004D7D86" w14:paraId="3225D60F" w14:textId="77777777" w:rsidTr="00E36CB0">
        <w:trPr>
          <w:trHeight w:val="20"/>
        </w:trPr>
        <w:tc>
          <w:tcPr>
            <w:tcW w:w="1072" w:type="pct"/>
            <w:vMerge/>
          </w:tcPr>
          <w:p w14:paraId="348C6426" w14:textId="77777777" w:rsidR="00C354BB" w:rsidRPr="004D7D86" w:rsidRDefault="00C354BB" w:rsidP="005F5460"/>
        </w:tc>
        <w:tc>
          <w:tcPr>
            <w:tcW w:w="3928" w:type="pct"/>
          </w:tcPr>
          <w:p w14:paraId="08EAC8CB" w14:textId="77777777" w:rsidR="00C354BB" w:rsidRDefault="007A40A9" w:rsidP="00E36CB0">
            <w:pPr>
              <w:jc w:val="both"/>
            </w:pPr>
            <w:r>
              <w:t>Составление отчетов о проведении технического обслуживания и ремонта ГПС в машиностроении</w:t>
            </w:r>
          </w:p>
        </w:tc>
      </w:tr>
      <w:tr w:rsidR="00C354BB" w:rsidRPr="004D7D86" w14:paraId="418FAFF0" w14:textId="77777777" w:rsidTr="00E36CB0">
        <w:trPr>
          <w:trHeight w:val="20"/>
        </w:trPr>
        <w:tc>
          <w:tcPr>
            <w:tcW w:w="1072" w:type="pct"/>
            <w:vMerge/>
          </w:tcPr>
          <w:p w14:paraId="7091CDC5" w14:textId="77777777" w:rsidR="00C354BB" w:rsidRPr="004D7D86" w:rsidRDefault="00C354BB" w:rsidP="005F5460"/>
        </w:tc>
        <w:tc>
          <w:tcPr>
            <w:tcW w:w="3928" w:type="pct"/>
          </w:tcPr>
          <w:p w14:paraId="248FF3FB" w14:textId="77777777" w:rsidR="00C354BB" w:rsidRDefault="007A40A9" w:rsidP="00E36CB0">
            <w:pPr>
              <w:jc w:val="both"/>
            </w:pPr>
            <w:r>
              <w:t>Контроль наличия необходимой документации по техническому обслуживанию и ремонту ГПС в машиностроении</w:t>
            </w:r>
          </w:p>
        </w:tc>
      </w:tr>
      <w:tr w:rsidR="00C354BB" w:rsidRPr="004D7D86" w14:paraId="6557BB98" w14:textId="77777777" w:rsidTr="00E36CB0">
        <w:trPr>
          <w:trHeight w:val="20"/>
        </w:trPr>
        <w:tc>
          <w:tcPr>
            <w:tcW w:w="1072" w:type="pct"/>
            <w:vMerge/>
          </w:tcPr>
          <w:p w14:paraId="405D562A" w14:textId="77777777" w:rsidR="00C354BB" w:rsidRPr="004D7D86" w:rsidRDefault="00C354BB" w:rsidP="005F5460"/>
        </w:tc>
        <w:tc>
          <w:tcPr>
            <w:tcW w:w="3928" w:type="pct"/>
          </w:tcPr>
          <w:p w14:paraId="57BF6A24" w14:textId="77777777" w:rsidR="00C354BB" w:rsidRDefault="007A40A9" w:rsidP="00E36CB0">
            <w:pPr>
              <w:jc w:val="both"/>
            </w:pPr>
            <w:r>
              <w:t>Составление заявок на оборудование, запасные части, приборы и материалы для ГПС в машиностроении</w:t>
            </w:r>
          </w:p>
        </w:tc>
      </w:tr>
      <w:tr w:rsidR="00C354BB" w:rsidRPr="004D7D86" w14:paraId="7B2259F1" w14:textId="77777777" w:rsidTr="00E36CB0">
        <w:trPr>
          <w:trHeight w:val="20"/>
        </w:trPr>
        <w:tc>
          <w:tcPr>
            <w:tcW w:w="1072" w:type="pct"/>
            <w:vMerge/>
          </w:tcPr>
          <w:p w14:paraId="71C4B239" w14:textId="77777777" w:rsidR="00C354BB" w:rsidRPr="004D7D86" w:rsidRDefault="00C354BB" w:rsidP="005F5460"/>
        </w:tc>
        <w:tc>
          <w:tcPr>
            <w:tcW w:w="3928" w:type="pct"/>
          </w:tcPr>
          <w:p w14:paraId="21F62627" w14:textId="77777777" w:rsidR="00C354BB" w:rsidRDefault="007A40A9" w:rsidP="00E36CB0">
            <w:pPr>
              <w:jc w:val="both"/>
            </w:pPr>
            <w:r>
              <w:t>Оформление договоров с организациями на поставку запасных частей и оборудования для технического обслуживания и ремонта ГПС в машиностроении</w:t>
            </w:r>
          </w:p>
        </w:tc>
      </w:tr>
      <w:tr w:rsidR="007A40A9" w:rsidRPr="004D7D86" w14:paraId="4017E473" w14:textId="77777777" w:rsidTr="00E36CB0">
        <w:trPr>
          <w:trHeight w:val="20"/>
        </w:trPr>
        <w:tc>
          <w:tcPr>
            <w:tcW w:w="1072" w:type="pct"/>
            <w:vMerge/>
          </w:tcPr>
          <w:p w14:paraId="6FE16018" w14:textId="77777777" w:rsidR="007A40A9" w:rsidRPr="004D7D86" w:rsidRDefault="007A40A9" w:rsidP="007A40A9"/>
        </w:tc>
        <w:tc>
          <w:tcPr>
            <w:tcW w:w="3928" w:type="pct"/>
          </w:tcPr>
          <w:p w14:paraId="34306823" w14:textId="77777777" w:rsidR="007A40A9" w:rsidRPr="00305EFE" w:rsidRDefault="007A40A9" w:rsidP="00E36CB0">
            <w:pPr>
              <w:jc w:val="both"/>
            </w:pPr>
            <w:r>
              <w:t>Составление заявок на неплановый ремонт ГПС в машиностроении</w:t>
            </w:r>
          </w:p>
        </w:tc>
      </w:tr>
      <w:tr w:rsidR="007A40A9" w:rsidRPr="004D7D86" w14:paraId="269DD8FF" w14:textId="77777777" w:rsidTr="00E36CB0">
        <w:trPr>
          <w:trHeight w:val="20"/>
        </w:trPr>
        <w:tc>
          <w:tcPr>
            <w:tcW w:w="1072" w:type="pct"/>
            <w:vMerge/>
          </w:tcPr>
          <w:p w14:paraId="6FA3F288" w14:textId="77777777" w:rsidR="007A40A9" w:rsidRPr="004D7D86" w:rsidRDefault="007A40A9" w:rsidP="007A40A9"/>
        </w:tc>
        <w:tc>
          <w:tcPr>
            <w:tcW w:w="3928" w:type="pct"/>
          </w:tcPr>
          <w:p w14:paraId="7F9C34AD" w14:textId="7C450F6F" w:rsidR="007A40A9" w:rsidRDefault="007A40A9" w:rsidP="00C51416">
            <w:pPr>
              <w:jc w:val="both"/>
            </w:pPr>
            <w:r w:rsidRPr="00F508A0">
              <w:t xml:space="preserve">Составление </w:t>
            </w:r>
            <w:r>
              <w:t>актов о нештатных аварийных ситуациях</w:t>
            </w:r>
            <w:r w:rsidR="00C51416">
              <w:t xml:space="preserve"> при</w:t>
            </w:r>
            <w:r>
              <w:t xml:space="preserve"> работ</w:t>
            </w:r>
            <w:r w:rsidR="00C51416">
              <w:t>е</w:t>
            </w:r>
            <w:r>
              <w:t xml:space="preserve"> ГПС в машиностроении</w:t>
            </w:r>
          </w:p>
        </w:tc>
      </w:tr>
      <w:tr w:rsidR="007A40A9" w:rsidRPr="004D7D86" w14:paraId="182B183E" w14:textId="77777777" w:rsidTr="00E36CB0">
        <w:trPr>
          <w:trHeight w:val="20"/>
        </w:trPr>
        <w:tc>
          <w:tcPr>
            <w:tcW w:w="1072" w:type="pct"/>
            <w:vMerge/>
          </w:tcPr>
          <w:p w14:paraId="109A63C4" w14:textId="77777777" w:rsidR="007A40A9" w:rsidRPr="004D7D86" w:rsidRDefault="007A40A9" w:rsidP="007A40A9"/>
        </w:tc>
        <w:tc>
          <w:tcPr>
            <w:tcW w:w="3928" w:type="pct"/>
          </w:tcPr>
          <w:p w14:paraId="0DF2015D" w14:textId="77777777" w:rsidR="007A40A9" w:rsidRDefault="007A40A9" w:rsidP="00E36CB0">
            <w:pPr>
              <w:jc w:val="both"/>
            </w:pPr>
            <w:r w:rsidRPr="00F508A0">
              <w:t>П</w:t>
            </w:r>
            <w:r>
              <w:t>одача заявок</w:t>
            </w:r>
            <w:r w:rsidRPr="00F508A0">
              <w:t xml:space="preserve"> на </w:t>
            </w:r>
            <w:r>
              <w:t xml:space="preserve">неплановый </w:t>
            </w:r>
            <w:r w:rsidRPr="00F508A0">
              <w:t>ремонт</w:t>
            </w:r>
            <w:r>
              <w:t xml:space="preserve"> ГПС в машиностроении</w:t>
            </w:r>
            <w:r w:rsidRPr="00F508A0">
              <w:t xml:space="preserve"> </w:t>
            </w:r>
          </w:p>
        </w:tc>
      </w:tr>
      <w:tr w:rsidR="007A40A9" w:rsidRPr="004D7D86" w14:paraId="61D5D5CB" w14:textId="77777777" w:rsidTr="00E36CB0">
        <w:trPr>
          <w:trHeight w:val="20"/>
        </w:trPr>
        <w:tc>
          <w:tcPr>
            <w:tcW w:w="1072" w:type="pct"/>
            <w:vMerge/>
          </w:tcPr>
          <w:p w14:paraId="484DB2A1" w14:textId="77777777" w:rsidR="007A40A9" w:rsidRPr="004D7D86" w:rsidRDefault="007A40A9" w:rsidP="007A40A9"/>
        </w:tc>
        <w:tc>
          <w:tcPr>
            <w:tcW w:w="3928" w:type="pct"/>
          </w:tcPr>
          <w:p w14:paraId="67CA957D" w14:textId="77777777" w:rsidR="007A40A9" w:rsidRDefault="007A40A9" w:rsidP="00E36CB0">
            <w:pPr>
              <w:jc w:val="both"/>
            </w:pPr>
            <w:r>
              <w:t>Составление отчетов о ходе непланового ремонта ГПС в машиностроении</w:t>
            </w:r>
          </w:p>
        </w:tc>
      </w:tr>
      <w:tr w:rsidR="007A40A9" w:rsidRPr="004D7D86" w14:paraId="58FBB037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6377B079" w14:textId="77777777" w:rsidR="007A40A9" w:rsidRPr="004D7D86" w:rsidDel="002A1D54" w:rsidRDefault="007A40A9" w:rsidP="007A40A9">
            <w:r w:rsidRPr="004D7D86" w:rsidDel="002A1D54">
              <w:t>Необходимые умения</w:t>
            </w:r>
          </w:p>
        </w:tc>
        <w:tc>
          <w:tcPr>
            <w:tcW w:w="3928" w:type="pct"/>
          </w:tcPr>
          <w:p w14:paraId="01BA0919" w14:textId="4E325C66" w:rsidR="007A40A9" w:rsidRPr="004D7D86" w:rsidRDefault="00E10D1F" w:rsidP="00E36CB0">
            <w:pPr>
              <w:jc w:val="both"/>
              <w:rPr>
                <w:spacing w:val="-5"/>
              </w:rPr>
            </w:pPr>
            <w:r w:rsidRPr="00DC1952">
              <w:t xml:space="preserve">Использовать текстовые редакторы (процессоры) для </w:t>
            </w:r>
            <w:r>
              <w:t>составления и оформления документов</w:t>
            </w:r>
          </w:p>
        </w:tc>
      </w:tr>
      <w:tr w:rsidR="00E10D1F" w:rsidRPr="004D7D86" w14:paraId="784A6D47" w14:textId="77777777" w:rsidTr="00E36CB0">
        <w:trPr>
          <w:trHeight w:val="20"/>
        </w:trPr>
        <w:tc>
          <w:tcPr>
            <w:tcW w:w="1072" w:type="pct"/>
            <w:vMerge/>
          </w:tcPr>
          <w:p w14:paraId="67DF4685" w14:textId="77777777" w:rsidR="00E10D1F" w:rsidRPr="004D7D86" w:rsidDel="002A1D54" w:rsidRDefault="00E10D1F" w:rsidP="007A40A9"/>
        </w:tc>
        <w:tc>
          <w:tcPr>
            <w:tcW w:w="3928" w:type="pct"/>
          </w:tcPr>
          <w:p w14:paraId="7BA15BC4" w14:textId="377B4436" w:rsidR="00E10D1F" w:rsidRPr="00DC1952" w:rsidRDefault="00E10D1F" w:rsidP="00E36CB0">
            <w:pPr>
              <w:jc w:val="both"/>
            </w:pPr>
            <w:r>
              <w:t>Использовать электронный архив технической документации для поиска документации по техническому обслуживанию и ремонту ГПС в машиностроении</w:t>
            </w:r>
          </w:p>
        </w:tc>
      </w:tr>
      <w:tr w:rsidR="00E10D1F" w:rsidRPr="004D7D86" w14:paraId="14AA6AE7" w14:textId="77777777" w:rsidTr="00E36CB0">
        <w:trPr>
          <w:trHeight w:val="20"/>
        </w:trPr>
        <w:tc>
          <w:tcPr>
            <w:tcW w:w="1072" w:type="pct"/>
            <w:vMerge/>
          </w:tcPr>
          <w:p w14:paraId="0034C2C4" w14:textId="77777777" w:rsidR="00E10D1F" w:rsidRPr="004D7D86" w:rsidDel="002A1D54" w:rsidRDefault="00E10D1F" w:rsidP="007A40A9"/>
        </w:tc>
        <w:tc>
          <w:tcPr>
            <w:tcW w:w="3928" w:type="pct"/>
          </w:tcPr>
          <w:p w14:paraId="0320996C" w14:textId="338A28B6" w:rsidR="00E10D1F" w:rsidRPr="00DC1952" w:rsidRDefault="00E10D1F" w:rsidP="00E36CB0">
            <w:pPr>
              <w:jc w:val="both"/>
            </w:pPr>
            <w:r>
              <w:t xml:space="preserve">Использовать систему управления корпоративный контентом (далее – </w:t>
            </w:r>
            <w:r w:rsidRPr="00EA5357">
              <w:t>ECM</w:t>
            </w:r>
            <w:r>
              <w:t>-система), систему</w:t>
            </w:r>
            <w:r w:rsidRPr="00C74D27">
              <w:t xml:space="preserve"> управления </w:t>
            </w:r>
            <w:r>
              <w:t>ремонтами</w:t>
            </w:r>
            <w:r w:rsidRPr="00DC1952">
              <w:t xml:space="preserve"> </w:t>
            </w:r>
            <w:r>
              <w:t xml:space="preserve">(далее – </w:t>
            </w: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>а)</w:t>
            </w:r>
            <w:r w:rsidR="003E2DF9">
              <w:t xml:space="preserve"> </w:t>
            </w:r>
            <w:r>
              <w:t xml:space="preserve">и систему планирования ресурсов предприятия (далее – </w:t>
            </w:r>
            <w:r>
              <w:rPr>
                <w:lang w:val="en-US"/>
              </w:rPr>
              <w:t>ERP</w:t>
            </w:r>
            <w:r w:rsidRPr="00FC6AA3">
              <w:t>-</w:t>
            </w:r>
            <w:r>
              <w:t>система) организации для составление заявок на оборудование, запасные части, приборы и материалы для ГПС в машиностроении</w:t>
            </w:r>
          </w:p>
        </w:tc>
      </w:tr>
      <w:tr w:rsidR="007A40A9" w:rsidRPr="004D7D86" w14:paraId="79984DD1" w14:textId="77777777" w:rsidTr="00E36CB0">
        <w:trPr>
          <w:trHeight w:val="20"/>
        </w:trPr>
        <w:tc>
          <w:tcPr>
            <w:tcW w:w="1072" w:type="pct"/>
            <w:vMerge/>
          </w:tcPr>
          <w:p w14:paraId="4AA4074C" w14:textId="77777777" w:rsidR="007A40A9" w:rsidRPr="004D7D86" w:rsidDel="002A1D54" w:rsidRDefault="007A40A9" w:rsidP="007A40A9"/>
        </w:tc>
        <w:tc>
          <w:tcPr>
            <w:tcW w:w="3928" w:type="pct"/>
          </w:tcPr>
          <w:p w14:paraId="11B8CCDF" w14:textId="50776B56" w:rsidR="007A40A9" w:rsidRDefault="007A40A9" w:rsidP="006E1ABA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 xml:space="preserve">Готовить предложения </w:t>
            </w:r>
            <w:r w:rsidR="006E1ABA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составлени</w:t>
            </w:r>
            <w:r w:rsidR="006E1ABA">
              <w:rPr>
                <w:spacing w:val="-5"/>
              </w:rPr>
              <w:t>ю</w:t>
            </w:r>
            <w:r>
              <w:rPr>
                <w:spacing w:val="-5"/>
              </w:rPr>
              <w:t xml:space="preserve"> договоров </w:t>
            </w:r>
            <w:r w:rsidR="00E10D1F">
              <w:t>с организациями на поставку запасных частей и оборудования для технического обслуживания и ремонта ГПС в машиностроении</w:t>
            </w:r>
          </w:p>
        </w:tc>
      </w:tr>
      <w:tr w:rsidR="007A40A9" w:rsidRPr="004D7D86" w14:paraId="07C7DC5C" w14:textId="77777777" w:rsidTr="00E36CB0">
        <w:trPr>
          <w:trHeight w:val="20"/>
        </w:trPr>
        <w:tc>
          <w:tcPr>
            <w:tcW w:w="1072" w:type="pct"/>
            <w:vMerge/>
          </w:tcPr>
          <w:p w14:paraId="62EE3DB7" w14:textId="77777777" w:rsidR="007A40A9" w:rsidRPr="004D7D86" w:rsidDel="002A1D54" w:rsidRDefault="007A40A9" w:rsidP="007A40A9"/>
        </w:tc>
        <w:tc>
          <w:tcPr>
            <w:tcW w:w="3928" w:type="pct"/>
          </w:tcPr>
          <w:p w14:paraId="68C279CF" w14:textId="171BDDF7" w:rsidR="007A40A9" w:rsidRDefault="00E10D1F" w:rsidP="00E36CB0">
            <w:pPr>
              <w:jc w:val="both"/>
              <w:rPr>
                <w:spacing w:val="-5"/>
              </w:rPr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-систему, </w:t>
            </w: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 xml:space="preserve">у и </w:t>
            </w:r>
            <w:r>
              <w:rPr>
                <w:lang w:val="en-US"/>
              </w:rPr>
              <w:t>ERP</w:t>
            </w:r>
            <w:r>
              <w:t>-систему организации для составления заявок на неплановый ремонт ГПС в машиностроении</w:t>
            </w:r>
          </w:p>
        </w:tc>
      </w:tr>
      <w:tr w:rsidR="007A40A9" w:rsidRPr="004D7D86" w14:paraId="4510F64D" w14:textId="77777777" w:rsidTr="00E36CB0">
        <w:trPr>
          <w:trHeight w:val="20"/>
        </w:trPr>
        <w:tc>
          <w:tcPr>
            <w:tcW w:w="1072" w:type="pct"/>
            <w:vMerge/>
          </w:tcPr>
          <w:p w14:paraId="195D66F4" w14:textId="77777777" w:rsidR="007A40A9" w:rsidRPr="004D7D86" w:rsidDel="002A1D54" w:rsidRDefault="007A40A9" w:rsidP="007A40A9"/>
        </w:tc>
        <w:tc>
          <w:tcPr>
            <w:tcW w:w="3928" w:type="pct"/>
          </w:tcPr>
          <w:p w14:paraId="2F435497" w14:textId="19EC5177" w:rsidR="007A40A9" w:rsidRDefault="00E10D1F" w:rsidP="00E36CB0">
            <w:pPr>
              <w:jc w:val="both"/>
              <w:rPr>
                <w:spacing w:val="-5"/>
              </w:rPr>
            </w:pPr>
            <w:r w:rsidRPr="00DC1952">
              <w:t>Просматривать запланированные работы, контрол</w:t>
            </w:r>
            <w:r>
              <w:t>ировать сроки выполнения работ</w:t>
            </w:r>
            <w:r w:rsidRPr="00DC1952">
              <w:t>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7A40A9" w:rsidRPr="004D7D86" w14:paraId="49D02E5E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36C5D2D2" w14:textId="77777777" w:rsidR="007A40A9" w:rsidRPr="004D7D86" w:rsidDel="002A1D54" w:rsidRDefault="007A40A9" w:rsidP="007A40A9">
            <w:r w:rsidRPr="004D7D86" w:rsidDel="002A1D54">
              <w:t xml:space="preserve">Необходимые </w:t>
            </w:r>
            <w:r w:rsidRPr="004D7D86">
              <w:t>знания</w:t>
            </w:r>
          </w:p>
        </w:tc>
        <w:tc>
          <w:tcPr>
            <w:tcW w:w="3928" w:type="pct"/>
          </w:tcPr>
          <w:p w14:paraId="5E359CE0" w14:textId="52219319" w:rsidR="007A40A9" w:rsidRPr="004D7D86" w:rsidRDefault="00E10D1F" w:rsidP="00E36CB0">
            <w:pPr>
              <w:jc w:val="both"/>
            </w:pPr>
            <w:r>
              <w:t>Нормативно-технические документы организации по учету отказов, повреждений и внеплановых простоев ГПС в машиностроении</w:t>
            </w:r>
          </w:p>
        </w:tc>
      </w:tr>
      <w:tr w:rsidR="007A40A9" w:rsidRPr="004D7D86" w14:paraId="0AD27655" w14:textId="77777777" w:rsidTr="00E36CB0">
        <w:trPr>
          <w:trHeight w:val="20"/>
        </w:trPr>
        <w:tc>
          <w:tcPr>
            <w:tcW w:w="1072" w:type="pct"/>
            <w:vMerge/>
          </w:tcPr>
          <w:p w14:paraId="528FA2B1" w14:textId="77777777" w:rsidR="007A40A9" w:rsidRPr="004D7D86" w:rsidDel="002A1D54" w:rsidRDefault="007A40A9" w:rsidP="007A40A9"/>
        </w:tc>
        <w:tc>
          <w:tcPr>
            <w:tcW w:w="3928" w:type="pct"/>
          </w:tcPr>
          <w:p w14:paraId="6B613245" w14:textId="399CF17E" w:rsidR="007A40A9" w:rsidRPr="004D7D86" w:rsidRDefault="00E10D1F" w:rsidP="00E36CB0">
            <w:pPr>
              <w:jc w:val="both"/>
            </w:pPr>
            <w:r w:rsidRPr="00DC1952">
              <w:t xml:space="preserve">Методические, </w:t>
            </w:r>
            <w:r>
              <w:t>нормативно-технические</w:t>
            </w:r>
            <w:r w:rsidRPr="00DC1952">
              <w:t xml:space="preserve"> и руководящие материалы по организации</w:t>
            </w:r>
            <w:r>
              <w:t xml:space="preserve"> технического обслуживания и ремонта</w:t>
            </w:r>
            <w:r w:rsidRPr="00E86744">
              <w:t xml:space="preserve"> </w:t>
            </w:r>
            <w:r>
              <w:t>ГПС в машиностроении</w:t>
            </w:r>
          </w:p>
        </w:tc>
      </w:tr>
      <w:tr w:rsidR="007A40A9" w:rsidRPr="004D7D86" w14:paraId="55E7563C" w14:textId="77777777" w:rsidTr="00E36CB0">
        <w:trPr>
          <w:trHeight w:val="20"/>
        </w:trPr>
        <w:tc>
          <w:tcPr>
            <w:tcW w:w="1072" w:type="pct"/>
            <w:vMerge/>
          </w:tcPr>
          <w:p w14:paraId="471258B2" w14:textId="77777777" w:rsidR="007A40A9" w:rsidRPr="004D7D86" w:rsidDel="002A1D54" w:rsidRDefault="007A40A9" w:rsidP="007A40A9"/>
        </w:tc>
        <w:tc>
          <w:tcPr>
            <w:tcW w:w="3928" w:type="pct"/>
          </w:tcPr>
          <w:p w14:paraId="25E178E3" w14:textId="2D255CF1" w:rsidR="007A40A9" w:rsidRPr="004D7D86" w:rsidRDefault="00E10D1F" w:rsidP="00E36CB0">
            <w:pPr>
              <w:jc w:val="both"/>
            </w:pP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>а организации: возможности и порядок работы в ней</w:t>
            </w:r>
          </w:p>
        </w:tc>
      </w:tr>
      <w:tr w:rsidR="007A40A9" w:rsidRPr="004D7D86" w14:paraId="7ED36456" w14:textId="77777777" w:rsidTr="00E36CB0">
        <w:trPr>
          <w:trHeight w:val="20"/>
        </w:trPr>
        <w:tc>
          <w:tcPr>
            <w:tcW w:w="1072" w:type="pct"/>
            <w:vMerge/>
          </w:tcPr>
          <w:p w14:paraId="26E4175C" w14:textId="77777777" w:rsidR="007A40A9" w:rsidRPr="004D7D86" w:rsidDel="002A1D54" w:rsidRDefault="007A40A9" w:rsidP="007A40A9"/>
        </w:tc>
        <w:tc>
          <w:tcPr>
            <w:tcW w:w="3928" w:type="pct"/>
          </w:tcPr>
          <w:p w14:paraId="1760FCEA" w14:textId="73D78A46" w:rsidR="007A40A9" w:rsidRPr="00E86744" w:rsidRDefault="00E10D1F" w:rsidP="00E36CB0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7A40A9" w:rsidRPr="004D7D86" w14:paraId="7764939F" w14:textId="77777777" w:rsidTr="00E36CB0">
        <w:trPr>
          <w:trHeight w:val="20"/>
        </w:trPr>
        <w:tc>
          <w:tcPr>
            <w:tcW w:w="1072" w:type="pct"/>
            <w:vMerge/>
          </w:tcPr>
          <w:p w14:paraId="0EBD3473" w14:textId="77777777" w:rsidR="007A40A9" w:rsidRPr="004D7D86" w:rsidDel="002A1D54" w:rsidRDefault="007A40A9" w:rsidP="007A40A9"/>
        </w:tc>
        <w:tc>
          <w:tcPr>
            <w:tcW w:w="3928" w:type="pct"/>
          </w:tcPr>
          <w:p w14:paraId="0B91E756" w14:textId="2304EA78" w:rsidR="007A40A9" w:rsidRPr="00E86744" w:rsidRDefault="00E10D1F" w:rsidP="00E36CB0">
            <w:pPr>
              <w:jc w:val="both"/>
            </w:pPr>
            <w:r>
              <w:rPr>
                <w:lang w:val="en-US"/>
              </w:rPr>
              <w:t>ERP</w:t>
            </w:r>
            <w:r>
              <w:t xml:space="preserve">-система, </w:t>
            </w:r>
            <w:r>
              <w:rPr>
                <w:lang w:val="en-US"/>
              </w:rPr>
              <w:t>ECM</w:t>
            </w:r>
            <w:r>
              <w:t>-система организации: возможности и порядок осуществления документооборота</w:t>
            </w:r>
          </w:p>
        </w:tc>
      </w:tr>
      <w:tr w:rsidR="00E10D1F" w:rsidRPr="004D7D86" w14:paraId="22E15A27" w14:textId="77777777" w:rsidTr="00E36CB0">
        <w:trPr>
          <w:trHeight w:val="20"/>
        </w:trPr>
        <w:tc>
          <w:tcPr>
            <w:tcW w:w="1072" w:type="pct"/>
            <w:vMerge/>
          </w:tcPr>
          <w:p w14:paraId="4C1DE374" w14:textId="77777777" w:rsidR="00E10D1F" w:rsidRPr="004D7D86" w:rsidDel="002A1D54" w:rsidRDefault="00E10D1F" w:rsidP="007A40A9"/>
        </w:tc>
        <w:tc>
          <w:tcPr>
            <w:tcW w:w="3928" w:type="pct"/>
          </w:tcPr>
          <w:p w14:paraId="31ABB23B" w14:textId="72E0D799" w:rsidR="00E10D1F" w:rsidRPr="00E10D1F" w:rsidRDefault="00E10D1F" w:rsidP="00E36CB0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7A40A9" w:rsidRPr="004D7D86" w14:paraId="4F654486" w14:textId="77777777" w:rsidTr="00E36CB0">
        <w:trPr>
          <w:trHeight w:val="20"/>
        </w:trPr>
        <w:tc>
          <w:tcPr>
            <w:tcW w:w="1072" w:type="pct"/>
            <w:vMerge/>
          </w:tcPr>
          <w:p w14:paraId="6880429B" w14:textId="77777777" w:rsidR="007A40A9" w:rsidRPr="004D7D86" w:rsidDel="002A1D54" w:rsidRDefault="007A40A9" w:rsidP="007A40A9"/>
        </w:tc>
        <w:tc>
          <w:tcPr>
            <w:tcW w:w="3928" w:type="pct"/>
          </w:tcPr>
          <w:p w14:paraId="1B881A4A" w14:textId="688D7824" w:rsidR="007A40A9" w:rsidRPr="004D7D86" w:rsidRDefault="00E10D1F" w:rsidP="00E36CB0">
            <w:pPr>
              <w:jc w:val="both"/>
            </w:pPr>
            <w:r w:rsidRPr="00DC1952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7A40A9" w:rsidRPr="004D7D86" w14:paraId="71A16FA5" w14:textId="77777777" w:rsidTr="00E36CB0">
        <w:trPr>
          <w:trHeight w:val="20"/>
        </w:trPr>
        <w:tc>
          <w:tcPr>
            <w:tcW w:w="1072" w:type="pct"/>
          </w:tcPr>
          <w:p w14:paraId="7B02B8FE" w14:textId="77777777" w:rsidR="007A40A9" w:rsidRPr="004D7D86" w:rsidDel="002A1D54" w:rsidRDefault="007A40A9" w:rsidP="007A40A9">
            <w:r w:rsidRPr="004D7D86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27FF331" w14:textId="77777777" w:rsidR="007A40A9" w:rsidRPr="001463E9" w:rsidRDefault="007A40A9" w:rsidP="00E36CB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0359C8FA" w14:textId="77777777" w:rsidR="00E36CB0" w:rsidRDefault="00E36CB0" w:rsidP="00E36CB0">
      <w:bookmarkStart w:id="8" w:name="_Toc102200261"/>
    </w:p>
    <w:p w14:paraId="59450CC5" w14:textId="267FC410" w:rsidR="00FA2299" w:rsidRDefault="00FA2299" w:rsidP="001463E9">
      <w:pPr>
        <w:pStyle w:val="2"/>
      </w:pPr>
      <w:r w:rsidRPr="00904B05">
        <w:t>3.2. Обобщенная трудовая функция</w:t>
      </w:r>
      <w:bookmarkEnd w:id="8"/>
    </w:p>
    <w:p w14:paraId="0E9157DB" w14:textId="77777777" w:rsidR="00E36CB0" w:rsidRPr="00E36CB0" w:rsidRDefault="00E36CB0" w:rsidP="00E36CB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4131"/>
        <w:gridCol w:w="654"/>
        <w:gridCol w:w="634"/>
        <w:gridCol w:w="1936"/>
        <w:gridCol w:w="1238"/>
      </w:tblGrid>
      <w:tr w:rsidR="00571065" w:rsidRPr="004D7D86" w14:paraId="7A03CC22" w14:textId="77777777" w:rsidTr="00E36CB0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07B6E9" w14:textId="77777777" w:rsidR="00571065" w:rsidRPr="001463E9" w:rsidRDefault="00571065" w:rsidP="00571065">
            <w:pPr>
              <w:rPr>
                <w:sz w:val="20"/>
                <w:szCs w:val="20"/>
              </w:rPr>
            </w:pPr>
            <w:r w:rsidRPr="001463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0DE36" w14:textId="77777777" w:rsidR="00571065" w:rsidRPr="00DA39DD" w:rsidRDefault="00AC3357" w:rsidP="005F5460">
            <w:r>
              <w:t>Организационно-методическое сопровождение эксплуатации ГПС в машиностроении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59A817" w14:textId="78A11502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925877" w14:textId="77777777" w:rsidR="00571065" w:rsidRPr="00FA2299" w:rsidRDefault="00571065" w:rsidP="005F5460">
            <w:p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92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58AC77" w14:textId="150B5B80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DD25E5" w14:textId="77777777" w:rsidR="00571065" w:rsidRPr="004D7D86" w:rsidRDefault="00571065" w:rsidP="005F5460">
            <w:pPr>
              <w:jc w:val="center"/>
            </w:pPr>
            <w:r>
              <w:t>6</w:t>
            </w:r>
          </w:p>
        </w:tc>
      </w:tr>
    </w:tbl>
    <w:p w14:paraId="4412BBE1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5"/>
        <w:gridCol w:w="1442"/>
        <w:gridCol w:w="402"/>
        <w:gridCol w:w="2370"/>
        <w:gridCol w:w="1346"/>
        <w:gridCol w:w="2386"/>
      </w:tblGrid>
      <w:tr w:rsidR="008A46CB" w:rsidRPr="008A46CB" w14:paraId="7CFCA393" w14:textId="77777777" w:rsidTr="00E36CB0">
        <w:trPr>
          <w:trHeight w:val="283"/>
        </w:trPr>
        <w:tc>
          <w:tcPr>
            <w:tcW w:w="11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67F3C5" w14:textId="77777777" w:rsidR="008A46CB" w:rsidRPr="008A46CB" w:rsidRDefault="008A46CB" w:rsidP="008A46CB">
            <w:pPr>
              <w:rPr>
                <w:sz w:val="20"/>
              </w:rPr>
            </w:pPr>
            <w:r w:rsidRPr="008A46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6FF9E2B" w14:textId="77777777" w:rsidR="008A46CB" w:rsidRPr="008A46CB" w:rsidRDefault="008A46CB" w:rsidP="00E36CB0">
            <w:pPr>
              <w:jc w:val="center"/>
              <w:rPr>
                <w:sz w:val="20"/>
              </w:rPr>
            </w:pPr>
            <w:r w:rsidRPr="008A46CB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6383AF" w14:textId="77777777" w:rsidR="008A46CB" w:rsidRPr="008A46CB" w:rsidRDefault="008A46CB" w:rsidP="00E36CB0">
            <w:pPr>
              <w:jc w:val="center"/>
              <w:rPr>
                <w:sz w:val="20"/>
              </w:rPr>
            </w:pPr>
            <w:r w:rsidRPr="008A46CB">
              <w:t>Х</w:t>
            </w:r>
          </w:p>
        </w:tc>
        <w:tc>
          <w:tcPr>
            <w:tcW w:w="11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BF7C8E" w14:textId="77777777" w:rsidR="008A46CB" w:rsidRPr="008A46CB" w:rsidRDefault="008A46CB" w:rsidP="00E36CB0">
            <w:pPr>
              <w:jc w:val="center"/>
              <w:rPr>
                <w:sz w:val="20"/>
              </w:rPr>
            </w:pPr>
            <w:r w:rsidRPr="008A46CB">
              <w:rPr>
                <w:sz w:val="20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A4554" w14:textId="77777777" w:rsidR="008A46CB" w:rsidRPr="008A46CB" w:rsidRDefault="008A46CB" w:rsidP="00E36CB0">
            <w:pPr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27704" w14:textId="77777777" w:rsidR="008A46CB" w:rsidRPr="008A46CB" w:rsidRDefault="008A46CB" w:rsidP="00E36CB0">
            <w:pPr>
              <w:jc w:val="center"/>
              <w:rPr>
                <w:sz w:val="20"/>
              </w:rPr>
            </w:pPr>
          </w:p>
        </w:tc>
      </w:tr>
      <w:tr w:rsidR="00FA2299" w:rsidRPr="008A46CB" w14:paraId="3AE4AD30" w14:textId="77777777" w:rsidTr="00E36CB0">
        <w:trPr>
          <w:trHeight w:val="479"/>
        </w:trPr>
        <w:tc>
          <w:tcPr>
            <w:tcW w:w="1187" w:type="pct"/>
            <w:tcBorders>
              <w:top w:val="nil"/>
              <w:bottom w:val="nil"/>
              <w:right w:val="nil"/>
            </w:tcBorders>
            <w:vAlign w:val="center"/>
          </w:tcPr>
          <w:p w14:paraId="031C376A" w14:textId="77777777" w:rsidR="00FA2299" w:rsidRPr="008A46CB" w:rsidRDefault="00FA2299" w:rsidP="00CD392A">
            <w:pPr>
              <w:rPr>
                <w:sz w:val="20"/>
              </w:rPr>
            </w:pPr>
          </w:p>
        </w:tc>
        <w:tc>
          <w:tcPr>
            <w:tcW w:w="20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C869E78" w14:textId="77777777" w:rsidR="00FA2299" w:rsidRPr="008A46CB" w:rsidRDefault="00FA2299" w:rsidP="00CD392A">
            <w:pPr>
              <w:rPr>
                <w:sz w:val="20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7A4DF2" w14:textId="337BD57C" w:rsidR="00FA2299" w:rsidRPr="008A46CB" w:rsidRDefault="00932D6D" w:rsidP="00932D6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0CFA22" w14:textId="5EBA107F" w:rsidR="00FA2299" w:rsidRPr="008A46CB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8C267F5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55FD8" w:rsidRPr="004D7D86" w14:paraId="31BD3205" w14:textId="77777777" w:rsidTr="00E36CB0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A2A75" w14:textId="77777777" w:rsidR="00955FD8" w:rsidRPr="004D7D86" w:rsidRDefault="00955FD8" w:rsidP="00E36CB0">
            <w:r w:rsidRPr="00C35267">
              <w:t>Возможные наименования должностей, профессий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CBAB2A" w14:textId="45A69D59" w:rsidR="00955FD8" w:rsidRDefault="00955FD8" w:rsidP="00E36CB0">
            <w:r>
              <w:t>Инженер по эксплуатации ГПС</w:t>
            </w:r>
            <w:r w:rsidR="00063156" w:rsidRPr="00063156">
              <w:t xml:space="preserve"> </w:t>
            </w:r>
            <w:r w:rsidR="00063156">
              <w:rPr>
                <w:lang w:val="en-US"/>
              </w:rPr>
              <w:t>II</w:t>
            </w:r>
            <w:r w:rsidR="00063156" w:rsidRPr="008B64A2">
              <w:t xml:space="preserve"> </w:t>
            </w:r>
            <w:r w:rsidR="00063156">
              <w:t>категории</w:t>
            </w:r>
          </w:p>
          <w:p w14:paraId="377229DF" w14:textId="77777777" w:rsidR="00955FD8" w:rsidRPr="007D7E81" w:rsidRDefault="00955FD8" w:rsidP="00E36CB0">
            <w:r>
              <w:t xml:space="preserve">Инженер </w:t>
            </w:r>
            <w:r>
              <w:rPr>
                <w:lang w:val="en-US"/>
              </w:rPr>
              <w:t>I</w:t>
            </w:r>
            <w:r w:rsidR="000D7AB6">
              <w:rPr>
                <w:lang w:val="en-US"/>
              </w:rPr>
              <w:t>I</w:t>
            </w:r>
            <w:r w:rsidRPr="008B64A2">
              <w:t xml:space="preserve"> </w:t>
            </w:r>
            <w:r>
              <w:t>категории</w:t>
            </w:r>
          </w:p>
        </w:tc>
      </w:tr>
    </w:tbl>
    <w:p w14:paraId="08DED5FF" w14:textId="77777777" w:rsidR="00E36CB0" w:rsidRDefault="00E36CB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A2299" w:rsidRPr="004D7D86" w14:paraId="73F1287F" w14:textId="77777777" w:rsidTr="00E36CB0">
        <w:trPr>
          <w:trHeight w:val="20"/>
        </w:trPr>
        <w:tc>
          <w:tcPr>
            <w:tcW w:w="1072" w:type="pct"/>
          </w:tcPr>
          <w:p w14:paraId="35BD82F6" w14:textId="77777777" w:rsidR="00FA2299" w:rsidRPr="004D7D86" w:rsidRDefault="00FA2299" w:rsidP="005F5460">
            <w:r w:rsidRPr="004D7D86">
              <w:t>Требования к образованию и обучению</w:t>
            </w:r>
          </w:p>
        </w:tc>
        <w:tc>
          <w:tcPr>
            <w:tcW w:w="3928" w:type="pct"/>
          </w:tcPr>
          <w:p w14:paraId="60957D9C" w14:textId="77777777" w:rsidR="00864CB3" w:rsidRDefault="000D7AB6" w:rsidP="00864CB3">
            <w:r w:rsidRPr="00245FA5">
              <w:t>Высшее образование</w:t>
            </w:r>
            <w:r>
              <w:t xml:space="preserve"> – бакалавриат</w:t>
            </w:r>
          </w:p>
          <w:p w14:paraId="5420FA99" w14:textId="63D28E58" w:rsidR="00864CB3" w:rsidRDefault="00864CB3" w:rsidP="00864CB3">
            <w:r>
              <w:t>и</w:t>
            </w:r>
            <w:r w:rsidR="000D7AB6">
              <w:t>ли</w:t>
            </w:r>
          </w:p>
          <w:p w14:paraId="4255E2F8" w14:textId="103AB29A" w:rsidR="00FA2299" w:rsidRPr="00654CE1" w:rsidRDefault="000D7AB6" w:rsidP="00864CB3">
            <w:pPr>
              <w:rPr>
                <w:rFonts w:eastAsia="Calibri"/>
                <w:lang w:bidi="en-US"/>
              </w:rPr>
            </w:pPr>
            <w:r w:rsidRPr="00B67C21">
              <w:t>Высшее образование – магистратура или специалитет</w:t>
            </w:r>
          </w:p>
        </w:tc>
      </w:tr>
      <w:tr w:rsidR="00FA2299" w:rsidRPr="004D7D86" w14:paraId="7D75F0BC" w14:textId="77777777" w:rsidTr="00E36CB0">
        <w:trPr>
          <w:trHeight w:val="20"/>
        </w:trPr>
        <w:tc>
          <w:tcPr>
            <w:tcW w:w="1072" w:type="pct"/>
          </w:tcPr>
          <w:p w14:paraId="05AB7944" w14:textId="77777777" w:rsidR="00FA2299" w:rsidRPr="004D7D86" w:rsidRDefault="00FA2299" w:rsidP="005F5460">
            <w:r w:rsidRPr="004D7D86"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1E57D330" w14:textId="53454D77" w:rsidR="000D7AB6" w:rsidRPr="00DC1952" w:rsidRDefault="000D7AB6" w:rsidP="000D7AB6">
            <w:r>
              <w:t>Не менее трех лет инженером</w:t>
            </w:r>
            <w:r w:rsidR="003E2DF9">
              <w:t xml:space="preserve"> </w:t>
            </w:r>
            <w:r w:rsidR="009129DC">
              <w:t>III категории</w:t>
            </w:r>
            <w:r w:rsidR="00063156">
              <w:t xml:space="preserve"> в </w:t>
            </w:r>
            <w:r w:rsidR="00063156" w:rsidRPr="006F280D">
              <w:t>механосборочно</w:t>
            </w:r>
            <w:r w:rsidR="00063156">
              <w:t>м</w:t>
            </w:r>
            <w:r w:rsidR="00063156" w:rsidRPr="006F280D">
              <w:t xml:space="preserve"> </w:t>
            </w:r>
            <w:r w:rsidR="00063156">
              <w:t xml:space="preserve">производстве </w:t>
            </w:r>
            <w:r w:rsidRPr="00DC1952">
              <w:t>при наличии высшего образования – бакалавриат</w:t>
            </w:r>
          </w:p>
          <w:p w14:paraId="2A4D95BB" w14:textId="105DA899" w:rsidR="003168C3" w:rsidRPr="004A7BFF" w:rsidRDefault="003168C3" w:rsidP="000D7AB6"/>
        </w:tc>
      </w:tr>
      <w:tr w:rsidR="00F826A5" w:rsidRPr="004D7D86" w14:paraId="73442654" w14:textId="77777777" w:rsidTr="00E36CB0">
        <w:trPr>
          <w:trHeight w:val="20"/>
        </w:trPr>
        <w:tc>
          <w:tcPr>
            <w:tcW w:w="1072" w:type="pct"/>
          </w:tcPr>
          <w:p w14:paraId="30A15947" w14:textId="77777777" w:rsidR="00F826A5" w:rsidRPr="004D7D86" w:rsidRDefault="00F826A5" w:rsidP="00F826A5">
            <w:r w:rsidRPr="004D7D86">
              <w:t>Особые условия допуска к работе</w:t>
            </w:r>
          </w:p>
        </w:tc>
        <w:tc>
          <w:tcPr>
            <w:tcW w:w="3928" w:type="pct"/>
          </w:tcPr>
          <w:p w14:paraId="6E5B2071" w14:textId="644E6E78" w:rsidR="00F826A5" w:rsidRPr="00525088" w:rsidRDefault="00F826A5" w:rsidP="00F826A5">
            <w:r w:rsidRPr="0052508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8F87015" w14:textId="2FF0D83F" w:rsidR="00F826A5" w:rsidRPr="00525088" w:rsidRDefault="00F826A5" w:rsidP="00F826A5">
            <w:r w:rsidRPr="00525088">
              <w:t>Прохождение обучения мерам пожарной безопасности</w:t>
            </w:r>
          </w:p>
          <w:p w14:paraId="09469163" w14:textId="1829AE1B" w:rsidR="00F826A5" w:rsidRPr="00B13C59" w:rsidRDefault="00F826A5" w:rsidP="006E1ABA">
            <w:pPr>
              <w:rPr>
                <w:shd w:val="clear" w:color="auto" w:fill="FFFFFF"/>
              </w:rPr>
            </w:pPr>
            <w:r w:rsidRPr="00525088">
              <w:t>Прохождение обучения по охране труда и проверки знани</w:t>
            </w:r>
            <w:r w:rsidR="006E1ABA">
              <w:t>я</w:t>
            </w:r>
            <w:r w:rsidRPr="00525088">
              <w:t xml:space="preserve"> требований охраны</w:t>
            </w:r>
            <w:r w:rsidRPr="00525088" w:rsidDel="006D48C9">
              <w:t xml:space="preserve"> </w:t>
            </w:r>
            <w:r w:rsidRPr="00525088">
              <w:t>труда</w:t>
            </w:r>
          </w:p>
        </w:tc>
      </w:tr>
      <w:tr w:rsidR="00F826A5" w:rsidRPr="004D7D86" w14:paraId="47191815" w14:textId="77777777" w:rsidTr="00E36CB0">
        <w:trPr>
          <w:trHeight w:val="20"/>
        </w:trPr>
        <w:tc>
          <w:tcPr>
            <w:tcW w:w="1072" w:type="pct"/>
          </w:tcPr>
          <w:p w14:paraId="187F5A88" w14:textId="77777777" w:rsidR="00F826A5" w:rsidRPr="004D7D86" w:rsidRDefault="00F826A5" w:rsidP="00F826A5">
            <w:r w:rsidRPr="00ED76DA">
              <w:t>Другие характеристики</w:t>
            </w:r>
          </w:p>
        </w:tc>
        <w:tc>
          <w:tcPr>
            <w:tcW w:w="3928" w:type="pct"/>
          </w:tcPr>
          <w:p w14:paraId="68C0CA2D" w14:textId="4D9B32DB" w:rsidR="00F826A5" w:rsidRPr="00906809" w:rsidRDefault="00F826A5" w:rsidP="00F826A5">
            <w:pPr>
              <w:rPr>
                <w:spacing w:val="-4"/>
                <w:highlight w:val="green"/>
              </w:rPr>
            </w:pPr>
            <w:r>
              <w:rPr>
                <w:spacing w:val="-4"/>
              </w:rPr>
              <w:t>Рекомендуется д</w:t>
            </w:r>
            <w:r w:rsidRPr="00D36449">
              <w:rPr>
                <w:spacing w:val="-4"/>
              </w:rPr>
              <w:t>ополнительное профессиональное образование – программы повышения квалификации</w:t>
            </w:r>
          </w:p>
        </w:tc>
      </w:tr>
    </w:tbl>
    <w:p w14:paraId="0B95094C" w14:textId="6F925317" w:rsidR="00E36CB0" w:rsidRDefault="00E36CB0"/>
    <w:p w14:paraId="5B8A992F" w14:textId="320394E2" w:rsidR="00E36CB0" w:rsidRDefault="00E36CB0">
      <w:r w:rsidRPr="004D7D86">
        <w:t>Дополнительные характеристики</w:t>
      </w:r>
    </w:p>
    <w:p w14:paraId="3E5C5F71" w14:textId="77777777" w:rsidR="00E36CB0" w:rsidRDefault="00E36CB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822"/>
        <w:gridCol w:w="6365"/>
      </w:tblGrid>
      <w:tr w:rsidR="00F826A5" w:rsidRPr="004D7D86" w14:paraId="78D1F4A2" w14:textId="77777777" w:rsidTr="00E36CB0">
        <w:trPr>
          <w:trHeight w:val="20"/>
        </w:trPr>
        <w:tc>
          <w:tcPr>
            <w:tcW w:w="1072" w:type="pct"/>
            <w:vAlign w:val="center"/>
          </w:tcPr>
          <w:p w14:paraId="56A09F71" w14:textId="77777777" w:rsidR="00F826A5" w:rsidRPr="004D7D86" w:rsidRDefault="00F826A5" w:rsidP="00F826A5">
            <w:pPr>
              <w:jc w:val="center"/>
            </w:pPr>
            <w:r w:rsidRPr="004D7D86">
              <w:t>Наименование документа</w:t>
            </w:r>
          </w:p>
        </w:tc>
        <w:tc>
          <w:tcPr>
            <w:tcW w:w="874" w:type="pct"/>
            <w:vAlign w:val="center"/>
          </w:tcPr>
          <w:p w14:paraId="6B118C1D" w14:textId="63FBA28A" w:rsidR="00F826A5" w:rsidRPr="004D7D86" w:rsidRDefault="00932D6D" w:rsidP="00932D6D">
            <w:pPr>
              <w:jc w:val="center"/>
            </w:pPr>
            <w:r>
              <w:t>Код</w:t>
            </w:r>
          </w:p>
        </w:tc>
        <w:tc>
          <w:tcPr>
            <w:tcW w:w="3054" w:type="pct"/>
            <w:vAlign w:val="center"/>
          </w:tcPr>
          <w:p w14:paraId="1B391B1D" w14:textId="77777777" w:rsidR="00F826A5" w:rsidRPr="004D7D86" w:rsidRDefault="00F826A5" w:rsidP="00F826A5">
            <w:pPr>
              <w:jc w:val="center"/>
            </w:pPr>
            <w:r w:rsidRPr="004D7D86">
              <w:t>Наименование базовой группы, должности (профессии) или специальности</w:t>
            </w:r>
          </w:p>
        </w:tc>
      </w:tr>
      <w:tr w:rsidR="00F826A5" w:rsidRPr="004D7D86" w14:paraId="37860958" w14:textId="77777777" w:rsidTr="00E36CB0">
        <w:trPr>
          <w:trHeight w:val="20"/>
        </w:trPr>
        <w:tc>
          <w:tcPr>
            <w:tcW w:w="1072" w:type="pct"/>
          </w:tcPr>
          <w:p w14:paraId="29A2E789" w14:textId="77777777" w:rsidR="00F826A5" w:rsidRPr="004D7D86" w:rsidRDefault="00F826A5" w:rsidP="00F826A5">
            <w:pPr>
              <w:rPr>
                <w:vertAlign w:val="superscript"/>
              </w:rPr>
            </w:pPr>
            <w:r w:rsidRPr="004D7D86">
              <w:t>ОКЗ</w:t>
            </w:r>
          </w:p>
        </w:tc>
        <w:tc>
          <w:tcPr>
            <w:tcW w:w="874" w:type="pct"/>
          </w:tcPr>
          <w:p w14:paraId="69992FD5" w14:textId="77777777" w:rsidR="00F826A5" w:rsidRPr="004D7D86" w:rsidRDefault="00F826A5" w:rsidP="00F826A5">
            <w:r w:rsidRPr="00DC1952">
              <w:t>2144</w:t>
            </w:r>
          </w:p>
        </w:tc>
        <w:tc>
          <w:tcPr>
            <w:tcW w:w="3054" w:type="pct"/>
          </w:tcPr>
          <w:p w14:paraId="34CD0001" w14:textId="77777777" w:rsidR="00F826A5" w:rsidRPr="004D7D86" w:rsidRDefault="00F826A5" w:rsidP="00F826A5">
            <w:r w:rsidRPr="00DC1952">
              <w:t>Инженеры-механики</w:t>
            </w:r>
          </w:p>
        </w:tc>
      </w:tr>
      <w:tr w:rsidR="0034044B" w:rsidRPr="004D7D86" w14:paraId="07F6082C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2C214CC9" w14:textId="77777777" w:rsidR="0034044B" w:rsidRPr="005525DA" w:rsidRDefault="0034044B" w:rsidP="00F826A5">
            <w:r w:rsidRPr="005525DA">
              <w:t>ЕКС</w:t>
            </w:r>
          </w:p>
        </w:tc>
        <w:tc>
          <w:tcPr>
            <w:tcW w:w="874" w:type="pct"/>
          </w:tcPr>
          <w:p w14:paraId="148B905E" w14:textId="77777777" w:rsidR="0034044B" w:rsidRPr="00687E52" w:rsidRDefault="0034044B" w:rsidP="00F826A5">
            <w:pPr>
              <w:rPr>
                <w:highlight w:val="green"/>
              </w:rPr>
            </w:pPr>
            <w:r w:rsidRPr="00687E52">
              <w:t>-</w:t>
            </w:r>
          </w:p>
        </w:tc>
        <w:tc>
          <w:tcPr>
            <w:tcW w:w="3054" w:type="pct"/>
          </w:tcPr>
          <w:p w14:paraId="492E155A" w14:textId="3F0180BF" w:rsidR="0034044B" w:rsidRPr="007D7E81" w:rsidRDefault="0034044B" w:rsidP="00F826A5">
            <w:r>
              <w:t>Инженер-механик</w:t>
            </w:r>
          </w:p>
        </w:tc>
      </w:tr>
      <w:tr w:rsidR="0034044B" w:rsidRPr="004D7D86" w14:paraId="2AB1183B" w14:textId="77777777" w:rsidTr="00E36CB0">
        <w:trPr>
          <w:trHeight w:val="20"/>
        </w:trPr>
        <w:tc>
          <w:tcPr>
            <w:tcW w:w="1072" w:type="pct"/>
            <w:vMerge/>
          </w:tcPr>
          <w:p w14:paraId="6D124294" w14:textId="77777777" w:rsidR="0034044B" w:rsidRPr="005525DA" w:rsidRDefault="0034044B" w:rsidP="0034044B"/>
        </w:tc>
        <w:tc>
          <w:tcPr>
            <w:tcW w:w="874" w:type="pct"/>
          </w:tcPr>
          <w:p w14:paraId="7091075F" w14:textId="716E54BC" w:rsidR="0034044B" w:rsidRPr="00687E52" w:rsidRDefault="0034044B" w:rsidP="0034044B">
            <w:r w:rsidRPr="00687E52">
              <w:t>-</w:t>
            </w:r>
          </w:p>
        </w:tc>
        <w:tc>
          <w:tcPr>
            <w:tcW w:w="3054" w:type="pct"/>
          </w:tcPr>
          <w:p w14:paraId="06D4BF07" w14:textId="30B5A5F0" w:rsidR="0034044B" w:rsidRDefault="0034044B" w:rsidP="0034044B">
            <w:r w:rsidRPr="0034044B">
              <w:t>Инженер</w:t>
            </w:r>
            <w:r>
              <w:t xml:space="preserve"> по автоматизации и механизации </w:t>
            </w:r>
            <w:r w:rsidRPr="0034044B">
              <w:t>производственных процессов</w:t>
            </w:r>
          </w:p>
        </w:tc>
      </w:tr>
      <w:tr w:rsidR="0034044B" w:rsidRPr="004D7D86" w14:paraId="63D64876" w14:textId="77777777" w:rsidTr="00E36CB0">
        <w:trPr>
          <w:trHeight w:val="20"/>
        </w:trPr>
        <w:tc>
          <w:tcPr>
            <w:tcW w:w="1072" w:type="pct"/>
          </w:tcPr>
          <w:p w14:paraId="04A437BC" w14:textId="77777777" w:rsidR="0034044B" w:rsidRPr="005525DA" w:rsidRDefault="0034044B" w:rsidP="0034044B">
            <w:r w:rsidRPr="005525DA">
              <w:t>ОКПДТР</w:t>
            </w:r>
          </w:p>
        </w:tc>
        <w:tc>
          <w:tcPr>
            <w:tcW w:w="874" w:type="pct"/>
          </w:tcPr>
          <w:p w14:paraId="2AFAE02B" w14:textId="7E12EF6D" w:rsidR="0034044B" w:rsidRPr="00687E52" w:rsidRDefault="0034044B" w:rsidP="0034044B">
            <w:pPr>
              <w:rPr>
                <w:color w:val="FF0000"/>
                <w:highlight w:val="green"/>
              </w:rPr>
            </w:pPr>
            <w:r>
              <w:t>22509</w:t>
            </w:r>
          </w:p>
        </w:tc>
        <w:tc>
          <w:tcPr>
            <w:tcW w:w="3054" w:type="pct"/>
          </w:tcPr>
          <w:p w14:paraId="7576A64A" w14:textId="181E0E15" w:rsidR="0034044B" w:rsidRPr="00687E52" w:rsidRDefault="0034044B" w:rsidP="0034044B">
            <w:pPr>
              <w:rPr>
                <w:color w:val="FF0000"/>
                <w:highlight w:val="green"/>
              </w:rPr>
            </w:pPr>
            <w:r>
              <w:t>Инженер-механик</w:t>
            </w:r>
          </w:p>
        </w:tc>
      </w:tr>
      <w:tr w:rsidR="0034044B" w:rsidRPr="004D7D86" w14:paraId="4213A0E8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2EA6C025" w14:textId="77777777" w:rsidR="0034044B" w:rsidRPr="005525DA" w:rsidRDefault="0034044B" w:rsidP="0034044B">
            <w:r w:rsidRPr="005525DA">
              <w:t>ОКСО</w:t>
            </w:r>
          </w:p>
        </w:tc>
        <w:tc>
          <w:tcPr>
            <w:tcW w:w="874" w:type="pct"/>
          </w:tcPr>
          <w:p w14:paraId="4E2606C9" w14:textId="77777777" w:rsidR="0034044B" w:rsidRPr="004E1577" w:rsidRDefault="0034044B" w:rsidP="0034044B">
            <w:pPr>
              <w:suppressAutoHyphens/>
            </w:pPr>
            <w:r w:rsidRPr="001F6FD3">
              <w:t>2.15.03.01</w:t>
            </w:r>
          </w:p>
        </w:tc>
        <w:tc>
          <w:tcPr>
            <w:tcW w:w="3054" w:type="pct"/>
          </w:tcPr>
          <w:p w14:paraId="23DF2177" w14:textId="77777777" w:rsidR="0034044B" w:rsidRPr="004E1577" w:rsidRDefault="0034044B" w:rsidP="0034044B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Машиностроение</w:t>
            </w:r>
          </w:p>
        </w:tc>
      </w:tr>
      <w:tr w:rsidR="0034044B" w:rsidRPr="004D7D86" w14:paraId="5C41AD69" w14:textId="77777777" w:rsidTr="00E36CB0">
        <w:trPr>
          <w:trHeight w:val="20"/>
        </w:trPr>
        <w:tc>
          <w:tcPr>
            <w:tcW w:w="1072" w:type="pct"/>
            <w:vMerge/>
          </w:tcPr>
          <w:p w14:paraId="0610B37C" w14:textId="77777777" w:rsidR="0034044B" w:rsidRPr="005525DA" w:rsidRDefault="0034044B" w:rsidP="0034044B"/>
        </w:tc>
        <w:tc>
          <w:tcPr>
            <w:tcW w:w="874" w:type="pct"/>
          </w:tcPr>
          <w:p w14:paraId="49C24F4C" w14:textId="77777777" w:rsidR="0034044B" w:rsidRPr="004E1577" w:rsidRDefault="0034044B" w:rsidP="0034044B">
            <w:pPr>
              <w:suppressAutoHyphens/>
            </w:pPr>
            <w:r w:rsidRPr="001F6FD3">
              <w:t>2.15.03.02</w:t>
            </w:r>
          </w:p>
        </w:tc>
        <w:tc>
          <w:tcPr>
            <w:tcW w:w="3054" w:type="pct"/>
          </w:tcPr>
          <w:p w14:paraId="3E68F9BD" w14:textId="77777777" w:rsidR="0034044B" w:rsidRPr="004E1577" w:rsidRDefault="0034044B" w:rsidP="0034044B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Технологические машины и оборудование</w:t>
            </w:r>
          </w:p>
        </w:tc>
      </w:tr>
      <w:tr w:rsidR="0034044B" w:rsidRPr="004D7D86" w14:paraId="67C96BDE" w14:textId="77777777" w:rsidTr="00E36CB0">
        <w:trPr>
          <w:trHeight w:val="20"/>
        </w:trPr>
        <w:tc>
          <w:tcPr>
            <w:tcW w:w="1072" w:type="pct"/>
            <w:vMerge/>
          </w:tcPr>
          <w:p w14:paraId="5EA6889C" w14:textId="77777777" w:rsidR="0034044B" w:rsidRPr="005525DA" w:rsidRDefault="0034044B" w:rsidP="0034044B"/>
        </w:tc>
        <w:tc>
          <w:tcPr>
            <w:tcW w:w="874" w:type="pct"/>
          </w:tcPr>
          <w:p w14:paraId="35D39EFD" w14:textId="77777777" w:rsidR="0034044B" w:rsidRPr="008864E8" w:rsidRDefault="0034044B" w:rsidP="0034044B">
            <w:pPr>
              <w:suppressAutoHyphens/>
              <w:rPr>
                <w:highlight w:val="yellow"/>
              </w:rPr>
            </w:pPr>
            <w:r w:rsidRPr="001F6FD3">
              <w:t>2.15.03.04</w:t>
            </w:r>
          </w:p>
        </w:tc>
        <w:tc>
          <w:tcPr>
            <w:tcW w:w="3054" w:type="pct"/>
          </w:tcPr>
          <w:p w14:paraId="12873358" w14:textId="77777777" w:rsidR="0034044B" w:rsidRPr="008864E8" w:rsidRDefault="0034044B" w:rsidP="0034044B">
            <w:pPr>
              <w:suppressAutoHyphens/>
              <w:rPr>
                <w:highlight w:val="yellow"/>
              </w:rPr>
            </w:pPr>
            <w:r w:rsidRPr="001F6FD3">
              <w:t>Автоматизация технологических процессов и производств</w:t>
            </w:r>
          </w:p>
        </w:tc>
      </w:tr>
      <w:tr w:rsidR="0034044B" w:rsidRPr="004D7D86" w14:paraId="1AC80FC8" w14:textId="77777777" w:rsidTr="00E36CB0">
        <w:trPr>
          <w:trHeight w:val="20"/>
        </w:trPr>
        <w:tc>
          <w:tcPr>
            <w:tcW w:w="1072" w:type="pct"/>
            <w:vMerge/>
          </w:tcPr>
          <w:p w14:paraId="353C06A1" w14:textId="77777777" w:rsidR="0034044B" w:rsidRPr="005525DA" w:rsidRDefault="0034044B" w:rsidP="0034044B"/>
        </w:tc>
        <w:tc>
          <w:tcPr>
            <w:tcW w:w="874" w:type="pct"/>
          </w:tcPr>
          <w:p w14:paraId="5AD7264E" w14:textId="77777777" w:rsidR="0034044B" w:rsidRPr="004E1577" w:rsidRDefault="0034044B" w:rsidP="0034044B">
            <w:pPr>
              <w:suppressAutoHyphens/>
            </w:pPr>
            <w:r w:rsidRPr="00292237">
              <w:t>2.15.04.01</w:t>
            </w:r>
          </w:p>
        </w:tc>
        <w:tc>
          <w:tcPr>
            <w:tcW w:w="3054" w:type="pct"/>
          </w:tcPr>
          <w:p w14:paraId="0AE553AF" w14:textId="77777777" w:rsidR="0034044B" w:rsidRPr="004E1577" w:rsidRDefault="0034044B" w:rsidP="0034044B">
            <w:pPr>
              <w:suppressAutoHyphens/>
              <w:rPr>
                <w:shd w:val="clear" w:color="auto" w:fill="FFFFFF"/>
              </w:rPr>
            </w:pPr>
            <w:r w:rsidRPr="00DC1952">
              <w:t>Машиностроение</w:t>
            </w:r>
          </w:p>
        </w:tc>
      </w:tr>
      <w:tr w:rsidR="0034044B" w:rsidRPr="004D7D86" w14:paraId="440DF447" w14:textId="77777777" w:rsidTr="00E36CB0">
        <w:trPr>
          <w:trHeight w:val="20"/>
        </w:trPr>
        <w:tc>
          <w:tcPr>
            <w:tcW w:w="1072" w:type="pct"/>
            <w:vMerge/>
          </w:tcPr>
          <w:p w14:paraId="08122FC5" w14:textId="77777777" w:rsidR="0034044B" w:rsidRPr="005525DA" w:rsidRDefault="0034044B" w:rsidP="0034044B"/>
        </w:tc>
        <w:tc>
          <w:tcPr>
            <w:tcW w:w="874" w:type="pct"/>
          </w:tcPr>
          <w:p w14:paraId="3CBF5050" w14:textId="77777777" w:rsidR="0034044B" w:rsidRPr="00DC1952" w:rsidRDefault="0034044B" w:rsidP="0034044B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3054" w:type="pct"/>
          </w:tcPr>
          <w:p w14:paraId="1278EC4D" w14:textId="77777777" w:rsidR="0034044B" w:rsidRPr="00DC1952" w:rsidRDefault="0034044B" w:rsidP="0034044B">
            <w:r w:rsidRPr="00DC1952">
              <w:t>Технологические машины и оборудование</w:t>
            </w:r>
          </w:p>
        </w:tc>
      </w:tr>
      <w:tr w:rsidR="0034044B" w:rsidRPr="004D7D86" w14:paraId="35A02E20" w14:textId="77777777" w:rsidTr="00E36CB0">
        <w:trPr>
          <w:trHeight w:val="20"/>
        </w:trPr>
        <w:tc>
          <w:tcPr>
            <w:tcW w:w="1072" w:type="pct"/>
            <w:vMerge/>
          </w:tcPr>
          <w:p w14:paraId="66612B5F" w14:textId="77777777" w:rsidR="0034044B" w:rsidRPr="005525DA" w:rsidRDefault="0034044B" w:rsidP="0034044B"/>
        </w:tc>
        <w:tc>
          <w:tcPr>
            <w:tcW w:w="874" w:type="pct"/>
          </w:tcPr>
          <w:p w14:paraId="38C9C4B6" w14:textId="77777777" w:rsidR="0034044B" w:rsidRPr="00DC1952" w:rsidRDefault="0034044B" w:rsidP="0034044B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2.15.04.04</w:t>
            </w:r>
          </w:p>
        </w:tc>
        <w:tc>
          <w:tcPr>
            <w:tcW w:w="3054" w:type="pct"/>
          </w:tcPr>
          <w:p w14:paraId="2F8C54DB" w14:textId="77777777" w:rsidR="0034044B" w:rsidRPr="00DC1952" w:rsidRDefault="0034044B" w:rsidP="0034044B">
            <w:r w:rsidRPr="00DC1952">
              <w:t>Автоматизация технологических процессов и производств</w:t>
            </w:r>
          </w:p>
        </w:tc>
      </w:tr>
      <w:tr w:rsidR="0034044B" w:rsidRPr="004D7D86" w14:paraId="1A3EBDB3" w14:textId="77777777" w:rsidTr="00E36CB0">
        <w:trPr>
          <w:trHeight w:val="20"/>
        </w:trPr>
        <w:tc>
          <w:tcPr>
            <w:tcW w:w="1072" w:type="pct"/>
            <w:vMerge/>
          </w:tcPr>
          <w:p w14:paraId="5D164FEC" w14:textId="77777777" w:rsidR="0034044B" w:rsidRPr="005525DA" w:rsidRDefault="0034044B" w:rsidP="0034044B"/>
        </w:tc>
        <w:tc>
          <w:tcPr>
            <w:tcW w:w="874" w:type="pct"/>
          </w:tcPr>
          <w:p w14:paraId="3C0509D2" w14:textId="77777777" w:rsidR="0034044B" w:rsidRPr="00DC1952" w:rsidRDefault="0034044B" w:rsidP="0034044B">
            <w:pPr>
              <w:rPr>
                <w:bCs w:val="0"/>
                <w:shd w:val="clear" w:color="auto" w:fill="FFFFFF"/>
              </w:rPr>
            </w:pPr>
            <w:r w:rsidRPr="00DC1952">
              <w:rPr>
                <w:shd w:val="clear" w:color="auto" w:fill="FFFFFF"/>
              </w:rPr>
              <w:t>2.15.05.01</w:t>
            </w:r>
          </w:p>
        </w:tc>
        <w:tc>
          <w:tcPr>
            <w:tcW w:w="3054" w:type="pct"/>
          </w:tcPr>
          <w:p w14:paraId="28568526" w14:textId="77777777" w:rsidR="0034044B" w:rsidRPr="00DC1952" w:rsidRDefault="0034044B" w:rsidP="0034044B">
            <w:r w:rsidRPr="00DC1952">
              <w:t>Проектирование технологических машин и комплексов</w:t>
            </w:r>
          </w:p>
        </w:tc>
      </w:tr>
    </w:tbl>
    <w:p w14:paraId="0B1127F9" w14:textId="77777777" w:rsidR="00E36CB0" w:rsidRDefault="00E36CB0" w:rsidP="00E36CB0">
      <w:pPr>
        <w:rPr>
          <w:b/>
          <w:bCs w:val="0"/>
        </w:rPr>
      </w:pPr>
    </w:p>
    <w:p w14:paraId="74004D06" w14:textId="2C373FDE" w:rsidR="00FA2299" w:rsidRDefault="00FA2299" w:rsidP="00E36CB0">
      <w:pPr>
        <w:rPr>
          <w:b/>
          <w:bCs w:val="0"/>
        </w:rPr>
      </w:pPr>
      <w:r w:rsidRPr="00E36CB0">
        <w:rPr>
          <w:b/>
          <w:bCs w:val="0"/>
        </w:rPr>
        <w:t>3.2.1. Трудовая функция</w:t>
      </w:r>
    </w:p>
    <w:p w14:paraId="5E99FB44" w14:textId="77777777" w:rsidR="00E36CB0" w:rsidRPr="00E36CB0" w:rsidRDefault="00E36CB0" w:rsidP="00E36CB0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4429"/>
        <w:gridCol w:w="684"/>
        <w:gridCol w:w="984"/>
        <w:gridCol w:w="1890"/>
        <w:gridCol w:w="577"/>
      </w:tblGrid>
      <w:tr w:rsidR="00571065" w:rsidRPr="004D7D86" w14:paraId="5C3D05B0" w14:textId="77777777" w:rsidTr="005F5460">
        <w:trPr>
          <w:trHeight w:val="278"/>
        </w:trPr>
        <w:tc>
          <w:tcPr>
            <w:tcW w:w="89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97C695" w14:textId="77777777" w:rsidR="00571065" w:rsidRPr="001463E9" w:rsidRDefault="00571065" w:rsidP="00571065">
            <w:pPr>
              <w:rPr>
                <w:sz w:val="20"/>
                <w:szCs w:val="20"/>
              </w:rPr>
            </w:pPr>
            <w:r w:rsidRPr="001463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A0F15" w14:textId="77777777" w:rsidR="00571065" w:rsidRPr="004D7D86" w:rsidRDefault="00AC3357" w:rsidP="00490D2E">
            <w:r>
              <w:t>Организационно-методическое</w:t>
            </w:r>
            <w:r w:rsidRPr="00B37C14">
              <w:t xml:space="preserve"> обеспечение технического обслуживания и планового ремонта </w:t>
            </w:r>
            <w:r>
              <w:t>ГПС</w:t>
            </w:r>
            <w:r w:rsidRPr="00B37C14">
              <w:t xml:space="preserve"> в машиностроении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116103" w14:textId="18849D61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C37566" w14:textId="77777777" w:rsidR="00571065" w:rsidRPr="004D7D86" w:rsidRDefault="00571065" w:rsidP="00571065">
            <w:r>
              <w:rPr>
                <w:lang w:val="en-US"/>
              </w:rPr>
              <w:t>B</w:t>
            </w:r>
            <w:r w:rsidRPr="004D7D86">
              <w:t>/01.</w:t>
            </w:r>
            <w:r>
              <w:t>6</w:t>
            </w:r>
          </w:p>
        </w:tc>
        <w:tc>
          <w:tcPr>
            <w:tcW w:w="9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7BA491" w14:textId="33B2A118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6538B4" w14:textId="77777777" w:rsidR="00571065" w:rsidRPr="004D7D86" w:rsidRDefault="00571065" w:rsidP="005F5460">
            <w:pPr>
              <w:jc w:val="center"/>
            </w:pPr>
            <w:r>
              <w:t>6</w:t>
            </w:r>
          </w:p>
        </w:tc>
      </w:tr>
    </w:tbl>
    <w:p w14:paraId="544954D1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7"/>
        <w:gridCol w:w="1486"/>
        <w:gridCol w:w="423"/>
        <w:gridCol w:w="2095"/>
        <w:gridCol w:w="1461"/>
        <w:gridCol w:w="2439"/>
      </w:tblGrid>
      <w:tr w:rsidR="00571065" w:rsidRPr="00F75622" w14:paraId="3A315454" w14:textId="77777777" w:rsidTr="00E36CB0">
        <w:trPr>
          <w:trHeight w:val="488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6D362A" w14:textId="77777777" w:rsidR="00571065" w:rsidRPr="00F75622" w:rsidRDefault="00571065" w:rsidP="00571065">
            <w:pPr>
              <w:rPr>
                <w:sz w:val="20"/>
              </w:rPr>
            </w:pPr>
            <w:r w:rsidRPr="00F75622">
              <w:rPr>
                <w:sz w:val="20"/>
              </w:rPr>
              <w:t>Происхождение трудовой функции</w:t>
            </w:r>
          </w:p>
        </w:tc>
        <w:tc>
          <w:tcPr>
            <w:tcW w:w="7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C3DB01" w14:textId="77777777" w:rsidR="00571065" w:rsidRPr="00F75622" w:rsidRDefault="00571065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Оригинал</w:t>
            </w:r>
          </w:p>
        </w:tc>
        <w:tc>
          <w:tcPr>
            <w:tcW w:w="20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B57580" w14:textId="77777777" w:rsidR="00571065" w:rsidRPr="00F75622" w:rsidRDefault="00571065" w:rsidP="00E36CB0">
            <w:pPr>
              <w:jc w:val="center"/>
              <w:rPr>
                <w:sz w:val="20"/>
              </w:rPr>
            </w:pPr>
            <w:r w:rsidRPr="008A46CB">
              <w:t>Х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99BEB" w14:textId="77777777" w:rsidR="00571065" w:rsidRPr="00F75622" w:rsidRDefault="00571065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Заимствовано из оригинала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8F8035" w14:textId="77777777" w:rsidR="00571065" w:rsidRPr="00F75622" w:rsidRDefault="00571065" w:rsidP="00E36CB0">
            <w:pPr>
              <w:jc w:val="center"/>
              <w:rPr>
                <w:sz w:val="20"/>
              </w:rPr>
            </w:pPr>
          </w:p>
        </w:tc>
        <w:tc>
          <w:tcPr>
            <w:tcW w:w="11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363239" w14:textId="77777777" w:rsidR="00571065" w:rsidRPr="00F75622" w:rsidRDefault="00571065" w:rsidP="00E36CB0">
            <w:pPr>
              <w:jc w:val="center"/>
              <w:rPr>
                <w:sz w:val="20"/>
              </w:rPr>
            </w:pPr>
          </w:p>
        </w:tc>
      </w:tr>
      <w:tr w:rsidR="00571065" w:rsidRPr="00F75622" w14:paraId="4BF1B11C" w14:textId="77777777" w:rsidTr="00E36CB0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117CE706" w14:textId="77777777" w:rsidR="00571065" w:rsidRPr="00F75622" w:rsidRDefault="00571065" w:rsidP="00571065">
            <w:pPr>
              <w:rPr>
                <w:sz w:val="20"/>
              </w:rPr>
            </w:pPr>
          </w:p>
        </w:tc>
        <w:tc>
          <w:tcPr>
            <w:tcW w:w="19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FB77E22" w14:textId="77777777" w:rsidR="00571065" w:rsidRPr="00F75622" w:rsidRDefault="00571065" w:rsidP="00571065">
            <w:pPr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6EDDF4" w14:textId="49B57263" w:rsidR="00571065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45C05E" w14:textId="624110E4" w:rsidR="00571065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246CA5" w14:textId="77777777" w:rsidR="005F5460" w:rsidRDefault="005F546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571065" w:rsidRPr="004D7D86" w14:paraId="780065C8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1A68B7E2" w14:textId="77777777" w:rsidR="00571065" w:rsidRPr="004D7D86" w:rsidRDefault="00571065" w:rsidP="005F5460">
            <w:r w:rsidRPr="004D7D86">
              <w:t>Трудовые действия</w:t>
            </w:r>
          </w:p>
        </w:tc>
        <w:tc>
          <w:tcPr>
            <w:tcW w:w="3928" w:type="pct"/>
          </w:tcPr>
          <w:p w14:paraId="3E630695" w14:textId="77777777" w:rsidR="00571065" w:rsidRDefault="009B0C30" w:rsidP="005F5460">
            <w:pPr>
              <w:jc w:val="both"/>
            </w:pPr>
            <w:r>
              <w:t xml:space="preserve">Разработка технической документации по эксплуатации, техническому обслуживанию и ремонту </w:t>
            </w:r>
            <w:r w:rsidR="00571065">
              <w:t>ГПС</w:t>
            </w:r>
            <w:r>
              <w:t xml:space="preserve"> в машиностроении</w:t>
            </w:r>
          </w:p>
        </w:tc>
      </w:tr>
      <w:tr w:rsidR="00571065" w:rsidRPr="004D7D86" w14:paraId="1380B1E1" w14:textId="77777777" w:rsidTr="00E36CB0">
        <w:trPr>
          <w:trHeight w:val="20"/>
        </w:trPr>
        <w:tc>
          <w:tcPr>
            <w:tcW w:w="1072" w:type="pct"/>
            <w:vMerge/>
          </w:tcPr>
          <w:p w14:paraId="424D99D3" w14:textId="77777777" w:rsidR="00571065" w:rsidRPr="004D7D86" w:rsidRDefault="00571065" w:rsidP="005F5460"/>
        </w:tc>
        <w:tc>
          <w:tcPr>
            <w:tcW w:w="3928" w:type="pct"/>
          </w:tcPr>
          <w:p w14:paraId="36130A58" w14:textId="77777777" w:rsidR="00571065" w:rsidRDefault="00571065" w:rsidP="00260A94">
            <w:pPr>
              <w:jc w:val="both"/>
            </w:pPr>
            <w:r>
              <w:t>Контроль соблюдени</w:t>
            </w:r>
            <w:r w:rsidR="00260A94">
              <w:t>я</w:t>
            </w:r>
            <w:r>
              <w:t xml:space="preserve"> подчиненными </w:t>
            </w:r>
            <w:r w:rsidR="00260A94">
              <w:t>требований охраны</w:t>
            </w:r>
            <w:r>
              <w:t xml:space="preserve"> труда при выполнении технического обслуживания и ремонта ГПС</w:t>
            </w:r>
            <w:r w:rsidR="009B0C30">
              <w:t xml:space="preserve"> в машиностроении</w:t>
            </w:r>
          </w:p>
        </w:tc>
      </w:tr>
      <w:tr w:rsidR="00571065" w:rsidRPr="004D7D86" w14:paraId="18ACAF12" w14:textId="77777777" w:rsidTr="00E36CB0">
        <w:trPr>
          <w:trHeight w:val="20"/>
        </w:trPr>
        <w:tc>
          <w:tcPr>
            <w:tcW w:w="1072" w:type="pct"/>
            <w:vMerge/>
          </w:tcPr>
          <w:p w14:paraId="4B34CB65" w14:textId="77777777" w:rsidR="00571065" w:rsidRPr="004D7D86" w:rsidRDefault="00571065" w:rsidP="005F5460">
            <w:bookmarkStart w:id="9" w:name="а" w:colFirst="1" w:colLast="1"/>
          </w:p>
        </w:tc>
        <w:tc>
          <w:tcPr>
            <w:tcW w:w="3928" w:type="pct"/>
          </w:tcPr>
          <w:p w14:paraId="436BC68C" w14:textId="77777777" w:rsidR="00571065" w:rsidRDefault="00571065" w:rsidP="009B0C30">
            <w:pPr>
              <w:jc w:val="both"/>
            </w:pPr>
            <w:r>
              <w:t>Разработка и внедрение мероприятий по улучшению обслуживания и ремонта ГПС</w:t>
            </w:r>
            <w:r w:rsidR="009B0C30">
              <w:t xml:space="preserve"> в машиностроении</w:t>
            </w:r>
          </w:p>
        </w:tc>
      </w:tr>
      <w:bookmarkEnd w:id="9"/>
      <w:tr w:rsidR="00571065" w:rsidRPr="004D7D86" w14:paraId="4717CBF9" w14:textId="77777777" w:rsidTr="00E36CB0">
        <w:trPr>
          <w:trHeight w:val="20"/>
        </w:trPr>
        <w:tc>
          <w:tcPr>
            <w:tcW w:w="1072" w:type="pct"/>
            <w:vMerge/>
          </w:tcPr>
          <w:p w14:paraId="33C50095" w14:textId="77777777" w:rsidR="00571065" w:rsidRPr="004D7D86" w:rsidRDefault="00571065" w:rsidP="005F5460"/>
        </w:tc>
        <w:tc>
          <w:tcPr>
            <w:tcW w:w="3928" w:type="pct"/>
          </w:tcPr>
          <w:p w14:paraId="27B43311" w14:textId="25A71A2B" w:rsidR="00571065" w:rsidRPr="00CF1E48" w:rsidRDefault="00571065" w:rsidP="006E1ABA">
            <w:pPr>
              <w:jc w:val="both"/>
              <w:rPr>
                <w:color w:val="FF0000"/>
              </w:rPr>
            </w:pPr>
            <w:r w:rsidRPr="00355A19">
              <w:t xml:space="preserve">Разработка и внедрение стандартов и технических условий эксплуатации, </w:t>
            </w:r>
            <w:r w:rsidR="009B0C30">
              <w:t>техническо</w:t>
            </w:r>
            <w:r w:rsidR="006E1ABA">
              <w:t>го</w:t>
            </w:r>
            <w:r w:rsidR="009B0C30">
              <w:t xml:space="preserve"> обслуживани</w:t>
            </w:r>
            <w:r w:rsidR="006E1ABA">
              <w:t>я</w:t>
            </w:r>
            <w:r w:rsidRPr="00355A19">
              <w:t xml:space="preserve"> и ремонт</w:t>
            </w:r>
            <w:r w:rsidR="006E1ABA">
              <w:t>а</w:t>
            </w:r>
            <w:r w:rsidRPr="00355A19">
              <w:t xml:space="preserve"> оборудования</w:t>
            </w:r>
            <w:r>
              <w:t xml:space="preserve"> </w:t>
            </w:r>
            <w:r>
              <w:rPr>
                <w:bCs w:val="0"/>
              </w:rPr>
              <w:t>ГПС</w:t>
            </w:r>
            <w:r w:rsidR="009B0C30">
              <w:rPr>
                <w:bCs w:val="0"/>
              </w:rPr>
              <w:t xml:space="preserve"> </w:t>
            </w:r>
            <w:r w:rsidR="009B0C30">
              <w:t>в машиностроении</w:t>
            </w:r>
          </w:p>
        </w:tc>
      </w:tr>
      <w:tr w:rsidR="00571065" w:rsidRPr="004D7D86" w14:paraId="46A5D342" w14:textId="77777777" w:rsidTr="00E36CB0">
        <w:trPr>
          <w:trHeight w:val="20"/>
        </w:trPr>
        <w:tc>
          <w:tcPr>
            <w:tcW w:w="1072" w:type="pct"/>
            <w:vMerge/>
          </w:tcPr>
          <w:p w14:paraId="76F8DD28" w14:textId="77777777" w:rsidR="00571065" w:rsidRPr="004D7D86" w:rsidRDefault="00571065" w:rsidP="005F5460"/>
        </w:tc>
        <w:tc>
          <w:tcPr>
            <w:tcW w:w="3928" w:type="pct"/>
          </w:tcPr>
          <w:p w14:paraId="44492F3B" w14:textId="20DF1E1B" w:rsidR="00571065" w:rsidRDefault="009B0C30" w:rsidP="006E1ABA">
            <w:pPr>
              <w:jc w:val="both"/>
            </w:pPr>
            <w:r>
              <w:t>Разработка планов технического обслуживания и ремонт</w:t>
            </w:r>
            <w:r w:rsidR="006E1ABA">
              <w:t>а</w:t>
            </w:r>
            <w:r>
              <w:t xml:space="preserve"> ГПС в машиностроении</w:t>
            </w:r>
          </w:p>
        </w:tc>
      </w:tr>
      <w:tr w:rsidR="00571065" w:rsidRPr="004D7D86" w14:paraId="5A116985" w14:textId="77777777" w:rsidTr="00E36CB0">
        <w:trPr>
          <w:trHeight w:val="20"/>
        </w:trPr>
        <w:tc>
          <w:tcPr>
            <w:tcW w:w="1072" w:type="pct"/>
            <w:vMerge/>
          </w:tcPr>
          <w:p w14:paraId="62A6693C" w14:textId="77777777" w:rsidR="00571065" w:rsidRPr="004D7D86" w:rsidRDefault="00571065" w:rsidP="005F5460"/>
        </w:tc>
        <w:tc>
          <w:tcPr>
            <w:tcW w:w="3928" w:type="pct"/>
          </w:tcPr>
          <w:p w14:paraId="25200FF8" w14:textId="77777777" w:rsidR="00571065" w:rsidRDefault="00571065" w:rsidP="005F5460">
            <w:pPr>
              <w:jc w:val="both"/>
            </w:pPr>
            <w:r>
              <w:t>Определение потребности в запасных частях</w:t>
            </w:r>
            <w:r w:rsidR="009B0C30">
              <w:t xml:space="preserve"> для технического обслуживания и планового ремонта ГПС в машиностроении</w:t>
            </w:r>
          </w:p>
        </w:tc>
      </w:tr>
      <w:tr w:rsidR="00571065" w:rsidRPr="004D7D86" w14:paraId="2A1031F9" w14:textId="77777777" w:rsidTr="00E36CB0">
        <w:trPr>
          <w:trHeight w:val="20"/>
        </w:trPr>
        <w:tc>
          <w:tcPr>
            <w:tcW w:w="1072" w:type="pct"/>
            <w:vMerge/>
          </w:tcPr>
          <w:p w14:paraId="6909F7A5" w14:textId="77777777" w:rsidR="00571065" w:rsidRPr="004D7D86" w:rsidRDefault="00571065" w:rsidP="005F5460"/>
        </w:tc>
        <w:tc>
          <w:tcPr>
            <w:tcW w:w="3928" w:type="pct"/>
          </w:tcPr>
          <w:p w14:paraId="3E6E5719" w14:textId="77777777" w:rsidR="00571065" w:rsidRDefault="00571065" w:rsidP="005F5460">
            <w:pPr>
              <w:jc w:val="both"/>
            </w:pPr>
            <w:r w:rsidRPr="002002C5">
              <w:t>Распределение</w:t>
            </w:r>
            <w:r>
              <w:t xml:space="preserve"> </w:t>
            </w:r>
            <w:r w:rsidRPr="002002C5">
              <w:t>фонд</w:t>
            </w:r>
            <w:r>
              <w:t>ов,</w:t>
            </w:r>
            <w:r w:rsidRPr="002002C5">
              <w:t xml:space="preserve"> выделенных для технического обслуживания</w:t>
            </w:r>
            <w:r>
              <w:t xml:space="preserve"> и ремонта</w:t>
            </w:r>
            <w:r w:rsidRPr="002002C5">
              <w:t xml:space="preserve"> </w:t>
            </w:r>
            <w:r>
              <w:t>ГПС</w:t>
            </w:r>
            <w:r w:rsidR="009B0C30">
              <w:t xml:space="preserve"> в машиностроении</w:t>
            </w:r>
            <w:r>
              <w:t>,</w:t>
            </w:r>
            <w:r w:rsidRPr="002002C5">
              <w:t xml:space="preserve"> между цехами (участками)</w:t>
            </w:r>
          </w:p>
        </w:tc>
      </w:tr>
      <w:tr w:rsidR="00571065" w:rsidRPr="004D7D86" w14:paraId="56D279F0" w14:textId="77777777" w:rsidTr="00E36CB0">
        <w:trPr>
          <w:trHeight w:val="20"/>
        </w:trPr>
        <w:tc>
          <w:tcPr>
            <w:tcW w:w="1072" w:type="pct"/>
            <w:vMerge/>
          </w:tcPr>
          <w:p w14:paraId="4A59F9C5" w14:textId="77777777" w:rsidR="00571065" w:rsidRPr="004D7D86" w:rsidRDefault="00571065" w:rsidP="005F5460"/>
        </w:tc>
        <w:tc>
          <w:tcPr>
            <w:tcW w:w="3928" w:type="pct"/>
          </w:tcPr>
          <w:p w14:paraId="78CFCC03" w14:textId="77777777" w:rsidR="00571065" w:rsidRPr="00D5584E" w:rsidRDefault="009B0C30" w:rsidP="00260A94">
            <w:pPr>
              <w:jc w:val="both"/>
            </w:pPr>
            <w:r>
              <w:t>Разработка мероприятий, направленных на снижение стоимости технического обслуживания и ремонта ГПС в машиностроении</w:t>
            </w:r>
          </w:p>
        </w:tc>
      </w:tr>
      <w:tr w:rsidR="00571065" w:rsidRPr="004D7D86" w14:paraId="57A52A0F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639CC6EC" w14:textId="77777777" w:rsidR="00571065" w:rsidRPr="004D7D86" w:rsidDel="002A1D54" w:rsidRDefault="00571065" w:rsidP="005F5460">
            <w:r w:rsidRPr="004D7D86" w:rsidDel="002A1D54">
              <w:t>Необходимые умения</w:t>
            </w:r>
          </w:p>
        </w:tc>
        <w:tc>
          <w:tcPr>
            <w:tcW w:w="3928" w:type="pct"/>
          </w:tcPr>
          <w:p w14:paraId="10884AAB" w14:textId="684EA9C6" w:rsidR="00571065" w:rsidRPr="004D7D86" w:rsidRDefault="00B13447" w:rsidP="005F5460">
            <w:pPr>
              <w:jc w:val="both"/>
              <w:rPr>
                <w:spacing w:val="-5"/>
              </w:rPr>
            </w:pPr>
            <w:r w:rsidRPr="00DC1952">
              <w:t>Использовать текстовые редакторы (процессоры) для разработки и редактирования</w:t>
            </w:r>
            <w:r>
              <w:t xml:space="preserve"> технической </w:t>
            </w:r>
            <w:r w:rsidRPr="00DC1952">
              <w:t>документации на</w:t>
            </w:r>
            <w:r>
              <w:t xml:space="preserve"> ГПС в машиностроении</w:t>
            </w:r>
          </w:p>
        </w:tc>
      </w:tr>
      <w:tr w:rsidR="00571065" w:rsidRPr="004D7D86" w14:paraId="7B79906F" w14:textId="77777777" w:rsidTr="00E36CB0">
        <w:trPr>
          <w:trHeight w:val="20"/>
        </w:trPr>
        <w:tc>
          <w:tcPr>
            <w:tcW w:w="1072" w:type="pct"/>
            <w:vMerge/>
          </w:tcPr>
          <w:p w14:paraId="764B542B" w14:textId="77777777" w:rsidR="00571065" w:rsidRPr="004D7D86" w:rsidDel="002A1D54" w:rsidRDefault="00571065" w:rsidP="005F5460"/>
        </w:tc>
        <w:tc>
          <w:tcPr>
            <w:tcW w:w="3928" w:type="pct"/>
          </w:tcPr>
          <w:p w14:paraId="42E8E3D7" w14:textId="2FC59CF5" w:rsidR="00571065" w:rsidRDefault="00B13447" w:rsidP="00B13447">
            <w:pPr>
              <w:jc w:val="both"/>
              <w:rPr>
                <w:spacing w:val="-5"/>
              </w:rPr>
            </w:pPr>
            <w:r w:rsidRPr="00DC1952">
              <w:t>Использовать системы автоматизированного проектирования (</w:t>
            </w:r>
            <w:r>
              <w:t xml:space="preserve">далее – </w:t>
            </w:r>
            <w:r w:rsidRPr="00DC1952">
              <w:t xml:space="preserve">CAD-системы) для разработки и редактирования </w:t>
            </w:r>
            <w:r>
              <w:t>технической</w:t>
            </w:r>
            <w:r w:rsidRPr="00DC1952">
              <w:t xml:space="preserve"> документации на</w:t>
            </w:r>
            <w:r>
              <w:t xml:space="preserve"> ГПС в машиностроении</w:t>
            </w:r>
          </w:p>
        </w:tc>
      </w:tr>
      <w:tr w:rsidR="00571065" w:rsidRPr="004D7D86" w14:paraId="33D50C59" w14:textId="77777777" w:rsidTr="00E36CB0">
        <w:trPr>
          <w:trHeight w:val="20"/>
        </w:trPr>
        <w:tc>
          <w:tcPr>
            <w:tcW w:w="1072" w:type="pct"/>
            <w:vMerge/>
          </w:tcPr>
          <w:p w14:paraId="01A6F0A8" w14:textId="77777777" w:rsidR="00571065" w:rsidRPr="004D7D86" w:rsidDel="002A1D54" w:rsidRDefault="00571065" w:rsidP="005F5460"/>
        </w:tc>
        <w:tc>
          <w:tcPr>
            <w:tcW w:w="3928" w:type="pct"/>
          </w:tcPr>
          <w:p w14:paraId="7C6B1A18" w14:textId="34DF48E7" w:rsidR="00571065" w:rsidRDefault="00B13447" w:rsidP="005F5460">
            <w:pPr>
              <w:jc w:val="both"/>
              <w:rPr>
                <w:spacing w:val="-5"/>
              </w:rPr>
            </w:pPr>
            <w:r>
              <w:t>Составлять план мероприятий по совершенствованию системы обслуживания и ремонта ГПС в машиностроении</w:t>
            </w:r>
          </w:p>
        </w:tc>
      </w:tr>
      <w:tr w:rsidR="00571065" w:rsidRPr="004D7D86" w14:paraId="6F687939" w14:textId="77777777" w:rsidTr="00E36CB0">
        <w:trPr>
          <w:trHeight w:val="20"/>
        </w:trPr>
        <w:tc>
          <w:tcPr>
            <w:tcW w:w="1072" w:type="pct"/>
            <w:vMerge/>
          </w:tcPr>
          <w:p w14:paraId="0F477A7E" w14:textId="77777777" w:rsidR="00571065" w:rsidRPr="004D7D86" w:rsidDel="002A1D54" w:rsidRDefault="00571065" w:rsidP="005F5460"/>
        </w:tc>
        <w:tc>
          <w:tcPr>
            <w:tcW w:w="3928" w:type="pct"/>
          </w:tcPr>
          <w:p w14:paraId="4432E42D" w14:textId="17003A80" w:rsidR="00571065" w:rsidRDefault="00B13447" w:rsidP="00B13447">
            <w:pPr>
              <w:jc w:val="both"/>
            </w:pPr>
            <w:r>
              <w:t>Составлять планы технического обслуживания, ремонта и определительных испытаний ГПС в машиностроении</w:t>
            </w:r>
          </w:p>
        </w:tc>
      </w:tr>
      <w:tr w:rsidR="00B13447" w:rsidRPr="004D7D86" w14:paraId="77D36F26" w14:textId="77777777" w:rsidTr="00E36CB0">
        <w:trPr>
          <w:trHeight w:val="20"/>
        </w:trPr>
        <w:tc>
          <w:tcPr>
            <w:tcW w:w="1072" w:type="pct"/>
            <w:vMerge/>
          </w:tcPr>
          <w:p w14:paraId="6280B615" w14:textId="77777777" w:rsidR="00B13447" w:rsidRPr="004D7D86" w:rsidDel="002A1D54" w:rsidRDefault="00B13447" w:rsidP="005F5460"/>
        </w:tc>
        <w:tc>
          <w:tcPr>
            <w:tcW w:w="3928" w:type="pct"/>
          </w:tcPr>
          <w:p w14:paraId="7ED62196" w14:textId="5916B25D" w:rsidR="00B13447" w:rsidRDefault="00B13447" w:rsidP="00B13447">
            <w:pPr>
              <w:jc w:val="both"/>
            </w:pPr>
            <w:r w:rsidRPr="00581AE6">
              <w:t>Искать информацию о</w:t>
            </w:r>
            <w:r>
              <w:t xml:space="preserve"> поставщиках материалов и запасных частей, необходимых для эксплуатации, технического обслуживания и ремонта ГПС в машиностроении, </w:t>
            </w:r>
            <w:r w:rsidR="006E1ABA">
              <w:t xml:space="preserve">об </w:t>
            </w:r>
            <w:r>
              <w:t xml:space="preserve">их ассортименте продукции, </w:t>
            </w:r>
            <w:r w:rsidR="006E1ABA">
              <w:t xml:space="preserve">о </w:t>
            </w:r>
            <w:r>
              <w:t>возможностях производства с использованием информационно-</w:t>
            </w:r>
            <w:r w:rsidR="006E1ABA">
              <w:t>теле</w:t>
            </w:r>
            <w:r>
              <w:t>коммуникационной сети «Интернет»</w:t>
            </w:r>
          </w:p>
        </w:tc>
      </w:tr>
      <w:tr w:rsidR="00B13447" w:rsidRPr="004D7D86" w14:paraId="6BB35CA9" w14:textId="77777777" w:rsidTr="00E36CB0">
        <w:trPr>
          <w:trHeight w:val="20"/>
        </w:trPr>
        <w:tc>
          <w:tcPr>
            <w:tcW w:w="1072" w:type="pct"/>
            <w:vMerge/>
          </w:tcPr>
          <w:p w14:paraId="52C5C531" w14:textId="77777777" w:rsidR="00B13447" w:rsidRPr="004D7D86" w:rsidDel="002A1D54" w:rsidRDefault="00B13447" w:rsidP="005F5460"/>
        </w:tc>
        <w:tc>
          <w:tcPr>
            <w:tcW w:w="3928" w:type="pct"/>
          </w:tcPr>
          <w:p w14:paraId="082AC424" w14:textId="702B1035" w:rsidR="00B13447" w:rsidRDefault="00B13447" w:rsidP="00B13447">
            <w:pPr>
              <w:jc w:val="both"/>
            </w:pPr>
            <w:r>
              <w:rPr>
                <w:spacing w:val="-1"/>
              </w:rPr>
              <w:t xml:space="preserve">Искать информацию о </w:t>
            </w:r>
            <w:r>
              <w:t xml:space="preserve">поставщиках материалов и запасных частей, необходимых для эксплуатации, технического обслуживания и ремонта ГПС в машиностроении, </w:t>
            </w:r>
            <w:r w:rsidR="006E1ABA">
              <w:t xml:space="preserve">об </w:t>
            </w:r>
            <w:r>
              <w:t xml:space="preserve">их ассортименте продукции, </w:t>
            </w:r>
            <w:r w:rsidR="006E1ABA">
              <w:t xml:space="preserve">о </w:t>
            </w:r>
            <w:r>
              <w:t>возможностях производства</w:t>
            </w:r>
            <w:r>
              <w:rPr>
                <w:spacing w:val="-1"/>
              </w:rPr>
              <w:t xml:space="preserve"> с использованием справочной и рекламной литературы, выставок, семинаров и конференций</w:t>
            </w:r>
          </w:p>
        </w:tc>
      </w:tr>
      <w:tr w:rsidR="009C3E6B" w:rsidRPr="004D7D86" w14:paraId="412B5BD2" w14:textId="77777777" w:rsidTr="00E36CB0">
        <w:trPr>
          <w:trHeight w:val="20"/>
        </w:trPr>
        <w:tc>
          <w:tcPr>
            <w:tcW w:w="1072" w:type="pct"/>
            <w:vMerge/>
          </w:tcPr>
          <w:p w14:paraId="15FF689C" w14:textId="77777777" w:rsidR="009C3E6B" w:rsidRPr="004D7D86" w:rsidDel="002A1D54" w:rsidRDefault="009C3E6B" w:rsidP="005F5460"/>
        </w:tc>
        <w:tc>
          <w:tcPr>
            <w:tcW w:w="3928" w:type="pct"/>
          </w:tcPr>
          <w:p w14:paraId="025CE78A" w14:textId="77777777" w:rsidR="009C3E6B" w:rsidRDefault="009C3E6B" w:rsidP="005F5460">
            <w:pPr>
              <w:jc w:val="both"/>
              <w:rPr>
                <w:spacing w:val="-5"/>
              </w:rPr>
            </w:pPr>
            <w:r>
              <w:t>Использовать персональный</w:t>
            </w:r>
            <w:r w:rsidRPr="00ED383E">
              <w:t xml:space="preserve"> компью</w:t>
            </w:r>
            <w:r>
              <w:t>тер и его периферийные устройства для контроля параметров функционирования ГПС</w:t>
            </w:r>
          </w:p>
        </w:tc>
      </w:tr>
      <w:tr w:rsidR="00571065" w:rsidRPr="004D7D86" w14:paraId="0569AC1C" w14:textId="77777777" w:rsidTr="00E36CB0">
        <w:trPr>
          <w:trHeight w:val="20"/>
        </w:trPr>
        <w:tc>
          <w:tcPr>
            <w:tcW w:w="1072" w:type="pct"/>
            <w:vMerge/>
          </w:tcPr>
          <w:p w14:paraId="376E5418" w14:textId="77777777" w:rsidR="00571065" w:rsidRPr="004D7D86" w:rsidDel="002A1D54" w:rsidRDefault="00571065" w:rsidP="005F5460"/>
        </w:tc>
        <w:tc>
          <w:tcPr>
            <w:tcW w:w="3928" w:type="pct"/>
          </w:tcPr>
          <w:p w14:paraId="1E9CEE2B" w14:textId="77777777" w:rsidR="00571065" w:rsidRDefault="00571065" w:rsidP="005F5460">
            <w:pPr>
              <w:jc w:val="both"/>
              <w:rPr>
                <w:spacing w:val="-5"/>
              </w:rPr>
            </w:pPr>
            <w:r w:rsidRPr="00ED383E">
              <w:t>Пользоваться специализированными программными продуктами</w:t>
            </w:r>
            <w:r w:rsidR="009C3E6B">
              <w:t xml:space="preserve"> для контроля параметров функционирования ГПС</w:t>
            </w:r>
          </w:p>
        </w:tc>
      </w:tr>
      <w:tr w:rsidR="00571065" w:rsidRPr="004D7D86" w14:paraId="60AEE91D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41FC6266" w14:textId="77777777" w:rsidR="00571065" w:rsidRPr="004D7D86" w:rsidDel="002A1D54" w:rsidRDefault="00571065" w:rsidP="005F5460">
            <w:r w:rsidRPr="004D7D86" w:rsidDel="002A1D54">
              <w:t xml:space="preserve">Необходимые </w:t>
            </w:r>
            <w:r w:rsidRPr="004D7D86">
              <w:t>знания</w:t>
            </w:r>
          </w:p>
        </w:tc>
        <w:tc>
          <w:tcPr>
            <w:tcW w:w="3928" w:type="pct"/>
          </w:tcPr>
          <w:p w14:paraId="0A57ADB0" w14:textId="0044A1EF" w:rsidR="00571065" w:rsidRPr="004D7D86" w:rsidRDefault="00571065" w:rsidP="005F5460">
            <w:pPr>
              <w:jc w:val="both"/>
            </w:pPr>
            <w:r w:rsidRPr="00E86744">
              <w:t xml:space="preserve">Принцип работы, технические характеристики, конструктивные особенности </w:t>
            </w:r>
            <w:r>
              <w:t>модулей ГПС</w:t>
            </w:r>
            <w:r w:rsidR="00B13447">
              <w:t xml:space="preserve"> в машиностроении</w:t>
            </w:r>
          </w:p>
        </w:tc>
      </w:tr>
      <w:tr w:rsidR="00571065" w:rsidRPr="004D7D86" w14:paraId="248AE0C0" w14:textId="77777777" w:rsidTr="00E36CB0">
        <w:trPr>
          <w:trHeight w:val="20"/>
        </w:trPr>
        <w:tc>
          <w:tcPr>
            <w:tcW w:w="1072" w:type="pct"/>
            <w:vMerge/>
          </w:tcPr>
          <w:p w14:paraId="3131F5DF" w14:textId="77777777" w:rsidR="00571065" w:rsidRPr="004D7D86" w:rsidDel="002A1D54" w:rsidRDefault="00571065" w:rsidP="005F5460"/>
        </w:tc>
        <w:tc>
          <w:tcPr>
            <w:tcW w:w="3928" w:type="pct"/>
          </w:tcPr>
          <w:p w14:paraId="64B23AE9" w14:textId="3AAB635D" w:rsidR="00571065" w:rsidRPr="004D7D86" w:rsidRDefault="00B13447" w:rsidP="006E1ABA">
            <w:pPr>
              <w:jc w:val="both"/>
            </w:pPr>
            <w:r>
              <w:t xml:space="preserve">Передовой отечественный и зарубежный опыт </w:t>
            </w:r>
            <w:r w:rsidR="006E1ABA">
              <w:t xml:space="preserve">в области </w:t>
            </w:r>
            <w:r>
              <w:t>метод</w:t>
            </w:r>
            <w:r w:rsidR="006E1ABA">
              <w:t>ов</w:t>
            </w:r>
            <w:r>
              <w:t xml:space="preserve"> поддержания работоспособности ГПС в машиностроении</w:t>
            </w:r>
          </w:p>
        </w:tc>
      </w:tr>
      <w:tr w:rsidR="00571065" w:rsidRPr="004D7D86" w14:paraId="607F37F3" w14:textId="77777777" w:rsidTr="00E36CB0">
        <w:trPr>
          <w:trHeight w:val="20"/>
        </w:trPr>
        <w:tc>
          <w:tcPr>
            <w:tcW w:w="1072" w:type="pct"/>
            <w:vMerge/>
          </w:tcPr>
          <w:p w14:paraId="7EDCF2FF" w14:textId="77777777" w:rsidR="00571065" w:rsidRPr="004D7D86" w:rsidDel="002A1D54" w:rsidRDefault="00571065" w:rsidP="005F5460"/>
        </w:tc>
        <w:tc>
          <w:tcPr>
            <w:tcW w:w="3928" w:type="pct"/>
          </w:tcPr>
          <w:p w14:paraId="7D632B40" w14:textId="63065C72" w:rsidR="00571065" w:rsidRPr="004D7D86" w:rsidRDefault="00B13447" w:rsidP="005F5460">
            <w:pPr>
              <w:jc w:val="both"/>
            </w:pPr>
            <w:r w:rsidRPr="00DC1952">
              <w:t>Требования к структуре, содержанию и оформлению</w:t>
            </w:r>
            <w:r>
              <w:t xml:space="preserve"> технической документации по эксплуатации, техническому обслуживанию и ремонту ГПС в машиностроении</w:t>
            </w:r>
          </w:p>
        </w:tc>
      </w:tr>
      <w:tr w:rsidR="00571065" w:rsidRPr="004D7D86" w14:paraId="1D0C99D0" w14:textId="77777777" w:rsidTr="00E36CB0">
        <w:trPr>
          <w:trHeight w:val="20"/>
        </w:trPr>
        <w:tc>
          <w:tcPr>
            <w:tcW w:w="1072" w:type="pct"/>
            <w:vMerge/>
          </w:tcPr>
          <w:p w14:paraId="0B924F4E" w14:textId="77777777" w:rsidR="00571065" w:rsidRPr="004D7D86" w:rsidDel="002A1D54" w:rsidRDefault="00571065" w:rsidP="005F5460"/>
        </w:tc>
        <w:tc>
          <w:tcPr>
            <w:tcW w:w="3928" w:type="pct"/>
          </w:tcPr>
          <w:p w14:paraId="06F917A4" w14:textId="1292EC3C" w:rsidR="00571065" w:rsidRPr="00E86744" w:rsidRDefault="00B13447" w:rsidP="005F5460">
            <w:pPr>
              <w:jc w:val="both"/>
            </w:pPr>
            <w:r w:rsidRPr="00DC1952">
              <w:t>Текстовые редакторы (процессоры): наименования, возможности и порядок работы в них</w:t>
            </w:r>
          </w:p>
        </w:tc>
      </w:tr>
      <w:tr w:rsidR="00B13447" w:rsidRPr="004D7D86" w14:paraId="00B9973D" w14:textId="77777777" w:rsidTr="00E36CB0">
        <w:trPr>
          <w:trHeight w:val="20"/>
        </w:trPr>
        <w:tc>
          <w:tcPr>
            <w:tcW w:w="1072" w:type="pct"/>
            <w:vMerge/>
          </w:tcPr>
          <w:p w14:paraId="6D51B583" w14:textId="77777777" w:rsidR="00B13447" w:rsidRPr="004D7D86" w:rsidDel="002A1D54" w:rsidRDefault="00B13447" w:rsidP="00B13447"/>
        </w:tc>
        <w:tc>
          <w:tcPr>
            <w:tcW w:w="3928" w:type="pct"/>
          </w:tcPr>
          <w:p w14:paraId="72AD62F0" w14:textId="6DEC6DA8" w:rsidR="00B13447" w:rsidRPr="00DC1952" w:rsidRDefault="00B13447" w:rsidP="00B13447">
            <w:pPr>
              <w:jc w:val="both"/>
            </w:pPr>
            <w:r>
              <w:rPr>
                <w:lang w:val="en-US"/>
              </w:rPr>
              <w:t>CAD</w:t>
            </w:r>
            <w:r w:rsidRPr="00FE0A3A">
              <w:t>-</w:t>
            </w:r>
            <w:r>
              <w:t xml:space="preserve">системы: </w:t>
            </w:r>
            <w:r w:rsidRPr="00581AE6">
              <w:t>наименования, возможности и порядок работы в них</w:t>
            </w:r>
          </w:p>
        </w:tc>
      </w:tr>
      <w:tr w:rsidR="00B13447" w:rsidRPr="004D7D86" w14:paraId="7F4EBAE6" w14:textId="77777777" w:rsidTr="00E36CB0">
        <w:trPr>
          <w:trHeight w:val="20"/>
        </w:trPr>
        <w:tc>
          <w:tcPr>
            <w:tcW w:w="1072" w:type="pct"/>
            <w:vMerge/>
          </w:tcPr>
          <w:p w14:paraId="7900CA0F" w14:textId="77777777" w:rsidR="00B13447" w:rsidRPr="004D7D86" w:rsidDel="002A1D54" w:rsidRDefault="00B13447" w:rsidP="00B13447"/>
        </w:tc>
        <w:tc>
          <w:tcPr>
            <w:tcW w:w="3928" w:type="pct"/>
          </w:tcPr>
          <w:p w14:paraId="2E549E6E" w14:textId="2237BE5E" w:rsidR="00B13447" w:rsidRPr="00DC1952" w:rsidRDefault="00B13447" w:rsidP="00B13447">
            <w:pPr>
              <w:jc w:val="both"/>
            </w:pPr>
            <w:r w:rsidRPr="00DC1952">
              <w:t>Нормативно-технические и руководящие документы по оформлению конструкторской документации</w:t>
            </w:r>
          </w:p>
        </w:tc>
      </w:tr>
      <w:tr w:rsidR="00B13447" w:rsidRPr="004D7D86" w14:paraId="14C6DF92" w14:textId="77777777" w:rsidTr="00E36CB0">
        <w:trPr>
          <w:trHeight w:val="20"/>
        </w:trPr>
        <w:tc>
          <w:tcPr>
            <w:tcW w:w="1072" w:type="pct"/>
            <w:vMerge/>
          </w:tcPr>
          <w:p w14:paraId="077592FD" w14:textId="77777777" w:rsidR="00B13447" w:rsidRPr="004D7D86" w:rsidDel="002A1D54" w:rsidRDefault="00B13447" w:rsidP="00B13447"/>
        </w:tc>
        <w:tc>
          <w:tcPr>
            <w:tcW w:w="3928" w:type="pct"/>
          </w:tcPr>
          <w:p w14:paraId="44949FE5" w14:textId="344BACE8" w:rsidR="00B13447" w:rsidRPr="00E86744" w:rsidRDefault="00B13447" w:rsidP="00B13447">
            <w:pPr>
              <w:jc w:val="both"/>
            </w:pPr>
            <w:r w:rsidRPr="006E3E7C">
              <w:t xml:space="preserve">Браузеры для работы с </w:t>
            </w:r>
            <w:r w:rsidRPr="00EE6FA1">
              <w:t>информационно-</w:t>
            </w:r>
            <w:r w:rsidR="00083BE6">
              <w:t>теле</w:t>
            </w:r>
            <w:r w:rsidRPr="00EE6FA1">
              <w:t>коммуникационной сет</w:t>
            </w:r>
            <w:r>
              <w:t>ью</w:t>
            </w:r>
            <w:r w:rsidRPr="00EE6FA1">
              <w:t xml:space="preserve"> «Интернет»</w:t>
            </w:r>
            <w:r w:rsidRPr="006E3E7C">
              <w:t>: наименования, возможности и порядок работы в них</w:t>
            </w:r>
          </w:p>
        </w:tc>
      </w:tr>
      <w:tr w:rsidR="00B13447" w:rsidRPr="004D7D86" w14:paraId="4B7853D8" w14:textId="77777777" w:rsidTr="00E36CB0">
        <w:trPr>
          <w:trHeight w:val="20"/>
        </w:trPr>
        <w:tc>
          <w:tcPr>
            <w:tcW w:w="1072" w:type="pct"/>
            <w:vMerge/>
          </w:tcPr>
          <w:p w14:paraId="2B6938AE" w14:textId="77777777" w:rsidR="00B13447" w:rsidRPr="004D7D86" w:rsidDel="002A1D54" w:rsidRDefault="00B13447" w:rsidP="00B13447"/>
        </w:tc>
        <w:tc>
          <w:tcPr>
            <w:tcW w:w="3928" w:type="pct"/>
          </w:tcPr>
          <w:p w14:paraId="7EB045F2" w14:textId="56350E95" w:rsidR="00B13447" w:rsidRPr="00E86744" w:rsidRDefault="00B13447" w:rsidP="00B13447">
            <w:pPr>
              <w:jc w:val="both"/>
            </w:pPr>
            <w:r w:rsidRPr="00581AE6">
              <w:t xml:space="preserve">Правила безопасности при работе в </w:t>
            </w:r>
            <w:r>
              <w:t>информационно-</w:t>
            </w:r>
            <w:r w:rsidR="00083BE6">
              <w:t>теле</w:t>
            </w:r>
            <w:r>
              <w:t>коммуникационной сети «Интернет»</w:t>
            </w:r>
          </w:p>
        </w:tc>
      </w:tr>
      <w:tr w:rsidR="00B13447" w:rsidRPr="004D7D86" w14:paraId="6AE1E28B" w14:textId="77777777" w:rsidTr="00E36CB0">
        <w:trPr>
          <w:trHeight w:val="20"/>
        </w:trPr>
        <w:tc>
          <w:tcPr>
            <w:tcW w:w="1072" w:type="pct"/>
            <w:vMerge/>
          </w:tcPr>
          <w:p w14:paraId="61F937CE" w14:textId="77777777" w:rsidR="00B13447" w:rsidRPr="004D7D86" w:rsidDel="002A1D54" w:rsidRDefault="00B13447" w:rsidP="00B13447"/>
        </w:tc>
        <w:tc>
          <w:tcPr>
            <w:tcW w:w="3928" w:type="pct"/>
          </w:tcPr>
          <w:p w14:paraId="30DEB566" w14:textId="4C7D3CD9" w:rsidR="00B13447" w:rsidRPr="00E86744" w:rsidRDefault="00B13447" w:rsidP="00B13447">
            <w:pPr>
              <w:jc w:val="both"/>
            </w:pPr>
            <w:r w:rsidRPr="00581AE6">
              <w:t xml:space="preserve">Поисковые системы для поиска информации в </w:t>
            </w:r>
            <w:r>
              <w:t>информационно-</w:t>
            </w:r>
            <w:r w:rsidR="00083BE6">
              <w:t>теле</w:t>
            </w:r>
            <w:r>
              <w:t>коммуникационной сети «Интернет»</w:t>
            </w:r>
            <w:r w:rsidRPr="00581AE6">
              <w:t>: наименования, возможности и порядок работы в них</w:t>
            </w:r>
          </w:p>
        </w:tc>
      </w:tr>
      <w:tr w:rsidR="00B13447" w:rsidRPr="004D7D86" w14:paraId="4B7E584F" w14:textId="77777777" w:rsidTr="00E36CB0">
        <w:trPr>
          <w:trHeight w:val="20"/>
        </w:trPr>
        <w:tc>
          <w:tcPr>
            <w:tcW w:w="1072" w:type="pct"/>
            <w:vMerge/>
          </w:tcPr>
          <w:p w14:paraId="4B2CAC5E" w14:textId="77777777" w:rsidR="00B13447" w:rsidRPr="004D7D86" w:rsidDel="002A1D54" w:rsidRDefault="00B13447" w:rsidP="00B13447"/>
        </w:tc>
        <w:tc>
          <w:tcPr>
            <w:tcW w:w="3928" w:type="pct"/>
          </w:tcPr>
          <w:p w14:paraId="0BDD7FD9" w14:textId="7B943F0C" w:rsidR="00B13447" w:rsidRPr="00E86744" w:rsidRDefault="00B13447" w:rsidP="00B13447">
            <w:pPr>
              <w:jc w:val="both"/>
            </w:pPr>
            <w:r>
              <w:t>Правила поиска информации в</w:t>
            </w:r>
            <w:r w:rsidRPr="00581AE6">
              <w:t xml:space="preserve"> </w:t>
            </w:r>
            <w:r>
              <w:t>информационно-</w:t>
            </w:r>
            <w:r w:rsidR="00083BE6">
              <w:t>теле</w:t>
            </w:r>
            <w:r>
              <w:t>коммуникационной сети «Интернет»</w:t>
            </w:r>
          </w:p>
        </w:tc>
      </w:tr>
      <w:tr w:rsidR="00B13447" w:rsidRPr="004D7D86" w14:paraId="3C15AA9F" w14:textId="77777777" w:rsidTr="00E36CB0">
        <w:trPr>
          <w:trHeight w:val="20"/>
        </w:trPr>
        <w:tc>
          <w:tcPr>
            <w:tcW w:w="1072" w:type="pct"/>
            <w:vMerge/>
          </w:tcPr>
          <w:p w14:paraId="2C7BB38A" w14:textId="77777777" w:rsidR="00B13447" w:rsidRPr="004D7D86" w:rsidDel="002A1D54" w:rsidRDefault="00B13447" w:rsidP="00B13447"/>
        </w:tc>
        <w:tc>
          <w:tcPr>
            <w:tcW w:w="3928" w:type="pct"/>
          </w:tcPr>
          <w:p w14:paraId="20A38442" w14:textId="2E771295" w:rsidR="00B13447" w:rsidRPr="004D7D86" w:rsidRDefault="00B13447" w:rsidP="00B13447">
            <w:pPr>
              <w:jc w:val="both"/>
            </w:pPr>
            <w:r>
              <w:t>Места и даты проведения выставок, семинаров и конференций по технологическому оборудованию механосборочного производства</w:t>
            </w:r>
          </w:p>
        </w:tc>
      </w:tr>
      <w:tr w:rsidR="00B13447" w:rsidRPr="004D7D86" w14:paraId="1429E938" w14:textId="77777777" w:rsidTr="00E36CB0">
        <w:trPr>
          <w:trHeight w:val="20"/>
        </w:trPr>
        <w:tc>
          <w:tcPr>
            <w:tcW w:w="1072" w:type="pct"/>
          </w:tcPr>
          <w:p w14:paraId="263F7D04" w14:textId="77777777" w:rsidR="00B13447" w:rsidRPr="004D7D86" w:rsidDel="002A1D54" w:rsidRDefault="00B13447" w:rsidP="00B13447">
            <w:r w:rsidRPr="004D7D86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6CABC177" w14:textId="77777777" w:rsidR="00B13447" w:rsidRPr="001463E9" w:rsidRDefault="00B13447" w:rsidP="00B1344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3B2E80FC" w14:textId="77777777" w:rsidR="00E36CB0" w:rsidRDefault="00E36CB0" w:rsidP="00E36CB0">
      <w:pPr>
        <w:rPr>
          <w:b/>
          <w:bCs w:val="0"/>
        </w:rPr>
      </w:pPr>
    </w:p>
    <w:p w14:paraId="26E4CDE8" w14:textId="021705DD" w:rsidR="00DE6CAB" w:rsidRDefault="00DE6CAB" w:rsidP="00E36CB0">
      <w:pPr>
        <w:rPr>
          <w:b/>
          <w:bCs w:val="0"/>
        </w:rPr>
      </w:pPr>
      <w:r w:rsidRPr="00E36CB0">
        <w:rPr>
          <w:b/>
          <w:bCs w:val="0"/>
        </w:rPr>
        <w:t>3.</w:t>
      </w:r>
      <w:r w:rsidR="004945EC" w:rsidRPr="00E36CB0">
        <w:rPr>
          <w:b/>
          <w:bCs w:val="0"/>
          <w:lang w:val="en-US"/>
        </w:rPr>
        <w:t>2</w:t>
      </w:r>
      <w:r w:rsidRPr="00E36CB0">
        <w:rPr>
          <w:b/>
          <w:bCs w:val="0"/>
        </w:rPr>
        <w:t>.</w:t>
      </w:r>
      <w:r w:rsidR="004945EC" w:rsidRPr="00E36CB0">
        <w:rPr>
          <w:b/>
          <w:bCs w:val="0"/>
          <w:lang w:val="en-US"/>
        </w:rPr>
        <w:t>2</w:t>
      </w:r>
      <w:r w:rsidRPr="00E36CB0">
        <w:rPr>
          <w:b/>
          <w:bCs w:val="0"/>
        </w:rPr>
        <w:t>. Трудовая функция</w:t>
      </w:r>
    </w:p>
    <w:p w14:paraId="4848993F" w14:textId="77777777" w:rsidR="00E36CB0" w:rsidRPr="00E36CB0" w:rsidRDefault="00E36CB0" w:rsidP="00E36CB0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4429"/>
        <w:gridCol w:w="684"/>
        <w:gridCol w:w="984"/>
        <w:gridCol w:w="1890"/>
        <w:gridCol w:w="561"/>
      </w:tblGrid>
      <w:tr w:rsidR="00571065" w:rsidRPr="004D7D86" w14:paraId="05EE7B2E" w14:textId="77777777" w:rsidTr="005F5460">
        <w:trPr>
          <w:trHeight w:val="278"/>
        </w:trPr>
        <w:tc>
          <w:tcPr>
            <w:tcW w:w="89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BBF87A" w14:textId="77777777" w:rsidR="00571065" w:rsidRPr="001463E9" w:rsidRDefault="00571065" w:rsidP="00571065">
            <w:pPr>
              <w:rPr>
                <w:sz w:val="20"/>
                <w:szCs w:val="20"/>
              </w:rPr>
            </w:pPr>
            <w:r w:rsidRPr="001463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3826D3" w14:textId="77777777" w:rsidR="00571065" w:rsidRPr="004945EC" w:rsidRDefault="000B2D7F" w:rsidP="00571065">
            <w:r>
              <w:t>Организация</w:t>
            </w:r>
            <w:r w:rsidR="00AC3357" w:rsidRPr="00B37C14">
              <w:t xml:space="preserve"> непланового ремонта </w:t>
            </w:r>
            <w:r w:rsidR="00AC3357">
              <w:t>ГПС</w:t>
            </w:r>
            <w:r w:rsidR="00AC3357" w:rsidRPr="00B37C14">
              <w:t xml:space="preserve"> в машиностроении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3669EF" w14:textId="70F4BB1A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8AC447" w14:textId="77777777" w:rsidR="00571065" w:rsidRPr="004D7D86" w:rsidRDefault="00571065" w:rsidP="00571065">
            <w:r w:rsidRPr="004945EC">
              <w:rPr>
                <w:lang w:val="en-US"/>
              </w:rPr>
              <w:t>B</w:t>
            </w:r>
            <w:r w:rsidRPr="004D7D86">
              <w:t>/02.</w:t>
            </w:r>
            <w:r>
              <w:t>6</w:t>
            </w:r>
          </w:p>
        </w:tc>
        <w:tc>
          <w:tcPr>
            <w:tcW w:w="9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989215" w14:textId="7687253E" w:rsidR="00571065" w:rsidRPr="001463E9" w:rsidRDefault="00932D6D" w:rsidP="00932D6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293BF8" w14:textId="77777777" w:rsidR="00571065" w:rsidRPr="004945EC" w:rsidRDefault="00571065" w:rsidP="005F5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14:paraId="242BD4F1" w14:textId="77777777" w:rsidR="00E36CB0" w:rsidRDefault="00E36C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7"/>
        <w:gridCol w:w="1509"/>
        <w:gridCol w:w="423"/>
        <w:gridCol w:w="2095"/>
        <w:gridCol w:w="1461"/>
        <w:gridCol w:w="2416"/>
      </w:tblGrid>
      <w:tr w:rsidR="00F75622" w:rsidRPr="00F75622" w14:paraId="6AC137BE" w14:textId="77777777" w:rsidTr="00E36CB0">
        <w:trPr>
          <w:trHeight w:val="488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67A893" w14:textId="77777777" w:rsidR="00F75622" w:rsidRPr="00F75622" w:rsidRDefault="00F75622" w:rsidP="00F75622">
            <w:pPr>
              <w:rPr>
                <w:sz w:val="20"/>
              </w:rPr>
            </w:pPr>
            <w:r w:rsidRPr="00F75622">
              <w:rPr>
                <w:sz w:val="20"/>
              </w:rPr>
              <w:t>Происхождение трудовой функции</w:t>
            </w:r>
          </w:p>
        </w:tc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EBAD768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Оригинал</w:t>
            </w:r>
          </w:p>
        </w:tc>
        <w:tc>
          <w:tcPr>
            <w:tcW w:w="20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E69FF9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8A46CB">
              <w:t>Х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940294" w14:textId="77777777" w:rsidR="00F75622" w:rsidRPr="00F75622" w:rsidRDefault="00F75622" w:rsidP="00E36CB0">
            <w:pPr>
              <w:jc w:val="center"/>
              <w:rPr>
                <w:sz w:val="20"/>
              </w:rPr>
            </w:pPr>
            <w:r w:rsidRPr="00F75622">
              <w:rPr>
                <w:sz w:val="20"/>
              </w:rPr>
              <w:t>Заимствовано из оригинала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33A98D" w14:textId="77777777" w:rsidR="00F75622" w:rsidRPr="00F75622" w:rsidRDefault="00F75622" w:rsidP="00E36CB0">
            <w:pPr>
              <w:jc w:val="center"/>
              <w:rPr>
                <w:sz w:val="20"/>
              </w:rPr>
            </w:pPr>
          </w:p>
        </w:tc>
        <w:tc>
          <w:tcPr>
            <w:tcW w:w="11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FC727F" w14:textId="77777777" w:rsidR="00F75622" w:rsidRPr="00F75622" w:rsidRDefault="00F75622" w:rsidP="00E36CB0">
            <w:pPr>
              <w:jc w:val="center"/>
              <w:rPr>
                <w:sz w:val="20"/>
              </w:rPr>
            </w:pPr>
          </w:p>
        </w:tc>
      </w:tr>
      <w:tr w:rsidR="00DE6CAB" w:rsidRPr="00F75622" w14:paraId="682C52B5" w14:textId="77777777" w:rsidTr="00E36CB0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11846A6A" w14:textId="77777777" w:rsidR="00DE6CAB" w:rsidRPr="00F75622" w:rsidRDefault="00DE6CAB" w:rsidP="00CF1E48">
            <w:pPr>
              <w:rPr>
                <w:sz w:val="20"/>
              </w:rPr>
            </w:pPr>
          </w:p>
        </w:tc>
        <w:tc>
          <w:tcPr>
            <w:tcW w:w="19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17B0" w14:textId="77777777" w:rsidR="00DE6CAB" w:rsidRPr="00F75622" w:rsidRDefault="00DE6CAB" w:rsidP="00CF1E48">
            <w:pPr>
              <w:rPr>
                <w:sz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BE070BC" w14:textId="55125AE9" w:rsidR="00DE6CAB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7C51C62B" w14:textId="1719AEDE" w:rsidR="00DE6CAB" w:rsidRPr="00F75622" w:rsidRDefault="00932D6D" w:rsidP="00932D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76DE9F6" w14:textId="77777777" w:rsidR="00CF5B8C" w:rsidRDefault="00CF5B8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E6CAB" w:rsidRPr="004D7D86" w14:paraId="2B093563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1EB52DAE" w14:textId="77777777" w:rsidR="00DE6CAB" w:rsidRPr="004D7D86" w:rsidRDefault="00DE6CAB" w:rsidP="00CF5B8C">
            <w:r w:rsidRPr="004D7D86">
              <w:t>Трудовые действия</w:t>
            </w:r>
          </w:p>
        </w:tc>
        <w:tc>
          <w:tcPr>
            <w:tcW w:w="3928" w:type="pct"/>
          </w:tcPr>
          <w:p w14:paraId="27A61F3D" w14:textId="77777777" w:rsidR="00DE6CAB" w:rsidRPr="004945EC" w:rsidRDefault="000B2D7F" w:rsidP="00CF5B8C">
            <w:pPr>
              <w:jc w:val="both"/>
            </w:pPr>
            <w:r>
              <w:t xml:space="preserve">Учет отказов, повреждений и связанных с этим </w:t>
            </w:r>
            <w:r w:rsidRPr="00D0182A">
              <w:t>внеплановых простоев</w:t>
            </w:r>
            <w:r>
              <w:t xml:space="preserve"> ГПС в машиностроении</w:t>
            </w:r>
          </w:p>
        </w:tc>
      </w:tr>
      <w:tr w:rsidR="000B2D7F" w:rsidRPr="004D7D86" w14:paraId="7BEEF12B" w14:textId="77777777" w:rsidTr="00E36CB0">
        <w:trPr>
          <w:trHeight w:val="20"/>
        </w:trPr>
        <w:tc>
          <w:tcPr>
            <w:tcW w:w="1072" w:type="pct"/>
            <w:vMerge/>
          </w:tcPr>
          <w:p w14:paraId="1B51E2B8" w14:textId="77777777" w:rsidR="000B2D7F" w:rsidRPr="004D7D86" w:rsidRDefault="000B2D7F" w:rsidP="00CF5B8C"/>
        </w:tc>
        <w:tc>
          <w:tcPr>
            <w:tcW w:w="3928" w:type="pct"/>
          </w:tcPr>
          <w:p w14:paraId="2F7378D3" w14:textId="77777777" w:rsidR="000B2D7F" w:rsidRDefault="000B2D7F" w:rsidP="00CF5B8C">
            <w:pPr>
              <w:jc w:val="both"/>
            </w:pPr>
            <w:r>
              <w:t>Определение причин внеплановых простоев ГПС в машиностроении</w:t>
            </w:r>
          </w:p>
        </w:tc>
      </w:tr>
      <w:tr w:rsidR="004945EC" w:rsidRPr="004D7D86" w14:paraId="23FA094F" w14:textId="77777777" w:rsidTr="00E36CB0">
        <w:trPr>
          <w:trHeight w:val="20"/>
        </w:trPr>
        <w:tc>
          <w:tcPr>
            <w:tcW w:w="1072" w:type="pct"/>
            <w:vMerge/>
          </w:tcPr>
          <w:p w14:paraId="18A6F982" w14:textId="77777777" w:rsidR="004945EC" w:rsidRPr="004D7D86" w:rsidRDefault="004945EC" w:rsidP="00CF5B8C"/>
        </w:tc>
        <w:tc>
          <w:tcPr>
            <w:tcW w:w="3928" w:type="pct"/>
          </w:tcPr>
          <w:p w14:paraId="58BE9F81" w14:textId="77777777" w:rsidR="004945EC" w:rsidRPr="004945EC" w:rsidRDefault="004945EC" w:rsidP="00CF5B8C">
            <w:pPr>
              <w:jc w:val="both"/>
            </w:pPr>
            <w:r>
              <w:t>Определение потребности в запасных частях</w:t>
            </w:r>
            <w:r w:rsidR="000B2D7F">
              <w:t xml:space="preserve"> для ремонта ГПС в машиностроении</w:t>
            </w:r>
          </w:p>
        </w:tc>
      </w:tr>
      <w:tr w:rsidR="004945EC" w:rsidRPr="004D7D86" w14:paraId="052643FE" w14:textId="77777777" w:rsidTr="00E36CB0">
        <w:trPr>
          <w:trHeight w:val="20"/>
        </w:trPr>
        <w:tc>
          <w:tcPr>
            <w:tcW w:w="1072" w:type="pct"/>
            <w:vMerge/>
          </w:tcPr>
          <w:p w14:paraId="4A43CF53" w14:textId="77777777" w:rsidR="004945EC" w:rsidRPr="004D7D86" w:rsidRDefault="004945EC" w:rsidP="00CF5B8C"/>
        </w:tc>
        <w:tc>
          <w:tcPr>
            <w:tcW w:w="3928" w:type="pct"/>
          </w:tcPr>
          <w:p w14:paraId="267582C3" w14:textId="77777777" w:rsidR="004945EC" w:rsidRDefault="000B2D7F" w:rsidP="00CF5B8C">
            <w:pPr>
              <w:jc w:val="both"/>
            </w:pPr>
            <w:r>
              <w:t>Планирование ремонта ГПС в машиностроении</w:t>
            </w:r>
          </w:p>
        </w:tc>
      </w:tr>
      <w:tr w:rsidR="00DC767A" w:rsidRPr="004D7D86" w14:paraId="38AA537A" w14:textId="77777777" w:rsidTr="00E36CB0">
        <w:trPr>
          <w:trHeight w:val="20"/>
        </w:trPr>
        <w:tc>
          <w:tcPr>
            <w:tcW w:w="1072" w:type="pct"/>
            <w:vMerge/>
          </w:tcPr>
          <w:p w14:paraId="280B0FE3" w14:textId="77777777" w:rsidR="00DC767A" w:rsidRPr="004D7D86" w:rsidRDefault="00DC767A" w:rsidP="00CF5B8C"/>
        </w:tc>
        <w:tc>
          <w:tcPr>
            <w:tcW w:w="3928" w:type="pct"/>
          </w:tcPr>
          <w:p w14:paraId="4B6D3C2C" w14:textId="77777777" w:rsidR="00DC767A" w:rsidRDefault="000B2D7F" w:rsidP="000B2D7F">
            <w:pPr>
              <w:jc w:val="both"/>
            </w:pPr>
            <w:r>
              <w:t>Контроль качества ремонта ГПС в машиностроении</w:t>
            </w:r>
          </w:p>
        </w:tc>
      </w:tr>
      <w:tr w:rsidR="000B2D7F" w:rsidRPr="004D7D86" w14:paraId="03DCD379" w14:textId="77777777" w:rsidTr="00E36CB0">
        <w:trPr>
          <w:trHeight w:val="20"/>
        </w:trPr>
        <w:tc>
          <w:tcPr>
            <w:tcW w:w="1072" w:type="pct"/>
            <w:vMerge/>
          </w:tcPr>
          <w:p w14:paraId="795153F2" w14:textId="77777777" w:rsidR="000B2D7F" w:rsidRPr="004D7D86" w:rsidRDefault="000B2D7F" w:rsidP="000B2D7F"/>
        </w:tc>
        <w:tc>
          <w:tcPr>
            <w:tcW w:w="3928" w:type="pct"/>
          </w:tcPr>
          <w:p w14:paraId="400E68F2" w14:textId="18E76A85" w:rsidR="000B2D7F" w:rsidRDefault="000B2D7F" w:rsidP="000B2D7F">
            <w:pPr>
              <w:jc w:val="both"/>
            </w:pPr>
            <w:r>
              <w:t>Приемка ГПС в машиностроении</w:t>
            </w:r>
            <w:r w:rsidR="003E2DF9">
              <w:t xml:space="preserve"> </w:t>
            </w:r>
            <w:r>
              <w:t>после непланового ремонта</w:t>
            </w:r>
          </w:p>
        </w:tc>
      </w:tr>
      <w:tr w:rsidR="000B2D7F" w:rsidRPr="004D7D86" w14:paraId="42530EE5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49A98E57" w14:textId="77777777" w:rsidR="000B2D7F" w:rsidRPr="004D7D86" w:rsidDel="002A1D54" w:rsidRDefault="000B2D7F" w:rsidP="000B2D7F">
            <w:r w:rsidRPr="004D7D86" w:rsidDel="002A1D54">
              <w:t>Необходимые умения</w:t>
            </w:r>
          </w:p>
        </w:tc>
        <w:tc>
          <w:tcPr>
            <w:tcW w:w="3928" w:type="pct"/>
          </w:tcPr>
          <w:p w14:paraId="08C68117" w14:textId="2E4A4EA5" w:rsidR="000B2D7F" w:rsidRPr="00B43814" w:rsidRDefault="004D5F69" w:rsidP="000B2D7F">
            <w:pPr>
              <w:jc w:val="both"/>
              <w:rPr>
                <w:spacing w:val="-5"/>
              </w:rPr>
            </w:pPr>
            <w:r>
              <w:t xml:space="preserve">Использовать </w:t>
            </w: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 xml:space="preserve">у для учета отказов, повреждений и связанных с этим </w:t>
            </w:r>
            <w:r w:rsidRPr="00D0182A">
              <w:t>внеплановых простоев</w:t>
            </w:r>
            <w:r>
              <w:t xml:space="preserve"> ГПС в машиностроении</w:t>
            </w:r>
          </w:p>
        </w:tc>
      </w:tr>
      <w:tr w:rsidR="004D5F69" w:rsidRPr="004D7D86" w14:paraId="358403A6" w14:textId="77777777" w:rsidTr="00E36CB0">
        <w:trPr>
          <w:trHeight w:val="20"/>
        </w:trPr>
        <w:tc>
          <w:tcPr>
            <w:tcW w:w="1072" w:type="pct"/>
            <w:vMerge/>
          </w:tcPr>
          <w:p w14:paraId="3AA557AB" w14:textId="77777777" w:rsidR="004D5F69" w:rsidRPr="004D7D86" w:rsidDel="002A1D54" w:rsidRDefault="004D5F69" w:rsidP="000B2D7F"/>
        </w:tc>
        <w:tc>
          <w:tcPr>
            <w:tcW w:w="3928" w:type="pct"/>
          </w:tcPr>
          <w:p w14:paraId="74211DE0" w14:textId="43BAD034" w:rsidR="004D5F69" w:rsidRDefault="004D5F69" w:rsidP="000B2D7F">
            <w:pPr>
              <w:jc w:val="both"/>
            </w:pPr>
            <w:r>
              <w:t>Составлять акты о повреждениях ГПС в машиностроении</w:t>
            </w:r>
          </w:p>
        </w:tc>
      </w:tr>
      <w:tr w:rsidR="004D5F69" w:rsidRPr="004D7D86" w14:paraId="574F8CF9" w14:textId="77777777" w:rsidTr="00E36CB0">
        <w:trPr>
          <w:trHeight w:val="20"/>
        </w:trPr>
        <w:tc>
          <w:tcPr>
            <w:tcW w:w="1072" w:type="pct"/>
            <w:vMerge/>
          </w:tcPr>
          <w:p w14:paraId="0FA75A01" w14:textId="77777777" w:rsidR="004D5F69" w:rsidRPr="004D7D86" w:rsidDel="002A1D54" w:rsidRDefault="004D5F69" w:rsidP="000B2D7F"/>
        </w:tc>
        <w:tc>
          <w:tcPr>
            <w:tcW w:w="3928" w:type="pct"/>
          </w:tcPr>
          <w:p w14:paraId="22349BF3" w14:textId="3562D939" w:rsidR="004D5F69" w:rsidRDefault="004D5F69" w:rsidP="000B2D7F">
            <w:pPr>
              <w:jc w:val="both"/>
            </w:pPr>
            <w:r>
              <w:t>Составлять отчет о внеплановых простоях ГПС в машиностроении</w:t>
            </w:r>
          </w:p>
        </w:tc>
      </w:tr>
      <w:tr w:rsidR="004D5F69" w:rsidRPr="004D7D86" w14:paraId="1FD7BD31" w14:textId="77777777" w:rsidTr="00E36CB0">
        <w:trPr>
          <w:trHeight w:val="20"/>
        </w:trPr>
        <w:tc>
          <w:tcPr>
            <w:tcW w:w="1072" w:type="pct"/>
            <w:vMerge/>
          </w:tcPr>
          <w:p w14:paraId="5B71F7F7" w14:textId="77777777" w:rsidR="004D5F69" w:rsidRPr="004D7D86" w:rsidDel="002A1D54" w:rsidRDefault="004D5F69" w:rsidP="000B2D7F"/>
        </w:tc>
        <w:tc>
          <w:tcPr>
            <w:tcW w:w="3928" w:type="pct"/>
          </w:tcPr>
          <w:p w14:paraId="3E42B2F2" w14:textId="76A2D076" w:rsidR="004D5F69" w:rsidRDefault="004D5F69" w:rsidP="000B2D7F">
            <w:pPr>
              <w:jc w:val="both"/>
            </w:pPr>
            <w:r>
              <w:t>Устанавливать причины возникновения дефектов ГПС в машиностроении</w:t>
            </w:r>
          </w:p>
        </w:tc>
      </w:tr>
      <w:tr w:rsidR="000B2D7F" w:rsidRPr="004D7D86" w14:paraId="60902267" w14:textId="77777777" w:rsidTr="00E36CB0">
        <w:trPr>
          <w:trHeight w:val="20"/>
        </w:trPr>
        <w:tc>
          <w:tcPr>
            <w:tcW w:w="1072" w:type="pct"/>
            <w:vMerge/>
          </w:tcPr>
          <w:p w14:paraId="076F423C" w14:textId="77777777" w:rsidR="000B2D7F" w:rsidRPr="004D7D86" w:rsidDel="002A1D54" w:rsidRDefault="000B2D7F" w:rsidP="000B2D7F"/>
        </w:tc>
        <w:tc>
          <w:tcPr>
            <w:tcW w:w="3928" w:type="pct"/>
          </w:tcPr>
          <w:p w14:paraId="524C9F82" w14:textId="09258803" w:rsidR="000B2D7F" w:rsidRPr="00834691" w:rsidRDefault="004D5F69" w:rsidP="000B2D7F">
            <w:pPr>
              <w:jc w:val="both"/>
              <w:rPr>
                <w:spacing w:val="-5"/>
              </w:rPr>
            </w:pPr>
            <w:r w:rsidRPr="00581AE6">
              <w:t xml:space="preserve">Использовать </w:t>
            </w:r>
            <w:r>
              <w:t>текстовые редакторы (процессоры)</w:t>
            </w:r>
            <w:r w:rsidRPr="00581AE6">
              <w:t xml:space="preserve"> для </w:t>
            </w:r>
            <w:r>
              <w:t>оформления документов</w:t>
            </w:r>
          </w:p>
        </w:tc>
      </w:tr>
      <w:tr w:rsidR="004D5F69" w:rsidRPr="004D7D86" w14:paraId="0DC802A7" w14:textId="77777777" w:rsidTr="00E36CB0">
        <w:trPr>
          <w:trHeight w:val="20"/>
        </w:trPr>
        <w:tc>
          <w:tcPr>
            <w:tcW w:w="1072" w:type="pct"/>
            <w:vMerge/>
          </w:tcPr>
          <w:p w14:paraId="57405E71" w14:textId="77777777" w:rsidR="004D5F69" w:rsidRPr="004D7D86" w:rsidDel="002A1D54" w:rsidRDefault="004D5F69" w:rsidP="000B2D7F"/>
        </w:tc>
        <w:tc>
          <w:tcPr>
            <w:tcW w:w="3928" w:type="pct"/>
          </w:tcPr>
          <w:p w14:paraId="5B740A9D" w14:textId="27118C07" w:rsidR="004D5F69" w:rsidRPr="00581AE6" w:rsidRDefault="004D5F69" w:rsidP="000B2D7F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-систему, </w:t>
            </w: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 xml:space="preserve">у и </w:t>
            </w:r>
            <w:r>
              <w:rPr>
                <w:lang w:val="en-US"/>
              </w:rPr>
              <w:t>ERP</w:t>
            </w:r>
            <w:r>
              <w:t>-систему организации для передачи заявок на изготовление или приобретение сменных деталей и узлов для ремонта ГПС в машиностроении</w:t>
            </w:r>
          </w:p>
        </w:tc>
      </w:tr>
      <w:tr w:rsidR="000B2D7F" w:rsidRPr="004D7D86" w14:paraId="34F137EA" w14:textId="77777777" w:rsidTr="00E36CB0">
        <w:trPr>
          <w:trHeight w:val="20"/>
        </w:trPr>
        <w:tc>
          <w:tcPr>
            <w:tcW w:w="1072" w:type="pct"/>
            <w:vMerge/>
          </w:tcPr>
          <w:p w14:paraId="1484C401" w14:textId="77777777" w:rsidR="000B2D7F" w:rsidRPr="004D7D86" w:rsidDel="002A1D54" w:rsidRDefault="000B2D7F" w:rsidP="000B2D7F"/>
        </w:tc>
        <w:tc>
          <w:tcPr>
            <w:tcW w:w="3928" w:type="pct"/>
          </w:tcPr>
          <w:p w14:paraId="44601422" w14:textId="1FC9286F" w:rsidR="000B2D7F" w:rsidRDefault="004D5F69" w:rsidP="000B2D7F">
            <w:pPr>
              <w:jc w:val="both"/>
              <w:rPr>
                <w:spacing w:val="-5"/>
              </w:rPr>
            </w:pPr>
            <w:r>
              <w:t>Устанавливать плановое время выполнения ремонта ГПС в машиностроении</w:t>
            </w:r>
          </w:p>
        </w:tc>
      </w:tr>
      <w:tr w:rsidR="000B2D7F" w:rsidRPr="004D7D86" w14:paraId="1377C739" w14:textId="77777777" w:rsidTr="00E36CB0">
        <w:trPr>
          <w:trHeight w:val="20"/>
        </w:trPr>
        <w:tc>
          <w:tcPr>
            <w:tcW w:w="1072" w:type="pct"/>
            <w:vMerge/>
          </w:tcPr>
          <w:p w14:paraId="24FAE480" w14:textId="77777777" w:rsidR="000B2D7F" w:rsidRPr="004D7D86" w:rsidDel="002A1D54" w:rsidRDefault="000B2D7F" w:rsidP="000B2D7F"/>
        </w:tc>
        <w:tc>
          <w:tcPr>
            <w:tcW w:w="3928" w:type="pct"/>
          </w:tcPr>
          <w:p w14:paraId="481CC9D5" w14:textId="1323CCB9" w:rsidR="000B2D7F" w:rsidRDefault="004D5F69" w:rsidP="000B2D7F">
            <w:pPr>
              <w:jc w:val="both"/>
              <w:rPr>
                <w:spacing w:val="-5"/>
              </w:rPr>
            </w:pPr>
            <w:r w:rsidRPr="00DC1952">
              <w:rPr>
                <w:spacing w:val="-5"/>
              </w:rPr>
              <w:t xml:space="preserve">Использовать </w:t>
            </w:r>
            <w:r w:rsidRPr="00DC1952">
              <w:t>прикладные программы управления проектами</w:t>
            </w:r>
            <w:r w:rsidRPr="00DC1952">
              <w:rPr>
                <w:spacing w:val="-5"/>
              </w:rPr>
              <w:t xml:space="preserve"> для составления </w:t>
            </w:r>
            <w:r w:rsidRPr="00DC1952">
              <w:t xml:space="preserve">программ и календарных графиков </w:t>
            </w:r>
            <w:r>
              <w:t>ремонта ГПС в машиностроении</w:t>
            </w:r>
          </w:p>
        </w:tc>
      </w:tr>
      <w:tr w:rsidR="000B2D7F" w:rsidRPr="004D7D86" w14:paraId="15BB66A9" w14:textId="77777777" w:rsidTr="00E36CB0">
        <w:trPr>
          <w:trHeight w:val="20"/>
        </w:trPr>
        <w:tc>
          <w:tcPr>
            <w:tcW w:w="1072" w:type="pct"/>
            <w:vMerge/>
          </w:tcPr>
          <w:p w14:paraId="75229D30" w14:textId="77777777" w:rsidR="000B2D7F" w:rsidRPr="004D7D86" w:rsidDel="002A1D54" w:rsidRDefault="000B2D7F" w:rsidP="000B2D7F"/>
        </w:tc>
        <w:tc>
          <w:tcPr>
            <w:tcW w:w="3928" w:type="pct"/>
          </w:tcPr>
          <w:p w14:paraId="4BF51F37" w14:textId="56063530" w:rsidR="000B2D7F" w:rsidRPr="004D5F69" w:rsidRDefault="004D5F69" w:rsidP="000B2D7F">
            <w:pPr>
              <w:jc w:val="both"/>
              <w:rPr>
                <w:spacing w:val="-5"/>
              </w:rPr>
            </w:pPr>
            <w:r w:rsidRPr="00DC1952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0B2D7F" w:rsidRPr="004D7D86" w14:paraId="02D21F29" w14:textId="77777777" w:rsidTr="00E36CB0">
        <w:trPr>
          <w:trHeight w:val="20"/>
        </w:trPr>
        <w:tc>
          <w:tcPr>
            <w:tcW w:w="1072" w:type="pct"/>
            <w:vMerge/>
          </w:tcPr>
          <w:p w14:paraId="4A58DE72" w14:textId="77777777" w:rsidR="000B2D7F" w:rsidRPr="004D7D86" w:rsidDel="002A1D54" w:rsidRDefault="000B2D7F" w:rsidP="000B2D7F"/>
        </w:tc>
        <w:tc>
          <w:tcPr>
            <w:tcW w:w="3928" w:type="pct"/>
          </w:tcPr>
          <w:p w14:paraId="4E5A8CA3" w14:textId="00210FA7" w:rsidR="000B2D7F" w:rsidRDefault="004D5F69" w:rsidP="000B2D7F">
            <w:pPr>
              <w:jc w:val="both"/>
              <w:rPr>
                <w:spacing w:val="-5"/>
              </w:rPr>
            </w:pPr>
            <w:r>
              <w:t>Согласовывать со смежными подразделениями организации планы ремонта ГПС в машиностроении</w:t>
            </w:r>
          </w:p>
        </w:tc>
      </w:tr>
      <w:tr w:rsidR="000B2D7F" w:rsidRPr="004D7D86" w14:paraId="70B4A754" w14:textId="77777777" w:rsidTr="00E36CB0">
        <w:trPr>
          <w:trHeight w:val="20"/>
        </w:trPr>
        <w:tc>
          <w:tcPr>
            <w:tcW w:w="1072" w:type="pct"/>
            <w:vMerge w:val="restart"/>
          </w:tcPr>
          <w:p w14:paraId="5202287B" w14:textId="77777777" w:rsidR="000B2D7F" w:rsidRPr="004D7D86" w:rsidDel="002A1D54" w:rsidRDefault="000B2D7F" w:rsidP="000B2D7F">
            <w:r w:rsidRPr="004D7D86" w:rsidDel="002A1D54">
              <w:t xml:space="preserve">Необходимые </w:t>
            </w:r>
            <w:r w:rsidRPr="004D7D86">
              <w:t>знания</w:t>
            </w:r>
          </w:p>
        </w:tc>
        <w:tc>
          <w:tcPr>
            <w:tcW w:w="3928" w:type="pct"/>
          </w:tcPr>
          <w:p w14:paraId="37D7E68E" w14:textId="5E67B534" w:rsidR="000B2D7F" w:rsidRDefault="004D5F69" w:rsidP="000B2D7F">
            <w:pPr>
              <w:jc w:val="both"/>
              <w:rPr>
                <w:spacing w:val="-5"/>
              </w:rPr>
            </w:pPr>
            <w:r>
              <w:t>Нормативно-технические документы организации по учету отказов, повреждений и внеплановых простоев ГПС в машиностроении</w:t>
            </w:r>
          </w:p>
        </w:tc>
      </w:tr>
      <w:tr w:rsidR="000B2D7F" w:rsidRPr="004D7D86" w14:paraId="016CBA93" w14:textId="77777777" w:rsidTr="00E36CB0">
        <w:trPr>
          <w:trHeight w:val="20"/>
        </w:trPr>
        <w:tc>
          <w:tcPr>
            <w:tcW w:w="1072" w:type="pct"/>
            <w:vMerge/>
          </w:tcPr>
          <w:p w14:paraId="5D84483C" w14:textId="77777777" w:rsidR="000B2D7F" w:rsidRPr="004D7D86" w:rsidDel="002A1D54" w:rsidRDefault="000B2D7F" w:rsidP="000B2D7F"/>
        </w:tc>
        <w:tc>
          <w:tcPr>
            <w:tcW w:w="3928" w:type="pct"/>
          </w:tcPr>
          <w:p w14:paraId="36D4166A" w14:textId="2AD81BB3" w:rsidR="000B2D7F" w:rsidRPr="004D7D86" w:rsidRDefault="004D5F69" w:rsidP="000B2D7F">
            <w:pPr>
              <w:jc w:val="both"/>
            </w:pPr>
            <w:r w:rsidRPr="00DE0F3B">
              <w:rPr>
                <w:lang w:val="en-US"/>
              </w:rPr>
              <w:t>CMMS</w:t>
            </w:r>
            <w:r w:rsidRPr="00DE0F3B">
              <w:t>-систем</w:t>
            </w:r>
            <w:r>
              <w:t>а организации: возможности и порядок работы в ней</w:t>
            </w:r>
          </w:p>
        </w:tc>
      </w:tr>
      <w:tr w:rsidR="004D5F69" w:rsidRPr="004D7D86" w14:paraId="1D5736E3" w14:textId="77777777" w:rsidTr="00E36CB0">
        <w:trPr>
          <w:trHeight w:val="20"/>
        </w:trPr>
        <w:tc>
          <w:tcPr>
            <w:tcW w:w="1072" w:type="pct"/>
            <w:vMerge/>
          </w:tcPr>
          <w:p w14:paraId="28D9C99A" w14:textId="77777777" w:rsidR="004D5F69" w:rsidRPr="004D7D86" w:rsidDel="002A1D54" w:rsidRDefault="004D5F69" w:rsidP="000B2D7F"/>
        </w:tc>
        <w:tc>
          <w:tcPr>
            <w:tcW w:w="3928" w:type="pct"/>
          </w:tcPr>
          <w:p w14:paraId="4617E273" w14:textId="67217E94" w:rsidR="004D5F69" w:rsidRPr="00E86744" w:rsidRDefault="004D5F69" w:rsidP="000B2D7F">
            <w:pPr>
              <w:jc w:val="both"/>
            </w:pPr>
            <w:r>
              <w:t>Правила оформления учетной документации на ГПС в машиностроении</w:t>
            </w:r>
          </w:p>
        </w:tc>
      </w:tr>
      <w:tr w:rsidR="004D5F69" w:rsidRPr="004D7D86" w14:paraId="7EF02034" w14:textId="77777777" w:rsidTr="00E36CB0">
        <w:trPr>
          <w:trHeight w:val="20"/>
        </w:trPr>
        <w:tc>
          <w:tcPr>
            <w:tcW w:w="1072" w:type="pct"/>
            <w:vMerge/>
          </w:tcPr>
          <w:p w14:paraId="0FB54DB4" w14:textId="77777777" w:rsidR="004D5F69" w:rsidRPr="004D7D86" w:rsidDel="002A1D54" w:rsidRDefault="004D5F69" w:rsidP="004D5F69"/>
        </w:tc>
        <w:tc>
          <w:tcPr>
            <w:tcW w:w="3928" w:type="pct"/>
          </w:tcPr>
          <w:p w14:paraId="3972A9FD" w14:textId="2CA6BBE2" w:rsidR="004D5F69" w:rsidRPr="00E86744" w:rsidRDefault="004D5F69" w:rsidP="004D5F69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4D5F69" w:rsidRPr="004D7D86" w14:paraId="002A3766" w14:textId="77777777" w:rsidTr="00E36CB0">
        <w:trPr>
          <w:trHeight w:val="20"/>
        </w:trPr>
        <w:tc>
          <w:tcPr>
            <w:tcW w:w="1072" w:type="pct"/>
            <w:vMerge/>
          </w:tcPr>
          <w:p w14:paraId="2A23F82C" w14:textId="77777777" w:rsidR="004D5F69" w:rsidRPr="004D7D86" w:rsidDel="002A1D54" w:rsidRDefault="004D5F69" w:rsidP="004D5F69"/>
        </w:tc>
        <w:tc>
          <w:tcPr>
            <w:tcW w:w="3928" w:type="pct"/>
          </w:tcPr>
          <w:p w14:paraId="40F488A0" w14:textId="1382A78B" w:rsidR="004D5F69" w:rsidRPr="00E86744" w:rsidRDefault="004D5F69" w:rsidP="004D5F69">
            <w:pPr>
              <w:jc w:val="both"/>
            </w:pPr>
            <w:r w:rsidRPr="00DC1952">
              <w:t>Порядок работы с электронным архивом технической документации</w:t>
            </w:r>
          </w:p>
        </w:tc>
      </w:tr>
      <w:tr w:rsidR="004D5F69" w:rsidRPr="004D7D86" w14:paraId="75D737A6" w14:textId="77777777" w:rsidTr="00E36CB0">
        <w:trPr>
          <w:trHeight w:val="20"/>
        </w:trPr>
        <w:tc>
          <w:tcPr>
            <w:tcW w:w="1072" w:type="pct"/>
            <w:vMerge/>
          </w:tcPr>
          <w:p w14:paraId="68BD9F0B" w14:textId="77777777" w:rsidR="004D5F69" w:rsidRPr="004D7D86" w:rsidDel="002A1D54" w:rsidRDefault="004D5F69" w:rsidP="004D5F69"/>
        </w:tc>
        <w:tc>
          <w:tcPr>
            <w:tcW w:w="3928" w:type="pct"/>
          </w:tcPr>
          <w:p w14:paraId="4D8B58B7" w14:textId="16623C31" w:rsidR="004D5F69" w:rsidRPr="00E86744" w:rsidRDefault="004D5F69" w:rsidP="004D5F69">
            <w:pPr>
              <w:jc w:val="both"/>
            </w:pPr>
            <w:r>
              <w:rPr>
                <w:lang w:val="en-US"/>
              </w:rPr>
              <w:t>PDM</w:t>
            </w:r>
            <w:r>
              <w:t>-система организации: возможности и порядок поиска и просмотра конструкторской документации</w:t>
            </w:r>
          </w:p>
        </w:tc>
      </w:tr>
      <w:tr w:rsidR="004D5F69" w:rsidRPr="004D7D86" w14:paraId="4C04E9BE" w14:textId="77777777" w:rsidTr="00E36CB0">
        <w:trPr>
          <w:trHeight w:val="20"/>
        </w:trPr>
        <w:tc>
          <w:tcPr>
            <w:tcW w:w="1072" w:type="pct"/>
            <w:vMerge/>
          </w:tcPr>
          <w:p w14:paraId="57BC3E0F" w14:textId="77777777" w:rsidR="004D5F69" w:rsidRPr="004D7D86" w:rsidDel="002A1D54" w:rsidRDefault="004D5F69" w:rsidP="004D5F69"/>
        </w:tc>
        <w:tc>
          <w:tcPr>
            <w:tcW w:w="3928" w:type="pct"/>
          </w:tcPr>
          <w:p w14:paraId="6BA5A056" w14:textId="51ABDC39" w:rsidR="004D5F69" w:rsidRPr="00E86744" w:rsidRDefault="004D5F69" w:rsidP="004D5F69">
            <w:pPr>
              <w:jc w:val="both"/>
            </w:pPr>
            <w:r>
              <w:rPr>
                <w:lang w:val="en-US"/>
              </w:rPr>
              <w:t>ERP</w:t>
            </w:r>
            <w:r>
              <w:t xml:space="preserve">-система, </w:t>
            </w:r>
            <w:r>
              <w:rPr>
                <w:lang w:val="en-US"/>
              </w:rPr>
              <w:t>ECM</w:t>
            </w:r>
            <w:r>
              <w:t>-система организации: возможности и порядок осуществления документооборота</w:t>
            </w:r>
          </w:p>
        </w:tc>
      </w:tr>
      <w:tr w:rsidR="004D5F69" w:rsidRPr="004D7D86" w14:paraId="6AB11149" w14:textId="77777777" w:rsidTr="00E36CB0">
        <w:trPr>
          <w:trHeight w:val="20"/>
        </w:trPr>
        <w:tc>
          <w:tcPr>
            <w:tcW w:w="1072" w:type="pct"/>
            <w:vMerge/>
          </w:tcPr>
          <w:p w14:paraId="67AC60D5" w14:textId="77777777" w:rsidR="004D5F69" w:rsidRPr="004D7D86" w:rsidDel="002A1D54" w:rsidRDefault="004D5F69" w:rsidP="004D5F69"/>
        </w:tc>
        <w:tc>
          <w:tcPr>
            <w:tcW w:w="3928" w:type="pct"/>
          </w:tcPr>
          <w:p w14:paraId="5B0BB1CE" w14:textId="19FF5306" w:rsidR="004D5F69" w:rsidRPr="00E86744" w:rsidRDefault="004D5F69" w:rsidP="004D5F69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4D5F69" w:rsidRPr="004D7D86" w14:paraId="3E59BC69" w14:textId="77777777" w:rsidTr="00E36CB0">
        <w:trPr>
          <w:trHeight w:val="20"/>
        </w:trPr>
        <w:tc>
          <w:tcPr>
            <w:tcW w:w="1072" w:type="pct"/>
            <w:vMerge/>
          </w:tcPr>
          <w:p w14:paraId="31773E7C" w14:textId="77777777" w:rsidR="004D5F69" w:rsidRPr="004D7D86" w:rsidDel="002A1D54" w:rsidRDefault="004D5F69" w:rsidP="004D5F69"/>
        </w:tc>
        <w:tc>
          <w:tcPr>
            <w:tcW w:w="3928" w:type="pct"/>
          </w:tcPr>
          <w:p w14:paraId="46A4E108" w14:textId="7320C812" w:rsidR="004D5F69" w:rsidRPr="00E86744" w:rsidRDefault="004D5F69" w:rsidP="004D5F69">
            <w:pPr>
              <w:jc w:val="both"/>
            </w:pPr>
            <w:r w:rsidRPr="00DC1952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4D5F69" w:rsidRPr="004D7D86" w14:paraId="1C22636A" w14:textId="77777777" w:rsidTr="00E36CB0">
        <w:trPr>
          <w:trHeight w:val="20"/>
        </w:trPr>
        <w:tc>
          <w:tcPr>
            <w:tcW w:w="1072" w:type="pct"/>
            <w:vMerge/>
          </w:tcPr>
          <w:p w14:paraId="433E599E" w14:textId="77777777" w:rsidR="004D5F69" w:rsidRPr="004D7D86" w:rsidDel="002A1D54" w:rsidRDefault="004D5F69" w:rsidP="004D5F69"/>
        </w:tc>
        <w:tc>
          <w:tcPr>
            <w:tcW w:w="3928" w:type="pct"/>
          </w:tcPr>
          <w:p w14:paraId="4A00CF6D" w14:textId="5FFE16D3" w:rsidR="004D5F69" w:rsidRPr="00E86744" w:rsidRDefault="004D5F69" w:rsidP="004D5F69">
            <w:pPr>
              <w:jc w:val="both"/>
            </w:pPr>
            <w:r w:rsidRPr="00DC1952">
              <w:t xml:space="preserve">Методические, </w:t>
            </w:r>
            <w:r>
              <w:t>нормативно-технические</w:t>
            </w:r>
            <w:r w:rsidRPr="00DC1952">
              <w:t xml:space="preserve"> и руководящие материалы по организации</w:t>
            </w:r>
            <w:r>
              <w:t xml:space="preserve"> ремонта ГПС в машиностроении</w:t>
            </w:r>
          </w:p>
        </w:tc>
      </w:tr>
      <w:tr w:rsidR="004D5F69" w:rsidRPr="004D7D86" w14:paraId="4CF0BA93" w14:textId="77777777" w:rsidTr="00E36CB0">
        <w:trPr>
          <w:trHeight w:val="20"/>
        </w:trPr>
        <w:tc>
          <w:tcPr>
            <w:tcW w:w="1072" w:type="pct"/>
            <w:vMerge/>
          </w:tcPr>
          <w:p w14:paraId="6E4C92AD" w14:textId="77777777" w:rsidR="004D5F69" w:rsidRPr="004D7D86" w:rsidDel="002A1D54" w:rsidRDefault="004D5F69" w:rsidP="004D5F69"/>
        </w:tc>
        <w:tc>
          <w:tcPr>
            <w:tcW w:w="3928" w:type="pct"/>
          </w:tcPr>
          <w:p w14:paraId="0AA3E765" w14:textId="4CB14D5A" w:rsidR="004D5F69" w:rsidRPr="00E86744" w:rsidRDefault="004D5F69" w:rsidP="004D5F69">
            <w:pPr>
              <w:jc w:val="both"/>
            </w:pPr>
            <w:r w:rsidRPr="00DC1952">
              <w:t xml:space="preserve">Принципы работы, технические характеристики, конструктивные особенности </w:t>
            </w:r>
            <w:r>
              <w:t>ГПС в машиностроении</w:t>
            </w:r>
          </w:p>
        </w:tc>
      </w:tr>
      <w:tr w:rsidR="004D5F69" w:rsidRPr="004D7D86" w14:paraId="0600079A" w14:textId="77777777" w:rsidTr="00E36CB0">
        <w:trPr>
          <w:trHeight w:val="20"/>
        </w:trPr>
        <w:tc>
          <w:tcPr>
            <w:tcW w:w="1072" w:type="pct"/>
            <w:vMerge/>
          </w:tcPr>
          <w:p w14:paraId="4A326BAC" w14:textId="77777777" w:rsidR="004D5F69" w:rsidRPr="004D7D86" w:rsidDel="002A1D54" w:rsidRDefault="004D5F69" w:rsidP="004D5F69"/>
        </w:tc>
        <w:tc>
          <w:tcPr>
            <w:tcW w:w="3928" w:type="pct"/>
          </w:tcPr>
          <w:p w14:paraId="0B599043" w14:textId="706EB2F5" w:rsidR="004D5F69" w:rsidRPr="00E86744" w:rsidRDefault="004D5F69" w:rsidP="004D5F69">
            <w:pPr>
              <w:jc w:val="both"/>
            </w:pPr>
            <w:r w:rsidRPr="00DC1952">
              <w:t xml:space="preserve">Методическая и </w:t>
            </w:r>
            <w:r>
              <w:t>нормативно-техническая</w:t>
            </w:r>
            <w:r w:rsidRPr="00DC1952">
              <w:t xml:space="preserve"> документация по организации технического диагностирования </w:t>
            </w:r>
            <w:r>
              <w:t>ГПС в машиностроении</w:t>
            </w:r>
          </w:p>
        </w:tc>
      </w:tr>
      <w:tr w:rsidR="004D5F69" w:rsidRPr="004D7D86" w14:paraId="1C7DC7DB" w14:textId="77777777" w:rsidTr="00E36CB0">
        <w:trPr>
          <w:trHeight w:val="20"/>
        </w:trPr>
        <w:tc>
          <w:tcPr>
            <w:tcW w:w="1072" w:type="pct"/>
          </w:tcPr>
          <w:p w14:paraId="4A304755" w14:textId="77777777" w:rsidR="004D5F69" w:rsidRPr="004D7D86" w:rsidDel="002A1D54" w:rsidRDefault="004D5F69" w:rsidP="004D5F69">
            <w:r w:rsidRPr="004D7D86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92D5E0C" w14:textId="77777777" w:rsidR="004D5F69" w:rsidRPr="001463E9" w:rsidRDefault="004D5F69" w:rsidP="004D5F6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7409A0CD" w14:textId="77777777" w:rsidR="00260A94" w:rsidRDefault="00260A94" w:rsidP="003E2DF9"/>
    <w:p w14:paraId="65584FC7" w14:textId="77777777" w:rsidR="00F826A5" w:rsidRDefault="00F826A5" w:rsidP="00F826A5">
      <w:pPr>
        <w:pStyle w:val="1"/>
        <w:jc w:val="center"/>
      </w:pPr>
      <w:bookmarkStart w:id="10" w:name="_Toc101772612"/>
      <w:bookmarkStart w:id="11" w:name="_Toc102200262"/>
      <w:bookmarkStart w:id="12" w:name="_Toc78300721"/>
      <w:r w:rsidRPr="00525088">
        <w:rPr>
          <w:lang w:val="en-US"/>
        </w:rPr>
        <w:t>IV</w:t>
      </w:r>
      <w:r w:rsidRPr="00525088">
        <w:t>. Сведения об организациях – разработчиках профессионального стандарта</w:t>
      </w:r>
      <w:bookmarkEnd w:id="10"/>
      <w:bookmarkEnd w:id="11"/>
    </w:p>
    <w:bookmarkEnd w:id="12"/>
    <w:p w14:paraId="1C1BF39A" w14:textId="77777777" w:rsidR="00E36CB0" w:rsidRDefault="00E36CB0" w:rsidP="003E7CE6"/>
    <w:p w14:paraId="39E51744" w14:textId="775D2CC4" w:rsidR="003E7CE6" w:rsidRPr="00E36CB0" w:rsidRDefault="003E7CE6" w:rsidP="003E7CE6">
      <w:pPr>
        <w:rPr>
          <w:b/>
          <w:bCs w:val="0"/>
        </w:rPr>
      </w:pPr>
      <w:r w:rsidRPr="00E36CB0">
        <w:rPr>
          <w:b/>
          <w:bCs w:val="0"/>
        </w:rPr>
        <w:t>4.1. Ответственная организация-разработчик</w:t>
      </w:r>
    </w:p>
    <w:p w14:paraId="4C8B4287" w14:textId="77777777" w:rsidR="00E36CB0" w:rsidRPr="00C31335" w:rsidRDefault="00E36CB0" w:rsidP="003E7CE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3E7CE6" w:rsidRPr="00C31335" w14:paraId="1B07B781" w14:textId="77777777" w:rsidTr="00E36CB0">
        <w:trPr>
          <w:trHeight w:val="20"/>
        </w:trPr>
        <w:tc>
          <w:tcPr>
            <w:tcW w:w="5000" w:type="pct"/>
            <w:vAlign w:val="center"/>
            <w:hideMark/>
          </w:tcPr>
          <w:p w14:paraId="24BA52D0" w14:textId="77777777" w:rsidR="003E7CE6" w:rsidRPr="00C31335" w:rsidRDefault="003E7CE6" w:rsidP="00C51416">
            <w:r w:rsidRPr="00C31335">
              <w:t>Совет по профессиональным квалификациям в машиностроении, город Москва</w:t>
            </w:r>
          </w:p>
        </w:tc>
      </w:tr>
      <w:tr w:rsidR="003E7CE6" w:rsidRPr="00C31335" w14:paraId="2129CFEE" w14:textId="77777777" w:rsidTr="00E36CB0">
        <w:trPr>
          <w:trHeight w:val="20"/>
        </w:trPr>
        <w:tc>
          <w:tcPr>
            <w:tcW w:w="5000" w:type="pct"/>
            <w:vAlign w:val="center"/>
            <w:hideMark/>
          </w:tcPr>
          <w:p w14:paraId="2A307CA0" w14:textId="126EF48B" w:rsidR="003E7CE6" w:rsidRPr="00C31335" w:rsidRDefault="003E7CE6" w:rsidP="00C51416">
            <w:r>
              <w:t xml:space="preserve">Заместитель </w:t>
            </w:r>
            <w:r w:rsidR="00E36CB0">
              <w:t>п</w:t>
            </w:r>
            <w:r>
              <w:t>редседателя</w:t>
            </w:r>
            <w:r w:rsidR="00E36CB0">
              <w:tab/>
            </w:r>
            <w:r w:rsidR="00E36CB0">
              <w:tab/>
            </w:r>
            <w:r w:rsidR="00E36CB0">
              <w:tab/>
            </w:r>
            <w:r w:rsidR="00E36CB0">
              <w:tab/>
            </w:r>
            <w:r w:rsidR="00E36CB0">
              <w:tab/>
            </w:r>
            <w:r>
              <w:t>Петракова Ольга Геннадьевна</w:t>
            </w:r>
          </w:p>
        </w:tc>
      </w:tr>
    </w:tbl>
    <w:p w14:paraId="0904A5B4" w14:textId="77777777" w:rsidR="00E36CB0" w:rsidRPr="00B75986" w:rsidRDefault="00E36CB0" w:rsidP="003E7CE6"/>
    <w:p w14:paraId="5C1AB414" w14:textId="1255AB35" w:rsidR="003E7CE6" w:rsidRPr="00E36CB0" w:rsidRDefault="003E7CE6" w:rsidP="003E7CE6">
      <w:pPr>
        <w:rPr>
          <w:b/>
          <w:bCs w:val="0"/>
        </w:rPr>
      </w:pPr>
      <w:r w:rsidRPr="00E36CB0">
        <w:rPr>
          <w:b/>
          <w:bCs w:val="0"/>
          <w:lang w:val="en-US"/>
        </w:rPr>
        <w:t>4.2.</w:t>
      </w:r>
      <w:r w:rsidRPr="00E36CB0">
        <w:rPr>
          <w:b/>
          <w:bCs w:val="0"/>
        </w:rPr>
        <w:t xml:space="preserve"> Наименования организаций-разработчиков</w:t>
      </w:r>
    </w:p>
    <w:p w14:paraId="7B95C84C" w14:textId="77777777" w:rsidR="00E36CB0" w:rsidRPr="00C31335" w:rsidRDefault="00E36CB0" w:rsidP="003E7CE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083BE6" w:rsidRPr="00C31335" w14:paraId="0835ABC1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89734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D6342" w14:textId="77777777" w:rsidR="00083BE6" w:rsidRPr="00C31335" w:rsidRDefault="00083BE6" w:rsidP="00E36CB0">
            <w:r w:rsidRPr="00C31335">
              <w:t>АО «Нижегородский завод 70-летия Победы», город Нижний Новгород</w:t>
            </w:r>
          </w:p>
        </w:tc>
      </w:tr>
      <w:tr w:rsidR="00083BE6" w:rsidRPr="00C31335" w14:paraId="39AE2326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AB740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4C533" w14:textId="77777777" w:rsidR="00083BE6" w:rsidRPr="00C31335" w:rsidRDefault="00083BE6" w:rsidP="00E36CB0">
            <w:r w:rsidRPr="00C31335">
              <w:t>Ассоциация «Лига содействия оборонным предприятиям», город Москва</w:t>
            </w:r>
          </w:p>
        </w:tc>
      </w:tr>
      <w:tr w:rsidR="00083BE6" w:rsidRPr="00C31335" w14:paraId="6BC1ADF7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738AD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636D1" w14:textId="77777777" w:rsidR="00083BE6" w:rsidRPr="00C31335" w:rsidRDefault="00083BE6" w:rsidP="00E36CB0">
            <w:r w:rsidRPr="00C31335">
              <w:t>ООО «Союз машиностроителей России», город Москва</w:t>
            </w:r>
          </w:p>
        </w:tc>
      </w:tr>
      <w:tr w:rsidR="00083BE6" w:rsidRPr="00C31335" w14:paraId="0B8DF114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3BC5DC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23668" w14:textId="77777777" w:rsidR="00083BE6" w:rsidRPr="00C31335" w:rsidRDefault="00083BE6" w:rsidP="00E36CB0">
            <w:r w:rsidRPr="00C31335">
              <w:t>ОООР «Союз машиностроителей России», город Москва</w:t>
            </w:r>
          </w:p>
        </w:tc>
      </w:tr>
      <w:tr w:rsidR="00083BE6" w:rsidRPr="00C31335" w14:paraId="694F2B01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63E13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83892" w14:textId="77777777" w:rsidR="00083BE6" w:rsidRPr="00C31335" w:rsidRDefault="00083BE6" w:rsidP="00E36CB0">
            <w:r w:rsidRPr="00C31335">
              <w:t>ПАО «ОДК-Кузнецов», город Самара</w:t>
            </w:r>
          </w:p>
        </w:tc>
      </w:tr>
      <w:tr w:rsidR="00083BE6" w:rsidRPr="00C31335" w14:paraId="5B2EAD2D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1A9D8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D8D33" w14:textId="77777777" w:rsidR="00083BE6" w:rsidRPr="00C31335" w:rsidRDefault="00083BE6" w:rsidP="00E36CB0">
            <w:r w:rsidRPr="00C31335">
              <w:t>ПАО «ОДК-Сатурн», город Рыбинск</w:t>
            </w:r>
            <w:r>
              <w:t>, Ярославская область</w:t>
            </w:r>
          </w:p>
        </w:tc>
      </w:tr>
      <w:tr w:rsidR="00083BE6" w:rsidRPr="00C31335" w14:paraId="6747A4DC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67469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CAA8C" w14:textId="4EF73784" w:rsidR="00083BE6" w:rsidRPr="00C31335" w:rsidRDefault="00083BE6" w:rsidP="00083BE6">
            <w:r w:rsidRPr="00C31335">
              <w:t xml:space="preserve">ФГБОУ ВО «Московский государственный технический университет </w:t>
            </w:r>
            <w:r w:rsidR="002A6918">
              <w:t>«</w:t>
            </w:r>
            <w:r w:rsidRPr="00C31335">
              <w:t>СТАНКИН», город Москва</w:t>
            </w:r>
          </w:p>
        </w:tc>
      </w:tr>
      <w:tr w:rsidR="00083BE6" w:rsidRPr="00C31335" w14:paraId="512F3B6B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C6A42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533C1" w14:textId="7D19978B" w:rsidR="00083BE6" w:rsidRPr="00C31335" w:rsidRDefault="00083BE6" w:rsidP="00E36CB0">
            <w:r w:rsidRPr="00C31335">
              <w:t>ФГБОУ ВО «Московский государственный технический университет имени Н.Э. Баумана (национальный исследовательский университет)», город Москва</w:t>
            </w:r>
          </w:p>
        </w:tc>
      </w:tr>
      <w:tr w:rsidR="00083BE6" w:rsidRPr="00C31335" w14:paraId="39930CEB" w14:textId="77777777" w:rsidTr="00E36CB0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75C94" w14:textId="77777777" w:rsidR="00083BE6" w:rsidRPr="00E36CB0" w:rsidRDefault="00083BE6" w:rsidP="00E36CB0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75209" w14:textId="77777777" w:rsidR="00083BE6" w:rsidRPr="00C31335" w:rsidRDefault="00083BE6" w:rsidP="00083BE6">
            <w:r w:rsidRPr="00C31335">
              <w:t>ФГБУ «В</w:t>
            </w:r>
            <w:r>
              <w:t>НИИ</w:t>
            </w:r>
            <w:r w:rsidRPr="00C31335">
              <w:t xml:space="preserve"> труда» Минтруда России, город Москва</w:t>
            </w:r>
          </w:p>
        </w:tc>
      </w:tr>
    </w:tbl>
    <w:p w14:paraId="38924CCA" w14:textId="77777777" w:rsidR="00F826A5" w:rsidRPr="00525088" w:rsidRDefault="00F826A5" w:rsidP="00F826A5"/>
    <w:sectPr w:rsidR="00F826A5" w:rsidRPr="00525088" w:rsidSect="00E36CB0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BB62A" w16cex:dateUtc="2023-02-18T17:40:00Z"/>
  <w16cex:commentExtensible w16cex:durableId="27934636" w16cex:dateUtc="2023-02-12T08:04:00Z"/>
  <w16cex:commentExtensible w16cex:durableId="279BB6F2" w16cex:dateUtc="2023-02-18T17:43:00Z"/>
  <w16cex:commentExtensible w16cex:durableId="279BAF5F" w16cex:dateUtc="2023-02-18T17:11:00Z"/>
  <w16cex:commentExtensible w16cex:durableId="279BB833" w16cex:dateUtc="2023-02-18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AA6C59" w16cid:durableId="279BB5D5"/>
  <w16cid:commentId w16cid:paraId="01823682" w16cid:durableId="279BB62A"/>
  <w16cid:commentId w16cid:paraId="74BB9111" w16cid:durableId="27934636"/>
  <w16cid:commentId w16cid:paraId="50986BC9" w16cid:durableId="279BB6F2"/>
  <w16cid:commentId w16cid:paraId="54371AD1" w16cid:durableId="279BAF5F"/>
  <w16cid:commentId w16cid:paraId="36908F64" w16cid:durableId="279BB5D7"/>
  <w16cid:commentId w16cid:paraId="1CE44EFF" w16cid:durableId="279BB5D8"/>
  <w16cid:commentId w16cid:paraId="44DB1969" w16cid:durableId="279BB8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36A80" w14:textId="77777777" w:rsidR="00E37049" w:rsidRDefault="00E37049" w:rsidP="004C2989">
      <w:r>
        <w:separator/>
      </w:r>
    </w:p>
  </w:endnote>
  <w:endnote w:type="continuationSeparator" w:id="0">
    <w:p w14:paraId="48113D7B" w14:textId="77777777" w:rsidR="00E37049" w:rsidRDefault="00E37049" w:rsidP="004C2989"/>
  </w:endnote>
  <w:endnote w:id="1">
    <w:p w14:paraId="05DA988B" w14:textId="77777777" w:rsidR="00110DCB" w:rsidRPr="00510EF1" w:rsidRDefault="00110DCB" w:rsidP="00B61743">
      <w:pPr>
        <w:pStyle w:val="ab"/>
        <w:rPr>
          <w:szCs w:val="20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Общероссийский классификатор занятий.</w:t>
      </w:r>
    </w:p>
  </w:endnote>
  <w:endnote w:id="2">
    <w:p w14:paraId="2E1ABD80" w14:textId="64CD5E4D" w:rsidR="00110DCB" w:rsidRPr="00510EF1" w:rsidRDefault="00110DCB" w:rsidP="00815F23">
      <w:pPr>
        <w:pStyle w:val="ab"/>
        <w:rPr>
          <w:szCs w:val="20"/>
        </w:rPr>
      </w:pPr>
      <w:r w:rsidRPr="00510EF1">
        <w:rPr>
          <w:szCs w:val="20"/>
          <w:vertAlign w:val="superscript"/>
        </w:rPr>
        <w:endnoteRef/>
      </w:r>
      <w:r w:rsidRPr="00510EF1">
        <w:rPr>
          <w:szCs w:val="20"/>
        </w:rPr>
        <w:t xml:space="preserve"> Общероссийский классификатор видов экономической деятельности</w:t>
      </w:r>
      <w:r>
        <w:rPr>
          <w:szCs w:val="20"/>
        </w:rPr>
        <w:t>.</w:t>
      </w:r>
    </w:p>
  </w:endnote>
  <w:endnote w:id="3">
    <w:p w14:paraId="24BE5D6D" w14:textId="5C29057E" w:rsidR="00110DCB" w:rsidRPr="00960763" w:rsidRDefault="00110DCB" w:rsidP="00D51F37">
      <w:pPr>
        <w:pStyle w:val="ab"/>
        <w:rPr>
          <w:szCs w:val="20"/>
          <w:shd w:val="clear" w:color="auto" w:fill="FFFFFF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</w:t>
      </w:r>
      <w:r w:rsidR="00D51F37" w:rsidRPr="00D51F37">
        <w:rPr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D51F37">
        <w:rPr>
          <w:szCs w:val="20"/>
          <w:shd w:val="clear" w:color="auto" w:fill="FFFFFF"/>
        </w:rPr>
        <w:br/>
      </w:r>
      <w:r w:rsidR="00D51F37" w:rsidRPr="00D51F37">
        <w:rPr>
          <w:szCs w:val="20"/>
          <w:shd w:val="clear" w:color="auto" w:fill="FFFFFF"/>
        </w:rPr>
        <w:t xml:space="preserve">29 января 2021 г., регистрационный № 62277) с изменениями, внесенными приказом Минздрава России </w:t>
      </w:r>
      <w:r w:rsidR="00960763">
        <w:rPr>
          <w:szCs w:val="20"/>
          <w:shd w:val="clear" w:color="auto" w:fill="FFFFFF"/>
        </w:rPr>
        <w:br/>
      </w:r>
      <w:r w:rsidR="00D51F37" w:rsidRPr="00D51F37">
        <w:rPr>
          <w:szCs w:val="20"/>
          <w:shd w:val="clear" w:color="auto" w:fill="FFFFFF"/>
        </w:rPr>
        <w:t>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3612E269" w14:textId="3188A0D6" w:rsidR="00110DCB" w:rsidRPr="00510EF1" w:rsidRDefault="00110DCB" w:rsidP="0034044B">
      <w:pPr>
        <w:pStyle w:val="ab"/>
        <w:rPr>
          <w:szCs w:val="20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</w:t>
      </w:r>
      <w:bookmarkStart w:id="6" w:name="_Hlk81328935"/>
      <w:r w:rsidRPr="00510EF1">
        <w:rPr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bookmarkEnd w:id="6"/>
      <w:r w:rsidR="00D51F37">
        <w:rPr>
          <w:szCs w:val="20"/>
        </w:rPr>
        <w:t>,</w:t>
      </w:r>
      <w:r w:rsidR="00D51F37" w:rsidRPr="00D51F37">
        <w:rPr>
          <w:szCs w:val="20"/>
        </w:rPr>
        <w:t xml:space="preserve"> действует до 31 декабря 2026 г. включительно.</w:t>
      </w:r>
    </w:p>
  </w:endnote>
  <w:endnote w:id="5">
    <w:p w14:paraId="0D849862" w14:textId="109E6CEE" w:rsidR="00110DCB" w:rsidRPr="00510EF1" w:rsidRDefault="00110DCB" w:rsidP="0034044B">
      <w:pPr>
        <w:pStyle w:val="ab"/>
        <w:rPr>
          <w:szCs w:val="20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</w:t>
      </w:r>
      <w:bookmarkStart w:id="7" w:name="_Hlk68114557"/>
      <w:r w:rsidRPr="00510EF1">
        <w:rPr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</w:t>
      </w:r>
      <w:r w:rsidR="002D0615">
        <w:rPr>
          <w:szCs w:val="20"/>
        </w:rPr>
        <w:t>знания требований охраны труда»</w:t>
      </w:r>
      <w:r w:rsidR="00D51F37" w:rsidRPr="00D51F37">
        <w:rPr>
          <w:szCs w:val="20"/>
        </w:rPr>
        <w:t xml:space="preserve">, действует до 1 сентября 2026 г. </w:t>
      </w:r>
      <w:r w:rsidRPr="00510EF1">
        <w:rPr>
          <w:szCs w:val="20"/>
        </w:rPr>
        <w:t xml:space="preserve"> </w:t>
      </w:r>
      <w:bookmarkEnd w:id="7"/>
    </w:p>
  </w:endnote>
  <w:endnote w:id="6">
    <w:p w14:paraId="004C74CF" w14:textId="5782C9D4" w:rsidR="00110DCB" w:rsidRPr="00510EF1" w:rsidRDefault="00110DCB" w:rsidP="00B61743">
      <w:pPr>
        <w:pStyle w:val="ab"/>
        <w:rPr>
          <w:strike/>
          <w:szCs w:val="20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</w:t>
      </w:r>
      <w:r w:rsidRPr="00510EF1">
        <w:rPr>
          <w:color w:val="000000"/>
          <w:szCs w:val="20"/>
          <w:shd w:val="clear" w:color="auto" w:fill="FFFFFF"/>
        </w:rPr>
        <w:t>Единый квалификационный </w:t>
      </w:r>
      <w:r w:rsidRPr="00510EF1">
        <w:rPr>
          <w:bCs/>
          <w:color w:val="000000"/>
          <w:szCs w:val="20"/>
          <w:shd w:val="clear" w:color="auto" w:fill="FFFFFF"/>
        </w:rPr>
        <w:t xml:space="preserve">справочник </w:t>
      </w:r>
      <w:r w:rsidRPr="00510EF1">
        <w:rPr>
          <w:color w:val="000000"/>
          <w:szCs w:val="20"/>
          <w:shd w:val="clear" w:color="auto" w:fill="FFFFFF"/>
        </w:rPr>
        <w:t>должностей руководителей, специалистов и служащих.</w:t>
      </w:r>
    </w:p>
  </w:endnote>
  <w:endnote w:id="7">
    <w:p w14:paraId="1029EA9D" w14:textId="77777777" w:rsidR="00110DCB" w:rsidRPr="00510EF1" w:rsidRDefault="00110DCB" w:rsidP="00B61743">
      <w:pPr>
        <w:pStyle w:val="ab"/>
        <w:rPr>
          <w:szCs w:val="20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13DA87BD" w14:textId="354AAF80" w:rsidR="00110DCB" w:rsidRPr="00291809" w:rsidRDefault="00110DCB" w:rsidP="0004440F">
      <w:pPr>
        <w:pStyle w:val="ab"/>
        <w:rPr>
          <w:sz w:val="22"/>
        </w:rPr>
      </w:pPr>
      <w:r w:rsidRPr="00510EF1">
        <w:rPr>
          <w:rStyle w:val="ad"/>
          <w:szCs w:val="20"/>
        </w:rPr>
        <w:endnoteRef/>
      </w:r>
      <w:r w:rsidRPr="00510EF1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1FA57" w14:textId="77777777" w:rsidR="00110DCB" w:rsidRDefault="00110DCB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CD427" w14:textId="77777777" w:rsidR="00E37049" w:rsidRDefault="00E37049" w:rsidP="004C2989">
      <w:r>
        <w:separator/>
      </w:r>
    </w:p>
  </w:footnote>
  <w:footnote w:type="continuationSeparator" w:id="0">
    <w:p w14:paraId="28284F36" w14:textId="77777777" w:rsidR="00E37049" w:rsidRDefault="00E37049" w:rsidP="004C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802221"/>
      <w:docPartObj>
        <w:docPartGallery w:val="Page Numbers (Top of Page)"/>
        <w:docPartUnique/>
      </w:docPartObj>
    </w:sdtPr>
    <w:sdtEndPr>
      <w:rPr>
        <w:rStyle w:val="ae"/>
        <w:sz w:val="20"/>
      </w:rPr>
    </w:sdtEndPr>
    <w:sdtContent>
      <w:p w14:paraId="0F0E770E" w14:textId="1628ACBB" w:rsidR="00110DCB" w:rsidRPr="00E36CB0" w:rsidRDefault="00110DCB">
        <w:pPr>
          <w:pStyle w:val="af"/>
          <w:rPr>
            <w:rStyle w:val="ae"/>
          </w:rPr>
        </w:pPr>
        <w:r w:rsidRPr="00E36CB0">
          <w:rPr>
            <w:rStyle w:val="ae"/>
          </w:rPr>
          <w:fldChar w:fldCharType="begin"/>
        </w:r>
        <w:r w:rsidRPr="00E36CB0">
          <w:rPr>
            <w:rStyle w:val="ae"/>
          </w:rPr>
          <w:instrText>PAGE   \* MERGEFORMAT</w:instrText>
        </w:r>
        <w:r w:rsidRPr="00E36CB0">
          <w:rPr>
            <w:rStyle w:val="ae"/>
          </w:rPr>
          <w:fldChar w:fldCharType="separate"/>
        </w:r>
        <w:r w:rsidR="009129DC">
          <w:rPr>
            <w:rStyle w:val="ae"/>
            <w:noProof/>
          </w:rPr>
          <w:t>2</w:t>
        </w:r>
        <w:r w:rsidRPr="00E36CB0">
          <w:rPr>
            <w:rStyle w:val="ae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BB21D" w14:textId="76229F9B" w:rsidR="00110DCB" w:rsidRPr="00E36CB0" w:rsidRDefault="00110DCB" w:rsidP="00E70D17">
    <w:pPr>
      <w:pStyle w:val="af"/>
      <w:rPr>
        <w:rStyle w:val="ae"/>
      </w:rPr>
    </w:pPr>
    <w:r w:rsidRPr="00E36CB0">
      <w:rPr>
        <w:rStyle w:val="ae"/>
      </w:rPr>
      <w:fldChar w:fldCharType="begin"/>
    </w:r>
    <w:r w:rsidRPr="00E36CB0">
      <w:rPr>
        <w:rStyle w:val="ae"/>
      </w:rPr>
      <w:instrText xml:space="preserve"> PAGE   \* MERGEFORMAT </w:instrText>
    </w:r>
    <w:r w:rsidRPr="00E36CB0">
      <w:rPr>
        <w:rStyle w:val="ae"/>
      </w:rPr>
      <w:fldChar w:fldCharType="separate"/>
    </w:r>
    <w:r w:rsidR="00BA41B7">
      <w:rPr>
        <w:rStyle w:val="ae"/>
        <w:noProof/>
      </w:rPr>
      <w:t>3</w:t>
    </w:r>
    <w:r w:rsidRPr="00E36CB0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460B70"/>
    <w:multiLevelType w:val="hybridMultilevel"/>
    <w:tmpl w:val="DB84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7C7DF7"/>
    <w:multiLevelType w:val="hybridMultilevel"/>
    <w:tmpl w:val="6DB2C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1692A5A"/>
    <w:multiLevelType w:val="hybridMultilevel"/>
    <w:tmpl w:val="E7E27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17BA6375"/>
    <w:multiLevelType w:val="hybridMultilevel"/>
    <w:tmpl w:val="879E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1F491C"/>
    <w:multiLevelType w:val="hybridMultilevel"/>
    <w:tmpl w:val="18E44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850746"/>
    <w:multiLevelType w:val="multilevel"/>
    <w:tmpl w:val="65A0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2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BD87B31"/>
    <w:multiLevelType w:val="hybridMultilevel"/>
    <w:tmpl w:val="94D43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923FB"/>
    <w:multiLevelType w:val="hybridMultilevel"/>
    <w:tmpl w:val="11568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821F87"/>
    <w:multiLevelType w:val="hybridMultilevel"/>
    <w:tmpl w:val="88D00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4D585BAE"/>
    <w:multiLevelType w:val="hybridMultilevel"/>
    <w:tmpl w:val="0496680E"/>
    <w:lvl w:ilvl="0" w:tplc="DD30161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58EF0D6F"/>
    <w:multiLevelType w:val="hybridMultilevel"/>
    <w:tmpl w:val="00D08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B546B6"/>
    <w:multiLevelType w:val="hybridMultilevel"/>
    <w:tmpl w:val="EB0A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6BBC6C21"/>
    <w:multiLevelType w:val="hybridMultilevel"/>
    <w:tmpl w:val="F77C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80BA8"/>
    <w:multiLevelType w:val="hybridMultilevel"/>
    <w:tmpl w:val="99F02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427FC7"/>
    <w:multiLevelType w:val="hybridMultilevel"/>
    <w:tmpl w:val="7A26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35"/>
  </w:num>
  <w:num w:numId="3">
    <w:abstractNumId w:val="23"/>
  </w:num>
  <w:num w:numId="4">
    <w:abstractNumId w:val="22"/>
  </w:num>
  <w:num w:numId="5">
    <w:abstractNumId w:val="26"/>
  </w:num>
  <w:num w:numId="6">
    <w:abstractNumId w:val="15"/>
  </w:num>
  <w:num w:numId="7">
    <w:abstractNumId w:val="42"/>
  </w:num>
  <w:num w:numId="8">
    <w:abstractNumId w:val="30"/>
  </w:num>
  <w:num w:numId="9">
    <w:abstractNumId w:val="27"/>
  </w:num>
  <w:num w:numId="10">
    <w:abstractNumId w:val="8"/>
  </w:num>
  <w:num w:numId="11">
    <w:abstractNumId w:val="36"/>
  </w:num>
  <w:num w:numId="12">
    <w:abstractNumId w:val="16"/>
  </w:num>
  <w:num w:numId="13">
    <w:abstractNumId w:val="41"/>
  </w:num>
  <w:num w:numId="14">
    <w:abstractNumId w:val="14"/>
  </w:num>
  <w:num w:numId="15">
    <w:abstractNumId w:val="18"/>
  </w:num>
  <w:num w:numId="16">
    <w:abstractNumId w:val="29"/>
  </w:num>
  <w:num w:numId="17">
    <w:abstractNumId w:val="12"/>
  </w:num>
  <w:num w:numId="18">
    <w:abstractNumId w:val="34"/>
  </w:num>
  <w:num w:numId="19">
    <w:abstractNumId w:val="44"/>
  </w:num>
  <w:num w:numId="20">
    <w:abstractNumId w:val="28"/>
  </w:num>
  <w:num w:numId="21">
    <w:abstractNumId w:val="10"/>
  </w:num>
  <w:num w:numId="22">
    <w:abstractNumId w:val="25"/>
  </w:num>
  <w:num w:numId="23">
    <w:abstractNumId w:val="39"/>
  </w:num>
  <w:num w:numId="24">
    <w:abstractNumId w:val="33"/>
  </w:num>
  <w:num w:numId="25">
    <w:abstractNumId w:val="19"/>
  </w:num>
  <w:num w:numId="26">
    <w:abstractNumId w:val="45"/>
  </w:num>
  <w:num w:numId="27">
    <w:abstractNumId w:val="37"/>
  </w:num>
  <w:num w:numId="28">
    <w:abstractNumId w:val="21"/>
  </w:num>
  <w:num w:numId="29">
    <w:abstractNumId w:val="38"/>
  </w:num>
  <w:num w:numId="30">
    <w:abstractNumId w:val="32"/>
  </w:num>
  <w:num w:numId="31">
    <w:abstractNumId w:val="24"/>
  </w:num>
  <w:num w:numId="32">
    <w:abstractNumId w:val="43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0"/>
  </w:num>
  <w:num w:numId="43">
    <w:abstractNumId w:val="11"/>
  </w:num>
  <w:num w:numId="44">
    <w:abstractNumId w:val="17"/>
  </w:num>
  <w:num w:numId="45">
    <w:abstractNumId w:val="20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34F"/>
    <w:rsid w:val="00002506"/>
    <w:rsid w:val="0000257A"/>
    <w:rsid w:val="00003CE3"/>
    <w:rsid w:val="00003DB9"/>
    <w:rsid w:val="00004701"/>
    <w:rsid w:val="0001322B"/>
    <w:rsid w:val="00013440"/>
    <w:rsid w:val="00013DAE"/>
    <w:rsid w:val="00014209"/>
    <w:rsid w:val="00014E18"/>
    <w:rsid w:val="000157E4"/>
    <w:rsid w:val="00015CA3"/>
    <w:rsid w:val="0001620B"/>
    <w:rsid w:val="000166C5"/>
    <w:rsid w:val="00016965"/>
    <w:rsid w:val="000179C9"/>
    <w:rsid w:val="0002029A"/>
    <w:rsid w:val="000217FC"/>
    <w:rsid w:val="00021975"/>
    <w:rsid w:val="00021CE9"/>
    <w:rsid w:val="000222FC"/>
    <w:rsid w:val="0002470C"/>
    <w:rsid w:val="00031A02"/>
    <w:rsid w:val="000334E5"/>
    <w:rsid w:val="0003471E"/>
    <w:rsid w:val="0003500C"/>
    <w:rsid w:val="00035657"/>
    <w:rsid w:val="000366F2"/>
    <w:rsid w:val="000379D3"/>
    <w:rsid w:val="00040878"/>
    <w:rsid w:val="00042B39"/>
    <w:rsid w:val="00043969"/>
    <w:rsid w:val="00043C18"/>
    <w:rsid w:val="00043F5C"/>
    <w:rsid w:val="0004440F"/>
    <w:rsid w:val="00045455"/>
    <w:rsid w:val="00045C7D"/>
    <w:rsid w:val="00046A47"/>
    <w:rsid w:val="00046B8C"/>
    <w:rsid w:val="00046EF7"/>
    <w:rsid w:val="00047D95"/>
    <w:rsid w:val="00051BC8"/>
    <w:rsid w:val="0005283D"/>
    <w:rsid w:val="00052E94"/>
    <w:rsid w:val="000543E2"/>
    <w:rsid w:val="00054BC9"/>
    <w:rsid w:val="000569FC"/>
    <w:rsid w:val="000610D9"/>
    <w:rsid w:val="00063156"/>
    <w:rsid w:val="00064388"/>
    <w:rsid w:val="00064A5A"/>
    <w:rsid w:val="00064BC3"/>
    <w:rsid w:val="00064FB6"/>
    <w:rsid w:val="00065096"/>
    <w:rsid w:val="0006613F"/>
    <w:rsid w:val="0006663A"/>
    <w:rsid w:val="000666F6"/>
    <w:rsid w:val="00066B47"/>
    <w:rsid w:val="00067607"/>
    <w:rsid w:val="000700FC"/>
    <w:rsid w:val="0007032A"/>
    <w:rsid w:val="000711E5"/>
    <w:rsid w:val="00071543"/>
    <w:rsid w:val="00071FC0"/>
    <w:rsid w:val="00073247"/>
    <w:rsid w:val="000735D7"/>
    <w:rsid w:val="00073F14"/>
    <w:rsid w:val="0007505B"/>
    <w:rsid w:val="00075855"/>
    <w:rsid w:val="000760F1"/>
    <w:rsid w:val="000762A2"/>
    <w:rsid w:val="00077341"/>
    <w:rsid w:val="0008072C"/>
    <w:rsid w:val="00081DD3"/>
    <w:rsid w:val="00083BE6"/>
    <w:rsid w:val="00084FE7"/>
    <w:rsid w:val="00086233"/>
    <w:rsid w:val="000862DB"/>
    <w:rsid w:val="0008676B"/>
    <w:rsid w:val="00090F10"/>
    <w:rsid w:val="00094C31"/>
    <w:rsid w:val="00094F75"/>
    <w:rsid w:val="00095B8C"/>
    <w:rsid w:val="00095D9E"/>
    <w:rsid w:val="00096401"/>
    <w:rsid w:val="000A14F8"/>
    <w:rsid w:val="000A2750"/>
    <w:rsid w:val="000A3BE5"/>
    <w:rsid w:val="000A40F0"/>
    <w:rsid w:val="000A70E2"/>
    <w:rsid w:val="000B08F9"/>
    <w:rsid w:val="000B2035"/>
    <w:rsid w:val="000B2D7F"/>
    <w:rsid w:val="000B39DE"/>
    <w:rsid w:val="000B4F23"/>
    <w:rsid w:val="000B6887"/>
    <w:rsid w:val="000B74D0"/>
    <w:rsid w:val="000B7E6C"/>
    <w:rsid w:val="000C0854"/>
    <w:rsid w:val="000C2E7D"/>
    <w:rsid w:val="000C5120"/>
    <w:rsid w:val="000C6BC5"/>
    <w:rsid w:val="000D0C4C"/>
    <w:rsid w:val="000D2209"/>
    <w:rsid w:val="000D3602"/>
    <w:rsid w:val="000D3B5A"/>
    <w:rsid w:val="000D4708"/>
    <w:rsid w:val="000D4B4A"/>
    <w:rsid w:val="000D5427"/>
    <w:rsid w:val="000D69B0"/>
    <w:rsid w:val="000D7AB6"/>
    <w:rsid w:val="000E0EF5"/>
    <w:rsid w:val="000E450C"/>
    <w:rsid w:val="000E4825"/>
    <w:rsid w:val="000E5117"/>
    <w:rsid w:val="000E7295"/>
    <w:rsid w:val="000F1CD6"/>
    <w:rsid w:val="000F2DE1"/>
    <w:rsid w:val="000F3A31"/>
    <w:rsid w:val="000F7818"/>
    <w:rsid w:val="000F7A97"/>
    <w:rsid w:val="00100DA0"/>
    <w:rsid w:val="001013BA"/>
    <w:rsid w:val="001015B9"/>
    <w:rsid w:val="001037D6"/>
    <w:rsid w:val="001043E5"/>
    <w:rsid w:val="00104760"/>
    <w:rsid w:val="00104C16"/>
    <w:rsid w:val="00104F6A"/>
    <w:rsid w:val="0010761F"/>
    <w:rsid w:val="001076F5"/>
    <w:rsid w:val="00107F12"/>
    <w:rsid w:val="00110DCB"/>
    <w:rsid w:val="001135B1"/>
    <w:rsid w:val="00113BF6"/>
    <w:rsid w:val="00114DDB"/>
    <w:rsid w:val="0011514B"/>
    <w:rsid w:val="00116055"/>
    <w:rsid w:val="001160D6"/>
    <w:rsid w:val="001211FF"/>
    <w:rsid w:val="00121F09"/>
    <w:rsid w:val="0012250A"/>
    <w:rsid w:val="00125160"/>
    <w:rsid w:val="00131860"/>
    <w:rsid w:val="00132205"/>
    <w:rsid w:val="001330FE"/>
    <w:rsid w:val="00136EC9"/>
    <w:rsid w:val="00137331"/>
    <w:rsid w:val="00140B27"/>
    <w:rsid w:val="00142272"/>
    <w:rsid w:val="00142CC2"/>
    <w:rsid w:val="00144EA6"/>
    <w:rsid w:val="001463E9"/>
    <w:rsid w:val="0015075B"/>
    <w:rsid w:val="00151E33"/>
    <w:rsid w:val="00152883"/>
    <w:rsid w:val="00152B1E"/>
    <w:rsid w:val="0015398C"/>
    <w:rsid w:val="0015615F"/>
    <w:rsid w:val="001568EA"/>
    <w:rsid w:val="001570EE"/>
    <w:rsid w:val="0015784D"/>
    <w:rsid w:val="00160CFB"/>
    <w:rsid w:val="00163537"/>
    <w:rsid w:val="00164DDF"/>
    <w:rsid w:val="001657E5"/>
    <w:rsid w:val="001662B1"/>
    <w:rsid w:val="0017022B"/>
    <w:rsid w:val="00170A76"/>
    <w:rsid w:val="00170D91"/>
    <w:rsid w:val="001746A8"/>
    <w:rsid w:val="00177CAC"/>
    <w:rsid w:val="00181088"/>
    <w:rsid w:val="001815F9"/>
    <w:rsid w:val="001825EC"/>
    <w:rsid w:val="001837CE"/>
    <w:rsid w:val="00186307"/>
    <w:rsid w:val="001869E8"/>
    <w:rsid w:val="001875F7"/>
    <w:rsid w:val="00187845"/>
    <w:rsid w:val="00190CA4"/>
    <w:rsid w:val="00190F53"/>
    <w:rsid w:val="00191F88"/>
    <w:rsid w:val="00193098"/>
    <w:rsid w:val="00196437"/>
    <w:rsid w:val="001A005D"/>
    <w:rsid w:val="001A118A"/>
    <w:rsid w:val="001A1AA1"/>
    <w:rsid w:val="001A1AEB"/>
    <w:rsid w:val="001A5D20"/>
    <w:rsid w:val="001A7880"/>
    <w:rsid w:val="001B0281"/>
    <w:rsid w:val="001B0B05"/>
    <w:rsid w:val="001B345E"/>
    <w:rsid w:val="001B44E1"/>
    <w:rsid w:val="001B4D03"/>
    <w:rsid w:val="001B5A3F"/>
    <w:rsid w:val="001B5E92"/>
    <w:rsid w:val="001B67D6"/>
    <w:rsid w:val="001C11EE"/>
    <w:rsid w:val="001C29E4"/>
    <w:rsid w:val="001C34E1"/>
    <w:rsid w:val="001C3654"/>
    <w:rsid w:val="001C6425"/>
    <w:rsid w:val="001C67F2"/>
    <w:rsid w:val="001C7558"/>
    <w:rsid w:val="001C7989"/>
    <w:rsid w:val="001D04C9"/>
    <w:rsid w:val="001D4B25"/>
    <w:rsid w:val="001D5E99"/>
    <w:rsid w:val="001D6A2B"/>
    <w:rsid w:val="001D7DE9"/>
    <w:rsid w:val="001E026D"/>
    <w:rsid w:val="001E030D"/>
    <w:rsid w:val="001E038A"/>
    <w:rsid w:val="001E0FEE"/>
    <w:rsid w:val="001E13B3"/>
    <w:rsid w:val="001E2EB6"/>
    <w:rsid w:val="001E2EBD"/>
    <w:rsid w:val="001E3CE5"/>
    <w:rsid w:val="001E44D4"/>
    <w:rsid w:val="001E4CEF"/>
    <w:rsid w:val="001E5BC0"/>
    <w:rsid w:val="001E5F42"/>
    <w:rsid w:val="001E65BD"/>
    <w:rsid w:val="001E7527"/>
    <w:rsid w:val="001E78E2"/>
    <w:rsid w:val="001E7D88"/>
    <w:rsid w:val="001F092A"/>
    <w:rsid w:val="001F282B"/>
    <w:rsid w:val="001F2CFE"/>
    <w:rsid w:val="001F3D80"/>
    <w:rsid w:val="002002C5"/>
    <w:rsid w:val="002023FA"/>
    <w:rsid w:val="00202B80"/>
    <w:rsid w:val="00203629"/>
    <w:rsid w:val="0020719D"/>
    <w:rsid w:val="0021224E"/>
    <w:rsid w:val="00212405"/>
    <w:rsid w:val="00212D59"/>
    <w:rsid w:val="0021375A"/>
    <w:rsid w:val="00214BB8"/>
    <w:rsid w:val="00214CBE"/>
    <w:rsid w:val="002157B5"/>
    <w:rsid w:val="00215E26"/>
    <w:rsid w:val="00216F5B"/>
    <w:rsid w:val="002174D0"/>
    <w:rsid w:val="0021798F"/>
    <w:rsid w:val="00217D60"/>
    <w:rsid w:val="00224229"/>
    <w:rsid w:val="002250B4"/>
    <w:rsid w:val="002267DE"/>
    <w:rsid w:val="002268C0"/>
    <w:rsid w:val="00226C88"/>
    <w:rsid w:val="00230637"/>
    <w:rsid w:val="00230C78"/>
    <w:rsid w:val="0023118B"/>
    <w:rsid w:val="002311EB"/>
    <w:rsid w:val="00231E42"/>
    <w:rsid w:val="00232693"/>
    <w:rsid w:val="00232934"/>
    <w:rsid w:val="00233F5C"/>
    <w:rsid w:val="00234EE4"/>
    <w:rsid w:val="002358E5"/>
    <w:rsid w:val="00236BDA"/>
    <w:rsid w:val="00237DDF"/>
    <w:rsid w:val="0024079C"/>
    <w:rsid w:val="00240C7F"/>
    <w:rsid w:val="002410B5"/>
    <w:rsid w:val="0024174C"/>
    <w:rsid w:val="00242396"/>
    <w:rsid w:val="00242EB3"/>
    <w:rsid w:val="00243442"/>
    <w:rsid w:val="00243CA5"/>
    <w:rsid w:val="002443AD"/>
    <w:rsid w:val="002472CF"/>
    <w:rsid w:val="002477DE"/>
    <w:rsid w:val="00251C59"/>
    <w:rsid w:val="00254F26"/>
    <w:rsid w:val="00255D23"/>
    <w:rsid w:val="00256E18"/>
    <w:rsid w:val="0026052C"/>
    <w:rsid w:val="00260A94"/>
    <w:rsid w:val="00260D29"/>
    <w:rsid w:val="00260E54"/>
    <w:rsid w:val="0026310F"/>
    <w:rsid w:val="002644EF"/>
    <w:rsid w:val="002671E9"/>
    <w:rsid w:val="00267BCC"/>
    <w:rsid w:val="00267E50"/>
    <w:rsid w:val="00270DE6"/>
    <w:rsid w:val="00271159"/>
    <w:rsid w:val="0027190D"/>
    <w:rsid w:val="0027372E"/>
    <w:rsid w:val="0027597B"/>
    <w:rsid w:val="00275DA5"/>
    <w:rsid w:val="00276005"/>
    <w:rsid w:val="0027624F"/>
    <w:rsid w:val="002764C4"/>
    <w:rsid w:val="00282420"/>
    <w:rsid w:val="00283FF2"/>
    <w:rsid w:val="002846F8"/>
    <w:rsid w:val="00285C92"/>
    <w:rsid w:val="00287830"/>
    <w:rsid w:val="00287AA5"/>
    <w:rsid w:val="00290090"/>
    <w:rsid w:val="00291809"/>
    <w:rsid w:val="0029282F"/>
    <w:rsid w:val="00293643"/>
    <w:rsid w:val="00293702"/>
    <w:rsid w:val="00294C80"/>
    <w:rsid w:val="00295D9F"/>
    <w:rsid w:val="00296503"/>
    <w:rsid w:val="00296561"/>
    <w:rsid w:val="00297696"/>
    <w:rsid w:val="002A0C6A"/>
    <w:rsid w:val="002A1D54"/>
    <w:rsid w:val="002A24B7"/>
    <w:rsid w:val="002A3031"/>
    <w:rsid w:val="002A370B"/>
    <w:rsid w:val="002A6918"/>
    <w:rsid w:val="002A6F7D"/>
    <w:rsid w:val="002A7306"/>
    <w:rsid w:val="002A7B1A"/>
    <w:rsid w:val="002B3989"/>
    <w:rsid w:val="002B4E76"/>
    <w:rsid w:val="002B5133"/>
    <w:rsid w:val="002B607C"/>
    <w:rsid w:val="002B7B4A"/>
    <w:rsid w:val="002C1EE7"/>
    <w:rsid w:val="002C21E6"/>
    <w:rsid w:val="002C2DB0"/>
    <w:rsid w:val="002C346B"/>
    <w:rsid w:val="002C511D"/>
    <w:rsid w:val="002C5336"/>
    <w:rsid w:val="002C629F"/>
    <w:rsid w:val="002C6944"/>
    <w:rsid w:val="002C69DD"/>
    <w:rsid w:val="002C6F84"/>
    <w:rsid w:val="002D0615"/>
    <w:rsid w:val="002D0647"/>
    <w:rsid w:val="002D3895"/>
    <w:rsid w:val="002D3FCB"/>
    <w:rsid w:val="002D5911"/>
    <w:rsid w:val="002D7EBA"/>
    <w:rsid w:val="002E0A0E"/>
    <w:rsid w:val="002E1BF3"/>
    <w:rsid w:val="002E2ECD"/>
    <w:rsid w:val="002E308D"/>
    <w:rsid w:val="002E4579"/>
    <w:rsid w:val="002E67D2"/>
    <w:rsid w:val="002F020B"/>
    <w:rsid w:val="002F02D4"/>
    <w:rsid w:val="002F1929"/>
    <w:rsid w:val="002F2A72"/>
    <w:rsid w:val="002F3A75"/>
    <w:rsid w:val="002F3B8E"/>
    <w:rsid w:val="002F41F2"/>
    <w:rsid w:val="002F68B4"/>
    <w:rsid w:val="002F79CF"/>
    <w:rsid w:val="003002B9"/>
    <w:rsid w:val="003004D1"/>
    <w:rsid w:val="00301E04"/>
    <w:rsid w:val="00303A0F"/>
    <w:rsid w:val="00304093"/>
    <w:rsid w:val="00305096"/>
    <w:rsid w:val="00305EFE"/>
    <w:rsid w:val="003109A0"/>
    <w:rsid w:val="00311FB6"/>
    <w:rsid w:val="00312AE7"/>
    <w:rsid w:val="003130A4"/>
    <w:rsid w:val="003142E3"/>
    <w:rsid w:val="003147AD"/>
    <w:rsid w:val="0031516E"/>
    <w:rsid w:val="003156C2"/>
    <w:rsid w:val="003168C3"/>
    <w:rsid w:val="003170FF"/>
    <w:rsid w:val="00317CFB"/>
    <w:rsid w:val="00321C92"/>
    <w:rsid w:val="00323534"/>
    <w:rsid w:val="00323988"/>
    <w:rsid w:val="00323DD8"/>
    <w:rsid w:val="00324363"/>
    <w:rsid w:val="0032437A"/>
    <w:rsid w:val="003248F0"/>
    <w:rsid w:val="003252DE"/>
    <w:rsid w:val="00325397"/>
    <w:rsid w:val="00326857"/>
    <w:rsid w:val="00331E71"/>
    <w:rsid w:val="003331AF"/>
    <w:rsid w:val="00334822"/>
    <w:rsid w:val="00334C37"/>
    <w:rsid w:val="00335510"/>
    <w:rsid w:val="00335AA4"/>
    <w:rsid w:val="00335E96"/>
    <w:rsid w:val="0033640C"/>
    <w:rsid w:val="0033649A"/>
    <w:rsid w:val="0034044B"/>
    <w:rsid w:val="00341EF3"/>
    <w:rsid w:val="003421EE"/>
    <w:rsid w:val="00342FCF"/>
    <w:rsid w:val="00343E91"/>
    <w:rsid w:val="0034431A"/>
    <w:rsid w:val="003443E1"/>
    <w:rsid w:val="00345222"/>
    <w:rsid w:val="00346678"/>
    <w:rsid w:val="0035141C"/>
    <w:rsid w:val="003527F4"/>
    <w:rsid w:val="00354422"/>
    <w:rsid w:val="00354E92"/>
    <w:rsid w:val="00355794"/>
    <w:rsid w:val="00355A19"/>
    <w:rsid w:val="00356032"/>
    <w:rsid w:val="0035730B"/>
    <w:rsid w:val="003600FC"/>
    <w:rsid w:val="00360E78"/>
    <w:rsid w:val="003638F3"/>
    <w:rsid w:val="00364091"/>
    <w:rsid w:val="00364232"/>
    <w:rsid w:val="00364418"/>
    <w:rsid w:val="0036514F"/>
    <w:rsid w:val="00366E6E"/>
    <w:rsid w:val="0037097C"/>
    <w:rsid w:val="00372088"/>
    <w:rsid w:val="00373C0E"/>
    <w:rsid w:val="00376C5B"/>
    <w:rsid w:val="00376F41"/>
    <w:rsid w:val="003803E8"/>
    <w:rsid w:val="00380965"/>
    <w:rsid w:val="00380A5C"/>
    <w:rsid w:val="00380D2D"/>
    <w:rsid w:val="00380EAA"/>
    <w:rsid w:val="00382463"/>
    <w:rsid w:val="00385CD9"/>
    <w:rsid w:val="0038615C"/>
    <w:rsid w:val="00386ADF"/>
    <w:rsid w:val="003876E8"/>
    <w:rsid w:val="0038772D"/>
    <w:rsid w:val="00387E75"/>
    <w:rsid w:val="00391599"/>
    <w:rsid w:val="0039255B"/>
    <w:rsid w:val="00392D30"/>
    <w:rsid w:val="00395B3B"/>
    <w:rsid w:val="00396141"/>
    <w:rsid w:val="0039636C"/>
    <w:rsid w:val="00396F42"/>
    <w:rsid w:val="003A0EE4"/>
    <w:rsid w:val="003A19BA"/>
    <w:rsid w:val="003A1CF2"/>
    <w:rsid w:val="003A3B7C"/>
    <w:rsid w:val="003A47CA"/>
    <w:rsid w:val="003A5A72"/>
    <w:rsid w:val="003A5CD6"/>
    <w:rsid w:val="003A5D7B"/>
    <w:rsid w:val="003A626B"/>
    <w:rsid w:val="003A6812"/>
    <w:rsid w:val="003A7EDD"/>
    <w:rsid w:val="003B07B5"/>
    <w:rsid w:val="003B0C58"/>
    <w:rsid w:val="003B1808"/>
    <w:rsid w:val="003B3377"/>
    <w:rsid w:val="003B4B34"/>
    <w:rsid w:val="003B566C"/>
    <w:rsid w:val="003B7718"/>
    <w:rsid w:val="003C1691"/>
    <w:rsid w:val="003C1BB3"/>
    <w:rsid w:val="003C28D0"/>
    <w:rsid w:val="003C5AA4"/>
    <w:rsid w:val="003C5B4C"/>
    <w:rsid w:val="003C655E"/>
    <w:rsid w:val="003D1EEA"/>
    <w:rsid w:val="003D2239"/>
    <w:rsid w:val="003D3682"/>
    <w:rsid w:val="003D3FAD"/>
    <w:rsid w:val="003E0732"/>
    <w:rsid w:val="003E1307"/>
    <w:rsid w:val="003E2DF9"/>
    <w:rsid w:val="003E3199"/>
    <w:rsid w:val="003E33AF"/>
    <w:rsid w:val="003E43E2"/>
    <w:rsid w:val="003E44C4"/>
    <w:rsid w:val="003E4C8F"/>
    <w:rsid w:val="003E4F23"/>
    <w:rsid w:val="003E5249"/>
    <w:rsid w:val="003E79C1"/>
    <w:rsid w:val="003E7C88"/>
    <w:rsid w:val="003E7CE6"/>
    <w:rsid w:val="003E7F19"/>
    <w:rsid w:val="003E7FDB"/>
    <w:rsid w:val="003F1739"/>
    <w:rsid w:val="003F1DE6"/>
    <w:rsid w:val="003F381D"/>
    <w:rsid w:val="003F3AC1"/>
    <w:rsid w:val="003F402A"/>
    <w:rsid w:val="003F45EE"/>
    <w:rsid w:val="003F54B4"/>
    <w:rsid w:val="003F6429"/>
    <w:rsid w:val="003F6608"/>
    <w:rsid w:val="003F6B14"/>
    <w:rsid w:val="003F7405"/>
    <w:rsid w:val="00403A5B"/>
    <w:rsid w:val="00406477"/>
    <w:rsid w:val="004073C5"/>
    <w:rsid w:val="004101F9"/>
    <w:rsid w:val="00411DB4"/>
    <w:rsid w:val="004128A1"/>
    <w:rsid w:val="00412A17"/>
    <w:rsid w:val="00412E09"/>
    <w:rsid w:val="00414E42"/>
    <w:rsid w:val="00415792"/>
    <w:rsid w:val="00415B13"/>
    <w:rsid w:val="00415BF6"/>
    <w:rsid w:val="00415DC6"/>
    <w:rsid w:val="004165C1"/>
    <w:rsid w:val="00416846"/>
    <w:rsid w:val="00416B49"/>
    <w:rsid w:val="00416EBA"/>
    <w:rsid w:val="00416F46"/>
    <w:rsid w:val="004217A8"/>
    <w:rsid w:val="00421E6D"/>
    <w:rsid w:val="00422373"/>
    <w:rsid w:val="00422DF4"/>
    <w:rsid w:val="004230A2"/>
    <w:rsid w:val="004238AC"/>
    <w:rsid w:val="00425798"/>
    <w:rsid w:val="00425C05"/>
    <w:rsid w:val="00425FEA"/>
    <w:rsid w:val="00427052"/>
    <w:rsid w:val="00434609"/>
    <w:rsid w:val="0043555F"/>
    <w:rsid w:val="00437FD3"/>
    <w:rsid w:val="0044047D"/>
    <w:rsid w:val="0044166D"/>
    <w:rsid w:val="00441E0E"/>
    <w:rsid w:val="00442F3C"/>
    <w:rsid w:val="004440A3"/>
    <w:rsid w:val="00447E39"/>
    <w:rsid w:val="00450DCE"/>
    <w:rsid w:val="00450FEC"/>
    <w:rsid w:val="00451E97"/>
    <w:rsid w:val="0045286C"/>
    <w:rsid w:val="00452D3F"/>
    <w:rsid w:val="0045414D"/>
    <w:rsid w:val="00454DD7"/>
    <w:rsid w:val="00457439"/>
    <w:rsid w:val="00457FCB"/>
    <w:rsid w:val="00460C1E"/>
    <w:rsid w:val="0046305E"/>
    <w:rsid w:val="00463949"/>
    <w:rsid w:val="004640BA"/>
    <w:rsid w:val="004644A3"/>
    <w:rsid w:val="00465EB0"/>
    <w:rsid w:val="004660F2"/>
    <w:rsid w:val="00466349"/>
    <w:rsid w:val="004713BB"/>
    <w:rsid w:val="00471D8A"/>
    <w:rsid w:val="00472035"/>
    <w:rsid w:val="00472592"/>
    <w:rsid w:val="004735A2"/>
    <w:rsid w:val="00473EEA"/>
    <w:rsid w:val="00473F7E"/>
    <w:rsid w:val="0047510C"/>
    <w:rsid w:val="00475DBD"/>
    <w:rsid w:val="004768A8"/>
    <w:rsid w:val="0048083E"/>
    <w:rsid w:val="00480BFC"/>
    <w:rsid w:val="00481465"/>
    <w:rsid w:val="00483300"/>
    <w:rsid w:val="00483682"/>
    <w:rsid w:val="00483783"/>
    <w:rsid w:val="00483998"/>
    <w:rsid w:val="00487032"/>
    <w:rsid w:val="00490D2E"/>
    <w:rsid w:val="0049381C"/>
    <w:rsid w:val="004938E0"/>
    <w:rsid w:val="004945EC"/>
    <w:rsid w:val="00497156"/>
    <w:rsid w:val="00497A21"/>
    <w:rsid w:val="004A3377"/>
    <w:rsid w:val="004A35F3"/>
    <w:rsid w:val="004A435D"/>
    <w:rsid w:val="004A4632"/>
    <w:rsid w:val="004A62C1"/>
    <w:rsid w:val="004A7DFE"/>
    <w:rsid w:val="004B3036"/>
    <w:rsid w:val="004B4F31"/>
    <w:rsid w:val="004B52BF"/>
    <w:rsid w:val="004B72C6"/>
    <w:rsid w:val="004B7FD3"/>
    <w:rsid w:val="004C09AB"/>
    <w:rsid w:val="004C107E"/>
    <w:rsid w:val="004C2989"/>
    <w:rsid w:val="004C7BE3"/>
    <w:rsid w:val="004C7D8F"/>
    <w:rsid w:val="004D0595"/>
    <w:rsid w:val="004D0B85"/>
    <w:rsid w:val="004D143D"/>
    <w:rsid w:val="004D1D32"/>
    <w:rsid w:val="004D241D"/>
    <w:rsid w:val="004D30AB"/>
    <w:rsid w:val="004D347C"/>
    <w:rsid w:val="004D4A6B"/>
    <w:rsid w:val="004D4FC9"/>
    <w:rsid w:val="004D5F69"/>
    <w:rsid w:val="004D7087"/>
    <w:rsid w:val="004D71BC"/>
    <w:rsid w:val="004D7D86"/>
    <w:rsid w:val="004E0831"/>
    <w:rsid w:val="004E1D96"/>
    <w:rsid w:val="004E27E4"/>
    <w:rsid w:val="004E28F0"/>
    <w:rsid w:val="004E4132"/>
    <w:rsid w:val="004E4C4A"/>
    <w:rsid w:val="004E5DE3"/>
    <w:rsid w:val="004E70E6"/>
    <w:rsid w:val="004F040A"/>
    <w:rsid w:val="004F10D5"/>
    <w:rsid w:val="004F130C"/>
    <w:rsid w:val="004F1798"/>
    <w:rsid w:val="004F32EB"/>
    <w:rsid w:val="004F379C"/>
    <w:rsid w:val="004F44CE"/>
    <w:rsid w:val="004F470D"/>
    <w:rsid w:val="004F52DE"/>
    <w:rsid w:val="004F53AE"/>
    <w:rsid w:val="004F5E70"/>
    <w:rsid w:val="004F7B52"/>
    <w:rsid w:val="00500073"/>
    <w:rsid w:val="005005FE"/>
    <w:rsid w:val="005014E7"/>
    <w:rsid w:val="005019FC"/>
    <w:rsid w:val="00502036"/>
    <w:rsid w:val="005029F6"/>
    <w:rsid w:val="005032E9"/>
    <w:rsid w:val="00503F69"/>
    <w:rsid w:val="00507486"/>
    <w:rsid w:val="00510EF1"/>
    <w:rsid w:val="0051240F"/>
    <w:rsid w:val="00514246"/>
    <w:rsid w:val="00515F8F"/>
    <w:rsid w:val="00516200"/>
    <w:rsid w:val="00516F3E"/>
    <w:rsid w:val="00517753"/>
    <w:rsid w:val="00520786"/>
    <w:rsid w:val="00520A10"/>
    <w:rsid w:val="005215CD"/>
    <w:rsid w:val="005240A4"/>
    <w:rsid w:val="00524BC1"/>
    <w:rsid w:val="00524BDA"/>
    <w:rsid w:val="00527432"/>
    <w:rsid w:val="00527B42"/>
    <w:rsid w:val="005308A6"/>
    <w:rsid w:val="005314AD"/>
    <w:rsid w:val="00532163"/>
    <w:rsid w:val="00532213"/>
    <w:rsid w:val="00532650"/>
    <w:rsid w:val="005337A1"/>
    <w:rsid w:val="0053422B"/>
    <w:rsid w:val="00535582"/>
    <w:rsid w:val="005361DE"/>
    <w:rsid w:val="005375D2"/>
    <w:rsid w:val="005377EE"/>
    <w:rsid w:val="00540BEB"/>
    <w:rsid w:val="00540C48"/>
    <w:rsid w:val="0054151D"/>
    <w:rsid w:val="0054266C"/>
    <w:rsid w:val="00542DF5"/>
    <w:rsid w:val="00543EFE"/>
    <w:rsid w:val="0054419C"/>
    <w:rsid w:val="00545711"/>
    <w:rsid w:val="005459F9"/>
    <w:rsid w:val="00552E2E"/>
    <w:rsid w:val="0055306C"/>
    <w:rsid w:val="005538A4"/>
    <w:rsid w:val="00553C55"/>
    <w:rsid w:val="00555122"/>
    <w:rsid w:val="00555201"/>
    <w:rsid w:val="0055707F"/>
    <w:rsid w:val="00557198"/>
    <w:rsid w:val="00557B57"/>
    <w:rsid w:val="00561797"/>
    <w:rsid w:val="0056235E"/>
    <w:rsid w:val="005632AB"/>
    <w:rsid w:val="00563315"/>
    <w:rsid w:val="005646F9"/>
    <w:rsid w:val="00565FA3"/>
    <w:rsid w:val="00566C27"/>
    <w:rsid w:val="00570E1E"/>
    <w:rsid w:val="00571065"/>
    <w:rsid w:val="00571128"/>
    <w:rsid w:val="005718B1"/>
    <w:rsid w:val="0057301C"/>
    <w:rsid w:val="00574622"/>
    <w:rsid w:val="00575797"/>
    <w:rsid w:val="005801CF"/>
    <w:rsid w:val="00583215"/>
    <w:rsid w:val="00583CDF"/>
    <w:rsid w:val="00585D15"/>
    <w:rsid w:val="00585F0E"/>
    <w:rsid w:val="0058602A"/>
    <w:rsid w:val="00586CAE"/>
    <w:rsid w:val="005877B0"/>
    <w:rsid w:val="00590B9C"/>
    <w:rsid w:val="00590F63"/>
    <w:rsid w:val="00591AF2"/>
    <w:rsid w:val="00592DEA"/>
    <w:rsid w:val="005934A8"/>
    <w:rsid w:val="00595367"/>
    <w:rsid w:val="005953C4"/>
    <w:rsid w:val="005966A5"/>
    <w:rsid w:val="00596F65"/>
    <w:rsid w:val="005A0A55"/>
    <w:rsid w:val="005A1EA0"/>
    <w:rsid w:val="005A2D57"/>
    <w:rsid w:val="005A4202"/>
    <w:rsid w:val="005A4915"/>
    <w:rsid w:val="005A4B8E"/>
    <w:rsid w:val="005A5109"/>
    <w:rsid w:val="005A57A1"/>
    <w:rsid w:val="005B046C"/>
    <w:rsid w:val="005B180F"/>
    <w:rsid w:val="005B295B"/>
    <w:rsid w:val="005B3DE5"/>
    <w:rsid w:val="005B3E63"/>
    <w:rsid w:val="005B40E2"/>
    <w:rsid w:val="005B4C03"/>
    <w:rsid w:val="005B4EF4"/>
    <w:rsid w:val="005B50FB"/>
    <w:rsid w:val="005B66B4"/>
    <w:rsid w:val="005B7A05"/>
    <w:rsid w:val="005C012D"/>
    <w:rsid w:val="005C1264"/>
    <w:rsid w:val="005C4617"/>
    <w:rsid w:val="005C4968"/>
    <w:rsid w:val="005C59E0"/>
    <w:rsid w:val="005C772F"/>
    <w:rsid w:val="005C7EA0"/>
    <w:rsid w:val="005D06F9"/>
    <w:rsid w:val="005D0DAE"/>
    <w:rsid w:val="005D0FF4"/>
    <w:rsid w:val="005D1E72"/>
    <w:rsid w:val="005D2323"/>
    <w:rsid w:val="005D354C"/>
    <w:rsid w:val="005D3CB4"/>
    <w:rsid w:val="005D415E"/>
    <w:rsid w:val="005D44BA"/>
    <w:rsid w:val="005D4FAE"/>
    <w:rsid w:val="005D633C"/>
    <w:rsid w:val="005E31D0"/>
    <w:rsid w:val="005E3AEE"/>
    <w:rsid w:val="005E3DE7"/>
    <w:rsid w:val="005E3ED2"/>
    <w:rsid w:val="005E4D39"/>
    <w:rsid w:val="005E5259"/>
    <w:rsid w:val="005E77AE"/>
    <w:rsid w:val="005E78A4"/>
    <w:rsid w:val="005E7D4F"/>
    <w:rsid w:val="005F2048"/>
    <w:rsid w:val="005F259B"/>
    <w:rsid w:val="005F40C7"/>
    <w:rsid w:val="005F4204"/>
    <w:rsid w:val="005F534F"/>
    <w:rsid w:val="005F5460"/>
    <w:rsid w:val="005F5482"/>
    <w:rsid w:val="005F54F3"/>
    <w:rsid w:val="005F64C1"/>
    <w:rsid w:val="005F6868"/>
    <w:rsid w:val="005F6BDA"/>
    <w:rsid w:val="005F7FBB"/>
    <w:rsid w:val="00600558"/>
    <w:rsid w:val="00603337"/>
    <w:rsid w:val="006116CD"/>
    <w:rsid w:val="006123CF"/>
    <w:rsid w:val="00612E55"/>
    <w:rsid w:val="00612F1D"/>
    <w:rsid w:val="006143BD"/>
    <w:rsid w:val="006144A9"/>
    <w:rsid w:val="00615AB0"/>
    <w:rsid w:val="00615F76"/>
    <w:rsid w:val="00616F05"/>
    <w:rsid w:val="0061727F"/>
    <w:rsid w:val="00621A6C"/>
    <w:rsid w:val="00622078"/>
    <w:rsid w:val="006225CA"/>
    <w:rsid w:val="00622E3F"/>
    <w:rsid w:val="006231C5"/>
    <w:rsid w:val="00626B50"/>
    <w:rsid w:val="00626FF6"/>
    <w:rsid w:val="006273C9"/>
    <w:rsid w:val="00627DF0"/>
    <w:rsid w:val="0063076A"/>
    <w:rsid w:val="00630C3B"/>
    <w:rsid w:val="00631A45"/>
    <w:rsid w:val="00631D2D"/>
    <w:rsid w:val="00631F0B"/>
    <w:rsid w:val="00632CC1"/>
    <w:rsid w:val="00633A32"/>
    <w:rsid w:val="00637A85"/>
    <w:rsid w:val="0064158C"/>
    <w:rsid w:val="00641BFE"/>
    <w:rsid w:val="00643A16"/>
    <w:rsid w:val="00644F78"/>
    <w:rsid w:val="00645270"/>
    <w:rsid w:val="00645680"/>
    <w:rsid w:val="00645979"/>
    <w:rsid w:val="00645B59"/>
    <w:rsid w:val="006460B4"/>
    <w:rsid w:val="006477BD"/>
    <w:rsid w:val="006518BD"/>
    <w:rsid w:val="00652098"/>
    <w:rsid w:val="00653BB4"/>
    <w:rsid w:val="00654CE1"/>
    <w:rsid w:val="00657D69"/>
    <w:rsid w:val="00661559"/>
    <w:rsid w:val="00665598"/>
    <w:rsid w:val="006671BB"/>
    <w:rsid w:val="00667909"/>
    <w:rsid w:val="006708F0"/>
    <w:rsid w:val="00672C72"/>
    <w:rsid w:val="006736D0"/>
    <w:rsid w:val="00673839"/>
    <w:rsid w:val="00675057"/>
    <w:rsid w:val="00675796"/>
    <w:rsid w:val="0067603D"/>
    <w:rsid w:val="00676289"/>
    <w:rsid w:val="00676520"/>
    <w:rsid w:val="00676A2C"/>
    <w:rsid w:val="00676CDB"/>
    <w:rsid w:val="00677AC4"/>
    <w:rsid w:val="00677ECC"/>
    <w:rsid w:val="006807F1"/>
    <w:rsid w:val="0068117E"/>
    <w:rsid w:val="0068132F"/>
    <w:rsid w:val="00681421"/>
    <w:rsid w:val="00681B98"/>
    <w:rsid w:val="0068343A"/>
    <w:rsid w:val="006835F6"/>
    <w:rsid w:val="006837B1"/>
    <w:rsid w:val="00683E95"/>
    <w:rsid w:val="006858CD"/>
    <w:rsid w:val="006858DC"/>
    <w:rsid w:val="006860B7"/>
    <w:rsid w:val="00686E2B"/>
    <w:rsid w:val="00690752"/>
    <w:rsid w:val="00690952"/>
    <w:rsid w:val="006914B6"/>
    <w:rsid w:val="00693CAE"/>
    <w:rsid w:val="0069444A"/>
    <w:rsid w:val="00694E3D"/>
    <w:rsid w:val="00696698"/>
    <w:rsid w:val="00697358"/>
    <w:rsid w:val="00697CE2"/>
    <w:rsid w:val="006A18EA"/>
    <w:rsid w:val="006A1958"/>
    <w:rsid w:val="006A36B0"/>
    <w:rsid w:val="006A4E3A"/>
    <w:rsid w:val="006A6281"/>
    <w:rsid w:val="006A6AF0"/>
    <w:rsid w:val="006A797E"/>
    <w:rsid w:val="006B311E"/>
    <w:rsid w:val="006B4C5D"/>
    <w:rsid w:val="006B5466"/>
    <w:rsid w:val="006B5E41"/>
    <w:rsid w:val="006C0DDE"/>
    <w:rsid w:val="006C223F"/>
    <w:rsid w:val="006C2731"/>
    <w:rsid w:val="006C2DB7"/>
    <w:rsid w:val="006C32B4"/>
    <w:rsid w:val="006C42C7"/>
    <w:rsid w:val="006C5AE1"/>
    <w:rsid w:val="006C7233"/>
    <w:rsid w:val="006C7D2B"/>
    <w:rsid w:val="006D0865"/>
    <w:rsid w:val="006D0EDB"/>
    <w:rsid w:val="006D26AA"/>
    <w:rsid w:val="006D2907"/>
    <w:rsid w:val="006D3B93"/>
    <w:rsid w:val="006D5C67"/>
    <w:rsid w:val="006D611B"/>
    <w:rsid w:val="006D6616"/>
    <w:rsid w:val="006D6A11"/>
    <w:rsid w:val="006D72E5"/>
    <w:rsid w:val="006D7544"/>
    <w:rsid w:val="006D7DE2"/>
    <w:rsid w:val="006D7F19"/>
    <w:rsid w:val="006E1236"/>
    <w:rsid w:val="006E1A15"/>
    <w:rsid w:val="006E1ABA"/>
    <w:rsid w:val="006E20F2"/>
    <w:rsid w:val="006E4C6B"/>
    <w:rsid w:val="006E550F"/>
    <w:rsid w:val="006E5AA3"/>
    <w:rsid w:val="006E5E85"/>
    <w:rsid w:val="006F0615"/>
    <w:rsid w:val="006F1E5F"/>
    <w:rsid w:val="006F26F8"/>
    <w:rsid w:val="006F30FC"/>
    <w:rsid w:val="006F496E"/>
    <w:rsid w:val="00701BAF"/>
    <w:rsid w:val="00706CB4"/>
    <w:rsid w:val="00706D59"/>
    <w:rsid w:val="00706F89"/>
    <w:rsid w:val="00707617"/>
    <w:rsid w:val="007110F7"/>
    <w:rsid w:val="007113C9"/>
    <w:rsid w:val="00714D24"/>
    <w:rsid w:val="007174C0"/>
    <w:rsid w:val="00717AC8"/>
    <w:rsid w:val="00717B28"/>
    <w:rsid w:val="00717E0D"/>
    <w:rsid w:val="00722AE0"/>
    <w:rsid w:val="00722D6B"/>
    <w:rsid w:val="0072336E"/>
    <w:rsid w:val="0072352F"/>
    <w:rsid w:val="00724EA9"/>
    <w:rsid w:val="00727F77"/>
    <w:rsid w:val="00731298"/>
    <w:rsid w:val="007312FB"/>
    <w:rsid w:val="007320D2"/>
    <w:rsid w:val="00732BEF"/>
    <w:rsid w:val="00735AB9"/>
    <w:rsid w:val="00737321"/>
    <w:rsid w:val="007377F1"/>
    <w:rsid w:val="00740DBC"/>
    <w:rsid w:val="00742513"/>
    <w:rsid w:val="00745206"/>
    <w:rsid w:val="007454FE"/>
    <w:rsid w:val="00745B5B"/>
    <w:rsid w:val="007471B5"/>
    <w:rsid w:val="00750032"/>
    <w:rsid w:val="00752C5D"/>
    <w:rsid w:val="00753F79"/>
    <w:rsid w:val="00755271"/>
    <w:rsid w:val="00755917"/>
    <w:rsid w:val="00756897"/>
    <w:rsid w:val="00756F9E"/>
    <w:rsid w:val="00757938"/>
    <w:rsid w:val="00760102"/>
    <w:rsid w:val="00760FB8"/>
    <w:rsid w:val="00762523"/>
    <w:rsid w:val="00765E53"/>
    <w:rsid w:val="007667A3"/>
    <w:rsid w:val="007667A4"/>
    <w:rsid w:val="00766A2A"/>
    <w:rsid w:val="00770F77"/>
    <w:rsid w:val="007719A7"/>
    <w:rsid w:val="007721EA"/>
    <w:rsid w:val="00774CC5"/>
    <w:rsid w:val="007752FE"/>
    <w:rsid w:val="00775FDE"/>
    <w:rsid w:val="00776FAC"/>
    <w:rsid w:val="007802FC"/>
    <w:rsid w:val="00780515"/>
    <w:rsid w:val="007816E9"/>
    <w:rsid w:val="00781D7D"/>
    <w:rsid w:val="007827D9"/>
    <w:rsid w:val="00784A9D"/>
    <w:rsid w:val="00786386"/>
    <w:rsid w:val="00791C8C"/>
    <w:rsid w:val="00792FAB"/>
    <w:rsid w:val="00793D8C"/>
    <w:rsid w:val="00795B74"/>
    <w:rsid w:val="00796009"/>
    <w:rsid w:val="00797C93"/>
    <w:rsid w:val="007A1665"/>
    <w:rsid w:val="007A363E"/>
    <w:rsid w:val="007A3758"/>
    <w:rsid w:val="007A40A9"/>
    <w:rsid w:val="007A48A8"/>
    <w:rsid w:val="007A610C"/>
    <w:rsid w:val="007A65E8"/>
    <w:rsid w:val="007A65F4"/>
    <w:rsid w:val="007B03B3"/>
    <w:rsid w:val="007B0977"/>
    <w:rsid w:val="007B0A93"/>
    <w:rsid w:val="007B1608"/>
    <w:rsid w:val="007B1A2A"/>
    <w:rsid w:val="007B2765"/>
    <w:rsid w:val="007B2B5F"/>
    <w:rsid w:val="007B340A"/>
    <w:rsid w:val="007B36A2"/>
    <w:rsid w:val="007B41F6"/>
    <w:rsid w:val="007B4470"/>
    <w:rsid w:val="007B4953"/>
    <w:rsid w:val="007B6F90"/>
    <w:rsid w:val="007B70D7"/>
    <w:rsid w:val="007C0B07"/>
    <w:rsid w:val="007C1F32"/>
    <w:rsid w:val="007C20E2"/>
    <w:rsid w:val="007C4E3A"/>
    <w:rsid w:val="007C52A6"/>
    <w:rsid w:val="007C54A3"/>
    <w:rsid w:val="007C5868"/>
    <w:rsid w:val="007C69BC"/>
    <w:rsid w:val="007C76DF"/>
    <w:rsid w:val="007D10C1"/>
    <w:rsid w:val="007D1523"/>
    <w:rsid w:val="007D5C7F"/>
    <w:rsid w:val="007D633D"/>
    <w:rsid w:val="007D66A8"/>
    <w:rsid w:val="007D6FCC"/>
    <w:rsid w:val="007D71F1"/>
    <w:rsid w:val="007D7E81"/>
    <w:rsid w:val="007E010C"/>
    <w:rsid w:val="007E031D"/>
    <w:rsid w:val="007E03E9"/>
    <w:rsid w:val="007E0D97"/>
    <w:rsid w:val="007E0EB7"/>
    <w:rsid w:val="007E0FAE"/>
    <w:rsid w:val="007E1A5B"/>
    <w:rsid w:val="007E298C"/>
    <w:rsid w:val="007E4C83"/>
    <w:rsid w:val="007E4EE9"/>
    <w:rsid w:val="007E52E9"/>
    <w:rsid w:val="007E5F2D"/>
    <w:rsid w:val="007E7E38"/>
    <w:rsid w:val="007F042B"/>
    <w:rsid w:val="007F1B6F"/>
    <w:rsid w:val="007F1E9C"/>
    <w:rsid w:val="007F20D4"/>
    <w:rsid w:val="007F3082"/>
    <w:rsid w:val="007F450A"/>
    <w:rsid w:val="007F661F"/>
    <w:rsid w:val="00800F29"/>
    <w:rsid w:val="008013A5"/>
    <w:rsid w:val="00804092"/>
    <w:rsid w:val="008045CB"/>
    <w:rsid w:val="00804D5A"/>
    <w:rsid w:val="00807D95"/>
    <w:rsid w:val="00810716"/>
    <w:rsid w:val="0081141A"/>
    <w:rsid w:val="008122E3"/>
    <w:rsid w:val="00812800"/>
    <w:rsid w:val="00812846"/>
    <w:rsid w:val="00812FEA"/>
    <w:rsid w:val="008136F2"/>
    <w:rsid w:val="00813C23"/>
    <w:rsid w:val="0081458E"/>
    <w:rsid w:val="008149BB"/>
    <w:rsid w:val="00814BC7"/>
    <w:rsid w:val="00815B55"/>
    <w:rsid w:val="00815F23"/>
    <w:rsid w:val="008179CE"/>
    <w:rsid w:val="00817EB7"/>
    <w:rsid w:val="0082014D"/>
    <w:rsid w:val="008208CF"/>
    <w:rsid w:val="00821119"/>
    <w:rsid w:val="008219EE"/>
    <w:rsid w:val="00821BC6"/>
    <w:rsid w:val="00821C3B"/>
    <w:rsid w:val="00821DE0"/>
    <w:rsid w:val="00822211"/>
    <w:rsid w:val="008232BF"/>
    <w:rsid w:val="00825129"/>
    <w:rsid w:val="0082546E"/>
    <w:rsid w:val="00826FF6"/>
    <w:rsid w:val="00832DAB"/>
    <w:rsid w:val="008336E1"/>
    <w:rsid w:val="00834691"/>
    <w:rsid w:val="00835862"/>
    <w:rsid w:val="00837221"/>
    <w:rsid w:val="00840B22"/>
    <w:rsid w:val="00841B7B"/>
    <w:rsid w:val="00847C3D"/>
    <w:rsid w:val="008508E3"/>
    <w:rsid w:val="0085303B"/>
    <w:rsid w:val="0085401D"/>
    <w:rsid w:val="008555F2"/>
    <w:rsid w:val="008566B1"/>
    <w:rsid w:val="008577D7"/>
    <w:rsid w:val="00860C9C"/>
    <w:rsid w:val="00861218"/>
    <w:rsid w:val="00861917"/>
    <w:rsid w:val="00863220"/>
    <w:rsid w:val="00864068"/>
    <w:rsid w:val="0086474C"/>
    <w:rsid w:val="00864CB3"/>
    <w:rsid w:val="00866290"/>
    <w:rsid w:val="0086639A"/>
    <w:rsid w:val="00867ABE"/>
    <w:rsid w:val="00870906"/>
    <w:rsid w:val="00870BDC"/>
    <w:rsid w:val="00870D61"/>
    <w:rsid w:val="00870FE2"/>
    <w:rsid w:val="00874508"/>
    <w:rsid w:val="0087541B"/>
    <w:rsid w:val="00876B2F"/>
    <w:rsid w:val="00876DE8"/>
    <w:rsid w:val="0088133C"/>
    <w:rsid w:val="008827BB"/>
    <w:rsid w:val="008839DA"/>
    <w:rsid w:val="00891E06"/>
    <w:rsid w:val="00891E0A"/>
    <w:rsid w:val="00892404"/>
    <w:rsid w:val="00892EB8"/>
    <w:rsid w:val="00892F51"/>
    <w:rsid w:val="00893DE7"/>
    <w:rsid w:val="008947A7"/>
    <w:rsid w:val="00894E97"/>
    <w:rsid w:val="00895439"/>
    <w:rsid w:val="00896588"/>
    <w:rsid w:val="008A1013"/>
    <w:rsid w:val="008A1833"/>
    <w:rsid w:val="008A1D9C"/>
    <w:rsid w:val="008A27BE"/>
    <w:rsid w:val="008A3C49"/>
    <w:rsid w:val="008A46CB"/>
    <w:rsid w:val="008A49B2"/>
    <w:rsid w:val="008A5262"/>
    <w:rsid w:val="008A68C2"/>
    <w:rsid w:val="008B0D15"/>
    <w:rsid w:val="008B0FC0"/>
    <w:rsid w:val="008B139E"/>
    <w:rsid w:val="008B2631"/>
    <w:rsid w:val="008B2C4C"/>
    <w:rsid w:val="008B3431"/>
    <w:rsid w:val="008B5FE6"/>
    <w:rsid w:val="008B64A2"/>
    <w:rsid w:val="008B7A2F"/>
    <w:rsid w:val="008C01D9"/>
    <w:rsid w:val="008C2564"/>
    <w:rsid w:val="008C2AFC"/>
    <w:rsid w:val="008C41BF"/>
    <w:rsid w:val="008C4664"/>
    <w:rsid w:val="008C5942"/>
    <w:rsid w:val="008C68E1"/>
    <w:rsid w:val="008D05D7"/>
    <w:rsid w:val="008D0B17"/>
    <w:rsid w:val="008D1B58"/>
    <w:rsid w:val="008D1C89"/>
    <w:rsid w:val="008D238D"/>
    <w:rsid w:val="008D27AC"/>
    <w:rsid w:val="008D3C8F"/>
    <w:rsid w:val="008D4472"/>
    <w:rsid w:val="008D542F"/>
    <w:rsid w:val="008D6A3D"/>
    <w:rsid w:val="008D6DB4"/>
    <w:rsid w:val="008D78C6"/>
    <w:rsid w:val="008E1DD6"/>
    <w:rsid w:val="008E4590"/>
    <w:rsid w:val="008E4B30"/>
    <w:rsid w:val="008E6979"/>
    <w:rsid w:val="008F2B18"/>
    <w:rsid w:val="008F4BB1"/>
    <w:rsid w:val="008F4CCB"/>
    <w:rsid w:val="008F5EF6"/>
    <w:rsid w:val="008F5F52"/>
    <w:rsid w:val="008F5FEB"/>
    <w:rsid w:val="008F61B8"/>
    <w:rsid w:val="008F6357"/>
    <w:rsid w:val="008F77FF"/>
    <w:rsid w:val="009011C8"/>
    <w:rsid w:val="009013EC"/>
    <w:rsid w:val="00901DAA"/>
    <w:rsid w:val="00902A16"/>
    <w:rsid w:val="00902B36"/>
    <w:rsid w:val="009033A2"/>
    <w:rsid w:val="009035A1"/>
    <w:rsid w:val="00903D0C"/>
    <w:rsid w:val="00904B05"/>
    <w:rsid w:val="00906809"/>
    <w:rsid w:val="00906924"/>
    <w:rsid w:val="009072CF"/>
    <w:rsid w:val="00907714"/>
    <w:rsid w:val="0090795D"/>
    <w:rsid w:val="00910745"/>
    <w:rsid w:val="00911C04"/>
    <w:rsid w:val="0091259B"/>
    <w:rsid w:val="009129DC"/>
    <w:rsid w:val="0091434F"/>
    <w:rsid w:val="00914E1B"/>
    <w:rsid w:val="00914FD4"/>
    <w:rsid w:val="00915C33"/>
    <w:rsid w:val="009173F9"/>
    <w:rsid w:val="00917417"/>
    <w:rsid w:val="00920735"/>
    <w:rsid w:val="009212E6"/>
    <w:rsid w:val="00923329"/>
    <w:rsid w:val="00923C44"/>
    <w:rsid w:val="00923D7C"/>
    <w:rsid w:val="00924207"/>
    <w:rsid w:val="00924A4E"/>
    <w:rsid w:val="00925279"/>
    <w:rsid w:val="00926914"/>
    <w:rsid w:val="0092694E"/>
    <w:rsid w:val="00926E20"/>
    <w:rsid w:val="00926F8E"/>
    <w:rsid w:val="009278EF"/>
    <w:rsid w:val="00930AFC"/>
    <w:rsid w:val="00931B05"/>
    <w:rsid w:val="00932AEA"/>
    <w:rsid w:val="00932D6D"/>
    <w:rsid w:val="009340DF"/>
    <w:rsid w:val="0093420F"/>
    <w:rsid w:val="0093784A"/>
    <w:rsid w:val="009411F3"/>
    <w:rsid w:val="009416A3"/>
    <w:rsid w:val="00942478"/>
    <w:rsid w:val="0094348D"/>
    <w:rsid w:val="00943A73"/>
    <w:rsid w:val="00944F6B"/>
    <w:rsid w:val="009452CA"/>
    <w:rsid w:val="00945B24"/>
    <w:rsid w:val="009461C3"/>
    <w:rsid w:val="0094718E"/>
    <w:rsid w:val="00955FD8"/>
    <w:rsid w:val="00957203"/>
    <w:rsid w:val="00957AF7"/>
    <w:rsid w:val="00960763"/>
    <w:rsid w:val="0096183F"/>
    <w:rsid w:val="0096489B"/>
    <w:rsid w:val="00964A85"/>
    <w:rsid w:val="009666B4"/>
    <w:rsid w:val="009706E0"/>
    <w:rsid w:val="009723D1"/>
    <w:rsid w:val="0097323D"/>
    <w:rsid w:val="0097683F"/>
    <w:rsid w:val="00977149"/>
    <w:rsid w:val="009774E0"/>
    <w:rsid w:val="0098037D"/>
    <w:rsid w:val="00982AC3"/>
    <w:rsid w:val="009850C1"/>
    <w:rsid w:val="00985D06"/>
    <w:rsid w:val="00986952"/>
    <w:rsid w:val="00990C47"/>
    <w:rsid w:val="00992FAC"/>
    <w:rsid w:val="009931C0"/>
    <w:rsid w:val="0099388B"/>
    <w:rsid w:val="00993BA7"/>
    <w:rsid w:val="00995504"/>
    <w:rsid w:val="009A160C"/>
    <w:rsid w:val="009A213F"/>
    <w:rsid w:val="009A2A67"/>
    <w:rsid w:val="009A4D78"/>
    <w:rsid w:val="009A6EE1"/>
    <w:rsid w:val="009B0538"/>
    <w:rsid w:val="009B0C30"/>
    <w:rsid w:val="009B12D8"/>
    <w:rsid w:val="009B2770"/>
    <w:rsid w:val="009B2C34"/>
    <w:rsid w:val="009B3ADF"/>
    <w:rsid w:val="009B71C8"/>
    <w:rsid w:val="009C03AB"/>
    <w:rsid w:val="009C0F9B"/>
    <w:rsid w:val="009C0FF4"/>
    <w:rsid w:val="009C1077"/>
    <w:rsid w:val="009C1B3D"/>
    <w:rsid w:val="009C3867"/>
    <w:rsid w:val="009C3E6B"/>
    <w:rsid w:val="009C51BC"/>
    <w:rsid w:val="009D0030"/>
    <w:rsid w:val="009D041C"/>
    <w:rsid w:val="009D2605"/>
    <w:rsid w:val="009D2965"/>
    <w:rsid w:val="009D3503"/>
    <w:rsid w:val="009D3958"/>
    <w:rsid w:val="009D592C"/>
    <w:rsid w:val="009D5BDA"/>
    <w:rsid w:val="009D611B"/>
    <w:rsid w:val="009D6807"/>
    <w:rsid w:val="009D6D50"/>
    <w:rsid w:val="009D6E28"/>
    <w:rsid w:val="009D7159"/>
    <w:rsid w:val="009D72CF"/>
    <w:rsid w:val="009D7A63"/>
    <w:rsid w:val="009E0A9C"/>
    <w:rsid w:val="009E11F8"/>
    <w:rsid w:val="009E127E"/>
    <w:rsid w:val="009E3566"/>
    <w:rsid w:val="009E3EE1"/>
    <w:rsid w:val="009E3FA8"/>
    <w:rsid w:val="009E420F"/>
    <w:rsid w:val="009E64BC"/>
    <w:rsid w:val="009E7028"/>
    <w:rsid w:val="009E7093"/>
    <w:rsid w:val="009E7670"/>
    <w:rsid w:val="009F0821"/>
    <w:rsid w:val="009F2102"/>
    <w:rsid w:val="009F2EB6"/>
    <w:rsid w:val="009F355F"/>
    <w:rsid w:val="009F36AA"/>
    <w:rsid w:val="009F370B"/>
    <w:rsid w:val="009F59DD"/>
    <w:rsid w:val="009F6349"/>
    <w:rsid w:val="009F6985"/>
    <w:rsid w:val="00A0247F"/>
    <w:rsid w:val="00A02536"/>
    <w:rsid w:val="00A02EE6"/>
    <w:rsid w:val="00A04787"/>
    <w:rsid w:val="00A048B2"/>
    <w:rsid w:val="00A0799F"/>
    <w:rsid w:val="00A10B07"/>
    <w:rsid w:val="00A10C7C"/>
    <w:rsid w:val="00A120B5"/>
    <w:rsid w:val="00A122A1"/>
    <w:rsid w:val="00A12DD7"/>
    <w:rsid w:val="00A13FF7"/>
    <w:rsid w:val="00A1440D"/>
    <w:rsid w:val="00A14C59"/>
    <w:rsid w:val="00A15747"/>
    <w:rsid w:val="00A160E7"/>
    <w:rsid w:val="00A174BF"/>
    <w:rsid w:val="00A20462"/>
    <w:rsid w:val="00A21FC2"/>
    <w:rsid w:val="00A227E9"/>
    <w:rsid w:val="00A22C0C"/>
    <w:rsid w:val="00A231A3"/>
    <w:rsid w:val="00A231F4"/>
    <w:rsid w:val="00A25062"/>
    <w:rsid w:val="00A251E3"/>
    <w:rsid w:val="00A255A6"/>
    <w:rsid w:val="00A25DEB"/>
    <w:rsid w:val="00A2637E"/>
    <w:rsid w:val="00A26D34"/>
    <w:rsid w:val="00A27591"/>
    <w:rsid w:val="00A27A8A"/>
    <w:rsid w:val="00A30A35"/>
    <w:rsid w:val="00A31408"/>
    <w:rsid w:val="00A31DDC"/>
    <w:rsid w:val="00A333F1"/>
    <w:rsid w:val="00A33C1A"/>
    <w:rsid w:val="00A34D8A"/>
    <w:rsid w:val="00A36F8D"/>
    <w:rsid w:val="00A406B8"/>
    <w:rsid w:val="00A40B48"/>
    <w:rsid w:val="00A416FA"/>
    <w:rsid w:val="00A42427"/>
    <w:rsid w:val="00A43A0B"/>
    <w:rsid w:val="00A4454C"/>
    <w:rsid w:val="00A44F74"/>
    <w:rsid w:val="00A47546"/>
    <w:rsid w:val="00A47E12"/>
    <w:rsid w:val="00A505B2"/>
    <w:rsid w:val="00A50DF7"/>
    <w:rsid w:val="00A5574F"/>
    <w:rsid w:val="00A55C2E"/>
    <w:rsid w:val="00A56625"/>
    <w:rsid w:val="00A5703C"/>
    <w:rsid w:val="00A60793"/>
    <w:rsid w:val="00A6154B"/>
    <w:rsid w:val="00A61933"/>
    <w:rsid w:val="00A64673"/>
    <w:rsid w:val="00A655C1"/>
    <w:rsid w:val="00A6791F"/>
    <w:rsid w:val="00A700A6"/>
    <w:rsid w:val="00A702AB"/>
    <w:rsid w:val="00A70454"/>
    <w:rsid w:val="00A72362"/>
    <w:rsid w:val="00A72B07"/>
    <w:rsid w:val="00A7365B"/>
    <w:rsid w:val="00A74499"/>
    <w:rsid w:val="00A7677B"/>
    <w:rsid w:val="00A76ED2"/>
    <w:rsid w:val="00A7775E"/>
    <w:rsid w:val="00A8072B"/>
    <w:rsid w:val="00A808C2"/>
    <w:rsid w:val="00A82442"/>
    <w:rsid w:val="00A82905"/>
    <w:rsid w:val="00A83369"/>
    <w:rsid w:val="00A84252"/>
    <w:rsid w:val="00A85199"/>
    <w:rsid w:val="00A85EC4"/>
    <w:rsid w:val="00A875E9"/>
    <w:rsid w:val="00A87B24"/>
    <w:rsid w:val="00A87D50"/>
    <w:rsid w:val="00A902DA"/>
    <w:rsid w:val="00A90B7D"/>
    <w:rsid w:val="00A90EE3"/>
    <w:rsid w:val="00A915A4"/>
    <w:rsid w:val="00A91A25"/>
    <w:rsid w:val="00A93AB0"/>
    <w:rsid w:val="00A93D47"/>
    <w:rsid w:val="00A941AC"/>
    <w:rsid w:val="00A95234"/>
    <w:rsid w:val="00A95387"/>
    <w:rsid w:val="00A961BE"/>
    <w:rsid w:val="00A9649C"/>
    <w:rsid w:val="00A96A0F"/>
    <w:rsid w:val="00AA0BB3"/>
    <w:rsid w:val="00AA0E14"/>
    <w:rsid w:val="00AA1CC9"/>
    <w:rsid w:val="00AA2C95"/>
    <w:rsid w:val="00AA3E16"/>
    <w:rsid w:val="00AA6524"/>
    <w:rsid w:val="00AA772A"/>
    <w:rsid w:val="00AA7BAE"/>
    <w:rsid w:val="00AB0682"/>
    <w:rsid w:val="00AB417F"/>
    <w:rsid w:val="00AB4D04"/>
    <w:rsid w:val="00AB4DB1"/>
    <w:rsid w:val="00AB517E"/>
    <w:rsid w:val="00AB7D4F"/>
    <w:rsid w:val="00AC15DF"/>
    <w:rsid w:val="00AC21FA"/>
    <w:rsid w:val="00AC3357"/>
    <w:rsid w:val="00AC4268"/>
    <w:rsid w:val="00AC611A"/>
    <w:rsid w:val="00AD0A76"/>
    <w:rsid w:val="00AD2145"/>
    <w:rsid w:val="00AD2350"/>
    <w:rsid w:val="00AD38A2"/>
    <w:rsid w:val="00AD3CD2"/>
    <w:rsid w:val="00AD5219"/>
    <w:rsid w:val="00AD5B9D"/>
    <w:rsid w:val="00AD5DCD"/>
    <w:rsid w:val="00AD6B1F"/>
    <w:rsid w:val="00AD71DF"/>
    <w:rsid w:val="00AD7AAC"/>
    <w:rsid w:val="00AD7FD2"/>
    <w:rsid w:val="00AE0E90"/>
    <w:rsid w:val="00AE32AB"/>
    <w:rsid w:val="00AE476E"/>
    <w:rsid w:val="00AE544D"/>
    <w:rsid w:val="00AE5510"/>
    <w:rsid w:val="00AE5590"/>
    <w:rsid w:val="00AE5F26"/>
    <w:rsid w:val="00AF0942"/>
    <w:rsid w:val="00AF0AE0"/>
    <w:rsid w:val="00AF121F"/>
    <w:rsid w:val="00AF1472"/>
    <w:rsid w:val="00AF2FB8"/>
    <w:rsid w:val="00AF3C6C"/>
    <w:rsid w:val="00AF4053"/>
    <w:rsid w:val="00AF4335"/>
    <w:rsid w:val="00AF7B03"/>
    <w:rsid w:val="00B0326C"/>
    <w:rsid w:val="00B03DB6"/>
    <w:rsid w:val="00B03F3C"/>
    <w:rsid w:val="00B041BB"/>
    <w:rsid w:val="00B04B70"/>
    <w:rsid w:val="00B05FA6"/>
    <w:rsid w:val="00B06849"/>
    <w:rsid w:val="00B10F8A"/>
    <w:rsid w:val="00B1118B"/>
    <w:rsid w:val="00B129A9"/>
    <w:rsid w:val="00B12C89"/>
    <w:rsid w:val="00B13447"/>
    <w:rsid w:val="00B15290"/>
    <w:rsid w:val="00B154DF"/>
    <w:rsid w:val="00B15728"/>
    <w:rsid w:val="00B15D9A"/>
    <w:rsid w:val="00B20B76"/>
    <w:rsid w:val="00B21663"/>
    <w:rsid w:val="00B2190A"/>
    <w:rsid w:val="00B21F78"/>
    <w:rsid w:val="00B225C7"/>
    <w:rsid w:val="00B22B13"/>
    <w:rsid w:val="00B24C38"/>
    <w:rsid w:val="00B265B5"/>
    <w:rsid w:val="00B26D40"/>
    <w:rsid w:val="00B31CD7"/>
    <w:rsid w:val="00B3560D"/>
    <w:rsid w:val="00B35943"/>
    <w:rsid w:val="00B35E80"/>
    <w:rsid w:val="00B36A05"/>
    <w:rsid w:val="00B3702F"/>
    <w:rsid w:val="00B37917"/>
    <w:rsid w:val="00B37C14"/>
    <w:rsid w:val="00B4073A"/>
    <w:rsid w:val="00B42989"/>
    <w:rsid w:val="00B42FAC"/>
    <w:rsid w:val="00B436DD"/>
    <w:rsid w:val="00B43814"/>
    <w:rsid w:val="00B43BE6"/>
    <w:rsid w:val="00B448ED"/>
    <w:rsid w:val="00B451D4"/>
    <w:rsid w:val="00B4578A"/>
    <w:rsid w:val="00B457AC"/>
    <w:rsid w:val="00B4618B"/>
    <w:rsid w:val="00B4729D"/>
    <w:rsid w:val="00B50B8D"/>
    <w:rsid w:val="00B51025"/>
    <w:rsid w:val="00B53F9E"/>
    <w:rsid w:val="00B54563"/>
    <w:rsid w:val="00B54771"/>
    <w:rsid w:val="00B55440"/>
    <w:rsid w:val="00B56391"/>
    <w:rsid w:val="00B56E0D"/>
    <w:rsid w:val="00B56F4A"/>
    <w:rsid w:val="00B60C4F"/>
    <w:rsid w:val="00B6113A"/>
    <w:rsid w:val="00B61743"/>
    <w:rsid w:val="00B632ED"/>
    <w:rsid w:val="00B640DE"/>
    <w:rsid w:val="00B6483C"/>
    <w:rsid w:val="00B6517A"/>
    <w:rsid w:val="00B65EA2"/>
    <w:rsid w:val="00B66222"/>
    <w:rsid w:val="00B70639"/>
    <w:rsid w:val="00B713FB"/>
    <w:rsid w:val="00B716A9"/>
    <w:rsid w:val="00B71B01"/>
    <w:rsid w:val="00B72AEA"/>
    <w:rsid w:val="00B74312"/>
    <w:rsid w:val="00B74EB5"/>
    <w:rsid w:val="00B75986"/>
    <w:rsid w:val="00B75C2F"/>
    <w:rsid w:val="00B77BD2"/>
    <w:rsid w:val="00B8201B"/>
    <w:rsid w:val="00B8361D"/>
    <w:rsid w:val="00B846D4"/>
    <w:rsid w:val="00B84B2B"/>
    <w:rsid w:val="00B87898"/>
    <w:rsid w:val="00B87E32"/>
    <w:rsid w:val="00B90859"/>
    <w:rsid w:val="00B92F88"/>
    <w:rsid w:val="00B94376"/>
    <w:rsid w:val="00B94445"/>
    <w:rsid w:val="00B97236"/>
    <w:rsid w:val="00B977FC"/>
    <w:rsid w:val="00BA0512"/>
    <w:rsid w:val="00BA1509"/>
    <w:rsid w:val="00BA20EF"/>
    <w:rsid w:val="00BA2B33"/>
    <w:rsid w:val="00BA38DD"/>
    <w:rsid w:val="00BA3CD4"/>
    <w:rsid w:val="00BA41B7"/>
    <w:rsid w:val="00BA594D"/>
    <w:rsid w:val="00BA5DF3"/>
    <w:rsid w:val="00BA6605"/>
    <w:rsid w:val="00BA6EEA"/>
    <w:rsid w:val="00BA7478"/>
    <w:rsid w:val="00BA7B9E"/>
    <w:rsid w:val="00BB0383"/>
    <w:rsid w:val="00BB0873"/>
    <w:rsid w:val="00BB14A3"/>
    <w:rsid w:val="00BB1AA1"/>
    <w:rsid w:val="00BB2905"/>
    <w:rsid w:val="00BB355C"/>
    <w:rsid w:val="00BB4816"/>
    <w:rsid w:val="00BC06D6"/>
    <w:rsid w:val="00BC0754"/>
    <w:rsid w:val="00BC0A73"/>
    <w:rsid w:val="00BC1817"/>
    <w:rsid w:val="00BC1CE9"/>
    <w:rsid w:val="00BC23B2"/>
    <w:rsid w:val="00BC28E9"/>
    <w:rsid w:val="00BC2C13"/>
    <w:rsid w:val="00BC30F7"/>
    <w:rsid w:val="00BC35AB"/>
    <w:rsid w:val="00BC5128"/>
    <w:rsid w:val="00BC5875"/>
    <w:rsid w:val="00BC60F2"/>
    <w:rsid w:val="00BD25F1"/>
    <w:rsid w:val="00BD3679"/>
    <w:rsid w:val="00BD3FB7"/>
    <w:rsid w:val="00BD4ACF"/>
    <w:rsid w:val="00BD67B9"/>
    <w:rsid w:val="00BD6ACB"/>
    <w:rsid w:val="00BD70CE"/>
    <w:rsid w:val="00BD7829"/>
    <w:rsid w:val="00BD787B"/>
    <w:rsid w:val="00BE0D37"/>
    <w:rsid w:val="00BE5B1A"/>
    <w:rsid w:val="00BE5E04"/>
    <w:rsid w:val="00BE6A74"/>
    <w:rsid w:val="00BE7976"/>
    <w:rsid w:val="00BF1A36"/>
    <w:rsid w:val="00BF4466"/>
    <w:rsid w:val="00BF4736"/>
    <w:rsid w:val="00BF49B6"/>
    <w:rsid w:val="00BF6835"/>
    <w:rsid w:val="00BF6873"/>
    <w:rsid w:val="00BF698B"/>
    <w:rsid w:val="00C0282D"/>
    <w:rsid w:val="00C0387F"/>
    <w:rsid w:val="00C05A81"/>
    <w:rsid w:val="00C07A95"/>
    <w:rsid w:val="00C106A6"/>
    <w:rsid w:val="00C10D48"/>
    <w:rsid w:val="00C12180"/>
    <w:rsid w:val="00C154F8"/>
    <w:rsid w:val="00C1697B"/>
    <w:rsid w:val="00C20C3D"/>
    <w:rsid w:val="00C214C9"/>
    <w:rsid w:val="00C2203B"/>
    <w:rsid w:val="00C239F1"/>
    <w:rsid w:val="00C254C5"/>
    <w:rsid w:val="00C258BE"/>
    <w:rsid w:val="00C26A36"/>
    <w:rsid w:val="00C2734C"/>
    <w:rsid w:val="00C27C7E"/>
    <w:rsid w:val="00C318F7"/>
    <w:rsid w:val="00C32E34"/>
    <w:rsid w:val="00C33EFB"/>
    <w:rsid w:val="00C3401E"/>
    <w:rsid w:val="00C354BB"/>
    <w:rsid w:val="00C35DF6"/>
    <w:rsid w:val="00C36535"/>
    <w:rsid w:val="00C370F9"/>
    <w:rsid w:val="00C4042E"/>
    <w:rsid w:val="00C41194"/>
    <w:rsid w:val="00C42C39"/>
    <w:rsid w:val="00C44C3E"/>
    <w:rsid w:val="00C453A7"/>
    <w:rsid w:val="00C45F4F"/>
    <w:rsid w:val="00C472FA"/>
    <w:rsid w:val="00C475EE"/>
    <w:rsid w:val="00C4785D"/>
    <w:rsid w:val="00C50C46"/>
    <w:rsid w:val="00C5139F"/>
    <w:rsid w:val="00C51416"/>
    <w:rsid w:val="00C51FAD"/>
    <w:rsid w:val="00C52F90"/>
    <w:rsid w:val="00C5567B"/>
    <w:rsid w:val="00C56DEE"/>
    <w:rsid w:val="00C57BF9"/>
    <w:rsid w:val="00C60299"/>
    <w:rsid w:val="00C607E8"/>
    <w:rsid w:val="00C61088"/>
    <w:rsid w:val="00C62FC8"/>
    <w:rsid w:val="00C657D5"/>
    <w:rsid w:val="00C6619B"/>
    <w:rsid w:val="00C70295"/>
    <w:rsid w:val="00C7081F"/>
    <w:rsid w:val="00C7276B"/>
    <w:rsid w:val="00C72CD5"/>
    <w:rsid w:val="00C7318D"/>
    <w:rsid w:val="00C769DA"/>
    <w:rsid w:val="00C76AE7"/>
    <w:rsid w:val="00C813D8"/>
    <w:rsid w:val="00C82463"/>
    <w:rsid w:val="00C82B55"/>
    <w:rsid w:val="00C834DA"/>
    <w:rsid w:val="00C83E7D"/>
    <w:rsid w:val="00C84892"/>
    <w:rsid w:val="00C85113"/>
    <w:rsid w:val="00C85A1F"/>
    <w:rsid w:val="00C85D0C"/>
    <w:rsid w:val="00C8608A"/>
    <w:rsid w:val="00C87321"/>
    <w:rsid w:val="00C94357"/>
    <w:rsid w:val="00C95F6C"/>
    <w:rsid w:val="00C971F9"/>
    <w:rsid w:val="00C9720A"/>
    <w:rsid w:val="00C972E2"/>
    <w:rsid w:val="00CA0624"/>
    <w:rsid w:val="00CA0B7A"/>
    <w:rsid w:val="00CA1C25"/>
    <w:rsid w:val="00CA24D7"/>
    <w:rsid w:val="00CA2547"/>
    <w:rsid w:val="00CA2D42"/>
    <w:rsid w:val="00CA345D"/>
    <w:rsid w:val="00CA3C55"/>
    <w:rsid w:val="00CA3ED2"/>
    <w:rsid w:val="00CA411E"/>
    <w:rsid w:val="00CA5865"/>
    <w:rsid w:val="00CA626B"/>
    <w:rsid w:val="00CB0138"/>
    <w:rsid w:val="00CB1C73"/>
    <w:rsid w:val="00CB1C9B"/>
    <w:rsid w:val="00CB2099"/>
    <w:rsid w:val="00CB248F"/>
    <w:rsid w:val="00CB35AF"/>
    <w:rsid w:val="00CB3D81"/>
    <w:rsid w:val="00CB4398"/>
    <w:rsid w:val="00CB4790"/>
    <w:rsid w:val="00CB5702"/>
    <w:rsid w:val="00CB736B"/>
    <w:rsid w:val="00CB7391"/>
    <w:rsid w:val="00CB77FA"/>
    <w:rsid w:val="00CB7A17"/>
    <w:rsid w:val="00CC1124"/>
    <w:rsid w:val="00CC2499"/>
    <w:rsid w:val="00CC2769"/>
    <w:rsid w:val="00CC2930"/>
    <w:rsid w:val="00CC2D32"/>
    <w:rsid w:val="00CC363D"/>
    <w:rsid w:val="00CC47C7"/>
    <w:rsid w:val="00CC5128"/>
    <w:rsid w:val="00CC5936"/>
    <w:rsid w:val="00CC5FB1"/>
    <w:rsid w:val="00CC7BEF"/>
    <w:rsid w:val="00CC7FED"/>
    <w:rsid w:val="00CD18F6"/>
    <w:rsid w:val="00CD210F"/>
    <w:rsid w:val="00CD3316"/>
    <w:rsid w:val="00CD392A"/>
    <w:rsid w:val="00CD48AB"/>
    <w:rsid w:val="00CD5268"/>
    <w:rsid w:val="00CD6295"/>
    <w:rsid w:val="00CD7910"/>
    <w:rsid w:val="00CE09E3"/>
    <w:rsid w:val="00CE0A03"/>
    <w:rsid w:val="00CE2B99"/>
    <w:rsid w:val="00CE3AC4"/>
    <w:rsid w:val="00CE4580"/>
    <w:rsid w:val="00CE6E78"/>
    <w:rsid w:val="00CF02C0"/>
    <w:rsid w:val="00CF03C1"/>
    <w:rsid w:val="00CF1E48"/>
    <w:rsid w:val="00CF2A53"/>
    <w:rsid w:val="00CF5B8C"/>
    <w:rsid w:val="00CF75FB"/>
    <w:rsid w:val="00D00BEF"/>
    <w:rsid w:val="00D00D4E"/>
    <w:rsid w:val="00D02478"/>
    <w:rsid w:val="00D02AA6"/>
    <w:rsid w:val="00D02E40"/>
    <w:rsid w:val="00D03A4C"/>
    <w:rsid w:val="00D0436F"/>
    <w:rsid w:val="00D050A9"/>
    <w:rsid w:val="00D05441"/>
    <w:rsid w:val="00D10100"/>
    <w:rsid w:val="00D115C0"/>
    <w:rsid w:val="00D123D3"/>
    <w:rsid w:val="00D12B3B"/>
    <w:rsid w:val="00D13496"/>
    <w:rsid w:val="00D13A4D"/>
    <w:rsid w:val="00D14866"/>
    <w:rsid w:val="00D14AFC"/>
    <w:rsid w:val="00D14B6B"/>
    <w:rsid w:val="00D152C6"/>
    <w:rsid w:val="00D154FF"/>
    <w:rsid w:val="00D15EE3"/>
    <w:rsid w:val="00D162EA"/>
    <w:rsid w:val="00D1650A"/>
    <w:rsid w:val="00D166F8"/>
    <w:rsid w:val="00D17958"/>
    <w:rsid w:val="00D17EA8"/>
    <w:rsid w:val="00D20505"/>
    <w:rsid w:val="00D20E20"/>
    <w:rsid w:val="00D211E4"/>
    <w:rsid w:val="00D253DE"/>
    <w:rsid w:val="00D26522"/>
    <w:rsid w:val="00D267F6"/>
    <w:rsid w:val="00D26A3F"/>
    <w:rsid w:val="00D27183"/>
    <w:rsid w:val="00D27EAA"/>
    <w:rsid w:val="00D30761"/>
    <w:rsid w:val="00D307EF"/>
    <w:rsid w:val="00D30DD1"/>
    <w:rsid w:val="00D31A3E"/>
    <w:rsid w:val="00D32932"/>
    <w:rsid w:val="00D32D47"/>
    <w:rsid w:val="00D33929"/>
    <w:rsid w:val="00D35B3B"/>
    <w:rsid w:val="00D36449"/>
    <w:rsid w:val="00D37A06"/>
    <w:rsid w:val="00D406D8"/>
    <w:rsid w:val="00D414E1"/>
    <w:rsid w:val="00D4213B"/>
    <w:rsid w:val="00D432A0"/>
    <w:rsid w:val="00D44092"/>
    <w:rsid w:val="00D450E1"/>
    <w:rsid w:val="00D45B51"/>
    <w:rsid w:val="00D46175"/>
    <w:rsid w:val="00D47BA0"/>
    <w:rsid w:val="00D51EFE"/>
    <w:rsid w:val="00D51F37"/>
    <w:rsid w:val="00D527B7"/>
    <w:rsid w:val="00D52AF2"/>
    <w:rsid w:val="00D53587"/>
    <w:rsid w:val="00D53AF4"/>
    <w:rsid w:val="00D54E5D"/>
    <w:rsid w:val="00D55094"/>
    <w:rsid w:val="00D5521F"/>
    <w:rsid w:val="00D5584E"/>
    <w:rsid w:val="00D55AB4"/>
    <w:rsid w:val="00D55BFD"/>
    <w:rsid w:val="00D56726"/>
    <w:rsid w:val="00D57513"/>
    <w:rsid w:val="00D60A44"/>
    <w:rsid w:val="00D60F31"/>
    <w:rsid w:val="00D61662"/>
    <w:rsid w:val="00D63816"/>
    <w:rsid w:val="00D654B5"/>
    <w:rsid w:val="00D7093A"/>
    <w:rsid w:val="00D7515B"/>
    <w:rsid w:val="00D778BA"/>
    <w:rsid w:val="00D801BA"/>
    <w:rsid w:val="00D80543"/>
    <w:rsid w:val="00D80873"/>
    <w:rsid w:val="00D80A91"/>
    <w:rsid w:val="00D81C15"/>
    <w:rsid w:val="00D81D6F"/>
    <w:rsid w:val="00D83BA9"/>
    <w:rsid w:val="00D87E9C"/>
    <w:rsid w:val="00D91243"/>
    <w:rsid w:val="00D91258"/>
    <w:rsid w:val="00D91723"/>
    <w:rsid w:val="00D928BF"/>
    <w:rsid w:val="00D92B13"/>
    <w:rsid w:val="00D94CA3"/>
    <w:rsid w:val="00D95DA1"/>
    <w:rsid w:val="00D96C61"/>
    <w:rsid w:val="00DA02C4"/>
    <w:rsid w:val="00DA0F1C"/>
    <w:rsid w:val="00DA1303"/>
    <w:rsid w:val="00DA39DD"/>
    <w:rsid w:val="00DA4058"/>
    <w:rsid w:val="00DA621A"/>
    <w:rsid w:val="00DA655C"/>
    <w:rsid w:val="00DA66B8"/>
    <w:rsid w:val="00DA7824"/>
    <w:rsid w:val="00DB1057"/>
    <w:rsid w:val="00DB1333"/>
    <w:rsid w:val="00DB22BF"/>
    <w:rsid w:val="00DB2FC0"/>
    <w:rsid w:val="00DB340B"/>
    <w:rsid w:val="00DB3FBC"/>
    <w:rsid w:val="00DB4BE5"/>
    <w:rsid w:val="00DB556D"/>
    <w:rsid w:val="00DB5BEA"/>
    <w:rsid w:val="00DB5C96"/>
    <w:rsid w:val="00DB6B9A"/>
    <w:rsid w:val="00DB6E18"/>
    <w:rsid w:val="00DC0517"/>
    <w:rsid w:val="00DC625C"/>
    <w:rsid w:val="00DC696E"/>
    <w:rsid w:val="00DC6E98"/>
    <w:rsid w:val="00DC767A"/>
    <w:rsid w:val="00DD1B2A"/>
    <w:rsid w:val="00DD4F9D"/>
    <w:rsid w:val="00DD6E68"/>
    <w:rsid w:val="00DD7999"/>
    <w:rsid w:val="00DE084C"/>
    <w:rsid w:val="00DE0A43"/>
    <w:rsid w:val="00DE183D"/>
    <w:rsid w:val="00DE19B8"/>
    <w:rsid w:val="00DE2C48"/>
    <w:rsid w:val="00DE429C"/>
    <w:rsid w:val="00DE4843"/>
    <w:rsid w:val="00DE55E6"/>
    <w:rsid w:val="00DE6B95"/>
    <w:rsid w:val="00DE6CAB"/>
    <w:rsid w:val="00DE7BEA"/>
    <w:rsid w:val="00DF07D0"/>
    <w:rsid w:val="00DF13CD"/>
    <w:rsid w:val="00DF20A6"/>
    <w:rsid w:val="00DF3083"/>
    <w:rsid w:val="00DF30F0"/>
    <w:rsid w:val="00DF42EF"/>
    <w:rsid w:val="00DF44AC"/>
    <w:rsid w:val="00DF562D"/>
    <w:rsid w:val="00DF5D0B"/>
    <w:rsid w:val="00DF6AC3"/>
    <w:rsid w:val="00E00094"/>
    <w:rsid w:val="00E00196"/>
    <w:rsid w:val="00E00C47"/>
    <w:rsid w:val="00E018A8"/>
    <w:rsid w:val="00E0210B"/>
    <w:rsid w:val="00E02394"/>
    <w:rsid w:val="00E02DDD"/>
    <w:rsid w:val="00E04A5F"/>
    <w:rsid w:val="00E04D31"/>
    <w:rsid w:val="00E100D3"/>
    <w:rsid w:val="00E10550"/>
    <w:rsid w:val="00E10D1F"/>
    <w:rsid w:val="00E142DD"/>
    <w:rsid w:val="00E156C0"/>
    <w:rsid w:val="00E1673D"/>
    <w:rsid w:val="00E17235"/>
    <w:rsid w:val="00E17CB2"/>
    <w:rsid w:val="00E17CD0"/>
    <w:rsid w:val="00E206E6"/>
    <w:rsid w:val="00E20D5F"/>
    <w:rsid w:val="00E20EC0"/>
    <w:rsid w:val="00E224FB"/>
    <w:rsid w:val="00E226D8"/>
    <w:rsid w:val="00E24E8F"/>
    <w:rsid w:val="00E2542E"/>
    <w:rsid w:val="00E2549E"/>
    <w:rsid w:val="00E30B1C"/>
    <w:rsid w:val="00E30FC4"/>
    <w:rsid w:val="00E35CF8"/>
    <w:rsid w:val="00E36CB0"/>
    <w:rsid w:val="00E37049"/>
    <w:rsid w:val="00E45FBF"/>
    <w:rsid w:val="00E466E9"/>
    <w:rsid w:val="00E505E0"/>
    <w:rsid w:val="00E51507"/>
    <w:rsid w:val="00E51943"/>
    <w:rsid w:val="00E51C14"/>
    <w:rsid w:val="00E523CA"/>
    <w:rsid w:val="00E57468"/>
    <w:rsid w:val="00E63311"/>
    <w:rsid w:val="00E63704"/>
    <w:rsid w:val="00E661F4"/>
    <w:rsid w:val="00E6650C"/>
    <w:rsid w:val="00E674EE"/>
    <w:rsid w:val="00E70D17"/>
    <w:rsid w:val="00E74A01"/>
    <w:rsid w:val="00E753D6"/>
    <w:rsid w:val="00E763F6"/>
    <w:rsid w:val="00E84B98"/>
    <w:rsid w:val="00E87209"/>
    <w:rsid w:val="00E9058D"/>
    <w:rsid w:val="00E905C6"/>
    <w:rsid w:val="00E91552"/>
    <w:rsid w:val="00E92121"/>
    <w:rsid w:val="00E9236A"/>
    <w:rsid w:val="00E9258F"/>
    <w:rsid w:val="00E92A88"/>
    <w:rsid w:val="00E94830"/>
    <w:rsid w:val="00E949D2"/>
    <w:rsid w:val="00E95CBF"/>
    <w:rsid w:val="00E9643A"/>
    <w:rsid w:val="00EA02C0"/>
    <w:rsid w:val="00EA0EA8"/>
    <w:rsid w:val="00EA1236"/>
    <w:rsid w:val="00EA178F"/>
    <w:rsid w:val="00EA25A2"/>
    <w:rsid w:val="00EA34D1"/>
    <w:rsid w:val="00EA3641"/>
    <w:rsid w:val="00EA470F"/>
    <w:rsid w:val="00EA4765"/>
    <w:rsid w:val="00EA5BED"/>
    <w:rsid w:val="00EA7158"/>
    <w:rsid w:val="00EA7B83"/>
    <w:rsid w:val="00EA7C31"/>
    <w:rsid w:val="00EB1EF2"/>
    <w:rsid w:val="00EB1FCA"/>
    <w:rsid w:val="00EB2695"/>
    <w:rsid w:val="00EB35C0"/>
    <w:rsid w:val="00EB3796"/>
    <w:rsid w:val="00EB3C5C"/>
    <w:rsid w:val="00EB40C4"/>
    <w:rsid w:val="00EB4197"/>
    <w:rsid w:val="00EB4782"/>
    <w:rsid w:val="00EB5859"/>
    <w:rsid w:val="00EB5EDF"/>
    <w:rsid w:val="00EB759B"/>
    <w:rsid w:val="00EB77A0"/>
    <w:rsid w:val="00EC0F08"/>
    <w:rsid w:val="00EC6395"/>
    <w:rsid w:val="00EC6642"/>
    <w:rsid w:val="00ED0A36"/>
    <w:rsid w:val="00ED14B1"/>
    <w:rsid w:val="00ED180D"/>
    <w:rsid w:val="00ED1F57"/>
    <w:rsid w:val="00ED26F1"/>
    <w:rsid w:val="00ED2DC4"/>
    <w:rsid w:val="00ED2FDE"/>
    <w:rsid w:val="00ED44B5"/>
    <w:rsid w:val="00ED4A72"/>
    <w:rsid w:val="00ED5382"/>
    <w:rsid w:val="00ED5B19"/>
    <w:rsid w:val="00EE1A77"/>
    <w:rsid w:val="00EE2CA9"/>
    <w:rsid w:val="00EE2E1D"/>
    <w:rsid w:val="00EE3952"/>
    <w:rsid w:val="00EE4643"/>
    <w:rsid w:val="00EE4F71"/>
    <w:rsid w:val="00EE5925"/>
    <w:rsid w:val="00EE7B85"/>
    <w:rsid w:val="00EF0380"/>
    <w:rsid w:val="00EF15A8"/>
    <w:rsid w:val="00EF1614"/>
    <w:rsid w:val="00EF2C06"/>
    <w:rsid w:val="00EF351F"/>
    <w:rsid w:val="00EF5067"/>
    <w:rsid w:val="00EF6D34"/>
    <w:rsid w:val="00EF738D"/>
    <w:rsid w:val="00EF7FD0"/>
    <w:rsid w:val="00F00832"/>
    <w:rsid w:val="00F00FB4"/>
    <w:rsid w:val="00F01133"/>
    <w:rsid w:val="00F014EA"/>
    <w:rsid w:val="00F03122"/>
    <w:rsid w:val="00F03DAB"/>
    <w:rsid w:val="00F04168"/>
    <w:rsid w:val="00F056BE"/>
    <w:rsid w:val="00F07A17"/>
    <w:rsid w:val="00F115A0"/>
    <w:rsid w:val="00F14468"/>
    <w:rsid w:val="00F144D1"/>
    <w:rsid w:val="00F16FE1"/>
    <w:rsid w:val="00F201BE"/>
    <w:rsid w:val="00F2367E"/>
    <w:rsid w:val="00F23908"/>
    <w:rsid w:val="00F239A0"/>
    <w:rsid w:val="00F26696"/>
    <w:rsid w:val="00F26912"/>
    <w:rsid w:val="00F270C2"/>
    <w:rsid w:val="00F304B0"/>
    <w:rsid w:val="00F30713"/>
    <w:rsid w:val="00F34107"/>
    <w:rsid w:val="00F3447E"/>
    <w:rsid w:val="00F34EF2"/>
    <w:rsid w:val="00F37C5E"/>
    <w:rsid w:val="00F41533"/>
    <w:rsid w:val="00F42A73"/>
    <w:rsid w:val="00F42CA1"/>
    <w:rsid w:val="00F4317B"/>
    <w:rsid w:val="00F44061"/>
    <w:rsid w:val="00F451A3"/>
    <w:rsid w:val="00F4558B"/>
    <w:rsid w:val="00F45C3B"/>
    <w:rsid w:val="00F46175"/>
    <w:rsid w:val="00F47F90"/>
    <w:rsid w:val="00F508A0"/>
    <w:rsid w:val="00F52F46"/>
    <w:rsid w:val="00F5306F"/>
    <w:rsid w:val="00F53839"/>
    <w:rsid w:val="00F551A5"/>
    <w:rsid w:val="00F55C4E"/>
    <w:rsid w:val="00F577A4"/>
    <w:rsid w:val="00F604C8"/>
    <w:rsid w:val="00F60B59"/>
    <w:rsid w:val="00F6202B"/>
    <w:rsid w:val="00F62B2F"/>
    <w:rsid w:val="00F63F71"/>
    <w:rsid w:val="00F64418"/>
    <w:rsid w:val="00F646F8"/>
    <w:rsid w:val="00F65C6F"/>
    <w:rsid w:val="00F66A82"/>
    <w:rsid w:val="00F67ABD"/>
    <w:rsid w:val="00F67DCC"/>
    <w:rsid w:val="00F70096"/>
    <w:rsid w:val="00F709D8"/>
    <w:rsid w:val="00F72914"/>
    <w:rsid w:val="00F73935"/>
    <w:rsid w:val="00F75622"/>
    <w:rsid w:val="00F75840"/>
    <w:rsid w:val="00F77F38"/>
    <w:rsid w:val="00F81568"/>
    <w:rsid w:val="00F826A5"/>
    <w:rsid w:val="00F82A01"/>
    <w:rsid w:val="00F84488"/>
    <w:rsid w:val="00F84A87"/>
    <w:rsid w:val="00F865B7"/>
    <w:rsid w:val="00F876FF"/>
    <w:rsid w:val="00F87AB3"/>
    <w:rsid w:val="00F87C46"/>
    <w:rsid w:val="00F87CF2"/>
    <w:rsid w:val="00F90FF1"/>
    <w:rsid w:val="00F91023"/>
    <w:rsid w:val="00F91694"/>
    <w:rsid w:val="00F91942"/>
    <w:rsid w:val="00F940C0"/>
    <w:rsid w:val="00F94CCA"/>
    <w:rsid w:val="00F9600B"/>
    <w:rsid w:val="00F967E3"/>
    <w:rsid w:val="00F96FB4"/>
    <w:rsid w:val="00FA0509"/>
    <w:rsid w:val="00FA0C70"/>
    <w:rsid w:val="00FA1098"/>
    <w:rsid w:val="00FA2299"/>
    <w:rsid w:val="00FA3F57"/>
    <w:rsid w:val="00FA4208"/>
    <w:rsid w:val="00FA4E71"/>
    <w:rsid w:val="00FA5D84"/>
    <w:rsid w:val="00FA5E45"/>
    <w:rsid w:val="00FB039E"/>
    <w:rsid w:val="00FB14F2"/>
    <w:rsid w:val="00FB1986"/>
    <w:rsid w:val="00FB2699"/>
    <w:rsid w:val="00FB33D4"/>
    <w:rsid w:val="00FB48C1"/>
    <w:rsid w:val="00FB50EE"/>
    <w:rsid w:val="00FB5A6C"/>
    <w:rsid w:val="00FB6F87"/>
    <w:rsid w:val="00FC1C6C"/>
    <w:rsid w:val="00FC2183"/>
    <w:rsid w:val="00FC284C"/>
    <w:rsid w:val="00FC3F82"/>
    <w:rsid w:val="00FC4BDF"/>
    <w:rsid w:val="00FC7527"/>
    <w:rsid w:val="00FD17AA"/>
    <w:rsid w:val="00FD2115"/>
    <w:rsid w:val="00FD4706"/>
    <w:rsid w:val="00FD791F"/>
    <w:rsid w:val="00FE07AE"/>
    <w:rsid w:val="00FE1EA7"/>
    <w:rsid w:val="00FE236A"/>
    <w:rsid w:val="00FE54D6"/>
    <w:rsid w:val="00FE634A"/>
    <w:rsid w:val="00FE7E9C"/>
    <w:rsid w:val="00FF05B3"/>
    <w:rsid w:val="00FF075D"/>
    <w:rsid w:val="00FF0CB0"/>
    <w:rsid w:val="00FF3032"/>
    <w:rsid w:val="00FF327B"/>
    <w:rsid w:val="00FF38B7"/>
    <w:rsid w:val="00FF44A2"/>
    <w:rsid w:val="00FF60B3"/>
    <w:rsid w:val="00FF663F"/>
    <w:rsid w:val="00FF7176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9A6BAE6"/>
  <w15:docId w15:val="{029E56B2-4192-4468-9749-9453DB07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A702AB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CB0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36CB0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A702AB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A702AB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A702AB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A702A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A702A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A702AB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A702AB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36CB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E36CB0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A702AB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A702AB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A702AB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A702AB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A702AB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A702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A702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E70D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E70D17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A70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A702AB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A702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702AB"/>
    <w:rPr>
      <w:rFonts w:ascii="Segoe UI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E36CB0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locked/>
    <w:rsid w:val="00E36CB0"/>
    <w:rPr>
      <w:rFonts w:ascii="Times New Roman" w:hAnsi="Times New Roman"/>
      <w:szCs w:val="22"/>
    </w:rPr>
  </w:style>
  <w:style w:type="character" w:styleId="ad">
    <w:name w:val="endnote reference"/>
    <w:uiPriority w:val="10"/>
    <w:rsid w:val="00A702AB"/>
    <w:rPr>
      <w:vertAlign w:val="superscript"/>
    </w:rPr>
  </w:style>
  <w:style w:type="character" w:styleId="ae">
    <w:name w:val="page number"/>
    <w:uiPriority w:val="99"/>
    <w:qFormat/>
    <w:rsid w:val="00E36CB0"/>
    <w:rPr>
      <w:rFonts w:ascii="Times New Roman" w:hAnsi="Times New Roman" w:cs="Times New Roman"/>
      <w:sz w:val="20"/>
    </w:rPr>
  </w:style>
  <w:style w:type="paragraph" w:styleId="af">
    <w:name w:val="header"/>
    <w:basedOn w:val="a"/>
    <w:link w:val="af0"/>
    <w:uiPriority w:val="99"/>
    <w:rsid w:val="00E70D17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af0">
    <w:name w:val="Верхний колонтитул Знак"/>
    <w:link w:val="af"/>
    <w:uiPriority w:val="99"/>
    <w:locked/>
    <w:rsid w:val="00E70D17"/>
    <w:rPr>
      <w:rFonts w:ascii="Times New Roman" w:hAnsi="Times New Roman"/>
      <w:bCs/>
      <w:sz w:val="24"/>
      <w:szCs w:val="24"/>
      <w:lang w:eastAsia="en-US"/>
    </w:rPr>
  </w:style>
  <w:style w:type="paragraph" w:styleId="af1">
    <w:name w:val="List Paragraph"/>
    <w:basedOn w:val="a"/>
    <w:rsid w:val="003E4C8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2">
    <w:name w:val="Strong"/>
    <w:rsid w:val="003E4C8F"/>
    <w:rPr>
      <w:b/>
      <w:bCs/>
    </w:rPr>
  </w:style>
  <w:style w:type="character" w:styleId="af3">
    <w:name w:val="annotation reference"/>
    <w:basedOn w:val="a0"/>
    <w:uiPriority w:val="99"/>
    <w:semiHidden/>
    <w:unhideWhenUsed/>
    <w:locked/>
    <w:rsid w:val="00A702AB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locked/>
    <w:rsid w:val="00A702A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702AB"/>
    <w:rPr>
      <w:rFonts w:ascii="Times New Roman" w:hAnsi="Times New Roman"/>
      <w:bCs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A702AB"/>
    <w:rPr>
      <w:b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702AB"/>
    <w:rPr>
      <w:rFonts w:ascii="Times New Roman" w:hAnsi="Times New Roman"/>
      <w:b/>
      <w:bCs/>
    </w:rPr>
  </w:style>
  <w:style w:type="paragraph" w:styleId="af8">
    <w:name w:val="Revision"/>
    <w:hidden/>
    <w:uiPriority w:val="99"/>
    <w:semiHidden/>
    <w:rsid w:val="00A702AB"/>
    <w:rPr>
      <w:rFonts w:ascii="Times New Roman" w:hAnsi="Times New Roman"/>
      <w:bCs/>
      <w:sz w:val="24"/>
      <w:szCs w:val="24"/>
    </w:rPr>
  </w:style>
  <w:style w:type="paragraph" w:customStyle="1" w:styleId="11">
    <w:name w:val="Абзац списка1"/>
    <w:basedOn w:val="a"/>
    <w:uiPriority w:val="99"/>
    <w:rsid w:val="00EF5067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paragraph" w:styleId="12">
    <w:name w:val="toc 1"/>
    <w:next w:val="a"/>
    <w:autoRedefine/>
    <w:uiPriority w:val="39"/>
    <w:unhideWhenUsed/>
    <w:rsid w:val="00A702AB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A702AB"/>
    <w:pPr>
      <w:tabs>
        <w:tab w:val="right" w:leader="dot" w:pos="10205"/>
      </w:tabs>
      <w:ind w:left="240"/>
    </w:pPr>
  </w:style>
  <w:style w:type="paragraph" w:styleId="31">
    <w:name w:val="toc 3"/>
    <w:basedOn w:val="a"/>
    <w:next w:val="a"/>
    <w:autoRedefine/>
    <w:uiPriority w:val="39"/>
    <w:rsid w:val="00A702AB"/>
    <w:pPr>
      <w:spacing w:after="100"/>
      <w:ind w:left="440"/>
    </w:pPr>
    <w:rPr>
      <w:rFonts w:ascii="Calibri" w:hAnsi="Calibri"/>
    </w:rPr>
  </w:style>
  <w:style w:type="character" w:styleId="af9">
    <w:name w:val="Hyperlink"/>
    <w:basedOn w:val="a0"/>
    <w:uiPriority w:val="99"/>
    <w:unhideWhenUsed/>
    <w:locked/>
    <w:rsid w:val="00A702AB"/>
    <w:rPr>
      <w:color w:val="0563C1" w:themeColor="hyperlink"/>
      <w:u w:val="single"/>
    </w:rPr>
  </w:style>
  <w:style w:type="character" w:styleId="afa">
    <w:name w:val="Emphasis"/>
    <w:basedOn w:val="a0"/>
    <w:uiPriority w:val="20"/>
    <w:rsid w:val="004A4632"/>
    <w:rPr>
      <w:i/>
      <w:iCs/>
    </w:rPr>
  </w:style>
  <w:style w:type="character" w:styleId="afb">
    <w:name w:val="FollowedHyperlink"/>
    <w:uiPriority w:val="99"/>
    <w:semiHidden/>
    <w:unhideWhenUsed/>
    <w:locked/>
    <w:rsid w:val="00A702AB"/>
    <w:rPr>
      <w:color w:val="954F72"/>
      <w:u w:val="single"/>
    </w:rPr>
  </w:style>
  <w:style w:type="table" w:customStyle="1" w:styleId="13">
    <w:name w:val="Сетка таблицы светлая1"/>
    <w:basedOn w:val="a1"/>
    <w:uiPriority w:val="40"/>
    <w:rsid w:val="00A702A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рмин"/>
    <w:basedOn w:val="a0"/>
    <w:uiPriority w:val="1"/>
    <w:rsid w:val="00A702A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5F808-5FB5-4D92-9DBB-3C4C377D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298</TotalTime>
  <Pages>10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гибких производственных систем в машиностроении</vt:lpstr>
    </vt:vector>
  </TitlesOfParts>
  <Manager>Васильев А.С.</Manager>
  <Company>МГТУ им. Н.Э.Баумана</Company>
  <LinksUpToDate>false</LinksUpToDate>
  <CharactersWithSpaces>19549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гибких производственных систем в машиностроении</dc:title>
  <dc:subject>Профстандарт</dc:subject>
  <dc:creator>Зайцев Александр;Союзмаш</dc:creator>
  <cp:keywords/>
  <cp:lastModifiedBy>1403-2</cp:lastModifiedBy>
  <cp:revision>22</cp:revision>
  <cp:lastPrinted>2023-04-24T08:41:00Z</cp:lastPrinted>
  <dcterms:created xsi:type="dcterms:W3CDTF">2023-02-09T21:40:00Z</dcterms:created>
  <dcterms:modified xsi:type="dcterms:W3CDTF">2023-05-18T13:09:00Z</dcterms:modified>
</cp:coreProperties>
</file>