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16812" w14:textId="77777777" w:rsidR="00F9396F" w:rsidRPr="00F9396F" w:rsidRDefault="00F9396F" w:rsidP="00F9396F">
      <w:pPr>
        <w:ind w:left="5670"/>
        <w:jc w:val="center"/>
        <w:rPr>
          <w:sz w:val="28"/>
          <w:szCs w:val="28"/>
        </w:rPr>
      </w:pPr>
      <w:bookmarkStart w:id="0" w:name="_Hlk37674743"/>
      <w:r w:rsidRPr="00F9396F">
        <w:rPr>
          <w:sz w:val="28"/>
          <w:szCs w:val="28"/>
        </w:rPr>
        <w:t>УТВЕРЖДЕН</w:t>
      </w:r>
    </w:p>
    <w:p w14:paraId="37C2398E" w14:textId="77777777" w:rsidR="00F9396F" w:rsidRPr="00F9396F" w:rsidRDefault="00F9396F" w:rsidP="00F9396F">
      <w:pPr>
        <w:ind w:left="5670"/>
        <w:jc w:val="center"/>
        <w:rPr>
          <w:sz w:val="28"/>
          <w:szCs w:val="28"/>
        </w:rPr>
      </w:pPr>
      <w:r w:rsidRPr="00F9396F">
        <w:rPr>
          <w:sz w:val="28"/>
          <w:szCs w:val="28"/>
        </w:rPr>
        <w:t>приказом Министерства</w:t>
      </w:r>
    </w:p>
    <w:p w14:paraId="3126CD36" w14:textId="77777777" w:rsidR="00F9396F" w:rsidRPr="00F9396F" w:rsidRDefault="00F9396F" w:rsidP="00F9396F">
      <w:pPr>
        <w:ind w:left="5670"/>
        <w:jc w:val="center"/>
        <w:rPr>
          <w:sz w:val="28"/>
          <w:szCs w:val="28"/>
        </w:rPr>
      </w:pPr>
      <w:r w:rsidRPr="00F9396F">
        <w:rPr>
          <w:sz w:val="28"/>
          <w:szCs w:val="28"/>
        </w:rPr>
        <w:t>труда и социальной защиты Российской Федерации</w:t>
      </w:r>
    </w:p>
    <w:p w14:paraId="389B552D" w14:textId="45F81768" w:rsidR="00F9396F" w:rsidRDefault="00013226" w:rsidP="00F9396F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«10» августа</w:t>
      </w:r>
      <w:r w:rsidR="00E5469C">
        <w:rPr>
          <w:sz w:val="28"/>
          <w:szCs w:val="28"/>
        </w:rPr>
        <w:t xml:space="preserve"> </w:t>
      </w:r>
      <w:r>
        <w:rPr>
          <w:sz w:val="28"/>
          <w:szCs w:val="28"/>
        </w:rPr>
        <w:t>2023 г. № 661н</w:t>
      </w:r>
    </w:p>
    <w:p w14:paraId="47E32312" w14:textId="77777777" w:rsidR="00D72453" w:rsidRPr="00F9396F" w:rsidRDefault="00D72453" w:rsidP="00D72453"/>
    <w:bookmarkEnd w:id="0"/>
    <w:p w14:paraId="2E4B816A" w14:textId="77777777" w:rsidR="00407766" w:rsidRPr="00F9396F" w:rsidRDefault="00407766" w:rsidP="00F9396F">
      <w:pPr>
        <w:jc w:val="center"/>
        <w:rPr>
          <w:sz w:val="52"/>
          <w:szCs w:val="52"/>
        </w:rPr>
      </w:pPr>
      <w:r w:rsidRPr="00F9396F">
        <w:rPr>
          <w:sz w:val="52"/>
          <w:szCs w:val="52"/>
        </w:rPr>
        <w:t>ПРОФЕССИОНАЛЬНЫЙ СТАНДАРТ</w:t>
      </w:r>
    </w:p>
    <w:p w14:paraId="21B0795B" w14:textId="77777777" w:rsidR="00407766" w:rsidRPr="00F9396F" w:rsidRDefault="00144EE0" w:rsidP="00F9396F">
      <w:pPr>
        <w:jc w:val="center"/>
        <w:rPr>
          <w:b/>
          <w:bCs w:val="0"/>
          <w:sz w:val="28"/>
          <w:szCs w:val="28"/>
        </w:rPr>
      </w:pPr>
      <w:r w:rsidRPr="00F9396F">
        <w:rPr>
          <w:b/>
          <w:bCs w:val="0"/>
          <w:sz w:val="28"/>
          <w:szCs w:val="28"/>
        </w:rPr>
        <w:t>Каменщик</w:t>
      </w: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8"/>
      </w:tblGrid>
      <w:tr w:rsidR="00F9396F" w:rsidRPr="00F9396F" w14:paraId="61A80970" w14:textId="77777777" w:rsidTr="0014262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A2C543B" w14:textId="4A771D17" w:rsidR="00407766" w:rsidRPr="00F9396F" w:rsidRDefault="00E5469C" w:rsidP="00E5469C">
            <w:pPr>
              <w:jc w:val="center"/>
            </w:pPr>
            <w:r w:rsidRPr="00E5469C">
              <w:t>350</w:t>
            </w:r>
          </w:p>
        </w:tc>
      </w:tr>
      <w:tr w:rsidR="00F9396F" w:rsidRPr="00F9396F" w14:paraId="508D14CC" w14:textId="77777777" w:rsidTr="00500BC0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67EFBC3" w14:textId="77777777" w:rsidR="00407766" w:rsidRPr="00F9396F" w:rsidRDefault="00407766" w:rsidP="00F9396F">
            <w:pPr>
              <w:jc w:val="center"/>
              <w:rPr>
                <w:vertAlign w:val="superscript"/>
              </w:rPr>
            </w:pPr>
            <w:r w:rsidRPr="00F9396F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4F63AF59" w14:textId="77777777" w:rsidR="004A4539" w:rsidRPr="00F9396F" w:rsidRDefault="004A4539" w:rsidP="00F9396F">
      <w:pPr>
        <w:jc w:val="center"/>
      </w:pPr>
      <w:r w:rsidRPr="00F9396F">
        <w:t>Содержание</w:t>
      </w:r>
    </w:p>
    <w:p w14:paraId="7A0A0DAE" w14:textId="7A5B6DF7" w:rsidR="0069563E" w:rsidRDefault="0069563E" w:rsidP="00052591">
      <w:pPr>
        <w:pStyle w:val="13"/>
        <w:rPr>
          <w:rFonts w:asciiTheme="minorHAnsi" w:eastAsiaTheme="minorEastAsia" w:hAnsiTheme="minorHAnsi" w:cstheme="minorBidi"/>
          <w:sz w:val="22"/>
        </w:rPr>
      </w:pPr>
      <w:r>
        <w:rPr>
          <w:lang w:val="lt-LT"/>
        </w:rPr>
        <w:fldChar w:fldCharType="begin"/>
      </w:r>
      <w:r>
        <w:rPr>
          <w:lang w:val="lt-LT"/>
        </w:rPr>
        <w:instrText xml:space="preserve"> TOC \o "1-2" \u </w:instrText>
      </w:r>
      <w:r>
        <w:rPr>
          <w:lang w:val="lt-LT"/>
        </w:rPr>
        <w:fldChar w:fldCharType="separate"/>
      </w:r>
      <w:r w:rsidRPr="009C70D4">
        <w:rPr>
          <w:lang w:val="lt-LT"/>
        </w:rPr>
        <w:t>I</w:t>
      </w:r>
      <w:r>
        <w:t>. Общие сведения</w:t>
      </w:r>
      <w:r>
        <w:tab/>
      </w:r>
      <w:r>
        <w:fldChar w:fldCharType="begin"/>
      </w:r>
      <w:r>
        <w:instrText xml:space="preserve"> PAGEREF _Toc137118661 \h </w:instrText>
      </w:r>
      <w:r>
        <w:fldChar w:fldCharType="separate"/>
      </w:r>
      <w:r w:rsidR="000B4D33">
        <w:t>1</w:t>
      </w:r>
      <w:r>
        <w:fldChar w:fldCharType="end"/>
      </w:r>
    </w:p>
    <w:p w14:paraId="6EBBD4BA" w14:textId="2C031901" w:rsidR="0069563E" w:rsidRDefault="0069563E" w:rsidP="00052591">
      <w:pPr>
        <w:pStyle w:val="13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_Toc137118662 \h </w:instrText>
      </w:r>
      <w:r>
        <w:fldChar w:fldCharType="separate"/>
      </w:r>
      <w:r w:rsidR="000B4D33">
        <w:t>2</w:t>
      </w:r>
      <w:r>
        <w:fldChar w:fldCharType="end"/>
      </w:r>
    </w:p>
    <w:p w14:paraId="36DCE1FA" w14:textId="1252A25C" w:rsidR="0069563E" w:rsidRDefault="0069563E" w:rsidP="00052591">
      <w:pPr>
        <w:pStyle w:val="13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_Toc137118663 \h </w:instrText>
      </w:r>
      <w:r>
        <w:fldChar w:fldCharType="separate"/>
      </w:r>
      <w:r w:rsidR="000B4D33">
        <w:t>3</w:t>
      </w:r>
      <w:r>
        <w:fldChar w:fldCharType="end"/>
      </w:r>
    </w:p>
    <w:p w14:paraId="52D5F7C8" w14:textId="77FF307D" w:rsidR="0069563E" w:rsidRDefault="0069563E" w:rsidP="00052591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3.1. Обобщенная трудовая функция «</w:t>
      </w:r>
      <w:r w:rsidRPr="00F9396F">
        <w:rPr>
          <w:noProof/>
        </w:rPr>
        <w:t>Выполнение подготовительных работ для проведения кладки, ремонта и реконструкции каменных конструкций зданий и сооружений промышленного и гражданского назначения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_Toc137118664 \h </w:instrText>
      </w:r>
      <w:r>
        <w:rPr>
          <w:noProof/>
        </w:rPr>
      </w:r>
      <w:r>
        <w:rPr>
          <w:noProof/>
        </w:rPr>
        <w:fldChar w:fldCharType="separate"/>
      </w:r>
      <w:r w:rsidR="000B4D33">
        <w:rPr>
          <w:noProof/>
        </w:rPr>
        <w:t>3</w:t>
      </w:r>
      <w:r>
        <w:rPr>
          <w:noProof/>
        </w:rPr>
        <w:fldChar w:fldCharType="end"/>
      </w:r>
    </w:p>
    <w:p w14:paraId="758F83D4" w14:textId="3635B2A6" w:rsidR="0069563E" w:rsidRDefault="0069563E" w:rsidP="00052591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3.2. Обобщенная трудовая функция «</w:t>
      </w:r>
      <w:r w:rsidRPr="00F9396F">
        <w:rPr>
          <w:noProof/>
        </w:rPr>
        <w:t>Проведение кладки, ремонта и реконструкции каменных конструкций зданий и сооружений промышленного и гражданского назначения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_Toc137118665 \h </w:instrText>
      </w:r>
      <w:r>
        <w:rPr>
          <w:noProof/>
        </w:rPr>
      </w:r>
      <w:r>
        <w:rPr>
          <w:noProof/>
        </w:rPr>
        <w:fldChar w:fldCharType="separate"/>
      </w:r>
      <w:r w:rsidR="000B4D33">
        <w:rPr>
          <w:noProof/>
        </w:rPr>
        <w:t>7</w:t>
      </w:r>
      <w:r>
        <w:rPr>
          <w:noProof/>
        </w:rPr>
        <w:fldChar w:fldCharType="end"/>
      </w:r>
    </w:p>
    <w:p w14:paraId="1DC1437E" w14:textId="5BEAB569" w:rsidR="0069563E" w:rsidRDefault="0069563E" w:rsidP="00052591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3.3. Обобщенная трудовая функция</w:t>
      </w:r>
      <w:r w:rsidRPr="0069563E">
        <w:rPr>
          <w:noProof/>
        </w:rPr>
        <w:t xml:space="preserve"> </w:t>
      </w:r>
      <w:r>
        <w:rPr>
          <w:noProof/>
        </w:rPr>
        <w:t>«</w:t>
      </w:r>
      <w:r w:rsidRPr="00F9396F">
        <w:rPr>
          <w:noProof/>
        </w:rPr>
        <w:t>Проведение кладки и реставрационного ремонта каменных конструкций зданий и сооружений промышленного и гражданского назначения повышенной сложности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_Toc137118666 \h </w:instrText>
      </w:r>
      <w:r>
        <w:rPr>
          <w:noProof/>
        </w:rPr>
      </w:r>
      <w:r>
        <w:rPr>
          <w:noProof/>
        </w:rPr>
        <w:fldChar w:fldCharType="separate"/>
      </w:r>
      <w:r w:rsidR="000B4D33">
        <w:rPr>
          <w:noProof/>
        </w:rPr>
        <w:t>14</w:t>
      </w:r>
      <w:r>
        <w:rPr>
          <w:noProof/>
        </w:rPr>
        <w:fldChar w:fldCharType="end"/>
      </w:r>
    </w:p>
    <w:p w14:paraId="1A470CC5" w14:textId="618F72BD" w:rsidR="0069563E" w:rsidRDefault="0069563E" w:rsidP="00052591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</w:t>
      </w:r>
      <w:r w:rsidRPr="0069563E">
        <w:rPr>
          <w:noProof/>
        </w:rPr>
        <w:t>4</w:t>
      </w:r>
      <w:r w:rsidR="00FF5FCD">
        <w:rPr>
          <w:noProof/>
        </w:rPr>
        <w:t>. </w:t>
      </w:r>
      <w:r>
        <w:rPr>
          <w:noProof/>
        </w:rPr>
        <w:t>Обобщенная трудовая функция</w:t>
      </w:r>
      <w:r w:rsidRPr="0069563E">
        <w:rPr>
          <w:noProof/>
        </w:rPr>
        <w:t xml:space="preserve"> </w:t>
      </w:r>
      <w:r>
        <w:rPr>
          <w:noProof/>
        </w:rPr>
        <w:t>«</w:t>
      </w:r>
      <w:r w:rsidRPr="00F9396F">
        <w:rPr>
          <w:noProof/>
        </w:rPr>
        <w:t xml:space="preserve">Руководство проведением </w:t>
      </w:r>
      <w:r w:rsidRPr="00F9396F">
        <w:rPr>
          <w:bCs w:val="0"/>
          <w:noProof/>
        </w:rPr>
        <w:t xml:space="preserve">кладки, ремонта и реконструкции </w:t>
      </w:r>
      <w:r w:rsidRPr="00F9396F">
        <w:rPr>
          <w:noProof/>
        </w:rPr>
        <w:t>каменных конструкций зданий и сооружений промышленного и гражданского назначения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_Toc137118667 \h </w:instrText>
      </w:r>
      <w:r>
        <w:rPr>
          <w:noProof/>
        </w:rPr>
      </w:r>
      <w:r>
        <w:rPr>
          <w:noProof/>
        </w:rPr>
        <w:fldChar w:fldCharType="separate"/>
      </w:r>
      <w:r w:rsidR="000B4D33">
        <w:rPr>
          <w:noProof/>
        </w:rPr>
        <w:t>19</w:t>
      </w:r>
      <w:r>
        <w:rPr>
          <w:noProof/>
        </w:rPr>
        <w:fldChar w:fldCharType="end"/>
      </w:r>
    </w:p>
    <w:p w14:paraId="32C1ACCC" w14:textId="6E4E4897" w:rsidR="0069563E" w:rsidRDefault="0069563E" w:rsidP="00052591">
      <w:pPr>
        <w:pStyle w:val="13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_Toc137118668 \h </w:instrText>
      </w:r>
      <w:r>
        <w:fldChar w:fldCharType="separate"/>
      </w:r>
      <w:r w:rsidR="000B4D33">
        <w:t>24</w:t>
      </w:r>
      <w:r>
        <w:fldChar w:fldCharType="end"/>
      </w:r>
    </w:p>
    <w:p w14:paraId="24162287" w14:textId="4B0ECFAC" w:rsidR="004A4539" w:rsidRPr="00F9396F" w:rsidRDefault="0069563E" w:rsidP="00052591">
      <w:pPr>
        <w:pStyle w:val="13"/>
        <w:rPr>
          <w:lang w:val="lt-LT"/>
        </w:rPr>
      </w:pPr>
      <w:r>
        <w:rPr>
          <w:lang w:val="lt-LT"/>
        </w:rPr>
        <w:fldChar w:fldCharType="end"/>
      </w:r>
    </w:p>
    <w:p w14:paraId="00375676" w14:textId="77777777" w:rsidR="00407766" w:rsidRPr="00F9396F" w:rsidRDefault="00407766" w:rsidP="00142622">
      <w:pPr>
        <w:pStyle w:val="1"/>
      </w:pPr>
      <w:bookmarkStart w:id="1" w:name="_Toc10060847"/>
      <w:bookmarkStart w:id="2" w:name="_Toc137118661"/>
      <w:r w:rsidRPr="00F9396F">
        <w:rPr>
          <w:lang w:val="lt-LT"/>
        </w:rPr>
        <w:t>I</w:t>
      </w:r>
      <w:r w:rsidRPr="00F9396F">
        <w:t>. Общие сведения</w:t>
      </w:r>
      <w:bookmarkEnd w:id="1"/>
      <w:bookmarkEnd w:id="2"/>
    </w:p>
    <w:p w14:paraId="65FC8FEF" w14:textId="77777777" w:rsidR="00142622" w:rsidRPr="00F9396F" w:rsidRDefault="00142622" w:rsidP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3"/>
        <w:gridCol w:w="623"/>
        <w:gridCol w:w="1415"/>
      </w:tblGrid>
      <w:tr w:rsidR="00F9396F" w:rsidRPr="00F9396F" w14:paraId="084DCBD1" w14:textId="77777777" w:rsidTr="00F9396F">
        <w:trPr>
          <w:trHeight w:val="113"/>
        </w:trPr>
        <w:tc>
          <w:tcPr>
            <w:tcW w:w="402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52A9DF7" w14:textId="1FD8BE6A" w:rsidR="00407766" w:rsidRPr="00F9396F" w:rsidRDefault="0096368B" w:rsidP="00F9396F">
            <w:pPr>
              <w:jc w:val="left"/>
            </w:pPr>
            <w:r w:rsidRPr="00F9396F">
              <w:rPr>
                <w:shd w:val="clear" w:color="auto" w:fill="FFFFFF"/>
              </w:rPr>
              <w:t>Каменные работы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EFAE24C" w14:textId="77777777" w:rsidR="00407766" w:rsidRPr="00F9396F" w:rsidRDefault="00407766" w:rsidP="009E3E65">
            <w:pPr>
              <w:rPr>
                <w:bCs w:val="0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C86816" w14:textId="2D99A910" w:rsidR="00407766" w:rsidRPr="00F9396F" w:rsidRDefault="00E5469C" w:rsidP="00E5469C">
            <w:pPr>
              <w:jc w:val="center"/>
            </w:pPr>
            <w:r w:rsidRPr="00E5469C">
              <w:t>16.048</w:t>
            </w:r>
          </w:p>
        </w:tc>
      </w:tr>
      <w:tr w:rsidR="00F9396F" w:rsidRPr="00F9396F" w14:paraId="0ABA0CB5" w14:textId="77777777" w:rsidTr="00F9396F">
        <w:trPr>
          <w:trHeight w:val="20"/>
        </w:trPr>
        <w:tc>
          <w:tcPr>
            <w:tcW w:w="43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0D0C4" w14:textId="149C93AB" w:rsidR="00407766" w:rsidRPr="00F9396F" w:rsidRDefault="00F9396F" w:rsidP="00F9396F">
            <w:pPr>
              <w:jc w:val="center"/>
              <w:rPr>
                <w:sz w:val="20"/>
                <w:szCs w:val="20"/>
              </w:rPr>
            </w:pPr>
            <w:r w:rsidRPr="00F9396F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DA5BFC0" w14:textId="1C8D949E" w:rsidR="00407766" w:rsidRPr="00F9396F" w:rsidRDefault="00F9396F" w:rsidP="00F9396F">
            <w:pPr>
              <w:jc w:val="center"/>
              <w:rPr>
                <w:sz w:val="20"/>
                <w:szCs w:val="20"/>
              </w:rPr>
            </w:pPr>
            <w:r w:rsidRPr="00F9396F">
              <w:rPr>
                <w:sz w:val="20"/>
                <w:szCs w:val="20"/>
              </w:rPr>
              <w:t>код</w:t>
            </w:r>
          </w:p>
        </w:tc>
      </w:tr>
    </w:tbl>
    <w:p w14:paraId="1E863B38" w14:textId="77777777" w:rsidR="00142622" w:rsidRPr="00F9396F" w:rsidRDefault="00142622"/>
    <w:p w14:paraId="1E9AA76A" w14:textId="77777777" w:rsidR="00142622" w:rsidRPr="00F9396F" w:rsidRDefault="00142622">
      <w:r w:rsidRPr="00F9396F">
        <w:t>Основная цель вида профессиональной деятельности:</w:t>
      </w:r>
    </w:p>
    <w:p w14:paraId="2E155FB5" w14:textId="77777777" w:rsidR="00142622" w:rsidRPr="00C83378" w:rsidRDefault="00142622">
      <w:pPr>
        <w:rPr>
          <w:sz w:val="16"/>
          <w:szCs w:val="16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tblLook w:val="00A0" w:firstRow="1" w:lastRow="0" w:firstColumn="1" w:lastColumn="0" w:noHBand="0" w:noVBand="0"/>
      </w:tblPr>
      <w:tblGrid>
        <w:gridCol w:w="10421"/>
      </w:tblGrid>
      <w:tr w:rsidR="00F9396F" w:rsidRPr="00F9396F" w14:paraId="3A4835E8" w14:textId="77777777" w:rsidTr="00F9396F">
        <w:trPr>
          <w:trHeight w:val="398"/>
        </w:trPr>
        <w:tc>
          <w:tcPr>
            <w:tcW w:w="5000" w:type="pct"/>
          </w:tcPr>
          <w:p w14:paraId="05056033" w14:textId="79751A9B" w:rsidR="00651853" w:rsidRPr="00F9396F" w:rsidRDefault="00842889" w:rsidP="00F9396F">
            <w:pPr>
              <w:jc w:val="left"/>
            </w:pPr>
            <w:r w:rsidRPr="00F9396F">
              <w:rPr>
                <w:shd w:val="clear" w:color="auto" w:fill="FFFFFF"/>
              </w:rPr>
              <w:t>Осуществлять кладку, ремонт и реконструкцию каменных конструкций</w:t>
            </w:r>
            <w:r w:rsidRPr="00F9396F">
              <w:t xml:space="preserve"> </w:t>
            </w:r>
            <w:r w:rsidR="00EB29D3" w:rsidRPr="00F9396F">
              <w:t>зданий и сооружени</w:t>
            </w:r>
            <w:r w:rsidR="0094686D" w:rsidRPr="00F9396F">
              <w:t>й</w:t>
            </w:r>
            <w:r w:rsidR="00EB29D3" w:rsidRPr="00F9396F">
              <w:t xml:space="preserve"> промышленного и гражданского назначения</w:t>
            </w:r>
            <w:r w:rsidRPr="00F9396F">
              <w:t xml:space="preserve"> </w:t>
            </w:r>
            <w:r w:rsidR="00052591" w:rsidRPr="00F9396F">
              <w:t>(далее – каменных конструкций)</w:t>
            </w:r>
          </w:p>
        </w:tc>
      </w:tr>
    </w:tbl>
    <w:p w14:paraId="7F48D3A7" w14:textId="77777777" w:rsidR="00142622" w:rsidRPr="00F9396F" w:rsidRDefault="00142622"/>
    <w:p w14:paraId="27ECADB9" w14:textId="77777777" w:rsidR="00142622" w:rsidRPr="00F9396F" w:rsidRDefault="00142622">
      <w:r w:rsidRPr="00F9396F">
        <w:t>Группа занятий:</w:t>
      </w:r>
    </w:p>
    <w:p w14:paraId="3DD15605" w14:textId="77777777" w:rsidR="00142622" w:rsidRPr="00C83378" w:rsidRDefault="00142622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7"/>
        <w:gridCol w:w="3387"/>
        <w:gridCol w:w="1265"/>
        <w:gridCol w:w="4102"/>
      </w:tblGrid>
      <w:tr w:rsidR="0040385E" w:rsidRPr="00F9396F" w14:paraId="777F8115" w14:textId="77777777" w:rsidTr="00F9396F">
        <w:trPr>
          <w:trHeight w:val="20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1A4DCD5" w14:textId="5E5F0892" w:rsidR="0040385E" w:rsidRPr="00F9396F" w:rsidRDefault="0040385E" w:rsidP="0040385E">
            <w:pPr>
              <w:jc w:val="left"/>
            </w:pPr>
            <w:r w:rsidRPr="00F9396F">
              <w:t>7112</w:t>
            </w:r>
          </w:p>
        </w:tc>
        <w:tc>
          <w:tcPr>
            <w:tcW w:w="1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CB8B0FE" w14:textId="7ED8A7D2" w:rsidR="0040385E" w:rsidRPr="00F9396F" w:rsidRDefault="0040385E" w:rsidP="0040385E">
            <w:pPr>
              <w:jc w:val="left"/>
            </w:pPr>
            <w:r w:rsidRPr="00F9396F">
              <w:t>Каменщики (по кирпичу и камню) и рабочие родственных занятий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46AE368" w14:textId="58AB1AE0" w:rsidR="0040385E" w:rsidRPr="00F9396F" w:rsidRDefault="0040385E" w:rsidP="0040385E">
            <w:pPr>
              <w:jc w:val="left"/>
            </w:pPr>
            <w:r>
              <w:t>-</w:t>
            </w:r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A2CC2B" w14:textId="3732D952" w:rsidR="0040385E" w:rsidRPr="00F9396F" w:rsidRDefault="0040385E" w:rsidP="0040385E">
            <w:pPr>
              <w:jc w:val="left"/>
              <w:rPr>
                <w:bCs w:val="0"/>
              </w:rPr>
            </w:pPr>
            <w:r>
              <w:t>-</w:t>
            </w:r>
          </w:p>
        </w:tc>
      </w:tr>
      <w:tr w:rsidR="00A734BC" w:rsidRPr="00F9396F" w14:paraId="7FA60ADB" w14:textId="77777777" w:rsidTr="00F9396F">
        <w:trPr>
          <w:trHeight w:val="20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7A87E1" w14:textId="77777777" w:rsidR="00A734BC" w:rsidRPr="00F9396F" w:rsidRDefault="00A734BC" w:rsidP="00F9396F">
            <w:pPr>
              <w:jc w:val="center"/>
              <w:rPr>
                <w:sz w:val="20"/>
                <w:szCs w:val="20"/>
              </w:rPr>
            </w:pPr>
            <w:r w:rsidRPr="00F9396F">
              <w:rPr>
                <w:sz w:val="20"/>
                <w:szCs w:val="20"/>
              </w:rPr>
              <w:t>(код ОКЗ</w:t>
            </w:r>
            <w:r w:rsidRPr="00F9396F">
              <w:rPr>
                <w:sz w:val="20"/>
                <w:szCs w:val="20"/>
                <w:vertAlign w:val="superscript"/>
              </w:rPr>
              <w:endnoteReference w:id="1"/>
            </w:r>
            <w:r w:rsidRPr="00F9396F">
              <w:rPr>
                <w:sz w:val="20"/>
                <w:szCs w:val="20"/>
              </w:rPr>
              <w:t>)</w:t>
            </w:r>
          </w:p>
        </w:tc>
        <w:tc>
          <w:tcPr>
            <w:tcW w:w="1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BB90E4" w14:textId="77777777" w:rsidR="00A734BC" w:rsidRPr="00F9396F" w:rsidRDefault="00A734BC" w:rsidP="00F9396F">
            <w:pPr>
              <w:jc w:val="center"/>
              <w:rPr>
                <w:sz w:val="20"/>
                <w:szCs w:val="20"/>
              </w:rPr>
            </w:pPr>
            <w:r w:rsidRPr="00F9396F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B23F9E" w14:textId="77777777" w:rsidR="00A734BC" w:rsidRPr="00F9396F" w:rsidRDefault="00A734BC" w:rsidP="00F9396F">
            <w:pPr>
              <w:jc w:val="center"/>
              <w:rPr>
                <w:sz w:val="20"/>
                <w:szCs w:val="20"/>
              </w:rPr>
            </w:pPr>
            <w:r w:rsidRPr="00F9396F">
              <w:rPr>
                <w:sz w:val="20"/>
                <w:szCs w:val="20"/>
              </w:rPr>
              <w:t>(код ОКЗ)</w:t>
            </w:r>
          </w:p>
        </w:tc>
        <w:tc>
          <w:tcPr>
            <w:tcW w:w="19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3F3A22" w14:textId="77777777" w:rsidR="00A734BC" w:rsidRPr="00F9396F" w:rsidRDefault="00A734BC" w:rsidP="00F9396F">
            <w:pPr>
              <w:jc w:val="center"/>
              <w:rPr>
                <w:sz w:val="20"/>
                <w:szCs w:val="20"/>
              </w:rPr>
            </w:pPr>
            <w:r w:rsidRPr="00F9396F">
              <w:rPr>
                <w:sz w:val="20"/>
                <w:szCs w:val="20"/>
              </w:rPr>
              <w:t>(наименование)</w:t>
            </w:r>
          </w:p>
        </w:tc>
      </w:tr>
    </w:tbl>
    <w:p w14:paraId="1FFB71F7" w14:textId="77777777" w:rsidR="00142622" w:rsidRPr="00F9396F" w:rsidRDefault="00142622"/>
    <w:p w14:paraId="0C4FD4B2" w14:textId="77777777" w:rsidR="00142622" w:rsidRPr="00F9396F" w:rsidRDefault="00142622">
      <w:r w:rsidRPr="00F9396F">
        <w:t>Отнесение к видам экономической деятельности:</w:t>
      </w:r>
    </w:p>
    <w:p w14:paraId="6D9F5A79" w14:textId="77777777" w:rsidR="00142622" w:rsidRPr="00C83378" w:rsidRDefault="00142622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0"/>
        <w:gridCol w:w="8881"/>
      </w:tblGrid>
      <w:tr w:rsidR="00F9396F" w:rsidRPr="00F9396F" w14:paraId="10C0C605" w14:textId="77777777" w:rsidTr="00F9396F">
        <w:trPr>
          <w:trHeight w:val="20"/>
        </w:trPr>
        <w:tc>
          <w:tcPr>
            <w:tcW w:w="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5EBB70" w14:textId="77777777" w:rsidR="00692046" w:rsidRPr="00F9396F" w:rsidRDefault="00692046" w:rsidP="00F9396F">
            <w:pPr>
              <w:jc w:val="left"/>
            </w:pPr>
            <w:r w:rsidRPr="00F9396F">
              <w:t>41.20</w:t>
            </w:r>
          </w:p>
        </w:tc>
        <w:tc>
          <w:tcPr>
            <w:tcW w:w="42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E496551" w14:textId="77777777" w:rsidR="00692046" w:rsidRPr="00F9396F" w:rsidRDefault="00692046" w:rsidP="00F9396F">
            <w:pPr>
              <w:jc w:val="left"/>
            </w:pPr>
            <w:r w:rsidRPr="00F9396F">
              <w:t>Строительство жилых и нежилых зданий</w:t>
            </w:r>
          </w:p>
        </w:tc>
      </w:tr>
      <w:tr w:rsidR="00F9396F" w:rsidRPr="00F9396F" w14:paraId="19A11335" w14:textId="77777777" w:rsidTr="00F9396F">
        <w:trPr>
          <w:trHeight w:val="20"/>
        </w:trPr>
        <w:tc>
          <w:tcPr>
            <w:tcW w:w="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E796F61" w14:textId="77777777" w:rsidR="00E82A96" w:rsidRPr="00F9396F" w:rsidRDefault="00E82A96" w:rsidP="00F9396F">
            <w:pPr>
              <w:jc w:val="left"/>
            </w:pPr>
            <w:r w:rsidRPr="00F9396F">
              <w:t>43.33</w:t>
            </w:r>
          </w:p>
        </w:tc>
        <w:tc>
          <w:tcPr>
            <w:tcW w:w="42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3B2B39B" w14:textId="77777777" w:rsidR="00E82A96" w:rsidRPr="00F9396F" w:rsidRDefault="00E82A96" w:rsidP="00F9396F">
            <w:pPr>
              <w:jc w:val="left"/>
            </w:pPr>
            <w:r w:rsidRPr="00F9396F">
              <w:t>Работы по устройству покрытий полов и облицовке стен</w:t>
            </w:r>
          </w:p>
        </w:tc>
      </w:tr>
      <w:tr w:rsidR="00F9396F" w:rsidRPr="00F9396F" w14:paraId="7E413DD8" w14:textId="77777777" w:rsidTr="00F9396F">
        <w:trPr>
          <w:trHeight w:val="20"/>
        </w:trPr>
        <w:tc>
          <w:tcPr>
            <w:tcW w:w="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36AA02F" w14:textId="77777777" w:rsidR="00E82A96" w:rsidRPr="00F9396F" w:rsidRDefault="00E82A96" w:rsidP="00F9396F">
            <w:pPr>
              <w:jc w:val="left"/>
            </w:pPr>
            <w:r w:rsidRPr="00F9396F">
              <w:t>43.99.6</w:t>
            </w:r>
          </w:p>
        </w:tc>
        <w:tc>
          <w:tcPr>
            <w:tcW w:w="42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C90134D" w14:textId="77777777" w:rsidR="00E82A96" w:rsidRPr="00F9396F" w:rsidRDefault="00E82A96" w:rsidP="00F9396F">
            <w:pPr>
              <w:jc w:val="left"/>
            </w:pPr>
            <w:r w:rsidRPr="00F9396F">
              <w:t>Работы каменные и кирпичные</w:t>
            </w:r>
          </w:p>
        </w:tc>
      </w:tr>
      <w:tr w:rsidR="00F9396F" w:rsidRPr="00F9396F" w14:paraId="7EC6DE74" w14:textId="77777777" w:rsidTr="00F9396F">
        <w:trPr>
          <w:trHeight w:val="20"/>
        </w:trPr>
        <w:tc>
          <w:tcPr>
            <w:tcW w:w="7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EE959C" w14:textId="77777777" w:rsidR="00E82A96" w:rsidRPr="00F9396F" w:rsidRDefault="00E82A96" w:rsidP="00F9396F">
            <w:pPr>
              <w:jc w:val="center"/>
              <w:rPr>
                <w:sz w:val="20"/>
                <w:szCs w:val="20"/>
              </w:rPr>
            </w:pPr>
            <w:r w:rsidRPr="00F9396F">
              <w:rPr>
                <w:sz w:val="20"/>
                <w:szCs w:val="20"/>
              </w:rPr>
              <w:t>(код ОКВЭД</w:t>
            </w:r>
            <w:r w:rsidRPr="00F9396F">
              <w:rPr>
                <w:sz w:val="20"/>
                <w:szCs w:val="20"/>
                <w:vertAlign w:val="superscript"/>
              </w:rPr>
              <w:endnoteReference w:id="2"/>
            </w:r>
            <w:r w:rsidRPr="00F9396F">
              <w:rPr>
                <w:sz w:val="20"/>
                <w:szCs w:val="20"/>
              </w:rPr>
              <w:t>)</w:t>
            </w:r>
          </w:p>
        </w:tc>
        <w:tc>
          <w:tcPr>
            <w:tcW w:w="42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EE4B2E" w14:textId="77777777" w:rsidR="00E82A96" w:rsidRPr="00F9396F" w:rsidRDefault="00E82A96" w:rsidP="00F9396F">
            <w:pPr>
              <w:jc w:val="center"/>
              <w:rPr>
                <w:sz w:val="20"/>
                <w:szCs w:val="20"/>
              </w:rPr>
            </w:pPr>
            <w:r w:rsidRPr="00F9396F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E50F191" w14:textId="77777777" w:rsidR="00407766" w:rsidRPr="00F9396F" w:rsidRDefault="00407766" w:rsidP="004A4539">
      <w:pPr>
        <w:sectPr w:rsidR="00407766" w:rsidRPr="00F9396F" w:rsidSect="00500BC0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2501107" w14:textId="77777777" w:rsidR="00407766" w:rsidRPr="00F9396F" w:rsidRDefault="00407766" w:rsidP="00235D12">
      <w:pPr>
        <w:pStyle w:val="1"/>
        <w:jc w:val="center"/>
      </w:pPr>
      <w:bookmarkStart w:id="3" w:name="_Toc10060848"/>
      <w:bookmarkStart w:id="4" w:name="_Toc137118662"/>
      <w:r w:rsidRPr="00F9396F">
        <w:lastRenderedPageBreak/>
        <w:t xml:space="preserve">II. Описание трудовых функций, </w:t>
      </w:r>
      <w:r w:rsidR="00D44662" w:rsidRPr="00F9396F">
        <w:t>входящих в</w:t>
      </w:r>
      <w:r w:rsidRPr="00F9396F">
        <w:t xml:space="preserve"> профессиональный стандарт (функциональная карта вида </w:t>
      </w:r>
      <w:r w:rsidR="00142622" w:rsidRPr="00F9396F">
        <w:t xml:space="preserve">профессиональной </w:t>
      </w:r>
      <w:r w:rsidRPr="00F9396F">
        <w:t>деятельности)</w:t>
      </w:r>
      <w:bookmarkEnd w:id="3"/>
      <w:bookmarkEnd w:id="4"/>
    </w:p>
    <w:p w14:paraId="04AA3315" w14:textId="77777777" w:rsidR="00142622" w:rsidRPr="00F9396F" w:rsidRDefault="00142622" w:rsidP="0014262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69"/>
        <w:gridCol w:w="3028"/>
        <w:gridCol w:w="1721"/>
        <w:gridCol w:w="6606"/>
        <w:gridCol w:w="1041"/>
        <w:gridCol w:w="1721"/>
      </w:tblGrid>
      <w:tr w:rsidR="00F9396F" w:rsidRPr="00F9396F" w14:paraId="2E0F8611" w14:textId="77777777" w:rsidTr="00F9396F">
        <w:trPr>
          <w:trHeight w:val="20"/>
        </w:trPr>
        <w:tc>
          <w:tcPr>
            <w:tcW w:w="1832" w:type="pct"/>
            <w:gridSpan w:val="3"/>
            <w:vAlign w:val="center"/>
          </w:tcPr>
          <w:p w14:paraId="107651B9" w14:textId="77777777" w:rsidR="00407766" w:rsidRPr="00F9396F" w:rsidRDefault="00407766" w:rsidP="00F9396F">
            <w:pPr>
              <w:jc w:val="center"/>
            </w:pPr>
            <w:r w:rsidRPr="00F9396F">
              <w:t>Обобщенные трудовые функции</w:t>
            </w:r>
          </w:p>
        </w:tc>
        <w:tc>
          <w:tcPr>
            <w:tcW w:w="3168" w:type="pct"/>
            <w:gridSpan w:val="3"/>
            <w:vAlign w:val="center"/>
          </w:tcPr>
          <w:p w14:paraId="2629D650" w14:textId="77777777" w:rsidR="00407766" w:rsidRPr="00F9396F" w:rsidRDefault="00407766" w:rsidP="00F9396F">
            <w:pPr>
              <w:jc w:val="center"/>
            </w:pPr>
            <w:r w:rsidRPr="00F9396F">
              <w:t>Трудовые функции</w:t>
            </w:r>
          </w:p>
        </w:tc>
      </w:tr>
      <w:tr w:rsidR="00F9396F" w:rsidRPr="00F9396F" w14:paraId="548AEE94" w14:textId="77777777" w:rsidTr="00F9396F">
        <w:trPr>
          <w:trHeight w:val="20"/>
        </w:trPr>
        <w:tc>
          <w:tcPr>
            <w:tcW w:w="226" w:type="pct"/>
            <w:vAlign w:val="center"/>
          </w:tcPr>
          <w:p w14:paraId="24970D33" w14:textId="77777777" w:rsidR="00407766" w:rsidRPr="00F9396F" w:rsidRDefault="00142622" w:rsidP="00F9396F">
            <w:pPr>
              <w:jc w:val="center"/>
            </w:pPr>
            <w:r w:rsidRPr="00F9396F">
              <w:t>код</w:t>
            </w:r>
          </w:p>
        </w:tc>
        <w:tc>
          <w:tcPr>
            <w:tcW w:w="1024" w:type="pct"/>
            <w:vAlign w:val="center"/>
          </w:tcPr>
          <w:p w14:paraId="51E21AE5" w14:textId="77777777" w:rsidR="00407766" w:rsidRPr="00F9396F" w:rsidRDefault="00142622" w:rsidP="00F9396F">
            <w:pPr>
              <w:jc w:val="center"/>
            </w:pPr>
            <w:r w:rsidRPr="00F9396F">
              <w:t>наименование</w:t>
            </w:r>
          </w:p>
        </w:tc>
        <w:tc>
          <w:tcPr>
            <w:tcW w:w="582" w:type="pct"/>
            <w:vAlign w:val="center"/>
          </w:tcPr>
          <w:p w14:paraId="6A2E93F6" w14:textId="77777777" w:rsidR="00407766" w:rsidRPr="00F9396F" w:rsidRDefault="00142622" w:rsidP="00F9396F">
            <w:pPr>
              <w:jc w:val="center"/>
            </w:pPr>
            <w:r w:rsidRPr="00F9396F">
              <w:t>уровень квалификации</w:t>
            </w:r>
          </w:p>
        </w:tc>
        <w:tc>
          <w:tcPr>
            <w:tcW w:w="2234" w:type="pct"/>
            <w:vAlign w:val="center"/>
          </w:tcPr>
          <w:p w14:paraId="17EF3D3B" w14:textId="77777777" w:rsidR="00407766" w:rsidRPr="00F9396F" w:rsidRDefault="00142622" w:rsidP="00F9396F">
            <w:pPr>
              <w:jc w:val="center"/>
            </w:pPr>
            <w:r w:rsidRPr="00F9396F">
              <w:t>наименование</w:t>
            </w:r>
          </w:p>
        </w:tc>
        <w:tc>
          <w:tcPr>
            <w:tcW w:w="352" w:type="pct"/>
            <w:vAlign w:val="center"/>
          </w:tcPr>
          <w:p w14:paraId="500CB362" w14:textId="77777777" w:rsidR="00407766" w:rsidRPr="00F9396F" w:rsidRDefault="00142622" w:rsidP="00F9396F">
            <w:pPr>
              <w:jc w:val="center"/>
            </w:pPr>
            <w:r w:rsidRPr="00F9396F">
              <w:t>код</w:t>
            </w:r>
          </w:p>
        </w:tc>
        <w:tc>
          <w:tcPr>
            <w:tcW w:w="582" w:type="pct"/>
            <w:vAlign w:val="center"/>
          </w:tcPr>
          <w:p w14:paraId="124AA43A" w14:textId="77777777" w:rsidR="00407766" w:rsidRPr="00F9396F" w:rsidRDefault="00142622" w:rsidP="00F9396F">
            <w:pPr>
              <w:jc w:val="center"/>
            </w:pPr>
            <w:r w:rsidRPr="00F9396F">
              <w:t>уровень (подуровень) квалификации</w:t>
            </w:r>
          </w:p>
        </w:tc>
      </w:tr>
      <w:tr w:rsidR="00F9396F" w:rsidRPr="00F9396F" w14:paraId="5EE4EE1E" w14:textId="77777777" w:rsidTr="00F9396F">
        <w:trPr>
          <w:trHeight w:val="20"/>
        </w:trPr>
        <w:tc>
          <w:tcPr>
            <w:tcW w:w="226" w:type="pct"/>
            <w:vMerge w:val="restart"/>
          </w:tcPr>
          <w:p w14:paraId="70EF95BB" w14:textId="77777777" w:rsidR="00832480" w:rsidRPr="00F9396F" w:rsidRDefault="00832480" w:rsidP="00F9396F">
            <w:pPr>
              <w:jc w:val="left"/>
              <w:rPr>
                <w:lang w:val="en-US"/>
              </w:rPr>
            </w:pPr>
            <w:r w:rsidRPr="00F9396F">
              <w:rPr>
                <w:lang w:val="en-US"/>
              </w:rPr>
              <w:t>A</w:t>
            </w:r>
          </w:p>
        </w:tc>
        <w:tc>
          <w:tcPr>
            <w:tcW w:w="1024" w:type="pct"/>
            <w:vMerge w:val="restart"/>
          </w:tcPr>
          <w:p w14:paraId="32500B57" w14:textId="0ECC9221" w:rsidR="00832480" w:rsidRPr="00F9396F" w:rsidRDefault="00832480" w:rsidP="00052591">
            <w:pPr>
              <w:jc w:val="left"/>
              <w:rPr>
                <w:bCs w:val="0"/>
              </w:rPr>
            </w:pPr>
            <w:r w:rsidRPr="00F9396F">
              <w:t xml:space="preserve">Выполнение подготовительных работ для проведения </w:t>
            </w:r>
            <w:r w:rsidR="00842889" w:rsidRPr="00F9396F">
              <w:t>кладки, ремонта и реконструкции</w:t>
            </w:r>
            <w:r w:rsidR="00C0426E" w:rsidRPr="00F9396F">
              <w:t xml:space="preserve"> </w:t>
            </w:r>
            <w:r w:rsidR="00BF7428" w:rsidRPr="00F9396F">
              <w:t>каменных конструкций</w:t>
            </w:r>
          </w:p>
        </w:tc>
        <w:tc>
          <w:tcPr>
            <w:tcW w:w="582" w:type="pct"/>
            <w:vMerge w:val="restart"/>
          </w:tcPr>
          <w:p w14:paraId="43CFCB5E" w14:textId="77777777" w:rsidR="00832480" w:rsidRPr="00F9396F" w:rsidRDefault="00B52B16" w:rsidP="00F9396F">
            <w:pPr>
              <w:jc w:val="center"/>
            </w:pPr>
            <w:r w:rsidRPr="00F9396F">
              <w:t>2</w:t>
            </w:r>
          </w:p>
        </w:tc>
        <w:tc>
          <w:tcPr>
            <w:tcW w:w="2234" w:type="pct"/>
          </w:tcPr>
          <w:p w14:paraId="15B9A8EC" w14:textId="77777777" w:rsidR="00832480" w:rsidRPr="00F9396F" w:rsidRDefault="00832480" w:rsidP="00F9396F">
            <w:pPr>
              <w:jc w:val="left"/>
            </w:pPr>
            <w:r w:rsidRPr="00F9396F">
              <w:t xml:space="preserve">Подготовка рабочего места, оборудования и материалов к проведению </w:t>
            </w:r>
            <w:r w:rsidR="00B02075" w:rsidRPr="00F9396F">
              <w:rPr>
                <w:bCs w:val="0"/>
              </w:rPr>
              <w:t>кладки, ремонта и реконструкции каменных</w:t>
            </w:r>
            <w:r w:rsidR="00B02075" w:rsidRPr="00F9396F">
              <w:t xml:space="preserve"> конструкций</w:t>
            </w:r>
            <w:r w:rsidR="00B02075" w:rsidRPr="00F9396F">
              <w:rPr>
                <w:bCs w:val="0"/>
              </w:rPr>
              <w:t xml:space="preserve"> </w:t>
            </w:r>
          </w:p>
        </w:tc>
        <w:tc>
          <w:tcPr>
            <w:tcW w:w="352" w:type="pct"/>
          </w:tcPr>
          <w:p w14:paraId="0E921C10" w14:textId="77777777" w:rsidR="00832480" w:rsidRPr="00F9396F" w:rsidRDefault="00832480" w:rsidP="00F9396F">
            <w:pPr>
              <w:jc w:val="center"/>
            </w:pPr>
            <w:r w:rsidRPr="00F9396F">
              <w:rPr>
                <w:lang w:val="en-US"/>
              </w:rPr>
              <w:t>A</w:t>
            </w:r>
            <w:r w:rsidRPr="00F9396F">
              <w:t>/01.</w:t>
            </w:r>
            <w:r w:rsidR="00EC6446" w:rsidRPr="00F9396F">
              <w:t>2</w:t>
            </w:r>
          </w:p>
        </w:tc>
        <w:tc>
          <w:tcPr>
            <w:tcW w:w="582" w:type="pct"/>
          </w:tcPr>
          <w:p w14:paraId="164B3961" w14:textId="77777777" w:rsidR="00832480" w:rsidRPr="00F9396F" w:rsidRDefault="00EC6446" w:rsidP="00F9396F">
            <w:pPr>
              <w:jc w:val="center"/>
            </w:pPr>
            <w:r w:rsidRPr="00F9396F">
              <w:t>2</w:t>
            </w:r>
          </w:p>
        </w:tc>
      </w:tr>
      <w:tr w:rsidR="00F9396F" w:rsidRPr="00F9396F" w14:paraId="60DF0E1B" w14:textId="77777777" w:rsidTr="00F9396F">
        <w:trPr>
          <w:trHeight w:val="20"/>
        </w:trPr>
        <w:tc>
          <w:tcPr>
            <w:tcW w:w="226" w:type="pct"/>
            <w:vMerge/>
          </w:tcPr>
          <w:p w14:paraId="0F8FD15D" w14:textId="77777777" w:rsidR="00832480" w:rsidRPr="00F9396F" w:rsidRDefault="00832480" w:rsidP="00F9396F">
            <w:pPr>
              <w:jc w:val="left"/>
            </w:pPr>
          </w:p>
        </w:tc>
        <w:tc>
          <w:tcPr>
            <w:tcW w:w="1024" w:type="pct"/>
            <w:vMerge/>
          </w:tcPr>
          <w:p w14:paraId="1B5F95CF" w14:textId="77777777" w:rsidR="00832480" w:rsidRPr="00F9396F" w:rsidRDefault="00832480" w:rsidP="00F9396F">
            <w:pPr>
              <w:jc w:val="left"/>
              <w:rPr>
                <w:bCs w:val="0"/>
              </w:rPr>
            </w:pPr>
          </w:p>
        </w:tc>
        <w:tc>
          <w:tcPr>
            <w:tcW w:w="582" w:type="pct"/>
            <w:vMerge/>
          </w:tcPr>
          <w:p w14:paraId="3D02E271" w14:textId="77777777" w:rsidR="00832480" w:rsidRPr="00F9396F" w:rsidRDefault="00832480" w:rsidP="00F9396F">
            <w:pPr>
              <w:jc w:val="center"/>
            </w:pPr>
          </w:p>
        </w:tc>
        <w:tc>
          <w:tcPr>
            <w:tcW w:w="2234" w:type="pct"/>
          </w:tcPr>
          <w:p w14:paraId="32B5E464" w14:textId="77777777" w:rsidR="00832480" w:rsidRPr="00F9396F" w:rsidRDefault="00A17DE2" w:rsidP="00F9396F">
            <w:pPr>
              <w:jc w:val="left"/>
            </w:pPr>
            <w:r w:rsidRPr="00F9396F">
              <w:rPr>
                <w:bCs w:val="0"/>
              </w:rPr>
              <w:t>Подготовка раствора, кирпича (камня) и разборка каменных конструкций для их ремонта и реконструкции</w:t>
            </w:r>
          </w:p>
        </w:tc>
        <w:tc>
          <w:tcPr>
            <w:tcW w:w="352" w:type="pct"/>
          </w:tcPr>
          <w:p w14:paraId="070793EB" w14:textId="77777777" w:rsidR="00832480" w:rsidRPr="00F9396F" w:rsidRDefault="00832480" w:rsidP="00F9396F">
            <w:pPr>
              <w:jc w:val="center"/>
            </w:pPr>
            <w:r w:rsidRPr="00F9396F">
              <w:rPr>
                <w:lang w:val="en-US"/>
              </w:rPr>
              <w:t>A</w:t>
            </w:r>
            <w:r w:rsidRPr="00F9396F">
              <w:t>/02.</w:t>
            </w:r>
            <w:r w:rsidR="00EC6446" w:rsidRPr="00F9396F">
              <w:t>2</w:t>
            </w:r>
          </w:p>
        </w:tc>
        <w:tc>
          <w:tcPr>
            <w:tcW w:w="582" w:type="pct"/>
          </w:tcPr>
          <w:p w14:paraId="48C24BB4" w14:textId="77777777" w:rsidR="00832480" w:rsidRPr="00F9396F" w:rsidRDefault="00EC6446" w:rsidP="00F9396F">
            <w:pPr>
              <w:jc w:val="center"/>
            </w:pPr>
            <w:r w:rsidRPr="00F9396F">
              <w:t>2</w:t>
            </w:r>
          </w:p>
        </w:tc>
      </w:tr>
      <w:tr w:rsidR="00F9396F" w:rsidRPr="00F9396F" w14:paraId="13019A59" w14:textId="77777777" w:rsidTr="00F9396F">
        <w:trPr>
          <w:trHeight w:val="20"/>
        </w:trPr>
        <w:tc>
          <w:tcPr>
            <w:tcW w:w="226" w:type="pct"/>
            <w:vMerge w:val="restart"/>
          </w:tcPr>
          <w:p w14:paraId="682D1A37" w14:textId="77777777" w:rsidR="00033B72" w:rsidRPr="00F9396F" w:rsidRDefault="00BA66E1" w:rsidP="00F9396F">
            <w:pPr>
              <w:jc w:val="left"/>
              <w:rPr>
                <w:lang w:val="en-US"/>
              </w:rPr>
            </w:pPr>
            <w:r w:rsidRPr="00F9396F">
              <w:rPr>
                <w:lang w:val="en-US"/>
              </w:rPr>
              <w:t>B</w:t>
            </w:r>
          </w:p>
        </w:tc>
        <w:tc>
          <w:tcPr>
            <w:tcW w:w="1024" w:type="pct"/>
            <w:vMerge w:val="restart"/>
          </w:tcPr>
          <w:p w14:paraId="2553AC37" w14:textId="37CB2FCE" w:rsidR="00033B72" w:rsidRPr="00F9396F" w:rsidRDefault="00A133CC" w:rsidP="00F9396F">
            <w:pPr>
              <w:jc w:val="left"/>
              <w:rPr>
                <w:bCs w:val="0"/>
              </w:rPr>
            </w:pPr>
            <w:r w:rsidRPr="00F9396F">
              <w:t xml:space="preserve">Проведение </w:t>
            </w:r>
            <w:r w:rsidR="002B63C4" w:rsidRPr="00F9396F">
              <w:t>кладки, ремонта и реконструкции каменных конструкций</w:t>
            </w:r>
          </w:p>
        </w:tc>
        <w:tc>
          <w:tcPr>
            <w:tcW w:w="582" w:type="pct"/>
            <w:vMerge w:val="restart"/>
          </w:tcPr>
          <w:p w14:paraId="1602739A" w14:textId="77777777" w:rsidR="00033B72" w:rsidRPr="00F9396F" w:rsidRDefault="00B52B16" w:rsidP="00F9396F">
            <w:pPr>
              <w:jc w:val="center"/>
            </w:pPr>
            <w:r w:rsidRPr="00F9396F">
              <w:t>3</w:t>
            </w:r>
          </w:p>
        </w:tc>
        <w:tc>
          <w:tcPr>
            <w:tcW w:w="2234" w:type="pct"/>
          </w:tcPr>
          <w:p w14:paraId="7719A891" w14:textId="77777777" w:rsidR="00033B72" w:rsidRPr="00F9396F" w:rsidRDefault="00A6521F" w:rsidP="00F9396F">
            <w:pPr>
              <w:jc w:val="left"/>
            </w:pPr>
            <w:r w:rsidRPr="00F9396F">
              <w:t>Проведение кладки, гидроизоляции и ремонта фундаментов зданий и сооружений</w:t>
            </w:r>
          </w:p>
        </w:tc>
        <w:tc>
          <w:tcPr>
            <w:tcW w:w="352" w:type="pct"/>
          </w:tcPr>
          <w:p w14:paraId="2E64C9C6" w14:textId="77777777" w:rsidR="00033B72" w:rsidRPr="00F9396F" w:rsidRDefault="00BA66E1" w:rsidP="00F9396F">
            <w:pPr>
              <w:jc w:val="center"/>
            </w:pPr>
            <w:r w:rsidRPr="00F9396F">
              <w:rPr>
                <w:lang w:val="en-US"/>
              </w:rPr>
              <w:t>B</w:t>
            </w:r>
            <w:r w:rsidR="00033B72" w:rsidRPr="00F9396F">
              <w:rPr>
                <w:lang w:val="en-US"/>
              </w:rPr>
              <w:t>/01.</w:t>
            </w:r>
            <w:r w:rsidR="00570945" w:rsidRPr="00F9396F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14:paraId="6B9D7796" w14:textId="77777777" w:rsidR="00033B72" w:rsidRPr="00F9396F" w:rsidRDefault="00570945" w:rsidP="00F9396F">
            <w:pPr>
              <w:jc w:val="center"/>
              <w:rPr>
                <w:lang w:val="en-US"/>
              </w:rPr>
            </w:pPr>
            <w:r w:rsidRPr="00F9396F">
              <w:rPr>
                <w:lang w:val="en-US"/>
              </w:rPr>
              <w:t>3</w:t>
            </w:r>
          </w:p>
        </w:tc>
      </w:tr>
      <w:tr w:rsidR="00F9396F" w:rsidRPr="00F9396F" w14:paraId="3BF5F662" w14:textId="77777777" w:rsidTr="00F9396F">
        <w:trPr>
          <w:trHeight w:val="20"/>
        </w:trPr>
        <w:tc>
          <w:tcPr>
            <w:tcW w:w="226" w:type="pct"/>
            <w:vMerge/>
          </w:tcPr>
          <w:p w14:paraId="3F8B0EB1" w14:textId="77777777" w:rsidR="009F5E86" w:rsidRPr="00F9396F" w:rsidRDefault="009F5E86" w:rsidP="00F9396F">
            <w:pPr>
              <w:jc w:val="left"/>
              <w:rPr>
                <w:lang w:val="en-US"/>
              </w:rPr>
            </w:pPr>
          </w:p>
        </w:tc>
        <w:tc>
          <w:tcPr>
            <w:tcW w:w="1024" w:type="pct"/>
            <w:vMerge/>
          </w:tcPr>
          <w:p w14:paraId="54BF6548" w14:textId="77777777" w:rsidR="009F5E86" w:rsidRPr="00F9396F" w:rsidRDefault="009F5E86" w:rsidP="00F9396F">
            <w:pPr>
              <w:jc w:val="left"/>
              <w:rPr>
                <w:bCs w:val="0"/>
              </w:rPr>
            </w:pPr>
          </w:p>
        </w:tc>
        <w:tc>
          <w:tcPr>
            <w:tcW w:w="582" w:type="pct"/>
            <w:vMerge/>
          </w:tcPr>
          <w:p w14:paraId="4D9D51D9" w14:textId="77777777" w:rsidR="009F5E86" w:rsidRPr="00F9396F" w:rsidRDefault="009F5E86" w:rsidP="00F9396F">
            <w:pPr>
              <w:jc w:val="center"/>
            </w:pPr>
          </w:p>
        </w:tc>
        <w:tc>
          <w:tcPr>
            <w:tcW w:w="2234" w:type="pct"/>
          </w:tcPr>
          <w:p w14:paraId="2759D1BE" w14:textId="77777777" w:rsidR="009F5E86" w:rsidRPr="00F9396F" w:rsidRDefault="0001360A" w:rsidP="00F9396F">
            <w:pPr>
              <w:jc w:val="left"/>
            </w:pPr>
            <w:r w:rsidRPr="00F9396F">
              <w:t>Проведение кладки</w:t>
            </w:r>
            <w:r w:rsidR="00A6521F" w:rsidRPr="00F9396F">
              <w:t>,</w:t>
            </w:r>
            <w:r w:rsidRPr="00F9396F">
              <w:t xml:space="preserve"> теплоизоляции</w:t>
            </w:r>
            <w:r w:rsidR="00A6521F" w:rsidRPr="00F9396F">
              <w:t xml:space="preserve"> и ремонта</w:t>
            </w:r>
            <w:r w:rsidRPr="00F9396F">
              <w:t xml:space="preserve"> стен</w:t>
            </w:r>
            <w:r w:rsidR="00A6521F" w:rsidRPr="00F9396F">
              <w:t xml:space="preserve"> зданий и сооружений </w:t>
            </w:r>
          </w:p>
        </w:tc>
        <w:tc>
          <w:tcPr>
            <w:tcW w:w="352" w:type="pct"/>
          </w:tcPr>
          <w:p w14:paraId="3BD02CAE" w14:textId="77777777" w:rsidR="009F5E86" w:rsidRPr="00F9396F" w:rsidRDefault="009F5E86" w:rsidP="00F9396F">
            <w:pPr>
              <w:jc w:val="center"/>
              <w:rPr>
                <w:lang w:val="en-US"/>
              </w:rPr>
            </w:pPr>
            <w:r w:rsidRPr="00F9396F">
              <w:rPr>
                <w:lang w:val="en-US"/>
              </w:rPr>
              <w:t>B/02.3</w:t>
            </w:r>
          </w:p>
        </w:tc>
        <w:tc>
          <w:tcPr>
            <w:tcW w:w="582" w:type="pct"/>
          </w:tcPr>
          <w:p w14:paraId="3C4EF411" w14:textId="77777777" w:rsidR="009F5E86" w:rsidRPr="00F9396F" w:rsidRDefault="009F5E86" w:rsidP="00F9396F">
            <w:pPr>
              <w:jc w:val="center"/>
              <w:rPr>
                <w:lang w:val="en-US"/>
              </w:rPr>
            </w:pPr>
            <w:r w:rsidRPr="00F9396F">
              <w:rPr>
                <w:lang w:val="en-US"/>
              </w:rPr>
              <w:t>3</w:t>
            </w:r>
          </w:p>
        </w:tc>
      </w:tr>
      <w:tr w:rsidR="00F9396F" w:rsidRPr="00F9396F" w14:paraId="062B41E2" w14:textId="77777777" w:rsidTr="00F9396F">
        <w:trPr>
          <w:trHeight w:val="20"/>
        </w:trPr>
        <w:tc>
          <w:tcPr>
            <w:tcW w:w="226" w:type="pct"/>
            <w:vMerge/>
          </w:tcPr>
          <w:p w14:paraId="65F9EF02" w14:textId="77777777" w:rsidR="00A4709A" w:rsidRPr="00F9396F" w:rsidRDefault="00A4709A" w:rsidP="00F9396F">
            <w:pPr>
              <w:jc w:val="left"/>
              <w:rPr>
                <w:lang w:val="en-US"/>
              </w:rPr>
            </w:pPr>
          </w:p>
        </w:tc>
        <w:tc>
          <w:tcPr>
            <w:tcW w:w="1024" w:type="pct"/>
            <w:vMerge/>
          </w:tcPr>
          <w:p w14:paraId="4052FEA9" w14:textId="77777777" w:rsidR="00A4709A" w:rsidRPr="00F9396F" w:rsidRDefault="00A4709A" w:rsidP="00F9396F">
            <w:pPr>
              <w:jc w:val="left"/>
              <w:rPr>
                <w:bCs w:val="0"/>
              </w:rPr>
            </w:pPr>
          </w:p>
        </w:tc>
        <w:tc>
          <w:tcPr>
            <w:tcW w:w="582" w:type="pct"/>
            <w:vMerge/>
          </w:tcPr>
          <w:p w14:paraId="4B00788E" w14:textId="77777777" w:rsidR="00A4709A" w:rsidRPr="00F9396F" w:rsidRDefault="00A4709A" w:rsidP="00F9396F">
            <w:pPr>
              <w:jc w:val="center"/>
            </w:pPr>
          </w:p>
        </w:tc>
        <w:tc>
          <w:tcPr>
            <w:tcW w:w="2234" w:type="pct"/>
          </w:tcPr>
          <w:p w14:paraId="6C1DAD49" w14:textId="77777777" w:rsidR="00A4709A" w:rsidRPr="00F9396F" w:rsidRDefault="00EC6446" w:rsidP="00F9396F">
            <w:pPr>
              <w:jc w:val="left"/>
            </w:pPr>
            <w:r w:rsidRPr="00F9396F">
              <w:t>Проведение кладки</w:t>
            </w:r>
            <w:r w:rsidR="00A6521F" w:rsidRPr="00F9396F">
              <w:t xml:space="preserve"> каменных конструкций гидротехнических сооружений</w:t>
            </w:r>
          </w:p>
        </w:tc>
        <w:tc>
          <w:tcPr>
            <w:tcW w:w="352" w:type="pct"/>
          </w:tcPr>
          <w:p w14:paraId="498DB138" w14:textId="77777777" w:rsidR="00A4709A" w:rsidRPr="00F9396F" w:rsidRDefault="00A4709A" w:rsidP="00F9396F">
            <w:pPr>
              <w:jc w:val="center"/>
              <w:rPr>
                <w:lang w:val="en-US"/>
              </w:rPr>
            </w:pPr>
            <w:r w:rsidRPr="00F9396F">
              <w:rPr>
                <w:lang w:val="en-US"/>
              </w:rPr>
              <w:t>B/0</w:t>
            </w:r>
            <w:r w:rsidRPr="00F9396F">
              <w:t>3</w:t>
            </w:r>
            <w:r w:rsidRPr="00F9396F">
              <w:rPr>
                <w:lang w:val="en-US"/>
              </w:rPr>
              <w:t>.3</w:t>
            </w:r>
          </w:p>
        </w:tc>
        <w:tc>
          <w:tcPr>
            <w:tcW w:w="582" w:type="pct"/>
          </w:tcPr>
          <w:p w14:paraId="5BD49A2B" w14:textId="77777777" w:rsidR="00A4709A" w:rsidRPr="00F9396F" w:rsidRDefault="00A4709A" w:rsidP="00F9396F">
            <w:pPr>
              <w:jc w:val="center"/>
              <w:rPr>
                <w:lang w:val="en-US"/>
              </w:rPr>
            </w:pPr>
            <w:r w:rsidRPr="00F9396F">
              <w:rPr>
                <w:lang w:val="en-US"/>
              </w:rPr>
              <w:t>3</w:t>
            </w:r>
          </w:p>
        </w:tc>
      </w:tr>
      <w:tr w:rsidR="00F9396F" w:rsidRPr="00F9396F" w14:paraId="21107C8D" w14:textId="77777777" w:rsidTr="00F9396F">
        <w:trPr>
          <w:trHeight w:val="20"/>
        </w:trPr>
        <w:tc>
          <w:tcPr>
            <w:tcW w:w="226" w:type="pct"/>
            <w:vMerge/>
          </w:tcPr>
          <w:p w14:paraId="448B41E9" w14:textId="77777777" w:rsidR="00A4709A" w:rsidRPr="00F9396F" w:rsidRDefault="00A4709A" w:rsidP="00F9396F">
            <w:pPr>
              <w:jc w:val="left"/>
              <w:rPr>
                <w:lang w:val="en-US"/>
              </w:rPr>
            </w:pPr>
          </w:p>
        </w:tc>
        <w:tc>
          <w:tcPr>
            <w:tcW w:w="1024" w:type="pct"/>
            <w:vMerge/>
          </w:tcPr>
          <w:p w14:paraId="2D6C5413" w14:textId="77777777" w:rsidR="00A4709A" w:rsidRPr="00F9396F" w:rsidRDefault="00A4709A" w:rsidP="00F9396F">
            <w:pPr>
              <w:jc w:val="left"/>
              <w:rPr>
                <w:bCs w:val="0"/>
              </w:rPr>
            </w:pPr>
          </w:p>
        </w:tc>
        <w:tc>
          <w:tcPr>
            <w:tcW w:w="582" w:type="pct"/>
            <w:vMerge/>
          </w:tcPr>
          <w:p w14:paraId="2FE21ADF" w14:textId="77777777" w:rsidR="00A4709A" w:rsidRPr="00F9396F" w:rsidRDefault="00A4709A" w:rsidP="00F9396F">
            <w:pPr>
              <w:jc w:val="center"/>
            </w:pPr>
          </w:p>
        </w:tc>
        <w:tc>
          <w:tcPr>
            <w:tcW w:w="2234" w:type="pct"/>
          </w:tcPr>
          <w:p w14:paraId="102D98CF" w14:textId="77777777" w:rsidR="00A4709A" w:rsidRPr="00F9396F" w:rsidRDefault="00A6521F" w:rsidP="00F9396F">
            <w:pPr>
              <w:jc w:val="left"/>
            </w:pPr>
            <w:r w:rsidRPr="00F9396F">
              <w:t>Устройство в зданиях и сооружениях проемов, перегородок, лестничных маршей, площадок, балконных плит и ступеней</w:t>
            </w:r>
          </w:p>
        </w:tc>
        <w:tc>
          <w:tcPr>
            <w:tcW w:w="352" w:type="pct"/>
          </w:tcPr>
          <w:p w14:paraId="404BEEBA" w14:textId="77777777" w:rsidR="00A4709A" w:rsidRPr="00F9396F" w:rsidRDefault="00A4709A" w:rsidP="00F9396F">
            <w:pPr>
              <w:jc w:val="center"/>
            </w:pPr>
            <w:r w:rsidRPr="00F9396F">
              <w:rPr>
                <w:lang w:val="en-US"/>
              </w:rPr>
              <w:t>B/0</w:t>
            </w:r>
            <w:r w:rsidRPr="00F9396F">
              <w:t>4</w:t>
            </w:r>
            <w:r w:rsidRPr="00F9396F">
              <w:rPr>
                <w:lang w:val="en-US"/>
              </w:rPr>
              <w:t>.3</w:t>
            </w:r>
          </w:p>
        </w:tc>
        <w:tc>
          <w:tcPr>
            <w:tcW w:w="582" w:type="pct"/>
          </w:tcPr>
          <w:p w14:paraId="3C1231E2" w14:textId="77777777" w:rsidR="00A4709A" w:rsidRPr="00F9396F" w:rsidRDefault="00A4709A" w:rsidP="00F9396F">
            <w:pPr>
              <w:jc w:val="center"/>
            </w:pPr>
            <w:r w:rsidRPr="00F9396F">
              <w:rPr>
                <w:lang w:val="en-US"/>
              </w:rPr>
              <w:t>3</w:t>
            </w:r>
          </w:p>
        </w:tc>
      </w:tr>
      <w:tr w:rsidR="00F9396F" w:rsidRPr="00F9396F" w14:paraId="63F5CCDC" w14:textId="77777777" w:rsidTr="00F9396F">
        <w:trPr>
          <w:trHeight w:val="20"/>
        </w:trPr>
        <w:tc>
          <w:tcPr>
            <w:tcW w:w="226" w:type="pct"/>
            <w:vMerge w:val="restart"/>
          </w:tcPr>
          <w:p w14:paraId="1086F1B6" w14:textId="77777777" w:rsidR="00A4709A" w:rsidRPr="00F9396F" w:rsidRDefault="00A4709A" w:rsidP="00F9396F">
            <w:pPr>
              <w:jc w:val="left"/>
              <w:rPr>
                <w:lang w:val="en-US"/>
              </w:rPr>
            </w:pPr>
            <w:r w:rsidRPr="00F9396F">
              <w:rPr>
                <w:lang w:val="en-US"/>
              </w:rPr>
              <w:t>С</w:t>
            </w:r>
          </w:p>
        </w:tc>
        <w:tc>
          <w:tcPr>
            <w:tcW w:w="1024" w:type="pct"/>
            <w:vMerge w:val="restart"/>
          </w:tcPr>
          <w:p w14:paraId="23F38758" w14:textId="77777777" w:rsidR="00A4709A" w:rsidRPr="00F9396F" w:rsidRDefault="001F14D1" w:rsidP="00F9396F">
            <w:pPr>
              <w:jc w:val="left"/>
            </w:pPr>
            <w:r w:rsidRPr="00F9396F">
              <w:t>Проведение кладки и реставрационного ремонта каменных конструкций</w:t>
            </w:r>
            <w:r w:rsidR="00C82BAA" w:rsidRPr="00F9396F">
              <w:t xml:space="preserve"> повышенной сложности</w:t>
            </w:r>
          </w:p>
        </w:tc>
        <w:tc>
          <w:tcPr>
            <w:tcW w:w="582" w:type="pct"/>
            <w:vMerge w:val="restart"/>
          </w:tcPr>
          <w:p w14:paraId="509C0599" w14:textId="77777777" w:rsidR="00A4709A" w:rsidRPr="00F9396F" w:rsidRDefault="009C7B25" w:rsidP="00F9396F">
            <w:pPr>
              <w:jc w:val="center"/>
            </w:pPr>
            <w:r w:rsidRPr="00F9396F">
              <w:t>3</w:t>
            </w:r>
          </w:p>
        </w:tc>
        <w:tc>
          <w:tcPr>
            <w:tcW w:w="2234" w:type="pct"/>
          </w:tcPr>
          <w:p w14:paraId="0C8F9521" w14:textId="77777777" w:rsidR="00A4709A" w:rsidRPr="00F9396F" w:rsidRDefault="001F14D1" w:rsidP="00F9396F">
            <w:pPr>
              <w:jc w:val="left"/>
            </w:pPr>
            <w:r w:rsidRPr="00F9396F">
              <w:t>Проведение кладки каменных конструкций</w:t>
            </w:r>
            <w:r w:rsidR="00C82BAA" w:rsidRPr="00F9396F">
              <w:t xml:space="preserve"> повышенной сложности</w:t>
            </w:r>
          </w:p>
        </w:tc>
        <w:tc>
          <w:tcPr>
            <w:tcW w:w="352" w:type="pct"/>
          </w:tcPr>
          <w:p w14:paraId="7B58BE98" w14:textId="77777777" w:rsidR="00A4709A" w:rsidRPr="00F9396F" w:rsidRDefault="00A4709A" w:rsidP="00F9396F">
            <w:pPr>
              <w:jc w:val="center"/>
            </w:pPr>
            <w:r w:rsidRPr="00F9396F">
              <w:rPr>
                <w:lang w:val="en-US"/>
              </w:rPr>
              <w:t>C/01.</w:t>
            </w:r>
            <w:r w:rsidR="009C7B25" w:rsidRPr="00F9396F">
              <w:t>3</w:t>
            </w:r>
          </w:p>
        </w:tc>
        <w:tc>
          <w:tcPr>
            <w:tcW w:w="582" w:type="pct"/>
          </w:tcPr>
          <w:p w14:paraId="1694C27C" w14:textId="77777777" w:rsidR="00A4709A" w:rsidRPr="00F9396F" w:rsidRDefault="001A123E" w:rsidP="00F9396F">
            <w:pPr>
              <w:jc w:val="center"/>
            </w:pPr>
            <w:r w:rsidRPr="00F9396F">
              <w:t>3</w:t>
            </w:r>
          </w:p>
        </w:tc>
      </w:tr>
      <w:tr w:rsidR="00F9396F" w:rsidRPr="00F9396F" w14:paraId="1A2C5432" w14:textId="77777777" w:rsidTr="00F9396F">
        <w:trPr>
          <w:trHeight w:val="20"/>
        </w:trPr>
        <w:tc>
          <w:tcPr>
            <w:tcW w:w="226" w:type="pct"/>
            <w:vMerge/>
          </w:tcPr>
          <w:p w14:paraId="67C10E81" w14:textId="77777777" w:rsidR="00A4709A" w:rsidRPr="00F9396F" w:rsidRDefault="00A4709A" w:rsidP="00F9396F">
            <w:pPr>
              <w:jc w:val="left"/>
              <w:rPr>
                <w:lang w:val="en-US"/>
              </w:rPr>
            </w:pPr>
          </w:p>
        </w:tc>
        <w:tc>
          <w:tcPr>
            <w:tcW w:w="1024" w:type="pct"/>
            <w:vMerge/>
          </w:tcPr>
          <w:p w14:paraId="74564AFE" w14:textId="77777777" w:rsidR="00A4709A" w:rsidRPr="00F9396F" w:rsidRDefault="00A4709A" w:rsidP="00F9396F">
            <w:pPr>
              <w:jc w:val="left"/>
            </w:pPr>
          </w:p>
        </w:tc>
        <w:tc>
          <w:tcPr>
            <w:tcW w:w="582" w:type="pct"/>
            <w:vMerge/>
          </w:tcPr>
          <w:p w14:paraId="2D87F433" w14:textId="77777777" w:rsidR="00A4709A" w:rsidRPr="00F9396F" w:rsidRDefault="00A4709A" w:rsidP="00F9396F">
            <w:pPr>
              <w:jc w:val="center"/>
            </w:pPr>
          </w:p>
        </w:tc>
        <w:tc>
          <w:tcPr>
            <w:tcW w:w="2234" w:type="pct"/>
          </w:tcPr>
          <w:p w14:paraId="53B0212B" w14:textId="77777777" w:rsidR="00A4709A" w:rsidRPr="00F9396F" w:rsidRDefault="00564997" w:rsidP="00F9396F">
            <w:pPr>
              <w:jc w:val="left"/>
            </w:pPr>
            <w:r w:rsidRPr="00F9396F">
              <w:t>Реставрационный ремонт каменных конструкций и декоративных элементов повышенной сложности</w:t>
            </w:r>
          </w:p>
        </w:tc>
        <w:tc>
          <w:tcPr>
            <w:tcW w:w="352" w:type="pct"/>
          </w:tcPr>
          <w:p w14:paraId="26F543E4" w14:textId="77777777" w:rsidR="00A4709A" w:rsidRPr="00F9396F" w:rsidRDefault="00A4709A" w:rsidP="00F9396F">
            <w:pPr>
              <w:jc w:val="center"/>
            </w:pPr>
            <w:r w:rsidRPr="00F9396F">
              <w:rPr>
                <w:lang w:val="en-US"/>
              </w:rPr>
              <w:t>C/02.</w:t>
            </w:r>
            <w:r w:rsidR="009C7B25" w:rsidRPr="00F9396F">
              <w:t>3</w:t>
            </w:r>
          </w:p>
        </w:tc>
        <w:tc>
          <w:tcPr>
            <w:tcW w:w="582" w:type="pct"/>
          </w:tcPr>
          <w:p w14:paraId="2A3A506E" w14:textId="77777777" w:rsidR="00A4709A" w:rsidRPr="00F9396F" w:rsidRDefault="001A123E" w:rsidP="00F9396F">
            <w:pPr>
              <w:jc w:val="center"/>
            </w:pPr>
            <w:r w:rsidRPr="00F9396F">
              <w:t>3</w:t>
            </w:r>
          </w:p>
        </w:tc>
      </w:tr>
      <w:tr w:rsidR="00F9396F" w:rsidRPr="00F9396F" w14:paraId="071B0D72" w14:textId="77777777" w:rsidTr="00F9396F">
        <w:trPr>
          <w:trHeight w:val="20"/>
        </w:trPr>
        <w:tc>
          <w:tcPr>
            <w:tcW w:w="226" w:type="pct"/>
            <w:vMerge w:val="restart"/>
          </w:tcPr>
          <w:p w14:paraId="31A6B98A" w14:textId="77777777" w:rsidR="00A4709A" w:rsidRPr="00F9396F" w:rsidRDefault="009C7B25" w:rsidP="00F9396F">
            <w:pPr>
              <w:jc w:val="left"/>
              <w:rPr>
                <w:lang w:val="en-US"/>
              </w:rPr>
            </w:pPr>
            <w:r w:rsidRPr="00F9396F">
              <w:rPr>
                <w:lang w:val="en-US"/>
              </w:rPr>
              <w:t>D</w:t>
            </w:r>
          </w:p>
        </w:tc>
        <w:tc>
          <w:tcPr>
            <w:tcW w:w="1024" w:type="pct"/>
            <w:vMerge w:val="restart"/>
          </w:tcPr>
          <w:p w14:paraId="64289F86" w14:textId="544F2CD9" w:rsidR="00A4709A" w:rsidRPr="00F9396F" w:rsidRDefault="00A4709A" w:rsidP="00F9396F">
            <w:pPr>
              <w:jc w:val="left"/>
            </w:pPr>
            <w:r w:rsidRPr="00F9396F">
              <w:t xml:space="preserve">Руководство проведением </w:t>
            </w:r>
            <w:r w:rsidRPr="00F9396F">
              <w:rPr>
                <w:bCs w:val="0"/>
              </w:rPr>
              <w:t>кладки, ремонта и реконструкции каменных</w:t>
            </w:r>
            <w:r w:rsidRPr="00F9396F">
              <w:t xml:space="preserve"> конструкций</w:t>
            </w:r>
          </w:p>
        </w:tc>
        <w:tc>
          <w:tcPr>
            <w:tcW w:w="582" w:type="pct"/>
            <w:vMerge w:val="restart"/>
          </w:tcPr>
          <w:p w14:paraId="057CC0F5" w14:textId="77777777" w:rsidR="00A4709A" w:rsidRPr="00F9396F" w:rsidRDefault="009C7B25" w:rsidP="00F9396F">
            <w:pPr>
              <w:jc w:val="center"/>
            </w:pPr>
            <w:r w:rsidRPr="00F9396F">
              <w:t>4</w:t>
            </w:r>
          </w:p>
        </w:tc>
        <w:tc>
          <w:tcPr>
            <w:tcW w:w="2234" w:type="pct"/>
          </w:tcPr>
          <w:p w14:paraId="1E033259" w14:textId="77777777" w:rsidR="00A4709A" w:rsidRPr="00F9396F" w:rsidRDefault="00A4709A" w:rsidP="00F9396F">
            <w:pPr>
              <w:jc w:val="left"/>
            </w:pPr>
            <w:r w:rsidRPr="00F9396F">
              <w:t xml:space="preserve">Организация проведения кладки, ремонта и реконструкции каменных конструкций </w:t>
            </w:r>
          </w:p>
        </w:tc>
        <w:tc>
          <w:tcPr>
            <w:tcW w:w="352" w:type="pct"/>
          </w:tcPr>
          <w:p w14:paraId="7BAF54C6" w14:textId="77777777" w:rsidR="00A4709A" w:rsidRPr="00F9396F" w:rsidRDefault="00A4709A" w:rsidP="00F9396F">
            <w:pPr>
              <w:jc w:val="center"/>
              <w:rPr>
                <w:lang w:val="en-US"/>
              </w:rPr>
            </w:pPr>
            <w:r w:rsidRPr="00F9396F">
              <w:rPr>
                <w:lang w:val="en-US"/>
              </w:rPr>
              <w:t>D/01.</w:t>
            </w:r>
            <w:r w:rsidR="00CA457A" w:rsidRPr="00F9396F">
              <w:t>4</w:t>
            </w:r>
          </w:p>
        </w:tc>
        <w:tc>
          <w:tcPr>
            <w:tcW w:w="582" w:type="pct"/>
          </w:tcPr>
          <w:p w14:paraId="105424F9" w14:textId="77777777" w:rsidR="00A4709A" w:rsidRPr="00F9396F" w:rsidRDefault="00CA457A" w:rsidP="00F9396F">
            <w:pPr>
              <w:jc w:val="center"/>
            </w:pPr>
            <w:r w:rsidRPr="00F9396F">
              <w:t>4</w:t>
            </w:r>
          </w:p>
        </w:tc>
      </w:tr>
      <w:tr w:rsidR="00F9396F" w:rsidRPr="00F9396F" w14:paraId="7D7953C6" w14:textId="77777777" w:rsidTr="00F9396F">
        <w:trPr>
          <w:trHeight w:val="20"/>
        </w:trPr>
        <w:tc>
          <w:tcPr>
            <w:tcW w:w="226" w:type="pct"/>
            <w:vMerge/>
          </w:tcPr>
          <w:p w14:paraId="33DF8F9A" w14:textId="77777777" w:rsidR="00A4709A" w:rsidRPr="00F9396F" w:rsidRDefault="00A4709A" w:rsidP="00A4709A">
            <w:pPr>
              <w:rPr>
                <w:lang w:val="en-US"/>
              </w:rPr>
            </w:pPr>
          </w:p>
        </w:tc>
        <w:tc>
          <w:tcPr>
            <w:tcW w:w="1024" w:type="pct"/>
            <w:vMerge/>
          </w:tcPr>
          <w:p w14:paraId="2294E1D6" w14:textId="77777777" w:rsidR="00A4709A" w:rsidRPr="00F9396F" w:rsidRDefault="00A4709A" w:rsidP="00A4709A"/>
        </w:tc>
        <w:tc>
          <w:tcPr>
            <w:tcW w:w="582" w:type="pct"/>
            <w:vMerge/>
            <w:vAlign w:val="center"/>
          </w:tcPr>
          <w:p w14:paraId="44A88EE1" w14:textId="77777777" w:rsidR="00A4709A" w:rsidRPr="00F9396F" w:rsidRDefault="00A4709A" w:rsidP="00A4709A"/>
        </w:tc>
        <w:tc>
          <w:tcPr>
            <w:tcW w:w="2234" w:type="pct"/>
          </w:tcPr>
          <w:p w14:paraId="117E3A2A" w14:textId="37A57B7A" w:rsidR="00A4709A" w:rsidRPr="00F9396F" w:rsidRDefault="00A4709A" w:rsidP="00F9396F">
            <w:pPr>
              <w:jc w:val="left"/>
            </w:pPr>
            <w:r w:rsidRPr="00F9396F">
              <w:t xml:space="preserve">Оперативный контроль проведения кладки, ремонта и </w:t>
            </w:r>
            <w:r w:rsidR="00C7757E" w:rsidRPr="00F9396F">
              <w:t>реконструкции каменных конструкций,</w:t>
            </w:r>
            <w:r w:rsidR="00BC657A">
              <w:t xml:space="preserve"> </w:t>
            </w:r>
            <w:r w:rsidRPr="00F9396F">
              <w:t>приемка результатов работ</w:t>
            </w:r>
            <w:r w:rsidRPr="00F9396F">
              <w:rPr>
                <w:bCs w:val="0"/>
              </w:rPr>
              <w:t xml:space="preserve"> </w:t>
            </w:r>
          </w:p>
        </w:tc>
        <w:tc>
          <w:tcPr>
            <w:tcW w:w="352" w:type="pct"/>
          </w:tcPr>
          <w:p w14:paraId="328A0A5E" w14:textId="77777777" w:rsidR="00A4709A" w:rsidRPr="00F9396F" w:rsidRDefault="00A4709A" w:rsidP="00F9396F">
            <w:pPr>
              <w:jc w:val="center"/>
              <w:rPr>
                <w:lang w:val="en-US"/>
              </w:rPr>
            </w:pPr>
            <w:r w:rsidRPr="00F9396F">
              <w:rPr>
                <w:lang w:val="en-US"/>
              </w:rPr>
              <w:t>D/02.</w:t>
            </w:r>
            <w:r w:rsidR="00CA457A" w:rsidRPr="00F9396F">
              <w:t>4</w:t>
            </w:r>
          </w:p>
        </w:tc>
        <w:tc>
          <w:tcPr>
            <w:tcW w:w="582" w:type="pct"/>
          </w:tcPr>
          <w:p w14:paraId="74BC78F5" w14:textId="77777777" w:rsidR="00A4709A" w:rsidRPr="00F9396F" w:rsidRDefault="00CA457A" w:rsidP="00F9396F">
            <w:pPr>
              <w:jc w:val="center"/>
            </w:pPr>
            <w:r w:rsidRPr="00F9396F">
              <w:t>4</w:t>
            </w:r>
          </w:p>
        </w:tc>
      </w:tr>
    </w:tbl>
    <w:p w14:paraId="328FCE0A" w14:textId="77777777" w:rsidR="00407766" w:rsidRPr="00F9396F" w:rsidRDefault="00407766" w:rsidP="009E3E65">
      <w:pPr>
        <w:rPr>
          <w:bCs w:val="0"/>
        </w:rPr>
        <w:sectPr w:rsidR="00407766" w:rsidRPr="00F9396F" w:rsidSect="00F9396F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1E019E4" w14:textId="77777777" w:rsidR="00407766" w:rsidRPr="00F9396F" w:rsidRDefault="00407766" w:rsidP="00235D12">
      <w:pPr>
        <w:pStyle w:val="1"/>
        <w:jc w:val="center"/>
      </w:pPr>
      <w:bookmarkStart w:id="5" w:name="_Toc10060849"/>
      <w:bookmarkStart w:id="6" w:name="_Toc137118663"/>
      <w:r w:rsidRPr="00F9396F">
        <w:lastRenderedPageBreak/>
        <w:t>III. Характеристика обобщенных трудовых функций</w:t>
      </w:r>
      <w:bookmarkEnd w:id="5"/>
      <w:bookmarkEnd w:id="6"/>
    </w:p>
    <w:p w14:paraId="1D4E2BE1" w14:textId="77777777" w:rsidR="00E06ED9" w:rsidRPr="00F9396F" w:rsidRDefault="00E06ED9" w:rsidP="00E06ED9"/>
    <w:p w14:paraId="5AF6075E" w14:textId="77777777" w:rsidR="00407766" w:rsidRPr="00F9396F" w:rsidRDefault="00407766" w:rsidP="004A4539">
      <w:pPr>
        <w:pStyle w:val="2"/>
      </w:pPr>
      <w:bookmarkStart w:id="7" w:name="_Toc10060850"/>
      <w:bookmarkStart w:id="8" w:name="_Toc137118664"/>
      <w:r w:rsidRPr="00F9396F">
        <w:t>3.</w:t>
      </w:r>
      <w:r w:rsidR="004A44B8" w:rsidRPr="00F9396F">
        <w:t>1</w:t>
      </w:r>
      <w:r w:rsidRPr="00F9396F">
        <w:t>. Обобщенная трудовая функция</w:t>
      </w:r>
      <w:bookmarkEnd w:id="7"/>
      <w:bookmarkEnd w:id="8"/>
    </w:p>
    <w:p w14:paraId="2B857691" w14:textId="77777777" w:rsidR="00E06ED9" w:rsidRPr="00F9396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5313"/>
        <w:gridCol w:w="579"/>
        <w:gridCol w:w="838"/>
        <w:gridCol w:w="1478"/>
        <w:gridCol w:w="717"/>
      </w:tblGrid>
      <w:tr w:rsidR="00F9396F" w:rsidRPr="00F9396F" w14:paraId="53BD5C91" w14:textId="77777777" w:rsidTr="00F9396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A227537" w14:textId="77777777" w:rsidR="00407766" w:rsidRPr="00F9396F" w:rsidRDefault="0005072D" w:rsidP="009E3E65">
            <w:pPr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77EF8" w14:textId="77777777" w:rsidR="00407766" w:rsidRPr="00F9396F" w:rsidRDefault="00BF7428" w:rsidP="00F9396F">
            <w:pPr>
              <w:jc w:val="left"/>
            </w:pPr>
            <w:r w:rsidRPr="00F9396F">
              <w:t>Выполнение подготовительных работ для проведения кладки, ремонта и реконструкции каменных конструкций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CECE93" w14:textId="77777777" w:rsidR="00407766" w:rsidRPr="00F9396F" w:rsidRDefault="00407766" w:rsidP="00F9396F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F9396F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7DF7A" w14:textId="77777777" w:rsidR="00407766" w:rsidRPr="00F9396F" w:rsidRDefault="00BA66E1" w:rsidP="00F9396F">
            <w:pPr>
              <w:jc w:val="center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A531BF" w14:textId="77777777" w:rsidR="00407766" w:rsidRPr="00F9396F" w:rsidRDefault="009E3E65" w:rsidP="00F9396F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7251EB" w14:textId="77777777" w:rsidR="00407766" w:rsidRPr="00F9396F" w:rsidRDefault="00EC6446" w:rsidP="00F9396F">
            <w:pPr>
              <w:jc w:val="center"/>
              <w:rPr>
                <w:bCs w:val="0"/>
              </w:rPr>
            </w:pPr>
            <w:r w:rsidRPr="00F9396F">
              <w:t>2</w:t>
            </w:r>
          </w:p>
        </w:tc>
      </w:tr>
    </w:tbl>
    <w:p w14:paraId="2295095C" w14:textId="77777777" w:rsidR="00E06ED9" w:rsidRPr="00F9396F" w:rsidRDefault="00E06ED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22"/>
        <w:gridCol w:w="1226"/>
        <w:gridCol w:w="479"/>
        <w:gridCol w:w="2136"/>
        <w:gridCol w:w="1303"/>
        <w:gridCol w:w="2455"/>
      </w:tblGrid>
      <w:tr w:rsidR="00F9396F" w:rsidRPr="00F9396F" w14:paraId="2A8BA929" w14:textId="77777777" w:rsidTr="00D72453">
        <w:trPr>
          <w:trHeight w:val="283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A94CA5D" w14:textId="77777777" w:rsidR="00A034D2" w:rsidRPr="00F9396F" w:rsidRDefault="00A034D2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24379D" w14:textId="77777777" w:rsidR="00A034D2" w:rsidRPr="00F9396F" w:rsidRDefault="00A034D2" w:rsidP="00F9396F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D76561C" w14:textId="77777777" w:rsidR="00A034D2" w:rsidRPr="00F9396F" w:rsidRDefault="00A034D2" w:rsidP="00F9396F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D21C02" w14:textId="77777777" w:rsidR="00A034D2" w:rsidRPr="00F9396F" w:rsidRDefault="00A034D2" w:rsidP="00F9396F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9362C" w14:textId="77777777" w:rsidR="00A034D2" w:rsidRPr="00F9396F" w:rsidRDefault="00A034D2" w:rsidP="00F9396F">
            <w:pPr>
              <w:jc w:val="center"/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FE75D" w14:textId="77777777" w:rsidR="00A034D2" w:rsidRPr="00F9396F" w:rsidRDefault="00A034D2" w:rsidP="00F9396F">
            <w:pPr>
              <w:jc w:val="center"/>
              <w:rPr>
                <w:bCs w:val="0"/>
              </w:rPr>
            </w:pPr>
          </w:p>
        </w:tc>
      </w:tr>
      <w:tr w:rsidR="00F9396F" w:rsidRPr="00F9396F" w14:paraId="78F9B071" w14:textId="77777777" w:rsidTr="00F9396F">
        <w:trPr>
          <w:trHeight w:val="479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14:paraId="4AE56395" w14:textId="77777777" w:rsidR="00A034D2" w:rsidRPr="00F9396F" w:rsidRDefault="00A034D2" w:rsidP="00065BC4">
            <w:pPr>
              <w:rPr>
                <w:bCs w:val="0"/>
              </w:rPr>
            </w:pPr>
          </w:p>
        </w:tc>
        <w:tc>
          <w:tcPr>
            <w:tcW w:w="18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D2A353A" w14:textId="77777777" w:rsidR="00A034D2" w:rsidRPr="00F9396F" w:rsidRDefault="00A034D2" w:rsidP="00065BC4">
            <w:pPr>
              <w:rPr>
                <w:bCs w:val="0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48D3B4" w14:textId="77777777" w:rsidR="00A034D2" w:rsidRPr="00F9396F" w:rsidRDefault="00A034D2" w:rsidP="00371E0A">
            <w:pPr>
              <w:jc w:val="center"/>
              <w:rPr>
                <w:bCs w:val="0"/>
                <w:szCs w:val="16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EE6DDD" w14:textId="77777777" w:rsidR="00A034D2" w:rsidRPr="00F9396F" w:rsidRDefault="00A034D2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F2D451" w14:textId="77777777" w:rsidR="00E06ED9" w:rsidRPr="00FF5FCD" w:rsidRDefault="00E06ED9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F9396F" w:rsidRPr="00F9396F" w14:paraId="27A13618" w14:textId="77777777" w:rsidTr="00F9396F">
        <w:trPr>
          <w:trHeight w:val="20"/>
        </w:trPr>
        <w:tc>
          <w:tcPr>
            <w:tcW w:w="1004" w:type="pct"/>
          </w:tcPr>
          <w:p w14:paraId="07C7E53F" w14:textId="77777777" w:rsidR="000B6A05" w:rsidRPr="00F9396F" w:rsidRDefault="000B6A05" w:rsidP="00F9396F">
            <w:pPr>
              <w:jc w:val="left"/>
            </w:pPr>
            <w:r w:rsidRPr="00F9396F">
              <w:t>Возможные наименования должностей</w:t>
            </w:r>
            <w:r w:rsidR="00A14C07" w:rsidRPr="00F9396F">
              <w:t>, профессий</w:t>
            </w:r>
          </w:p>
        </w:tc>
        <w:tc>
          <w:tcPr>
            <w:tcW w:w="3996" w:type="pct"/>
          </w:tcPr>
          <w:p w14:paraId="1AB24FBF" w14:textId="77777777" w:rsidR="00801EFB" w:rsidRPr="00F9396F" w:rsidRDefault="00801EFB" w:rsidP="00F9396F">
            <w:pPr>
              <w:jc w:val="left"/>
            </w:pPr>
            <w:r w:rsidRPr="00F9396F">
              <w:t>Каменщик 2-го разряда</w:t>
            </w:r>
          </w:p>
          <w:p w14:paraId="45AA0C28" w14:textId="77777777" w:rsidR="00A36D5A" w:rsidRPr="00F9396F" w:rsidRDefault="002B63C4" w:rsidP="00F9396F">
            <w:pPr>
              <w:jc w:val="left"/>
            </w:pPr>
            <w:r w:rsidRPr="00F9396F">
              <w:t>Подсобный рабочий</w:t>
            </w:r>
          </w:p>
        </w:tc>
      </w:tr>
    </w:tbl>
    <w:p w14:paraId="6EA50F35" w14:textId="77777777" w:rsidR="00E06ED9" w:rsidRPr="00F9396F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F9396F" w:rsidRPr="00F9396F" w14:paraId="12D5A2BF" w14:textId="77777777" w:rsidTr="00F9396F">
        <w:trPr>
          <w:trHeight w:val="20"/>
        </w:trPr>
        <w:tc>
          <w:tcPr>
            <w:tcW w:w="1004" w:type="pct"/>
          </w:tcPr>
          <w:p w14:paraId="4D4551F3" w14:textId="77777777" w:rsidR="000B6A05" w:rsidRPr="00F9396F" w:rsidRDefault="000B6A05" w:rsidP="00F9396F">
            <w:pPr>
              <w:jc w:val="left"/>
            </w:pPr>
            <w:r w:rsidRPr="00F9396F">
              <w:t>Требования к образованию и обучению</w:t>
            </w:r>
          </w:p>
        </w:tc>
        <w:tc>
          <w:tcPr>
            <w:tcW w:w="3996" w:type="pct"/>
          </w:tcPr>
          <w:p w14:paraId="7765AE1E" w14:textId="1C847784" w:rsidR="00D0728B" w:rsidRPr="00F9396F" w:rsidRDefault="002E7736" w:rsidP="003B659C">
            <w:pPr>
              <w:jc w:val="left"/>
              <w:rPr>
                <w:vertAlign w:val="superscript"/>
              </w:rPr>
            </w:pPr>
            <w:r w:rsidRPr="00F9396F">
              <w:t xml:space="preserve">Профессиональное обучение </w:t>
            </w:r>
            <w:r w:rsidR="003B659C" w:rsidRPr="003B659C">
              <w:t>–</w:t>
            </w:r>
            <w:r w:rsidRPr="00F9396F">
              <w:t xml:space="preserve"> программы подготовки по профессиям рабочих, должностям служащих, программы переподготовки рабочих, служащих</w:t>
            </w:r>
          </w:p>
        </w:tc>
      </w:tr>
      <w:tr w:rsidR="00F9396F" w:rsidRPr="00F9396F" w14:paraId="5AC82736" w14:textId="77777777" w:rsidTr="00F9396F">
        <w:trPr>
          <w:trHeight w:val="20"/>
        </w:trPr>
        <w:tc>
          <w:tcPr>
            <w:tcW w:w="1004" w:type="pct"/>
          </w:tcPr>
          <w:p w14:paraId="28D137F4" w14:textId="77777777" w:rsidR="00033B72" w:rsidRPr="00F9396F" w:rsidRDefault="00033B72" w:rsidP="00F9396F">
            <w:pPr>
              <w:jc w:val="left"/>
            </w:pPr>
            <w:r w:rsidRPr="00F9396F">
              <w:t>Требования к опыту практической работы</w:t>
            </w:r>
          </w:p>
        </w:tc>
        <w:tc>
          <w:tcPr>
            <w:tcW w:w="3996" w:type="pct"/>
          </w:tcPr>
          <w:p w14:paraId="7D5C58D0" w14:textId="77777777" w:rsidR="00033B72" w:rsidRPr="00F9396F" w:rsidRDefault="002E7736" w:rsidP="00F9396F">
            <w:pPr>
              <w:jc w:val="left"/>
              <w:rPr>
                <w:vertAlign w:val="superscript"/>
              </w:rPr>
            </w:pPr>
            <w:r w:rsidRPr="00F9396F">
              <w:rPr>
                <w:vertAlign w:val="superscript"/>
              </w:rPr>
              <w:t>-</w:t>
            </w:r>
          </w:p>
        </w:tc>
      </w:tr>
      <w:tr w:rsidR="00F9396F" w:rsidRPr="00F9396F" w14:paraId="3AFB9A50" w14:textId="77777777" w:rsidTr="00F9396F">
        <w:trPr>
          <w:trHeight w:val="20"/>
        </w:trPr>
        <w:tc>
          <w:tcPr>
            <w:tcW w:w="1004" w:type="pct"/>
          </w:tcPr>
          <w:p w14:paraId="4B952200" w14:textId="77777777" w:rsidR="00033B72" w:rsidRPr="00F9396F" w:rsidRDefault="00033B72" w:rsidP="00F9396F">
            <w:pPr>
              <w:jc w:val="left"/>
            </w:pPr>
            <w:r w:rsidRPr="00F9396F">
              <w:t>Особые условия допуска к работе</w:t>
            </w:r>
          </w:p>
        </w:tc>
        <w:tc>
          <w:tcPr>
            <w:tcW w:w="3996" w:type="pct"/>
          </w:tcPr>
          <w:p w14:paraId="33463C9B" w14:textId="77777777" w:rsidR="005A13FA" w:rsidRPr="00F9396F" w:rsidRDefault="005A13FA" w:rsidP="00F9396F">
            <w:pPr>
              <w:jc w:val="left"/>
              <w:rPr>
                <w:rFonts w:eastAsiaTheme="minorEastAsia"/>
                <w:bCs w:val="0"/>
              </w:rPr>
            </w:pPr>
            <w:r w:rsidRPr="00F9396F">
              <w:rPr>
                <w:rFonts w:eastAsiaTheme="minorEastAsia"/>
                <w:bCs w:val="0"/>
              </w:rPr>
              <w:t>Прохождение противопожарного инструктажа</w:t>
            </w:r>
            <w:r w:rsidRPr="00F9396F">
              <w:rPr>
                <w:rFonts w:eastAsiaTheme="minorEastAsia"/>
                <w:bCs w:val="0"/>
                <w:vertAlign w:val="superscript"/>
              </w:rPr>
              <w:endnoteReference w:id="3"/>
            </w:r>
          </w:p>
          <w:p w14:paraId="288FE1A6" w14:textId="78FFD6FC" w:rsidR="005A13FA" w:rsidRPr="00F9396F" w:rsidRDefault="003B659C" w:rsidP="00F9396F">
            <w:pPr>
              <w:jc w:val="left"/>
              <w:rPr>
                <w:rFonts w:eastAsiaTheme="minorEastAsia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5A13FA" w:rsidRPr="00F9396F">
              <w:rPr>
                <w:rFonts w:eastAsiaTheme="minorEastAsia"/>
                <w:vertAlign w:val="superscript"/>
              </w:rPr>
              <w:endnoteReference w:id="4"/>
            </w:r>
          </w:p>
          <w:p w14:paraId="32D060E4" w14:textId="5A348C28" w:rsidR="005A13FA" w:rsidRPr="00F9396F" w:rsidRDefault="003B659C" w:rsidP="00F9396F">
            <w:pPr>
              <w:jc w:val="left"/>
              <w:rPr>
                <w:rFonts w:eastAsiaTheme="minorEastAsia"/>
              </w:rPr>
            </w:pPr>
            <w:r w:rsidRPr="003829B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5A13FA" w:rsidRPr="00F9396F">
              <w:rPr>
                <w:rFonts w:eastAsiaTheme="minorEastAsia"/>
                <w:vertAlign w:val="superscript"/>
              </w:rPr>
              <w:endnoteReference w:id="5"/>
            </w:r>
          </w:p>
          <w:p w14:paraId="7F21DE85" w14:textId="3EB12BFE" w:rsidR="005A13FA" w:rsidRPr="00F9396F" w:rsidRDefault="00E5469C" w:rsidP="00F9396F">
            <w:pPr>
              <w:jc w:val="left"/>
              <w:rPr>
                <w:rFonts w:eastAsiaTheme="minorEastAsia"/>
                <w:bCs w:val="0"/>
              </w:rPr>
            </w:pPr>
            <w:r>
              <w:rPr>
                <w:rFonts w:eastAsiaTheme="minorEastAsia"/>
                <w:bCs w:val="0"/>
              </w:rPr>
              <w:t>Лица не моложе восемнадцати лет</w:t>
            </w:r>
            <w:r w:rsidR="005A13FA" w:rsidRPr="00F9396F">
              <w:rPr>
                <w:rFonts w:eastAsiaTheme="minorEastAsia"/>
                <w:bCs w:val="0"/>
                <w:vertAlign w:val="superscript"/>
              </w:rPr>
              <w:endnoteReference w:id="6"/>
            </w:r>
          </w:p>
          <w:p w14:paraId="51629066" w14:textId="77777777" w:rsidR="005A13FA" w:rsidRPr="00F9396F" w:rsidRDefault="005A13FA" w:rsidP="00F9396F">
            <w:pPr>
              <w:jc w:val="left"/>
            </w:pPr>
            <w:r w:rsidRPr="00F9396F">
              <w:t>Обучение безопасным методам и приемам выполнения работ на высоте</w:t>
            </w:r>
            <w:r w:rsidRPr="00F9396F">
              <w:rPr>
                <w:vertAlign w:val="superscript"/>
              </w:rPr>
              <w:endnoteReference w:id="7"/>
            </w:r>
          </w:p>
          <w:p w14:paraId="4D4A6B1A" w14:textId="77777777" w:rsidR="00033B72" w:rsidRPr="00F9396F" w:rsidRDefault="005A13FA" w:rsidP="00F9396F">
            <w:pPr>
              <w:jc w:val="left"/>
              <w:rPr>
                <w:b/>
              </w:rPr>
            </w:pPr>
            <w:r w:rsidRPr="00F9396F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Pr="00F9396F">
              <w:rPr>
                <w:rStyle w:val="ad"/>
              </w:rPr>
              <w:endnoteReference w:id="8"/>
            </w:r>
          </w:p>
        </w:tc>
      </w:tr>
      <w:tr w:rsidR="00F9396F" w:rsidRPr="00F9396F" w14:paraId="441EC048" w14:textId="77777777" w:rsidTr="00F9396F">
        <w:trPr>
          <w:trHeight w:val="20"/>
        </w:trPr>
        <w:tc>
          <w:tcPr>
            <w:tcW w:w="1004" w:type="pct"/>
          </w:tcPr>
          <w:p w14:paraId="615BCF0B" w14:textId="77777777" w:rsidR="00033B72" w:rsidRPr="00F9396F" w:rsidRDefault="00033B72" w:rsidP="00F9396F">
            <w:pPr>
              <w:jc w:val="left"/>
            </w:pPr>
            <w:r w:rsidRPr="00F9396F">
              <w:t>Другие характеристики</w:t>
            </w:r>
          </w:p>
        </w:tc>
        <w:tc>
          <w:tcPr>
            <w:tcW w:w="3996" w:type="pct"/>
          </w:tcPr>
          <w:p w14:paraId="1A22CCFD" w14:textId="77777777" w:rsidR="00033B72" w:rsidRPr="00F9396F" w:rsidRDefault="002E7736" w:rsidP="00F9396F">
            <w:pPr>
              <w:jc w:val="left"/>
            </w:pPr>
            <w:r w:rsidRPr="00F9396F">
              <w:t>-</w:t>
            </w:r>
          </w:p>
        </w:tc>
      </w:tr>
    </w:tbl>
    <w:p w14:paraId="6AC350BD" w14:textId="77777777" w:rsidR="008C0F83" w:rsidRPr="00F9396F" w:rsidRDefault="008C0F83" w:rsidP="008C0F83"/>
    <w:p w14:paraId="61FD408B" w14:textId="77777777" w:rsidR="008C0F83" w:rsidRPr="00F9396F" w:rsidRDefault="008C0F83" w:rsidP="008C0F83">
      <w:r w:rsidRPr="00F9396F">
        <w:t>Дополнительные характеристики</w:t>
      </w:r>
    </w:p>
    <w:p w14:paraId="4BA20530" w14:textId="77777777" w:rsidR="00E06ED9" w:rsidRPr="00F9396F" w:rsidRDefault="00E06ED9" w:rsidP="008C0F8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2"/>
        <w:gridCol w:w="1134"/>
        <w:gridCol w:w="7195"/>
      </w:tblGrid>
      <w:tr w:rsidR="00F9396F" w:rsidRPr="00F9396F" w14:paraId="71CD1473" w14:textId="77777777" w:rsidTr="002C08B9">
        <w:trPr>
          <w:trHeight w:val="20"/>
        </w:trPr>
        <w:tc>
          <w:tcPr>
            <w:tcW w:w="1004" w:type="pct"/>
            <w:vAlign w:val="center"/>
          </w:tcPr>
          <w:p w14:paraId="21ADE379" w14:textId="77777777" w:rsidR="008C0F83" w:rsidRPr="00F9396F" w:rsidRDefault="008C0F83" w:rsidP="002C08B9">
            <w:pPr>
              <w:jc w:val="center"/>
            </w:pPr>
            <w:r w:rsidRPr="00F9396F">
              <w:t>Наименование документа</w:t>
            </w:r>
          </w:p>
        </w:tc>
        <w:tc>
          <w:tcPr>
            <w:tcW w:w="544" w:type="pct"/>
            <w:vAlign w:val="center"/>
          </w:tcPr>
          <w:p w14:paraId="26FC550D" w14:textId="77777777" w:rsidR="008C0F83" w:rsidRPr="00F9396F" w:rsidRDefault="008C0F83" w:rsidP="002C08B9">
            <w:pPr>
              <w:jc w:val="center"/>
            </w:pPr>
            <w:r w:rsidRPr="00F9396F">
              <w:t>Код</w:t>
            </w:r>
          </w:p>
        </w:tc>
        <w:tc>
          <w:tcPr>
            <w:tcW w:w="3452" w:type="pct"/>
            <w:vAlign w:val="center"/>
          </w:tcPr>
          <w:p w14:paraId="3957A120" w14:textId="77777777" w:rsidR="008C0F83" w:rsidRPr="00F9396F" w:rsidRDefault="008C0F83" w:rsidP="002C08B9">
            <w:pPr>
              <w:jc w:val="center"/>
            </w:pPr>
            <w:r w:rsidRPr="00F9396F">
              <w:t>Наименование базовой группы, должности (профессии) или специальности</w:t>
            </w:r>
          </w:p>
        </w:tc>
      </w:tr>
      <w:tr w:rsidR="00F9396F" w:rsidRPr="00F9396F" w14:paraId="5AD46ABD" w14:textId="77777777" w:rsidTr="002C08B9">
        <w:trPr>
          <w:trHeight w:val="20"/>
        </w:trPr>
        <w:tc>
          <w:tcPr>
            <w:tcW w:w="1004" w:type="pct"/>
          </w:tcPr>
          <w:p w14:paraId="63967916" w14:textId="77777777" w:rsidR="008C0F83" w:rsidRPr="00F9396F" w:rsidRDefault="008C0F83" w:rsidP="002C08B9">
            <w:pPr>
              <w:jc w:val="left"/>
              <w:rPr>
                <w:vertAlign w:val="superscript"/>
              </w:rPr>
            </w:pPr>
            <w:r w:rsidRPr="00F9396F">
              <w:t>ОКЗ</w:t>
            </w:r>
          </w:p>
        </w:tc>
        <w:tc>
          <w:tcPr>
            <w:tcW w:w="544" w:type="pct"/>
          </w:tcPr>
          <w:p w14:paraId="1EB01DD5" w14:textId="77777777" w:rsidR="008C0F83" w:rsidRPr="00F9396F" w:rsidRDefault="00801EFB" w:rsidP="002C08B9">
            <w:pPr>
              <w:jc w:val="left"/>
              <w:rPr>
                <w:bCs w:val="0"/>
              </w:rPr>
            </w:pPr>
            <w:r w:rsidRPr="00F9396F">
              <w:rPr>
                <w:bCs w:val="0"/>
              </w:rPr>
              <w:t>7112</w:t>
            </w:r>
          </w:p>
        </w:tc>
        <w:tc>
          <w:tcPr>
            <w:tcW w:w="3452" w:type="pct"/>
          </w:tcPr>
          <w:p w14:paraId="657529E0" w14:textId="77777777" w:rsidR="008C0F83" w:rsidRPr="00F9396F" w:rsidRDefault="00801EFB" w:rsidP="002C08B9">
            <w:pPr>
              <w:jc w:val="left"/>
              <w:rPr>
                <w:bCs w:val="0"/>
              </w:rPr>
            </w:pPr>
            <w:r w:rsidRPr="00F9396F">
              <w:rPr>
                <w:bCs w:val="0"/>
              </w:rPr>
              <w:t>Каменщики (по кирпичу и камню) и рабочие родственных занятий</w:t>
            </w:r>
          </w:p>
        </w:tc>
      </w:tr>
      <w:tr w:rsidR="00F9396F" w:rsidRPr="00F9396F" w14:paraId="28B9BD3A" w14:textId="77777777" w:rsidTr="002C08B9">
        <w:trPr>
          <w:trHeight w:val="20"/>
        </w:trPr>
        <w:tc>
          <w:tcPr>
            <w:tcW w:w="1004" w:type="pct"/>
            <w:vMerge w:val="restart"/>
          </w:tcPr>
          <w:p w14:paraId="220FB1E0" w14:textId="45F9BFE2" w:rsidR="002B63C4" w:rsidRPr="00F9396F" w:rsidRDefault="002B63C4" w:rsidP="00D51554">
            <w:pPr>
              <w:jc w:val="left"/>
            </w:pPr>
            <w:r w:rsidRPr="00F9396F">
              <w:t>ЕТКС</w:t>
            </w:r>
          </w:p>
        </w:tc>
        <w:tc>
          <w:tcPr>
            <w:tcW w:w="544" w:type="pct"/>
          </w:tcPr>
          <w:p w14:paraId="4F27905A" w14:textId="194323A3" w:rsidR="002B63C4" w:rsidRPr="00F9396F" w:rsidRDefault="002B63C4" w:rsidP="002C08B9">
            <w:pPr>
              <w:jc w:val="left"/>
              <w:rPr>
                <w:bCs w:val="0"/>
              </w:rPr>
            </w:pPr>
            <w:r w:rsidRPr="00F9396F">
              <w:rPr>
                <w:bCs w:val="0"/>
              </w:rPr>
              <w:t>§</w:t>
            </w:r>
            <w:r w:rsidR="00D51554">
              <w:rPr>
                <w:bCs w:val="0"/>
              </w:rPr>
              <w:t xml:space="preserve"> </w:t>
            </w:r>
            <w:r w:rsidRPr="00F9396F">
              <w:rPr>
                <w:bCs w:val="0"/>
              </w:rPr>
              <w:t>46</w:t>
            </w:r>
            <w:r w:rsidR="00D51554" w:rsidRPr="00F9396F">
              <w:rPr>
                <w:rStyle w:val="ad"/>
              </w:rPr>
              <w:endnoteReference w:id="9"/>
            </w:r>
          </w:p>
        </w:tc>
        <w:tc>
          <w:tcPr>
            <w:tcW w:w="3452" w:type="pct"/>
          </w:tcPr>
          <w:p w14:paraId="3BD9AC74" w14:textId="77777777" w:rsidR="002B63C4" w:rsidRPr="00F9396F" w:rsidRDefault="002B63C4" w:rsidP="002C08B9">
            <w:pPr>
              <w:jc w:val="left"/>
              <w:rPr>
                <w:bCs w:val="0"/>
              </w:rPr>
            </w:pPr>
            <w:r w:rsidRPr="00F9396F">
              <w:rPr>
                <w:bCs w:val="0"/>
              </w:rPr>
              <w:t>Каменщик 2-го разряда</w:t>
            </w:r>
          </w:p>
        </w:tc>
      </w:tr>
      <w:tr w:rsidR="00F9396F" w:rsidRPr="00F9396F" w14:paraId="6DD74350" w14:textId="77777777" w:rsidTr="002C08B9">
        <w:trPr>
          <w:trHeight w:val="20"/>
        </w:trPr>
        <w:tc>
          <w:tcPr>
            <w:tcW w:w="1004" w:type="pct"/>
            <w:vMerge/>
          </w:tcPr>
          <w:p w14:paraId="789D20CD" w14:textId="77777777" w:rsidR="002B63C4" w:rsidRPr="00F9396F" w:rsidRDefault="002B63C4" w:rsidP="002C08B9">
            <w:pPr>
              <w:jc w:val="left"/>
            </w:pPr>
          </w:p>
        </w:tc>
        <w:tc>
          <w:tcPr>
            <w:tcW w:w="544" w:type="pct"/>
          </w:tcPr>
          <w:p w14:paraId="3F00444B" w14:textId="7D1F9C69" w:rsidR="002B63C4" w:rsidRPr="00F9396F" w:rsidRDefault="002B63C4" w:rsidP="002C08B9">
            <w:pPr>
              <w:jc w:val="left"/>
              <w:rPr>
                <w:bCs w:val="0"/>
              </w:rPr>
            </w:pPr>
            <w:r w:rsidRPr="00F9396F">
              <w:t>§ 272</w:t>
            </w:r>
            <w:r w:rsidR="00D51554">
              <w:rPr>
                <w:rStyle w:val="ad"/>
              </w:rPr>
              <w:endnoteReference w:id="10"/>
            </w:r>
          </w:p>
        </w:tc>
        <w:tc>
          <w:tcPr>
            <w:tcW w:w="3452" w:type="pct"/>
          </w:tcPr>
          <w:p w14:paraId="0848D9C6" w14:textId="21B3B7BD" w:rsidR="002B63C4" w:rsidRPr="00F9396F" w:rsidRDefault="002B63C4" w:rsidP="002C08B9">
            <w:pPr>
              <w:jc w:val="left"/>
              <w:rPr>
                <w:bCs w:val="0"/>
              </w:rPr>
            </w:pPr>
            <w:r w:rsidRPr="00F9396F">
              <w:t>Подсобный рабочий</w:t>
            </w:r>
            <w:r w:rsidR="00D51554">
              <w:t xml:space="preserve"> (2-й разряд)</w:t>
            </w:r>
          </w:p>
        </w:tc>
      </w:tr>
      <w:tr w:rsidR="00801EFB" w:rsidRPr="00F9396F" w14:paraId="796CA3CB" w14:textId="77777777" w:rsidTr="002C08B9">
        <w:trPr>
          <w:trHeight w:val="20"/>
        </w:trPr>
        <w:tc>
          <w:tcPr>
            <w:tcW w:w="1004" w:type="pct"/>
          </w:tcPr>
          <w:p w14:paraId="763E51B7" w14:textId="77777777" w:rsidR="00801EFB" w:rsidRPr="00F9396F" w:rsidRDefault="00801EFB" w:rsidP="002C08B9">
            <w:pPr>
              <w:jc w:val="left"/>
            </w:pPr>
            <w:r w:rsidRPr="00F9396F">
              <w:t>ОКПДТР</w:t>
            </w:r>
            <w:r w:rsidRPr="00F9396F">
              <w:rPr>
                <w:rStyle w:val="ad"/>
              </w:rPr>
              <w:endnoteReference w:id="11"/>
            </w:r>
          </w:p>
        </w:tc>
        <w:tc>
          <w:tcPr>
            <w:tcW w:w="544" w:type="pct"/>
          </w:tcPr>
          <w:p w14:paraId="4FD1CAD9" w14:textId="77777777" w:rsidR="00801EFB" w:rsidRPr="00F9396F" w:rsidRDefault="00801EFB" w:rsidP="002C08B9">
            <w:pPr>
              <w:jc w:val="left"/>
              <w:rPr>
                <w:bCs w:val="0"/>
              </w:rPr>
            </w:pPr>
            <w:r w:rsidRPr="00F9396F">
              <w:rPr>
                <w:bCs w:val="0"/>
              </w:rPr>
              <w:t>12680</w:t>
            </w:r>
          </w:p>
        </w:tc>
        <w:tc>
          <w:tcPr>
            <w:tcW w:w="3452" w:type="pct"/>
          </w:tcPr>
          <w:p w14:paraId="3E5FB9EE" w14:textId="77777777" w:rsidR="00801EFB" w:rsidRPr="00F9396F" w:rsidRDefault="00801EFB" w:rsidP="002C08B9">
            <w:pPr>
              <w:jc w:val="left"/>
              <w:rPr>
                <w:bCs w:val="0"/>
              </w:rPr>
            </w:pPr>
            <w:r w:rsidRPr="00F9396F">
              <w:rPr>
                <w:bCs w:val="0"/>
              </w:rPr>
              <w:t>Каменщик</w:t>
            </w:r>
          </w:p>
        </w:tc>
      </w:tr>
    </w:tbl>
    <w:p w14:paraId="523DB616" w14:textId="77777777" w:rsidR="00D51554" w:rsidRDefault="00D51554" w:rsidP="00E06ED9"/>
    <w:p w14:paraId="11822CCA" w14:textId="77777777" w:rsidR="00407766" w:rsidRPr="00F9396F" w:rsidRDefault="00407766" w:rsidP="00E06ED9">
      <w:pPr>
        <w:rPr>
          <w:b/>
          <w:bCs w:val="0"/>
        </w:rPr>
      </w:pPr>
      <w:r w:rsidRPr="00F9396F">
        <w:rPr>
          <w:b/>
          <w:bCs w:val="0"/>
        </w:rPr>
        <w:t>3.</w:t>
      </w:r>
      <w:r w:rsidR="004A44B8" w:rsidRPr="00F9396F">
        <w:rPr>
          <w:b/>
          <w:bCs w:val="0"/>
        </w:rPr>
        <w:t>1</w:t>
      </w:r>
      <w:r w:rsidRPr="00F9396F">
        <w:rPr>
          <w:b/>
          <w:bCs w:val="0"/>
        </w:rPr>
        <w:t>.1. Трудовая функция</w:t>
      </w:r>
    </w:p>
    <w:p w14:paraId="49FCF7C8" w14:textId="77777777" w:rsidR="00E06ED9" w:rsidRPr="00F9396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1086"/>
        <w:gridCol w:w="1424"/>
        <w:gridCol w:w="400"/>
        <w:gridCol w:w="2128"/>
        <w:gridCol w:w="381"/>
        <w:gridCol w:w="565"/>
        <w:gridCol w:w="544"/>
        <w:gridCol w:w="350"/>
        <w:gridCol w:w="1478"/>
        <w:gridCol w:w="569"/>
      </w:tblGrid>
      <w:tr w:rsidR="00AA0065" w:rsidRPr="00F9396F" w14:paraId="17F58F7A" w14:textId="77777777" w:rsidTr="00FF5FCD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8BA888E" w14:textId="77777777" w:rsidR="00407766" w:rsidRPr="00F9396F" w:rsidRDefault="0005072D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600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155B57" w14:textId="77777777" w:rsidR="00407766" w:rsidRPr="00F9396F" w:rsidRDefault="00832480" w:rsidP="002C08B9">
            <w:pPr>
              <w:jc w:val="left"/>
              <w:rPr>
                <w:bCs w:val="0"/>
              </w:rPr>
            </w:pPr>
            <w:r w:rsidRPr="00F9396F">
              <w:t xml:space="preserve">Подготовка рабочего места, оборудования и материалов к проведению </w:t>
            </w:r>
            <w:r w:rsidR="00842889" w:rsidRPr="00F9396F">
              <w:rPr>
                <w:bCs w:val="0"/>
              </w:rPr>
              <w:t xml:space="preserve">кладки, ремонта и реконструкции </w:t>
            </w:r>
            <w:r w:rsidR="000E5057" w:rsidRPr="00F9396F">
              <w:rPr>
                <w:bCs w:val="0"/>
              </w:rPr>
              <w:t>каменных</w:t>
            </w:r>
            <w:r w:rsidRPr="00F9396F">
              <w:rPr>
                <w:bCs w:val="0"/>
              </w:rPr>
              <w:t xml:space="preserve"> конструкций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5E1BCF" w14:textId="77777777" w:rsidR="00407766" w:rsidRPr="00F9396F" w:rsidRDefault="00932AC7" w:rsidP="009E3E65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D89C5" w14:textId="77777777" w:rsidR="00407766" w:rsidRPr="00F9396F" w:rsidRDefault="00BA66E1" w:rsidP="002C08B9">
            <w:pPr>
              <w:jc w:val="left"/>
              <w:rPr>
                <w:bCs w:val="0"/>
              </w:rPr>
            </w:pPr>
            <w:r w:rsidRPr="00F9396F">
              <w:rPr>
                <w:lang w:val="en-US"/>
              </w:rPr>
              <w:t>A</w:t>
            </w:r>
            <w:r w:rsidR="00407766" w:rsidRPr="00F9396F">
              <w:t>/01.</w:t>
            </w:r>
            <w:r w:rsidR="00EC6446" w:rsidRPr="00F9396F">
              <w:t>2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7B45E5" w14:textId="77777777" w:rsidR="00407766" w:rsidRPr="00F9396F" w:rsidRDefault="00932AC7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561CC" w14:textId="77777777" w:rsidR="00407766" w:rsidRPr="00F9396F" w:rsidRDefault="00EC6446" w:rsidP="002C08B9">
            <w:pPr>
              <w:jc w:val="center"/>
              <w:rPr>
                <w:bCs w:val="0"/>
              </w:rPr>
            </w:pPr>
            <w:r w:rsidRPr="00F9396F">
              <w:t>2</w:t>
            </w:r>
          </w:p>
        </w:tc>
      </w:tr>
      <w:tr w:rsidR="00F9396F" w:rsidRPr="00F9396F" w14:paraId="177D2A31" w14:textId="77777777" w:rsidTr="002C08B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9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39F7D7" w14:textId="77777777" w:rsidR="00407766" w:rsidRPr="00F9396F" w:rsidRDefault="00932AC7" w:rsidP="009E3E65">
            <w:pPr>
              <w:rPr>
                <w:bCs w:val="0"/>
              </w:rPr>
            </w:pPr>
            <w:r w:rsidRPr="00F9396F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CE5DB67" w14:textId="77777777" w:rsidR="00407766" w:rsidRPr="00F9396F" w:rsidRDefault="009E3E65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91EF8A1" w14:textId="77777777" w:rsidR="00407766" w:rsidRPr="00F9396F" w:rsidRDefault="00407766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34F5DB" w14:textId="77777777" w:rsidR="00407766" w:rsidRPr="00F9396F" w:rsidRDefault="009E3E65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8A356" w14:textId="77777777" w:rsidR="00407766" w:rsidRPr="00F9396F" w:rsidRDefault="00407766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EC660" w14:textId="77777777" w:rsidR="00407766" w:rsidRPr="00F9396F" w:rsidRDefault="00407766" w:rsidP="002C08B9">
            <w:pPr>
              <w:jc w:val="center"/>
              <w:rPr>
                <w:bCs w:val="0"/>
              </w:rPr>
            </w:pPr>
          </w:p>
        </w:tc>
      </w:tr>
      <w:tr w:rsidR="00AA0065" w:rsidRPr="00F9396F" w14:paraId="0C311015" w14:textId="77777777" w:rsidTr="002C08B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7C8610F" w14:textId="77777777" w:rsidR="00407766" w:rsidRPr="00F9396F" w:rsidRDefault="00407766" w:rsidP="009E3E65">
            <w:pPr>
              <w:rPr>
                <w:bCs w:val="0"/>
              </w:rPr>
            </w:pPr>
          </w:p>
        </w:tc>
        <w:tc>
          <w:tcPr>
            <w:tcW w:w="18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D404C53" w14:textId="77777777" w:rsidR="00407766" w:rsidRPr="00F9396F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BCD7C1" w14:textId="77777777" w:rsidR="00407766" w:rsidRPr="00F9396F" w:rsidRDefault="00932AC7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ADEB84" w14:textId="77777777" w:rsidR="00407766" w:rsidRPr="00F9396F" w:rsidRDefault="00932AC7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142A309" w14:textId="77777777" w:rsidR="00E06ED9" w:rsidRPr="00F9396F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1AB340B5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04756CF6" w14:textId="77777777" w:rsidR="005A7592" w:rsidRPr="00F9396F" w:rsidRDefault="005A7592" w:rsidP="005A7592">
            <w:r w:rsidRPr="00F9396F">
              <w:t>Трудовые действия</w:t>
            </w:r>
          </w:p>
        </w:tc>
        <w:tc>
          <w:tcPr>
            <w:tcW w:w="3925" w:type="pct"/>
          </w:tcPr>
          <w:p w14:paraId="27E1C0EE" w14:textId="77777777" w:rsidR="005A7592" w:rsidRPr="00F9396F" w:rsidRDefault="00E833B1" w:rsidP="00213F60">
            <w:pPr>
              <w:rPr>
                <w:strike/>
              </w:rPr>
            </w:pPr>
            <w:r w:rsidRPr="00F9396F">
              <w:t>Проверка наличия и исправности средств индивидуальной защиты, необходимых для проведения кладки, ремонта и реконструкции каменных конструкций</w:t>
            </w:r>
          </w:p>
        </w:tc>
      </w:tr>
      <w:tr w:rsidR="00F9396F" w:rsidRPr="00F9396F" w14:paraId="3231AF5F" w14:textId="77777777" w:rsidTr="002C08B9">
        <w:trPr>
          <w:trHeight w:val="20"/>
        </w:trPr>
        <w:tc>
          <w:tcPr>
            <w:tcW w:w="1075" w:type="pct"/>
            <w:vMerge/>
          </w:tcPr>
          <w:p w14:paraId="69C615DA" w14:textId="77777777" w:rsidR="005A7592" w:rsidRPr="00F9396F" w:rsidRDefault="005A7592" w:rsidP="005A7592"/>
        </w:tc>
        <w:tc>
          <w:tcPr>
            <w:tcW w:w="3925" w:type="pct"/>
          </w:tcPr>
          <w:p w14:paraId="6F412B94" w14:textId="77777777" w:rsidR="005A7592" w:rsidRPr="00F9396F" w:rsidRDefault="005A7592" w:rsidP="005A7592">
            <w:r w:rsidRPr="00F9396F">
              <w:t>Подготовка рабочего места к началу смены и его уборка в конце смены в соответствии с требованиями охраны труда, промышленной безопасности</w:t>
            </w:r>
          </w:p>
        </w:tc>
      </w:tr>
      <w:tr w:rsidR="00F9396F" w:rsidRPr="00F9396F" w14:paraId="32F03C5A" w14:textId="77777777" w:rsidTr="002C08B9">
        <w:trPr>
          <w:trHeight w:val="20"/>
        </w:trPr>
        <w:tc>
          <w:tcPr>
            <w:tcW w:w="1075" w:type="pct"/>
            <w:vMerge/>
          </w:tcPr>
          <w:p w14:paraId="3721AADA" w14:textId="77777777" w:rsidR="005A7592" w:rsidRPr="00F9396F" w:rsidRDefault="005A7592" w:rsidP="005A7592"/>
        </w:tc>
        <w:tc>
          <w:tcPr>
            <w:tcW w:w="3925" w:type="pct"/>
          </w:tcPr>
          <w:p w14:paraId="21A430C8" w14:textId="77777777" w:rsidR="005A7592" w:rsidRPr="00F9396F" w:rsidRDefault="005A7592" w:rsidP="005A7592">
            <w:r w:rsidRPr="00F9396F">
              <w:t>Проверка наличия и исправности оборудования, инструментов, такелажной оснастки, применяемых при кладке, ремонте и реконструкции каменных конструкций</w:t>
            </w:r>
          </w:p>
        </w:tc>
      </w:tr>
      <w:tr w:rsidR="00F9396F" w:rsidRPr="00F9396F" w14:paraId="3D0D0F74" w14:textId="77777777" w:rsidTr="002C08B9">
        <w:trPr>
          <w:trHeight w:val="20"/>
        </w:trPr>
        <w:tc>
          <w:tcPr>
            <w:tcW w:w="1075" w:type="pct"/>
            <w:vMerge/>
          </w:tcPr>
          <w:p w14:paraId="45481E6A" w14:textId="77777777" w:rsidR="005A7592" w:rsidRPr="00F9396F" w:rsidRDefault="005A7592" w:rsidP="005A7592"/>
        </w:tc>
        <w:tc>
          <w:tcPr>
            <w:tcW w:w="3925" w:type="pct"/>
          </w:tcPr>
          <w:p w14:paraId="7AC39A8D" w14:textId="77777777" w:rsidR="005A7592" w:rsidRPr="00F9396F" w:rsidRDefault="005A7592" w:rsidP="005A7592">
            <w:r w:rsidRPr="00F9396F">
              <w:t>Проверка исправности электропроводки для подключения электроинструментов и освещения рабочего места для работы в условиях недостаточной освещенности</w:t>
            </w:r>
          </w:p>
        </w:tc>
      </w:tr>
      <w:tr w:rsidR="00F9396F" w:rsidRPr="00F9396F" w14:paraId="0B32FDC4" w14:textId="77777777" w:rsidTr="002C08B9">
        <w:trPr>
          <w:trHeight w:val="20"/>
        </w:trPr>
        <w:tc>
          <w:tcPr>
            <w:tcW w:w="1075" w:type="pct"/>
            <w:vMerge/>
          </w:tcPr>
          <w:p w14:paraId="3916B546" w14:textId="77777777" w:rsidR="005A7592" w:rsidRPr="00F9396F" w:rsidRDefault="005A7592" w:rsidP="005A7592"/>
        </w:tc>
        <w:tc>
          <w:tcPr>
            <w:tcW w:w="3925" w:type="pct"/>
          </w:tcPr>
          <w:p w14:paraId="373519FE" w14:textId="77777777" w:rsidR="005A7592" w:rsidRPr="00F9396F" w:rsidRDefault="005A7592" w:rsidP="005A7592">
            <w:r w:rsidRPr="00F9396F">
              <w:t>Проверка качества и количества строительных материалов и изделий, необходимых для выполнения кладки, ремонта и реконструкции каменных конструкций</w:t>
            </w:r>
          </w:p>
        </w:tc>
      </w:tr>
      <w:tr w:rsidR="00F9396F" w:rsidRPr="00F9396F" w14:paraId="4B043B84" w14:textId="77777777" w:rsidTr="002C08B9">
        <w:trPr>
          <w:trHeight w:val="20"/>
        </w:trPr>
        <w:tc>
          <w:tcPr>
            <w:tcW w:w="1075" w:type="pct"/>
            <w:vMerge/>
          </w:tcPr>
          <w:p w14:paraId="3E3E0F89" w14:textId="77777777" w:rsidR="005A7592" w:rsidRPr="00F9396F" w:rsidRDefault="005A7592" w:rsidP="005A7592"/>
        </w:tc>
        <w:tc>
          <w:tcPr>
            <w:tcW w:w="3925" w:type="pct"/>
          </w:tcPr>
          <w:p w14:paraId="6DE6D19C" w14:textId="77777777" w:rsidR="005A7592" w:rsidRPr="00F9396F" w:rsidRDefault="005A7592" w:rsidP="005A7592">
            <w:r w:rsidRPr="00F9396F">
              <w:t>Проверка и складирование строительных материалов в зоне производства строительных работ, в том числе посредством управления грузоподъемными механизмами</w:t>
            </w:r>
          </w:p>
        </w:tc>
      </w:tr>
      <w:tr w:rsidR="00F9396F" w:rsidRPr="00F9396F" w14:paraId="0E3DD33B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7C6C1BE1" w14:textId="77777777" w:rsidR="005A7592" w:rsidRPr="00F9396F" w:rsidDel="002A1D54" w:rsidRDefault="005A7592" w:rsidP="005A7592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5A767A47" w14:textId="77777777" w:rsidR="005A7592" w:rsidRPr="00F9396F" w:rsidRDefault="005A7592" w:rsidP="005A7592">
            <w:r w:rsidRPr="00F9396F">
              <w:t>Читать рабочие чертежи</w:t>
            </w:r>
          </w:p>
        </w:tc>
      </w:tr>
      <w:tr w:rsidR="00F9396F" w:rsidRPr="00F9396F" w14:paraId="406DE392" w14:textId="77777777" w:rsidTr="002C08B9">
        <w:trPr>
          <w:trHeight w:val="20"/>
        </w:trPr>
        <w:tc>
          <w:tcPr>
            <w:tcW w:w="1075" w:type="pct"/>
            <w:vMerge/>
          </w:tcPr>
          <w:p w14:paraId="74DD4550" w14:textId="77777777" w:rsidR="005A7592" w:rsidRPr="00F9396F" w:rsidDel="002A1D54" w:rsidRDefault="005A7592" w:rsidP="005A7592"/>
        </w:tc>
        <w:tc>
          <w:tcPr>
            <w:tcW w:w="3925" w:type="pct"/>
          </w:tcPr>
          <w:p w14:paraId="67B907D2" w14:textId="77777777" w:rsidR="005A7592" w:rsidRPr="00F9396F" w:rsidRDefault="005A7592" w:rsidP="005A7592">
            <w:r w:rsidRPr="00F9396F">
              <w:t>Оценивать безопасность организации рабочего места в соответствии с требованиями охраны труда и промышленной безопасности</w:t>
            </w:r>
          </w:p>
        </w:tc>
      </w:tr>
      <w:tr w:rsidR="00F9396F" w:rsidRPr="00F9396F" w14:paraId="56EA46AE" w14:textId="77777777" w:rsidTr="002C08B9">
        <w:trPr>
          <w:trHeight w:val="20"/>
        </w:trPr>
        <w:tc>
          <w:tcPr>
            <w:tcW w:w="1075" w:type="pct"/>
            <w:vMerge/>
          </w:tcPr>
          <w:p w14:paraId="52C0418A" w14:textId="77777777" w:rsidR="005A7592" w:rsidRPr="00F9396F" w:rsidDel="002A1D54" w:rsidRDefault="005A7592" w:rsidP="005A7592"/>
        </w:tc>
        <w:tc>
          <w:tcPr>
            <w:tcW w:w="3925" w:type="pct"/>
          </w:tcPr>
          <w:p w14:paraId="349F1B62" w14:textId="77777777" w:rsidR="005A7592" w:rsidRPr="00F9396F" w:rsidRDefault="005A7592" w:rsidP="005A7592">
            <w:r w:rsidRPr="00F9396F">
              <w:t>Оценивать соответствие рабочего места правилам и требованиям производственной санитарии</w:t>
            </w:r>
          </w:p>
        </w:tc>
      </w:tr>
      <w:tr w:rsidR="00F9396F" w:rsidRPr="00F9396F" w14:paraId="4155FDC0" w14:textId="77777777" w:rsidTr="002C08B9">
        <w:trPr>
          <w:trHeight w:val="20"/>
        </w:trPr>
        <w:tc>
          <w:tcPr>
            <w:tcW w:w="1075" w:type="pct"/>
            <w:vMerge/>
          </w:tcPr>
          <w:p w14:paraId="74A6775F" w14:textId="77777777" w:rsidR="005A7592" w:rsidRPr="00F9396F" w:rsidDel="002A1D54" w:rsidRDefault="005A7592" w:rsidP="005A7592"/>
        </w:tc>
        <w:tc>
          <w:tcPr>
            <w:tcW w:w="3925" w:type="pct"/>
          </w:tcPr>
          <w:p w14:paraId="313E6283" w14:textId="51565E86" w:rsidR="005A7592" w:rsidRPr="00F9396F" w:rsidRDefault="005A7592" w:rsidP="003B659C">
            <w:r w:rsidRPr="00F9396F">
              <w:t xml:space="preserve">Определять способы и средства индивидуальной защиты в зависимости от вредных и </w:t>
            </w:r>
            <w:r w:rsidR="00E833B1" w:rsidRPr="00F9396F">
              <w:t>опасных производственных факторов,</w:t>
            </w:r>
            <w:r w:rsidRPr="00F9396F">
              <w:t xml:space="preserve"> сменного задания на выполнение кладки, ремонта и реконструкции каменных конструкций</w:t>
            </w:r>
          </w:p>
        </w:tc>
      </w:tr>
      <w:tr w:rsidR="00F9396F" w:rsidRPr="00F9396F" w14:paraId="1D1096AD" w14:textId="77777777" w:rsidTr="002C08B9">
        <w:trPr>
          <w:trHeight w:val="20"/>
        </w:trPr>
        <w:tc>
          <w:tcPr>
            <w:tcW w:w="1075" w:type="pct"/>
            <w:vMerge/>
          </w:tcPr>
          <w:p w14:paraId="1AF49781" w14:textId="77777777" w:rsidR="005A7592" w:rsidRPr="00F9396F" w:rsidDel="002A1D54" w:rsidRDefault="005A7592" w:rsidP="005A7592"/>
        </w:tc>
        <w:tc>
          <w:tcPr>
            <w:tcW w:w="3925" w:type="pct"/>
          </w:tcPr>
          <w:p w14:paraId="3464E0CB" w14:textId="77777777" w:rsidR="005A7592" w:rsidRPr="00F9396F" w:rsidRDefault="005A7592" w:rsidP="005A7592">
            <w:r w:rsidRPr="00F9396F">
              <w:t>Выбирать необходимые инструменты, оборудование, оснастку и материалы в соответствии со сменным заданием на выполнение кладки, ремонта и реконструкции каменных конструкций</w:t>
            </w:r>
          </w:p>
        </w:tc>
      </w:tr>
      <w:tr w:rsidR="00F9396F" w:rsidRPr="00F9396F" w14:paraId="5B2D4F2E" w14:textId="77777777" w:rsidTr="002C08B9">
        <w:trPr>
          <w:trHeight w:val="20"/>
        </w:trPr>
        <w:tc>
          <w:tcPr>
            <w:tcW w:w="1075" w:type="pct"/>
            <w:vMerge/>
          </w:tcPr>
          <w:p w14:paraId="207136E7" w14:textId="77777777" w:rsidR="005A7592" w:rsidRPr="00F9396F" w:rsidDel="002A1D54" w:rsidRDefault="005A7592" w:rsidP="005A7592"/>
        </w:tc>
        <w:tc>
          <w:tcPr>
            <w:tcW w:w="3925" w:type="pct"/>
          </w:tcPr>
          <w:p w14:paraId="3253FD68" w14:textId="79752DD7" w:rsidR="005A7592" w:rsidRPr="00F9396F" w:rsidRDefault="005A7592" w:rsidP="005A7592">
            <w:r w:rsidRPr="00F9396F">
              <w:t xml:space="preserve">Пользоваться такелажной оснасткой, инвентарными стропами и захватными </w:t>
            </w:r>
            <w:r w:rsidR="003B659C">
              <w:t xml:space="preserve">приспособлениями </w:t>
            </w:r>
            <w:r w:rsidRPr="00F9396F">
              <w:t>для перемещения емкостей с раствором и паллет с кирпичом и камнем</w:t>
            </w:r>
          </w:p>
        </w:tc>
      </w:tr>
      <w:tr w:rsidR="00F9396F" w:rsidRPr="00F9396F" w14:paraId="6AC9B53B" w14:textId="77777777" w:rsidTr="002C08B9">
        <w:trPr>
          <w:trHeight w:val="20"/>
        </w:trPr>
        <w:tc>
          <w:tcPr>
            <w:tcW w:w="1075" w:type="pct"/>
            <w:vMerge/>
          </w:tcPr>
          <w:p w14:paraId="74436DBA" w14:textId="77777777" w:rsidR="005A7592" w:rsidRPr="00F9396F" w:rsidDel="002A1D54" w:rsidRDefault="005A7592" w:rsidP="005A7592"/>
        </w:tc>
        <w:tc>
          <w:tcPr>
            <w:tcW w:w="3925" w:type="pct"/>
          </w:tcPr>
          <w:p w14:paraId="59D5667D" w14:textId="77777777" w:rsidR="005A7592" w:rsidRPr="00F9396F" w:rsidRDefault="005A7592" w:rsidP="005A7592">
            <w:r w:rsidRPr="00F9396F">
              <w:t>Оценивать качество и количество строительных материалов и изделий, необходимых для выполнения сменного задания</w:t>
            </w:r>
          </w:p>
        </w:tc>
      </w:tr>
      <w:tr w:rsidR="00F9396F" w:rsidRPr="00F9396F" w14:paraId="18F85C42" w14:textId="77777777" w:rsidTr="002C08B9">
        <w:trPr>
          <w:trHeight w:val="20"/>
        </w:trPr>
        <w:tc>
          <w:tcPr>
            <w:tcW w:w="1075" w:type="pct"/>
            <w:vMerge/>
          </w:tcPr>
          <w:p w14:paraId="573A80E2" w14:textId="77777777" w:rsidR="005A7592" w:rsidRPr="00F9396F" w:rsidDel="002A1D54" w:rsidRDefault="005A7592" w:rsidP="005A7592"/>
        </w:tc>
        <w:tc>
          <w:tcPr>
            <w:tcW w:w="3925" w:type="pct"/>
          </w:tcPr>
          <w:p w14:paraId="7A6F4008" w14:textId="77777777" w:rsidR="005A7592" w:rsidRPr="00F9396F" w:rsidRDefault="005A7592" w:rsidP="005A7592">
            <w:r w:rsidRPr="00F9396F">
              <w:t>Выбирать способы и места складирования строительных материалов в зоне производства работ</w:t>
            </w:r>
          </w:p>
        </w:tc>
      </w:tr>
      <w:tr w:rsidR="00F9396F" w:rsidRPr="00F9396F" w14:paraId="0BAAA117" w14:textId="77777777" w:rsidTr="002C08B9">
        <w:trPr>
          <w:trHeight w:val="20"/>
        </w:trPr>
        <w:tc>
          <w:tcPr>
            <w:tcW w:w="1075" w:type="pct"/>
            <w:vMerge/>
          </w:tcPr>
          <w:p w14:paraId="0AF81271" w14:textId="77777777" w:rsidR="005A7592" w:rsidRPr="00F9396F" w:rsidDel="002A1D54" w:rsidRDefault="005A7592" w:rsidP="005A7592"/>
        </w:tc>
        <w:tc>
          <w:tcPr>
            <w:tcW w:w="3925" w:type="pct"/>
          </w:tcPr>
          <w:p w14:paraId="69E830F2" w14:textId="77777777" w:rsidR="005A7592" w:rsidRPr="00F9396F" w:rsidRDefault="005A7592" w:rsidP="005A7592">
            <w:r w:rsidRPr="00F9396F">
              <w:t>Оценивать исправность электропроводки для подключения электроинструментов и освещения рабочего места для работы в условиях недостаточной освещенности</w:t>
            </w:r>
          </w:p>
        </w:tc>
      </w:tr>
      <w:tr w:rsidR="00F9396F" w:rsidRPr="00F9396F" w14:paraId="043C9CB0" w14:textId="77777777" w:rsidTr="002C08B9">
        <w:trPr>
          <w:trHeight w:val="20"/>
        </w:trPr>
        <w:tc>
          <w:tcPr>
            <w:tcW w:w="1075" w:type="pct"/>
            <w:vMerge/>
          </w:tcPr>
          <w:p w14:paraId="2BF2956C" w14:textId="77777777" w:rsidR="005A7592" w:rsidRPr="00F9396F" w:rsidDel="002A1D54" w:rsidRDefault="005A7592" w:rsidP="005A7592"/>
        </w:tc>
        <w:tc>
          <w:tcPr>
            <w:tcW w:w="3925" w:type="pct"/>
          </w:tcPr>
          <w:p w14:paraId="145B0E34" w14:textId="77777777" w:rsidR="005A7592" w:rsidRPr="00F9396F" w:rsidRDefault="005A7592" w:rsidP="005A7592">
            <w:r w:rsidRPr="00F9396F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5ED657F1" w14:textId="77777777" w:rsidTr="002C08B9">
        <w:trPr>
          <w:trHeight w:val="20"/>
        </w:trPr>
        <w:tc>
          <w:tcPr>
            <w:tcW w:w="1075" w:type="pct"/>
            <w:vMerge/>
          </w:tcPr>
          <w:p w14:paraId="2453BD78" w14:textId="77777777" w:rsidR="005A7592" w:rsidRPr="00F9396F" w:rsidDel="002A1D54" w:rsidRDefault="005A7592" w:rsidP="005A7592"/>
        </w:tc>
        <w:tc>
          <w:tcPr>
            <w:tcW w:w="3925" w:type="pct"/>
          </w:tcPr>
          <w:p w14:paraId="3B985A8B" w14:textId="77777777" w:rsidR="005A7592" w:rsidRPr="00F9396F" w:rsidRDefault="005A7592" w:rsidP="005A7592">
            <w:r w:rsidRPr="00F9396F">
              <w:t xml:space="preserve">Применять принципы бережливого производства при </w:t>
            </w:r>
            <w:r w:rsidR="00213F60" w:rsidRPr="00F9396F">
              <w:t>подготовке рабочего места к выполнению кладки, ремонта и реконструкции каменных конструкций</w:t>
            </w:r>
          </w:p>
        </w:tc>
      </w:tr>
      <w:tr w:rsidR="00F9396F" w:rsidRPr="00F9396F" w14:paraId="291F3692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5FF8A366" w14:textId="77777777" w:rsidR="005A7592" w:rsidRPr="00F9396F" w:rsidDel="002A1D54" w:rsidRDefault="005A7592" w:rsidP="005A7592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60A15AA4" w14:textId="2DDF6EBC" w:rsidR="005A7592" w:rsidRPr="00F9396F" w:rsidRDefault="005A7592" w:rsidP="003B659C">
            <w:r w:rsidRPr="00F9396F">
              <w:t xml:space="preserve">Требования технологических регламентов </w:t>
            </w:r>
            <w:r w:rsidR="003B659C">
              <w:t>к</w:t>
            </w:r>
            <w:r w:rsidRPr="00F9396F">
              <w:t xml:space="preserve"> выполнению кладки, ремонта и реконструкции каменных конструкций</w:t>
            </w:r>
          </w:p>
        </w:tc>
      </w:tr>
      <w:tr w:rsidR="00F9396F" w:rsidRPr="00F9396F" w14:paraId="58A23F58" w14:textId="77777777" w:rsidTr="002C08B9">
        <w:trPr>
          <w:trHeight w:val="20"/>
        </w:trPr>
        <w:tc>
          <w:tcPr>
            <w:tcW w:w="1075" w:type="pct"/>
            <w:vMerge/>
          </w:tcPr>
          <w:p w14:paraId="2D7D5595" w14:textId="77777777" w:rsidR="005A7592" w:rsidRPr="00F9396F" w:rsidDel="002A1D54" w:rsidRDefault="005A7592" w:rsidP="005A7592"/>
        </w:tc>
        <w:tc>
          <w:tcPr>
            <w:tcW w:w="3925" w:type="pct"/>
          </w:tcPr>
          <w:p w14:paraId="3C49071A" w14:textId="77777777" w:rsidR="005A7592" w:rsidRPr="00F9396F" w:rsidRDefault="005A7592" w:rsidP="005A7592">
            <w:r w:rsidRPr="00F9396F">
              <w:t>Требования технической документации в строительстве</w:t>
            </w:r>
          </w:p>
        </w:tc>
      </w:tr>
      <w:tr w:rsidR="00F9396F" w:rsidRPr="00F9396F" w14:paraId="2006F96D" w14:textId="77777777" w:rsidTr="002C08B9">
        <w:trPr>
          <w:trHeight w:val="20"/>
        </w:trPr>
        <w:tc>
          <w:tcPr>
            <w:tcW w:w="1075" w:type="pct"/>
            <w:vMerge/>
          </w:tcPr>
          <w:p w14:paraId="6364F712" w14:textId="77777777" w:rsidR="005A7592" w:rsidRPr="00F9396F" w:rsidDel="002A1D54" w:rsidRDefault="005A7592" w:rsidP="005A7592"/>
        </w:tc>
        <w:tc>
          <w:tcPr>
            <w:tcW w:w="3925" w:type="pct"/>
          </w:tcPr>
          <w:p w14:paraId="33676128" w14:textId="77777777" w:rsidR="005A7592" w:rsidRPr="00F9396F" w:rsidRDefault="005A7592" w:rsidP="00213F60">
            <w:r w:rsidRPr="00F9396F">
              <w:t xml:space="preserve">Принципы бережливого производства при </w:t>
            </w:r>
            <w:r w:rsidR="00213F60" w:rsidRPr="00F9396F">
              <w:t>подготовке рабочего места к выполнению кладки, ремонта и реконструкции каменных конструкций</w:t>
            </w:r>
          </w:p>
        </w:tc>
      </w:tr>
      <w:tr w:rsidR="00F9396F" w:rsidRPr="00F9396F" w14:paraId="421F02D3" w14:textId="77777777" w:rsidTr="002C08B9">
        <w:trPr>
          <w:trHeight w:val="20"/>
        </w:trPr>
        <w:tc>
          <w:tcPr>
            <w:tcW w:w="1075" w:type="pct"/>
            <w:vMerge/>
          </w:tcPr>
          <w:p w14:paraId="469B7F6C" w14:textId="77777777" w:rsidR="005A7592" w:rsidRPr="00F9396F" w:rsidDel="002A1D54" w:rsidRDefault="005A7592" w:rsidP="005A7592"/>
        </w:tc>
        <w:tc>
          <w:tcPr>
            <w:tcW w:w="3925" w:type="pct"/>
          </w:tcPr>
          <w:p w14:paraId="56742E3F" w14:textId="77777777" w:rsidR="005A7592" w:rsidRPr="00F9396F" w:rsidRDefault="005A7592" w:rsidP="005A7592">
            <w:r w:rsidRPr="00F9396F">
              <w:t>Виды строительных материалов и изделий, необходимых для проведения кладки, ремонта и реконструкции каменных конструкций</w:t>
            </w:r>
          </w:p>
        </w:tc>
      </w:tr>
      <w:tr w:rsidR="00F9396F" w:rsidRPr="00F9396F" w14:paraId="070054EA" w14:textId="77777777" w:rsidTr="002C08B9">
        <w:trPr>
          <w:trHeight w:val="20"/>
        </w:trPr>
        <w:tc>
          <w:tcPr>
            <w:tcW w:w="1075" w:type="pct"/>
            <w:vMerge/>
          </w:tcPr>
          <w:p w14:paraId="3ABC2D9F" w14:textId="77777777" w:rsidR="005A7592" w:rsidRPr="00F9396F" w:rsidDel="002A1D54" w:rsidRDefault="005A7592" w:rsidP="005A7592"/>
        </w:tc>
        <w:tc>
          <w:tcPr>
            <w:tcW w:w="3925" w:type="pct"/>
          </w:tcPr>
          <w:p w14:paraId="602F05DA" w14:textId="77777777" w:rsidR="005A7592" w:rsidRPr="00F9396F" w:rsidRDefault="005A7592" w:rsidP="005A7592">
            <w:r w:rsidRPr="00F9396F">
              <w:t>Требования к организации рабочего места при проведении кладки, ремонта и реконструкции каменных конструкций</w:t>
            </w:r>
          </w:p>
        </w:tc>
      </w:tr>
      <w:tr w:rsidR="00F9396F" w:rsidRPr="00F9396F" w14:paraId="60583EBC" w14:textId="77777777" w:rsidTr="002C08B9">
        <w:trPr>
          <w:trHeight w:val="20"/>
        </w:trPr>
        <w:tc>
          <w:tcPr>
            <w:tcW w:w="1075" w:type="pct"/>
            <w:vMerge/>
          </w:tcPr>
          <w:p w14:paraId="32C64AE2" w14:textId="77777777" w:rsidR="005A7592" w:rsidRPr="00F9396F" w:rsidDel="002A1D54" w:rsidRDefault="005A7592" w:rsidP="005A7592"/>
        </w:tc>
        <w:tc>
          <w:tcPr>
            <w:tcW w:w="3925" w:type="pct"/>
          </w:tcPr>
          <w:p w14:paraId="7C338A94" w14:textId="77777777" w:rsidR="005A7592" w:rsidRPr="00F9396F" w:rsidRDefault="005A7592" w:rsidP="005A7592">
            <w:r w:rsidRPr="00F9396F">
              <w:t>Система условных обозначений и правила выполнение чертежей в строительстве</w:t>
            </w:r>
          </w:p>
        </w:tc>
      </w:tr>
      <w:tr w:rsidR="00F9396F" w:rsidRPr="00F9396F" w14:paraId="377EE6B3" w14:textId="77777777" w:rsidTr="002C08B9">
        <w:trPr>
          <w:trHeight w:val="20"/>
        </w:trPr>
        <w:tc>
          <w:tcPr>
            <w:tcW w:w="1075" w:type="pct"/>
            <w:vMerge/>
          </w:tcPr>
          <w:p w14:paraId="346B8C96" w14:textId="77777777" w:rsidR="005A7592" w:rsidRPr="00F9396F" w:rsidDel="002A1D54" w:rsidRDefault="005A7592" w:rsidP="005A7592"/>
        </w:tc>
        <w:tc>
          <w:tcPr>
            <w:tcW w:w="3925" w:type="pct"/>
          </w:tcPr>
          <w:p w14:paraId="1CFD2B9D" w14:textId="77777777" w:rsidR="005A7592" w:rsidRPr="00F9396F" w:rsidRDefault="005A7592" w:rsidP="005A7592">
            <w:r w:rsidRPr="00F9396F">
              <w:t>Порядок подготовки инструментов, оборудования, оснастки и строительных материалов для проведения кладки, ремонта и реконструкции каменных конструкций</w:t>
            </w:r>
          </w:p>
        </w:tc>
      </w:tr>
      <w:tr w:rsidR="00F9396F" w:rsidRPr="00F9396F" w14:paraId="3505F6D9" w14:textId="77777777" w:rsidTr="002C08B9">
        <w:trPr>
          <w:trHeight w:val="20"/>
        </w:trPr>
        <w:tc>
          <w:tcPr>
            <w:tcW w:w="1075" w:type="pct"/>
            <w:vMerge/>
          </w:tcPr>
          <w:p w14:paraId="1A653181" w14:textId="77777777" w:rsidR="005A7592" w:rsidRPr="00F9396F" w:rsidDel="002A1D54" w:rsidRDefault="005A7592" w:rsidP="005A7592"/>
        </w:tc>
        <w:tc>
          <w:tcPr>
            <w:tcW w:w="3925" w:type="pct"/>
          </w:tcPr>
          <w:p w14:paraId="3728D87D" w14:textId="77777777" w:rsidR="005A7592" w:rsidRPr="00F9396F" w:rsidRDefault="005A7592" w:rsidP="005A7592">
            <w:r w:rsidRPr="00F9396F">
              <w:t>Правила транспортировки и складирования строительных материалов и изделий в пределах рабочей зоны</w:t>
            </w:r>
          </w:p>
        </w:tc>
      </w:tr>
      <w:tr w:rsidR="00F9396F" w:rsidRPr="00F9396F" w14:paraId="2B43D139" w14:textId="77777777" w:rsidTr="002C08B9">
        <w:trPr>
          <w:trHeight w:val="20"/>
        </w:trPr>
        <w:tc>
          <w:tcPr>
            <w:tcW w:w="1075" w:type="pct"/>
            <w:vMerge/>
          </w:tcPr>
          <w:p w14:paraId="40DBA897" w14:textId="77777777" w:rsidR="005A7592" w:rsidRPr="00F9396F" w:rsidDel="002A1D54" w:rsidRDefault="005A7592" w:rsidP="005A7592"/>
        </w:tc>
        <w:tc>
          <w:tcPr>
            <w:tcW w:w="3925" w:type="pct"/>
          </w:tcPr>
          <w:p w14:paraId="45DF86D1" w14:textId="77777777" w:rsidR="005A7592" w:rsidRPr="00F9396F" w:rsidRDefault="005A7592" w:rsidP="005A7592">
            <w:r w:rsidRPr="00F9396F">
              <w:t xml:space="preserve">Требования к условиям хранения строительных материалов и изделий </w:t>
            </w:r>
          </w:p>
        </w:tc>
      </w:tr>
      <w:tr w:rsidR="00F9396F" w:rsidRPr="00F9396F" w14:paraId="6531E550" w14:textId="77777777" w:rsidTr="002C08B9">
        <w:trPr>
          <w:trHeight w:val="20"/>
        </w:trPr>
        <w:tc>
          <w:tcPr>
            <w:tcW w:w="1075" w:type="pct"/>
            <w:vMerge/>
          </w:tcPr>
          <w:p w14:paraId="63BE549E" w14:textId="77777777" w:rsidR="005A7592" w:rsidRPr="00F9396F" w:rsidDel="002A1D54" w:rsidRDefault="005A7592" w:rsidP="005A7592"/>
        </w:tc>
        <w:tc>
          <w:tcPr>
            <w:tcW w:w="3925" w:type="pct"/>
          </w:tcPr>
          <w:p w14:paraId="17C1143B" w14:textId="77777777" w:rsidR="005A7592" w:rsidRPr="00F9396F" w:rsidRDefault="005A7592" w:rsidP="005A7592">
            <w:r w:rsidRPr="00F9396F">
              <w:t>Основные виды и правила применения такелажной оснастки, стропов и захватных приспособлений</w:t>
            </w:r>
          </w:p>
        </w:tc>
      </w:tr>
      <w:tr w:rsidR="00F9396F" w:rsidRPr="00F9396F" w14:paraId="09F8FAC8" w14:textId="77777777" w:rsidTr="002C08B9">
        <w:trPr>
          <w:trHeight w:val="20"/>
        </w:trPr>
        <w:tc>
          <w:tcPr>
            <w:tcW w:w="1075" w:type="pct"/>
            <w:vMerge/>
          </w:tcPr>
          <w:p w14:paraId="46370BA6" w14:textId="77777777" w:rsidR="005A7592" w:rsidRPr="00F9396F" w:rsidDel="002A1D54" w:rsidRDefault="005A7592" w:rsidP="005A7592"/>
        </w:tc>
        <w:tc>
          <w:tcPr>
            <w:tcW w:w="3925" w:type="pct"/>
          </w:tcPr>
          <w:p w14:paraId="48C6B420" w14:textId="77777777" w:rsidR="005A7592" w:rsidRPr="00F9396F" w:rsidRDefault="005A7592" w:rsidP="005A7592">
            <w:r w:rsidRPr="00F9396F">
              <w:t>Система производственной сигнализации при выполнении такелажных работ</w:t>
            </w:r>
          </w:p>
        </w:tc>
      </w:tr>
      <w:tr w:rsidR="00F9396F" w:rsidRPr="00F9396F" w14:paraId="7216FB2E" w14:textId="77777777" w:rsidTr="002C08B9">
        <w:trPr>
          <w:trHeight w:val="20"/>
        </w:trPr>
        <w:tc>
          <w:tcPr>
            <w:tcW w:w="1075" w:type="pct"/>
            <w:vMerge/>
          </w:tcPr>
          <w:p w14:paraId="2FB98540" w14:textId="77777777" w:rsidR="005A7592" w:rsidRPr="00F9396F" w:rsidDel="002A1D54" w:rsidRDefault="005A7592" w:rsidP="005A7592"/>
        </w:tc>
        <w:tc>
          <w:tcPr>
            <w:tcW w:w="3925" w:type="pct"/>
          </w:tcPr>
          <w:p w14:paraId="7B39C3BC" w14:textId="77777777" w:rsidR="005A7592" w:rsidRPr="00F9396F" w:rsidRDefault="005A7592" w:rsidP="005A7592">
            <w:r w:rsidRPr="00F9396F">
              <w:t>Порядок проверки качества и количества строительных материалов и изделий, необходимых для выполнения кладки, ремонта и реконструкции каменных конструкций</w:t>
            </w:r>
          </w:p>
        </w:tc>
      </w:tr>
      <w:tr w:rsidR="00F9396F" w:rsidRPr="00F9396F" w14:paraId="7FC86689" w14:textId="77777777" w:rsidTr="002C08B9">
        <w:trPr>
          <w:trHeight w:val="20"/>
        </w:trPr>
        <w:tc>
          <w:tcPr>
            <w:tcW w:w="1075" w:type="pct"/>
            <w:vMerge/>
          </w:tcPr>
          <w:p w14:paraId="76AF0586" w14:textId="77777777" w:rsidR="005A7592" w:rsidRPr="00F9396F" w:rsidDel="002A1D54" w:rsidRDefault="005A7592" w:rsidP="005A7592"/>
        </w:tc>
        <w:tc>
          <w:tcPr>
            <w:tcW w:w="3925" w:type="pct"/>
          </w:tcPr>
          <w:p w14:paraId="3373E296" w14:textId="77777777" w:rsidR="005A7592" w:rsidRPr="00F9396F" w:rsidRDefault="005A7592" w:rsidP="005A7592">
            <w:r w:rsidRPr="00F9396F">
              <w:t>Нормы освещенности рабочих мест</w:t>
            </w:r>
          </w:p>
        </w:tc>
      </w:tr>
      <w:tr w:rsidR="00F9396F" w:rsidRPr="00F9396F" w14:paraId="005DF5EB" w14:textId="77777777" w:rsidTr="002C08B9">
        <w:trPr>
          <w:trHeight w:val="20"/>
        </w:trPr>
        <w:tc>
          <w:tcPr>
            <w:tcW w:w="1075" w:type="pct"/>
            <w:vMerge/>
          </w:tcPr>
          <w:p w14:paraId="46129200" w14:textId="77777777" w:rsidR="005A7592" w:rsidRPr="00F9396F" w:rsidRDefault="005A7592" w:rsidP="005A7592"/>
        </w:tc>
        <w:tc>
          <w:tcPr>
            <w:tcW w:w="3925" w:type="pct"/>
          </w:tcPr>
          <w:p w14:paraId="5177EA22" w14:textId="54EE22AA" w:rsidR="005A7592" w:rsidRPr="00F9396F" w:rsidRDefault="00601039" w:rsidP="005A7592">
            <w:r>
              <w:t>Требования в области охраны окружающей среды</w:t>
            </w:r>
          </w:p>
        </w:tc>
      </w:tr>
      <w:tr w:rsidR="00F9396F" w:rsidRPr="00F9396F" w14:paraId="1B078B9C" w14:textId="77777777" w:rsidTr="002C08B9">
        <w:trPr>
          <w:trHeight w:val="20"/>
        </w:trPr>
        <w:tc>
          <w:tcPr>
            <w:tcW w:w="1075" w:type="pct"/>
            <w:vMerge/>
          </w:tcPr>
          <w:p w14:paraId="2FAFEA80" w14:textId="77777777" w:rsidR="005A7592" w:rsidRPr="00F9396F" w:rsidRDefault="005A7592" w:rsidP="005A7592"/>
        </w:tc>
        <w:tc>
          <w:tcPr>
            <w:tcW w:w="3925" w:type="pct"/>
          </w:tcPr>
          <w:p w14:paraId="0AC3F7D6" w14:textId="77777777" w:rsidR="005A7592" w:rsidRPr="00F9396F" w:rsidRDefault="005A7592" w:rsidP="005A7592">
            <w:r w:rsidRPr="00F9396F"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7CF61B83" w14:textId="77777777" w:rsidTr="002C08B9">
        <w:trPr>
          <w:trHeight w:val="20"/>
        </w:trPr>
        <w:tc>
          <w:tcPr>
            <w:tcW w:w="1075" w:type="pct"/>
            <w:vMerge/>
          </w:tcPr>
          <w:p w14:paraId="0B83A25D" w14:textId="77777777" w:rsidR="005A7592" w:rsidRPr="00F9396F" w:rsidRDefault="005A7592" w:rsidP="005A7592"/>
        </w:tc>
        <w:tc>
          <w:tcPr>
            <w:tcW w:w="3925" w:type="pct"/>
          </w:tcPr>
          <w:p w14:paraId="53F87039" w14:textId="77777777" w:rsidR="005A7592" w:rsidRPr="00F9396F" w:rsidRDefault="005A7592" w:rsidP="005A7592">
            <w:r w:rsidRPr="00F9396F"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39290510" w14:textId="77777777" w:rsidTr="002C08B9">
        <w:trPr>
          <w:trHeight w:val="20"/>
        </w:trPr>
        <w:tc>
          <w:tcPr>
            <w:tcW w:w="1075" w:type="pct"/>
            <w:vMerge/>
          </w:tcPr>
          <w:p w14:paraId="088A6482" w14:textId="77777777" w:rsidR="00AF0A29" w:rsidRPr="00F9396F" w:rsidRDefault="00AF0A29" w:rsidP="005A7592"/>
        </w:tc>
        <w:tc>
          <w:tcPr>
            <w:tcW w:w="3925" w:type="pct"/>
          </w:tcPr>
          <w:p w14:paraId="403E82B4" w14:textId="77777777" w:rsidR="00AF0A29" w:rsidRPr="00F9396F" w:rsidRDefault="00AF0A29" w:rsidP="005A7592">
            <w:r w:rsidRPr="00F9396F"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4A736FA7" w14:textId="77777777" w:rsidTr="002C08B9">
        <w:trPr>
          <w:trHeight w:val="20"/>
        </w:trPr>
        <w:tc>
          <w:tcPr>
            <w:tcW w:w="1075" w:type="pct"/>
            <w:vMerge/>
          </w:tcPr>
          <w:p w14:paraId="75B41033" w14:textId="77777777" w:rsidR="00AF0A29" w:rsidRPr="00F9396F" w:rsidRDefault="00AF0A29" w:rsidP="005A7592"/>
        </w:tc>
        <w:tc>
          <w:tcPr>
            <w:tcW w:w="3925" w:type="pct"/>
          </w:tcPr>
          <w:p w14:paraId="17DE691E" w14:textId="77777777" w:rsidR="00AF0A29" w:rsidRPr="00F9396F" w:rsidRDefault="00AF0A29" w:rsidP="005A7592">
            <w:r w:rsidRPr="00F9396F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1766722D" w14:textId="77777777" w:rsidTr="002C08B9">
        <w:trPr>
          <w:trHeight w:val="20"/>
        </w:trPr>
        <w:tc>
          <w:tcPr>
            <w:tcW w:w="1075" w:type="pct"/>
            <w:vMerge/>
          </w:tcPr>
          <w:p w14:paraId="498F25A5" w14:textId="77777777" w:rsidR="00AF0A29" w:rsidRPr="00F9396F" w:rsidRDefault="00AF0A29" w:rsidP="005A7592"/>
        </w:tc>
        <w:tc>
          <w:tcPr>
            <w:tcW w:w="3925" w:type="pct"/>
          </w:tcPr>
          <w:p w14:paraId="13A40BD4" w14:textId="77777777" w:rsidR="00AF0A29" w:rsidRPr="00F9396F" w:rsidRDefault="00AF0A29" w:rsidP="005A7592">
            <w:r w:rsidRPr="00F9396F"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5337C2AA" w14:textId="77777777" w:rsidTr="002C08B9">
        <w:trPr>
          <w:trHeight w:val="20"/>
        </w:trPr>
        <w:tc>
          <w:tcPr>
            <w:tcW w:w="1075" w:type="pct"/>
          </w:tcPr>
          <w:p w14:paraId="5036D7A0" w14:textId="77777777" w:rsidR="005A7592" w:rsidRPr="00F9396F" w:rsidDel="002A1D54" w:rsidRDefault="005A7592" w:rsidP="005A7592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62FB0691" w14:textId="77777777" w:rsidR="005A7592" w:rsidRPr="00F9396F" w:rsidRDefault="005A7592" w:rsidP="005A7592">
            <w:r w:rsidRPr="00F9396F">
              <w:t>-</w:t>
            </w:r>
          </w:p>
        </w:tc>
      </w:tr>
    </w:tbl>
    <w:p w14:paraId="1D33D35E" w14:textId="77777777" w:rsidR="00A03390" w:rsidRPr="00F9396F" w:rsidRDefault="00A03390" w:rsidP="00E06ED9">
      <w:pPr>
        <w:rPr>
          <w:b/>
          <w:bCs w:val="0"/>
        </w:rPr>
      </w:pPr>
    </w:p>
    <w:p w14:paraId="68408E4B" w14:textId="77777777" w:rsidR="005E5DF2" w:rsidRPr="00F9396F" w:rsidRDefault="005E5DF2" w:rsidP="00E06ED9">
      <w:pPr>
        <w:rPr>
          <w:b/>
          <w:bCs w:val="0"/>
        </w:rPr>
      </w:pPr>
      <w:r w:rsidRPr="00F9396F">
        <w:rPr>
          <w:b/>
          <w:bCs w:val="0"/>
        </w:rPr>
        <w:t>3.</w:t>
      </w:r>
      <w:r w:rsidR="004A44B8" w:rsidRPr="00F9396F">
        <w:rPr>
          <w:b/>
          <w:bCs w:val="0"/>
        </w:rPr>
        <w:t>1</w:t>
      </w:r>
      <w:r w:rsidRPr="00F9396F">
        <w:rPr>
          <w:b/>
          <w:bCs w:val="0"/>
        </w:rPr>
        <w:t>.</w:t>
      </w:r>
      <w:r w:rsidR="00FF03C9" w:rsidRPr="00F9396F">
        <w:rPr>
          <w:b/>
          <w:bCs w:val="0"/>
        </w:rPr>
        <w:t>2</w:t>
      </w:r>
      <w:r w:rsidRPr="00F9396F">
        <w:rPr>
          <w:b/>
          <w:bCs w:val="0"/>
        </w:rPr>
        <w:t>. Трудовая функция</w:t>
      </w:r>
    </w:p>
    <w:p w14:paraId="0F9FC896" w14:textId="77777777" w:rsidR="00E06ED9" w:rsidRPr="00F9396F" w:rsidRDefault="00E06ED9" w:rsidP="00E06ED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498"/>
        <w:gridCol w:w="5165"/>
        <w:gridCol w:w="579"/>
        <w:gridCol w:w="1134"/>
        <w:gridCol w:w="1478"/>
        <w:gridCol w:w="567"/>
      </w:tblGrid>
      <w:tr w:rsidR="005463BB" w:rsidRPr="00F9396F" w14:paraId="14EC10FE" w14:textId="77777777" w:rsidTr="00D72453">
        <w:trPr>
          <w:trHeight w:val="278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FDEE733" w14:textId="77777777" w:rsidR="005463BB" w:rsidRPr="00F9396F" w:rsidRDefault="005463BB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87F06" w14:textId="77777777" w:rsidR="005463BB" w:rsidRPr="00F9396F" w:rsidRDefault="001B18B3" w:rsidP="002C08B9">
            <w:pPr>
              <w:jc w:val="left"/>
              <w:rPr>
                <w:bCs w:val="0"/>
              </w:rPr>
            </w:pPr>
            <w:r w:rsidRPr="00F9396F">
              <w:rPr>
                <w:bCs w:val="0"/>
              </w:rPr>
              <w:t>Подготовка раствора, кирпича</w:t>
            </w:r>
            <w:r w:rsidR="00A17DE2" w:rsidRPr="00F9396F">
              <w:rPr>
                <w:bCs w:val="0"/>
              </w:rPr>
              <w:t xml:space="preserve"> </w:t>
            </w:r>
            <w:r w:rsidRPr="00F9396F">
              <w:rPr>
                <w:bCs w:val="0"/>
              </w:rPr>
              <w:t xml:space="preserve">(камня) и разборка каменных конструкций для их ремонта и реконструкции 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0DC772" w14:textId="77777777" w:rsidR="005463BB" w:rsidRPr="00F9396F" w:rsidRDefault="005463BB" w:rsidP="005463BB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93814" w14:textId="77777777" w:rsidR="005463BB" w:rsidRPr="00F9396F" w:rsidRDefault="005463BB" w:rsidP="002C08B9">
            <w:pPr>
              <w:jc w:val="left"/>
              <w:rPr>
                <w:bCs w:val="0"/>
              </w:rPr>
            </w:pPr>
            <w:r w:rsidRPr="00F9396F">
              <w:rPr>
                <w:lang w:val="en-US"/>
              </w:rPr>
              <w:t>A</w:t>
            </w:r>
            <w:r w:rsidRPr="00F9396F">
              <w:t>/02.</w:t>
            </w:r>
            <w:r w:rsidR="00924C3C" w:rsidRPr="00F9396F">
              <w:t>2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D9450A" w14:textId="77777777" w:rsidR="005463BB" w:rsidRPr="00F9396F" w:rsidRDefault="005463BB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A4814" w14:textId="77777777" w:rsidR="005463BB" w:rsidRPr="00F9396F" w:rsidRDefault="00924C3C" w:rsidP="002C08B9">
            <w:pPr>
              <w:jc w:val="center"/>
              <w:rPr>
                <w:bCs w:val="0"/>
              </w:rPr>
            </w:pPr>
            <w:r w:rsidRPr="00F9396F">
              <w:t>2</w:t>
            </w:r>
          </w:p>
        </w:tc>
      </w:tr>
    </w:tbl>
    <w:p w14:paraId="3F549F10" w14:textId="77777777" w:rsidR="00E06ED9" w:rsidRDefault="00E06ED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84"/>
        <w:gridCol w:w="1424"/>
        <w:gridCol w:w="398"/>
        <w:gridCol w:w="2128"/>
        <w:gridCol w:w="1490"/>
        <w:gridCol w:w="2397"/>
      </w:tblGrid>
      <w:tr w:rsidR="00F9396F" w:rsidRPr="00F9396F" w14:paraId="0BB78B8C" w14:textId="77777777" w:rsidTr="00D72453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670AE5" w14:textId="77777777" w:rsidR="005E5DF2" w:rsidRPr="00F9396F" w:rsidRDefault="005E5DF2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819C41E" w14:textId="77777777" w:rsidR="005E5DF2" w:rsidRPr="00F9396F" w:rsidRDefault="005E5DF2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F856CF7" w14:textId="77777777" w:rsidR="005E5DF2" w:rsidRPr="00F9396F" w:rsidRDefault="005E5DF2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B2372B" w14:textId="77777777" w:rsidR="005E5DF2" w:rsidRPr="00F9396F" w:rsidRDefault="005E5DF2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FB34A0" w14:textId="77777777" w:rsidR="005E5DF2" w:rsidRPr="00F9396F" w:rsidRDefault="005E5DF2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ECD51" w14:textId="77777777" w:rsidR="005E5DF2" w:rsidRPr="00F9396F" w:rsidRDefault="005E5DF2" w:rsidP="002C08B9">
            <w:pPr>
              <w:jc w:val="center"/>
              <w:rPr>
                <w:bCs w:val="0"/>
              </w:rPr>
            </w:pPr>
          </w:p>
        </w:tc>
      </w:tr>
      <w:tr w:rsidR="00AA0065" w:rsidRPr="00F9396F" w14:paraId="6F5972C1" w14:textId="77777777" w:rsidTr="001A57CD">
        <w:trPr>
          <w:trHeight w:val="479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3BB9" w14:textId="77777777" w:rsidR="005E5DF2" w:rsidRPr="00F9396F" w:rsidRDefault="005E5DF2" w:rsidP="00375DD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20CF515" w14:textId="77777777" w:rsidR="005E5DF2" w:rsidRPr="00F9396F" w:rsidRDefault="005E5DF2" w:rsidP="00375DDE">
            <w:pPr>
              <w:rPr>
                <w:bCs w:val="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26230E68" w14:textId="77777777" w:rsidR="005E5DF2" w:rsidRPr="00F9396F" w:rsidRDefault="005E5DF2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29EC7536" w14:textId="77777777" w:rsidR="005E5DF2" w:rsidRPr="00F9396F" w:rsidRDefault="005E5DF2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9443A8" w14:textId="77777777" w:rsidR="00E06ED9" w:rsidRPr="00F9396F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7D980479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33F47373" w14:textId="77777777" w:rsidR="005A7592" w:rsidRPr="00F9396F" w:rsidRDefault="005A7592" w:rsidP="005A7592">
            <w:r w:rsidRPr="00F9396F">
              <w:t>Трудовые действия</w:t>
            </w:r>
          </w:p>
        </w:tc>
        <w:tc>
          <w:tcPr>
            <w:tcW w:w="3925" w:type="pct"/>
          </w:tcPr>
          <w:p w14:paraId="43FDE070" w14:textId="77777777" w:rsidR="005A7592" w:rsidRPr="00F9396F" w:rsidRDefault="005A7592" w:rsidP="005A7592">
            <w:r w:rsidRPr="00F9396F">
              <w:t>Разборка вручную и механизированным способом кирпичной, каменной кладки стен и столбов, сводов, бутовых фундаментов</w:t>
            </w:r>
          </w:p>
        </w:tc>
      </w:tr>
      <w:tr w:rsidR="00F9396F" w:rsidRPr="00F9396F" w14:paraId="4B23E582" w14:textId="77777777" w:rsidTr="002C08B9">
        <w:trPr>
          <w:trHeight w:val="20"/>
        </w:trPr>
        <w:tc>
          <w:tcPr>
            <w:tcW w:w="1075" w:type="pct"/>
            <w:vMerge/>
          </w:tcPr>
          <w:p w14:paraId="4BF0835A" w14:textId="77777777" w:rsidR="005A7592" w:rsidRPr="00F9396F" w:rsidRDefault="005A7592" w:rsidP="005A7592"/>
        </w:tc>
        <w:tc>
          <w:tcPr>
            <w:tcW w:w="3925" w:type="pct"/>
          </w:tcPr>
          <w:p w14:paraId="64EBF506" w14:textId="77777777" w:rsidR="005A7592" w:rsidRPr="00F9396F" w:rsidRDefault="005A7592" w:rsidP="005A7592">
            <w:r w:rsidRPr="00F9396F">
              <w:t>Пробивка проемов, гнезд, борозд и отверстий</w:t>
            </w:r>
          </w:p>
        </w:tc>
      </w:tr>
      <w:tr w:rsidR="00F9396F" w:rsidRPr="00F9396F" w14:paraId="55F77B72" w14:textId="77777777" w:rsidTr="002C08B9">
        <w:trPr>
          <w:trHeight w:val="20"/>
        </w:trPr>
        <w:tc>
          <w:tcPr>
            <w:tcW w:w="1075" w:type="pct"/>
            <w:vMerge/>
          </w:tcPr>
          <w:p w14:paraId="3B288F82" w14:textId="77777777" w:rsidR="005A7592" w:rsidRPr="00F9396F" w:rsidRDefault="005A7592" w:rsidP="005A7592"/>
        </w:tc>
        <w:tc>
          <w:tcPr>
            <w:tcW w:w="3925" w:type="pct"/>
          </w:tcPr>
          <w:p w14:paraId="1E163B8E" w14:textId="77777777" w:rsidR="005A7592" w:rsidRPr="00F9396F" w:rsidRDefault="005A7592" w:rsidP="005A7592">
            <w:r w:rsidRPr="00F9396F">
              <w:t>Очистка кирпича, камня от раствора</w:t>
            </w:r>
          </w:p>
        </w:tc>
      </w:tr>
      <w:tr w:rsidR="00F9396F" w:rsidRPr="00F9396F" w14:paraId="77377CF4" w14:textId="77777777" w:rsidTr="002C08B9">
        <w:trPr>
          <w:trHeight w:val="20"/>
        </w:trPr>
        <w:tc>
          <w:tcPr>
            <w:tcW w:w="1075" w:type="pct"/>
            <w:vMerge/>
          </w:tcPr>
          <w:p w14:paraId="12479B7C" w14:textId="77777777" w:rsidR="005A7592" w:rsidRPr="00F9396F" w:rsidRDefault="005A7592" w:rsidP="005A7592"/>
        </w:tc>
        <w:tc>
          <w:tcPr>
            <w:tcW w:w="3925" w:type="pct"/>
          </w:tcPr>
          <w:p w14:paraId="60249A12" w14:textId="77777777" w:rsidR="005A7592" w:rsidRPr="00F9396F" w:rsidRDefault="005A7592" w:rsidP="005A7592">
            <w:r w:rsidRPr="00F9396F">
              <w:t>Очистка кирпичной кладки</w:t>
            </w:r>
          </w:p>
        </w:tc>
      </w:tr>
      <w:tr w:rsidR="00F9396F" w:rsidRPr="00F9396F" w14:paraId="7C4A6782" w14:textId="77777777" w:rsidTr="002C08B9">
        <w:trPr>
          <w:trHeight w:val="20"/>
        </w:trPr>
        <w:tc>
          <w:tcPr>
            <w:tcW w:w="1075" w:type="pct"/>
            <w:vMerge/>
          </w:tcPr>
          <w:p w14:paraId="26C1835F" w14:textId="77777777" w:rsidR="005A7592" w:rsidRPr="00F9396F" w:rsidRDefault="005A7592" w:rsidP="005A7592"/>
        </w:tc>
        <w:tc>
          <w:tcPr>
            <w:tcW w:w="3925" w:type="pct"/>
          </w:tcPr>
          <w:p w14:paraId="68D9882F" w14:textId="77777777" w:rsidR="005A7592" w:rsidRPr="00F9396F" w:rsidRDefault="005A7592" w:rsidP="005A7592">
            <w:r w:rsidRPr="00F9396F">
              <w:t>Приготовление строительного раствора и клея для производства кладочных работ</w:t>
            </w:r>
          </w:p>
        </w:tc>
      </w:tr>
      <w:tr w:rsidR="00F9396F" w:rsidRPr="00F9396F" w14:paraId="3F6BA406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4D71F0C5" w14:textId="77777777" w:rsidR="005A7592" w:rsidRPr="00F9396F" w:rsidDel="002A1D54" w:rsidRDefault="005A7592" w:rsidP="005A7592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272E89DD" w14:textId="77777777" w:rsidR="005A7592" w:rsidRPr="00F9396F" w:rsidRDefault="005A7592" w:rsidP="005A7592">
            <w:r w:rsidRPr="00F9396F">
              <w:t>Пользоваться механизированным инструментом для разборки кирпичной, каменной кладки стен и столбов, сводов, бутовых фундаментов</w:t>
            </w:r>
          </w:p>
        </w:tc>
      </w:tr>
      <w:tr w:rsidR="00F9396F" w:rsidRPr="00F9396F" w14:paraId="4F8BF94C" w14:textId="77777777" w:rsidTr="002C08B9">
        <w:trPr>
          <w:trHeight w:val="20"/>
        </w:trPr>
        <w:tc>
          <w:tcPr>
            <w:tcW w:w="1075" w:type="pct"/>
            <w:vMerge/>
          </w:tcPr>
          <w:p w14:paraId="1F8051A0" w14:textId="77777777" w:rsidR="005A7592" w:rsidRPr="00F9396F" w:rsidDel="002A1D54" w:rsidRDefault="005A7592" w:rsidP="005A7592"/>
        </w:tc>
        <w:tc>
          <w:tcPr>
            <w:tcW w:w="3925" w:type="pct"/>
          </w:tcPr>
          <w:p w14:paraId="18C819A1" w14:textId="77777777" w:rsidR="005A7592" w:rsidRPr="00F9396F" w:rsidRDefault="005A7592" w:rsidP="005A7592">
            <w:r w:rsidRPr="00F9396F">
              <w:t>Пользоваться механизированным инструментом для пробивки проемов, гнезд, борозд и отверстий</w:t>
            </w:r>
          </w:p>
        </w:tc>
      </w:tr>
      <w:tr w:rsidR="00F9396F" w:rsidRPr="00F9396F" w14:paraId="187B0CA1" w14:textId="77777777" w:rsidTr="002C08B9">
        <w:trPr>
          <w:trHeight w:val="20"/>
        </w:trPr>
        <w:tc>
          <w:tcPr>
            <w:tcW w:w="1075" w:type="pct"/>
            <w:vMerge/>
          </w:tcPr>
          <w:p w14:paraId="47E7C136" w14:textId="77777777" w:rsidR="005A7592" w:rsidRPr="00F9396F" w:rsidDel="002A1D54" w:rsidRDefault="005A7592" w:rsidP="005A7592"/>
        </w:tc>
        <w:tc>
          <w:tcPr>
            <w:tcW w:w="3925" w:type="pct"/>
          </w:tcPr>
          <w:p w14:paraId="20EBFDF9" w14:textId="77777777" w:rsidR="005A7592" w:rsidRPr="00F9396F" w:rsidRDefault="005A7592" w:rsidP="005A7592">
            <w:r w:rsidRPr="00F9396F">
              <w:t>Пользоваться инструментом для очистки кирпича от раствора</w:t>
            </w:r>
          </w:p>
        </w:tc>
      </w:tr>
      <w:tr w:rsidR="00F9396F" w:rsidRPr="00F9396F" w14:paraId="49C41A0A" w14:textId="77777777" w:rsidTr="002C08B9">
        <w:trPr>
          <w:trHeight w:val="20"/>
        </w:trPr>
        <w:tc>
          <w:tcPr>
            <w:tcW w:w="1075" w:type="pct"/>
            <w:vMerge/>
          </w:tcPr>
          <w:p w14:paraId="43A047CB" w14:textId="77777777" w:rsidR="005A7592" w:rsidRPr="00F9396F" w:rsidDel="002A1D54" w:rsidRDefault="005A7592" w:rsidP="005A7592"/>
        </w:tc>
        <w:tc>
          <w:tcPr>
            <w:tcW w:w="3925" w:type="pct"/>
          </w:tcPr>
          <w:p w14:paraId="76EEFF46" w14:textId="77777777" w:rsidR="005A7592" w:rsidRPr="00F9396F" w:rsidRDefault="005A7592" w:rsidP="005A7592">
            <w:r w:rsidRPr="00F9396F">
              <w:t>Пользоваться инструментом и оборудованием для приготовления строительного раствора и клея</w:t>
            </w:r>
          </w:p>
        </w:tc>
      </w:tr>
      <w:tr w:rsidR="00F9396F" w:rsidRPr="00F9396F" w14:paraId="4A1146D0" w14:textId="77777777" w:rsidTr="002C08B9">
        <w:trPr>
          <w:trHeight w:val="20"/>
        </w:trPr>
        <w:tc>
          <w:tcPr>
            <w:tcW w:w="1075" w:type="pct"/>
            <w:vMerge/>
          </w:tcPr>
          <w:p w14:paraId="0327C3FC" w14:textId="77777777" w:rsidR="005A7592" w:rsidRPr="00F9396F" w:rsidDel="002A1D54" w:rsidRDefault="005A7592" w:rsidP="005A7592"/>
        </w:tc>
        <w:tc>
          <w:tcPr>
            <w:tcW w:w="3925" w:type="pct"/>
          </w:tcPr>
          <w:p w14:paraId="27963F90" w14:textId="77777777" w:rsidR="005A7592" w:rsidRPr="00F9396F" w:rsidRDefault="005A7592" w:rsidP="005A7592">
            <w:r w:rsidRPr="00F9396F">
              <w:t>Применять технологию разборки бутового фундамента, кирпичной и блочной кладки стен, столбов и сводов</w:t>
            </w:r>
          </w:p>
        </w:tc>
      </w:tr>
      <w:tr w:rsidR="00F9396F" w:rsidRPr="00F9396F" w14:paraId="7E5D09CF" w14:textId="77777777" w:rsidTr="002C08B9">
        <w:trPr>
          <w:trHeight w:val="20"/>
        </w:trPr>
        <w:tc>
          <w:tcPr>
            <w:tcW w:w="1075" w:type="pct"/>
            <w:vMerge/>
          </w:tcPr>
          <w:p w14:paraId="13D67FB1" w14:textId="77777777" w:rsidR="005A7592" w:rsidRPr="00F9396F" w:rsidDel="002A1D54" w:rsidRDefault="005A7592" w:rsidP="005A7592"/>
        </w:tc>
        <w:tc>
          <w:tcPr>
            <w:tcW w:w="3925" w:type="pct"/>
          </w:tcPr>
          <w:p w14:paraId="26ED72E2" w14:textId="77777777" w:rsidR="005A7592" w:rsidRPr="00F9396F" w:rsidRDefault="005A7592" w:rsidP="005A7592">
            <w:r w:rsidRPr="00F9396F">
              <w:t>Применять технологию приготовления строительного раствора и клея</w:t>
            </w:r>
          </w:p>
        </w:tc>
      </w:tr>
      <w:tr w:rsidR="00F9396F" w:rsidRPr="00F9396F" w14:paraId="30294C05" w14:textId="77777777" w:rsidTr="002C08B9">
        <w:trPr>
          <w:trHeight w:val="20"/>
        </w:trPr>
        <w:tc>
          <w:tcPr>
            <w:tcW w:w="1075" w:type="pct"/>
            <w:vMerge/>
          </w:tcPr>
          <w:p w14:paraId="524E55DD" w14:textId="77777777" w:rsidR="005A7592" w:rsidRPr="00F9396F" w:rsidDel="002A1D54" w:rsidRDefault="005A7592" w:rsidP="005A7592"/>
        </w:tc>
        <w:tc>
          <w:tcPr>
            <w:tcW w:w="3925" w:type="pct"/>
          </w:tcPr>
          <w:p w14:paraId="2240EF4E" w14:textId="77777777" w:rsidR="005A7592" w:rsidRPr="00F9396F" w:rsidRDefault="005A7592" w:rsidP="005A7592">
            <w:r w:rsidRPr="00F9396F">
              <w:t>Применять требования производственной санитарии при производстве каменных работ</w:t>
            </w:r>
          </w:p>
        </w:tc>
      </w:tr>
      <w:tr w:rsidR="00F9396F" w:rsidRPr="00F9396F" w14:paraId="0C9A770D" w14:textId="77777777" w:rsidTr="002C08B9">
        <w:trPr>
          <w:trHeight w:val="20"/>
        </w:trPr>
        <w:tc>
          <w:tcPr>
            <w:tcW w:w="1075" w:type="pct"/>
            <w:vMerge/>
          </w:tcPr>
          <w:p w14:paraId="3B5616A3" w14:textId="77777777" w:rsidR="005A7592" w:rsidRPr="00F9396F" w:rsidDel="002A1D54" w:rsidRDefault="005A7592" w:rsidP="005A7592"/>
        </w:tc>
        <w:tc>
          <w:tcPr>
            <w:tcW w:w="3925" w:type="pct"/>
          </w:tcPr>
          <w:p w14:paraId="70AF353E" w14:textId="77777777" w:rsidR="005A7592" w:rsidRPr="00F9396F" w:rsidRDefault="005A7592" w:rsidP="005A7592">
            <w:r w:rsidRPr="00F9396F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14A9382A" w14:textId="77777777" w:rsidTr="002C08B9">
        <w:trPr>
          <w:trHeight w:val="20"/>
        </w:trPr>
        <w:tc>
          <w:tcPr>
            <w:tcW w:w="1075" w:type="pct"/>
            <w:vMerge/>
          </w:tcPr>
          <w:p w14:paraId="1CD5D403" w14:textId="77777777" w:rsidR="005A7592" w:rsidRPr="00F9396F" w:rsidDel="002A1D54" w:rsidRDefault="005A7592" w:rsidP="005A7592"/>
        </w:tc>
        <w:tc>
          <w:tcPr>
            <w:tcW w:w="3925" w:type="pct"/>
          </w:tcPr>
          <w:p w14:paraId="523349F6" w14:textId="77777777" w:rsidR="005A7592" w:rsidRPr="00F9396F" w:rsidRDefault="005A7592" w:rsidP="005A7592">
            <w:r w:rsidRPr="00F9396F">
              <w:t>Применять средства индивидуальной защиты при производстве каменных работ</w:t>
            </w:r>
          </w:p>
        </w:tc>
      </w:tr>
      <w:tr w:rsidR="00F9396F" w:rsidRPr="00F9396F" w14:paraId="5E1AE5AF" w14:textId="77777777" w:rsidTr="002C08B9">
        <w:trPr>
          <w:trHeight w:val="20"/>
        </w:trPr>
        <w:tc>
          <w:tcPr>
            <w:tcW w:w="1075" w:type="pct"/>
            <w:vMerge/>
          </w:tcPr>
          <w:p w14:paraId="3ADC55E9" w14:textId="77777777" w:rsidR="005A7592" w:rsidRPr="00F9396F" w:rsidDel="002A1D54" w:rsidRDefault="005A7592" w:rsidP="005A7592"/>
        </w:tc>
        <w:tc>
          <w:tcPr>
            <w:tcW w:w="3925" w:type="pct"/>
          </w:tcPr>
          <w:p w14:paraId="31D89D64" w14:textId="2C7D6DAF" w:rsidR="005A7592" w:rsidRPr="00F9396F" w:rsidRDefault="005A7592" w:rsidP="005A7592">
            <w:r w:rsidRPr="00F9396F">
              <w:t xml:space="preserve">Применять 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3E6D7115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48EA5B0B" w14:textId="77777777" w:rsidR="005A7592" w:rsidRPr="00F9396F" w:rsidRDefault="005A7592" w:rsidP="005A7592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61B3811F" w14:textId="3CD656D7" w:rsidR="005A7592" w:rsidRPr="00F9396F" w:rsidRDefault="005A7592" w:rsidP="002A1E8F">
            <w:r w:rsidRPr="00F9396F">
              <w:t xml:space="preserve">Требования технологических регламентов </w:t>
            </w:r>
            <w:r w:rsidR="002A1E8F">
              <w:t>к</w:t>
            </w:r>
            <w:r w:rsidRPr="00F9396F">
              <w:t xml:space="preserve"> подготовке строительного раствора и клея и разборке каменных конструкций для их ремонта и реконструкции</w:t>
            </w:r>
          </w:p>
        </w:tc>
      </w:tr>
      <w:tr w:rsidR="00F9396F" w:rsidRPr="00F9396F" w14:paraId="3B2A10E2" w14:textId="77777777" w:rsidTr="002C08B9">
        <w:trPr>
          <w:trHeight w:val="20"/>
        </w:trPr>
        <w:tc>
          <w:tcPr>
            <w:tcW w:w="1075" w:type="pct"/>
            <w:vMerge/>
          </w:tcPr>
          <w:p w14:paraId="0797FEE9" w14:textId="77777777" w:rsidR="005A7592" w:rsidRPr="00F9396F" w:rsidDel="002A1D54" w:rsidRDefault="005A7592" w:rsidP="005A7592"/>
        </w:tc>
        <w:tc>
          <w:tcPr>
            <w:tcW w:w="3925" w:type="pct"/>
          </w:tcPr>
          <w:p w14:paraId="6D1AE0AC" w14:textId="77777777" w:rsidR="005A7592" w:rsidRPr="00F9396F" w:rsidRDefault="005A7592" w:rsidP="005A7592">
            <w:r w:rsidRPr="00F9396F">
              <w:t>Требования технической документации в строительстве</w:t>
            </w:r>
          </w:p>
        </w:tc>
      </w:tr>
      <w:tr w:rsidR="00F9396F" w:rsidRPr="00F9396F" w14:paraId="4F8A5208" w14:textId="77777777" w:rsidTr="002C08B9">
        <w:trPr>
          <w:trHeight w:val="20"/>
        </w:trPr>
        <w:tc>
          <w:tcPr>
            <w:tcW w:w="1075" w:type="pct"/>
            <w:vMerge/>
          </w:tcPr>
          <w:p w14:paraId="57D6853E" w14:textId="77777777" w:rsidR="005A7592" w:rsidRPr="00F9396F" w:rsidDel="002A1D54" w:rsidRDefault="005A7592" w:rsidP="005A7592"/>
        </w:tc>
        <w:tc>
          <w:tcPr>
            <w:tcW w:w="3925" w:type="pct"/>
          </w:tcPr>
          <w:p w14:paraId="5BC27EE1" w14:textId="1C375CAC" w:rsidR="005A7592" w:rsidRPr="00F9396F" w:rsidRDefault="005A7592" w:rsidP="00D84694">
            <w:r w:rsidRPr="00F9396F">
              <w:t xml:space="preserve">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2339627D" w14:textId="77777777" w:rsidTr="002C08B9">
        <w:trPr>
          <w:trHeight w:val="20"/>
        </w:trPr>
        <w:tc>
          <w:tcPr>
            <w:tcW w:w="1075" w:type="pct"/>
            <w:vMerge/>
          </w:tcPr>
          <w:p w14:paraId="0879E403" w14:textId="77777777" w:rsidR="005A7592" w:rsidRPr="00F9396F" w:rsidDel="002A1D54" w:rsidRDefault="005A7592" w:rsidP="005A7592"/>
        </w:tc>
        <w:tc>
          <w:tcPr>
            <w:tcW w:w="3925" w:type="pct"/>
          </w:tcPr>
          <w:p w14:paraId="472CF82B" w14:textId="77777777" w:rsidR="005A7592" w:rsidRPr="00F9396F" w:rsidRDefault="005A7592" w:rsidP="005A7592">
            <w:r w:rsidRPr="00F9396F">
              <w:t>Правила разборки кирпичной, каменной и блочной кладки стен и столбов, сводов, бутовых фундаментов</w:t>
            </w:r>
          </w:p>
        </w:tc>
      </w:tr>
      <w:tr w:rsidR="00F9396F" w:rsidRPr="00F9396F" w14:paraId="33624A45" w14:textId="77777777" w:rsidTr="002C08B9">
        <w:trPr>
          <w:trHeight w:val="20"/>
        </w:trPr>
        <w:tc>
          <w:tcPr>
            <w:tcW w:w="1075" w:type="pct"/>
            <w:vMerge/>
          </w:tcPr>
          <w:p w14:paraId="6B841938" w14:textId="77777777" w:rsidR="005A7592" w:rsidRPr="00F9396F" w:rsidDel="002A1D54" w:rsidRDefault="005A7592" w:rsidP="005A7592"/>
        </w:tc>
        <w:tc>
          <w:tcPr>
            <w:tcW w:w="3925" w:type="pct"/>
          </w:tcPr>
          <w:p w14:paraId="45C861F2" w14:textId="77777777" w:rsidR="005A7592" w:rsidRPr="00F9396F" w:rsidRDefault="005A7592" w:rsidP="005A7592">
            <w:r w:rsidRPr="00F9396F">
              <w:t>Правила пробивки проемов, гнезд, борозд и отверстий</w:t>
            </w:r>
          </w:p>
        </w:tc>
      </w:tr>
      <w:tr w:rsidR="00F9396F" w:rsidRPr="00F9396F" w14:paraId="317DDCC3" w14:textId="77777777" w:rsidTr="002C08B9">
        <w:trPr>
          <w:trHeight w:val="20"/>
        </w:trPr>
        <w:tc>
          <w:tcPr>
            <w:tcW w:w="1075" w:type="pct"/>
            <w:vMerge/>
          </w:tcPr>
          <w:p w14:paraId="5CC80C3C" w14:textId="77777777" w:rsidR="005A7592" w:rsidRPr="00F9396F" w:rsidDel="002A1D54" w:rsidRDefault="005A7592" w:rsidP="005A7592"/>
        </w:tc>
        <w:tc>
          <w:tcPr>
            <w:tcW w:w="3925" w:type="pct"/>
          </w:tcPr>
          <w:p w14:paraId="018A4B78" w14:textId="77777777" w:rsidR="005A7592" w:rsidRPr="00F9396F" w:rsidRDefault="005A7592" w:rsidP="005A7592">
            <w:r w:rsidRPr="00F9396F">
              <w:t>Способы и правила очистки кирпича и бутового камня от раствора</w:t>
            </w:r>
          </w:p>
        </w:tc>
      </w:tr>
      <w:tr w:rsidR="00F9396F" w:rsidRPr="00F9396F" w14:paraId="4853CF39" w14:textId="77777777" w:rsidTr="002C08B9">
        <w:trPr>
          <w:trHeight w:val="20"/>
        </w:trPr>
        <w:tc>
          <w:tcPr>
            <w:tcW w:w="1075" w:type="pct"/>
            <w:vMerge/>
          </w:tcPr>
          <w:p w14:paraId="448AF816" w14:textId="77777777" w:rsidR="005A7592" w:rsidRPr="00F9396F" w:rsidDel="002A1D54" w:rsidRDefault="005A7592" w:rsidP="005A7592"/>
        </w:tc>
        <w:tc>
          <w:tcPr>
            <w:tcW w:w="3925" w:type="pct"/>
          </w:tcPr>
          <w:p w14:paraId="225C41C4" w14:textId="77777777" w:rsidR="005A7592" w:rsidRPr="00F9396F" w:rsidRDefault="005A7592" w:rsidP="005A7592">
            <w:r w:rsidRPr="00F9396F">
              <w:t>Способы и последовательность приготовления строительного раствора и клея для производства кладочных работ, состав растворов</w:t>
            </w:r>
          </w:p>
        </w:tc>
      </w:tr>
      <w:tr w:rsidR="00F9396F" w:rsidRPr="00F9396F" w14:paraId="01F97F5E" w14:textId="77777777" w:rsidTr="002C08B9">
        <w:trPr>
          <w:trHeight w:val="20"/>
        </w:trPr>
        <w:tc>
          <w:tcPr>
            <w:tcW w:w="1075" w:type="pct"/>
            <w:vMerge/>
          </w:tcPr>
          <w:p w14:paraId="5241A170" w14:textId="77777777" w:rsidR="005A7592" w:rsidRPr="00F9396F" w:rsidDel="002A1D54" w:rsidRDefault="005A7592" w:rsidP="005A7592"/>
        </w:tc>
        <w:tc>
          <w:tcPr>
            <w:tcW w:w="3925" w:type="pct"/>
          </w:tcPr>
          <w:p w14:paraId="3ADB1676" w14:textId="571D05BD" w:rsidR="005A7592" w:rsidRPr="00F9396F" w:rsidRDefault="005A7592" w:rsidP="002A1E8F">
            <w:r w:rsidRPr="00F9396F">
              <w:t>Виды инструмента, обо</w:t>
            </w:r>
            <w:r w:rsidR="00C7757E" w:rsidRPr="00F9396F">
              <w:t xml:space="preserve">рудования, инвентаря и </w:t>
            </w:r>
            <w:r w:rsidR="00285910" w:rsidRPr="00F9396F">
              <w:t>оснастки для приготовления раствора,</w:t>
            </w:r>
            <w:r w:rsidRPr="00F9396F">
              <w:t xml:space="preserve"> правила их применения</w:t>
            </w:r>
          </w:p>
        </w:tc>
      </w:tr>
      <w:tr w:rsidR="00F9396F" w:rsidRPr="00F9396F" w14:paraId="1142A845" w14:textId="77777777" w:rsidTr="002C08B9">
        <w:trPr>
          <w:trHeight w:val="20"/>
        </w:trPr>
        <w:tc>
          <w:tcPr>
            <w:tcW w:w="1075" w:type="pct"/>
            <w:vMerge/>
          </w:tcPr>
          <w:p w14:paraId="5B97EC19" w14:textId="77777777" w:rsidR="005A7592" w:rsidRPr="00F9396F" w:rsidDel="002A1D54" w:rsidRDefault="005A7592" w:rsidP="005A7592"/>
        </w:tc>
        <w:tc>
          <w:tcPr>
            <w:tcW w:w="3925" w:type="pct"/>
          </w:tcPr>
          <w:p w14:paraId="6E4968B4" w14:textId="77777777" w:rsidR="005A7592" w:rsidRPr="00F9396F" w:rsidRDefault="005A7592" w:rsidP="005A7592">
            <w:r w:rsidRPr="00F9396F">
              <w:t>Виды инструмента для пробивки проемов, гнезд, борозд и отверстий</w:t>
            </w:r>
          </w:p>
        </w:tc>
      </w:tr>
      <w:tr w:rsidR="00F9396F" w:rsidRPr="00F9396F" w14:paraId="178648ED" w14:textId="77777777" w:rsidTr="002C08B9">
        <w:trPr>
          <w:trHeight w:val="20"/>
        </w:trPr>
        <w:tc>
          <w:tcPr>
            <w:tcW w:w="1075" w:type="pct"/>
            <w:vMerge/>
          </w:tcPr>
          <w:p w14:paraId="453E21AD" w14:textId="77777777" w:rsidR="005A7592" w:rsidRPr="00F9396F" w:rsidDel="002A1D54" w:rsidRDefault="005A7592" w:rsidP="005A7592"/>
        </w:tc>
        <w:tc>
          <w:tcPr>
            <w:tcW w:w="3925" w:type="pct"/>
          </w:tcPr>
          <w:p w14:paraId="7B9ED60A" w14:textId="77777777" w:rsidR="005A7592" w:rsidRPr="00F9396F" w:rsidRDefault="005A7592" w:rsidP="005A7592">
            <w:r w:rsidRPr="00F9396F">
              <w:t>Типы и правила использования инструментов и приспособлений для разборки кирпичных сводов всех видов</w:t>
            </w:r>
          </w:p>
        </w:tc>
      </w:tr>
      <w:tr w:rsidR="00F9396F" w:rsidRPr="00F9396F" w14:paraId="01E268AF" w14:textId="77777777" w:rsidTr="002C08B9">
        <w:trPr>
          <w:trHeight w:val="20"/>
        </w:trPr>
        <w:tc>
          <w:tcPr>
            <w:tcW w:w="1075" w:type="pct"/>
            <w:vMerge/>
          </w:tcPr>
          <w:p w14:paraId="15A8795A" w14:textId="77777777" w:rsidR="005A7592" w:rsidRPr="00F9396F" w:rsidDel="002A1D54" w:rsidRDefault="005A7592" w:rsidP="005A7592"/>
        </w:tc>
        <w:tc>
          <w:tcPr>
            <w:tcW w:w="3925" w:type="pct"/>
          </w:tcPr>
          <w:p w14:paraId="7B442F95" w14:textId="23FCC141" w:rsidR="005A7592" w:rsidRPr="00F9396F" w:rsidRDefault="005A7592" w:rsidP="002A1E8F">
            <w:r w:rsidRPr="00F9396F">
              <w:t>Правила использовани</w:t>
            </w:r>
            <w:r w:rsidR="002A1E8F">
              <w:t>я</w:t>
            </w:r>
            <w:r w:rsidRPr="00F9396F">
              <w:t>, эксплуатации, хранени</w:t>
            </w:r>
            <w:r w:rsidR="002A1E8F">
              <w:t>я</w:t>
            </w:r>
            <w:r w:rsidRPr="00F9396F">
              <w:t xml:space="preserve"> приспособлений, инструментов и </w:t>
            </w:r>
            <w:r w:rsidRPr="00E5469C">
              <w:t>других</w:t>
            </w:r>
            <w:r w:rsidRPr="00F9396F">
              <w:t xml:space="preserve"> технических средств, используемых в подготовительных и такелажных работах</w:t>
            </w:r>
            <w:r w:rsidR="002A1E8F">
              <w:t xml:space="preserve">, </w:t>
            </w:r>
            <w:r w:rsidR="002A1E8F" w:rsidRPr="00F9396F">
              <w:t xml:space="preserve">требования технических регламентов </w:t>
            </w:r>
            <w:r w:rsidR="002A1E8F">
              <w:t>к ним</w:t>
            </w:r>
          </w:p>
        </w:tc>
      </w:tr>
      <w:tr w:rsidR="00F9396F" w:rsidRPr="00F9396F" w14:paraId="1106CCCF" w14:textId="77777777" w:rsidTr="002C08B9">
        <w:trPr>
          <w:trHeight w:val="20"/>
        </w:trPr>
        <w:tc>
          <w:tcPr>
            <w:tcW w:w="1075" w:type="pct"/>
            <w:vMerge/>
          </w:tcPr>
          <w:p w14:paraId="65D6B74C" w14:textId="77777777" w:rsidR="005A7592" w:rsidRPr="00F9396F" w:rsidDel="002A1D54" w:rsidRDefault="005A7592" w:rsidP="005A7592"/>
        </w:tc>
        <w:tc>
          <w:tcPr>
            <w:tcW w:w="3925" w:type="pct"/>
          </w:tcPr>
          <w:p w14:paraId="7942C184" w14:textId="4EB4BEAE" w:rsidR="005A7592" w:rsidRPr="00F9396F" w:rsidRDefault="00601039" w:rsidP="005A7592">
            <w:r>
              <w:t>Требования в области охраны окружающей среды</w:t>
            </w:r>
          </w:p>
        </w:tc>
      </w:tr>
      <w:tr w:rsidR="00F9396F" w:rsidRPr="00F9396F" w14:paraId="7AF9F743" w14:textId="77777777" w:rsidTr="002C08B9">
        <w:trPr>
          <w:trHeight w:val="20"/>
        </w:trPr>
        <w:tc>
          <w:tcPr>
            <w:tcW w:w="1075" w:type="pct"/>
            <w:vMerge/>
          </w:tcPr>
          <w:p w14:paraId="4CEBCB62" w14:textId="77777777" w:rsidR="005A7592" w:rsidRPr="00F9396F" w:rsidDel="002A1D54" w:rsidRDefault="005A7592" w:rsidP="005A7592"/>
        </w:tc>
        <w:tc>
          <w:tcPr>
            <w:tcW w:w="3925" w:type="pct"/>
          </w:tcPr>
          <w:p w14:paraId="0CE6528F" w14:textId="77777777" w:rsidR="005A7592" w:rsidRPr="00F9396F" w:rsidRDefault="005A7592" w:rsidP="005A7592">
            <w:r w:rsidRPr="00F9396F"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2CEC7CC5" w14:textId="77777777" w:rsidTr="002C08B9">
        <w:trPr>
          <w:trHeight w:val="20"/>
        </w:trPr>
        <w:tc>
          <w:tcPr>
            <w:tcW w:w="1075" w:type="pct"/>
            <w:vMerge/>
          </w:tcPr>
          <w:p w14:paraId="628FB1D6" w14:textId="77777777" w:rsidR="005A7592" w:rsidRPr="00F9396F" w:rsidDel="002A1D54" w:rsidRDefault="005A7592" w:rsidP="005A7592"/>
        </w:tc>
        <w:tc>
          <w:tcPr>
            <w:tcW w:w="3925" w:type="pct"/>
          </w:tcPr>
          <w:p w14:paraId="3DA6392E" w14:textId="77777777" w:rsidR="005A7592" w:rsidRPr="00F9396F" w:rsidRDefault="005A7592" w:rsidP="005A7592">
            <w:r w:rsidRPr="00F9396F"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5FF32E4B" w14:textId="77777777" w:rsidTr="002C08B9">
        <w:trPr>
          <w:trHeight w:val="20"/>
        </w:trPr>
        <w:tc>
          <w:tcPr>
            <w:tcW w:w="1075" w:type="pct"/>
            <w:vMerge/>
          </w:tcPr>
          <w:p w14:paraId="077B49FE" w14:textId="77777777" w:rsidR="005A7592" w:rsidRPr="00F9396F" w:rsidDel="002A1D54" w:rsidRDefault="005A7592" w:rsidP="005A7592"/>
        </w:tc>
        <w:tc>
          <w:tcPr>
            <w:tcW w:w="3925" w:type="pct"/>
          </w:tcPr>
          <w:p w14:paraId="1FD24022" w14:textId="77777777" w:rsidR="005A7592" w:rsidRPr="00F9396F" w:rsidRDefault="005A7592" w:rsidP="005A7592">
            <w:r w:rsidRPr="00F9396F"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34063404" w14:textId="77777777" w:rsidTr="002C08B9">
        <w:trPr>
          <w:trHeight w:val="20"/>
        </w:trPr>
        <w:tc>
          <w:tcPr>
            <w:tcW w:w="1075" w:type="pct"/>
            <w:vMerge/>
          </w:tcPr>
          <w:p w14:paraId="0F43DA33" w14:textId="77777777" w:rsidR="005A7592" w:rsidRPr="00F9396F" w:rsidDel="002A1D54" w:rsidRDefault="005A7592" w:rsidP="005A7592"/>
        </w:tc>
        <w:tc>
          <w:tcPr>
            <w:tcW w:w="3925" w:type="pct"/>
          </w:tcPr>
          <w:p w14:paraId="3916A008" w14:textId="77777777" w:rsidR="005A7592" w:rsidRPr="00F9396F" w:rsidRDefault="005A7592" w:rsidP="005A7592">
            <w:r w:rsidRPr="00F9396F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4298B726" w14:textId="77777777" w:rsidTr="002C08B9">
        <w:trPr>
          <w:trHeight w:val="20"/>
        </w:trPr>
        <w:tc>
          <w:tcPr>
            <w:tcW w:w="1075" w:type="pct"/>
            <w:vMerge/>
          </w:tcPr>
          <w:p w14:paraId="6D064083" w14:textId="77777777" w:rsidR="005A7592" w:rsidRPr="00F9396F" w:rsidDel="002A1D54" w:rsidRDefault="005A7592" w:rsidP="005A7592"/>
        </w:tc>
        <w:tc>
          <w:tcPr>
            <w:tcW w:w="3925" w:type="pct"/>
          </w:tcPr>
          <w:p w14:paraId="23E5D13C" w14:textId="77777777" w:rsidR="005A7592" w:rsidRPr="00F9396F" w:rsidRDefault="005A7592" w:rsidP="005A7592">
            <w:r w:rsidRPr="00F9396F">
              <w:t>Виды и правила применения средств индивиду</w:t>
            </w:r>
            <w:r w:rsidR="00A17DE2" w:rsidRPr="00F9396F">
              <w:t xml:space="preserve">альной защиты, необходимых при </w:t>
            </w:r>
            <w:r w:rsidRPr="00F9396F">
              <w:t>проведении кладки, ремонта и реконструкции каменных конструкций</w:t>
            </w:r>
          </w:p>
        </w:tc>
      </w:tr>
      <w:tr w:rsidR="00F9396F" w:rsidRPr="00F9396F" w14:paraId="6179065C" w14:textId="77777777" w:rsidTr="002C08B9">
        <w:trPr>
          <w:trHeight w:val="20"/>
        </w:trPr>
        <w:tc>
          <w:tcPr>
            <w:tcW w:w="1075" w:type="pct"/>
          </w:tcPr>
          <w:p w14:paraId="77B70A2A" w14:textId="77777777" w:rsidR="00437648" w:rsidRPr="00F9396F" w:rsidDel="002A1D54" w:rsidRDefault="00437648" w:rsidP="00437648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440DD389" w14:textId="77777777" w:rsidR="00437648" w:rsidRPr="00F9396F" w:rsidRDefault="00437648" w:rsidP="00437648">
            <w:r w:rsidRPr="00F9396F">
              <w:t>-</w:t>
            </w:r>
          </w:p>
        </w:tc>
      </w:tr>
    </w:tbl>
    <w:p w14:paraId="7AF5DE38" w14:textId="77777777" w:rsidR="00E06ED9" w:rsidRPr="00F9396F" w:rsidRDefault="00E06ED9" w:rsidP="00E06ED9">
      <w:bookmarkStart w:id="13" w:name="_Toc10060851"/>
    </w:p>
    <w:p w14:paraId="455B12A3" w14:textId="77777777" w:rsidR="00407766" w:rsidRPr="00F9396F" w:rsidRDefault="00407766" w:rsidP="004A4539">
      <w:pPr>
        <w:pStyle w:val="2"/>
      </w:pPr>
      <w:bookmarkStart w:id="14" w:name="_Toc137118665"/>
      <w:r w:rsidRPr="00F9396F">
        <w:t>3.</w:t>
      </w:r>
      <w:r w:rsidR="004A44B8" w:rsidRPr="00F9396F">
        <w:t>2</w:t>
      </w:r>
      <w:r w:rsidRPr="00F9396F">
        <w:t>. Обобщенная трудовая функция</w:t>
      </w:r>
      <w:bookmarkEnd w:id="13"/>
      <w:bookmarkEnd w:id="14"/>
    </w:p>
    <w:p w14:paraId="51E6E0A3" w14:textId="77777777" w:rsidR="00E06ED9" w:rsidRPr="00F9396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5359"/>
        <w:gridCol w:w="579"/>
        <w:gridCol w:w="725"/>
        <w:gridCol w:w="1592"/>
        <w:gridCol w:w="571"/>
      </w:tblGrid>
      <w:tr w:rsidR="00AA0065" w:rsidRPr="00F9396F" w14:paraId="0E1F2590" w14:textId="77777777" w:rsidTr="00D72453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144BCDC" w14:textId="77777777" w:rsidR="005E5DF2" w:rsidRPr="00F9396F" w:rsidRDefault="0005072D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E101F" w14:textId="77777777" w:rsidR="005E5DF2" w:rsidRPr="00F9396F" w:rsidRDefault="00D84694" w:rsidP="002C08B9">
            <w:pPr>
              <w:jc w:val="left"/>
            </w:pPr>
            <w:r w:rsidRPr="00F9396F">
              <w:t>Проведение кладки, ремонта и реконструкции каменных конструкций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8D6B0C" w14:textId="77777777" w:rsidR="005E5DF2" w:rsidRPr="00F9396F" w:rsidRDefault="005E5DF2" w:rsidP="002C08B9">
            <w:pPr>
              <w:jc w:val="center"/>
              <w:rPr>
                <w:bCs w:val="0"/>
                <w:sz w:val="16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099E1" w14:textId="77777777" w:rsidR="005E5DF2" w:rsidRPr="00F9396F" w:rsidRDefault="00BA66E1" w:rsidP="002C08B9">
            <w:pPr>
              <w:jc w:val="center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B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A2C2382" w14:textId="77777777" w:rsidR="005E5DF2" w:rsidRPr="00F9396F" w:rsidRDefault="005E5DF2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AF2BD" w14:textId="77777777" w:rsidR="005E5DF2" w:rsidRPr="00F9396F" w:rsidRDefault="00BF7428" w:rsidP="002C08B9">
            <w:pPr>
              <w:jc w:val="center"/>
              <w:rPr>
                <w:bCs w:val="0"/>
              </w:rPr>
            </w:pPr>
            <w:r w:rsidRPr="00F9396F">
              <w:t>3</w:t>
            </w:r>
          </w:p>
        </w:tc>
      </w:tr>
    </w:tbl>
    <w:p w14:paraId="5BF0C42D" w14:textId="77777777" w:rsidR="00E06ED9" w:rsidRPr="00F9396F" w:rsidRDefault="00E06ED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1226"/>
        <w:gridCol w:w="479"/>
        <w:gridCol w:w="2134"/>
        <w:gridCol w:w="1303"/>
        <w:gridCol w:w="2455"/>
      </w:tblGrid>
      <w:tr w:rsidR="00F9396F" w:rsidRPr="00F9396F" w14:paraId="6C4AC22D" w14:textId="77777777" w:rsidTr="00D72453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A2DB66" w14:textId="77777777" w:rsidR="005E5DF2" w:rsidRPr="00F9396F" w:rsidRDefault="005E5DF2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8C7A4DC" w14:textId="77777777" w:rsidR="005E5DF2" w:rsidRPr="00F9396F" w:rsidRDefault="005E5DF2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E0C465D" w14:textId="77777777" w:rsidR="005E5DF2" w:rsidRPr="00F9396F" w:rsidRDefault="005E5DF2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451B2" w14:textId="77777777" w:rsidR="005E5DF2" w:rsidRPr="00F9396F" w:rsidRDefault="005E5DF2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F19DE" w14:textId="77777777" w:rsidR="005E5DF2" w:rsidRPr="00F9396F" w:rsidRDefault="005E5DF2" w:rsidP="002C08B9">
            <w:pPr>
              <w:jc w:val="center"/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02B52" w14:textId="77777777" w:rsidR="005E5DF2" w:rsidRPr="00F9396F" w:rsidRDefault="005E5DF2" w:rsidP="002C08B9">
            <w:pPr>
              <w:jc w:val="center"/>
              <w:rPr>
                <w:bCs w:val="0"/>
              </w:rPr>
            </w:pPr>
          </w:p>
        </w:tc>
      </w:tr>
      <w:tr w:rsidR="00AA0065" w:rsidRPr="00F9396F" w14:paraId="7D88CE9D" w14:textId="77777777" w:rsidTr="00371E0A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14:paraId="0B082CF1" w14:textId="77777777" w:rsidR="005E5DF2" w:rsidRPr="00F9396F" w:rsidRDefault="005E5DF2" w:rsidP="005E5DF2">
            <w:pPr>
              <w:rPr>
                <w:bCs w:val="0"/>
              </w:rPr>
            </w:pPr>
          </w:p>
        </w:tc>
        <w:tc>
          <w:tcPr>
            <w:tcW w:w="18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3B0BEF0" w14:textId="77777777" w:rsidR="005E5DF2" w:rsidRPr="00F9396F" w:rsidRDefault="005E5DF2" w:rsidP="005E5DF2">
            <w:pPr>
              <w:rPr>
                <w:bCs w:val="0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99EF87" w14:textId="77777777" w:rsidR="005E5DF2" w:rsidRPr="00F9396F" w:rsidRDefault="005E5DF2" w:rsidP="00371E0A">
            <w:pPr>
              <w:jc w:val="center"/>
              <w:rPr>
                <w:bCs w:val="0"/>
                <w:szCs w:val="16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86EEED" w14:textId="77777777" w:rsidR="005E5DF2" w:rsidRPr="00F9396F" w:rsidRDefault="005E5DF2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6B590C" w14:textId="77777777" w:rsidR="00E06ED9" w:rsidRPr="00F9396F" w:rsidRDefault="00E06ED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59F24716" w14:textId="77777777" w:rsidTr="002C08B9">
        <w:trPr>
          <w:trHeight w:val="20"/>
        </w:trPr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43C627" w14:textId="77777777" w:rsidR="00D9605A" w:rsidRPr="00F9396F" w:rsidRDefault="00D9605A" w:rsidP="002C08B9">
            <w:pPr>
              <w:jc w:val="left"/>
            </w:pPr>
            <w:r w:rsidRPr="00F9396F">
              <w:t>Возможные наименования должностей</w:t>
            </w:r>
            <w:r w:rsidR="00F651E4" w:rsidRPr="00F9396F">
              <w:t>, профессий</w:t>
            </w:r>
          </w:p>
        </w:tc>
        <w:tc>
          <w:tcPr>
            <w:tcW w:w="39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580C3" w14:textId="77777777" w:rsidR="000A153B" w:rsidRPr="00F9396F" w:rsidRDefault="000A153B" w:rsidP="002C08B9">
            <w:pPr>
              <w:jc w:val="left"/>
            </w:pPr>
            <w:r w:rsidRPr="00F9396F">
              <w:t xml:space="preserve">Каменщик </w:t>
            </w:r>
            <w:r w:rsidR="00E55D48" w:rsidRPr="00F9396F">
              <w:t>3</w:t>
            </w:r>
            <w:r w:rsidRPr="00F9396F">
              <w:t>-го разряда</w:t>
            </w:r>
          </w:p>
          <w:p w14:paraId="37F99454" w14:textId="77777777" w:rsidR="00E55D48" w:rsidRPr="00F9396F" w:rsidRDefault="00E55D48" w:rsidP="002C08B9">
            <w:pPr>
              <w:jc w:val="left"/>
            </w:pPr>
            <w:r w:rsidRPr="00F9396F">
              <w:t>Каменщик 4-го разряда</w:t>
            </w:r>
          </w:p>
          <w:p w14:paraId="7CBC2C09" w14:textId="77777777" w:rsidR="00801EFB" w:rsidRPr="00F9396F" w:rsidRDefault="00801EFB" w:rsidP="002C08B9">
            <w:pPr>
              <w:jc w:val="left"/>
            </w:pPr>
          </w:p>
        </w:tc>
      </w:tr>
    </w:tbl>
    <w:p w14:paraId="3E9DED89" w14:textId="77777777" w:rsidR="00E06ED9" w:rsidRPr="00F9396F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5DDA8ED6" w14:textId="77777777" w:rsidTr="002C08B9">
        <w:trPr>
          <w:trHeight w:val="20"/>
        </w:trPr>
        <w:tc>
          <w:tcPr>
            <w:tcW w:w="1075" w:type="pct"/>
          </w:tcPr>
          <w:p w14:paraId="4BAE72BE" w14:textId="77777777" w:rsidR="00D9605A" w:rsidRPr="00F9396F" w:rsidRDefault="00D9605A" w:rsidP="002C08B9">
            <w:pPr>
              <w:jc w:val="left"/>
            </w:pPr>
            <w:r w:rsidRPr="00F9396F">
              <w:t>Требования к образованию и обучению</w:t>
            </w:r>
          </w:p>
        </w:tc>
        <w:tc>
          <w:tcPr>
            <w:tcW w:w="3925" w:type="pct"/>
          </w:tcPr>
          <w:p w14:paraId="7E74B1EB" w14:textId="3C2E9E51" w:rsidR="00D9605A" w:rsidRPr="00F9396F" w:rsidRDefault="00E5469C" w:rsidP="00C67854">
            <w:pPr>
              <w:jc w:val="left"/>
            </w:pPr>
            <w:r>
              <w:t>П</w:t>
            </w:r>
            <w:r w:rsidR="00801EFB" w:rsidRPr="00F9396F">
              <w:t>рофессионально</w:t>
            </w:r>
            <w:r>
              <w:t>е</w:t>
            </w:r>
            <w:r w:rsidR="00801EFB" w:rsidRPr="00F9396F">
              <w:t xml:space="preserve"> обучени</w:t>
            </w:r>
            <w:r>
              <w:t>е</w:t>
            </w:r>
            <w:r w:rsidR="00801EFB" w:rsidRPr="00F9396F">
              <w:t xml:space="preserve"> </w:t>
            </w:r>
            <w:r w:rsidR="00C67854">
              <w:t>–</w:t>
            </w:r>
            <w:r w:rsidR="00801EFB" w:rsidRPr="00F9396F"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F9396F" w:rsidRPr="00F9396F" w14:paraId="50049640" w14:textId="77777777" w:rsidTr="002C08B9">
        <w:trPr>
          <w:trHeight w:val="20"/>
        </w:trPr>
        <w:tc>
          <w:tcPr>
            <w:tcW w:w="1075" w:type="pct"/>
          </w:tcPr>
          <w:p w14:paraId="24A69B5C" w14:textId="77777777" w:rsidR="00D9605A" w:rsidRPr="00F9396F" w:rsidRDefault="00D9605A" w:rsidP="002C08B9">
            <w:pPr>
              <w:jc w:val="left"/>
            </w:pPr>
            <w:r w:rsidRPr="00F9396F">
              <w:t>Требования к опыту практической работы</w:t>
            </w:r>
          </w:p>
        </w:tc>
        <w:tc>
          <w:tcPr>
            <w:tcW w:w="3925" w:type="pct"/>
          </w:tcPr>
          <w:p w14:paraId="26A2D651" w14:textId="3EB81E13" w:rsidR="004030AB" w:rsidRPr="00F9396F" w:rsidRDefault="00801EFB" w:rsidP="00C83378">
            <w:pPr>
              <w:jc w:val="left"/>
            </w:pPr>
            <w:r w:rsidRPr="00F9396F">
              <w:t xml:space="preserve">Не менее </w:t>
            </w:r>
            <w:r w:rsidR="00A133CC" w:rsidRPr="00F9396F">
              <w:t>шести месяцев</w:t>
            </w:r>
            <w:r w:rsidR="00601039">
              <w:t xml:space="preserve"> выполнения </w:t>
            </w:r>
            <w:r w:rsidR="00601039" w:rsidRPr="00F9396F">
              <w:t>подготовительных работ для проведения кладки, ремонта и реконструкции каменных конструкций</w:t>
            </w:r>
            <w:r w:rsidR="00A133CC" w:rsidRPr="00F9396F">
              <w:t xml:space="preserve"> </w:t>
            </w:r>
          </w:p>
        </w:tc>
      </w:tr>
      <w:tr w:rsidR="00F9396F" w:rsidRPr="00F9396F" w14:paraId="12667A11" w14:textId="77777777" w:rsidTr="002C08B9">
        <w:trPr>
          <w:trHeight w:val="20"/>
        </w:trPr>
        <w:tc>
          <w:tcPr>
            <w:tcW w:w="1075" w:type="pct"/>
          </w:tcPr>
          <w:p w14:paraId="5B04F143" w14:textId="77777777" w:rsidR="00D9605A" w:rsidRPr="00F9396F" w:rsidRDefault="00D9605A" w:rsidP="002C08B9">
            <w:pPr>
              <w:jc w:val="left"/>
            </w:pPr>
            <w:r w:rsidRPr="00F9396F">
              <w:t>Особые условия допуска к работе</w:t>
            </w:r>
          </w:p>
        </w:tc>
        <w:tc>
          <w:tcPr>
            <w:tcW w:w="3925" w:type="pct"/>
          </w:tcPr>
          <w:p w14:paraId="67A87346" w14:textId="77777777" w:rsidR="005A13FA" w:rsidRPr="00F9396F" w:rsidRDefault="005A13FA" w:rsidP="002C08B9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Прохождение противопожарного инструктажа</w:t>
            </w:r>
          </w:p>
          <w:p w14:paraId="445B3FC3" w14:textId="5C3FF75C" w:rsidR="005A13FA" w:rsidRPr="00F9396F" w:rsidRDefault="00C67854" w:rsidP="002C08B9">
            <w:pPr>
              <w:jc w:val="left"/>
              <w:rPr>
                <w:rFonts w:eastAsiaTheme="minorEastAsia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7BA9F4ED" w14:textId="798C5832" w:rsidR="005A13FA" w:rsidRPr="00F9396F" w:rsidRDefault="00C67854" w:rsidP="002C08B9">
            <w:pPr>
              <w:jc w:val="left"/>
              <w:rPr>
                <w:rFonts w:eastAsiaTheme="minorEastAsia"/>
              </w:rPr>
            </w:pPr>
            <w:r w:rsidRPr="003829B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226272D" w14:textId="637C6F67" w:rsidR="005A13FA" w:rsidRPr="00F9396F" w:rsidRDefault="00E5469C" w:rsidP="002C08B9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/>
                <w:bCs w:val="0"/>
              </w:rPr>
              <w:t>Лица не моложе восемнадцати лет</w:t>
            </w:r>
          </w:p>
          <w:p w14:paraId="4CB9C595" w14:textId="77777777" w:rsidR="005A13FA" w:rsidRPr="00F9396F" w:rsidRDefault="005A13FA" w:rsidP="002C08B9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Обучение безопасным методам и приемам выполнения работ на высоте</w:t>
            </w:r>
          </w:p>
          <w:p w14:paraId="0DDDD5F9" w14:textId="77777777" w:rsidR="00D9605A" w:rsidRPr="00F9396F" w:rsidRDefault="005A13FA" w:rsidP="002C08B9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9396F" w:rsidRPr="00F9396F" w14:paraId="2486850E" w14:textId="77777777" w:rsidTr="002C08B9">
        <w:trPr>
          <w:trHeight w:val="20"/>
        </w:trPr>
        <w:tc>
          <w:tcPr>
            <w:tcW w:w="1075" w:type="pct"/>
          </w:tcPr>
          <w:p w14:paraId="00659208" w14:textId="77777777" w:rsidR="00D9605A" w:rsidRPr="00F9396F" w:rsidRDefault="00D9605A" w:rsidP="002C08B9">
            <w:pPr>
              <w:jc w:val="left"/>
            </w:pPr>
            <w:r w:rsidRPr="00F9396F">
              <w:t>Другие характеристики</w:t>
            </w:r>
          </w:p>
        </w:tc>
        <w:tc>
          <w:tcPr>
            <w:tcW w:w="3925" w:type="pct"/>
          </w:tcPr>
          <w:p w14:paraId="539FE4B1" w14:textId="7412B38D" w:rsidR="00D9605A" w:rsidRPr="00F9396F" w:rsidRDefault="000958B9" w:rsidP="002C08B9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Рекомендуется профессиональное обучение по программам повышения квалификации в области кладки, ремонта и реконструкции каменных конструкций</w:t>
            </w:r>
            <w:r w:rsidR="0040385E">
              <w:rPr>
                <w:rFonts w:eastAsiaTheme="minorEastAsia"/>
              </w:rPr>
              <w:t xml:space="preserve">, осуществляемое </w:t>
            </w:r>
            <w:r w:rsidR="00C85920">
              <w:rPr>
                <w:rFonts w:eastAsiaTheme="minorEastAsia"/>
              </w:rPr>
              <w:t>не реже одного раза в пять лет</w:t>
            </w:r>
          </w:p>
          <w:p w14:paraId="38154573" w14:textId="368FA30E" w:rsidR="00217F72" w:rsidRPr="00F9396F" w:rsidRDefault="002120A0" w:rsidP="002C08B9">
            <w:pPr>
              <w:jc w:val="left"/>
            </w:pPr>
            <w:r w:rsidRPr="00F9396F">
              <w:rPr>
                <w:rFonts w:eastAsiaTheme="minorEastAsia"/>
              </w:rPr>
              <w:t>Работы по</w:t>
            </w:r>
            <w:r w:rsidR="00217F72" w:rsidRPr="00F9396F">
              <w:rPr>
                <w:rFonts w:eastAsiaTheme="minorEastAsia"/>
              </w:rPr>
              <w:t xml:space="preserve"> </w:t>
            </w:r>
            <w:r w:rsidR="00217F72" w:rsidRPr="00F9396F">
              <w:t>кладке, гидроизоляции и ремонт</w:t>
            </w:r>
            <w:r w:rsidRPr="00F9396F">
              <w:t>у</w:t>
            </w:r>
            <w:r w:rsidR="00217F72" w:rsidRPr="00F9396F">
              <w:t xml:space="preserve"> фундаментов и стен зданий и сооружений </w:t>
            </w:r>
            <w:r w:rsidRPr="00F9396F">
              <w:t xml:space="preserve">выполняются </w:t>
            </w:r>
            <w:r w:rsidR="00217F72" w:rsidRPr="00F9396F">
              <w:t>каменщик</w:t>
            </w:r>
            <w:r w:rsidRPr="00F9396F">
              <w:t>ом</w:t>
            </w:r>
            <w:r w:rsidR="00217F72" w:rsidRPr="00F9396F">
              <w:t xml:space="preserve"> 3-го разряда</w:t>
            </w:r>
          </w:p>
          <w:p w14:paraId="23162B44" w14:textId="3E978B01" w:rsidR="00217F72" w:rsidRPr="00F9396F" w:rsidRDefault="002120A0" w:rsidP="002C08B9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Работы по</w:t>
            </w:r>
            <w:r w:rsidR="00217F72" w:rsidRPr="00F9396F">
              <w:rPr>
                <w:rFonts w:eastAsiaTheme="minorEastAsia"/>
              </w:rPr>
              <w:t xml:space="preserve"> </w:t>
            </w:r>
            <w:r w:rsidR="00217F72" w:rsidRPr="00F9396F">
              <w:t>кладк</w:t>
            </w:r>
            <w:r w:rsidRPr="00F9396F">
              <w:t>е</w:t>
            </w:r>
            <w:r w:rsidR="00217F72" w:rsidRPr="00F9396F">
              <w:t xml:space="preserve"> каменных конструкций гидротехнических сооружений, устройств</w:t>
            </w:r>
            <w:r w:rsidRPr="00F9396F">
              <w:t>у</w:t>
            </w:r>
            <w:r w:rsidR="00217F72" w:rsidRPr="00F9396F">
              <w:t xml:space="preserve"> в зданиях и сооружениях проемов, перегородок, лестничных маршей, площадок, балконных плит и ступеней </w:t>
            </w:r>
            <w:r w:rsidRPr="00F9396F">
              <w:t>выполняются</w:t>
            </w:r>
            <w:r w:rsidR="00217F72" w:rsidRPr="00F9396F">
              <w:t xml:space="preserve"> каменщик</w:t>
            </w:r>
            <w:r w:rsidRPr="00F9396F">
              <w:t>ом</w:t>
            </w:r>
            <w:r w:rsidR="00217F72" w:rsidRPr="00F9396F">
              <w:t xml:space="preserve"> 4-го разряда</w:t>
            </w:r>
          </w:p>
        </w:tc>
      </w:tr>
    </w:tbl>
    <w:p w14:paraId="57AB2A26" w14:textId="77777777" w:rsidR="00D9605A" w:rsidRPr="00F9396F" w:rsidRDefault="00D9605A" w:rsidP="00D9605A"/>
    <w:p w14:paraId="35D7F342" w14:textId="77777777" w:rsidR="00FF5FCD" w:rsidRDefault="00FF5FCD" w:rsidP="00D9605A"/>
    <w:p w14:paraId="389BFF7F" w14:textId="77777777" w:rsidR="00FF5FCD" w:rsidRDefault="00FF5FCD" w:rsidP="00D9605A"/>
    <w:p w14:paraId="5C7CD942" w14:textId="77777777" w:rsidR="00D9605A" w:rsidRPr="00F9396F" w:rsidRDefault="00D9605A" w:rsidP="00D9605A">
      <w:r w:rsidRPr="00F9396F">
        <w:t>Дополнительные характеристики</w:t>
      </w:r>
    </w:p>
    <w:p w14:paraId="3CA79091" w14:textId="77777777" w:rsidR="00E06ED9" w:rsidRPr="00FF5FCD" w:rsidRDefault="00E06ED9" w:rsidP="00D9605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F9396F" w:rsidRPr="00F9396F" w14:paraId="24FC0542" w14:textId="77777777" w:rsidTr="002C08B9">
        <w:trPr>
          <w:trHeight w:val="20"/>
        </w:trPr>
        <w:tc>
          <w:tcPr>
            <w:tcW w:w="1072" w:type="pct"/>
            <w:vAlign w:val="center"/>
          </w:tcPr>
          <w:p w14:paraId="0361F17B" w14:textId="77777777" w:rsidR="00D9605A" w:rsidRPr="00F9396F" w:rsidRDefault="00D9605A" w:rsidP="002C08B9">
            <w:pPr>
              <w:jc w:val="center"/>
            </w:pPr>
            <w:r w:rsidRPr="00F9396F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5F79B740" w14:textId="77777777" w:rsidR="00D9605A" w:rsidRPr="00F9396F" w:rsidRDefault="00D9605A" w:rsidP="002C08B9">
            <w:pPr>
              <w:jc w:val="center"/>
            </w:pPr>
            <w:r w:rsidRPr="00F9396F">
              <w:t>Код</w:t>
            </w:r>
          </w:p>
        </w:tc>
        <w:tc>
          <w:tcPr>
            <w:tcW w:w="3316" w:type="pct"/>
            <w:vAlign w:val="center"/>
          </w:tcPr>
          <w:p w14:paraId="5B77FB99" w14:textId="77777777" w:rsidR="00D9605A" w:rsidRPr="00F9396F" w:rsidRDefault="00D9605A" w:rsidP="002C08B9">
            <w:pPr>
              <w:jc w:val="center"/>
            </w:pPr>
            <w:r w:rsidRPr="00F9396F">
              <w:t>Наименование базовой группы, должности (профессии) или специальности</w:t>
            </w:r>
          </w:p>
        </w:tc>
      </w:tr>
      <w:tr w:rsidR="00F9396F" w:rsidRPr="00F9396F" w14:paraId="761763CC" w14:textId="77777777" w:rsidTr="002C08B9">
        <w:trPr>
          <w:trHeight w:val="20"/>
        </w:trPr>
        <w:tc>
          <w:tcPr>
            <w:tcW w:w="1072" w:type="pct"/>
          </w:tcPr>
          <w:p w14:paraId="7362854C" w14:textId="77777777" w:rsidR="00801EFB" w:rsidRPr="00F9396F" w:rsidRDefault="00801EFB" w:rsidP="002C08B9">
            <w:pPr>
              <w:jc w:val="left"/>
              <w:rPr>
                <w:vertAlign w:val="superscript"/>
              </w:rPr>
            </w:pPr>
            <w:r w:rsidRPr="00F9396F">
              <w:t>ОКЗ</w:t>
            </w:r>
          </w:p>
        </w:tc>
        <w:tc>
          <w:tcPr>
            <w:tcW w:w="612" w:type="pct"/>
          </w:tcPr>
          <w:p w14:paraId="25A0AA06" w14:textId="77777777" w:rsidR="00801EFB" w:rsidRPr="00F9396F" w:rsidRDefault="00801EFB" w:rsidP="002C08B9">
            <w:pPr>
              <w:jc w:val="left"/>
            </w:pPr>
            <w:r w:rsidRPr="00F9396F">
              <w:t>7112</w:t>
            </w:r>
          </w:p>
        </w:tc>
        <w:tc>
          <w:tcPr>
            <w:tcW w:w="3316" w:type="pct"/>
          </w:tcPr>
          <w:p w14:paraId="1FA773EF" w14:textId="77777777" w:rsidR="00801EFB" w:rsidRPr="00F9396F" w:rsidRDefault="00801EFB" w:rsidP="002C08B9">
            <w:pPr>
              <w:jc w:val="left"/>
            </w:pPr>
            <w:r w:rsidRPr="00F9396F">
              <w:t>Каменщики (по кирпичу и камню) и рабочие родственных занятий</w:t>
            </w:r>
          </w:p>
        </w:tc>
      </w:tr>
      <w:tr w:rsidR="00F9396F" w:rsidRPr="00F9396F" w14:paraId="168126FD" w14:textId="77777777" w:rsidTr="002C08B9">
        <w:trPr>
          <w:trHeight w:val="20"/>
        </w:trPr>
        <w:tc>
          <w:tcPr>
            <w:tcW w:w="1072" w:type="pct"/>
            <w:vMerge w:val="restart"/>
          </w:tcPr>
          <w:p w14:paraId="7A5C905A" w14:textId="77777777" w:rsidR="00E55D48" w:rsidRPr="00F9396F" w:rsidRDefault="00E55D48" w:rsidP="002C08B9">
            <w:pPr>
              <w:jc w:val="left"/>
            </w:pPr>
            <w:r w:rsidRPr="00F9396F">
              <w:t>ЕТКС</w:t>
            </w:r>
          </w:p>
        </w:tc>
        <w:tc>
          <w:tcPr>
            <w:tcW w:w="612" w:type="pct"/>
          </w:tcPr>
          <w:p w14:paraId="4C1AC7A7" w14:textId="6A2CB226" w:rsidR="00E55D48" w:rsidRPr="00F9396F" w:rsidRDefault="00E55D48" w:rsidP="002C08B9">
            <w:pPr>
              <w:jc w:val="left"/>
            </w:pPr>
            <w:r w:rsidRPr="00F9396F">
              <w:t>§</w:t>
            </w:r>
            <w:r w:rsidR="00D51554">
              <w:t xml:space="preserve"> </w:t>
            </w:r>
            <w:r w:rsidRPr="00F9396F">
              <w:t>47</w:t>
            </w:r>
          </w:p>
        </w:tc>
        <w:tc>
          <w:tcPr>
            <w:tcW w:w="3316" w:type="pct"/>
          </w:tcPr>
          <w:p w14:paraId="3A6A2E5B" w14:textId="77777777" w:rsidR="00E55D48" w:rsidRPr="00F9396F" w:rsidRDefault="00E55D48" w:rsidP="002C08B9">
            <w:pPr>
              <w:jc w:val="left"/>
            </w:pPr>
            <w:r w:rsidRPr="00F9396F">
              <w:t>Каменщик 3-го разряда</w:t>
            </w:r>
          </w:p>
        </w:tc>
      </w:tr>
      <w:tr w:rsidR="00F9396F" w:rsidRPr="00F9396F" w14:paraId="3D29628B" w14:textId="77777777" w:rsidTr="002C08B9">
        <w:trPr>
          <w:trHeight w:val="20"/>
        </w:trPr>
        <w:tc>
          <w:tcPr>
            <w:tcW w:w="1072" w:type="pct"/>
            <w:vMerge/>
          </w:tcPr>
          <w:p w14:paraId="73C167C9" w14:textId="77777777" w:rsidR="00E55D48" w:rsidRPr="00F9396F" w:rsidRDefault="00E55D48" w:rsidP="002C08B9">
            <w:pPr>
              <w:jc w:val="left"/>
            </w:pPr>
          </w:p>
        </w:tc>
        <w:tc>
          <w:tcPr>
            <w:tcW w:w="612" w:type="pct"/>
          </w:tcPr>
          <w:p w14:paraId="5DB78CD8" w14:textId="4FBB4E98" w:rsidR="00E55D48" w:rsidRPr="00F9396F" w:rsidRDefault="00E55D48" w:rsidP="002C08B9">
            <w:pPr>
              <w:jc w:val="left"/>
            </w:pPr>
            <w:r w:rsidRPr="00F9396F">
              <w:t>§</w:t>
            </w:r>
            <w:r w:rsidR="00D51554">
              <w:t xml:space="preserve"> </w:t>
            </w:r>
            <w:r w:rsidRPr="00F9396F">
              <w:t>48</w:t>
            </w:r>
          </w:p>
        </w:tc>
        <w:tc>
          <w:tcPr>
            <w:tcW w:w="3316" w:type="pct"/>
          </w:tcPr>
          <w:p w14:paraId="65A31A00" w14:textId="77777777" w:rsidR="00E55D48" w:rsidRPr="00F9396F" w:rsidRDefault="00E55D48" w:rsidP="002C08B9">
            <w:pPr>
              <w:jc w:val="left"/>
            </w:pPr>
            <w:r w:rsidRPr="00F9396F">
              <w:t>Каменщик 4-го разряда</w:t>
            </w:r>
          </w:p>
        </w:tc>
      </w:tr>
      <w:tr w:rsidR="00E55D48" w:rsidRPr="00F9396F" w14:paraId="134DA309" w14:textId="77777777" w:rsidTr="002C08B9">
        <w:trPr>
          <w:trHeight w:val="20"/>
        </w:trPr>
        <w:tc>
          <w:tcPr>
            <w:tcW w:w="1072" w:type="pct"/>
          </w:tcPr>
          <w:p w14:paraId="77B64197" w14:textId="77777777" w:rsidR="00E55D48" w:rsidRPr="00F9396F" w:rsidRDefault="00E55D48" w:rsidP="002C08B9">
            <w:pPr>
              <w:jc w:val="left"/>
            </w:pPr>
            <w:r w:rsidRPr="00F9396F">
              <w:t>ОКПДТР</w:t>
            </w:r>
          </w:p>
        </w:tc>
        <w:tc>
          <w:tcPr>
            <w:tcW w:w="612" w:type="pct"/>
          </w:tcPr>
          <w:p w14:paraId="25FF288E" w14:textId="77777777" w:rsidR="00E55D48" w:rsidRPr="00F9396F" w:rsidRDefault="00E55D48" w:rsidP="002C08B9">
            <w:pPr>
              <w:jc w:val="left"/>
            </w:pPr>
            <w:r w:rsidRPr="00F9396F">
              <w:t>12680</w:t>
            </w:r>
          </w:p>
        </w:tc>
        <w:tc>
          <w:tcPr>
            <w:tcW w:w="3316" w:type="pct"/>
          </w:tcPr>
          <w:p w14:paraId="48C39C3D" w14:textId="77777777" w:rsidR="00E55D48" w:rsidRPr="00F9396F" w:rsidRDefault="00E55D48" w:rsidP="002C08B9">
            <w:pPr>
              <w:jc w:val="left"/>
            </w:pPr>
            <w:r w:rsidRPr="00F9396F">
              <w:t>Каменщик</w:t>
            </w:r>
          </w:p>
        </w:tc>
      </w:tr>
    </w:tbl>
    <w:p w14:paraId="24743FB3" w14:textId="77777777" w:rsidR="00E06ED9" w:rsidRPr="00F9396F" w:rsidRDefault="00E06ED9" w:rsidP="00E06ED9"/>
    <w:p w14:paraId="1ABC8F0B" w14:textId="77777777" w:rsidR="00407766" w:rsidRPr="00F9396F" w:rsidRDefault="00407766" w:rsidP="00E06ED9">
      <w:pPr>
        <w:rPr>
          <w:b/>
          <w:bCs w:val="0"/>
        </w:rPr>
      </w:pPr>
      <w:r w:rsidRPr="00F9396F">
        <w:rPr>
          <w:b/>
          <w:bCs w:val="0"/>
        </w:rPr>
        <w:t>3.</w:t>
      </w:r>
      <w:r w:rsidR="00D916FB" w:rsidRPr="00F9396F">
        <w:rPr>
          <w:b/>
          <w:bCs w:val="0"/>
        </w:rPr>
        <w:t>2</w:t>
      </w:r>
      <w:r w:rsidRPr="00F9396F">
        <w:rPr>
          <w:b/>
          <w:bCs w:val="0"/>
        </w:rPr>
        <w:t>.1. Трудовая функция</w:t>
      </w:r>
    </w:p>
    <w:p w14:paraId="4EC86ABE" w14:textId="77777777" w:rsidR="00E06ED9" w:rsidRPr="00FF5FCD" w:rsidRDefault="00E06ED9" w:rsidP="00E06ED9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5283"/>
        <w:gridCol w:w="565"/>
        <w:gridCol w:w="882"/>
        <w:gridCol w:w="1478"/>
        <w:gridCol w:w="717"/>
      </w:tblGrid>
      <w:tr w:rsidR="00AA0065" w:rsidRPr="00F9396F" w14:paraId="38D586A3" w14:textId="77777777" w:rsidTr="00D7245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9B3DB61" w14:textId="77777777" w:rsidR="00407766" w:rsidRPr="00F9396F" w:rsidRDefault="0005072D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408B6" w14:textId="77777777" w:rsidR="00407766" w:rsidRPr="00F9396F" w:rsidRDefault="001B18B3" w:rsidP="002C08B9">
            <w:pPr>
              <w:jc w:val="left"/>
              <w:rPr>
                <w:bCs w:val="0"/>
              </w:rPr>
            </w:pPr>
            <w:r w:rsidRPr="00F9396F">
              <w:t>Проведение кладки</w:t>
            </w:r>
            <w:r w:rsidR="00A6521F" w:rsidRPr="00F9396F">
              <w:t>,</w:t>
            </w:r>
            <w:r w:rsidRPr="00F9396F">
              <w:t xml:space="preserve"> гидроизоляции</w:t>
            </w:r>
            <w:r w:rsidR="00A6521F" w:rsidRPr="00F9396F">
              <w:t xml:space="preserve"> и ремонта</w:t>
            </w:r>
            <w:r w:rsidRPr="00F9396F">
              <w:t xml:space="preserve"> фундаментов </w:t>
            </w:r>
            <w:r w:rsidR="00A6521F" w:rsidRPr="00F9396F">
              <w:t>зданий и сооружений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FED3F5" w14:textId="77777777" w:rsidR="00407766" w:rsidRPr="00F9396F" w:rsidRDefault="00932AC7" w:rsidP="009E3E65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62D6E" w14:textId="77777777" w:rsidR="00407766" w:rsidRPr="00F9396F" w:rsidRDefault="00BA66E1" w:rsidP="002C08B9">
            <w:pPr>
              <w:jc w:val="left"/>
              <w:rPr>
                <w:bCs w:val="0"/>
              </w:rPr>
            </w:pPr>
            <w:r w:rsidRPr="00F9396F">
              <w:rPr>
                <w:lang w:val="en-US"/>
              </w:rPr>
              <w:t>B</w:t>
            </w:r>
            <w:r w:rsidR="00407766" w:rsidRPr="00F9396F">
              <w:t>/01.</w:t>
            </w:r>
            <w:r w:rsidR="0056145C" w:rsidRPr="00F9396F"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D99D1E" w14:textId="77777777" w:rsidR="00407766" w:rsidRPr="00F9396F" w:rsidRDefault="00932AC7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6D5EAB" w14:textId="77777777" w:rsidR="00407766" w:rsidRPr="00F9396F" w:rsidRDefault="0056145C" w:rsidP="002C08B9">
            <w:pPr>
              <w:jc w:val="center"/>
              <w:rPr>
                <w:bCs w:val="0"/>
              </w:rPr>
            </w:pPr>
            <w:r w:rsidRPr="00F9396F">
              <w:t>3</w:t>
            </w:r>
          </w:p>
        </w:tc>
      </w:tr>
    </w:tbl>
    <w:p w14:paraId="729ADDC0" w14:textId="77777777" w:rsidR="00E06ED9" w:rsidRPr="00F9396F" w:rsidRDefault="00E06ED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424"/>
        <w:gridCol w:w="398"/>
        <w:gridCol w:w="2128"/>
        <w:gridCol w:w="1490"/>
        <w:gridCol w:w="2397"/>
      </w:tblGrid>
      <w:tr w:rsidR="00F9396F" w:rsidRPr="00F9396F" w14:paraId="555BF3FF" w14:textId="77777777" w:rsidTr="00D72453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A3A0AFB" w14:textId="77777777" w:rsidR="00A533D9" w:rsidRPr="00F9396F" w:rsidRDefault="00A533D9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FC41F51" w14:textId="77777777" w:rsidR="00A533D9" w:rsidRPr="00F9396F" w:rsidRDefault="00A533D9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1F241FE" w14:textId="77777777" w:rsidR="00A533D9" w:rsidRPr="00F9396F" w:rsidRDefault="00A533D9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DA5F67" w14:textId="77777777" w:rsidR="00A533D9" w:rsidRPr="00F9396F" w:rsidRDefault="00A533D9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8AB9C0" w14:textId="77777777" w:rsidR="00A533D9" w:rsidRPr="00F9396F" w:rsidRDefault="00A533D9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04E899" w14:textId="77777777" w:rsidR="00A533D9" w:rsidRPr="00F9396F" w:rsidRDefault="00A533D9" w:rsidP="002C08B9">
            <w:pPr>
              <w:jc w:val="center"/>
              <w:rPr>
                <w:bCs w:val="0"/>
              </w:rPr>
            </w:pPr>
          </w:p>
        </w:tc>
      </w:tr>
      <w:tr w:rsidR="00A533D9" w:rsidRPr="00F9396F" w14:paraId="641DE44E" w14:textId="77777777" w:rsidTr="008B1E23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43AC633D" w14:textId="77777777" w:rsidR="00A533D9" w:rsidRPr="00F9396F" w:rsidRDefault="00A533D9" w:rsidP="00B9652F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6800B0" w14:textId="77777777" w:rsidR="00A533D9" w:rsidRPr="00F9396F" w:rsidRDefault="00A533D9" w:rsidP="00B9652F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EF3E7E" w14:textId="77777777" w:rsidR="00A533D9" w:rsidRPr="00F9396F" w:rsidRDefault="00A533D9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43D70D2" w14:textId="77777777" w:rsidR="00A533D9" w:rsidRPr="00F9396F" w:rsidRDefault="00A533D9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9CC7121" w14:textId="77777777" w:rsidR="00E06ED9" w:rsidRPr="00FF5FCD" w:rsidRDefault="00E06ED9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0E407DC8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631CF54C" w14:textId="77777777" w:rsidR="00244619" w:rsidRPr="00F9396F" w:rsidRDefault="00244619" w:rsidP="00244619">
            <w:r w:rsidRPr="00F9396F">
              <w:t>Трудовые действия</w:t>
            </w:r>
          </w:p>
        </w:tc>
        <w:tc>
          <w:tcPr>
            <w:tcW w:w="3925" w:type="pct"/>
          </w:tcPr>
          <w:p w14:paraId="68FB5D8B" w14:textId="77777777" w:rsidR="00244619" w:rsidRPr="00C67854" w:rsidRDefault="006B23B8" w:rsidP="006B23B8">
            <w:pPr>
              <w:ind w:right="57"/>
            </w:pPr>
            <w:r w:rsidRPr="00C67854">
              <w:rPr>
                <w:spacing w:val="-6"/>
              </w:rPr>
              <w:t xml:space="preserve">Кладка фундаментов из бутового камня </w:t>
            </w:r>
            <w:r w:rsidR="007F1C6E" w:rsidRPr="00C67854">
              <w:rPr>
                <w:spacing w:val="3"/>
              </w:rPr>
              <w:t>под</w:t>
            </w:r>
            <w:r w:rsidR="007F1C6E" w:rsidRPr="00C67854">
              <w:rPr>
                <w:spacing w:val="4"/>
              </w:rPr>
              <w:t xml:space="preserve"> </w:t>
            </w:r>
            <w:r w:rsidR="007F1C6E" w:rsidRPr="00C67854">
              <w:rPr>
                <w:spacing w:val="2"/>
              </w:rPr>
              <w:t>лопатку</w:t>
            </w:r>
            <w:r w:rsidR="007F1C6E" w:rsidRPr="00C67854">
              <w:rPr>
                <w:spacing w:val="-6"/>
              </w:rPr>
              <w:t xml:space="preserve"> </w:t>
            </w:r>
            <w:r w:rsidRPr="00C67854">
              <w:rPr>
                <w:spacing w:val="-6"/>
              </w:rPr>
              <w:t>и кирпичного щебня под залив</w:t>
            </w:r>
            <w:r w:rsidRPr="00C67854">
              <w:t xml:space="preserve"> </w:t>
            </w:r>
          </w:p>
        </w:tc>
      </w:tr>
      <w:tr w:rsidR="00F9396F" w:rsidRPr="00F9396F" w14:paraId="7A2FB1B7" w14:textId="77777777" w:rsidTr="002C08B9">
        <w:trPr>
          <w:trHeight w:val="20"/>
        </w:trPr>
        <w:tc>
          <w:tcPr>
            <w:tcW w:w="1075" w:type="pct"/>
            <w:vMerge/>
          </w:tcPr>
          <w:p w14:paraId="5B2624CA" w14:textId="77777777" w:rsidR="007F1C6E" w:rsidRPr="00F9396F" w:rsidRDefault="007F1C6E" w:rsidP="007F1C6E"/>
        </w:tc>
        <w:tc>
          <w:tcPr>
            <w:tcW w:w="3925" w:type="pct"/>
          </w:tcPr>
          <w:p w14:paraId="615E4FFE" w14:textId="77777777" w:rsidR="007F1C6E" w:rsidRPr="00C67854" w:rsidRDefault="007F1C6E" w:rsidP="007F1C6E">
            <w:r w:rsidRPr="00C67854">
              <w:t>Выполнение цементной стяжки</w:t>
            </w:r>
          </w:p>
        </w:tc>
      </w:tr>
      <w:tr w:rsidR="00F9396F" w:rsidRPr="00F9396F" w14:paraId="51BDFCCC" w14:textId="77777777" w:rsidTr="002C08B9">
        <w:trPr>
          <w:trHeight w:val="20"/>
        </w:trPr>
        <w:tc>
          <w:tcPr>
            <w:tcW w:w="1075" w:type="pct"/>
            <w:vMerge/>
          </w:tcPr>
          <w:p w14:paraId="12C1AFA5" w14:textId="77777777" w:rsidR="007F1C6E" w:rsidRPr="00F9396F" w:rsidRDefault="007F1C6E" w:rsidP="007F1C6E"/>
        </w:tc>
        <w:tc>
          <w:tcPr>
            <w:tcW w:w="3925" w:type="pct"/>
          </w:tcPr>
          <w:p w14:paraId="2B7C11A7" w14:textId="77777777" w:rsidR="007F1C6E" w:rsidRPr="00C67854" w:rsidRDefault="007F1C6E" w:rsidP="007F1C6E">
            <w:r w:rsidRPr="00C67854">
              <w:t>Выполнение горизонтальной гидроизоляции фундамента рулонными материалами</w:t>
            </w:r>
          </w:p>
        </w:tc>
      </w:tr>
      <w:tr w:rsidR="00F9396F" w:rsidRPr="00F9396F" w14:paraId="441D31EC" w14:textId="77777777" w:rsidTr="002C08B9">
        <w:trPr>
          <w:trHeight w:val="20"/>
        </w:trPr>
        <w:tc>
          <w:tcPr>
            <w:tcW w:w="1075" w:type="pct"/>
            <w:vMerge/>
          </w:tcPr>
          <w:p w14:paraId="009802BE" w14:textId="77777777" w:rsidR="00A6521F" w:rsidRPr="00F9396F" w:rsidRDefault="00A6521F" w:rsidP="007F1C6E"/>
        </w:tc>
        <w:tc>
          <w:tcPr>
            <w:tcW w:w="3925" w:type="pct"/>
          </w:tcPr>
          <w:p w14:paraId="62ADE453" w14:textId="77777777" w:rsidR="00A6521F" w:rsidRPr="00C67854" w:rsidRDefault="00A6521F" w:rsidP="007F1C6E">
            <w:r w:rsidRPr="00C67854">
              <w:t>Выполнение вертикальной гидроизоляции фундамента и стен подвалов окрасочными растворами, материалами проникающего типа</w:t>
            </w:r>
          </w:p>
        </w:tc>
      </w:tr>
      <w:tr w:rsidR="00F9396F" w:rsidRPr="00F9396F" w14:paraId="5FE7E0C4" w14:textId="77777777" w:rsidTr="002C08B9">
        <w:trPr>
          <w:trHeight w:val="20"/>
        </w:trPr>
        <w:tc>
          <w:tcPr>
            <w:tcW w:w="1075" w:type="pct"/>
            <w:vMerge/>
          </w:tcPr>
          <w:p w14:paraId="2F111403" w14:textId="77777777" w:rsidR="007F1C6E" w:rsidRPr="00F9396F" w:rsidRDefault="007F1C6E" w:rsidP="007F1C6E"/>
        </w:tc>
        <w:tc>
          <w:tcPr>
            <w:tcW w:w="3925" w:type="pct"/>
          </w:tcPr>
          <w:p w14:paraId="3D39726F" w14:textId="77777777" w:rsidR="007F1C6E" w:rsidRPr="00C67854" w:rsidRDefault="00A6521F" w:rsidP="00A6521F">
            <w:r w:rsidRPr="00C67854">
              <w:t xml:space="preserve">Ремонт и замена отдельных участков кирпичных и бутовых фундаментов </w:t>
            </w:r>
          </w:p>
        </w:tc>
      </w:tr>
      <w:tr w:rsidR="00F9396F" w:rsidRPr="00F9396F" w14:paraId="20ACFBD3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5DA6B43D" w14:textId="77777777" w:rsidR="005A7592" w:rsidRPr="00F9396F" w:rsidDel="002A1D54" w:rsidRDefault="005A7592" w:rsidP="005A7592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5F5D7DB9" w14:textId="77777777" w:rsidR="005A7592" w:rsidRPr="00C67854" w:rsidRDefault="005A7592" w:rsidP="005A7592">
            <w:r w:rsidRPr="00C67854">
              <w:t>Читать чертежи и схемы каменных конструкций</w:t>
            </w:r>
          </w:p>
        </w:tc>
      </w:tr>
      <w:tr w:rsidR="00F9396F" w:rsidRPr="00F9396F" w14:paraId="62769739" w14:textId="77777777" w:rsidTr="002C08B9">
        <w:trPr>
          <w:trHeight w:val="20"/>
        </w:trPr>
        <w:tc>
          <w:tcPr>
            <w:tcW w:w="1075" w:type="pct"/>
            <w:vMerge/>
          </w:tcPr>
          <w:p w14:paraId="27458A6C" w14:textId="77777777" w:rsidR="005A7592" w:rsidRPr="00F9396F" w:rsidDel="002A1D54" w:rsidRDefault="005A7592" w:rsidP="005A7592"/>
        </w:tc>
        <w:tc>
          <w:tcPr>
            <w:tcW w:w="3925" w:type="pct"/>
          </w:tcPr>
          <w:p w14:paraId="31DC10A0" w14:textId="6343A5C8" w:rsidR="005A7592" w:rsidRPr="00C67854" w:rsidRDefault="005A7592" w:rsidP="005A7592">
            <w:r w:rsidRPr="00C67854">
              <w:t>Применять технологию кладки фундаментов из бутового камня под</w:t>
            </w:r>
            <w:r w:rsidR="00C67854">
              <w:t xml:space="preserve"> </w:t>
            </w:r>
            <w:r w:rsidRPr="00C67854">
              <w:t>лопатку и кирпичного щебня под залив</w:t>
            </w:r>
          </w:p>
        </w:tc>
      </w:tr>
      <w:tr w:rsidR="00F9396F" w:rsidRPr="00F9396F" w14:paraId="7A7F2507" w14:textId="77777777" w:rsidTr="002C08B9">
        <w:trPr>
          <w:trHeight w:val="20"/>
        </w:trPr>
        <w:tc>
          <w:tcPr>
            <w:tcW w:w="1075" w:type="pct"/>
            <w:vMerge/>
          </w:tcPr>
          <w:p w14:paraId="7A946262" w14:textId="77777777" w:rsidR="005A7592" w:rsidRPr="00F9396F" w:rsidDel="002A1D54" w:rsidRDefault="005A7592" w:rsidP="005A7592"/>
        </w:tc>
        <w:tc>
          <w:tcPr>
            <w:tcW w:w="3925" w:type="pct"/>
          </w:tcPr>
          <w:p w14:paraId="298F5365" w14:textId="77777777" w:rsidR="005A7592" w:rsidRPr="00C67854" w:rsidRDefault="005A7592" w:rsidP="005A7592">
            <w:r w:rsidRPr="00C67854">
              <w:t>Пользоваться инструментом и приспособлениями для выполнения цементной стяжки</w:t>
            </w:r>
          </w:p>
        </w:tc>
      </w:tr>
      <w:tr w:rsidR="00F9396F" w:rsidRPr="00F9396F" w14:paraId="797F3120" w14:textId="77777777" w:rsidTr="002C08B9">
        <w:trPr>
          <w:trHeight w:val="20"/>
        </w:trPr>
        <w:tc>
          <w:tcPr>
            <w:tcW w:w="1075" w:type="pct"/>
            <w:vMerge/>
          </w:tcPr>
          <w:p w14:paraId="7ABC677D" w14:textId="77777777" w:rsidR="005A7592" w:rsidRPr="00F9396F" w:rsidDel="002A1D54" w:rsidRDefault="005A7592" w:rsidP="005A7592"/>
        </w:tc>
        <w:tc>
          <w:tcPr>
            <w:tcW w:w="3925" w:type="pct"/>
          </w:tcPr>
          <w:p w14:paraId="28DB209F" w14:textId="77777777" w:rsidR="005A7592" w:rsidRPr="00C67854" w:rsidRDefault="005A7592" w:rsidP="005A7592">
            <w:r w:rsidRPr="00C67854">
              <w:t>Подготавливать и укреплять рулонные материалы на горизонтальные поверхности для создания гидроизоляционного слоя</w:t>
            </w:r>
          </w:p>
        </w:tc>
      </w:tr>
      <w:tr w:rsidR="00F9396F" w:rsidRPr="00F9396F" w14:paraId="72F6C24C" w14:textId="77777777" w:rsidTr="002C08B9">
        <w:trPr>
          <w:trHeight w:val="20"/>
        </w:trPr>
        <w:tc>
          <w:tcPr>
            <w:tcW w:w="1075" w:type="pct"/>
            <w:vMerge/>
          </w:tcPr>
          <w:p w14:paraId="1F8C8FC3" w14:textId="77777777" w:rsidR="005A7592" w:rsidRPr="00F9396F" w:rsidDel="002A1D54" w:rsidRDefault="005A7592" w:rsidP="005A7592"/>
        </w:tc>
        <w:tc>
          <w:tcPr>
            <w:tcW w:w="3925" w:type="pct"/>
          </w:tcPr>
          <w:p w14:paraId="6E73FE7C" w14:textId="77777777" w:rsidR="005A7592" w:rsidRPr="00C67854" w:rsidRDefault="005A7592" w:rsidP="005A7592">
            <w:r w:rsidRPr="00C67854">
              <w:t>Применять технологию нанесения гидроизоляции на вертикальные поверхности</w:t>
            </w:r>
          </w:p>
        </w:tc>
      </w:tr>
      <w:tr w:rsidR="00F9396F" w:rsidRPr="00F9396F" w14:paraId="3854E40F" w14:textId="77777777" w:rsidTr="002C08B9">
        <w:trPr>
          <w:trHeight w:val="20"/>
        </w:trPr>
        <w:tc>
          <w:tcPr>
            <w:tcW w:w="1075" w:type="pct"/>
            <w:vMerge/>
          </w:tcPr>
          <w:p w14:paraId="7F88C322" w14:textId="77777777" w:rsidR="005A7592" w:rsidRPr="00F9396F" w:rsidDel="002A1D54" w:rsidRDefault="005A7592" w:rsidP="005A7592"/>
        </w:tc>
        <w:tc>
          <w:tcPr>
            <w:tcW w:w="3925" w:type="pct"/>
          </w:tcPr>
          <w:p w14:paraId="3CB2F45A" w14:textId="77777777" w:rsidR="005A7592" w:rsidRPr="00C67854" w:rsidRDefault="005A7592" w:rsidP="005A7592">
            <w:r w:rsidRPr="00C67854">
              <w:t>Применять технологию расстила и разравнивания раствора при выполнении цементной стяжки</w:t>
            </w:r>
          </w:p>
        </w:tc>
      </w:tr>
      <w:tr w:rsidR="00F9396F" w:rsidRPr="00F9396F" w14:paraId="610E2B72" w14:textId="77777777" w:rsidTr="002C08B9">
        <w:trPr>
          <w:trHeight w:val="20"/>
        </w:trPr>
        <w:tc>
          <w:tcPr>
            <w:tcW w:w="1075" w:type="pct"/>
            <w:vMerge/>
          </w:tcPr>
          <w:p w14:paraId="2BBDD23E" w14:textId="77777777" w:rsidR="005A7592" w:rsidRPr="00F9396F" w:rsidDel="002A1D54" w:rsidRDefault="005A7592" w:rsidP="005A7592"/>
        </w:tc>
        <w:tc>
          <w:tcPr>
            <w:tcW w:w="3925" w:type="pct"/>
          </w:tcPr>
          <w:p w14:paraId="2C37503E" w14:textId="77777777" w:rsidR="005A7592" w:rsidRPr="00C67854" w:rsidRDefault="005A7592" w:rsidP="005A7592">
            <w:r w:rsidRPr="00C67854">
              <w:t>Пользоваться оборудованием, инструментом и приспособлениями при выполнении гидроизоляционных работ</w:t>
            </w:r>
          </w:p>
        </w:tc>
      </w:tr>
      <w:tr w:rsidR="00F9396F" w:rsidRPr="00F9396F" w14:paraId="508AA170" w14:textId="77777777" w:rsidTr="002C08B9">
        <w:trPr>
          <w:trHeight w:val="20"/>
        </w:trPr>
        <w:tc>
          <w:tcPr>
            <w:tcW w:w="1075" w:type="pct"/>
            <w:vMerge/>
          </w:tcPr>
          <w:p w14:paraId="77A594D8" w14:textId="77777777" w:rsidR="005A7592" w:rsidRPr="00F9396F" w:rsidDel="002A1D54" w:rsidRDefault="005A7592" w:rsidP="005A7592"/>
        </w:tc>
        <w:tc>
          <w:tcPr>
            <w:tcW w:w="3925" w:type="pct"/>
          </w:tcPr>
          <w:p w14:paraId="264C19E8" w14:textId="77777777" w:rsidR="005A7592" w:rsidRPr="00C67854" w:rsidRDefault="005A7592" w:rsidP="005A7592">
            <w:r w:rsidRPr="00C67854">
              <w:t>Применять технологию ремонта и замены отдельных участков кирпичных и бутовых фундаментов</w:t>
            </w:r>
          </w:p>
        </w:tc>
      </w:tr>
      <w:tr w:rsidR="00F9396F" w:rsidRPr="00F9396F" w14:paraId="5106036D" w14:textId="77777777" w:rsidTr="002C08B9">
        <w:trPr>
          <w:trHeight w:val="20"/>
        </w:trPr>
        <w:tc>
          <w:tcPr>
            <w:tcW w:w="1075" w:type="pct"/>
            <w:vMerge/>
          </w:tcPr>
          <w:p w14:paraId="71601C74" w14:textId="77777777" w:rsidR="005A7592" w:rsidRPr="00F9396F" w:rsidDel="002A1D54" w:rsidRDefault="005A7592" w:rsidP="005A7592"/>
        </w:tc>
        <w:tc>
          <w:tcPr>
            <w:tcW w:w="3925" w:type="pct"/>
          </w:tcPr>
          <w:p w14:paraId="0F307505" w14:textId="77777777" w:rsidR="005A7592" w:rsidRPr="00C67854" w:rsidRDefault="005A7592" w:rsidP="005A7592">
            <w:r w:rsidRPr="00C67854">
              <w:t>Применять требования производственной санитарии при производстве каменных работ</w:t>
            </w:r>
          </w:p>
        </w:tc>
      </w:tr>
      <w:tr w:rsidR="00F9396F" w:rsidRPr="00F9396F" w14:paraId="0A2DE21A" w14:textId="77777777" w:rsidTr="002C08B9">
        <w:trPr>
          <w:trHeight w:val="20"/>
        </w:trPr>
        <w:tc>
          <w:tcPr>
            <w:tcW w:w="1075" w:type="pct"/>
            <w:vMerge/>
          </w:tcPr>
          <w:p w14:paraId="6EBE58CB" w14:textId="77777777" w:rsidR="005A7592" w:rsidRPr="00F9396F" w:rsidDel="002A1D54" w:rsidRDefault="005A7592" w:rsidP="005A7592"/>
        </w:tc>
        <w:tc>
          <w:tcPr>
            <w:tcW w:w="3925" w:type="pct"/>
          </w:tcPr>
          <w:p w14:paraId="176148AD" w14:textId="77777777" w:rsidR="005A7592" w:rsidRPr="00C67854" w:rsidRDefault="005A7592" w:rsidP="005A7592">
            <w:r w:rsidRPr="00C67854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3C87C2F9" w14:textId="77777777" w:rsidTr="002C08B9">
        <w:trPr>
          <w:trHeight w:val="20"/>
        </w:trPr>
        <w:tc>
          <w:tcPr>
            <w:tcW w:w="1075" w:type="pct"/>
            <w:vMerge/>
          </w:tcPr>
          <w:p w14:paraId="1D47BD57" w14:textId="77777777" w:rsidR="005A7592" w:rsidRPr="00F9396F" w:rsidDel="002A1D54" w:rsidRDefault="005A7592" w:rsidP="005A7592"/>
        </w:tc>
        <w:tc>
          <w:tcPr>
            <w:tcW w:w="3925" w:type="pct"/>
          </w:tcPr>
          <w:p w14:paraId="6437676E" w14:textId="77777777" w:rsidR="005A7592" w:rsidRPr="00C67854" w:rsidRDefault="005A7592" w:rsidP="005A7592">
            <w:r w:rsidRPr="00C67854">
              <w:t>Применять средства индивидуальной защиты при производстве каменных,</w:t>
            </w:r>
            <w:r w:rsidR="00FD36DB" w:rsidRPr="00C67854">
              <w:t xml:space="preserve"> </w:t>
            </w:r>
            <w:r w:rsidRPr="00C67854">
              <w:t>гидроизоляционных и ремонтных работ</w:t>
            </w:r>
          </w:p>
        </w:tc>
      </w:tr>
      <w:tr w:rsidR="00F9396F" w:rsidRPr="00F9396F" w14:paraId="78103D7B" w14:textId="77777777" w:rsidTr="002C08B9">
        <w:trPr>
          <w:trHeight w:val="20"/>
        </w:trPr>
        <w:tc>
          <w:tcPr>
            <w:tcW w:w="1075" w:type="pct"/>
            <w:vMerge/>
          </w:tcPr>
          <w:p w14:paraId="3F4FA665" w14:textId="77777777" w:rsidR="005A7592" w:rsidRPr="00F9396F" w:rsidDel="002A1D54" w:rsidRDefault="005A7592" w:rsidP="005A7592"/>
        </w:tc>
        <w:tc>
          <w:tcPr>
            <w:tcW w:w="3925" w:type="pct"/>
          </w:tcPr>
          <w:p w14:paraId="6DAF45A8" w14:textId="53A1CFF5" w:rsidR="005A7592" w:rsidRPr="00C67854" w:rsidRDefault="005A7592" w:rsidP="00C67854">
            <w:r w:rsidRPr="00C67854">
              <w:t xml:space="preserve">Применять принципы бережливого производства при </w:t>
            </w:r>
            <w:r w:rsidR="00C67854">
              <w:t>выполнении</w:t>
            </w:r>
            <w:r w:rsidRPr="00C67854">
              <w:t xml:space="preserve"> каменных,</w:t>
            </w:r>
            <w:r w:rsidR="00FD36DB" w:rsidRPr="00C67854">
              <w:t xml:space="preserve"> </w:t>
            </w:r>
            <w:r w:rsidRPr="00C67854">
              <w:t>гидроизоляционных и ремонтных работ</w:t>
            </w:r>
          </w:p>
        </w:tc>
      </w:tr>
      <w:tr w:rsidR="00F9396F" w:rsidRPr="00F9396F" w14:paraId="47DF7A81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221396D7" w14:textId="77777777" w:rsidR="005A7592" w:rsidRPr="00F9396F" w:rsidRDefault="005A7592" w:rsidP="005A7592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648E7305" w14:textId="4CBCB21C" w:rsidR="005A7592" w:rsidRPr="00C67854" w:rsidRDefault="005A7592" w:rsidP="00C67854">
            <w:r w:rsidRPr="00C67854">
              <w:t xml:space="preserve">Требования технологических регламентов </w:t>
            </w:r>
            <w:r w:rsidR="00C67854">
              <w:t>к</w:t>
            </w:r>
            <w:r w:rsidRPr="00C67854">
              <w:t xml:space="preserve"> выполнению кладки, гидроизоляции и ремонта фундаментов зданий и сооружений</w:t>
            </w:r>
          </w:p>
        </w:tc>
      </w:tr>
      <w:tr w:rsidR="00F9396F" w:rsidRPr="00F9396F" w14:paraId="3D5D74D6" w14:textId="77777777" w:rsidTr="002C08B9">
        <w:trPr>
          <w:trHeight w:val="20"/>
        </w:trPr>
        <w:tc>
          <w:tcPr>
            <w:tcW w:w="1075" w:type="pct"/>
            <w:vMerge/>
          </w:tcPr>
          <w:p w14:paraId="636B9215" w14:textId="77777777" w:rsidR="005A7592" w:rsidRPr="00F9396F" w:rsidDel="002A1D54" w:rsidRDefault="005A7592" w:rsidP="005A7592"/>
        </w:tc>
        <w:tc>
          <w:tcPr>
            <w:tcW w:w="3925" w:type="pct"/>
          </w:tcPr>
          <w:p w14:paraId="30D02D0F" w14:textId="77777777" w:rsidR="005A7592" w:rsidRPr="00C67854" w:rsidRDefault="005A7592" w:rsidP="005A7592">
            <w:r w:rsidRPr="00C67854">
              <w:t>Требования технической документации в строительстве</w:t>
            </w:r>
          </w:p>
        </w:tc>
      </w:tr>
      <w:tr w:rsidR="00F9396F" w:rsidRPr="00F9396F" w14:paraId="256AEDF1" w14:textId="77777777" w:rsidTr="002C08B9">
        <w:trPr>
          <w:trHeight w:val="20"/>
        </w:trPr>
        <w:tc>
          <w:tcPr>
            <w:tcW w:w="1075" w:type="pct"/>
            <w:vMerge/>
          </w:tcPr>
          <w:p w14:paraId="45580E28" w14:textId="77777777" w:rsidR="005A7592" w:rsidRPr="00F9396F" w:rsidDel="002A1D54" w:rsidRDefault="005A7592" w:rsidP="005A7592"/>
        </w:tc>
        <w:tc>
          <w:tcPr>
            <w:tcW w:w="3925" w:type="pct"/>
          </w:tcPr>
          <w:p w14:paraId="5E23FB42" w14:textId="582EA3EB" w:rsidR="005A7592" w:rsidRPr="00C67854" w:rsidRDefault="005A7592" w:rsidP="005A7592">
            <w:r w:rsidRPr="00C67854">
              <w:t xml:space="preserve">Принципы </w:t>
            </w:r>
            <w:r w:rsidR="003B659C" w:rsidRPr="00C67854">
              <w:t>бережливого производства при выполнении каменных работ</w:t>
            </w:r>
          </w:p>
        </w:tc>
      </w:tr>
      <w:tr w:rsidR="00F9396F" w:rsidRPr="00F9396F" w14:paraId="4802D6B9" w14:textId="77777777" w:rsidTr="002C08B9">
        <w:trPr>
          <w:trHeight w:val="20"/>
        </w:trPr>
        <w:tc>
          <w:tcPr>
            <w:tcW w:w="1075" w:type="pct"/>
            <w:vMerge/>
          </w:tcPr>
          <w:p w14:paraId="1236FDA9" w14:textId="77777777" w:rsidR="005A7592" w:rsidRPr="00F9396F" w:rsidDel="002A1D54" w:rsidRDefault="005A7592" w:rsidP="005A7592"/>
        </w:tc>
        <w:tc>
          <w:tcPr>
            <w:tcW w:w="3925" w:type="pct"/>
          </w:tcPr>
          <w:p w14:paraId="62ADFE54" w14:textId="7E09AED0" w:rsidR="005A7592" w:rsidRPr="00C67854" w:rsidRDefault="005A7592" w:rsidP="005A7592">
            <w:r w:rsidRPr="00C67854">
              <w:t>Технология кладки фундаментов из бутового камня под</w:t>
            </w:r>
            <w:r w:rsidR="00C67854">
              <w:t xml:space="preserve"> </w:t>
            </w:r>
            <w:r w:rsidRPr="00C67854">
              <w:t>лопатку и под залив</w:t>
            </w:r>
          </w:p>
        </w:tc>
      </w:tr>
      <w:tr w:rsidR="00F9396F" w:rsidRPr="00F9396F" w14:paraId="7E7A3AF8" w14:textId="77777777" w:rsidTr="002C08B9">
        <w:trPr>
          <w:trHeight w:val="20"/>
        </w:trPr>
        <w:tc>
          <w:tcPr>
            <w:tcW w:w="1075" w:type="pct"/>
            <w:vMerge/>
          </w:tcPr>
          <w:p w14:paraId="2FF45ADD" w14:textId="77777777" w:rsidR="005A7592" w:rsidRPr="00F9396F" w:rsidDel="002A1D54" w:rsidRDefault="005A7592" w:rsidP="005A7592"/>
        </w:tc>
        <w:tc>
          <w:tcPr>
            <w:tcW w:w="3925" w:type="pct"/>
          </w:tcPr>
          <w:p w14:paraId="4C4E9A17" w14:textId="4E70CDEF" w:rsidR="005A7592" w:rsidRPr="00C67854" w:rsidRDefault="005A7592" w:rsidP="00C67854">
            <w:r w:rsidRPr="00C67854">
              <w:t>Основные свойства стеновых материалов</w:t>
            </w:r>
            <w:r w:rsidR="00C67854">
              <w:t>,</w:t>
            </w:r>
            <w:r w:rsidRPr="00C67854">
              <w:t xml:space="preserve"> гидроизоляционных материалов и строительных растворов</w:t>
            </w:r>
          </w:p>
        </w:tc>
      </w:tr>
      <w:tr w:rsidR="00F9396F" w:rsidRPr="00F9396F" w14:paraId="5C8EE9BA" w14:textId="77777777" w:rsidTr="002C08B9">
        <w:trPr>
          <w:trHeight w:val="20"/>
        </w:trPr>
        <w:tc>
          <w:tcPr>
            <w:tcW w:w="1075" w:type="pct"/>
            <w:vMerge/>
          </w:tcPr>
          <w:p w14:paraId="32353B66" w14:textId="77777777" w:rsidR="005A7592" w:rsidRPr="00F9396F" w:rsidDel="002A1D54" w:rsidRDefault="005A7592" w:rsidP="005A7592"/>
        </w:tc>
        <w:tc>
          <w:tcPr>
            <w:tcW w:w="3925" w:type="pct"/>
          </w:tcPr>
          <w:p w14:paraId="3F3482E9" w14:textId="77777777" w:rsidR="005A7592" w:rsidRPr="00C67854" w:rsidRDefault="005A7592" w:rsidP="005A7592">
            <w:r w:rsidRPr="00C67854">
              <w:t>Технологии выполнения цементной стяжки</w:t>
            </w:r>
          </w:p>
        </w:tc>
      </w:tr>
      <w:tr w:rsidR="00F9396F" w:rsidRPr="00F9396F" w14:paraId="5A6A4BDB" w14:textId="77777777" w:rsidTr="002C08B9">
        <w:trPr>
          <w:trHeight w:val="20"/>
        </w:trPr>
        <w:tc>
          <w:tcPr>
            <w:tcW w:w="1075" w:type="pct"/>
            <w:vMerge/>
          </w:tcPr>
          <w:p w14:paraId="71A9708A" w14:textId="77777777" w:rsidR="005A7592" w:rsidRPr="00F9396F" w:rsidDel="002A1D54" w:rsidRDefault="005A7592" w:rsidP="005A7592"/>
        </w:tc>
        <w:tc>
          <w:tcPr>
            <w:tcW w:w="3925" w:type="pct"/>
          </w:tcPr>
          <w:p w14:paraId="0C4F5486" w14:textId="77777777" w:rsidR="005A7592" w:rsidRPr="00C67854" w:rsidRDefault="005A7592" w:rsidP="005A7592">
            <w:r w:rsidRPr="00C67854">
              <w:t>Виды и правила эксплуатации инструментов для выполнения цементной стяжки</w:t>
            </w:r>
          </w:p>
        </w:tc>
      </w:tr>
      <w:tr w:rsidR="00F9396F" w:rsidRPr="00F9396F" w14:paraId="3D86B792" w14:textId="77777777" w:rsidTr="002C08B9">
        <w:trPr>
          <w:trHeight w:val="20"/>
        </w:trPr>
        <w:tc>
          <w:tcPr>
            <w:tcW w:w="1075" w:type="pct"/>
            <w:vMerge/>
          </w:tcPr>
          <w:p w14:paraId="3AECECB9" w14:textId="77777777" w:rsidR="005A7592" w:rsidRPr="00F9396F" w:rsidDel="002A1D54" w:rsidRDefault="005A7592" w:rsidP="005A7592"/>
        </w:tc>
        <w:tc>
          <w:tcPr>
            <w:tcW w:w="3925" w:type="pct"/>
          </w:tcPr>
          <w:p w14:paraId="2E4238B8" w14:textId="77777777" w:rsidR="005A7592" w:rsidRPr="00C67854" w:rsidRDefault="005A7592" w:rsidP="005A7592">
            <w:r w:rsidRPr="00C67854">
              <w:t>Виды гидроизоляции, правила ее устройства</w:t>
            </w:r>
          </w:p>
        </w:tc>
      </w:tr>
      <w:tr w:rsidR="00F9396F" w:rsidRPr="00F9396F" w14:paraId="6289F7AF" w14:textId="77777777" w:rsidTr="002C08B9">
        <w:trPr>
          <w:trHeight w:val="20"/>
        </w:trPr>
        <w:tc>
          <w:tcPr>
            <w:tcW w:w="1075" w:type="pct"/>
            <w:vMerge/>
          </w:tcPr>
          <w:p w14:paraId="743D35E0" w14:textId="77777777" w:rsidR="005A7592" w:rsidRPr="00F9396F" w:rsidDel="002A1D54" w:rsidRDefault="005A7592" w:rsidP="005A7592"/>
        </w:tc>
        <w:tc>
          <w:tcPr>
            <w:tcW w:w="3925" w:type="pct"/>
          </w:tcPr>
          <w:p w14:paraId="6B48CA68" w14:textId="58992CA7" w:rsidR="005A7592" w:rsidRPr="00C67854" w:rsidRDefault="005A7592" w:rsidP="005A7592">
            <w:r w:rsidRPr="00C67854">
              <w:t>Правила и способы кладки фундаментов из бутового камня под</w:t>
            </w:r>
            <w:r w:rsidR="00C67854">
              <w:t xml:space="preserve"> </w:t>
            </w:r>
            <w:r w:rsidRPr="00C67854">
              <w:t xml:space="preserve">лопатку </w:t>
            </w:r>
            <w:r w:rsidRPr="00C67854">
              <w:rPr>
                <w:rFonts w:eastAsia="Roboto"/>
                <w:highlight w:val="white"/>
              </w:rPr>
              <w:t xml:space="preserve">и </w:t>
            </w:r>
            <w:r w:rsidRPr="00C67854">
              <w:t>под залив</w:t>
            </w:r>
          </w:p>
        </w:tc>
      </w:tr>
      <w:tr w:rsidR="00F9396F" w:rsidRPr="00F9396F" w14:paraId="22651C9B" w14:textId="77777777" w:rsidTr="002C08B9">
        <w:trPr>
          <w:trHeight w:val="20"/>
        </w:trPr>
        <w:tc>
          <w:tcPr>
            <w:tcW w:w="1075" w:type="pct"/>
            <w:vMerge/>
          </w:tcPr>
          <w:p w14:paraId="61EFD0CF" w14:textId="77777777" w:rsidR="005A7592" w:rsidRPr="00F9396F" w:rsidDel="002A1D54" w:rsidRDefault="005A7592" w:rsidP="005A7592"/>
        </w:tc>
        <w:tc>
          <w:tcPr>
            <w:tcW w:w="3925" w:type="pct"/>
          </w:tcPr>
          <w:p w14:paraId="482A860B" w14:textId="77777777" w:rsidR="005A7592" w:rsidRPr="00C67854" w:rsidRDefault="005A7592" w:rsidP="005A7592">
            <w:r w:rsidRPr="00C67854">
              <w:t>Правила и технологии проведения ремонта и замены отдельных участков бутовых фундаментов</w:t>
            </w:r>
          </w:p>
        </w:tc>
      </w:tr>
      <w:tr w:rsidR="00F9396F" w:rsidRPr="00F9396F" w14:paraId="66C84224" w14:textId="77777777" w:rsidTr="002C08B9">
        <w:trPr>
          <w:trHeight w:val="20"/>
        </w:trPr>
        <w:tc>
          <w:tcPr>
            <w:tcW w:w="1075" w:type="pct"/>
            <w:vMerge/>
          </w:tcPr>
          <w:p w14:paraId="1C071A29" w14:textId="77777777" w:rsidR="005A7592" w:rsidRPr="00F9396F" w:rsidDel="002A1D54" w:rsidRDefault="005A7592" w:rsidP="005A7592"/>
        </w:tc>
        <w:tc>
          <w:tcPr>
            <w:tcW w:w="3925" w:type="pct"/>
          </w:tcPr>
          <w:p w14:paraId="5783650B" w14:textId="77777777" w:rsidR="005A7592" w:rsidRPr="00C67854" w:rsidRDefault="005A7592" w:rsidP="005A7592">
            <w:r w:rsidRPr="00C67854">
              <w:t>Виды и правила эксплуатации инструментов для проведения ремонта и замены отдельных участков бутовых фундаментов</w:t>
            </w:r>
          </w:p>
        </w:tc>
      </w:tr>
      <w:tr w:rsidR="00F9396F" w:rsidRPr="00F9396F" w14:paraId="007BBEA0" w14:textId="77777777" w:rsidTr="002C08B9">
        <w:trPr>
          <w:trHeight w:val="20"/>
        </w:trPr>
        <w:tc>
          <w:tcPr>
            <w:tcW w:w="1075" w:type="pct"/>
            <w:vMerge/>
          </w:tcPr>
          <w:p w14:paraId="2B9E558B" w14:textId="77777777" w:rsidR="005A7592" w:rsidRPr="00F9396F" w:rsidDel="002A1D54" w:rsidRDefault="005A7592" w:rsidP="005A7592"/>
        </w:tc>
        <w:tc>
          <w:tcPr>
            <w:tcW w:w="3925" w:type="pct"/>
          </w:tcPr>
          <w:p w14:paraId="74446FA3" w14:textId="0119FF25" w:rsidR="005A7592" w:rsidRPr="00C67854" w:rsidRDefault="00601039" w:rsidP="005A7592">
            <w:r>
              <w:t>Требования в области охраны окружающей среды</w:t>
            </w:r>
          </w:p>
        </w:tc>
      </w:tr>
      <w:tr w:rsidR="00F9396F" w:rsidRPr="00F9396F" w14:paraId="423B8637" w14:textId="77777777" w:rsidTr="002C08B9">
        <w:trPr>
          <w:trHeight w:val="20"/>
        </w:trPr>
        <w:tc>
          <w:tcPr>
            <w:tcW w:w="1075" w:type="pct"/>
            <w:vMerge/>
          </w:tcPr>
          <w:p w14:paraId="264C9DB9" w14:textId="77777777" w:rsidR="005A7592" w:rsidRPr="00F9396F" w:rsidDel="002A1D54" w:rsidRDefault="005A7592" w:rsidP="005A7592"/>
        </w:tc>
        <w:tc>
          <w:tcPr>
            <w:tcW w:w="3925" w:type="pct"/>
          </w:tcPr>
          <w:p w14:paraId="644B9261" w14:textId="77777777" w:rsidR="005A7592" w:rsidRPr="00C67854" w:rsidRDefault="005A7592" w:rsidP="005A7592">
            <w:r w:rsidRPr="00C67854"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2FB04DF7" w14:textId="77777777" w:rsidTr="002C08B9">
        <w:trPr>
          <w:trHeight w:val="20"/>
        </w:trPr>
        <w:tc>
          <w:tcPr>
            <w:tcW w:w="1075" w:type="pct"/>
            <w:vMerge/>
          </w:tcPr>
          <w:p w14:paraId="0098CE97" w14:textId="77777777" w:rsidR="005A7592" w:rsidRPr="00F9396F" w:rsidDel="002A1D54" w:rsidRDefault="005A7592" w:rsidP="005A7592"/>
        </w:tc>
        <w:tc>
          <w:tcPr>
            <w:tcW w:w="3925" w:type="pct"/>
          </w:tcPr>
          <w:p w14:paraId="013A2BD5" w14:textId="77777777" w:rsidR="005A7592" w:rsidRPr="00C67854" w:rsidRDefault="005A7592" w:rsidP="005A7592">
            <w:r w:rsidRPr="00C67854"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154FEA65" w14:textId="77777777" w:rsidTr="002C08B9">
        <w:trPr>
          <w:trHeight w:val="20"/>
        </w:trPr>
        <w:tc>
          <w:tcPr>
            <w:tcW w:w="1075" w:type="pct"/>
            <w:vMerge/>
          </w:tcPr>
          <w:p w14:paraId="19ABDBED" w14:textId="77777777" w:rsidR="005A7592" w:rsidRPr="00F9396F" w:rsidDel="002A1D54" w:rsidRDefault="005A7592" w:rsidP="005A7592"/>
        </w:tc>
        <w:tc>
          <w:tcPr>
            <w:tcW w:w="3925" w:type="pct"/>
          </w:tcPr>
          <w:p w14:paraId="7120E075" w14:textId="77777777" w:rsidR="005A7592" w:rsidRPr="00C67854" w:rsidRDefault="005A7592" w:rsidP="005A7592">
            <w:r w:rsidRPr="00C67854"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391170A5" w14:textId="77777777" w:rsidTr="002C08B9">
        <w:trPr>
          <w:trHeight w:val="20"/>
        </w:trPr>
        <w:tc>
          <w:tcPr>
            <w:tcW w:w="1075" w:type="pct"/>
            <w:vMerge/>
          </w:tcPr>
          <w:p w14:paraId="35DFE68E" w14:textId="77777777" w:rsidR="005A7592" w:rsidRPr="00F9396F" w:rsidDel="002A1D54" w:rsidRDefault="005A7592" w:rsidP="005A7592"/>
        </w:tc>
        <w:tc>
          <w:tcPr>
            <w:tcW w:w="3925" w:type="pct"/>
          </w:tcPr>
          <w:p w14:paraId="699CA276" w14:textId="77777777" w:rsidR="005A7592" w:rsidRPr="00C67854" w:rsidRDefault="005A7592" w:rsidP="005A7592">
            <w:r w:rsidRPr="00C67854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4542D6ED" w14:textId="77777777" w:rsidTr="002C08B9">
        <w:trPr>
          <w:trHeight w:val="20"/>
        </w:trPr>
        <w:tc>
          <w:tcPr>
            <w:tcW w:w="1075" w:type="pct"/>
            <w:vMerge/>
          </w:tcPr>
          <w:p w14:paraId="6D1B335E" w14:textId="77777777" w:rsidR="005A7592" w:rsidRPr="00F9396F" w:rsidDel="002A1D54" w:rsidRDefault="005A7592" w:rsidP="005A7592"/>
        </w:tc>
        <w:tc>
          <w:tcPr>
            <w:tcW w:w="3925" w:type="pct"/>
          </w:tcPr>
          <w:p w14:paraId="478E9DA6" w14:textId="77777777" w:rsidR="005A7592" w:rsidRPr="00C67854" w:rsidRDefault="005A7592" w:rsidP="005A7592">
            <w:r w:rsidRPr="00C67854"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5321A8DA" w14:textId="77777777" w:rsidTr="002C08B9">
        <w:trPr>
          <w:trHeight w:val="20"/>
        </w:trPr>
        <w:tc>
          <w:tcPr>
            <w:tcW w:w="1075" w:type="pct"/>
          </w:tcPr>
          <w:p w14:paraId="303C11F9" w14:textId="77777777" w:rsidR="00F11024" w:rsidRPr="00F9396F" w:rsidDel="002A1D54" w:rsidRDefault="00F11024" w:rsidP="00F11024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0B8A4910" w14:textId="77777777" w:rsidR="00F11024" w:rsidRPr="00C67854" w:rsidRDefault="00F11024" w:rsidP="00F11024">
            <w:r w:rsidRPr="00C67854">
              <w:t>-</w:t>
            </w:r>
          </w:p>
        </w:tc>
      </w:tr>
    </w:tbl>
    <w:p w14:paraId="4D579C52" w14:textId="77777777" w:rsidR="00E06ED9" w:rsidRPr="00F9396F" w:rsidRDefault="00E06ED9" w:rsidP="00E06ED9"/>
    <w:p w14:paraId="3514C98F" w14:textId="77777777" w:rsidR="00A533D9" w:rsidRPr="00F9396F" w:rsidRDefault="00F31E3E" w:rsidP="00E06ED9">
      <w:pPr>
        <w:rPr>
          <w:b/>
          <w:bCs w:val="0"/>
        </w:rPr>
      </w:pPr>
      <w:r w:rsidRPr="00F9396F">
        <w:rPr>
          <w:b/>
          <w:bCs w:val="0"/>
        </w:rPr>
        <w:t>3.2.2</w:t>
      </w:r>
      <w:r w:rsidR="00A533D9" w:rsidRPr="00F9396F">
        <w:rPr>
          <w:b/>
          <w:bCs w:val="0"/>
        </w:rPr>
        <w:t>. Трудовая функция</w:t>
      </w:r>
    </w:p>
    <w:p w14:paraId="79854FA2" w14:textId="77777777" w:rsidR="00E06ED9" w:rsidRPr="00F9396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5427"/>
        <w:gridCol w:w="565"/>
        <w:gridCol w:w="882"/>
        <w:gridCol w:w="1478"/>
        <w:gridCol w:w="573"/>
      </w:tblGrid>
      <w:tr w:rsidR="00A533D9" w:rsidRPr="00F9396F" w14:paraId="57E57B21" w14:textId="77777777" w:rsidTr="00D7245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A4CEE25" w14:textId="77777777" w:rsidR="00A533D9" w:rsidRPr="00F9396F" w:rsidRDefault="0005072D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58B152" w14:textId="77777777" w:rsidR="00A533D9" w:rsidRPr="00F9396F" w:rsidRDefault="00A6521F" w:rsidP="002C08B9">
            <w:pPr>
              <w:jc w:val="left"/>
              <w:rPr>
                <w:bCs w:val="0"/>
              </w:rPr>
            </w:pPr>
            <w:r w:rsidRPr="00F9396F">
              <w:t>Проведение кладки, теплоизоляции и ремонта стен зданий и сооружений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977341" w14:textId="77777777" w:rsidR="00A533D9" w:rsidRPr="00F9396F" w:rsidRDefault="00A533D9" w:rsidP="00B9652F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D3DA2" w14:textId="77777777" w:rsidR="00A533D9" w:rsidRPr="00F9396F" w:rsidRDefault="00BA66E1" w:rsidP="002C08B9">
            <w:pPr>
              <w:jc w:val="left"/>
              <w:rPr>
                <w:bCs w:val="0"/>
              </w:rPr>
            </w:pPr>
            <w:r w:rsidRPr="00F9396F">
              <w:rPr>
                <w:lang w:val="en-US"/>
              </w:rPr>
              <w:t>B</w:t>
            </w:r>
            <w:r w:rsidR="00A533D9" w:rsidRPr="00F9396F">
              <w:t>/0</w:t>
            </w:r>
            <w:r w:rsidR="00F31E3E" w:rsidRPr="00F9396F">
              <w:rPr>
                <w:lang w:val="en-US"/>
              </w:rPr>
              <w:t>2</w:t>
            </w:r>
            <w:r w:rsidR="00A533D9" w:rsidRPr="00F9396F">
              <w:t>.</w:t>
            </w:r>
            <w:r w:rsidR="00BB53BF" w:rsidRPr="00F9396F"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A25274" w14:textId="77777777" w:rsidR="00A533D9" w:rsidRPr="00F9396F" w:rsidRDefault="00A533D9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22DD7" w14:textId="77777777" w:rsidR="00A533D9" w:rsidRPr="00F9396F" w:rsidRDefault="00BB53BF" w:rsidP="002C08B9">
            <w:pPr>
              <w:jc w:val="center"/>
              <w:rPr>
                <w:bCs w:val="0"/>
              </w:rPr>
            </w:pPr>
            <w:r w:rsidRPr="00F9396F">
              <w:t>3</w:t>
            </w:r>
          </w:p>
        </w:tc>
      </w:tr>
    </w:tbl>
    <w:p w14:paraId="19B17BBB" w14:textId="77777777" w:rsidR="00E06ED9" w:rsidRPr="00F9396F" w:rsidRDefault="00E06ED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424"/>
        <w:gridCol w:w="398"/>
        <w:gridCol w:w="2128"/>
        <w:gridCol w:w="1490"/>
        <w:gridCol w:w="2397"/>
      </w:tblGrid>
      <w:tr w:rsidR="00F9396F" w:rsidRPr="00F9396F" w14:paraId="1D28879E" w14:textId="77777777" w:rsidTr="00D72453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8E46723" w14:textId="77777777" w:rsidR="00A533D9" w:rsidRPr="00F9396F" w:rsidRDefault="00A533D9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D557803" w14:textId="77777777" w:rsidR="00A533D9" w:rsidRPr="00F9396F" w:rsidRDefault="00A533D9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2EA042C" w14:textId="77777777" w:rsidR="00A533D9" w:rsidRPr="00F9396F" w:rsidRDefault="00A533D9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AEFA33" w14:textId="77777777" w:rsidR="00A533D9" w:rsidRPr="00F9396F" w:rsidRDefault="00A533D9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17E26" w14:textId="77777777" w:rsidR="00A533D9" w:rsidRPr="00F9396F" w:rsidRDefault="00A533D9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1148F3" w14:textId="77777777" w:rsidR="00A533D9" w:rsidRPr="00F9396F" w:rsidRDefault="00A533D9" w:rsidP="002C08B9">
            <w:pPr>
              <w:jc w:val="center"/>
              <w:rPr>
                <w:bCs w:val="0"/>
              </w:rPr>
            </w:pPr>
          </w:p>
        </w:tc>
      </w:tr>
      <w:tr w:rsidR="00A533D9" w:rsidRPr="00F9396F" w14:paraId="702BFF70" w14:textId="77777777" w:rsidTr="002C08B9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36E77D1C" w14:textId="77777777" w:rsidR="00A533D9" w:rsidRPr="00F9396F" w:rsidRDefault="00A533D9" w:rsidP="00B9652F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B7644D" w14:textId="77777777" w:rsidR="00A533D9" w:rsidRPr="00F9396F" w:rsidRDefault="00A533D9" w:rsidP="00B9652F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8FC29A" w14:textId="77777777" w:rsidR="00A533D9" w:rsidRPr="00F9396F" w:rsidRDefault="00A533D9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29659D" w14:textId="77777777" w:rsidR="00A533D9" w:rsidRPr="00F9396F" w:rsidRDefault="00A533D9" w:rsidP="00371E0A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2F36FDC" w14:textId="77777777" w:rsidR="00E06ED9" w:rsidRPr="00F9396F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3CF111CD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301734A6" w14:textId="0752F2EA" w:rsidR="005A7592" w:rsidRPr="00F9396F" w:rsidRDefault="005A7592" w:rsidP="005A7592">
            <w:r w:rsidRPr="00F9396F">
              <w:t>Трудовые действия</w:t>
            </w:r>
          </w:p>
        </w:tc>
        <w:tc>
          <w:tcPr>
            <w:tcW w:w="3925" w:type="pct"/>
          </w:tcPr>
          <w:p w14:paraId="054B8319" w14:textId="143DB23C" w:rsidR="005A7592" w:rsidRPr="00F9396F" w:rsidRDefault="005A7592" w:rsidP="00C67854">
            <w:pPr>
              <w:ind w:right="57"/>
            </w:pPr>
            <w:r w:rsidRPr="00F9396F">
              <w:t>Кладка стен из кирпича, камней и блоков для последующего оштукатуривания с расшивкой швов по ходу кладки</w:t>
            </w:r>
          </w:p>
        </w:tc>
      </w:tr>
      <w:tr w:rsidR="00F9396F" w:rsidRPr="00F9396F" w14:paraId="560199B2" w14:textId="77777777" w:rsidTr="002C08B9">
        <w:trPr>
          <w:trHeight w:val="20"/>
        </w:trPr>
        <w:tc>
          <w:tcPr>
            <w:tcW w:w="1075" w:type="pct"/>
            <w:vMerge/>
          </w:tcPr>
          <w:p w14:paraId="0744B666" w14:textId="77777777" w:rsidR="005A7592" w:rsidRPr="00F9396F" w:rsidRDefault="005A7592" w:rsidP="005A7592"/>
        </w:tc>
        <w:tc>
          <w:tcPr>
            <w:tcW w:w="3925" w:type="pct"/>
          </w:tcPr>
          <w:p w14:paraId="7216211F" w14:textId="77777777" w:rsidR="005A7592" w:rsidRPr="00F9396F" w:rsidRDefault="005A7592" w:rsidP="005A7592">
            <w:pPr>
              <w:ind w:right="92"/>
            </w:pPr>
            <w:r w:rsidRPr="00F9396F">
              <w:t>Кладка стен из бутового камня под лопатку</w:t>
            </w:r>
          </w:p>
        </w:tc>
      </w:tr>
      <w:tr w:rsidR="00F9396F" w:rsidRPr="00F9396F" w14:paraId="21E38BFC" w14:textId="77777777" w:rsidTr="002C08B9">
        <w:trPr>
          <w:trHeight w:val="20"/>
        </w:trPr>
        <w:tc>
          <w:tcPr>
            <w:tcW w:w="1075" w:type="pct"/>
            <w:vMerge/>
          </w:tcPr>
          <w:p w14:paraId="16723030" w14:textId="77777777" w:rsidR="005A7592" w:rsidRPr="00F9396F" w:rsidRDefault="005A7592" w:rsidP="005A7592"/>
        </w:tc>
        <w:tc>
          <w:tcPr>
            <w:tcW w:w="3925" w:type="pct"/>
          </w:tcPr>
          <w:p w14:paraId="35AF51D8" w14:textId="77777777" w:rsidR="005A7592" w:rsidRPr="00F9396F" w:rsidRDefault="005A7592" w:rsidP="005A7592">
            <w:pPr>
              <w:ind w:right="57"/>
            </w:pPr>
            <w:r w:rsidRPr="00F9396F">
              <w:t>Кладка забутки кирпичных стен</w:t>
            </w:r>
          </w:p>
        </w:tc>
      </w:tr>
      <w:tr w:rsidR="00F9396F" w:rsidRPr="00F9396F" w14:paraId="7220499B" w14:textId="77777777" w:rsidTr="002C08B9">
        <w:trPr>
          <w:trHeight w:val="20"/>
        </w:trPr>
        <w:tc>
          <w:tcPr>
            <w:tcW w:w="1075" w:type="pct"/>
            <w:vMerge/>
          </w:tcPr>
          <w:p w14:paraId="317E0516" w14:textId="77777777" w:rsidR="005A7592" w:rsidRPr="00F9396F" w:rsidRDefault="005A7592" w:rsidP="005A7592"/>
        </w:tc>
        <w:tc>
          <w:tcPr>
            <w:tcW w:w="3925" w:type="pct"/>
          </w:tcPr>
          <w:p w14:paraId="4A95DBDB" w14:textId="77777777" w:rsidR="005A7592" w:rsidRPr="00F9396F" w:rsidRDefault="005A7592" w:rsidP="005A7592">
            <w:pPr>
              <w:ind w:right="57"/>
            </w:pPr>
            <w:r w:rsidRPr="00F9396F">
              <w:t>Заделка проемов, гнезд, борозд и отверстий в кирпичных и бутовых стенах с помощью пневматического и электрифицированного инструмента</w:t>
            </w:r>
          </w:p>
        </w:tc>
      </w:tr>
      <w:tr w:rsidR="00F9396F" w:rsidRPr="00F9396F" w14:paraId="460688A0" w14:textId="77777777" w:rsidTr="002C08B9">
        <w:trPr>
          <w:trHeight w:val="20"/>
        </w:trPr>
        <w:tc>
          <w:tcPr>
            <w:tcW w:w="1075" w:type="pct"/>
            <w:vMerge/>
          </w:tcPr>
          <w:p w14:paraId="5BB4B279" w14:textId="77777777" w:rsidR="005A7592" w:rsidRPr="00F9396F" w:rsidRDefault="005A7592" w:rsidP="005A7592"/>
        </w:tc>
        <w:tc>
          <w:tcPr>
            <w:tcW w:w="3925" w:type="pct"/>
          </w:tcPr>
          <w:p w14:paraId="3E2FACD7" w14:textId="77777777" w:rsidR="005A7592" w:rsidRPr="00F9396F" w:rsidRDefault="005A7592" w:rsidP="005A7592">
            <w:pPr>
              <w:ind w:right="57"/>
            </w:pPr>
            <w:r w:rsidRPr="00F9396F">
              <w:t>Формирование выступов, отступов в кладке</w:t>
            </w:r>
          </w:p>
        </w:tc>
      </w:tr>
      <w:tr w:rsidR="00F9396F" w:rsidRPr="00F9396F" w14:paraId="3F7ED2EE" w14:textId="77777777" w:rsidTr="002C08B9">
        <w:trPr>
          <w:trHeight w:val="20"/>
        </w:trPr>
        <w:tc>
          <w:tcPr>
            <w:tcW w:w="1075" w:type="pct"/>
            <w:vMerge/>
          </w:tcPr>
          <w:p w14:paraId="03B437C6" w14:textId="77777777" w:rsidR="005A7592" w:rsidRPr="00F9396F" w:rsidRDefault="005A7592" w:rsidP="005A7592"/>
        </w:tc>
        <w:tc>
          <w:tcPr>
            <w:tcW w:w="3925" w:type="pct"/>
          </w:tcPr>
          <w:p w14:paraId="33CC4BA5" w14:textId="77777777" w:rsidR="005A7592" w:rsidRPr="00F9396F" w:rsidRDefault="005A7592" w:rsidP="005A7592">
            <w:pPr>
              <w:ind w:right="57"/>
            </w:pPr>
            <w:r w:rsidRPr="00F9396F">
              <w:t>Заполнение швов кладки</w:t>
            </w:r>
          </w:p>
        </w:tc>
      </w:tr>
      <w:tr w:rsidR="00F9396F" w:rsidRPr="00F9396F" w14:paraId="49C439FD" w14:textId="77777777" w:rsidTr="002C08B9">
        <w:trPr>
          <w:trHeight w:val="20"/>
        </w:trPr>
        <w:tc>
          <w:tcPr>
            <w:tcW w:w="1075" w:type="pct"/>
            <w:vMerge/>
          </w:tcPr>
          <w:p w14:paraId="7F6ED411" w14:textId="77777777" w:rsidR="005A7592" w:rsidRPr="00F9396F" w:rsidRDefault="005A7592" w:rsidP="005A7592"/>
        </w:tc>
        <w:tc>
          <w:tcPr>
            <w:tcW w:w="3925" w:type="pct"/>
          </w:tcPr>
          <w:p w14:paraId="59CA87AF" w14:textId="77777777" w:rsidR="005A7592" w:rsidRPr="00F9396F" w:rsidRDefault="005A7592" w:rsidP="005A7592">
            <w:pPr>
              <w:ind w:right="57"/>
            </w:pPr>
            <w:r w:rsidRPr="00F9396F">
              <w:t>Заполнение каркасных стен теплоизоляционными материалами</w:t>
            </w:r>
          </w:p>
        </w:tc>
      </w:tr>
      <w:tr w:rsidR="00F9396F" w:rsidRPr="00F9396F" w14:paraId="45D5EE4A" w14:textId="77777777" w:rsidTr="002C08B9">
        <w:trPr>
          <w:trHeight w:val="20"/>
        </w:trPr>
        <w:tc>
          <w:tcPr>
            <w:tcW w:w="1075" w:type="pct"/>
            <w:vMerge/>
          </w:tcPr>
          <w:p w14:paraId="07F16A97" w14:textId="77777777" w:rsidR="005A7592" w:rsidRPr="00F9396F" w:rsidRDefault="005A7592" w:rsidP="005A7592"/>
        </w:tc>
        <w:tc>
          <w:tcPr>
            <w:tcW w:w="3925" w:type="pct"/>
          </w:tcPr>
          <w:p w14:paraId="5392E7DD" w14:textId="77777777" w:rsidR="005A7592" w:rsidRPr="00F9396F" w:rsidRDefault="005A7592" w:rsidP="005A7592">
            <w:r w:rsidRPr="00F9396F">
              <w:t>Заполнение каналов и коробов, проложенных в кирпичной кладке стен, теплоизоляционными материалами</w:t>
            </w:r>
          </w:p>
        </w:tc>
      </w:tr>
      <w:tr w:rsidR="00F9396F" w:rsidRPr="00F9396F" w14:paraId="6B96596F" w14:textId="77777777" w:rsidTr="002C08B9">
        <w:trPr>
          <w:trHeight w:val="20"/>
        </w:trPr>
        <w:tc>
          <w:tcPr>
            <w:tcW w:w="1075" w:type="pct"/>
            <w:vMerge/>
          </w:tcPr>
          <w:p w14:paraId="3B236107" w14:textId="77777777" w:rsidR="005A7592" w:rsidRPr="00F9396F" w:rsidRDefault="005A7592" w:rsidP="005A7592"/>
        </w:tc>
        <w:tc>
          <w:tcPr>
            <w:tcW w:w="3925" w:type="pct"/>
          </w:tcPr>
          <w:p w14:paraId="574E22B5" w14:textId="77777777" w:rsidR="005A7592" w:rsidRPr="00F9396F" w:rsidRDefault="005A7592" w:rsidP="005A7592">
            <w:r w:rsidRPr="00F9396F">
              <w:t>Лицевая кладка и облицовка стен</w:t>
            </w:r>
          </w:p>
        </w:tc>
      </w:tr>
      <w:tr w:rsidR="00F9396F" w:rsidRPr="00F9396F" w14:paraId="68F40D63" w14:textId="77777777" w:rsidTr="002C08B9">
        <w:trPr>
          <w:trHeight w:val="20"/>
        </w:trPr>
        <w:tc>
          <w:tcPr>
            <w:tcW w:w="1075" w:type="pct"/>
            <w:vMerge/>
          </w:tcPr>
          <w:p w14:paraId="01F1F5CF" w14:textId="77777777" w:rsidR="005A7592" w:rsidRPr="00F9396F" w:rsidRDefault="005A7592" w:rsidP="005A7592"/>
        </w:tc>
        <w:tc>
          <w:tcPr>
            <w:tcW w:w="3925" w:type="pct"/>
          </w:tcPr>
          <w:p w14:paraId="3A6FAAB1" w14:textId="44175A14" w:rsidR="005A7592" w:rsidRPr="00F9396F" w:rsidRDefault="005A7592" w:rsidP="005A7592">
            <w:r w:rsidRPr="00F9396F">
              <w:t>Ремонт по</w:t>
            </w:r>
            <w:r w:rsidR="00C67854">
              <w:t>верхностей кирпичных стен с вычи</w:t>
            </w:r>
            <w:r w:rsidRPr="00F9396F">
              <w:t>нкой кирпичей и заделкой новым кирпичом с соблюдением перевязки швов со старой кладкой</w:t>
            </w:r>
          </w:p>
        </w:tc>
      </w:tr>
      <w:tr w:rsidR="00F9396F" w:rsidRPr="00F9396F" w14:paraId="1E283AA6" w14:textId="77777777" w:rsidTr="002C08B9">
        <w:trPr>
          <w:trHeight w:val="20"/>
        </w:trPr>
        <w:tc>
          <w:tcPr>
            <w:tcW w:w="1075" w:type="pct"/>
            <w:vMerge/>
          </w:tcPr>
          <w:p w14:paraId="75B26B93" w14:textId="77777777" w:rsidR="005A7592" w:rsidRPr="00F9396F" w:rsidRDefault="005A7592" w:rsidP="005A7592"/>
        </w:tc>
        <w:tc>
          <w:tcPr>
            <w:tcW w:w="3925" w:type="pct"/>
          </w:tcPr>
          <w:p w14:paraId="58D5D3B9" w14:textId="77777777" w:rsidR="005A7592" w:rsidRPr="00F9396F" w:rsidRDefault="005A7592" w:rsidP="005A7592">
            <w:pPr>
              <w:ind w:right="57"/>
            </w:pPr>
            <w:r w:rsidRPr="00F9396F">
              <w:t>Монтаж систем крепления для облицовки кирпичом</w:t>
            </w:r>
          </w:p>
        </w:tc>
      </w:tr>
      <w:tr w:rsidR="00F9396F" w:rsidRPr="00F9396F" w14:paraId="5C963F75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085EAF00" w14:textId="77777777" w:rsidR="005A7592" w:rsidRPr="00F9396F" w:rsidDel="002A1D54" w:rsidRDefault="005A7592" w:rsidP="005A7592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336C4B6C" w14:textId="77777777" w:rsidR="005A7592" w:rsidRPr="00F9396F" w:rsidRDefault="005A7592" w:rsidP="005A7592">
            <w:pPr>
              <w:ind w:right="57"/>
            </w:pPr>
            <w:r w:rsidRPr="00F9396F">
              <w:t>Читать чертежи и схемы каменных конструкций</w:t>
            </w:r>
          </w:p>
        </w:tc>
      </w:tr>
      <w:tr w:rsidR="00F9396F" w:rsidRPr="00F9396F" w14:paraId="5DCC74A7" w14:textId="77777777" w:rsidTr="002C08B9">
        <w:trPr>
          <w:trHeight w:val="20"/>
        </w:trPr>
        <w:tc>
          <w:tcPr>
            <w:tcW w:w="1075" w:type="pct"/>
            <w:vMerge/>
          </w:tcPr>
          <w:p w14:paraId="0B0D4173" w14:textId="77777777" w:rsidR="005A7592" w:rsidRPr="00F9396F" w:rsidDel="002A1D54" w:rsidRDefault="005A7592" w:rsidP="005A7592"/>
        </w:tc>
        <w:tc>
          <w:tcPr>
            <w:tcW w:w="3925" w:type="pct"/>
          </w:tcPr>
          <w:p w14:paraId="1694995E" w14:textId="77777777" w:rsidR="005A7592" w:rsidRPr="00F9396F" w:rsidRDefault="005A7592" w:rsidP="005A7592">
            <w:pPr>
              <w:ind w:right="57"/>
            </w:pPr>
            <w:r w:rsidRPr="00F9396F">
              <w:rPr>
                <w:highlight w:val="white"/>
              </w:rPr>
              <w:t xml:space="preserve">Выполнять разметку </w:t>
            </w:r>
            <w:r w:rsidRPr="00F9396F">
              <w:t>каменных конструкций</w:t>
            </w:r>
          </w:p>
        </w:tc>
      </w:tr>
      <w:tr w:rsidR="00F9396F" w:rsidRPr="00F9396F" w14:paraId="1C9C3057" w14:textId="77777777" w:rsidTr="002C08B9">
        <w:trPr>
          <w:trHeight w:val="20"/>
        </w:trPr>
        <w:tc>
          <w:tcPr>
            <w:tcW w:w="1075" w:type="pct"/>
            <w:vMerge/>
          </w:tcPr>
          <w:p w14:paraId="07A40BC7" w14:textId="77777777" w:rsidR="005A7592" w:rsidRPr="00F9396F" w:rsidDel="002A1D54" w:rsidRDefault="005A7592" w:rsidP="005A7592"/>
        </w:tc>
        <w:tc>
          <w:tcPr>
            <w:tcW w:w="3925" w:type="pct"/>
          </w:tcPr>
          <w:p w14:paraId="3B64945B" w14:textId="466CF225" w:rsidR="005A7592" w:rsidRPr="00F9396F" w:rsidRDefault="005A7592" w:rsidP="00C33A1D">
            <w:pPr>
              <w:ind w:right="57"/>
            </w:pPr>
            <w:r w:rsidRPr="00F9396F">
              <w:t>Оценивать плоскость, вертикальность и горизонтальность кладки и применять необходимый контрольно</w:t>
            </w:r>
            <w:r w:rsidR="00C33A1D">
              <w:t>-</w:t>
            </w:r>
            <w:r w:rsidRPr="00F9396F">
              <w:t>измерительный</w:t>
            </w:r>
            <w:r w:rsidRPr="00F9396F">
              <w:rPr>
                <w:rFonts w:eastAsia="Roboto"/>
                <w:sz w:val="21"/>
                <w:szCs w:val="21"/>
                <w:highlight w:val="white"/>
              </w:rPr>
              <w:t xml:space="preserve"> </w:t>
            </w:r>
            <w:r w:rsidRPr="00F9396F">
              <w:t>инструмент</w:t>
            </w:r>
          </w:p>
        </w:tc>
      </w:tr>
      <w:tr w:rsidR="00F9396F" w:rsidRPr="00F9396F" w14:paraId="649EF347" w14:textId="77777777" w:rsidTr="002C08B9">
        <w:trPr>
          <w:trHeight w:val="20"/>
        </w:trPr>
        <w:tc>
          <w:tcPr>
            <w:tcW w:w="1075" w:type="pct"/>
            <w:vMerge/>
          </w:tcPr>
          <w:p w14:paraId="2EF745CF" w14:textId="77777777" w:rsidR="005A7592" w:rsidRPr="00F9396F" w:rsidDel="002A1D54" w:rsidRDefault="005A7592" w:rsidP="005A7592"/>
        </w:tc>
        <w:tc>
          <w:tcPr>
            <w:tcW w:w="3925" w:type="pct"/>
          </w:tcPr>
          <w:p w14:paraId="5F3DE59F" w14:textId="77777777" w:rsidR="005A7592" w:rsidRPr="00F9396F" w:rsidRDefault="005A7592" w:rsidP="005A7592">
            <w:pPr>
              <w:ind w:right="57"/>
            </w:pPr>
            <w:r w:rsidRPr="00F9396F">
              <w:t>Применять необходимый инструмент для проверки размера кладки</w:t>
            </w:r>
          </w:p>
        </w:tc>
      </w:tr>
      <w:tr w:rsidR="00F9396F" w:rsidRPr="00F9396F" w14:paraId="2A645C93" w14:textId="77777777" w:rsidTr="002C08B9">
        <w:trPr>
          <w:trHeight w:val="20"/>
        </w:trPr>
        <w:tc>
          <w:tcPr>
            <w:tcW w:w="1075" w:type="pct"/>
            <w:vMerge/>
          </w:tcPr>
          <w:p w14:paraId="40E7E7EC" w14:textId="77777777" w:rsidR="005A7592" w:rsidRPr="00F9396F" w:rsidDel="002A1D54" w:rsidRDefault="005A7592" w:rsidP="005A7592"/>
        </w:tc>
        <w:tc>
          <w:tcPr>
            <w:tcW w:w="3925" w:type="pct"/>
          </w:tcPr>
          <w:p w14:paraId="1BB92F9D" w14:textId="77777777" w:rsidR="005A7592" w:rsidRPr="00F9396F" w:rsidRDefault="005A7592" w:rsidP="005A7592">
            <w:pPr>
              <w:ind w:right="57"/>
            </w:pPr>
            <w:r w:rsidRPr="00F9396F">
              <w:t>Применять необходимый инструмент для проверки углов кладки</w:t>
            </w:r>
          </w:p>
        </w:tc>
      </w:tr>
      <w:tr w:rsidR="00F9396F" w:rsidRPr="00F9396F" w14:paraId="24950FEB" w14:textId="77777777" w:rsidTr="002C08B9">
        <w:trPr>
          <w:trHeight w:val="20"/>
        </w:trPr>
        <w:tc>
          <w:tcPr>
            <w:tcW w:w="1075" w:type="pct"/>
            <w:vMerge/>
          </w:tcPr>
          <w:p w14:paraId="67403244" w14:textId="77777777" w:rsidR="005A7592" w:rsidRPr="00F9396F" w:rsidDel="002A1D54" w:rsidRDefault="005A7592" w:rsidP="005A7592"/>
        </w:tc>
        <w:tc>
          <w:tcPr>
            <w:tcW w:w="3925" w:type="pct"/>
          </w:tcPr>
          <w:p w14:paraId="24D543C1" w14:textId="77777777" w:rsidR="005A7592" w:rsidRPr="00F9396F" w:rsidRDefault="005A7592" w:rsidP="005A7592">
            <w:pPr>
              <w:ind w:right="57"/>
            </w:pPr>
            <w:r w:rsidRPr="00F9396F">
              <w:t>Определять сортамент и необходимые объемы применяемого кирпича, камня, блока</w:t>
            </w:r>
            <w:r w:rsidRPr="00F9396F">
              <w:rPr>
                <w:rFonts w:eastAsia="Roboto"/>
                <w:sz w:val="21"/>
                <w:szCs w:val="21"/>
                <w:highlight w:val="white"/>
              </w:rPr>
              <w:t xml:space="preserve"> </w:t>
            </w:r>
            <w:r w:rsidRPr="00F9396F">
              <w:t>и раствора</w:t>
            </w:r>
          </w:p>
        </w:tc>
      </w:tr>
      <w:tr w:rsidR="00F9396F" w:rsidRPr="00F9396F" w14:paraId="1AF2E916" w14:textId="77777777" w:rsidTr="002C08B9">
        <w:trPr>
          <w:trHeight w:val="20"/>
        </w:trPr>
        <w:tc>
          <w:tcPr>
            <w:tcW w:w="1075" w:type="pct"/>
            <w:vMerge/>
          </w:tcPr>
          <w:p w14:paraId="059064D2" w14:textId="77777777" w:rsidR="005A7592" w:rsidRPr="00F9396F" w:rsidDel="002A1D54" w:rsidRDefault="005A7592" w:rsidP="005A7592"/>
        </w:tc>
        <w:tc>
          <w:tcPr>
            <w:tcW w:w="3925" w:type="pct"/>
          </w:tcPr>
          <w:p w14:paraId="0F78737B" w14:textId="77777777" w:rsidR="005A7592" w:rsidRPr="00F9396F" w:rsidRDefault="005A7592" w:rsidP="005A7592">
            <w:r w:rsidRPr="00F9396F">
              <w:t>Пользоваться инструментом и приспособлениями для кладки стен, расшивки швов, утепления и облицовки стен</w:t>
            </w:r>
          </w:p>
        </w:tc>
      </w:tr>
      <w:tr w:rsidR="00F9396F" w:rsidRPr="00F9396F" w14:paraId="38928133" w14:textId="77777777" w:rsidTr="002C08B9">
        <w:trPr>
          <w:trHeight w:val="20"/>
        </w:trPr>
        <w:tc>
          <w:tcPr>
            <w:tcW w:w="1075" w:type="pct"/>
            <w:vMerge/>
          </w:tcPr>
          <w:p w14:paraId="73E4BBB1" w14:textId="77777777" w:rsidR="005A7592" w:rsidRPr="00F9396F" w:rsidDel="002A1D54" w:rsidRDefault="005A7592" w:rsidP="005A7592"/>
        </w:tc>
        <w:tc>
          <w:tcPr>
            <w:tcW w:w="3925" w:type="pct"/>
          </w:tcPr>
          <w:p w14:paraId="2901792D" w14:textId="77777777" w:rsidR="005A7592" w:rsidRPr="00F9396F" w:rsidRDefault="005A7592" w:rsidP="005A7592">
            <w:r w:rsidRPr="00F9396F">
              <w:t xml:space="preserve">Применять технологии кладки стен </w:t>
            </w:r>
          </w:p>
        </w:tc>
      </w:tr>
      <w:tr w:rsidR="00F9396F" w:rsidRPr="00F9396F" w14:paraId="7E355D17" w14:textId="77777777" w:rsidTr="002C08B9">
        <w:trPr>
          <w:trHeight w:val="20"/>
        </w:trPr>
        <w:tc>
          <w:tcPr>
            <w:tcW w:w="1075" w:type="pct"/>
            <w:vMerge/>
          </w:tcPr>
          <w:p w14:paraId="677350CD" w14:textId="77777777" w:rsidR="005A7592" w:rsidRPr="00F9396F" w:rsidDel="002A1D54" w:rsidRDefault="005A7592" w:rsidP="005A7592"/>
        </w:tc>
        <w:tc>
          <w:tcPr>
            <w:tcW w:w="3925" w:type="pct"/>
          </w:tcPr>
          <w:p w14:paraId="4DEFA90E" w14:textId="77777777" w:rsidR="005A7592" w:rsidRPr="00F9396F" w:rsidRDefault="00FD36DB" w:rsidP="005A7592">
            <w:r w:rsidRPr="00F9396F">
              <w:t xml:space="preserve">Применять технологию </w:t>
            </w:r>
            <w:r w:rsidR="005A7592" w:rsidRPr="00F9396F">
              <w:t>монтаж</w:t>
            </w:r>
            <w:r w:rsidRPr="00F9396F">
              <w:t>а</w:t>
            </w:r>
            <w:r w:rsidR="005A7592" w:rsidRPr="00F9396F">
              <w:t xml:space="preserve"> систем крепления для облицовки кирпичом</w:t>
            </w:r>
          </w:p>
        </w:tc>
      </w:tr>
      <w:tr w:rsidR="00F9396F" w:rsidRPr="00F9396F" w14:paraId="71D49916" w14:textId="77777777" w:rsidTr="002C08B9">
        <w:trPr>
          <w:trHeight w:val="20"/>
        </w:trPr>
        <w:tc>
          <w:tcPr>
            <w:tcW w:w="1075" w:type="pct"/>
            <w:vMerge/>
          </w:tcPr>
          <w:p w14:paraId="604147D8" w14:textId="77777777" w:rsidR="005A7592" w:rsidRPr="00F9396F" w:rsidDel="002A1D54" w:rsidRDefault="005A7592" w:rsidP="005A7592"/>
        </w:tc>
        <w:tc>
          <w:tcPr>
            <w:tcW w:w="3925" w:type="pct"/>
          </w:tcPr>
          <w:p w14:paraId="436E197D" w14:textId="77777777" w:rsidR="005A7592" w:rsidRPr="00F9396F" w:rsidRDefault="005A7592" w:rsidP="005A7592">
            <w:pPr>
              <w:tabs>
                <w:tab w:val="left" w:pos="1184"/>
              </w:tabs>
              <w:ind w:right="57"/>
            </w:pPr>
            <w:r w:rsidRPr="00F9396F">
              <w:t>Применять технологию расстилания и разравнивания раствора на горизонтальных поверхностях возводимых каменных конструкций</w:t>
            </w:r>
          </w:p>
        </w:tc>
      </w:tr>
      <w:tr w:rsidR="00F9396F" w:rsidRPr="00F9396F" w14:paraId="13D5B04A" w14:textId="77777777" w:rsidTr="002C08B9">
        <w:trPr>
          <w:trHeight w:val="20"/>
        </w:trPr>
        <w:tc>
          <w:tcPr>
            <w:tcW w:w="1075" w:type="pct"/>
            <w:vMerge/>
          </w:tcPr>
          <w:p w14:paraId="0401E88B" w14:textId="77777777" w:rsidR="005A7592" w:rsidRPr="00F9396F" w:rsidDel="002A1D54" w:rsidRDefault="005A7592" w:rsidP="005A7592"/>
        </w:tc>
        <w:tc>
          <w:tcPr>
            <w:tcW w:w="3925" w:type="pct"/>
          </w:tcPr>
          <w:p w14:paraId="5842C03C" w14:textId="77777777" w:rsidR="005A7592" w:rsidRPr="00F9396F" w:rsidRDefault="005A7592" w:rsidP="005A7592">
            <w:pPr>
              <w:tabs>
                <w:tab w:val="left" w:pos="1184"/>
              </w:tabs>
              <w:ind w:right="57"/>
            </w:pPr>
            <w:r w:rsidRPr="00F9396F">
              <w:t>Применять способы и технологию теплоизоляции стен</w:t>
            </w:r>
          </w:p>
        </w:tc>
      </w:tr>
      <w:tr w:rsidR="00F9396F" w:rsidRPr="00F9396F" w14:paraId="743C9C7E" w14:textId="77777777" w:rsidTr="002C08B9">
        <w:trPr>
          <w:trHeight w:val="20"/>
        </w:trPr>
        <w:tc>
          <w:tcPr>
            <w:tcW w:w="1075" w:type="pct"/>
            <w:vMerge/>
          </w:tcPr>
          <w:p w14:paraId="07D8CF58" w14:textId="77777777" w:rsidR="005A7592" w:rsidRPr="00F9396F" w:rsidDel="002A1D54" w:rsidRDefault="005A7592" w:rsidP="005A7592"/>
        </w:tc>
        <w:tc>
          <w:tcPr>
            <w:tcW w:w="3925" w:type="pct"/>
          </w:tcPr>
          <w:p w14:paraId="239708E2" w14:textId="77777777" w:rsidR="005A7592" w:rsidRPr="00F9396F" w:rsidRDefault="005A7592" w:rsidP="005A7592">
            <w:pPr>
              <w:tabs>
                <w:tab w:val="left" w:pos="1184"/>
              </w:tabs>
              <w:ind w:right="57"/>
            </w:pPr>
            <w:r w:rsidRPr="00F9396F">
              <w:t>Пользоваться инструментом и приспособлениями для заполнения каналов и коробов, проложенных в кирпичной кладке стен, теплоизоляционными материалами</w:t>
            </w:r>
          </w:p>
        </w:tc>
      </w:tr>
      <w:tr w:rsidR="00F9396F" w:rsidRPr="00F9396F" w14:paraId="003D39FC" w14:textId="77777777" w:rsidTr="002C08B9">
        <w:trPr>
          <w:trHeight w:val="20"/>
        </w:trPr>
        <w:tc>
          <w:tcPr>
            <w:tcW w:w="1075" w:type="pct"/>
            <w:vMerge/>
          </w:tcPr>
          <w:p w14:paraId="544C782C" w14:textId="77777777" w:rsidR="005A7592" w:rsidRPr="00F9396F" w:rsidDel="002A1D54" w:rsidRDefault="005A7592" w:rsidP="005A7592"/>
        </w:tc>
        <w:tc>
          <w:tcPr>
            <w:tcW w:w="3925" w:type="pct"/>
          </w:tcPr>
          <w:p w14:paraId="14AB0721" w14:textId="77777777" w:rsidR="005A7592" w:rsidRPr="00F9396F" w:rsidRDefault="005A7592" w:rsidP="005A7592">
            <w:pPr>
              <w:tabs>
                <w:tab w:val="left" w:pos="1184"/>
              </w:tabs>
              <w:ind w:right="57"/>
            </w:pPr>
            <w:r w:rsidRPr="00F9396F">
              <w:t>Пользоваться инструментом и приспособлениями для выполнения теплоизоляции стен</w:t>
            </w:r>
          </w:p>
        </w:tc>
      </w:tr>
      <w:tr w:rsidR="00F9396F" w:rsidRPr="00F9396F" w14:paraId="4E2CFE10" w14:textId="77777777" w:rsidTr="002C08B9">
        <w:trPr>
          <w:trHeight w:val="20"/>
        </w:trPr>
        <w:tc>
          <w:tcPr>
            <w:tcW w:w="1075" w:type="pct"/>
            <w:vMerge/>
          </w:tcPr>
          <w:p w14:paraId="47E6267A" w14:textId="77777777" w:rsidR="005A7592" w:rsidRPr="00F9396F" w:rsidDel="002A1D54" w:rsidRDefault="005A7592" w:rsidP="005A7592"/>
        </w:tc>
        <w:tc>
          <w:tcPr>
            <w:tcW w:w="3925" w:type="pct"/>
          </w:tcPr>
          <w:p w14:paraId="635EFD6C" w14:textId="77777777" w:rsidR="005A7592" w:rsidRPr="00F9396F" w:rsidRDefault="005A7592" w:rsidP="005A7592">
            <w:pPr>
              <w:tabs>
                <w:tab w:val="left" w:pos="1184"/>
              </w:tabs>
              <w:ind w:right="57"/>
            </w:pPr>
            <w:r w:rsidRPr="00F9396F">
              <w:t>Применять способы и технологию лицевой кладки</w:t>
            </w:r>
          </w:p>
        </w:tc>
      </w:tr>
      <w:tr w:rsidR="00F9396F" w:rsidRPr="00F9396F" w14:paraId="7387EE69" w14:textId="77777777" w:rsidTr="002C08B9">
        <w:trPr>
          <w:trHeight w:val="20"/>
        </w:trPr>
        <w:tc>
          <w:tcPr>
            <w:tcW w:w="1075" w:type="pct"/>
            <w:vMerge/>
          </w:tcPr>
          <w:p w14:paraId="2F1B7FE2" w14:textId="77777777" w:rsidR="005A7592" w:rsidRPr="00F9396F" w:rsidDel="002A1D54" w:rsidRDefault="005A7592" w:rsidP="005A7592"/>
        </w:tc>
        <w:tc>
          <w:tcPr>
            <w:tcW w:w="3925" w:type="pct"/>
          </w:tcPr>
          <w:p w14:paraId="4D05D34C" w14:textId="77777777" w:rsidR="005A7592" w:rsidRPr="00F9396F" w:rsidRDefault="005A7592" w:rsidP="005A7592">
            <w:pPr>
              <w:tabs>
                <w:tab w:val="left" w:pos="1184"/>
              </w:tabs>
              <w:ind w:right="57"/>
            </w:pPr>
            <w:r w:rsidRPr="00F9396F">
              <w:t>Пользоваться инструментом и приспособлениями для выполнения лицевой кладки и облицовки стен</w:t>
            </w:r>
          </w:p>
        </w:tc>
      </w:tr>
      <w:tr w:rsidR="00F9396F" w:rsidRPr="00F9396F" w14:paraId="27C014B0" w14:textId="77777777" w:rsidTr="002C08B9">
        <w:trPr>
          <w:trHeight w:val="20"/>
        </w:trPr>
        <w:tc>
          <w:tcPr>
            <w:tcW w:w="1075" w:type="pct"/>
            <w:vMerge/>
          </w:tcPr>
          <w:p w14:paraId="40D23040" w14:textId="77777777" w:rsidR="005A7592" w:rsidRPr="00F9396F" w:rsidDel="002A1D54" w:rsidRDefault="005A7592" w:rsidP="005A7592"/>
        </w:tc>
        <w:tc>
          <w:tcPr>
            <w:tcW w:w="3925" w:type="pct"/>
          </w:tcPr>
          <w:p w14:paraId="5A91D5B3" w14:textId="77777777" w:rsidR="005A7592" w:rsidRPr="00F9396F" w:rsidRDefault="005A7592" w:rsidP="005A7592">
            <w:r w:rsidRPr="00F9396F">
              <w:t>Выполнять резку кирпича, камней и блоков на камнерезном станке</w:t>
            </w:r>
          </w:p>
        </w:tc>
      </w:tr>
      <w:tr w:rsidR="00F9396F" w:rsidRPr="00F9396F" w14:paraId="29DD7364" w14:textId="77777777" w:rsidTr="002C08B9">
        <w:trPr>
          <w:trHeight w:val="20"/>
        </w:trPr>
        <w:tc>
          <w:tcPr>
            <w:tcW w:w="1075" w:type="pct"/>
            <w:vMerge/>
          </w:tcPr>
          <w:p w14:paraId="0EE6638E" w14:textId="77777777" w:rsidR="005A7592" w:rsidRPr="00F9396F" w:rsidDel="002A1D54" w:rsidRDefault="005A7592" w:rsidP="005A7592"/>
        </w:tc>
        <w:tc>
          <w:tcPr>
            <w:tcW w:w="3925" w:type="pct"/>
          </w:tcPr>
          <w:p w14:paraId="3785FA3B" w14:textId="77777777" w:rsidR="005A7592" w:rsidRPr="00F9396F" w:rsidRDefault="005A7592" w:rsidP="005A7592">
            <w:r w:rsidRPr="00F9396F">
              <w:t>Пользоваться инструментом для тески кирпича</w:t>
            </w:r>
          </w:p>
        </w:tc>
      </w:tr>
      <w:tr w:rsidR="00F9396F" w:rsidRPr="00F9396F" w14:paraId="758F10FA" w14:textId="77777777" w:rsidTr="002C08B9">
        <w:trPr>
          <w:trHeight w:val="20"/>
        </w:trPr>
        <w:tc>
          <w:tcPr>
            <w:tcW w:w="1075" w:type="pct"/>
            <w:vMerge/>
          </w:tcPr>
          <w:p w14:paraId="2FA08185" w14:textId="77777777" w:rsidR="005A7592" w:rsidRPr="00F9396F" w:rsidDel="002A1D54" w:rsidRDefault="005A7592" w:rsidP="005A7592"/>
        </w:tc>
        <w:tc>
          <w:tcPr>
            <w:tcW w:w="3925" w:type="pct"/>
          </w:tcPr>
          <w:p w14:paraId="3B959C04" w14:textId="77777777" w:rsidR="005A7592" w:rsidRPr="00F9396F" w:rsidRDefault="005A7592" w:rsidP="005A7592">
            <w:r w:rsidRPr="00F9396F">
              <w:t>Применять технологию перевязки вертикальных, продольных и поперечных швов</w:t>
            </w:r>
          </w:p>
        </w:tc>
      </w:tr>
      <w:tr w:rsidR="00F9396F" w:rsidRPr="00F9396F" w14:paraId="4B4F7935" w14:textId="77777777" w:rsidTr="002C08B9">
        <w:trPr>
          <w:trHeight w:val="20"/>
        </w:trPr>
        <w:tc>
          <w:tcPr>
            <w:tcW w:w="1075" w:type="pct"/>
            <w:vMerge/>
          </w:tcPr>
          <w:p w14:paraId="0C8B4A9F" w14:textId="77777777" w:rsidR="005A7592" w:rsidRPr="00F9396F" w:rsidDel="002A1D54" w:rsidRDefault="005A7592" w:rsidP="005A7592"/>
        </w:tc>
        <w:tc>
          <w:tcPr>
            <w:tcW w:w="3925" w:type="pct"/>
          </w:tcPr>
          <w:p w14:paraId="56BA7CB8" w14:textId="77777777" w:rsidR="005A7592" w:rsidRPr="00F9396F" w:rsidRDefault="005A7592" w:rsidP="005A7592">
            <w:r w:rsidRPr="00F9396F">
              <w:t>Применять технологию каменной кладки в зимних условиях методом замораживания, искусственного прогрева в тепляках и на растворах с химическими добавками</w:t>
            </w:r>
          </w:p>
        </w:tc>
      </w:tr>
      <w:tr w:rsidR="00F9396F" w:rsidRPr="00F9396F" w14:paraId="28568070" w14:textId="77777777" w:rsidTr="002C08B9">
        <w:trPr>
          <w:trHeight w:val="20"/>
        </w:trPr>
        <w:tc>
          <w:tcPr>
            <w:tcW w:w="1075" w:type="pct"/>
            <w:vMerge/>
          </w:tcPr>
          <w:p w14:paraId="42E9C257" w14:textId="77777777" w:rsidR="005A7592" w:rsidRPr="00F9396F" w:rsidDel="002A1D54" w:rsidRDefault="005A7592" w:rsidP="005A7592"/>
        </w:tc>
        <w:tc>
          <w:tcPr>
            <w:tcW w:w="3925" w:type="pct"/>
          </w:tcPr>
          <w:p w14:paraId="1CD16683" w14:textId="77777777" w:rsidR="005A7592" w:rsidRPr="00F9396F" w:rsidRDefault="005A7592" w:rsidP="005A7592">
            <w:r w:rsidRPr="00F9396F">
              <w:t xml:space="preserve">Пользоваться грузоподъемным оборудованием при монтаже перемычек и </w:t>
            </w:r>
            <w:r w:rsidR="0049016E" w:rsidRPr="00F9396F">
              <w:t>применять</w:t>
            </w:r>
            <w:r w:rsidRPr="00F9396F">
              <w:t xml:space="preserve"> технологию ручного монтажа </w:t>
            </w:r>
          </w:p>
        </w:tc>
      </w:tr>
      <w:tr w:rsidR="00F9396F" w:rsidRPr="00F9396F" w14:paraId="1D20426B" w14:textId="77777777" w:rsidTr="002C08B9">
        <w:trPr>
          <w:trHeight w:val="20"/>
        </w:trPr>
        <w:tc>
          <w:tcPr>
            <w:tcW w:w="1075" w:type="pct"/>
            <w:vMerge/>
          </w:tcPr>
          <w:p w14:paraId="198A2228" w14:textId="77777777" w:rsidR="005A7592" w:rsidRPr="00F9396F" w:rsidDel="002A1D54" w:rsidRDefault="005A7592" w:rsidP="005A7592"/>
        </w:tc>
        <w:tc>
          <w:tcPr>
            <w:tcW w:w="3925" w:type="pct"/>
          </w:tcPr>
          <w:p w14:paraId="634D075C" w14:textId="77777777" w:rsidR="005A7592" w:rsidRPr="00F9396F" w:rsidRDefault="005A7592" w:rsidP="005A7592">
            <w:r w:rsidRPr="00F9396F">
              <w:t>Пользоваться инструментом и приспособлениями для заделки борозд, гнезд и отверстий</w:t>
            </w:r>
          </w:p>
        </w:tc>
      </w:tr>
      <w:tr w:rsidR="00F9396F" w:rsidRPr="00F9396F" w14:paraId="485BC19A" w14:textId="77777777" w:rsidTr="002C08B9">
        <w:trPr>
          <w:trHeight w:val="20"/>
        </w:trPr>
        <w:tc>
          <w:tcPr>
            <w:tcW w:w="1075" w:type="pct"/>
            <w:vMerge/>
          </w:tcPr>
          <w:p w14:paraId="79A0CF38" w14:textId="77777777" w:rsidR="005A7592" w:rsidRPr="00F9396F" w:rsidDel="002A1D54" w:rsidRDefault="005A7592" w:rsidP="005A7592"/>
        </w:tc>
        <w:tc>
          <w:tcPr>
            <w:tcW w:w="3925" w:type="pct"/>
          </w:tcPr>
          <w:p w14:paraId="293A9B12" w14:textId="77777777" w:rsidR="005A7592" w:rsidRPr="00F9396F" w:rsidRDefault="005A7592" w:rsidP="005A7592">
            <w:r w:rsidRPr="00F9396F">
              <w:t>Применять методы резки кирпича, камня и блока на камнерезном станке</w:t>
            </w:r>
          </w:p>
        </w:tc>
      </w:tr>
      <w:tr w:rsidR="00F9396F" w:rsidRPr="00F9396F" w14:paraId="71C386BE" w14:textId="77777777" w:rsidTr="002C08B9">
        <w:trPr>
          <w:trHeight w:val="20"/>
        </w:trPr>
        <w:tc>
          <w:tcPr>
            <w:tcW w:w="1075" w:type="pct"/>
            <w:vMerge/>
          </w:tcPr>
          <w:p w14:paraId="031F1667" w14:textId="77777777" w:rsidR="005A7592" w:rsidRPr="00F9396F" w:rsidDel="002A1D54" w:rsidRDefault="005A7592" w:rsidP="005A7592"/>
        </w:tc>
        <w:tc>
          <w:tcPr>
            <w:tcW w:w="3925" w:type="pct"/>
          </w:tcPr>
          <w:p w14:paraId="5AAB1EA5" w14:textId="77777777" w:rsidR="005A7592" w:rsidRPr="00F9396F" w:rsidRDefault="005A7592" w:rsidP="005A7592">
            <w:r w:rsidRPr="00F9396F">
              <w:t>Применять требования производственной санитарии при производстве каменных работ</w:t>
            </w:r>
          </w:p>
        </w:tc>
      </w:tr>
      <w:tr w:rsidR="00F9396F" w:rsidRPr="00F9396F" w14:paraId="7F03CBD5" w14:textId="77777777" w:rsidTr="002C08B9">
        <w:trPr>
          <w:trHeight w:val="20"/>
        </w:trPr>
        <w:tc>
          <w:tcPr>
            <w:tcW w:w="1075" w:type="pct"/>
            <w:vMerge/>
          </w:tcPr>
          <w:p w14:paraId="75151FF4" w14:textId="77777777" w:rsidR="005A7592" w:rsidRPr="00F9396F" w:rsidDel="002A1D54" w:rsidRDefault="005A7592" w:rsidP="005A7592"/>
        </w:tc>
        <w:tc>
          <w:tcPr>
            <w:tcW w:w="3925" w:type="pct"/>
          </w:tcPr>
          <w:p w14:paraId="4677DA70" w14:textId="77777777" w:rsidR="005A7592" w:rsidRPr="00F9396F" w:rsidRDefault="005A7592" w:rsidP="005A7592">
            <w:r w:rsidRPr="00F9396F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50004275" w14:textId="77777777" w:rsidTr="002C08B9">
        <w:trPr>
          <w:trHeight w:val="20"/>
        </w:trPr>
        <w:tc>
          <w:tcPr>
            <w:tcW w:w="1075" w:type="pct"/>
            <w:vMerge/>
          </w:tcPr>
          <w:p w14:paraId="4FAF9FB7" w14:textId="77777777" w:rsidR="005A7592" w:rsidRPr="00F9396F" w:rsidDel="002A1D54" w:rsidRDefault="005A7592" w:rsidP="005A7592"/>
        </w:tc>
        <w:tc>
          <w:tcPr>
            <w:tcW w:w="3925" w:type="pct"/>
          </w:tcPr>
          <w:p w14:paraId="1F8F1AB5" w14:textId="77777777" w:rsidR="005A7592" w:rsidRPr="00F9396F" w:rsidRDefault="005A7592" w:rsidP="005A7592">
            <w:r w:rsidRPr="00F9396F">
              <w:t>Применять средства индивидуальной защиты при производстве каменных работ</w:t>
            </w:r>
          </w:p>
        </w:tc>
      </w:tr>
      <w:tr w:rsidR="00F9396F" w:rsidRPr="00F9396F" w14:paraId="75DE163F" w14:textId="77777777" w:rsidTr="002C08B9">
        <w:trPr>
          <w:trHeight w:val="20"/>
        </w:trPr>
        <w:tc>
          <w:tcPr>
            <w:tcW w:w="1075" w:type="pct"/>
            <w:vMerge/>
          </w:tcPr>
          <w:p w14:paraId="35025EE4" w14:textId="77777777" w:rsidR="005A7592" w:rsidRPr="00F9396F" w:rsidDel="002A1D54" w:rsidRDefault="005A7592" w:rsidP="005A7592"/>
        </w:tc>
        <w:tc>
          <w:tcPr>
            <w:tcW w:w="3925" w:type="pct"/>
          </w:tcPr>
          <w:p w14:paraId="36FF293F" w14:textId="673C8352" w:rsidR="005A7592" w:rsidRPr="00F9396F" w:rsidRDefault="005A7592" w:rsidP="005A7592">
            <w:r w:rsidRPr="00F9396F">
              <w:t xml:space="preserve">Применять 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65C6B508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64087036" w14:textId="77777777" w:rsidR="005A7592" w:rsidRPr="00F9396F" w:rsidRDefault="005A7592" w:rsidP="005A7592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32C5B53D" w14:textId="39EDF15F" w:rsidR="005A7592" w:rsidRPr="00F9396F" w:rsidRDefault="005A7592" w:rsidP="00C33A1D">
            <w:r w:rsidRPr="00F9396F">
              <w:t>Требован</w:t>
            </w:r>
            <w:r w:rsidR="00C33A1D">
              <w:t>ия технологических регламентов к</w:t>
            </w:r>
            <w:r w:rsidRPr="00F9396F">
              <w:t xml:space="preserve"> выполнению кладки, теплоизоляции и ремонта стен зданий и сооружений</w:t>
            </w:r>
          </w:p>
        </w:tc>
      </w:tr>
      <w:tr w:rsidR="00F9396F" w:rsidRPr="00F9396F" w14:paraId="4EA14BA2" w14:textId="77777777" w:rsidTr="002C08B9">
        <w:trPr>
          <w:trHeight w:val="20"/>
        </w:trPr>
        <w:tc>
          <w:tcPr>
            <w:tcW w:w="1075" w:type="pct"/>
            <w:vMerge/>
          </w:tcPr>
          <w:p w14:paraId="131BE5E0" w14:textId="77777777" w:rsidR="005A7592" w:rsidRPr="00F9396F" w:rsidDel="002A1D54" w:rsidRDefault="005A7592" w:rsidP="005A7592"/>
        </w:tc>
        <w:tc>
          <w:tcPr>
            <w:tcW w:w="3925" w:type="pct"/>
          </w:tcPr>
          <w:p w14:paraId="304E806B" w14:textId="77777777" w:rsidR="005A7592" w:rsidRPr="00F9396F" w:rsidRDefault="005A7592" w:rsidP="005A7592">
            <w:r w:rsidRPr="00F9396F">
              <w:t>Требования технической документации в строительстве</w:t>
            </w:r>
          </w:p>
        </w:tc>
      </w:tr>
      <w:tr w:rsidR="00F9396F" w:rsidRPr="00F9396F" w14:paraId="60A3DAB3" w14:textId="77777777" w:rsidTr="002C08B9">
        <w:trPr>
          <w:trHeight w:val="20"/>
        </w:trPr>
        <w:tc>
          <w:tcPr>
            <w:tcW w:w="1075" w:type="pct"/>
            <w:vMerge/>
          </w:tcPr>
          <w:p w14:paraId="1CDF59A0" w14:textId="77777777" w:rsidR="005A7592" w:rsidRPr="00F9396F" w:rsidDel="002A1D54" w:rsidRDefault="005A7592" w:rsidP="005A7592"/>
        </w:tc>
        <w:tc>
          <w:tcPr>
            <w:tcW w:w="3925" w:type="pct"/>
          </w:tcPr>
          <w:p w14:paraId="3F7E0573" w14:textId="28EBAA8E" w:rsidR="005A7592" w:rsidRPr="00F9396F" w:rsidRDefault="005A7592" w:rsidP="005A7592">
            <w:r w:rsidRPr="00F9396F">
              <w:t xml:space="preserve">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35605C72" w14:textId="77777777" w:rsidTr="002C08B9">
        <w:trPr>
          <w:trHeight w:val="20"/>
        </w:trPr>
        <w:tc>
          <w:tcPr>
            <w:tcW w:w="1075" w:type="pct"/>
            <w:vMerge/>
          </w:tcPr>
          <w:p w14:paraId="090A01A3" w14:textId="77777777" w:rsidR="005A7592" w:rsidRPr="00F9396F" w:rsidDel="002A1D54" w:rsidRDefault="005A7592" w:rsidP="005A7592"/>
        </w:tc>
        <w:tc>
          <w:tcPr>
            <w:tcW w:w="3925" w:type="pct"/>
          </w:tcPr>
          <w:p w14:paraId="5FED8050" w14:textId="77777777" w:rsidR="005A7592" w:rsidRPr="00F9396F" w:rsidRDefault="005A7592" w:rsidP="005A7592">
            <w:r w:rsidRPr="00F9396F">
              <w:rPr>
                <w:highlight w:val="white"/>
              </w:rPr>
              <w:t xml:space="preserve">Сортамент, маркировка и нормы расходов </w:t>
            </w:r>
            <w:r w:rsidRPr="00F9396F">
              <w:t>строительных материалов и изделий для выполнения кладки, теплоизоляции и ремонта стен зданий и сооружений</w:t>
            </w:r>
          </w:p>
        </w:tc>
      </w:tr>
      <w:tr w:rsidR="00F9396F" w:rsidRPr="00F9396F" w14:paraId="0D67951F" w14:textId="77777777" w:rsidTr="002C08B9">
        <w:trPr>
          <w:trHeight w:val="20"/>
        </w:trPr>
        <w:tc>
          <w:tcPr>
            <w:tcW w:w="1075" w:type="pct"/>
            <w:vMerge/>
          </w:tcPr>
          <w:p w14:paraId="4CC76405" w14:textId="77777777" w:rsidR="005A7592" w:rsidRPr="00F9396F" w:rsidDel="002A1D54" w:rsidRDefault="005A7592" w:rsidP="005A7592"/>
        </w:tc>
        <w:tc>
          <w:tcPr>
            <w:tcW w:w="3925" w:type="pct"/>
          </w:tcPr>
          <w:p w14:paraId="1854EF28" w14:textId="7851A705" w:rsidR="005A7592" w:rsidRPr="00F9396F" w:rsidRDefault="005A7592" w:rsidP="005A7592">
            <w:r w:rsidRPr="00F9396F">
              <w:t xml:space="preserve">Правила и приемы каменной кладки </w:t>
            </w:r>
            <w:r w:rsidRPr="00C83378">
              <w:t xml:space="preserve">и </w:t>
            </w:r>
            <w:r w:rsidR="00C33A1D" w:rsidRPr="00C83378">
              <w:t xml:space="preserve">соблюдения </w:t>
            </w:r>
            <w:r w:rsidRPr="00C83378">
              <w:t>системы</w:t>
            </w:r>
            <w:r w:rsidRPr="00F9396F">
              <w:t xml:space="preserve"> перевязки швов</w:t>
            </w:r>
          </w:p>
        </w:tc>
      </w:tr>
      <w:tr w:rsidR="00F9396F" w:rsidRPr="00F9396F" w14:paraId="76D9C03B" w14:textId="77777777" w:rsidTr="002C08B9">
        <w:trPr>
          <w:trHeight w:val="20"/>
        </w:trPr>
        <w:tc>
          <w:tcPr>
            <w:tcW w:w="1075" w:type="pct"/>
            <w:vMerge/>
          </w:tcPr>
          <w:p w14:paraId="59D07398" w14:textId="77777777" w:rsidR="005A7592" w:rsidRPr="00F9396F" w:rsidDel="002A1D54" w:rsidRDefault="005A7592" w:rsidP="005A7592"/>
        </w:tc>
        <w:tc>
          <w:tcPr>
            <w:tcW w:w="3925" w:type="pct"/>
          </w:tcPr>
          <w:p w14:paraId="2CEF63F0" w14:textId="77777777" w:rsidR="005A7592" w:rsidRPr="00F9396F" w:rsidRDefault="005A7592" w:rsidP="005A7592">
            <w:r w:rsidRPr="00F9396F">
              <w:t>Технология выполнения кладки стен</w:t>
            </w:r>
          </w:p>
        </w:tc>
      </w:tr>
      <w:tr w:rsidR="00F9396F" w:rsidRPr="00F9396F" w14:paraId="277DC664" w14:textId="77777777" w:rsidTr="002C08B9">
        <w:trPr>
          <w:trHeight w:val="20"/>
        </w:trPr>
        <w:tc>
          <w:tcPr>
            <w:tcW w:w="1075" w:type="pct"/>
            <w:vMerge/>
          </w:tcPr>
          <w:p w14:paraId="1AB093AB" w14:textId="77777777" w:rsidR="005A7592" w:rsidRPr="00F9396F" w:rsidDel="002A1D54" w:rsidRDefault="005A7592" w:rsidP="005A7592"/>
        </w:tc>
        <w:tc>
          <w:tcPr>
            <w:tcW w:w="3925" w:type="pct"/>
          </w:tcPr>
          <w:p w14:paraId="031DC0E5" w14:textId="6F066404" w:rsidR="005A7592" w:rsidRPr="00F9396F" w:rsidRDefault="005A7592" w:rsidP="00C33A1D">
            <w:r w:rsidRPr="00F9396F">
              <w:t>Технологи</w:t>
            </w:r>
            <w:r w:rsidR="00C33A1D">
              <w:t>я</w:t>
            </w:r>
            <w:r w:rsidRPr="00F9396F">
              <w:t xml:space="preserve"> монтажа систем крепления для облицовки кирпичом</w:t>
            </w:r>
          </w:p>
        </w:tc>
      </w:tr>
      <w:tr w:rsidR="00F9396F" w:rsidRPr="00F9396F" w14:paraId="498657E6" w14:textId="77777777" w:rsidTr="002C08B9">
        <w:trPr>
          <w:trHeight w:val="20"/>
        </w:trPr>
        <w:tc>
          <w:tcPr>
            <w:tcW w:w="1075" w:type="pct"/>
            <w:vMerge/>
          </w:tcPr>
          <w:p w14:paraId="1F30C2D3" w14:textId="77777777" w:rsidR="005A7592" w:rsidRPr="00F9396F" w:rsidDel="002A1D54" w:rsidRDefault="005A7592" w:rsidP="005A7592"/>
        </w:tc>
        <w:tc>
          <w:tcPr>
            <w:tcW w:w="3925" w:type="pct"/>
          </w:tcPr>
          <w:p w14:paraId="2CAED0A0" w14:textId="6F32CAFD" w:rsidR="005A7592" w:rsidRPr="00F9396F" w:rsidRDefault="005A7592" w:rsidP="00C33A1D">
            <w:pPr>
              <w:rPr>
                <w:shd w:val="clear" w:color="auto" w:fill="FFFFFF"/>
              </w:rPr>
            </w:pPr>
            <w:r w:rsidRPr="00F9396F">
              <w:rPr>
                <w:highlight w:val="white"/>
              </w:rPr>
              <w:t>Сортамент, маркировк</w:t>
            </w:r>
            <w:r w:rsidR="00C33A1D">
              <w:rPr>
                <w:highlight w:val="white"/>
              </w:rPr>
              <w:t>а</w:t>
            </w:r>
            <w:r w:rsidRPr="00F9396F">
              <w:rPr>
                <w:highlight w:val="white"/>
              </w:rPr>
              <w:t xml:space="preserve"> изделий для</w:t>
            </w:r>
            <w:r w:rsidRPr="00F9396F">
              <w:t xml:space="preserve"> систем крепления </w:t>
            </w:r>
          </w:p>
        </w:tc>
      </w:tr>
      <w:tr w:rsidR="00F9396F" w:rsidRPr="00F9396F" w14:paraId="297CB6C8" w14:textId="77777777" w:rsidTr="002C08B9">
        <w:trPr>
          <w:trHeight w:val="20"/>
        </w:trPr>
        <w:tc>
          <w:tcPr>
            <w:tcW w:w="1075" w:type="pct"/>
            <w:vMerge/>
          </w:tcPr>
          <w:p w14:paraId="41E70139" w14:textId="77777777" w:rsidR="005A7592" w:rsidRPr="00F9396F" w:rsidDel="002A1D54" w:rsidRDefault="005A7592" w:rsidP="005A7592"/>
        </w:tc>
        <w:tc>
          <w:tcPr>
            <w:tcW w:w="3925" w:type="pct"/>
          </w:tcPr>
          <w:p w14:paraId="5626CC69" w14:textId="77777777" w:rsidR="005A7592" w:rsidRPr="00F9396F" w:rsidRDefault="005A7592" w:rsidP="005A7592">
            <w:r w:rsidRPr="00F9396F">
              <w:rPr>
                <w:highlight w:val="white"/>
              </w:rPr>
              <w:t>Способы и правила тески кирпича</w:t>
            </w:r>
          </w:p>
        </w:tc>
      </w:tr>
      <w:tr w:rsidR="00F9396F" w:rsidRPr="00F9396F" w14:paraId="6671A27F" w14:textId="77777777" w:rsidTr="002C08B9">
        <w:trPr>
          <w:trHeight w:val="20"/>
        </w:trPr>
        <w:tc>
          <w:tcPr>
            <w:tcW w:w="1075" w:type="pct"/>
            <w:vMerge/>
          </w:tcPr>
          <w:p w14:paraId="307CD9F1" w14:textId="77777777" w:rsidR="005A7592" w:rsidRPr="00F9396F" w:rsidDel="002A1D54" w:rsidRDefault="005A7592" w:rsidP="005A7592"/>
        </w:tc>
        <w:tc>
          <w:tcPr>
            <w:tcW w:w="3925" w:type="pct"/>
          </w:tcPr>
          <w:p w14:paraId="40C1D0BC" w14:textId="77777777" w:rsidR="005A7592" w:rsidRPr="00F9396F" w:rsidRDefault="005A7592" w:rsidP="005A7592">
            <w:r w:rsidRPr="00F9396F">
              <w:t>Правила и приемы резки кирпича, камней и блоков на камнерезном станке</w:t>
            </w:r>
          </w:p>
        </w:tc>
      </w:tr>
      <w:tr w:rsidR="00F9396F" w:rsidRPr="00F9396F" w14:paraId="16B933BE" w14:textId="77777777" w:rsidTr="002C08B9">
        <w:trPr>
          <w:trHeight w:val="20"/>
        </w:trPr>
        <w:tc>
          <w:tcPr>
            <w:tcW w:w="1075" w:type="pct"/>
            <w:vMerge/>
          </w:tcPr>
          <w:p w14:paraId="3073D90D" w14:textId="77777777" w:rsidR="005A7592" w:rsidRPr="00F9396F" w:rsidDel="002A1D54" w:rsidRDefault="005A7592" w:rsidP="005A7592"/>
        </w:tc>
        <w:tc>
          <w:tcPr>
            <w:tcW w:w="3925" w:type="pct"/>
          </w:tcPr>
          <w:p w14:paraId="675A8550" w14:textId="77777777" w:rsidR="005A7592" w:rsidRPr="00F9396F" w:rsidRDefault="005A7592" w:rsidP="005A7592">
            <w:r w:rsidRPr="00F9396F">
              <w:rPr>
                <w:highlight w:val="white"/>
              </w:rPr>
              <w:t>Способы пробивки гнезд, борозд и отверстий в кладке</w:t>
            </w:r>
          </w:p>
        </w:tc>
      </w:tr>
      <w:tr w:rsidR="00F9396F" w:rsidRPr="00F9396F" w14:paraId="2F75FB26" w14:textId="77777777" w:rsidTr="002C08B9">
        <w:trPr>
          <w:trHeight w:val="20"/>
        </w:trPr>
        <w:tc>
          <w:tcPr>
            <w:tcW w:w="1075" w:type="pct"/>
            <w:vMerge/>
          </w:tcPr>
          <w:p w14:paraId="5A02C628" w14:textId="77777777" w:rsidR="005A7592" w:rsidRPr="00F9396F" w:rsidDel="002A1D54" w:rsidRDefault="005A7592" w:rsidP="005A7592"/>
        </w:tc>
        <w:tc>
          <w:tcPr>
            <w:tcW w:w="3925" w:type="pct"/>
          </w:tcPr>
          <w:p w14:paraId="3778C6F8" w14:textId="77777777" w:rsidR="005A7592" w:rsidRPr="00F9396F" w:rsidRDefault="005A7592" w:rsidP="005A7592">
            <w:r w:rsidRPr="00F9396F">
              <w:t>Устройство, назначение и правила применения ручного инструмента для кирпичной и бутовой кладки</w:t>
            </w:r>
          </w:p>
        </w:tc>
      </w:tr>
      <w:tr w:rsidR="00F9396F" w:rsidRPr="00F9396F" w14:paraId="1A253636" w14:textId="77777777" w:rsidTr="002C08B9">
        <w:trPr>
          <w:trHeight w:val="20"/>
        </w:trPr>
        <w:tc>
          <w:tcPr>
            <w:tcW w:w="1075" w:type="pct"/>
            <w:vMerge/>
          </w:tcPr>
          <w:p w14:paraId="5C30BF96" w14:textId="77777777" w:rsidR="005A7592" w:rsidRPr="00F9396F" w:rsidDel="002A1D54" w:rsidRDefault="005A7592" w:rsidP="005A7592"/>
        </w:tc>
        <w:tc>
          <w:tcPr>
            <w:tcW w:w="3925" w:type="pct"/>
          </w:tcPr>
          <w:p w14:paraId="5532D514" w14:textId="77777777" w:rsidR="005A7592" w:rsidRPr="00F9396F" w:rsidRDefault="005A7592" w:rsidP="005A7592">
            <w:r w:rsidRPr="00F9396F">
              <w:t>Правила чтения чертежей и схем</w:t>
            </w:r>
          </w:p>
        </w:tc>
      </w:tr>
      <w:tr w:rsidR="00F9396F" w:rsidRPr="00F9396F" w14:paraId="6B0D2B95" w14:textId="77777777" w:rsidTr="002C08B9">
        <w:trPr>
          <w:trHeight w:val="20"/>
        </w:trPr>
        <w:tc>
          <w:tcPr>
            <w:tcW w:w="1075" w:type="pct"/>
            <w:vMerge/>
          </w:tcPr>
          <w:p w14:paraId="209D7635" w14:textId="77777777" w:rsidR="005A7592" w:rsidRPr="00F9396F" w:rsidDel="002A1D54" w:rsidRDefault="005A7592" w:rsidP="005A7592"/>
        </w:tc>
        <w:tc>
          <w:tcPr>
            <w:tcW w:w="3925" w:type="pct"/>
          </w:tcPr>
          <w:p w14:paraId="53CC98C2" w14:textId="0AA240F4" w:rsidR="005A7592" w:rsidRPr="00F9396F" w:rsidRDefault="005A7592" w:rsidP="00C33A1D">
            <w:r w:rsidRPr="00F9396F">
              <w:t xml:space="preserve">Виды и правила применения инструментов и приспособлений для измерения плоскости, вертикальности и горизонтальности кладки </w:t>
            </w:r>
          </w:p>
        </w:tc>
      </w:tr>
      <w:tr w:rsidR="00F9396F" w:rsidRPr="00F9396F" w14:paraId="2C7E7CCC" w14:textId="77777777" w:rsidTr="002C08B9">
        <w:trPr>
          <w:trHeight w:val="20"/>
        </w:trPr>
        <w:tc>
          <w:tcPr>
            <w:tcW w:w="1075" w:type="pct"/>
            <w:vMerge/>
          </w:tcPr>
          <w:p w14:paraId="734DDC8D" w14:textId="77777777" w:rsidR="005A7592" w:rsidRPr="00F9396F" w:rsidDel="002A1D54" w:rsidRDefault="005A7592" w:rsidP="005A7592"/>
        </w:tc>
        <w:tc>
          <w:tcPr>
            <w:tcW w:w="3925" w:type="pct"/>
          </w:tcPr>
          <w:p w14:paraId="0D12FCF2" w14:textId="77777777" w:rsidR="005A7592" w:rsidRPr="00F9396F" w:rsidRDefault="005A7592" w:rsidP="005A7592">
            <w:r w:rsidRPr="00F9396F">
              <w:t>Виды и правила применения инструментов и приспособлений для измерения размеров и углов кладки</w:t>
            </w:r>
          </w:p>
        </w:tc>
      </w:tr>
      <w:tr w:rsidR="00F9396F" w:rsidRPr="00F9396F" w14:paraId="647C5AB5" w14:textId="77777777" w:rsidTr="002C08B9">
        <w:trPr>
          <w:trHeight w:val="20"/>
        </w:trPr>
        <w:tc>
          <w:tcPr>
            <w:tcW w:w="1075" w:type="pct"/>
            <w:vMerge/>
          </w:tcPr>
          <w:p w14:paraId="0B867062" w14:textId="77777777" w:rsidR="005A7592" w:rsidRPr="00F9396F" w:rsidDel="002A1D54" w:rsidRDefault="005A7592" w:rsidP="005A7592"/>
        </w:tc>
        <w:tc>
          <w:tcPr>
            <w:tcW w:w="3925" w:type="pct"/>
          </w:tcPr>
          <w:p w14:paraId="3F922403" w14:textId="77777777" w:rsidR="005A7592" w:rsidRPr="00F9396F" w:rsidRDefault="005A7592" w:rsidP="005A7592">
            <w:r w:rsidRPr="00F9396F">
              <w:t>Способы и правила заполнения каналов и коробов теплоизоляционными материалами</w:t>
            </w:r>
          </w:p>
        </w:tc>
      </w:tr>
      <w:tr w:rsidR="00F9396F" w:rsidRPr="00F9396F" w14:paraId="72C10F6B" w14:textId="77777777" w:rsidTr="002C08B9">
        <w:trPr>
          <w:trHeight w:val="20"/>
        </w:trPr>
        <w:tc>
          <w:tcPr>
            <w:tcW w:w="1075" w:type="pct"/>
            <w:vMerge/>
          </w:tcPr>
          <w:p w14:paraId="11B0C6DF" w14:textId="77777777" w:rsidR="005A7592" w:rsidRPr="00F9396F" w:rsidDel="002A1D54" w:rsidRDefault="005A7592" w:rsidP="005A7592"/>
        </w:tc>
        <w:tc>
          <w:tcPr>
            <w:tcW w:w="3925" w:type="pct"/>
          </w:tcPr>
          <w:p w14:paraId="45CA08D1" w14:textId="77777777" w:rsidR="005A7592" w:rsidRPr="00F9396F" w:rsidRDefault="005A7592" w:rsidP="005A7592">
            <w:r w:rsidRPr="00F9396F">
              <w:t xml:space="preserve">Основные свойства стеновых и теплоизоляционных </w:t>
            </w:r>
            <w:r w:rsidR="001200CB" w:rsidRPr="00F9396F">
              <w:t>материалов, строительных</w:t>
            </w:r>
            <w:r w:rsidRPr="00F9396F">
              <w:t xml:space="preserve"> растворов и клеев</w:t>
            </w:r>
          </w:p>
        </w:tc>
      </w:tr>
      <w:tr w:rsidR="00F9396F" w:rsidRPr="00F9396F" w14:paraId="26A592BF" w14:textId="77777777" w:rsidTr="002C08B9">
        <w:trPr>
          <w:trHeight w:val="20"/>
        </w:trPr>
        <w:tc>
          <w:tcPr>
            <w:tcW w:w="1075" w:type="pct"/>
            <w:vMerge/>
          </w:tcPr>
          <w:p w14:paraId="73795F60" w14:textId="77777777" w:rsidR="005A7592" w:rsidRPr="00F9396F" w:rsidDel="002A1D54" w:rsidRDefault="005A7592" w:rsidP="005A7592"/>
        </w:tc>
        <w:tc>
          <w:tcPr>
            <w:tcW w:w="3925" w:type="pct"/>
          </w:tcPr>
          <w:p w14:paraId="124CC81C" w14:textId="77777777" w:rsidR="005A7592" w:rsidRPr="00F9396F" w:rsidRDefault="005A7592" w:rsidP="005A7592">
            <w:r w:rsidRPr="00F9396F">
              <w:t>Способы расстилания растворов, раскладки кирпича и забутки</w:t>
            </w:r>
          </w:p>
        </w:tc>
      </w:tr>
      <w:tr w:rsidR="00F9396F" w:rsidRPr="00F9396F" w14:paraId="5629FDA1" w14:textId="77777777" w:rsidTr="002C08B9">
        <w:trPr>
          <w:trHeight w:val="20"/>
        </w:trPr>
        <w:tc>
          <w:tcPr>
            <w:tcW w:w="1075" w:type="pct"/>
            <w:vMerge/>
          </w:tcPr>
          <w:p w14:paraId="38FB622F" w14:textId="77777777" w:rsidR="005A7592" w:rsidRPr="00F9396F" w:rsidDel="002A1D54" w:rsidRDefault="005A7592" w:rsidP="005A7592"/>
        </w:tc>
        <w:tc>
          <w:tcPr>
            <w:tcW w:w="3925" w:type="pct"/>
          </w:tcPr>
          <w:p w14:paraId="1EF272C7" w14:textId="77777777" w:rsidR="005A7592" w:rsidRPr="00F9396F" w:rsidRDefault="005A7592" w:rsidP="005A7592">
            <w:r w:rsidRPr="00F9396F">
              <w:t>Правила и способы кладки стен из бутового камня под лопатку</w:t>
            </w:r>
          </w:p>
        </w:tc>
      </w:tr>
      <w:tr w:rsidR="00F9396F" w:rsidRPr="00F9396F" w14:paraId="05D5C7F7" w14:textId="77777777" w:rsidTr="002C08B9">
        <w:trPr>
          <w:trHeight w:val="20"/>
        </w:trPr>
        <w:tc>
          <w:tcPr>
            <w:tcW w:w="1075" w:type="pct"/>
            <w:vMerge/>
          </w:tcPr>
          <w:p w14:paraId="23F3F251" w14:textId="77777777" w:rsidR="005A7592" w:rsidRPr="00F9396F" w:rsidDel="002A1D54" w:rsidRDefault="005A7592" w:rsidP="005A7592"/>
        </w:tc>
        <w:tc>
          <w:tcPr>
            <w:tcW w:w="3925" w:type="pct"/>
          </w:tcPr>
          <w:p w14:paraId="60A3C552" w14:textId="77777777" w:rsidR="005A7592" w:rsidRPr="00F9396F" w:rsidRDefault="005A7592" w:rsidP="005A7592">
            <w:r w:rsidRPr="00F9396F">
              <w:t>Правила и способы каменной кладки в зимних условиях</w:t>
            </w:r>
          </w:p>
        </w:tc>
      </w:tr>
      <w:tr w:rsidR="00F9396F" w:rsidRPr="00F9396F" w14:paraId="28135F23" w14:textId="77777777" w:rsidTr="002C08B9">
        <w:trPr>
          <w:trHeight w:val="20"/>
        </w:trPr>
        <w:tc>
          <w:tcPr>
            <w:tcW w:w="1075" w:type="pct"/>
            <w:vMerge/>
          </w:tcPr>
          <w:p w14:paraId="7564F4CB" w14:textId="77777777" w:rsidR="005A7592" w:rsidRPr="00F9396F" w:rsidDel="002A1D54" w:rsidRDefault="005A7592" w:rsidP="005A7592"/>
        </w:tc>
        <w:tc>
          <w:tcPr>
            <w:tcW w:w="3925" w:type="pct"/>
          </w:tcPr>
          <w:p w14:paraId="3D0FF413" w14:textId="77777777" w:rsidR="005A7592" w:rsidRPr="00F9396F" w:rsidRDefault="005A7592" w:rsidP="005A7592">
            <w:r w:rsidRPr="00F9396F">
              <w:t>Правила и приемы установки перемычек вручную и с использованием грузоподъемного оборудования</w:t>
            </w:r>
          </w:p>
        </w:tc>
      </w:tr>
      <w:tr w:rsidR="00F9396F" w:rsidRPr="00F9396F" w14:paraId="124F7406" w14:textId="77777777" w:rsidTr="002C08B9">
        <w:trPr>
          <w:trHeight w:val="20"/>
        </w:trPr>
        <w:tc>
          <w:tcPr>
            <w:tcW w:w="1075" w:type="pct"/>
            <w:vMerge/>
          </w:tcPr>
          <w:p w14:paraId="0A357A37" w14:textId="77777777" w:rsidR="005A7592" w:rsidRPr="00F9396F" w:rsidDel="002A1D54" w:rsidRDefault="005A7592" w:rsidP="005A7592"/>
        </w:tc>
        <w:tc>
          <w:tcPr>
            <w:tcW w:w="3925" w:type="pct"/>
          </w:tcPr>
          <w:p w14:paraId="409E41CF" w14:textId="77777777" w:rsidR="005A7592" w:rsidRPr="00F9396F" w:rsidRDefault="005A7592" w:rsidP="005A7592">
            <w:r w:rsidRPr="00F9396F">
              <w:t>Способы и правила заделывания кирпичом и бетоном борозд, гнезд и отверстий</w:t>
            </w:r>
          </w:p>
        </w:tc>
      </w:tr>
      <w:tr w:rsidR="00F9396F" w:rsidRPr="00F9396F" w14:paraId="1DFAF21A" w14:textId="77777777" w:rsidTr="002C08B9">
        <w:trPr>
          <w:trHeight w:val="20"/>
        </w:trPr>
        <w:tc>
          <w:tcPr>
            <w:tcW w:w="1075" w:type="pct"/>
            <w:vMerge/>
          </w:tcPr>
          <w:p w14:paraId="0D22CB25" w14:textId="77777777" w:rsidR="005A7592" w:rsidRPr="00F9396F" w:rsidDel="002A1D54" w:rsidRDefault="005A7592" w:rsidP="005A7592"/>
        </w:tc>
        <w:tc>
          <w:tcPr>
            <w:tcW w:w="3925" w:type="pct"/>
          </w:tcPr>
          <w:p w14:paraId="0AD8106E" w14:textId="77777777" w:rsidR="005A7592" w:rsidRPr="00F9396F" w:rsidRDefault="005A7592" w:rsidP="005A7592">
            <w:r w:rsidRPr="00F9396F">
              <w:t>Основные виды деталей и сборных конструкций, применяемых при возведении каменных зданий и сооружений</w:t>
            </w:r>
          </w:p>
        </w:tc>
      </w:tr>
      <w:tr w:rsidR="00F9396F" w:rsidRPr="00F9396F" w14:paraId="01E3F4B3" w14:textId="77777777" w:rsidTr="002C08B9">
        <w:trPr>
          <w:trHeight w:val="20"/>
        </w:trPr>
        <w:tc>
          <w:tcPr>
            <w:tcW w:w="1075" w:type="pct"/>
            <w:vMerge/>
          </w:tcPr>
          <w:p w14:paraId="3F269461" w14:textId="77777777" w:rsidR="005A7592" w:rsidRPr="00F9396F" w:rsidDel="002A1D54" w:rsidRDefault="005A7592" w:rsidP="005A7592"/>
        </w:tc>
        <w:tc>
          <w:tcPr>
            <w:tcW w:w="3925" w:type="pct"/>
          </w:tcPr>
          <w:p w14:paraId="46172B46" w14:textId="77777777" w:rsidR="005A7592" w:rsidRPr="00F9396F" w:rsidRDefault="005A7592" w:rsidP="005A7592">
            <w:r w:rsidRPr="00F9396F">
              <w:t>Назначение и правила эксплуатации пневматического и электрифицированного инструмента</w:t>
            </w:r>
          </w:p>
        </w:tc>
      </w:tr>
      <w:tr w:rsidR="00F9396F" w:rsidRPr="00F9396F" w14:paraId="69A375B1" w14:textId="77777777" w:rsidTr="002C08B9">
        <w:trPr>
          <w:trHeight w:val="20"/>
        </w:trPr>
        <w:tc>
          <w:tcPr>
            <w:tcW w:w="1075" w:type="pct"/>
            <w:vMerge/>
          </w:tcPr>
          <w:p w14:paraId="212F2975" w14:textId="77777777" w:rsidR="005A7592" w:rsidRPr="00F9396F" w:rsidDel="002A1D54" w:rsidRDefault="005A7592" w:rsidP="005A7592"/>
        </w:tc>
        <w:tc>
          <w:tcPr>
            <w:tcW w:w="3925" w:type="pct"/>
          </w:tcPr>
          <w:p w14:paraId="29562A5A" w14:textId="77777777" w:rsidR="005A7592" w:rsidRPr="00F9396F" w:rsidRDefault="005A7592" w:rsidP="005A7592">
            <w:r w:rsidRPr="00F9396F">
              <w:t xml:space="preserve">Правила и способы замены участков кирпичных стен </w:t>
            </w:r>
          </w:p>
        </w:tc>
      </w:tr>
      <w:tr w:rsidR="00F9396F" w:rsidRPr="00F9396F" w14:paraId="5CD78FFD" w14:textId="77777777" w:rsidTr="002C08B9">
        <w:trPr>
          <w:trHeight w:val="20"/>
        </w:trPr>
        <w:tc>
          <w:tcPr>
            <w:tcW w:w="1075" w:type="pct"/>
            <w:vMerge/>
          </w:tcPr>
          <w:p w14:paraId="3EE6ED94" w14:textId="77777777" w:rsidR="005A7592" w:rsidRPr="00F9396F" w:rsidDel="002A1D54" w:rsidRDefault="005A7592" w:rsidP="005A7592"/>
        </w:tc>
        <w:tc>
          <w:tcPr>
            <w:tcW w:w="3925" w:type="pct"/>
          </w:tcPr>
          <w:p w14:paraId="3C351E48" w14:textId="5D5DE18B" w:rsidR="005A7592" w:rsidRPr="00F9396F" w:rsidRDefault="00601039" w:rsidP="005A7592">
            <w:r>
              <w:t>Требования в области охраны окружающей среды</w:t>
            </w:r>
          </w:p>
        </w:tc>
      </w:tr>
      <w:tr w:rsidR="00F9396F" w:rsidRPr="00F9396F" w14:paraId="433835CD" w14:textId="77777777" w:rsidTr="002C08B9">
        <w:trPr>
          <w:trHeight w:val="20"/>
        </w:trPr>
        <w:tc>
          <w:tcPr>
            <w:tcW w:w="1075" w:type="pct"/>
            <w:vMerge/>
          </w:tcPr>
          <w:p w14:paraId="54BBC2F6" w14:textId="77777777" w:rsidR="005A7592" w:rsidRPr="00F9396F" w:rsidDel="002A1D54" w:rsidRDefault="005A7592" w:rsidP="005A7592"/>
        </w:tc>
        <w:tc>
          <w:tcPr>
            <w:tcW w:w="3925" w:type="pct"/>
          </w:tcPr>
          <w:p w14:paraId="42334058" w14:textId="77777777" w:rsidR="005A7592" w:rsidRPr="00F9396F" w:rsidRDefault="005A7592" w:rsidP="005A7592">
            <w:r w:rsidRPr="00F9396F"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38F5BE81" w14:textId="77777777" w:rsidTr="002C08B9">
        <w:trPr>
          <w:trHeight w:val="20"/>
        </w:trPr>
        <w:tc>
          <w:tcPr>
            <w:tcW w:w="1075" w:type="pct"/>
            <w:vMerge/>
          </w:tcPr>
          <w:p w14:paraId="5E74DE66" w14:textId="77777777" w:rsidR="005A7592" w:rsidRPr="00F9396F" w:rsidDel="002A1D54" w:rsidRDefault="005A7592" w:rsidP="005A7592"/>
        </w:tc>
        <w:tc>
          <w:tcPr>
            <w:tcW w:w="3925" w:type="pct"/>
          </w:tcPr>
          <w:p w14:paraId="4484E298" w14:textId="77777777" w:rsidR="005A7592" w:rsidRPr="00F9396F" w:rsidRDefault="005A7592" w:rsidP="005A7592">
            <w:r w:rsidRPr="00F9396F"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66310438" w14:textId="77777777" w:rsidTr="002C08B9">
        <w:trPr>
          <w:trHeight w:val="20"/>
        </w:trPr>
        <w:tc>
          <w:tcPr>
            <w:tcW w:w="1075" w:type="pct"/>
            <w:vMerge/>
          </w:tcPr>
          <w:p w14:paraId="469A3A2C" w14:textId="77777777" w:rsidR="005A7592" w:rsidRPr="00F9396F" w:rsidDel="002A1D54" w:rsidRDefault="005A7592" w:rsidP="005A7592"/>
        </w:tc>
        <w:tc>
          <w:tcPr>
            <w:tcW w:w="3925" w:type="pct"/>
          </w:tcPr>
          <w:p w14:paraId="25B685A0" w14:textId="77777777" w:rsidR="005A7592" w:rsidRPr="00F9396F" w:rsidRDefault="005A7592" w:rsidP="005A7592">
            <w:r w:rsidRPr="00F9396F"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245403D2" w14:textId="77777777" w:rsidTr="002C08B9">
        <w:trPr>
          <w:trHeight w:val="20"/>
        </w:trPr>
        <w:tc>
          <w:tcPr>
            <w:tcW w:w="1075" w:type="pct"/>
            <w:vMerge/>
          </w:tcPr>
          <w:p w14:paraId="017BC1EC" w14:textId="77777777" w:rsidR="005A7592" w:rsidRPr="00F9396F" w:rsidDel="002A1D54" w:rsidRDefault="005A7592" w:rsidP="005A7592"/>
        </w:tc>
        <w:tc>
          <w:tcPr>
            <w:tcW w:w="3925" w:type="pct"/>
          </w:tcPr>
          <w:p w14:paraId="03CB2B97" w14:textId="77777777" w:rsidR="005A7592" w:rsidRPr="00F9396F" w:rsidRDefault="005A7592" w:rsidP="005A7592">
            <w:r w:rsidRPr="00F9396F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1AE2DE88" w14:textId="77777777" w:rsidTr="002C08B9">
        <w:trPr>
          <w:trHeight w:val="20"/>
        </w:trPr>
        <w:tc>
          <w:tcPr>
            <w:tcW w:w="1075" w:type="pct"/>
            <w:vMerge/>
          </w:tcPr>
          <w:p w14:paraId="46234499" w14:textId="77777777" w:rsidR="005A7592" w:rsidRPr="00F9396F" w:rsidDel="002A1D54" w:rsidRDefault="005A7592" w:rsidP="005A7592"/>
        </w:tc>
        <w:tc>
          <w:tcPr>
            <w:tcW w:w="3925" w:type="pct"/>
          </w:tcPr>
          <w:p w14:paraId="520B69B3" w14:textId="77777777" w:rsidR="005A7592" w:rsidRPr="00F9396F" w:rsidRDefault="005A7592" w:rsidP="005A7592">
            <w:r w:rsidRPr="00F9396F"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1FEBB735" w14:textId="77777777" w:rsidTr="002C08B9">
        <w:trPr>
          <w:trHeight w:val="20"/>
        </w:trPr>
        <w:tc>
          <w:tcPr>
            <w:tcW w:w="1075" w:type="pct"/>
          </w:tcPr>
          <w:p w14:paraId="0C7FCD78" w14:textId="77777777" w:rsidR="00567887" w:rsidRPr="00F9396F" w:rsidDel="002A1D54" w:rsidRDefault="00567887" w:rsidP="00567887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1DFA21B4" w14:textId="77777777" w:rsidR="00567887" w:rsidRPr="00F9396F" w:rsidRDefault="00567887" w:rsidP="00567887">
            <w:r w:rsidRPr="00F9396F">
              <w:t>-</w:t>
            </w:r>
          </w:p>
        </w:tc>
      </w:tr>
    </w:tbl>
    <w:p w14:paraId="30E0244D" w14:textId="77777777" w:rsidR="004A4539" w:rsidRPr="00F9396F" w:rsidRDefault="004A4539" w:rsidP="008B1E23"/>
    <w:p w14:paraId="21DD72B8" w14:textId="77777777" w:rsidR="00A6521F" w:rsidRPr="00F9396F" w:rsidRDefault="00A6521F" w:rsidP="00A6521F">
      <w:pPr>
        <w:rPr>
          <w:b/>
          <w:bCs w:val="0"/>
        </w:rPr>
      </w:pPr>
      <w:r w:rsidRPr="00F9396F">
        <w:rPr>
          <w:b/>
          <w:bCs w:val="0"/>
        </w:rPr>
        <w:t>3.2.3. Трудовая функция</w:t>
      </w:r>
    </w:p>
    <w:p w14:paraId="4786C107" w14:textId="77777777" w:rsidR="00A6521F" w:rsidRPr="00F9396F" w:rsidRDefault="00A6521F" w:rsidP="00A6521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5427"/>
        <w:gridCol w:w="565"/>
        <w:gridCol w:w="882"/>
        <w:gridCol w:w="1478"/>
        <w:gridCol w:w="573"/>
      </w:tblGrid>
      <w:tr w:rsidR="00A6521F" w:rsidRPr="00F9396F" w14:paraId="77C56032" w14:textId="77777777" w:rsidTr="00D7245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A80EA0" w14:textId="77777777" w:rsidR="00A6521F" w:rsidRPr="00F9396F" w:rsidRDefault="00A6521F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45C4E0" w14:textId="77777777" w:rsidR="00A6521F" w:rsidRPr="00F9396F" w:rsidRDefault="005A7592" w:rsidP="002C08B9">
            <w:pPr>
              <w:jc w:val="left"/>
              <w:rPr>
                <w:bCs w:val="0"/>
              </w:rPr>
            </w:pPr>
            <w:r w:rsidRPr="00F9396F">
              <w:t>Проведение кладки каменных конструкций гидротехнических сооружений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9E9A6C" w14:textId="77777777" w:rsidR="00A6521F" w:rsidRPr="00F9396F" w:rsidRDefault="00A6521F" w:rsidP="00EC6446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96DAED" w14:textId="77777777" w:rsidR="00A6521F" w:rsidRPr="00F9396F" w:rsidRDefault="00A6521F" w:rsidP="002C08B9">
            <w:pPr>
              <w:jc w:val="left"/>
              <w:rPr>
                <w:bCs w:val="0"/>
              </w:rPr>
            </w:pPr>
            <w:r w:rsidRPr="00F9396F">
              <w:rPr>
                <w:lang w:val="en-US"/>
              </w:rPr>
              <w:t>B</w:t>
            </w:r>
            <w:r w:rsidRPr="00F9396F">
              <w:t>/03.3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9B10F" w14:textId="77777777" w:rsidR="00A6521F" w:rsidRPr="00F9396F" w:rsidRDefault="00A6521F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EA4E29" w14:textId="77777777" w:rsidR="00A6521F" w:rsidRPr="00F9396F" w:rsidRDefault="00A6521F" w:rsidP="002C08B9">
            <w:pPr>
              <w:jc w:val="center"/>
              <w:rPr>
                <w:bCs w:val="0"/>
              </w:rPr>
            </w:pPr>
            <w:r w:rsidRPr="00F9396F">
              <w:t>3</w:t>
            </w:r>
          </w:p>
        </w:tc>
      </w:tr>
    </w:tbl>
    <w:p w14:paraId="6A084E2E" w14:textId="77777777" w:rsidR="00A6521F" w:rsidRPr="00F9396F" w:rsidRDefault="00A6521F" w:rsidP="00A6521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424"/>
        <w:gridCol w:w="398"/>
        <w:gridCol w:w="2128"/>
        <w:gridCol w:w="1490"/>
        <w:gridCol w:w="2397"/>
      </w:tblGrid>
      <w:tr w:rsidR="00F9396F" w:rsidRPr="00F9396F" w14:paraId="07E61616" w14:textId="77777777" w:rsidTr="00D72453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BAC29D4" w14:textId="77777777" w:rsidR="00A6521F" w:rsidRPr="00F9396F" w:rsidRDefault="00A6521F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6CD922A" w14:textId="77777777" w:rsidR="00A6521F" w:rsidRPr="00F9396F" w:rsidRDefault="00A6521F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76D4187" w14:textId="77777777" w:rsidR="00A6521F" w:rsidRPr="00F9396F" w:rsidRDefault="00A6521F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77C404" w14:textId="77777777" w:rsidR="00A6521F" w:rsidRPr="00F9396F" w:rsidRDefault="00A6521F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A79D7B" w14:textId="77777777" w:rsidR="00A6521F" w:rsidRPr="00F9396F" w:rsidRDefault="00A6521F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512ADD" w14:textId="77777777" w:rsidR="00A6521F" w:rsidRPr="00F9396F" w:rsidRDefault="00A6521F" w:rsidP="002C08B9">
            <w:pPr>
              <w:jc w:val="center"/>
              <w:rPr>
                <w:bCs w:val="0"/>
              </w:rPr>
            </w:pPr>
          </w:p>
        </w:tc>
      </w:tr>
      <w:tr w:rsidR="00A6521F" w:rsidRPr="00F9396F" w14:paraId="59CB8EA1" w14:textId="77777777" w:rsidTr="002C08B9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20EA0D81" w14:textId="77777777" w:rsidR="00A6521F" w:rsidRPr="00F9396F" w:rsidRDefault="00A6521F" w:rsidP="00EC6446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14DA97" w14:textId="77777777" w:rsidR="00A6521F" w:rsidRPr="00F9396F" w:rsidRDefault="00A6521F" w:rsidP="00EC6446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12ACB3" w14:textId="77777777" w:rsidR="00A6521F" w:rsidRPr="00F9396F" w:rsidRDefault="00A6521F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77FA57" w14:textId="77777777" w:rsidR="00A6521F" w:rsidRPr="00F9396F" w:rsidRDefault="00A6521F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2BAB13" w14:textId="77777777" w:rsidR="00A6521F" w:rsidRPr="00F9396F" w:rsidRDefault="00A6521F" w:rsidP="00A6521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13736581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334EEA05" w14:textId="77777777" w:rsidR="00A6521F" w:rsidRPr="00F9396F" w:rsidRDefault="00A6521F" w:rsidP="00A6521F">
            <w:r w:rsidRPr="00F9396F">
              <w:t>Трудовые действия</w:t>
            </w:r>
          </w:p>
        </w:tc>
        <w:tc>
          <w:tcPr>
            <w:tcW w:w="3925" w:type="pct"/>
          </w:tcPr>
          <w:p w14:paraId="75748DDE" w14:textId="77777777" w:rsidR="00A6521F" w:rsidRPr="00F9396F" w:rsidRDefault="00A6521F" w:rsidP="00A6521F">
            <w:pPr>
              <w:shd w:val="clear" w:color="auto" w:fill="FFFFFF"/>
              <w:ind w:right="92"/>
            </w:pPr>
            <w:r w:rsidRPr="00F9396F">
              <w:t>Кладка армированных конструкций</w:t>
            </w:r>
          </w:p>
        </w:tc>
      </w:tr>
      <w:tr w:rsidR="00F9396F" w:rsidRPr="00F9396F" w14:paraId="111A02BE" w14:textId="77777777" w:rsidTr="002C08B9">
        <w:trPr>
          <w:trHeight w:val="20"/>
        </w:trPr>
        <w:tc>
          <w:tcPr>
            <w:tcW w:w="1075" w:type="pct"/>
            <w:vMerge/>
          </w:tcPr>
          <w:p w14:paraId="4D09B00C" w14:textId="77777777" w:rsidR="00A6521F" w:rsidRPr="00F9396F" w:rsidRDefault="00A6521F" w:rsidP="00A6521F"/>
        </w:tc>
        <w:tc>
          <w:tcPr>
            <w:tcW w:w="3925" w:type="pct"/>
          </w:tcPr>
          <w:p w14:paraId="07B3A051" w14:textId="77777777" w:rsidR="00A6521F" w:rsidRPr="00F9396F" w:rsidRDefault="00A6521F" w:rsidP="00A6521F">
            <w:r w:rsidRPr="00F9396F">
              <w:t xml:space="preserve">Кладка колодцев постоянного </w:t>
            </w:r>
            <w:r w:rsidR="00F33CF8" w:rsidRPr="00F9396F">
              <w:t xml:space="preserve">и переменного </w:t>
            </w:r>
            <w:r w:rsidRPr="00F9396F">
              <w:t xml:space="preserve">сечения и коллекторов </w:t>
            </w:r>
            <w:r w:rsidR="00F33CF8" w:rsidRPr="00F9396F">
              <w:t>прямоугольного, круглого</w:t>
            </w:r>
            <w:r w:rsidR="00F33CF8" w:rsidRPr="00F9396F">
              <w:rPr>
                <w:spacing w:val="27"/>
              </w:rPr>
              <w:t xml:space="preserve"> </w:t>
            </w:r>
            <w:r w:rsidR="00F33CF8" w:rsidRPr="00F9396F">
              <w:t>и</w:t>
            </w:r>
            <w:r w:rsidR="00F33CF8" w:rsidRPr="00F9396F">
              <w:rPr>
                <w:spacing w:val="20"/>
              </w:rPr>
              <w:t xml:space="preserve"> </w:t>
            </w:r>
            <w:r w:rsidR="00F33CF8" w:rsidRPr="00F9396F">
              <w:rPr>
                <w:spacing w:val="-1"/>
              </w:rPr>
              <w:t>шатрового</w:t>
            </w:r>
            <w:r w:rsidR="00F33CF8" w:rsidRPr="00F9396F">
              <w:t xml:space="preserve"> </w:t>
            </w:r>
            <w:r w:rsidRPr="00F9396F">
              <w:t>сечения</w:t>
            </w:r>
          </w:p>
        </w:tc>
      </w:tr>
      <w:tr w:rsidR="00F9396F" w:rsidRPr="00F9396F" w14:paraId="52120626" w14:textId="77777777" w:rsidTr="002C08B9">
        <w:trPr>
          <w:trHeight w:val="20"/>
        </w:trPr>
        <w:tc>
          <w:tcPr>
            <w:tcW w:w="1075" w:type="pct"/>
            <w:vMerge/>
          </w:tcPr>
          <w:p w14:paraId="2DE7F928" w14:textId="77777777" w:rsidR="00A6521F" w:rsidRPr="00F9396F" w:rsidRDefault="00A6521F" w:rsidP="00A6521F"/>
        </w:tc>
        <w:tc>
          <w:tcPr>
            <w:tcW w:w="3925" w:type="pct"/>
          </w:tcPr>
          <w:p w14:paraId="374E4DF8" w14:textId="77777777" w:rsidR="00A6521F" w:rsidRPr="00F9396F" w:rsidRDefault="00A6521F" w:rsidP="0094686D">
            <w:r w:rsidRPr="00F9396F">
              <w:t xml:space="preserve">Кладка соединительных и щековых стенок опор </w:t>
            </w:r>
            <w:r w:rsidR="005B1B4E" w:rsidRPr="00F9396F">
              <w:t xml:space="preserve">и </w:t>
            </w:r>
            <w:r w:rsidRPr="00F9396F">
              <w:t>гидротехнических сооружений</w:t>
            </w:r>
          </w:p>
        </w:tc>
      </w:tr>
      <w:tr w:rsidR="00F9396F" w:rsidRPr="00F9396F" w14:paraId="40C96D35" w14:textId="77777777" w:rsidTr="002C08B9">
        <w:trPr>
          <w:trHeight w:val="20"/>
        </w:trPr>
        <w:tc>
          <w:tcPr>
            <w:tcW w:w="1075" w:type="pct"/>
            <w:vMerge/>
          </w:tcPr>
          <w:p w14:paraId="1882BE97" w14:textId="77777777" w:rsidR="004D6C85" w:rsidRPr="00F9396F" w:rsidRDefault="004D6C85" w:rsidP="00A6521F"/>
        </w:tc>
        <w:tc>
          <w:tcPr>
            <w:tcW w:w="3925" w:type="pct"/>
          </w:tcPr>
          <w:p w14:paraId="6AD67813" w14:textId="77777777" w:rsidR="004D6C85" w:rsidRPr="00F9396F" w:rsidRDefault="004D6C85" w:rsidP="00A6521F">
            <w:r w:rsidRPr="00F9396F">
              <w:t>Кладка прямолинейных надводных стенок и кордонных камней портовых сооружений</w:t>
            </w:r>
          </w:p>
        </w:tc>
      </w:tr>
      <w:tr w:rsidR="00F9396F" w:rsidRPr="00F9396F" w14:paraId="74CC13D4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0A6F7149" w14:textId="77777777" w:rsidR="004D6C85" w:rsidRPr="00F9396F" w:rsidRDefault="004D6C85" w:rsidP="004D6C85">
            <w:r w:rsidRPr="00F9396F" w:rsidDel="002A1D54">
              <w:t>Необходимые умения</w:t>
            </w:r>
          </w:p>
          <w:p w14:paraId="7059A7A0" w14:textId="77777777" w:rsidR="004D6C85" w:rsidRPr="00F9396F" w:rsidDel="002A1D54" w:rsidRDefault="004D6C85" w:rsidP="004D6C85"/>
        </w:tc>
        <w:tc>
          <w:tcPr>
            <w:tcW w:w="3925" w:type="pct"/>
          </w:tcPr>
          <w:p w14:paraId="3A80A87A" w14:textId="77777777" w:rsidR="004D6C85" w:rsidRPr="00F9396F" w:rsidRDefault="00567887" w:rsidP="004D6C85">
            <w:r w:rsidRPr="00F9396F">
              <w:t>Читать чертежи и схемы каменных конструкций</w:t>
            </w:r>
          </w:p>
        </w:tc>
      </w:tr>
      <w:tr w:rsidR="00F9396F" w:rsidRPr="00F9396F" w14:paraId="740FB9F9" w14:textId="77777777" w:rsidTr="002C08B9">
        <w:trPr>
          <w:trHeight w:val="20"/>
        </w:trPr>
        <w:tc>
          <w:tcPr>
            <w:tcW w:w="1075" w:type="pct"/>
            <w:vMerge/>
          </w:tcPr>
          <w:p w14:paraId="54219F1B" w14:textId="77777777" w:rsidR="00567887" w:rsidRPr="00F9396F" w:rsidDel="002A1D54" w:rsidRDefault="00567887" w:rsidP="004D6C85"/>
        </w:tc>
        <w:tc>
          <w:tcPr>
            <w:tcW w:w="3925" w:type="pct"/>
          </w:tcPr>
          <w:p w14:paraId="28E1A8A6" w14:textId="77777777" w:rsidR="00567887" w:rsidRPr="00F9396F" w:rsidRDefault="00567887" w:rsidP="0094686D">
            <w:r w:rsidRPr="00F9396F">
              <w:t xml:space="preserve">Пользоваться инструментами для кладки </w:t>
            </w:r>
            <w:r w:rsidRPr="00F9396F">
              <w:rPr>
                <w:bCs w:val="0"/>
              </w:rPr>
              <w:t>каменных конструкций гидротехнических сооружений</w:t>
            </w:r>
          </w:p>
        </w:tc>
      </w:tr>
      <w:tr w:rsidR="00F9396F" w:rsidRPr="00F9396F" w14:paraId="432CA818" w14:textId="77777777" w:rsidTr="002C08B9">
        <w:trPr>
          <w:trHeight w:val="20"/>
        </w:trPr>
        <w:tc>
          <w:tcPr>
            <w:tcW w:w="1075" w:type="pct"/>
            <w:vMerge/>
          </w:tcPr>
          <w:p w14:paraId="1A5E8536" w14:textId="77777777" w:rsidR="004D6C85" w:rsidRPr="00F9396F" w:rsidDel="002A1D54" w:rsidRDefault="004D6C85" w:rsidP="004D6C85"/>
        </w:tc>
        <w:tc>
          <w:tcPr>
            <w:tcW w:w="3925" w:type="pct"/>
          </w:tcPr>
          <w:p w14:paraId="372936EB" w14:textId="77777777" w:rsidR="004D6C85" w:rsidRPr="00F9396F" w:rsidRDefault="004D6C85" w:rsidP="004D6C85">
            <w:r w:rsidRPr="00F9396F">
              <w:t>Применять технологию кладки армированных конструкций</w:t>
            </w:r>
          </w:p>
        </w:tc>
      </w:tr>
      <w:tr w:rsidR="00F9396F" w:rsidRPr="00F9396F" w14:paraId="471F1464" w14:textId="77777777" w:rsidTr="002C08B9">
        <w:trPr>
          <w:trHeight w:val="20"/>
        </w:trPr>
        <w:tc>
          <w:tcPr>
            <w:tcW w:w="1075" w:type="pct"/>
            <w:vMerge/>
          </w:tcPr>
          <w:p w14:paraId="23396894" w14:textId="77777777" w:rsidR="004D6C85" w:rsidRPr="00F9396F" w:rsidDel="002A1D54" w:rsidRDefault="004D6C85" w:rsidP="004D6C85"/>
        </w:tc>
        <w:tc>
          <w:tcPr>
            <w:tcW w:w="3925" w:type="pct"/>
          </w:tcPr>
          <w:p w14:paraId="6C6DB0A8" w14:textId="77777777" w:rsidR="004D6C85" w:rsidRPr="00F9396F" w:rsidRDefault="004D6C85" w:rsidP="004D6C85">
            <w:r w:rsidRPr="00F9396F">
              <w:t xml:space="preserve">Применять технологию кладки колодцев </w:t>
            </w:r>
            <w:r w:rsidR="00CF0696" w:rsidRPr="00F9396F">
              <w:t>постоянного и переменного сечения и коллекторов прямоугольного, круглого</w:t>
            </w:r>
            <w:r w:rsidR="00CF0696" w:rsidRPr="00F9396F">
              <w:rPr>
                <w:spacing w:val="27"/>
              </w:rPr>
              <w:t xml:space="preserve"> </w:t>
            </w:r>
            <w:r w:rsidR="00CF0696" w:rsidRPr="00F9396F">
              <w:t>и</w:t>
            </w:r>
            <w:r w:rsidR="00CF0696" w:rsidRPr="00F9396F">
              <w:rPr>
                <w:spacing w:val="20"/>
              </w:rPr>
              <w:t xml:space="preserve"> </w:t>
            </w:r>
            <w:r w:rsidR="00CF0696" w:rsidRPr="00F9396F">
              <w:rPr>
                <w:spacing w:val="-1"/>
              </w:rPr>
              <w:t>шатрового</w:t>
            </w:r>
            <w:r w:rsidR="00CF0696" w:rsidRPr="00F9396F">
              <w:t xml:space="preserve"> сечения</w:t>
            </w:r>
          </w:p>
        </w:tc>
      </w:tr>
      <w:tr w:rsidR="00F9396F" w:rsidRPr="00F9396F" w14:paraId="5A2D1FBC" w14:textId="77777777" w:rsidTr="002C08B9">
        <w:trPr>
          <w:trHeight w:val="20"/>
        </w:trPr>
        <w:tc>
          <w:tcPr>
            <w:tcW w:w="1075" w:type="pct"/>
            <w:vMerge/>
          </w:tcPr>
          <w:p w14:paraId="0E5E27CF" w14:textId="77777777" w:rsidR="00CF0696" w:rsidRPr="00F9396F" w:rsidDel="002A1D54" w:rsidRDefault="00CF0696" w:rsidP="004D6C85"/>
        </w:tc>
        <w:tc>
          <w:tcPr>
            <w:tcW w:w="3925" w:type="pct"/>
          </w:tcPr>
          <w:p w14:paraId="4D29DDC1" w14:textId="77777777" w:rsidR="00CF0696" w:rsidRPr="00F9396F" w:rsidRDefault="00CF0696" w:rsidP="005B1B4E">
            <w:r w:rsidRPr="00F9396F">
              <w:rPr>
                <w:spacing w:val="-2"/>
              </w:rPr>
              <w:t>Пользоваться инструментом при кладке колодцев</w:t>
            </w:r>
            <w:r w:rsidRPr="00F9396F">
              <w:rPr>
                <w:spacing w:val="-2"/>
                <w:w w:val="99"/>
              </w:rPr>
              <w:t xml:space="preserve"> </w:t>
            </w:r>
            <w:r w:rsidRPr="00F9396F">
              <w:rPr>
                <w:spacing w:val="-2"/>
              </w:rPr>
              <w:t>постоянного и переменного сечения и коллекторов прямоугольного,</w:t>
            </w:r>
            <w:r w:rsidRPr="00F9396F">
              <w:rPr>
                <w:spacing w:val="-1"/>
              </w:rPr>
              <w:t xml:space="preserve"> круглого</w:t>
            </w:r>
            <w:r w:rsidRPr="00F9396F">
              <w:rPr>
                <w:spacing w:val="27"/>
              </w:rPr>
              <w:t xml:space="preserve"> </w:t>
            </w:r>
            <w:r w:rsidRPr="00F9396F">
              <w:t>и</w:t>
            </w:r>
            <w:r w:rsidRPr="00F9396F">
              <w:rPr>
                <w:spacing w:val="20"/>
              </w:rPr>
              <w:t xml:space="preserve"> </w:t>
            </w:r>
            <w:r w:rsidRPr="00F9396F">
              <w:rPr>
                <w:spacing w:val="-1"/>
              </w:rPr>
              <w:t>шатрового</w:t>
            </w:r>
            <w:r w:rsidRPr="00F9396F">
              <w:rPr>
                <w:spacing w:val="-2"/>
              </w:rPr>
              <w:t xml:space="preserve"> сечения, элементов каменных конструкций при строительстве гидротехнических сооружений</w:t>
            </w:r>
          </w:p>
        </w:tc>
      </w:tr>
      <w:tr w:rsidR="00F9396F" w:rsidRPr="00F9396F" w14:paraId="729F53C8" w14:textId="77777777" w:rsidTr="002C08B9">
        <w:trPr>
          <w:trHeight w:val="20"/>
        </w:trPr>
        <w:tc>
          <w:tcPr>
            <w:tcW w:w="1075" w:type="pct"/>
            <w:vMerge/>
          </w:tcPr>
          <w:p w14:paraId="10275B59" w14:textId="77777777" w:rsidR="004D6C85" w:rsidRPr="00F9396F" w:rsidDel="002A1D54" w:rsidRDefault="004D6C85" w:rsidP="004D6C85"/>
        </w:tc>
        <w:tc>
          <w:tcPr>
            <w:tcW w:w="3925" w:type="pct"/>
          </w:tcPr>
          <w:p w14:paraId="50E815F6" w14:textId="77777777" w:rsidR="004D6C85" w:rsidRPr="00F9396F" w:rsidRDefault="004D6C85" w:rsidP="004D6C85">
            <w:r w:rsidRPr="00F9396F">
              <w:rPr>
                <w:spacing w:val="-4"/>
              </w:rPr>
              <w:t>Пользоваться инструментом и приспособлениями для кладки тесаного камня</w:t>
            </w:r>
          </w:p>
        </w:tc>
      </w:tr>
      <w:tr w:rsidR="00F9396F" w:rsidRPr="00F9396F" w14:paraId="7D4EC08A" w14:textId="77777777" w:rsidTr="002C08B9">
        <w:trPr>
          <w:trHeight w:val="20"/>
        </w:trPr>
        <w:tc>
          <w:tcPr>
            <w:tcW w:w="1075" w:type="pct"/>
            <w:vMerge/>
          </w:tcPr>
          <w:p w14:paraId="655E228E" w14:textId="77777777" w:rsidR="000B0CC9" w:rsidRPr="00F9396F" w:rsidDel="002A1D54" w:rsidRDefault="000B0CC9" w:rsidP="000B0CC9"/>
        </w:tc>
        <w:tc>
          <w:tcPr>
            <w:tcW w:w="3925" w:type="pct"/>
          </w:tcPr>
          <w:p w14:paraId="67608803" w14:textId="77777777" w:rsidR="000B0CC9" w:rsidRPr="00F9396F" w:rsidRDefault="000B0CC9" w:rsidP="000B0CC9">
            <w:pPr>
              <w:rPr>
                <w:spacing w:val="-2"/>
              </w:rPr>
            </w:pPr>
            <w:r w:rsidRPr="00F9396F">
              <w:t>Применять требования производственной санитарии при производстве каменных работ</w:t>
            </w:r>
          </w:p>
        </w:tc>
      </w:tr>
      <w:tr w:rsidR="00F9396F" w:rsidRPr="00F9396F" w14:paraId="0D72238D" w14:textId="77777777" w:rsidTr="002C08B9">
        <w:trPr>
          <w:trHeight w:val="20"/>
        </w:trPr>
        <w:tc>
          <w:tcPr>
            <w:tcW w:w="1075" w:type="pct"/>
            <w:vMerge/>
          </w:tcPr>
          <w:p w14:paraId="513D6C16" w14:textId="77777777" w:rsidR="000B0CC9" w:rsidRPr="00F9396F" w:rsidDel="002A1D54" w:rsidRDefault="000B0CC9" w:rsidP="000B0CC9"/>
        </w:tc>
        <w:tc>
          <w:tcPr>
            <w:tcW w:w="3925" w:type="pct"/>
          </w:tcPr>
          <w:p w14:paraId="3C686EDF" w14:textId="77777777" w:rsidR="000B0CC9" w:rsidRPr="00F9396F" w:rsidRDefault="000B0CC9" w:rsidP="000B0CC9">
            <w:pPr>
              <w:rPr>
                <w:spacing w:val="-2"/>
              </w:rPr>
            </w:pPr>
            <w:r w:rsidRPr="00F9396F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0F5B42F3" w14:textId="77777777" w:rsidTr="002C08B9">
        <w:trPr>
          <w:trHeight w:val="20"/>
        </w:trPr>
        <w:tc>
          <w:tcPr>
            <w:tcW w:w="1075" w:type="pct"/>
            <w:vMerge/>
          </w:tcPr>
          <w:p w14:paraId="6ECA9716" w14:textId="77777777" w:rsidR="000B0CC9" w:rsidRPr="00F9396F" w:rsidDel="002A1D54" w:rsidRDefault="000B0CC9" w:rsidP="000B0CC9"/>
        </w:tc>
        <w:tc>
          <w:tcPr>
            <w:tcW w:w="3925" w:type="pct"/>
          </w:tcPr>
          <w:p w14:paraId="6D13100A" w14:textId="77777777" w:rsidR="000B0CC9" w:rsidRPr="00F9396F" w:rsidRDefault="000B0CC9" w:rsidP="000B0CC9">
            <w:pPr>
              <w:rPr>
                <w:spacing w:val="-2"/>
              </w:rPr>
            </w:pPr>
            <w:r w:rsidRPr="00F9396F">
              <w:t>Применять средства индивидуальной защиты при производстве каменных работ</w:t>
            </w:r>
          </w:p>
        </w:tc>
      </w:tr>
      <w:tr w:rsidR="00F9396F" w:rsidRPr="00F9396F" w14:paraId="05B781CC" w14:textId="77777777" w:rsidTr="002C08B9">
        <w:trPr>
          <w:trHeight w:val="20"/>
        </w:trPr>
        <w:tc>
          <w:tcPr>
            <w:tcW w:w="1075" w:type="pct"/>
            <w:vMerge/>
          </w:tcPr>
          <w:p w14:paraId="3B242CBC" w14:textId="77777777" w:rsidR="000B0CC9" w:rsidRPr="00F9396F" w:rsidDel="002A1D54" w:rsidRDefault="000B0CC9" w:rsidP="000B0CC9"/>
        </w:tc>
        <w:tc>
          <w:tcPr>
            <w:tcW w:w="3925" w:type="pct"/>
          </w:tcPr>
          <w:p w14:paraId="75D4F492" w14:textId="7955B0E4" w:rsidR="000B0CC9" w:rsidRPr="00F9396F" w:rsidRDefault="000B0CC9" w:rsidP="000B0CC9">
            <w:r w:rsidRPr="00F9396F">
              <w:t xml:space="preserve">Применять 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6385465F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6BFB3338" w14:textId="77777777" w:rsidR="00F11024" w:rsidRPr="00F9396F" w:rsidRDefault="00F11024" w:rsidP="00F11024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1EE8C975" w14:textId="5FD885BC" w:rsidR="00F11024" w:rsidRPr="00F9396F" w:rsidRDefault="00F11024" w:rsidP="00C33A1D">
            <w:r w:rsidRPr="00F9396F">
              <w:t xml:space="preserve">Требования технологических регламентов </w:t>
            </w:r>
            <w:r w:rsidR="00C33A1D">
              <w:t>к</w:t>
            </w:r>
            <w:r w:rsidRPr="00F9396F">
              <w:t xml:space="preserve"> выполнению </w:t>
            </w:r>
            <w:r w:rsidR="00FC540D" w:rsidRPr="00F9396F">
              <w:rPr>
                <w:bCs w:val="0"/>
              </w:rPr>
              <w:t>кладки каменных конструкций гидротехнических сооружений</w:t>
            </w:r>
          </w:p>
        </w:tc>
      </w:tr>
      <w:tr w:rsidR="00F9396F" w:rsidRPr="00F9396F" w14:paraId="22E3271B" w14:textId="77777777" w:rsidTr="002C08B9">
        <w:trPr>
          <w:trHeight w:val="20"/>
        </w:trPr>
        <w:tc>
          <w:tcPr>
            <w:tcW w:w="1075" w:type="pct"/>
            <w:vMerge/>
          </w:tcPr>
          <w:p w14:paraId="0AE9A58C" w14:textId="77777777" w:rsidR="00F11024" w:rsidRPr="00F9396F" w:rsidDel="002A1D54" w:rsidRDefault="00F11024" w:rsidP="00F11024"/>
        </w:tc>
        <w:tc>
          <w:tcPr>
            <w:tcW w:w="3925" w:type="pct"/>
          </w:tcPr>
          <w:p w14:paraId="4080A913" w14:textId="77777777" w:rsidR="00F11024" w:rsidRPr="00F9396F" w:rsidRDefault="00F11024" w:rsidP="00F11024">
            <w:r w:rsidRPr="00F9396F">
              <w:t>Требования технической документации в строительстве</w:t>
            </w:r>
          </w:p>
        </w:tc>
      </w:tr>
      <w:tr w:rsidR="00F9396F" w:rsidRPr="00F9396F" w14:paraId="0CDF5C08" w14:textId="77777777" w:rsidTr="002C08B9">
        <w:trPr>
          <w:trHeight w:val="20"/>
        </w:trPr>
        <w:tc>
          <w:tcPr>
            <w:tcW w:w="1075" w:type="pct"/>
            <w:vMerge/>
          </w:tcPr>
          <w:p w14:paraId="7F5FEB2E" w14:textId="77777777" w:rsidR="00F11024" w:rsidRPr="00F9396F" w:rsidDel="002A1D54" w:rsidRDefault="00F11024" w:rsidP="00F11024"/>
        </w:tc>
        <w:tc>
          <w:tcPr>
            <w:tcW w:w="3925" w:type="pct"/>
          </w:tcPr>
          <w:p w14:paraId="1DCE42A4" w14:textId="4FB07759" w:rsidR="00F11024" w:rsidRPr="00F9396F" w:rsidRDefault="00F11024" w:rsidP="00F11024">
            <w:r w:rsidRPr="00F9396F">
              <w:t xml:space="preserve">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6B3739F1" w14:textId="77777777" w:rsidTr="002C08B9">
        <w:trPr>
          <w:trHeight w:val="20"/>
        </w:trPr>
        <w:tc>
          <w:tcPr>
            <w:tcW w:w="1075" w:type="pct"/>
            <w:vMerge/>
          </w:tcPr>
          <w:p w14:paraId="6FDA5933" w14:textId="77777777" w:rsidR="00567887" w:rsidRPr="00F9396F" w:rsidDel="002A1D54" w:rsidRDefault="00567887" w:rsidP="00567887"/>
        </w:tc>
        <w:tc>
          <w:tcPr>
            <w:tcW w:w="3925" w:type="pct"/>
          </w:tcPr>
          <w:p w14:paraId="269CDF82" w14:textId="77777777" w:rsidR="00567887" w:rsidRPr="00F9396F" w:rsidRDefault="00567887" w:rsidP="00567887">
            <w:r w:rsidRPr="00F9396F">
              <w:t>Технология кладки армированных конструкций</w:t>
            </w:r>
          </w:p>
        </w:tc>
      </w:tr>
      <w:tr w:rsidR="00F9396F" w:rsidRPr="00F9396F" w14:paraId="5F3C4A6B" w14:textId="77777777" w:rsidTr="002C08B9">
        <w:trPr>
          <w:trHeight w:val="20"/>
        </w:trPr>
        <w:tc>
          <w:tcPr>
            <w:tcW w:w="1075" w:type="pct"/>
            <w:vMerge/>
          </w:tcPr>
          <w:p w14:paraId="40B6C9D6" w14:textId="77777777" w:rsidR="00567887" w:rsidRPr="00F9396F" w:rsidDel="002A1D54" w:rsidRDefault="00567887" w:rsidP="00567887"/>
        </w:tc>
        <w:tc>
          <w:tcPr>
            <w:tcW w:w="3925" w:type="pct"/>
          </w:tcPr>
          <w:p w14:paraId="3F69F72D" w14:textId="77777777" w:rsidR="00567887" w:rsidRPr="00F9396F" w:rsidRDefault="00567887" w:rsidP="0094686D">
            <w:r w:rsidRPr="00F9396F">
              <w:t>Технология кладки соединительных и щековых стенок опор</w:t>
            </w:r>
            <w:r w:rsidR="005B1B4E" w:rsidRPr="00F9396F">
              <w:t xml:space="preserve"> и</w:t>
            </w:r>
            <w:r w:rsidRPr="00F9396F">
              <w:t xml:space="preserve"> гидротехнических сооружений</w:t>
            </w:r>
          </w:p>
        </w:tc>
      </w:tr>
      <w:tr w:rsidR="00F9396F" w:rsidRPr="00F9396F" w14:paraId="2207B3D1" w14:textId="77777777" w:rsidTr="002C08B9">
        <w:trPr>
          <w:trHeight w:val="20"/>
        </w:trPr>
        <w:tc>
          <w:tcPr>
            <w:tcW w:w="1075" w:type="pct"/>
            <w:vMerge/>
          </w:tcPr>
          <w:p w14:paraId="26FFD93E" w14:textId="77777777" w:rsidR="00567887" w:rsidRPr="00F9396F" w:rsidDel="002A1D54" w:rsidRDefault="00567887" w:rsidP="00567887"/>
        </w:tc>
        <w:tc>
          <w:tcPr>
            <w:tcW w:w="3925" w:type="pct"/>
          </w:tcPr>
          <w:p w14:paraId="403DE85B" w14:textId="77777777" w:rsidR="00567887" w:rsidRPr="00F9396F" w:rsidRDefault="00567887" w:rsidP="00567887">
            <w:r w:rsidRPr="00F9396F">
              <w:t>Технология кладки прямолинейных надводных стенок и кордонных камней портовых сооружений</w:t>
            </w:r>
          </w:p>
        </w:tc>
      </w:tr>
      <w:tr w:rsidR="00F9396F" w:rsidRPr="00F9396F" w14:paraId="33C255DD" w14:textId="77777777" w:rsidTr="002C08B9">
        <w:trPr>
          <w:trHeight w:val="20"/>
        </w:trPr>
        <w:tc>
          <w:tcPr>
            <w:tcW w:w="1075" w:type="pct"/>
            <w:vMerge/>
          </w:tcPr>
          <w:p w14:paraId="1C8A1AB7" w14:textId="77777777" w:rsidR="00567887" w:rsidRPr="00F9396F" w:rsidDel="002A1D54" w:rsidRDefault="00567887" w:rsidP="00567887"/>
        </w:tc>
        <w:tc>
          <w:tcPr>
            <w:tcW w:w="3925" w:type="pct"/>
          </w:tcPr>
          <w:p w14:paraId="792FA463" w14:textId="77777777" w:rsidR="00567887" w:rsidRPr="00F9396F" w:rsidRDefault="00567887" w:rsidP="0094686D">
            <w:r w:rsidRPr="00F9396F">
              <w:t xml:space="preserve">Виды и правила эксплуатации инструментов для кладки </w:t>
            </w:r>
            <w:r w:rsidRPr="00F9396F">
              <w:rPr>
                <w:bCs w:val="0"/>
              </w:rPr>
              <w:t>каменных конструкций гидротехнических сооружений</w:t>
            </w:r>
          </w:p>
        </w:tc>
      </w:tr>
      <w:tr w:rsidR="00F9396F" w:rsidRPr="00F9396F" w14:paraId="4392FF7E" w14:textId="77777777" w:rsidTr="002C08B9">
        <w:trPr>
          <w:trHeight w:val="20"/>
        </w:trPr>
        <w:tc>
          <w:tcPr>
            <w:tcW w:w="1075" w:type="pct"/>
            <w:vMerge/>
          </w:tcPr>
          <w:p w14:paraId="4164C857" w14:textId="77777777" w:rsidR="00567887" w:rsidRPr="00F9396F" w:rsidDel="002A1D54" w:rsidRDefault="00567887" w:rsidP="00567887"/>
        </w:tc>
        <w:tc>
          <w:tcPr>
            <w:tcW w:w="3925" w:type="pct"/>
          </w:tcPr>
          <w:p w14:paraId="52668F44" w14:textId="77777777" w:rsidR="00567887" w:rsidRPr="00F9396F" w:rsidRDefault="00567887" w:rsidP="00567887">
            <w:r w:rsidRPr="00F9396F">
              <w:t xml:space="preserve">Правила и способы кладки </w:t>
            </w:r>
            <w:r w:rsidRPr="00F9396F">
              <w:rPr>
                <w:spacing w:val="3"/>
              </w:rPr>
              <w:t>колодцев</w:t>
            </w:r>
            <w:r w:rsidRPr="00F9396F">
              <w:rPr>
                <w:spacing w:val="46"/>
                <w:w w:val="99"/>
              </w:rPr>
              <w:t xml:space="preserve"> </w:t>
            </w:r>
            <w:r w:rsidRPr="00F9396F">
              <w:rPr>
                <w:spacing w:val="-2"/>
              </w:rPr>
              <w:t>постоянного и переменного сечения и коллекторов прямоугольного,</w:t>
            </w:r>
            <w:r w:rsidRPr="00F9396F">
              <w:rPr>
                <w:spacing w:val="-1"/>
              </w:rPr>
              <w:t xml:space="preserve"> круглого</w:t>
            </w:r>
            <w:r w:rsidRPr="00F9396F">
              <w:rPr>
                <w:spacing w:val="27"/>
              </w:rPr>
              <w:t xml:space="preserve"> </w:t>
            </w:r>
            <w:r w:rsidRPr="00F9396F">
              <w:t>и</w:t>
            </w:r>
            <w:r w:rsidRPr="00F9396F">
              <w:rPr>
                <w:spacing w:val="20"/>
              </w:rPr>
              <w:t xml:space="preserve"> </w:t>
            </w:r>
            <w:r w:rsidRPr="00F9396F">
              <w:rPr>
                <w:spacing w:val="-1"/>
              </w:rPr>
              <w:t>шатрового</w:t>
            </w:r>
            <w:r w:rsidRPr="00F9396F">
              <w:rPr>
                <w:spacing w:val="-2"/>
              </w:rPr>
              <w:t xml:space="preserve"> сечения, элементов каменных конструкций </w:t>
            </w:r>
          </w:p>
        </w:tc>
      </w:tr>
      <w:tr w:rsidR="00F9396F" w:rsidRPr="00F9396F" w14:paraId="5171ECA9" w14:textId="77777777" w:rsidTr="002C08B9">
        <w:trPr>
          <w:trHeight w:val="20"/>
        </w:trPr>
        <w:tc>
          <w:tcPr>
            <w:tcW w:w="1075" w:type="pct"/>
            <w:vMerge/>
          </w:tcPr>
          <w:p w14:paraId="79604BCD" w14:textId="77777777" w:rsidR="00567887" w:rsidRPr="00F9396F" w:rsidDel="002A1D54" w:rsidRDefault="00567887" w:rsidP="00567887"/>
        </w:tc>
        <w:tc>
          <w:tcPr>
            <w:tcW w:w="3925" w:type="pct"/>
          </w:tcPr>
          <w:p w14:paraId="7E48FF2A" w14:textId="77777777" w:rsidR="00567887" w:rsidRPr="00F9396F" w:rsidRDefault="00567887" w:rsidP="0094686D">
            <w:r w:rsidRPr="00F9396F">
              <w:t xml:space="preserve">Правила и способы кладки </w:t>
            </w:r>
            <w:r w:rsidRPr="00F9396F">
              <w:rPr>
                <w:spacing w:val="3"/>
              </w:rPr>
              <w:t>элементов каменных конструкций гидротехнических сооружений</w:t>
            </w:r>
          </w:p>
        </w:tc>
      </w:tr>
      <w:tr w:rsidR="00F9396F" w:rsidRPr="00F9396F" w14:paraId="2213F8EE" w14:textId="77777777" w:rsidTr="002C08B9">
        <w:trPr>
          <w:trHeight w:val="20"/>
        </w:trPr>
        <w:tc>
          <w:tcPr>
            <w:tcW w:w="1075" w:type="pct"/>
            <w:vMerge/>
          </w:tcPr>
          <w:p w14:paraId="1A90F9B8" w14:textId="77777777" w:rsidR="00567887" w:rsidRPr="00F9396F" w:rsidDel="002A1D54" w:rsidRDefault="00567887" w:rsidP="00567887"/>
        </w:tc>
        <w:tc>
          <w:tcPr>
            <w:tcW w:w="3925" w:type="pct"/>
          </w:tcPr>
          <w:p w14:paraId="46C8D804" w14:textId="75A266B0" w:rsidR="00567887" w:rsidRPr="00F9396F" w:rsidRDefault="00601039" w:rsidP="00567887">
            <w:r>
              <w:rPr>
                <w:bCs w:val="0"/>
              </w:rPr>
              <w:t>Требования в области охраны окружающей среды</w:t>
            </w:r>
          </w:p>
        </w:tc>
      </w:tr>
      <w:tr w:rsidR="00F9396F" w:rsidRPr="00F9396F" w14:paraId="5B75710B" w14:textId="77777777" w:rsidTr="002C08B9">
        <w:trPr>
          <w:trHeight w:val="20"/>
        </w:trPr>
        <w:tc>
          <w:tcPr>
            <w:tcW w:w="1075" w:type="pct"/>
            <w:vMerge/>
          </w:tcPr>
          <w:p w14:paraId="73419661" w14:textId="77777777" w:rsidR="00567887" w:rsidRPr="00F9396F" w:rsidDel="002A1D54" w:rsidRDefault="00567887" w:rsidP="00567887"/>
        </w:tc>
        <w:tc>
          <w:tcPr>
            <w:tcW w:w="3925" w:type="pct"/>
          </w:tcPr>
          <w:p w14:paraId="3632F1DD" w14:textId="77777777" w:rsidR="00567887" w:rsidRPr="00F9396F" w:rsidRDefault="00567887" w:rsidP="00567887">
            <w:r w:rsidRPr="00F9396F"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34F5DEE2" w14:textId="77777777" w:rsidTr="002C08B9">
        <w:trPr>
          <w:trHeight w:val="20"/>
        </w:trPr>
        <w:tc>
          <w:tcPr>
            <w:tcW w:w="1075" w:type="pct"/>
            <w:vMerge/>
          </w:tcPr>
          <w:p w14:paraId="437E90F5" w14:textId="77777777" w:rsidR="00567887" w:rsidRPr="00F9396F" w:rsidDel="002A1D54" w:rsidRDefault="00567887" w:rsidP="00567887"/>
        </w:tc>
        <w:tc>
          <w:tcPr>
            <w:tcW w:w="3925" w:type="pct"/>
          </w:tcPr>
          <w:p w14:paraId="698BD84D" w14:textId="77777777" w:rsidR="00567887" w:rsidRPr="00F9396F" w:rsidRDefault="00567887" w:rsidP="00567887">
            <w:r w:rsidRPr="00F9396F"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665DDEF9" w14:textId="77777777" w:rsidTr="002C08B9">
        <w:trPr>
          <w:trHeight w:val="20"/>
        </w:trPr>
        <w:tc>
          <w:tcPr>
            <w:tcW w:w="1075" w:type="pct"/>
            <w:vMerge/>
          </w:tcPr>
          <w:p w14:paraId="577466EE" w14:textId="77777777" w:rsidR="00567887" w:rsidRPr="00F9396F" w:rsidDel="002A1D54" w:rsidRDefault="00567887" w:rsidP="00567887"/>
        </w:tc>
        <w:tc>
          <w:tcPr>
            <w:tcW w:w="3925" w:type="pct"/>
          </w:tcPr>
          <w:p w14:paraId="279DA8B5" w14:textId="77777777" w:rsidR="00567887" w:rsidRPr="00F9396F" w:rsidRDefault="00567887" w:rsidP="00567887">
            <w:r w:rsidRPr="00F9396F"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43D145E4" w14:textId="77777777" w:rsidTr="002C08B9">
        <w:trPr>
          <w:trHeight w:val="20"/>
        </w:trPr>
        <w:tc>
          <w:tcPr>
            <w:tcW w:w="1075" w:type="pct"/>
            <w:vMerge/>
          </w:tcPr>
          <w:p w14:paraId="3A3FF1A4" w14:textId="77777777" w:rsidR="00567887" w:rsidRPr="00F9396F" w:rsidDel="002A1D54" w:rsidRDefault="00567887" w:rsidP="00567887"/>
        </w:tc>
        <w:tc>
          <w:tcPr>
            <w:tcW w:w="3925" w:type="pct"/>
          </w:tcPr>
          <w:p w14:paraId="4225EBBB" w14:textId="77777777" w:rsidR="00567887" w:rsidRPr="00F9396F" w:rsidRDefault="00567887" w:rsidP="00567887">
            <w:r w:rsidRPr="00F9396F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60D1E8BA" w14:textId="77777777" w:rsidTr="002C08B9">
        <w:trPr>
          <w:trHeight w:val="20"/>
        </w:trPr>
        <w:tc>
          <w:tcPr>
            <w:tcW w:w="1075" w:type="pct"/>
            <w:vMerge/>
          </w:tcPr>
          <w:p w14:paraId="4E731751" w14:textId="77777777" w:rsidR="00567887" w:rsidRPr="00F9396F" w:rsidDel="002A1D54" w:rsidRDefault="00567887" w:rsidP="00567887"/>
        </w:tc>
        <w:tc>
          <w:tcPr>
            <w:tcW w:w="3925" w:type="pct"/>
          </w:tcPr>
          <w:p w14:paraId="30524FF3" w14:textId="77777777" w:rsidR="00567887" w:rsidRPr="00F9396F" w:rsidRDefault="00567887" w:rsidP="00567887">
            <w:r w:rsidRPr="00F9396F"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5FD45854" w14:textId="77777777" w:rsidTr="002C08B9">
        <w:trPr>
          <w:trHeight w:val="20"/>
        </w:trPr>
        <w:tc>
          <w:tcPr>
            <w:tcW w:w="1075" w:type="pct"/>
          </w:tcPr>
          <w:p w14:paraId="6FDA2466" w14:textId="77777777" w:rsidR="00567887" w:rsidRPr="00F9396F" w:rsidDel="002A1D54" w:rsidRDefault="00567887" w:rsidP="00567887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1EB34E6C" w14:textId="77777777" w:rsidR="00567887" w:rsidRPr="00F9396F" w:rsidRDefault="00567887" w:rsidP="00567887">
            <w:r w:rsidRPr="00F9396F">
              <w:t>-</w:t>
            </w:r>
          </w:p>
        </w:tc>
      </w:tr>
    </w:tbl>
    <w:p w14:paraId="704D7936" w14:textId="77777777" w:rsidR="00A6521F" w:rsidRPr="00F9396F" w:rsidRDefault="00A6521F" w:rsidP="009F5E86">
      <w:pPr>
        <w:rPr>
          <w:b/>
          <w:bCs w:val="0"/>
        </w:rPr>
      </w:pPr>
    </w:p>
    <w:p w14:paraId="672FFFA1" w14:textId="77777777" w:rsidR="009F5E86" w:rsidRPr="00F9396F" w:rsidRDefault="009F5E86" w:rsidP="009F5E86">
      <w:pPr>
        <w:rPr>
          <w:b/>
          <w:bCs w:val="0"/>
        </w:rPr>
      </w:pPr>
      <w:r w:rsidRPr="00F9396F">
        <w:rPr>
          <w:b/>
          <w:bCs w:val="0"/>
        </w:rPr>
        <w:t>3.2.</w:t>
      </w:r>
      <w:r w:rsidR="00A6521F" w:rsidRPr="00F9396F">
        <w:rPr>
          <w:b/>
          <w:bCs w:val="0"/>
        </w:rPr>
        <w:t>4</w:t>
      </w:r>
      <w:r w:rsidRPr="00F9396F">
        <w:rPr>
          <w:b/>
          <w:bCs w:val="0"/>
        </w:rPr>
        <w:t>. Трудовая функция</w:t>
      </w:r>
    </w:p>
    <w:p w14:paraId="376EBCCC" w14:textId="77777777" w:rsidR="009F5E86" w:rsidRPr="00F9396F" w:rsidRDefault="009F5E86" w:rsidP="009F5E8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5427"/>
        <w:gridCol w:w="565"/>
        <w:gridCol w:w="882"/>
        <w:gridCol w:w="1478"/>
        <w:gridCol w:w="573"/>
      </w:tblGrid>
      <w:tr w:rsidR="009F5E86" w:rsidRPr="00F9396F" w14:paraId="4C4D74D1" w14:textId="77777777" w:rsidTr="00D7245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4DBADF" w14:textId="77777777" w:rsidR="009F5E86" w:rsidRPr="00F9396F" w:rsidRDefault="009F5E86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06D1E7" w14:textId="77777777" w:rsidR="00A4709A" w:rsidRPr="00F9396F" w:rsidRDefault="005A7592" w:rsidP="002C08B9">
            <w:pPr>
              <w:jc w:val="left"/>
            </w:pPr>
            <w:r w:rsidRPr="00F9396F">
              <w:t>Устройство в зданиях и сооружениях проемов, перегородок, лестничных маршей, площадок, балконных плит и ступеней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AF8367" w14:textId="77777777" w:rsidR="009F5E86" w:rsidRPr="00F9396F" w:rsidRDefault="009F5E86" w:rsidP="00EC6446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0E340" w14:textId="77777777" w:rsidR="009F5E86" w:rsidRPr="00F9396F" w:rsidRDefault="009F5E86" w:rsidP="002C08B9">
            <w:pPr>
              <w:jc w:val="left"/>
              <w:rPr>
                <w:bCs w:val="0"/>
              </w:rPr>
            </w:pPr>
            <w:r w:rsidRPr="00F9396F">
              <w:rPr>
                <w:lang w:val="en-US"/>
              </w:rPr>
              <w:t>B</w:t>
            </w:r>
            <w:r w:rsidRPr="00F9396F">
              <w:t>/0</w:t>
            </w:r>
            <w:r w:rsidR="00A6521F" w:rsidRPr="00F9396F">
              <w:t>4</w:t>
            </w:r>
            <w:r w:rsidRPr="00F9396F">
              <w:t>.3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2B1079" w14:textId="77777777" w:rsidR="009F5E86" w:rsidRPr="00F9396F" w:rsidRDefault="009F5E86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3E679" w14:textId="77777777" w:rsidR="009F5E86" w:rsidRPr="00F9396F" w:rsidRDefault="009F5E86" w:rsidP="002C08B9">
            <w:pPr>
              <w:jc w:val="center"/>
              <w:rPr>
                <w:bCs w:val="0"/>
              </w:rPr>
            </w:pPr>
            <w:r w:rsidRPr="00F9396F">
              <w:t>3</w:t>
            </w:r>
          </w:p>
        </w:tc>
      </w:tr>
    </w:tbl>
    <w:p w14:paraId="52874CFE" w14:textId="77777777" w:rsidR="009F5E86" w:rsidRPr="00F9396F" w:rsidRDefault="009F5E86" w:rsidP="009F5E8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424"/>
        <w:gridCol w:w="398"/>
        <w:gridCol w:w="2128"/>
        <w:gridCol w:w="1490"/>
        <w:gridCol w:w="2397"/>
      </w:tblGrid>
      <w:tr w:rsidR="00F9396F" w:rsidRPr="00F9396F" w14:paraId="50AF8688" w14:textId="77777777" w:rsidTr="00D72453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BA188A9" w14:textId="77777777" w:rsidR="009F5E86" w:rsidRPr="00F9396F" w:rsidRDefault="009F5E86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F0493CF" w14:textId="77777777" w:rsidR="009F5E86" w:rsidRPr="00F9396F" w:rsidRDefault="009F5E86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DA752EE" w14:textId="77777777" w:rsidR="009F5E86" w:rsidRPr="00F9396F" w:rsidRDefault="009F5E86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252923" w14:textId="77777777" w:rsidR="009F5E86" w:rsidRPr="00F9396F" w:rsidRDefault="009F5E86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7F1CB" w14:textId="77777777" w:rsidR="009F5E86" w:rsidRPr="00F9396F" w:rsidRDefault="009F5E86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3B68F" w14:textId="77777777" w:rsidR="009F5E86" w:rsidRPr="00F9396F" w:rsidRDefault="009F5E86" w:rsidP="002C08B9">
            <w:pPr>
              <w:jc w:val="center"/>
              <w:rPr>
                <w:bCs w:val="0"/>
              </w:rPr>
            </w:pPr>
          </w:p>
        </w:tc>
      </w:tr>
      <w:tr w:rsidR="009F5E86" w:rsidRPr="00F9396F" w14:paraId="4AE6930F" w14:textId="77777777" w:rsidTr="002C08B9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78C8EF89" w14:textId="77777777" w:rsidR="009F5E86" w:rsidRPr="00F9396F" w:rsidRDefault="009F5E86" w:rsidP="00EC6446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F9A5CB2" w14:textId="77777777" w:rsidR="009F5E86" w:rsidRPr="00F9396F" w:rsidRDefault="009F5E86" w:rsidP="00EC6446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E2F14D" w14:textId="77777777" w:rsidR="009F5E86" w:rsidRPr="00F9396F" w:rsidRDefault="009F5E86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50129A" w14:textId="77777777" w:rsidR="009F5E86" w:rsidRPr="00F9396F" w:rsidRDefault="009F5E86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AA47CB2" w14:textId="77777777" w:rsidR="009F5E86" w:rsidRPr="00F9396F" w:rsidRDefault="009F5E86" w:rsidP="009F5E8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264C8351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63506EC3" w14:textId="77777777" w:rsidR="00A4709A" w:rsidRPr="00F9396F" w:rsidRDefault="00A4709A" w:rsidP="00A4709A">
            <w:r w:rsidRPr="00F9396F">
              <w:t>Трудовые действия</w:t>
            </w:r>
          </w:p>
        </w:tc>
        <w:tc>
          <w:tcPr>
            <w:tcW w:w="3925" w:type="pct"/>
          </w:tcPr>
          <w:p w14:paraId="1FB60E3A" w14:textId="77777777" w:rsidR="00A4709A" w:rsidRPr="00F9396F" w:rsidRDefault="0077306C" w:rsidP="0077306C">
            <w:r w:rsidRPr="00F9396F">
              <w:t xml:space="preserve">Установка анкерных устройств перекрытий, стен и перегородок </w:t>
            </w:r>
          </w:p>
        </w:tc>
      </w:tr>
      <w:tr w:rsidR="00F9396F" w:rsidRPr="00F9396F" w14:paraId="68ADA80E" w14:textId="77777777" w:rsidTr="002C08B9">
        <w:trPr>
          <w:trHeight w:val="20"/>
        </w:trPr>
        <w:tc>
          <w:tcPr>
            <w:tcW w:w="1075" w:type="pct"/>
            <w:vMerge/>
          </w:tcPr>
          <w:p w14:paraId="60566F66" w14:textId="77777777" w:rsidR="00437648" w:rsidRPr="00F9396F" w:rsidRDefault="00437648" w:rsidP="00A4709A"/>
        </w:tc>
        <w:tc>
          <w:tcPr>
            <w:tcW w:w="3925" w:type="pct"/>
          </w:tcPr>
          <w:p w14:paraId="6EFC8600" w14:textId="77777777" w:rsidR="00437648" w:rsidRPr="00F9396F" w:rsidRDefault="00437648" w:rsidP="0077306C">
            <w:r w:rsidRPr="00F9396F">
              <w:rPr>
                <w:spacing w:val="3"/>
              </w:rPr>
              <w:t>Расшивка</w:t>
            </w:r>
            <w:r w:rsidRPr="00F9396F">
              <w:rPr>
                <w:spacing w:val="29"/>
                <w:w w:val="99"/>
              </w:rPr>
              <w:t xml:space="preserve"> </w:t>
            </w:r>
            <w:r w:rsidRPr="00F9396F">
              <w:rPr>
                <w:spacing w:val="3"/>
              </w:rPr>
              <w:t>швов</w:t>
            </w:r>
            <w:r w:rsidRPr="00F9396F">
              <w:rPr>
                <w:spacing w:val="14"/>
              </w:rPr>
              <w:t xml:space="preserve"> в </w:t>
            </w:r>
            <w:r w:rsidRPr="00F9396F">
              <w:rPr>
                <w:spacing w:val="3"/>
              </w:rPr>
              <w:t>кладке</w:t>
            </w:r>
          </w:p>
        </w:tc>
      </w:tr>
      <w:tr w:rsidR="00F9396F" w:rsidRPr="00F9396F" w14:paraId="765AFBE0" w14:textId="77777777" w:rsidTr="002C08B9">
        <w:trPr>
          <w:trHeight w:val="20"/>
        </w:trPr>
        <w:tc>
          <w:tcPr>
            <w:tcW w:w="1075" w:type="pct"/>
            <w:vMerge/>
          </w:tcPr>
          <w:p w14:paraId="69151D3D" w14:textId="77777777" w:rsidR="00A4709A" w:rsidRPr="00F9396F" w:rsidRDefault="00A4709A" w:rsidP="00A4709A"/>
        </w:tc>
        <w:tc>
          <w:tcPr>
            <w:tcW w:w="3925" w:type="pct"/>
          </w:tcPr>
          <w:p w14:paraId="6A0FAC89" w14:textId="77777777" w:rsidR="00A4709A" w:rsidRPr="00F9396F" w:rsidRDefault="0077306C" w:rsidP="0077306C">
            <w:r w:rsidRPr="00F9396F">
              <w:t>Конопатка и заливка швов в сборных железобетонных конструкциях перекрытий и покрытий</w:t>
            </w:r>
          </w:p>
        </w:tc>
      </w:tr>
      <w:tr w:rsidR="00F9396F" w:rsidRPr="00F9396F" w14:paraId="4F1DC14E" w14:textId="77777777" w:rsidTr="002C08B9">
        <w:trPr>
          <w:trHeight w:val="20"/>
        </w:trPr>
        <w:tc>
          <w:tcPr>
            <w:tcW w:w="1075" w:type="pct"/>
            <w:vMerge/>
          </w:tcPr>
          <w:p w14:paraId="1B7DC719" w14:textId="77777777" w:rsidR="00A4709A" w:rsidRPr="00F9396F" w:rsidRDefault="00A4709A" w:rsidP="00A4709A"/>
        </w:tc>
        <w:tc>
          <w:tcPr>
            <w:tcW w:w="3925" w:type="pct"/>
          </w:tcPr>
          <w:p w14:paraId="434BD456" w14:textId="77777777" w:rsidR="00A4709A" w:rsidRPr="00F9396F" w:rsidRDefault="0077306C" w:rsidP="00A4709A">
            <w:r w:rsidRPr="00F9396F">
              <w:t>Смена подоконных плит и отдельных ступеней лестниц</w:t>
            </w:r>
          </w:p>
        </w:tc>
      </w:tr>
      <w:tr w:rsidR="00F9396F" w:rsidRPr="00F9396F" w14:paraId="4ACE599E" w14:textId="77777777" w:rsidTr="002C08B9">
        <w:trPr>
          <w:trHeight w:val="20"/>
        </w:trPr>
        <w:tc>
          <w:tcPr>
            <w:tcW w:w="1075" w:type="pct"/>
            <w:vMerge/>
          </w:tcPr>
          <w:p w14:paraId="438DB3EA" w14:textId="77777777" w:rsidR="00A6521F" w:rsidRPr="00F9396F" w:rsidRDefault="00A6521F" w:rsidP="00A6521F"/>
        </w:tc>
        <w:tc>
          <w:tcPr>
            <w:tcW w:w="3925" w:type="pct"/>
          </w:tcPr>
          <w:p w14:paraId="2E3BE509" w14:textId="77777777" w:rsidR="00A6521F" w:rsidRPr="00F9396F" w:rsidRDefault="0077306C" w:rsidP="0077306C">
            <w:r w:rsidRPr="00D72453">
              <w:t>Устройство заполнений</w:t>
            </w:r>
            <w:r w:rsidRPr="00F9396F">
              <w:t xml:space="preserve"> проемов и перегородок из стеклоблоков и стеклопрофилита</w:t>
            </w:r>
          </w:p>
        </w:tc>
      </w:tr>
      <w:tr w:rsidR="00F9396F" w:rsidRPr="00F9396F" w14:paraId="0FC333C3" w14:textId="77777777" w:rsidTr="002C08B9">
        <w:trPr>
          <w:trHeight w:val="20"/>
        </w:trPr>
        <w:tc>
          <w:tcPr>
            <w:tcW w:w="1075" w:type="pct"/>
            <w:vMerge/>
          </w:tcPr>
          <w:p w14:paraId="6950E9F2" w14:textId="77777777" w:rsidR="00A6521F" w:rsidRPr="00F9396F" w:rsidRDefault="00A6521F" w:rsidP="00A6521F"/>
        </w:tc>
        <w:tc>
          <w:tcPr>
            <w:tcW w:w="3925" w:type="pct"/>
          </w:tcPr>
          <w:p w14:paraId="602BEA2A" w14:textId="77777777" w:rsidR="006820AB" w:rsidRPr="00F9396F" w:rsidRDefault="0077306C" w:rsidP="0077306C">
            <w:r w:rsidRPr="00F9396F">
              <w:t>Устройство монолитных участков перекрытий и площадок</w:t>
            </w:r>
          </w:p>
        </w:tc>
      </w:tr>
      <w:tr w:rsidR="00F9396F" w:rsidRPr="00F9396F" w14:paraId="2E84795B" w14:textId="77777777" w:rsidTr="002C08B9">
        <w:trPr>
          <w:trHeight w:val="20"/>
        </w:trPr>
        <w:tc>
          <w:tcPr>
            <w:tcW w:w="1075" w:type="pct"/>
            <w:vMerge/>
          </w:tcPr>
          <w:p w14:paraId="4EA585E6" w14:textId="77777777" w:rsidR="0077306C" w:rsidRPr="00F9396F" w:rsidRDefault="0077306C" w:rsidP="0077306C"/>
        </w:tc>
        <w:tc>
          <w:tcPr>
            <w:tcW w:w="3925" w:type="pct"/>
          </w:tcPr>
          <w:p w14:paraId="3F0E9C06" w14:textId="77777777" w:rsidR="0077306C" w:rsidRPr="00F9396F" w:rsidRDefault="0077306C" w:rsidP="0077306C">
            <w:r w:rsidRPr="00F9396F">
              <w:t>Устройство перегородок из каменных материалов (кирпич, камни и блоки)</w:t>
            </w:r>
          </w:p>
        </w:tc>
      </w:tr>
      <w:tr w:rsidR="00F9396F" w:rsidRPr="00F9396F" w14:paraId="425603CA" w14:textId="77777777" w:rsidTr="002C08B9">
        <w:trPr>
          <w:trHeight w:val="20"/>
        </w:trPr>
        <w:tc>
          <w:tcPr>
            <w:tcW w:w="1075" w:type="pct"/>
            <w:vMerge/>
          </w:tcPr>
          <w:p w14:paraId="2B307678" w14:textId="77777777" w:rsidR="006820AB" w:rsidRPr="00F9396F" w:rsidRDefault="006820AB" w:rsidP="0077306C"/>
        </w:tc>
        <w:tc>
          <w:tcPr>
            <w:tcW w:w="3925" w:type="pct"/>
          </w:tcPr>
          <w:p w14:paraId="7D3DAE56" w14:textId="77777777" w:rsidR="006820AB" w:rsidRPr="00F9396F" w:rsidRDefault="006820AB" w:rsidP="0077306C">
            <w:r w:rsidRPr="00F9396F">
              <w:t>Установка блочных, пакетных подмостей на пальцах и выдвижных штоках</w:t>
            </w:r>
          </w:p>
        </w:tc>
      </w:tr>
      <w:tr w:rsidR="00F9396F" w:rsidRPr="00F9396F" w14:paraId="5A191428" w14:textId="77777777" w:rsidTr="002C08B9">
        <w:trPr>
          <w:trHeight w:val="20"/>
        </w:trPr>
        <w:tc>
          <w:tcPr>
            <w:tcW w:w="1075" w:type="pct"/>
            <w:vMerge/>
          </w:tcPr>
          <w:p w14:paraId="78DC419C" w14:textId="77777777" w:rsidR="0077306C" w:rsidRPr="00F9396F" w:rsidRDefault="0077306C" w:rsidP="0077306C"/>
        </w:tc>
        <w:tc>
          <w:tcPr>
            <w:tcW w:w="3925" w:type="pct"/>
          </w:tcPr>
          <w:p w14:paraId="34CDE6B9" w14:textId="77777777" w:rsidR="0077306C" w:rsidRPr="00F9396F" w:rsidRDefault="0077306C" w:rsidP="0077306C">
            <w:r w:rsidRPr="00F9396F">
              <w:t>Кладка конструкций из стеклоблоков</w:t>
            </w:r>
          </w:p>
        </w:tc>
      </w:tr>
      <w:tr w:rsidR="00F9396F" w:rsidRPr="00F9396F" w14:paraId="501A5DF5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0F273147" w14:textId="77777777" w:rsidR="0077306C" w:rsidRPr="00F9396F" w:rsidDel="002A1D54" w:rsidRDefault="0077306C" w:rsidP="0077306C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6D9A3619" w14:textId="77777777" w:rsidR="0077306C" w:rsidRPr="00F9396F" w:rsidRDefault="00567887" w:rsidP="0077306C">
            <w:r w:rsidRPr="00F9396F">
              <w:t>Читать чертежи и схемы каменных конструкций</w:t>
            </w:r>
          </w:p>
        </w:tc>
      </w:tr>
      <w:tr w:rsidR="00F9396F" w:rsidRPr="00F9396F" w14:paraId="6C6BE7D9" w14:textId="77777777" w:rsidTr="002C08B9">
        <w:trPr>
          <w:trHeight w:val="20"/>
        </w:trPr>
        <w:tc>
          <w:tcPr>
            <w:tcW w:w="1075" w:type="pct"/>
            <w:vMerge/>
          </w:tcPr>
          <w:p w14:paraId="1E936A08" w14:textId="77777777" w:rsidR="00567887" w:rsidRPr="00F9396F" w:rsidDel="002A1D54" w:rsidRDefault="00567887" w:rsidP="0077306C"/>
        </w:tc>
        <w:tc>
          <w:tcPr>
            <w:tcW w:w="3925" w:type="pct"/>
          </w:tcPr>
          <w:p w14:paraId="18576935" w14:textId="77777777" w:rsidR="00567887" w:rsidRPr="00F9396F" w:rsidRDefault="00567887" w:rsidP="0077306C">
            <w:pPr>
              <w:rPr>
                <w:spacing w:val="4"/>
              </w:rPr>
            </w:pPr>
            <w:r w:rsidRPr="00F9396F">
              <w:rPr>
                <w:spacing w:val="4"/>
              </w:rPr>
              <w:t>Пользоваться инструментом для кладки</w:t>
            </w:r>
            <w:r w:rsidRPr="00F9396F">
              <w:rPr>
                <w:spacing w:val="22"/>
              </w:rPr>
              <w:t xml:space="preserve"> </w:t>
            </w:r>
            <w:r w:rsidRPr="00F9396F">
              <w:rPr>
                <w:spacing w:val="4"/>
              </w:rPr>
              <w:t>кирпичных</w:t>
            </w:r>
            <w:r w:rsidRPr="00F9396F">
              <w:rPr>
                <w:spacing w:val="20"/>
              </w:rPr>
              <w:t xml:space="preserve"> </w:t>
            </w:r>
            <w:r w:rsidRPr="00F9396F">
              <w:rPr>
                <w:spacing w:val="4"/>
              </w:rPr>
              <w:t>сводов и арок</w:t>
            </w:r>
            <w:r w:rsidRPr="00F9396F">
              <w:rPr>
                <w:spacing w:val="21"/>
              </w:rPr>
              <w:t xml:space="preserve"> </w:t>
            </w:r>
            <w:r w:rsidRPr="00F9396F">
              <w:rPr>
                <w:spacing w:val="3"/>
              </w:rPr>
              <w:t>всех</w:t>
            </w:r>
            <w:r w:rsidRPr="00F9396F">
              <w:rPr>
                <w:spacing w:val="19"/>
              </w:rPr>
              <w:t xml:space="preserve"> </w:t>
            </w:r>
            <w:r w:rsidRPr="00F9396F">
              <w:rPr>
                <w:spacing w:val="4"/>
              </w:rPr>
              <w:t>видов</w:t>
            </w:r>
          </w:p>
        </w:tc>
      </w:tr>
      <w:tr w:rsidR="00F9396F" w:rsidRPr="00F9396F" w14:paraId="60D935C4" w14:textId="77777777" w:rsidTr="002C08B9">
        <w:trPr>
          <w:trHeight w:val="20"/>
        </w:trPr>
        <w:tc>
          <w:tcPr>
            <w:tcW w:w="1075" w:type="pct"/>
            <w:vMerge/>
          </w:tcPr>
          <w:p w14:paraId="02AA689F" w14:textId="77777777" w:rsidR="004C3D6D" w:rsidRPr="00F9396F" w:rsidDel="002A1D54" w:rsidRDefault="004C3D6D" w:rsidP="004C3D6D"/>
        </w:tc>
        <w:tc>
          <w:tcPr>
            <w:tcW w:w="3925" w:type="pct"/>
          </w:tcPr>
          <w:p w14:paraId="5E7C47BE" w14:textId="77777777" w:rsidR="004C3D6D" w:rsidRPr="00F9396F" w:rsidRDefault="004C3D6D" w:rsidP="004C3D6D">
            <w:r w:rsidRPr="00F9396F">
              <w:rPr>
                <w:spacing w:val="4"/>
              </w:rPr>
              <w:t>Пользоваться оборудованием, инструментом и приспособлениями при устройстве монолитных участков перекрытий</w:t>
            </w:r>
          </w:p>
        </w:tc>
      </w:tr>
      <w:tr w:rsidR="00F9396F" w:rsidRPr="00F9396F" w14:paraId="2D6F6609" w14:textId="77777777" w:rsidTr="002C08B9">
        <w:trPr>
          <w:trHeight w:val="20"/>
        </w:trPr>
        <w:tc>
          <w:tcPr>
            <w:tcW w:w="1075" w:type="pct"/>
            <w:vMerge/>
          </w:tcPr>
          <w:p w14:paraId="07F086B5" w14:textId="77777777" w:rsidR="00437648" w:rsidRPr="00F9396F" w:rsidDel="002A1D54" w:rsidRDefault="00437648" w:rsidP="00437648"/>
        </w:tc>
        <w:tc>
          <w:tcPr>
            <w:tcW w:w="3925" w:type="pct"/>
          </w:tcPr>
          <w:p w14:paraId="316C93D0" w14:textId="77777777" w:rsidR="00437648" w:rsidRPr="00F9396F" w:rsidRDefault="00437648" w:rsidP="00437648">
            <w:pPr>
              <w:rPr>
                <w:spacing w:val="4"/>
              </w:rPr>
            </w:pPr>
            <w:r w:rsidRPr="00F9396F">
              <w:rPr>
                <w:spacing w:val="3"/>
              </w:rPr>
              <w:t>Пользоваться инструментом и приспособлениями для расшивки швов</w:t>
            </w:r>
          </w:p>
        </w:tc>
      </w:tr>
      <w:tr w:rsidR="00F9396F" w:rsidRPr="00F9396F" w14:paraId="5A993060" w14:textId="77777777" w:rsidTr="002C08B9">
        <w:trPr>
          <w:trHeight w:val="20"/>
        </w:trPr>
        <w:tc>
          <w:tcPr>
            <w:tcW w:w="1075" w:type="pct"/>
            <w:vMerge/>
          </w:tcPr>
          <w:p w14:paraId="25AA2816" w14:textId="77777777" w:rsidR="00437648" w:rsidRPr="00F9396F" w:rsidDel="002A1D54" w:rsidRDefault="00437648" w:rsidP="00437648"/>
        </w:tc>
        <w:tc>
          <w:tcPr>
            <w:tcW w:w="3925" w:type="pct"/>
          </w:tcPr>
          <w:p w14:paraId="0BD08C0B" w14:textId="77777777" w:rsidR="00437648" w:rsidRPr="00F9396F" w:rsidRDefault="00437648" w:rsidP="00437648">
            <w:r w:rsidRPr="00F9396F">
              <w:rPr>
                <w:spacing w:val="4"/>
              </w:rPr>
              <w:t>Пользоваться инструментом и приспособлениями при заделке швов</w:t>
            </w:r>
          </w:p>
        </w:tc>
      </w:tr>
      <w:tr w:rsidR="00F9396F" w:rsidRPr="00F9396F" w14:paraId="2B67812D" w14:textId="77777777" w:rsidTr="002C08B9">
        <w:trPr>
          <w:trHeight w:val="20"/>
        </w:trPr>
        <w:tc>
          <w:tcPr>
            <w:tcW w:w="1075" w:type="pct"/>
            <w:vMerge/>
          </w:tcPr>
          <w:p w14:paraId="41E1BD6C" w14:textId="77777777" w:rsidR="00437648" w:rsidRPr="00F9396F" w:rsidDel="002A1D54" w:rsidRDefault="00437648" w:rsidP="00437648"/>
        </w:tc>
        <w:tc>
          <w:tcPr>
            <w:tcW w:w="3925" w:type="pct"/>
          </w:tcPr>
          <w:p w14:paraId="0C2CBD51" w14:textId="77777777" w:rsidR="00437648" w:rsidRPr="00F9396F" w:rsidRDefault="00437648" w:rsidP="00437648">
            <w:r w:rsidRPr="00F9396F">
              <w:rPr>
                <w:spacing w:val="2"/>
              </w:rPr>
              <w:t xml:space="preserve">Применять технологию устройства </w:t>
            </w:r>
            <w:r w:rsidRPr="00F9396F">
              <w:rPr>
                <w:spacing w:val="3"/>
              </w:rPr>
              <w:t>конструкций</w:t>
            </w:r>
            <w:r w:rsidRPr="00F9396F">
              <w:rPr>
                <w:spacing w:val="5"/>
              </w:rPr>
              <w:t xml:space="preserve"> </w:t>
            </w:r>
            <w:r w:rsidRPr="00F9396F">
              <w:t>из</w:t>
            </w:r>
            <w:r w:rsidRPr="00F9396F">
              <w:rPr>
                <w:spacing w:val="6"/>
              </w:rPr>
              <w:t xml:space="preserve"> </w:t>
            </w:r>
            <w:r w:rsidRPr="00F9396F">
              <w:rPr>
                <w:spacing w:val="2"/>
              </w:rPr>
              <w:t xml:space="preserve">стеклоблоков и заполнения проемов из </w:t>
            </w:r>
            <w:r w:rsidRPr="00F9396F">
              <w:rPr>
                <w:spacing w:val="3"/>
              </w:rPr>
              <w:t>стеклопрофилита</w:t>
            </w:r>
          </w:p>
        </w:tc>
      </w:tr>
      <w:tr w:rsidR="00F9396F" w:rsidRPr="00F9396F" w14:paraId="02958690" w14:textId="77777777" w:rsidTr="002C08B9">
        <w:trPr>
          <w:trHeight w:val="20"/>
        </w:trPr>
        <w:tc>
          <w:tcPr>
            <w:tcW w:w="1075" w:type="pct"/>
            <w:vMerge/>
          </w:tcPr>
          <w:p w14:paraId="3CD37064" w14:textId="77777777" w:rsidR="00F90942" w:rsidRPr="00F9396F" w:rsidDel="002A1D54" w:rsidRDefault="00F90942" w:rsidP="00F90942"/>
        </w:tc>
        <w:tc>
          <w:tcPr>
            <w:tcW w:w="3925" w:type="pct"/>
          </w:tcPr>
          <w:p w14:paraId="168B8C64" w14:textId="77777777" w:rsidR="00F90942" w:rsidRPr="00F9396F" w:rsidRDefault="00F90942" w:rsidP="00F90942">
            <w:pPr>
              <w:rPr>
                <w:spacing w:val="2"/>
              </w:rPr>
            </w:pPr>
            <w:r w:rsidRPr="00F9396F">
              <w:rPr>
                <w:spacing w:val="3"/>
              </w:rPr>
              <w:t>Пользоваться инструментом для кладки конструкции</w:t>
            </w:r>
            <w:r w:rsidRPr="00F9396F">
              <w:rPr>
                <w:spacing w:val="5"/>
              </w:rPr>
              <w:t xml:space="preserve"> </w:t>
            </w:r>
            <w:r w:rsidRPr="00F9396F">
              <w:t>из</w:t>
            </w:r>
            <w:r w:rsidRPr="00F9396F">
              <w:rPr>
                <w:spacing w:val="6"/>
              </w:rPr>
              <w:t xml:space="preserve"> </w:t>
            </w:r>
            <w:r w:rsidRPr="00F9396F">
              <w:rPr>
                <w:spacing w:val="2"/>
              </w:rPr>
              <w:t>стеклоблоков</w:t>
            </w:r>
          </w:p>
        </w:tc>
      </w:tr>
      <w:tr w:rsidR="00F9396F" w:rsidRPr="00F9396F" w14:paraId="343E0F6F" w14:textId="77777777" w:rsidTr="002C08B9">
        <w:trPr>
          <w:trHeight w:val="20"/>
        </w:trPr>
        <w:tc>
          <w:tcPr>
            <w:tcW w:w="1075" w:type="pct"/>
            <w:vMerge/>
          </w:tcPr>
          <w:p w14:paraId="3D57F890" w14:textId="77777777" w:rsidR="00F90942" w:rsidRPr="00F9396F" w:rsidDel="002A1D54" w:rsidRDefault="00F90942" w:rsidP="00F90942"/>
        </w:tc>
        <w:tc>
          <w:tcPr>
            <w:tcW w:w="3925" w:type="pct"/>
          </w:tcPr>
          <w:p w14:paraId="72E77345" w14:textId="77777777" w:rsidR="00F90942" w:rsidRPr="00F9396F" w:rsidRDefault="00C84E2A" w:rsidP="00C84E2A">
            <w:pPr>
              <w:rPr>
                <w:spacing w:val="3"/>
              </w:rPr>
            </w:pPr>
            <w:r w:rsidRPr="00F9396F">
              <w:rPr>
                <w:spacing w:val="-2"/>
              </w:rPr>
              <w:t>Применять технологию укладки</w:t>
            </w:r>
            <w:r w:rsidR="00F90942" w:rsidRPr="00F9396F">
              <w:rPr>
                <w:spacing w:val="-2"/>
              </w:rPr>
              <w:t xml:space="preserve"> элемент</w:t>
            </w:r>
            <w:r w:rsidRPr="00F9396F">
              <w:rPr>
                <w:spacing w:val="-2"/>
              </w:rPr>
              <w:t>ов и деталей</w:t>
            </w:r>
            <w:r w:rsidR="00F90942" w:rsidRPr="00F9396F">
              <w:rPr>
                <w:spacing w:val="-2"/>
              </w:rPr>
              <w:t xml:space="preserve"> из стали и </w:t>
            </w:r>
            <w:r w:rsidR="00F90942" w:rsidRPr="00E5469C">
              <w:rPr>
                <w:spacing w:val="-2"/>
              </w:rPr>
              <w:t>других</w:t>
            </w:r>
            <w:r w:rsidR="00F90942" w:rsidRPr="00F9396F">
              <w:rPr>
                <w:spacing w:val="-2"/>
              </w:rPr>
              <w:t xml:space="preserve"> материалов в кладку</w:t>
            </w:r>
          </w:p>
        </w:tc>
      </w:tr>
      <w:tr w:rsidR="00F9396F" w:rsidRPr="00F9396F" w14:paraId="73291CB0" w14:textId="77777777" w:rsidTr="002C08B9">
        <w:trPr>
          <w:trHeight w:val="20"/>
        </w:trPr>
        <w:tc>
          <w:tcPr>
            <w:tcW w:w="1075" w:type="pct"/>
            <w:vMerge/>
          </w:tcPr>
          <w:p w14:paraId="4BE2E86B" w14:textId="77777777" w:rsidR="00F11024" w:rsidRPr="00F9396F" w:rsidDel="002A1D54" w:rsidRDefault="00F11024" w:rsidP="00F90942"/>
        </w:tc>
        <w:tc>
          <w:tcPr>
            <w:tcW w:w="3925" w:type="pct"/>
          </w:tcPr>
          <w:p w14:paraId="5AFB3B91" w14:textId="77777777" w:rsidR="00F11024" w:rsidRPr="00F9396F" w:rsidRDefault="00F11024" w:rsidP="00F90942">
            <w:pPr>
              <w:rPr>
                <w:spacing w:val="-2"/>
              </w:rPr>
            </w:pPr>
            <w:r w:rsidRPr="00F9396F">
              <w:t>Применять технологию установки, разборки, переустановки блочных, пакетных подмостей на пальцах и выдвижных штоках</w:t>
            </w:r>
          </w:p>
        </w:tc>
      </w:tr>
      <w:tr w:rsidR="00F9396F" w:rsidRPr="00F9396F" w14:paraId="0AB4710D" w14:textId="77777777" w:rsidTr="002C08B9">
        <w:trPr>
          <w:trHeight w:val="20"/>
        </w:trPr>
        <w:tc>
          <w:tcPr>
            <w:tcW w:w="1075" w:type="pct"/>
            <w:vMerge/>
          </w:tcPr>
          <w:p w14:paraId="0B3E852D" w14:textId="77777777" w:rsidR="000B0CC9" w:rsidRPr="00F9396F" w:rsidDel="002A1D54" w:rsidRDefault="000B0CC9" w:rsidP="000B0CC9"/>
        </w:tc>
        <w:tc>
          <w:tcPr>
            <w:tcW w:w="3925" w:type="pct"/>
          </w:tcPr>
          <w:p w14:paraId="7887BEED" w14:textId="77777777" w:rsidR="000B0CC9" w:rsidRPr="00F9396F" w:rsidRDefault="000B0CC9" w:rsidP="000B0CC9">
            <w:pPr>
              <w:rPr>
                <w:spacing w:val="-2"/>
              </w:rPr>
            </w:pPr>
            <w:r w:rsidRPr="00F9396F">
              <w:t>Применять требования производственной санитарии при производстве каменных работ</w:t>
            </w:r>
          </w:p>
        </w:tc>
      </w:tr>
      <w:tr w:rsidR="00F9396F" w:rsidRPr="00F9396F" w14:paraId="364E568E" w14:textId="77777777" w:rsidTr="002C08B9">
        <w:trPr>
          <w:trHeight w:val="20"/>
        </w:trPr>
        <w:tc>
          <w:tcPr>
            <w:tcW w:w="1075" w:type="pct"/>
            <w:vMerge/>
          </w:tcPr>
          <w:p w14:paraId="4761C961" w14:textId="77777777" w:rsidR="000B0CC9" w:rsidRPr="00F9396F" w:rsidDel="002A1D54" w:rsidRDefault="000B0CC9" w:rsidP="000B0CC9"/>
        </w:tc>
        <w:tc>
          <w:tcPr>
            <w:tcW w:w="3925" w:type="pct"/>
          </w:tcPr>
          <w:p w14:paraId="0D7756EC" w14:textId="77777777" w:rsidR="000B0CC9" w:rsidRPr="00F9396F" w:rsidRDefault="000B0CC9" w:rsidP="000B0CC9">
            <w:pPr>
              <w:rPr>
                <w:spacing w:val="-2"/>
              </w:rPr>
            </w:pPr>
            <w:r w:rsidRPr="00F9396F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284FAB9A" w14:textId="77777777" w:rsidTr="002C08B9">
        <w:trPr>
          <w:trHeight w:val="20"/>
        </w:trPr>
        <w:tc>
          <w:tcPr>
            <w:tcW w:w="1075" w:type="pct"/>
            <w:vMerge/>
          </w:tcPr>
          <w:p w14:paraId="765B4F9D" w14:textId="77777777" w:rsidR="000B0CC9" w:rsidRPr="00F9396F" w:rsidDel="002A1D54" w:rsidRDefault="000B0CC9" w:rsidP="000B0CC9"/>
        </w:tc>
        <w:tc>
          <w:tcPr>
            <w:tcW w:w="3925" w:type="pct"/>
          </w:tcPr>
          <w:p w14:paraId="280A258F" w14:textId="77777777" w:rsidR="000B0CC9" w:rsidRPr="00F9396F" w:rsidRDefault="000B0CC9" w:rsidP="000B0CC9">
            <w:pPr>
              <w:rPr>
                <w:spacing w:val="-2"/>
              </w:rPr>
            </w:pPr>
            <w:r w:rsidRPr="00F9396F">
              <w:t>Применять средства индивидуальной защиты при производстве каменных работ</w:t>
            </w:r>
          </w:p>
        </w:tc>
      </w:tr>
      <w:tr w:rsidR="00F9396F" w:rsidRPr="00F9396F" w14:paraId="6A2083DB" w14:textId="77777777" w:rsidTr="002C08B9">
        <w:trPr>
          <w:trHeight w:val="20"/>
        </w:trPr>
        <w:tc>
          <w:tcPr>
            <w:tcW w:w="1075" w:type="pct"/>
            <w:vMerge/>
          </w:tcPr>
          <w:p w14:paraId="137705D2" w14:textId="77777777" w:rsidR="000B0CC9" w:rsidRPr="00F9396F" w:rsidDel="002A1D54" w:rsidRDefault="000B0CC9" w:rsidP="000B0CC9"/>
        </w:tc>
        <w:tc>
          <w:tcPr>
            <w:tcW w:w="3925" w:type="pct"/>
          </w:tcPr>
          <w:p w14:paraId="5826F8B8" w14:textId="7813F4AE" w:rsidR="000B0CC9" w:rsidRPr="00F9396F" w:rsidRDefault="000B0CC9" w:rsidP="000B0CC9">
            <w:r w:rsidRPr="00F9396F">
              <w:t xml:space="preserve">Применять 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3C6E18F0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7C6F60AA" w14:textId="77777777" w:rsidR="00F11024" w:rsidRPr="00F9396F" w:rsidRDefault="00F11024" w:rsidP="00F11024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57DC607A" w14:textId="6246BB82" w:rsidR="00F11024" w:rsidRPr="00F9396F" w:rsidRDefault="00F11024" w:rsidP="00422B10">
            <w:r w:rsidRPr="00F9396F">
              <w:t xml:space="preserve">Требования технологических регламентов </w:t>
            </w:r>
            <w:r w:rsidR="00422B10">
              <w:t>к</w:t>
            </w:r>
            <w:r w:rsidRPr="00F9396F">
              <w:t xml:space="preserve"> </w:t>
            </w:r>
            <w:r w:rsidR="00FC540D" w:rsidRPr="00F9396F">
              <w:t>устройству в зданиях и сооружениях проемов, перегородок, лестничных маршей, площадок, балконных плит и ступеней</w:t>
            </w:r>
          </w:p>
        </w:tc>
      </w:tr>
      <w:tr w:rsidR="00F9396F" w:rsidRPr="00F9396F" w14:paraId="146D8C0B" w14:textId="77777777" w:rsidTr="002C08B9">
        <w:trPr>
          <w:trHeight w:val="20"/>
        </w:trPr>
        <w:tc>
          <w:tcPr>
            <w:tcW w:w="1075" w:type="pct"/>
            <w:vMerge/>
          </w:tcPr>
          <w:p w14:paraId="66BF8940" w14:textId="77777777" w:rsidR="00F11024" w:rsidRPr="00F9396F" w:rsidDel="002A1D54" w:rsidRDefault="00F11024" w:rsidP="00F11024"/>
        </w:tc>
        <w:tc>
          <w:tcPr>
            <w:tcW w:w="3925" w:type="pct"/>
          </w:tcPr>
          <w:p w14:paraId="5D0142D3" w14:textId="77777777" w:rsidR="00F11024" w:rsidRPr="00F9396F" w:rsidRDefault="00F11024" w:rsidP="00F11024">
            <w:r w:rsidRPr="00F9396F">
              <w:t>Требования технической документации в строительстве</w:t>
            </w:r>
          </w:p>
        </w:tc>
      </w:tr>
      <w:tr w:rsidR="00F9396F" w:rsidRPr="00F9396F" w14:paraId="6843BD34" w14:textId="77777777" w:rsidTr="002C08B9">
        <w:trPr>
          <w:trHeight w:val="20"/>
        </w:trPr>
        <w:tc>
          <w:tcPr>
            <w:tcW w:w="1075" w:type="pct"/>
            <w:vMerge/>
          </w:tcPr>
          <w:p w14:paraId="49A25158" w14:textId="77777777" w:rsidR="00F11024" w:rsidRPr="00F9396F" w:rsidDel="002A1D54" w:rsidRDefault="00F11024" w:rsidP="00F11024"/>
        </w:tc>
        <w:tc>
          <w:tcPr>
            <w:tcW w:w="3925" w:type="pct"/>
          </w:tcPr>
          <w:p w14:paraId="73178484" w14:textId="53CF909A" w:rsidR="00F11024" w:rsidRPr="00F9396F" w:rsidRDefault="00F11024" w:rsidP="00F11024">
            <w:r w:rsidRPr="00F9396F">
              <w:t xml:space="preserve">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5BE9F51C" w14:textId="77777777" w:rsidTr="002C08B9">
        <w:trPr>
          <w:trHeight w:val="20"/>
        </w:trPr>
        <w:tc>
          <w:tcPr>
            <w:tcW w:w="1075" w:type="pct"/>
            <w:vMerge/>
          </w:tcPr>
          <w:p w14:paraId="09BE5A79" w14:textId="77777777" w:rsidR="00567887" w:rsidRPr="00F9396F" w:rsidDel="002A1D54" w:rsidRDefault="00567887" w:rsidP="00567887"/>
        </w:tc>
        <w:tc>
          <w:tcPr>
            <w:tcW w:w="3925" w:type="pct"/>
          </w:tcPr>
          <w:p w14:paraId="66A17A9E" w14:textId="77777777" w:rsidR="00567887" w:rsidRPr="00F9396F" w:rsidRDefault="00567887" w:rsidP="00567887">
            <w:r w:rsidRPr="00F9396F">
              <w:rPr>
                <w:spacing w:val="4"/>
              </w:rPr>
              <w:t>Способы и правила устройства монолитных участков перекрытий</w:t>
            </w:r>
          </w:p>
        </w:tc>
      </w:tr>
      <w:tr w:rsidR="00F9396F" w:rsidRPr="00F9396F" w14:paraId="07A1AD39" w14:textId="77777777" w:rsidTr="002C08B9">
        <w:trPr>
          <w:trHeight w:val="20"/>
        </w:trPr>
        <w:tc>
          <w:tcPr>
            <w:tcW w:w="1075" w:type="pct"/>
            <w:vMerge/>
          </w:tcPr>
          <w:p w14:paraId="396D1AB9" w14:textId="77777777" w:rsidR="00567887" w:rsidRPr="00F9396F" w:rsidDel="002A1D54" w:rsidRDefault="00567887" w:rsidP="00567887"/>
        </w:tc>
        <w:tc>
          <w:tcPr>
            <w:tcW w:w="3925" w:type="pct"/>
          </w:tcPr>
          <w:p w14:paraId="29A70619" w14:textId="77777777" w:rsidR="00567887" w:rsidRPr="00F9396F" w:rsidRDefault="00567887" w:rsidP="00567887">
            <w:r w:rsidRPr="00F9396F">
              <w:rPr>
                <w:spacing w:val="4"/>
              </w:rPr>
              <w:t>Способы и правила установки анкерных устройств перекрытий, стен и перегородок при выполнении кирпичной кладки зданий и сооружений</w:t>
            </w:r>
          </w:p>
        </w:tc>
      </w:tr>
      <w:tr w:rsidR="00F9396F" w:rsidRPr="00F9396F" w14:paraId="790308A8" w14:textId="77777777" w:rsidTr="002C08B9">
        <w:trPr>
          <w:trHeight w:val="20"/>
        </w:trPr>
        <w:tc>
          <w:tcPr>
            <w:tcW w:w="1075" w:type="pct"/>
            <w:vMerge/>
          </w:tcPr>
          <w:p w14:paraId="607F29C3" w14:textId="77777777" w:rsidR="00567887" w:rsidRPr="00F9396F" w:rsidDel="002A1D54" w:rsidRDefault="00567887" w:rsidP="00567887"/>
        </w:tc>
        <w:tc>
          <w:tcPr>
            <w:tcW w:w="3925" w:type="pct"/>
          </w:tcPr>
          <w:p w14:paraId="097217AD" w14:textId="77777777" w:rsidR="00567887" w:rsidRPr="00F9396F" w:rsidRDefault="00567887" w:rsidP="00567887">
            <w:r w:rsidRPr="00F9396F">
              <w:t>Способы и правила</w:t>
            </w:r>
            <w:r w:rsidRPr="00F9396F">
              <w:rPr>
                <w:spacing w:val="17"/>
              </w:rPr>
              <w:t xml:space="preserve"> </w:t>
            </w:r>
            <w:r w:rsidRPr="00F9396F">
              <w:rPr>
                <w:spacing w:val="1"/>
              </w:rPr>
              <w:t>кладки</w:t>
            </w:r>
            <w:r w:rsidRPr="00F9396F">
              <w:rPr>
                <w:spacing w:val="11"/>
              </w:rPr>
              <w:t xml:space="preserve"> </w:t>
            </w:r>
            <w:r w:rsidRPr="00F9396F">
              <w:rPr>
                <w:spacing w:val="1"/>
              </w:rPr>
              <w:t>стеклоблоков</w:t>
            </w:r>
          </w:p>
        </w:tc>
      </w:tr>
      <w:tr w:rsidR="00F9396F" w:rsidRPr="00F9396F" w14:paraId="5C0DC050" w14:textId="77777777" w:rsidTr="002C08B9">
        <w:trPr>
          <w:trHeight w:val="20"/>
        </w:trPr>
        <w:tc>
          <w:tcPr>
            <w:tcW w:w="1075" w:type="pct"/>
            <w:vMerge/>
          </w:tcPr>
          <w:p w14:paraId="047019CF" w14:textId="77777777" w:rsidR="00567887" w:rsidRPr="00F9396F" w:rsidDel="002A1D54" w:rsidRDefault="00567887" w:rsidP="00567887"/>
        </w:tc>
        <w:tc>
          <w:tcPr>
            <w:tcW w:w="3925" w:type="pct"/>
          </w:tcPr>
          <w:p w14:paraId="5B9AC894" w14:textId="77777777" w:rsidR="00567887" w:rsidRPr="00F9396F" w:rsidRDefault="00567887" w:rsidP="00567887">
            <w:r w:rsidRPr="00F9396F">
              <w:rPr>
                <w:spacing w:val="3"/>
              </w:rPr>
              <w:t>Способы и правила расшивки</w:t>
            </w:r>
            <w:r w:rsidRPr="00F9396F">
              <w:rPr>
                <w:spacing w:val="29"/>
                <w:w w:val="99"/>
              </w:rPr>
              <w:t xml:space="preserve"> </w:t>
            </w:r>
            <w:r w:rsidRPr="00F9396F">
              <w:rPr>
                <w:spacing w:val="3"/>
              </w:rPr>
              <w:t>швов</w:t>
            </w:r>
            <w:r w:rsidRPr="00F9396F">
              <w:rPr>
                <w:spacing w:val="14"/>
              </w:rPr>
              <w:t xml:space="preserve"> </w:t>
            </w:r>
            <w:r w:rsidRPr="00F9396F">
              <w:rPr>
                <w:spacing w:val="3"/>
              </w:rPr>
              <w:t>кладки</w:t>
            </w:r>
          </w:p>
        </w:tc>
      </w:tr>
      <w:tr w:rsidR="00F9396F" w:rsidRPr="00F9396F" w14:paraId="33DD9ED8" w14:textId="77777777" w:rsidTr="002C08B9">
        <w:trPr>
          <w:trHeight w:val="20"/>
        </w:trPr>
        <w:tc>
          <w:tcPr>
            <w:tcW w:w="1075" w:type="pct"/>
            <w:vMerge/>
          </w:tcPr>
          <w:p w14:paraId="1697A225" w14:textId="77777777" w:rsidR="00567887" w:rsidRPr="00F9396F" w:rsidDel="002A1D54" w:rsidRDefault="00567887" w:rsidP="00567887"/>
        </w:tc>
        <w:tc>
          <w:tcPr>
            <w:tcW w:w="3925" w:type="pct"/>
          </w:tcPr>
          <w:p w14:paraId="52341A31" w14:textId="77777777" w:rsidR="00567887" w:rsidRPr="00F9396F" w:rsidRDefault="00567887" w:rsidP="00567887">
            <w:r w:rsidRPr="00F9396F">
              <w:t>Способы и правила заполнения проемов стеклопрофилитом</w:t>
            </w:r>
          </w:p>
        </w:tc>
      </w:tr>
      <w:tr w:rsidR="00F9396F" w:rsidRPr="00F9396F" w14:paraId="3E7180D4" w14:textId="77777777" w:rsidTr="002C08B9">
        <w:trPr>
          <w:trHeight w:val="20"/>
        </w:trPr>
        <w:tc>
          <w:tcPr>
            <w:tcW w:w="1075" w:type="pct"/>
            <w:vMerge/>
          </w:tcPr>
          <w:p w14:paraId="5823A487" w14:textId="77777777" w:rsidR="00567887" w:rsidRPr="00F9396F" w:rsidDel="002A1D54" w:rsidRDefault="00567887" w:rsidP="00567887"/>
        </w:tc>
        <w:tc>
          <w:tcPr>
            <w:tcW w:w="3925" w:type="pct"/>
          </w:tcPr>
          <w:p w14:paraId="6A6BA3A2" w14:textId="77777777" w:rsidR="00567887" w:rsidRPr="00F9396F" w:rsidRDefault="00567887" w:rsidP="00567887">
            <w:r w:rsidRPr="00F9396F">
              <w:rPr>
                <w:spacing w:val="2"/>
              </w:rPr>
              <w:t>Способы и правила устройства монолитных участков перекрытий и площадок при выполнении кирпичной кладки зданий и сооружений</w:t>
            </w:r>
          </w:p>
        </w:tc>
      </w:tr>
      <w:tr w:rsidR="00F9396F" w:rsidRPr="00F9396F" w14:paraId="40713960" w14:textId="77777777" w:rsidTr="002C08B9">
        <w:trPr>
          <w:trHeight w:val="20"/>
        </w:trPr>
        <w:tc>
          <w:tcPr>
            <w:tcW w:w="1075" w:type="pct"/>
            <w:vMerge/>
          </w:tcPr>
          <w:p w14:paraId="23680BFA" w14:textId="77777777" w:rsidR="00567887" w:rsidRPr="00F9396F" w:rsidDel="002A1D54" w:rsidRDefault="00567887" w:rsidP="00567887"/>
        </w:tc>
        <w:tc>
          <w:tcPr>
            <w:tcW w:w="3925" w:type="pct"/>
          </w:tcPr>
          <w:p w14:paraId="69A029D1" w14:textId="77777777" w:rsidR="00567887" w:rsidRPr="00F9396F" w:rsidRDefault="00567887" w:rsidP="00567887">
            <w:r w:rsidRPr="00F9396F">
              <w:rPr>
                <w:spacing w:val="3"/>
              </w:rPr>
              <w:t>Способы и правила замены</w:t>
            </w:r>
            <w:r w:rsidRPr="00F9396F">
              <w:rPr>
                <w:spacing w:val="7"/>
              </w:rPr>
              <w:t xml:space="preserve"> </w:t>
            </w:r>
            <w:r w:rsidRPr="00F9396F">
              <w:rPr>
                <w:spacing w:val="4"/>
              </w:rPr>
              <w:t>подоконных</w:t>
            </w:r>
            <w:r w:rsidRPr="00F9396F">
              <w:rPr>
                <w:spacing w:val="52"/>
                <w:w w:val="99"/>
              </w:rPr>
              <w:t xml:space="preserve"> </w:t>
            </w:r>
            <w:r w:rsidRPr="00F9396F">
              <w:rPr>
                <w:spacing w:val="3"/>
              </w:rPr>
              <w:t>плит</w:t>
            </w:r>
            <w:r w:rsidRPr="00F9396F">
              <w:rPr>
                <w:spacing w:val="-1"/>
              </w:rPr>
              <w:t xml:space="preserve"> </w:t>
            </w:r>
            <w:r w:rsidRPr="00F9396F">
              <w:t>и</w:t>
            </w:r>
            <w:r w:rsidRPr="00F9396F">
              <w:rPr>
                <w:spacing w:val="-4"/>
              </w:rPr>
              <w:t xml:space="preserve"> </w:t>
            </w:r>
            <w:r w:rsidRPr="00F9396F">
              <w:rPr>
                <w:spacing w:val="2"/>
              </w:rPr>
              <w:t>отдельных</w:t>
            </w:r>
            <w:r w:rsidRPr="00F9396F">
              <w:rPr>
                <w:spacing w:val="-5"/>
              </w:rPr>
              <w:t xml:space="preserve"> </w:t>
            </w:r>
            <w:r w:rsidRPr="00F9396F">
              <w:rPr>
                <w:spacing w:val="2"/>
              </w:rPr>
              <w:t>ступеней</w:t>
            </w:r>
            <w:r w:rsidRPr="00F9396F">
              <w:t xml:space="preserve"> </w:t>
            </w:r>
            <w:r w:rsidRPr="00F9396F">
              <w:rPr>
                <w:spacing w:val="2"/>
              </w:rPr>
              <w:t>лестниц</w:t>
            </w:r>
          </w:p>
        </w:tc>
      </w:tr>
      <w:tr w:rsidR="00F9396F" w:rsidRPr="00F9396F" w14:paraId="6A997D53" w14:textId="77777777" w:rsidTr="002C08B9">
        <w:trPr>
          <w:trHeight w:val="20"/>
        </w:trPr>
        <w:tc>
          <w:tcPr>
            <w:tcW w:w="1075" w:type="pct"/>
            <w:vMerge/>
          </w:tcPr>
          <w:p w14:paraId="52B2FAC8" w14:textId="77777777" w:rsidR="00567887" w:rsidRPr="00F9396F" w:rsidDel="002A1D54" w:rsidRDefault="00567887" w:rsidP="00567887"/>
        </w:tc>
        <w:tc>
          <w:tcPr>
            <w:tcW w:w="3925" w:type="pct"/>
          </w:tcPr>
          <w:p w14:paraId="374B9B81" w14:textId="77777777" w:rsidR="00567887" w:rsidRPr="00F9396F" w:rsidRDefault="00567887" w:rsidP="00567887">
            <w:r w:rsidRPr="00F9396F">
              <w:rPr>
                <w:spacing w:val="4"/>
              </w:rPr>
              <w:t>Способы и правила заделки</w:t>
            </w:r>
            <w:r w:rsidRPr="00F9396F">
              <w:rPr>
                <w:spacing w:val="17"/>
              </w:rPr>
              <w:t xml:space="preserve"> </w:t>
            </w:r>
            <w:r w:rsidRPr="00F9396F">
              <w:rPr>
                <w:spacing w:val="5"/>
              </w:rPr>
              <w:t>швов</w:t>
            </w:r>
            <w:r w:rsidRPr="00F9396F">
              <w:rPr>
                <w:spacing w:val="18"/>
              </w:rPr>
              <w:t xml:space="preserve"> </w:t>
            </w:r>
            <w:r w:rsidRPr="00F9396F">
              <w:t>в</w:t>
            </w:r>
            <w:r w:rsidRPr="00F9396F">
              <w:rPr>
                <w:spacing w:val="30"/>
                <w:w w:val="99"/>
              </w:rPr>
              <w:t xml:space="preserve"> </w:t>
            </w:r>
            <w:r w:rsidRPr="00F9396F">
              <w:rPr>
                <w:spacing w:val="5"/>
              </w:rPr>
              <w:t>сборных</w:t>
            </w:r>
            <w:r w:rsidRPr="00F9396F">
              <w:rPr>
                <w:spacing w:val="11"/>
              </w:rPr>
              <w:t xml:space="preserve"> </w:t>
            </w:r>
            <w:r w:rsidRPr="00F9396F">
              <w:rPr>
                <w:spacing w:val="5"/>
              </w:rPr>
              <w:t>железобетонных</w:t>
            </w:r>
            <w:r w:rsidRPr="00F9396F">
              <w:rPr>
                <w:spacing w:val="11"/>
              </w:rPr>
              <w:t xml:space="preserve"> </w:t>
            </w:r>
            <w:r w:rsidRPr="00F9396F">
              <w:rPr>
                <w:spacing w:val="5"/>
              </w:rPr>
              <w:t>конструкциях,</w:t>
            </w:r>
            <w:r w:rsidRPr="00F9396F">
              <w:rPr>
                <w:spacing w:val="11"/>
              </w:rPr>
              <w:t xml:space="preserve"> </w:t>
            </w:r>
            <w:r w:rsidRPr="00F9396F">
              <w:rPr>
                <w:spacing w:val="5"/>
              </w:rPr>
              <w:t>перекрытиях</w:t>
            </w:r>
            <w:r w:rsidRPr="00F9396F">
              <w:rPr>
                <w:spacing w:val="16"/>
              </w:rPr>
              <w:t xml:space="preserve"> </w:t>
            </w:r>
            <w:r w:rsidRPr="00F9396F">
              <w:t>и</w:t>
            </w:r>
            <w:r w:rsidRPr="00F9396F">
              <w:rPr>
                <w:spacing w:val="16"/>
              </w:rPr>
              <w:t xml:space="preserve"> </w:t>
            </w:r>
            <w:r w:rsidRPr="00F9396F">
              <w:rPr>
                <w:spacing w:val="5"/>
              </w:rPr>
              <w:t>покрытиях</w:t>
            </w:r>
          </w:p>
        </w:tc>
      </w:tr>
      <w:tr w:rsidR="00F9396F" w:rsidRPr="00F9396F" w14:paraId="503FBF1A" w14:textId="77777777" w:rsidTr="002C08B9">
        <w:trPr>
          <w:trHeight w:val="20"/>
        </w:trPr>
        <w:tc>
          <w:tcPr>
            <w:tcW w:w="1075" w:type="pct"/>
            <w:vMerge/>
          </w:tcPr>
          <w:p w14:paraId="1D69D4B6" w14:textId="77777777" w:rsidR="00567887" w:rsidRPr="00F9396F" w:rsidDel="002A1D54" w:rsidRDefault="00567887" w:rsidP="00567887"/>
        </w:tc>
        <w:tc>
          <w:tcPr>
            <w:tcW w:w="3925" w:type="pct"/>
          </w:tcPr>
          <w:p w14:paraId="001211C1" w14:textId="77777777" w:rsidR="00567887" w:rsidRPr="00F9396F" w:rsidRDefault="00567887" w:rsidP="00567887">
            <w:r w:rsidRPr="00F9396F">
              <w:t>Основные виды сборных конструкций, применяемых при возведении каменных зданий и сооружений</w:t>
            </w:r>
          </w:p>
        </w:tc>
      </w:tr>
      <w:tr w:rsidR="00F9396F" w:rsidRPr="00F9396F" w14:paraId="2419F684" w14:textId="77777777" w:rsidTr="002C08B9">
        <w:trPr>
          <w:trHeight w:val="20"/>
        </w:trPr>
        <w:tc>
          <w:tcPr>
            <w:tcW w:w="1075" w:type="pct"/>
            <w:vMerge/>
          </w:tcPr>
          <w:p w14:paraId="389325CF" w14:textId="77777777" w:rsidR="00567887" w:rsidRPr="00F9396F" w:rsidDel="002A1D54" w:rsidRDefault="00567887" w:rsidP="00567887"/>
        </w:tc>
        <w:tc>
          <w:tcPr>
            <w:tcW w:w="3925" w:type="pct"/>
          </w:tcPr>
          <w:p w14:paraId="001E43C1" w14:textId="77777777" w:rsidR="00567887" w:rsidRPr="00F9396F" w:rsidRDefault="00567887" w:rsidP="00567887">
            <w:r w:rsidRPr="00F9396F">
              <w:t>Способы</w:t>
            </w:r>
            <w:r w:rsidRPr="00F9396F">
              <w:rPr>
                <w:spacing w:val="5"/>
              </w:rPr>
              <w:t xml:space="preserve"> и правила</w:t>
            </w:r>
            <w:r w:rsidRPr="00F9396F">
              <w:rPr>
                <w:spacing w:val="17"/>
              </w:rPr>
              <w:t xml:space="preserve"> </w:t>
            </w:r>
            <w:r w:rsidRPr="00F9396F">
              <w:rPr>
                <w:spacing w:val="1"/>
              </w:rPr>
              <w:t>кладки</w:t>
            </w:r>
            <w:r w:rsidRPr="00F9396F">
              <w:rPr>
                <w:spacing w:val="11"/>
              </w:rPr>
              <w:t xml:space="preserve"> стен </w:t>
            </w:r>
            <w:r w:rsidRPr="00F9396F">
              <w:t>из</w:t>
            </w:r>
            <w:r w:rsidRPr="00F9396F">
              <w:rPr>
                <w:spacing w:val="11"/>
              </w:rPr>
              <w:t xml:space="preserve"> </w:t>
            </w:r>
            <w:r w:rsidRPr="00F9396F">
              <w:rPr>
                <w:spacing w:val="1"/>
              </w:rPr>
              <w:t>стеклоблоков</w:t>
            </w:r>
          </w:p>
        </w:tc>
      </w:tr>
      <w:tr w:rsidR="00F9396F" w:rsidRPr="00F9396F" w14:paraId="24A59B85" w14:textId="77777777" w:rsidTr="002C08B9">
        <w:trPr>
          <w:trHeight w:val="20"/>
        </w:trPr>
        <w:tc>
          <w:tcPr>
            <w:tcW w:w="1075" w:type="pct"/>
            <w:vMerge/>
          </w:tcPr>
          <w:p w14:paraId="1312F0A9" w14:textId="77777777" w:rsidR="00567887" w:rsidRPr="00F9396F" w:rsidDel="002A1D54" w:rsidRDefault="00567887" w:rsidP="00567887"/>
        </w:tc>
        <w:tc>
          <w:tcPr>
            <w:tcW w:w="3925" w:type="pct"/>
          </w:tcPr>
          <w:p w14:paraId="58A748ED" w14:textId="2B6D7877" w:rsidR="00567887" w:rsidRPr="00F9396F" w:rsidRDefault="00601039" w:rsidP="00567887">
            <w:r>
              <w:rPr>
                <w:bCs w:val="0"/>
              </w:rPr>
              <w:t>Требования в области охраны окружающей среды</w:t>
            </w:r>
          </w:p>
        </w:tc>
      </w:tr>
      <w:tr w:rsidR="00F9396F" w:rsidRPr="00F9396F" w14:paraId="38B693B0" w14:textId="77777777" w:rsidTr="002C08B9">
        <w:trPr>
          <w:trHeight w:val="20"/>
        </w:trPr>
        <w:tc>
          <w:tcPr>
            <w:tcW w:w="1075" w:type="pct"/>
            <w:vMerge/>
          </w:tcPr>
          <w:p w14:paraId="004BF49E" w14:textId="77777777" w:rsidR="00567887" w:rsidRPr="00F9396F" w:rsidDel="002A1D54" w:rsidRDefault="00567887" w:rsidP="00567887"/>
        </w:tc>
        <w:tc>
          <w:tcPr>
            <w:tcW w:w="3925" w:type="pct"/>
          </w:tcPr>
          <w:p w14:paraId="7CF406D2" w14:textId="77777777" w:rsidR="00567887" w:rsidRPr="00F9396F" w:rsidRDefault="00567887" w:rsidP="00567887">
            <w:r w:rsidRPr="00F9396F"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3EA7B42D" w14:textId="77777777" w:rsidTr="002C08B9">
        <w:trPr>
          <w:trHeight w:val="20"/>
        </w:trPr>
        <w:tc>
          <w:tcPr>
            <w:tcW w:w="1075" w:type="pct"/>
            <w:vMerge/>
          </w:tcPr>
          <w:p w14:paraId="4F4C904B" w14:textId="77777777" w:rsidR="00567887" w:rsidRPr="00F9396F" w:rsidDel="002A1D54" w:rsidRDefault="00567887" w:rsidP="00567887"/>
        </w:tc>
        <w:tc>
          <w:tcPr>
            <w:tcW w:w="3925" w:type="pct"/>
          </w:tcPr>
          <w:p w14:paraId="4748606B" w14:textId="77777777" w:rsidR="00567887" w:rsidRPr="00F9396F" w:rsidRDefault="00567887" w:rsidP="00567887">
            <w:r w:rsidRPr="00F9396F"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23BF71D2" w14:textId="77777777" w:rsidTr="002C08B9">
        <w:trPr>
          <w:trHeight w:val="20"/>
        </w:trPr>
        <w:tc>
          <w:tcPr>
            <w:tcW w:w="1075" w:type="pct"/>
            <w:vMerge/>
          </w:tcPr>
          <w:p w14:paraId="42B7EAE1" w14:textId="77777777" w:rsidR="00567887" w:rsidRPr="00F9396F" w:rsidDel="002A1D54" w:rsidRDefault="00567887" w:rsidP="00567887"/>
        </w:tc>
        <w:tc>
          <w:tcPr>
            <w:tcW w:w="3925" w:type="pct"/>
          </w:tcPr>
          <w:p w14:paraId="24BA8CFC" w14:textId="77777777" w:rsidR="00567887" w:rsidRPr="00F9396F" w:rsidRDefault="00567887" w:rsidP="00567887">
            <w:r w:rsidRPr="00F9396F"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033D4E10" w14:textId="77777777" w:rsidTr="002C08B9">
        <w:trPr>
          <w:trHeight w:val="20"/>
        </w:trPr>
        <w:tc>
          <w:tcPr>
            <w:tcW w:w="1075" w:type="pct"/>
            <w:vMerge/>
          </w:tcPr>
          <w:p w14:paraId="027E49B4" w14:textId="77777777" w:rsidR="00567887" w:rsidRPr="00F9396F" w:rsidDel="002A1D54" w:rsidRDefault="00567887" w:rsidP="00567887"/>
        </w:tc>
        <w:tc>
          <w:tcPr>
            <w:tcW w:w="3925" w:type="pct"/>
          </w:tcPr>
          <w:p w14:paraId="41DE2BA6" w14:textId="77777777" w:rsidR="00567887" w:rsidRPr="00F9396F" w:rsidRDefault="00567887" w:rsidP="00567887">
            <w:r w:rsidRPr="00F9396F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5FD696C0" w14:textId="77777777" w:rsidTr="002C08B9">
        <w:trPr>
          <w:trHeight w:val="20"/>
        </w:trPr>
        <w:tc>
          <w:tcPr>
            <w:tcW w:w="1075" w:type="pct"/>
            <w:vMerge/>
          </w:tcPr>
          <w:p w14:paraId="61E85C41" w14:textId="77777777" w:rsidR="00567887" w:rsidRPr="00F9396F" w:rsidDel="002A1D54" w:rsidRDefault="00567887" w:rsidP="00567887"/>
        </w:tc>
        <w:tc>
          <w:tcPr>
            <w:tcW w:w="3925" w:type="pct"/>
          </w:tcPr>
          <w:p w14:paraId="2A281C68" w14:textId="77777777" w:rsidR="00567887" w:rsidRPr="00F9396F" w:rsidRDefault="00567887" w:rsidP="00567887">
            <w:r w:rsidRPr="00F9396F"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409F2087" w14:textId="77777777" w:rsidTr="002C08B9">
        <w:trPr>
          <w:trHeight w:val="20"/>
        </w:trPr>
        <w:tc>
          <w:tcPr>
            <w:tcW w:w="1075" w:type="pct"/>
          </w:tcPr>
          <w:p w14:paraId="46621CD7" w14:textId="77777777" w:rsidR="00567887" w:rsidRPr="00F9396F" w:rsidDel="002A1D54" w:rsidRDefault="00567887" w:rsidP="00567887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3CF93CD2" w14:textId="77777777" w:rsidR="00567887" w:rsidRPr="00F9396F" w:rsidRDefault="00567887" w:rsidP="00567887">
            <w:r w:rsidRPr="00F9396F">
              <w:t>-</w:t>
            </w:r>
          </w:p>
        </w:tc>
      </w:tr>
    </w:tbl>
    <w:p w14:paraId="33AFA586" w14:textId="77777777" w:rsidR="00A4709A" w:rsidRPr="00F9396F" w:rsidRDefault="00A4709A" w:rsidP="008B1E23"/>
    <w:p w14:paraId="746DCE48" w14:textId="77777777" w:rsidR="00897A6A" w:rsidRPr="00F9396F" w:rsidRDefault="00897A6A" w:rsidP="00897A6A">
      <w:pPr>
        <w:pStyle w:val="2"/>
      </w:pPr>
      <w:bookmarkStart w:id="15" w:name="_Toc137118666"/>
      <w:r w:rsidRPr="00F9396F">
        <w:t>3.</w:t>
      </w:r>
      <w:r w:rsidR="00A4709A" w:rsidRPr="00F9396F">
        <w:t>3</w:t>
      </w:r>
      <w:r w:rsidRPr="00F9396F">
        <w:t>. Обобщенная трудовая функция</w:t>
      </w:r>
      <w:bookmarkEnd w:id="15"/>
    </w:p>
    <w:p w14:paraId="338FA0BC" w14:textId="77777777" w:rsidR="00897A6A" w:rsidRPr="00F9396F" w:rsidRDefault="00897A6A" w:rsidP="00897A6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230"/>
        <w:gridCol w:w="1226"/>
        <w:gridCol w:w="479"/>
        <w:gridCol w:w="2134"/>
        <w:gridCol w:w="290"/>
        <w:gridCol w:w="579"/>
        <w:gridCol w:w="434"/>
        <w:gridCol w:w="292"/>
        <w:gridCol w:w="1592"/>
        <w:gridCol w:w="571"/>
      </w:tblGrid>
      <w:tr w:rsidR="00897A6A" w:rsidRPr="00F9396F" w14:paraId="4BCF69C5" w14:textId="77777777" w:rsidTr="00D72453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8161A73" w14:textId="77777777" w:rsidR="00897A6A" w:rsidRPr="00F9396F" w:rsidRDefault="00897A6A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571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1728F" w14:textId="77777777" w:rsidR="00897A6A" w:rsidRPr="00F9396F" w:rsidRDefault="00BB53BF" w:rsidP="002C08B9">
            <w:pPr>
              <w:jc w:val="left"/>
            </w:pPr>
            <w:r w:rsidRPr="00F9396F">
              <w:t>Проведение кладки и реставрационного ремонта каменных конструкций</w:t>
            </w:r>
            <w:r w:rsidR="00C82BAA" w:rsidRPr="00F9396F">
              <w:t xml:space="preserve"> повышенной сложности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94CE6A" w14:textId="77777777" w:rsidR="00897A6A" w:rsidRPr="00F9396F" w:rsidRDefault="00897A6A" w:rsidP="002C08B9">
            <w:pPr>
              <w:jc w:val="center"/>
              <w:rPr>
                <w:bCs w:val="0"/>
                <w:sz w:val="16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34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BF72B9" w14:textId="5A5B36EE" w:rsidR="00897A6A" w:rsidRPr="001966C3" w:rsidRDefault="001966C3" w:rsidP="002C08B9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A12894" w14:textId="77777777" w:rsidR="00897A6A" w:rsidRPr="00F9396F" w:rsidRDefault="00897A6A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E9BE4" w14:textId="77777777" w:rsidR="00897A6A" w:rsidRPr="00F9396F" w:rsidRDefault="009C7B25" w:rsidP="002C08B9">
            <w:pPr>
              <w:jc w:val="center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3</w:t>
            </w:r>
          </w:p>
        </w:tc>
      </w:tr>
      <w:tr w:rsidR="00F9396F" w:rsidRPr="00F9396F" w14:paraId="68867953" w14:textId="77777777" w:rsidTr="00D7245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355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1B82E2" w14:textId="77777777" w:rsidR="00897A6A" w:rsidRPr="00F9396F" w:rsidRDefault="00897A6A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178E1C2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799828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F17B8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CD9183" w14:textId="77777777" w:rsidR="00897A6A" w:rsidRPr="00F9396F" w:rsidRDefault="00897A6A" w:rsidP="002C08B9">
            <w:pPr>
              <w:jc w:val="center"/>
              <w:rPr>
                <w:bCs w:val="0"/>
              </w:rPr>
            </w:pPr>
          </w:p>
        </w:tc>
        <w:tc>
          <w:tcPr>
            <w:tcW w:w="117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5413C0" w14:textId="77777777" w:rsidR="00897A6A" w:rsidRPr="00F9396F" w:rsidRDefault="00897A6A" w:rsidP="002C08B9">
            <w:pPr>
              <w:jc w:val="center"/>
              <w:rPr>
                <w:bCs w:val="0"/>
              </w:rPr>
            </w:pPr>
          </w:p>
        </w:tc>
      </w:tr>
      <w:tr w:rsidR="00897A6A" w:rsidRPr="00F9396F" w14:paraId="2FAB305C" w14:textId="77777777" w:rsidTr="002C08B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35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9E9576C" w14:textId="77777777" w:rsidR="00897A6A" w:rsidRPr="00F9396F" w:rsidRDefault="00897A6A" w:rsidP="00EC6446">
            <w:pPr>
              <w:rPr>
                <w:bCs w:val="0"/>
              </w:rPr>
            </w:pPr>
          </w:p>
        </w:tc>
        <w:tc>
          <w:tcPr>
            <w:tcW w:w="18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7CB7DC9" w14:textId="77777777" w:rsidR="00897A6A" w:rsidRPr="00F9396F" w:rsidRDefault="00897A6A" w:rsidP="00EC6446">
            <w:pPr>
              <w:rPr>
                <w:bCs w:val="0"/>
              </w:rPr>
            </w:pPr>
          </w:p>
        </w:tc>
        <w:tc>
          <w:tcPr>
            <w:tcW w:w="62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A560A9" w14:textId="77777777" w:rsidR="00897A6A" w:rsidRPr="00F9396F" w:rsidRDefault="00897A6A" w:rsidP="00EC6446">
            <w:pPr>
              <w:jc w:val="center"/>
              <w:rPr>
                <w:bCs w:val="0"/>
                <w:szCs w:val="16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77A08AA" w14:textId="77777777" w:rsidR="00897A6A" w:rsidRPr="00F9396F" w:rsidRDefault="00897A6A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6B01A7" w14:textId="77777777" w:rsidR="00897A6A" w:rsidRPr="003D3270" w:rsidRDefault="00897A6A" w:rsidP="00897A6A">
      <w:pPr>
        <w:rPr>
          <w:sz w:val="16"/>
          <w:szCs w:val="16"/>
        </w:rPr>
      </w:pPr>
    </w:p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384C9305" w14:textId="77777777" w:rsidTr="002C08B9">
        <w:trPr>
          <w:trHeight w:val="20"/>
        </w:trPr>
        <w:tc>
          <w:tcPr>
            <w:tcW w:w="1075" w:type="pct"/>
          </w:tcPr>
          <w:p w14:paraId="052B4168" w14:textId="77777777" w:rsidR="00897A6A" w:rsidRPr="00F9396F" w:rsidRDefault="00897A6A" w:rsidP="002C08B9">
            <w:pPr>
              <w:jc w:val="left"/>
            </w:pPr>
            <w:r w:rsidRPr="00F9396F">
              <w:t>Возможные наименования должностей, профессий</w:t>
            </w:r>
          </w:p>
        </w:tc>
        <w:tc>
          <w:tcPr>
            <w:tcW w:w="3925" w:type="pct"/>
          </w:tcPr>
          <w:p w14:paraId="6778EF2C" w14:textId="77777777" w:rsidR="00897A6A" w:rsidRPr="00F9396F" w:rsidRDefault="00897A6A" w:rsidP="002C08B9">
            <w:pPr>
              <w:jc w:val="left"/>
            </w:pPr>
            <w:r w:rsidRPr="00F9396F">
              <w:t xml:space="preserve">Каменщик </w:t>
            </w:r>
            <w:r w:rsidR="00587EED" w:rsidRPr="00F9396F">
              <w:t>5</w:t>
            </w:r>
            <w:r w:rsidRPr="00F9396F">
              <w:t>-го разряда</w:t>
            </w:r>
          </w:p>
          <w:p w14:paraId="1A249E04" w14:textId="26FD48CF" w:rsidR="00CB3E23" w:rsidRPr="00F9396F" w:rsidRDefault="00CB3E23" w:rsidP="00CB3E23">
            <w:pPr>
              <w:jc w:val="left"/>
            </w:pPr>
            <w:r w:rsidRPr="00F9396F">
              <w:t xml:space="preserve">Каменщик </w:t>
            </w:r>
            <w:r w:rsidRPr="00145D7B">
              <w:t>6</w:t>
            </w:r>
            <w:r w:rsidRPr="00F9396F">
              <w:t>-го разряда</w:t>
            </w:r>
          </w:p>
          <w:p w14:paraId="2DB949AF" w14:textId="77777777" w:rsidR="00897A6A" w:rsidRPr="00F9396F" w:rsidRDefault="00897A6A" w:rsidP="00997134">
            <w:pPr>
              <w:jc w:val="left"/>
            </w:pPr>
          </w:p>
        </w:tc>
      </w:tr>
    </w:tbl>
    <w:p w14:paraId="6CB0F57D" w14:textId="77777777" w:rsidR="00897A6A" w:rsidRPr="00F9396F" w:rsidRDefault="00897A6A" w:rsidP="00897A6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4FC27FC4" w14:textId="77777777" w:rsidTr="002C08B9">
        <w:trPr>
          <w:trHeight w:val="20"/>
        </w:trPr>
        <w:tc>
          <w:tcPr>
            <w:tcW w:w="1075" w:type="pct"/>
          </w:tcPr>
          <w:p w14:paraId="5BC6B1F9" w14:textId="77777777" w:rsidR="00897A6A" w:rsidRPr="00F9396F" w:rsidRDefault="00897A6A" w:rsidP="002C08B9">
            <w:pPr>
              <w:jc w:val="left"/>
            </w:pPr>
            <w:r w:rsidRPr="00F9396F">
              <w:t>Требования к образованию и обучению</w:t>
            </w:r>
          </w:p>
        </w:tc>
        <w:tc>
          <w:tcPr>
            <w:tcW w:w="3925" w:type="pct"/>
          </w:tcPr>
          <w:p w14:paraId="70A67725" w14:textId="6B97FE66" w:rsidR="00897A6A" w:rsidRPr="00F9396F" w:rsidRDefault="00E5469C" w:rsidP="002C08B9">
            <w:pPr>
              <w:jc w:val="left"/>
            </w:pPr>
            <w:r>
              <w:t>П</w:t>
            </w:r>
            <w:r w:rsidR="00897A6A" w:rsidRPr="00F9396F">
              <w:t>рофессионально</w:t>
            </w:r>
            <w:r>
              <w:t>е</w:t>
            </w:r>
            <w:r w:rsidR="00897A6A" w:rsidRPr="00F9396F">
              <w:t xml:space="preserve"> обучени</w:t>
            </w:r>
            <w:r>
              <w:t>е</w:t>
            </w:r>
            <w:r w:rsidR="00897A6A" w:rsidRPr="00F9396F">
              <w:t xml:space="preserve"> </w:t>
            </w:r>
            <w:r w:rsidR="00422B10">
              <w:t>–</w:t>
            </w:r>
            <w:r w:rsidR="00897A6A" w:rsidRPr="00F9396F"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3D35B08A" w14:textId="77777777" w:rsidR="00897A6A" w:rsidRPr="00F9396F" w:rsidRDefault="00897A6A" w:rsidP="002C08B9">
            <w:pPr>
              <w:jc w:val="left"/>
              <w:rPr>
                <w:vertAlign w:val="superscript"/>
              </w:rPr>
            </w:pPr>
          </w:p>
        </w:tc>
      </w:tr>
      <w:tr w:rsidR="00F9396F" w:rsidRPr="00F9396F" w14:paraId="37EFB0A0" w14:textId="77777777" w:rsidTr="002C08B9">
        <w:trPr>
          <w:trHeight w:val="20"/>
        </w:trPr>
        <w:tc>
          <w:tcPr>
            <w:tcW w:w="1075" w:type="pct"/>
          </w:tcPr>
          <w:p w14:paraId="73AC4FAD" w14:textId="77777777" w:rsidR="00897A6A" w:rsidRPr="00F9396F" w:rsidRDefault="00897A6A" w:rsidP="002C08B9">
            <w:pPr>
              <w:jc w:val="left"/>
            </w:pPr>
            <w:r w:rsidRPr="00F9396F">
              <w:t>Требования к опыту практической работы</w:t>
            </w:r>
          </w:p>
        </w:tc>
        <w:tc>
          <w:tcPr>
            <w:tcW w:w="3925" w:type="pct"/>
          </w:tcPr>
          <w:p w14:paraId="34799902" w14:textId="56E0EB66" w:rsidR="00897A6A" w:rsidRPr="00F9396F" w:rsidRDefault="00897A6A" w:rsidP="00422B10">
            <w:pPr>
              <w:jc w:val="left"/>
            </w:pPr>
            <w:r w:rsidRPr="00F9396F">
              <w:t xml:space="preserve">Не менее двух лет </w:t>
            </w:r>
            <w:r w:rsidR="00422B10">
              <w:t>выполн</w:t>
            </w:r>
            <w:r w:rsidRPr="00F9396F">
              <w:t xml:space="preserve">ения </w:t>
            </w:r>
            <w:r w:rsidR="009374A0" w:rsidRPr="00F9396F">
              <w:rPr>
                <w:bCs w:val="0"/>
              </w:rPr>
              <w:t>кладки, ремонта и реконструкции каменных конструкций</w:t>
            </w:r>
          </w:p>
        </w:tc>
      </w:tr>
      <w:tr w:rsidR="00F9396F" w:rsidRPr="00F9396F" w14:paraId="7C974F5F" w14:textId="77777777" w:rsidTr="002C08B9">
        <w:trPr>
          <w:trHeight w:val="20"/>
        </w:trPr>
        <w:tc>
          <w:tcPr>
            <w:tcW w:w="1075" w:type="pct"/>
          </w:tcPr>
          <w:p w14:paraId="0157CE3C" w14:textId="77777777" w:rsidR="00897A6A" w:rsidRPr="00F9396F" w:rsidRDefault="00897A6A" w:rsidP="002C08B9">
            <w:pPr>
              <w:jc w:val="left"/>
            </w:pPr>
            <w:r w:rsidRPr="00F9396F">
              <w:t>Особые условия допуска к работе</w:t>
            </w:r>
          </w:p>
        </w:tc>
        <w:tc>
          <w:tcPr>
            <w:tcW w:w="3925" w:type="pct"/>
          </w:tcPr>
          <w:p w14:paraId="208F7AB0" w14:textId="77777777" w:rsidR="005A13FA" w:rsidRPr="00F9396F" w:rsidRDefault="005A13FA" w:rsidP="002C08B9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Прохождение противопожарного инструктажа</w:t>
            </w:r>
          </w:p>
          <w:p w14:paraId="3B626FD4" w14:textId="747BDA6A" w:rsidR="005A13FA" w:rsidRPr="00F9396F" w:rsidRDefault="00422B10" w:rsidP="002C08B9">
            <w:pPr>
              <w:jc w:val="left"/>
              <w:rPr>
                <w:rFonts w:eastAsiaTheme="minorEastAsia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4A68FEB4" w14:textId="72E3C527" w:rsidR="005A13FA" w:rsidRPr="00F9396F" w:rsidRDefault="00422B10" w:rsidP="002C08B9">
            <w:pPr>
              <w:jc w:val="left"/>
              <w:rPr>
                <w:rFonts w:eastAsiaTheme="minorEastAsia"/>
              </w:rPr>
            </w:pPr>
            <w:r w:rsidRPr="003829B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9002A17" w14:textId="41077602" w:rsidR="005A13FA" w:rsidRPr="00F9396F" w:rsidRDefault="00E5469C" w:rsidP="002C08B9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/>
                <w:bCs w:val="0"/>
              </w:rPr>
              <w:t>Лица не моложе восемнадцати лет</w:t>
            </w:r>
          </w:p>
          <w:p w14:paraId="565B8102" w14:textId="77777777" w:rsidR="005A13FA" w:rsidRPr="00F9396F" w:rsidRDefault="005A13FA" w:rsidP="002C08B9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Обучение безопасным методам и приемам выполнения работ на высоте</w:t>
            </w:r>
          </w:p>
          <w:p w14:paraId="0F70FC9A" w14:textId="77777777" w:rsidR="00897A6A" w:rsidRPr="00F9396F" w:rsidRDefault="005A13FA" w:rsidP="002C08B9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9396F" w:rsidRPr="00F9396F" w14:paraId="309322C9" w14:textId="77777777" w:rsidTr="002C08B9">
        <w:trPr>
          <w:trHeight w:val="20"/>
        </w:trPr>
        <w:tc>
          <w:tcPr>
            <w:tcW w:w="1075" w:type="pct"/>
          </w:tcPr>
          <w:p w14:paraId="53CCEEE4" w14:textId="77777777" w:rsidR="00897A6A" w:rsidRPr="00F9396F" w:rsidRDefault="00897A6A" w:rsidP="002C08B9">
            <w:pPr>
              <w:jc w:val="left"/>
            </w:pPr>
            <w:r w:rsidRPr="00F9396F">
              <w:t>Другие характеристики</w:t>
            </w:r>
          </w:p>
        </w:tc>
        <w:tc>
          <w:tcPr>
            <w:tcW w:w="3925" w:type="pct"/>
          </w:tcPr>
          <w:p w14:paraId="30F3A53C" w14:textId="77777777" w:rsidR="0040385E" w:rsidRPr="00F9396F" w:rsidRDefault="0040385E" w:rsidP="0040385E">
            <w:pPr>
              <w:jc w:val="left"/>
              <w:rPr>
                <w:rFonts w:eastAsiaTheme="minorEastAsia"/>
              </w:rPr>
            </w:pPr>
            <w:r w:rsidRPr="00F9396F">
              <w:rPr>
                <w:rFonts w:eastAsiaTheme="minorEastAsia"/>
              </w:rPr>
              <w:t>Рекомендуется профессиональное обучение по программам повышения квалификации в области кладки, ремонта и реконструкции каменных конструкций</w:t>
            </w:r>
            <w:r>
              <w:rPr>
                <w:rFonts w:eastAsiaTheme="minorEastAsia"/>
              </w:rPr>
              <w:t>, осуществляемое не реже одного раза в пять лет</w:t>
            </w:r>
          </w:p>
          <w:p w14:paraId="1E3951C3" w14:textId="77C7C6D3" w:rsidR="00217F72" w:rsidRPr="00F9396F" w:rsidRDefault="002120A0" w:rsidP="002C08B9">
            <w:pPr>
              <w:jc w:val="left"/>
            </w:pPr>
            <w:r w:rsidRPr="00F9396F">
              <w:rPr>
                <w:rFonts w:eastAsiaTheme="minorEastAsia"/>
              </w:rPr>
              <w:t>Работы по</w:t>
            </w:r>
            <w:r w:rsidR="00217F72" w:rsidRPr="00F9396F">
              <w:rPr>
                <w:rFonts w:eastAsiaTheme="minorEastAsia"/>
              </w:rPr>
              <w:t xml:space="preserve"> </w:t>
            </w:r>
            <w:r w:rsidR="00217F72" w:rsidRPr="00F9396F">
              <w:t xml:space="preserve">кладке </w:t>
            </w:r>
            <w:r w:rsidR="00217F72" w:rsidRPr="00F9396F">
              <w:rPr>
                <w:spacing w:val="-2"/>
              </w:rPr>
              <w:t>каменных конструкций</w:t>
            </w:r>
            <w:r w:rsidR="00217F72" w:rsidRPr="00F9396F">
              <w:t xml:space="preserve"> повышенной сложности</w:t>
            </w:r>
            <w:r w:rsidRPr="00F9396F">
              <w:t xml:space="preserve"> выполняются </w:t>
            </w:r>
            <w:r w:rsidR="00217F72" w:rsidRPr="00F9396F">
              <w:t>каменщик</w:t>
            </w:r>
            <w:r w:rsidRPr="00F9396F">
              <w:t>ом</w:t>
            </w:r>
            <w:r w:rsidR="00217F72" w:rsidRPr="00F9396F">
              <w:t xml:space="preserve"> 5-го разряда</w:t>
            </w:r>
          </w:p>
          <w:p w14:paraId="18027019" w14:textId="0FB4934E" w:rsidR="00217F72" w:rsidRPr="00F9396F" w:rsidRDefault="002120A0" w:rsidP="002C08B9">
            <w:pPr>
              <w:jc w:val="left"/>
              <w:rPr>
                <w:rFonts w:eastAsiaTheme="minorEastAsia"/>
              </w:rPr>
            </w:pPr>
            <w:r w:rsidRPr="00145D7B">
              <w:rPr>
                <w:rFonts w:eastAsiaTheme="minorEastAsia"/>
              </w:rPr>
              <w:t>Работы по</w:t>
            </w:r>
            <w:r w:rsidR="00217F72" w:rsidRPr="00145D7B">
              <w:rPr>
                <w:rFonts w:eastAsiaTheme="minorEastAsia"/>
              </w:rPr>
              <w:t xml:space="preserve"> </w:t>
            </w:r>
            <w:r w:rsidR="00BB58C5" w:rsidRPr="00145D7B">
              <w:t>р</w:t>
            </w:r>
            <w:r w:rsidR="00BB58C5" w:rsidRPr="00145D7B">
              <w:rPr>
                <w:rFonts w:eastAsiaTheme="minorEastAsia"/>
              </w:rPr>
              <w:t>еставрационн</w:t>
            </w:r>
            <w:r w:rsidRPr="00145D7B">
              <w:rPr>
                <w:rFonts w:eastAsiaTheme="minorEastAsia"/>
              </w:rPr>
              <w:t>ому</w:t>
            </w:r>
            <w:r w:rsidR="00BB58C5" w:rsidRPr="00145D7B">
              <w:rPr>
                <w:rFonts w:eastAsiaTheme="minorEastAsia"/>
              </w:rPr>
              <w:t xml:space="preserve"> ремонт</w:t>
            </w:r>
            <w:r w:rsidRPr="00145D7B">
              <w:rPr>
                <w:rFonts w:eastAsiaTheme="minorEastAsia"/>
              </w:rPr>
              <w:t>у</w:t>
            </w:r>
            <w:r w:rsidR="00BB58C5" w:rsidRPr="00145D7B">
              <w:rPr>
                <w:rFonts w:eastAsiaTheme="minorEastAsia"/>
              </w:rPr>
              <w:t xml:space="preserve"> каменных конструкций и декоративных элементов повышенной сложности</w:t>
            </w:r>
            <w:r w:rsidR="00BB58C5" w:rsidRPr="00145D7B">
              <w:t xml:space="preserve"> </w:t>
            </w:r>
            <w:r w:rsidRPr="00145D7B">
              <w:t>выполняются</w:t>
            </w:r>
            <w:r w:rsidR="00217F72" w:rsidRPr="00145D7B">
              <w:t xml:space="preserve"> каменщик</w:t>
            </w:r>
            <w:r w:rsidRPr="00145D7B">
              <w:t>ом</w:t>
            </w:r>
            <w:r w:rsidR="00217F72" w:rsidRPr="00145D7B">
              <w:t xml:space="preserve"> </w:t>
            </w:r>
            <w:r w:rsidR="00BB58C5" w:rsidRPr="00145D7B">
              <w:t>6</w:t>
            </w:r>
            <w:r w:rsidR="00217F72" w:rsidRPr="00145D7B">
              <w:t>-го разряда</w:t>
            </w:r>
          </w:p>
        </w:tc>
      </w:tr>
    </w:tbl>
    <w:p w14:paraId="17AA393C" w14:textId="3A3F0A6E" w:rsidR="00897A6A" w:rsidRDefault="00897A6A" w:rsidP="00897A6A"/>
    <w:p w14:paraId="78627FD2" w14:textId="77777777" w:rsidR="00897A6A" w:rsidRPr="00F9396F" w:rsidRDefault="00897A6A" w:rsidP="00897A6A">
      <w:r w:rsidRPr="00F9396F">
        <w:t>Дополнительные характеристики</w:t>
      </w:r>
    </w:p>
    <w:p w14:paraId="75CE9100" w14:textId="77777777" w:rsidR="00897A6A" w:rsidRPr="00F9396F" w:rsidRDefault="00897A6A" w:rsidP="00897A6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992"/>
        <w:gridCol w:w="7195"/>
      </w:tblGrid>
      <w:tr w:rsidR="00F9396F" w:rsidRPr="00F9396F" w14:paraId="3EEDE500" w14:textId="77777777" w:rsidTr="00D72453">
        <w:trPr>
          <w:trHeight w:val="20"/>
        </w:trPr>
        <w:tc>
          <w:tcPr>
            <w:tcW w:w="1072" w:type="pct"/>
            <w:vAlign w:val="center"/>
          </w:tcPr>
          <w:p w14:paraId="109D94A1" w14:textId="77777777" w:rsidR="00897A6A" w:rsidRPr="00F9396F" w:rsidRDefault="00897A6A" w:rsidP="002C08B9">
            <w:pPr>
              <w:jc w:val="center"/>
            </w:pPr>
            <w:r w:rsidRPr="00F9396F">
              <w:t>Наименование документа</w:t>
            </w:r>
          </w:p>
        </w:tc>
        <w:tc>
          <w:tcPr>
            <w:tcW w:w="476" w:type="pct"/>
            <w:vAlign w:val="center"/>
          </w:tcPr>
          <w:p w14:paraId="085BA00F" w14:textId="77777777" w:rsidR="00897A6A" w:rsidRPr="00F9396F" w:rsidRDefault="00897A6A" w:rsidP="002C08B9">
            <w:pPr>
              <w:jc w:val="center"/>
            </w:pPr>
            <w:r w:rsidRPr="00F9396F">
              <w:t>Код</w:t>
            </w:r>
          </w:p>
        </w:tc>
        <w:tc>
          <w:tcPr>
            <w:tcW w:w="3452" w:type="pct"/>
            <w:vAlign w:val="center"/>
          </w:tcPr>
          <w:p w14:paraId="3E182270" w14:textId="77777777" w:rsidR="00897A6A" w:rsidRPr="00F9396F" w:rsidRDefault="00897A6A" w:rsidP="002C08B9">
            <w:pPr>
              <w:jc w:val="center"/>
            </w:pPr>
            <w:r w:rsidRPr="00F9396F">
              <w:t>Наименование базовой группы, должности (профессии) или специальности</w:t>
            </w:r>
          </w:p>
        </w:tc>
      </w:tr>
      <w:tr w:rsidR="00F9396F" w:rsidRPr="00F9396F" w14:paraId="1C51A00D" w14:textId="77777777" w:rsidTr="00D72453">
        <w:trPr>
          <w:trHeight w:val="20"/>
        </w:trPr>
        <w:tc>
          <w:tcPr>
            <w:tcW w:w="1072" w:type="pct"/>
          </w:tcPr>
          <w:p w14:paraId="47770153" w14:textId="77777777" w:rsidR="00897A6A" w:rsidRPr="00F9396F" w:rsidRDefault="00897A6A" w:rsidP="002C08B9">
            <w:pPr>
              <w:jc w:val="left"/>
              <w:rPr>
                <w:vertAlign w:val="superscript"/>
              </w:rPr>
            </w:pPr>
            <w:r w:rsidRPr="00F9396F">
              <w:t>ОКЗ</w:t>
            </w:r>
          </w:p>
        </w:tc>
        <w:tc>
          <w:tcPr>
            <w:tcW w:w="476" w:type="pct"/>
          </w:tcPr>
          <w:p w14:paraId="3B7A9C34" w14:textId="77777777" w:rsidR="00897A6A" w:rsidRPr="00F9396F" w:rsidRDefault="00897A6A" w:rsidP="002C08B9">
            <w:pPr>
              <w:jc w:val="left"/>
            </w:pPr>
            <w:r w:rsidRPr="00F9396F">
              <w:t>7112</w:t>
            </w:r>
          </w:p>
        </w:tc>
        <w:tc>
          <w:tcPr>
            <w:tcW w:w="3452" w:type="pct"/>
          </w:tcPr>
          <w:p w14:paraId="69C74291" w14:textId="77777777" w:rsidR="00897A6A" w:rsidRPr="00F9396F" w:rsidRDefault="00897A6A" w:rsidP="002C08B9">
            <w:pPr>
              <w:jc w:val="left"/>
            </w:pPr>
            <w:r w:rsidRPr="00F9396F">
              <w:t>Каменщики (по кирпичу и камню) и рабочие родственных занятий</w:t>
            </w:r>
          </w:p>
        </w:tc>
      </w:tr>
      <w:tr w:rsidR="00CB3E23" w:rsidRPr="00F9396F" w14:paraId="10C5B7E4" w14:textId="77777777" w:rsidTr="00C83378">
        <w:trPr>
          <w:trHeight w:val="273"/>
        </w:trPr>
        <w:tc>
          <w:tcPr>
            <w:tcW w:w="1072" w:type="pct"/>
            <w:vMerge w:val="restart"/>
          </w:tcPr>
          <w:p w14:paraId="0275D15E" w14:textId="77777777" w:rsidR="00CB3E23" w:rsidRPr="00F9396F" w:rsidRDefault="00CB3E23" w:rsidP="002C08B9">
            <w:pPr>
              <w:jc w:val="left"/>
            </w:pPr>
            <w:r w:rsidRPr="00F9396F">
              <w:t>ЕТКС</w:t>
            </w:r>
          </w:p>
        </w:tc>
        <w:tc>
          <w:tcPr>
            <w:tcW w:w="476" w:type="pct"/>
          </w:tcPr>
          <w:p w14:paraId="7CEDB0ED" w14:textId="5FC3018C" w:rsidR="00CB3E23" w:rsidRPr="00F9396F" w:rsidRDefault="00CB3E23" w:rsidP="002C08B9">
            <w:pPr>
              <w:jc w:val="left"/>
              <w:rPr>
                <w:lang w:val="en-US"/>
              </w:rPr>
            </w:pPr>
            <w:r w:rsidRPr="00F9396F">
              <w:t>§</w:t>
            </w:r>
            <w:r>
              <w:t xml:space="preserve"> </w:t>
            </w:r>
            <w:r w:rsidRPr="00F9396F">
              <w:t>49</w:t>
            </w:r>
          </w:p>
        </w:tc>
        <w:tc>
          <w:tcPr>
            <w:tcW w:w="3452" w:type="pct"/>
          </w:tcPr>
          <w:p w14:paraId="45A973A1" w14:textId="77777777" w:rsidR="00CB3E23" w:rsidRPr="00F9396F" w:rsidRDefault="00CB3E23" w:rsidP="002C08B9">
            <w:pPr>
              <w:jc w:val="left"/>
            </w:pPr>
            <w:r w:rsidRPr="00F9396F">
              <w:t>Каменщик 5-го разряда</w:t>
            </w:r>
          </w:p>
        </w:tc>
      </w:tr>
      <w:tr w:rsidR="00CB3E23" w:rsidRPr="00F9396F" w14:paraId="24BF7541" w14:textId="77777777" w:rsidTr="00C83378">
        <w:trPr>
          <w:trHeight w:val="273"/>
        </w:trPr>
        <w:tc>
          <w:tcPr>
            <w:tcW w:w="1072" w:type="pct"/>
            <w:vMerge/>
          </w:tcPr>
          <w:p w14:paraId="37A7DF2B" w14:textId="77777777" w:rsidR="00CB3E23" w:rsidRPr="00F9396F" w:rsidRDefault="00CB3E23" w:rsidP="002C08B9">
            <w:pPr>
              <w:jc w:val="left"/>
            </w:pPr>
          </w:p>
        </w:tc>
        <w:tc>
          <w:tcPr>
            <w:tcW w:w="476" w:type="pct"/>
          </w:tcPr>
          <w:p w14:paraId="3E2947CB" w14:textId="3662D2CB" w:rsidR="00CB3E23" w:rsidRPr="00CB3E23" w:rsidRDefault="00CB3E23" w:rsidP="002C08B9">
            <w:pPr>
              <w:jc w:val="left"/>
              <w:rPr>
                <w:lang w:val="en-US"/>
              </w:rPr>
            </w:pPr>
            <w:r w:rsidRPr="00F9396F">
              <w:t>§</w:t>
            </w:r>
            <w:r>
              <w:t xml:space="preserve"> </w:t>
            </w:r>
            <w:r>
              <w:rPr>
                <w:lang w:val="en-US"/>
              </w:rPr>
              <w:t>50</w:t>
            </w:r>
          </w:p>
        </w:tc>
        <w:tc>
          <w:tcPr>
            <w:tcW w:w="3452" w:type="pct"/>
          </w:tcPr>
          <w:p w14:paraId="50B4020C" w14:textId="100E1070" w:rsidR="00CB3E23" w:rsidRPr="00F9396F" w:rsidRDefault="00CB3E23" w:rsidP="002C08B9">
            <w:pPr>
              <w:jc w:val="left"/>
            </w:pPr>
            <w:r w:rsidRPr="00F9396F">
              <w:t xml:space="preserve">Каменщик </w:t>
            </w:r>
            <w:r>
              <w:rPr>
                <w:lang w:val="en-US"/>
              </w:rPr>
              <w:t>6</w:t>
            </w:r>
            <w:r w:rsidRPr="00F9396F">
              <w:t>-го разряда</w:t>
            </w:r>
          </w:p>
        </w:tc>
      </w:tr>
      <w:tr w:rsidR="00587EED" w:rsidRPr="00F9396F" w14:paraId="3A031FBA" w14:textId="77777777" w:rsidTr="00D72453">
        <w:trPr>
          <w:trHeight w:val="20"/>
        </w:trPr>
        <w:tc>
          <w:tcPr>
            <w:tcW w:w="1072" w:type="pct"/>
          </w:tcPr>
          <w:p w14:paraId="372CB18F" w14:textId="77777777" w:rsidR="00587EED" w:rsidRPr="00F9396F" w:rsidRDefault="00587EED" w:rsidP="002C08B9">
            <w:pPr>
              <w:jc w:val="left"/>
            </w:pPr>
            <w:r w:rsidRPr="00F9396F">
              <w:t>ОКПДТР</w:t>
            </w:r>
          </w:p>
        </w:tc>
        <w:tc>
          <w:tcPr>
            <w:tcW w:w="476" w:type="pct"/>
          </w:tcPr>
          <w:p w14:paraId="48A495FD" w14:textId="77777777" w:rsidR="00587EED" w:rsidRPr="00F9396F" w:rsidRDefault="00587EED" w:rsidP="002C08B9">
            <w:pPr>
              <w:jc w:val="left"/>
            </w:pPr>
            <w:r w:rsidRPr="00F9396F">
              <w:t>12680</w:t>
            </w:r>
          </w:p>
        </w:tc>
        <w:tc>
          <w:tcPr>
            <w:tcW w:w="3452" w:type="pct"/>
          </w:tcPr>
          <w:p w14:paraId="6D1AD8FC" w14:textId="77777777" w:rsidR="00587EED" w:rsidRPr="00F9396F" w:rsidRDefault="00587EED" w:rsidP="002C08B9">
            <w:pPr>
              <w:jc w:val="left"/>
            </w:pPr>
            <w:r w:rsidRPr="00F9396F">
              <w:t>Каменщик</w:t>
            </w:r>
          </w:p>
        </w:tc>
      </w:tr>
    </w:tbl>
    <w:p w14:paraId="24E4F6DE" w14:textId="77777777" w:rsidR="00897A6A" w:rsidRPr="00F9396F" w:rsidRDefault="00897A6A" w:rsidP="00897A6A"/>
    <w:p w14:paraId="7EDF6362" w14:textId="77777777" w:rsidR="00897A6A" w:rsidRPr="00F9396F" w:rsidRDefault="00897A6A" w:rsidP="00897A6A">
      <w:pPr>
        <w:rPr>
          <w:b/>
          <w:bCs w:val="0"/>
        </w:rPr>
      </w:pPr>
      <w:r w:rsidRPr="00F9396F">
        <w:rPr>
          <w:b/>
          <w:bCs w:val="0"/>
        </w:rPr>
        <w:t>3.</w:t>
      </w:r>
      <w:r w:rsidR="00A4709A" w:rsidRPr="00F9396F">
        <w:rPr>
          <w:b/>
          <w:bCs w:val="0"/>
        </w:rPr>
        <w:t>3</w:t>
      </w:r>
      <w:r w:rsidRPr="00F9396F">
        <w:rPr>
          <w:b/>
          <w:bCs w:val="0"/>
        </w:rPr>
        <w:t>.1. Трудовая функция</w:t>
      </w:r>
    </w:p>
    <w:p w14:paraId="5AF4A468" w14:textId="77777777" w:rsidR="00897A6A" w:rsidRPr="00F9396F" w:rsidRDefault="00897A6A" w:rsidP="00897A6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1088"/>
        <w:gridCol w:w="1424"/>
        <w:gridCol w:w="398"/>
        <w:gridCol w:w="2128"/>
        <w:gridCol w:w="246"/>
        <w:gridCol w:w="565"/>
        <w:gridCol w:w="679"/>
        <w:gridCol w:w="202"/>
        <w:gridCol w:w="1478"/>
        <w:gridCol w:w="717"/>
      </w:tblGrid>
      <w:tr w:rsidR="00897A6A" w:rsidRPr="00F9396F" w14:paraId="5ADC3FA8" w14:textId="77777777" w:rsidTr="00FF5FCD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5402B8" w14:textId="77777777" w:rsidR="00897A6A" w:rsidRPr="00F9396F" w:rsidRDefault="00897A6A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535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3DFD" w14:textId="77777777" w:rsidR="00897A6A" w:rsidRPr="00F9396F" w:rsidRDefault="001F14D1" w:rsidP="002C08B9">
            <w:pPr>
              <w:ind w:left="32" w:right="57"/>
              <w:jc w:val="left"/>
              <w:rPr>
                <w:bCs w:val="0"/>
              </w:rPr>
            </w:pPr>
            <w:r w:rsidRPr="00F9396F">
              <w:rPr>
                <w:spacing w:val="-2"/>
              </w:rPr>
              <w:t>Проведение кладки каменных конструкций</w:t>
            </w:r>
            <w:r w:rsidR="00C82BAA" w:rsidRPr="00F9396F">
              <w:t xml:space="preserve"> повышенной сложности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CBD12C" w14:textId="77777777" w:rsidR="00897A6A" w:rsidRPr="00F9396F" w:rsidRDefault="00897A6A" w:rsidP="00EC6446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248304" w14:textId="77777777" w:rsidR="00897A6A" w:rsidRPr="00F9396F" w:rsidRDefault="00897A6A" w:rsidP="002C08B9">
            <w:pPr>
              <w:jc w:val="left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C</w:t>
            </w:r>
            <w:r w:rsidRPr="00F9396F">
              <w:t>/01.</w:t>
            </w:r>
            <w:r w:rsidR="009C7B25" w:rsidRPr="00F9396F">
              <w:rPr>
                <w:lang w:val="en-US"/>
              </w:rPr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C2F7DC" w14:textId="77777777" w:rsidR="00897A6A" w:rsidRPr="00F9396F" w:rsidRDefault="00897A6A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AB90BC" w14:textId="77777777" w:rsidR="00897A6A" w:rsidRPr="00F9396F" w:rsidRDefault="001A123E" w:rsidP="002C08B9">
            <w:pPr>
              <w:jc w:val="center"/>
              <w:rPr>
                <w:bCs w:val="0"/>
              </w:rPr>
            </w:pPr>
            <w:r w:rsidRPr="00F9396F">
              <w:t>3</w:t>
            </w:r>
          </w:p>
        </w:tc>
      </w:tr>
      <w:tr w:rsidR="00F9396F" w:rsidRPr="00F9396F" w14:paraId="1D982D17" w14:textId="77777777" w:rsidTr="00D7245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0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104EE29" w14:textId="77777777" w:rsidR="00897A6A" w:rsidRPr="00F9396F" w:rsidRDefault="00897A6A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5314575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E425393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8CFF79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31B353" w14:textId="77777777" w:rsidR="00897A6A" w:rsidRPr="00F9396F" w:rsidRDefault="00897A6A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B9665A" w14:textId="77777777" w:rsidR="00897A6A" w:rsidRPr="00F9396F" w:rsidRDefault="00897A6A" w:rsidP="002C08B9">
            <w:pPr>
              <w:jc w:val="center"/>
              <w:rPr>
                <w:bCs w:val="0"/>
              </w:rPr>
            </w:pPr>
          </w:p>
        </w:tc>
      </w:tr>
      <w:tr w:rsidR="00897A6A" w:rsidRPr="00F9396F" w14:paraId="784E79B4" w14:textId="77777777" w:rsidTr="002C08B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2068D24" w14:textId="77777777" w:rsidR="00897A6A" w:rsidRPr="00F9396F" w:rsidRDefault="00897A6A" w:rsidP="00EC6446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061A15B" w14:textId="77777777" w:rsidR="00897A6A" w:rsidRPr="00F9396F" w:rsidRDefault="00897A6A" w:rsidP="00EC6446">
            <w:pPr>
              <w:rPr>
                <w:bCs w:val="0"/>
              </w:rPr>
            </w:pPr>
          </w:p>
        </w:tc>
        <w:tc>
          <w:tcPr>
            <w:tcW w:w="71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77DC87" w14:textId="77777777" w:rsidR="00897A6A" w:rsidRPr="00F9396F" w:rsidRDefault="00897A6A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53F0EC" w14:textId="77777777" w:rsidR="00897A6A" w:rsidRPr="00F9396F" w:rsidRDefault="00897A6A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9FE4C6" w14:textId="77777777" w:rsidR="00897A6A" w:rsidRPr="00F9396F" w:rsidRDefault="00897A6A" w:rsidP="00897A6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2BF179E1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12187FD6" w14:textId="77777777" w:rsidR="00B42ED6" w:rsidRPr="00F9396F" w:rsidRDefault="00B42ED6" w:rsidP="00B42ED6">
            <w:r w:rsidRPr="00F9396F">
              <w:t>Трудовые действия</w:t>
            </w:r>
          </w:p>
        </w:tc>
        <w:tc>
          <w:tcPr>
            <w:tcW w:w="3925" w:type="pct"/>
          </w:tcPr>
          <w:p w14:paraId="50ECEA9D" w14:textId="77777777" w:rsidR="00B42ED6" w:rsidRPr="002C08B9" w:rsidRDefault="00B42ED6" w:rsidP="00B42ED6">
            <w:pPr>
              <w:ind w:right="57"/>
            </w:pPr>
            <w:r w:rsidRPr="002C08B9">
              <w:t xml:space="preserve">Выполнение замеров и расчетов, необходимых для проведения </w:t>
            </w:r>
            <w:r w:rsidR="008B442B" w:rsidRPr="002C08B9">
              <w:rPr>
                <w:spacing w:val="-2"/>
              </w:rPr>
              <w:t>кладки каменных конструкций</w:t>
            </w:r>
            <w:r w:rsidR="008B442B" w:rsidRPr="002C08B9">
              <w:t xml:space="preserve"> повышенной сложности</w:t>
            </w:r>
          </w:p>
        </w:tc>
      </w:tr>
      <w:tr w:rsidR="00F9396F" w:rsidRPr="00F9396F" w14:paraId="3A47583A" w14:textId="77777777" w:rsidTr="002C08B9">
        <w:trPr>
          <w:trHeight w:val="20"/>
        </w:trPr>
        <w:tc>
          <w:tcPr>
            <w:tcW w:w="1075" w:type="pct"/>
            <w:vMerge/>
          </w:tcPr>
          <w:p w14:paraId="69DD7557" w14:textId="77777777" w:rsidR="00B42ED6" w:rsidRPr="00F9396F" w:rsidRDefault="00B42ED6" w:rsidP="00B42ED6"/>
        </w:tc>
        <w:tc>
          <w:tcPr>
            <w:tcW w:w="3925" w:type="pct"/>
          </w:tcPr>
          <w:p w14:paraId="6FEB8B2E" w14:textId="77777777" w:rsidR="00B42ED6" w:rsidRPr="002C08B9" w:rsidRDefault="00B42ED6" w:rsidP="00B42ED6">
            <w:pPr>
              <w:ind w:right="57"/>
            </w:pPr>
            <w:r w:rsidRPr="002C08B9">
              <w:t>Разметка опорных точек для объекта</w:t>
            </w:r>
          </w:p>
        </w:tc>
      </w:tr>
      <w:tr w:rsidR="00F9396F" w:rsidRPr="00F9396F" w14:paraId="7D44896D" w14:textId="77777777" w:rsidTr="002C08B9">
        <w:trPr>
          <w:trHeight w:val="20"/>
        </w:trPr>
        <w:tc>
          <w:tcPr>
            <w:tcW w:w="1075" w:type="pct"/>
            <w:vMerge/>
          </w:tcPr>
          <w:p w14:paraId="5E106DEE" w14:textId="77777777" w:rsidR="00B42ED6" w:rsidRPr="00F9396F" w:rsidRDefault="00B42ED6" w:rsidP="00B42ED6"/>
        </w:tc>
        <w:tc>
          <w:tcPr>
            <w:tcW w:w="3925" w:type="pct"/>
          </w:tcPr>
          <w:p w14:paraId="37561A87" w14:textId="77777777" w:rsidR="00B42ED6" w:rsidRPr="002C08B9" w:rsidRDefault="00B42ED6" w:rsidP="00B42ED6">
            <w:pPr>
              <w:ind w:right="57"/>
            </w:pPr>
            <w:r w:rsidRPr="002C08B9">
              <w:t xml:space="preserve">Кладка стен облегченных каменных конструкций </w:t>
            </w:r>
          </w:p>
        </w:tc>
      </w:tr>
      <w:tr w:rsidR="00F9396F" w:rsidRPr="00F9396F" w14:paraId="064D14EA" w14:textId="77777777" w:rsidTr="002C08B9">
        <w:trPr>
          <w:trHeight w:val="20"/>
        </w:trPr>
        <w:tc>
          <w:tcPr>
            <w:tcW w:w="1075" w:type="pct"/>
            <w:vMerge/>
          </w:tcPr>
          <w:p w14:paraId="49591960" w14:textId="77777777" w:rsidR="00B42ED6" w:rsidRPr="00F9396F" w:rsidRDefault="00B42ED6" w:rsidP="00B42ED6"/>
        </w:tc>
        <w:tc>
          <w:tcPr>
            <w:tcW w:w="3925" w:type="pct"/>
          </w:tcPr>
          <w:p w14:paraId="7A2F5E99" w14:textId="42139B4D" w:rsidR="00B42ED6" w:rsidRPr="002C08B9" w:rsidRDefault="00B42ED6" w:rsidP="00840806">
            <w:pPr>
              <w:ind w:right="57"/>
            </w:pPr>
            <w:r w:rsidRPr="002C08B9">
              <w:t xml:space="preserve">Кладка стен </w:t>
            </w:r>
            <w:r w:rsidR="008B442B" w:rsidRPr="002C08B9">
              <w:rPr>
                <w:spacing w:val="-2"/>
              </w:rPr>
              <w:t>каменных конструкций</w:t>
            </w:r>
            <w:r w:rsidR="008B442B" w:rsidRPr="002C08B9">
              <w:t xml:space="preserve"> повышенной сложности</w:t>
            </w:r>
          </w:p>
        </w:tc>
      </w:tr>
      <w:tr w:rsidR="00F9396F" w:rsidRPr="00F9396F" w14:paraId="75D42D59" w14:textId="77777777" w:rsidTr="002C08B9">
        <w:trPr>
          <w:trHeight w:val="20"/>
        </w:trPr>
        <w:tc>
          <w:tcPr>
            <w:tcW w:w="1075" w:type="pct"/>
            <w:vMerge/>
          </w:tcPr>
          <w:p w14:paraId="5627F5E6" w14:textId="77777777" w:rsidR="00B42ED6" w:rsidRPr="00F9396F" w:rsidRDefault="00B42ED6" w:rsidP="00B42ED6"/>
        </w:tc>
        <w:tc>
          <w:tcPr>
            <w:tcW w:w="3925" w:type="pct"/>
          </w:tcPr>
          <w:p w14:paraId="56116ECA" w14:textId="77777777" w:rsidR="00B42ED6" w:rsidRPr="002C08B9" w:rsidRDefault="00B42ED6" w:rsidP="00B42ED6">
            <w:pPr>
              <w:shd w:val="clear" w:color="auto" w:fill="FFFFFF"/>
              <w:ind w:right="57"/>
            </w:pPr>
            <w:r w:rsidRPr="002C08B9">
              <w:t xml:space="preserve">Кладка прижимных стенок устройства гидроизоляции и теплоизоляции </w:t>
            </w:r>
          </w:p>
        </w:tc>
      </w:tr>
      <w:tr w:rsidR="00F9396F" w:rsidRPr="00F9396F" w14:paraId="23DE0F02" w14:textId="77777777" w:rsidTr="002C08B9">
        <w:trPr>
          <w:trHeight w:val="20"/>
        </w:trPr>
        <w:tc>
          <w:tcPr>
            <w:tcW w:w="1075" w:type="pct"/>
            <w:vMerge/>
          </w:tcPr>
          <w:p w14:paraId="67DC93BC" w14:textId="77777777" w:rsidR="00B42ED6" w:rsidRPr="00F9396F" w:rsidRDefault="00B42ED6" w:rsidP="00B42ED6"/>
        </w:tc>
        <w:tc>
          <w:tcPr>
            <w:tcW w:w="3925" w:type="pct"/>
          </w:tcPr>
          <w:p w14:paraId="141C7C6D" w14:textId="6399A6BD" w:rsidR="00B42ED6" w:rsidRPr="002C08B9" w:rsidRDefault="00B42ED6" w:rsidP="001966C3">
            <w:pPr>
              <w:ind w:right="57"/>
            </w:pPr>
            <w:r w:rsidRPr="002C08B9">
              <w:t>Кладка карнизов, поясков, сандриков, пилястр, рустов, контрфо</w:t>
            </w:r>
            <w:r w:rsidR="00840806">
              <w:t>р</w:t>
            </w:r>
            <w:r w:rsidRPr="002C08B9">
              <w:t>сов</w:t>
            </w:r>
          </w:p>
        </w:tc>
      </w:tr>
      <w:tr w:rsidR="00F9396F" w:rsidRPr="00F9396F" w14:paraId="417E1C8C" w14:textId="77777777" w:rsidTr="002C08B9">
        <w:trPr>
          <w:trHeight w:val="20"/>
        </w:trPr>
        <w:tc>
          <w:tcPr>
            <w:tcW w:w="1075" w:type="pct"/>
            <w:vMerge/>
          </w:tcPr>
          <w:p w14:paraId="18F2760D" w14:textId="77777777" w:rsidR="00B42ED6" w:rsidRPr="00F9396F" w:rsidRDefault="00B42ED6" w:rsidP="00B42ED6"/>
        </w:tc>
        <w:tc>
          <w:tcPr>
            <w:tcW w:w="3925" w:type="pct"/>
          </w:tcPr>
          <w:p w14:paraId="28A79EA6" w14:textId="77777777" w:rsidR="00B42ED6" w:rsidRPr="002C08B9" w:rsidRDefault="00B42ED6" w:rsidP="00B42ED6">
            <w:pPr>
              <w:shd w:val="clear" w:color="auto" w:fill="FFFFFF"/>
              <w:ind w:right="57"/>
            </w:pPr>
            <w:r w:rsidRPr="002C08B9">
              <w:t>Кладка колонн и отдельно стоящих труб прямоугольного, круглого и переменного сечения</w:t>
            </w:r>
          </w:p>
        </w:tc>
      </w:tr>
      <w:tr w:rsidR="00F9396F" w:rsidRPr="00F9396F" w14:paraId="42F0BA97" w14:textId="77777777" w:rsidTr="002C08B9">
        <w:trPr>
          <w:trHeight w:val="20"/>
        </w:trPr>
        <w:tc>
          <w:tcPr>
            <w:tcW w:w="1075" w:type="pct"/>
            <w:vMerge/>
          </w:tcPr>
          <w:p w14:paraId="1E1A0353" w14:textId="77777777" w:rsidR="00B42ED6" w:rsidRPr="00F9396F" w:rsidRDefault="00B42ED6" w:rsidP="00B42ED6"/>
        </w:tc>
        <w:tc>
          <w:tcPr>
            <w:tcW w:w="3925" w:type="pct"/>
          </w:tcPr>
          <w:p w14:paraId="66FE402C" w14:textId="77777777" w:rsidR="00B42ED6" w:rsidRPr="002C08B9" w:rsidRDefault="00B42ED6" w:rsidP="00B42ED6">
            <w:pPr>
              <w:shd w:val="clear" w:color="auto" w:fill="FFFFFF"/>
              <w:ind w:right="57"/>
            </w:pPr>
            <w:r w:rsidRPr="002C08B9">
              <w:t>Кладка сводов, арок и куполов</w:t>
            </w:r>
          </w:p>
        </w:tc>
      </w:tr>
      <w:tr w:rsidR="00F9396F" w:rsidRPr="00F9396F" w14:paraId="26973472" w14:textId="77777777" w:rsidTr="002C08B9">
        <w:trPr>
          <w:trHeight w:val="20"/>
        </w:trPr>
        <w:tc>
          <w:tcPr>
            <w:tcW w:w="1075" w:type="pct"/>
            <w:vMerge/>
          </w:tcPr>
          <w:p w14:paraId="28330E32" w14:textId="77777777" w:rsidR="006628CB" w:rsidRPr="00F9396F" w:rsidRDefault="006628CB" w:rsidP="006628CB"/>
        </w:tc>
        <w:tc>
          <w:tcPr>
            <w:tcW w:w="3925" w:type="pct"/>
          </w:tcPr>
          <w:p w14:paraId="49B457C0" w14:textId="77777777" w:rsidR="006628CB" w:rsidRPr="002C08B9" w:rsidRDefault="006628CB" w:rsidP="005B1B4E">
            <w:pPr>
              <w:ind w:right="57"/>
            </w:pPr>
            <w:r w:rsidRPr="002C08B9">
              <w:t>Кладка из естественного тесаного камня гидротехнических сооружений с подбором камня</w:t>
            </w:r>
          </w:p>
        </w:tc>
      </w:tr>
      <w:tr w:rsidR="00F9396F" w:rsidRPr="00F9396F" w14:paraId="0CEAA7ED" w14:textId="77777777" w:rsidTr="002C08B9">
        <w:trPr>
          <w:trHeight w:val="20"/>
        </w:trPr>
        <w:tc>
          <w:tcPr>
            <w:tcW w:w="1075" w:type="pct"/>
            <w:vMerge/>
          </w:tcPr>
          <w:p w14:paraId="11C3CF23" w14:textId="77777777" w:rsidR="006628CB" w:rsidRPr="00F9396F" w:rsidRDefault="006628CB" w:rsidP="006628CB"/>
        </w:tc>
        <w:tc>
          <w:tcPr>
            <w:tcW w:w="3925" w:type="pct"/>
          </w:tcPr>
          <w:p w14:paraId="1FEE1D66" w14:textId="77777777" w:rsidR="006628CB" w:rsidRPr="002C08B9" w:rsidRDefault="006628CB" w:rsidP="006628CB">
            <w:pPr>
              <w:ind w:right="57"/>
            </w:pPr>
            <w:r w:rsidRPr="002C08B9">
              <w:t>Кладка из естественного камня труб, лотков и оголовков</w:t>
            </w:r>
          </w:p>
        </w:tc>
      </w:tr>
      <w:tr w:rsidR="00F9396F" w:rsidRPr="00F9396F" w14:paraId="27FFE454" w14:textId="77777777" w:rsidTr="002C08B9">
        <w:trPr>
          <w:trHeight w:val="20"/>
        </w:trPr>
        <w:tc>
          <w:tcPr>
            <w:tcW w:w="1075" w:type="pct"/>
            <w:vMerge/>
          </w:tcPr>
          <w:p w14:paraId="2138E8B8" w14:textId="77777777" w:rsidR="006628CB" w:rsidRPr="00F9396F" w:rsidRDefault="006628CB" w:rsidP="006628CB"/>
        </w:tc>
        <w:tc>
          <w:tcPr>
            <w:tcW w:w="3925" w:type="pct"/>
          </w:tcPr>
          <w:p w14:paraId="1F44A879" w14:textId="77777777" w:rsidR="006628CB" w:rsidRPr="002C08B9" w:rsidRDefault="006628CB" w:rsidP="006628CB">
            <w:pPr>
              <w:shd w:val="clear" w:color="auto" w:fill="FFFFFF"/>
              <w:ind w:right="57"/>
            </w:pPr>
            <w:r w:rsidRPr="002C08B9">
              <w:t xml:space="preserve">Кладка всех видов перемычек (арочные, клинчатые, лучковые, коробковые, стрельчатые, полуциркулярные) </w:t>
            </w:r>
          </w:p>
        </w:tc>
      </w:tr>
      <w:tr w:rsidR="00F9396F" w:rsidRPr="00F9396F" w14:paraId="6915196C" w14:textId="77777777" w:rsidTr="002C08B9">
        <w:trPr>
          <w:trHeight w:val="20"/>
        </w:trPr>
        <w:tc>
          <w:tcPr>
            <w:tcW w:w="1075" w:type="pct"/>
            <w:vMerge/>
          </w:tcPr>
          <w:p w14:paraId="1EE7311A" w14:textId="77777777" w:rsidR="006628CB" w:rsidRPr="00F9396F" w:rsidRDefault="006628CB" w:rsidP="006628CB"/>
        </w:tc>
        <w:tc>
          <w:tcPr>
            <w:tcW w:w="3925" w:type="pct"/>
          </w:tcPr>
          <w:p w14:paraId="265369F8" w14:textId="77777777" w:rsidR="006628CB" w:rsidRPr="002C08B9" w:rsidRDefault="006628CB" w:rsidP="006628CB">
            <w:pPr>
              <w:shd w:val="clear" w:color="auto" w:fill="FFFFFF"/>
              <w:ind w:right="57"/>
            </w:pPr>
            <w:r w:rsidRPr="002C08B9">
              <w:rPr>
                <w:spacing w:val="-2"/>
              </w:rPr>
              <w:t>Установка утеплителя с одновременной облицовкой стен</w:t>
            </w:r>
          </w:p>
        </w:tc>
      </w:tr>
      <w:tr w:rsidR="00F9396F" w:rsidRPr="00F9396F" w14:paraId="31D9E64C" w14:textId="77777777" w:rsidTr="002C08B9">
        <w:trPr>
          <w:trHeight w:val="20"/>
        </w:trPr>
        <w:tc>
          <w:tcPr>
            <w:tcW w:w="1075" w:type="pct"/>
            <w:vMerge/>
          </w:tcPr>
          <w:p w14:paraId="697D2544" w14:textId="77777777" w:rsidR="006628CB" w:rsidRPr="00F9396F" w:rsidRDefault="006628CB" w:rsidP="006628CB"/>
        </w:tc>
        <w:tc>
          <w:tcPr>
            <w:tcW w:w="3925" w:type="pct"/>
          </w:tcPr>
          <w:p w14:paraId="010B842A" w14:textId="77777777" w:rsidR="006628CB" w:rsidRPr="002C08B9" w:rsidRDefault="006628CB" w:rsidP="006628CB">
            <w:pPr>
              <w:shd w:val="clear" w:color="auto" w:fill="FFFFFF"/>
              <w:ind w:right="57"/>
            </w:pPr>
            <w:r w:rsidRPr="002C08B9">
              <w:t>Облицовка сводов, арок и куполов</w:t>
            </w:r>
          </w:p>
        </w:tc>
      </w:tr>
      <w:tr w:rsidR="00F9396F" w:rsidRPr="00F9396F" w14:paraId="544313C3" w14:textId="77777777" w:rsidTr="002C08B9">
        <w:trPr>
          <w:trHeight w:val="20"/>
        </w:trPr>
        <w:tc>
          <w:tcPr>
            <w:tcW w:w="1075" w:type="pct"/>
            <w:vMerge/>
          </w:tcPr>
          <w:p w14:paraId="0F64BD71" w14:textId="77777777" w:rsidR="006628CB" w:rsidRPr="00F9396F" w:rsidRDefault="006628CB" w:rsidP="006628CB"/>
        </w:tc>
        <w:tc>
          <w:tcPr>
            <w:tcW w:w="3925" w:type="pct"/>
          </w:tcPr>
          <w:p w14:paraId="26C45023" w14:textId="77777777" w:rsidR="006628CB" w:rsidRPr="002C08B9" w:rsidRDefault="006628CB" w:rsidP="006628CB">
            <w:pPr>
              <w:shd w:val="clear" w:color="auto" w:fill="FFFFFF"/>
              <w:ind w:right="57"/>
            </w:pPr>
            <w:r w:rsidRPr="002C08B9">
              <w:t>Облицовка фасада монолитных железобетонных зданий кирпичом, декоративным камнем</w:t>
            </w:r>
          </w:p>
        </w:tc>
      </w:tr>
      <w:tr w:rsidR="00F9396F" w:rsidRPr="00F9396F" w14:paraId="34FE760B" w14:textId="77777777" w:rsidTr="002C08B9">
        <w:trPr>
          <w:trHeight w:val="20"/>
        </w:trPr>
        <w:tc>
          <w:tcPr>
            <w:tcW w:w="1075" w:type="pct"/>
            <w:vMerge/>
          </w:tcPr>
          <w:p w14:paraId="2C59F526" w14:textId="77777777" w:rsidR="006628CB" w:rsidRPr="00F9396F" w:rsidRDefault="006628CB" w:rsidP="006628CB"/>
        </w:tc>
        <w:tc>
          <w:tcPr>
            <w:tcW w:w="3925" w:type="pct"/>
          </w:tcPr>
          <w:p w14:paraId="121E71BF" w14:textId="77777777" w:rsidR="006628CB" w:rsidRPr="002C08B9" w:rsidRDefault="006628CB" w:rsidP="006628CB">
            <w:pPr>
              <w:shd w:val="clear" w:color="auto" w:fill="FFFFFF"/>
              <w:ind w:right="57"/>
            </w:pPr>
            <w:r w:rsidRPr="002C08B9">
              <w:t>Устройство железобетонных армокаркасов, обрамлений проемов и вкладышей в кирпичной кладке сейсмостойких зданий</w:t>
            </w:r>
          </w:p>
        </w:tc>
      </w:tr>
      <w:tr w:rsidR="00F9396F" w:rsidRPr="00F9396F" w14:paraId="496D7EEF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21034CAE" w14:textId="77777777" w:rsidR="006628CB" w:rsidRPr="00F9396F" w:rsidDel="002A1D54" w:rsidRDefault="006628CB" w:rsidP="006628CB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16A16A08" w14:textId="77777777" w:rsidR="006628CB" w:rsidRPr="002C08B9" w:rsidRDefault="006628CB" w:rsidP="006628CB">
            <w:r w:rsidRPr="002C08B9">
              <w:t>Читать чертежи</w:t>
            </w:r>
            <w:r w:rsidR="00567887" w:rsidRPr="002C08B9">
              <w:t>, схемы</w:t>
            </w:r>
            <w:r w:rsidRPr="002C08B9">
              <w:t xml:space="preserve"> и планы</w:t>
            </w:r>
          </w:p>
        </w:tc>
      </w:tr>
      <w:tr w:rsidR="00F9396F" w:rsidRPr="00F9396F" w14:paraId="405D228C" w14:textId="77777777" w:rsidTr="002C08B9">
        <w:trPr>
          <w:trHeight w:val="20"/>
        </w:trPr>
        <w:tc>
          <w:tcPr>
            <w:tcW w:w="1075" w:type="pct"/>
            <w:vMerge/>
          </w:tcPr>
          <w:p w14:paraId="08AB825A" w14:textId="77777777" w:rsidR="006628CB" w:rsidRPr="00F9396F" w:rsidDel="002A1D54" w:rsidRDefault="006628CB" w:rsidP="006628CB"/>
        </w:tc>
        <w:tc>
          <w:tcPr>
            <w:tcW w:w="3925" w:type="pct"/>
          </w:tcPr>
          <w:p w14:paraId="36B45CE9" w14:textId="77777777" w:rsidR="006628CB" w:rsidRPr="002C08B9" w:rsidRDefault="006628CB" w:rsidP="006628CB">
            <w:r w:rsidRPr="002C08B9">
              <w:t>Определять места расположения, начальные точки и линии проекций согласно планам и спецификациям</w:t>
            </w:r>
          </w:p>
        </w:tc>
      </w:tr>
      <w:tr w:rsidR="00F9396F" w:rsidRPr="00F9396F" w14:paraId="46A1C84F" w14:textId="77777777" w:rsidTr="002C08B9">
        <w:trPr>
          <w:trHeight w:val="20"/>
        </w:trPr>
        <w:tc>
          <w:tcPr>
            <w:tcW w:w="1075" w:type="pct"/>
            <w:vMerge/>
          </w:tcPr>
          <w:p w14:paraId="50032EC6" w14:textId="77777777" w:rsidR="006628CB" w:rsidRPr="00F9396F" w:rsidDel="002A1D54" w:rsidRDefault="006628CB" w:rsidP="006628CB"/>
        </w:tc>
        <w:tc>
          <w:tcPr>
            <w:tcW w:w="3925" w:type="pct"/>
          </w:tcPr>
          <w:p w14:paraId="25263A92" w14:textId="77777777" w:rsidR="006628CB" w:rsidRPr="002C08B9" w:rsidRDefault="006628CB" w:rsidP="006628CB">
            <w:r w:rsidRPr="002C08B9">
              <w:t>Определять размеры объекта по чертежам</w:t>
            </w:r>
          </w:p>
        </w:tc>
      </w:tr>
      <w:tr w:rsidR="00F9396F" w:rsidRPr="00F9396F" w14:paraId="3FA9E7A0" w14:textId="77777777" w:rsidTr="002C08B9">
        <w:trPr>
          <w:trHeight w:val="20"/>
        </w:trPr>
        <w:tc>
          <w:tcPr>
            <w:tcW w:w="1075" w:type="pct"/>
            <w:vMerge/>
          </w:tcPr>
          <w:p w14:paraId="478E4D4D" w14:textId="77777777" w:rsidR="006628CB" w:rsidRPr="00F9396F" w:rsidDel="002A1D54" w:rsidRDefault="006628CB" w:rsidP="006628CB"/>
        </w:tc>
        <w:tc>
          <w:tcPr>
            <w:tcW w:w="3925" w:type="pct"/>
          </w:tcPr>
          <w:p w14:paraId="39384B34" w14:textId="77777777" w:rsidR="006628CB" w:rsidRPr="002C08B9" w:rsidRDefault="006628CB" w:rsidP="006628CB">
            <w:r w:rsidRPr="002C08B9">
              <w:t>Пользоваться инструментом и приспособлениями для кладки перемычек</w:t>
            </w:r>
          </w:p>
        </w:tc>
      </w:tr>
      <w:tr w:rsidR="00F9396F" w:rsidRPr="00F9396F" w14:paraId="710A10DE" w14:textId="77777777" w:rsidTr="002C08B9">
        <w:trPr>
          <w:trHeight w:val="20"/>
        </w:trPr>
        <w:tc>
          <w:tcPr>
            <w:tcW w:w="1075" w:type="pct"/>
            <w:vMerge/>
          </w:tcPr>
          <w:p w14:paraId="7427C7E1" w14:textId="77777777" w:rsidR="006628CB" w:rsidRPr="00F9396F" w:rsidDel="002A1D54" w:rsidRDefault="006628CB" w:rsidP="006628CB"/>
        </w:tc>
        <w:tc>
          <w:tcPr>
            <w:tcW w:w="3925" w:type="pct"/>
          </w:tcPr>
          <w:p w14:paraId="352BEC03" w14:textId="77777777" w:rsidR="006628CB" w:rsidRPr="002C08B9" w:rsidRDefault="00A93444" w:rsidP="00A93444">
            <w:pPr>
              <w:ind w:right="57"/>
            </w:pPr>
            <w:r w:rsidRPr="002C08B9">
              <w:rPr>
                <w:spacing w:val="-2"/>
              </w:rPr>
              <w:t>Применять технологию</w:t>
            </w:r>
            <w:r w:rsidR="006628CB" w:rsidRPr="002C08B9">
              <w:rPr>
                <w:spacing w:val="-2"/>
              </w:rPr>
              <w:t xml:space="preserve"> фигурн</w:t>
            </w:r>
            <w:r w:rsidRPr="002C08B9">
              <w:rPr>
                <w:spacing w:val="-2"/>
              </w:rPr>
              <w:t>ой</w:t>
            </w:r>
            <w:r w:rsidR="006628CB" w:rsidRPr="002C08B9">
              <w:rPr>
                <w:spacing w:val="-5"/>
              </w:rPr>
              <w:t xml:space="preserve"> </w:t>
            </w:r>
            <w:r w:rsidR="006628CB" w:rsidRPr="002C08B9">
              <w:t>теск</w:t>
            </w:r>
            <w:r w:rsidRPr="002C08B9">
              <w:t>и</w:t>
            </w:r>
            <w:r w:rsidR="006628CB" w:rsidRPr="002C08B9">
              <w:rPr>
                <w:spacing w:val="-5"/>
              </w:rPr>
              <w:t xml:space="preserve"> </w:t>
            </w:r>
            <w:r w:rsidR="006628CB" w:rsidRPr="002C08B9">
              <w:rPr>
                <w:spacing w:val="-1"/>
              </w:rPr>
              <w:t>и резк</w:t>
            </w:r>
            <w:r w:rsidRPr="002C08B9">
              <w:rPr>
                <w:spacing w:val="-1"/>
              </w:rPr>
              <w:t>и</w:t>
            </w:r>
            <w:r w:rsidR="006628CB" w:rsidRPr="002C08B9">
              <w:rPr>
                <w:spacing w:val="-1"/>
              </w:rPr>
              <w:t xml:space="preserve"> кирпича и керамического камня</w:t>
            </w:r>
          </w:p>
        </w:tc>
      </w:tr>
      <w:tr w:rsidR="00F9396F" w:rsidRPr="00F9396F" w14:paraId="441C8DBE" w14:textId="77777777" w:rsidTr="002C08B9">
        <w:trPr>
          <w:trHeight w:val="20"/>
        </w:trPr>
        <w:tc>
          <w:tcPr>
            <w:tcW w:w="1075" w:type="pct"/>
            <w:vMerge/>
          </w:tcPr>
          <w:p w14:paraId="2A36166D" w14:textId="77777777" w:rsidR="006628CB" w:rsidRPr="00F9396F" w:rsidDel="002A1D54" w:rsidRDefault="006628CB" w:rsidP="006628CB"/>
        </w:tc>
        <w:tc>
          <w:tcPr>
            <w:tcW w:w="3925" w:type="pct"/>
          </w:tcPr>
          <w:p w14:paraId="78071E26" w14:textId="77777777" w:rsidR="006628CB" w:rsidRPr="002C08B9" w:rsidRDefault="00425706" w:rsidP="006628CB">
            <w:r w:rsidRPr="002C08B9">
              <w:rPr>
                <w:spacing w:val="-2"/>
              </w:rPr>
              <w:t>Применять технологию</w:t>
            </w:r>
            <w:r w:rsidR="006628CB" w:rsidRPr="002C08B9">
              <w:t xml:space="preserve"> </w:t>
            </w:r>
            <w:r w:rsidRPr="002C08B9">
              <w:t xml:space="preserve">изготовления </w:t>
            </w:r>
            <w:r w:rsidR="006628CB" w:rsidRPr="002C08B9">
              <w:t xml:space="preserve">кружала </w:t>
            </w:r>
          </w:p>
        </w:tc>
      </w:tr>
      <w:tr w:rsidR="00F9396F" w:rsidRPr="00F9396F" w14:paraId="7BD9ABA3" w14:textId="77777777" w:rsidTr="002C08B9">
        <w:trPr>
          <w:trHeight w:val="20"/>
        </w:trPr>
        <w:tc>
          <w:tcPr>
            <w:tcW w:w="1075" w:type="pct"/>
            <w:vMerge/>
          </w:tcPr>
          <w:p w14:paraId="16768845" w14:textId="77777777" w:rsidR="006628CB" w:rsidRPr="00F9396F" w:rsidDel="002A1D54" w:rsidRDefault="006628CB" w:rsidP="006628CB"/>
        </w:tc>
        <w:tc>
          <w:tcPr>
            <w:tcW w:w="3925" w:type="pct"/>
          </w:tcPr>
          <w:p w14:paraId="5C56752A" w14:textId="77777777" w:rsidR="006628CB" w:rsidRPr="002C08B9" w:rsidRDefault="006628CB" w:rsidP="006628CB">
            <w:r w:rsidRPr="002C08B9">
              <w:rPr>
                <w:spacing w:val="-2"/>
              </w:rPr>
              <w:t>Пользоваться инструментом для расшивки швов</w:t>
            </w:r>
          </w:p>
        </w:tc>
      </w:tr>
      <w:tr w:rsidR="00F9396F" w:rsidRPr="00F9396F" w14:paraId="51DB3118" w14:textId="77777777" w:rsidTr="002C08B9">
        <w:trPr>
          <w:trHeight w:val="20"/>
        </w:trPr>
        <w:tc>
          <w:tcPr>
            <w:tcW w:w="1075" w:type="pct"/>
            <w:vMerge/>
          </w:tcPr>
          <w:p w14:paraId="689A952E" w14:textId="77777777" w:rsidR="006628CB" w:rsidRPr="00F9396F" w:rsidDel="002A1D54" w:rsidRDefault="006628CB" w:rsidP="006628CB"/>
        </w:tc>
        <w:tc>
          <w:tcPr>
            <w:tcW w:w="3925" w:type="pct"/>
          </w:tcPr>
          <w:p w14:paraId="0D5A076A" w14:textId="77777777" w:rsidR="006628CB" w:rsidRPr="002C08B9" w:rsidRDefault="006628CB" w:rsidP="006628CB">
            <w:r w:rsidRPr="002C08B9">
              <w:rPr>
                <w:spacing w:val="-2"/>
              </w:rPr>
              <w:t>Применять технологию установки утеплителя с одновременной облицовкой стен</w:t>
            </w:r>
          </w:p>
        </w:tc>
      </w:tr>
      <w:tr w:rsidR="00F9396F" w:rsidRPr="00F9396F" w14:paraId="66051C1D" w14:textId="77777777" w:rsidTr="002C08B9">
        <w:trPr>
          <w:trHeight w:val="20"/>
        </w:trPr>
        <w:tc>
          <w:tcPr>
            <w:tcW w:w="1075" w:type="pct"/>
            <w:vMerge/>
          </w:tcPr>
          <w:p w14:paraId="60F73969" w14:textId="77777777" w:rsidR="006628CB" w:rsidRPr="00F9396F" w:rsidDel="002A1D54" w:rsidRDefault="006628CB" w:rsidP="006628CB"/>
        </w:tc>
        <w:tc>
          <w:tcPr>
            <w:tcW w:w="3925" w:type="pct"/>
          </w:tcPr>
          <w:p w14:paraId="07626D3B" w14:textId="77777777" w:rsidR="006628CB" w:rsidRPr="002C08B9" w:rsidRDefault="006628CB" w:rsidP="006628CB">
            <w:r w:rsidRPr="002C08B9">
              <w:rPr>
                <w:spacing w:val="-2"/>
              </w:rPr>
              <w:t>Применять технологию кладки</w:t>
            </w:r>
            <w:r w:rsidRPr="002C08B9">
              <w:rPr>
                <w:spacing w:val="41"/>
              </w:rPr>
              <w:t xml:space="preserve"> </w:t>
            </w:r>
            <w:r w:rsidRPr="002C08B9">
              <w:t>с</w:t>
            </w:r>
            <w:r w:rsidRPr="002C08B9">
              <w:rPr>
                <w:spacing w:val="38"/>
              </w:rPr>
              <w:t xml:space="preserve"> </w:t>
            </w:r>
            <w:r w:rsidRPr="002C08B9">
              <w:rPr>
                <w:spacing w:val="-1"/>
              </w:rPr>
              <w:t>одновременной</w:t>
            </w:r>
            <w:r w:rsidRPr="002C08B9">
              <w:rPr>
                <w:spacing w:val="35"/>
              </w:rPr>
              <w:t xml:space="preserve"> </w:t>
            </w:r>
            <w:r w:rsidRPr="002C08B9">
              <w:rPr>
                <w:spacing w:val="-1"/>
              </w:rPr>
              <w:t>облицовкой</w:t>
            </w:r>
            <w:r w:rsidRPr="002C08B9">
              <w:rPr>
                <w:spacing w:val="51"/>
                <w:w w:val="99"/>
              </w:rPr>
              <w:t xml:space="preserve"> </w:t>
            </w:r>
            <w:r w:rsidRPr="002C08B9">
              <w:rPr>
                <w:spacing w:val="-1"/>
              </w:rPr>
              <w:t>декоративным</w:t>
            </w:r>
            <w:r w:rsidRPr="002C08B9">
              <w:rPr>
                <w:spacing w:val="-8"/>
              </w:rPr>
              <w:t xml:space="preserve"> </w:t>
            </w:r>
            <w:r w:rsidRPr="002C08B9">
              <w:rPr>
                <w:spacing w:val="-1"/>
              </w:rPr>
              <w:t>цветным</w:t>
            </w:r>
            <w:r w:rsidRPr="002C08B9">
              <w:rPr>
                <w:spacing w:val="-8"/>
              </w:rPr>
              <w:t xml:space="preserve"> </w:t>
            </w:r>
            <w:r w:rsidRPr="002C08B9">
              <w:rPr>
                <w:spacing w:val="-1"/>
              </w:rPr>
              <w:t>кирпичом</w:t>
            </w:r>
            <w:r w:rsidRPr="002C08B9">
              <w:rPr>
                <w:spacing w:val="-12"/>
              </w:rPr>
              <w:t xml:space="preserve"> </w:t>
            </w:r>
            <w:r w:rsidRPr="002C08B9">
              <w:rPr>
                <w:spacing w:val="-2"/>
              </w:rPr>
              <w:t>по</w:t>
            </w:r>
            <w:r w:rsidRPr="002C08B9">
              <w:rPr>
                <w:spacing w:val="-10"/>
              </w:rPr>
              <w:t xml:space="preserve"> </w:t>
            </w:r>
            <w:r w:rsidRPr="002C08B9">
              <w:rPr>
                <w:spacing w:val="-1"/>
              </w:rPr>
              <w:t>заданному</w:t>
            </w:r>
            <w:r w:rsidRPr="002C08B9">
              <w:rPr>
                <w:spacing w:val="-17"/>
              </w:rPr>
              <w:t xml:space="preserve"> </w:t>
            </w:r>
            <w:r w:rsidRPr="002C08B9">
              <w:rPr>
                <w:spacing w:val="-1"/>
              </w:rPr>
              <w:t>рисунку</w:t>
            </w:r>
          </w:p>
        </w:tc>
      </w:tr>
      <w:tr w:rsidR="00F9396F" w:rsidRPr="00F9396F" w14:paraId="065F6224" w14:textId="77777777" w:rsidTr="002C08B9">
        <w:trPr>
          <w:trHeight w:val="20"/>
        </w:trPr>
        <w:tc>
          <w:tcPr>
            <w:tcW w:w="1075" w:type="pct"/>
            <w:vMerge/>
          </w:tcPr>
          <w:p w14:paraId="6D1480C4" w14:textId="77777777" w:rsidR="006628CB" w:rsidRPr="00F9396F" w:rsidDel="002A1D54" w:rsidRDefault="006628CB" w:rsidP="006628CB"/>
        </w:tc>
        <w:tc>
          <w:tcPr>
            <w:tcW w:w="3925" w:type="pct"/>
          </w:tcPr>
          <w:p w14:paraId="469CBF30" w14:textId="77777777" w:rsidR="006628CB" w:rsidRPr="002C08B9" w:rsidRDefault="006628CB" w:rsidP="006628CB">
            <w:r w:rsidRPr="002C08B9">
              <w:rPr>
                <w:spacing w:val="-2"/>
              </w:rPr>
              <w:t xml:space="preserve">Применять технологию </w:t>
            </w:r>
            <w:r w:rsidRPr="002C08B9">
              <w:t>облицовки фасада монолитных железобетонных зданий кирпичом</w:t>
            </w:r>
          </w:p>
        </w:tc>
      </w:tr>
      <w:tr w:rsidR="00F9396F" w:rsidRPr="00F9396F" w14:paraId="266C1A24" w14:textId="77777777" w:rsidTr="002C08B9">
        <w:trPr>
          <w:trHeight w:val="20"/>
        </w:trPr>
        <w:tc>
          <w:tcPr>
            <w:tcW w:w="1075" w:type="pct"/>
            <w:vMerge/>
          </w:tcPr>
          <w:p w14:paraId="1444C06B" w14:textId="77777777" w:rsidR="006628CB" w:rsidRPr="00F9396F" w:rsidDel="002A1D54" w:rsidRDefault="006628CB" w:rsidP="006628CB"/>
        </w:tc>
        <w:tc>
          <w:tcPr>
            <w:tcW w:w="3925" w:type="pct"/>
          </w:tcPr>
          <w:p w14:paraId="2C968B56" w14:textId="77777777" w:rsidR="006628CB" w:rsidRPr="002C08B9" w:rsidRDefault="006628CB" w:rsidP="006628CB">
            <w:r w:rsidRPr="002C08B9">
              <w:t>Сочетать нестандартные линии выступов и проемов</w:t>
            </w:r>
          </w:p>
        </w:tc>
      </w:tr>
      <w:tr w:rsidR="00F9396F" w:rsidRPr="00F9396F" w14:paraId="507FE428" w14:textId="77777777" w:rsidTr="002C08B9">
        <w:trPr>
          <w:trHeight w:val="20"/>
        </w:trPr>
        <w:tc>
          <w:tcPr>
            <w:tcW w:w="1075" w:type="pct"/>
            <w:vMerge/>
          </w:tcPr>
          <w:p w14:paraId="1C339DE3" w14:textId="77777777" w:rsidR="006628CB" w:rsidRPr="00F9396F" w:rsidDel="002A1D54" w:rsidRDefault="006628CB" w:rsidP="006628CB"/>
        </w:tc>
        <w:tc>
          <w:tcPr>
            <w:tcW w:w="3925" w:type="pct"/>
          </w:tcPr>
          <w:p w14:paraId="033CD9E5" w14:textId="77777777" w:rsidR="006628CB" w:rsidRPr="002C08B9" w:rsidRDefault="006628CB" w:rsidP="006628CB">
            <w:r w:rsidRPr="002C08B9">
              <w:t>Пользоваться инструментом и приспособлениями для кладки карнизов, колонн и отдельно стоящих труб прямоугольного, круглого и переменного сечения</w:t>
            </w:r>
          </w:p>
        </w:tc>
      </w:tr>
      <w:tr w:rsidR="00F9396F" w:rsidRPr="00F9396F" w14:paraId="07D968A1" w14:textId="77777777" w:rsidTr="002C08B9">
        <w:trPr>
          <w:trHeight w:val="20"/>
        </w:trPr>
        <w:tc>
          <w:tcPr>
            <w:tcW w:w="1075" w:type="pct"/>
            <w:vMerge/>
          </w:tcPr>
          <w:p w14:paraId="5560B4B0" w14:textId="77777777" w:rsidR="006628CB" w:rsidRPr="00F9396F" w:rsidDel="002A1D54" w:rsidRDefault="006628CB" w:rsidP="006628CB"/>
        </w:tc>
        <w:tc>
          <w:tcPr>
            <w:tcW w:w="3925" w:type="pct"/>
          </w:tcPr>
          <w:p w14:paraId="7A00B2D4" w14:textId="77777777" w:rsidR="006628CB" w:rsidRPr="002C08B9" w:rsidRDefault="006628CB" w:rsidP="006628CB">
            <w:r w:rsidRPr="002C08B9">
              <w:t>Пользоваться инструментом и приспособлениями для кладки естественного камня</w:t>
            </w:r>
          </w:p>
        </w:tc>
      </w:tr>
      <w:tr w:rsidR="00F9396F" w:rsidRPr="00F9396F" w14:paraId="7382FFBD" w14:textId="77777777" w:rsidTr="002C08B9">
        <w:trPr>
          <w:trHeight w:val="20"/>
        </w:trPr>
        <w:tc>
          <w:tcPr>
            <w:tcW w:w="1075" w:type="pct"/>
            <w:vMerge/>
          </w:tcPr>
          <w:p w14:paraId="3A8F9479" w14:textId="77777777" w:rsidR="006628CB" w:rsidRPr="00F9396F" w:rsidDel="002A1D54" w:rsidRDefault="006628CB" w:rsidP="006628CB"/>
        </w:tc>
        <w:tc>
          <w:tcPr>
            <w:tcW w:w="3925" w:type="pct"/>
          </w:tcPr>
          <w:p w14:paraId="313FB156" w14:textId="77777777" w:rsidR="006628CB" w:rsidRPr="002C08B9" w:rsidRDefault="006628CB" w:rsidP="005B1B4E">
            <w:r w:rsidRPr="002C08B9">
              <w:t>Применять технологию кладки соединительных и щековых стенок опор и гидротехнических сооружений</w:t>
            </w:r>
          </w:p>
        </w:tc>
      </w:tr>
      <w:tr w:rsidR="00F9396F" w:rsidRPr="00F9396F" w14:paraId="7BC89A06" w14:textId="77777777" w:rsidTr="002C08B9">
        <w:trPr>
          <w:trHeight w:val="20"/>
        </w:trPr>
        <w:tc>
          <w:tcPr>
            <w:tcW w:w="1075" w:type="pct"/>
            <w:vMerge/>
          </w:tcPr>
          <w:p w14:paraId="0399EB27" w14:textId="77777777" w:rsidR="006628CB" w:rsidRPr="00F9396F" w:rsidDel="002A1D54" w:rsidRDefault="006628CB" w:rsidP="006628CB"/>
        </w:tc>
        <w:tc>
          <w:tcPr>
            <w:tcW w:w="3925" w:type="pct"/>
          </w:tcPr>
          <w:p w14:paraId="42DEE373" w14:textId="77777777" w:rsidR="006628CB" w:rsidRPr="002C08B9" w:rsidRDefault="006628CB" w:rsidP="006628CB">
            <w:r w:rsidRPr="002C08B9">
              <w:t>Применять технологию кладки прямолинейных надводных стенок и кордонных камней портовых сооружений</w:t>
            </w:r>
          </w:p>
        </w:tc>
      </w:tr>
      <w:tr w:rsidR="00F9396F" w:rsidRPr="00F9396F" w14:paraId="0B8C5EDB" w14:textId="77777777" w:rsidTr="002C08B9">
        <w:trPr>
          <w:trHeight w:val="20"/>
        </w:trPr>
        <w:tc>
          <w:tcPr>
            <w:tcW w:w="1075" w:type="pct"/>
            <w:vMerge/>
          </w:tcPr>
          <w:p w14:paraId="59C9E3EB" w14:textId="77777777" w:rsidR="006628CB" w:rsidRPr="00F9396F" w:rsidDel="002A1D54" w:rsidRDefault="006628CB" w:rsidP="006628CB"/>
        </w:tc>
        <w:tc>
          <w:tcPr>
            <w:tcW w:w="3925" w:type="pct"/>
          </w:tcPr>
          <w:p w14:paraId="3139A56F" w14:textId="3F50E98F" w:rsidR="006628CB" w:rsidRPr="002C08B9" w:rsidRDefault="00C65030" w:rsidP="006628CB">
            <w:r>
              <w:t>Пользоваться оборудованием,</w:t>
            </w:r>
            <w:r w:rsidR="006628CB" w:rsidRPr="002C08B9">
              <w:t xml:space="preserve"> инструментами и приспособлениями для получения тесаного или резаного камня</w:t>
            </w:r>
            <w:r w:rsidR="00052591">
              <w:t xml:space="preserve"> </w:t>
            </w:r>
          </w:p>
        </w:tc>
      </w:tr>
      <w:tr w:rsidR="00F9396F" w:rsidRPr="00F9396F" w14:paraId="40E256B1" w14:textId="77777777" w:rsidTr="002C08B9">
        <w:trPr>
          <w:trHeight w:val="20"/>
        </w:trPr>
        <w:tc>
          <w:tcPr>
            <w:tcW w:w="1075" w:type="pct"/>
            <w:vMerge/>
          </w:tcPr>
          <w:p w14:paraId="231FAEA2" w14:textId="77777777" w:rsidR="00043C0E" w:rsidRPr="00F9396F" w:rsidDel="002A1D54" w:rsidRDefault="00043C0E" w:rsidP="00043C0E"/>
        </w:tc>
        <w:tc>
          <w:tcPr>
            <w:tcW w:w="3925" w:type="pct"/>
          </w:tcPr>
          <w:p w14:paraId="117B43BD" w14:textId="77777777" w:rsidR="00043C0E" w:rsidRPr="002C08B9" w:rsidRDefault="00043C0E" w:rsidP="00043C0E">
            <w:r w:rsidRPr="002C08B9">
              <w:t>Пользоваться инструментом и приспособлениями для кладки подферменных и подпятовых камней</w:t>
            </w:r>
          </w:p>
        </w:tc>
      </w:tr>
      <w:tr w:rsidR="00F9396F" w:rsidRPr="00F9396F" w14:paraId="3F9273D9" w14:textId="77777777" w:rsidTr="002C08B9">
        <w:trPr>
          <w:trHeight w:val="20"/>
        </w:trPr>
        <w:tc>
          <w:tcPr>
            <w:tcW w:w="1075" w:type="pct"/>
            <w:vMerge/>
          </w:tcPr>
          <w:p w14:paraId="4624A482" w14:textId="77777777" w:rsidR="00043C0E" w:rsidRPr="00F9396F" w:rsidDel="002A1D54" w:rsidRDefault="00043C0E" w:rsidP="00043C0E"/>
        </w:tc>
        <w:tc>
          <w:tcPr>
            <w:tcW w:w="3925" w:type="pct"/>
          </w:tcPr>
          <w:p w14:paraId="06C7F1C3" w14:textId="77777777" w:rsidR="00043C0E" w:rsidRPr="002C08B9" w:rsidRDefault="00043C0E" w:rsidP="00043C0E">
            <w:r w:rsidRPr="002C08B9">
              <w:t>Пользоваться оборудованием, инструментом и приспособлениями для выполнения железобетонных армокаркасов, обрамлений проемов и вкладышей в кирпичной кладке сейсмостойких зданий</w:t>
            </w:r>
          </w:p>
        </w:tc>
      </w:tr>
      <w:tr w:rsidR="00F9396F" w:rsidRPr="00F9396F" w14:paraId="5BD10361" w14:textId="77777777" w:rsidTr="002C08B9">
        <w:trPr>
          <w:trHeight w:val="20"/>
        </w:trPr>
        <w:tc>
          <w:tcPr>
            <w:tcW w:w="1075" w:type="pct"/>
            <w:vMerge/>
          </w:tcPr>
          <w:p w14:paraId="70731389" w14:textId="77777777" w:rsidR="00043C0E" w:rsidRPr="00F9396F" w:rsidDel="002A1D54" w:rsidRDefault="00043C0E" w:rsidP="00043C0E"/>
        </w:tc>
        <w:tc>
          <w:tcPr>
            <w:tcW w:w="3925" w:type="pct"/>
          </w:tcPr>
          <w:p w14:paraId="09C16875" w14:textId="77777777" w:rsidR="00043C0E" w:rsidRPr="002C08B9" w:rsidRDefault="00043C0E" w:rsidP="00043C0E">
            <w:r w:rsidRPr="002C08B9">
              <w:t>Пользоваться инструментом и приспособлениями для кладки сводов, арок и куполов</w:t>
            </w:r>
          </w:p>
        </w:tc>
      </w:tr>
      <w:tr w:rsidR="00F9396F" w:rsidRPr="00F9396F" w14:paraId="5DDCE5F4" w14:textId="77777777" w:rsidTr="002C08B9">
        <w:trPr>
          <w:trHeight w:val="20"/>
        </w:trPr>
        <w:tc>
          <w:tcPr>
            <w:tcW w:w="1075" w:type="pct"/>
            <w:vMerge/>
          </w:tcPr>
          <w:p w14:paraId="7C7B86E3" w14:textId="77777777" w:rsidR="00043C0E" w:rsidRPr="00F9396F" w:rsidDel="002A1D54" w:rsidRDefault="00043C0E" w:rsidP="00043C0E"/>
        </w:tc>
        <w:tc>
          <w:tcPr>
            <w:tcW w:w="3925" w:type="pct"/>
          </w:tcPr>
          <w:p w14:paraId="29F2ACD3" w14:textId="77777777" w:rsidR="00043C0E" w:rsidRPr="002C08B9" w:rsidRDefault="00043C0E" w:rsidP="00043C0E">
            <w:r w:rsidRPr="002C08B9">
              <w:t>Применять технологию устройства железобетонных армокаркасов, обрамлений проемов и вкладышей в кирпичной кладке сейсмостойких зданий</w:t>
            </w:r>
          </w:p>
        </w:tc>
      </w:tr>
      <w:tr w:rsidR="00F9396F" w:rsidRPr="00F9396F" w14:paraId="3685AACD" w14:textId="77777777" w:rsidTr="002C08B9">
        <w:trPr>
          <w:trHeight w:val="20"/>
        </w:trPr>
        <w:tc>
          <w:tcPr>
            <w:tcW w:w="1075" w:type="pct"/>
            <w:vMerge/>
          </w:tcPr>
          <w:p w14:paraId="7E6EB088" w14:textId="77777777" w:rsidR="000B0CC9" w:rsidRPr="00F9396F" w:rsidDel="002A1D54" w:rsidRDefault="000B0CC9" w:rsidP="000B0CC9"/>
        </w:tc>
        <w:tc>
          <w:tcPr>
            <w:tcW w:w="3925" w:type="pct"/>
          </w:tcPr>
          <w:p w14:paraId="77774B03" w14:textId="77777777" w:rsidR="000B0CC9" w:rsidRPr="002C08B9" w:rsidRDefault="000B0CC9" w:rsidP="000B0CC9">
            <w:r w:rsidRPr="002C08B9">
              <w:t xml:space="preserve">Применять требования производственной санитарии при производстве </w:t>
            </w:r>
            <w:r w:rsidR="008B442B" w:rsidRPr="002C08B9">
              <w:rPr>
                <w:spacing w:val="-2"/>
              </w:rPr>
              <w:t>кладки каменных конструкций</w:t>
            </w:r>
            <w:r w:rsidR="008B442B" w:rsidRPr="002C08B9">
              <w:t xml:space="preserve"> повышенной сложности</w:t>
            </w:r>
          </w:p>
        </w:tc>
      </w:tr>
      <w:tr w:rsidR="00F9396F" w:rsidRPr="00F9396F" w14:paraId="765C64AD" w14:textId="77777777" w:rsidTr="002C08B9">
        <w:trPr>
          <w:trHeight w:val="20"/>
        </w:trPr>
        <w:tc>
          <w:tcPr>
            <w:tcW w:w="1075" w:type="pct"/>
            <w:vMerge/>
          </w:tcPr>
          <w:p w14:paraId="40F645ED" w14:textId="77777777" w:rsidR="000B0CC9" w:rsidRPr="00F9396F" w:rsidDel="002A1D54" w:rsidRDefault="000B0CC9" w:rsidP="000B0CC9"/>
        </w:tc>
        <w:tc>
          <w:tcPr>
            <w:tcW w:w="3925" w:type="pct"/>
          </w:tcPr>
          <w:p w14:paraId="42E56B91" w14:textId="77777777" w:rsidR="000B0CC9" w:rsidRPr="002C08B9" w:rsidRDefault="000B0CC9" w:rsidP="000B0CC9">
            <w:r w:rsidRPr="002C08B9">
              <w:t xml:space="preserve"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</w:t>
            </w:r>
            <w:r w:rsidR="008B442B" w:rsidRPr="002C08B9">
              <w:rPr>
                <w:spacing w:val="-2"/>
              </w:rPr>
              <w:t>кладки каменных конструкций</w:t>
            </w:r>
            <w:r w:rsidR="008B442B" w:rsidRPr="002C08B9">
              <w:t xml:space="preserve"> повышенной сложности</w:t>
            </w:r>
          </w:p>
        </w:tc>
      </w:tr>
      <w:tr w:rsidR="00F9396F" w:rsidRPr="00F9396F" w14:paraId="39009508" w14:textId="77777777" w:rsidTr="002C08B9">
        <w:trPr>
          <w:trHeight w:val="20"/>
        </w:trPr>
        <w:tc>
          <w:tcPr>
            <w:tcW w:w="1075" w:type="pct"/>
            <w:vMerge/>
          </w:tcPr>
          <w:p w14:paraId="518F3A3B" w14:textId="77777777" w:rsidR="000B0CC9" w:rsidRPr="00F9396F" w:rsidDel="002A1D54" w:rsidRDefault="000B0CC9" w:rsidP="000B0CC9"/>
        </w:tc>
        <w:tc>
          <w:tcPr>
            <w:tcW w:w="3925" w:type="pct"/>
          </w:tcPr>
          <w:p w14:paraId="7EB9CD29" w14:textId="77777777" w:rsidR="000B0CC9" w:rsidRPr="002C08B9" w:rsidRDefault="000B0CC9" w:rsidP="000B0CC9">
            <w:r w:rsidRPr="002C08B9">
              <w:t xml:space="preserve">Применять средства индивидуальной защиты при производстве </w:t>
            </w:r>
            <w:r w:rsidR="008B442B" w:rsidRPr="002C08B9">
              <w:rPr>
                <w:spacing w:val="-2"/>
              </w:rPr>
              <w:t>кладки каменных конструкций</w:t>
            </w:r>
            <w:r w:rsidR="008B442B" w:rsidRPr="002C08B9">
              <w:t xml:space="preserve"> повышенной сложности</w:t>
            </w:r>
          </w:p>
        </w:tc>
      </w:tr>
      <w:tr w:rsidR="00F9396F" w:rsidRPr="00F9396F" w14:paraId="36C9C556" w14:textId="77777777" w:rsidTr="002C08B9">
        <w:trPr>
          <w:trHeight w:val="20"/>
        </w:trPr>
        <w:tc>
          <w:tcPr>
            <w:tcW w:w="1075" w:type="pct"/>
            <w:vMerge/>
          </w:tcPr>
          <w:p w14:paraId="6662268D" w14:textId="77777777" w:rsidR="000B0CC9" w:rsidRPr="00F9396F" w:rsidDel="002A1D54" w:rsidRDefault="000B0CC9" w:rsidP="000B0CC9"/>
        </w:tc>
        <w:tc>
          <w:tcPr>
            <w:tcW w:w="3925" w:type="pct"/>
          </w:tcPr>
          <w:p w14:paraId="5E6DD679" w14:textId="1EC225E4" w:rsidR="000B0CC9" w:rsidRPr="002C08B9" w:rsidRDefault="000B0CC9" w:rsidP="00C65030">
            <w:r w:rsidRPr="002C08B9">
              <w:t xml:space="preserve">Применять принципы бережливого производства при </w:t>
            </w:r>
            <w:r w:rsidR="00C65030">
              <w:t>выполнении</w:t>
            </w:r>
            <w:r w:rsidRPr="002C08B9">
              <w:t xml:space="preserve"> </w:t>
            </w:r>
            <w:r w:rsidR="008B442B" w:rsidRPr="002C08B9">
              <w:rPr>
                <w:spacing w:val="-2"/>
              </w:rPr>
              <w:t>кладки каменных конструкций</w:t>
            </w:r>
            <w:r w:rsidR="008B442B" w:rsidRPr="002C08B9">
              <w:t xml:space="preserve"> повышенной сложности</w:t>
            </w:r>
          </w:p>
        </w:tc>
      </w:tr>
      <w:tr w:rsidR="00F9396F" w:rsidRPr="00F9396F" w14:paraId="30517BE3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75A444DD" w14:textId="77777777" w:rsidR="00043C0E" w:rsidRPr="00F9396F" w:rsidRDefault="00043C0E" w:rsidP="00043C0E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39F2BD35" w14:textId="31C50E92" w:rsidR="00043C0E" w:rsidRPr="002C08B9" w:rsidRDefault="00043C0E" w:rsidP="00C65030">
            <w:pPr>
              <w:rPr>
                <w:spacing w:val="-2"/>
              </w:rPr>
            </w:pPr>
            <w:r w:rsidRPr="002C08B9">
              <w:rPr>
                <w:spacing w:val="-2"/>
              </w:rPr>
              <w:t xml:space="preserve">Требования технологических регламентов </w:t>
            </w:r>
            <w:r w:rsidR="00C65030">
              <w:rPr>
                <w:spacing w:val="-2"/>
              </w:rPr>
              <w:t>к</w:t>
            </w:r>
            <w:r w:rsidRPr="002C08B9">
              <w:rPr>
                <w:spacing w:val="-2"/>
              </w:rPr>
              <w:t xml:space="preserve"> выполнению </w:t>
            </w:r>
            <w:r w:rsidR="00FC540D" w:rsidRPr="002C08B9">
              <w:rPr>
                <w:spacing w:val="-2"/>
              </w:rPr>
              <w:t>кладки сложных и особо сложных каменных конструкций</w:t>
            </w:r>
          </w:p>
        </w:tc>
      </w:tr>
      <w:tr w:rsidR="00F9396F" w:rsidRPr="00F9396F" w14:paraId="113FD529" w14:textId="77777777" w:rsidTr="002C08B9">
        <w:trPr>
          <w:trHeight w:val="20"/>
        </w:trPr>
        <w:tc>
          <w:tcPr>
            <w:tcW w:w="1075" w:type="pct"/>
            <w:vMerge/>
          </w:tcPr>
          <w:p w14:paraId="410A80F1" w14:textId="77777777" w:rsidR="00043C0E" w:rsidRPr="00F9396F" w:rsidDel="002A1D54" w:rsidRDefault="00043C0E" w:rsidP="00043C0E"/>
        </w:tc>
        <w:tc>
          <w:tcPr>
            <w:tcW w:w="3925" w:type="pct"/>
          </w:tcPr>
          <w:p w14:paraId="4B017059" w14:textId="77777777" w:rsidR="00043C0E" w:rsidRPr="002C08B9" w:rsidRDefault="00043C0E" w:rsidP="00043C0E">
            <w:pPr>
              <w:rPr>
                <w:spacing w:val="-2"/>
              </w:rPr>
            </w:pPr>
            <w:r w:rsidRPr="002C08B9">
              <w:rPr>
                <w:spacing w:val="-2"/>
              </w:rPr>
              <w:t>Требования технической документации в строительстве</w:t>
            </w:r>
          </w:p>
        </w:tc>
      </w:tr>
      <w:tr w:rsidR="00F9396F" w:rsidRPr="00F9396F" w14:paraId="0300EEA8" w14:textId="77777777" w:rsidTr="002C08B9">
        <w:trPr>
          <w:trHeight w:val="20"/>
        </w:trPr>
        <w:tc>
          <w:tcPr>
            <w:tcW w:w="1075" w:type="pct"/>
            <w:vMerge/>
          </w:tcPr>
          <w:p w14:paraId="58E13CAA" w14:textId="77777777" w:rsidR="00043C0E" w:rsidRPr="00F9396F" w:rsidDel="002A1D54" w:rsidRDefault="00043C0E" w:rsidP="00043C0E"/>
        </w:tc>
        <w:tc>
          <w:tcPr>
            <w:tcW w:w="3925" w:type="pct"/>
          </w:tcPr>
          <w:p w14:paraId="53E13D7E" w14:textId="48A82E71" w:rsidR="00043C0E" w:rsidRPr="002C08B9" w:rsidRDefault="00043C0E" w:rsidP="00043C0E">
            <w:pPr>
              <w:rPr>
                <w:spacing w:val="-2"/>
              </w:rPr>
            </w:pPr>
            <w:r w:rsidRPr="002C08B9">
              <w:t xml:space="preserve">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1B256CD8" w14:textId="77777777" w:rsidTr="002C08B9">
        <w:trPr>
          <w:trHeight w:val="20"/>
        </w:trPr>
        <w:tc>
          <w:tcPr>
            <w:tcW w:w="1075" w:type="pct"/>
            <w:vMerge/>
          </w:tcPr>
          <w:p w14:paraId="55D05B60" w14:textId="77777777" w:rsidR="00567887" w:rsidRPr="00F9396F" w:rsidDel="002A1D54" w:rsidRDefault="00567887" w:rsidP="00567887"/>
        </w:tc>
        <w:tc>
          <w:tcPr>
            <w:tcW w:w="3925" w:type="pct"/>
          </w:tcPr>
          <w:p w14:paraId="354E627F" w14:textId="77777777" w:rsidR="00567887" w:rsidRPr="002C08B9" w:rsidRDefault="00567887" w:rsidP="008B442B">
            <w:pPr>
              <w:rPr>
                <w:spacing w:val="-2"/>
              </w:rPr>
            </w:pPr>
            <w:r w:rsidRPr="002C08B9">
              <w:rPr>
                <w:spacing w:val="-2"/>
              </w:rPr>
              <w:t xml:space="preserve">Виды и технологии проведения </w:t>
            </w:r>
            <w:r w:rsidR="008B442B" w:rsidRPr="002C08B9">
              <w:rPr>
                <w:spacing w:val="-2"/>
              </w:rPr>
              <w:t>кладки каменных конструкций</w:t>
            </w:r>
            <w:r w:rsidR="008B442B" w:rsidRPr="002C08B9">
              <w:t xml:space="preserve"> повышенной сложности</w:t>
            </w:r>
          </w:p>
        </w:tc>
      </w:tr>
      <w:tr w:rsidR="00F9396F" w:rsidRPr="00F9396F" w14:paraId="739AAE85" w14:textId="77777777" w:rsidTr="002C08B9">
        <w:trPr>
          <w:trHeight w:val="20"/>
        </w:trPr>
        <w:tc>
          <w:tcPr>
            <w:tcW w:w="1075" w:type="pct"/>
            <w:vMerge/>
          </w:tcPr>
          <w:p w14:paraId="05CD519F" w14:textId="77777777" w:rsidR="00567887" w:rsidRPr="00F9396F" w:rsidDel="002A1D54" w:rsidRDefault="00567887" w:rsidP="00567887"/>
        </w:tc>
        <w:tc>
          <w:tcPr>
            <w:tcW w:w="3925" w:type="pct"/>
          </w:tcPr>
          <w:p w14:paraId="30C0E840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Виды и способы расшивки кладки</w:t>
            </w:r>
          </w:p>
        </w:tc>
      </w:tr>
      <w:tr w:rsidR="00F9396F" w:rsidRPr="00F9396F" w14:paraId="49BC8454" w14:textId="77777777" w:rsidTr="002C08B9">
        <w:trPr>
          <w:trHeight w:val="20"/>
        </w:trPr>
        <w:tc>
          <w:tcPr>
            <w:tcW w:w="1075" w:type="pct"/>
            <w:vMerge/>
          </w:tcPr>
          <w:p w14:paraId="10262B44" w14:textId="77777777" w:rsidR="00567887" w:rsidRPr="00F9396F" w:rsidDel="002A1D54" w:rsidRDefault="00567887" w:rsidP="00567887"/>
        </w:tc>
        <w:tc>
          <w:tcPr>
            <w:tcW w:w="3925" w:type="pct"/>
          </w:tcPr>
          <w:p w14:paraId="2356886D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стен облегченных каменных конструкций</w:t>
            </w:r>
          </w:p>
        </w:tc>
      </w:tr>
      <w:tr w:rsidR="00F9396F" w:rsidRPr="00F9396F" w14:paraId="6577CD15" w14:textId="77777777" w:rsidTr="002C08B9">
        <w:trPr>
          <w:trHeight w:val="20"/>
        </w:trPr>
        <w:tc>
          <w:tcPr>
            <w:tcW w:w="1075" w:type="pct"/>
            <w:vMerge/>
          </w:tcPr>
          <w:p w14:paraId="602D7656" w14:textId="77777777" w:rsidR="00567887" w:rsidRPr="00F9396F" w:rsidDel="002A1D54" w:rsidRDefault="00567887" w:rsidP="00567887"/>
        </w:tc>
        <w:tc>
          <w:tcPr>
            <w:tcW w:w="3925" w:type="pct"/>
          </w:tcPr>
          <w:p w14:paraId="4B21A9B1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перемычек</w:t>
            </w:r>
          </w:p>
        </w:tc>
      </w:tr>
      <w:tr w:rsidR="00F9396F" w:rsidRPr="00F9396F" w14:paraId="6DCD6ACB" w14:textId="77777777" w:rsidTr="002C08B9">
        <w:trPr>
          <w:trHeight w:val="20"/>
        </w:trPr>
        <w:tc>
          <w:tcPr>
            <w:tcW w:w="1075" w:type="pct"/>
            <w:vMerge/>
          </w:tcPr>
          <w:p w14:paraId="40037A0B" w14:textId="77777777" w:rsidR="00567887" w:rsidRPr="00F9396F" w:rsidDel="002A1D54" w:rsidRDefault="00567887" w:rsidP="00567887"/>
        </w:tc>
        <w:tc>
          <w:tcPr>
            <w:tcW w:w="3925" w:type="pct"/>
          </w:tcPr>
          <w:p w14:paraId="606DC28C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облицовки фасада монолитных железобетонных зданий кирпичом</w:t>
            </w:r>
          </w:p>
        </w:tc>
      </w:tr>
      <w:tr w:rsidR="00F9396F" w:rsidRPr="00F9396F" w14:paraId="7700F914" w14:textId="77777777" w:rsidTr="002C08B9">
        <w:trPr>
          <w:trHeight w:val="20"/>
        </w:trPr>
        <w:tc>
          <w:tcPr>
            <w:tcW w:w="1075" w:type="pct"/>
            <w:vMerge/>
          </w:tcPr>
          <w:p w14:paraId="7C86EA33" w14:textId="77777777" w:rsidR="00567887" w:rsidRPr="00F9396F" w:rsidDel="002A1D54" w:rsidRDefault="00567887" w:rsidP="00567887"/>
        </w:tc>
        <w:tc>
          <w:tcPr>
            <w:tcW w:w="3925" w:type="pct"/>
          </w:tcPr>
          <w:p w14:paraId="5ED39B7D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 xml:space="preserve">Способы и правила кладки под штукатурку и с расшивкой швов по ходу </w:t>
            </w:r>
            <w:r w:rsidR="008B442B" w:rsidRPr="002C08B9">
              <w:rPr>
                <w:spacing w:val="-2"/>
              </w:rPr>
              <w:t>кладки каменных конструкций</w:t>
            </w:r>
            <w:r w:rsidR="008B442B" w:rsidRPr="002C08B9">
              <w:t xml:space="preserve"> повышенной сложности</w:t>
            </w:r>
          </w:p>
        </w:tc>
      </w:tr>
      <w:tr w:rsidR="00F9396F" w:rsidRPr="00F9396F" w14:paraId="1122C94C" w14:textId="77777777" w:rsidTr="002C08B9">
        <w:trPr>
          <w:trHeight w:val="20"/>
        </w:trPr>
        <w:tc>
          <w:tcPr>
            <w:tcW w:w="1075" w:type="pct"/>
            <w:vMerge/>
          </w:tcPr>
          <w:p w14:paraId="7B6058F7" w14:textId="77777777" w:rsidR="00567887" w:rsidRPr="00F9396F" w:rsidDel="002A1D54" w:rsidRDefault="00567887" w:rsidP="00567887"/>
        </w:tc>
        <w:tc>
          <w:tcPr>
            <w:tcW w:w="3925" w:type="pct"/>
          </w:tcPr>
          <w:p w14:paraId="3A4200BB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стен с утеплением и одновременной облицовкой</w:t>
            </w:r>
          </w:p>
        </w:tc>
      </w:tr>
      <w:tr w:rsidR="00F9396F" w:rsidRPr="00F9396F" w14:paraId="45724DB6" w14:textId="77777777" w:rsidTr="002C08B9">
        <w:trPr>
          <w:trHeight w:val="20"/>
        </w:trPr>
        <w:tc>
          <w:tcPr>
            <w:tcW w:w="1075" w:type="pct"/>
            <w:vMerge/>
          </w:tcPr>
          <w:p w14:paraId="7E912765" w14:textId="77777777" w:rsidR="00567887" w:rsidRPr="00F9396F" w:rsidDel="002A1D54" w:rsidRDefault="00567887" w:rsidP="00567887"/>
        </w:tc>
        <w:tc>
          <w:tcPr>
            <w:tcW w:w="3925" w:type="pct"/>
          </w:tcPr>
          <w:p w14:paraId="21A15623" w14:textId="77777777" w:rsidR="00567887" w:rsidRPr="002C08B9" w:rsidDel="0065781A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стен с одновременной облицовкой декоративным цветным кирпичом по заданному рисунку</w:t>
            </w:r>
          </w:p>
        </w:tc>
      </w:tr>
      <w:tr w:rsidR="00F9396F" w:rsidRPr="00F9396F" w14:paraId="7EE4E472" w14:textId="77777777" w:rsidTr="002C08B9">
        <w:trPr>
          <w:trHeight w:val="20"/>
        </w:trPr>
        <w:tc>
          <w:tcPr>
            <w:tcW w:w="1075" w:type="pct"/>
            <w:vMerge/>
          </w:tcPr>
          <w:p w14:paraId="4D1C2685" w14:textId="77777777" w:rsidR="00567887" w:rsidRPr="00F9396F" w:rsidDel="002A1D54" w:rsidRDefault="00567887" w:rsidP="00567887"/>
        </w:tc>
        <w:tc>
          <w:tcPr>
            <w:tcW w:w="3925" w:type="pct"/>
          </w:tcPr>
          <w:p w14:paraId="4BFE8944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перекладки перемычек с разборкой старой кладки</w:t>
            </w:r>
          </w:p>
        </w:tc>
      </w:tr>
      <w:tr w:rsidR="00F9396F" w:rsidRPr="00F9396F" w14:paraId="3E8929C2" w14:textId="77777777" w:rsidTr="002C08B9">
        <w:trPr>
          <w:trHeight w:val="20"/>
        </w:trPr>
        <w:tc>
          <w:tcPr>
            <w:tcW w:w="1075" w:type="pct"/>
            <w:vMerge/>
          </w:tcPr>
          <w:p w14:paraId="2E1CD516" w14:textId="77777777" w:rsidR="00567887" w:rsidRPr="00F9396F" w:rsidDel="002A1D54" w:rsidRDefault="00567887" w:rsidP="00567887"/>
        </w:tc>
        <w:tc>
          <w:tcPr>
            <w:tcW w:w="3925" w:type="pct"/>
          </w:tcPr>
          <w:p w14:paraId="23278795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приемы фигурной тески и резки кирпича и керамического камня</w:t>
            </w:r>
          </w:p>
        </w:tc>
      </w:tr>
      <w:tr w:rsidR="00F9396F" w:rsidRPr="00F9396F" w14:paraId="3A417F48" w14:textId="77777777" w:rsidTr="002C08B9">
        <w:trPr>
          <w:trHeight w:val="20"/>
        </w:trPr>
        <w:tc>
          <w:tcPr>
            <w:tcW w:w="1075" w:type="pct"/>
            <w:vMerge/>
          </w:tcPr>
          <w:p w14:paraId="2F13CE05" w14:textId="77777777" w:rsidR="00567887" w:rsidRPr="00F9396F" w:rsidDel="002A1D54" w:rsidRDefault="00567887" w:rsidP="00567887"/>
        </w:tc>
        <w:tc>
          <w:tcPr>
            <w:tcW w:w="3925" w:type="pct"/>
          </w:tcPr>
          <w:p w14:paraId="25D367CA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карнизов</w:t>
            </w:r>
          </w:p>
        </w:tc>
      </w:tr>
      <w:tr w:rsidR="00F9396F" w:rsidRPr="00F9396F" w14:paraId="64E6B92F" w14:textId="77777777" w:rsidTr="002C08B9">
        <w:trPr>
          <w:trHeight w:val="20"/>
        </w:trPr>
        <w:tc>
          <w:tcPr>
            <w:tcW w:w="1075" w:type="pct"/>
            <w:vMerge/>
          </w:tcPr>
          <w:p w14:paraId="7DBCD142" w14:textId="77777777" w:rsidR="00567887" w:rsidRPr="00F9396F" w:rsidDel="002A1D54" w:rsidRDefault="00567887" w:rsidP="00567887"/>
        </w:tc>
        <w:tc>
          <w:tcPr>
            <w:tcW w:w="3925" w:type="pct"/>
          </w:tcPr>
          <w:p w14:paraId="4FB4C497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из естественного камня труб, лотков и оголовков</w:t>
            </w:r>
          </w:p>
        </w:tc>
      </w:tr>
      <w:tr w:rsidR="00F9396F" w:rsidRPr="00F9396F" w14:paraId="299B9178" w14:textId="77777777" w:rsidTr="002C08B9">
        <w:trPr>
          <w:trHeight w:val="20"/>
        </w:trPr>
        <w:tc>
          <w:tcPr>
            <w:tcW w:w="1075" w:type="pct"/>
            <w:vMerge/>
          </w:tcPr>
          <w:p w14:paraId="025B223C" w14:textId="77777777" w:rsidR="00567887" w:rsidRPr="00F9396F" w:rsidDel="002A1D54" w:rsidRDefault="00567887" w:rsidP="00567887"/>
        </w:tc>
        <w:tc>
          <w:tcPr>
            <w:tcW w:w="3925" w:type="pct"/>
          </w:tcPr>
          <w:p w14:paraId="7D3D0952" w14:textId="77777777" w:rsidR="00567887" w:rsidRPr="002C08B9" w:rsidRDefault="00567887" w:rsidP="005B1B4E">
            <w:pPr>
              <w:rPr>
                <w:spacing w:val="-2"/>
              </w:rPr>
            </w:pPr>
            <w:r w:rsidRPr="002C08B9">
              <w:t>Способы и правила кладки из естественного тесаного камня гидротехнических сооружений с подбором камня</w:t>
            </w:r>
          </w:p>
        </w:tc>
      </w:tr>
      <w:tr w:rsidR="00F9396F" w:rsidRPr="00F9396F" w14:paraId="0AD53395" w14:textId="77777777" w:rsidTr="002C08B9">
        <w:trPr>
          <w:trHeight w:val="20"/>
        </w:trPr>
        <w:tc>
          <w:tcPr>
            <w:tcW w:w="1075" w:type="pct"/>
            <w:vMerge/>
          </w:tcPr>
          <w:p w14:paraId="50286AC1" w14:textId="77777777" w:rsidR="00567887" w:rsidRPr="00F9396F" w:rsidDel="002A1D54" w:rsidRDefault="00567887" w:rsidP="00567887"/>
        </w:tc>
        <w:tc>
          <w:tcPr>
            <w:tcW w:w="3925" w:type="pct"/>
          </w:tcPr>
          <w:p w14:paraId="399456DD" w14:textId="26C059C0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 xml:space="preserve">Правила применения оборудования, инструментов и приспособлений </w:t>
            </w:r>
            <w:r w:rsidR="00FC6C06" w:rsidRPr="002C08B9">
              <w:rPr>
                <w:spacing w:val="-2"/>
              </w:rPr>
              <w:t>для получения</w:t>
            </w:r>
            <w:r w:rsidRPr="002C08B9">
              <w:rPr>
                <w:spacing w:val="-2"/>
              </w:rPr>
              <w:t xml:space="preserve"> тесаного или резаного </w:t>
            </w:r>
            <w:r w:rsidR="00FC6C06" w:rsidRPr="002C08B9">
              <w:rPr>
                <w:spacing w:val="-2"/>
              </w:rPr>
              <w:t>камня и</w:t>
            </w:r>
            <w:r w:rsidRPr="002C08B9">
              <w:rPr>
                <w:spacing w:val="-2"/>
              </w:rPr>
              <w:t xml:space="preserve"> его укладки</w:t>
            </w:r>
            <w:r w:rsidR="00052591">
              <w:rPr>
                <w:spacing w:val="-2"/>
              </w:rPr>
              <w:t xml:space="preserve"> </w:t>
            </w:r>
          </w:p>
        </w:tc>
      </w:tr>
      <w:tr w:rsidR="00F9396F" w:rsidRPr="00F9396F" w14:paraId="4ADDA355" w14:textId="77777777" w:rsidTr="002C08B9">
        <w:trPr>
          <w:trHeight w:val="20"/>
        </w:trPr>
        <w:tc>
          <w:tcPr>
            <w:tcW w:w="1075" w:type="pct"/>
            <w:vMerge/>
          </w:tcPr>
          <w:p w14:paraId="30287FB2" w14:textId="77777777" w:rsidR="00567887" w:rsidRPr="00F9396F" w:rsidDel="002A1D54" w:rsidRDefault="00567887" w:rsidP="00567887"/>
        </w:tc>
        <w:tc>
          <w:tcPr>
            <w:tcW w:w="3925" w:type="pct"/>
          </w:tcPr>
          <w:p w14:paraId="1CB79BB8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из тесаного камня наружных верстовых рядов мостовых опор прямолинейного очертания</w:t>
            </w:r>
          </w:p>
        </w:tc>
      </w:tr>
      <w:tr w:rsidR="00F9396F" w:rsidRPr="00F9396F" w14:paraId="3C7DCC1F" w14:textId="77777777" w:rsidTr="002C08B9">
        <w:trPr>
          <w:trHeight w:val="20"/>
        </w:trPr>
        <w:tc>
          <w:tcPr>
            <w:tcW w:w="1075" w:type="pct"/>
            <w:vMerge/>
          </w:tcPr>
          <w:p w14:paraId="33CFC447" w14:textId="77777777" w:rsidR="00567887" w:rsidRPr="00F9396F" w:rsidDel="002A1D54" w:rsidRDefault="00567887" w:rsidP="00567887"/>
        </w:tc>
        <w:tc>
          <w:tcPr>
            <w:tcW w:w="3925" w:type="pct"/>
          </w:tcPr>
          <w:p w14:paraId="44A9ADD0" w14:textId="6B1568E8" w:rsidR="00567887" w:rsidRPr="002C08B9" w:rsidRDefault="00567887" w:rsidP="00BE0E4E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устройств</w:t>
            </w:r>
            <w:r w:rsidR="00BE0E4E">
              <w:rPr>
                <w:spacing w:val="-2"/>
              </w:rPr>
              <w:t>а</w:t>
            </w:r>
            <w:r w:rsidRPr="002C08B9">
              <w:rPr>
                <w:spacing w:val="-2"/>
              </w:rPr>
              <w:t xml:space="preserve"> железобетонных армокаркасов, обрамлений проемов и вкладышей в кирпичной кладке сейсмостойких зданий</w:t>
            </w:r>
          </w:p>
        </w:tc>
      </w:tr>
      <w:tr w:rsidR="00F9396F" w:rsidRPr="00F9396F" w14:paraId="588B9A23" w14:textId="77777777" w:rsidTr="002C08B9">
        <w:trPr>
          <w:trHeight w:val="20"/>
        </w:trPr>
        <w:tc>
          <w:tcPr>
            <w:tcW w:w="1075" w:type="pct"/>
            <w:vMerge/>
          </w:tcPr>
          <w:p w14:paraId="410C86A5" w14:textId="77777777" w:rsidR="00567887" w:rsidRPr="00F9396F" w:rsidDel="002A1D54" w:rsidRDefault="00567887" w:rsidP="00567887"/>
        </w:tc>
        <w:tc>
          <w:tcPr>
            <w:tcW w:w="3925" w:type="pct"/>
          </w:tcPr>
          <w:p w14:paraId="1896496D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сводов, арок и куполов</w:t>
            </w:r>
          </w:p>
        </w:tc>
      </w:tr>
      <w:tr w:rsidR="00F9396F" w:rsidRPr="00F9396F" w14:paraId="288D4AC5" w14:textId="77777777" w:rsidTr="002C08B9">
        <w:trPr>
          <w:trHeight w:val="20"/>
        </w:trPr>
        <w:tc>
          <w:tcPr>
            <w:tcW w:w="1075" w:type="pct"/>
            <w:vMerge/>
          </w:tcPr>
          <w:p w14:paraId="7EA50BC0" w14:textId="77777777" w:rsidR="00567887" w:rsidRPr="00F9396F" w:rsidDel="002A1D54" w:rsidRDefault="00567887" w:rsidP="00567887"/>
        </w:tc>
        <w:tc>
          <w:tcPr>
            <w:tcW w:w="3925" w:type="pct"/>
          </w:tcPr>
          <w:p w14:paraId="1CC0B931" w14:textId="2F667183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 xml:space="preserve">Способы и правила кладки </w:t>
            </w:r>
            <w:r w:rsidR="00BE0E4E">
              <w:rPr>
                <w:spacing w:val="-2"/>
              </w:rPr>
              <w:t xml:space="preserve">и </w:t>
            </w:r>
            <w:r w:rsidRPr="002C08B9">
              <w:rPr>
                <w:spacing w:val="-2"/>
              </w:rPr>
              <w:t>ремонта особо сложных каменных конструкций, сводов, арок и куполов с одновременной облицовкой</w:t>
            </w:r>
          </w:p>
        </w:tc>
      </w:tr>
      <w:tr w:rsidR="00F9396F" w:rsidRPr="00F9396F" w14:paraId="1767D161" w14:textId="77777777" w:rsidTr="002C08B9">
        <w:trPr>
          <w:trHeight w:val="20"/>
        </w:trPr>
        <w:tc>
          <w:tcPr>
            <w:tcW w:w="1075" w:type="pct"/>
            <w:vMerge/>
          </w:tcPr>
          <w:p w14:paraId="4F7A235C" w14:textId="77777777" w:rsidR="00567887" w:rsidRPr="00F9396F" w:rsidDel="002A1D54" w:rsidRDefault="00567887" w:rsidP="00567887"/>
        </w:tc>
        <w:tc>
          <w:tcPr>
            <w:tcW w:w="3925" w:type="pct"/>
          </w:tcPr>
          <w:p w14:paraId="1BAB5851" w14:textId="77777777" w:rsidR="00567887" w:rsidRPr="002C08B9" w:rsidRDefault="00567887" w:rsidP="00567887">
            <w:pPr>
              <w:rPr>
                <w:spacing w:val="-2"/>
              </w:rPr>
            </w:pPr>
            <w:r w:rsidRPr="002C08B9">
              <w:rPr>
                <w:spacing w:val="-2"/>
              </w:rPr>
              <w:t>Способы и правила кладки колонн и отдельно стоящих труб прямоугольного, круглого и переменного сечения</w:t>
            </w:r>
          </w:p>
        </w:tc>
      </w:tr>
      <w:tr w:rsidR="00F9396F" w:rsidRPr="00F9396F" w14:paraId="2E1414CE" w14:textId="77777777" w:rsidTr="002C08B9">
        <w:trPr>
          <w:trHeight w:val="20"/>
        </w:trPr>
        <w:tc>
          <w:tcPr>
            <w:tcW w:w="1075" w:type="pct"/>
            <w:vMerge/>
          </w:tcPr>
          <w:p w14:paraId="04D82153" w14:textId="77777777" w:rsidR="00567887" w:rsidRPr="00F9396F" w:rsidDel="002A1D54" w:rsidRDefault="00567887" w:rsidP="00567887"/>
        </w:tc>
        <w:tc>
          <w:tcPr>
            <w:tcW w:w="3925" w:type="pct"/>
          </w:tcPr>
          <w:p w14:paraId="728331A2" w14:textId="47BEFE59" w:rsidR="00567887" w:rsidRPr="002C08B9" w:rsidRDefault="00601039" w:rsidP="00567887">
            <w:pPr>
              <w:rPr>
                <w:spacing w:val="-2"/>
              </w:rPr>
            </w:pPr>
            <w:r>
              <w:rPr>
                <w:bCs w:val="0"/>
              </w:rPr>
              <w:t>Требования в области охраны окружающей среды</w:t>
            </w:r>
          </w:p>
        </w:tc>
      </w:tr>
      <w:tr w:rsidR="00F9396F" w:rsidRPr="00F9396F" w14:paraId="2B081BCB" w14:textId="77777777" w:rsidTr="002C08B9">
        <w:trPr>
          <w:trHeight w:val="20"/>
        </w:trPr>
        <w:tc>
          <w:tcPr>
            <w:tcW w:w="1075" w:type="pct"/>
            <w:vMerge/>
          </w:tcPr>
          <w:p w14:paraId="536EED8A" w14:textId="77777777" w:rsidR="00567887" w:rsidRPr="00F9396F" w:rsidDel="002A1D54" w:rsidRDefault="00567887" w:rsidP="00567887"/>
        </w:tc>
        <w:tc>
          <w:tcPr>
            <w:tcW w:w="3925" w:type="pct"/>
          </w:tcPr>
          <w:p w14:paraId="619BA4A4" w14:textId="77777777" w:rsidR="00567887" w:rsidRPr="002C08B9" w:rsidRDefault="00567887" w:rsidP="00567887">
            <w:r w:rsidRPr="002C08B9"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26902224" w14:textId="77777777" w:rsidTr="002C08B9">
        <w:trPr>
          <w:trHeight w:val="20"/>
        </w:trPr>
        <w:tc>
          <w:tcPr>
            <w:tcW w:w="1075" w:type="pct"/>
            <w:vMerge/>
          </w:tcPr>
          <w:p w14:paraId="711F0A04" w14:textId="77777777" w:rsidR="00567887" w:rsidRPr="00F9396F" w:rsidDel="002A1D54" w:rsidRDefault="00567887" w:rsidP="00567887"/>
        </w:tc>
        <w:tc>
          <w:tcPr>
            <w:tcW w:w="3925" w:type="pct"/>
          </w:tcPr>
          <w:p w14:paraId="4ED04266" w14:textId="77777777" w:rsidR="00567887" w:rsidRPr="002C08B9" w:rsidRDefault="00567887" w:rsidP="00567887">
            <w:pPr>
              <w:rPr>
                <w:bCs w:val="0"/>
              </w:rPr>
            </w:pPr>
            <w:r w:rsidRPr="002C08B9"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212DA245" w14:textId="77777777" w:rsidTr="002C08B9">
        <w:trPr>
          <w:trHeight w:val="20"/>
        </w:trPr>
        <w:tc>
          <w:tcPr>
            <w:tcW w:w="1075" w:type="pct"/>
            <w:vMerge/>
          </w:tcPr>
          <w:p w14:paraId="027A85D1" w14:textId="77777777" w:rsidR="00567887" w:rsidRPr="00F9396F" w:rsidDel="002A1D54" w:rsidRDefault="00567887" w:rsidP="00567887"/>
        </w:tc>
        <w:tc>
          <w:tcPr>
            <w:tcW w:w="3925" w:type="pct"/>
          </w:tcPr>
          <w:p w14:paraId="316C4206" w14:textId="77777777" w:rsidR="00567887" w:rsidRPr="002C08B9" w:rsidRDefault="00567887" w:rsidP="00567887">
            <w:pPr>
              <w:rPr>
                <w:bCs w:val="0"/>
              </w:rPr>
            </w:pPr>
            <w:r w:rsidRPr="002C08B9"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6C7671ED" w14:textId="77777777" w:rsidTr="002C08B9">
        <w:trPr>
          <w:trHeight w:val="20"/>
        </w:trPr>
        <w:tc>
          <w:tcPr>
            <w:tcW w:w="1075" w:type="pct"/>
            <w:vMerge/>
          </w:tcPr>
          <w:p w14:paraId="6EB7037C" w14:textId="77777777" w:rsidR="00567887" w:rsidRPr="00F9396F" w:rsidDel="002A1D54" w:rsidRDefault="00567887" w:rsidP="00567887"/>
        </w:tc>
        <w:tc>
          <w:tcPr>
            <w:tcW w:w="3925" w:type="pct"/>
          </w:tcPr>
          <w:p w14:paraId="7E0DA4C1" w14:textId="77777777" w:rsidR="00567887" w:rsidRPr="002C08B9" w:rsidRDefault="00567887" w:rsidP="00567887">
            <w:pPr>
              <w:rPr>
                <w:bCs w:val="0"/>
              </w:rPr>
            </w:pPr>
            <w:r w:rsidRPr="002C08B9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0C8D2804" w14:textId="77777777" w:rsidTr="002C08B9">
        <w:trPr>
          <w:trHeight w:val="20"/>
        </w:trPr>
        <w:tc>
          <w:tcPr>
            <w:tcW w:w="1075" w:type="pct"/>
            <w:vMerge/>
          </w:tcPr>
          <w:p w14:paraId="16FD8E02" w14:textId="77777777" w:rsidR="00567887" w:rsidRPr="00F9396F" w:rsidDel="002A1D54" w:rsidRDefault="00567887" w:rsidP="00567887"/>
        </w:tc>
        <w:tc>
          <w:tcPr>
            <w:tcW w:w="3925" w:type="pct"/>
          </w:tcPr>
          <w:p w14:paraId="183D8E6A" w14:textId="77777777" w:rsidR="00567887" w:rsidRPr="002C08B9" w:rsidRDefault="00567887" w:rsidP="00567887">
            <w:pPr>
              <w:rPr>
                <w:bCs w:val="0"/>
              </w:rPr>
            </w:pPr>
            <w:r w:rsidRPr="002C08B9"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41335CC7" w14:textId="77777777" w:rsidTr="002C08B9">
        <w:trPr>
          <w:trHeight w:val="20"/>
        </w:trPr>
        <w:tc>
          <w:tcPr>
            <w:tcW w:w="1075" w:type="pct"/>
          </w:tcPr>
          <w:p w14:paraId="1E44DB13" w14:textId="77777777" w:rsidR="00567887" w:rsidRPr="00F9396F" w:rsidDel="002A1D54" w:rsidRDefault="00567887" w:rsidP="00567887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52953587" w14:textId="77777777" w:rsidR="00567887" w:rsidRPr="002C08B9" w:rsidRDefault="00567887" w:rsidP="00567887">
            <w:r w:rsidRPr="002C08B9">
              <w:t>-</w:t>
            </w:r>
          </w:p>
        </w:tc>
      </w:tr>
    </w:tbl>
    <w:p w14:paraId="6A7B04E0" w14:textId="77777777" w:rsidR="00897A6A" w:rsidRPr="00F9396F" w:rsidRDefault="00897A6A" w:rsidP="00897A6A"/>
    <w:p w14:paraId="0C76E343" w14:textId="77777777" w:rsidR="00897A6A" w:rsidRPr="00F9396F" w:rsidRDefault="00897A6A" w:rsidP="00897A6A">
      <w:pPr>
        <w:rPr>
          <w:b/>
          <w:bCs w:val="0"/>
        </w:rPr>
      </w:pPr>
      <w:r w:rsidRPr="00F9396F">
        <w:rPr>
          <w:b/>
          <w:bCs w:val="0"/>
        </w:rPr>
        <w:t>3.</w:t>
      </w:r>
      <w:r w:rsidRPr="00F9396F">
        <w:rPr>
          <w:b/>
          <w:bCs w:val="0"/>
          <w:lang w:val="en-US"/>
        </w:rPr>
        <w:t>3</w:t>
      </w:r>
      <w:r w:rsidRPr="00F9396F">
        <w:rPr>
          <w:b/>
          <w:bCs w:val="0"/>
        </w:rPr>
        <w:t>.2. Трудовая функция</w:t>
      </w:r>
    </w:p>
    <w:p w14:paraId="47F94BAB" w14:textId="77777777" w:rsidR="00897A6A" w:rsidRPr="00F9396F" w:rsidRDefault="00897A6A" w:rsidP="00897A6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5427"/>
        <w:gridCol w:w="565"/>
        <w:gridCol w:w="882"/>
        <w:gridCol w:w="1478"/>
        <w:gridCol w:w="573"/>
      </w:tblGrid>
      <w:tr w:rsidR="00897A6A" w:rsidRPr="00F9396F" w14:paraId="77DB0718" w14:textId="77777777" w:rsidTr="00D7245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1D8C027" w14:textId="77777777" w:rsidR="00897A6A" w:rsidRPr="00F9396F" w:rsidRDefault="00897A6A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07AA0" w14:textId="77777777" w:rsidR="00897A6A" w:rsidRPr="00F9396F" w:rsidRDefault="00564997" w:rsidP="002C08B9">
            <w:pPr>
              <w:jc w:val="left"/>
              <w:rPr>
                <w:bCs w:val="0"/>
              </w:rPr>
            </w:pPr>
            <w:r w:rsidRPr="00F9396F">
              <w:t>Реставрационный ремонт каменных конструкций и декоративных элементов повышенной сложности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7D1987" w14:textId="77777777" w:rsidR="00897A6A" w:rsidRPr="00F9396F" w:rsidRDefault="00897A6A" w:rsidP="00EC6446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91BDF" w14:textId="77777777" w:rsidR="00897A6A" w:rsidRPr="00F9396F" w:rsidRDefault="00897A6A" w:rsidP="002C08B9">
            <w:pPr>
              <w:jc w:val="left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C</w:t>
            </w:r>
            <w:r w:rsidRPr="00F9396F">
              <w:t>/0</w:t>
            </w:r>
            <w:r w:rsidRPr="00F9396F">
              <w:rPr>
                <w:lang w:val="en-US"/>
              </w:rPr>
              <w:t>2</w:t>
            </w:r>
            <w:r w:rsidRPr="00F9396F">
              <w:t>.</w:t>
            </w:r>
            <w:r w:rsidR="009C7B25" w:rsidRPr="00F9396F">
              <w:rPr>
                <w:lang w:val="en-US"/>
              </w:rPr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BF0CF5" w14:textId="77777777" w:rsidR="00897A6A" w:rsidRPr="00F9396F" w:rsidRDefault="00897A6A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0EFC4" w14:textId="77777777" w:rsidR="00897A6A" w:rsidRPr="00F9396F" w:rsidRDefault="001A123E" w:rsidP="002C08B9">
            <w:pPr>
              <w:jc w:val="center"/>
              <w:rPr>
                <w:bCs w:val="0"/>
              </w:rPr>
            </w:pPr>
            <w:r w:rsidRPr="00F9396F">
              <w:t>3</w:t>
            </w:r>
          </w:p>
        </w:tc>
      </w:tr>
    </w:tbl>
    <w:p w14:paraId="28AC1C35" w14:textId="77777777" w:rsidR="00897A6A" w:rsidRPr="00F9396F" w:rsidRDefault="00897A6A" w:rsidP="00897A6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424"/>
        <w:gridCol w:w="398"/>
        <w:gridCol w:w="2128"/>
        <w:gridCol w:w="1490"/>
        <w:gridCol w:w="2397"/>
      </w:tblGrid>
      <w:tr w:rsidR="00F9396F" w:rsidRPr="00F9396F" w14:paraId="47A4F194" w14:textId="77777777" w:rsidTr="00D72453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DC2D3B9" w14:textId="77777777" w:rsidR="00897A6A" w:rsidRPr="00F9396F" w:rsidRDefault="00897A6A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641626E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56A0A79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0AF1C" w14:textId="77777777" w:rsidR="00897A6A" w:rsidRPr="00F9396F" w:rsidRDefault="00897A6A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EA6F10" w14:textId="77777777" w:rsidR="00897A6A" w:rsidRPr="00F9396F" w:rsidRDefault="00897A6A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35A88" w14:textId="77777777" w:rsidR="00897A6A" w:rsidRPr="00F9396F" w:rsidRDefault="00897A6A" w:rsidP="002C08B9">
            <w:pPr>
              <w:jc w:val="center"/>
              <w:rPr>
                <w:bCs w:val="0"/>
              </w:rPr>
            </w:pPr>
          </w:p>
        </w:tc>
      </w:tr>
      <w:tr w:rsidR="00897A6A" w:rsidRPr="00F9396F" w14:paraId="41BCADC8" w14:textId="77777777" w:rsidTr="002C08B9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1DD49595" w14:textId="77777777" w:rsidR="00897A6A" w:rsidRPr="00F9396F" w:rsidRDefault="00897A6A" w:rsidP="00EC6446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F7B2E4C" w14:textId="77777777" w:rsidR="00897A6A" w:rsidRPr="00F9396F" w:rsidRDefault="00897A6A" w:rsidP="00EC6446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AC0A27" w14:textId="77777777" w:rsidR="00897A6A" w:rsidRPr="00F9396F" w:rsidRDefault="00897A6A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0E4D69" w14:textId="77777777" w:rsidR="00897A6A" w:rsidRPr="00F9396F" w:rsidRDefault="00897A6A" w:rsidP="00EC6446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639610" w14:textId="77777777" w:rsidR="00897A6A" w:rsidRPr="00FF5FCD" w:rsidRDefault="00897A6A" w:rsidP="00897A6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BE0E4E" w:rsidRPr="00F9396F" w14:paraId="4A863317" w14:textId="77777777" w:rsidTr="00BE0E4E">
        <w:trPr>
          <w:trHeight w:val="317"/>
        </w:trPr>
        <w:tc>
          <w:tcPr>
            <w:tcW w:w="1075" w:type="pct"/>
            <w:vMerge w:val="restart"/>
          </w:tcPr>
          <w:p w14:paraId="4D80DDCC" w14:textId="77777777" w:rsidR="00BE0E4E" w:rsidRPr="00F9396F" w:rsidRDefault="00BE0E4E" w:rsidP="00EC6446">
            <w:r w:rsidRPr="00F9396F">
              <w:t>Трудовые действия</w:t>
            </w:r>
          </w:p>
        </w:tc>
        <w:tc>
          <w:tcPr>
            <w:tcW w:w="3925" w:type="pct"/>
          </w:tcPr>
          <w:p w14:paraId="63C9A9DB" w14:textId="2B7E9A0E" w:rsidR="00BE0E4E" w:rsidRPr="00F9396F" w:rsidRDefault="00BE0E4E" w:rsidP="00BE0E4E">
            <w:pPr>
              <w:shd w:val="clear" w:color="auto" w:fill="FFFFFF"/>
              <w:ind w:right="57"/>
            </w:pPr>
            <w:r w:rsidRPr="00F9396F">
              <w:t>Кладка при усилении ранее возведенных стен и раскрепление новой кладки с ранее возведен</w:t>
            </w:r>
            <w:r>
              <w:t>ной</w:t>
            </w:r>
          </w:p>
        </w:tc>
      </w:tr>
      <w:tr w:rsidR="00BE0E4E" w:rsidRPr="00F9396F" w14:paraId="3D94B4B9" w14:textId="77777777" w:rsidTr="00BE0E4E">
        <w:trPr>
          <w:trHeight w:val="283"/>
        </w:trPr>
        <w:tc>
          <w:tcPr>
            <w:tcW w:w="1075" w:type="pct"/>
            <w:vMerge/>
          </w:tcPr>
          <w:p w14:paraId="46187AEB" w14:textId="77777777" w:rsidR="00BE0E4E" w:rsidRPr="00F9396F" w:rsidRDefault="00BE0E4E" w:rsidP="00EC6446"/>
        </w:tc>
        <w:tc>
          <w:tcPr>
            <w:tcW w:w="3925" w:type="pct"/>
          </w:tcPr>
          <w:p w14:paraId="3430575F" w14:textId="32E8E54D" w:rsidR="00BE0E4E" w:rsidRPr="00F9396F" w:rsidRDefault="00BE0E4E" w:rsidP="00970AB0">
            <w:pPr>
              <w:shd w:val="clear" w:color="auto" w:fill="FFFFFF"/>
              <w:ind w:right="57"/>
            </w:pPr>
            <w:r w:rsidRPr="00F9396F">
              <w:t>Воссоздание участков кладки по историческим аналогам</w:t>
            </w:r>
          </w:p>
        </w:tc>
      </w:tr>
      <w:tr w:rsidR="00BE0E4E" w:rsidRPr="00F9396F" w14:paraId="4AB24B79" w14:textId="77777777" w:rsidTr="002C08B9">
        <w:trPr>
          <w:trHeight w:val="20"/>
        </w:trPr>
        <w:tc>
          <w:tcPr>
            <w:tcW w:w="1075" w:type="pct"/>
            <w:vMerge/>
          </w:tcPr>
          <w:p w14:paraId="1962CEDA" w14:textId="77777777" w:rsidR="00BE0E4E" w:rsidRPr="00F9396F" w:rsidRDefault="00BE0E4E" w:rsidP="00EC6446"/>
        </w:tc>
        <w:tc>
          <w:tcPr>
            <w:tcW w:w="3925" w:type="pct"/>
          </w:tcPr>
          <w:p w14:paraId="7EA63E55" w14:textId="77777777" w:rsidR="00BE0E4E" w:rsidRPr="00F9396F" w:rsidRDefault="00BE0E4E" w:rsidP="00970AB0">
            <w:pPr>
              <w:ind w:right="57"/>
              <w:rPr>
                <w:b/>
              </w:rPr>
            </w:pPr>
            <w:r w:rsidRPr="00F9396F">
              <w:t>Перекладка и воссоздание рядовых перемычек с разборкой старой кладки</w:t>
            </w:r>
          </w:p>
        </w:tc>
      </w:tr>
      <w:tr w:rsidR="00BE0E4E" w:rsidRPr="00F9396F" w14:paraId="3609739D" w14:textId="77777777" w:rsidTr="002C08B9">
        <w:trPr>
          <w:trHeight w:val="20"/>
        </w:trPr>
        <w:tc>
          <w:tcPr>
            <w:tcW w:w="1075" w:type="pct"/>
            <w:vMerge/>
          </w:tcPr>
          <w:p w14:paraId="35063FE4" w14:textId="77777777" w:rsidR="00BE0E4E" w:rsidRPr="00F9396F" w:rsidRDefault="00BE0E4E" w:rsidP="00EC6446"/>
        </w:tc>
        <w:tc>
          <w:tcPr>
            <w:tcW w:w="3925" w:type="pct"/>
          </w:tcPr>
          <w:p w14:paraId="4BCDECFD" w14:textId="77777777" w:rsidR="00BE0E4E" w:rsidRPr="00F9396F" w:rsidRDefault="00BE0E4E" w:rsidP="00970AB0">
            <w:pPr>
              <w:ind w:right="57"/>
              <w:rPr>
                <w:spacing w:val="-1"/>
              </w:rPr>
            </w:pPr>
            <w:r w:rsidRPr="00F9396F">
              <w:t>Перекладка и воссоздание различных типов клинчатых перемычек с разборкой старой кладки</w:t>
            </w:r>
          </w:p>
        </w:tc>
      </w:tr>
      <w:tr w:rsidR="00BE0E4E" w:rsidRPr="00F9396F" w14:paraId="051FF982" w14:textId="77777777" w:rsidTr="002C08B9">
        <w:trPr>
          <w:trHeight w:val="20"/>
        </w:trPr>
        <w:tc>
          <w:tcPr>
            <w:tcW w:w="1075" w:type="pct"/>
            <w:vMerge/>
          </w:tcPr>
          <w:p w14:paraId="23A50F60" w14:textId="77777777" w:rsidR="00BE0E4E" w:rsidRPr="00F9396F" w:rsidRDefault="00BE0E4E" w:rsidP="00EC6446"/>
        </w:tc>
        <w:tc>
          <w:tcPr>
            <w:tcW w:w="3925" w:type="pct"/>
          </w:tcPr>
          <w:p w14:paraId="0E4B9857" w14:textId="218D42D2" w:rsidR="00BE0E4E" w:rsidRPr="00F9396F" w:rsidRDefault="00BE0E4E" w:rsidP="00970AB0">
            <w:pPr>
              <w:ind w:right="57"/>
            </w:pPr>
            <w:r w:rsidRPr="00F9396F">
              <w:t>Перекладка и воссоздание карнизов и поясков по историче</w:t>
            </w:r>
            <w:r w:rsidR="0063240E">
              <w:t>ским образцам с теской шаблонов</w:t>
            </w:r>
          </w:p>
        </w:tc>
      </w:tr>
      <w:tr w:rsidR="00BE0E4E" w:rsidRPr="00F9396F" w14:paraId="262AE8FA" w14:textId="77777777" w:rsidTr="002C08B9">
        <w:trPr>
          <w:trHeight w:val="20"/>
        </w:trPr>
        <w:tc>
          <w:tcPr>
            <w:tcW w:w="1075" w:type="pct"/>
            <w:vMerge/>
          </w:tcPr>
          <w:p w14:paraId="36B390AC" w14:textId="77777777" w:rsidR="00BE0E4E" w:rsidRPr="00F9396F" w:rsidRDefault="00BE0E4E" w:rsidP="00EC6446"/>
        </w:tc>
        <w:tc>
          <w:tcPr>
            <w:tcW w:w="3925" w:type="pct"/>
          </w:tcPr>
          <w:p w14:paraId="21C1E2EA" w14:textId="3D05D4EF" w:rsidR="00BE0E4E" w:rsidRPr="00F9396F" w:rsidRDefault="00BE0E4E" w:rsidP="00411020">
            <w:pPr>
              <w:ind w:right="57"/>
              <w:rPr>
                <w:spacing w:val="-2"/>
              </w:rPr>
            </w:pPr>
            <w:r w:rsidRPr="00F9396F">
              <w:t>Ремонт и воссоздание каменных конструкций по историческим аналогам</w:t>
            </w:r>
          </w:p>
        </w:tc>
      </w:tr>
      <w:tr w:rsidR="00F9396F" w:rsidRPr="00F9396F" w14:paraId="10C4506A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57387A9D" w14:textId="77777777" w:rsidR="00F11024" w:rsidRPr="00F9396F" w:rsidDel="002A1D54" w:rsidRDefault="00F11024" w:rsidP="003210AA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2CC4B0ED" w14:textId="77777777" w:rsidR="00F11024" w:rsidRPr="00F9396F" w:rsidRDefault="00567887" w:rsidP="00623772">
            <w:pPr>
              <w:shd w:val="clear" w:color="auto" w:fill="FFFFFF"/>
              <w:ind w:right="57"/>
            </w:pPr>
            <w:r w:rsidRPr="00F9396F">
              <w:t>Читать чертежи, схемы и планы</w:t>
            </w:r>
          </w:p>
        </w:tc>
      </w:tr>
      <w:tr w:rsidR="00F9396F" w:rsidRPr="00F9396F" w14:paraId="708C97FA" w14:textId="77777777" w:rsidTr="002C08B9">
        <w:trPr>
          <w:trHeight w:val="20"/>
        </w:trPr>
        <w:tc>
          <w:tcPr>
            <w:tcW w:w="1075" w:type="pct"/>
            <w:vMerge/>
          </w:tcPr>
          <w:p w14:paraId="564D9D97" w14:textId="77777777" w:rsidR="00567887" w:rsidRPr="00F9396F" w:rsidDel="002A1D54" w:rsidRDefault="00567887" w:rsidP="003210AA"/>
        </w:tc>
        <w:tc>
          <w:tcPr>
            <w:tcW w:w="3925" w:type="pct"/>
          </w:tcPr>
          <w:p w14:paraId="7AA394B3" w14:textId="77777777" w:rsidR="00567887" w:rsidRPr="00F9396F" w:rsidRDefault="00567887" w:rsidP="00623772">
            <w:pPr>
              <w:shd w:val="clear" w:color="auto" w:fill="FFFFFF"/>
              <w:ind w:right="57"/>
            </w:pPr>
            <w:r w:rsidRPr="00F9396F">
              <w:t>Пользоваться инструментом и приспособлениями для кладки клинчатых перемычек, карнизов и сандриков</w:t>
            </w:r>
          </w:p>
        </w:tc>
      </w:tr>
      <w:tr w:rsidR="00F9396F" w:rsidRPr="00F9396F" w14:paraId="57F7B38A" w14:textId="77777777" w:rsidTr="002C08B9">
        <w:trPr>
          <w:trHeight w:val="20"/>
        </w:trPr>
        <w:tc>
          <w:tcPr>
            <w:tcW w:w="1075" w:type="pct"/>
            <w:vMerge/>
          </w:tcPr>
          <w:p w14:paraId="5CAF42E3" w14:textId="77777777" w:rsidR="00F11024" w:rsidRPr="00F9396F" w:rsidDel="002A1D54" w:rsidRDefault="00F11024" w:rsidP="003210AA"/>
        </w:tc>
        <w:tc>
          <w:tcPr>
            <w:tcW w:w="3925" w:type="pct"/>
          </w:tcPr>
          <w:p w14:paraId="4AA5DC0D" w14:textId="77777777" w:rsidR="00F11024" w:rsidRPr="00F9396F" w:rsidRDefault="00F11024" w:rsidP="00623772">
            <w:pPr>
              <w:shd w:val="clear" w:color="auto" w:fill="FFFFFF"/>
              <w:ind w:right="57"/>
            </w:pPr>
            <w:r w:rsidRPr="00F9396F">
              <w:t>Пользоваться инструментом и приспособлениями для фигурной тески</w:t>
            </w:r>
          </w:p>
        </w:tc>
      </w:tr>
      <w:tr w:rsidR="00F9396F" w:rsidRPr="00F9396F" w14:paraId="17EB58D4" w14:textId="77777777" w:rsidTr="00E5469C">
        <w:trPr>
          <w:trHeight w:val="163"/>
        </w:trPr>
        <w:tc>
          <w:tcPr>
            <w:tcW w:w="1075" w:type="pct"/>
            <w:vMerge/>
          </w:tcPr>
          <w:p w14:paraId="54AFA6A6" w14:textId="77777777" w:rsidR="00F11024" w:rsidRPr="00F9396F" w:rsidDel="002A1D54" w:rsidRDefault="00F11024" w:rsidP="003210AA"/>
        </w:tc>
        <w:tc>
          <w:tcPr>
            <w:tcW w:w="3925" w:type="pct"/>
          </w:tcPr>
          <w:p w14:paraId="71990F42" w14:textId="77777777" w:rsidR="00F11024" w:rsidRPr="00F9396F" w:rsidRDefault="00F11024" w:rsidP="00623772">
            <w:pPr>
              <w:shd w:val="clear" w:color="auto" w:fill="FFFFFF"/>
              <w:ind w:right="57"/>
            </w:pPr>
            <w:r w:rsidRPr="00F9396F">
              <w:t>Пользоваться инструментом и приспособлениями для фигурной резки</w:t>
            </w:r>
          </w:p>
        </w:tc>
      </w:tr>
      <w:tr w:rsidR="00F9396F" w:rsidRPr="00F9396F" w14:paraId="63A12DD9" w14:textId="77777777" w:rsidTr="002C08B9">
        <w:trPr>
          <w:trHeight w:val="20"/>
        </w:trPr>
        <w:tc>
          <w:tcPr>
            <w:tcW w:w="1075" w:type="pct"/>
            <w:vMerge/>
          </w:tcPr>
          <w:p w14:paraId="3ABB8E9D" w14:textId="77777777" w:rsidR="00F11024" w:rsidRPr="00F9396F" w:rsidDel="002A1D54" w:rsidRDefault="00F11024" w:rsidP="003210AA"/>
        </w:tc>
        <w:tc>
          <w:tcPr>
            <w:tcW w:w="3925" w:type="pct"/>
          </w:tcPr>
          <w:p w14:paraId="485AEF75" w14:textId="77777777" w:rsidR="00F11024" w:rsidRPr="00F9396F" w:rsidRDefault="00F11024" w:rsidP="00623772">
            <w:pPr>
              <w:shd w:val="clear" w:color="auto" w:fill="FFFFFF"/>
              <w:ind w:right="57"/>
            </w:pPr>
            <w:r w:rsidRPr="00F9396F">
              <w:t>Пользоваться инструментом и приспособлениями для выполнения кладки при усилении конструкций</w:t>
            </w:r>
          </w:p>
        </w:tc>
      </w:tr>
      <w:tr w:rsidR="00F9396F" w:rsidRPr="00F9396F" w14:paraId="07B8B20C" w14:textId="77777777" w:rsidTr="002C08B9">
        <w:trPr>
          <w:trHeight w:val="20"/>
        </w:trPr>
        <w:tc>
          <w:tcPr>
            <w:tcW w:w="1075" w:type="pct"/>
            <w:vMerge/>
          </w:tcPr>
          <w:p w14:paraId="3968CF93" w14:textId="77777777" w:rsidR="00F11024" w:rsidRPr="00F9396F" w:rsidDel="002A1D54" w:rsidRDefault="00F11024" w:rsidP="003210AA"/>
        </w:tc>
        <w:tc>
          <w:tcPr>
            <w:tcW w:w="3925" w:type="pct"/>
          </w:tcPr>
          <w:p w14:paraId="04F009E8" w14:textId="7A161554" w:rsidR="00F11024" w:rsidRPr="00F9396F" w:rsidRDefault="00F11024" w:rsidP="0063240E">
            <w:pPr>
              <w:shd w:val="clear" w:color="auto" w:fill="FFFFFF"/>
              <w:ind w:right="57"/>
            </w:pPr>
            <w:r w:rsidRPr="00F9396F">
              <w:t xml:space="preserve">Бурить шпуры в ранее возведенной кладке с последующим заведением анкеров или арматурных стержней </w:t>
            </w:r>
            <w:r w:rsidR="0063240E">
              <w:t xml:space="preserve">и </w:t>
            </w:r>
            <w:r w:rsidRPr="00F9396F">
              <w:t>с их цементацией в новой кладке</w:t>
            </w:r>
          </w:p>
        </w:tc>
      </w:tr>
      <w:tr w:rsidR="00F9396F" w:rsidRPr="00F9396F" w14:paraId="2485AE65" w14:textId="77777777" w:rsidTr="002C08B9">
        <w:trPr>
          <w:trHeight w:val="20"/>
        </w:trPr>
        <w:tc>
          <w:tcPr>
            <w:tcW w:w="1075" w:type="pct"/>
            <w:vMerge/>
          </w:tcPr>
          <w:p w14:paraId="539322A4" w14:textId="77777777" w:rsidR="00F11024" w:rsidRPr="00F9396F" w:rsidDel="002A1D54" w:rsidRDefault="00F11024" w:rsidP="003210AA"/>
        </w:tc>
        <w:tc>
          <w:tcPr>
            <w:tcW w:w="3925" w:type="pct"/>
          </w:tcPr>
          <w:p w14:paraId="4EA4D4D4" w14:textId="77777777" w:rsidR="00F11024" w:rsidRPr="00F9396F" w:rsidRDefault="00F11024" w:rsidP="00623772">
            <w:pPr>
              <w:shd w:val="clear" w:color="auto" w:fill="FFFFFF"/>
              <w:ind w:right="57"/>
            </w:pPr>
            <w:r w:rsidRPr="00F9396F">
              <w:t>Пользоваться инструментом и приспособлениями для устройства прижимной кладки</w:t>
            </w:r>
          </w:p>
        </w:tc>
      </w:tr>
      <w:tr w:rsidR="00F9396F" w:rsidRPr="00F9396F" w14:paraId="6E6DC11A" w14:textId="77777777" w:rsidTr="002C08B9">
        <w:trPr>
          <w:trHeight w:val="20"/>
        </w:trPr>
        <w:tc>
          <w:tcPr>
            <w:tcW w:w="1075" w:type="pct"/>
            <w:vMerge/>
          </w:tcPr>
          <w:p w14:paraId="37802951" w14:textId="77777777" w:rsidR="00F11024" w:rsidRPr="00F9396F" w:rsidDel="002A1D54" w:rsidRDefault="00F11024" w:rsidP="003210AA"/>
        </w:tc>
        <w:tc>
          <w:tcPr>
            <w:tcW w:w="3925" w:type="pct"/>
          </w:tcPr>
          <w:p w14:paraId="4ABDCCFC" w14:textId="77777777" w:rsidR="00F11024" w:rsidRPr="00F9396F" w:rsidRDefault="00F11024" w:rsidP="00623772">
            <w:pPr>
              <w:shd w:val="clear" w:color="auto" w:fill="FFFFFF"/>
              <w:ind w:right="57"/>
            </w:pPr>
            <w:r w:rsidRPr="00F9396F">
              <w:t>Пользоваться инструментом и приспособлениями для реставрации сводов, арок и куполов</w:t>
            </w:r>
          </w:p>
        </w:tc>
      </w:tr>
      <w:tr w:rsidR="00F9396F" w:rsidRPr="00F9396F" w14:paraId="7B775749" w14:textId="77777777" w:rsidTr="002C08B9">
        <w:trPr>
          <w:trHeight w:val="20"/>
        </w:trPr>
        <w:tc>
          <w:tcPr>
            <w:tcW w:w="1075" w:type="pct"/>
            <w:vMerge/>
          </w:tcPr>
          <w:p w14:paraId="0395EF52" w14:textId="77777777" w:rsidR="000B0CC9" w:rsidRPr="00F9396F" w:rsidDel="002A1D54" w:rsidRDefault="000B0CC9" w:rsidP="000B0CC9"/>
        </w:tc>
        <w:tc>
          <w:tcPr>
            <w:tcW w:w="3925" w:type="pct"/>
          </w:tcPr>
          <w:p w14:paraId="2A0ACD6B" w14:textId="77777777" w:rsidR="000B0CC9" w:rsidRPr="00F9396F" w:rsidRDefault="000B0CC9" w:rsidP="000B0CC9">
            <w:pPr>
              <w:shd w:val="clear" w:color="auto" w:fill="FFFFFF"/>
              <w:ind w:right="57"/>
            </w:pPr>
            <w:r w:rsidRPr="00F9396F">
              <w:t>Применять требования производственной санитарии при производстве каменных работ</w:t>
            </w:r>
          </w:p>
        </w:tc>
      </w:tr>
      <w:tr w:rsidR="00F9396F" w:rsidRPr="00F9396F" w14:paraId="5B969A10" w14:textId="77777777" w:rsidTr="002C08B9">
        <w:trPr>
          <w:trHeight w:val="20"/>
        </w:trPr>
        <w:tc>
          <w:tcPr>
            <w:tcW w:w="1075" w:type="pct"/>
            <w:vMerge/>
          </w:tcPr>
          <w:p w14:paraId="2C5C8E6C" w14:textId="77777777" w:rsidR="000B0CC9" w:rsidRPr="00F9396F" w:rsidDel="002A1D54" w:rsidRDefault="000B0CC9" w:rsidP="000B0CC9"/>
        </w:tc>
        <w:tc>
          <w:tcPr>
            <w:tcW w:w="3925" w:type="pct"/>
          </w:tcPr>
          <w:p w14:paraId="75D0854C" w14:textId="77777777" w:rsidR="000B0CC9" w:rsidRPr="00F9396F" w:rsidRDefault="000B0CC9" w:rsidP="000B0CC9">
            <w:pPr>
              <w:shd w:val="clear" w:color="auto" w:fill="FFFFFF"/>
              <w:ind w:right="57"/>
            </w:pPr>
            <w:r w:rsidRPr="00F9396F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67F23F0E" w14:textId="77777777" w:rsidTr="002C08B9">
        <w:trPr>
          <w:trHeight w:val="20"/>
        </w:trPr>
        <w:tc>
          <w:tcPr>
            <w:tcW w:w="1075" w:type="pct"/>
            <w:vMerge/>
          </w:tcPr>
          <w:p w14:paraId="3BA12F8E" w14:textId="77777777" w:rsidR="000B0CC9" w:rsidRPr="00F9396F" w:rsidDel="002A1D54" w:rsidRDefault="000B0CC9" w:rsidP="000B0CC9"/>
        </w:tc>
        <w:tc>
          <w:tcPr>
            <w:tcW w:w="3925" w:type="pct"/>
          </w:tcPr>
          <w:p w14:paraId="31AA28F6" w14:textId="77777777" w:rsidR="000B0CC9" w:rsidRPr="00F9396F" w:rsidRDefault="000B0CC9" w:rsidP="000B0CC9">
            <w:pPr>
              <w:shd w:val="clear" w:color="auto" w:fill="FFFFFF"/>
              <w:ind w:right="57"/>
            </w:pPr>
            <w:r w:rsidRPr="00F9396F">
              <w:t>Применять средства индивидуальной защиты при производстве каменных работ</w:t>
            </w:r>
          </w:p>
        </w:tc>
      </w:tr>
      <w:tr w:rsidR="00F9396F" w:rsidRPr="00F9396F" w14:paraId="2D603F3B" w14:textId="77777777" w:rsidTr="002C08B9">
        <w:trPr>
          <w:trHeight w:val="20"/>
        </w:trPr>
        <w:tc>
          <w:tcPr>
            <w:tcW w:w="1075" w:type="pct"/>
            <w:vMerge/>
          </w:tcPr>
          <w:p w14:paraId="5369E62F" w14:textId="77777777" w:rsidR="000B0CC9" w:rsidRPr="00F9396F" w:rsidDel="002A1D54" w:rsidRDefault="000B0CC9" w:rsidP="000B0CC9"/>
        </w:tc>
        <w:tc>
          <w:tcPr>
            <w:tcW w:w="3925" w:type="pct"/>
          </w:tcPr>
          <w:p w14:paraId="20B07AB5" w14:textId="66A4BA2A" w:rsidR="000B0CC9" w:rsidRPr="00F9396F" w:rsidRDefault="000B0CC9" w:rsidP="000B0CC9">
            <w:pPr>
              <w:shd w:val="clear" w:color="auto" w:fill="FFFFFF"/>
              <w:ind w:right="57"/>
            </w:pPr>
            <w:r w:rsidRPr="00F9396F">
              <w:t xml:space="preserve">Применять 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4235C41D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60668D3A" w14:textId="77777777" w:rsidR="00F11024" w:rsidRPr="00F9396F" w:rsidRDefault="00F11024" w:rsidP="00F11024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5944DF42" w14:textId="3B1876ED" w:rsidR="00F11024" w:rsidRPr="00F9396F" w:rsidRDefault="00F11024" w:rsidP="0063240E">
            <w:pPr>
              <w:shd w:val="clear" w:color="auto" w:fill="FFFFFF"/>
              <w:ind w:right="57"/>
            </w:pPr>
            <w:r w:rsidRPr="00F9396F">
              <w:t xml:space="preserve">Требования технологических регламентов </w:t>
            </w:r>
            <w:r w:rsidR="0063240E">
              <w:t>к</w:t>
            </w:r>
            <w:r w:rsidRPr="00F9396F">
              <w:t xml:space="preserve"> выполнению </w:t>
            </w:r>
            <w:r w:rsidR="00FC540D" w:rsidRPr="00F9396F">
              <w:t>реставрационного ремонта сложных и особо сложных каменных конструкций</w:t>
            </w:r>
          </w:p>
        </w:tc>
      </w:tr>
      <w:tr w:rsidR="00F9396F" w:rsidRPr="00F9396F" w14:paraId="693E109A" w14:textId="77777777" w:rsidTr="002C08B9">
        <w:trPr>
          <w:trHeight w:val="20"/>
        </w:trPr>
        <w:tc>
          <w:tcPr>
            <w:tcW w:w="1075" w:type="pct"/>
            <w:vMerge/>
          </w:tcPr>
          <w:p w14:paraId="23B15DE9" w14:textId="77777777" w:rsidR="00F11024" w:rsidRPr="00F9396F" w:rsidDel="002A1D54" w:rsidRDefault="00F11024" w:rsidP="00F11024"/>
        </w:tc>
        <w:tc>
          <w:tcPr>
            <w:tcW w:w="3925" w:type="pct"/>
          </w:tcPr>
          <w:p w14:paraId="666C7129" w14:textId="77777777" w:rsidR="00F11024" w:rsidRPr="00F9396F" w:rsidRDefault="00F11024" w:rsidP="00F11024">
            <w:pPr>
              <w:shd w:val="clear" w:color="auto" w:fill="FFFFFF"/>
              <w:ind w:right="57"/>
            </w:pPr>
            <w:r w:rsidRPr="00F9396F">
              <w:t>Требования технической документации в строительстве</w:t>
            </w:r>
          </w:p>
        </w:tc>
      </w:tr>
      <w:tr w:rsidR="00F9396F" w:rsidRPr="00F9396F" w14:paraId="2FE2B374" w14:textId="77777777" w:rsidTr="002C08B9">
        <w:trPr>
          <w:trHeight w:val="20"/>
        </w:trPr>
        <w:tc>
          <w:tcPr>
            <w:tcW w:w="1075" w:type="pct"/>
            <w:vMerge/>
          </w:tcPr>
          <w:p w14:paraId="0D0FD491" w14:textId="77777777" w:rsidR="00F11024" w:rsidRPr="00F9396F" w:rsidDel="002A1D54" w:rsidRDefault="00F11024" w:rsidP="00F11024"/>
        </w:tc>
        <w:tc>
          <w:tcPr>
            <w:tcW w:w="3925" w:type="pct"/>
          </w:tcPr>
          <w:p w14:paraId="335A7261" w14:textId="46E560D1" w:rsidR="00F11024" w:rsidRPr="00F9396F" w:rsidRDefault="00F11024" w:rsidP="00F11024">
            <w:pPr>
              <w:shd w:val="clear" w:color="auto" w:fill="FFFFFF"/>
              <w:ind w:right="57"/>
            </w:pPr>
            <w:r w:rsidRPr="00F9396F">
              <w:t xml:space="preserve">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055BB7A6" w14:textId="77777777" w:rsidTr="002C08B9">
        <w:trPr>
          <w:trHeight w:val="20"/>
        </w:trPr>
        <w:tc>
          <w:tcPr>
            <w:tcW w:w="1075" w:type="pct"/>
            <w:vMerge/>
          </w:tcPr>
          <w:p w14:paraId="270B362B" w14:textId="77777777" w:rsidR="00567887" w:rsidRPr="00F9396F" w:rsidDel="002A1D54" w:rsidRDefault="00567887" w:rsidP="00567887"/>
        </w:tc>
        <w:tc>
          <w:tcPr>
            <w:tcW w:w="3925" w:type="pct"/>
          </w:tcPr>
          <w:p w14:paraId="7429DEF8" w14:textId="295072F2" w:rsidR="00567887" w:rsidRPr="00F9396F" w:rsidRDefault="00567887" w:rsidP="0063240E">
            <w:pPr>
              <w:shd w:val="clear" w:color="auto" w:fill="FFFFFF"/>
              <w:ind w:right="57"/>
            </w:pPr>
            <w:r w:rsidRPr="00F9396F">
              <w:t>Способы и правила проведения рест</w:t>
            </w:r>
            <w:r w:rsidR="0063240E">
              <w:t>а</w:t>
            </w:r>
            <w:r w:rsidRPr="00F9396F">
              <w:t>врационного ремонта сложных и особо сложных каменных конструкций, сводов, арок и куполов с одновременной облицовкой</w:t>
            </w:r>
          </w:p>
        </w:tc>
      </w:tr>
      <w:tr w:rsidR="00F9396F" w:rsidRPr="00F9396F" w14:paraId="09D16E29" w14:textId="77777777" w:rsidTr="002C08B9">
        <w:trPr>
          <w:trHeight w:val="20"/>
        </w:trPr>
        <w:tc>
          <w:tcPr>
            <w:tcW w:w="1075" w:type="pct"/>
            <w:vMerge/>
          </w:tcPr>
          <w:p w14:paraId="2AA10FFB" w14:textId="77777777" w:rsidR="00567887" w:rsidRPr="00F9396F" w:rsidDel="002A1D54" w:rsidRDefault="00567887" w:rsidP="00567887"/>
        </w:tc>
        <w:tc>
          <w:tcPr>
            <w:tcW w:w="3925" w:type="pct"/>
          </w:tcPr>
          <w:p w14:paraId="7FEEDE41" w14:textId="77777777" w:rsidR="00567887" w:rsidRPr="00F9396F" w:rsidRDefault="00567887" w:rsidP="00567887">
            <w:pPr>
              <w:shd w:val="clear" w:color="auto" w:fill="FFFFFF"/>
              <w:ind w:right="57"/>
            </w:pPr>
            <w:r w:rsidRPr="00F9396F">
              <w:t>Способы и правила перекладки клинчатых перемычек с разборкой старой кладки</w:t>
            </w:r>
          </w:p>
        </w:tc>
      </w:tr>
      <w:tr w:rsidR="00F9396F" w:rsidRPr="00F9396F" w14:paraId="63EC1C8D" w14:textId="77777777" w:rsidTr="002C08B9">
        <w:trPr>
          <w:trHeight w:val="20"/>
        </w:trPr>
        <w:tc>
          <w:tcPr>
            <w:tcW w:w="1075" w:type="pct"/>
            <w:vMerge/>
          </w:tcPr>
          <w:p w14:paraId="427BC8D3" w14:textId="77777777" w:rsidR="00567887" w:rsidRPr="00F9396F" w:rsidDel="002A1D54" w:rsidRDefault="00567887" w:rsidP="00567887"/>
        </w:tc>
        <w:tc>
          <w:tcPr>
            <w:tcW w:w="3925" w:type="pct"/>
          </w:tcPr>
          <w:p w14:paraId="21D42DC1" w14:textId="77777777" w:rsidR="00567887" w:rsidRPr="00F9396F" w:rsidRDefault="00567887" w:rsidP="00567887">
            <w:pPr>
              <w:shd w:val="clear" w:color="auto" w:fill="FFFFFF"/>
              <w:ind w:right="57"/>
            </w:pPr>
            <w:r w:rsidRPr="00F9396F">
              <w:t>Способы и правила фигурной тески и резки кирпича</w:t>
            </w:r>
          </w:p>
        </w:tc>
      </w:tr>
      <w:tr w:rsidR="00F9396F" w:rsidRPr="00F9396F" w14:paraId="4B8A6FF4" w14:textId="77777777" w:rsidTr="002C08B9">
        <w:trPr>
          <w:trHeight w:val="20"/>
        </w:trPr>
        <w:tc>
          <w:tcPr>
            <w:tcW w:w="1075" w:type="pct"/>
            <w:vMerge/>
          </w:tcPr>
          <w:p w14:paraId="74104C73" w14:textId="77777777" w:rsidR="00567887" w:rsidRPr="00F9396F" w:rsidDel="002A1D54" w:rsidRDefault="00567887" w:rsidP="00567887"/>
        </w:tc>
        <w:tc>
          <w:tcPr>
            <w:tcW w:w="3925" w:type="pct"/>
          </w:tcPr>
          <w:p w14:paraId="3051C1F4" w14:textId="77777777" w:rsidR="00567887" w:rsidRPr="00F9396F" w:rsidRDefault="00567887" w:rsidP="00567887">
            <w:pPr>
              <w:shd w:val="clear" w:color="auto" w:fill="FFFFFF"/>
              <w:ind w:right="57"/>
            </w:pPr>
            <w:r w:rsidRPr="00F9396F">
              <w:t xml:space="preserve">Способы и правила соединения кладки при усилении </w:t>
            </w:r>
          </w:p>
        </w:tc>
      </w:tr>
      <w:tr w:rsidR="00F9396F" w:rsidRPr="00F9396F" w14:paraId="6C809955" w14:textId="77777777" w:rsidTr="002C08B9">
        <w:trPr>
          <w:trHeight w:val="20"/>
        </w:trPr>
        <w:tc>
          <w:tcPr>
            <w:tcW w:w="1075" w:type="pct"/>
            <w:vMerge/>
          </w:tcPr>
          <w:p w14:paraId="18F5B3F7" w14:textId="77777777" w:rsidR="004B606E" w:rsidRPr="00F9396F" w:rsidDel="002A1D54" w:rsidRDefault="004B606E" w:rsidP="00567887"/>
        </w:tc>
        <w:tc>
          <w:tcPr>
            <w:tcW w:w="3925" w:type="pct"/>
          </w:tcPr>
          <w:p w14:paraId="2505D9C8" w14:textId="77777777" w:rsidR="004B606E" w:rsidRPr="00F9396F" w:rsidRDefault="004B606E" w:rsidP="00567887">
            <w:pPr>
              <w:shd w:val="clear" w:color="auto" w:fill="FFFFFF"/>
              <w:ind w:right="57"/>
            </w:pPr>
            <w:r w:rsidRPr="00F9396F">
              <w:t>Исторические типы и приемы каменных кладок в соответствии с историческими периодами и типом зданий и сооружений</w:t>
            </w:r>
          </w:p>
        </w:tc>
      </w:tr>
      <w:tr w:rsidR="00F9396F" w:rsidRPr="00F9396F" w14:paraId="09E462A2" w14:textId="77777777" w:rsidTr="002C08B9">
        <w:trPr>
          <w:trHeight w:val="20"/>
        </w:trPr>
        <w:tc>
          <w:tcPr>
            <w:tcW w:w="1075" w:type="pct"/>
            <w:vMerge/>
          </w:tcPr>
          <w:p w14:paraId="1C873D41" w14:textId="77777777" w:rsidR="00567887" w:rsidRPr="00F9396F" w:rsidDel="002A1D54" w:rsidRDefault="00567887" w:rsidP="00567887"/>
        </w:tc>
        <w:tc>
          <w:tcPr>
            <w:tcW w:w="3925" w:type="pct"/>
          </w:tcPr>
          <w:p w14:paraId="0B45A555" w14:textId="77777777" w:rsidR="00567887" w:rsidRPr="00F9396F" w:rsidRDefault="00567887" w:rsidP="00567887">
            <w:pPr>
              <w:shd w:val="clear" w:color="auto" w:fill="FFFFFF"/>
              <w:ind w:right="57"/>
            </w:pPr>
            <w:r w:rsidRPr="00F9396F">
              <w:t xml:space="preserve">Технологии восстановления и усиления кирпичной кладки </w:t>
            </w:r>
          </w:p>
        </w:tc>
      </w:tr>
      <w:tr w:rsidR="00F9396F" w:rsidRPr="00F9396F" w14:paraId="2DC48DD3" w14:textId="77777777" w:rsidTr="002C08B9">
        <w:trPr>
          <w:trHeight w:val="20"/>
        </w:trPr>
        <w:tc>
          <w:tcPr>
            <w:tcW w:w="1075" w:type="pct"/>
            <w:vMerge/>
          </w:tcPr>
          <w:p w14:paraId="19A88F89" w14:textId="77777777" w:rsidR="00567887" w:rsidRPr="00F9396F" w:rsidDel="002A1D54" w:rsidRDefault="00567887" w:rsidP="00567887"/>
        </w:tc>
        <w:tc>
          <w:tcPr>
            <w:tcW w:w="3925" w:type="pct"/>
          </w:tcPr>
          <w:p w14:paraId="72973476" w14:textId="23C6A8D2" w:rsidR="00567887" w:rsidRPr="00F9396F" w:rsidRDefault="00601039" w:rsidP="00567887">
            <w:pPr>
              <w:shd w:val="clear" w:color="auto" w:fill="FFFFFF"/>
              <w:ind w:right="57"/>
            </w:pPr>
            <w:r>
              <w:t>Требования в области охраны окружающей среды</w:t>
            </w:r>
          </w:p>
        </w:tc>
      </w:tr>
      <w:tr w:rsidR="00F9396F" w:rsidRPr="00F9396F" w14:paraId="6528A6A6" w14:textId="77777777" w:rsidTr="002C08B9">
        <w:trPr>
          <w:trHeight w:val="20"/>
        </w:trPr>
        <w:tc>
          <w:tcPr>
            <w:tcW w:w="1075" w:type="pct"/>
            <w:vMerge/>
          </w:tcPr>
          <w:p w14:paraId="6881B456" w14:textId="77777777" w:rsidR="00567887" w:rsidRPr="00F9396F" w:rsidDel="002A1D54" w:rsidRDefault="00567887" w:rsidP="00567887"/>
        </w:tc>
        <w:tc>
          <w:tcPr>
            <w:tcW w:w="3925" w:type="pct"/>
          </w:tcPr>
          <w:p w14:paraId="52F03B88" w14:textId="77777777" w:rsidR="00567887" w:rsidRPr="00F9396F" w:rsidRDefault="00567887" w:rsidP="00567887">
            <w:pPr>
              <w:rPr>
                <w:bCs w:val="0"/>
              </w:rPr>
            </w:pPr>
            <w:r w:rsidRPr="00F9396F"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3C97BD19" w14:textId="77777777" w:rsidTr="002C08B9">
        <w:trPr>
          <w:trHeight w:val="20"/>
        </w:trPr>
        <w:tc>
          <w:tcPr>
            <w:tcW w:w="1075" w:type="pct"/>
            <w:vMerge/>
          </w:tcPr>
          <w:p w14:paraId="638E0AC4" w14:textId="77777777" w:rsidR="00567887" w:rsidRPr="00F9396F" w:rsidDel="002A1D54" w:rsidRDefault="00567887" w:rsidP="00567887"/>
        </w:tc>
        <w:tc>
          <w:tcPr>
            <w:tcW w:w="3925" w:type="pct"/>
          </w:tcPr>
          <w:p w14:paraId="5B3FE096" w14:textId="77777777" w:rsidR="00567887" w:rsidRPr="00F9396F" w:rsidRDefault="00567887" w:rsidP="00567887">
            <w:pPr>
              <w:rPr>
                <w:bCs w:val="0"/>
              </w:rPr>
            </w:pPr>
            <w:r w:rsidRPr="00F9396F"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29F5D0FC" w14:textId="77777777" w:rsidTr="002C08B9">
        <w:trPr>
          <w:trHeight w:val="20"/>
        </w:trPr>
        <w:tc>
          <w:tcPr>
            <w:tcW w:w="1075" w:type="pct"/>
            <w:vMerge/>
          </w:tcPr>
          <w:p w14:paraId="243E436C" w14:textId="77777777" w:rsidR="00567887" w:rsidRPr="00F9396F" w:rsidDel="002A1D54" w:rsidRDefault="00567887" w:rsidP="00567887"/>
        </w:tc>
        <w:tc>
          <w:tcPr>
            <w:tcW w:w="3925" w:type="pct"/>
          </w:tcPr>
          <w:p w14:paraId="03AD49D3" w14:textId="77777777" w:rsidR="00567887" w:rsidRPr="00F9396F" w:rsidRDefault="00567887" w:rsidP="00567887">
            <w:pPr>
              <w:rPr>
                <w:bCs w:val="0"/>
              </w:rPr>
            </w:pPr>
            <w:r w:rsidRPr="00F9396F"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05CD869F" w14:textId="77777777" w:rsidTr="002C08B9">
        <w:trPr>
          <w:trHeight w:val="20"/>
        </w:trPr>
        <w:tc>
          <w:tcPr>
            <w:tcW w:w="1075" w:type="pct"/>
            <w:vMerge/>
          </w:tcPr>
          <w:p w14:paraId="565F2944" w14:textId="77777777" w:rsidR="00567887" w:rsidRPr="00F9396F" w:rsidDel="002A1D54" w:rsidRDefault="00567887" w:rsidP="00567887"/>
        </w:tc>
        <w:tc>
          <w:tcPr>
            <w:tcW w:w="3925" w:type="pct"/>
          </w:tcPr>
          <w:p w14:paraId="1BBEE7C1" w14:textId="77777777" w:rsidR="00567887" w:rsidRPr="00F9396F" w:rsidRDefault="00567887" w:rsidP="00567887">
            <w:pPr>
              <w:rPr>
                <w:bCs w:val="0"/>
              </w:rPr>
            </w:pPr>
            <w:r w:rsidRPr="00F9396F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271F4DCE" w14:textId="77777777" w:rsidTr="002C08B9">
        <w:trPr>
          <w:trHeight w:val="20"/>
        </w:trPr>
        <w:tc>
          <w:tcPr>
            <w:tcW w:w="1075" w:type="pct"/>
            <w:vMerge/>
          </w:tcPr>
          <w:p w14:paraId="38B23B62" w14:textId="77777777" w:rsidR="00567887" w:rsidRPr="00F9396F" w:rsidDel="002A1D54" w:rsidRDefault="00567887" w:rsidP="00567887"/>
        </w:tc>
        <w:tc>
          <w:tcPr>
            <w:tcW w:w="3925" w:type="pct"/>
          </w:tcPr>
          <w:p w14:paraId="289CEC3B" w14:textId="77777777" w:rsidR="00567887" w:rsidRPr="00F9396F" w:rsidRDefault="00567887" w:rsidP="00567887">
            <w:r w:rsidRPr="00F9396F">
              <w:rPr>
                <w:bCs w:val="0"/>
              </w:rPr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16A778E2" w14:textId="77777777" w:rsidTr="002C08B9">
        <w:trPr>
          <w:trHeight w:val="20"/>
        </w:trPr>
        <w:tc>
          <w:tcPr>
            <w:tcW w:w="1075" w:type="pct"/>
          </w:tcPr>
          <w:p w14:paraId="76F89E6A" w14:textId="77777777" w:rsidR="00567887" w:rsidRPr="00F9396F" w:rsidDel="002A1D54" w:rsidRDefault="00567887" w:rsidP="00567887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3AE24CC2" w14:textId="77777777" w:rsidR="00567887" w:rsidRPr="00F9396F" w:rsidRDefault="00567887" w:rsidP="00567887">
            <w:r w:rsidRPr="00F9396F">
              <w:t>-</w:t>
            </w:r>
          </w:p>
        </w:tc>
      </w:tr>
    </w:tbl>
    <w:p w14:paraId="31D537BD" w14:textId="77777777" w:rsidR="00897A6A" w:rsidRPr="00F9396F" w:rsidRDefault="00897A6A" w:rsidP="008B1E23"/>
    <w:p w14:paraId="5BC82BFE" w14:textId="77777777" w:rsidR="00C805E6" w:rsidRPr="00F9396F" w:rsidRDefault="00C805E6" w:rsidP="00C805E6">
      <w:pPr>
        <w:pStyle w:val="2"/>
      </w:pPr>
      <w:bookmarkStart w:id="16" w:name="_Toc137118667"/>
      <w:r w:rsidRPr="00F9396F">
        <w:t>3.</w:t>
      </w:r>
      <w:r w:rsidR="00897A6A" w:rsidRPr="00F9396F">
        <w:rPr>
          <w:lang w:val="en-US"/>
        </w:rPr>
        <w:t>4</w:t>
      </w:r>
      <w:r w:rsidRPr="00F9396F">
        <w:t>. Обобщенная трудовая функция</w:t>
      </w:r>
      <w:bookmarkEnd w:id="16"/>
    </w:p>
    <w:p w14:paraId="294CA36A" w14:textId="77777777" w:rsidR="00C805E6" w:rsidRPr="00F9396F" w:rsidRDefault="00C805E6" w:rsidP="00C805E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5359"/>
        <w:gridCol w:w="579"/>
        <w:gridCol w:w="725"/>
        <w:gridCol w:w="1592"/>
        <w:gridCol w:w="571"/>
      </w:tblGrid>
      <w:tr w:rsidR="00C805E6" w:rsidRPr="00F9396F" w14:paraId="798577CA" w14:textId="77777777" w:rsidTr="00D72453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C25E1CF" w14:textId="77777777" w:rsidR="00C805E6" w:rsidRPr="00F9396F" w:rsidRDefault="00C805E6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4CD44" w14:textId="77777777" w:rsidR="00C805E6" w:rsidRPr="00F9396F" w:rsidRDefault="00BB53BF" w:rsidP="002C08B9">
            <w:pPr>
              <w:jc w:val="left"/>
              <w:rPr>
                <w:bCs w:val="0"/>
              </w:rPr>
            </w:pPr>
            <w:r w:rsidRPr="00F9396F">
              <w:t>Руководство проведением кладки, ремонта и реконструкции каменных конструкций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538856" w14:textId="77777777" w:rsidR="00C805E6" w:rsidRPr="00F9396F" w:rsidRDefault="00C805E6" w:rsidP="002C08B9">
            <w:pPr>
              <w:jc w:val="center"/>
              <w:rPr>
                <w:bCs w:val="0"/>
                <w:sz w:val="16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A234E5" w14:textId="77777777" w:rsidR="00C805E6" w:rsidRPr="00F9396F" w:rsidRDefault="00897A6A" w:rsidP="002C08B9">
            <w:pPr>
              <w:jc w:val="center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D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D3ED04" w14:textId="77777777" w:rsidR="00C805E6" w:rsidRPr="00F9396F" w:rsidRDefault="00C805E6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38724A" w14:textId="77777777" w:rsidR="00C805E6" w:rsidRPr="00F9396F" w:rsidRDefault="009C7B25" w:rsidP="002C08B9">
            <w:pPr>
              <w:jc w:val="center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4</w:t>
            </w:r>
          </w:p>
        </w:tc>
      </w:tr>
    </w:tbl>
    <w:p w14:paraId="10518AC7" w14:textId="77777777" w:rsidR="00C805E6" w:rsidRPr="00FF5FCD" w:rsidRDefault="00C805E6" w:rsidP="00C805E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24"/>
        <w:gridCol w:w="1226"/>
        <w:gridCol w:w="479"/>
        <w:gridCol w:w="2134"/>
        <w:gridCol w:w="1303"/>
        <w:gridCol w:w="2455"/>
      </w:tblGrid>
      <w:tr w:rsidR="00F9396F" w:rsidRPr="00F9396F" w14:paraId="03B6A169" w14:textId="77777777" w:rsidTr="00D72453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345BAA7" w14:textId="77777777" w:rsidR="00C805E6" w:rsidRPr="00F9396F" w:rsidRDefault="00C805E6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51661A6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6ACF400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195D8C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268A84" w14:textId="77777777" w:rsidR="00C805E6" w:rsidRPr="00F9396F" w:rsidRDefault="00C805E6" w:rsidP="002C08B9">
            <w:pPr>
              <w:jc w:val="center"/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9CCECE" w14:textId="77777777" w:rsidR="00C805E6" w:rsidRPr="00F9396F" w:rsidRDefault="00C805E6" w:rsidP="002C08B9">
            <w:pPr>
              <w:jc w:val="center"/>
              <w:rPr>
                <w:bCs w:val="0"/>
              </w:rPr>
            </w:pPr>
          </w:p>
        </w:tc>
      </w:tr>
      <w:tr w:rsidR="00C805E6" w:rsidRPr="00F9396F" w14:paraId="7F394524" w14:textId="77777777" w:rsidTr="002C08B9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14:paraId="105AF444" w14:textId="77777777" w:rsidR="00C805E6" w:rsidRPr="00F9396F" w:rsidRDefault="00C805E6" w:rsidP="00D64289">
            <w:pPr>
              <w:rPr>
                <w:bCs w:val="0"/>
              </w:rPr>
            </w:pPr>
          </w:p>
        </w:tc>
        <w:tc>
          <w:tcPr>
            <w:tcW w:w="18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C59943F" w14:textId="77777777" w:rsidR="00C805E6" w:rsidRPr="00F9396F" w:rsidRDefault="00C805E6" w:rsidP="00D64289">
            <w:pPr>
              <w:rPr>
                <w:bCs w:val="0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98E98F" w14:textId="77777777" w:rsidR="00C805E6" w:rsidRPr="00F9396F" w:rsidRDefault="00C805E6" w:rsidP="00D64289">
            <w:pPr>
              <w:jc w:val="center"/>
              <w:rPr>
                <w:bCs w:val="0"/>
                <w:szCs w:val="16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450762" w14:textId="77777777" w:rsidR="00C805E6" w:rsidRPr="00F9396F" w:rsidRDefault="00C805E6" w:rsidP="00D6428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31E70BC" w14:textId="77777777" w:rsidR="00C805E6" w:rsidRPr="00FF5FCD" w:rsidRDefault="00C805E6" w:rsidP="00C805E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756DD5F3" w14:textId="77777777" w:rsidTr="002C08B9">
        <w:trPr>
          <w:trHeight w:val="170"/>
        </w:trPr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7C379" w14:textId="77777777" w:rsidR="00C805E6" w:rsidRPr="00F9396F" w:rsidRDefault="00C805E6" w:rsidP="002C08B9">
            <w:pPr>
              <w:jc w:val="left"/>
            </w:pPr>
            <w:r w:rsidRPr="00F9396F">
              <w:t>Возможные наименования должностей, профессий</w:t>
            </w:r>
          </w:p>
        </w:tc>
        <w:tc>
          <w:tcPr>
            <w:tcW w:w="39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7E661" w14:textId="5B0DAEB4" w:rsidR="00C805E6" w:rsidRPr="00F9396F" w:rsidRDefault="0040385E" w:rsidP="002C08B9">
            <w:pPr>
              <w:jc w:val="left"/>
            </w:pPr>
            <w:r>
              <w:t>Бригадир</w:t>
            </w:r>
          </w:p>
        </w:tc>
      </w:tr>
    </w:tbl>
    <w:p w14:paraId="11B5CCC2" w14:textId="77777777" w:rsidR="00C805E6" w:rsidRPr="00F9396F" w:rsidRDefault="00C805E6" w:rsidP="00C805E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1B7EFB29" w14:textId="77777777" w:rsidTr="002C08B9">
        <w:trPr>
          <w:trHeight w:val="20"/>
        </w:trPr>
        <w:tc>
          <w:tcPr>
            <w:tcW w:w="1075" w:type="pct"/>
          </w:tcPr>
          <w:p w14:paraId="067CDD29" w14:textId="77777777" w:rsidR="00C805E6" w:rsidRPr="00F9396F" w:rsidRDefault="00C805E6" w:rsidP="002C08B9">
            <w:pPr>
              <w:jc w:val="left"/>
            </w:pPr>
            <w:r w:rsidRPr="00F9396F">
              <w:t>Требования к образованию и обучению</w:t>
            </w:r>
          </w:p>
        </w:tc>
        <w:tc>
          <w:tcPr>
            <w:tcW w:w="3925" w:type="pct"/>
          </w:tcPr>
          <w:p w14:paraId="7F3D2796" w14:textId="495C4759" w:rsidR="009374A0" w:rsidRPr="00F9396F" w:rsidRDefault="00E5469C" w:rsidP="002C08B9">
            <w:pPr>
              <w:jc w:val="left"/>
            </w:pPr>
            <w:r>
              <w:t>П</w:t>
            </w:r>
            <w:r w:rsidR="009374A0" w:rsidRPr="00F9396F">
              <w:t>рофессионально</w:t>
            </w:r>
            <w:r>
              <w:t>е</w:t>
            </w:r>
            <w:r w:rsidR="009374A0" w:rsidRPr="00F9396F">
              <w:t xml:space="preserve"> обучени</w:t>
            </w:r>
            <w:r>
              <w:t>е</w:t>
            </w:r>
            <w:r w:rsidR="009374A0" w:rsidRPr="00F9396F">
              <w:t xml:space="preserve"> </w:t>
            </w:r>
            <w:r w:rsidR="0063240E">
              <w:t>–</w:t>
            </w:r>
            <w:r w:rsidR="009374A0" w:rsidRPr="00F9396F"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6824A073" w14:textId="1FF412AE" w:rsidR="009374A0" w:rsidRPr="00F9396F" w:rsidRDefault="0063240E" w:rsidP="002C08B9">
            <w:pPr>
              <w:jc w:val="left"/>
            </w:pPr>
            <w:r>
              <w:t>или</w:t>
            </w:r>
          </w:p>
          <w:p w14:paraId="602C3876" w14:textId="74AEE681" w:rsidR="00C805E6" w:rsidRPr="00F9396F" w:rsidRDefault="009374A0" w:rsidP="0063240E">
            <w:pPr>
              <w:jc w:val="left"/>
            </w:pPr>
            <w:r w:rsidRPr="00F9396F">
              <w:t xml:space="preserve">Среднее профессиональное образование </w:t>
            </w:r>
            <w:r w:rsidR="0063240E">
              <w:t>–</w:t>
            </w:r>
            <w:r w:rsidRPr="00F9396F">
              <w:t xml:space="preserve"> программы подготовки квалифицированных рабочих (служащих)</w:t>
            </w:r>
          </w:p>
        </w:tc>
      </w:tr>
      <w:tr w:rsidR="00F9396F" w:rsidRPr="00F9396F" w14:paraId="3C9E9EDD" w14:textId="77777777" w:rsidTr="002C08B9">
        <w:trPr>
          <w:trHeight w:val="20"/>
        </w:trPr>
        <w:tc>
          <w:tcPr>
            <w:tcW w:w="1075" w:type="pct"/>
          </w:tcPr>
          <w:p w14:paraId="717603C5" w14:textId="77777777" w:rsidR="00C805E6" w:rsidRPr="00F9396F" w:rsidRDefault="00C805E6" w:rsidP="002C08B9">
            <w:pPr>
              <w:jc w:val="left"/>
            </w:pPr>
            <w:r w:rsidRPr="00F9396F">
              <w:t>Требования к опыту практической работы</w:t>
            </w:r>
          </w:p>
        </w:tc>
        <w:tc>
          <w:tcPr>
            <w:tcW w:w="3925" w:type="pct"/>
          </w:tcPr>
          <w:p w14:paraId="2B6DF6E5" w14:textId="77777777" w:rsidR="00CB3E23" w:rsidRDefault="00D34F00" w:rsidP="00E5469C">
            <w:pPr>
              <w:jc w:val="left"/>
              <w:rPr>
                <w:bCs w:val="0"/>
              </w:rPr>
            </w:pPr>
            <w:r w:rsidRPr="00F9396F">
              <w:t>Не менее трех лет в области строительства</w:t>
            </w:r>
            <w:r w:rsidRPr="00F9396F">
              <w:rPr>
                <w:bCs w:val="0"/>
              </w:rPr>
              <w:t xml:space="preserve"> </w:t>
            </w:r>
            <w:r w:rsidR="00BA1770">
              <w:rPr>
                <w:bCs w:val="0"/>
              </w:rPr>
              <w:t>для прошедших</w:t>
            </w:r>
            <w:r w:rsidR="00E5469C">
              <w:rPr>
                <w:bCs w:val="0"/>
              </w:rPr>
              <w:t xml:space="preserve"> </w:t>
            </w:r>
            <w:r w:rsidRPr="00F9396F">
              <w:rPr>
                <w:bCs w:val="0"/>
              </w:rPr>
              <w:t>профессионально</w:t>
            </w:r>
            <w:r w:rsidR="00BA1770">
              <w:rPr>
                <w:bCs w:val="0"/>
              </w:rPr>
              <w:t>е</w:t>
            </w:r>
            <w:r w:rsidRPr="00F9396F">
              <w:rPr>
                <w:bCs w:val="0"/>
              </w:rPr>
              <w:t xml:space="preserve"> обучени</w:t>
            </w:r>
            <w:r w:rsidR="00BA1770">
              <w:rPr>
                <w:bCs w:val="0"/>
              </w:rPr>
              <w:t>е</w:t>
            </w:r>
          </w:p>
          <w:p w14:paraId="577B9F64" w14:textId="20F5FA99" w:rsidR="00CB3E23" w:rsidRPr="00CB3E23" w:rsidRDefault="00CB3E23" w:rsidP="00E5469C">
            <w:pPr>
              <w:jc w:val="left"/>
              <w:rPr>
                <w:bCs w:val="0"/>
              </w:rPr>
            </w:pPr>
          </w:p>
        </w:tc>
      </w:tr>
      <w:tr w:rsidR="00F9396F" w:rsidRPr="00F9396F" w14:paraId="0F8F78FA" w14:textId="77777777" w:rsidTr="002C08B9">
        <w:trPr>
          <w:trHeight w:val="20"/>
        </w:trPr>
        <w:tc>
          <w:tcPr>
            <w:tcW w:w="1075" w:type="pct"/>
          </w:tcPr>
          <w:p w14:paraId="2C414E77" w14:textId="77777777" w:rsidR="00C805E6" w:rsidRPr="00F9396F" w:rsidRDefault="00C805E6" w:rsidP="002C08B9">
            <w:pPr>
              <w:jc w:val="left"/>
            </w:pPr>
            <w:r w:rsidRPr="00F9396F">
              <w:t>Особые условия допуска к работе</w:t>
            </w:r>
          </w:p>
        </w:tc>
        <w:tc>
          <w:tcPr>
            <w:tcW w:w="3925" w:type="pct"/>
          </w:tcPr>
          <w:p w14:paraId="606BFE53" w14:textId="77777777" w:rsidR="005A13FA" w:rsidRPr="00F9396F" w:rsidRDefault="005A13FA" w:rsidP="002C08B9">
            <w:pPr>
              <w:jc w:val="left"/>
              <w:rPr>
                <w:rFonts w:eastAsiaTheme="minorEastAsia"/>
                <w:bCs w:val="0"/>
              </w:rPr>
            </w:pPr>
            <w:r w:rsidRPr="00F9396F">
              <w:rPr>
                <w:rFonts w:eastAsiaTheme="minorEastAsia"/>
                <w:bCs w:val="0"/>
              </w:rPr>
              <w:t>Прохождение противопожарного инструктажа</w:t>
            </w:r>
          </w:p>
          <w:p w14:paraId="2A08A0DA" w14:textId="3DB1EFDC" w:rsidR="005A13FA" w:rsidRPr="00F9396F" w:rsidRDefault="0063240E" w:rsidP="002C08B9">
            <w:pPr>
              <w:jc w:val="left"/>
              <w:rPr>
                <w:rFonts w:eastAsiaTheme="minorEastAsia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280F97D9" w14:textId="2D63F227" w:rsidR="005A13FA" w:rsidRPr="00F9396F" w:rsidRDefault="0063240E" w:rsidP="002C08B9">
            <w:pPr>
              <w:jc w:val="left"/>
              <w:rPr>
                <w:rFonts w:eastAsiaTheme="minorEastAsia"/>
              </w:rPr>
            </w:pPr>
            <w:r w:rsidRPr="003829B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94132B3" w14:textId="47058C41" w:rsidR="005A13FA" w:rsidRPr="00F9396F" w:rsidRDefault="00E5469C" w:rsidP="002C08B9">
            <w:pPr>
              <w:jc w:val="left"/>
              <w:rPr>
                <w:rFonts w:eastAsiaTheme="minorEastAsia"/>
                <w:bCs w:val="0"/>
              </w:rPr>
            </w:pPr>
            <w:r>
              <w:rPr>
                <w:rFonts w:eastAsiaTheme="minorEastAsia"/>
                <w:bCs w:val="0"/>
              </w:rPr>
              <w:t>Лица не моложе восемнадцати лет</w:t>
            </w:r>
          </w:p>
          <w:p w14:paraId="5542F92F" w14:textId="77777777" w:rsidR="005A13FA" w:rsidRPr="00F9396F" w:rsidRDefault="005A13FA" w:rsidP="002C08B9">
            <w:pPr>
              <w:jc w:val="left"/>
            </w:pPr>
            <w:r w:rsidRPr="00F9396F">
              <w:t>Обучение безопасным методам и приемам выполнения работ на высоте</w:t>
            </w:r>
          </w:p>
          <w:p w14:paraId="055E592B" w14:textId="77777777" w:rsidR="00C805E6" w:rsidRPr="00F9396F" w:rsidRDefault="005A13FA" w:rsidP="002C08B9">
            <w:pPr>
              <w:jc w:val="left"/>
            </w:pPr>
            <w:r w:rsidRPr="00F9396F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9396F" w:rsidRPr="00F9396F" w14:paraId="5880730C" w14:textId="77777777" w:rsidTr="002C08B9">
        <w:trPr>
          <w:trHeight w:val="20"/>
        </w:trPr>
        <w:tc>
          <w:tcPr>
            <w:tcW w:w="1075" w:type="pct"/>
          </w:tcPr>
          <w:p w14:paraId="0E20C4B2" w14:textId="77777777" w:rsidR="00C805E6" w:rsidRPr="00F9396F" w:rsidRDefault="00C805E6" w:rsidP="002C08B9">
            <w:pPr>
              <w:jc w:val="left"/>
            </w:pPr>
            <w:r w:rsidRPr="00F9396F">
              <w:t>Другие характеристики</w:t>
            </w:r>
          </w:p>
        </w:tc>
        <w:tc>
          <w:tcPr>
            <w:tcW w:w="3925" w:type="pct"/>
          </w:tcPr>
          <w:p w14:paraId="1A26AB25" w14:textId="0147FFB7" w:rsidR="00C805E6" w:rsidRPr="00F9396F" w:rsidRDefault="00C805E6" w:rsidP="002C08B9">
            <w:pPr>
              <w:jc w:val="left"/>
            </w:pPr>
            <w:r w:rsidRPr="00F9396F">
              <w:t>Рекомендуется дополнительное профессиональное образование</w:t>
            </w:r>
            <w:r w:rsidR="005540B9">
              <w:t>,</w:t>
            </w:r>
            <w:r w:rsidRPr="00F9396F">
              <w:t xml:space="preserve"> программы повышения квалификации в области</w:t>
            </w:r>
            <w:r w:rsidR="0040385E" w:rsidRPr="00F9396F">
              <w:rPr>
                <w:rFonts w:eastAsiaTheme="minorEastAsia"/>
              </w:rPr>
              <w:t xml:space="preserve"> кладки, ремонта и реконструкции каменных конструкций</w:t>
            </w:r>
            <w:r w:rsidR="0040385E">
              <w:rPr>
                <w:rFonts w:eastAsiaTheme="minorEastAsia"/>
              </w:rPr>
              <w:t>, осуществляемое не реже одного раза в пять лет</w:t>
            </w:r>
          </w:p>
        </w:tc>
      </w:tr>
    </w:tbl>
    <w:p w14:paraId="52CA6D92" w14:textId="77777777" w:rsidR="00C805E6" w:rsidRPr="00F9396F" w:rsidRDefault="00C805E6" w:rsidP="00C805E6"/>
    <w:p w14:paraId="3ADA6E8E" w14:textId="77777777" w:rsidR="00C805E6" w:rsidRPr="00F9396F" w:rsidRDefault="00C805E6" w:rsidP="00C805E6">
      <w:r w:rsidRPr="00F9396F">
        <w:t>Дополнительные характеристики</w:t>
      </w:r>
    </w:p>
    <w:p w14:paraId="68D0025E" w14:textId="77777777" w:rsidR="00C805E6" w:rsidRPr="00F9396F" w:rsidRDefault="00C805E6" w:rsidP="00C805E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F9396F" w:rsidRPr="00F9396F" w14:paraId="0137E301" w14:textId="77777777" w:rsidTr="002C08B9">
        <w:trPr>
          <w:trHeight w:val="20"/>
        </w:trPr>
        <w:tc>
          <w:tcPr>
            <w:tcW w:w="1072" w:type="pct"/>
            <w:vAlign w:val="center"/>
          </w:tcPr>
          <w:p w14:paraId="0EF7C69D" w14:textId="77777777" w:rsidR="00C805E6" w:rsidRPr="00F9396F" w:rsidRDefault="00C805E6" w:rsidP="002C08B9">
            <w:pPr>
              <w:jc w:val="center"/>
            </w:pPr>
            <w:r w:rsidRPr="00F9396F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528B2F2E" w14:textId="77777777" w:rsidR="00C805E6" w:rsidRPr="00F9396F" w:rsidRDefault="00C805E6" w:rsidP="002C08B9">
            <w:pPr>
              <w:jc w:val="center"/>
            </w:pPr>
            <w:r w:rsidRPr="00F9396F">
              <w:t>Код</w:t>
            </w:r>
          </w:p>
        </w:tc>
        <w:tc>
          <w:tcPr>
            <w:tcW w:w="3316" w:type="pct"/>
            <w:vAlign w:val="center"/>
          </w:tcPr>
          <w:p w14:paraId="409DCFC1" w14:textId="77777777" w:rsidR="00C805E6" w:rsidRPr="00F9396F" w:rsidRDefault="00C805E6" w:rsidP="002C08B9">
            <w:pPr>
              <w:jc w:val="center"/>
            </w:pPr>
            <w:r w:rsidRPr="00F9396F">
              <w:t>Наименование базовой группы, должности (профессии) или специальности</w:t>
            </w:r>
          </w:p>
        </w:tc>
      </w:tr>
      <w:tr w:rsidR="0040385E" w:rsidRPr="00F9396F" w14:paraId="08520701" w14:textId="77777777" w:rsidTr="002C08B9">
        <w:trPr>
          <w:trHeight w:val="20"/>
        </w:trPr>
        <w:tc>
          <w:tcPr>
            <w:tcW w:w="1072" w:type="pct"/>
          </w:tcPr>
          <w:p w14:paraId="580C4034" w14:textId="77777777" w:rsidR="0040385E" w:rsidRPr="00F9396F" w:rsidRDefault="0040385E" w:rsidP="0040385E">
            <w:pPr>
              <w:jc w:val="left"/>
            </w:pPr>
            <w:r w:rsidRPr="00F9396F">
              <w:t>ОКЗ</w:t>
            </w:r>
          </w:p>
        </w:tc>
        <w:tc>
          <w:tcPr>
            <w:tcW w:w="612" w:type="pct"/>
          </w:tcPr>
          <w:p w14:paraId="6907F67D" w14:textId="4229D17E" w:rsidR="0040385E" w:rsidRPr="00F9396F" w:rsidRDefault="0040385E" w:rsidP="0040385E">
            <w:pPr>
              <w:jc w:val="left"/>
              <w:rPr>
                <w:bCs w:val="0"/>
              </w:rPr>
            </w:pPr>
            <w:r w:rsidRPr="00F9396F">
              <w:t>7112</w:t>
            </w:r>
          </w:p>
        </w:tc>
        <w:tc>
          <w:tcPr>
            <w:tcW w:w="3316" w:type="pct"/>
          </w:tcPr>
          <w:p w14:paraId="7187F86B" w14:textId="5956A996" w:rsidR="0040385E" w:rsidRPr="00F9396F" w:rsidRDefault="0040385E" w:rsidP="0040385E">
            <w:pPr>
              <w:jc w:val="left"/>
              <w:rPr>
                <w:bCs w:val="0"/>
              </w:rPr>
            </w:pPr>
            <w:r w:rsidRPr="00F9396F">
              <w:t>Каменщики (по кирпичу и камню) и рабочие родственных занятий</w:t>
            </w:r>
          </w:p>
        </w:tc>
      </w:tr>
      <w:tr w:rsidR="00F9396F" w:rsidRPr="00F9396F" w14:paraId="6B378000" w14:textId="77777777" w:rsidTr="002C08B9">
        <w:trPr>
          <w:trHeight w:val="20"/>
        </w:trPr>
        <w:tc>
          <w:tcPr>
            <w:tcW w:w="1072" w:type="pct"/>
          </w:tcPr>
          <w:p w14:paraId="4DE354A7" w14:textId="6CB4CA7D" w:rsidR="00C805E6" w:rsidRPr="00F9396F" w:rsidRDefault="00C805E6" w:rsidP="002C08B9">
            <w:pPr>
              <w:jc w:val="left"/>
            </w:pPr>
            <w:r w:rsidRPr="00F9396F">
              <w:t>Е</w:t>
            </w:r>
            <w:r w:rsidR="0040385E">
              <w:t>Т</w:t>
            </w:r>
            <w:r w:rsidRPr="00F9396F">
              <w:t>КС</w:t>
            </w:r>
          </w:p>
        </w:tc>
        <w:tc>
          <w:tcPr>
            <w:tcW w:w="612" w:type="pct"/>
          </w:tcPr>
          <w:p w14:paraId="253379B7" w14:textId="6BB4F6C1" w:rsidR="00C805E6" w:rsidRPr="00F9396F" w:rsidRDefault="000B4D33" w:rsidP="002C08B9">
            <w:pPr>
              <w:jc w:val="left"/>
              <w:rPr>
                <w:bCs w:val="0"/>
              </w:rPr>
            </w:pPr>
            <w:r w:rsidRPr="00F9396F">
              <w:t>§</w:t>
            </w:r>
            <w:r>
              <w:t xml:space="preserve"> </w:t>
            </w:r>
            <w:r>
              <w:rPr>
                <w:lang w:val="en-US"/>
              </w:rPr>
              <w:t>50</w:t>
            </w:r>
            <w:bookmarkStart w:id="17" w:name="_GoBack"/>
            <w:bookmarkEnd w:id="17"/>
          </w:p>
        </w:tc>
        <w:tc>
          <w:tcPr>
            <w:tcW w:w="3316" w:type="pct"/>
          </w:tcPr>
          <w:p w14:paraId="42D11C4D" w14:textId="4581660B" w:rsidR="00C805E6" w:rsidRPr="00C83378" w:rsidRDefault="00997134" w:rsidP="002C08B9">
            <w:pPr>
              <w:jc w:val="left"/>
            </w:pPr>
            <w:r w:rsidRPr="00F9396F">
              <w:t>Каменщик 6-го разряда</w:t>
            </w:r>
          </w:p>
        </w:tc>
      </w:tr>
      <w:tr w:rsidR="00F9396F" w:rsidRPr="00F9396F" w14:paraId="5D424E8B" w14:textId="77777777" w:rsidTr="002C08B9">
        <w:trPr>
          <w:trHeight w:val="20"/>
        </w:trPr>
        <w:tc>
          <w:tcPr>
            <w:tcW w:w="1072" w:type="pct"/>
          </w:tcPr>
          <w:p w14:paraId="4B366B86" w14:textId="77777777" w:rsidR="00C805E6" w:rsidRPr="00F9396F" w:rsidRDefault="00C805E6" w:rsidP="002C08B9">
            <w:pPr>
              <w:jc w:val="left"/>
            </w:pPr>
            <w:r w:rsidRPr="00F9396F">
              <w:t>ОКПДТР</w:t>
            </w:r>
          </w:p>
        </w:tc>
        <w:tc>
          <w:tcPr>
            <w:tcW w:w="612" w:type="pct"/>
          </w:tcPr>
          <w:p w14:paraId="01C7C056" w14:textId="77777777" w:rsidR="00C805E6" w:rsidRPr="00F9396F" w:rsidRDefault="00C805E6" w:rsidP="002C08B9">
            <w:pPr>
              <w:jc w:val="left"/>
              <w:rPr>
                <w:bCs w:val="0"/>
              </w:rPr>
            </w:pPr>
            <w:r w:rsidRPr="00F9396F">
              <w:t>11237</w:t>
            </w:r>
          </w:p>
        </w:tc>
        <w:tc>
          <w:tcPr>
            <w:tcW w:w="3316" w:type="pct"/>
          </w:tcPr>
          <w:p w14:paraId="672A4FBF" w14:textId="77777777" w:rsidR="00C805E6" w:rsidRPr="00F9396F" w:rsidRDefault="00C805E6" w:rsidP="002C08B9">
            <w:pPr>
              <w:jc w:val="left"/>
              <w:rPr>
                <w:bCs w:val="0"/>
              </w:rPr>
            </w:pPr>
            <w:r w:rsidRPr="00F9396F">
              <w:t>Бригадир на участках основного производства</w:t>
            </w:r>
          </w:p>
        </w:tc>
      </w:tr>
      <w:tr w:rsidR="00F9396F" w:rsidRPr="00F9396F" w14:paraId="47AB3D4C" w14:textId="77777777" w:rsidTr="002C08B9">
        <w:trPr>
          <w:trHeight w:val="20"/>
        </w:trPr>
        <w:tc>
          <w:tcPr>
            <w:tcW w:w="1072" w:type="pct"/>
            <w:vMerge w:val="restart"/>
          </w:tcPr>
          <w:p w14:paraId="53CC1A83" w14:textId="77777777" w:rsidR="006655F8" w:rsidRPr="00F9396F" w:rsidRDefault="009C7B25" w:rsidP="002C08B9">
            <w:pPr>
              <w:jc w:val="left"/>
            </w:pPr>
            <w:r w:rsidRPr="00F9396F">
              <w:t>ОКСО</w:t>
            </w:r>
            <w:r w:rsidRPr="00F9396F">
              <w:rPr>
                <w:rStyle w:val="ad"/>
              </w:rPr>
              <w:endnoteReference w:id="12"/>
            </w:r>
          </w:p>
        </w:tc>
        <w:tc>
          <w:tcPr>
            <w:tcW w:w="612" w:type="pct"/>
          </w:tcPr>
          <w:p w14:paraId="582202A2" w14:textId="77777777" w:rsidR="006655F8" w:rsidRPr="00F9396F" w:rsidRDefault="006655F8" w:rsidP="002C08B9">
            <w:pPr>
              <w:jc w:val="left"/>
              <w:rPr>
                <w:bCs w:val="0"/>
              </w:rPr>
            </w:pPr>
            <w:r w:rsidRPr="00F9396F">
              <w:t>2.08.01.07</w:t>
            </w:r>
          </w:p>
        </w:tc>
        <w:tc>
          <w:tcPr>
            <w:tcW w:w="3316" w:type="pct"/>
          </w:tcPr>
          <w:p w14:paraId="2BCBE209" w14:textId="77777777" w:rsidR="006655F8" w:rsidRPr="00F9396F" w:rsidRDefault="000B4D33" w:rsidP="002C08B9">
            <w:pPr>
              <w:jc w:val="left"/>
              <w:rPr>
                <w:bCs w:val="0"/>
              </w:rPr>
            </w:pPr>
            <w:hyperlink r:id="rId16" w:history="1">
              <w:r w:rsidR="006655F8" w:rsidRPr="00F9396F">
                <w:t>Мастер общестроительных работ</w:t>
              </w:r>
            </w:hyperlink>
          </w:p>
        </w:tc>
      </w:tr>
      <w:tr w:rsidR="00C83378" w:rsidRPr="00F9396F" w14:paraId="6A2303B2" w14:textId="77777777" w:rsidTr="00C83378">
        <w:trPr>
          <w:trHeight w:val="263"/>
        </w:trPr>
        <w:tc>
          <w:tcPr>
            <w:tcW w:w="1072" w:type="pct"/>
            <w:vMerge/>
          </w:tcPr>
          <w:p w14:paraId="0F5B7823" w14:textId="77777777" w:rsidR="00C83378" w:rsidRPr="00F9396F" w:rsidRDefault="00C83378" w:rsidP="002C08B9">
            <w:pPr>
              <w:jc w:val="left"/>
            </w:pPr>
          </w:p>
        </w:tc>
        <w:tc>
          <w:tcPr>
            <w:tcW w:w="612" w:type="pct"/>
          </w:tcPr>
          <w:p w14:paraId="431C7CEE" w14:textId="77777777" w:rsidR="00C83378" w:rsidRPr="00F9396F" w:rsidRDefault="00C83378" w:rsidP="002C08B9">
            <w:pPr>
              <w:jc w:val="left"/>
              <w:rPr>
                <w:bCs w:val="0"/>
              </w:rPr>
            </w:pPr>
            <w:r w:rsidRPr="00F9396F">
              <w:t>2.08.01.08</w:t>
            </w:r>
          </w:p>
        </w:tc>
        <w:tc>
          <w:tcPr>
            <w:tcW w:w="3316" w:type="pct"/>
          </w:tcPr>
          <w:p w14:paraId="36F1825D" w14:textId="77777777" w:rsidR="00C83378" w:rsidRPr="00F9396F" w:rsidRDefault="000B4D33" w:rsidP="002C08B9">
            <w:pPr>
              <w:jc w:val="left"/>
              <w:rPr>
                <w:bCs w:val="0"/>
              </w:rPr>
            </w:pPr>
            <w:hyperlink r:id="rId17" w:history="1">
              <w:r w:rsidR="00C83378" w:rsidRPr="00F9396F">
                <w:t>Мастер отделочных строительных работ</w:t>
              </w:r>
            </w:hyperlink>
          </w:p>
        </w:tc>
      </w:tr>
    </w:tbl>
    <w:p w14:paraId="6F19E646" w14:textId="77777777" w:rsidR="00C805E6" w:rsidRPr="00F9396F" w:rsidRDefault="00C805E6" w:rsidP="00C805E6"/>
    <w:p w14:paraId="4FA4008B" w14:textId="77777777" w:rsidR="00C805E6" w:rsidRPr="00F9396F" w:rsidRDefault="00C805E6" w:rsidP="00C805E6">
      <w:pPr>
        <w:rPr>
          <w:b/>
          <w:bCs w:val="0"/>
        </w:rPr>
      </w:pPr>
      <w:r w:rsidRPr="00F9396F">
        <w:rPr>
          <w:b/>
          <w:bCs w:val="0"/>
        </w:rPr>
        <w:t>3.</w:t>
      </w:r>
      <w:r w:rsidR="00897A6A" w:rsidRPr="00F9396F">
        <w:rPr>
          <w:b/>
          <w:bCs w:val="0"/>
          <w:lang w:val="en-US"/>
        </w:rPr>
        <w:t>4</w:t>
      </w:r>
      <w:r w:rsidRPr="00F9396F">
        <w:rPr>
          <w:b/>
          <w:bCs w:val="0"/>
        </w:rPr>
        <w:t>.1. Трудовая функция</w:t>
      </w:r>
    </w:p>
    <w:p w14:paraId="61B5AABD" w14:textId="77777777" w:rsidR="00C805E6" w:rsidRPr="00F9396F" w:rsidRDefault="00C805E6" w:rsidP="00C805E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5283"/>
        <w:gridCol w:w="565"/>
        <w:gridCol w:w="882"/>
        <w:gridCol w:w="1478"/>
        <w:gridCol w:w="717"/>
      </w:tblGrid>
      <w:tr w:rsidR="00C805E6" w:rsidRPr="00F9396F" w14:paraId="4CB3983A" w14:textId="77777777" w:rsidTr="00D7245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163F120" w14:textId="77777777" w:rsidR="00C805E6" w:rsidRPr="00F9396F" w:rsidRDefault="00C805E6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611A5" w14:textId="77777777" w:rsidR="00C805E6" w:rsidRPr="00F9396F" w:rsidRDefault="00C805E6" w:rsidP="002C08B9">
            <w:pPr>
              <w:jc w:val="left"/>
              <w:rPr>
                <w:bCs w:val="0"/>
              </w:rPr>
            </w:pPr>
            <w:r w:rsidRPr="00F9396F">
              <w:t xml:space="preserve">Организация проведения </w:t>
            </w:r>
            <w:r w:rsidR="00842889" w:rsidRPr="00F9396F">
              <w:t xml:space="preserve">кладки, ремонта и </w:t>
            </w:r>
            <w:r w:rsidR="00897A6A" w:rsidRPr="00F9396F">
              <w:t>реконструкции каменных</w:t>
            </w:r>
            <w:r w:rsidR="00D64289" w:rsidRPr="00F9396F">
              <w:t xml:space="preserve"> конструкций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7FC98C" w14:textId="77777777" w:rsidR="00C805E6" w:rsidRPr="00F9396F" w:rsidRDefault="00C805E6" w:rsidP="00D64289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3DB32" w14:textId="77777777" w:rsidR="00C805E6" w:rsidRPr="00F9396F" w:rsidRDefault="00897A6A" w:rsidP="002C08B9">
            <w:pPr>
              <w:jc w:val="left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D</w:t>
            </w:r>
            <w:r w:rsidR="00C805E6" w:rsidRPr="00F9396F">
              <w:t>/01.</w:t>
            </w:r>
            <w:r w:rsidR="009C7B25" w:rsidRPr="00F9396F">
              <w:rPr>
                <w:lang w:val="en-US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DCF71C" w14:textId="77777777" w:rsidR="00C805E6" w:rsidRPr="00F9396F" w:rsidRDefault="00C805E6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0E73B" w14:textId="77777777" w:rsidR="00C805E6" w:rsidRPr="00F9396F" w:rsidRDefault="009C7B25" w:rsidP="002C08B9">
            <w:pPr>
              <w:jc w:val="center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4</w:t>
            </w:r>
          </w:p>
        </w:tc>
      </w:tr>
    </w:tbl>
    <w:p w14:paraId="20E3C216" w14:textId="77777777" w:rsidR="00C805E6" w:rsidRPr="00F9396F" w:rsidRDefault="00C805E6" w:rsidP="00C805E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424"/>
        <w:gridCol w:w="398"/>
        <w:gridCol w:w="2128"/>
        <w:gridCol w:w="1490"/>
        <w:gridCol w:w="2397"/>
      </w:tblGrid>
      <w:tr w:rsidR="00F9396F" w:rsidRPr="00F9396F" w14:paraId="619B833C" w14:textId="77777777" w:rsidTr="00D72453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C9997BD" w14:textId="77777777" w:rsidR="00C805E6" w:rsidRPr="00F9396F" w:rsidRDefault="00C805E6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B5F0E05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8A99FEB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68ECDC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3A2BE" w14:textId="77777777" w:rsidR="00C805E6" w:rsidRPr="00F9396F" w:rsidRDefault="00C805E6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971F61" w14:textId="77777777" w:rsidR="00C805E6" w:rsidRPr="00F9396F" w:rsidRDefault="00C805E6" w:rsidP="002C08B9">
            <w:pPr>
              <w:jc w:val="center"/>
              <w:rPr>
                <w:bCs w:val="0"/>
              </w:rPr>
            </w:pPr>
          </w:p>
        </w:tc>
      </w:tr>
      <w:tr w:rsidR="00C805E6" w:rsidRPr="00F9396F" w14:paraId="7C43DE06" w14:textId="77777777" w:rsidTr="002C08B9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26067B13" w14:textId="77777777" w:rsidR="00C805E6" w:rsidRPr="00F9396F" w:rsidRDefault="00C805E6" w:rsidP="00D64289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AC5F6B" w14:textId="77777777" w:rsidR="00C805E6" w:rsidRPr="00F9396F" w:rsidRDefault="00C805E6" w:rsidP="00D64289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D56BB5" w14:textId="77777777" w:rsidR="00C805E6" w:rsidRPr="00F9396F" w:rsidRDefault="00C805E6" w:rsidP="00D6428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91BE72" w14:textId="77777777" w:rsidR="00C805E6" w:rsidRPr="00F9396F" w:rsidRDefault="00C805E6" w:rsidP="00D6428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A97860" w14:textId="77777777" w:rsidR="00C805E6" w:rsidRPr="00F9396F" w:rsidRDefault="00C805E6" w:rsidP="00C805E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4557E360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4A7BDFCE" w14:textId="77777777" w:rsidR="00C805E6" w:rsidRPr="00F9396F" w:rsidRDefault="00C805E6" w:rsidP="00D64289">
            <w:r w:rsidRPr="00F9396F">
              <w:t>Трудовые действия</w:t>
            </w:r>
          </w:p>
        </w:tc>
        <w:tc>
          <w:tcPr>
            <w:tcW w:w="3925" w:type="pct"/>
          </w:tcPr>
          <w:p w14:paraId="0D45AF04" w14:textId="77777777" w:rsidR="00C805E6" w:rsidRPr="00F9396F" w:rsidRDefault="00C805E6" w:rsidP="00D64289">
            <w:r w:rsidRPr="00F9396F">
              <w:t>Контроль обеспеченности участка необходимым оборудованием, инструментами, материалами, комплектующими и оснасткой, а также их учет и предоставление соответствующей отчетности</w:t>
            </w:r>
          </w:p>
        </w:tc>
      </w:tr>
      <w:tr w:rsidR="00F9396F" w:rsidRPr="00F9396F" w14:paraId="28B6F494" w14:textId="77777777" w:rsidTr="002C08B9">
        <w:trPr>
          <w:trHeight w:val="20"/>
        </w:trPr>
        <w:tc>
          <w:tcPr>
            <w:tcW w:w="1075" w:type="pct"/>
            <w:vMerge/>
          </w:tcPr>
          <w:p w14:paraId="57BAB92F" w14:textId="77777777" w:rsidR="00C805E6" w:rsidRPr="00F9396F" w:rsidRDefault="00C805E6" w:rsidP="00D64289"/>
        </w:tc>
        <w:tc>
          <w:tcPr>
            <w:tcW w:w="3925" w:type="pct"/>
          </w:tcPr>
          <w:p w14:paraId="315F1BB6" w14:textId="77777777" w:rsidR="00C805E6" w:rsidRPr="00F9396F" w:rsidRDefault="00C805E6" w:rsidP="00D64289">
            <w:r w:rsidRPr="00F9396F">
              <w:t xml:space="preserve">Организация приемки </w:t>
            </w:r>
            <w:r w:rsidR="0068336D" w:rsidRPr="00F9396F">
              <w:t xml:space="preserve">строительных </w:t>
            </w:r>
            <w:r w:rsidRPr="00F9396F">
              <w:t>материалов</w:t>
            </w:r>
            <w:r w:rsidR="0068336D" w:rsidRPr="00F9396F">
              <w:t xml:space="preserve">, </w:t>
            </w:r>
            <w:r w:rsidRPr="00F9396F">
              <w:t>их складирование, учет и подготовка отчетности</w:t>
            </w:r>
          </w:p>
        </w:tc>
      </w:tr>
      <w:tr w:rsidR="00F9396F" w:rsidRPr="00F9396F" w14:paraId="73B9CD97" w14:textId="77777777" w:rsidTr="002C08B9">
        <w:trPr>
          <w:trHeight w:val="20"/>
        </w:trPr>
        <w:tc>
          <w:tcPr>
            <w:tcW w:w="1075" w:type="pct"/>
            <w:vMerge/>
          </w:tcPr>
          <w:p w14:paraId="0DD194FB" w14:textId="77777777" w:rsidR="00C805E6" w:rsidRPr="00F9396F" w:rsidRDefault="00C805E6" w:rsidP="00D64289"/>
        </w:tc>
        <w:tc>
          <w:tcPr>
            <w:tcW w:w="3925" w:type="pct"/>
          </w:tcPr>
          <w:p w14:paraId="3C4D120A" w14:textId="77777777" w:rsidR="00C805E6" w:rsidRPr="00F9396F" w:rsidRDefault="00C805E6" w:rsidP="00D64289">
            <w:r w:rsidRPr="00F9396F">
              <w:t xml:space="preserve">Формирование графика работ по </w:t>
            </w:r>
            <w:r w:rsidR="0068336D" w:rsidRPr="00F9396F">
              <w:t xml:space="preserve">кладке, ремонту и реконструкции каменных конструкций </w:t>
            </w:r>
          </w:p>
        </w:tc>
      </w:tr>
      <w:tr w:rsidR="00F9396F" w:rsidRPr="00F9396F" w14:paraId="383A797F" w14:textId="77777777" w:rsidTr="002C08B9">
        <w:trPr>
          <w:trHeight w:val="20"/>
        </w:trPr>
        <w:tc>
          <w:tcPr>
            <w:tcW w:w="1075" w:type="pct"/>
            <w:vMerge/>
          </w:tcPr>
          <w:p w14:paraId="3A111065" w14:textId="77777777" w:rsidR="00C805E6" w:rsidRPr="00F9396F" w:rsidRDefault="00C805E6" w:rsidP="00D64289"/>
        </w:tc>
        <w:tc>
          <w:tcPr>
            <w:tcW w:w="3925" w:type="pct"/>
          </w:tcPr>
          <w:p w14:paraId="3BAEB3F4" w14:textId="77777777" w:rsidR="00C805E6" w:rsidRPr="00F9396F" w:rsidRDefault="00C805E6" w:rsidP="00D64289">
            <w:r w:rsidRPr="00F9396F">
              <w:t>Распределение и выдача сменных заданий</w:t>
            </w:r>
          </w:p>
        </w:tc>
      </w:tr>
      <w:tr w:rsidR="00F9396F" w:rsidRPr="00F9396F" w14:paraId="454010B3" w14:textId="77777777" w:rsidTr="002C08B9">
        <w:trPr>
          <w:trHeight w:val="20"/>
        </w:trPr>
        <w:tc>
          <w:tcPr>
            <w:tcW w:w="1075" w:type="pct"/>
            <w:vMerge/>
          </w:tcPr>
          <w:p w14:paraId="3653DF85" w14:textId="77777777" w:rsidR="00C805E6" w:rsidRPr="00F9396F" w:rsidRDefault="00C805E6" w:rsidP="00D64289"/>
        </w:tc>
        <w:tc>
          <w:tcPr>
            <w:tcW w:w="3925" w:type="pct"/>
          </w:tcPr>
          <w:p w14:paraId="4AB2B7C0" w14:textId="77777777" w:rsidR="00C805E6" w:rsidRPr="00F9396F" w:rsidRDefault="00C805E6" w:rsidP="00D64289">
            <w:r w:rsidRPr="00F9396F">
              <w:t>Оформление документов по учету рабочего времени, выработки, простоев</w:t>
            </w:r>
          </w:p>
        </w:tc>
      </w:tr>
      <w:tr w:rsidR="00F9396F" w:rsidRPr="00F9396F" w14:paraId="104F5DCA" w14:textId="77777777" w:rsidTr="002C08B9">
        <w:trPr>
          <w:trHeight w:val="20"/>
        </w:trPr>
        <w:tc>
          <w:tcPr>
            <w:tcW w:w="1075" w:type="pct"/>
            <w:vMerge/>
          </w:tcPr>
          <w:p w14:paraId="45CD7599" w14:textId="77777777" w:rsidR="00C805E6" w:rsidRPr="00F9396F" w:rsidRDefault="00C805E6" w:rsidP="00D64289"/>
        </w:tc>
        <w:tc>
          <w:tcPr>
            <w:tcW w:w="3925" w:type="pct"/>
          </w:tcPr>
          <w:p w14:paraId="76254EDD" w14:textId="60C578CA" w:rsidR="00C805E6" w:rsidRPr="00F9396F" w:rsidRDefault="00C805E6" w:rsidP="00D64289">
            <w:r w:rsidRPr="00F9396F">
              <w:t xml:space="preserve">Проведение инструктажа рабочих </w:t>
            </w:r>
            <w:r w:rsidR="0063240E">
              <w:t xml:space="preserve">по охране труда </w:t>
            </w:r>
            <w:r w:rsidRPr="00F9396F">
              <w:t>и правилам технической эксплуатации оборудования</w:t>
            </w:r>
          </w:p>
        </w:tc>
      </w:tr>
      <w:tr w:rsidR="00F9396F" w:rsidRPr="00F9396F" w14:paraId="32703C9B" w14:textId="77777777" w:rsidTr="002C08B9">
        <w:trPr>
          <w:trHeight w:val="20"/>
        </w:trPr>
        <w:tc>
          <w:tcPr>
            <w:tcW w:w="1075" w:type="pct"/>
            <w:vMerge/>
          </w:tcPr>
          <w:p w14:paraId="4FCDB844" w14:textId="77777777" w:rsidR="00C805E6" w:rsidRPr="00F9396F" w:rsidRDefault="00C805E6" w:rsidP="00D64289"/>
        </w:tc>
        <w:tc>
          <w:tcPr>
            <w:tcW w:w="3925" w:type="pct"/>
          </w:tcPr>
          <w:p w14:paraId="2222F726" w14:textId="77777777" w:rsidR="00C805E6" w:rsidRPr="00F9396F" w:rsidRDefault="00C805E6" w:rsidP="00D64289">
            <w:r w:rsidRPr="00F9396F">
              <w:t>Проведение инвентаризации незавершенного производства в начале и конце работы смены</w:t>
            </w:r>
          </w:p>
        </w:tc>
      </w:tr>
      <w:tr w:rsidR="00F9396F" w:rsidRPr="00F9396F" w14:paraId="459C89A7" w14:textId="77777777" w:rsidTr="002C08B9">
        <w:trPr>
          <w:trHeight w:val="20"/>
        </w:trPr>
        <w:tc>
          <w:tcPr>
            <w:tcW w:w="1075" w:type="pct"/>
            <w:vMerge/>
          </w:tcPr>
          <w:p w14:paraId="16D1CAF2" w14:textId="77777777" w:rsidR="00C805E6" w:rsidRPr="00F9396F" w:rsidRDefault="00C805E6" w:rsidP="00D64289"/>
        </w:tc>
        <w:tc>
          <w:tcPr>
            <w:tcW w:w="3925" w:type="pct"/>
          </w:tcPr>
          <w:p w14:paraId="09636814" w14:textId="77777777" w:rsidR="00C805E6" w:rsidRPr="00F9396F" w:rsidRDefault="00C805E6" w:rsidP="00D64289">
            <w:r w:rsidRPr="00F9396F">
              <w:t xml:space="preserve">Входной контроль материалов, применяемых для </w:t>
            </w:r>
            <w:r w:rsidR="0068336D" w:rsidRPr="00F9396F">
              <w:t>проведения кладки, ремонта и реконструкции каменных конструкций</w:t>
            </w:r>
          </w:p>
        </w:tc>
      </w:tr>
      <w:tr w:rsidR="00F9396F" w:rsidRPr="00F9396F" w14:paraId="150C69AA" w14:textId="77777777" w:rsidTr="002C08B9">
        <w:trPr>
          <w:trHeight w:val="20"/>
        </w:trPr>
        <w:tc>
          <w:tcPr>
            <w:tcW w:w="1075" w:type="pct"/>
            <w:vMerge/>
          </w:tcPr>
          <w:p w14:paraId="2159A2F6" w14:textId="77777777" w:rsidR="00C805E6" w:rsidRPr="00F9396F" w:rsidRDefault="00C805E6" w:rsidP="00D64289"/>
        </w:tc>
        <w:tc>
          <w:tcPr>
            <w:tcW w:w="3925" w:type="pct"/>
          </w:tcPr>
          <w:p w14:paraId="06CD824D" w14:textId="77777777" w:rsidR="00C805E6" w:rsidRPr="00F9396F" w:rsidRDefault="0068336D" w:rsidP="00D64289">
            <w:r w:rsidRPr="00F9396F">
              <w:t>Контроль готовности рабочей зоны к проведению кладки, ремонта и реконструкции каменных конструкций</w:t>
            </w:r>
          </w:p>
        </w:tc>
      </w:tr>
      <w:tr w:rsidR="00F9396F" w:rsidRPr="00F9396F" w14:paraId="75ACC389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183E603F" w14:textId="77777777" w:rsidR="00F11024" w:rsidRPr="00F9396F" w:rsidDel="002A1D54" w:rsidRDefault="00F11024" w:rsidP="00D64289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2BFF2149" w14:textId="77777777" w:rsidR="00F11024" w:rsidRPr="00F9396F" w:rsidRDefault="00F11024" w:rsidP="00D64289">
            <w:r w:rsidRPr="00F9396F">
              <w:t>Читать проектную и рабочую документацию</w:t>
            </w:r>
          </w:p>
        </w:tc>
      </w:tr>
      <w:tr w:rsidR="00F9396F" w:rsidRPr="00F9396F" w14:paraId="16EFE601" w14:textId="77777777" w:rsidTr="002C08B9">
        <w:trPr>
          <w:trHeight w:val="20"/>
        </w:trPr>
        <w:tc>
          <w:tcPr>
            <w:tcW w:w="1075" w:type="pct"/>
            <w:vMerge/>
          </w:tcPr>
          <w:p w14:paraId="7FD64CB0" w14:textId="77777777" w:rsidR="00F11024" w:rsidRPr="00F9396F" w:rsidDel="002A1D54" w:rsidRDefault="00F11024" w:rsidP="00D64289"/>
        </w:tc>
        <w:tc>
          <w:tcPr>
            <w:tcW w:w="3925" w:type="pct"/>
          </w:tcPr>
          <w:p w14:paraId="5B48E7C2" w14:textId="7B67CB6D" w:rsidR="00F11024" w:rsidRPr="00F9396F" w:rsidRDefault="00F11024" w:rsidP="0063240E">
            <w:r w:rsidRPr="00F9396F">
              <w:t xml:space="preserve">Оценивать качественную и количественную </w:t>
            </w:r>
            <w:r w:rsidR="0063240E">
              <w:t>потребн</w:t>
            </w:r>
            <w:r w:rsidRPr="00F9396F">
              <w:t>ость участка в оборудовании, инструментах, материала</w:t>
            </w:r>
            <w:r w:rsidR="0063240E">
              <w:t>х</w:t>
            </w:r>
            <w:r w:rsidRPr="00F9396F">
              <w:t>, комплектующих и оснастке</w:t>
            </w:r>
          </w:p>
        </w:tc>
      </w:tr>
      <w:tr w:rsidR="00F9396F" w:rsidRPr="00F9396F" w14:paraId="73441FEC" w14:textId="77777777" w:rsidTr="002C08B9">
        <w:trPr>
          <w:trHeight w:val="20"/>
        </w:trPr>
        <w:tc>
          <w:tcPr>
            <w:tcW w:w="1075" w:type="pct"/>
            <w:vMerge/>
          </w:tcPr>
          <w:p w14:paraId="0C5776C1" w14:textId="77777777" w:rsidR="00F11024" w:rsidRPr="00F9396F" w:rsidDel="002A1D54" w:rsidRDefault="00F11024" w:rsidP="00D64289"/>
        </w:tc>
        <w:tc>
          <w:tcPr>
            <w:tcW w:w="3925" w:type="pct"/>
          </w:tcPr>
          <w:p w14:paraId="12737B0B" w14:textId="77777777" w:rsidR="00F11024" w:rsidRPr="00F9396F" w:rsidRDefault="00F11024" w:rsidP="00D64289">
            <w:r w:rsidRPr="00F9396F">
              <w:t>Применять требования к порядку приемки строительных материалов, их складированию, учету и подготовке отчетности</w:t>
            </w:r>
          </w:p>
        </w:tc>
      </w:tr>
      <w:tr w:rsidR="00F9396F" w:rsidRPr="00F9396F" w14:paraId="6D2BDD4C" w14:textId="77777777" w:rsidTr="002C08B9">
        <w:trPr>
          <w:trHeight w:val="20"/>
        </w:trPr>
        <w:tc>
          <w:tcPr>
            <w:tcW w:w="1075" w:type="pct"/>
            <w:vMerge/>
          </w:tcPr>
          <w:p w14:paraId="17899327" w14:textId="77777777" w:rsidR="00F11024" w:rsidRPr="00F9396F" w:rsidDel="002A1D54" w:rsidRDefault="00F11024" w:rsidP="00D64289"/>
        </w:tc>
        <w:tc>
          <w:tcPr>
            <w:tcW w:w="3925" w:type="pct"/>
          </w:tcPr>
          <w:p w14:paraId="13DF00BC" w14:textId="77777777" w:rsidR="00F11024" w:rsidRPr="00F9396F" w:rsidRDefault="00F11024" w:rsidP="00D64289">
            <w:r w:rsidRPr="00F9396F">
              <w:t>Определять сроки и состав работ по кладке, ремонту и реконструкции каменных конструкций</w:t>
            </w:r>
          </w:p>
        </w:tc>
      </w:tr>
      <w:tr w:rsidR="00F9396F" w:rsidRPr="00F9396F" w14:paraId="0A39D3A6" w14:textId="77777777" w:rsidTr="002C08B9">
        <w:trPr>
          <w:trHeight w:val="20"/>
        </w:trPr>
        <w:tc>
          <w:tcPr>
            <w:tcW w:w="1075" w:type="pct"/>
            <w:vMerge/>
          </w:tcPr>
          <w:p w14:paraId="46D5A4DF" w14:textId="77777777" w:rsidR="00F11024" w:rsidRPr="00F9396F" w:rsidDel="002A1D54" w:rsidRDefault="00F11024" w:rsidP="00D64289"/>
        </w:tc>
        <w:tc>
          <w:tcPr>
            <w:tcW w:w="3925" w:type="pct"/>
          </w:tcPr>
          <w:p w14:paraId="0D22C705" w14:textId="77777777" w:rsidR="00F11024" w:rsidRPr="00F9396F" w:rsidRDefault="00F11024" w:rsidP="00D64289">
            <w:r w:rsidRPr="00F9396F">
              <w:t>Оформлять сменные задания</w:t>
            </w:r>
          </w:p>
        </w:tc>
      </w:tr>
      <w:tr w:rsidR="00F9396F" w:rsidRPr="00F9396F" w14:paraId="2DBED4DB" w14:textId="77777777" w:rsidTr="002C08B9">
        <w:trPr>
          <w:trHeight w:val="20"/>
        </w:trPr>
        <w:tc>
          <w:tcPr>
            <w:tcW w:w="1075" w:type="pct"/>
            <w:vMerge/>
          </w:tcPr>
          <w:p w14:paraId="6779500F" w14:textId="77777777" w:rsidR="00F11024" w:rsidRPr="00F9396F" w:rsidDel="002A1D54" w:rsidRDefault="00F11024" w:rsidP="00D64289"/>
        </w:tc>
        <w:tc>
          <w:tcPr>
            <w:tcW w:w="3925" w:type="pct"/>
          </w:tcPr>
          <w:p w14:paraId="3401379A" w14:textId="77777777" w:rsidR="00F11024" w:rsidRPr="00F9396F" w:rsidRDefault="00F11024" w:rsidP="00D64289">
            <w:r w:rsidRPr="00F9396F">
              <w:t>Определять исполнителей работ по кладке, ремонту и реконструкции каменных конструкций</w:t>
            </w:r>
          </w:p>
        </w:tc>
      </w:tr>
      <w:tr w:rsidR="00F9396F" w:rsidRPr="00F9396F" w14:paraId="3D247997" w14:textId="77777777" w:rsidTr="002C08B9">
        <w:trPr>
          <w:trHeight w:val="20"/>
        </w:trPr>
        <w:tc>
          <w:tcPr>
            <w:tcW w:w="1075" w:type="pct"/>
            <w:vMerge/>
          </w:tcPr>
          <w:p w14:paraId="0CF89B18" w14:textId="77777777" w:rsidR="00F11024" w:rsidRPr="00F9396F" w:rsidDel="002A1D54" w:rsidRDefault="00F11024" w:rsidP="00D64289"/>
        </w:tc>
        <w:tc>
          <w:tcPr>
            <w:tcW w:w="3925" w:type="pct"/>
          </w:tcPr>
          <w:p w14:paraId="3862B0C6" w14:textId="77777777" w:rsidR="00F11024" w:rsidRPr="00F9396F" w:rsidRDefault="00F11024" w:rsidP="00D64289">
            <w:r w:rsidRPr="00F9396F">
              <w:t>Применять требования к оформлению документов по учету рабочего времени, выработки, простоев</w:t>
            </w:r>
          </w:p>
        </w:tc>
      </w:tr>
      <w:tr w:rsidR="00F9396F" w:rsidRPr="00F9396F" w14:paraId="79786AC9" w14:textId="77777777" w:rsidTr="002C08B9">
        <w:trPr>
          <w:trHeight w:val="20"/>
        </w:trPr>
        <w:tc>
          <w:tcPr>
            <w:tcW w:w="1075" w:type="pct"/>
            <w:vMerge/>
          </w:tcPr>
          <w:p w14:paraId="3B5971A5" w14:textId="77777777" w:rsidR="00F11024" w:rsidRPr="00F9396F" w:rsidDel="002A1D54" w:rsidRDefault="00F11024" w:rsidP="00D64289"/>
        </w:tc>
        <w:tc>
          <w:tcPr>
            <w:tcW w:w="3925" w:type="pct"/>
          </w:tcPr>
          <w:p w14:paraId="71698DF9" w14:textId="304FB11A" w:rsidR="00F11024" w:rsidRPr="00F9396F" w:rsidRDefault="00F11024" w:rsidP="00D64289">
            <w:r w:rsidRPr="00F9396F">
              <w:t xml:space="preserve">Применять требования к порядку проведения инструктажей рабочих </w:t>
            </w:r>
            <w:r w:rsidR="0063240E">
              <w:t xml:space="preserve">по охране труда </w:t>
            </w:r>
            <w:r w:rsidRPr="00F9396F">
              <w:t>и правилам технической эксплуатации оборудования</w:t>
            </w:r>
          </w:p>
        </w:tc>
      </w:tr>
      <w:tr w:rsidR="00F9396F" w:rsidRPr="00F9396F" w14:paraId="62D72A1F" w14:textId="77777777" w:rsidTr="002C08B9">
        <w:trPr>
          <w:trHeight w:val="20"/>
        </w:trPr>
        <w:tc>
          <w:tcPr>
            <w:tcW w:w="1075" w:type="pct"/>
            <w:vMerge/>
          </w:tcPr>
          <w:p w14:paraId="1BA59F6D" w14:textId="77777777" w:rsidR="00F11024" w:rsidRPr="00F9396F" w:rsidDel="002A1D54" w:rsidRDefault="00F11024" w:rsidP="00D64289"/>
        </w:tc>
        <w:tc>
          <w:tcPr>
            <w:tcW w:w="3925" w:type="pct"/>
          </w:tcPr>
          <w:p w14:paraId="3BE1DC8F" w14:textId="77777777" w:rsidR="00F11024" w:rsidRPr="00F9396F" w:rsidRDefault="00F11024" w:rsidP="00D64289">
            <w:r w:rsidRPr="00F9396F">
              <w:t>Применять требования к порядку проведения инвентаризации незавершенного производства в начале и конце работы смены</w:t>
            </w:r>
          </w:p>
        </w:tc>
      </w:tr>
      <w:tr w:rsidR="00F9396F" w:rsidRPr="00F9396F" w14:paraId="62E0A463" w14:textId="77777777" w:rsidTr="002C08B9">
        <w:trPr>
          <w:trHeight w:val="20"/>
        </w:trPr>
        <w:tc>
          <w:tcPr>
            <w:tcW w:w="1075" w:type="pct"/>
            <w:vMerge/>
          </w:tcPr>
          <w:p w14:paraId="7377CEBC" w14:textId="77777777" w:rsidR="00F11024" w:rsidRPr="00F9396F" w:rsidDel="002A1D54" w:rsidRDefault="00F11024" w:rsidP="00D64289"/>
        </w:tc>
        <w:tc>
          <w:tcPr>
            <w:tcW w:w="3925" w:type="pct"/>
          </w:tcPr>
          <w:p w14:paraId="5642FC94" w14:textId="77777777" w:rsidR="00F11024" w:rsidRPr="00F9396F" w:rsidRDefault="00F11024" w:rsidP="00D64289">
            <w:r w:rsidRPr="00F9396F">
              <w:t>Оценивать качество материалов, применяемых для кладки, ремонта и реконструкции каменных конструкций</w:t>
            </w:r>
          </w:p>
        </w:tc>
      </w:tr>
      <w:tr w:rsidR="00F9396F" w:rsidRPr="00F9396F" w14:paraId="0768630D" w14:textId="77777777" w:rsidTr="002C08B9">
        <w:trPr>
          <w:trHeight w:val="20"/>
        </w:trPr>
        <w:tc>
          <w:tcPr>
            <w:tcW w:w="1075" w:type="pct"/>
            <w:vMerge/>
          </w:tcPr>
          <w:p w14:paraId="5F0F5603" w14:textId="77777777" w:rsidR="00F11024" w:rsidRPr="00F9396F" w:rsidDel="002A1D54" w:rsidRDefault="00F11024" w:rsidP="00D64289"/>
        </w:tc>
        <w:tc>
          <w:tcPr>
            <w:tcW w:w="3925" w:type="pct"/>
          </w:tcPr>
          <w:p w14:paraId="6A638814" w14:textId="77777777" w:rsidR="00F11024" w:rsidRPr="00F9396F" w:rsidRDefault="00F11024" w:rsidP="00D64289">
            <w:r w:rsidRPr="00F9396F">
              <w:t xml:space="preserve">Оценивать готовность рабочей зоны к проведению кладки, ремонта и реконструкции каменных конструкций </w:t>
            </w:r>
          </w:p>
        </w:tc>
      </w:tr>
      <w:tr w:rsidR="00F9396F" w:rsidRPr="00F9396F" w14:paraId="315E84FB" w14:textId="77777777" w:rsidTr="002C08B9">
        <w:trPr>
          <w:trHeight w:val="20"/>
        </w:trPr>
        <w:tc>
          <w:tcPr>
            <w:tcW w:w="1075" w:type="pct"/>
            <w:vMerge/>
          </w:tcPr>
          <w:p w14:paraId="4AAC9FE5" w14:textId="77777777" w:rsidR="000B0CC9" w:rsidRPr="00F9396F" w:rsidDel="002A1D54" w:rsidRDefault="000B0CC9" w:rsidP="000B0CC9"/>
        </w:tc>
        <w:tc>
          <w:tcPr>
            <w:tcW w:w="3925" w:type="pct"/>
          </w:tcPr>
          <w:p w14:paraId="5B7EFA8B" w14:textId="77777777" w:rsidR="000B0CC9" w:rsidRPr="00F9396F" w:rsidRDefault="000B0CC9" w:rsidP="000B0CC9">
            <w:r w:rsidRPr="00F9396F">
              <w:t>Применять требования производственной санитарии при производстве каменных работ</w:t>
            </w:r>
          </w:p>
        </w:tc>
      </w:tr>
      <w:tr w:rsidR="00F9396F" w:rsidRPr="00F9396F" w14:paraId="3CA659DA" w14:textId="77777777" w:rsidTr="002C08B9">
        <w:trPr>
          <w:trHeight w:val="20"/>
        </w:trPr>
        <w:tc>
          <w:tcPr>
            <w:tcW w:w="1075" w:type="pct"/>
            <w:vMerge/>
          </w:tcPr>
          <w:p w14:paraId="12206CE6" w14:textId="77777777" w:rsidR="000B0CC9" w:rsidRPr="00F9396F" w:rsidDel="002A1D54" w:rsidRDefault="000B0CC9" w:rsidP="000B0CC9"/>
        </w:tc>
        <w:tc>
          <w:tcPr>
            <w:tcW w:w="3925" w:type="pct"/>
          </w:tcPr>
          <w:p w14:paraId="00FE739F" w14:textId="77777777" w:rsidR="000B0CC9" w:rsidRPr="00F9396F" w:rsidRDefault="000B0CC9" w:rsidP="000B0CC9">
            <w:r w:rsidRPr="00F9396F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4BBFC66F" w14:textId="77777777" w:rsidTr="002C08B9">
        <w:trPr>
          <w:trHeight w:val="20"/>
        </w:trPr>
        <w:tc>
          <w:tcPr>
            <w:tcW w:w="1075" w:type="pct"/>
            <w:vMerge/>
          </w:tcPr>
          <w:p w14:paraId="54D1D7C9" w14:textId="77777777" w:rsidR="000B0CC9" w:rsidRPr="00F9396F" w:rsidDel="002A1D54" w:rsidRDefault="000B0CC9" w:rsidP="000B0CC9"/>
        </w:tc>
        <w:tc>
          <w:tcPr>
            <w:tcW w:w="3925" w:type="pct"/>
          </w:tcPr>
          <w:p w14:paraId="11502C4A" w14:textId="77777777" w:rsidR="000B0CC9" w:rsidRPr="00F9396F" w:rsidRDefault="000B0CC9" w:rsidP="000B0CC9">
            <w:r w:rsidRPr="00F9396F">
              <w:t>Применять средства индивидуальной защиты при производстве каменных работ</w:t>
            </w:r>
          </w:p>
        </w:tc>
      </w:tr>
      <w:tr w:rsidR="00F9396F" w:rsidRPr="00F9396F" w14:paraId="75044B99" w14:textId="77777777" w:rsidTr="002C08B9">
        <w:trPr>
          <w:trHeight w:val="20"/>
        </w:trPr>
        <w:tc>
          <w:tcPr>
            <w:tcW w:w="1075" w:type="pct"/>
            <w:vMerge/>
          </w:tcPr>
          <w:p w14:paraId="172C68F8" w14:textId="77777777" w:rsidR="000B0CC9" w:rsidRPr="00F9396F" w:rsidDel="002A1D54" w:rsidRDefault="000B0CC9" w:rsidP="000B0CC9"/>
        </w:tc>
        <w:tc>
          <w:tcPr>
            <w:tcW w:w="3925" w:type="pct"/>
          </w:tcPr>
          <w:p w14:paraId="1DC3A100" w14:textId="2C6D5A69" w:rsidR="000B0CC9" w:rsidRPr="00F9396F" w:rsidRDefault="000B0CC9" w:rsidP="000B0CC9">
            <w:r w:rsidRPr="00F9396F">
              <w:t xml:space="preserve">Применять 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3B98E763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40D51B2D" w14:textId="77777777" w:rsidR="00F11024" w:rsidRPr="00F9396F" w:rsidRDefault="00F11024" w:rsidP="00F11024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4A806B15" w14:textId="12868305" w:rsidR="00F11024" w:rsidRPr="00F9396F" w:rsidRDefault="00F11024" w:rsidP="0063240E">
            <w:r w:rsidRPr="00F9396F">
              <w:rPr>
                <w:bCs w:val="0"/>
              </w:rPr>
              <w:t>Требован</w:t>
            </w:r>
            <w:r w:rsidR="0063240E">
              <w:rPr>
                <w:bCs w:val="0"/>
              </w:rPr>
              <w:t>ия технологических регламентов к</w:t>
            </w:r>
            <w:r w:rsidRPr="00F9396F">
              <w:rPr>
                <w:bCs w:val="0"/>
              </w:rPr>
              <w:t xml:space="preserve"> выполнению кладки, ремонта и реконструкции каменных конструкций</w:t>
            </w:r>
          </w:p>
        </w:tc>
      </w:tr>
      <w:tr w:rsidR="00F9396F" w:rsidRPr="00F9396F" w14:paraId="73589C12" w14:textId="77777777" w:rsidTr="002C08B9">
        <w:trPr>
          <w:trHeight w:val="20"/>
        </w:trPr>
        <w:tc>
          <w:tcPr>
            <w:tcW w:w="1075" w:type="pct"/>
            <w:vMerge/>
          </w:tcPr>
          <w:p w14:paraId="73F183DF" w14:textId="77777777" w:rsidR="00F11024" w:rsidRPr="00F9396F" w:rsidDel="002A1D54" w:rsidRDefault="00F11024" w:rsidP="00F11024"/>
        </w:tc>
        <w:tc>
          <w:tcPr>
            <w:tcW w:w="3925" w:type="pct"/>
          </w:tcPr>
          <w:p w14:paraId="135D0A16" w14:textId="77777777" w:rsidR="00F11024" w:rsidRPr="00F9396F" w:rsidRDefault="00F11024" w:rsidP="00F11024">
            <w:r w:rsidRPr="00F9396F">
              <w:rPr>
                <w:bCs w:val="0"/>
              </w:rPr>
              <w:t>Требования технической документации в строительстве</w:t>
            </w:r>
          </w:p>
        </w:tc>
      </w:tr>
      <w:tr w:rsidR="00F9396F" w:rsidRPr="00F9396F" w14:paraId="1D855417" w14:textId="77777777" w:rsidTr="002C08B9">
        <w:trPr>
          <w:trHeight w:val="20"/>
        </w:trPr>
        <w:tc>
          <w:tcPr>
            <w:tcW w:w="1075" w:type="pct"/>
            <w:vMerge/>
          </w:tcPr>
          <w:p w14:paraId="29685394" w14:textId="77777777" w:rsidR="00F11024" w:rsidRPr="00F9396F" w:rsidDel="002A1D54" w:rsidRDefault="00F11024" w:rsidP="00F11024"/>
        </w:tc>
        <w:tc>
          <w:tcPr>
            <w:tcW w:w="3925" w:type="pct"/>
          </w:tcPr>
          <w:p w14:paraId="225B241E" w14:textId="71269816" w:rsidR="00F11024" w:rsidRPr="00F9396F" w:rsidRDefault="00F11024" w:rsidP="00F11024">
            <w:pPr>
              <w:rPr>
                <w:bCs w:val="0"/>
              </w:rPr>
            </w:pPr>
            <w:r w:rsidRPr="00F9396F">
              <w:t xml:space="preserve">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656FF094" w14:textId="77777777" w:rsidTr="002C08B9">
        <w:trPr>
          <w:trHeight w:val="20"/>
        </w:trPr>
        <w:tc>
          <w:tcPr>
            <w:tcW w:w="1075" w:type="pct"/>
            <w:vMerge/>
          </w:tcPr>
          <w:p w14:paraId="1EF7AAE2" w14:textId="77777777" w:rsidR="00F11024" w:rsidRPr="00F9396F" w:rsidDel="002A1D54" w:rsidRDefault="00F11024" w:rsidP="00F11024"/>
        </w:tc>
        <w:tc>
          <w:tcPr>
            <w:tcW w:w="3925" w:type="pct"/>
          </w:tcPr>
          <w:p w14:paraId="1E63603E" w14:textId="065A699C" w:rsidR="00F11024" w:rsidRPr="00F9396F" w:rsidRDefault="00F11024" w:rsidP="0063240E">
            <w:r w:rsidRPr="00F9396F">
              <w:t xml:space="preserve">Структура и содержание </w:t>
            </w:r>
            <w:r w:rsidR="00367230" w:rsidRPr="00F9396F">
              <w:t>проекта производства строительно-монтажны</w:t>
            </w:r>
            <w:r w:rsidR="0063240E">
              <w:t>х работ</w:t>
            </w:r>
          </w:p>
        </w:tc>
      </w:tr>
      <w:tr w:rsidR="00F9396F" w:rsidRPr="00F9396F" w14:paraId="62BA43E2" w14:textId="77777777" w:rsidTr="002C08B9">
        <w:trPr>
          <w:trHeight w:val="20"/>
        </w:trPr>
        <w:tc>
          <w:tcPr>
            <w:tcW w:w="1075" w:type="pct"/>
            <w:vMerge/>
          </w:tcPr>
          <w:p w14:paraId="126D579A" w14:textId="77777777" w:rsidR="00F11024" w:rsidRPr="00F9396F" w:rsidDel="002A1D54" w:rsidRDefault="00F11024" w:rsidP="00F11024"/>
        </w:tc>
        <w:tc>
          <w:tcPr>
            <w:tcW w:w="3925" w:type="pct"/>
          </w:tcPr>
          <w:p w14:paraId="07C66FC3" w14:textId="77777777" w:rsidR="00F11024" w:rsidRPr="00F9396F" w:rsidRDefault="00F11024" w:rsidP="00F11024">
            <w:r w:rsidRPr="00F9396F">
              <w:t>Система условных обозначений в строительстве</w:t>
            </w:r>
          </w:p>
        </w:tc>
      </w:tr>
      <w:tr w:rsidR="00F9396F" w:rsidRPr="00F9396F" w14:paraId="0A39DC8E" w14:textId="77777777" w:rsidTr="002C08B9">
        <w:trPr>
          <w:trHeight w:val="20"/>
        </w:trPr>
        <w:tc>
          <w:tcPr>
            <w:tcW w:w="1075" w:type="pct"/>
            <w:vMerge/>
          </w:tcPr>
          <w:p w14:paraId="1ECB3036" w14:textId="77777777" w:rsidR="00F11024" w:rsidRPr="00F9396F" w:rsidDel="002A1D54" w:rsidRDefault="00F11024" w:rsidP="00F11024"/>
        </w:tc>
        <w:tc>
          <w:tcPr>
            <w:tcW w:w="3925" w:type="pct"/>
          </w:tcPr>
          <w:p w14:paraId="74054BCD" w14:textId="77777777" w:rsidR="00F11024" w:rsidRPr="00F9396F" w:rsidRDefault="00F11024" w:rsidP="00F11024">
            <w:r w:rsidRPr="00F9396F">
              <w:t>Порядок проведения контроля обеспеченности участка необходимым оборудованием, инструментами, материалами, комплектующими и оснасткой, а также их учета и предоставления соответствующей отчетности</w:t>
            </w:r>
          </w:p>
        </w:tc>
      </w:tr>
      <w:tr w:rsidR="00F9396F" w:rsidRPr="00F9396F" w14:paraId="56C23A78" w14:textId="77777777" w:rsidTr="002C08B9">
        <w:trPr>
          <w:trHeight w:val="20"/>
        </w:trPr>
        <w:tc>
          <w:tcPr>
            <w:tcW w:w="1075" w:type="pct"/>
            <w:vMerge/>
          </w:tcPr>
          <w:p w14:paraId="68CEE869" w14:textId="77777777" w:rsidR="00F11024" w:rsidRPr="00F9396F" w:rsidDel="002A1D54" w:rsidRDefault="00F11024" w:rsidP="00F11024"/>
        </w:tc>
        <w:tc>
          <w:tcPr>
            <w:tcW w:w="3925" w:type="pct"/>
          </w:tcPr>
          <w:p w14:paraId="64B6E028" w14:textId="694A2F87" w:rsidR="00F11024" w:rsidRPr="00F9396F" w:rsidRDefault="00F11024" w:rsidP="0063240E">
            <w:r w:rsidRPr="00F9396F">
              <w:t>Порядок организации приемки строительных материалов, их складировани</w:t>
            </w:r>
            <w:r w:rsidR="0063240E">
              <w:t>я</w:t>
            </w:r>
            <w:r w:rsidRPr="00F9396F">
              <w:t>, учет</w:t>
            </w:r>
            <w:r w:rsidR="0063240E">
              <w:t>а</w:t>
            </w:r>
            <w:r w:rsidRPr="00F9396F">
              <w:t xml:space="preserve"> и подготовк</w:t>
            </w:r>
            <w:r w:rsidR="0063240E">
              <w:t>и</w:t>
            </w:r>
            <w:r w:rsidRPr="00F9396F">
              <w:t xml:space="preserve"> отчетности</w:t>
            </w:r>
          </w:p>
        </w:tc>
      </w:tr>
      <w:tr w:rsidR="00F9396F" w:rsidRPr="00F9396F" w14:paraId="0AA85336" w14:textId="77777777" w:rsidTr="002C08B9">
        <w:trPr>
          <w:trHeight w:val="20"/>
        </w:trPr>
        <w:tc>
          <w:tcPr>
            <w:tcW w:w="1075" w:type="pct"/>
            <w:vMerge/>
          </w:tcPr>
          <w:p w14:paraId="7449E28F" w14:textId="77777777" w:rsidR="00F11024" w:rsidRPr="00F9396F" w:rsidDel="002A1D54" w:rsidRDefault="00F11024" w:rsidP="00F11024"/>
        </w:tc>
        <w:tc>
          <w:tcPr>
            <w:tcW w:w="3925" w:type="pct"/>
          </w:tcPr>
          <w:p w14:paraId="51858767" w14:textId="77777777" w:rsidR="00F11024" w:rsidRPr="00F9396F" w:rsidRDefault="00F11024" w:rsidP="00F11024">
            <w:r w:rsidRPr="00F9396F">
              <w:t>Структура графика работ по кладке, ремонту и реконструкции каменных конструкций</w:t>
            </w:r>
          </w:p>
        </w:tc>
      </w:tr>
      <w:tr w:rsidR="00F9396F" w:rsidRPr="00F9396F" w14:paraId="69840E20" w14:textId="77777777" w:rsidTr="002C08B9">
        <w:trPr>
          <w:trHeight w:val="20"/>
        </w:trPr>
        <w:tc>
          <w:tcPr>
            <w:tcW w:w="1075" w:type="pct"/>
            <w:vMerge/>
          </w:tcPr>
          <w:p w14:paraId="768CFB75" w14:textId="77777777" w:rsidR="00F11024" w:rsidRPr="00F9396F" w:rsidDel="002A1D54" w:rsidRDefault="00F11024" w:rsidP="00F11024"/>
        </w:tc>
        <w:tc>
          <w:tcPr>
            <w:tcW w:w="3925" w:type="pct"/>
          </w:tcPr>
          <w:p w14:paraId="1997A43A" w14:textId="77777777" w:rsidR="00F11024" w:rsidRPr="00F9396F" w:rsidRDefault="00F11024" w:rsidP="00F11024">
            <w:r w:rsidRPr="00F9396F">
              <w:t>Порядок и принципы распределения сменных заданий</w:t>
            </w:r>
          </w:p>
        </w:tc>
      </w:tr>
      <w:tr w:rsidR="00F9396F" w:rsidRPr="00F9396F" w14:paraId="212CB0BC" w14:textId="77777777" w:rsidTr="002C08B9">
        <w:trPr>
          <w:trHeight w:val="20"/>
        </w:trPr>
        <w:tc>
          <w:tcPr>
            <w:tcW w:w="1075" w:type="pct"/>
            <w:vMerge/>
          </w:tcPr>
          <w:p w14:paraId="0A1EBF4A" w14:textId="77777777" w:rsidR="00F11024" w:rsidRPr="00F9396F" w:rsidDel="002A1D54" w:rsidRDefault="00F11024" w:rsidP="00F11024"/>
        </w:tc>
        <w:tc>
          <w:tcPr>
            <w:tcW w:w="3925" w:type="pct"/>
          </w:tcPr>
          <w:p w14:paraId="589D2F4E" w14:textId="77777777" w:rsidR="00F11024" w:rsidRPr="00F9396F" w:rsidRDefault="00F11024" w:rsidP="00F11024">
            <w:r w:rsidRPr="00F9396F">
              <w:t>Правила оформления документов по учету рабочего времени, выработки, простоев</w:t>
            </w:r>
          </w:p>
        </w:tc>
      </w:tr>
      <w:tr w:rsidR="00F9396F" w:rsidRPr="00F9396F" w14:paraId="5BBC3A66" w14:textId="77777777" w:rsidTr="002C08B9">
        <w:trPr>
          <w:trHeight w:val="20"/>
        </w:trPr>
        <w:tc>
          <w:tcPr>
            <w:tcW w:w="1075" w:type="pct"/>
            <w:vMerge/>
          </w:tcPr>
          <w:p w14:paraId="4A84D744" w14:textId="77777777" w:rsidR="00F11024" w:rsidRPr="00F9396F" w:rsidDel="002A1D54" w:rsidRDefault="00F11024" w:rsidP="00F11024"/>
        </w:tc>
        <w:tc>
          <w:tcPr>
            <w:tcW w:w="3925" w:type="pct"/>
          </w:tcPr>
          <w:p w14:paraId="654323AB" w14:textId="77777777" w:rsidR="00F11024" w:rsidRPr="00F9396F" w:rsidRDefault="00F11024" w:rsidP="00F11024">
            <w:r w:rsidRPr="00F9396F">
              <w:t>Правила ведения приходно-расходной документации</w:t>
            </w:r>
          </w:p>
        </w:tc>
      </w:tr>
      <w:tr w:rsidR="00F9396F" w:rsidRPr="00F9396F" w14:paraId="296BD9F5" w14:textId="77777777" w:rsidTr="002C08B9">
        <w:trPr>
          <w:trHeight w:val="20"/>
        </w:trPr>
        <w:tc>
          <w:tcPr>
            <w:tcW w:w="1075" w:type="pct"/>
            <w:vMerge/>
          </w:tcPr>
          <w:p w14:paraId="5F194EBE" w14:textId="77777777" w:rsidR="00F11024" w:rsidRPr="00F9396F" w:rsidDel="002A1D54" w:rsidRDefault="00F11024" w:rsidP="00F11024"/>
        </w:tc>
        <w:tc>
          <w:tcPr>
            <w:tcW w:w="3925" w:type="pct"/>
          </w:tcPr>
          <w:p w14:paraId="68EEBA3E" w14:textId="3B2013BC" w:rsidR="00F11024" w:rsidRPr="00F9396F" w:rsidRDefault="00F11024" w:rsidP="00F11024">
            <w:r w:rsidRPr="00F9396F">
              <w:t xml:space="preserve">Порядок проведения инструктажа рабочих </w:t>
            </w:r>
            <w:r w:rsidR="0063240E">
              <w:t xml:space="preserve">по охране труда </w:t>
            </w:r>
            <w:r w:rsidRPr="00F9396F">
              <w:t>и правилам технической эксплуатации оборудования</w:t>
            </w:r>
          </w:p>
        </w:tc>
      </w:tr>
      <w:tr w:rsidR="00F9396F" w:rsidRPr="00F9396F" w14:paraId="150043BC" w14:textId="77777777" w:rsidTr="002C08B9">
        <w:trPr>
          <w:trHeight w:val="20"/>
        </w:trPr>
        <w:tc>
          <w:tcPr>
            <w:tcW w:w="1075" w:type="pct"/>
            <w:vMerge/>
          </w:tcPr>
          <w:p w14:paraId="29954207" w14:textId="77777777" w:rsidR="00F11024" w:rsidRPr="00F9396F" w:rsidDel="002A1D54" w:rsidRDefault="00F11024" w:rsidP="00F11024"/>
        </w:tc>
        <w:tc>
          <w:tcPr>
            <w:tcW w:w="3925" w:type="pct"/>
          </w:tcPr>
          <w:p w14:paraId="5E12DEF5" w14:textId="77777777" w:rsidR="00F11024" w:rsidRPr="00F9396F" w:rsidRDefault="00F11024" w:rsidP="00F11024">
            <w:r w:rsidRPr="00F9396F">
              <w:t>Порядок проведения инвентаризации незавершенного производства в начале и конце работы смены</w:t>
            </w:r>
          </w:p>
        </w:tc>
      </w:tr>
      <w:tr w:rsidR="00F9396F" w:rsidRPr="00F9396F" w14:paraId="7554F0B1" w14:textId="77777777" w:rsidTr="002C08B9">
        <w:trPr>
          <w:trHeight w:val="20"/>
        </w:trPr>
        <w:tc>
          <w:tcPr>
            <w:tcW w:w="1075" w:type="pct"/>
            <w:vMerge/>
          </w:tcPr>
          <w:p w14:paraId="463337E6" w14:textId="77777777" w:rsidR="00F11024" w:rsidRPr="00F9396F" w:rsidDel="002A1D54" w:rsidRDefault="00F11024" w:rsidP="00F11024"/>
        </w:tc>
        <w:tc>
          <w:tcPr>
            <w:tcW w:w="3925" w:type="pct"/>
          </w:tcPr>
          <w:p w14:paraId="35F439AA" w14:textId="77777777" w:rsidR="00F11024" w:rsidRPr="00F9396F" w:rsidRDefault="00F11024" w:rsidP="00F11024">
            <w:r w:rsidRPr="00F9396F">
              <w:t>Порядок и принципы проведения входного контроля строительных материалов, применяемых для кладки, ремонта и реконструкции каменных конструкций</w:t>
            </w:r>
          </w:p>
        </w:tc>
      </w:tr>
      <w:tr w:rsidR="00F9396F" w:rsidRPr="00F9396F" w14:paraId="3593DDC7" w14:textId="77777777" w:rsidTr="002C08B9">
        <w:trPr>
          <w:trHeight w:val="20"/>
        </w:trPr>
        <w:tc>
          <w:tcPr>
            <w:tcW w:w="1075" w:type="pct"/>
            <w:vMerge/>
          </w:tcPr>
          <w:p w14:paraId="56A2B082" w14:textId="77777777" w:rsidR="00F11024" w:rsidRPr="00F9396F" w:rsidDel="002A1D54" w:rsidRDefault="00F11024" w:rsidP="00F11024"/>
        </w:tc>
        <w:tc>
          <w:tcPr>
            <w:tcW w:w="3925" w:type="pct"/>
          </w:tcPr>
          <w:p w14:paraId="3A5A4EF5" w14:textId="2AECEB88" w:rsidR="00F11024" w:rsidRPr="00F9396F" w:rsidRDefault="00F11024" w:rsidP="00CF1D33">
            <w:pPr>
              <w:rPr>
                <w:highlight w:val="yellow"/>
              </w:rPr>
            </w:pPr>
            <w:r w:rsidRPr="00F9396F">
              <w:t xml:space="preserve">Требования нормативных правовых актов </w:t>
            </w:r>
            <w:r w:rsidR="00CF1D33">
              <w:t>о</w:t>
            </w:r>
            <w:r w:rsidRPr="00F9396F">
              <w:t xml:space="preserve"> соблюдени</w:t>
            </w:r>
            <w:r w:rsidR="00CF1D33">
              <w:t>и</w:t>
            </w:r>
            <w:r w:rsidRPr="00F9396F">
              <w:t xml:space="preserve"> режима проведения строительных работ в жилых домах</w:t>
            </w:r>
          </w:p>
        </w:tc>
      </w:tr>
      <w:tr w:rsidR="00F9396F" w:rsidRPr="00F9396F" w14:paraId="435F9549" w14:textId="77777777" w:rsidTr="002C08B9">
        <w:trPr>
          <w:trHeight w:val="20"/>
        </w:trPr>
        <w:tc>
          <w:tcPr>
            <w:tcW w:w="1075" w:type="pct"/>
            <w:vMerge/>
          </w:tcPr>
          <w:p w14:paraId="04AFEDCB" w14:textId="77777777" w:rsidR="00F11024" w:rsidRPr="00F9396F" w:rsidDel="002A1D54" w:rsidRDefault="00F11024" w:rsidP="00F11024"/>
        </w:tc>
        <w:tc>
          <w:tcPr>
            <w:tcW w:w="3925" w:type="pct"/>
          </w:tcPr>
          <w:p w14:paraId="6C4237B2" w14:textId="77777777" w:rsidR="00F11024" w:rsidRPr="00F9396F" w:rsidRDefault="00F11024" w:rsidP="00F11024">
            <w:r w:rsidRPr="00F9396F">
              <w:t>Требования безопасности при работе на высоте</w:t>
            </w:r>
          </w:p>
        </w:tc>
      </w:tr>
      <w:tr w:rsidR="00F9396F" w:rsidRPr="00F9396F" w14:paraId="6283AA8A" w14:textId="77777777" w:rsidTr="002C08B9">
        <w:trPr>
          <w:trHeight w:val="20"/>
        </w:trPr>
        <w:tc>
          <w:tcPr>
            <w:tcW w:w="1075" w:type="pct"/>
            <w:vMerge/>
          </w:tcPr>
          <w:p w14:paraId="44EEE178" w14:textId="77777777" w:rsidR="00D57B37" w:rsidRPr="00F9396F" w:rsidDel="002A1D54" w:rsidRDefault="00D57B37" w:rsidP="00F11024"/>
        </w:tc>
        <w:tc>
          <w:tcPr>
            <w:tcW w:w="3925" w:type="pct"/>
          </w:tcPr>
          <w:p w14:paraId="1B4C8B2B" w14:textId="78C20624" w:rsidR="00D57B37" w:rsidRPr="00F9396F" w:rsidRDefault="00601039" w:rsidP="00F11024">
            <w:r>
              <w:rPr>
                <w:bCs w:val="0"/>
              </w:rPr>
              <w:t>Требования в области охраны окружающей среды</w:t>
            </w:r>
          </w:p>
        </w:tc>
      </w:tr>
      <w:tr w:rsidR="00F9396F" w:rsidRPr="00F9396F" w14:paraId="2330E99A" w14:textId="77777777" w:rsidTr="002C08B9">
        <w:trPr>
          <w:trHeight w:val="20"/>
        </w:trPr>
        <w:tc>
          <w:tcPr>
            <w:tcW w:w="1075" w:type="pct"/>
            <w:vMerge/>
          </w:tcPr>
          <w:p w14:paraId="703259A1" w14:textId="77777777" w:rsidR="00F11024" w:rsidRPr="00F9396F" w:rsidDel="002A1D54" w:rsidRDefault="00F11024" w:rsidP="00F11024"/>
        </w:tc>
        <w:tc>
          <w:tcPr>
            <w:tcW w:w="3925" w:type="pct"/>
          </w:tcPr>
          <w:p w14:paraId="56A56C19" w14:textId="77777777" w:rsidR="00F11024" w:rsidRPr="00F9396F" w:rsidRDefault="00F11024" w:rsidP="00F11024">
            <w:r w:rsidRPr="00F9396F">
              <w:rPr>
                <w:bCs w:val="0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49443C2C" w14:textId="77777777" w:rsidTr="002C08B9">
        <w:trPr>
          <w:trHeight w:val="20"/>
        </w:trPr>
        <w:tc>
          <w:tcPr>
            <w:tcW w:w="1075" w:type="pct"/>
            <w:vMerge/>
          </w:tcPr>
          <w:p w14:paraId="267E8FB7" w14:textId="77777777" w:rsidR="00F11024" w:rsidRPr="00F9396F" w:rsidDel="002A1D54" w:rsidRDefault="00F11024" w:rsidP="00F11024"/>
        </w:tc>
        <w:tc>
          <w:tcPr>
            <w:tcW w:w="3925" w:type="pct"/>
          </w:tcPr>
          <w:p w14:paraId="605C1FFE" w14:textId="77777777" w:rsidR="00F11024" w:rsidRPr="00F9396F" w:rsidRDefault="00F11024" w:rsidP="00F11024">
            <w:r w:rsidRPr="00F9396F">
              <w:rPr>
                <w:bCs w:val="0"/>
              </w:rPr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2992BDED" w14:textId="77777777" w:rsidTr="002C08B9">
        <w:trPr>
          <w:trHeight w:val="20"/>
        </w:trPr>
        <w:tc>
          <w:tcPr>
            <w:tcW w:w="1075" w:type="pct"/>
            <w:vMerge/>
          </w:tcPr>
          <w:p w14:paraId="59C54936" w14:textId="77777777" w:rsidR="00F11024" w:rsidRPr="00F9396F" w:rsidDel="002A1D54" w:rsidRDefault="00F11024" w:rsidP="00F11024"/>
        </w:tc>
        <w:tc>
          <w:tcPr>
            <w:tcW w:w="3925" w:type="pct"/>
          </w:tcPr>
          <w:p w14:paraId="009685AC" w14:textId="77777777" w:rsidR="00F11024" w:rsidRPr="00F9396F" w:rsidRDefault="00F11024" w:rsidP="00F11024">
            <w:r w:rsidRPr="00F9396F">
              <w:rPr>
                <w:bCs w:val="0"/>
              </w:rPr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69381B62" w14:textId="77777777" w:rsidTr="002C08B9">
        <w:trPr>
          <w:trHeight w:val="20"/>
        </w:trPr>
        <w:tc>
          <w:tcPr>
            <w:tcW w:w="1075" w:type="pct"/>
            <w:vMerge/>
          </w:tcPr>
          <w:p w14:paraId="7D8CE78A" w14:textId="77777777" w:rsidR="00F53CC1" w:rsidRPr="00F9396F" w:rsidDel="002A1D54" w:rsidRDefault="00F53CC1" w:rsidP="00F11024"/>
        </w:tc>
        <w:tc>
          <w:tcPr>
            <w:tcW w:w="3925" w:type="pct"/>
          </w:tcPr>
          <w:p w14:paraId="219B988D" w14:textId="77777777" w:rsidR="00F53CC1" w:rsidRPr="00F9396F" w:rsidRDefault="00F53CC1" w:rsidP="00F11024">
            <w:pPr>
              <w:rPr>
                <w:bCs w:val="0"/>
              </w:rPr>
            </w:pPr>
            <w:r w:rsidRPr="00F9396F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1027BAD7" w14:textId="77777777" w:rsidTr="002C08B9">
        <w:trPr>
          <w:trHeight w:val="20"/>
        </w:trPr>
        <w:tc>
          <w:tcPr>
            <w:tcW w:w="1075" w:type="pct"/>
            <w:vMerge/>
          </w:tcPr>
          <w:p w14:paraId="287F675A" w14:textId="77777777" w:rsidR="00F11024" w:rsidRPr="00F9396F" w:rsidDel="002A1D54" w:rsidRDefault="00F11024" w:rsidP="00F11024"/>
        </w:tc>
        <w:tc>
          <w:tcPr>
            <w:tcW w:w="3925" w:type="pct"/>
          </w:tcPr>
          <w:p w14:paraId="3AACBEFD" w14:textId="77777777" w:rsidR="00F11024" w:rsidRPr="00F9396F" w:rsidRDefault="00F11024" w:rsidP="00F11024">
            <w:r w:rsidRPr="00F9396F">
              <w:rPr>
                <w:bCs w:val="0"/>
              </w:rPr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757FD3FF" w14:textId="77777777" w:rsidTr="002C08B9">
        <w:trPr>
          <w:trHeight w:val="20"/>
        </w:trPr>
        <w:tc>
          <w:tcPr>
            <w:tcW w:w="1075" w:type="pct"/>
          </w:tcPr>
          <w:p w14:paraId="5F379628" w14:textId="77777777" w:rsidR="00F11024" w:rsidRPr="00F9396F" w:rsidDel="002A1D54" w:rsidRDefault="00F11024" w:rsidP="00F11024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72886461" w14:textId="77777777" w:rsidR="00F11024" w:rsidRPr="00F9396F" w:rsidRDefault="00F11024" w:rsidP="00F11024">
            <w:r w:rsidRPr="00F9396F">
              <w:t>-</w:t>
            </w:r>
          </w:p>
        </w:tc>
      </w:tr>
    </w:tbl>
    <w:p w14:paraId="43F4DA18" w14:textId="77777777" w:rsidR="00C805E6" w:rsidRPr="00F9396F" w:rsidRDefault="00C805E6" w:rsidP="00C805E6"/>
    <w:p w14:paraId="235F9952" w14:textId="77777777" w:rsidR="00C805E6" w:rsidRPr="00F9396F" w:rsidRDefault="00C805E6" w:rsidP="00C805E6">
      <w:pPr>
        <w:rPr>
          <w:b/>
          <w:bCs w:val="0"/>
        </w:rPr>
      </w:pPr>
      <w:r w:rsidRPr="00F9396F">
        <w:rPr>
          <w:b/>
          <w:bCs w:val="0"/>
        </w:rPr>
        <w:t>3.</w:t>
      </w:r>
      <w:r w:rsidR="00897A6A" w:rsidRPr="00F9396F">
        <w:rPr>
          <w:b/>
          <w:bCs w:val="0"/>
          <w:lang w:val="en-US"/>
        </w:rPr>
        <w:t>4</w:t>
      </w:r>
      <w:r w:rsidRPr="00F9396F">
        <w:rPr>
          <w:b/>
          <w:bCs w:val="0"/>
        </w:rPr>
        <w:t>.2. Трудовая функция</w:t>
      </w:r>
    </w:p>
    <w:p w14:paraId="2589A706" w14:textId="77777777" w:rsidR="00C805E6" w:rsidRPr="00F9396F" w:rsidRDefault="00C805E6" w:rsidP="00C805E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5427"/>
        <w:gridCol w:w="565"/>
        <w:gridCol w:w="882"/>
        <w:gridCol w:w="1478"/>
        <w:gridCol w:w="573"/>
      </w:tblGrid>
      <w:tr w:rsidR="00C805E6" w:rsidRPr="00F9396F" w14:paraId="205244B0" w14:textId="77777777" w:rsidTr="00D7245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CD9488E" w14:textId="77777777" w:rsidR="00C805E6" w:rsidRPr="00F9396F" w:rsidRDefault="00C805E6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12BFB" w14:textId="79E81B9F" w:rsidR="00C805E6" w:rsidRPr="00F9396F" w:rsidRDefault="00C805E6" w:rsidP="002C08B9">
            <w:pPr>
              <w:jc w:val="left"/>
              <w:rPr>
                <w:bCs w:val="0"/>
              </w:rPr>
            </w:pPr>
            <w:r w:rsidRPr="00F9396F">
              <w:t xml:space="preserve">Оперативный контроль проведения </w:t>
            </w:r>
            <w:r w:rsidR="00842889" w:rsidRPr="00F9396F">
              <w:t xml:space="preserve">кладки, ремонта и </w:t>
            </w:r>
            <w:r w:rsidR="00367230" w:rsidRPr="00F9396F">
              <w:t>реконструкции каменных конструкций,</w:t>
            </w:r>
            <w:r w:rsidR="00D64289" w:rsidRPr="00F9396F">
              <w:t xml:space="preserve"> </w:t>
            </w:r>
            <w:r w:rsidRPr="00F9396F">
              <w:t>приемка результатов работ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C0FF18" w14:textId="77777777" w:rsidR="00C805E6" w:rsidRPr="00F9396F" w:rsidRDefault="00C805E6" w:rsidP="00D64289">
            <w:pPr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071D6E" w14:textId="77777777" w:rsidR="00C805E6" w:rsidRPr="00F9396F" w:rsidRDefault="00897A6A" w:rsidP="002C08B9">
            <w:pPr>
              <w:jc w:val="left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D</w:t>
            </w:r>
            <w:r w:rsidR="00C805E6" w:rsidRPr="00F9396F">
              <w:t>/02.</w:t>
            </w:r>
            <w:r w:rsidR="009C7B25" w:rsidRPr="00F9396F">
              <w:rPr>
                <w:lang w:val="en-US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A00B30B" w14:textId="77777777" w:rsidR="00C805E6" w:rsidRPr="00F9396F" w:rsidRDefault="00C805E6" w:rsidP="002C08B9">
            <w:pPr>
              <w:jc w:val="center"/>
              <w:rPr>
                <w:bCs w:val="0"/>
                <w:vertAlign w:val="superscript"/>
              </w:rPr>
            </w:pPr>
            <w:r w:rsidRPr="00F9396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17BAB" w14:textId="77777777" w:rsidR="00C805E6" w:rsidRPr="00F9396F" w:rsidRDefault="009C7B25" w:rsidP="002C08B9">
            <w:pPr>
              <w:jc w:val="center"/>
              <w:rPr>
                <w:bCs w:val="0"/>
                <w:lang w:val="en-US"/>
              </w:rPr>
            </w:pPr>
            <w:r w:rsidRPr="00F9396F">
              <w:rPr>
                <w:lang w:val="en-US"/>
              </w:rPr>
              <w:t>4</w:t>
            </w:r>
          </w:p>
        </w:tc>
      </w:tr>
    </w:tbl>
    <w:p w14:paraId="0F21C744" w14:textId="77777777" w:rsidR="00C805E6" w:rsidRPr="00F9396F" w:rsidRDefault="00C805E6" w:rsidP="00C805E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424"/>
        <w:gridCol w:w="398"/>
        <w:gridCol w:w="2128"/>
        <w:gridCol w:w="1490"/>
        <w:gridCol w:w="2397"/>
      </w:tblGrid>
      <w:tr w:rsidR="00F9396F" w:rsidRPr="00F9396F" w14:paraId="1D1FE542" w14:textId="77777777" w:rsidTr="00D72453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DE63F71" w14:textId="77777777" w:rsidR="00C805E6" w:rsidRPr="00F9396F" w:rsidRDefault="00C805E6" w:rsidP="00D72453">
            <w:pPr>
              <w:jc w:val="left"/>
              <w:rPr>
                <w:bCs w:val="0"/>
              </w:rPr>
            </w:pPr>
            <w:r w:rsidRPr="00F9396F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51C8D52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3665044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21380" w14:textId="77777777" w:rsidR="00C805E6" w:rsidRPr="00F9396F" w:rsidRDefault="00C805E6" w:rsidP="002C08B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52E454" w14:textId="77777777" w:rsidR="00C805E6" w:rsidRPr="00F9396F" w:rsidRDefault="00C805E6" w:rsidP="002C08B9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0E214A" w14:textId="77777777" w:rsidR="00C805E6" w:rsidRPr="00F9396F" w:rsidRDefault="00C805E6" w:rsidP="002C08B9">
            <w:pPr>
              <w:jc w:val="center"/>
              <w:rPr>
                <w:bCs w:val="0"/>
              </w:rPr>
            </w:pPr>
          </w:p>
        </w:tc>
      </w:tr>
      <w:tr w:rsidR="00C805E6" w:rsidRPr="00F9396F" w14:paraId="5E195CD9" w14:textId="77777777" w:rsidTr="002C08B9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6BAAD27E" w14:textId="77777777" w:rsidR="00C805E6" w:rsidRPr="00F9396F" w:rsidRDefault="00C805E6" w:rsidP="00D64289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5A0A7C" w14:textId="77777777" w:rsidR="00C805E6" w:rsidRPr="00F9396F" w:rsidRDefault="00C805E6" w:rsidP="00D64289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51014E" w14:textId="77777777" w:rsidR="00C805E6" w:rsidRPr="00F9396F" w:rsidRDefault="00C805E6" w:rsidP="00D6428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ABC109" w14:textId="77777777" w:rsidR="00C805E6" w:rsidRPr="00F9396F" w:rsidRDefault="00C805E6" w:rsidP="00D64289">
            <w:pPr>
              <w:jc w:val="center"/>
              <w:rPr>
                <w:bCs w:val="0"/>
              </w:rPr>
            </w:pPr>
            <w:r w:rsidRPr="00F9396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E0BCC3F" w14:textId="77777777" w:rsidR="00C805E6" w:rsidRPr="00F9396F" w:rsidRDefault="00C805E6" w:rsidP="00C805E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F9396F" w:rsidRPr="00F9396F" w14:paraId="33C5255E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75A75770" w14:textId="77777777" w:rsidR="00C805E6" w:rsidRPr="00F9396F" w:rsidRDefault="00C805E6" w:rsidP="00D64289">
            <w:r w:rsidRPr="00F9396F">
              <w:t>Трудовые действия</w:t>
            </w:r>
          </w:p>
        </w:tc>
        <w:tc>
          <w:tcPr>
            <w:tcW w:w="3925" w:type="pct"/>
          </w:tcPr>
          <w:p w14:paraId="2FD259A0" w14:textId="77777777" w:rsidR="00C805E6" w:rsidRPr="00F9396F" w:rsidRDefault="00C805E6" w:rsidP="00D64289">
            <w:r w:rsidRPr="00F9396F">
              <w:t xml:space="preserve">Контроль соблюдения качества технологического процесса </w:t>
            </w:r>
            <w:r w:rsidR="00B917FF" w:rsidRPr="00F9396F">
              <w:t>кладки, ремонта и реконструкции каменных конструкций</w:t>
            </w:r>
          </w:p>
        </w:tc>
      </w:tr>
      <w:tr w:rsidR="00F9396F" w:rsidRPr="00F9396F" w14:paraId="1A4DF6B2" w14:textId="77777777" w:rsidTr="002C08B9">
        <w:trPr>
          <w:trHeight w:val="20"/>
        </w:trPr>
        <w:tc>
          <w:tcPr>
            <w:tcW w:w="1075" w:type="pct"/>
            <w:vMerge/>
          </w:tcPr>
          <w:p w14:paraId="2D37639D" w14:textId="77777777" w:rsidR="00C805E6" w:rsidRPr="00F9396F" w:rsidRDefault="00C805E6" w:rsidP="00D64289"/>
        </w:tc>
        <w:tc>
          <w:tcPr>
            <w:tcW w:w="3925" w:type="pct"/>
          </w:tcPr>
          <w:p w14:paraId="40F5370E" w14:textId="30C29C1B" w:rsidR="00C805E6" w:rsidRPr="00F9396F" w:rsidRDefault="00C805E6" w:rsidP="00CF1D33">
            <w:r w:rsidRPr="00F9396F">
              <w:t>Контроль соблюдения</w:t>
            </w:r>
            <w:r w:rsidR="005F6750" w:rsidRPr="00F9396F">
              <w:t xml:space="preserve"> рабочими</w:t>
            </w:r>
            <w:r w:rsidRPr="00F9396F">
              <w:t xml:space="preserve"> </w:t>
            </w:r>
            <w:r w:rsidR="00CF1D33">
              <w:t>требований к</w:t>
            </w:r>
            <w:r w:rsidR="005F6750" w:rsidRPr="00F9396F">
              <w:t xml:space="preserve"> </w:t>
            </w:r>
            <w:r w:rsidRPr="00F9396F">
              <w:t>использовани</w:t>
            </w:r>
            <w:r w:rsidR="005F6750" w:rsidRPr="00F9396F">
              <w:t>ю</w:t>
            </w:r>
            <w:r w:rsidRPr="00F9396F">
              <w:t xml:space="preserve"> средств индивидуальной защиты при проведении </w:t>
            </w:r>
            <w:r w:rsidR="00B917FF" w:rsidRPr="00F9396F">
              <w:t>кладки, ремонта и реконструкции каменных конструкций</w:t>
            </w:r>
          </w:p>
        </w:tc>
      </w:tr>
      <w:tr w:rsidR="00F9396F" w:rsidRPr="00F9396F" w14:paraId="73CBB0F3" w14:textId="77777777" w:rsidTr="002C08B9">
        <w:trPr>
          <w:trHeight w:val="20"/>
        </w:trPr>
        <w:tc>
          <w:tcPr>
            <w:tcW w:w="1075" w:type="pct"/>
            <w:vMerge/>
          </w:tcPr>
          <w:p w14:paraId="3BFDBFA4" w14:textId="77777777" w:rsidR="00C805E6" w:rsidRPr="00F9396F" w:rsidRDefault="00C805E6" w:rsidP="00D64289"/>
        </w:tc>
        <w:tc>
          <w:tcPr>
            <w:tcW w:w="3925" w:type="pct"/>
          </w:tcPr>
          <w:p w14:paraId="10ADBA2B" w14:textId="47EF90A3" w:rsidR="00C805E6" w:rsidRPr="00F9396F" w:rsidRDefault="00C805E6" w:rsidP="00CF1D33">
            <w:r w:rsidRPr="00F9396F">
              <w:t xml:space="preserve">Контроль соблюдения рабочими производственной и трудовой дисциплины, </w:t>
            </w:r>
            <w:r w:rsidR="00CF1D33">
              <w:t>требований</w:t>
            </w:r>
            <w:r w:rsidRPr="00F9396F">
              <w:t xml:space="preserve"> охраны труда и промышленной безопасности при проведении </w:t>
            </w:r>
            <w:r w:rsidR="00B917FF" w:rsidRPr="00F9396F">
              <w:t>кладки, ремонта и реконструкции каменных конструкций</w:t>
            </w:r>
          </w:p>
        </w:tc>
      </w:tr>
      <w:tr w:rsidR="00F9396F" w:rsidRPr="00F9396F" w14:paraId="475CA676" w14:textId="77777777" w:rsidTr="002C08B9">
        <w:trPr>
          <w:trHeight w:val="20"/>
        </w:trPr>
        <w:tc>
          <w:tcPr>
            <w:tcW w:w="1075" w:type="pct"/>
            <w:vMerge/>
          </w:tcPr>
          <w:p w14:paraId="6850565B" w14:textId="77777777" w:rsidR="00C805E6" w:rsidRPr="00F9396F" w:rsidRDefault="00C805E6" w:rsidP="00D64289"/>
        </w:tc>
        <w:tc>
          <w:tcPr>
            <w:tcW w:w="3925" w:type="pct"/>
          </w:tcPr>
          <w:p w14:paraId="6D0DD977" w14:textId="77777777" w:rsidR="00C805E6" w:rsidRPr="00F9396F" w:rsidRDefault="00C805E6" w:rsidP="00D64289">
            <w:r w:rsidRPr="00F9396F">
              <w:t xml:space="preserve">Контроль соблюдения плановых сроков проведения </w:t>
            </w:r>
            <w:r w:rsidR="00B917FF" w:rsidRPr="00F9396F">
              <w:t>кладки, ремонта и реконструкции каменных конструкций</w:t>
            </w:r>
          </w:p>
        </w:tc>
      </w:tr>
      <w:tr w:rsidR="00F9396F" w:rsidRPr="00F9396F" w14:paraId="7B6080CD" w14:textId="77777777" w:rsidTr="002C08B9">
        <w:trPr>
          <w:trHeight w:val="20"/>
        </w:trPr>
        <w:tc>
          <w:tcPr>
            <w:tcW w:w="1075" w:type="pct"/>
            <w:vMerge/>
          </w:tcPr>
          <w:p w14:paraId="486ADD00" w14:textId="77777777" w:rsidR="00C805E6" w:rsidRPr="00F9396F" w:rsidRDefault="00C805E6" w:rsidP="00D64289"/>
        </w:tc>
        <w:tc>
          <w:tcPr>
            <w:tcW w:w="3925" w:type="pct"/>
          </w:tcPr>
          <w:p w14:paraId="46AD2490" w14:textId="77777777" w:rsidR="00C805E6" w:rsidRPr="00F9396F" w:rsidRDefault="00C805E6" w:rsidP="00D64289">
            <w:r w:rsidRPr="00F9396F">
              <w:t xml:space="preserve">Контроль рационального использования оборудования, материалов и комплектующих при проведении </w:t>
            </w:r>
            <w:r w:rsidR="00B917FF" w:rsidRPr="00F9396F">
              <w:t>кладки, ремонта и реконструкции каменных конструкций</w:t>
            </w:r>
          </w:p>
        </w:tc>
      </w:tr>
      <w:tr w:rsidR="00F9396F" w:rsidRPr="00F9396F" w14:paraId="03859AB7" w14:textId="77777777" w:rsidTr="002C08B9">
        <w:trPr>
          <w:trHeight w:val="20"/>
        </w:trPr>
        <w:tc>
          <w:tcPr>
            <w:tcW w:w="1075" w:type="pct"/>
            <w:vMerge/>
          </w:tcPr>
          <w:p w14:paraId="403A262B" w14:textId="77777777" w:rsidR="00C805E6" w:rsidRPr="00F9396F" w:rsidRDefault="00C805E6" w:rsidP="00D64289"/>
        </w:tc>
        <w:tc>
          <w:tcPr>
            <w:tcW w:w="3925" w:type="pct"/>
          </w:tcPr>
          <w:p w14:paraId="11D71677" w14:textId="77777777" w:rsidR="00C805E6" w:rsidRPr="00F9396F" w:rsidRDefault="00C805E6" w:rsidP="00D64289">
            <w:r w:rsidRPr="00F9396F">
              <w:t xml:space="preserve">Проведение корректирующих мероприятий в случае несоблюдения сроков или нарушения качества технологического процесса </w:t>
            </w:r>
            <w:r w:rsidR="00B917FF" w:rsidRPr="00F9396F">
              <w:t>кладки, ремонта и реконструкции каменных конструкций</w:t>
            </w:r>
          </w:p>
        </w:tc>
      </w:tr>
      <w:tr w:rsidR="00F9396F" w:rsidRPr="00F9396F" w14:paraId="2CCCEB47" w14:textId="77777777" w:rsidTr="002C08B9">
        <w:trPr>
          <w:trHeight w:val="20"/>
        </w:trPr>
        <w:tc>
          <w:tcPr>
            <w:tcW w:w="1075" w:type="pct"/>
            <w:vMerge/>
          </w:tcPr>
          <w:p w14:paraId="378D1CE6" w14:textId="77777777" w:rsidR="00C805E6" w:rsidRPr="00F9396F" w:rsidRDefault="00C805E6" w:rsidP="00D64289"/>
        </w:tc>
        <w:tc>
          <w:tcPr>
            <w:tcW w:w="3925" w:type="pct"/>
          </w:tcPr>
          <w:p w14:paraId="3B9A62CB" w14:textId="77777777" w:rsidR="00C805E6" w:rsidRPr="00F9396F" w:rsidRDefault="00C805E6" w:rsidP="00D64289">
            <w:r w:rsidRPr="00F9396F">
              <w:t>Координация работы со смежными строительными участками (при необходимости)</w:t>
            </w:r>
          </w:p>
        </w:tc>
      </w:tr>
      <w:tr w:rsidR="00F9396F" w:rsidRPr="00F9396F" w14:paraId="17FDA92A" w14:textId="77777777" w:rsidTr="002C08B9">
        <w:trPr>
          <w:trHeight w:val="20"/>
        </w:trPr>
        <w:tc>
          <w:tcPr>
            <w:tcW w:w="1075" w:type="pct"/>
            <w:vMerge/>
          </w:tcPr>
          <w:p w14:paraId="4C6ABAFD" w14:textId="77777777" w:rsidR="00C805E6" w:rsidRPr="00F9396F" w:rsidRDefault="00C805E6" w:rsidP="00D64289"/>
        </w:tc>
        <w:tc>
          <w:tcPr>
            <w:tcW w:w="3925" w:type="pct"/>
          </w:tcPr>
          <w:p w14:paraId="35945E97" w14:textId="77777777" w:rsidR="00C805E6" w:rsidRPr="00F9396F" w:rsidRDefault="00C805E6" w:rsidP="00D64289">
            <w:r w:rsidRPr="00F9396F">
              <w:t>Ведение исполнительной документации</w:t>
            </w:r>
          </w:p>
        </w:tc>
      </w:tr>
      <w:tr w:rsidR="00F9396F" w:rsidRPr="00F9396F" w14:paraId="3311D624" w14:textId="77777777" w:rsidTr="002C08B9">
        <w:trPr>
          <w:trHeight w:val="20"/>
        </w:trPr>
        <w:tc>
          <w:tcPr>
            <w:tcW w:w="1075" w:type="pct"/>
            <w:vMerge/>
          </w:tcPr>
          <w:p w14:paraId="794F6FB8" w14:textId="77777777" w:rsidR="00C805E6" w:rsidRPr="00F9396F" w:rsidRDefault="00C805E6" w:rsidP="00D64289"/>
        </w:tc>
        <w:tc>
          <w:tcPr>
            <w:tcW w:w="3925" w:type="pct"/>
          </w:tcPr>
          <w:p w14:paraId="777DE046" w14:textId="77777777" w:rsidR="00C805E6" w:rsidRPr="00F9396F" w:rsidRDefault="00C805E6" w:rsidP="00D64289">
            <w:r w:rsidRPr="00F9396F">
              <w:t xml:space="preserve">Приемка результатов работ по </w:t>
            </w:r>
            <w:r w:rsidR="00B917FF" w:rsidRPr="00F9396F">
              <w:t>кладке, ремонту и реконструкции каменных конструкций</w:t>
            </w:r>
          </w:p>
        </w:tc>
      </w:tr>
      <w:tr w:rsidR="00F9396F" w:rsidRPr="00F9396F" w14:paraId="33AA3561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4E50EE88" w14:textId="77777777" w:rsidR="00F11024" w:rsidRPr="00F9396F" w:rsidDel="002A1D54" w:rsidRDefault="00F11024" w:rsidP="00D64289">
            <w:r w:rsidRPr="00F9396F" w:rsidDel="002A1D54">
              <w:t>Необходимые умения</w:t>
            </w:r>
          </w:p>
        </w:tc>
        <w:tc>
          <w:tcPr>
            <w:tcW w:w="3925" w:type="pct"/>
          </w:tcPr>
          <w:p w14:paraId="11DBADE0" w14:textId="4E0B2C45" w:rsidR="00F11024" w:rsidRPr="00F9396F" w:rsidRDefault="00F11024" w:rsidP="00BC3874">
            <w:r w:rsidRPr="00F9396F">
              <w:t xml:space="preserve">Анализировать качество технологического процесса кладки, ремонта и </w:t>
            </w:r>
            <w:r w:rsidR="00367230" w:rsidRPr="00F9396F">
              <w:t>реконструкции каменных конструкций,</w:t>
            </w:r>
            <w:r w:rsidRPr="00F9396F">
              <w:t xml:space="preserve"> его соответствие требованиям технологических регламентов и стандартов</w:t>
            </w:r>
          </w:p>
        </w:tc>
      </w:tr>
      <w:tr w:rsidR="00F9396F" w:rsidRPr="00F9396F" w14:paraId="1E1A8087" w14:textId="77777777" w:rsidTr="002C08B9">
        <w:trPr>
          <w:trHeight w:val="20"/>
        </w:trPr>
        <w:tc>
          <w:tcPr>
            <w:tcW w:w="1075" w:type="pct"/>
            <w:vMerge/>
          </w:tcPr>
          <w:p w14:paraId="23CE9D43" w14:textId="77777777" w:rsidR="00F11024" w:rsidRPr="00F9396F" w:rsidDel="002A1D54" w:rsidRDefault="00F11024" w:rsidP="00D64289"/>
        </w:tc>
        <w:tc>
          <w:tcPr>
            <w:tcW w:w="3925" w:type="pct"/>
          </w:tcPr>
          <w:p w14:paraId="4873D0B5" w14:textId="494B8902" w:rsidR="00F11024" w:rsidRPr="00F9396F" w:rsidRDefault="00F11024" w:rsidP="00BC3874">
            <w:r w:rsidRPr="00F9396F">
              <w:t xml:space="preserve">Оценивать соблюдение требований </w:t>
            </w:r>
            <w:r w:rsidR="00BC3874">
              <w:t>к</w:t>
            </w:r>
            <w:r w:rsidRPr="00F9396F">
              <w:t xml:space="preserve"> использованию средств индивидуальной защиты при проведении кладки, ремонта и реконструкции каменных конструкций </w:t>
            </w:r>
          </w:p>
        </w:tc>
      </w:tr>
      <w:tr w:rsidR="00F9396F" w:rsidRPr="00F9396F" w14:paraId="2166C309" w14:textId="77777777" w:rsidTr="002C08B9">
        <w:trPr>
          <w:trHeight w:val="20"/>
        </w:trPr>
        <w:tc>
          <w:tcPr>
            <w:tcW w:w="1075" w:type="pct"/>
            <w:vMerge/>
          </w:tcPr>
          <w:p w14:paraId="79C18D89" w14:textId="77777777" w:rsidR="00F11024" w:rsidRPr="00F9396F" w:rsidDel="002A1D54" w:rsidRDefault="00F11024" w:rsidP="00D64289"/>
        </w:tc>
        <w:tc>
          <w:tcPr>
            <w:tcW w:w="3925" w:type="pct"/>
          </w:tcPr>
          <w:p w14:paraId="115FC073" w14:textId="37C4F279" w:rsidR="00F11024" w:rsidRPr="00F9396F" w:rsidRDefault="00F11024" w:rsidP="00BC3874">
            <w:r w:rsidRPr="00F9396F">
              <w:t xml:space="preserve">Оценивать соблюдение требований производственной и трудовой дисциплины, охраны труда и промышленной безопасности при проведении кладки, ремонта и реконструкции каменных конструкций </w:t>
            </w:r>
          </w:p>
        </w:tc>
      </w:tr>
      <w:tr w:rsidR="00F9396F" w:rsidRPr="00F9396F" w14:paraId="1B5F257A" w14:textId="77777777" w:rsidTr="002C08B9">
        <w:trPr>
          <w:trHeight w:val="20"/>
        </w:trPr>
        <w:tc>
          <w:tcPr>
            <w:tcW w:w="1075" w:type="pct"/>
            <w:vMerge/>
          </w:tcPr>
          <w:p w14:paraId="7E550024" w14:textId="77777777" w:rsidR="00F11024" w:rsidRPr="00F9396F" w:rsidDel="002A1D54" w:rsidRDefault="00F11024" w:rsidP="00D64289"/>
        </w:tc>
        <w:tc>
          <w:tcPr>
            <w:tcW w:w="3925" w:type="pct"/>
          </w:tcPr>
          <w:p w14:paraId="1DF3570C" w14:textId="77777777" w:rsidR="00F11024" w:rsidRPr="00F9396F" w:rsidRDefault="00F11024" w:rsidP="00D64289">
            <w:r w:rsidRPr="00F9396F">
              <w:t xml:space="preserve">Анализировать соблюдение плановых сроков проведения кладки, ремонта и реконструкции каменных конструкций </w:t>
            </w:r>
          </w:p>
        </w:tc>
      </w:tr>
      <w:tr w:rsidR="00F9396F" w:rsidRPr="00F9396F" w14:paraId="26B66E93" w14:textId="77777777" w:rsidTr="002C08B9">
        <w:trPr>
          <w:trHeight w:val="20"/>
        </w:trPr>
        <w:tc>
          <w:tcPr>
            <w:tcW w:w="1075" w:type="pct"/>
            <w:vMerge/>
          </w:tcPr>
          <w:p w14:paraId="2C2D830D" w14:textId="77777777" w:rsidR="00F11024" w:rsidRPr="00F9396F" w:rsidDel="002A1D54" w:rsidRDefault="00F11024" w:rsidP="00D64289"/>
        </w:tc>
        <w:tc>
          <w:tcPr>
            <w:tcW w:w="3925" w:type="pct"/>
          </w:tcPr>
          <w:p w14:paraId="6909595F" w14:textId="77777777" w:rsidR="00F11024" w:rsidRPr="00F9396F" w:rsidRDefault="00F11024" w:rsidP="00D64289">
            <w:r w:rsidRPr="00F9396F">
              <w:t>Анализировать рациональность использования оборудования, материалов и комплектующих при проведении кладки, ремонта и реконструкции каменных конструкций</w:t>
            </w:r>
          </w:p>
        </w:tc>
      </w:tr>
      <w:tr w:rsidR="00F9396F" w:rsidRPr="00F9396F" w14:paraId="5C9B1D13" w14:textId="77777777" w:rsidTr="002C08B9">
        <w:trPr>
          <w:trHeight w:val="20"/>
        </w:trPr>
        <w:tc>
          <w:tcPr>
            <w:tcW w:w="1075" w:type="pct"/>
            <w:vMerge/>
          </w:tcPr>
          <w:p w14:paraId="3FBCC7CE" w14:textId="77777777" w:rsidR="00F11024" w:rsidRPr="00F9396F" w:rsidDel="002A1D54" w:rsidRDefault="00F11024" w:rsidP="00D64289"/>
        </w:tc>
        <w:tc>
          <w:tcPr>
            <w:tcW w:w="3925" w:type="pct"/>
          </w:tcPr>
          <w:p w14:paraId="484A11D6" w14:textId="77777777" w:rsidR="00F11024" w:rsidRPr="00F9396F" w:rsidRDefault="00F11024" w:rsidP="00D64289">
            <w:r w:rsidRPr="00F9396F">
              <w:t>Определять перечень корректирующих мероприятий в случае несоблюдения сроков или нарушения качества технологического процесса кладки, ремонта и реконструкции каменных конструкций</w:t>
            </w:r>
          </w:p>
        </w:tc>
      </w:tr>
      <w:tr w:rsidR="00F9396F" w:rsidRPr="00F9396F" w14:paraId="551AEAAD" w14:textId="77777777" w:rsidTr="002C08B9">
        <w:trPr>
          <w:trHeight w:val="20"/>
        </w:trPr>
        <w:tc>
          <w:tcPr>
            <w:tcW w:w="1075" w:type="pct"/>
            <w:vMerge/>
          </w:tcPr>
          <w:p w14:paraId="45B7560B" w14:textId="77777777" w:rsidR="00F11024" w:rsidRPr="00F9396F" w:rsidDel="002A1D54" w:rsidRDefault="00F11024" w:rsidP="00D64289"/>
        </w:tc>
        <w:tc>
          <w:tcPr>
            <w:tcW w:w="3925" w:type="pct"/>
          </w:tcPr>
          <w:p w14:paraId="256CAC4E" w14:textId="77777777" w:rsidR="00F11024" w:rsidRPr="00F9396F" w:rsidRDefault="00F11024" w:rsidP="00D64289">
            <w:r w:rsidRPr="00F9396F">
              <w:t>Выбирать механизмы и способы взаимодействия со смежными строительными участками (при необходимости)</w:t>
            </w:r>
          </w:p>
        </w:tc>
      </w:tr>
      <w:tr w:rsidR="00F9396F" w:rsidRPr="00F9396F" w14:paraId="15378811" w14:textId="77777777" w:rsidTr="002C08B9">
        <w:trPr>
          <w:trHeight w:val="20"/>
        </w:trPr>
        <w:tc>
          <w:tcPr>
            <w:tcW w:w="1075" w:type="pct"/>
            <w:vMerge/>
          </w:tcPr>
          <w:p w14:paraId="04A9CD7C" w14:textId="77777777" w:rsidR="00F11024" w:rsidRPr="00F9396F" w:rsidDel="002A1D54" w:rsidRDefault="00F11024" w:rsidP="00D64289"/>
        </w:tc>
        <w:tc>
          <w:tcPr>
            <w:tcW w:w="3925" w:type="pct"/>
          </w:tcPr>
          <w:p w14:paraId="013CD156" w14:textId="77777777" w:rsidR="00F11024" w:rsidRPr="00F9396F" w:rsidRDefault="00F11024" w:rsidP="00D64289">
            <w:r w:rsidRPr="00F9396F">
              <w:t>Применять требования к ведению исполнительной документации</w:t>
            </w:r>
          </w:p>
        </w:tc>
      </w:tr>
      <w:tr w:rsidR="00F9396F" w:rsidRPr="00F9396F" w14:paraId="10D5F61B" w14:textId="77777777" w:rsidTr="002C08B9">
        <w:trPr>
          <w:trHeight w:val="20"/>
        </w:trPr>
        <w:tc>
          <w:tcPr>
            <w:tcW w:w="1075" w:type="pct"/>
            <w:vMerge/>
          </w:tcPr>
          <w:p w14:paraId="0E6BB405" w14:textId="77777777" w:rsidR="00F11024" w:rsidRPr="00F9396F" w:rsidDel="002A1D54" w:rsidRDefault="00F11024" w:rsidP="00D64289"/>
        </w:tc>
        <w:tc>
          <w:tcPr>
            <w:tcW w:w="3925" w:type="pct"/>
          </w:tcPr>
          <w:p w14:paraId="54E5D980" w14:textId="77777777" w:rsidR="00F11024" w:rsidRPr="00F9396F" w:rsidRDefault="00F11024" w:rsidP="00D64289">
            <w:r w:rsidRPr="00F9396F">
              <w:t>Оценивать результаты работ по кладке, ремонту и реконструкции каменных конструкций и применять требования к порядку их приемки</w:t>
            </w:r>
          </w:p>
        </w:tc>
      </w:tr>
      <w:tr w:rsidR="00F9396F" w:rsidRPr="00F9396F" w14:paraId="0CDDDC72" w14:textId="77777777" w:rsidTr="002C08B9">
        <w:trPr>
          <w:trHeight w:val="20"/>
        </w:trPr>
        <w:tc>
          <w:tcPr>
            <w:tcW w:w="1075" w:type="pct"/>
            <w:vMerge/>
          </w:tcPr>
          <w:p w14:paraId="7B4F297F" w14:textId="77777777" w:rsidR="000B0CC9" w:rsidRPr="00F9396F" w:rsidDel="002A1D54" w:rsidRDefault="000B0CC9" w:rsidP="000B0CC9"/>
        </w:tc>
        <w:tc>
          <w:tcPr>
            <w:tcW w:w="3925" w:type="pct"/>
          </w:tcPr>
          <w:p w14:paraId="26F7D61D" w14:textId="77777777" w:rsidR="000B0CC9" w:rsidRPr="00F9396F" w:rsidRDefault="000B0CC9" w:rsidP="000B0CC9">
            <w:r w:rsidRPr="00F9396F">
              <w:t>Применять требования производственной санитарии при производстве каменных работ</w:t>
            </w:r>
          </w:p>
        </w:tc>
      </w:tr>
      <w:tr w:rsidR="00F9396F" w:rsidRPr="00F9396F" w14:paraId="2C22978A" w14:textId="77777777" w:rsidTr="002C08B9">
        <w:trPr>
          <w:trHeight w:val="20"/>
        </w:trPr>
        <w:tc>
          <w:tcPr>
            <w:tcW w:w="1075" w:type="pct"/>
            <w:vMerge/>
          </w:tcPr>
          <w:p w14:paraId="365EC6F3" w14:textId="77777777" w:rsidR="000B0CC9" w:rsidRPr="00F9396F" w:rsidDel="002A1D54" w:rsidRDefault="000B0CC9" w:rsidP="000B0CC9"/>
        </w:tc>
        <w:tc>
          <w:tcPr>
            <w:tcW w:w="3925" w:type="pct"/>
          </w:tcPr>
          <w:p w14:paraId="6D032154" w14:textId="77777777" w:rsidR="000B0CC9" w:rsidRPr="00F9396F" w:rsidRDefault="000B0CC9" w:rsidP="000B0CC9">
            <w:r w:rsidRPr="00F9396F">
              <w:t>Применять требования охраны труда при нахождении на строительной площадке, пожарной, промышленной безопасности и электробезопасности при производстве каменных работ</w:t>
            </w:r>
          </w:p>
        </w:tc>
      </w:tr>
      <w:tr w:rsidR="00F9396F" w:rsidRPr="00F9396F" w14:paraId="1BAAAC52" w14:textId="77777777" w:rsidTr="002C08B9">
        <w:trPr>
          <w:trHeight w:val="20"/>
        </w:trPr>
        <w:tc>
          <w:tcPr>
            <w:tcW w:w="1075" w:type="pct"/>
            <w:vMerge/>
          </w:tcPr>
          <w:p w14:paraId="461C6512" w14:textId="77777777" w:rsidR="000B0CC9" w:rsidRPr="00F9396F" w:rsidDel="002A1D54" w:rsidRDefault="000B0CC9" w:rsidP="000B0CC9"/>
        </w:tc>
        <w:tc>
          <w:tcPr>
            <w:tcW w:w="3925" w:type="pct"/>
          </w:tcPr>
          <w:p w14:paraId="4A5E3882" w14:textId="77777777" w:rsidR="000B0CC9" w:rsidRPr="00F9396F" w:rsidRDefault="000B0CC9" w:rsidP="000B0CC9">
            <w:r w:rsidRPr="00F9396F">
              <w:t>Применять средства индивидуальной защиты при производстве каменных работ</w:t>
            </w:r>
          </w:p>
        </w:tc>
      </w:tr>
      <w:tr w:rsidR="00F9396F" w:rsidRPr="00F9396F" w14:paraId="07BFC2FC" w14:textId="77777777" w:rsidTr="002C08B9">
        <w:trPr>
          <w:trHeight w:val="20"/>
        </w:trPr>
        <w:tc>
          <w:tcPr>
            <w:tcW w:w="1075" w:type="pct"/>
            <w:vMerge/>
          </w:tcPr>
          <w:p w14:paraId="7DA17823" w14:textId="77777777" w:rsidR="000B0CC9" w:rsidRPr="00F9396F" w:rsidDel="002A1D54" w:rsidRDefault="000B0CC9" w:rsidP="000B0CC9"/>
        </w:tc>
        <w:tc>
          <w:tcPr>
            <w:tcW w:w="3925" w:type="pct"/>
          </w:tcPr>
          <w:p w14:paraId="368AD951" w14:textId="1557EBBF" w:rsidR="000B0CC9" w:rsidRPr="00F9396F" w:rsidRDefault="000B0CC9" w:rsidP="000B0CC9">
            <w:r w:rsidRPr="00F9396F">
              <w:t xml:space="preserve">Применять 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366D8D91" w14:textId="77777777" w:rsidTr="002C08B9">
        <w:trPr>
          <w:trHeight w:val="20"/>
        </w:trPr>
        <w:tc>
          <w:tcPr>
            <w:tcW w:w="1075" w:type="pct"/>
            <w:vMerge w:val="restart"/>
          </w:tcPr>
          <w:p w14:paraId="62A7E6C1" w14:textId="77777777" w:rsidR="00F11024" w:rsidRPr="00F9396F" w:rsidRDefault="00F11024" w:rsidP="00F11024">
            <w:r w:rsidRPr="00F9396F" w:rsidDel="002A1D54">
              <w:t>Необходимые знания</w:t>
            </w:r>
          </w:p>
        </w:tc>
        <w:tc>
          <w:tcPr>
            <w:tcW w:w="3925" w:type="pct"/>
          </w:tcPr>
          <w:p w14:paraId="5E4C7691" w14:textId="6F395284" w:rsidR="00F11024" w:rsidRPr="00F9396F" w:rsidRDefault="00F11024" w:rsidP="00BC3874">
            <w:r w:rsidRPr="00F9396F">
              <w:rPr>
                <w:bCs w:val="0"/>
              </w:rPr>
              <w:t xml:space="preserve">Требования технологических регламентов </w:t>
            </w:r>
            <w:r w:rsidR="00BC3874">
              <w:rPr>
                <w:bCs w:val="0"/>
              </w:rPr>
              <w:t>к</w:t>
            </w:r>
            <w:r w:rsidRPr="00F9396F">
              <w:rPr>
                <w:bCs w:val="0"/>
              </w:rPr>
              <w:t xml:space="preserve"> выполнению кладки, ремонта и реконструкции каменных конструкций</w:t>
            </w:r>
          </w:p>
        </w:tc>
      </w:tr>
      <w:tr w:rsidR="00F9396F" w:rsidRPr="00F9396F" w14:paraId="2130B161" w14:textId="77777777" w:rsidTr="002C08B9">
        <w:trPr>
          <w:trHeight w:val="20"/>
        </w:trPr>
        <w:tc>
          <w:tcPr>
            <w:tcW w:w="1075" w:type="pct"/>
            <w:vMerge/>
          </w:tcPr>
          <w:p w14:paraId="23DCB4F1" w14:textId="77777777" w:rsidR="00F11024" w:rsidRPr="00F9396F" w:rsidDel="002A1D54" w:rsidRDefault="00F11024" w:rsidP="00F11024"/>
        </w:tc>
        <w:tc>
          <w:tcPr>
            <w:tcW w:w="3925" w:type="pct"/>
          </w:tcPr>
          <w:p w14:paraId="65163D0B" w14:textId="77777777" w:rsidR="00F11024" w:rsidRPr="00F9396F" w:rsidRDefault="00F11024" w:rsidP="00F11024">
            <w:r w:rsidRPr="00F9396F">
              <w:rPr>
                <w:bCs w:val="0"/>
              </w:rPr>
              <w:t>Требования технической документации в строительстве</w:t>
            </w:r>
          </w:p>
        </w:tc>
      </w:tr>
      <w:tr w:rsidR="00F9396F" w:rsidRPr="00F9396F" w14:paraId="28656EE6" w14:textId="77777777" w:rsidTr="002C08B9">
        <w:trPr>
          <w:trHeight w:val="20"/>
        </w:trPr>
        <w:tc>
          <w:tcPr>
            <w:tcW w:w="1075" w:type="pct"/>
            <w:vMerge/>
          </w:tcPr>
          <w:p w14:paraId="64119CAB" w14:textId="77777777" w:rsidR="00F11024" w:rsidRPr="00F9396F" w:rsidDel="002A1D54" w:rsidRDefault="00F11024" w:rsidP="00F11024"/>
        </w:tc>
        <w:tc>
          <w:tcPr>
            <w:tcW w:w="3925" w:type="pct"/>
          </w:tcPr>
          <w:p w14:paraId="12B44270" w14:textId="1C5EABE3" w:rsidR="00F11024" w:rsidRPr="00F9396F" w:rsidRDefault="00F11024" w:rsidP="00F11024">
            <w:pPr>
              <w:rPr>
                <w:bCs w:val="0"/>
              </w:rPr>
            </w:pPr>
            <w:r w:rsidRPr="00F9396F">
              <w:t xml:space="preserve">Принципы </w:t>
            </w:r>
            <w:r w:rsidR="003B659C">
              <w:t>бережливого производства при выполнении каменных работ</w:t>
            </w:r>
          </w:p>
        </w:tc>
      </w:tr>
      <w:tr w:rsidR="00F9396F" w:rsidRPr="00F9396F" w14:paraId="012CF6C2" w14:textId="77777777" w:rsidTr="002C08B9">
        <w:trPr>
          <w:trHeight w:val="20"/>
        </w:trPr>
        <w:tc>
          <w:tcPr>
            <w:tcW w:w="1075" w:type="pct"/>
            <w:vMerge/>
          </w:tcPr>
          <w:p w14:paraId="565C2779" w14:textId="77777777" w:rsidR="00F11024" w:rsidRPr="00F9396F" w:rsidDel="002A1D54" w:rsidRDefault="00F11024" w:rsidP="00F11024"/>
        </w:tc>
        <w:tc>
          <w:tcPr>
            <w:tcW w:w="3925" w:type="pct"/>
          </w:tcPr>
          <w:p w14:paraId="28633675" w14:textId="64F77629" w:rsidR="00F11024" w:rsidRPr="00F9396F" w:rsidRDefault="00104925" w:rsidP="00104925">
            <w:r>
              <w:t>Н</w:t>
            </w:r>
            <w:r w:rsidR="00F11024" w:rsidRPr="00F9396F">
              <w:t>ормы рационального использования оборудования, материалов и комплектующих при проведении кладки, ремонта и реконструкции каменных конструкций</w:t>
            </w:r>
            <w:r>
              <w:t>, требования к ним</w:t>
            </w:r>
          </w:p>
        </w:tc>
      </w:tr>
      <w:tr w:rsidR="00F9396F" w:rsidRPr="00F9396F" w14:paraId="46B2EEDE" w14:textId="77777777" w:rsidTr="002C08B9">
        <w:trPr>
          <w:trHeight w:val="20"/>
        </w:trPr>
        <w:tc>
          <w:tcPr>
            <w:tcW w:w="1075" w:type="pct"/>
            <w:vMerge/>
          </w:tcPr>
          <w:p w14:paraId="35031232" w14:textId="77777777" w:rsidR="00F11024" w:rsidRPr="00F9396F" w:rsidDel="002A1D54" w:rsidRDefault="00F11024" w:rsidP="00F11024"/>
        </w:tc>
        <w:tc>
          <w:tcPr>
            <w:tcW w:w="3925" w:type="pct"/>
          </w:tcPr>
          <w:p w14:paraId="51DDD7F7" w14:textId="77777777" w:rsidR="00F11024" w:rsidRPr="00F9396F" w:rsidRDefault="00F11024" w:rsidP="00F11024">
            <w:r w:rsidRPr="00F9396F">
              <w:t>Порядок и способы проведения производственного контроля</w:t>
            </w:r>
          </w:p>
        </w:tc>
      </w:tr>
      <w:tr w:rsidR="00F9396F" w:rsidRPr="00F9396F" w14:paraId="1FF65F40" w14:textId="77777777" w:rsidTr="002C08B9">
        <w:trPr>
          <w:trHeight w:val="20"/>
        </w:trPr>
        <w:tc>
          <w:tcPr>
            <w:tcW w:w="1075" w:type="pct"/>
            <w:vMerge/>
          </w:tcPr>
          <w:p w14:paraId="59828B6B" w14:textId="77777777" w:rsidR="00F11024" w:rsidRPr="00F9396F" w:rsidDel="002A1D54" w:rsidRDefault="00F11024" w:rsidP="00F11024"/>
        </w:tc>
        <w:tc>
          <w:tcPr>
            <w:tcW w:w="3925" w:type="pct"/>
          </w:tcPr>
          <w:p w14:paraId="002B80BC" w14:textId="77777777" w:rsidR="00F11024" w:rsidRPr="00F9396F" w:rsidRDefault="00F11024" w:rsidP="00F11024">
            <w:r w:rsidRPr="00F9396F">
              <w:t>Порядок и способы взаимодействия со смежными строительными участками (при необходимости)</w:t>
            </w:r>
          </w:p>
        </w:tc>
      </w:tr>
      <w:tr w:rsidR="00F9396F" w:rsidRPr="00F9396F" w14:paraId="14138038" w14:textId="77777777" w:rsidTr="002C08B9">
        <w:trPr>
          <w:trHeight w:val="20"/>
        </w:trPr>
        <w:tc>
          <w:tcPr>
            <w:tcW w:w="1075" w:type="pct"/>
            <w:vMerge/>
          </w:tcPr>
          <w:p w14:paraId="49B0E182" w14:textId="77777777" w:rsidR="00F11024" w:rsidRPr="00F9396F" w:rsidDel="002A1D54" w:rsidRDefault="00F11024" w:rsidP="00F11024"/>
        </w:tc>
        <w:tc>
          <w:tcPr>
            <w:tcW w:w="3925" w:type="pct"/>
          </w:tcPr>
          <w:p w14:paraId="21C8167D" w14:textId="77777777" w:rsidR="00F11024" w:rsidRPr="00F9396F" w:rsidRDefault="00F11024" w:rsidP="00F11024">
            <w:r w:rsidRPr="00F9396F">
              <w:t>Требования к порядку ведения исполнительной документации</w:t>
            </w:r>
          </w:p>
        </w:tc>
      </w:tr>
      <w:tr w:rsidR="00F9396F" w:rsidRPr="00F9396F" w14:paraId="1DA1885A" w14:textId="77777777" w:rsidTr="002C08B9">
        <w:trPr>
          <w:trHeight w:val="20"/>
        </w:trPr>
        <w:tc>
          <w:tcPr>
            <w:tcW w:w="1075" w:type="pct"/>
            <w:vMerge/>
          </w:tcPr>
          <w:p w14:paraId="4B2AB0C5" w14:textId="77777777" w:rsidR="00F11024" w:rsidRPr="00F9396F" w:rsidDel="002A1D54" w:rsidRDefault="00F11024" w:rsidP="00F11024"/>
        </w:tc>
        <w:tc>
          <w:tcPr>
            <w:tcW w:w="3925" w:type="pct"/>
          </w:tcPr>
          <w:p w14:paraId="3FCC59E5" w14:textId="77777777" w:rsidR="00F11024" w:rsidRPr="00F9396F" w:rsidRDefault="00F11024" w:rsidP="00F11024">
            <w:r w:rsidRPr="00F9396F">
              <w:t>Требования к порядку приемки результатов работ по кладке, ремонту и реконструкции каменных конструкций</w:t>
            </w:r>
          </w:p>
        </w:tc>
      </w:tr>
      <w:tr w:rsidR="00F9396F" w:rsidRPr="00F9396F" w14:paraId="6B09C243" w14:textId="77777777" w:rsidTr="002C08B9">
        <w:trPr>
          <w:trHeight w:val="20"/>
        </w:trPr>
        <w:tc>
          <w:tcPr>
            <w:tcW w:w="1075" w:type="pct"/>
            <w:vMerge/>
          </w:tcPr>
          <w:p w14:paraId="58F89639" w14:textId="77777777" w:rsidR="00F11024" w:rsidRPr="00F9396F" w:rsidDel="002A1D54" w:rsidRDefault="00F11024" w:rsidP="00F11024"/>
        </w:tc>
        <w:tc>
          <w:tcPr>
            <w:tcW w:w="3925" w:type="pct"/>
          </w:tcPr>
          <w:p w14:paraId="53A7E505" w14:textId="77777777" w:rsidR="00F11024" w:rsidRPr="00F9396F" w:rsidRDefault="00F11024" w:rsidP="00F11024">
            <w:r w:rsidRPr="00F9396F">
              <w:t>Требования нормативных правовых актов о соблюдении режима проведения строительных работ в жилых домах</w:t>
            </w:r>
          </w:p>
        </w:tc>
      </w:tr>
      <w:tr w:rsidR="00F9396F" w:rsidRPr="00F9396F" w14:paraId="0ACC19FE" w14:textId="77777777" w:rsidTr="002C08B9">
        <w:trPr>
          <w:trHeight w:val="20"/>
        </w:trPr>
        <w:tc>
          <w:tcPr>
            <w:tcW w:w="1075" w:type="pct"/>
            <w:vMerge/>
          </w:tcPr>
          <w:p w14:paraId="706E6F2F" w14:textId="77777777" w:rsidR="00F11024" w:rsidRPr="00F9396F" w:rsidDel="002A1D54" w:rsidRDefault="00F11024" w:rsidP="00F11024"/>
        </w:tc>
        <w:tc>
          <w:tcPr>
            <w:tcW w:w="3925" w:type="pct"/>
          </w:tcPr>
          <w:p w14:paraId="57AC5F2D" w14:textId="77777777" w:rsidR="00F11024" w:rsidRPr="00F9396F" w:rsidRDefault="00F11024" w:rsidP="00F11024">
            <w:r w:rsidRPr="00F9396F">
              <w:t>Требования безопасности при работе на высоте</w:t>
            </w:r>
          </w:p>
        </w:tc>
      </w:tr>
      <w:tr w:rsidR="00F9396F" w:rsidRPr="00F9396F" w14:paraId="7532404A" w14:textId="77777777" w:rsidTr="002C08B9">
        <w:trPr>
          <w:trHeight w:val="20"/>
        </w:trPr>
        <w:tc>
          <w:tcPr>
            <w:tcW w:w="1075" w:type="pct"/>
            <w:vMerge/>
          </w:tcPr>
          <w:p w14:paraId="530DD42D" w14:textId="77777777" w:rsidR="00D57B37" w:rsidRPr="00F9396F" w:rsidDel="002A1D54" w:rsidRDefault="00D57B37" w:rsidP="00F11024"/>
        </w:tc>
        <w:tc>
          <w:tcPr>
            <w:tcW w:w="3925" w:type="pct"/>
          </w:tcPr>
          <w:p w14:paraId="5491B74F" w14:textId="46729EBF" w:rsidR="00D57B37" w:rsidRPr="00F9396F" w:rsidRDefault="00601039" w:rsidP="00F11024">
            <w:r>
              <w:rPr>
                <w:bCs w:val="0"/>
              </w:rPr>
              <w:t>Требования в области охраны окружающей среды</w:t>
            </w:r>
          </w:p>
        </w:tc>
      </w:tr>
      <w:tr w:rsidR="00F9396F" w:rsidRPr="00F9396F" w14:paraId="3E7F8D55" w14:textId="77777777" w:rsidTr="002C08B9">
        <w:trPr>
          <w:trHeight w:val="20"/>
        </w:trPr>
        <w:tc>
          <w:tcPr>
            <w:tcW w:w="1075" w:type="pct"/>
            <w:vMerge/>
          </w:tcPr>
          <w:p w14:paraId="23D95AFC" w14:textId="77777777" w:rsidR="00F11024" w:rsidRPr="00F9396F" w:rsidDel="002A1D54" w:rsidRDefault="00F11024" w:rsidP="00F11024"/>
        </w:tc>
        <w:tc>
          <w:tcPr>
            <w:tcW w:w="3925" w:type="pct"/>
          </w:tcPr>
          <w:p w14:paraId="64843203" w14:textId="77777777" w:rsidR="00F11024" w:rsidRPr="00F9396F" w:rsidRDefault="00F11024" w:rsidP="00F11024">
            <w:r w:rsidRPr="00F9396F">
              <w:rPr>
                <w:bCs w:val="0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проведении кладки, ремонта и реконструкции каменных конструкций</w:t>
            </w:r>
          </w:p>
        </w:tc>
      </w:tr>
      <w:tr w:rsidR="00F9396F" w:rsidRPr="00F9396F" w14:paraId="2BE02AE1" w14:textId="77777777" w:rsidTr="002C08B9">
        <w:trPr>
          <w:trHeight w:val="20"/>
        </w:trPr>
        <w:tc>
          <w:tcPr>
            <w:tcW w:w="1075" w:type="pct"/>
            <w:vMerge/>
          </w:tcPr>
          <w:p w14:paraId="3E5DD377" w14:textId="77777777" w:rsidR="00F11024" w:rsidRPr="00F9396F" w:rsidDel="002A1D54" w:rsidRDefault="00F11024" w:rsidP="00F11024"/>
        </w:tc>
        <w:tc>
          <w:tcPr>
            <w:tcW w:w="3925" w:type="pct"/>
          </w:tcPr>
          <w:p w14:paraId="3086510D" w14:textId="77777777" w:rsidR="00F11024" w:rsidRPr="00F9396F" w:rsidRDefault="00F11024" w:rsidP="00F11024">
            <w:r w:rsidRPr="00F9396F">
              <w:rPr>
                <w:bCs w:val="0"/>
              </w:rPr>
              <w:t>Опасные и вредные производственные факторы при проведении кладки, ремонта и реконструкции каменных конструкций</w:t>
            </w:r>
          </w:p>
        </w:tc>
      </w:tr>
      <w:tr w:rsidR="00F9396F" w:rsidRPr="00F9396F" w14:paraId="09C973AD" w14:textId="77777777" w:rsidTr="002C08B9">
        <w:trPr>
          <w:trHeight w:val="20"/>
        </w:trPr>
        <w:tc>
          <w:tcPr>
            <w:tcW w:w="1075" w:type="pct"/>
            <w:vMerge/>
          </w:tcPr>
          <w:p w14:paraId="51D9B455" w14:textId="77777777" w:rsidR="00F11024" w:rsidRPr="00F9396F" w:rsidDel="002A1D54" w:rsidRDefault="00F11024" w:rsidP="00F11024"/>
        </w:tc>
        <w:tc>
          <w:tcPr>
            <w:tcW w:w="3925" w:type="pct"/>
          </w:tcPr>
          <w:p w14:paraId="27E7FC5E" w14:textId="77777777" w:rsidR="00F11024" w:rsidRPr="00F9396F" w:rsidRDefault="00F11024" w:rsidP="00F11024">
            <w:r w:rsidRPr="00F9396F">
              <w:rPr>
                <w:bCs w:val="0"/>
              </w:rPr>
              <w:t>Правила производственной санитарии при проведении кладки, ремонта и реконструкции каменных конструкций</w:t>
            </w:r>
          </w:p>
        </w:tc>
      </w:tr>
      <w:tr w:rsidR="00F9396F" w:rsidRPr="00F9396F" w14:paraId="0F6A890A" w14:textId="77777777" w:rsidTr="002C08B9">
        <w:trPr>
          <w:trHeight w:val="20"/>
        </w:trPr>
        <w:tc>
          <w:tcPr>
            <w:tcW w:w="1075" w:type="pct"/>
            <w:vMerge/>
          </w:tcPr>
          <w:p w14:paraId="106758F1" w14:textId="77777777" w:rsidR="00F53CC1" w:rsidRPr="00F9396F" w:rsidDel="002A1D54" w:rsidRDefault="00F53CC1" w:rsidP="00F11024"/>
        </w:tc>
        <w:tc>
          <w:tcPr>
            <w:tcW w:w="3925" w:type="pct"/>
          </w:tcPr>
          <w:p w14:paraId="67CBC5A7" w14:textId="77777777" w:rsidR="00F53CC1" w:rsidRPr="00F9396F" w:rsidRDefault="00F53CC1" w:rsidP="00F11024">
            <w:pPr>
              <w:rPr>
                <w:bCs w:val="0"/>
              </w:rPr>
            </w:pPr>
            <w:r w:rsidRPr="00F9396F">
              <w:t>Правила оказания первой помощи пострадавшему при несчастном случае на производстве</w:t>
            </w:r>
          </w:p>
        </w:tc>
      </w:tr>
      <w:tr w:rsidR="00F9396F" w:rsidRPr="00F9396F" w14:paraId="7DAF62CE" w14:textId="77777777" w:rsidTr="002C08B9">
        <w:trPr>
          <w:trHeight w:val="20"/>
        </w:trPr>
        <w:tc>
          <w:tcPr>
            <w:tcW w:w="1075" w:type="pct"/>
            <w:vMerge/>
          </w:tcPr>
          <w:p w14:paraId="0517F14B" w14:textId="77777777" w:rsidR="00F11024" w:rsidRPr="00F9396F" w:rsidDel="002A1D54" w:rsidRDefault="00F11024" w:rsidP="00F11024"/>
        </w:tc>
        <w:tc>
          <w:tcPr>
            <w:tcW w:w="3925" w:type="pct"/>
          </w:tcPr>
          <w:p w14:paraId="0290879E" w14:textId="77777777" w:rsidR="00F11024" w:rsidRPr="00F9396F" w:rsidRDefault="00F11024" w:rsidP="00F11024">
            <w:r w:rsidRPr="00F9396F">
              <w:rPr>
                <w:bCs w:val="0"/>
              </w:rPr>
              <w:t>Виды и правила применения средств индивидуальной защиты, необходимых при проведении кладки, ремонта и реконструкции каменных конструкций</w:t>
            </w:r>
          </w:p>
        </w:tc>
      </w:tr>
      <w:tr w:rsidR="00F9396F" w:rsidRPr="00F9396F" w14:paraId="34E1E6BD" w14:textId="77777777" w:rsidTr="002C08B9">
        <w:trPr>
          <w:trHeight w:val="20"/>
        </w:trPr>
        <w:tc>
          <w:tcPr>
            <w:tcW w:w="1075" w:type="pct"/>
          </w:tcPr>
          <w:p w14:paraId="4C6E71B2" w14:textId="77777777" w:rsidR="00F11024" w:rsidRPr="00F9396F" w:rsidDel="002A1D54" w:rsidRDefault="00F11024" w:rsidP="00F11024">
            <w:r w:rsidRPr="00F9396F" w:rsidDel="002A1D54">
              <w:t>Другие характеристики</w:t>
            </w:r>
          </w:p>
        </w:tc>
        <w:tc>
          <w:tcPr>
            <w:tcW w:w="3925" w:type="pct"/>
          </w:tcPr>
          <w:p w14:paraId="440CA9FB" w14:textId="77777777" w:rsidR="00F11024" w:rsidRPr="00F9396F" w:rsidRDefault="00F11024" w:rsidP="00F11024">
            <w:r w:rsidRPr="00F9396F">
              <w:t>-</w:t>
            </w:r>
          </w:p>
        </w:tc>
      </w:tr>
    </w:tbl>
    <w:p w14:paraId="595DB15B" w14:textId="77777777" w:rsidR="003D25F6" w:rsidRDefault="003D25F6" w:rsidP="002C08B9"/>
    <w:p w14:paraId="191A1D71" w14:textId="77777777" w:rsidR="00D51554" w:rsidRPr="00F9396F" w:rsidRDefault="00D51554" w:rsidP="002C08B9"/>
    <w:p w14:paraId="7A69E1F2" w14:textId="77777777" w:rsidR="00407766" w:rsidRPr="00F9396F" w:rsidRDefault="00407766" w:rsidP="00B33807">
      <w:pPr>
        <w:pStyle w:val="1"/>
      </w:pPr>
      <w:bookmarkStart w:id="18" w:name="_Toc10060853"/>
      <w:bookmarkStart w:id="19" w:name="_Toc137118668"/>
      <w:r w:rsidRPr="00F9396F">
        <w:t>IV. Сведения об организациях</w:t>
      </w:r>
      <w:r w:rsidR="004C0A30" w:rsidRPr="00F9396F">
        <w:t xml:space="preserve"> </w:t>
      </w:r>
      <w:r w:rsidR="007266AE" w:rsidRPr="00F9396F">
        <w:t xml:space="preserve">– </w:t>
      </w:r>
      <w:r w:rsidRPr="00F9396F">
        <w:t>разработчиках профессионального стандарта</w:t>
      </w:r>
      <w:bookmarkEnd w:id="18"/>
      <w:bookmarkEnd w:id="19"/>
    </w:p>
    <w:p w14:paraId="4B0E04B6" w14:textId="77777777" w:rsidR="008B1E23" w:rsidRPr="00F9396F" w:rsidRDefault="008B1E23" w:rsidP="008B1E23"/>
    <w:p w14:paraId="73D7A76F" w14:textId="77777777" w:rsidR="004E0EF3" w:rsidRPr="00F9396F" w:rsidRDefault="004E0EF3" w:rsidP="004E0EF3">
      <w:pPr>
        <w:rPr>
          <w:b/>
          <w:bCs w:val="0"/>
        </w:rPr>
      </w:pPr>
      <w:r w:rsidRPr="00F9396F">
        <w:rPr>
          <w:b/>
          <w:bCs w:val="0"/>
        </w:rPr>
        <w:t>4.1. Ответственная организация-разработчик</w:t>
      </w:r>
    </w:p>
    <w:p w14:paraId="333F4E0D" w14:textId="77777777" w:rsidR="004E0EF3" w:rsidRPr="00F9396F" w:rsidRDefault="004E0EF3" w:rsidP="004E0EF3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F9396F" w:rsidRPr="00F9396F" w14:paraId="4D70BBD8" w14:textId="77777777" w:rsidTr="002C08B9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1EA224F6" w14:textId="77777777" w:rsidR="004E0EF3" w:rsidRPr="00F9396F" w:rsidRDefault="004E0EF3" w:rsidP="002C08B9">
            <w:pPr>
              <w:jc w:val="left"/>
              <w:rPr>
                <w:bCs w:val="0"/>
              </w:rPr>
            </w:pPr>
            <w:r w:rsidRPr="00F9396F">
              <w:t>Совет по профессиональным квалификациям в строительстве, город Москва</w:t>
            </w:r>
          </w:p>
        </w:tc>
      </w:tr>
      <w:tr w:rsidR="004E0EF3" w:rsidRPr="00F9396F" w14:paraId="40926EE7" w14:textId="77777777" w:rsidTr="002C08B9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78E33C6F" w14:textId="77777777" w:rsidR="004E0EF3" w:rsidRPr="00F9396F" w:rsidRDefault="004E0EF3" w:rsidP="002C08B9">
            <w:pPr>
              <w:jc w:val="left"/>
            </w:pPr>
            <w:r w:rsidRPr="00F9396F">
              <w:t>Председатель</w:t>
            </w:r>
            <w:r w:rsidRPr="00F9396F">
              <w:tab/>
            </w:r>
            <w:r w:rsidRPr="00F9396F">
              <w:tab/>
            </w:r>
            <w:r w:rsidRPr="00F9396F">
              <w:tab/>
            </w:r>
            <w:r w:rsidRPr="00F9396F">
              <w:tab/>
            </w:r>
            <w:r w:rsidRPr="00F9396F">
              <w:tab/>
              <w:t>Ишин Александр Васильевич</w:t>
            </w:r>
          </w:p>
        </w:tc>
      </w:tr>
    </w:tbl>
    <w:p w14:paraId="4CB56211" w14:textId="77777777" w:rsidR="004E0EF3" w:rsidRPr="00F9396F" w:rsidRDefault="004E0EF3" w:rsidP="004E0EF3">
      <w:pPr>
        <w:rPr>
          <w:lang w:val="en-US"/>
        </w:rPr>
      </w:pPr>
    </w:p>
    <w:p w14:paraId="65801152" w14:textId="66986B80" w:rsidR="004E0EF3" w:rsidRPr="00F9396F" w:rsidRDefault="004E0EF3" w:rsidP="004E0EF3">
      <w:pPr>
        <w:rPr>
          <w:b/>
          <w:bCs w:val="0"/>
        </w:rPr>
      </w:pPr>
      <w:r w:rsidRPr="00483339">
        <w:rPr>
          <w:b/>
          <w:bCs w:val="0"/>
        </w:rPr>
        <w:t>4.2.</w:t>
      </w:r>
      <w:r w:rsidR="00483339" w:rsidRPr="00483339">
        <w:rPr>
          <w:b/>
          <w:bCs w:val="0"/>
        </w:rPr>
        <w:t xml:space="preserve"> </w:t>
      </w:r>
      <w:r w:rsidRPr="00F9396F">
        <w:rPr>
          <w:b/>
          <w:bCs w:val="0"/>
        </w:rPr>
        <w:t>Наименования организаций-разработчиков</w:t>
      </w:r>
    </w:p>
    <w:p w14:paraId="7D256D3F" w14:textId="77777777" w:rsidR="004E0EF3" w:rsidRPr="00F9396F" w:rsidRDefault="004E0EF3" w:rsidP="004E0EF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104925" w:rsidRPr="00F9396F" w14:paraId="3796A0D9" w14:textId="77777777" w:rsidTr="002C08B9">
        <w:trPr>
          <w:trHeight w:val="20"/>
        </w:trPr>
        <w:tc>
          <w:tcPr>
            <w:tcW w:w="188" w:type="pct"/>
          </w:tcPr>
          <w:p w14:paraId="3B7D3962" w14:textId="77777777" w:rsidR="00104925" w:rsidRPr="00F9396F" w:rsidRDefault="00104925" w:rsidP="002C08B9">
            <w:pPr>
              <w:pStyle w:val="afc"/>
              <w:numPr>
                <w:ilvl w:val="0"/>
                <w:numId w:val="41"/>
              </w:numPr>
              <w:jc w:val="left"/>
            </w:pPr>
          </w:p>
        </w:tc>
        <w:tc>
          <w:tcPr>
            <w:tcW w:w="4812" w:type="pct"/>
            <w:hideMark/>
          </w:tcPr>
          <w:p w14:paraId="4E0F2F4E" w14:textId="3DC7FACA" w:rsidR="00104925" w:rsidRPr="00F9396F" w:rsidRDefault="00104925" w:rsidP="00104925">
            <w:pPr>
              <w:ind w:right="175"/>
              <w:jc w:val="left"/>
            </w:pPr>
            <w:r w:rsidRPr="00F9396F">
              <w:t xml:space="preserve">Ассоциация «Общероссийская негосударственная некоммерческая организация </w:t>
            </w:r>
            <w:r>
              <w:t>–</w:t>
            </w:r>
            <w:r w:rsidRPr="00F9396F">
              <w:t xml:space="preserve"> общероссийское объединение работодателей </w:t>
            </w:r>
            <w:r w:rsidR="00767592">
              <w:t>«</w:t>
            </w:r>
            <w:r w:rsidRPr="00F9396F">
              <w:t>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104925" w:rsidRPr="00F9396F" w14:paraId="609BCF6A" w14:textId="77777777" w:rsidTr="002C08B9">
        <w:trPr>
          <w:trHeight w:val="20"/>
        </w:trPr>
        <w:tc>
          <w:tcPr>
            <w:tcW w:w="188" w:type="pct"/>
          </w:tcPr>
          <w:p w14:paraId="28A572AF" w14:textId="77777777" w:rsidR="00104925" w:rsidRPr="00F9396F" w:rsidRDefault="00104925" w:rsidP="002C08B9">
            <w:pPr>
              <w:pStyle w:val="afc"/>
              <w:numPr>
                <w:ilvl w:val="0"/>
                <w:numId w:val="41"/>
              </w:numPr>
              <w:jc w:val="left"/>
            </w:pPr>
          </w:p>
        </w:tc>
        <w:tc>
          <w:tcPr>
            <w:tcW w:w="4812" w:type="pct"/>
            <w:hideMark/>
          </w:tcPr>
          <w:p w14:paraId="6E2D72D9" w14:textId="77777777" w:rsidR="00104925" w:rsidRPr="00F9396F" w:rsidRDefault="00104925" w:rsidP="00104925">
            <w:pPr>
              <w:ind w:right="175"/>
              <w:jc w:val="left"/>
            </w:pPr>
            <w:r w:rsidRPr="00F9396F">
              <w:t>ООО «Центр исследований», г</w:t>
            </w:r>
            <w:r>
              <w:t>ород</w:t>
            </w:r>
            <w:r w:rsidRPr="00F9396F">
              <w:t xml:space="preserve"> Москва</w:t>
            </w:r>
          </w:p>
        </w:tc>
      </w:tr>
      <w:tr w:rsidR="00104925" w:rsidRPr="00F9396F" w14:paraId="7ADD2319" w14:textId="77777777" w:rsidTr="002C08B9">
        <w:trPr>
          <w:trHeight w:val="20"/>
        </w:trPr>
        <w:tc>
          <w:tcPr>
            <w:tcW w:w="188" w:type="pct"/>
          </w:tcPr>
          <w:p w14:paraId="5470F497" w14:textId="77777777" w:rsidR="00104925" w:rsidRPr="00F9396F" w:rsidRDefault="00104925" w:rsidP="002C08B9">
            <w:pPr>
              <w:pStyle w:val="afc"/>
              <w:numPr>
                <w:ilvl w:val="0"/>
                <w:numId w:val="41"/>
              </w:numPr>
              <w:jc w:val="left"/>
            </w:pPr>
          </w:p>
        </w:tc>
        <w:tc>
          <w:tcPr>
            <w:tcW w:w="4812" w:type="pct"/>
            <w:hideMark/>
          </w:tcPr>
          <w:p w14:paraId="0C6431F4" w14:textId="77777777" w:rsidR="00104925" w:rsidRPr="00F9396F" w:rsidRDefault="00104925" w:rsidP="00104925">
            <w:pPr>
              <w:ind w:right="175"/>
              <w:jc w:val="left"/>
            </w:pPr>
            <w:r w:rsidRPr="00F9396F">
              <w:t xml:space="preserve">ФГБУ «ВНИИ </w:t>
            </w:r>
            <w:r>
              <w:t>т</w:t>
            </w:r>
            <w:r w:rsidRPr="00F9396F">
              <w:t>руда» Минтруда России, город Москва</w:t>
            </w:r>
          </w:p>
        </w:tc>
      </w:tr>
    </w:tbl>
    <w:p w14:paraId="07DA8088" w14:textId="77777777" w:rsidR="00407766" w:rsidRPr="00F9396F" w:rsidRDefault="00407766" w:rsidP="002C08B9"/>
    <w:sectPr w:rsidR="00407766" w:rsidRPr="00F9396F" w:rsidSect="00F9396F">
      <w:headerReference w:type="default" r:id="rId18"/>
      <w:footerReference w:type="default" r:id="rId19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34A049" w16cid:durableId="283EFD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A0314" w14:textId="77777777" w:rsidR="00A544EC" w:rsidRDefault="00A544EC" w:rsidP="00407766">
      <w:r>
        <w:separator/>
      </w:r>
    </w:p>
  </w:endnote>
  <w:endnote w:type="continuationSeparator" w:id="0">
    <w:p w14:paraId="30787711" w14:textId="77777777" w:rsidR="00A544EC" w:rsidRDefault="00A544EC" w:rsidP="00407766"/>
  </w:endnote>
  <w:endnote w:id="1">
    <w:p w14:paraId="1E26A858" w14:textId="77777777" w:rsidR="00C83378" w:rsidRPr="008B1E23" w:rsidRDefault="00C83378" w:rsidP="008B1E23">
      <w:pPr>
        <w:pStyle w:val="ab"/>
        <w:rPr>
          <w:szCs w:val="20"/>
        </w:rPr>
      </w:pPr>
      <w:r w:rsidRPr="008B1E23">
        <w:rPr>
          <w:rStyle w:val="ad"/>
          <w:szCs w:val="20"/>
        </w:rPr>
        <w:endnoteRef/>
      </w:r>
      <w:r w:rsidRPr="008B1E23">
        <w:rPr>
          <w:szCs w:val="20"/>
        </w:rPr>
        <w:t xml:space="preserve"> Общероссийский классификатор занятий.</w:t>
      </w:r>
    </w:p>
  </w:endnote>
  <w:endnote w:id="2">
    <w:p w14:paraId="4C14F2A3" w14:textId="77777777" w:rsidR="00C83378" w:rsidRPr="008B1E23" w:rsidRDefault="00C83378" w:rsidP="008B1E23">
      <w:pPr>
        <w:pStyle w:val="ab"/>
        <w:rPr>
          <w:szCs w:val="20"/>
        </w:rPr>
      </w:pPr>
      <w:r w:rsidRPr="008B1E23">
        <w:rPr>
          <w:rStyle w:val="ad"/>
          <w:szCs w:val="20"/>
        </w:rPr>
        <w:endnoteRef/>
      </w:r>
      <w:r w:rsidRPr="008B1E23">
        <w:rPr>
          <w:szCs w:val="20"/>
        </w:rPr>
        <w:t xml:space="preserve"> Общероссийский классификатор </w:t>
      </w:r>
      <w:r>
        <w:rPr>
          <w:szCs w:val="20"/>
        </w:rPr>
        <w:t>ви</w:t>
      </w:r>
      <w:r w:rsidRPr="008B1E23">
        <w:rPr>
          <w:szCs w:val="20"/>
        </w:rPr>
        <w:t>дов экономической деятельности.</w:t>
      </w:r>
    </w:p>
  </w:endnote>
  <w:endnote w:id="3">
    <w:p w14:paraId="5AAD39AB" w14:textId="4969B739" w:rsidR="00C83378" w:rsidRPr="00F770AE" w:rsidRDefault="00C83378" w:rsidP="005A13FA">
      <w:pPr>
        <w:pStyle w:val="ab"/>
        <w:rPr>
          <w:bCs/>
          <w:szCs w:val="20"/>
        </w:rPr>
      </w:pPr>
      <w:r w:rsidRPr="002F4384">
        <w:rPr>
          <w:rStyle w:val="ad"/>
        </w:rPr>
        <w:endnoteRef/>
      </w:r>
      <w:r>
        <w:rPr>
          <w:bCs/>
          <w:szCs w:val="20"/>
        </w:rPr>
        <w:t> </w:t>
      </w:r>
      <w:r w:rsidRPr="00DA757C">
        <w:rPr>
          <w:szCs w:val="18"/>
        </w:rPr>
        <w:t>Приказ МЧС России от 18 ноября 2021 г. № 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(зарегистрирован Минюстом России 25 ноября 2021 г., регистрационный № 65974)</w:t>
      </w:r>
      <w:r>
        <w:rPr>
          <w:szCs w:val="18"/>
        </w:rPr>
        <w:t xml:space="preserve">, </w:t>
      </w:r>
      <w:r w:rsidRPr="004F732A">
        <w:rPr>
          <w:szCs w:val="18"/>
        </w:rPr>
        <w:t>действует до 1 марта 2028 г</w:t>
      </w:r>
      <w:r w:rsidRPr="00E84879">
        <w:rPr>
          <w:bCs/>
          <w:szCs w:val="20"/>
        </w:rPr>
        <w:t>.</w:t>
      </w:r>
    </w:p>
  </w:endnote>
  <w:endnote w:id="4">
    <w:p w14:paraId="428A48E3" w14:textId="2DE2F8C4" w:rsidR="00C83378" w:rsidRPr="00767592" w:rsidRDefault="00C83378" w:rsidP="005A13FA">
      <w:pPr>
        <w:pStyle w:val="ab"/>
        <w:rPr>
          <w:bCs/>
          <w:szCs w:val="20"/>
        </w:rPr>
      </w:pPr>
      <w:r w:rsidRPr="00F770AE">
        <w:rPr>
          <w:rStyle w:val="ad"/>
        </w:rPr>
        <w:endnoteRef/>
      </w:r>
      <w:r w:rsidRPr="00F770AE">
        <w:rPr>
          <w:bCs/>
          <w:szCs w:val="20"/>
        </w:rPr>
        <w:t xml:space="preserve"> </w:t>
      </w:r>
      <w:r w:rsidRPr="00331B83">
        <w:rPr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</w:t>
      </w:r>
      <w:r w:rsidRPr="00767592">
        <w:rPr>
          <w:szCs w:val="20"/>
        </w:rPr>
        <w:t xml:space="preserve">знания требований охраны труда», </w:t>
      </w:r>
      <w:r w:rsidRPr="00767592">
        <w:rPr>
          <w:szCs w:val="20"/>
          <w:shd w:val="clear" w:color="auto" w:fill="FFFFFF"/>
        </w:rPr>
        <w:t>действует до 1 сентября 2026 г</w:t>
      </w:r>
      <w:r w:rsidRPr="00767592">
        <w:rPr>
          <w:bCs/>
          <w:szCs w:val="20"/>
        </w:rPr>
        <w:t>.</w:t>
      </w:r>
    </w:p>
  </w:endnote>
  <w:endnote w:id="5">
    <w:p w14:paraId="4E1AF84B" w14:textId="6F53A1AD" w:rsidR="00C83378" w:rsidRPr="00767592" w:rsidRDefault="00C83378" w:rsidP="005A13FA">
      <w:pPr>
        <w:pStyle w:val="ab"/>
        <w:rPr>
          <w:bCs/>
          <w:szCs w:val="20"/>
        </w:rPr>
      </w:pPr>
      <w:r w:rsidRPr="00767592">
        <w:rPr>
          <w:rStyle w:val="ad"/>
        </w:rPr>
        <w:endnoteRef/>
      </w:r>
      <w:r w:rsidRPr="00767592">
        <w:rPr>
          <w:bCs/>
          <w:szCs w:val="20"/>
        </w:rPr>
        <w:t xml:space="preserve"> </w:t>
      </w:r>
      <w:r w:rsidRPr="00767592">
        <w:rPr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767592">
        <w:rPr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shd w:val="clear" w:color="auto" w:fill="FFFFFF"/>
        </w:rPr>
        <w:br/>
      </w:r>
      <w:r w:rsidRPr="00767592">
        <w:rPr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767592">
        <w:t>), действует до 1 апреля 2027 г.</w:t>
      </w:r>
    </w:p>
  </w:endnote>
  <w:endnote w:id="6">
    <w:p w14:paraId="7BB42830" w14:textId="2B28AF97" w:rsidR="00C83378" w:rsidRPr="00767592" w:rsidRDefault="00C83378" w:rsidP="005A13FA">
      <w:pPr>
        <w:pStyle w:val="ab"/>
      </w:pPr>
      <w:r w:rsidRPr="00767592">
        <w:rPr>
          <w:rStyle w:val="ad"/>
        </w:rPr>
        <w:endnoteRef/>
      </w:r>
      <w:r w:rsidRPr="00767592">
        <w:rPr>
          <w:bCs/>
          <w:szCs w:val="20"/>
        </w:rPr>
        <w:t xml:space="preserve"> </w:t>
      </w:r>
      <w:bookmarkStart w:id="9" w:name="_Hlk37859463"/>
      <w:bookmarkStart w:id="10" w:name="_Hlk35631625"/>
      <w:r w:rsidRPr="00767592">
        <w:rPr>
          <w:rFonts w:cs="Times New Roman"/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9"/>
      <w:r w:rsidRPr="00767592">
        <w:rPr>
          <w:rFonts w:cs="Times New Roman"/>
          <w:szCs w:val="20"/>
        </w:rPr>
        <w:t>.</w:t>
      </w:r>
      <w:bookmarkEnd w:id="10"/>
    </w:p>
  </w:endnote>
  <w:endnote w:id="7">
    <w:p w14:paraId="4976BC90" w14:textId="766E4B07" w:rsidR="00C83378" w:rsidRDefault="00C83378" w:rsidP="005A13FA">
      <w:pPr>
        <w:pStyle w:val="ab"/>
      </w:pPr>
      <w:r w:rsidRPr="00767592">
        <w:rPr>
          <w:rStyle w:val="ad"/>
        </w:rPr>
        <w:endnoteRef/>
      </w:r>
      <w:r w:rsidRPr="00767592">
        <w:rPr>
          <w:szCs w:val="20"/>
        </w:rPr>
        <w:t> </w:t>
      </w:r>
      <w:bookmarkStart w:id="11" w:name="_Hlk63441565"/>
      <w:r w:rsidRPr="00767592">
        <w:t>Приказ Минтруда России от 16 ноября 2020 г. №</w:t>
      </w:r>
      <w:r w:rsidRPr="007567B3">
        <w:t xml:space="preserve">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11"/>
      <w:r w:rsidRPr="007567B3">
        <w:t>)</w:t>
      </w:r>
      <w:r>
        <w:t xml:space="preserve">, действует </w:t>
      </w:r>
      <w:r>
        <w:br/>
        <w:t>до 31 декабря 2025 г</w:t>
      </w:r>
      <w:r w:rsidRPr="007567B3">
        <w:t>.</w:t>
      </w:r>
    </w:p>
  </w:endnote>
  <w:endnote w:id="8">
    <w:p w14:paraId="6B2CB55B" w14:textId="18436118" w:rsidR="00C83378" w:rsidRDefault="00C83378" w:rsidP="005A13FA">
      <w:pPr>
        <w:pStyle w:val="ab"/>
      </w:pPr>
      <w:r>
        <w:rPr>
          <w:rStyle w:val="ad"/>
        </w:rPr>
        <w:endnoteRef/>
      </w:r>
      <w:r>
        <w:t xml:space="preserve"> </w:t>
      </w:r>
      <w:bookmarkStart w:id="12" w:name="_Hlk61790763"/>
      <w:r w:rsidRPr="00C91191">
        <w:rPr>
          <w:rFonts w:cs="Times New Roman"/>
          <w:szCs w:val="20"/>
        </w:rPr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rPr>
          <w:rFonts w:cs="Times New Roman"/>
          <w:szCs w:val="20"/>
        </w:rPr>
        <w:t>«</w:t>
      </w:r>
      <w:r w:rsidRPr="00C91191">
        <w:rPr>
          <w:rFonts w:cs="Times New Roman"/>
          <w:szCs w:val="20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12"/>
      <w:r w:rsidRPr="00C91191">
        <w:rPr>
          <w:rFonts w:cs="Times New Roman"/>
          <w:szCs w:val="20"/>
        </w:rPr>
        <w:t>)</w:t>
      </w:r>
      <w:r>
        <w:rPr>
          <w:rFonts w:cs="Times New Roman"/>
          <w:szCs w:val="20"/>
        </w:rPr>
        <w:t>, действует до 1 января 2027 г.</w:t>
      </w:r>
    </w:p>
  </w:endnote>
  <w:endnote w:id="9">
    <w:p w14:paraId="3FBAD239" w14:textId="77777777" w:rsidR="00C83378" w:rsidRPr="004179F6" w:rsidRDefault="00C83378" w:rsidP="00D51554">
      <w:pPr>
        <w:pStyle w:val="ab"/>
        <w:ind w:left="142" w:hanging="142"/>
        <w:rPr>
          <w:b/>
          <w:szCs w:val="20"/>
        </w:rPr>
      </w:pPr>
      <w:r w:rsidRPr="004179F6">
        <w:rPr>
          <w:rStyle w:val="ad"/>
          <w:szCs w:val="20"/>
        </w:rPr>
        <w:endnoteRef/>
      </w:r>
      <w:r w:rsidRPr="004179F6">
        <w:rPr>
          <w:szCs w:val="20"/>
        </w:rPr>
        <w:t xml:space="preserve"> Единый тарифно-квалификационный справочник работ и профессий рабочих, выпуск №</w:t>
      </w:r>
      <w:r>
        <w:rPr>
          <w:szCs w:val="20"/>
        </w:rPr>
        <w:t xml:space="preserve"> </w:t>
      </w:r>
      <w:r w:rsidRPr="004179F6">
        <w:rPr>
          <w:szCs w:val="20"/>
        </w:rPr>
        <w:t>3, раздел «Строительные, монтажные и ремонтно-строительные работы».</w:t>
      </w:r>
    </w:p>
  </w:endnote>
  <w:endnote w:id="10">
    <w:p w14:paraId="40C061D4" w14:textId="1A1ABC9F" w:rsidR="00C83378" w:rsidRDefault="00C83378">
      <w:pPr>
        <w:pStyle w:val="ab"/>
      </w:pPr>
      <w:r>
        <w:rPr>
          <w:rStyle w:val="ad"/>
        </w:rPr>
        <w:endnoteRef/>
      </w:r>
      <w:r>
        <w:t xml:space="preserve"> </w:t>
      </w:r>
      <w:r w:rsidRPr="004179F6">
        <w:rPr>
          <w:szCs w:val="20"/>
        </w:rPr>
        <w:t>Единый тарифно-квалификационный справочник работ и профессий рабочих, выпуск №</w:t>
      </w:r>
      <w:r>
        <w:rPr>
          <w:szCs w:val="20"/>
        </w:rPr>
        <w:t xml:space="preserve"> 1, раздел «Профессии рабочих, общие для всех отраслей народного хозяйства».</w:t>
      </w:r>
    </w:p>
  </w:endnote>
  <w:endnote w:id="11">
    <w:p w14:paraId="15E007A5" w14:textId="77777777" w:rsidR="00C83378" w:rsidRPr="008B1E23" w:rsidRDefault="00C83378" w:rsidP="00D72453">
      <w:pPr>
        <w:pStyle w:val="ab"/>
      </w:pPr>
      <w:r w:rsidRPr="008B1E23">
        <w:rPr>
          <w:rStyle w:val="ad"/>
          <w:szCs w:val="20"/>
        </w:rPr>
        <w:endnoteRef/>
      </w:r>
      <w:r w:rsidRPr="008B1E23">
        <w:t xml:space="preserve"> Общероссийский классификатор профессий рабочих, должностей служащих и тарифных разрядов.</w:t>
      </w:r>
    </w:p>
  </w:endnote>
  <w:endnote w:id="12">
    <w:p w14:paraId="5374F5B4" w14:textId="77777777" w:rsidR="00C83378" w:rsidRPr="008B1E23" w:rsidRDefault="00C83378" w:rsidP="009C7B25">
      <w:pPr>
        <w:pStyle w:val="ab"/>
        <w:rPr>
          <w:szCs w:val="20"/>
        </w:rPr>
      </w:pPr>
      <w:r w:rsidRPr="008B1E23">
        <w:rPr>
          <w:rStyle w:val="ad"/>
          <w:szCs w:val="20"/>
        </w:rPr>
        <w:endnoteRef/>
      </w:r>
      <w:r w:rsidRPr="008B1E23">
        <w:rPr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4530C" w14:textId="77777777" w:rsidR="00C83378" w:rsidRDefault="00C83378" w:rsidP="001F3B2E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F12B478" w14:textId="77777777" w:rsidR="00C83378" w:rsidRDefault="00C83378" w:rsidP="001F3B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ED0FF" w14:textId="77777777" w:rsidR="00C83378" w:rsidRDefault="000B4D33" w:rsidP="001F3B2E">
    <w:r>
      <w:rPr>
        <w:noProof/>
      </w:rPr>
      <w:pict w14:anchorId="61FC110A"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1025" type="#_x0000_t202" style="position:absolute;left:0;text-align:left;margin-left:747.85pt;margin-top:326.6pt;width:22.1pt;height:2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" stroked="f">
          <v:textbox style="layout-flow:vertical" inset="0,0,0,0">
            <w:txbxContent>
              <w:p w14:paraId="0CC58AE9" w14:textId="77777777" w:rsidR="00C83378" w:rsidRPr="000D3602" w:rsidRDefault="00C83378" w:rsidP="001F3B2E">
                <w:r>
                  <w:fldChar w:fldCharType="begin"/>
                </w:r>
                <w:r>
                  <w:instrText xml:space="preserve"> PAGE  \* Arabic  \* MERGEFORMAT </w:instrText>
                </w:r>
                <w:r>
                  <w:fldChar w:fldCharType="separate"/>
                </w:r>
                <w:r w:rsidR="000B4D3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EA330" w14:textId="77777777" w:rsidR="00C83378" w:rsidRDefault="00C83378" w:rsidP="001F3B2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350C7" w14:textId="77777777" w:rsidR="00C83378" w:rsidRDefault="00C83378" w:rsidP="001F3B2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CE0B1" w14:textId="77777777" w:rsidR="00C83378" w:rsidRDefault="00C83378" w:rsidP="001F3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ABAAC" w14:textId="77777777" w:rsidR="00A544EC" w:rsidRDefault="00A544EC" w:rsidP="00407766">
      <w:r>
        <w:separator/>
      </w:r>
    </w:p>
  </w:footnote>
  <w:footnote w:type="continuationSeparator" w:id="0">
    <w:p w14:paraId="7046095D" w14:textId="77777777" w:rsidR="00A544EC" w:rsidRDefault="00A544EC" w:rsidP="0040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B9557" w14:textId="77777777" w:rsidR="00C83378" w:rsidRDefault="00C83378" w:rsidP="00E06ED9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72BCEB91" w14:textId="77777777" w:rsidR="00C83378" w:rsidRDefault="00C83378" w:rsidP="00E06ED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1E0D6" w14:textId="77777777" w:rsidR="00C83378" w:rsidRPr="00D44662" w:rsidRDefault="00C83378" w:rsidP="00E06ED9">
    <w:pPr>
      <w:pStyle w:val="af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7BAB7" w14:textId="77777777" w:rsidR="00C83378" w:rsidRPr="00CB3B4A" w:rsidRDefault="00C83378" w:rsidP="00E06ED9">
    <w:pPr>
      <w:pStyle w:val="af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A22BC" w14:textId="77777777" w:rsidR="00C83378" w:rsidRPr="00F9396F" w:rsidRDefault="00C83378" w:rsidP="00E06ED9">
    <w:pPr>
      <w:pStyle w:val="af"/>
      <w:rPr>
        <w:rStyle w:val="ae"/>
      </w:rPr>
    </w:pPr>
    <w:r w:rsidRPr="00F9396F">
      <w:rPr>
        <w:rStyle w:val="ae"/>
      </w:rPr>
      <w:fldChar w:fldCharType="begin"/>
    </w:r>
    <w:r w:rsidRPr="00F9396F">
      <w:rPr>
        <w:rStyle w:val="ae"/>
      </w:rPr>
      <w:instrText xml:space="preserve"> PAGE   \* MERGEFORMAT </w:instrText>
    </w:r>
    <w:r w:rsidRPr="00F9396F">
      <w:rPr>
        <w:rStyle w:val="ae"/>
      </w:rPr>
      <w:fldChar w:fldCharType="separate"/>
    </w:r>
    <w:r w:rsidR="000B4D33">
      <w:rPr>
        <w:rStyle w:val="ae"/>
        <w:noProof/>
      </w:rPr>
      <w:t>2</w:t>
    </w:r>
    <w:r w:rsidRPr="00F9396F">
      <w:rPr>
        <w:rStyle w:val="ae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D83AC" w14:textId="77777777" w:rsidR="00C83378" w:rsidRPr="00F9396F" w:rsidRDefault="00C83378" w:rsidP="00E06ED9">
    <w:pPr>
      <w:pStyle w:val="af"/>
      <w:rPr>
        <w:rStyle w:val="ae"/>
      </w:rPr>
    </w:pPr>
    <w:r w:rsidRPr="00F9396F">
      <w:rPr>
        <w:rStyle w:val="ae"/>
      </w:rPr>
      <w:fldChar w:fldCharType="begin"/>
    </w:r>
    <w:r w:rsidRPr="00F9396F">
      <w:rPr>
        <w:rStyle w:val="ae"/>
      </w:rPr>
      <w:instrText xml:space="preserve"> PAGE   \* MERGEFORMAT </w:instrText>
    </w:r>
    <w:r w:rsidRPr="00F9396F">
      <w:rPr>
        <w:rStyle w:val="ae"/>
      </w:rPr>
      <w:fldChar w:fldCharType="separate"/>
    </w:r>
    <w:r w:rsidR="000B4D33">
      <w:rPr>
        <w:rStyle w:val="ae"/>
        <w:noProof/>
      </w:rPr>
      <w:t>20</w:t>
    </w:r>
    <w:r w:rsidRPr="00F9396F"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346A27"/>
    <w:multiLevelType w:val="multilevel"/>
    <w:tmpl w:val="6DAC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16A3C09"/>
    <w:multiLevelType w:val="multilevel"/>
    <w:tmpl w:val="C1A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9218AF"/>
    <w:multiLevelType w:val="multilevel"/>
    <w:tmpl w:val="3A1E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49D12782"/>
    <w:multiLevelType w:val="multilevel"/>
    <w:tmpl w:val="D15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8D68B8"/>
    <w:multiLevelType w:val="multilevel"/>
    <w:tmpl w:val="5982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EB04EF5"/>
    <w:multiLevelType w:val="hybridMultilevel"/>
    <w:tmpl w:val="907EDC7A"/>
    <w:lvl w:ilvl="0" w:tplc="4DD44C9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68FA1DF8"/>
    <w:multiLevelType w:val="hybridMultilevel"/>
    <w:tmpl w:val="A2C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8FC3449"/>
    <w:multiLevelType w:val="multilevel"/>
    <w:tmpl w:val="1A60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7DFD21F6"/>
    <w:multiLevelType w:val="multilevel"/>
    <w:tmpl w:val="2F9CFF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2"/>
  </w:num>
  <w:num w:numId="2">
    <w:abstractNumId w:val="28"/>
  </w:num>
  <w:num w:numId="3">
    <w:abstractNumId w:val="19"/>
  </w:num>
  <w:num w:numId="4">
    <w:abstractNumId w:val="18"/>
  </w:num>
  <w:num w:numId="5">
    <w:abstractNumId w:val="21"/>
  </w:num>
  <w:num w:numId="6">
    <w:abstractNumId w:val="14"/>
  </w:num>
  <w:num w:numId="7">
    <w:abstractNumId w:val="35"/>
  </w:num>
  <w:num w:numId="8">
    <w:abstractNumId w:val="24"/>
  </w:num>
  <w:num w:numId="9">
    <w:abstractNumId w:val="22"/>
  </w:num>
  <w:num w:numId="10">
    <w:abstractNumId w:val="8"/>
  </w:num>
  <w:num w:numId="11">
    <w:abstractNumId w:val="29"/>
  </w:num>
  <w:num w:numId="12">
    <w:abstractNumId w:val="25"/>
  </w:num>
  <w:num w:numId="13">
    <w:abstractNumId w:val="13"/>
  </w:num>
  <w:num w:numId="14">
    <w:abstractNumId w:val="29"/>
  </w:num>
  <w:num w:numId="15">
    <w:abstractNumId w:val="38"/>
  </w:num>
  <w:num w:numId="16">
    <w:abstractNumId w:val="31"/>
  </w:num>
  <w:num w:numId="17">
    <w:abstractNumId w:val="17"/>
  </w:num>
  <w:num w:numId="18">
    <w:abstractNumId w:val="32"/>
  </w:num>
  <w:num w:numId="19">
    <w:abstractNumId w:val="27"/>
  </w:num>
  <w:num w:numId="20">
    <w:abstractNumId w:val="20"/>
  </w:num>
  <w:num w:numId="21">
    <w:abstractNumId w:val="3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4"/>
  </w:num>
  <w:num w:numId="32">
    <w:abstractNumId w:val="11"/>
  </w:num>
  <w:num w:numId="33">
    <w:abstractNumId w:val="15"/>
  </w:num>
  <w:num w:numId="34">
    <w:abstractNumId w:val="16"/>
  </w:num>
  <w:num w:numId="35">
    <w:abstractNumId w:val="33"/>
  </w:num>
  <w:num w:numId="36">
    <w:abstractNumId w:val="23"/>
  </w:num>
  <w:num w:numId="37">
    <w:abstractNumId w:val="37"/>
  </w:num>
  <w:num w:numId="38">
    <w:abstractNumId w:val="39"/>
  </w:num>
  <w:num w:numId="39">
    <w:abstractNumId w:val="26"/>
  </w:num>
  <w:num w:numId="40">
    <w:abstractNumId w:val="10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07766"/>
    <w:rsid w:val="00001623"/>
    <w:rsid w:val="00002B44"/>
    <w:rsid w:val="00003D49"/>
    <w:rsid w:val="00011830"/>
    <w:rsid w:val="00011927"/>
    <w:rsid w:val="00013226"/>
    <w:rsid w:val="0001360A"/>
    <w:rsid w:val="0001542F"/>
    <w:rsid w:val="0001605C"/>
    <w:rsid w:val="0001734E"/>
    <w:rsid w:val="00020618"/>
    <w:rsid w:val="00020E2E"/>
    <w:rsid w:val="00022691"/>
    <w:rsid w:val="000262AA"/>
    <w:rsid w:val="0002666E"/>
    <w:rsid w:val="00027902"/>
    <w:rsid w:val="00027A6B"/>
    <w:rsid w:val="00030A0B"/>
    <w:rsid w:val="00031FB1"/>
    <w:rsid w:val="00033B72"/>
    <w:rsid w:val="00035C52"/>
    <w:rsid w:val="00036238"/>
    <w:rsid w:val="0003644D"/>
    <w:rsid w:val="00043C0E"/>
    <w:rsid w:val="00045307"/>
    <w:rsid w:val="0005072D"/>
    <w:rsid w:val="00052591"/>
    <w:rsid w:val="000542F1"/>
    <w:rsid w:val="00054EDF"/>
    <w:rsid w:val="000603D0"/>
    <w:rsid w:val="000604E1"/>
    <w:rsid w:val="00065BC4"/>
    <w:rsid w:val="0006663F"/>
    <w:rsid w:val="0006671E"/>
    <w:rsid w:val="000674F4"/>
    <w:rsid w:val="000714DB"/>
    <w:rsid w:val="00075C68"/>
    <w:rsid w:val="00076ADE"/>
    <w:rsid w:val="00076C1C"/>
    <w:rsid w:val="00076E4A"/>
    <w:rsid w:val="00076E5B"/>
    <w:rsid w:val="00076FCB"/>
    <w:rsid w:val="00080A80"/>
    <w:rsid w:val="0008169F"/>
    <w:rsid w:val="00085A8D"/>
    <w:rsid w:val="00085E42"/>
    <w:rsid w:val="00087AB1"/>
    <w:rsid w:val="000942C5"/>
    <w:rsid w:val="000958B9"/>
    <w:rsid w:val="00097517"/>
    <w:rsid w:val="000977B0"/>
    <w:rsid w:val="000A0221"/>
    <w:rsid w:val="000A153B"/>
    <w:rsid w:val="000A362A"/>
    <w:rsid w:val="000A3892"/>
    <w:rsid w:val="000A4110"/>
    <w:rsid w:val="000B099A"/>
    <w:rsid w:val="000B0CC9"/>
    <w:rsid w:val="000B4D33"/>
    <w:rsid w:val="000B5D07"/>
    <w:rsid w:val="000B6A05"/>
    <w:rsid w:val="000B6E23"/>
    <w:rsid w:val="000C087C"/>
    <w:rsid w:val="000C48A6"/>
    <w:rsid w:val="000C6C97"/>
    <w:rsid w:val="000D2189"/>
    <w:rsid w:val="000D35FC"/>
    <w:rsid w:val="000D44C2"/>
    <w:rsid w:val="000D49A1"/>
    <w:rsid w:val="000D62A3"/>
    <w:rsid w:val="000E077A"/>
    <w:rsid w:val="000E430E"/>
    <w:rsid w:val="000E4F08"/>
    <w:rsid w:val="000E5057"/>
    <w:rsid w:val="000E5DD2"/>
    <w:rsid w:val="000E6D37"/>
    <w:rsid w:val="00100747"/>
    <w:rsid w:val="00100A8D"/>
    <w:rsid w:val="00104925"/>
    <w:rsid w:val="0011022C"/>
    <w:rsid w:val="001122B2"/>
    <w:rsid w:val="00113F3B"/>
    <w:rsid w:val="0011655E"/>
    <w:rsid w:val="001200CB"/>
    <w:rsid w:val="001212A9"/>
    <w:rsid w:val="001216FD"/>
    <w:rsid w:val="001247AF"/>
    <w:rsid w:val="00124EDC"/>
    <w:rsid w:val="00125B49"/>
    <w:rsid w:val="001305BF"/>
    <w:rsid w:val="001370B7"/>
    <w:rsid w:val="00140DA2"/>
    <w:rsid w:val="00142622"/>
    <w:rsid w:val="00144EE0"/>
    <w:rsid w:val="00145D7B"/>
    <w:rsid w:val="00150D1F"/>
    <w:rsid w:val="00150DE5"/>
    <w:rsid w:val="001513F7"/>
    <w:rsid w:val="00155798"/>
    <w:rsid w:val="00155A72"/>
    <w:rsid w:val="00156659"/>
    <w:rsid w:val="001616D0"/>
    <w:rsid w:val="00162321"/>
    <w:rsid w:val="00166B92"/>
    <w:rsid w:val="00166F63"/>
    <w:rsid w:val="00173DE1"/>
    <w:rsid w:val="00174FB4"/>
    <w:rsid w:val="00177445"/>
    <w:rsid w:val="001779D6"/>
    <w:rsid w:val="00177CB3"/>
    <w:rsid w:val="00182EFD"/>
    <w:rsid w:val="00183472"/>
    <w:rsid w:val="0018532E"/>
    <w:rsid w:val="00187346"/>
    <w:rsid w:val="001908FD"/>
    <w:rsid w:val="00192CAB"/>
    <w:rsid w:val="00193515"/>
    <w:rsid w:val="001937E8"/>
    <w:rsid w:val="001947BA"/>
    <w:rsid w:val="001966C3"/>
    <w:rsid w:val="001A123E"/>
    <w:rsid w:val="001A1EB9"/>
    <w:rsid w:val="001A57CD"/>
    <w:rsid w:val="001A66C6"/>
    <w:rsid w:val="001A6B68"/>
    <w:rsid w:val="001B18B3"/>
    <w:rsid w:val="001B4CF3"/>
    <w:rsid w:val="001B7206"/>
    <w:rsid w:val="001B75FC"/>
    <w:rsid w:val="001C104E"/>
    <w:rsid w:val="001C1F07"/>
    <w:rsid w:val="001C389A"/>
    <w:rsid w:val="001C72DC"/>
    <w:rsid w:val="001D2130"/>
    <w:rsid w:val="001E00A7"/>
    <w:rsid w:val="001E06D0"/>
    <w:rsid w:val="001E10E6"/>
    <w:rsid w:val="001E2A26"/>
    <w:rsid w:val="001E3A69"/>
    <w:rsid w:val="001E5E1B"/>
    <w:rsid w:val="001E7023"/>
    <w:rsid w:val="001F02D4"/>
    <w:rsid w:val="001F14D1"/>
    <w:rsid w:val="001F2F58"/>
    <w:rsid w:val="001F3B2E"/>
    <w:rsid w:val="001F5547"/>
    <w:rsid w:val="001F6CB5"/>
    <w:rsid w:val="001F7614"/>
    <w:rsid w:val="001F7960"/>
    <w:rsid w:val="00200DA1"/>
    <w:rsid w:val="00201E14"/>
    <w:rsid w:val="00205B8C"/>
    <w:rsid w:val="00206CC4"/>
    <w:rsid w:val="002104DC"/>
    <w:rsid w:val="002120A0"/>
    <w:rsid w:val="002120D7"/>
    <w:rsid w:val="00213F60"/>
    <w:rsid w:val="00217F72"/>
    <w:rsid w:val="00220659"/>
    <w:rsid w:val="00222CB8"/>
    <w:rsid w:val="00222F2C"/>
    <w:rsid w:val="00231B22"/>
    <w:rsid w:val="00235D12"/>
    <w:rsid w:val="00240293"/>
    <w:rsid w:val="002439C1"/>
    <w:rsid w:val="00244619"/>
    <w:rsid w:val="00245D25"/>
    <w:rsid w:val="00247806"/>
    <w:rsid w:val="002521E5"/>
    <w:rsid w:val="002545CC"/>
    <w:rsid w:val="0025722A"/>
    <w:rsid w:val="0025737E"/>
    <w:rsid w:val="002607F3"/>
    <w:rsid w:val="00261EF0"/>
    <w:rsid w:val="0026238F"/>
    <w:rsid w:val="00264E0F"/>
    <w:rsid w:val="0027004D"/>
    <w:rsid w:val="0027277A"/>
    <w:rsid w:val="0027404D"/>
    <w:rsid w:val="00281E00"/>
    <w:rsid w:val="00285910"/>
    <w:rsid w:val="0029685F"/>
    <w:rsid w:val="002A01B0"/>
    <w:rsid w:val="002A1E8F"/>
    <w:rsid w:val="002A2B22"/>
    <w:rsid w:val="002A4B5F"/>
    <w:rsid w:val="002B0068"/>
    <w:rsid w:val="002B0E4B"/>
    <w:rsid w:val="002B1C66"/>
    <w:rsid w:val="002B26C0"/>
    <w:rsid w:val="002B2742"/>
    <w:rsid w:val="002B422A"/>
    <w:rsid w:val="002B5493"/>
    <w:rsid w:val="002B63C4"/>
    <w:rsid w:val="002C03AE"/>
    <w:rsid w:val="002C08B9"/>
    <w:rsid w:val="002C4752"/>
    <w:rsid w:val="002C4CAD"/>
    <w:rsid w:val="002D5DF0"/>
    <w:rsid w:val="002D653F"/>
    <w:rsid w:val="002E3250"/>
    <w:rsid w:val="002E3FEA"/>
    <w:rsid w:val="002E43A7"/>
    <w:rsid w:val="002E5015"/>
    <w:rsid w:val="002E5C83"/>
    <w:rsid w:val="002E6D53"/>
    <w:rsid w:val="002E70F8"/>
    <w:rsid w:val="002E7736"/>
    <w:rsid w:val="002F078D"/>
    <w:rsid w:val="002F3FC4"/>
    <w:rsid w:val="002F4384"/>
    <w:rsid w:val="002F7FCC"/>
    <w:rsid w:val="003008F9"/>
    <w:rsid w:val="0030169A"/>
    <w:rsid w:val="0030193E"/>
    <w:rsid w:val="003044F2"/>
    <w:rsid w:val="00304A77"/>
    <w:rsid w:val="00306111"/>
    <w:rsid w:val="00316AAA"/>
    <w:rsid w:val="0031774D"/>
    <w:rsid w:val="003210AA"/>
    <w:rsid w:val="00322C76"/>
    <w:rsid w:val="0032315F"/>
    <w:rsid w:val="00324B1F"/>
    <w:rsid w:val="00336878"/>
    <w:rsid w:val="00337A04"/>
    <w:rsid w:val="00340B14"/>
    <w:rsid w:val="00342446"/>
    <w:rsid w:val="00342F1C"/>
    <w:rsid w:val="00343A5A"/>
    <w:rsid w:val="00343F75"/>
    <w:rsid w:val="00350606"/>
    <w:rsid w:val="003537FC"/>
    <w:rsid w:val="0035485E"/>
    <w:rsid w:val="00356F6B"/>
    <w:rsid w:val="0035749B"/>
    <w:rsid w:val="003605C9"/>
    <w:rsid w:val="003605F6"/>
    <w:rsid w:val="00360DC5"/>
    <w:rsid w:val="003617F5"/>
    <w:rsid w:val="00361BC0"/>
    <w:rsid w:val="00362958"/>
    <w:rsid w:val="003630FF"/>
    <w:rsid w:val="00363320"/>
    <w:rsid w:val="00363EBE"/>
    <w:rsid w:val="003667FC"/>
    <w:rsid w:val="00367230"/>
    <w:rsid w:val="003676DF"/>
    <w:rsid w:val="00371097"/>
    <w:rsid w:val="00371E0A"/>
    <w:rsid w:val="0037584E"/>
    <w:rsid w:val="00375DDE"/>
    <w:rsid w:val="003908D1"/>
    <w:rsid w:val="00390905"/>
    <w:rsid w:val="00391D99"/>
    <w:rsid w:val="00393E2A"/>
    <w:rsid w:val="00395167"/>
    <w:rsid w:val="003954A1"/>
    <w:rsid w:val="00396D4B"/>
    <w:rsid w:val="003976C2"/>
    <w:rsid w:val="003A006D"/>
    <w:rsid w:val="003A11F7"/>
    <w:rsid w:val="003A6D4E"/>
    <w:rsid w:val="003A7C0A"/>
    <w:rsid w:val="003B0F90"/>
    <w:rsid w:val="003B1AAB"/>
    <w:rsid w:val="003B659C"/>
    <w:rsid w:val="003C0033"/>
    <w:rsid w:val="003C04CC"/>
    <w:rsid w:val="003C0CF5"/>
    <w:rsid w:val="003C32DE"/>
    <w:rsid w:val="003C3820"/>
    <w:rsid w:val="003C490E"/>
    <w:rsid w:val="003C6060"/>
    <w:rsid w:val="003C6EB9"/>
    <w:rsid w:val="003D25F6"/>
    <w:rsid w:val="003D3270"/>
    <w:rsid w:val="003D4E4A"/>
    <w:rsid w:val="003E5B9F"/>
    <w:rsid w:val="003E7A0B"/>
    <w:rsid w:val="003F0C59"/>
    <w:rsid w:val="003F1C83"/>
    <w:rsid w:val="003F2294"/>
    <w:rsid w:val="003F362D"/>
    <w:rsid w:val="00400EAD"/>
    <w:rsid w:val="00402DB4"/>
    <w:rsid w:val="00402FD7"/>
    <w:rsid w:val="004030AB"/>
    <w:rsid w:val="0040385E"/>
    <w:rsid w:val="00405477"/>
    <w:rsid w:val="00407766"/>
    <w:rsid w:val="00411020"/>
    <w:rsid w:val="004117FB"/>
    <w:rsid w:val="00414AC7"/>
    <w:rsid w:val="004161A7"/>
    <w:rsid w:val="00420CD8"/>
    <w:rsid w:val="00422B10"/>
    <w:rsid w:val="00425120"/>
    <w:rsid w:val="00425706"/>
    <w:rsid w:val="00425B13"/>
    <w:rsid w:val="00430077"/>
    <w:rsid w:val="0043126D"/>
    <w:rsid w:val="0043381D"/>
    <w:rsid w:val="00436002"/>
    <w:rsid w:val="00437648"/>
    <w:rsid w:val="004417AC"/>
    <w:rsid w:val="00441BFD"/>
    <w:rsid w:val="00444948"/>
    <w:rsid w:val="004456B8"/>
    <w:rsid w:val="00452AFB"/>
    <w:rsid w:val="00455622"/>
    <w:rsid w:val="00455728"/>
    <w:rsid w:val="00456D4B"/>
    <w:rsid w:val="004574F4"/>
    <w:rsid w:val="004608BB"/>
    <w:rsid w:val="00461CA6"/>
    <w:rsid w:val="00462227"/>
    <w:rsid w:val="0046284C"/>
    <w:rsid w:val="00462CB0"/>
    <w:rsid w:val="004636ED"/>
    <w:rsid w:val="004655DD"/>
    <w:rsid w:val="0046730A"/>
    <w:rsid w:val="0047229F"/>
    <w:rsid w:val="00472D09"/>
    <w:rsid w:val="00483339"/>
    <w:rsid w:val="004855FA"/>
    <w:rsid w:val="00486B14"/>
    <w:rsid w:val="00486CC5"/>
    <w:rsid w:val="0049016E"/>
    <w:rsid w:val="004965C3"/>
    <w:rsid w:val="00496BAF"/>
    <w:rsid w:val="00496E61"/>
    <w:rsid w:val="004A0498"/>
    <w:rsid w:val="004A44B8"/>
    <w:rsid w:val="004A4539"/>
    <w:rsid w:val="004A4B3F"/>
    <w:rsid w:val="004A6C8B"/>
    <w:rsid w:val="004A78E3"/>
    <w:rsid w:val="004B23D2"/>
    <w:rsid w:val="004B606E"/>
    <w:rsid w:val="004B6D91"/>
    <w:rsid w:val="004C0112"/>
    <w:rsid w:val="004C0A30"/>
    <w:rsid w:val="004C3D6D"/>
    <w:rsid w:val="004C5E28"/>
    <w:rsid w:val="004D6C85"/>
    <w:rsid w:val="004D7AD6"/>
    <w:rsid w:val="004E0291"/>
    <w:rsid w:val="004E0EF3"/>
    <w:rsid w:val="004E304E"/>
    <w:rsid w:val="004E5AC9"/>
    <w:rsid w:val="004E5DAB"/>
    <w:rsid w:val="004F0D8C"/>
    <w:rsid w:val="004F1F16"/>
    <w:rsid w:val="004F4131"/>
    <w:rsid w:val="004F5270"/>
    <w:rsid w:val="004F733D"/>
    <w:rsid w:val="00500BC0"/>
    <w:rsid w:val="00502C7A"/>
    <w:rsid w:val="00504500"/>
    <w:rsid w:val="00506757"/>
    <w:rsid w:val="00507489"/>
    <w:rsid w:val="005077EB"/>
    <w:rsid w:val="00515973"/>
    <w:rsid w:val="005214E3"/>
    <w:rsid w:val="00521717"/>
    <w:rsid w:val="00524670"/>
    <w:rsid w:val="005258EC"/>
    <w:rsid w:val="00526F9E"/>
    <w:rsid w:val="00527D6C"/>
    <w:rsid w:val="00532E79"/>
    <w:rsid w:val="005331E4"/>
    <w:rsid w:val="00534858"/>
    <w:rsid w:val="005367C5"/>
    <w:rsid w:val="00541C81"/>
    <w:rsid w:val="005463BB"/>
    <w:rsid w:val="005540B9"/>
    <w:rsid w:val="00554F0E"/>
    <w:rsid w:val="005604DF"/>
    <w:rsid w:val="0056142C"/>
    <w:rsid w:val="0056145C"/>
    <w:rsid w:val="005628DF"/>
    <w:rsid w:val="005644A3"/>
    <w:rsid w:val="00564845"/>
    <w:rsid w:val="00564997"/>
    <w:rsid w:val="00567887"/>
    <w:rsid w:val="00570945"/>
    <w:rsid w:val="00571FFB"/>
    <w:rsid w:val="0057283E"/>
    <w:rsid w:val="00572975"/>
    <w:rsid w:val="00575034"/>
    <w:rsid w:val="00575EE8"/>
    <w:rsid w:val="005814C6"/>
    <w:rsid w:val="00586964"/>
    <w:rsid w:val="005873CC"/>
    <w:rsid w:val="00587966"/>
    <w:rsid w:val="00587EED"/>
    <w:rsid w:val="005901DB"/>
    <w:rsid w:val="005910A6"/>
    <w:rsid w:val="00593AF7"/>
    <w:rsid w:val="00593B9A"/>
    <w:rsid w:val="00593DBE"/>
    <w:rsid w:val="00595951"/>
    <w:rsid w:val="005A0B66"/>
    <w:rsid w:val="005A13FA"/>
    <w:rsid w:val="005A29D4"/>
    <w:rsid w:val="005A3883"/>
    <w:rsid w:val="005A7592"/>
    <w:rsid w:val="005B11B0"/>
    <w:rsid w:val="005B1B4E"/>
    <w:rsid w:val="005B3A33"/>
    <w:rsid w:val="005C2904"/>
    <w:rsid w:val="005C3511"/>
    <w:rsid w:val="005D0F77"/>
    <w:rsid w:val="005D2D7B"/>
    <w:rsid w:val="005D3A61"/>
    <w:rsid w:val="005D43A9"/>
    <w:rsid w:val="005D4F99"/>
    <w:rsid w:val="005E1304"/>
    <w:rsid w:val="005E221B"/>
    <w:rsid w:val="005E5DF2"/>
    <w:rsid w:val="005E67DB"/>
    <w:rsid w:val="005E7D5F"/>
    <w:rsid w:val="005F1843"/>
    <w:rsid w:val="005F3B35"/>
    <w:rsid w:val="005F6750"/>
    <w:rsid w:val="005F6D29"/>
    <w:rsid w:val="005F7AE9"/>
    <w:rsid w:val="00601039"/>
    <w:rsid w:val="006066B4"/>
    <w:rsid w:val="00606F67"/>
    <w:rsid w:val="00610415"/>
    <w:rsid w:val="00615EAD"/>
    <w:rsid w:val="006164EB"/>
    <w:rsid w:val="00617317"/>
    <w:rsid w:val="0062138C"/>
    <w:rsid w:val="006234B9"/>
    <w:rsid w:val="00623772"/>
    <w:rsid w:val="0062413A"/>
    <w:rsid w:val="00631922"/>
    <w:rsid w:val="0063209C"/>
    <w:rsid w:val="0063240E"/>
    <w:rsid w:val="00632ADE"/>
    <w:rsid w:val="00633C1C"/>
    <w:rsid w:val="00637131"/>
    <w:rsid w:val="0063778D"/>
    <w:rsid w:val="006408A0"/>
    <w:rsid w:val="0064243E"/>
    <w:rsid w:val="006463B8"/>
    <w:rsid w:val="00646890"/>
    <w:rsid w:val="00646F28"/>
    <w:rsid w:val="00650F97"/>
    <w:rsid w:val="00651853"/>
    <w:rsid w:val="00653429"/>
    <w:rsid w:val="00655962"/>
    <w:rsid w:val="0065781A"/>
    <w:rsid w:val="006613AC"/>
    <w:rsid w:val="006628CB"/>
    <w:rsid w:val="006632B8"/>
    <w:rsid w:val="00663676"/>
    <w:rsid w:val="006655F8"/>
    <w:rsid w:val="006662A2"/>
    <w:rsid w:val="006667BB"/>
    <w:rsid w:val="00666952"/>
    <w:rsid w:val="00675051"/>
    <w:rsid w:val="00675814"/>
    <w:rsid w:val="00676856"/>
    <w:rsid w:val="00680AE0"/>
    <w:rsid w:val="006820AB"/>
    <w:rsid w:val="0068336D"/>
    <w:rsid w:val="00692046"/>
    <w:rsid w:val="0069563E"/>
    <w:rsid w:val="006A2E63"/>
    <w:rsid w:val="006A4E8F"/>
    <w:rsid w:val="006A5F46"/>
    <w:rsid w:val="006A6E7D"/>
    <w:rsid w:val="006A72B8"/>
    <w:rsid w:val="006A787E"/>
    <w:rsid w:val="006B1164"/>
    <w:rsid w:val="006B1B25"/>
    <w:rsid w:val="006B23B8"/>
    <w:rsid w:val="006B26CF"/>
    <w:rsid w:val="006B5732"/>
    <w:rsid w:val="006B59D4"/>
    <w:rsid w:val="006B66FD"/>
    <w:rsid w:val="006C00C0"/>
    <w:rsid w:val="006C0FB3"/>
    <w:rsid w:val="006C1D38"/>
    <w:rsid w:val="006C44F2"/>
    <w:rsid w:val="006C4CFF"/>
    <w:rsid w:val="006C6C7D"/>
    <w:rsid w:val="006C7D20"/>
    <w:rsid w:val="006D0C37"/>
    <w:rsid w:val="006D1466"/>
    <w:rsid w:val="006D2B73"/>
    <w:rsid w:val="006D32B1"/>
    <w:rsid w:val="006D342D"/>
    <w:rsid w:val="006D466F"/>
    <w:rsid w:val="006D505B"/>
    <w:rsid w:val="006D5329"/>
    <w:rsid w:val="006D798B"/>
    <w:rsid w:val="006E0137"/>
    <w:rsid w:val="006E1B29"/>
    <w:rsid w:val="006E2899"/>
    <w:rsid w:val="006E2BB6"/>
    <w:rsid w:val="006E34AB"/>
    <w:rsid w:val="006E35C1"/>
    <w:rsid w:val="006E373A"/>
    <w:rsid w:val="006E4315"/>
    <w:rsid w:val="006E4B11"/>
    <w:rsid w:val="006E58E5"/>
    <w:rsid w:val="006E732F"/>
    <w:rsid w:val="006F4209"/>
    <w:rsid w:val="006F533B"/>
    <w:rsid w:val="006F7683"/>
    <w:rsid w:val="00702BEB"/>
    <w:rsid w:val="007033BC"/>
    <w:rsid w:val="00704EF8"/>
    <w:rsid w:val="00704F71"/>
    <w:rsid w:val="00706504"/>
    <w:rsid w:val="00711A1C"/>
    <w:rsid w:val="00711E73"/>
    <w:rsid w:val="007156AC"/>
    <w:rsid w:val="00715B30"/>
    <w:rsid w:val="007162B8"/>
    <w:rsid w:val="007248D5"/>
    <w:rsid w:val="007266AE"/>
    <w:rsid w:val="00726EF6"/>
    <w:rsid w:val="00731513"/>
    <w:rsid w:val="00734D92"/>
    <w:rsid w:val="00736046"/>
    <w:rsid w:val="0073762E"/>
    <w:rsid w:val="00742BF8"/>
    <w:rsid w:val="00742D42"/>
    <w:rsid w:val="007457DC"/>
    <w:rsid w:val="00760590"/>
    <w:rsid w:val="00763BD3"/>
    <w:rsid w:val="00763CE7"/>
    <w:rsid w:val="00765171"/>
    <w:rsid w:val="00765217"/>
    <w:rsid w:val="00765B64"/>
    <w:rsid w:val="0076663F"/>
    <w:rsid w:val="00767370"/>
    <w:rsid w:val="00767592"/>
    <w:rsid w:val="0077306C"/>
    <w:rsid w:val="007732DB"/>
    <w:rsid w:val="00774025"/>
    <w:rsid w:val="007763A4"/>
    <w:rsid w:val="00780793"/>
    <w:rsid w:val="0078123C"/>
    <w:rsid w:val="007827EF"/>
    <w:rsid w:val="00783EE2"/>
    <w:rsid w:val="007855D8"/>
    <w:rsid w:val="00786717"/>
    <w:rsid w:val="007870A1"/>
    <w:rsid w:val="00791D40"/>
    <w:rsid w:val="00792C6D"/>
    <w:rsid w:val="007953BF"/>
    <w:rsid w:val="00795748"/>
    <w:rsid w:val="00796095"/>
    <w:rsid w:val="007965CA"/>
    <w:rsid w:val="007A2C1E"/>
    <w:rsid w:val="007A4B11"/>
    <w:rsid w:val="007A4EF8"/>
    <w:rsid w:val="007A65E7"/>
    <w:rsid w:val="007B15C7"/>
    <w:rsid w:val="007B513D"/>
    <w:rsid w:val="007C43CB"/>
    <w:rsid w:val="007D0F0E"/>
    <w:rsid w:val="007D19D6"/>
    <w:rsid w:val="007D374F"/>
    <w:rsid w:val="007D392F"/>
    <w:rsid w:val="007D6A72"/>
    <w:rsid w:val="007E4F4C"/>
    <w:rsid w:val="007E702A"/>
    <w:rsid w:val="007F10D3"/>
    <w:rsid w:val="007F120C"/>
    <w:rsid w:val="007F191E"/>
    <w:rsid w:val="007F1C6E"/>
    <w:rsid w:val="007F2513"/>
    <w:rsid w:val="007F4570"/>
    <w:rsid w:val="007F5BCC"/>
    <w:rsid w:val="007F5CA5"/>
    <w:rsid w:val="007F5FFE"/>
    <w:rsid w:val="007F603A"/>
    <w:rsid w:val="007F626D"/>
    <w:rsid w:val="00801EFB"/>
    <w:rsid w:val="00803888"/>
    <w:rsid w:val="00806E45"/>
    <w:rsid w:val="00807143"/>
    <w:rsid w:val="00807662"/>
    <w:rsid w:val="0080775D"/>
    <w:rsid w:val="00810B5D"/>
    <w:rsid w:val="00821D2F"/>
    <w:rsid w:val="00822DBE"/>
    <w:rsid w:val="00824543"/>
    <w:rsid w:val="00830A26"/>
    <w:rsid w:val="00832480"/>
    <w:rsid w:val="00832939"/>
    <w:rsid w:val="00833775"/>
    <w:rsid w:val="00836AD0"/>
    <w:rsid w:val="00840806"/>
    <w:rsid w:val="0084267C"/>
    <w:rsid w:val="00842889"/>
    <w:rsid w:val="0084301C"/>
    <w:rsid w:val="0084330B"/>
    <w:rsid w:val="008435C2"/>
    <w:rsid w:val="00844EEF"/>
    <w:rsid w:val="0084577A"/>
    <w:rsid w:val="00847F53"/>
    <w:rsid w:val="008523BA"/>
    <w:rsid w:val="0085294D"/>
    <w:rsid w:val="00852CE5"/>
    <w:rsid w:val="00856EDE"/>
    <w:rsid w:val="0086186E"/>
    <w:rsid w:val="00862A3C"/>
    <w:rsid w:val="008649E8"/>
    <w:rsid w:val="00864C69"/>
    <w:rsid w:val="00867C2A"/>
    <w:rsid w:val="0087446D"/>
    <w:rsid w:val="00874E1F"/>
    <w:rsid w:val="008803F1"/>
    <w:rsid w:val="008807AC"/>
    <w:rsid w:val="008825E6"/>
    <w:rsid w:val="0088446A"/>
    <w:rsid w:val="00890757"/>
    <w:rsid w:val="00891624"/>
    <w:rsid w:val="0089376C"/>
    <w:rsid w:val="00895124"/>
    <w:rsid w:val="00896253"/>
    <w:rsid w:val="0089647B"/>
    <w:rsid w:val="00897A6A"/>
    <w:rsid w:val="008A133D"/>
    <w:rsid w:val="008A66B1"/>
    <w:rsid w:val="008A6A5A"/>
    <w:rsid w:val="008B06A8"/>
    <w:rsid w:val="008B1E23"/>
    <w:rsid w:val="008B34EE"/>
    <w:rsid w:val="008B38A9"/>
    <w:rsid w:val="008B442B"/>
    <w:rsid w:val="008C0F83"/>
    <w:rsid w:val="008C2885"/>
    <w:rsid w:val="008C62E7"/>
    <w:rsid w:val="008C652D"/>
    <w:rsid w:val="008C735E"/>
    <w:rsid w:val="008C7523"/>
    <w:rsid w:val="008D0AF0"/>
    <w:rsid w:val="008D13D8"/>
    <w:rsid w:val="008D21D9"/>
    <w:rsid w:val="008D29D6"/>
    <w:rsid w:val="008D3737"/>
    <w:rsid w:val="008E0D3B"/>
    <w:rsid w:val="008E131C"/>
    <w:rsid w:val="008E1F9D"/>
    <w:rsid w:val="008F2C64"/>
    <w:rsid w:val="008F5E1A"/>
    <w:rsid w:val="008F749F"/>
    <w:rsid w:val="0090310C"/>
    <w:rsid w:val="00906093"/>
    <w:rsid w:val="009102BC"/>
    <w:rsid w:val="0091105E"/>
    <w:rsid w:val="00911567"/>
    <w:rsid w:val="00912150"/>
    <w:rsid w:val="00912BD0"/>
    <w:rsid w:val="00914954"/>
    <w:rsid w:val="00916CAA"/>
    <w:rsid w:val="009246D6"/>
    <w:rsid w:val="00924AE1"/>
    <w:rsid w:val="00924C3C"/>
    <w:rsid w:val="0092543E"/>
    <w:rsid w:val="00926F80"/>
    <w:rsid w:val="0093170A"/>
    <w:rsid w:val="0093264F"/>
    <w:rsid w:val="00932AC7"/>
    <w:rsid w:val="00932AD3"/>
    <w:rsid w:val="00936E33"/>
    <w:rsid w:val="009374A0"/>
    <w:rsid w:val="0094686D"/>
    <w:rsid w:val="00947230"/>
    <w:rsid w:val="009519FE"/>
    <w:rsid w:val="00951C8F"/>
    <w:rsid w:val="00955032"/>
    <w:rsid w:val="009553F7"/>
    <w:rsid w:val="00960497"/>
    <w:rsid w:val="0096100B"/>
    <w:rsid w:val="0096368A"/>
    <w:rsid w:val="0096368B"/>
    <w:rsid w:val="009705EE"/>
    <w:rsid w:val="00970AB0"/>
    <w:rsid w:val="00972180"/>
    <w:rsid w:val="00973D08"/>
    <w:rsid w:val="00980FD0"/>
    <w:rsid w:val="0098345B"/>
    <w:rsid w:val="00983C53"/>
    <w:rsid w:val="00984BD6"/>
    <w:rsid w:val="0098601A"/>
    <w:rsid w:val="00990557"/>
    <w:rsid w:val="00990ED3"/>
    <w:rsid w:val="009948D9"/>
    <w:rsid w:val="009966BC"/>
    <w:rsid w:val="00997134"/>
    <w:rsid w:val="009A42B6"/>
    <w:rsid w:val="009A533F"/>
    <w:rsid w:val="009A681C"/>
    <w:rsid w:val="009A6DD1"/>
    <w:rsid w:val="009A7455"/>
    <w:rsid w:val="009B2929"/>
    <w:rsid w:val="009B446C"/>
    <w:rsid w:val="009B6147"/>
    <w:rsid w:val="009B76AE"/>
    <w:rsid w:val="009C4567"/>
    <w:rsid w:val="009C539E"/>
    <w:rsid w:val="009C58EA"/>
    <w:rsid w:val="009C5C3D"/>
    <w:rsid w:val="009C61B2"/>
    <w:rsid w:val="009C7B25"/>
    <w:rsid w:val="009D1482"/>
    <w:rsid w:val="009D2587"/>
    <w:rsid w:val="009D3CAE"/>
    <w:rsid w:val="009E065B"/>
    <w:rsid w:val="009E06A5"/>
    <w:rsid w:val="009E2B91"/>
    <w:rsid w:val="009E3343"/>
    <w:rsid w:val="009E3E65"/>
    <w:rsid w:val="009E41A1"/>
    <w:rsid w:val="009F2553"/>
    <w:rsid w:val="009F5E86"/>
    <w:rsid w:val="009F725B"/>
    <w:rsid w:val="00A02DEB"/>
    <w:rsid w:val="00A03390"/>
    <w:rsid w:val="00A034D2"/>
    <w:rsid w:val="00A10111"/>
    <w:rsid w:val="00A1306A"/>
    <w:rsid w:val="00A133CC"/>
    <w:rsid w:val="00A13761"/>
    <w:rsid w:val="00A137FE"/>
    <w:rsid w:val="00A13900"/>
    <w:rsid w:val="00A14397"/>
    <w:rsid w:val="00A14C07"/>
    <w:rsid w:val="00A15409"/>
    <w:rsid w:val="00A1654A"/>
    <w:rsid w:val="00A16F06"/>
    <w:rsid w:val="00A175FC"/>
    <w:rsid w:val="00A179D0"/>
    <w:rsid w:val="00A17DE2"/>
    <w:rsid w:val="00A23467"/>
    <w:rsid w:val="00A25EE8"/>
    <w:rsid w:val="00A307DC"/>
    <w:rsid w:val="00A30DCE"/>
    <w:rsid w:val="00A31428"/>
    <w:rsid w:val="00A355D6"/>
    <w:rsid w:val="00A36D5A"/>
    <w:rsid w:val="00A42E48"/>
    <w:rsid w:val="00A4549F"/>
    <w:rsid w:val="00A4709A"/>
    <w:rsid w:val="00A50A0A"/>
    <w:rsid w:val="00A50A56"/>
    <w:rsid w:val="00A51696"/>
    <w:rsid w:val="00A533D9"/>
    <w:rsid w:val="00A544EC"/>
    <w:rsid w:val="00A63EF1"/>
    <w:rsid w:val="00A6521F"/>
    <w:rsid w:val="00A66CFD"/>
    <w:rsid w:val="00A734BC"/>
    <w:rsid w:val="00A739C2"/>
    <w:rsid w:val="00A843FA"/>
    <w:rsid w:val="00A869F6"/>
    <w:rsid w:val="00A87D4D"/>
    <w:rsid w:val="00A93444"/>
    <w:rsid w:val="00AA0065"/>
    <w:rsid w:val="00AA15B5"/>
    <w:rsid w:val="00AA1F28"/>
    <w:rsid w:val="00AA2844"/>
    <w:rsid w:val="00AA33D1"/>
    <w:rsid w:val="00AA3BCE"/>
    <w:rsid w:val="00AB2B18"/>
    <w:rsid w:val="00AB75BD"/>
    <w:rsid w:val="00AC11C6"/>
    <w:rsid w:val="00AC17A9"/>
    <w:rsid w:val="00AC40E6"/>
    <w:rsid w:val="00AC43C0"/>
    <w:rsid w:val="00AC4ABD"/>
    <w:rsid w:val="00AD4354"/>
    <w:rsid w:val="00AD4F86"/>
    <w:rsid w:val="00AD6BA2"/>
    <w:rsid w:val="00AE0550"/>
    <w:rsid w:val="00AE0E04"/>
    <w:rsid w:val="00AE1AB5"/>
    <w:rsid w:val="00AE79CF"/>
    <w:rsid w:val="00AF0A29"/>
    <w:rsid w:val="00AF1B87"/>
    <w:rsid w:val="00AF3956"/>
    <w:rsid w:val="00AF4B41"/>
    <w:rsid w:val="00AF50E9"/>
    <w:rsid w:val="00AF646C"/>
    <w:rsid w:val="00B02075"/>
    <w:rsid w:val="00B14757"/>
    <w:rsid w:val="00B22218"/>
    <w:rsid w:val="00B22B12"/>
    <w:rsid w:val="00B230D1"/>
    <w:rsid w:val="00B233AE"/>
    <w:rsid w:val="00B24191"/>
    <w:rsid w:val="00B25D81"/>
    <w:rsid w:val="00B31488"/>
    <w:rsid w:val="00B33807"/>
    <w:rsid w:val="00B34B94"/>
    <w:rsid w:val="00B37600"/>
    <w:rsid w:val="00B37A13"/>
    <w:rsid w:val="00B413CB"/>
    <w:rsid w:val="00B422B4"/>
    <w:rsid w:val="00B42877"/>
    <w:rsid w:val="00B429FA"/>
    <w:rsid w:val="00B42ED6"/>
    <w:rsid w:val="00B43F87"/>
    <w:rsid w:val="00B443BF"/>
    <w:rsid w:val="00B455BB"/>
    <w:rsid w:val="00B467A4"/>
    <w:rsid w:val="00B46B6E"/>
    <w:rsid w:val="00B47119"/>
    <w:rsid w:val="00B50A9A"/>
    <w:rsid w:val="00B51631"/>
    <w:rsid w:val="00B52B16"/>
    <w:rsid w:val="00B54930"/>
    <w:rsid w:val="00B54D35"/>
    <w:rsid w:val="00B55EF3"/>
    <w:rsid w:val="00B5701D"/>
    <w:rsid w:val="00B602BA"/>
    <w:rsid w:val="00B628BC"/>
    <w:rsid w:val="00B62956"/>
    <w:rsid w:val="00B64E3F"/>
    <w:rsid w:val="00B709E1"/>
    <w:rsid w:val="00B73F65"/>
    <w:rsid w:val="00B742CE"/>
    <w:rsid w:val="00B80AD4"/>
    <w:rsid w:val="00B83AD3"/>
    <w:rsid w:val="00B84171"/>
    <w:rsid w:val="00B8629C"/>
    <w:rsid w:val="00B91184"/>
    <w:rsid w:val="00B917FF"/>
    <w:rsid w:val="00B918DB"/>
    <w:rsid w:val="00B93EF2"/>
    <w:rsid w:val="00B9652F"/>
    <w:rsid w:val="00B966EE"/>
    <w:rsid w:val="00BA0118"/>
    <w:rsid w:val="00BA01E7"/>
    <w:rsid w:val="00BA1770"/>
    <w:rsid w:val="00BA66E1"/>
    <w:rsid w:val="00BB00C1"/>
    <w:rsid w:val="00BB18A2"/>
    <w:rsid w:val="00BB53BF"/>
    <w:rsid w:val="00BB5448"/>
    <w:rsid w:val="00BB58C5"/>
    <w:rsid w:val="00BC175E"/>
    <w:rsid w:val="00BC2561"/>
    <w:rsid w:val="00BC3874"/>
    <w:rsid w:val="00BC4194"/>
    <w:rsid w:val="00BC5582"/>
    <w:rsid w:val="00BC657A"/>
    <w:rsid w:val="00BC68C8"/>
    <w:rsid w:val="00BD4895"/>
    <w:rsid w:val="00BD48F9"/>
    <w:rsid w:val="00BE0E4E"/>
    <w:rsid w:val="00BE175A"/>
    <w:rsid w:val="00BE1907"/>
    <w:rsid w:val="00BE1B15"/>
    <w:rsid w:val="00BE2F8D"/>
    <w:rsid w:val="00BE6292"/>
    <w:rsid w:val="00BF0EA7"/>
    <w:rsid w:val="00BF10E0"/>
    <w:rsid w:val="00BF3315"/>
    <w:rsid w:val="00BF378B"/>
    <w:rsid w:val="00BF4494"/>
    <w:rsid w:val="00BF5349"/>
    <w:rsid w:val="00BF7428"/>
    <w:rsid w:val="00C02DCC"/>
    <w:rsid w:val="00C0426E"/>
    <w:rsid w:val="00C04B38"/>
    <w:rsid w:val="00C04D52"/>
    <w:rsid w:val="00C07A15"/>
    <w:rsid w:val="00C14479"/>
    <w:rsid w:val="00C17938"/>
    <w:rsid w:val="00C2212C"/>
    <w:rsid w:val="00C24275"/>
    <w:rsid w:val="00C2531A"/>
    <w:rsid w:val="00C33134"/>
    <w:rsid w:val="00C33A1D"/>
    <w:rsid w:val="00C341A5"/>
    <w:rsid w:val="00C345B9"/>
    <w:rsid w:val="00C40CB6"/>
    <w:rsid w:val="00C45E55"/>
    <w:rsid w:val="00C50B72"/>
    <w:rsid w:val="00C51ED0"/>
    <w:rsid w:val="00C52082"/>
    <w:rsid w:val="00C53E82"/>
    <w:rsid w:val="00C54120"/>
    <w:rsid w:val="00C56EA7"/>
    <w:rsid w:val="00C601D6"/>
    <w:rsid w:val="00C62657"/>
    <w:rsid w:val="00C65030"/>
    <w:rsid w:val="00C6713E"/>
    <w:rsid w:val="00C67854"/>
    <w:rsid w:val="00C761D1"/>
    <w:rsid w:val="00C7757E"/>
    <w:rsid w:val="00C77BAB"/>
    <w:rsid w:val="00C805E6"/>
    <w:rsid w:val="00C82672"/>
    <w:rsid w:val="00C82BAA"/>
    <w:rsid w:val="00C82D13"/>
    <w:rsid w:val="00C83378"/>
    <w:rsid w:val="00C84E2A"/>
    <w:rsid w:val="00C85920"/>
    <w:rsid w:val="00C85E10"/>
    <w:rsid w:val="00C875D9"/>
    <w:rsid w:val="00C9116A"/>
    <w:rsid w:val="00C9710F"/>
    <w:rsid w:val="00CA44ED"/>
    <w:rsid w:val="00CA457A"/>
    <w:rsid w:val="00CA4D6F"/>
    <w:rsid w:val="00CA7B97"/>
    <w:rsid w:val="00CB1178"/>
    <w:rsid w:val="00CB1A7B"/>
    <w:rsid w:val="00CB2A66"/>
    <w:rsid w:val="00CB3003"/>
    <w:rsid w:val="00CB3B4A"/>
    <w:rsid w:val="00CB3E23"/>
    <w:rsid w:val="00CC09F0"/>
    <w:rsid w:val="00CC3438"/>
    <w:rsid w:val="00CD1A7E"/>
    <w:rsid w:val="00CD2B08"/>
    <w:rsid w:val="00CD3D6B"/>
    <w:rsid w:val="00CD6C33"/>
    <w:rsid w:val="00CD767D"/>
    <w:rsid w:val="00CE1D5F"/>
    <w:rsid w:val="00CE3109"/>
    <w:rsid w:val="00CE5677"/>
    <w:rsid w:val="00CE7E78"/>
    <w:rsid w:val="00CF00AD"/>
    <w:rsid w:val="00CF0696"/>
    <w:rsid w:val="00CF0996"/>
    <w:rsid w:val="00CF13F4"/>
    <w:rsid w:val="00CF17C9"/>
    <w:rsid w:val="00CF1D33"/>
    <w:rsid w:val="00CF4174"/>
    <w:rsid w:val="00CF44AF"/>
    <w:rsid w:val="00CF4EEB"/>
    <w:rsid w:val="00D038E8"/>
    <w:rsid w:val="00D0728B"/>
    <w:rsid w:val="00D07952"/>
    <w:rsid w:val="00D1057C"/>
    <w:rsid w:val="00D129F1"/>
    <w:rsid w:val="00D13266"/>
    <w:rsid w:val="00D134D5"/>
    <w:rsid w:val="00D13D86"/>
    <w:rsid w:val="00D16A05"/>
    <w:rsid w:val="00D2138C"/>
    <w:rsid w:val="00D30CF0"/>
    <w:rsid w:val="00D32511"/>
    <w:rsid w:val="00D34F00"/>
    <w:rsid w:val="00D36633"/>
    <w:rsid w:val="00D36C30"/>
    <w:rsid w:val="00D40F8E"/>
    <w:rsid w:val="00D41BFC"/>
    <w:rsid w:val="00D44662"/>
    <w:rsid w:val="00D50923"/>
    <w:rsid w:val="00D51554"/>
    <w:rsid w:val="00D51BF8"/>
    <w:rsid w:val="00D53037"/>
    <w:rsid w:val="00D53528"/>
    <w:rsid w:val="00D57665"/>
    <w:rsid w:val="00D57B37"/>
    <w:rsid w:val="00D602D6"/>
    <w:rsid w:val="00D60E5D"/>
    <w:rsid w:val="00D6384D"/>
    <w:rsid w:val="00D64141"/>
    <w:rsid w:val="00D64289"/>
    <w:rsid w:val="00D6508E"/>
    <w:rsid w:val="00D66FBB"/>
    <w:rsid w:val="00D67AC1"/>
    <w:rsid w:val="00D71010"/>
    <w:rsid w:val="00D71E0F"/>
    <w:rsid w:val="00D72453"/>
    <w:rsid w:val="00D72B76"/>
    <w:rsid w:val="00D80613"/>
    <w:rsid w:val="00D84694"/>
    <w:rsid w:val="00D84D3B"/>
    <w:rsid w:val="00D852EB"/>
    <w:rsid w:val="00D87671"/>
    <w:rsid w:val="00D916FB"/>
    <w:rsid w:val="00D93851"/>
    <w:rsid w:val="00D94AAF"/>
    <w:rsid w:val="00D9509E"/>
    <w:rsid w:val="00D95891"/>
    <w:rsid w:val="00D95E2B"/>
    <w:rsid w:val="00D9605A"/>
    <w:rsid w:val="00D96DD5"/>
    <w:rsid w:val="00DA0761"/>
    <w:rsid w:val="00DA442E"/>
    <w:rsid w:val="00DA44C8"/>
    <w:rsid w:val="00DA63E7"/>
    <w:rsid w:val="00DA6C42"/>
    <w:rsid w:val="00DB06BC"/>
    <w:rsid w:val="00DB26E5"/>
    <w:rsid w:val="00DB36AF"/>
    <w:rsid w:val="00DB6F99"/>
    <w:rsid w:val="00DB7A7D"/>
    <w:rsid w:val="00DC16C2"/>
    <w:rsid w:val="00DC32F1"/>
    <w:rsid w:val="00DC6A3E"/>
    <w:rsid w:val="00DE28FC"/>
    <w:rsid w:val="00DF180E"/>
    <w:rsid w:val="00DF2458"/>
    <w:rsid w:val="00DF4BB5"/>
    <w:rsid w:val="00E005C1"/>
    <w:rsid w:val="00E01A91"/>
    <w:rsid w:val="00E06ED9"/>
    <w:rsid w:val="00E116C3"/>
    <w:rsid w:val="00E12424"/>
    <w:rsid w:val="00E16DE3"/>
    <w:rsid w:val="00E17BCB"/>
    <w:rsid w:val="00E21B68"/>
    <w:rsid w:val="00E23FC5"/>
    <w:rsid w:val="00E331F5"/>
    <w:rsid w:val="00E33CCC"/>
    <w:rsid w:val="00E33E59"/>
    <w:rsid w:val="00E34981"/>
    <w:rsid w:val="00E350C3"/>
    <w:rsid w:val="00E374E7"/>
    <w:rsid w:val="00E42127"/>
    <w:rsid w:val="00E42D41"/>
    <w:rsid w:val="00E43493"/>
    <w:rsid w:val="00E439ED"/>
    <w:rsid w:val="00E43EF0"/>
    <w:rsid w:val="00E46CDE"/>
    <w:rsid w:val="00E53D1F"/>
    <w:rsid w:val="00E5469C"/>
    <w:rsid w:val="00E55D48"/>
    <w:rsid w:val="00E5654F"/>
    <w:rsid w:val="00E57407"/>
    <w:rsid w:val="00E62DC7"/>
    <w:rsid w:val="00E63FFC"/>
    <w:rsid w:val="00E64288"/>
    <w:rsid w:val="00E65263"/>
    <w:rsid w:val="00E65697"/>
    <w:rsid w:val="00E72A81"/>
    <w:rsid w:val="00E73F50"/>
    <w:rsid w:val="00E74D16"/>
    <w:rsid w:val="00E7516A"/>
    <w:rsid w:val="00E75A76"/>
    <w:rsid w:val="00E82A96"/>
    <w:rsid w:val="00E833B1"/>
    <w:rsid w:val="00E86218"/>
    <w:rsid w:val="00E9070E"/>
    <w:rsid w:val="00E94A92"/>
    <w:rsid w:val="00E95C28"/>
    <w:rsid w:val="00E962B9"/>
    <w:rsid w:val="00E9776B"/>
    <w:rsid w:val="00EA4D2E"/>
    <w:rsid w:val="00EA7E70"/>
    <w:rsid w:val="00EB1942"/>
    <w:rsid w:val="00EB29D3"/>
    <w:rsid w:val="00EB3CCF"/>
    <w:rsid w:val="00EB3F67"/>
    <w:rsid w:val="00EB494D"/>
    <w:rsid w:val="00EC6446"/>
    <w:rsid w:val="00EC79E0"/>
    <w:rsid w:val="00ED053D"/>
    <w:rsid w:val="00ED0FF8"/>
    <w:rsid w:val="00ED21AF"/>
    <w:rsid w:val="00ED54BA"/>
    <w:rsid w:val="00ED76DF"/>
    <w:rsid w:val="00EE1063"/>
    <w:rsid w:val="00EE26CA"/>
    <w:rsid w:val="00EE5B77"/>
    <w:rsid w:val="00EE7F7D"/>
    <w:rsid w:val="00EF5DC4"/>
    <w:rsid w:val="00EF734B"/>
    <w:rsid w:val="00F00936"/>
    <w:rsid w:val="00F00EEF"/>
    <w:rsid w:val="00F012E9"/>
    <w:rsid w:val="00F032A3"/>
    <w:rsid w:val="00F047DE"/>
    <w:rsid w:val="00F0785E"/>
    <w:rsid w:val="00F10019"/>
    <w:rsid w:val="00F11024"/>
    <w:rsid w:val="00F12E81"/>
    <w:rsid w:val="00F1387C"/>
    <w:rsid w:val="00F149E7"/>
    <w:rsid w:val="00F218C5"/>
    <w:rsid w:val="00F23351"/>
    <w:rsid w:val="00F24132"/>
    <w:rsid w:val="00F24F0B"/>
    <w:rsid w:val="00F24FBE"/>
    <w:rsid w:val="00F30095"/>
    <w:rsid w:val="00F31E3E"/>
    <w:rsid w:val="00F32041"/>
    <w:rsid w:val="00F322A0"/>
    <w:rsid w:val="00F32975"/>
    <w:rsid w:val="00F33CF8"/>
    <w:rsid w:val="00F35ECA"/>
    <w:rsid w:val="00F35FB3"/>
    <w:rsid w:val="00F402FF"/>
    <w:rsid w:val="00F40A73"/>
    <w:rsid w:val="00F413D3"/>
    <w:rsid w:val="00F42E54"/>
    <w:rsid w:val="00F470A1"/>
    <w:rsid w:val="00F479CA"/>
    <w:rsid w:val="00F51BDA"/>
    <w:rsid w:val="00F51F58"/>
    <w:rsid w:val="00F53171"/>
    <w:rsid w:val="00F53CC1"/>
    <w:rsid w:val="00F554AC"/>
    <w:rsid w:val="00F627E0"/>
    <w:rsid w:val="00F62FEB"/>
    <w:rsid w:val="00F63021"/>
    <w:rsid w:val="00F651E4"/>
    <w:rsid w:val="00F6636C"/>
    <w:rsid w:val="00F71A57"/>
    <w:rsid w:val="00F71F90"/>
    <w:rsid w:val="00F71FC4"/>
    <w:rsid w:val="00F721D0"/>
    <w:rsid w:val="00F73C35"/>
    <w:rsid w:val="00F741A8"/>
    <w:rsid w:val="00F777D0"/>
    <w:rsid w:val="00F77ADE"/>
    <w:rsid w:val="00F803D1"/>
    <w:rsid w:val="00F80837"/>
    <w:rsid w:val="00F84609"/>
    <w:rsid w:val="00F84BCB"/>
    <w:rsid w:val="00F90942"/>
    <w:rsid w:val="00F90EBE"/>
    <w:rsid w:val="00F91232"/>
    <w:rsid w:val="00F91498"/>
    <w:rsid w:val="00F9150E"/>
    <w:rsid w:val="00F92912"/>
    <w:rsid w:val="00F93125"/>
    <w:rsid w:val="00F9396F"/>
    <w:rsid w:val="00F94518"/>
    <w:rsid w:val="00F9679A"/>
    <w:rsid w:val="00F970AD"/>
    <w:rsid w:val="00FA0148"/>
    <w:rsid w:val="00FA061B"/>
    <w:rsid w:val="00FA3256"/>
    <w:rsid w:val="00FA5114"/>
    <w:rsid w:val="00FA674E"/>
    <w:rsid w:val="00FB1601"/>
    <w:rsid w:val="00FB577D"/>
    <w:rsid w:val="00FB7068"/>
    <w:rsid w:val="00FC0A51"/>
    <w:rsid w:val="00FC3735"/>
    <w:rsid w:val="00FC37D5"/>
    <w:rsid w:val="00FC4550"/>
    <w:rsid w:val="00FC540D"/>
    <w:rsid w:val="00FC6C06"/>
    <w:rsid w:val="00FC7F74"/>
    <w:rsid w:val="00FD128C"/>
    <w:rsid w:val="00FD2208"/>
    <w:rsid w:val="00FD260E"/>
    <w:rsid w:val="00FD36DB"/>
    <w:rsid w:val="00FD577D"/>
    <w:rsid w:val="00FD7865"/>
    <w:rsid w:val="00FE056E"/>
    <w:rsid w:val="00FF03C9"/>
    <w:rsid w:val="00FF0AA2"/>
    <w:rsid w:val="00FF3DE1"/>
    <w:rsid w:val="00FF5FCD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A350A"/>
  <w15:docId w15:val="{9FD5CEC3-CB5B-44A7-8BBD-77607D1F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F9396F"/>
    <w:pPr>
      <w:jc w:val="both"/>
    </w:pPr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396F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9396F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5F6D2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5F6D2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5F6D2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5F6D2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5F6D2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5F6D2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5F6D2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9396F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F9396F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rsid w:val="005F6D29"/>
    <w:rPr>
      <w:rFonts w:ascii="Times New Roman" w:eastAsia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rsid w:val="005F6D29"/>
    <w:rPr>
      <w:rFonts w:ascii="Cambria" w:eastAsia="Times New Roman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5F6D29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5F6D29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5F6D29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5F6D2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5F6D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07766"/>
  </w:style>
  <w:style w:type="paragraph" w:styleId="a3">
    <w:name w:val="footer"/>
    <w:basedOn w:val="a"/>
    <w:link w:val="a4"/>
    <w:uiPriority w:val="99"/>
    <w:unhideWhenUsed/>
    <w:rsid w:val="00407766"/>
    <w:pPr>
      <w:tabs>
        <w:tab w:val="center" w:pos="4677"/>
        <w:tab w:val="right" w:pos="9355"/>
      </w:tabs>
    </w:pPr>
    <w:rPr>
      <w:bCs w:val="0"/>
    </w:rPr>
  </w:style>
  <w:style w:type="character" w:customStyle="1" w:styleId="a4">
    <w:name w:val="Нижний колонтитул Знак"/>
    <w:basedOn w:val="a0"/>
    <w:link w:val="a3"/>
    <w:uiPriority w:val="99"/>
    <w:rsid w:val="0040776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F6D2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407766"/>
    <w:rPr>
      <w:bCs w:val="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07766"/>
    <w:rPr>
      <w:rFonts w:ascii="Times New Roman" w:eastAsia="Times New Roman" w:hAnsi="Times New Roman" w:cs="Times New Roman"/>
      <w:bCs/>
      <w:sz w:val="20"/>
      <w:szCs w:val="20"/>
    </w:rPr>
  </w:style>
  <w:style w:type="character" w:styleId="a8">
    <w:name w:val="footnote reference"/>
    <w:uiPriority w:val="99"/>
    <w:semiHidden/>
    <w:rsid w:val="005F6D29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6D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6D29"/>
    <w:rPr>
      <w:rFonts w:ascii="Segoe UI" w:eastAsia="Times New Roman" w:hAnsi="Segoe UI" w:cs="Segoe UI"/>
      <w:bCs/>
      <w:sz w:val="18"/>
      <w:szCs w:val="18"/>
    </w:rPr>
  </w:style>
  <w:style w:type="paragraph" w:styleId="ab">
    <w:name w:val="endnote text"/>
    <w:link w:val="ac"/>
    <w:qFormat/>
    <w:rsid w:val="00F9396F"/>
    <w:pPr>
      <w:suppressAutoHyphens/>
      <w:jc w:val="both"/>
    </w:pPr>
    <w:rPr>
      <w:rFonts w:ascii="Times New Roman" w:eastAsia="Times New Roman" w:hAnsi="Times New Roman" w:cstheme="minorBidi"/>
      <w:szCs w:val="22"/>
      <w:lang w:eastAsia="en-US"/>
    </w:rPr>
  </w:style>
  <w:style w:type="character" w:customStyle="1" w:styleId="ac">
    <w:name w:val="Текст концевой сноски Знак"/>
    <w:link w:val="ab"/>
    <w:rsid w:val="00F9396F"/>
    <w:rPr>
      <w:rFonts w:ascii="Times New Roman" w:eastAsia="Times New Roman" w:hAnsi="Times New Roman" w:cstheme="minorBidi"/>
      <w:szCs w:val="22"/>
      <w:lang w:eastAsia="en-US"/>
    </w:rPr>
  </w:style>
  <w:style w:type="character" w:styleId="ad">
    <w:name w:val="endnote reference"/>
    <w:rsid w:val="005F6D29"/>
    <w:rPr>
      <w:vertAlign w:val="superscript"/>
    </w:rPr>
  </w:style>
  <w:style w:type="character" w:styleId="ae">
    <w:name w:val="page number"/>
    <w:qFormat/>
    <w:rsid w:val="00F9396F"/>
    <w:rPr>
      <w:rFonts w:ascii="Times New Roman" w:hAnsi="Times New Roman" w:cs="Times New Roman"/>
      <w:sz w:val="20"/>
    </w:rPr>
  </w:style>
  <w:style w:type="paragraph" w:styleId="af">
    <w:name w:val="header"/>
    <w:basedOn w:val="a"/>
    <w:link w:val="af0"/>
    <w:uiPriority w:val="99"/>
    <w:rsid w:val="00E06ED9"/>
    <w:pPr>
      <w:tabs>
        <w:tab w:val="center" w:pos="4677"/>
        <w:tab w:val="right" w:pos="9355"/>
      </w:tabs>
      <w:jc w:val="center"/>
    </w:pPr>
    <w:rPr>
      <w:bCs w:val="0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E06ED9"/>
    <w:rPr>
      <w:rFonts w:ascii="Times New Roman" w:eastAsia="Times New Roman" w:hAnsi="Times New Roman"/>
    </w:rPr>
  </w:style>
  <w:style w:type="character" w:styleId="af1">
    <w:name w:val="Strong"/>
    <w:uiPriority w:val="22"/>
    <w:rsid w:val="00407766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5F6D29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5F6D2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5F6D29"/>
    <w:rPr>
      <w:rFonts w:ascii="Times New Roman" w:eastAsia="Times New Roman" w:hAnsi="Times New Roman"/>
      <w:bCs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F6D29"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F6D29"/>
    <w:rPr>
      <w:rFonts w:ascii="Times New Roman" w:eastAsia="Times New Roman" w:hAnsi="Times New Roman"/>
      <w:b/>
      <w:bCs/>
    </w:rPr>
  </w:style>
  <w:style w:type="table" w:customStyle="1" w:styleId="12">
    <w:name w:val="Сетка таблицы светлая1"/>
    <w:basedOn w:val="a1"/>
    <w:uiPriority w:val="40"/>
    <w:rsid w:val="005F6D29"/>
    <w:rPr>
      <w:rFonts w:eastAsia="Times New Roma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uiPriority w:val="39"/>
    <w:unhideWhenUsed/>
    <w:rsid w:val="0069563E"/>
    <w:pPr>
      <w:tabs>
        <w:tab w:val="decimal" w:leader="dot" w:pos="10195"/>
      </w:tabs>
      <w:ind w:left="284"/>
      <w:jc w:val="left"/>
    </w:pPr>
  </w:style>
  <w:style w:type="paragraph" w:styleId="13">
    <w:name w:val="toc 1"/>
    <w:next w:val="a"/>
    <w:autoRedefine/>
    <w:uiPriority w:val="39"/>
    <w:unhideWhenUsed/>
    <w:rsid w:val="0069563E"/>
    <w:pPr>
      <w:tabs>
        <w:tab w:val="right" w:leader="dot" w:pos="10195"/>
      </w:tabs>
      <w:jc w:val="both"/>
    </w:pPr>
    <w:rPr>
      <w:rFonts w:ascii="Times New Roman" w:eastAsia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5F6D29"/>
    <w:pPr>
      <w:spacing w:after="100"/>
      <w:ind w:left="440"/>
    </w:pPr>
    <w:rPr>
      <w:rFonts w:ascii="Calibri" w:hAnsi="Calibri"/>
    </w:rPr>
  </w:style>
  <w:style w:type="paragraph" w:styleId="af7">
    <w:name w:val="Revision"/>
    <w:hidden/>
    <w:uiPriority w:val="99"/>
    <w:semiHidden/>
    <w:rsid w:val="005F6D29"/>
    <w:rPr>
      <w:rFonts w:ascii="Times New Roman" w:eastAsia="Times New Roman" w:hAnsi="Times New Roman"/>
      <w:bCs/>
      <w:sz w:val="24"/>
      <w:szCs w:val="24"/>
    </w:rPr>
  </w:style>
  <w:style w:type="character" w:styleId="af8">
    <w:name w:val="FollowedHyperlink"/>
    <w:uiPriority w:val="99"/>
    <w:semiHidden/>
    <w:unhideWhenUsed/>
    <w:rsid w:val="005F6D29"/>
    <w:rPr>
      <w:color w:val="954F72"/>
      <w:u w:val="single"/>
    </w:rPr>
  </w:style>
  <w:style w:type="character" w:styleId="af9">
    <w:name w:val="Hyperlink"/>
    <w:basedOn w:val="a0"/>
    <w:uiPriority w:val="99"/>
    <w:unhideWhenUsed/>
    <w:rsid w:val="005F6D29"/>
    <w:rPr>
      <w:color w:val="0563C1" w:themeColor="hyperlink"/>
      <w:u w:val="single"/>
    </w:rPr>
  </w:style>
  <w:style w:type="character" w:styleId="afa">
    <w:name w:val="Emphasis"/>
    <w:basedOn w:val="a0"/>
    <w:uiPriority w:val="20"/>
    <w:rsid w:val="005D2D7B"/>
    <w:rPr>
      <w:i/>
      <w:iCs/>
    </w:rPr>
  </w:style>
  <w:style w:type="character" w:customStyle="1" w:styleId="afb">
    <w:name w:val="Термин"/>
    <w:basedOn w:val="a0"/>
    <w:uiPriority w:val="1"/>
    <w:rsid w:val="005F6D29"/>
    <w:rPr>
      <w:b/>
    </w:rPr>
  </w:style>
  <w:style w:type="paragraph" w:styleId="HTML">
    <w:name w:val="HTML Preformatted"/>
    <w:basedOn w:val="a"/>
    <w:link w:val="HTML0"/>
    <w:rsid w:val="00A470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4709A"/>
    <w:rPr>
      <w:rFonts w:ascii="Courier New" w:eastAsia="Times New Roman" w:hAnsi="Courier New" w:cs="Courier New"/>
    </w:rPr>
  </w:style>
  <w:style w:type="paragraph" w:styleId="afc">
    <w:name w:val="List Paragraph"/>
    <w:basedOn w:val="a"/>
    <w:uiPriority w:val="34"/>
    <w:rsid w:val="002C0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classifikators.ru/okso/2.08.01.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assifikators.ru/okso/2.08.01.0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F3050-49BB-4297-B5C9-3F8A2E9F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342</TotalTime>
  <Pages>25</Pages>
  <Words>8276</Words>
  <Characters>47179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Каменщик</vt:lpstr>
    </vt:vector>
  </TitlesOfParts>
  <Company>Microsoft</Company>
  <LinksUpToDate>false</LinksUpToDate>
  <CharactersWithSpaces>55345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Каменщик</dc:title>
  <dc:creator>Сергей</dc:creator>
  <cp:lastModifiedBy>1403-2</cp:lastModifiedBy>
  <cp:revision>39</cp:revision>
  <cp:lastPrinted>2023-09-06T13:23:00Z</cp:lastPrinted>
  <dcterms:created xsi:type="dcterms:W3CDTF">2023-06-08T08:52:00Z</dcterms:created>
  <dcterms:modified xsi:type="dcterms:W3CDTF">2023-09-06T13:23:00Z</dcterms:modified>
</cp:coreProperties>
</file>