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3F73B" w14:textId="77777777" w:rsidR="00D44662" w:rsidRPr="002E208F" w:rsidRDefault="00D44662" w:rsidP="002B0E9C">
      <w:pPr>
        <w:ind w:left="5670"/>
        <w:jc w:val="center"/>
        <w:rPr>
          <w:sz w:val="28"/>
          <w:szCs w:val="28"/>
        </w:rPr>
      </w:pPr>
      <w:r w:rsidRPr="002E208F">
        <w:rPr>
          <w:sz w:val="28"/>
          <w:szCs w:val="28"/>
        </w:rPr>
        <w:t>УТВЕРЖДЕН</w:t>
      </w:r>
    </w:p>
    <w:p w14:paraId="1E00805B" w14:textId="5EC582E1" w:rsidR="00D44662" w:rsidRPr="002E208F" w:rsidRDefault="00D44662" w:rsidP="002B0E9C">
      <w:pPr>
        <w:ind w:left="5670"/>
        <w:jc w:val="center"/>
        <w:rPr>
          <w:sz w:val="28"/>
          <w:szCs w:val="28"/>
        </w:rPr>
      </w:pPr>
      <w:r w:rsidRPr="002E208F">
        <w:rPr>
          <w:sz w:val="28"/>
          <w:szCs w:val="28"/>
        </w:rPr>
        <w:t>приказом Министерства</w:t>
      </w:r>
    </w:p>
    <w:p w14:paraId="1448E872" w14:textId="77777777" w:rsidR="00D44662" w:rsidRPr="002E208F" w:rsidRDefault="00D44662" w:rsidP="002B0E9C">
      <w:pPr>
        <w:ind w:left="5670"/>
        <w:jc w:val="center"/>
        <w:rPr>
          <w:sz w:val="28"/>
          <w:szCs w:val="28"/>
        </w:rPr>
      </w:pPr>
      <w:r w:rsidRPr="002E208F">
        <w:rPr>
          <w:sz w:val="28"/>
          <w:szCs w:val="28"/>
        </w:rPr>
        <w:t>труда и социальной защиты Российской Федерации</w:t>
      </w:r>
    </w:p>
    <w:p w14:paraId="4C0A1888" w14:textId="599CD9A7" w:rsidR="00D44662" w:rsidRPr="002E208F" w:rsidRDefault="00822DBE" w:rsidP="002B0E9C">
      <w:pPr>
        <w:ind w:left="5670"/>
        <w:jc w:val="center"/>
        <w:rPr>
          <w:sz w:val="28"/>
          <w:szCs w:val="28"/>
        </w:rPr>
      </w:pPr>
      <w:r w:rsidRPr="002E208F">
        <w:rPr>
          <w:sz w:val="28"/>
          <w:szCs w:val="28"/>
        </w:rPr>
        <w:t>от «</w:t>
      </w:r>
      <w:r w:rsidR="0073685D">
        <w:rPr>
          <w:sz w:val="28"/>
          <w:szCs w:val="28"/>
        </w:rPr>
        <w:t>11</w:t>
      </w:r>
      <w:r w:rsidRPr="002E208F">
        <w:rPr>
          <w:sz w:val="28"/>
          <w:szCs w:val="28"/>
        </w:rPr>
        <w:t xml:space="preserve">» </w:t>
      </w:r>
      <w:r w:rsidR="00F34121">
        <w:rPr>
          <w:sz w:val="28"/>
          <w:szCs w:val="28"/>
        </w:rPr>
        <w:t>апреля</w:t>
      </w:r>
      <w:bookmarkStart w:id="0" w:name="_GoBack"/>
      <w:bookmarkEnd w:id="0"/>
      <w:r w:rsidR="00FC4675">
        <w:rPr>
          <w:sz w:val="28"/>
          <w:szCs w:val="28"/>
        </w:rPr>
        <w:t xml:space="preserve"> </w:t>
      </w:r>
      <w:r w:rsidR="00DF3BEE" w:rsidRPr="002E208F">
        <w:rPr>
          <w:sz w:val="28"/>
          <w:szCs w:val="28"/>
        </w:rPr>
        <w:t>202</w:t>
      </w:r>
      <w:r w:rsidR="001C1236" w:rsidRPr="002E208F">
        <w:rPr>
          <w:sz w:val="28"/>
          <w:szCs w:val="28"/>
        </w:rPr>
        <w:t>5</w:t>
      </w:r>
      <w:r w:rsidR="002B0E9C" w:rsidRPr="002E208F">
        <w:rPr>
          <w:sz w:val="28"/>
          <w:szCs w:val="28"/>
        </w:rPr>
        <w:t xml:space="preserve"> </w:t>
      </w:r>
      <w:r w:rsidRPr="002E208F">
        <w:rPr>
          <w:sz w:val="28"/>
          <w:szCs w:val="28"/>
        </w:rPr>
        <w:t>г. №</w:t>
      </w:r>
      <w:r w:rsidR="00FC4675">
        <w:rPr>
          <w:sz w:val="28"/>
          <w:szCs w:val="28"/>
        </w:rPr>
        <w:t xml:space="preserve"> </w:t>
      </w:r>
      <w:r w:rsidR="0073685D" w:rsidRPr="0073685D">
        <w:rPr>
          <w:sz w:val="28"/>
          <w:szCs w:val="28"/>
        </w:rPr>
        <w:t>209н</w:t>
      </w:r>
    </w:p>
    <w:p w14:paraId="31CEA47D" w14:textId="77777777" w:rsidR="002B0E9C" w:rsidRPr="002E208F" w:rsidRDefault="002B0E9C" w:rsidP="00142622">
      <w:pPr>
        <w:ind w:left="5670"/>
      </w:pPr>
    </w:p>
    <w:p w14:paraId="3A5BFF4F" w14:textId="77777777" w:rsidR="00407766" w:rsidRPr="002E208F" w:rsidRDefault="00407766" w:rsidP="002B0E9C">
      <w:pPr>
        <w:jc w:val="center"/>
        <w:rPr>
          <w:sz w:val="52"/>
          <w:szCs w:val="52"/>
        </w:rPr>
      </w:pPr>
      <w:r w:rsidRPr="002E208F">
        <w:rPr>
          <w:sz w:val="52"/>
          <w:szCs w:val="52"/>
        </w:rPr>
        <w:t>ПРОФЕССИОНАЛЬНЫЙ СТАНДАРТ</w:t>
      </w:r>
    </w:p>
    <w:p w14:paraId="4F5D4FBE" w14:textId="77777777" w:rsidR="002B0E9C" w:rsidRPr="002E208F" w:rsidRDefault="002B0E9C" w:rsidP="002B0E9C"/>
    <w:p w14:paraId="765E54BC" w14:textId="69E9F4B2" w:rsidR="002E5D48" w:rsidRPr="002E208F" w:rsidRDefault="00A36D5A" w:rsidP="002B0E9C">
      <w:pPr>
        <w:jc w:val="center"/>
        <w:rPr>
          <w:b/>
          <w:bCs w:val="0"/>
        </w:rPr>
      </w:pPr>
      <w:r w:rsidRPr="002E208F">
        <w:rPr>
          <w:b/>
          <w:bCs w:val="0"/>
          <w:sz w:val="28"/>
          <w:szCs w:val="28"/>
        </w:rPr>
        <w:t>Специалист по</w:t>
      </w:r>
      <w:r w:rsidR="008D3C2B" w:rsidRPr="002E208F">
        <w:rPr>
          <w:b/>
          <w:bCs w:val="0"/>
          <w:sz w:val="28"/>
          <w:szCs w:val="28"/>
        </w:rPr>
        <w:t xml:space="preserve"> оценке технического состояния </w:t>
      </w:r>
      <w:r w:rsidR="000F1788" w:rsidRPr="002E208F">
        <w:rPr>
          <w:b/>
          <w:bCs w:val="0"/>
          <w:sz w:val="28"/>
          <w:szCs w:val="28"/>
        </w:rPr>
        <w:t>многоквартирных</w:t>
      </w:r>
      <w:r w:rsidR="002C5696" w:rsidRPr="002E208F">
        <w:rPr>
          <w:b/>
          <w:bCs w:val="0"/>
          <w:sz w:val="28"/>
          <w:szCs w:val="28"/>
        </w:rPr>
        <w:t xml:space="preserve"> дом</w:t>
      </w:r>
      <w:r w:rsidR="000F1788" w:rsidRPr="002E208F">
        <w:rPr>
          <w:b/>
          <w:bCs w:val="0"/>
          <w:sz w:val="28"/>
          <w:szCs w:val="28"/>
        </w:rPr>
        <w:t>ов</w:t>
      </w:r>
      <w:r w:rsidR="008D3C2B" w:rsidRPr="002E208F">
        <w:rPr>
          <w:b/>
          <w:bCs w:val="0"/>
          <w:sz w:val="28"/>
          <w:szCs w:val="28"/>
        </w:rPr>
        <w:t>, их строительных конструкций</w:t>
      </w:r>
      <w:r w:rsidR="00C40D50" w:rsidRPr="002E208F">
        <w:rPr>
          <w:b/>
          <w:bCs w:val="0"/>
          <w:sz w:val="28"/>
          <w:szCs w:val="28"/>
        </w:rPr>
        <w:t xml:space="preserve"> для определения потребности в проведении капитального ремонта</w:t>
      </w:r>
    </w:p>
    <w:p w14:paraId="066757F7" w14:textId="77777777" w:rsidR="002B0E9C" w:rsidRPr="002E208F" w:rsidRDefault="002B0E9C" w:rsidP="002B0E9C"/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7"/>
      </w:tblGrid>
      <w:tr w:rsidR="002E208F" w:rsidRPr="002E208F" w14:paraId="53EDA4A0" w14:textId="77777777" w:rsidTr="0014262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BE5A4BD" w14:textId="2C2C383F" w:rsidR="00407766" w:rsidRPr="002E208F" w:rsidRDefault="00465F57" w:rsidP="00465F57">
            <w:pPr>
              <w:jc w:val="center"/>
            </w:pPr>
            <w:r>
              <w:t>1709</w:t>
            </w:r>
          </w:p>
        </w:tc>
      </w:tr>
      <w:tr w:rsidR="002E208F" w:rsidRPr="002E208F" w14:paraId="23CD520D" w14:textId="77777777" w:rsidTr="00500BC0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ED17048" w14:textId="77777777" w:rsidR="00407766" w:rsidRPr="002E208F" w:rsidRDefault="00407766" w:rsidP="002B0E9C">
            <w:pPr>
              <w:jc w:val="center"/>
              <w:rPr>
                <w:vertAlign w:val="superscript"/>
              </w:rPr>
            </w:pPr>
            <w:r w:rsidRPr="002E208F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6D172AD" w14:textId="77777777" w:rsidR="004A4539" w:rsidRPr="002E208F" w:rsidRDefault="004A4539" w:rsidP="002B0E9C">
      <w:pPr>
        <w:jc w:val="center"/>
      </w:pPr>
      <w:r w:rsidRPr="002E208F">
        <w:t>Содержание</w:t>
      </w:r>
    </w:p>
    <w:p w14:paraId="507C054B" w14:textId="5AD61801" w:rsidR="0089797D" w:rsidRPr="002E208F" w:rsidRDefault="00675F6C" w:rsidP="00FC4675">
      <w:pPr>
        <w:pStyle w:val="11"/>
        <w:jc w:val="both"/>
        <w:rPr>
          <w:rFonts w:eastAsiaTheme="minorEastAsia"/>
          <w:kern w:val="2"/>
          <w:szCs w:val="24"/>
          <w14:ligatures w14:val="standardContextual"/>
        </w:rPr>
      </w:pPr>
      <w:r w:rsidRPr="002E208F">
        <w:rPr>
          <w:lang w:val="lt-LT"/>
        </w:rPr>
        <w:fldChar w:fldCharType="begin"/>
      </w:r>
      <w:r w:rsidR="004A4539" w:rsidRPr="002E208F">
        <w:rPr>
          <w:lang w:val="lt-LT"/>
        </w:rPr>
        <w:instrText xml:space="preserve"> TOC \o "1-2" \h \z \u </w:instrText>
      </w:r>
      <w:r w:rsidRPr="002E208F">
        <w:rPr>
          <w:lang w:val="lt-LT"/>
        </w:rPr>
        <w:fldChar w:fldCharType="separate"/>
      </w:r>
      <w:hyperlink w:anchor="_Toc188049468" w:history="1">
        <w:r w:rsidR="0089797D" w:rsidRPr="002E208F">
          <w:rPr>
            <w:rStyle w:val="af8"/>
            <w:color w:val="auto"/>
            <w:lang w:val="lt-LT"/>
          </w:rPr>
          <w:t>I</w:t>
        </w:r>
        <w:r w:rsidR="0089797D" w:rsidRPr="002E208F">
          <w:rPr>
            <w:rStyle w:val="af8"/>
            <w:color w:val="auto"/>
          </w:rPr>
          <w:t>. Общие сведения</w:t>
        </w:r>
        <w:r w:rsidR="0089797D" w:rsidRPr="002E208F">
          <w:rPr>
            <w:webHidden/>
          </w:rPr>
          <w:tab/>
        </w:r>
        <w:r w:rsidR="0089797D" w:rsidRPr="002E208F">
          <w:rPr>
            <w:webHidden/>
          </w:rPr>
          <w:fldChar w:fldCharType="begin"/>
        </w:r>
        <w:r w:rsidR="0089797D" w:rsidRPr="002E208F">
          <w:rPr>
            <w:webHidden/>
          </w:rPr>
          <w:instrText xml:space="preserve"> PAGEREF _Toc188049468 \h </w:instrText>
        </w:r>
        <w:r w:rsidR="0089797D" w:rsidRPr="002E208F">
          <w:rPr>
            <w:webHidden/>
          </w:rPr>
        </w:r>
        <w:r w:rsidR="0089797D" w:rsidRPr="002E208F">
          <w:rPr>
            <w:webHidden/>
          </w:rPr>
          <w:fldChar w:fldCharType="separate"/>
        </w:r>
        <w:r w:rsidR="00F34121">
          <w:rPr>
            <w:webHidden/>
          </w:rPr>
          <w:t>1</w:t>
        </w:r>
        <w:r w:rsidR="0089797D" w:rsidRPr="002E208F">
          <w:rPr>
            <w:webHidden/>
          </w:rPr>
          <w:fldChar w:fldCharType="end"/>
        </w:r>
      </w:hyperlink>
    </w:p>
    <w:p w14:paraId="40E3F593" w14:textId="2CCED849" w:rsidR="0089797D" w:rsidRPr="002E208F" w:rsidRDefault="003D67DD" w:rsidP="00FC4675">
      <w:pPr>
        <w:pStyle w:val="11"/>
        <w:jc w:val="both"/>
        <w:rPr>
          <w:rFonts w:eastAsiaTheme="minorEastAsia"/>
          <w:kern w:val="2"/>
          <w:szCs w:val="24"/>
          <w14:ligatures w14:val="standardContextual"/>
        </w:rPr>
      </w:pPr>
      <w:hyperlink w:anchor="_Toc188049469" w:history="1">
        <w:r w:rsidR="0089797D" w:rsidRPr="002E208F">
          <w:rPr>
            <w:rStyle w:val="af8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89797D" w:rsidRPr="002E208F">
          <w:rPr>
            <w:webHidden/>
          </w:rPr>
          <w:tab/>
        </w:r>
        <w:r w:rsidR="0089797D" w:rsidRPr="002E208F">
          <w:rPr>
            <w:webHidden/>
          </w:rPr>
          <w:fldChar w:fldCharType="begin"/>
        </w:r>
        <w:r w:rsidR="0089797D" w:rsidRPr="002E208F">
          <w:rPr>
            <w:webHidden/>
          </w:rPr>
          <w:instrText xml:space="preserve"> PAGEREF _Toc188049469 \h </w:instrText>
        </w:r>
        <w:r w:rsidR="0089797D" w:rsidRPr="002E208F">
          <w:rPr>
            <w:webHidden/>
          </w:rPr>
        </w:r>
        <w:r w:rsidR="0089797D" w:rsidRPr="002E208F">
          <w:rPr>
            <w:webHidden/>
          </w:rPr>
          <w:fldChar w:fldCharType="separate"/>
        </w:r>
        <w:r w:rsidR="00F34121">
          <w:rPr>
            <w:webHidden/>
          </w:rPr>
          <w:t>3</w:t>
        </w:r>
        <w:r w:rsidR="0089797D" w:rsidRPr="002E208F">
          <w:rPr>
            <w:webHidden/>
          </w:rPr>
          <w:fldChar w:fldCharType="end"/>
        </w:r>
      </w:hyperlink>
    </w:p>
    <w:p w14:paraId="0450CE64" w14:textId="14332B6B" w:rsidR="0089797D" w:rsidRPr="002E208F" w:rsidRDefault="003D67DD" w:rsidP="00FC4675">
      <w:pPr>
        <w:pStyle w:val="11"/>
        <w:jc w:val="both"/>
        <w:rPr>
          <w:rFonts w:eastAsiaTheme="minorEastAsia"/>
          <w:kern w:val="2"/>
          <w:szCs w:val="24"/>
          <w14:ligatures w14:val="standardContextual"/>
        </w:rPr>
      </w:pPr>
      <w:hyperlink w:anchor="_Toc188049470" w:history="1">
        <w:r w:rsidR="0089797D" w:rsidRPr="002E208F">
          <w:rPr>
            <w:rStyle w:val="af8"/>
            <w:color w:val="auto"/>
          </w:rPr>
          <w:t>III. Характеристика обобщенных трудовых функций</w:t>
        </w:r>
        <w:r w:rsidR="0089797D" w:rsidRPr="002E208F">
          <w:rPr>
            <w:webHidden/>
          </w:rPr>
          <w:tab/>
        </w:r>
        <w:r w:rsidR="0089797D" w:rsidRPr="002E208F">
          <w:rPr>
            <w:webHidden/>
          </w:rPr>
          <w:fldChar w:fldCharType="begin"/>
        </w:r>
        <w:r w:rsidR="0089797D" w:rsidRPr="002E208F">
          <w:rPr>
            <w:webHidden/>
          </w:rPr>
          <w:instrText xml:space="preserve"> PAGEREF _Toc188049470 \h </w:instrText>
        </w:r>
        <w:r w:rsidR="0089797D" w:rsidRPr="002E208F">
          <w:rPr>
            <w:webHidden/>
          </w:rPr>
        </w:r>
        <w:r w:rsidR="0089797D" w:rsidRPr="002E208F">
          <w:rPr>
            <w:webHidden/>
          </w:rPr>
          <w:fldChar w:fldCharType="separate"/>
        </w:r>
        <w:r w:rsidR="00F34121">
          <w:rPr>
            <w:webHidden/>
          </w:rPr>
          <w:t>5</w:t>
        </w:r>
        <w:r w:rsidR="0089797D" w:rsidRPr="002E208F">
          <w:rPr>
            <w:webHidden/>
          </w:rPr>
          <w:fldChar w:fldCharType="end"/>
        </w:r>
      </w:hyperlink>
    </w:p>
    <w:p w14:paraId="2B0A7878" w14:textId="5446F1FE" w:rsidR="0089797D" w:rsidRPr="002E208F" w:rsidRDefault="003D67DD" w:rsidP="00FC4675">
      <w:pPr>
        <w:pStyle w:val="21"/>
        <w:rPr>
          <w:rFonts w:eastAsiaTheme="minorEastAsia"/>
          <w:noProof/>
          <w:kern w:val="2"/>
          <w14:ligatures w14:val="standardContextual"/>
        </w:rPr>
      </w:pPr>
      <w:hyperlink w:anchor="_Toc188049471" w:history="1">
        <w:r w:rsidR="00FC4675">
          <w:rPr>
            <w:rStyle w:val="af8"/>
            <w:noProof/>
            <w:color w:val="auto"/>
          </w:rPr>
          <w:t>3.1.</w:t>
        </w:r>
        <w:r w:rsidR="0089797D" w:rsidRPr="002E208F">
          <w:rPr>
            <w:rStyle w:val="af8"/>
            <w:noProof/>
            <w:color w:val="auto"/>
          </w:rPr>
          <w:t>Обобщенная трудовая функция «Подготовка к проведению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ремонта»</w:t>
        </w:r>
        <w:r w:rsidR="0089797D" w:rsidRPr="002E208F">
          <w:rPr>
            <w:noProof/>
            <w:webHidden/>
          </w:rPr>
          <w:tab/>
        </w:r>
        <w:r w:rsidR="0089797D" w:rsidRPr="002E208F">
          <w:rPr>
            <w:noProof/>
            <w:webHidden/>
          </w:rPr>
          <w:fldChar w:fldCharType="begin"/>
        </w:r>
        <w:r w:rsidR="0089797D" w:rsidRPr="002E208F">
          <w:rPr>
            <w:noProof/>
            <w:webHidden/>
          </w:rPr>
          <w:instrText xml:space="preserve"> PAGEREF _Toc188049471 \h </w:instrText>
        </w:r>
        <w:r w:rsidR="0089797D" w:rsidRPr="002E208F">
          <w:rPr>
            <w:noProof/>
            <w:webHidden/>
          </w:rPr>
        </w:r>
        <w:r w:rsidR="0089797D" w:rsidRPr="002E208F">
          <w:rPr>
            <w:noProof/>
            <w:webHidden/>
          </w:rPr>
          <w:fldChar w:fldCharType="separate"/>
        </w:r>
        <w:r w:rsidR="00F34121">
          <w:rPr>
            <w:noProof/>
            <w:webHidden/>
          </w:rPr>
          <w:t>5</w:t>
        </w:r>
        <w:r w:rsidR="0089797D" w:rsidRPr="002E208F">
          <w:rPr>
            <w:noProof/>
            <w:webHidden/>
          </w:rPr>
          <w:fldChar w:fldCharType="end"/>
        </w:r>
      </w:hyperlink>
    </w:p>
    <w:p w14:paraId="4BBC5887" w14:textId="453B524F" w:rsidR="0089797D" w:rsidRPr="002E208F" w:rsidRDefault="003D67DD" w:rsidP="00FC4675">
      <w:pPr>
        <w:ind w:left="284"/>
        <w:jc w:val="both"/>
        <w:rPr>
          <w:rFonts w:eastAsiaTheme="minorEastAsia"/>
          <w:bCs w:val="0"/>
          <w:noProof/>
          <w:kern w:val="2"/>
          <w14:ligatures w14:val="standardContextual"/>
        </w:rPr>
      </w:pPr>
      <w:hyperlink w:anchor="_Toc188049472" w:history="1">
        <w:r w:rsidR="00FC4675">
          <w:rPr>
            <w:rStyle w:val="af8"/>
          </w:rPr>
          <w:t>3.2.</w:t>
        </w:r>
        <w:r w:rsidR="0089797D" w:rsidRPr="007B7984">
          <w:rPr>
            <w:rStyle w:val="af8"/>
          </w:rPr>
          <w:t>Обобщенная трудовая функция «Проведение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ремонта»</w:t>
        </w:r>
        <w:r w:rsidR="008E0E12">
          <w:rPr>
            <w:rStyle w:val="af8"/>
          </w:rPr>
          <w:t>………………………………………………………………………………………………...</w:t>
        </w:r>
        <w:r w:rsidR="0089797D" w:rsidRPr="007B7984">
          <w:rPr>
            <w:rStyle w:val="af8"/>
            <w:webHidden/>
          </w:rPr>
          <w:fldChar w:fldCharType="begin"/>
        </w:r>
        <w:r w:rsidR="0089797D" w:rsidRPr="007B7984">
          <w:rPr>
            <w:rStyle w:val="af8"/>
            <w:webHidden/>
          </w:rPr>
          <w:instrText xml:space="preserve"> PAGEREF _Toc188049472 \h </w:instrText>
        </w:r>
        <w:r w:rsidR="0089797D" w:rsidRPr="007B7984">
          <w:rPr>
            <w:rStyle w:val="af8"/>
            <w:webHidden/>
          </w:rPr>
        </w:r>
        <w:r w:rsidR="0089797D" w:rsidRPr="007B7984">
          <w:rPr>
            <w:rStyle w:val="af8"/>
            <w:webHidden/>
          </w:rPr>
          <w:fldChar w:fldCharType="separate"/>
        </w:r>
        <w:r w:rsidR="00F34121">
          <w:rPr>
            <w:rStyle w:val="af8"/>
            <w:noProof/>
            <w:webHidden/>
          </w:rPr>
          <w:t>8</w:t>
        </w:r>
        <w:r w:rsidR="0089797D" w:rsidRPr="007B7984">
          <w:rPr>
            <w:rStyle w:val="af8"/>
            <w:webHidden/>
          </w:rPr>
          <w:fldChar w:fldCharType="end"/>
        </w:r>
      </w:hyperlink>
    </w:p>
    <w:p w14:paraId="139D1115" w14:textId="18AF696B" w:rsidR="0089797D" w:rsidRPr="002E208F" w:rsidRDefault="003D67DD" w:rsidP="00FC4675">
      <w:pPr>
        <w:pStyle w:val="21"/>
        <w:rPr>
          <w:rFonts w:eastAsiaTheme="minorEastAsia"/>
          <w:noProof/>
          <w:kern w:val="2"/>
          <w14:ligatures w14:val="standardContextual"/>
        </w:rPr>
      </w:pPr>
      <w:hyperlink w:anchor="_Toc188049473" w:history="1">
        <w:r w:rsidR="00FC4675">
          <w:rPr>
            <w:rStyle w:val="af8"/>
            <w:noProof/>
            <w:color w:val="auto"/>
          </w:rPr>
          <w:t>3.3.</w:t>
        </w:r>
        <w:r w:rsidR="0089797D" w:rsidRPr="002E208F">
          <w:rPr>
            <w:rStyle w:val="af8"/>
            <w:noProof/>
            <w:color w:val="auto"/>
          </w:rPr>
          <w:t>Обобщенная трудовая функция «Руководство проведением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ремонта»</w:t>
        </w:r>
        <w:r w:rsidR="0089797D" w:rsidRPr="002E208F">
          <w:rPr>
            <w:noProof/>
            <w:webHidden/>
          </w:rPr>
          <w:tab/>
        </w:r>
        <w:r w:rsidR="0089797D" w:rsidRPr="002E208F">
          <w:rPr>
            <w:noProof/>
            <w:webHidden/>
          </w:rPr>
          <w:fldChar w:fldCharType="begin"/>
        </w:r>
        <w:r w:rsidR="0089797D" w:rsidRPr="002E208F">
          <w:rPr>
            <w:noProof/>
            <w:webHidden/>
          </w:rPr>
          <w:instrText xml:space="preserve"> PAGEREF _Toc188049473 \h </w:instrText>
        </w:r>
        <w:r w:rsidR="0089797D" w:rsidRPr="002E208F">
          <w:rPr>
            <w:noProof/>
            <w:webHidden/>
          </w:rPr>
        </w:r>
        <w:r w:rsidR="0089797D" w:rsidRPr="002E208F">
          <w:rPr>
            <w:noProof/>
            <w:webHidden/>
          </w:rPr>
          <w:fldChar w:fldCharType="separate"/>
        </w:r>
        <w:r w:rsidR="00F34121">
          <w:rPr>
            <w:noProof/>
            <w:webHidden/>
          </w:rPr>
          <w:t>15</w:t>
        </w:r>
        <w:r w:rsidR="0089797D" w:rsidRPr="002E208F">
          <w:rPr>
            <w:noProof/>
            <w:webHidden/>
          </w:rPr>
          <w:fldChar w:fldCharType="end"/>
        </w:r>
      </w:hyperlink>
    </w:p>
    <w:p w14:paraId="0BA50489" w14:textId="45D65E5C" w:rsidR="0089797D" w:rsidRPr="002E208F" w:rsidRDefault="003D67DD" w:rsidP="00FC4675">
      <w:pPr>
        <w:pStyle w:val="11"/>
        <w:jc w:val="both"/>
        <w:rPr>
          <w:rFonts w:eastAsiaTheme="minorEastAsia"/>
          <w:kern w:val="2"/>
          <w:szCs w:val="24"/>
          <w14:ligatures w14:val="standardContextual"/>
        </w:rPr>
      </w:pPr>
      <w:hyperlink w:anchor="_Toc188049474" w:history="1">
        <w:r w:rsidR="0089797D" w:rsidRPr="002E208F">
          <w:rPr>
            <w:rStyle w:val="af8"/>
            <w:color w:val="auto"/>
          </w:rPr>
          <w:t>IV. Сведения об организациях – разработчиках профессионального стандарта</w:t>
        </w:r>
        <w:r w:rsidR="0089797D" w:rsidRPr="002E208F">
          <w:rPr>
            <w:webHidden/>
          </w:rPr>
          <w:tab/>
        </w:r>
        <w:r w:rsidR="0089797D" w:rsidRPr="002E208F">
          <w:rPr>
            <w:webHidden/>
          </w:rPr>
          <w:fldChar w:fldCharType="begin"/>
        </w:r>
        <w:r w:rsidR="0089797D" w:rsidRPr="002E208F">
          <w:rPr>
            <w:webHidden/>
          </w:rPr>
          <w:instrText xml:space="preserve"> PAGEREF _Toc188049474 \h </w:instrText>
        </w:r>
        <w:r w:rsidR="0089797D" w:rsidRPr="002E208F">
          <w:rPr>
            <w:webHidden/>
          </w:rPr>
        </w:r>
        <w:r w:rsidR="0089797D" w:rsidRPr="002E208F">
          <w:rPr>
            <w:webHidden/>
          </w:rPr>
          <w:fldChar w:fldCharType="separate"/>
        </w:r>
        <w:r w:rsidR="00F34121">
          <w:rPr>
            <w:webHidden/>
          </w:rPr>
          <w:t>19</w:t>
        </w:r>
        <w:r w:rsidR="0089797D" w:rsidRPr="002E208F">
          <w:rPr>
            <w:webHidden/>
          </w:rPr>
          <w:fldChar w:fldCharType="end"/>
        </w:r>
      </w:hyperlink>
    </w:p>
    <w:p w14:paraId="61EE81A3" w14:textId="5946975E" w:rsidR="004A4539" w:rsidRPr="002E208F" w:rsidRDefault="00675F6C" w:rsidP="00500BC0">
      <w:pPr>
        <w:jc w:val="both"/>
        <w:rPr>
          <w:lang w:val="lt-LT"/>
        </w:rPr>
      </w:pPr>
      <w:r w:rsidRPr="002E208F">
        <w:rPr>
          <w:lang w:val="lt-LT"/>
        </w:rPr>
        <w:fldChar w:fldCharType="end"/>
      </w:r>
    </w:p>
    <w:p w14:paraId="15F04194" w14:textId="77777777" w:rsidR="00407766" w:rsidRPr="002E208F" w:rsidRDefault="00407766" w:rsidP="00142622">
      <w:pPr>
        <w:pStyle w:val="1"/>
      </w:pPr>
      <w:bookmarkStart w:id="1" w:name="_Toc188049468"/>
      <w:r w:rsidRPr="002E208F">
        <w:rPr>
          <w:lang w:val="lt-LT"/>
        </w:rPr>
        <w:t>I</w:t>
      </w:r>
      <w:r w:rsidRPr="002E208F">
        <w:t>. Общие сведения</w:t>
      </w:r>
      <w:bookmarkEnd w:id="1"/>
    </w:p>
    <w:p w14:paraId="3D108BCE" w14:textId="77777777" w:rsidR="00142622" w:rsidRPr="002E208F" w:rsidRDefault="00142622" w:rsidP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5"/>
        <w:gridCol w:w="610"/>
        <w:gridCol w:w="1385"/>
      </w:tblGrid>
      <w:tr w:rsidR="002E208F" w:rsidRPr="002E208F" w14:paraId="040E971B" w14:textId="77777777" w:rsidTr="007345A5">
        <w:trPr>
          <w:trHeight w:val="437"/>
        </w:trPr>
        <w:tc>
          <w:tcPr>
            <w:tcW w:w="402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ED02ACA" w14:textId="77777777" w:rsidR="00407766" w:rsidRPr="002E208F" w:rsidRDefault="00700E0E" w:rsidP="008C59FB">
            <w:r w:rsidRPr="002E208F">
              <w:rPr>
                <w:szCs w:val="28"/>
              </w:rPr>
              <w:t>О</w:t>
            </w:r>
            <w:r w:rsidR="0016550E" w:rsidRPr="002E208F">
              <w:rPr>
                <w:szCs w:val="28"/>
              </w:rPr>
              <w:t>ценка технического состояния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t>многоквартирных домов</w:t>
            </w:r>
            <w:r w:rsidR="0016550E" w:rsidRPr="002E208F">
              <w:t xml:space="preserve">, </w:t>
            </w:r>
            <w:r w:rsidR="009A6583" w:rsidRPr="002E208F">
              <w:t>их</w:t>
            </w:r>
            <w:r w:rsidR="0016550E" w:rsidRPr="002E208F">
              <w:t xml:space="preserve"> строительных конструкций</w:t>
            </w:r>
            <w:r w:rsidR="00D8453D" w:rsidRPr="002E208F">
              <w:t>, конструктивных элементов, систем инженерно-технического обеспечения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3064FC3" w14:textId="77777777" w:rsidR="00407766" w:rsidRPr="002E208F" w:rsidRDefault="00407766" w:rsidP="009E3E65">
            <w:pPr>
              <w:rPr>
                <w:bCs w:val="0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ED783" w14:textId="26086C37" w:rsidR="00407766" w:rsidRPr="002E208F" w:rsidRDefault="00465F57" w:rsidP="00465F57">
            <w:pPr>
              <w:jc w:val="center"/>
            </w:pPr>
            <w:r>
              <w:t>16.156</w:t>
            </w:r>
          </w:p>
        </w:tc>
      </w:tr>
      <w:tr w:rsidR="002E208F" w:rsidRPr="002E208F" w14:paraId="1254ED94" w14:textId="77777777" w:rsidTr="00500BC0"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7AA78" w14:textId="0E757749" w:rsidR="00407766" w:rsidRPr="002E208F" w:rsidRDefault="002B0E9C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E39843" w14:textId="53C28F45" w:rsidR="00407766" w:rsidRPr="002E208F" w:rsidRDefault="002B0E9C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код</w:t>
            </w:r>
          </w:p>
        </w:tc>
      </w:tr>
    </w:tbl>
    <w:p w14:paraId="5F2AF2D2" w14:textId="77777777" w:rsidR="00142622" w:rsidRPr="002E208F" w:rsidRDefault="00142622"/>
    <w:p w14:paraId="0DB25B00" w14:textId="6611F697" w:rsidR="00142622" w:rsidRPr="002E208F" w:rsidRDefault="002B0E9C">
      <w:r w:rsidRPr="002E208F">
        <w:t>Краткое описание</w:t>
      </w:r>
      <w:r w:rsidR="00142622" w:rsidRPr="002E208F">
        <w:t xml:space="preserve"> вида профессиональной деятельности</w:t>
      </w:r>
    </w:p>
    <w:p w14:paraId="0E59DA62" w14:textId="77777777" w:rsidR="00142622" w:rsidRPr="002E208F" w:rsidRDefault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2E208F" w:rsidRPr="002E208F" w14:paraId="43A643C9" w14:textId="77777777" w:rsidTr="00500BC0">
        <w:trPr>
          <w:trHeight w:val="44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1B8ABD" w14:textId="6EE3F620" w:rsidR="00816BF2" w:rsidRPr="002E208F" w:rsidRDefault="00945E06" w:rsidP="00945E06">
            <w:r w:rsidRPr="002E208F">
              <w:t xml:space="preserve">Определение уровня износа </w:t>
            </w:r>
            <w:r w:rsidR="009A6583" w:rsidRPr="002E208F">
              <w:t>многоквартирных домов</w:t>
            </w:r>
            <w:r w:rsidRPr="002E208F">
              <w:t xml:space="preserve"> и отдельных ограждающих, несущих и второстепенных элементов, оценка основных технических параметров объект</w:t>
            </w:r>
            <w:r w:rsidR="009A6583" w:rsidRPr="002E208F">
              <w:t>ов</w:t>
            </w:r>
            <w:r w:rsidRPr="002E208F">
              <w:t xml:space="preserve">, характеризующих </w:t>
            </w:r>
            <w:r w:rsidR="001C1236" w:rsidRPr="002E208F">
              <w:t>их</w:t>
            </w:r>
            <w:r w:rsidRPr="002E208F">
              <w:t xml:space="preserve"> надежность, прочность, устойчивость, функциональность, определение возможности </w:t>
            </w:r>
            <w:r w:rsidR="00E304EE" w:rsidRPr="002E208F">
              <w:t>дальнейшей безопасной эксплуатации</w:t>
            </w:r>
            <w:r w:rsidRPr="002E208F">
              <w:t xml:space="preserve"> и выдача рекомендаций по приведению в нормативное состояние и </w:t>
            </w:r>
            <w:r w:rsidR="001C1236" w:rsidRPr="002E208F">
              <w:t xml:space="preserve">в </w:t>
            </w:r>
            <w:r w:rsidRPr="002E208F">
              <w:t xml:space="preserve">соответствие </w:t>
            </w:r>
            <w:r w:rsidR="001C1236" w:rsidRPr="002E208F">
              <w:t xml:space="preserve">с </w:t>
            </w:r>
            <w:r w:rsidRPr="002E208F">
              <w:t>установленным</w:t>
            </w:r>
            <w:r w:rsidR="001C1236" w:rsidRPr="002E208F">
              <w:t>и</w:t>
            </w:r>
            <w:r w:rsidRPr="002E208F">
              <w:t xml:space="preserve"> санитарным</w:t>
            </w:r>
            <w:r w:rsidR="001C1236" w:rsidRPr="002E208F">
              <w:t>и</w:t>
            </w:r>
            <w:r w:rsidRPr="002E208F">
              <w:t xml:space="preserve"> и техническим</w:t>
            </w:r>
            <w:r w:rsidR="001C1236" w:rsidRPr="002E208F">
              <w:t>и</w:t>
            </w:r>
            <w:r w:rsidRPr="002E208F">
              <w:t xml:space="preserve"> правилам</w:t>
            </w:r>
            <w:r w:rsidR="001C1236" w:rsidRPr="002E208F">
              <w:t>и</w:t>
            </w:r>
            <w:r w:rsidRPr="002E208F">
              <w:t xml:space="preserve"> и нормам</w:t>
            </w:r>
            <w:r w:rsidR="001C1236" w:rsidRPr="002E208F">
              <w:t>и</w:t>
            </w:r>
            <w:r w:rsidRPr="002E208F">
              <w:t xml:space="preserve"> инженерных сетей, строительных конструкций и элементов жилых зданий</w:t>
            </w:r>
          </w:p>
        </w:tc>
      </w:tr>
    </w:tbl>
    <w:p w14:paraId="4FAECFE5" w14:textId="77777777" w:rsidR="0073685D" w:rsidRDefault="0073685D"/>
    <w:p w14:paraId="33878903" w14:textId="5A2DF145" w:rsidR="00142622" w:rsidRPr="002E208F" w:rsidRDefault="00142622">
      <w:r w:rsidRPr="002E208F">
        <w:lastRenderedPageBreak/>
        <w:t>Группа занятий</w:t>
      </w:r>
    </w:p>
    <w:p w14:paraId="719FF71A" w14:textId="77777777" w:rsidR="00142622" w:rsidRPr="002E208F" w:rsidRDefault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3315"/>
        <w:gridCol w:w="1238"/>
        <w:gridCol w:w="4014"/>
      </w:tblGrid>
      <w:tr w:rsidR="002E208F" w:rsidRPr="002E208F" w14:paraId="7A79C5E8" w14:textId="77777777" w:rsidTr="00142622">
        <w:trPr>
          <w:trHeight w:val="399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0D7976F" w14:textId="77777777" w:rsidR="00700E0E" w:rsidRPr="002E208F" w:rsidRDefault="003D67DD" w:rsidP="00700E0E">
            <w:hyperlink r:id="rId8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700E0E" w:rsidRPr="002E208F">
                <w:t>2142</w:t>
              </w:r>
            </w:hyperlink>
          </w:p>
        </w:tc>
        <w:tc>
          <w:tcPr>
            <w:tcW w:w="1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9D941E3" w14:textId="77777777" w:rsidR="00700E0E" w:rsidRPr="002E208F" w:rsidRDefault="00700E0E" w:rsidP="00700E0E">
            <w:r w:rsidRPr="002E208F">
              <w:t>Инженеры по гражданскому строительству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C15CA8" w14:textId="17CDEA50" w:rsidR="00700E0E" w:rsidRPr="00A5755A" w:rsidRDefault="00A5755A" w:rsidP="00700E0E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B0C85E8" w14:textId="6E1796B8" w:rsidR="00700E0E" w:rsidRPr="00A5755A" w:rsidRDefault="00A5755A" w:rsidP="00700E0E">
            <w:pPr>
              <w:rPr>
                <w:bCs w:val="0"/>
                <w:lang w:val="en-US"/>
              </w:rPr>
            </w:pPr>
            <w:r>
              <w:rPr>
                <w:bCs w:val="0"/>
                <w:lang w:val="en-US"/>
              </w:rPr>
              <w:t>-</w:t>
            </w:r>
          </w:p>
        </w:tc>
      </w:tr>
      <w:tr w:rsidR="002E208F" w:rsidRPr="002E208F" w14:paraId="26375A3D" w14:textId="77777777" w:rsidTr="00142622">
        <w:trPr>
          <w:trHeight w:val="170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AA5110" w14:textId="77777777" w:rsidR="009B2929" w:rsidRPr="002E208F" w:rsidRDefault="009B2929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(код ОКЗ</w:t>
            </w:r>
            <w:r w:rsidRPr="002E208F">
              <w:rPr>
                <w:sz w:val="20"/>
                <w:szCs w:val="20"/>
                <w:vertAlign w:val="superscript"/>
              </w:rPr>
              <w:endnoteReference w:id="1"/>
            </w:r>
            <w:r w:rsidRPr="002E208F">
              <w:rPr>
                <w:sz w:val="20"/>
                <w:szCs w:val="20"/>
              </w:rPr>
              <w:t>)</w:t>
            </w:r>
          </w:p>
        </w:tc>
        <w:tc>
          <w:tcPr>
            <w:tcW w:w="1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F4AF5A" w14:textId="77777777" w:rsidR="009B2929" w:rsidRPr="002E208F" w:rsidRDefault="009B2929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F7CFAE" w14:textId="77777777" w:rsidR="009B2929" w:rsidRPr="002E208F" w:rsidRDefault="009B2929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E74B0F" w14:textId="77777777" w:rsidR="009B2929" w:rsidRPr="002E208F" w:rsidRDefault="009B2929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(наименование)</w:t>
            </w:r>
          </w:p>
        </w:tc>
      </w:tr>
    </w:tbl>
    <w:p w14:paraId="348D9D31" w14:textId="77777777" w:rsidR="00142622" w:rsidRPr="002E208F" w:rsidRDefault="00142622"/>
    <w:p w14:paraId="22C6E284" w14:textId="77777777" w:rsidR="002B0E9C" w:rsidRPr="002E208F" w:rsidRDefault="002B0E9C" w:rsidP="002B0E9C">
      <w:bookmarkStart w:id="2" w:name="_Hlk187877593"/>
      <w:r w:rsidRPr="002E208F">
        <w:t>Отнесение к области профессиональной деятельности</w:t>
      </w:r>
    </w:p>
    <w:p w14:paraId="42EC9547" w14:textId="77777777" w:rsidR="002B0E9C" w:rsidRPr="002E208F" w:rsidRDefault="002B0E9C" w:rsidP="002B0E9C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2E208F" w:rsidRPr="002E208F" w14:paraId="449B7658" w14:textId="77777777" w:rsidTr="00FC4675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927AEE5" w14:textId="532468DE" w:rsidR="002B0E9C" w:rsidRPr="002E208F" w:rsidRDefault="00452857" w:rsidP="00FC4675">
            <w:bookmarkStart w:id="3" w:name="_Hlk188016934"/>
            <w:r w:rsidRPr="002E208F">
              <w:t>16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6D4275" w14:textId="79D1C8FD" w:rsidR="002B0E9C" w:rsidRPr="002E208F" w:rsidRDefault="00452857" w:rsidP="00452857">
            <w:r w:rsidRPr="002E208F">
              <w:rPr>
                <w:kern w:val="2"/>
                <w:lang w:eastAsia="en-US"/>
                <w14:ligatures w14:val="standardContextual"/>
              </w:rPr>
              <w:t>Строительство и жилищно-коммунальное хозяйство</w:t>
            </w:r>
          </w:p>
        </w:tc>
      </w:tr>
      <w:tr w:rsidR="002E208F" w:rsidRPr="002E208F" w14:paraId="42537FAE" w14:textId="77777777" w:rsidTr="00FC4675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17E0C4" w14:textId="77777777" w:rsidR="002B0E9C" w:rsidRPr="002E208F" w:rsidRDefault="002B0E9C" w:rsidP="00FC4675">
            <w:pPr>
              <w:jc w:val="center"/>
              <w:rPr>
                <w:sz w:val="18"/>
                <w:szCs w:val="18"/>
              </w:rPr>
            </w:pPr>
            <w:r w:rsidRPr="002E208F">
              <w:rPr>
                <w:sz w:val="20"/>
                <w:szCs w:val="18"/>
              </w:rPr>
              <w:t>(код ОПД</w:t>
            </w:r>
            <w:r w:rsidRPr="002E208F">
              <w:rPr>
                <w:rStyle w:val="ad"/>
                <w:sz w:val="20"/>
                <w:szCs w:val="18"/>
              </w:rPr>
              <w:endnoteReference w:id="2"/>
            </w:r>
            <w:r w:rsidRPr="002E208F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168E06" w14:textId="77777777" w:rsidR="002B0E9C" w:rsidRPr="002E208F" w:rsidRDefault="002B0E9C" w:rsidP="00FC4675">
            <w:pPr>
              <w:jc w:val="center"/>
              <w:rPr>
                <w:sz w:val="20"/>
                <w:szCs w:val="18"/>
              </w:rPr>
            </w:pPr>
            <w:r w:rsidRPr="002E208F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2"/>
      <w:bookmarkEnd w:id="3"/>
    </w:tbl>
    <w:p w14:paraId="4F45C70C" w14:textId="77777777" w:rsidR="002B0E9C" w:rsidRPr="002E208F" w:rsidRDefault="002B0E9C"/>
    <w:p w14:paraId="37D44222" w14:textId="7F388BDC" w:rsidR="00142622" w:rsidRPr="002E208F" w:rsidRDefault="00142622">
      <w:r w:rsidRPr="002E208F">
        <w:t>Отнесение к видам экономической деятельности</w:t>
      </w:r>
    </w:p>
    <w:p w14:paraId="64F9EA51" w14:textId="77777777" w:rsidR="00142622" w:rsidRPr="002E208F" w:rsidRDefault="001426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8692"/>
      </w:tblGrid>
      <w:tr w:rsidR="002E208F" w:rsidRPr="002E208F" w14:paraId="35844B7D" w14:textId="77777777" w:rsidTr="00142622">
        <w:trPr>
          <w:trHeight w:val="283"/>
        </w:trPr>
        <w:tc>
          <w:tcPr>
            <w:tcW w:w="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14:paraId="629F08B4" w14:textId="77777777" w:rsidR="00083B45" w:rsidRPr="002E208F" w:rsidRDefault="003D67DD" w:rsidP="00083B45">
            <w:hyperlink r:id="rId9" w:history="1">
              <w:r w:rsidR="00E4430B" w:rsidRPr="002E208F">
                <w:t>71.20.9</w:t>
              </w:r>
            </w:hyperlink>
          </w:p>
        </w:tc>
        <w:tc>
          <w:tcPr>
            <w:tcW w:w="42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14:paraId="0A1DD515" w14:textId="77777777" w:rsidR="00083B45" w:rsidRPr="002E208F" w:rsidRDefault="00E4430B" w:rsidP="00083B45">
            <w:r w:rsidRPr="002E208F">
              <w:t>Деятельность по техническому контролю, испытаниям и анализу прочая</w:t>
            </w:r>
          </w:p>
        </w:tc>
      </w:tr>
      <w:tr w:rsidR="002E208F" w:rsidRPr="002E208F" w14:paraId="5491252B" w14:textId="77777777" w:rsidTr="00142622">
        <w:trPr>
          <w:trHeight w:val="244"/>
        </w:trPr>
        <w:tc>
          <w:tcPr>
            <w:tcW w:w="739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F50D17A" w14:textId="77777777" w:rsidR="009B2929" w:rsidRPr="002E208F" w:rsidRDefault="009B2929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(код ОКВЭД</w:t>
            </w:r>
            <w:r w:rsidRPr="002E208F">
              <w:rPr>
                <w:sz w:val="20"/>
                <w:szCs w:val="20"/>
                <w:vertAlign w:val="superscript"/>
              </w:rPr>
              <w:endnoteReference w:id="3"/>
            </w:r>
            <w:r w:rsidRPr="002E208F">
              <w:rPr>
                <w:sz w:val="20"/>
                <w:szCs w:val="20"/>
              </w:rPr>
              <w:t>)</w:t>
            </w:r>
          </w:p>
        </w:tc>
        <w:tc>
          <w:tcPr>
            <w:tcW w:w="426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A8111B5" w14:textId="77777777" w:rsidR="009B2929" w:rsidRPr="002E208F" w:rsidRDefault="009B2929" w:rsidP="002B0E9C">
            <w:pPr>
              <w:jc w:val="center"/>
              <w:rPr>
                <w:sz w:val="20"/>
                <w:szCs w:val="20"/>
              </w:rPr>
            </w:pPr>
            <w:r w:rsidRPr="002E208F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F4BC959" w14:textId="77777777" w:rsidR="00407766" w:rsidRPr="002E208F" w:rsidRDefault="00407766" w:rsidP="004A4539">
      <w:pPr>
        <w:sectPr w:rsidR="00407766" w:rsidRPr="002E208F" w:rsidSect="002B0E9C">
          <w:headerReference w:type="even" r:id="rId10"/>
          <w:headerReference w:type="default" r:id="rId11"/>
          <w:footerReference w:type="even" r:id="rId12"/>
          <w:footerReference w:type="first" r:id="rId13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7978364B" w14:textId="77777777" w:rsidR="00407766" w:rsidRPr="002E208F" w:rsidRDefault="00407766" w:rsidP="002B0E9C">
      <w:pPr>
        <w:pStyle w:val="1"/>
        <w:jc w:val="center"/>
      </w:pPr>
      <w:bookmarkStart w:id="4" w:name="_Toc188049469"/>
      <w:r w:rsidRPr="002E208F">
        <w:lastRenderedPageBreak/>
        <w:t xml:space="preserve">II. Описание трудовых функций, </w:t>
      </w:r>
      <w:r w:rsidR="00D44662" w:rsidRPr="002E208F">
        <w:t>входящих в</w:t>
      </w:r>
      <w:r w:rsidRPr="002E208F">
        <w:t xml:space="preserve"> профессиональный стандарт (функциональная карта вида </w:t>
      </w:r>
      <w:r w:rsidR="00142622" w:rsidRPr="002E208F">
        <w:t xml:space="preserve">профессиональной </w:t>
      </w:r>
      <w:r w:rsidRPr="002E208F">
        <w:t>деятельности)</w:t>
      </w:r>
      <w:bookmarkEnd w:id="4"/>
    </w:p>
    <w:p w14:paraId="13C7C8B8" w14:textId="77777777" w:rsidR="00142622" w:rsidRPr="002E208F" w:rsidRDefault="00142622" w:rsidP="0014262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3013"/>
        <w:gridCol w:w="1694"/>
        <w:gridCol w:w="2792"/>
        <w:gridCol w:w="3914"/>
        <w:gridCol w:w="877"/>
        <w:gridCol w:w="1695"/>
      </w:tblGrid>
      <w:tr w:rsidR="002E208F" w:rsidRPr="002E208F" w14:paraId="560F740B" w14:textId="77777777" w:rsidTr="000145B3">
        <w:trPr>
          <w:trHeight w:val="20"/>
        </w:trPr>
        <w:tc>
          <w:tcPr>
            <w:tcW w:w="2773" w:type="pct"/>
            <w:gridSpan w:val="4"/>
            <w:vAlign w:val="center"/>
          </w:tcPr>
          <w:p w14:paraId="20F10404" w14:textId="583C6E91" w:rsidR="002B0E9C" w:rsidRPr="002E208F" w:rsidRDefault="002B0E9C" w:rsidP="002B0E9C">
            <w:pPr>
              <w:jc w:val="center"/>
            </w:pPr>
            <w:r w:rsidRPr="002E208F">
              <w:t>Обобщенные трудовые функции</w:t>
            </w:r>
          </w:p>
        </w:tc>
        <w:tc>
          <w:tcPr>
            <w:tcW w:w="2227" w:type="pct"/>
            <w:gridSpan w:val="3"/>
            <w:vAlign w:val="center"/>
          </w:tcPr>
          <w:p w14:paraId="33D0385F" w14:textId="0AD4CE0A" w:rsidR="002B0E9C" w:rsidRPr="002E208F" w:rsidRDefault="002B0E9C" w:rsidP="002B0E9C">
            <w:pPr>
              <w:jc w:val="center"/>
            </w:pPr>
            <w:r w:rsidRPr="002E208F">
              <w:t>Трудовые функции</w:t>
            </w:r>
          </w:p>
        </w:tc>
      </w:tr>
      <w:tr w:rsidR="002E208F" w:rsidRPr="002E208F" w14:paraId="0BEF16B0" w14:textId="77777777" w:rsidTr="000145B3">
        <w:trPr>
          <w:trHeight w:val="20"/>
        </w:trPr>
        <w:tc>
          <w:tcPr>
            <w:tcW w:w="197" w:type="pct"/>
            <w:vAlign w:val="center"/>
          </w:tcPr>
          <w:p w14:paraId="29E3BA8A" w14:textId="086E1634" w:rsidR="002B0E9C" w:rsidRPr="002E208F" w:rsidRDefault="002B0E9C" w:rsidP="002B0E9C">
            <w:pPr>
              <w:jc w:val="center"/>
            </w:pPr>
            <w:r w:rsidRPr="002E208F">
              <w:t>код</w:t>
            </w:r>
          </w:p>
        </w:tc>
        <w:tc>
          <w:tcPr>
            <w:tcW w:w="1035" w:type="pct"/>
            <w:vAlign w:val="center"/>
          </w:tcPr>
          <w:p w14:paraId="2078133B" w14:textId="4DC5331A" w:rsidR="002B0E9C" w:rsidRPr="002E208F" w:rsidRDefault="002B0E9C" w:rsidP="002B0E9C">
            <w:pPr>
              <w:jc w:val="center"/>
            </w:pPr>
            <w:r w:rsidRPr="002E208F">
              <w:t>наименование</w:t>
            </w:r>
          </w:p>
        </w:tc>
        <w:tc>
          <w:tcPr>
            <w:tcW w:w="582" w:type="pct"/>
            <w:vAlign w:val="center"/>
          </w:tcPr>
          <w:p w14:paraId="398682C5" w14:textId="1EEC73BE" w:rsidR="002B0E9C" w:rsidRPr="002E208F" w:rsidRDefault="002B0E9C" w:rsidP="002B0E9C">
            <w:pPr>
              <w:jc w:val="center"/>
            </w:pPr>
            <w:r w:rsidRPr="002E208F">
              <w:t>уровень квалификации</w:t>
            </w:r>
          </w:p>
        </w:tc>
        <w:tc>
          <w:tcPr>
            <w:tcW w:w="959" w:type="pct"/>
            <w:vAlign w:val="center"/>
          </w:tcPr>
          <w:p w14:paraId="33FE3F4B" w14:textId="3C273BCB" w:rsidR="002B0E9C" w:rsidRPr="002E208F" w:rsidRDefault="002B0E9C" w:rsidP="002B0E9C">
            <w:pPr>
              <w:jc w:val="center"/>
            </w:pPr>
            <w:r w:rsidRPr="002E208F">
              <w:t>возможные наименования должностей, профессий рабочих</w:t>
            </w:r>
          </w:p>
        </w:tc>
        <w:tc>
          <w:tcPr>
            <w:tcW w:w="1344" w:type="pct"/>
            <w:vAlign w:val="center"/>
          </w:tcPr>
          <w:p w14:paraId="78538C37" w14:textId="19CF4EB0" w:rsidR="002B0E9C" w:rsidRPr="002E208F" w:rsidRDefault="002B0E9C" w:rsidP="002B0E9C">
            <w:pPr>
              <w:jc w:val="center"/>
            </w:pPr>
            <w:r w:rsidRPr="002E208F">
              <w:t>наименование</w:t>
            </w:r>
          </w:p>
        </w:tc>
        <w:tc>
          <w:tcPr>
            <w:tcW w:w="301" w:type="pct"/>
            <w:vAlign w:val="center"/>
          </w:tcPr>
          <w:p w14:paraId="38371337" w14:textId="496F02AD" w:rsidR="002B0E9C" w:rsidRPr="002E208F" w:rsidRDefault="002B0E9C" w:rsidP="002B0E9C">
            <w:pPr>
              <w:jc w:val="center"/>
            </w:pPr>
            <w:r w:rsidRPr="002E208F">
              <w:t>код</w:t>
            </w:r>
          </w:p>
        </w:tc>
        <w:tc>
          <w:tcPr>
            <w:tcW w:w="582" w:type="pct"/>
            <w:vAlign w:val="center"/>
          </w:tcPr>
          <w:p w14:paraId="33E8FAED" w14:textId="55F89DF3" w:rsidR="002B0E9C" w:rsidRPr="002E208F" w:rsidRDefault="002B0E9C" w:rsidP="002B0E9C">
            <w:pPr>
              <w:jc w:val="center"/>
            </w:pPr>
            <w:r w:rsidRPr="002E208F">
              <w:t>уровень (подуровень) квалификации</w:t>
            </w:r>
          </w:p>
        </w:tc>
      </w:tr>
      <w:tr w:rsidR="002E208F" w:rsidRPr="002E208F" w14:paraId="3CB78902" w14:textId="77777777" w:rsidTr="00BC496B">
        <w:trPr>
          <w:trHeight w:val="20"/>
        </w:trPr>
        <w:tc>
          <w:tcPr>
            <w:tcW w:w="197" w:type="pct"/>
            <w:vMerge w:val="restart"/>
          </w:tcPr>
          <w:p w14:paraId="6E462771" w14:textId="77777777" w:rsidR="002B0E9C" w:rsidRPr="002E208F" w:rsidRDefault="002B0E9C" w:rsidP="00BC496B">
            <w:pPr>
              <w:jc w:val="center"/>
              <w:rPr>
                <w:lang w:val="en-US"/>
              </w:rPr>
            </w:pPr>
            <w:r w:rsidRPr="002E208F">
              <w:rPr>
                <w:lang w:val="en-US"/>
              </w:rPr>
              <w:t>A</w:t>
            </w:r>
          </w:p>
        </w:tc>
        <w:tc>
          <w:tcPr>
            <w:tcW w:w="1035" w:type="pct"/>
            <w:vMerge w:val="restart"/>
          </w:tcPr>
          <w:p w14:paraId="1463FB29" w14:textId="77777777" w:rsidR="002B0E9C" w:rsidRPr="002E208F" w:rsidRDefault="002B0E9C" w:rsidP="002B0E9C">
            <w:r w:rsidRPr="002E208F">
              <w:t>Подготовка к проведению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</w:t>
            </w:r>
          </w:p>
        </w:tc>
        <w:tc>
          <w:tcPr>
            <w:tcW w:w="582" w:type="pct"/>
            <w:vMerge w:val="restart"/>
          </w:tcPr>
          <w:p w14:paraId="5AA716F4" w14:textId="77777777" w:rsidR="002B0E9C" w:rsidRPr="002E208F" w:rsidRDefault="002B0E9C" w:rsidP="002B0E9C">
            <w:pPr>
              <w:jc w:val="center"/>
            </w:pPr>
            <w:r w:rsidRPr="002E208F">
              <w:t>6</w:t>
            </w:r>
          </w:p>
        </w:tc>
        <w:tc>
          <w:tcPr>
            <w:tcW w:w="959" w:type="pct"/>
            <w:vMerge w:val="restart"/>
          </w:tcPr>
          <w:p w14:paraId="657D331A" w14:textId="77777777" w:rsidR="0089797D" w:rsidRPr="002E208F" w:rsidRDefault="0089797D" w:rsidP="0089797D">
            <w:r w:rsidRPr="002E208F">
              <w:t xml:space="preserve">Техник </w:t>
            </w:r>
          </w:p>
          <w:p w14:paraId="0F1E4BAF" w14:textId="77777777" w:rsidR="0089797D" w:rsidRPr="002E208F" w:rsidRDefault="0089797D" w:rsidP="0089797D">
            <w:r w:rsidRPr="002E208F">
              <w:t>Специалист по обследованию многоквартирных домов</w:t>
            </w:r>
          </w:p>
          <w:p w14:paraId="0E8DCD78" w14:textId="184A26E2" w:rsidR="002B0E9C" w:rsidRPr="002E208F" w:rsidRDefault="0089797D" w:rsidP="0089797D">
            <w:r w:rsidRPr="002E208F">
              <w:t>Инженер по обследованию многоквартирных домов</w:t>
            </w:r>
          </w:p>
        </w:tc>
        <w:tc>
          <w:tcPr>
            <w:tcW w:w="1344" w:type="pct"/>
          </w:tcPr>
          <w:p w14:paraId="57287E48" w14:textId="3BCEFB5C" w:rsidR="002B0E9C" w:rsidRPr="002E208F" w:rsidRDefault="002B0E9C" w:rsidP="002B0E9C">
            <w:r w:rsidRPr="002E208F">
              <w:t>Предварительный сбор и анализ сведений об обследуемом многоквартирном доме и конструктивных элементах</w:t>
            </w:r>
          </w:p>
        </w:tc>
        <w:tc>
          <w:tcPr>
            <w:tcW w:w="301" w:type="pct"/>
          </w:tcPr>
          <w:p w14:paraId="478182B9" w14:textId="77777777" w:rsidR="002B0E9C" w:rsidRPr="002E208F" w:rsidRDefault="002B0E9C" w:rsidP="002B0E9C">
            <w:pPr>
              <w:jc w:val="center"/>
              <w:rPr>
                <w:lang w:val="en-US"/>
              </w:rPr>
            </w:pPr>
            <w:r w:rsidRPr="002E208F">
              <w:rPr>
                <w:lang w:val="en-US"/>
              </w:rPr>
              <w:t>A</w:t>
            </w:r>
            <w:r w:rsidRPr="002E208F">
              <w:t>/01.6</w:t>
            </w:r>
          </w:p>
        </w:tc>
        <w:tc>
          <w:tcPr>
            <w:tcW w:w="582" w:type="pct"/>
          </w:tcPr>
          <w:p w14:paraId="4E80C2A1" w14:textId="77777777" w:rsidR="002B0E9C" w:rsidRPr="002E208F" w:rsidRDefault="002B0E9C" w:rsidP="002B0E9C">
            <w:pPr>
              <w:jc w:val="center"/>
              <w:rPr>
                <w:lang w:val="en-US"/>
              </w:rPr>
            </w:pPr>
            <w:r w:rsidRPr="002E208F">
              <w:rPr>
                <w:lang w:val="en-US"/>
              </w:rPr>
              <w:t>6</w:t>
            </w:r>
          </w:p>
        </w:tc>
      </w:tr>
      <w:tr w:rsidR="002E208F" w:rsidRPr="002E208F" w14:paraId="7CC91312" w14:textId="77777777" w:rsidTr="000145B3">
        <w:trPr>
          <w:trHeight w:val="20"/>
        </w:trPr>
        <w:tc>
          <w:tcPr>
            <w:tcW w:w="197" w:type="pct"/>
            <w:vMerge/>
          </w:tcPr>
          <w:p w14:paraId="680FE87E" w14:textId="77777777" w:rsidR="002B0E9C" w:rsidRPr="002E208F" w:rsidRDefault="002B0E9C" w:rsidP="00E87881"/>
        </w:tc>
        <w:tc>
          <w:tcPr>
            <w:tcW w:w="1035" w:type="pct"/>
            <w:vMerge/>
          </w:tcPr>
          <w:p w14:paraId="455710A6" w14:textId="77777777" w:rsidR="002B0E9C" w:rsidRPr="002E208F" w:rsidRDefault="002B0E9C" w:rsidP="002B0E9C"/>
        </w:tc>
        <w:tc>
          <w:tcPr>
            <w:tcW w:w="582" w:type="pct"/>
            <w:vMerge/>
          </w:tcPr>
          <w:p w14:paraId="38269935" w14:textId="77777777" w:rsidR="002B0E9C" w:rsidRPr="002E208F" w:rsidRDefault="002B0E9C" w:rsidP="002B0E9C">
            <w:pPr>
              <w:jc w:val="center"/>
            </w:pPr>
          </w:p>
        </w:tc>
        <w:tc>
          <w:tcPr>
            <w:tcW w:w="959" w:type="pct"/>
            <w:vMerge/>
          </w:tcPr>
          <w:p w14:paraId="14CCA17B" w14:textId="77777777" w:rsidR="002B0E9C" w:rsidRPr="002E208F" w:rsidRDefault="002B0E9C" w:rsidP="00E87881">
            <w:pPr>
              <w:jc w:val="both"/>
            </w:pPr>
          </w:p>
        </w:tc>
        <w:tc>
          <w:tcPr>
            <w:tcW w:w="1344" w:type="pct"/>
          </w:tcPr>
          <w:p w14:paraId="3BD0451F" w14:textId="71102E49" w:rsidR="002B0E9C" w:rsidRPr="002E208F" w:rsidRDefault="002B0E9C" w:rsidP="002B0E9C">
            <w:r w:rsidRPr="002E208F">
              <w:t>Подготовка комплекта рабочих форм для последующего заполнения в отношении обследуемых конструктивных элементов и инженерных систем, составление и согласование маршрута выезда по адресам расположения обследуемых многоквартирных домов</w:t>
            </w:r>
          </w:p>
        </w:tc>
        <w:tc>
          <w:tcPr>
            <w:tcW w:w="301" w:type="pct"/>
          </w:tcPr>
          <w:p w14:paraId="3FF878F3" w14:textId="77777777" w:rsidR="002B0E9C" w:rsidRPr="002E208F" w:rsidRDefault="002B0E9C" w:rsidP="002B0E9C">
            <w:pPr>
              <w:jc w:val="center"/>
              <w:rPr>
                <w:lang w:val="en-US"/>
              </w:rPr>
            </w:pPr>
            <w:r w:rsidRPr="002E208F">
              <w:rPr>
                <w:lang w:val="en-US"/>
              </w:rPr>
              <w:t>A</w:t>
            </w:r>
            <w:r w:rsidRPr="002E208F">
              <w:t>/02.6</w:t>
            </w:r>
          </w:p>
        </w:tc>
        <w:tc>
          <w:tcPr>
            <w:tcW w:w="582" w:type="pct"/>
          </w:tcPr>
          <w:p w14:paraId="3A44CF14" w14:textId="77777777" w:rsidR="002B0E9C" w:rsidRPr="002E208F" w:rsidRDefault="002B0E9C" w:rsidP="002B0E9C">
            <w:pPr>
              <w:jc w:val="center"/>
              <w:rPr>
                <w:lang w:val="en-US"/>
              </w:rPr>
            </w:pPr>
            <w:r w:rsidRPr="002E208F">
              <w:rPr>
                <w:lang w:val="en-US"/>
              </w:rPr>
              <w:t>6</w:t>
            </w:r>
          </w:p>
        </w:tc>
      </w:tr>
      <w:tr w:rsidR="002E208F" w:rsidRPr="002E208F" w14:paraId="59EC44A0" w14:textId="77777777" w:rsidTr="00BC496B">
        <w:trPr>
          <w:trHeight w:val="20"/>
        </w:trPr>
        <w:tc>
          <w:tcPr>
            <w:tcW w:w="197" w:type="pct"/>
            <w:vMerge w:val="restart"/>
          </w:tcPr>
          <w:p w14:paraId="48ED8D74" w14:textId="77777777" w:rsidR="002B0E9C" w:rsidRPr="002E208F" w:rsidRDefault="002B0E9C" w:rsidP="00BC496B">
            <w:pPr>
              <w:jc w:val="center"/>
            </w:pPr>
            <w:r w:rsidRPr="002E208F">
              <w:rPr>
                <w:lang w:val="en-US"/>
              </w:rPr>
              <w:t>B</w:t>
            </w:r>
          </w:p>
        </w:tc>
        <w:tc>
          <w:tcPr>
            <w:tcW w:w="1035" w:type="pct"/>
            <w:vMerge w:val="restart"/>
          </w:tcPr>
          <w:p w14:paraId="488C92DB" w14:textId="2B4BDE85" w:rsidR="002B0E9C" w:rsidRPr="002E208F" w:rsidRDefault="002B0E9C" w:rsidP="0089797D">
            <w:r w:rsidRPr="002E208F">
              <w:t>Проведение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</w:t>
            </w:r>
          </w:p>
        </w:tc>
        <w:tc>
          <w:tcPr>
            <w:tcW w:w="582" w:type="pct"/>
            <w:vMerge w:val="restart"/>
          </w:tcPr>
          <w:p w14:paraId="53EAB4F2" w14:textId="77777777" w:rsidR="002B0E9C" w:rsidRPr="002E208F" w:rsidRDefault="002B0E9C" w:rsidP="002B0E9C">
            <w:pPr>
              <w:jc w:val="center"/>
            </w:pPr>
            <w:r w:rsidRPr="002E208F">
              <w:t>6</w:t>
            </w:r>
          </w:p>
        </w:tc>
        <w:tc>
          <w:tcPr>
            <w:tcW w:w="959" w:type="pct"/>
            <w:vMerge w:val="restart"/>
          </w:tcPr>
          <w:p w14:paraId="50E596F5" w14:textId="77777777" w:rsidR="0089797D" w:rsidRPr="002E208F" w:rsidRDefault="0089797D" w:rsidP="0089797D">
            <w:r w:rsidRPr="002E208F">
              <w:t>Специалист по обследованию многоквартирных домов</w:t>
            </w:r>
          </w:p>
          <w:p w14:paraId="12DD26E6" w14:textId="77777777" w:rsidR="0089797D" w:rsidRPr="002E208F" w:rsidRDefault="0089797D" w:rsidP="0089797D">
            <w:r w:rsidRPr="002E208F">
              <w:t>Инженер по обследованию многоквартирных домов</w:t>
            </w:r>
          </w:p>
          <w:p w14:paraId="4929FCA0" w14:textId="77777777" w:rsidR="0089797D" w:rsidRPr="002E208F" w:rsidRDefault="0089797D" w:rsidP="0089797D">
            <w:r w:rsidRPr="002E208F">
              <w:t>Эксперт по обследованию многоквартирных домов</w:t>
            </w:r>
          </w:p>
          <w:p w14:paraId="1B62F4A8" w14:textId="6ACD735E" w:rsidR="002B0E9C" w:rsidRPr="002E208F" w:rsidRDefault="0089797D" w:rsidP="0089797D">
            <w:r w:rsidRPr="002E208F">
              <w:t>Эксперт комиссии</w:t>
            </w:r>
          </w:p>
        </w:tc>
        <w:tc>
          <w:tcPr>
            <w:tcW w:w="1344" w:type="pct"/>
          </w:tcPr>
          <w:p w14:paraId="6E2C9C80" w14:textId="095BA203" w:rsidR="002B0E9C" w:rsidRPr="002E208F" w:rsidRDefault="002B0E9C" w:rsidP="002B0E9C">
            <w:r w:rsidRPr="002E208F">
              <w:t>Составление и согласование с заказчиком плана работ в соответствии с техническим заданием по оценке технического состояния многоквартирных домов, их строительных конструкций, конструктивных элементов, систем инженерно-технического обеспечения</w:t>
            </w:r>
          </w:p>
        </w:tc>
        <w:tc>
          <w:tcPr>
            <w:tcW w:w="301" w:type="pct"/>
          </w:tcPr>
          <w:p w14:paraId="407CCC9E" w14:textId="77777777" w:rsidR="002B0E9C" w:rsidRPr="002E208F" w:rsidRDefault="002B0E9C" w:rsidP="002B0E9C">
            <w:pPr>
              <w:jc w:val="center"/>
            </w:pPr>
            <w:r w:rsidRPr="002E208F">
              <w:rPr>
                <w:lang w:val="en-US"/>
              </w:rPr>
              <w:t>B/01.</w:t>
            </w:r>
            <w:r w:rsidRPr="002E208F">
              <w:t>6</w:t>
            </w:r>
          </w:p>
        </w:tc>
        <w:tc>
          <w:tcPr>
            <w:tcW w:w="582" w:type="pct"/>
          </w:tcPr>
          <w:p w14:paraId="0EC29574" w14:textId="77777777" w:rsidR="002B0E9C" w:rsidRPr="002E208F" w:rsidRDefault="002B0E9C" w:rsidP="002B0E9C">
            <w:pPr>
              <w:jc w:val="center"/>
            </w:pPr>
            <w:r w:rsidRPr="002E208F">
              <w:t>6</w:t>
            </w:r>
          </w:p>
        </w:tc>
      </w:tr>
      <w:tr w:rsidR="002E208F" w:rsidRPr="002E208F" w14:paraId="6D2B8EC4" w14:textId="77777777" w:rsidTr="000145B3">
        <w:trPr>
          <w:trHeight w:val="20"/>
        </w:trPr>
        <w:tc>
          <w:tcPr>
            <w:tcW w:w="197" w:type="pct"/>
            <w:vMerge/>
          </w:tcPr>
          <w:p w14:paraId="5811A4E3" w14:textId="77777777" w:rsidR="002B0E9C" w:rsidRPr="002E208F" w:rsidRDefault="002B0E9C" w:rsidP="00E87881">
            <w:pPr>
              <w:rPr>
                <w:lang w:val="en-US"/>
              </w:rPr>
            </w:pPr>
          </w:p>
        </w:tc>
        <w:tc>
          <w:tcPr>
            <w:tcW w:w="1035" w:type="pct"/>
            <w:vMerge/>
          </w:tcPr>
          <w:p w14:paraId="37EF6E7C" w14:textId="77777777" w:rsidR="002B0E9C" w:rsidRPr="002E208F" w:rsidRDefault="002B0E9C" w:rsidP="002B0E9C"/>
        </w:tc>
        <w:tc>
          <w:tcPr>
            <w:tcW w:w="582" w:type="pct"/>
            <w:vMerge/>
          </w:tcPr>
          <w:p w14:paraId="776E529A" w14:textId="77777777" w:rsidR="002B0E9C" w:rsidRPr="002E208F" w:rsidRDefault="002B0E9C" w:rsidP="002B0E9C">
            <w:pPr>
              <w:jc w:val="center"/>
            </w:pPr>
          </w:p>
        </w:tc>
        <w:tc>
          <w:tcPr>
            <w:tcW w:w="959" w:type="pct"/>
            <w:vMerge/>
          </w:tcPr>
          <w:p w14:paraId="316E471B" w14:textId="77777777" w:rsidR="002B0E9C" w:rsidRPr="002E208F" w:rsidRDefault="002B0E9C" w:rsidP="00E87881">
            <w:pPr>
              <w:jc w:val="both"/>
            </w:pPr>
          </w:p>
        </w:tc>
        <w:tc>
          <w:tcPr>
            <w:tcW w:w="1344" w:type="pct"/>
          </w:tcPr>
          <w:p w14:paraId="5E63C9B1" w14:textId="3E5080E9" w:rsidR="002B0E9C" w:rsidRPr="002E208F" w:rsidRDefault="002B0E9C" w:rsidP="002B0E9C">
            <w:r w:rsidRPr="002E208F">
              <w:t xml:space="preserve">Визуальное обследование строительных конструкций, конструктивных элементов, систем инженерно-технического </w:t>
            </w:r>
            <w:r w:rsidRPr="002E208F">
              <w:lastRenderedPageBreak/>
              <w:t>обеспечения многоквартирных домов для определения потребности в капитальном ремонте</w:t>
            </w:r>
          </w:p>
        </w:tc>
        <w:tc>
          <w:tcPr>
            <w:tcW w:w="301" w:type="pct"/>
          </w:tcPr>
          <w:p w14:paraId="353D6CEF" w14:textId="77777777" w:rsidR="002B0E9C" w:rsidRPr="002E208F" w:rsidRDefault="002B0E9C" w:rsidP="002B0E9C">
            <w:pPr>
              <w:jc w:val="center"/>
            </w:pPr>
            <w:r w:rsidRPr="002E208F">
              <w:rPr>
                <w:lang w:val="en-US"/>
              </w:rPr>
              <w:lastRenderedPageBreak/>
              <w:t>B/0</w:t>
            </w:r>
            <w:r w:rsidRPr="002E208F">
              <w:t>2</w:t>
            </w:r>
            <w:r w:rsidRPr="002E208F">
              <w:rPr>
                <w:lang w:val="en-US"/>
              </w:rPr>
              <w:t>.</w:t>
            </w:r>
            <w:r w:rsidRPr="002E208F">
              <w:t>6</w:t>
            </w:r>
          </w:p>
        </w:tc>
        <w:tc>
          <w:tcPr>
            <w:tcW w:w="582" w:type="pct"/>
          </w:tcPr>
          <w:p w14:paraId="1088DA4E" w14:textId="77777777" w:rsidR="002B0E9C" w:rsidRPr="002E208F" w:rsidRDefault="002B0E9C" w:rsidP="002B0E9C">
            <w:pPr>
              <w:jc w:val="center"/>
            </w:pPr>
            <w:r w:rsidRPr="002E208F">
              <w:t>6</w:t>
            </w:r>
          </w:p>
        </w:tc>
      </w:tr>
      <w:tr w:rsidR="002E208F" w:rsidRPr="002E208F" w14:paraId="69FD28C5" w14:textId="77777777" w:rsidTr="000145B3">
        <w:trPr>
          <w:trHeight w:val="20"/>
        </w:trPr>
        <w:tc>
          <w:tcPr>
            <w:tcW w:w="197" w:type="pct"/>
            <w:vMerge/>
          </w:tcPr>
          <w:p w14:paraId="3B10EA64" w14:textId="77777777" w:rsidR="002B0E9C" w:rsidRPr="002E208F" w:rsidRDefault="002B0E9C" w:rsidP="00E87881"/>
        </w:tc>
        <w:tc>
          <w:tcPr>
            <w:tcW w:w="1035" w:type="pct"/>
            <w:vMerge/>
          </w:tcPr>
          <w:p w14:paraId="12FCDB78" w14:textId="77777777" w:rsidR="002B0E9C" w:rsidRPr="002E208F" w:rsidRDefault="002B0E9C" w:rsidP="002B0E9C"/>
        </w:tc>
        <w:tc>
          <w:tcPr>
            <w:tcW w:w="582" w:type="pct"/>
            <w:vMerge/>
          </w:tcPr>
          <w:p w14:paraId="097C359B" w14:textId="77777777" w:rsidR="002B0E9C" w:rsidRPr="002E208F" w:rsidRDefault="002B0E9C" w:rsidP="002B0E9C">
            <w:pPr>
              <w:jc w:val="center"/>
            </w:pPr>
          </w:p>
        </w:tc>
        <w:tc>
          <w:tcPr>
            <w:tcW w:w="959" w:type="pct"/>
            <w:vMerge/>
          </w:tcPr>
          <w:p w14:paraId="261C5869" w14:textId="77777777" w:rsidR="002B0E9C" w:rsidRPr="002E208F" w:rsidRDefault="002B0E9C" w:rsidP="00E87881">
            <w:pPr>
              <w:jc w:val="both"/>
            </w:pPr>
          </w:p>
        </w:tc>
        <w:tc>
          <w:tcPr>
            <w:tcW w:w="1344" w:type="pct"/>
          </w:tcPr>
          <w:p w14:paraId="7D2138D2" w14:textId="6EAAB631" w:rsidR="002B0E9C" w:rsidRPr="002E208F" w:rsidRDefault="002B0E9C" w:rsidP="002B0E9C">
            <w:r w:rsidRPr="002E208F">
              <w:t>Подготовка заключения (акта) по обследованию технического состояния многоквартирных домов, строительных конструкций, конструктивных элементов, систем инженерно-технического обеспечения и определение потребности в проведении капитального ремонта многоквартирных домов</w:t>
            </w:r>
          </w:p>
        </w:tc>
        <w:tc>
          <w:tcPr>
            <w:tcW w:w="301" w:type="pct"/>
          </w:tcPr>
          <w:p w14:paraId="7E8DD55C" w14:textId="77777777" w:rsidR="002B0E9C" w:rsidRPr="002E208F" w:rsidRDefault="002B0E9C" w:rsidP="002B0E9C">
            <w:pPr>
              <w:jc w:val="center"/>
            </w:pPr>
            <w:r w:rsidRPr="002E208F">
              <w:rPr>
                <w:lang w:val="en-US"/>
              </w:rPr>
              <w:t>B/0</w:t>
            </w:r>
            <w:r w:rsidRPr="002E208F">
              <w:t>3</w:t>
            </w:r>
            <w:r w:rsidRPr="002E208F">
              <w:rPr>
                <w:lang w:val="en-US"/>
              </w:rPr>
              <w:t>.</w:t>
            </w:r>
            <w:r w:rsidRPr="002E208F">
              <w:t>6</w:t>
            </w:r>
          </w:p>
        </w:tc>
        <w:tc>
          <w:tcPr>
            <w:tcW w:w="582" w:type="pct"/>
          </w:tcPr>
          <w:p w14:paraId="223F1B0B" w14:textId="77777777" w:rsidR="002B0E9C" w:rsidRPr="002E208F" w:rsidRDefault="002B0E9C" w:rsidP="002B0E9C">
            <w:pPr>
              <w:jc w:val="center"/>
            </w:pPr>
            <w:r w:rsidRPr="002E208F">
              <w:t>6</w:t>
            </w:r>
          </w:p>
        </w:tc>
      </w:tr>
      <w:tr w:rsidR="002E208F" w:rsidRPr="002E208F" w14:paraId="74F08A05" w14:textId="77777777" w:rsidTr="00001AC9">
        <w:trPr>
          <w:trHeight w:val="20"/>
        </w:trPr>
        <w:tc>
          <w:tcPr>
            <w:tcW w:w="197" w:type="pct"/>
            <w:vMerge w:val="restart"/>
          </w:tcPr>
          <w:p w14:paraId="3011FB1D" w14:textId="77777777" w:rsidR="002B0E9C" w:rsidRPr="002E208F" w:rsidRDefault="002B0E9C" w:rsidP="00001AC9">
            <w:pPr>
              <w:jc w:val="center"/>
            </w:pPr>
            <w:r w:rsidRPr="002E208F">
              <w:rPr>
                <w:lang w:val="en-US"/>
              </w:rPr>
              <w:t>С</w:t>
            </w:r>
          </w:p>
        </w:tc>
        <w:tc>
          <w:tcPr>
            <w:tcW w:w="1035" w:type="pct"/>
            <w:vMerge w:val="restart"/>
          </w:tcPr>
          <w:p w14:paraId="3CDB5071" w14:textId="77777777" w:rsidR="002B0E9C" w:rsidRPr="002E208F" w:rsidRDefault="002B0E9C" w:rsidP="002B0E9C">
            <w:pPr>
              <w:rPr>
                <w:bCs w:val="0"/>
              </w:rPr>
            </w:pPr>
            <w:r w:rsidRPr="002E208F">
              <w:rPr>
                <w:bCs w:val="0"/>
              </w:rPr>
              <w:t>Руководство проведением оценки технического состояния многоквартирных домов, их строительных конструкций,</w:t>
            </w:r>
            <w:r w:rsidRPr="002E208F">
              <w:t xml:space="preserve"> конструктивных элементов и систем инженерно-технического обеспечения</w:t>
            </w:r>
            <w:r w:rsidRPr="002E208F">
              <w:rPr>
                <w:bCs w:val="0"/>
              </w:rPr>
              <w:t xml:space="preserve"> для определения потребности в проведении капитального ремонта</w:t>
            </w:r>
          </w:p>
        </w:tc>
        <w:tc>
          <w:tcPr>
            <w:tcW w:w="582" w:type="pct"/>
            <w:vMerge w:val="restart"/>
          </w:tcPr>
          <w:p w14:paraId="44A9CEC6" w14:textId="77777777" w:rsidR="002B0E9C" w:rsidRPr="002E208F" w:rsidRDefault="002B0E9C" w:rsidP="002B0E9C">
            <w:pPr>
              <w:jc w:val="center"/>
            </w:pPr>
            <w:r w:rsidRPr="002E208F">
              <w:t>7</w:t>
            </w:r>
          </w:p>
        </w:tc>
        <w:tc>
          <w:tcPr>
            <w:tcW w:w="959" w:type="pct"/>
            <w:vMerge w:val="restart"/>
          </w:tcPr>
          <w:p w14:paraId="536A35B7" w14:textId="77777777" w:rsidR="0089797D" w:rsidRPr="002E208F" w:rsidRDefault="0089797D" w:rsidP="0089797D">
            <w:r w:rsidRPr="002E208F">
              <w:t>Главный инженер по обследованию многоквартирных домов</w:t>
            </w:r>
          </w:p>
          <w:p w14:paraId="2C9B969B" w14:textId="77777777" w:rsidR="0089797D" w:rsidRPr="002E208F" w:rsidRDefault="0089797D" w:rsidP="0089797D">
            <w:r w:rsidRPr="002E208F">
              <w:t>Начальник отдела технической эксплуатации</w:t>
            </w:r>
          </w:p>
          <w:p w14:paraId="2E658DD9" w14:textId="67ED8C14" w:rsidR="002B0E9C" w:rsidRPr="002E208F" w:rsidRDefault="0089797D" w:rsidP="0089797D">
            <w:r w:rsidRPr="002E208F">
              <w:t>Начальник производственно-технического отдела</w:t>
            </w:r>
          </w:p>
        </w:tc>
        <w:tc>
          <w:tcPr>
            <w:tcW w:w="1344" w:type="pct"/>
          </w:tcPr>
          <w:p w14:paraId="416E65F6" w14:textId="2878691F" w:rsidR="002B0E9C" w:rsidRPr="002E208F" w:rsidRDefault="002B0E9C" w:rsidP="002B0E9C">
            <w:r w:rsidRPr="002E208F">
              <w:t>Организационная подготовка к проведению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</w:t>
            </w:r>
          </w:p>
        </w:tc>
        <w:tc>
          <w:tcPr>
            <w:tcW w:w="301" w:type="pct"/>
          </w:tcPr>
          <w:p w14:paraId="434A54A6" w14:textId="4A256C8B" w:rsidR="002B0E9C" w:rsidRPr="002E208F" w:rsidRDefault="00001AC9" w:rsidP="002B0E9C">
            <w:pPr>
              <w:jc w:val="center"/>
              <w:rPr>
                <w:lang w:val="en-US"/>
              </w:rPr>
            </w:pPr>
            <w:r w:rsidRPr="002E208F">
              <w:rPr>
                <w:lang w:val="en-US"/>
              </w:rPr>
              <w:t>C</w:t>
            </w:r>
            <w:r w:rsidR="002B0E9C" w:rsidRPr="002E208F">
              <w:rPr>
                <w:lang w:val="en-US"/>
              </w:rPr>
              <w:t>/01.</w:t>
            </w:r>
            <w:r w:rsidR="002B0E9C" w:rsidRPr="002E208F">
              <w:t>7</w:t>
            </w:r>
          </w:p>
        </w:tc>
        <w:tc>
          <w:tcPr>
            <w:tcW w:w="582" w:type="pct"/>
          </w:tcPr>
          <w:p w14:paraId="159E4CAF" w14:textId="77777777" w:rsidR="002B0E9C" w:rsidRPr="002E208F" w:rsidRDefault="002B0E9C" w:rsidP="002B0E9C">
            <w:pPr>
              <w:jc w:val="center"/>
            </w:pPr>
            <w:r w:rsidRPr="002E208F">
              <w:t>7</w:t>
            </w:r>
          </w:p>
        </w:tc>
      </w:tr>
      <w:tr w:rsidR="002E208F" w:rsidRPr="002E208F" w14:paraId="5FA87961" w14:textId="77777777" w:rsidTr="000145B3">
        <w:trPr>
          <w:trHeight w:val="20"/>
        </w:trPr>
        <w:tc>
          <w:tcPr>
            <w:tcW w:w="197" w:type="pct"/>
            <w:vMerge/>
          </w:tcPr>
          <w:p w14:paraId="4AEBE7B7" w14:textId="77777777" w:rsidR="002B0E9C" w:rsidRPr="002E208F" w:rsidRDefault="002B0E9C" w:rsidP="00E87881">
            <w:pPr>
              <w:rPr>
                <w:lang w:val="en-US"/>
              </w:rPr>
            </w:pPr>
          </w:p>
        </w:tc>
        <w:tc>
          <w:tcPr>
            <w:tcW w:w="1035" w:type="pct"/>
            <w:vMerge/>
          </w:tcPr>
          <w:p w14:paraId="572521BC" w14:textId="77777777" w:rsidR="002B0E9C" w:rsidRPr="002E208F" w:rsidRDefault="002B0E9C" w:rsidP="00E87881"/>
        </w:tc>
        <w:tc>
          <w:tcPr>
            <w:tcW w:w="582" w:type="pct"/>
            <w:vMerge/>
            <w:vAlign w:val="center"/>
          </w:tcPr>
          <w:p w14:paraId="468C035C" w14:textId="77777777" w:rsidR="002B0E9C" w:rsidRPr="002E208F" w:rsidRDefault="002B0E9C" w:rsidP="00E87881"/>
        </w:tc>
        <w:tc>
          <w:tcPr>
            <w:tcW w:w="959" w:type="pct"/>
            <w:vMerge/>
          </w:tcPr>
          <w:p w14:paraId="4F7EBDC3" w14:textId="77777777" w:rsidR="002B0E9C" w:rsidRPr="002E208F" w:rsidRDefault="002B0E9C" w:rsidP="00E87881">
            <w:pPr>
              <w:jc w:val="both"/>
            </w:pPr>
          </w:p>
        </w:tc>
        <w:tc>
          <w:tcPr>
            <w:tcW w:w="1344" w:type="pct"/>
          </w:tcPr>
          <w:p w14:paraId="0469C701" w14:textId="08FF9188" w:rsidR="002B0E9C" w:rsidRPr="002E208F" w:rsidRDefault="002B0E9C" w:rsidP="002B0E9C">
            <w:r w:rsidRPr="002E208F">
              <w:t>Контроль проведения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</w:t>
            </w:r>
          </w:p>
        </w:tc>
        <w:tc>
          <w:tcPr>
            <w:tcW w:w="301" w:type="pct"/>
          </w:tcPr>
          <w:p w14:paraId="69041806" w14:textId="6358CAA0" w:rsidR="002B0E9C" w:rsidRPr="002E208F" w:rsidRDefault="00001AC9" w:rsidP="002B0E9C">
            <w:pPr>
              <w:jc w:val="center"/>
              <w:rPr>
                <w:lang w:val="en-US"/>
              </w:rPr>
            </w:pPr>
            <w:r w:rsidRPr="002E208F">
              <w:rPr>
                <w:lang w:val="en-US"/>
              </w:rPr>
              <w:t>C</w:t>
            </w:r>
            <w:r w:rsidR="002B0E9C" w:rsidRPr="002E208F">
              <w:rPr>
                <w:lang w:val="en-US"/>
              </w:rPr>
              <w:t>/02.</w:t>
            </w:r>
            <w:r w:rsidR="002B0E9C" w:rsidRPr="002E208F">
              <w:t>7</w:t>
            </w:r>
          </w:p>
        </w:tc>
        <w:tc>
          <w:tcPr>
            <w:tcW w:w="582" w:type="pct"/>
          </w:tcPr>
          <w:p w14:paraId="5D1A93E4" w14:textId="77777777" w:rsidR="002B0E9C" w:rsidRPr="002E208F" w:rsidRDefault="002B0E9C" w:rsidP="002B0E9C">
            <w:pPr>
              <w:jc w:val="center"/>
            </w:pPr>
            <w:r w:rsidRPr="002E208F">
              <w:t>7</w:t>
            </w:r>
          </w:p>
        </w:tc>
      </w:tr>
    </w:tbl>
    <w:p w14:paraId="5D455920" w14:textId="77777777" w:rsidR="00407766" w:rsidRPr="002E208F" w:rsidRDefault="00407766" w:rsidP="009E3E65">
      <w:pPr>
        <w:rPr>
          <w:bCs w:val="0"/>
        </w:rPr>
        <w:sectPr w:rsidR="00407766" w:rsidRPr="002E208F" w:rsidSect="002B0E9C">
          <w:headerReference w:type="default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6613430B" w14:textId="77777777" w:rsidR="00407766" w:rsidRPr="002E208F" w:rsidRDefault="00407766" w:rsidP="002B0E9C">
      <w:pPr>
        <w:pStyle w:val="1"/>
        <w:jc w:val="center"/>
      </w:pPr>
      <w:bookmarkStart w:id="5" w:name="_Toc188049470"/>
      <w:r w:rsidRPr="002E208F">
        <w:lastRenderedPageBreak/>
        <w:t>III. Характеристика обобщенных трудовых функций</w:t>
      </w:r>
      <w:bookmarkEnd w:id="5"/>
    </w:p>
    <w:p w14:paraId="0BFFF6D5" w14:textId="77777777" w:rsidR="00E06ED9" w:rsidRPr="002E208F" w:rsidRDefault="00E06ED9" w:rsidP="00E06ED9"/>
    <w:p w14:paraId="75AD0A30" w14:textId="77777777" w:rsidR="00407766" w:rsidRPr="002E208F" w:rsidRDefault="00407766" w:rsidP="004A4539">
      <w:pPr>
        <w:pStyle w:val="2"/>
      </w:pPr>
      <w:bookmarkStart w:id="6" w:name="_Toc188049471"/>
      <w:r w:rsidRPr="002E208F">
        <w:t>3.</w:t>
      </w:r>
      <w:r w:rsidR="004A44B8" w:rsidRPr="002E208F">
        <w:t>1</w:t>
      </w:r>
      <w:r w:rsidRPr="002E208F">
        <w:t>. Обобщенная трудовая функция</w:t>
      </w:r>
      <w:bookmarkEnd w:id="6"/>
    </w:p>
    <w:p w14:paraId="0A6CD837" w14:textId="77777777" w:rsidR="00E06ED9" w:rsidRPr="002E208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40"/>
        <w:gridCol w:w="567"/>
        <w:gridCol w:w="820"/>
        <w:gridCol w:w="1447"/>
        <w:gridCol w:w="561"/>
      </w:tblGrid>
      <w:tr w:rsidR="00AA0065" w:rsidRPr="002E208F" w14:paraId="42E95A2B" w14:textId="77777777" w:rsidTr="00FC4675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CAF645D" w14:textId="77777777" w:rsidR="00407766" w:rsidRPr="002E208F" w:rsidRDefault="0005072D" w:rsidP="009E3E65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AA07F8" w14:textId="77777777" w:rsidR="00407766" w:rsidRPr="002E208F" w:rsidRDefault="00805E9D" w:rsidP="002B0E9C">
            <w:r w:rsidRPr="002E208F">
              <w:t>Подготовка к проведению оценки технического состояния многоквартирных домов, их строительных конструкций, конструктивных элементов и систем инженерно-технического обеспечения для определения потребности в проведении капитального ремонта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009A2B" w14:textId="77777777" w:rsidR="00407766" w:rsidRPr="002E208F" w:rsidRDefault="00407766" w:rsidP="009E3E65">
            <w:pPr>
              <w:rPr>
                <w:bCs w:val="0"/>
                <w:sz w:val="20"/>
                <w:szCs w:val="20"/>
                <w:vertAlign w:val="superscript"/>
              </w:rPr>
            </w:pPr>
            <w:r w:rsidRPr="002E208F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76519" w14:textId="77777777" w:rsidR="00407766" w:rsidRPr="002E208F" w:rsidRDefault="00BA66E1" w:rsidP="0001605C">
            <w:pPr>
              <w:jc w:val="center"/>
              <w:rPr>
                <w:bCs w:val="0"/>
              </w:rPr>
            </w:pPr>
            <w:r w:rsidRPr="002E208F"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5E4521" w14:textId="77777777" w:rsidR="00407766" w:rsidRPr="002E208F" w:rsidRDefault="009E3E65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EBCB0" w14:textId="77777777" w:rsidR="00407766" w:rsidRPr="002E208F" w:rsidRDefault="00E87881" w:rsidP="0001605C">
            <w:pPr>
              <w:jc w:val="center"/>
              <w:rPr>
                <w:bCs w:val="0"/>
              </w:rPr>
            </w:pPr>
            <w:r w:rsidRPr="002E208F">
              <w:rPr>
                <w:bCs w:val="0"/>
              </w:rPr>
              <w:t>6</w:t>
            </w:r>
          </w:p>
        </w:tc>
      </w:tr>
    </w:tbl>
    <w:p w14:paraId="0D35003C" w14:textId="77777777" w:rsidR="00E06ED9" w:rsidRPr="002E208F" w:rsidRDefault="00E06ED9"/>
    <w:p w14:paraId="5AE1C8D6" w14:textId="77777777" w:rsidR="00E06ED9" w:rsidRPr="002E208F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0B6A05" w:rsidRPr="002E208F" w14:paraId="2F49BD0B" w14:textId="77777777" w:rsidTr="00623AA0">
        <w:trPr>
          <w:trHeight w:val="20"/>
        </w:trPr>
        <w:tc>
          <w:tcPr>
            <w:tcW w:w="1179" w:type="pct"/>
          </w:tcPr>
          <w:p w14:paraId="22E29FCC" w14:textId="38EB01DD" w:rsidR="000B6A05" w:rsidRPr="002E208F" w:rsidRDefault="002B0E9C" w:rsidP="00984BD6">
            <w:r w:rsidRPr="002E208F">
              <w:t>Возможные наименования должностей, профессий рабочих</w:t>
            </w:r>
          </w:p>
        </w:tc>
        <w:tc>
          <w:tcPr>
            <w:tcW w:w="3821" w:type="pct"/>
          </w:tcPr>
          <w:p w14:paraId="6B19232F" w14:textId="77777777" w:rsidR="00194B47" w:rsidRPr="002E208F" w:rsidRDefault="00194B47" w:rsidP="00194B47">
            <w:pPr>
              <w:rPr>
                <w:szCs w:val="28"/>
              </w:rPr>
            </w:pPr>
            <w:r w:rsidRPr="002E208F">
              <w:rPr>
                <w:szCs w:val="28"/>
              </w:rPr>
              <w:t xml:space="preserve">Техник </w:t>
            </w:r>
          </w:p>
          <w:p w14:paraId="3E67A641" w14:textId="77777777" w:rsidR="00B000B2" w:rsidRPr="002E208F" w:rsidRDefault="00B000B2" w:rsidP="00B000B2">
            <w:pPr>
              <w:rPr>
                <w:kern w:val="3"/>
                <w:lang w:eastAsia="zh-CN"/>
              </w:rPr>
            </w:pPr>
            <w:r w:rsidRPr="002E208F">
              <w:rPr>
                <w:kern w:val="3"/>
                <w:lang w:eastAsia="zh-CN"/>
              </w:rPr>
              <w:t>Специалист по обследованию многоквартирных домов</w:t>
            </w:r>
          </w:p>
          <w:p w14:paraId="2AD7AE62" w14:textId="0501A1EB" w:rsidR="00A36D5A" w:rsidRPr="002E208F" w:rsidRDefault="00B000B2" w:rsidP="0089797D">
            <w:pPr>
              <w:rPr>
                <w:szCs w:val="28"/>
              </w:rPr>
            </w:pPr>
            <w:r w:rsidRPr="002E208F">
              <w:rPr>
                <w:kern w:val="3"/>
                <w:lang w:eastAsia="zh-CN"/>
              </w:rPr>
              <w:t>Инженер по обследованию многоквартирных домов</w:t>
            </w:r>
          </w:p>
        </w:tc>
      </w:tr>
    </w:tbl>
    <w:p w14:paraId="3AE627DD" w14:textId="77777777" w:rsidR="00E06ED9" w:rsidRPr="002E208F" w:rsidRDefault="00E06ED9"/>
    <w:p w14:paraId="7EF6DDDB" w14:textId="184B75D8" w:rsidR="002B0E9C" w:rsidRPr="002E208F" w:rsidRDefault="002B0E9C">
      <w:r w:rsidRPr="002E208F">
        <w:t>Пути достижения квалификации</w:t>
      </w:r>
    </w:p>
    <w:p w14:paraId="19FA11CC" w14:textId="77777777" w:rsidR="002B0E9C" w:rsidRPr="002E208F" w:rsidRDefault="002B0E9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2E208F" w:rsidRPr="002E208F" w14:paraId="169FC8F7" w14:textId="77777777" w:rsidTr="00623AA0">
        <w:trPr>
          <w:trHeight w:val="20"/>
        </w:trPr>
        <w:tc>
          <w:tcPr>
            <w:tcW w:w="1179" w:type="pct"/>
          </w:tcPr>
          <w:p w14:paraId="2A940D19" w14:textId="75ADB8EC" w:rsidR="007B219E" w:rsidRPr="002E208F" w:rsidRDefault="002B0E9C" w:rsidP="007B219E">
            <w:r w:rsidRPr="002E208F">
              <w:t>Образование и обучение</w:t>
            </w:r>
          </w:p>
        </w:tc>
        <w:tc>
          <w:tcPr>
            <w:tcW w:w="3821" w:type="pct"/>
          </w:tcPr>
          <w:p w14:paraId="7120441D" w14:textId="77777777" w:rsidR="00FC4675" w:rsidRPr="002E208F" w:rsidRDefault="00FC4675" w:rsidP="00FC4675">
            <w:r w:rsidRPr="00FC4675">
              <w:t>Среднее профессиональное образование – программы подготовки специалистов среднего звена</w:t>
            </w:r>
          </w:p>
          <w:p w14:paraId="52152525" w14:textId="77777777" w:rsidR="007B219E" w:rsidRPr="002E208F" w:rsidRDefault="00A82D3F" w:rsidP="007B219E">
            <w:r w:rsidRPr="002E208F">
              <w:t>или</w:t>
            </w:r>
          </w:p>
          <w:p w14:paraId="6C9B2322" w14:textId="052C590B" w:rsidR="00B000B2" w:rsidRPr="00984E11" w:rsidRDefault="00250CC2" w:rsidP="00345919">
            <w:pPr>
              <w:rPr>
                <w:kern w:val="3"/>
                <w:lang w:eastAsia="zh-CN"/>
              </w:rPr>
            </w:pPr>
            <w:r w:rsidRPr="002E208F">
              <w:rPr>
                <w:kern w:val="3"/>
                <w:lang w:eastAsia="zh-CN"/>
              </w:rPr>
              <w:t>В</w:t>
            </w:r>
            <w:r w:rsidR="00B000B2" w:rsidRPr="002E208F">
              <w:rPr>
                <w:kern w:val="3"/>
                <w:lang w:eastAsia="zh-CN"/>
              </w:rPr>
              <w:t>ы</w:t>
            </w:r>
            <w:r w:rsidR="00984E11">
              <w:rPr>
                <w:kern w:val="3"/>
                <w:lang w:eastAsia="zh-CN"/>
              </w:rPr>
              <w:t xml:space="preserve">сшее образование – </w:t>
            </w:r>
            <w:proofErr w:type="spellStart"/>
            <w:r w:rsidR="00984E11">
              <w:rPr>
                <w:kern w:val="3"/>
                <w:lang w:eastAsia="zh-CN"/>
              </w:rPr>
              <w:t>бакалавриат</w:t>
            </w:r>
            <w:proofErr w:type="spellEnd"/>
            <w:r w:rsidR="00984E11">
              <w:rPr>
                <w:kern w:val="3"/>
                <w:lang w:eastAsia="zh-CN"/>
              </w:rPr>
              <w:t xml:space="preserve"> </w:t>
            </w:r>
          </w:p>
        </w:tc>
      </w:tr>
      <w:tr w:rsidR="002E208F" w:rsidRPr="002E208F" w14:paraId="2788116C" w14:textId="77777777" w:rsidTr="00623AA0">
        <w:trPr>
          <w:trHeight w:val="20"/>
        </w:trPr>
        <w:tc>
          <w:tcPr>
            <w:tcW w:w="1179" w:type="pct"/>
          </w:tcPr>
          <w:p w14:paraId="0AED57B8" w14:textId="2AD8DBE2" w:rsidR="007B219E" w:rsidRPr="002E208F" w:rsidRDefault="002B0E9C" w:rsidP="007B219E">
            <w:r w:rsidRPr="002E208F">
              <w:t>Опыт практической работы</w:t>
            </w:r>
          </w:p>
        </w:tc>
        <w:tc>
          <w:tcPr>
            <w:tcW w:w="3821" w:type="pct"/>
          </w:tcPr>
          <w:p w14:paraId="4E4AD2DC" w14:textId="77777777" w:rsidR="007B219E" w:rsidRPr="002E208F" w:rsidRDefault="00B000B2" w:rsidP="00CF3BF2">
            <w:pPr>
              <w:rPr>
                <w:vertAlign w:val="superscript"/>
              </w:rPr>
            </w:pPr>
            <w:r w:rsidRPr="002E208F">
              <w:t xml:space="preserve">Не </w:t>
            </w:r>
            <w:r w:rsidR="00CF3BF2" w:rsidRPr="002E208F">
              <w:rPr>
                <w:kern w:val="3"/>
                <w:lang w:eastAsia="zh-CN"/>
              </w:rPr>
              <w:t>менее одного года</w:t>
            </w:r>
            <w:r w:rsidRPr="002E208F">
              <w:rPr>
                <w:kern w:val="3"/>
                <w:lang w:eastAsia="zh-CN"/>
              </w:rPr>
              <w:t xml:space="preserve"> в области </w:t>
            </w:r>
            <w:r w:rsidR="001336A1" w:rsidRPr="002E208F">
              <w:rPr>
                <w:kern w:val="3"/>
                <w:lang w:eastAsia="zh-CN"/>
              </w:rPr>
              <w:t>строительства</w:t>
            </w:r>
            <w:r w:rsidR="00B37290" w:rsidRPr="002E208F">
              <w:rPr>
                <w:kern w:val="3"/>
                <w:lang w:eastAsia="zh-CN"/>
              </w:rPr>
              <w:t xml:space="preserve"> </w:t>
            </w:r>
            <w:r w:rsidR="001336A1" w:rsidRPr="002E208F">
              <w:rPr>
                <w:kern w:val="3"/>
                <w:lang w:eastAsia="zh-CN"/>
              </w:rPr>
              <w:t xml:space="preserve">при наличии среднего профессионального образования </w:t>
            </w:r>
          </w:p>
        </w:tc>
      </w:tr>
    </w:tbl>
    <w:p w14:paraId="75152BB4" w14:textId="77777777" w:rsidR="00623AA0" w:rsidRPr="002E208F" w:rsidRDefault="00623AA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2E208F" w:rsidRPr="002E208F" w14:paraId="301BE26E" w14:textId="77777777" w:rsidTr="00623AA0">
        <w:trPr>
          <w:trHeight w:val="20"/>
        </w:trPr>
        <w:tc>
          <w:tcPr>
            <w:tcW w:w="1179" w:type="pct"/>
          </w:tcPr>
          <w:p w14:paraId="2A112B5C" w14:textId="77777777" w:rsidR="007B219E" w:rsidRPr="002E208F" w:rsidRDefault="007B219E" w:rsidP="007B219E">
            <w:r w:rsidRPr="002E208F">
              <w:t>Особые условия допуска к работе</w:t>
            </w:r>
          </w:p>
        </w:tc>
        <w:tc>
          <w:tcPr>
            <w:tcW w:w="3821" w:type="pct"/>
          </w:tcPr>
          <w:p w14:paraId="6FB93B11" w14:textId="77777777" w:rsidR="007B219E" w:rsidRPr="002E208F" w:rsidRDefault="007B219E" w:rsidP="007B219E">
            <w:pPr>
              <w:rPr>
                <w:b/>
              </w:rPr>
            </w:pPr>
            <w:r w:rsidRPr="002E208F">
              <w:t>-</w:t>
            </w:r>
          </w:p>
        </w:tc>
      </w:tr>
      <w:tr w:rsidR="002E208F" w:rsidRPr="002E208F" w14:paraId="72586CC1" w14:textId="77777777" w:rsidTr="00623AA0">
        <w:trPr>
          <w:trHeight w:val="20"/>
        </w:trPr>
        <w:tc>
          <w:tcPr>
            <w:tcW w:w="1179" w:type="pct"/>
          </w:tcPr>
          <w:p w14:paraId="38CA5520" w14:textId="77777777" w:rsidR="00033B72" w:rsidRPr="002E208F" w:rsidRDefault="00033B72" w:rsidP="00033B72">
            <w:r w:rsidRPr="002E208F">
              <w:t>Другие характеристики</w:t>
            </w:r>
          </w:p>
        </w:tc>
        <w:tc>
          <w:tcPr>
            <w:tcW w:w="3821" w:type="pct"/>
          </w:tcPr>
          <w:p w14:paraId="45308B2F" w14:textId="77777777" w:rsidR="00033B72" w:rsidRPr="002E208F" w:rsidRDefault="000638E9" w:rsidP="00A03390">
            <w:r w:rsidRPr="002E208F">
              <w:t>-</w:t>
            </w:r>
          </w:p>
        </w:tc>
      </w:tr>
    </w:tbl>
    <w:p w14:paraId="32B176E0" w14:textId="77777777" w:rsidR="002B0E9C" w:rsidRPr="002E208F" w:rsidRDefault="002B0E9C" w:rsidP="008C0F83"/>
    <w:p w14:paraId="45510A6B" w14:textId="244C7ABF" w:rsidR="008C0F83" w:rsidRPr="002E208F" w:rsidRDefault="002B0E9C" w:rsidP="008C0F83">
      <w:r w:rsidRPr="002E208F">
        <w:t>Справочная информация</w:t>
      </w:r>
    </w:p>
    <w:p w14:paraId="510990B3" w14:textId="77777777" w:rsidR="00E06ED9" w:rsidRPr="002E208F" w:rsidRDefault="00E06ED9" w:rsidP="008C0F8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276"/>
        <w:gridCol w:w="6515"/>
      </w:tblGrid>
      <w:tr w:rsidR="002E208F" w:rsidRPr="002E208F" w14:paraId="43C85C45" w14:textId="77777777" w:rsidTr="00623AA0">
        <w:trPr>
          <w:trHeight w:val="20"/>
        </w:trPr>
        <w:tc>
          <w:tcPr>
            <w:tcW w:w="1179" w:type="pct"/>
            <w:vAlign w:val="center"/>
          </w:tcPr>
          <w:p w14:paraId="7700F718" w14:textId="77777777" w:rsidR="008C0F83" w:rsidRPr="002E208F" w:rsidRDefault="008C0F83" w:rsidP="00623AA0">
            <w:pPr>
              <w:jc w:val="center"/>
            </w:pPr>
            <w:r w:rsidRPr="002E208F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B144C46" w14:textId="77777777" w:rsidR="008C0F83" w:rsidRPr="002E208F" w:rsidRDefault="008C0F83" w:rsidP="00623AA0">
            <w:pPr>
              <w:jc w:val="center"/>
            </w:pPr>
            <w:r w:rsidRPr="002E208F">
              <w:t>Код</w:t>
            </w:r>
          </w:p>
        </w:tc>
        <w:tc>
          <w:tcPr>
            <w:tcW w:w="3195" w:type="pct"/>
            <w:vAlign w:val="center"/>
          </w:tcPr>
          <w:p w14:paraId="54BF23AC" w14:textId="7659B216" w:rsidR="008C0F83" w:rsidRPr="002E208F" w:rsidRDefault="00862379" w:rsidP="00600C0F">
            <w:pPr>
              <w:jc w:val="center"/>
            </w:pPr>
            <w:r w:rsidRPr="00862379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5755A" w:rsidRPr="002E208F" w14:paraId="236064B0" w14:textId="77777777" w:rsidTr="00623AA0">
        <w:trPr>
          <w:trHeight w:val="20"/>
        </w:trPr>
        <w:tc>
          <w:tcPr>
            <w:tcW w:w="1179" w:type="pct"/>
          </w:tcPr>
          <w:p w14:paraId="78889449" w14:textId="77777777" w:rsidR="00A5755A" w:rsidRPr="002E208F" w:rsidRDefault="00A5755A" w:rsidP="00A5755A">
            <w:pPr>
              <w:rPr>
                <w:vertAlign w:val="superscript"/>
              </w:rPr>
            </w:pPr>
            <w:r w:rsidRPr="002E208F">
              <w:t>ОКЗ</w:t>
            </w:r>
          </w:p>
        </w:tc>
        <w:tc>
          <w:tcPr>
            <w:tcW w:w="626" w:type="pct"/>
          </w:tcPr>
          <w:p w14:paraId="2AADB0D4" w14:textId="78E5DDD2" w:rsidR="00A5755A" w:rsidRPr="002E208F" w:rsidRDefault="00A5755A" w:rsidP="00A5755A">
            <w:r w:rsidRPr="002E208F">
              <w:t>2142</w:t>
            </w:r>
          </w:p>
        </w:tc>
        <w:tc>
          <w:tcPr>
            <w:tcW w:w="3195" w:type="pct"/>
          </w:tcPr>
          <w:p w14:paraId="646575AD" w14:textId="15060FC4" w:rsidR="00A5755A" w:rsidRPr="002E208F" w:rsidRDefault="00A5755A" w:rsidP="00A5755A">
            <w:r w:rsidRPr="002E208F">
              <w:t>Инженеры по гражданскому строительству</w:t>
            </w:r>
          </w:p>
        </w:tc>
      </w:tr>
      <w:tr w:rsidR="00A5755A" w:rsidRPr="002E208F" w14:paraId="14091223" w14:textId="77777777" w:rsidTr="00623AA0">
        <w:trPr>
          <w:trHeight w:val="20"/>
        </w:trPr>
        <w:tc>
          <w:tcPr>
            <w:tcW w:w="1179" w:type="pct"/>
            <w:vMerge w:val="restart"/>
          </w:tcPr>
          <w:p w14:paraId="15466890" w14:textId="20CA02B9" w:rsidR="00A5755A" w:rsidRPr="002E208F" w:rsidRDefault="00A5755A" w:rsidP="00A5755A">
            <w:r w:rsidRPr="002E208F">
              <w:t>ЕКС</w:t>
            </w:r>
            <w:r w:rsidRPr="002E208F">
              <w:rPr>
                <w:vertAlign w:val="superscript"/>
              </w:rPr>
              <w:endnoteReference w:id="4"/>
            </w:r>
          </w:p>
        </w:tc>
        <w:tc>
          <w:tcPr>
            <w:tcW w:w="626" w:type="pct"/>
          </w:tcPr>
          <w:p w14:paraId="49261422" w14:textId="07EDB5B2" w:rsidR="00A5755A" w:rsidRPr="002E208F" w:rsidRDefault="00A5755A" w:rsidP="00A5755A">
            <w:r w:rsidRPr="002E208F">
              <w:t>-</w:t>
            </w:r>
          </w:p>
        </w:tc>
        <w:tc>
          <w:tcPr>
            <w:tcW w:w="3195" w:type="pct"/>
          </w:tcPr>
          <w:p w14:paraId="54DF428E" w14:textId="45601287" w:rsidR="00A5755A" w:rsidRPr="002E208F" w:rsidRDefault="00A5755A" w:rsidP="00A5755A">
            <w:r w:rsidRPr="002E208F">
              <w:t>Техник</w:t>
            </w:r>
          </w:p>
        </w:tc>
      </w:tr>
      <w:tr w:rsidR="00A5755A" w:rsidRPr="002E208F" w14:paraId="523F732D" w14:textId="77777777" w:rsidTr="00623AA0">
        <w:trPr>
          <w:trHeight w:val="20"/>
        </w:trPr>
        <w:tc>
          <w:tcPr>
            <w:tcW w:w="1179" w:type="pct"/>
            <w:vMerge/>
          </w:tcPr>
          <w:p w14:paraId="684547CD" w14:textId="77777777" w:rsidR="00A5755A" w:rsidRPr="002E208F" w:rsidRDefault="00A5755A" w:rsidP="00A5755A"/>
        </w:tc>
        <w:tc>
          <w:tcPr>
            <w:tcW w:w="626" w:type="pct"/>
          </w:tcPr>
          <w:p w14:paraId="44E084B9" w14:textId="75F9A9E3" w:rsidR="00A5755A" w:rsidRPr="002E208F" w:rsidRDefault="00A5755A" w:rsidP="00A5755A">
            <w:r w:rsidRPr="002E208F">
              <w:t>-</w:t>
            </w:r>
          </w:p>
        </w:tc>
        <w:tc>
          <w:tcPr>
            <w:tcW w:w="3195" w:type="pct"/>
          </w:tcPr>
          <w:p w14:paraId="745093B5" w14:textId="05F7604E" w:rsidR="00A5755A" w:rsidRPr="002E208F" w:rsidRDefault="00A5755A" w:rsidP="00A5755A">
            <w:r w:rsidRPr="002E208F">
              <w:t>Инженер по техническому надзору</w:t>
            </w:r>
          </w:p>
        </w:tc>
      </w:tr>
      <w:tr w:rsidR="00A5755A" w:rsidRPr="002E208F" w14:paraId="11EC3931" w14:textId="77777777" w:rsidTr="00623AA0">
        <w:trPr>
          <w:trHeight w:val="20"/>
        </w:trPr>
        <w:tc>
          <w:tcPr>
            <w:tcW w:w="1179" w:type="pct"/>
            <w:vMerge/>
          </w:tcPr>
          <w:p w14:paraId="44036A8F" w14:textId="01C29490" w:rsidR="00A5755A" w:rsidRPr="002E208F" w:rsidRDefault="00A5755A" w:rsidP="00A5755A"/>
        </w:tc>
        <w:tc>
          <w:tcPr>
            <w:tcW w:w="626" w:type="pct"/>
          </w:tcPr>
          <w:p w14:paraId="521BD9BF" w14:textId="7E36471B" w:rsidR="00A5755A" w:rsidRPr="002E208F" w:rsidRDefault="00A5755A" w:rsidP="00A5755A">
            <w:r w:rsidRPr="002E208F">
              <w:t>-</w:t>
            </w:r>
          </w:p>
        </w:tc>
        <w:tc>
          <w:tcPr>
            <w:tcW w:w="3195" w:type="pct"/>
          </w:tcPr>
          <w:p w14:paraId="117D6083" w14:textId="0352CE8C" w:rsidR="00A5755A" w:rsidRPr="002E208F" w:rsidRDefault="00A5755A" w:rsidP="00A5755A">
            <w:r w:rsidRPr="002E208F">
              <w:t>Инженер по организации эксплуатации и ремонту зданий и сооружений</w:t>
            </w:r>
          </w:p>
        </w:tc>
      </w:tr>
      <w:tr w:rsidR="00A5755A" w:rsidRPr="002E208F" w14:paraId="7AB3BDDE" w14:textId="77777777" w:rsidTr="00623AA0">
        <w:trPr>
          <w:trHeight w:val="20"/>
        </w:trPr>
        <w:tc>
          <w:tcPr>
            <w:tcW w:w="1179" w:type="pct"/>
            <w:vMerge w:val="restart"/>
          </w:tcPr>
          <w:p w14:paraId="2E5AB7BC" w14:textId="77777777" w:rsidR="00A5755A" w:rsidRPr="002E208F" w:rsidRDefault="00A5755A" w:rsidP="00A5755A">
            <w:r w:rsidRPr="002E208F">
              <w:t>ОКПДТР</w:t>
            </w:r>
            <w:r w:rsidRPr="002E208F">
              <w:rPr>
                <w:rStyle w:val="ad"/>
              </w:rPr>
              <w:endnoteReference w:id="5"/>
            </w:r>
          </w:p>
        </w:tc>
        <w:tc>
          <w:tcPr>
            <w:tcW w:w="626" w:type="pct"/>
          </w:tcPr>
          <w:p w14:paraId="69478435" w14:textId="77777777" w:rsidR="00A5755A" w:rsidRPr="002E208F" w:rsidRDefault="00A5755A" w:rsidP="00A5755A">
            <w:r w:rsidRPr="002E208F">
              <w:t>26927</w:t>
            </w:r>
          </w:p>
        </w:tc>
        <w:tc>
          <w:tcPr>
            <w:tcW w:w="3195" w:type="pct"/>
          </w:tcPr>
          <w:p w14:paraId="77A7C815" w14:textId="77777777" w:rsidR="00A5755A" w:rsidRPr="002E208F" w:rsidRDefault="00A5755A" w:rsidP="00A5755A">
            <w:r w:rsidRPr="002E208F">
              <w:t>Техник</w:t>
            </w:r>
          </w:p>
        </w:tc>
      </w:tr>
      <w:tr w:rsidR="00A5755A" w:rsidRPr="002E208F" w14:paraId="581BD62B" w14:textId="77777777" w:rsidTr="00623AA0">
        <w:trPr>
          <w:trHeight w:val="20"/>
        </w:trPr>
        <w:tc>
          <w:tcPr>
            <w:tcW w:w="1179" w:type="pct"/>
            <w:vMerge/>
          </w:tcPr>
          <w:p w14:paraId="436E6571" w14:textId="77777777" w:rsidR="00A5755A" w:rsidRPr="002E208F" w:rsidRDefault="00A5755A" w:rsidP="00A5755A"/>
        </w:tc>
        <w:tc>
          <w:tcPr>
            <w:tcW w:w="626" w:type="pct"/>
          </w:tcPr>
          <w:p w14:paraId="7D368414" w14:textId="5625EC76" w:rsidR="00A5755A" w:rsidRPr="002E208F" w:rsidRDefault="00A5755A" w:rsidP="00A5755A">
            <w:r w:rsidRPr="002E208F">
              <w:t>22647</w:t>
            </w:r>
          </w:p>
        </w:tc>
        <w:tc>
          <w:tcPr>
            <w:tcW w:w="3195" w:type="pct"/>
          </w:tcPr>
          <w:p w14:paraId="2F75DFEA" w14:textId="07ED61A2" w:rsidR="00A5755A" w:rsidRPr="002E208F" w:rsidRDefault="00A5755A" w:rsidP="00A5755A">
            <w:r w:rsidRPr="002E208F">
              <w:t>Инженер по организации эксплуатации и ремонту зданий и сооружений</w:t>
            </w:r>
          </w:p>
        </w:tc>
      </w:tr>
      <w:tr w:rsidR="00A5755A" w:rsidRPr="002E208F" w14:paraId="5E1F2939" w14:textId="77777777" w:rsidTr="00623AA0">
        <w:trPr>
          <w:trHeight w:val="20"/>
        </w:trPr>
        <w:tc>
          <w:tcPr>
            <w:tcW w:w="1179" w:type="pct"/>
            <w:vMerge/>
          </w:tcPr>
          <w:p w14:paraId="7B20CC22" w14:textId="77777777" w:rsidR="00A5755A" w:rsidRPr="002E208F" w:rsidRDefault="00A5755A" w:rsidP="00A5755A"/>
        </w:tc>
        <w:tc>
          <w:tcPr>
            <w:tcW w:w="626" w:type="pct"/>
          </w:tcPr>
          <w:p w14:paraId="34441C94" w14:textId="38C73382" w:rsidR="00A5755A" w:rsidRPr="002E208F" w:rsidRDefault="00A5755A" w:rsidP="00A5755A">
            <w:r w:rsidRPr="002E208F">
              <w:t>22762</w:t>
            </w:r>
          </w:p>
        </w:tc>
        <w:tc>
          <w:tcPr>
            <w:tcW w:w="3195" w:type="pct"/>
          </w:tcPr>
          <w:p w14:paraId="340926B8" w14:textId="4D0FC9C8" w:rsidR="00A5755A" w:rsidRPr="002E208F" w:rsidRDefault="00A5755A" w:rsidP="00A5755A">
            <w:r w:rsidRPr="002E208F">
              <w:t>Инженер по техническому надзору</w:t>
            </w:r>
          </w:p>
        </w:tc>
      </w:tr>
      <w:tr w:rsidR="00A5755A" w:rsidRPr="002E208F" w14:paraId="331BE54B" w14:textId="77777777" w:rsidTr="00623AA0">
        <w:trPr>
          <w:trHeight w:val="20"/>
        </w:trPr>
        <w:tc>
          <w:tcPr>
            <w:tcW w:w="1179" w:type="pct"/>
            <w:vMerge w:val="restart"/>
          </w:tcPr>
          <w:p w14:paraId="5C87F1BF" w14:textId="30AF21BA" w:rsidR="00A5755A" w:rsidRPr="002E208F" w:rsidRDefault="00A5755A" w:rsidP="00A5755A">
            <w:r w:rsidRPr="002E208F">
              <w:t>Перечень СПО</w:t>
            </w:r>
            <w:r w:rsidRPr="002E208F">
              <w:rPr>
                <w:rStyle w:val="ad"/>
              </w:rPr>
              <w:endnoteReference w:id="6"/>
            </w:r>
          </w:p>
        </w:tc>
        <w:tc>
          <w:tcPr>
            <w:tcW w:w="626" w:type="pct"/>
          </w:tcPr>
          <w:p w14:paraId="66520F37" w14:textId="0792E1B1" w:rsidR="00A5755A" w:rsidRPr="002E208F" w:rsidRDefault="003D67DD" w:rsidP="00A5755A">
            <w:hyperlink r:id="rId18" w:history="1">
              <w:r w:rsidR="00A5755A" w:rsidRPr="002E208F">
                <w:t>08.02.01</w:t>
              </w:r>
            </w:hyperlink>
          </w:p>
        </w:tc>
        <w:tc>
          <w:tcPr>
            <w:tcW w:w="3195" w:type="pct"/>
          </w:tcPr>
          <w:p w14:paraId="751EA138" w14:textId="055C2C89" w:rsidR="00A5755A" w:rsidRPr="002E208F" w:rsidRDefault="00A5755A" w:rsidP="00A5755A">
            <w:r w:rsidRPr="002E208F">
              <w:t>Строительство и эксплуатация зданий и сооружений</w:t>
            </w:r>
          </w:p>
        </w:tc>
      </w:tr>
      <w:tr w:rsidR="00A5755A" w:rsidRPr="002E208F" w14:paraId="780D26A5" w14:textId="77777777" w:rsidTr="00623AA0">
        <w:trPr>
          <w:trHeight w:val="20"/>
        </w:trPr>
        <w:tc>
          <w:tcPr>
            <w:tcW w:w="1179" w:type="pct"/>
            <w:vMerge/>
          </w:tcPr>
          <w:p w14:paraId="50384324" w14:textId="77777777" w:rsidR="00A5755A" w:rsidRPr="002E208F" w:rsidRDefault="00A5755A" w:rsidP="00A5755A"/>
        </w:tc>
        <w:tc>
          <w:tcPr>
            <w:tcW w:w="626" w:type="pct"/>
          </w:tcPr>
          <w:p w14:paraId="19748E34" w14:textId="3E10BD49" w:rsidR="00A5755A" w:rsidRPr="002E208F" w:rsidRDefault="003D67DD" w:rsidP="00A5755A">
            <w:hyperlink r:id="rId19" w:history="1">
              <w:r w:rsidR="00A5755A" w:rsidRPr="002E208F">
                <w:t>08.02.02</w:t>
              </w:r>
            </w:hyperlink>
          </w:p>
        </w:tc>
        <w:tc>
          <w:tcPr>
            <w:tcW w:w="3195" w:type="pct"/>
          </w:tcPr>
          <w:p w14:paraId="2780175E" w14:textId="77777777" w:rsidR="00A5755A" w:rsidRPr="002E208F" w:rsidRDefault="00A5755A" w:rsidP="00A5755A">
            <w:r w:rsidRPr="002E208F">
              <w:t>Строительство и эксплуатация инженерных сооружений</w:t>
            </w:r>
          </w:p>
        </w:tc>
      </w:tr>
      <w:tr w:rsidR="00A5755A" w:rsidRPr="002E208F" w14:paraId="5341BBE1" w14:textId="77777777" w:rsidTr="00623AA0">
        <w:trPr>
          <w:trHeight w:val="20"/>
        </w:trPr>
        <w:tc>
          <w:tcPr>
            <w:tcW w:w="1179" w:type="pct"/>
            <w:vMerge/>
          </w:tcPr>
          <w:p w14:paraId="2B907C4E" w14:textId="77777777" w:rsidR="00A5755A" w:rsidRPr="002E208F" w:rsidRDefault="00A5755A" w:rsidP="00A5755A"/>
        </w:tc>
        <w:tc>
          <w:tcPr>
            <w:tcW w:w="626" w:type="pct"/>
          </w:tcPr>
          <w:p w14:paraId="7BFB4811" w14:textId="01FBF92F" w:rsidR="00A5755A" w:rsidRPr="002E208F" w:rsidRDefault="00A5755A" w:rsidP="00A5755A">
            <w:r w:rsidRPr="002E208F">
              <w:t>08.02.11</w:t>
            </w:r>
          </w:p>
        </w:tc>
        <w:tc>
          <w:tcPr>
            <w:tcW w:w="3195" w:type="pct"/>
          </w:tcPr>
          <w:p w14:paraId="7208B62C" w14:textId="3D136F8D" w:rsidR="00A5755A" w:rsidRPr="002E208F" w:rsidRDefault="00A5755A" w:rsidP="00A5755A">
            <w:r w:rsidRPr="002E208F">
              <w:t>Управление, эксплуатация и обслуживание многоквартирного дома</w:t>
            </w:r>
          </w:p>
        </w:tc>
      </w:tr>
      <w:tr w:rsidR="00A5755A" w:rsidRPr="002E208F" w14:paraId="62539C21" w14:textId="77777777" w:rsidTr="00623AA0">
        <w:trPr>
          <w:trHeight w:val="20"/>
        </w:trPr>
        <w:tc>
          <w:tcPr>
            <w:tcW w:w="1179" w:type="pct"/>
            <w:vMerge w:val="restart"/>
          </w:tcPr>
          <w:p w14:paraId="1BD1975C" w14:textId="1D569CFC" w:rsidR="00A5755A" w:rsidRPr="002E208F" w:rsidRDefault="00A5755A" w:rsidP="00A5755A">
            <w:r w:rsidRPr="002E208F">
              <w:t>Перечень ВО</w:t>
            </w:r>
            <w:r w:rsidRPr="002E208F">
              <w:rPr>
                <w:rStyle w:val="ad"/>
              </w:rPr>
              <w:endnoteReference w:id="7"/>
            </w:r>
          </w:p>
        </w:tc>
        <w:tc>
          <w:tcPr>
            <w:tcW w:w="626" w:type="pct"/>
          </w:tcPr>
          <w:p w14:paraId="52A8581F" w14:textId="5BDE399C" w:rsidR="00A5755A" w:rsidRPr="002E208F" w:rsidRDefault="00A5755A" w:rsidP="00A5755A">
            <w:r w:rsidRPr="002E208F">
              <w:t>08.03.01</w:t>
            </w:r>
          </w:p>
        </w:tc>
        <w:tc>
          <w:tcPr>
            <w:tcW w:w="3195" w:type="pct"/>
          </w:tcPr>
          <w:p w14:paraId="1F4983D7" w14:textId="77777777" w:rsidR="00A5755A" w:rsidRPr="002E208F" w:rsidRDefault="00A5755A" w:rsidP="00A5755A">
            <w:r w:rsidRPr="002E208F">
              <w:t>Строительство</w:t>
            </w:r>
          </w:p>
        </w:tc>
      </w:tr>
      <w:tr w:rsidR="00A5755A" w:rsidRPr="002E208F" w14:paraId="696ABE3E" w14:textId="77777777" w:rsidTr="00623AA0">
        <w:trPr>
          <w:trHeight w:val="20"/>
        </w:trPr>
        <w:tc>
          <w:tcPr>
            <w:tcW w:w="1179" w:type="pct"/>
            <w:vMerge/>
          </w:tcPr>
          <w:p w14:paraId="3C9993B3" w14:textId="77777777" w:rsidR="00A5755A" w:rsidRPr="002E208F" w:rsidRDefault="00A5755A" w:rsidP="00A5755A"/>
        </w:tc>
        <w:tc>
          <w:tcPr>
            <w:tcW w:w="626" w:type="pct"/>
          </w:tcPr>
          <w:p w14:paraId="6AC42193" w14:textId="153225D9" w:rsidR="00A5755A" w:rsidRPr="002E208F" w:rsidRDefault="00A5755A" w:rsidP="00A5755A">
            <w:r w:rsidRPr="002E208F">
              <w:t>38.03.10</w:t>
            </w:r>
          </w:p>
        </w:tc>
        <w:tc>
          <w:tcPr>
            <w:tcW w:w="3195" w:type="pct"/>
          </w:tcPr>
          <w:p w14:paraId="014905A8" w14:textId="77777777" w:rsidR="00A5755A" w:rsidRPr="002E208F" w:rsidRDefault="00A5755A" w:rsidP="00A5755A">
            <w:r w:rsidRPr="002E208F">
              <w:t>Жилищное хозяйство и коммунальная инфраструктура</w:t>
            </w:r>
          </w:p>
        </w:tc>
      </w:tr>
    </w:tbl>
    <w:p w14:paraId="5DB35FF9" w14:textId="77777777" w:rsidR="00250CC2" w:rsidRPr="002E208F" w:rsidRDefault="00250CC2" w:rsidP="00E06ED9"/>
    <w:p w14:paraId="146742D3" w14:textId="77777777" w:rsidR="00407766" w:rsidRPr="002E208F" w:rsidRDefault="00407766" w:rsidP="00E06ED9">
      <w:pPr>
        <w:rPr>
          <w:b/>
          <w:bCs w:val="0"/>
        </w:rPr>
      </w:pPr>
      <w:r w:rsidRPr="002E208F">
        <w:rPr>
          <w:b/>
          <w:bCs w:val="0"/>
        </w:rPr>
        <w:lastRenderedPageBreak/>
        <w:t>3.</w:t>
      </w:r>
      <w:r w:rsidR="004A44B8" w:rsidRPr="002E208F">
        <w:rPr>
          <w:b/>
          <w:bCs w:val="0"/>
        </w:rPr>
        <w:t>1</w:t>
      </w:r>
      <w:r w:rsidRPr="002E208F">
        <w:rPr>
          <w:b/>
          <w:bCs w:val="0"/>
        </w:rPr>
        <w:t>.1. Трудовая функция</w:t>
      </w:r>
    </w:p>
    <w:p w14:paraId="587B51D2" w14:textId="77777777" w:rsidR="00E06ED9" w:rsidRPr="002E208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03"/>
        <w:gridCol w:w="552"/>
        <w:gridCol w:w="876"/>
        <w:gridCol w:w="1447"/>
        <w:gridCol w:w="557"/>
      </w:tblGrid>
      <w:tr w:rsidR="00AA0065" w:rsidRPr="002E208F" w14:paraId="4AB2F158" w14:textId="77777777" w:rsidTr="00623AA0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DFED5D6" w14:textId="77777777" w:rsidR="00407766" w:rsidRPr="002E208F" w:rsidRDefault="0005072D" w:rsidP="009E3E65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5E1F7A" w14:textId="77777777" w:rsidR="00407766" w:rsidRPr="002E208F" w:rsidRDefault="00805E9D" w:rsidP="002B0E9C">
            <w:r w:rsidRPr="002E208F">
              <w:t>Предварительный сбор и анализ сведений об обследуемом многоквартирном доме и конструктивных элементах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EA4FA8" w14:textId="77777777" w:rsidR="00407766" w:rsidRPr="002E208F" w:rsidRDefault="00932AC7" w:rsidP="009E3E65">
            <w:pPr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EACAF" w14:textId="77777777" w:rsidR="00407766" w:rsidRPr="002E208F" w:rsidRDefault="00BA66E1" w:rsidP="00371E0A">
            <w:pPr>
              <w:jc w:val="center"/>
              <w:rPr>
                <w:bCs w:val="0"/>
                <w:lang w:val="en-US"/>
              </w:rPr>
            </w:pPr>
            <w:r w:rsidRPr="002E208F">
              <w:rPr>
                <w:lang w:val="en-US"/>
              </w:rPr>
              <w:t>A</w:t>
            </w:r>
            <w:r w:rsidR="00407766" w:rsidRPr="002E208F">
              <w:t>/01.</w:t>
            </w:r>
            <w:r w:rsidR="00E87881" w:rsidRPr="002E208F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338871" w14:textId="77777777" w:rsidR="00407766" w:rsidRPr="002E208F" w:rsidRDefault="00932AC7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65335" w14:textId="77777777" w:rsidR="00407766" w:rsidRPr="002E208F" w:rsidRDefault="00E87881" w:rsidP="00623AA0">
            <w:pPr>
              <w:jc w:val="center"/>
              <w:rPr>
                <w:bCs w:val="0"/>
              </w:rPr>
            </w:pPr>
            <w:r w:rsidRPr="002E208F">
              <w:rPr>
                <w:bCs w:val="0"/>
              </w:rPr>
              <w:t>6</w:t>
            </w:r>
          </w:p>
        </w:tc>
      </w:tr>
    </w:tbl>
    <w:p w14:paraId="4DE195AF" w14:textId="77777777" w:rsidR="00E06ED9" w:rsidRPr="002E208F" w:rsidRDefault="00E06ED9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586C7BFA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5341EE27" w14:textId="77777777" w:rsidR="001240DD" w:rsidRPr="002E208F" w:rsidRDefault="001240DD" w:rsidP="001240DD">
            <w:r w:rsidRPr="002E208F">
              <w:t>Трудовые действия</w:t>
            </w:r>
          </w:p>
        </w:tc>
        <w:tc>
          <w:tcPr>
            <w:tcW w:w="3888" w:type="pct"/>
          </w:tcPr>
          <w:p w14:paraId="235A4096" w14:textId="6C41AE5D" w:rsidR="001240DD" w:rsidRPr="002E208F" w:rsidRDefault="001240DD" w:rsidP="001240DD">
            <w:pPr>
              <w:jc w:val="both"/>
            </w:pPr>
            <w:r w:rsidRPr="002E208F">
              <w:t>Сбор сведений об обследуемом многоквартирном доме и конструктивных элементах для проведения</w:t>
            </w:r>
            <w:r w:rsidR="00447AB8" w:rsidRPr="002E208F">
              <w:t xml:space="preserve"> </w:t>
            </w:r>
            <w:r w:rsidRPr="002E208F">
              <w:t>оценки технического состояния многоквартирн</w:t>
            </w:r>
            <w:r w:rsidR="00B61E71" w:rsidRPr="002E208F">
              <w:t>ого</w:t>
            </w:r>
            <w:r w:rsidRPr="002E208F">
              <w:t xml:space="preserve"> дом</w:t>
            </w:r>
            <w:r w:rsidR="00B61E71" w:rsidRPr="002E208F">
              <w:t>а</w:t>
            </w:r>
            <w:r w:rsidRPr="002E208F">
              <w:t xml:space="preserve">, </w:t>
            </w:r>
            <w:r w:rsidR="00B61E71" w:rsidRPr="002E208F">
              <w:t>его</w:t>
            </w:r>
            <w:r w:rsidRPr="002E208F">
              <w:t xml:space="preserve"> строительных конструкций, конструктивных элементов и систем инженерно-технического обеспечения для определения потребности в капитальном ремонте</w:t>
            </w:r>
          </w:p>
        </w:tc>
      </w:tr>
      <w:tr w:rsidR="002E208F" w:rsidRPr="002E208F" w14:paraId="725BB75C" w14:textId="77777777" w:rsidTr="00623AA0">
        <w:trPr>
          <w:trHeight w:val="20"/>
        </w:trPr>
        <w:tc>
          <w:tcPr>
            <w:tcW w:w="1112" w:type="pct"/>
            <w:vMerge/>
          </w:tcPr>
          <w:p w14:paraId="54DD1C95" w14:textId="77777777" w:rsidR="001240DD" w:rsidRPr="002E208F" w:rsidRDefault="001240DD" w:rsidP="001240DD"/>
        </w:tc>
        <w:tc>
          <w:tcPr>
            <w:tcW w:w="3888" w:type="pct"/>
          </w:tcPr>
          <w:p w14:paraId="419E5626" w14:textId="77777777" w:rsidR="001240DD" w:rsidRPr="002E208F" w:rsidRDefault="001240DD" w:rsidP="001240DD">
            <w:pPr>
              <w:jc w:val="both"/>
            </w:pPr>
            <w:r w:rsidRPr="002E208F">
              <w:t>Сбор информации о типе дома и основных характеристиках его конструктивных элементов и внутридомовых инженерных систем</w:t>
            </w:r>
          </w:p>
        </w:tc>
      </w:tr>
      <w:tr w:rsidR="002E208F" w:rsidRPr="002E208F" w14:paraId="11C96218" w14:textId="77777777" w:rsidTr="00623AA0">
        <w:trPr>
          <w:trHeight w:val="20"/>
        </w:trPr>
        <w:tc>
          <w:tcPr>
            <w:tcW w:w="1112" w:type="pct"/>
            <w:vMerge/>
          </w:tcPr>
          <w:p w14:paraId="4396302B" w14:textId="77777777" w:rsidR="001240DD" w:rsidRPr="002E208F" w:rsidRDefault="001240DD" w:rsidP="001240DD"/>
        </w:tc>
        <w:tc>
          <w:tcPr>
            <w:tcW w:w="3888" w:type="pct"/>
          </w:tcPr>
          <w:p w14:paraId="73C2C340" w14:textId="77777777" w:rsidR="001240DD" w:rsidRPr="002E208F" w:rsidRDefault="001240DD" w:rsidP="001240DD">
            <w:pPr>
              <w:jc w:val="both"/>
            </w:pPr>
            <w:r w:rsidRPr="002E208F">
              <w:t>Предварительный анализ полученных исходных данных и документов</w:t>
            </w:r>
          </w:p>
        </w:tc>
      </w:tr>
      <w:tr w:rsidR="002E208F" w:rsidRPr="002E208F" w14:paraId="43602657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75C4DF4C" w14:textId="77777777" w:rsidR="001240DD" w:rsidRPr="002E208F" w:rsidDel="002A1D54" w:rsidRDefault="001240DD" w:rsidP="001240DD">
            <w:r w:rsidRPr="002E208F" w:rsidDel="002A1D54">
              <w:t>Необходимые умения</w:t>
            </w:r>
          </w:p>
        </w:tc>
        <w:tc>
          <w:tcPr>
            <w:tcW w:w="3888" w:type="pct"/>
          </w:tcPr>
          <w:p w14:paraId="1CB769BD" w14:textId="2CEC4AB2" w:rsidR="001240DD" w:rsidRPr="002E208F" w:rsidRDefault="001240DD" w:rsidP="001240DD">
            <w:pPr>
              <w:jc w:val="both"/>
            </w:pPr>
            <w:r w:rsidRPr="002E208F">
              <w:t>Определять необходимый перечень сведений об обследуемом многоквартирном доме и конструктивных элементах для проведения оценки технического состояния многоквартирн</w:t>
            </w:r>
            <w:r w:rsidR="00B61E71" w:rsidRPr="002E208F">
              <w:t>ого</w:t>
            </w:r>
            <w:r w:rsidRPr="002E208F">
              <w:t xml:space="preserve"> дом</w:t>
            </w:r>
            <w:r w:rsidR="00B61E71" w:rsidRPr="002E208F">
              <w:t>а</w:t>
            </w:r>
            <w:r w:rsidRPr="002E208F">
              <w:t xml:space="preserve">, </w:t>
            </w:r>
            <w:r w:rsidR="00B61E71" w:rsidRPr="002E208F">
              <w:t>его</w:t>
            </w:r>
            <w:r w:rsidRPr="002E208F">
              <w:t xml:space="preserve"> строительных конструкций, конструктивных элементов и систем инженерно-технического обеспечения для определения потребности в капитальном ремонте</w:t>
            </w:r>
          </w:p>
        </w:tc>
      </w:tr>
      <w:tr w:rsidR="002E208F" w:rsidRPr="002E208F" w14:paraId="27865E4F" w14:textId="77777777" w:rsidTr="00623AA0">
        <w:trPr>
          <w:trHeight w:val="20"/>
        </w:trPr>
        <w:tc>
          <w:tcPr>
            <w:tcW w:w="1112" w:type="pct"/>
            <w:vMerge/>
          </w:tcPr>
          <w:p w14:paraId="5AABB7AA" w14:textId="77777777" w:rsidR="001240DD" w:rsidRPr="002E208F" w:rsidDel="002A1D54" w:rsidRDefault="001240DD" w:rsidP="001240DD"/>
        </w:tc>
        <w:tc>
          <w:tcPr>
            <w:tcW w:w="3888" w:type="pct"/>
          </w:tcPr>
          <w:p w14:paraId="08B1C95B" w14:textId="7C96FA10" w:rsidR="001240DD" w:rsidRPr="002E208F" w:rsidRDefault="001240DD" w:rsidP="00046FD2">
            <w:pPr>
              <w:jc w:val="both"/>
            </w:pPr>
            <w:r w:rsidRPr="002E208F">
              <w:t>Пользоваться открытыми источниками и сведениями, содержащимися в техническом задании на проведение обследования, данны</w:t>
            </w:r>
            <w:r w:rsidR="00B61E71" w:rsidRPr="002E208F">
              <w:t>ми</w:t>
            </w:r>
            <w:r w:rsidRPr="002E208F">
              <w:t xml:space="preserve"> из эксплуатационной информационной модели многоквартирного дома</w:t>
            </w:r>
          </w:p>
        </w:tc>
      </w:tr>
      <w:tr w:rsidR="002E208F" w:rsidRPr="002E208F" w14:paraId="6B42A4C7" w14:textId="77777777" w:rsidTr="00623AA0">
        <w:trPr>
          <w:trHeight w:val="20"/>
        </w:trPr>
        <w:tc>
          <w:tcPr>
            <w:tcW w:w="1112" w:type="pct"/>
            <w:vMerge/>
          </w:tcPr>
          <w:p w14:paraId="68DCC3A7" w14:textId="77777777" w:rsidR="001240DD" w:rsidRPr="002E208F" w:rsidDel="002A1D54" w:rsidRDefault="001240DD" w:rsidP="001240DD"/>
        </w:tc>
        <w:tc>
          <w:tcPr>
            <w:tcW w:w="3888" w:type="pct"/>
          </w:tcPr>
          <w:p w14:paraId="784ADE64" w14:textId="77777777" w:rsidR="001240DD" w:rsidRPr="002E208F" w:rsidRDefault="001240DD" w:rsidP="00345919">
            <w:pPr>
              <w:jc w:val="both"/>
            </w:pPr>
            <w:r w:rsidRPr="002E208F">
              <w:t>Применять технологии информационного моделирования при строительстве объектов капитального строительства</w:t>
            </w:r>
          </w:p>
        </w:tc>
      </w:tr>
      <w:tr w:rsidR="002E208F" w:rsidRPr="002E208F" w14:paraId="24C7582D" w14:textId="77777777" w:rsidTr="00623AA0">
        <w:trPr>
          <w:trHeight w:val="20"/>
        </w:trPr>
        <w:tc>
          <w:tcPr>
            <w:tcW w:w="1112" w:type="pct"/>
            <w:vMerge/>
          </w:tcPr>
          <w:p w14:paraId="76B84945" w14:textId="77777777" w:rsidR="001240DD" w:rsidRPr="002E208F" w:rsidDel="002A1D54" w:rsidRDefault="001240DD" w:rsidP="001240DD"/>
        </w:tc>
        <w:tc>
          <w:tcPr>
            <w:tcW w:w="3888" w:type="pct"/>
            <w:vAlign w:val="bottom"/>
          </w:tcPr>
          <w:p w14:paraId="16DFDA53" w14:textId="77777777" w:rsidR="001240DD" w:rsidRPr="002E208F" w:rsidRDefault="001240DD" w:rsidP="00E304EE">
            <w:pPr>
              <w:jc w:val="both"/>
            </w:pPr>
            <w:r w:rsidRPr="002E208F">
              <w:t>Просматривать и извлекать данные информационных моделей</w:t>
            </w:r>
          </w:p>
        </w:tc>
      </w:tr>
      <w:tr w:rsidR="002E208F" w:rsidRPr="002E208F" w14:paraId="58CD56A3" w14:textId="77777777" w:rsidTr="00623AA0">
        <w:trPr>
          <w:trHeight w:val="20"/>
        </w:trPr>
        <w:tc>
          <w:tcPr>
            <w:tcW w:w="1112" w:type="pct"/>
            <w:vMerge/>
          </w:tcPr>
          <w:p w14:paraId="0E8E8EC4" w14:textId="77777777" w:rsidR="001240DD" w:rsidRPr="002E208F" w:rsidDel="002A1D54" w:rsidRDefault="001240DD" w:rsidP="001240DD"/>
        </w:tc>
        <w:tc>
          <w:tcPr>
            <w:tcW w:w="3888" w:type="pct"/>
            <w:vAlign w:val="bottom"/>
          </w:tcPr>
          <w:p w14:paraId="0E07B592" w14:textId="77777777" w:rsidR="001240DD" w:rsidRPr="002E208F" w:rsidRDefault="001240DD" w:rsidP="001240DD">
            <w:pPr>
              <w:jc w:val="both"/>
            </w:pPr>
            <w:r w:rsidRPr="002E208F">
              <w:t xml:space="preserve">Использовать регламентированные форматы файлов для обмена данными информационных моделей </w:t>
            </w:r>
          </w:p>
        </w:tc>
      </w:tr>
      <w:tr w:rsidR="002E208F" w:rsidRPr="002E208F" w14:paraId="5A43BA38" w14:textId="77777777" w:rsidTr="00623AA0">
        <w:trPr>
          <w:trHeight w:val="20"/>
        </w:trPr>
        <w:tc>
          <w:tcPr>
            <w:tcW w:w="1112" w:type="pct"/>
            <w:vMerge/>
          </w:tcPr>
          <w:p w14:paraId="588198AF" w14:textId="77777777" w:rsidR="001240DD" w:rsidRPr="002E208F" w:rsidDel="002A1D54" w:rsidRDefault="001240DD" w:rsidP="001240DD"/>
        </w:tc>
        <w:tc>
          <w:tcPr>
            <w:tcW w:w="3888" w:type="pct"/>
          </w:tcPr>
          <w:p w14:paraId="7ECB59DF" w14:textId="77777777" w:rsidR="001240DD" w:rsidRPr="002E208F" w:rsidRDefault="001240DD" w:rsidP="001240DD">
            <w:pPr>
              <w:jc w:val="both"/>
            </w:pPr>
            <w:r w:rsidRPr="002E208F">
              <w:t>Систематизировать и обобщать информацию об обследуемом многоквартирном доме и конструктивных элементах</w:t>
            </w:r>
          </w:p>
        </w:tc>
      </w:tr>
      <w:tr w:rsidR="002E208F" w:rsidRPr="002E208F" w14:paraId="6F6D4E7E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734BDA12" w14:textId="77777777" w:rsidR="001240DD" w:rsidRPr="002E208F" w:rsidDel="002A1D54" w:rsidRDefault="001240DD" w:rsidP="001240DD">
            <w:r w:rsidRPr="002E208F" w:rsidDel="002A1D54">
              <w:t>Необходимые знания</w:t>
            </w:r>
          </w:p>
        </w:tc>
        <w:tc>
          <w:tcPr>
            <w:tcW w:w="3888" w:type="pct"/>
          </w:tcPr>
          <w:p w14:paraId="3FF9DBAD" w14:textId="77777777" w:rsidR="001240DD" w:rsidRPr="002E208F" w:rsidRDefault="001240DD" w:rsidP="001240DD">
            <w:pPr>
              <w:jc w:val="both"/>
            </w:pPr>
            <w:r w:rsidRPr="002E208F">
              <w:t>Нормативные правовые акты и документы системы технического регулирования и стандартизации в области оценки технического состояния многоквартирных домов,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11B91451" w14:textId="77777777" w:rsidTr="00623AA0">
        <w:trPr>
          <w:trHeight w:val="20"/>
        </w:trPr>
        <w:tc>
          <w:tcPr>
            <w:tcW w:w="1112" w:type="pct"/>
            <w:vMerge/>
          </w:tcPr>
          <w:p w14:paraId="4F691F06" w14:textId="77777777" w:rsidR="001240DD" w:rsidRPr="002E208F" w:rsidDel="002A1D54" w:rsidRDefault="001240DD" w:rsidP="001240DD"/>
        </w:tc>
        <w:tc>
          <w:tcPr>
            <w:tcW w:w="3888" w:type="pct"/>
          </w:tcPr>
          <w:p w14:paraId="0ED80EB6" w14:textId="77777777" w:rsidR="001240DD" w:rsidRPr="002E208F" w:rsidRDefault="001240DD" w:rsidP="001240DD">
            <w:pPr>
              <w:jc w:val="both"/>
            </w:pPr>
            <w:r w:rsidRPr="002E208F">
              <w:t>Система стандартизации и технического регулирования в строительстве</w:t>
            </w:r>
          </w:p>
        </w:tc>
      </w:tr>
      <w:tr w:rsidR="002E208F" w:rsidRPr="002E208F" w14:paraId="0D090659" w14:textId="77777777" w:rsidTr="00623AA0">
        <w:trPr>
          <w:trHeight w:val="20"/>
        </w:trPr>
        <w:tc>
          <w:tcPr>
            <w:tcW w:w="1112" w:type="pct"/>
            <w:vMerge/>
          </w:tcPr>
          <w:p w14:paraId="044D23BF" w14:textId="77777777" w:rsidR="001240DD" w:rsidRPr="002E208F" w:rsidDel="002A1D54" w:rsidRDefault="001240DD" w:rsidP="001240DD">
            <w:pPr>
              <w:jc w:val="both"/>
            </w:pPr>
          </w:p>
        </w:tc>
        <w:tc>
          <w:tcPr>
            <w:tcW w:w="3888" w:type="pct"/>
          </w:tcPr>
          <w:p w14:paraId="1E611255" w14:textId="153223AB" w:rsidR="001240DD" w:rsidRPr="002E208F" w:rsidRDefault="001240DD" w:rsidP="001240DD">
            <w:pPr>
              <w:jc w:val="both"/>
            </w:pPr>
            <w:r w:rsidRPr="002E208F">
              <w:t>Порядок сбора и систематизации сведений об обследуемом многоквартирном доме и конструктивных элементах для проведения</w:t>
            </w:r>
            <w:r w:rsidR="00447AB8" w:rsidRPr="002E208F">
              <w:t xml:space="preserve"> </w:t>
            </w:r>
            <w:r w:rsidRPr="002E208F">
              <w:t>оценки технического состояния многоквартирн</w:t>
            </w:r>
            <w:r w:rsidR="00B61E71" w:rsidRPr="002E208F">
              <w:t>ого</w:t>
            </w:r>
            <w:r w:rsidRPr="002E208F">
              <w:t xml:space="preserve"> дом</w:t>
            </w:r>
            <w:r w:rsidR="00B61E71" w:rsidRPr="002E208F">
              <w:t>а</w:t>
            </w:r>
            <w:r w:rsidRPr="002E208F">
              <w:t xml:space="preserve">, </w:t>
            </w:r>
            <w:r w:rsidR="00B61E71" w:rsidRPr="002E208F">
              <w:t>его</w:t>
            </w:r>
            <w:r w:rsidRPr="002E208F">
              <w:t xml:space="preserve"> строительных конструкций, конструктивных элементов и систем инженерно-технического обеспечения для определения потребности в капитальном ремонте</w:t>
            </w:r>
          </w:p>
        </w:tc>
      </w:tr>
      <w:tr w:rsidR="002E208F" w:rsidRPr="002E208F" w14:paraId="47A457D2" w14:textId="77777777" w:rsidTr="00623AA0">
        <w:trPr>
          <w:trHeight w:val="20"/>
        </w:trPr>
        <w:tc>
          <w:tcPr>
            <w:tcW w:w="1112" w:type="pct"/>
            <w:vMerge/>
          </w:tcPr>
          <w:p w14:paraId="2E45320A" w14:textId="77777777" w:rsidR="001240DD" w:rsidRPr="002E208F" w:rsidDel="002A1D54" w:rsidRDefault="001240DD" w:rsidP="001240DD">
            <w:pPr>
              <w:jc w:val="both"/>
            </w:pPr>
          </w:p>
        </w:tc>
        <w:tc>
          <w:tcPr>
            <w:tcW w:w="3888" w:type="pct"/>
          </w:tcPr>
          <w:p w14:paraId="2F9D7BD5" w14:textId="330B50D0" w:rsidR="001240DD" w:rsidRPr="002E208F" w:rsidRDefault="001240DD" w:rsidP="001240DD">
            <w:pPr>
              <w:jc w:val="both"/>
            </w:pPr>
            <w:r w:rsidRPr="002E208F">
              <w:t>Перечень и структура сведений об обследуемом многоквартирном доме и конструктивных элементах для проведения</w:t>
            </w:r>
            <w:r w:rsidR="00447AB8" w:rsidRPr="002E208F">
              <w:t xml:space="preserve"> </w:t>
            </w:r>
            <w:r w:rsidRPr="002E208F">
              <w:t>оценки технического состояния многоквартирн</w:t>
            </w:r>
            <w:r w:rsidR="00B61E71" w:rsidRPr="002E208F">
              <w:t>ого</w:t>
            </w:r>
            <w:r w:rsidRPr="002E208F">
              <w:t xml:space="preserve"> дом</w:t>
            </w:r>
            <w:r w:rsidR="00B61E71" w:rsidRPr="002E208F">
              <w:t>а</w:t>
            </w:r>
            <w:r w:rsidRPr="002E208F">
              <w:t xml:space="preserve"> </w:t>
            </w:r>
            <w:r w:rsidR="00B61E71" w:rsidRPr="002E208F">
              <w:t>его</w:t>
            </w:r>
            <w:r w:rsidRPr="002E208F">
              <w:t xml:space="preserve"> строительных конструкций, конструктивных элементов и систем инженерно-технического обеспечения для определения потребности в капитальном ремонте</w:t>
            </w:r>
          </w:p>
        </w:tc>
      </w:tr>
      <w:tr w:rsidR="002E208F" w:rsidRPr="002E208F" w14:paraId="3F5C83D9" w14:textId="77777777" w:rsidTr="00623AA0">
        <w:trPr>
          <w:trHeight w:val="20"/>
        </w:trPr>
        <w:tc>
          <w:tcPr>
            <w:tcW w:w="1112" w:type="pct"/>
            <w:vMerge/>
          </w:tcPr>
          <w:p w14:paraId="06C9EB09" w14:textId="77777777" w:rsidR="001240DD" w:rsidRPr="002E208F" w:rsidDel="002A1D54" w:rsidRDefault="001240DD" w:rsidP="001240DD">
            <w:pPr>
              <w:jc w:val="both"/>
            </w:pPr>
          </w:p>
        </w:tc>
        <w:tc>
          <w:tcPr>
            <w:tcW w:w="3888" w:type="pct"/>
          </w:tcPr>
          <w:p w14:paraId="0B4A6049" w14:textId="77777777" w:rsidR="001240DD" w:rsidRPr="002E208F" w:rsidRDefault="001240DD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>Классификация жилых зданий</w:t>
            </w:r>
          </w:p>
        </w:tc>
      </w:tr>
      <w:tr w:rsidR="002E208F" w:rsidRPr="002E208F" w14:paraId="12AF672E" w14:textId="77777777" w:rsidTr="00623AA0">
        <w:trPr>
          <w:trHeight w:val="20"/>
        </w:trPr>
        <w:tc>
          <w:tcPr>
            <w:tcW w:w="1112" w:type="pct"/>
            <w:vMerge/>
          </w:tcPr>
          <w:p w14:paraId="5B3ADF91" w14:textId="77777777" w:rsidR="001240DD" w:rsidRPr="002E208F" w:rsidDel="002A1D54" w:rsidRDefault="001240DD" w:rsidP="001240DD">
            <w:pPr>
              <w:jc w:val="both"/>
            </w:pPr>
          </w:p>
        </w:tc>
        <w:tc>
          <w:tcPr>
            <w:tcW w:w="3888" w:type="pct"/>
          </w:tcPr>
          <w:p w14:paraId="7C9F9F4E" w14:textId="77777777" w:rsidR="001240DD" w:rsidRPr="002E208F" w:rsidRDefault="001240DD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>Виды строительных конструкций в зависимости от их материала и назначения</w:t>
            </w:r>
          </w:p>
        </w:tc>
      </w:tr>
      <w:tr w:rsidR="002E208F" w:rsidRPr="002E208F" w14:paraId="34F96FC5" w14:textId="77777777" w:rsidTr="00623AA0">
        <w:trPr>
          <w:trHeight w:val="20"/>
        </w:trPr>
        <w:tc>
          <w:tcPr>
            <w:tcW w:w="1112" w:type="pct"/>
            <w:vMerge/>
          </w:tcPr>
          <w:p w14:paraId="6E15FC4A" w14:textId="77777777" w:rsidR="001240DD" w:rsidRPr="002E208F" w:rsidDel="002A1D54" w:rsidRDefault="001240DD" w:rsidP="001240DD">
            <w:pPr>
              <w:jc w:val="both"/>
            </w:pPr>
          </w:p>
        </w:tc>
        <w:tc>
          <w:tcPr>
            <w:tcW w:w="3888" w:type="pct"/>
          </w:tcPr>
          <w:p w14:paraId="5C7CA602" w14:textId="77777777" w:rsidR="001240DD" w:rsidRPr="002E208F" w:rsidRDefault="001240DD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>Правила работы с электронными документами</w:t>
            </w:r>
          </w:p>
        </w:tc>
      </w:tr>
      <w:tr w:rsidR="002E208F" w:rsidRPr="002E208F" w14:paraId="4E8CBD74" w14:textId="77777777" w:rsidTr="00623AA0">
        <w:trPr>
          <w:trHeight w:val="20"/>
        </w:trPr>
        <w:tc>
          <w:tcPr>
            <w:tcW w:w="1112" w:type="pct"/>
            <w:vMerge/>
          </w:tcPr>
          <w:p w14:paraId="6041B89F" w14:textId="77777777" w:rsidR="001240DD" w:rsidRPr="002E208F" w:rsidDel="002A1D54" w:rsidRDefault="001240DD" w:rsidP="001240DD">
            <w:pPr>
              <w:jc w:val="both"/>
            </w:pPr>
          </w:p>
        </w:tc>
        <w:tc>
          <w:tcPr>
            <w:tcW w:w="3888" w:type="pct"/>
          </w:tcPr>
          <w:p w14:paraId="5454A6B8" w14:textId="7F38A5F8" w:rsidR="001240DD" w:rsidRPr="002E208F" w:rsidRDefault="00BE34E2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 xml:space="preserve">Правила работы </w:t>
            </w:r>
            <w:r w:rsidR="005C7396" w:rsidRPr="002E208F">
              <w:rPr>
                <w:sz w:val="24"/>
                <w:szCs w:val="24"/>
              </w:rPr>
              <w:t>со сведениями</w:t>
            </w:r>
            <w:r w:rsidR="001336A1" w:rsidRPr="002E208F">
              <w:rPr>
                <w:sz w:val="24"/>
                <w:szCs w:val="24"/>
              </w:rPr>
              <w:t>, документ</w:t>
            </w:r>
            <w:r w:rsidRPr="002E208F">
              <w:rPr>
                <w:sz w:val="24"/>
                <w:szCs w:val="24"/>
              </w:rPr>
              <w:t>ами</w:t>
            </w:r>
            <w:r w:rsidR="001336A1" w:rsidRPr="002E208F">
              <w:rPr>
                <w:sz w:val="24"/>
                <w:szCs w:val="24"/>
              </w:rPr>
              <w:t xml:space="preserve"> и материал</w:t>
            </w:r>
            <w:r w:rsidRPr="002E208F">
              <w:rPr>
                <w:sz w:val="24"/>
                <w:szCs w:val="24"/>
              </w:rPr>
              <w:t>ами</w:t>
            </w:r>
            <w:r w:rsidR="001336A1" w:rsidRPr="002E208F">
              <w:rPr>
                <w:sz w:val="24"/>
                <w:szCs w:val="24"/>
              </w:rPr>
              <w:t xml:space="preserve"> об объекте капитального строительства, формируемы</w:t>
            </w:r>
            <w:r w:rsidR="00B61E71" w:rsidRPr="002E208F">
              <w:rPr>
                <w:sz w:val="24"/>
                <w:szCs w:val="24"/>
              </w:rPr>
              <w:t>ми</w:t>
            </w:r>
            <w:r w:rsidR="001336A1" w:rsidRPr="002E208F">
              <w:rPr>
                <w:sz w:val="24"/>
                <w:szCs w:val="24"/>
              </w:rPr>
              <w:t xml:space="preserve"> в электронном виде на этапах </w:t>
            </w:r>
            <w:r w:rsidR="001336A1" w:rsidRPr="002E208F">
              <w:rPr>
                <w:sz w:val="24"/>
                <w:szCs w:val="24"/>
              </w:rPr>
              <w:lastRenderedPageBreak/>
              <w:t xml:space="preserve">выполнения инженерных изысканий, осуществления архитектурно-строительного проектирования, строительства, реконструкции, </w:t>
            </w:r>
            <w:r w:rsidR="000F5E72" w:rsidRPr="002E208F">
              <w:rPr>
                <w:sz w:val="24"/>
                <w:szCs w:val="24"/>
              </w:rPr>
              <w:t>капитального ремонта,</w:t>
            </w:r>
            <w:r w:rsidR="001336A1" w:rsidRPr="002E208F">
              <w:rPr>
                <w:sz w:val="24"/>
                <w:szCs w:val="24"/>
              </w:rPr>
              <w:t xml:space="preserve"> эксплуатации и (или) сноса объекта капитального строительства</w:t>
            </w:r>
          </w:p>
        </w:tc>
      </w:tr>
      <w:tr w:rsidR="002E208F" w:rsidRPr="002E208F" w14:paraId="5D0A3085" w14:textId="77777777" w:rsidTr="00623AA0">
        <w:trPr>
          <w:trHeight w:val="20"/>
        </w:trPr>
        <w:tc>
          <w:tcPr>
            <w:tcW w:w="1112" w:type="pct"/>
            <w:vMerge/>
          </w:tcPr>
          <w:p w14:paraId="084CF877" w14:textId="77777777" w:rsidR="00675848" w:rsidRPr="002E208F" w:rsidDel="002A1D54" w:rsidRDefault="00675848" w:rsidP="001240DD">
            <w:pPr>
              <w:jc w:val="both"/>
            </w:pPr>
          </w:p>
        </w:tc>
        <w:tc>
          <w:tcPr>
            <w:tcW w:w="3888" w:type="pct"/>
          </w:tcPr>
          <w:p w14:paraId="0BE4A13C" w14:textId="50AEF4F3" w:rsidR="00675848" w:rsidRPr="002E208F" w:rsidRDefault="00675848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>Средства и методы внесения, хранения, передачи электронных документов информационной модели объекта капитального строительства</w:t>
            </w:r>
            <w:r w:rsidR="00B61E71" w:rsidRPr="002E208F">
              <w:rPr>
                <w:sz w:val="24"/>
                <w:szCs w:val="24"/>
              </w:rPr>
              <w:t>, обмена ими</w:t>
            </w:r>
          </w:p>
        </w:tc>
      </w:tr>
      <w:tr w:rsidR="002E208F" w:rsidRPr="002E208F" w14:paraId="6A2A391F" w14:textId="77777777" w:rsidTr="00623AA0">
        <w:trPr>
          <w:trHeight w:val="20"/>
        </w:trPr>
        <w:tc>
          <w:tcPr>
            <w:tcW w:w="1112" w:type="pct"/>
            <w:vMerge/>
          </w:tcPr>
          <w:p w14:paraId="6AF44138" w14:textId="77777777" w:rsidR="001240DD" w:rsidRPr="002E208F" w:rsidDel="002A1D54" w:rsidRDefault="001240DD" w:rsidP="001240DD">
            <w:pPr>
              <w:jc w:val="both"/>
            </w:pPr>
          </w:p>
        </w:tc>
        <w:tc>
          <w:tcPr>
            <w:tcW w:w="3888" w:type="pct"/>
          </w:tcPr>
          <w:p w14:paraId="3776F88E" w14:textId="77777777" w:rsidR="001240DD" w:rsidRPr="002E208F" w:rsidRDefault="001240DD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>Форматы представления электронных документов информационной модели объекта капитального строительства</w:t>
            </w:r>
          </w:p>
        </w:tc>
      </w:tr>
      <w:tr w:rsidR="002E208F" w:rsidRPr="002E208F" w14:paraId="498341FE" w14:textId="77777777" w:rsidTr="00623AA0">
        <w:trPr>
          <w:trHeight w:val="20"/>
        </w:trPr>
        <w:tc>
          <w:tcPr>
            <w:tcW w:w="1112" w:type="pct"/>
            <w:vMerge/>
          </w:tcPr>
          <w:p w14:paraId="70DE5CC9" w14:textId="77777777" w:rsidR="001240DD" w:rsidRPr="002E208F" w:rsidRDefault="001240DD" w:rsidP="001240DD"/>
        </w:tc>
        <w:tc>
          <w:tcPr>
            <w:tcW w:w="3888" w:type="pct"/>
          </w:tcPr>
          <w:p w14:paraId="1D9A74E5" w14:textId="77777777" w:rsidR="001240DD" w:rsidRPr="002E208F" w:rsidRDefault="001240DD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>Правила и стандарты системы контроля (менеджмента) качества в организациях, осуществляющих оценку технического состояния многоквартирных домов,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2135837A" w14:textId="77777777" w:rsidTr="00623AA0">
        <w:trPr>
          <w:trHeight w:val="20"/>
        </w:trPr>
        <w:tc>
          <w:tcPr>
            <w:tcW w:w="1112" w:type="pct"/>
            <w:vMerge/>
          </w:tcPr>
          <w:p w14:paraId="4B878E15" w14:textId="77777777" w:rsidR="001240DD" w:rsidRPr="002E208F" w:rsidRDefault="001240DD" w:rsidP="001240DD"/>
        </w:tc>
        <w:tc>
          <w:tcPr>
            <w:tcW w:w="3888" w:type="pct"/>
          </w:tcPr>
          <w:p w14:paraId="2A62892E" w14:textId="62F7F4C7" w:rsidR="001240DD" w:rsidRPr="002E208F" w:rsidRDefault="001240DD" w:rsidP="001240DD">
            <w:pPr>
              <w:pStyle w:val="af3"/>
              <w:jc w:val="both"/>
              <w:rPr>
                <w:sz w:val="24"/>
                <w:szCs w:val="24"/>
              </w:rPr>
            </w:pPr>
            <w:r w:rsidRPr="002E208F">
              <w:rPr>
                <w:sz w:val="24"/>
                <w:szCs w:val="24"/>
              </w:rPr>
              <w:t>Требования охраны труда и мер</w:t>
            </w:r>
            <w:r w:rsidR="00B61E71" w:rsidRPr="002E208F">
              <w:rPr>
                <w:sz w:val="24"/>
                <w:szCs w:val="24"/>
              </w:rPr>
              <w:t>ы</w:t>
            </w:r>
            <w:r w:rsidRPr="002E208F">
              <w:rPr>
                <w:sz w:val="24"/>
                <w:szCs w:val="24"/>
              </w:rPr>
              <w:t xml:space="preserve"> безопасности в процессе реализации профессиональной деятельности</w:t>
            </w:r>
          </w:p>
        </w:tc>
      </w:tr>
      <w:tr w:rsidR="002E208F" w:rsidRPr="002E208F" w14:paraId="50E9A527" w14:textId="77777777" w:rsidTr="00623AA0">
        <w:trPr>
          <w:trHeight w:val="20"/>
        </w:trPr>
        <w:tc>
          <w:tcPr>
            <w:tcW w:w="1112" w:type="pct"/>
          </w:tcPr>
          <w:p w14:paraId="1D01AA07" w14:textId="77777777" w:rsidR="001240DD" w:rsidRPr="002E208F" w:rsidDel="002A1D54" w:rsidRDefault="001240DD" w:rsidP="001240DD">
            <w:r w:rsidRPr="002E208F" w:rsidDel="002A1D54">
              <w:t>Другие характеристики</w:t>
            </w:r>
          </w:p>
        </w:tc>
        <w:tc>
          <w:tcPr>
            <w:tcW w:w="3888" w:type="pct"/>
          </w:tcPr>
          <w:p w14:paraId="63E485B0" w14:textId="77777777" w:rsidR="001240DD" w:rsidRPr="002E208F" w:rsidRDefault="001240DD" w:rsidP="001240DD">
            <w:pPr>
              <w:jc w:val="both"/>
            </w:pPr>
            <w:r w:rsidRPr="002E208F">
              <w:t>-</w:t>
            </w:r>
          </w:p>
        </w:tc>
      </w:tr>
    </w:tbl>
    <w:p w14:paraId="2E719872" w14:textId="77777777" w:rsidR="00A03390" w:rsidRPr="002E208F" w:rsidRDefault="00A03390" w:rsidP="00E06ED9">
      <w:pPr>
        <w:rPr>
          <w:b/>
          <w:bCs w:val="0"/>
        </w:rPr>
      </w:pPr>
    </w:p>
    <w:p w14:paraId="56F207A2" w14:textId="77777777" w:rsidR="005E5DF2" w:rsidRPr="002E208F" w:rsidRDefault="005E5DF2" w:rsidP="00E06ED9">
      <w:pPr>
        <w:rPr>
          <w:b/>
          <w:bCs w:val="0"/>
        </w:rPr>
      </w:pPr>
      <w:r w:rsidRPr="002E208F">
        <w:rPr>
          <w:b/>
          <w:bCs w:val="0"/>
        </w:rPr>
        <w:t>3.</w:t>
      </w:r>
      <w:r w:rsidR="004A44B8" w:rsidRPr="002E208F">
        <w:rPr>
          <w:b/>
          <w:bCs w:val="0"/>
        </w:rPr>
        <w:t>1</w:t>
      </w:r>
      <w:r w:rsidRPr="002E208F">
        <w:rPr>
          <w:b/>
          <w:bCs w:val="0"/>
        </w:rPr>
        <w:t>.</w:t>
      </w:r>
      <w:r w:rsidR="00FF03C9" w:rsidRPr="002E208F">
        <w:rPr>
          <w:b/>
          <w:bCs w:val="0"/>
        </w:rPr>
        <w:t>2</w:t>
      </w:r>
      <w:r w:rsidRPr="002E208F">
        <w:rPr>
          <w:b/>
          <w:bCs w:val="0"/>
        </w:rPr>
        <w:t>. Трудовая функция</w:t>
      </w:r>
    </w:p>
    <w:p w14:paraId="1E1BB0DD" w14:textId="77777777" w:rsidR="00E06ED9" w:rsidRPr="002E208F" w:rsidRDefault="00E06ED9" w:rsidP="00E06ED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66"/>
        <w:gridCol w:w="5198"/>
        <w:gridCol w:w="567"/>
        <w:gridCol w:w="969"/>
        <w:gridCol w:w="1447"/>
        <w:gridCol w:w="553"/>
      </w:tblGrid>
      <w:tr w:rsidR="00AA0065" w:rsidRPr="002E208F" w14:paraId="48EA7D9F" w14:textId="77777777" w:rsidTr="00FC4675">
        <w:trPr>
          <w:trHeight w:val="278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75CCE0D" w14:textId="77777777" w:rsidR="005E5DF2" w:rsidRPr="002E208F" w:rsidRDefault="0005072D" w:rsidP="00375DDE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9924E" w14:textId="77777777" w:rsidR="005E5DF2" w:rsidRPr="002E208F" w:rsidRDefault="00517A9D" w:rsidP="00623AA0">
            <w:pPr>
              <w:rPr>
                <w:bCs w:val="0"/>
              </w:rPr>
            </w:pPr>
            <w:r w:rsidRPr="002E208F">
              <w:t>Подготовка комплекта рабочих форм для последующего заполнения в отношении обследуемых конструктивных элементов и инженерных систем, составление и согласование маршрута выезда по адресам расположения обследуемых многоквартирных домов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4E7C0C" w14:textId="77777777" w:rsidR="005E5DF2" w:rsidRPr="002E208F" w:rsidRDefault="005E5DF2" w:rsidP="00375DDE">
            <w:pPr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F9BDAB" w14:textId="77777777" w:rsidR="005E5DF2" w:rsidRPr="002E208F" w:rsidRDefault="00BA66E1" w:rsidP="00371E0A">
            <w:pPr>
              <w:jc w:val="center"/>
              <w:rPr>
                <w:bCs w:val="0"/>
                <w:lang w:val="en-US"/>
              </w:rPr>
            </w:pPr>
            <w:r w:rsidRPr="002E208F">
              <w:rPr>
                <w:lang w:val="en-US"/>
              </w:rPr>
              <w:t>A</w:t>
            </w:r>
            <w:r w:rsidR="005E5DF2" w:rsidRPr="002E208F">
              <w:t>/0</w:t>
            </w:r>
            <w:r w:rsidR="00FF03C9" w:rsidRPr="002E208F">
              <w:t>2</w:t>
            </w:r>
            <w:r w:rsidR="005E5DF2" w:rsidRPr="002E208F">
              <w:t>.</w:t>
            </w:r>
            <w:r w:rsidR="00E87881" w:rsidRPr="002E208F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EDEC6A" w14:textId="77777777" w:rsidR="005E5DF2" w:rsidRPr="002E208F" w:rsidRDefault="005E5DF2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36731" w14:textId="77777777" w:rsidR="005E5DF2" w:rsidRPr="002E208F" w:rsidRDefault="00E87881" w:rsidP="00623AA0">
            <w:pPr>
              <w:jc w:val="center"/>
              <w:rPr>
                <w:bCs w:val="0"/>
              </w:rPr>
            </w:pPr>
            <w:r w:rsidRPr="002E208F">
              <w:rPr>
                <w:bCs w:val="0"/>
              </w:rPr>
              <w:t>6</w:t>
            </w:r>
          </w:p>
        </w:tc>
      </w:tr>
    </w:tbl>
    <w:p w14:paraId="66E206CA" w14:textId="77777777" w:rsidR="00E06ED9" w:rsidRPr="002E208F" w:rsidRDefault="00E06ED9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70F51D2D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7E04D18C" w14:textId="77777777" w:rsidR="009B2A48" w:rsidRPr="002E208F" w:rsidRDefault="009B2A48" w:rsidP="009B2A48">
            <w:r w:rsidRPr="002E208F">
              <w:t>Трудовые действия</w:t>
            </w:r>
          </w:p>
        </w:tc>
        <w:tc>
          <w:tcPr>
            <w:tcW w:w="3888" w:type="pct"/>
          </w:tcPr>
          <w:p w14:paraId="19E7E97D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Составление схематичных планов и чек-листов (ведомостей дефектов и повреждений) на каждую обследуемую строительную конструкцию, конструктивный элемент, систему инженерно-технического обеспечения многоквартирных домов</w:t>
            </w:r>
          </w:p>
        </w:tc>
      </w:tr>
      <w:tr w:rsidR="002E208F" w:rsidRPr="002E208F" w14:paraId="23958FEC" w14:textId="77777777" w:rsidTr="00623AA0">
        <w:trPr>
          <w:trHeight w:val="20"/>
        </w:trPr>
        <w:tc>
          <w:tcPr>
            <w:tcW w:w="1112" w:type="pct"/>
            <w:vMerge/>
          </w:tcPr>
          <w:p w14:paraId="066D2D1B" w14:textId="77777777" w:rsidR="009B2A48" w:rsidRPr="002E208F" w:rsidRDefault="009B2A48" w:rsidP="009B2A48"/>
        </w:tc>
        <w:tc>
          <w:tcPr>
            <w:tcW w:w="3888" w:type="pct"/>
          </w:tcPr>
          <w:p w14:paraId="25680BB3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Составление маршрута выезда по адресам расположения обследуемых многоквартирных домов</w:t>
            </w:r>
          </w:p>
        </w:tc>
      </w:tr>
      <w:tr w:rsidR="002E208F" w:rsidRPr="002E208F" w14:paraId="38282B4E" w14:textId="77777777" w:rsidTr="00623AA0">
        <w:trPr>
          <w:trHeight w:val="20"/>
        </w:trPr>
        <w:tc>
          <w:tcPr>
            <w:tcW w:w="1112" w:type="pct"/>
            <w:vMerge/>
          </w:tcPr>
          <w:p w14:paraId="3BBF058F" w14:textId="77777777" w:rsidR="009B2A48" w:rsidRPr="002E208F" w:rsidRDefault="009B2A48" w:rsidP="009B2A48"/>
        </w:tc>
        <w:tc>
          <w:tcPr>
            <w:tcW w:w="3888" w:type="pct"/>
            <w:vAlign w:val="center"/>
          </w:tcPr>
          <w:p w14:paraId="2A451AF6" w14:textId="77777777" w:rsidR="009B2A48" w:rsidRPr="002E208F" w:rsidRDefault="0053770B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Согласование</w:t>
            </w:r>
            <w:r w:rsidR="00B37290" w:rsidRPr="002E208F">
              <w:t xml:space="preserve"> </w:t>
            </w:r>
            <w:r w:rsidR="009B2A48" w:rsidRPr="002E208F">
              <w:t xml:space="preserve">маршрута, даты и времени проведения визуального осмотра </w:t>
            </w:r>
            <w:r w:rsidR="005C7396" w:rsidRPr="002E208F">
              <w:t>с лицом,</w:t>
            </w:r>
            <w:r w:rsidR="009B2A48" w:rsidRPr="002E208F">
              <w:t xml:space="preserve"> осуществляющим управление обследуемым многоквартирным домом, в том числе с участием технического заказчика обследования</w:t>
            </w:r>
          </w:p>
        </w:tc>
      </w:tr>
      <w:tr w:rsidR="002E208F" w:rsidRPr="002E208F" w14:paraId="1E2F3764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7812244D" w14:textId="77777777" w:rsidR="009B2A48" w:rsidRPr="002E208F" w:rsidDel="002A1D54" w:rsidRDefault="009B2A48" w:rsidP="009B2A48">
            <w:r w:rsidRPr="002E208F" w:rsidDel="002A1D54">
              <w:t>Необходимые умения</w:t>
            </w:r>
          </w:p>
        </w:tc>
        <w:tc>
          <w:tcPr>
            <w:tcW w:w="3888" w:type="pct"/>
            <w:vAlign w:val="center"/>
          </w:tcPr>
          <w:p w14:paraId="6B079D6C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 xml:space="preserve">Применять программные средства для составления </w:t>
            </w:r>
            <w:proofErr w:type="spellStart"/>
            <w:r w:rsidRPr="002E208F">
              <w:t>обмерочных</w:t>
            </w:r>
            <w:proofErr w:type="spellEnd"/>
            <w:r w:rsidRPr="002E208F">
              <w:t xml:space="preserve"> чертежей, схем и чек-листов (ведомостей дефектов и повреждений) строительных конструкций, конструктивных элементов и систем инженерно-технического обеспечения</w:t>
            </w:r>
            <w:r w:rsidR="00447AB8" w:rsidRPr="002E208F">
              <w:t xml:space="preserve"> </w:t>
            </w:r>
            <w:r w:rsidRPr="002E208F">
              <w:t>многоквартирных домов</w:t>
            </w:r>
          </w:p>
        </w:tc>
      </w:tr>
      <w:tr w:rsidR="002E208F" w:rsidRPr="002E208F" w14:paraId="559ADCD7" w14:textId="77777777" w:rsidTr="00623AA0">
        <w:trPr>
          <w:trHeight w:val="20"/>
        </w:trPr>
        <w:tc>
          <w:tcPr>
            <w:tcW w:w="1112" w:type="pct"/>
            <w:vMerge/>
          </w:tcPr>
          <w:p w14:paraId="146CB43F" w14:textId="77777777" w:rsidR="009B2A48" w:rsidRPr="002E208F" w:rsidDel="002A1D54" w:rsidRDefault="009B2A48" w:rsidP="009B2A48"/>
        </w:tc>
        <w:tc>
          <w:tcPr>
            <w:tcW w:w="3888" w:type="pct"/>
          </w:tcPr>
          <w:p w14:paraId="294BA237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Применять типовые формы заключения об определении потребности капитального ремонта и чек-листов</w:t>
            </w:r>
          </w:p>
        </w:tc>
      </w:tr>
      <w:tr w:rsidR="002E208F" w:rsidRPr="002E208F" w14:paraId="1BBE4BEE" w14:textId="77777777" w:rsidTr="00623AA0">
        <w:trPr>
          <w:trHeight w:val="20"/>
        </w:trPr>
        <w:tc>
          <w:tcPr>
            <w:tcW w:w="1112" w:type="pct"/>
            <w:vMerge/>
          </w:tcPr>
          <w:p w14:paraId="3116FB2C" w14:textId="77777777" w:rsidR="009B2A48" w:rsidRPr="002E208F" w:rsidDel="002A1D54" w:rsidRDefault="009B2A48" w:rsidP="009B2A48"/>
        </w:tc>
        <w:tc>
          <w:tcPr>
            <w:tcW w:w="3888" w:type="pct"/>
            <w:vAlign w:val="center"/>
          </w:tcPr>
          <w:p w14:paraId="59AEA35F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Определять маршрут выезда по адресам расположения обследуемых многоквартирных домов</w:t>
            </w:r>
          </w:p>
        </w:tc>
      </w:tr>
      <w:tr w:rsidR="002E208F" w:rsidRPr="002E208F" w14:paraId="47D71AA8" w14:textId="77777777" w:rsidTr="00623AA0">
        <w:trPr>
          <w:trHeight w:val="37"/>
        </w:trPr>
        <w:tc>
          <w:tcPr>
            <w:tcW w:w="1112" w:type="pct"/>
            <w:vMerge/>
          </w:tcPr>
          <w:p w14:paraId="6E73A9D2" w14:textId="77777777" w:rsidR="009B2A48" w:rsidRPr="002E208F" w:rsidDel="002A1D54" w:rsidRDefault="009B2A48" w:rsidP="009B2A48"/>
        </w:tc>
        <w:tc>
          <w:tcPr>
            <w:tcW w:w="3888" w:type="pct"/>
            <w:vAlign w:val="center"/>
          </w:tcPr>
          <w:p w14:paraId="6646DE9D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Определять дату и время проведения визуального осмотра</w:t>
            </w:r>
          </w:p>
        </w:tc>
      </w:tr>
      <w:tr w:rsidR="002E208F" w:rsidRPr="002E208F" w14:paraId="4C121381" w14:textId="77777777" w:rsidTr="00623AA0">
        <w:trPr>
          <w:trHeight w:val="20"/>
        </w:trPr>
        <w:tc>
          <w:tcPr>
            <w:tcW w:w="1112" w:type="pct"/>
            <w:vMerge/>
          </w:tcPr>
          <w:p w14:paraId="22266EE8" w14:textId="77777777" w:rsidR="009B2A48" w:rsidRPr="002E208F" w:rsidDel="002A1D54" w:rsidRDefault="009B2A48" w:rsidP="009B2A48"/>
        </w:tc>
        <w:tc>
          <w:tcPr>
            <w:tcW w:w="3888" w:type="pct"/>
            <w:vAlign w:val="center"/>
          </w:tcPr>
          <w:p w14:paraId="377985E2" w14:textId="6E0B0E8C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Применять правила работы в программных средствах при подготовке комплекта рабочих форм и составлени</w:t>
            </w:r>
            <w:r w:rsidR="00B61E71" w:rsidRPr="002E208F">
              <w:t>и</w:t>
            </w:r>
            <w:r w:rsidRPr="002E208F">
              <w:t xml:space="preserve"> маршрута выезда по адресам расположения обследуемых многоквартирных домов</w:t>
            </w:r>
          </w:p>
        </w:tc>
      </w:tr>
      <w:tr w:rsidR="002E208F" w:rsidRPr="002E208F" w14:paraId="652EDD0C" w14:textId="77777777" w:rsidTr="00623AA0">
        <w:trPr>
          <w:trHeight w:val="20"/>
        </w:trPr>
        <w:tc>
          <w:tcPr>
            <w:tcW w:w="1112" w:type="pct"/>
            <w:vMerge/>
          </w:tcPr>
          <w:p w14:paraId="6C8324FC" w14:textId="77777777" w:rsidR="009B2A48" w:rsidRPr="002E208F" w:rsidDel="002A1D54" w:rsidRDefault="009B2A48" w:rsidP="009B2A48"/>
        </w:tc>
        <w:tc>
          <w:tcPr>
            <w:tcW w:w="3888" w:type="pct"/>
            <w:vAlign w:val="center"/>
          </w:tcPr>
          <w:p w14:paraId="7E2ED1AD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Выбирать коммуникативные приемы в процессе согласования маршрутов выезда</w:t>
            </w:r>
          </w:p>
        </w:tc>
      </w:tr>
      <w:tr w:rsidR="002E208F" w:rsidRPr="002E208F" w14:paraId="21DD8547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0A4FC595" w14:textId="77777777" w:rsidR="009B2A48" w:rsidRPr="002E208F" w:rsidRDefault="009B2A48" w:rsidP="009B2A48">
            <w:r w:rsidRPr="002E208F" w:rsidDel="002A1D54">
              <w:t>Необходимые знания</w:t>
            </w:r>
          </w:p>
        </w:tc>
        <w:tc>
          <w:tcPr>
            <w:tcW w:w="3888" w:type="pct"/>
          </w:tcPr>
          <w:p w14:paraId="315B97DB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 xml:space="preserve">Нормативные правовые акты и документы системы технического регулирования и стандартизации в области оценки технического состояния </w:t>
            </w:r>
            <w:r w:rsidRPr="002E208F">
              <w:lastRenderedPageBreak/>
              <w:t>многоквартирных домов,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6D19D88C" w14:textId="77777777" w:rsidTr="00623AA0">
        <w:trPr>
          <w:trHeight w:val="182"/>
        </w:trPr>
        <w:tc>
          <w:tcPr>
            <w:tcW w:w="1112" w:type="pct"/>
            <w:vMerge/>
          </w:tcPr>
          <w:p w14:paraId="4A4EAAAB" w14:textId="77777777" w:rsidR="009B2A48" w:rsidRPr="002E208F" w:rsidRDefault="009B2A48" w:rsidP="009B2A48"/>
        </w:tc>
        <w:tc>
          <w:tcPr>
            <w:tcW w:w="3888" w:type="pct"/>
          </w:tcPr>
          <w:p w14:paraId="46F62C9A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Система стандартизации и технического регулирования в строительстве</w:t>
            </w:r>
          </w:p>
        </w:tc>
      </w:tr>
      <w:tr w:rsidR="002E208F" w:rsidRPr="002E208F" w14:paraId="5C6EC5E3" w14:textId="77777777" w:rsidTr="00623AA0">
        <w:trPr>
          <w:trHeight w:val="20"/>
        </w:trPr>
        <w:tc>
          <w:tcPr>
            <w:tcW w:w="1112" w:type="pct"/>
            <w:vMerge/>
          </w:tcPr>
          <w:p w14:paraId="13957370" w14:textId="77777777" w:rsidR="009B2A48" w:rsidRPr="002E208F" w:rsidDel="002A1D54" w:rsidRDefault="009B2A48" w:rsidP="009B2A48"/>
        </w:tc>
        <w:tc>
          <w:tcPr>
            <w:tcW w:w="3888" w:type="pct"/>
          </w:tcPr>
          <w:p w14:paraId="677A5DD6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Структура и правила оформления комплекта рабочих форм для последующего заполнения в отношении обследуемых конструктивных элементов и инженерных систем</w:t>
            </w:r>
          </w:p>
        </w:tc>
      </w:tr>
      <w:tr w:rsidR="002E208F" w:rsidRPr="002E208F" w14:paraId="6E168959" w14:textId="77777777" w:rsidTr="00623AA0">
        <w:trPr>
          <w:trHeight w:val="20"/>
        </w:trPr>
        <w:tc>
          <w:tcPr>
            <w:tcW w:w="1112" w:type="pct"/>
            <w:vMerge/>
          </w:tcPr>
          <w:p w14:paraId="20AA8BEE" w14:textId="77777777" w:rsidR="009B2A48" w:rsidRPr="002E208F" w:rsidDel="002A1D54" w:rsidRDefault="009B2A48" w:rsidP="009B2A48"/>
        </w:tc>
        <w:tc>
          <w:tcPr>
            <w:tcW w:w="3888" w:type="pct"/>
          </w:tcPr>
          <w:p w14:paraId="49C6E39B" w14:textId="393A0BF8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 xml:space="preserve">Правила работы в программных средствах для составления </w:t>
            </w:r>
            <w:proofErr w:type="spellStart"/>
            <w:r w:rsidRPr="002E208F">
              <w:t>обмерочных</w:t>
            </w:r>
            <w:proofErr w:type="spellEnd"/>
            <w:r w:rsidRPr="002E208F">
              <w:t xml:space="preserve"> чертежей, схем и чек-листов (ведомостей дефектов и повреждений</w:t>
            </w:r>
            <w:r w:rsidR="00B61E71" w:rsidRPr="002E208F">
              <w:t>)</w:t>
            </w:r>
            <w:r w:rsidR="005C7396" w:rsidRPr="002E208F">
              <w:t xml:space="preserve"> </w:t>
            </w:r>
            <w:r w:rsidRPr="002E208F">
              <w:t>строительных конструкций, конструктивных элементов и систем инженерно-технического обеспечения</w:t>
            </w:r>
            <w:r w:rsidR="005C7396" w:rsidRPr="002E208F">
              <w:t xml:space="preserve"> </w:t>
            </w:r>
            <w:r w:rsidRPr="002E208F">
              <w:t>многоквартирных домов</w:t>
            </w:r>
          </w:p>
        </w:tc>
      </w:tr>
      <w:tr w:rsidR="002E208F" w:rsidRPr="002E208F" w14:paraId="4283DE4B" w14:textId="77777777" w:rsidTr="00623AA0">
        <w:trPr>
          <w:trHeight w:val="20"/>
        </w:trPr>
        <w:tc>
          <w:tcPr>
            <w:tcW w:w="1112" w:type="pct"/>
            <w:vMerge/>
          </w:tcPr>
          <w:p w14:paraId="71A00594" w14:textId="77777777" w:rsidR="009B2A48" w:rsidRPr="002E208F" w:rsidDel="002A1D54" w:rsidRDefault="009B2A48" w:rsidP="009B2A48"/>
        </w:tc>
        <w:tc>
          <w:tcPr>
            <w:tcW w:w="3888" w:type="pct"/>
          </w:tcPr>
          <w:p w14:paraId="2302EE7C" w14:textId="77777777" w:rsidR="009B2A48" w:rsidRPr="002E208F" w:rsidRDefault="00447AB8" w:rsidP="00447A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 xml:space="preserve">Алгоритм </w:t>
            </w:r>
            <w:r w:rsidR="009B2A48" w:rsidRPr="002E208F">
              <w:t>составления и согласования маршрута выезда по адресам расположения обследуемых многоквартирных домов</w:t>
            </w:r>
          </w:p>
        </w:tc>
      </w:tr>
      <w:tr w:rsidR="002E208F" w:rsidRPr="002E208F" w14:paraId="566F7A30" w14:textId="77777777" w:rsidTr="00623AA0">
        <w:trPr>
          <w:trHeight w:val="20"/>
        </w:trPr>
        <w:tc>
          <w:tcPr>
            <w:tcW w:w="1112" w:type="pct"/>
            <w:vMerge/>
          </w:tcPr>
          <w:p w14:paraId="57F3B584" w14:textId="77777777" w:rsidR="009B2A48" w:rsidRPr="002E208F" w:rsidDel="002A1D54" w:rsidRDefault="009B2A48" w:rsidP="009B2A48"/>
        </w:tc>
        <w:tc>
          <w:tcPr>
            <w:tcW w:w="3888" w:type="pct"/>
            <w:vAlign w:val="center"/>
          </w:tcPr>
          <w:p w14:paraId="3B8773BA" w14:textId="634381BD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Правила работы в программных средствах при подготовке комплекта рабочих форм и составлени</w:t>
            </w:r>
            <w:r w:rsidR="00B61E71" w:rsidRPr="002E208F">
              <w:t>и</w:t>
            </w:r>
            <w:r w:rsidRPr="002E208F">
              <w:t xml:space="preserve"> маршрута выезда по адресам расположения обследуемых многоквартирных домов</w:t>
            </w:r>
          </w:p>
        </w:tc>
      </w:tr>
      <w:tr w:rsidR="002E208F" w:rsidRPr="002E208F" w14:paraId="5379C4D2" w14:textId="77777777" w:rsidTr="00623AA0">
        <w:trPr>
          <w:trHeight w:val="20"/>
        </w:trPr>
        <w:tc>
          <w:tcPr>
            <w:tcW w:w="1112" w:type="pct"/>
            <w:vMerge/>
          </w:tcPr>
          <w:p w14:paraId="0DAF788E" w14:textId="77777777" w:rsidR="009B2A48" w:rsidRPr="002E208F" w:rsidDel="002A1D54" w:rsidRDefault="009B2A48" w:rsidP="009B2A48"/>
        </w:tc>
        <w:tc>
          <w:tcPr>
            <w:tcW w:w="3888" w:type="pct"/>
          </w:tcPr>
          <w:p w14:paraId="1FB08F64" w14:textId="77777777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Правила и стандарты системы контроля (менеджмента) качества в организациях, осуществляющих оценку технического состояния многоквартирных домов,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2FDE95AF" w14:textId="77777777" w:rsidTr="00623AA0">
        <w:trPr>
          <w:trHeight w:val="20"/>
        </w:trPr>
        <w:tc>
          <w:tcPr>
            <w:tcW w:w="1112" w:type="pct"/>
            <w:vMerge/>
          </w:tcPr>
          <w:p w14:paraId="01808FCC" w14:textId="77777777" w:rsidR="009B2A48" w:rsidRPr="002E208F" w:rsidDel="002A1D54" w:rsidRDefault="009B2A48" w:rsidP="009B2A48"/>
        </w:tc>
        <w:tc>
          <w:tcPr>
            <w:tcW w:w="3888" w:type="pct"/>
          </w:tcPr>
          <w:p w14:paraId="3C1940FA" w14:textId="2FD52D05" w:rsidR="009B2A48" w:rsidRPr="002E208F" w:rsidRDefault="009B2A48" w:rsidP="009B2A48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08F">
              <w:t>Требования охраны труда и мер</w:t>
            </w:r>
            <w:r w:rsidR="00B61E71" w:rsidRPr="002E208F">
              <w:t>ы</w:t>
            </w:r>
            <w:r w:rsidRPr="002E208F">
              <w:t xml:space="preserve"> безопасности в процессе реализации профессиональной деятельности</w:t>
            </w:r>
          </w:p>
        </w:tc>
      </w:tr>
      <w:tr w:rsidR="002E208F" w:rsidRPr="002E208F" w14:paraId="12E35DC3" w14:textId="77777777" w:rsidTr="00623AA0">
        <w:trPr>
          <w:trHeight w:val="20"/>
        </w:trPr>
        <w:tc>
          <w:tcPr>
            <w:tcW w:w="1112" w:type="pct"/>
          </w:tcPr>
          <w:p w14:paraId="092117DF" w14:textId="77777777" w:rsidR="009B2A48" w:rsidRPr="002E208F" w:rsidDel="002A1D54" w:rsidRDefault="009B2A48" w:rsidP="009B2A48">
            <w:r w:rsidRPr="002E208F" w:rsidDel="002A1D54">
              <w:t>Другие характеристики</w:t>
            </w:r>
          </w:p>
        </w:tc>
        <w:tc>
          <w:tcPr>
            <w:tcW w:w="3888" w:type="pct"/>
          </w:tcPr>
          <w:p w14:paraId="559D6974" w14:textId="77777777" w:rsidR="009B2A48" w:rsidRPr="002E208F" w:rsidRDefault="009B2A48" w:rsidP="009B2A48">
            <w:pPr>
              <w:jc w:val="both"/>
            </w:pPr>
            <w:r w:rsidRPr="002E208F">
              <w:t>-</w:t>
            </w:r>
          </w:p>
        </w:tc>
      </w:tr>
    </w:tbl>
    <w:p w14:paraId="3790B46B" w14:textId="77777777" w:rsidR="00E06ED9" w:rsidRPr="002E208F" w:rsidRDefault="00E06ED9" w:rsidP="00E06ED9"/>
    <w:p w14:paraId="456637A6" w14:textId="77777777" w:rsidR="00407766" w:rsidRPr="002E208F" w:rsidRDefault="00407766" w:rsidP="004A4539">
      <w:pPr>
        <w:pStyle w:val="2"/>
      </w:pPr>
      <w:bookmarkStart w:id="8" w:name="_Toc188049472"/>
      <w:r w:rsidRPr="002E208F">
        <w:t>3.</w:t>
      </w:r>
      <w:r w:rsidR="004A44B8" w:rsidRPr="002E208F">
        <w:t>2</w:t>
      </w:r>
      <w:r w:rsidRPr="002E208F">
        <w:t>. Обобщенная трудовая функция</w:t>
      </w:r>
      <w:bookmarkEnd w:id="8"/>
    </w:p>
    <w:p w14:paraId="7D71BFC8" w14:textId="77777777" w:rsidR="00E06ED9" w:rsidRPr="002E208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45"/>
        <w:gridCol w:w="567"/>
        <w:gridCol w:w="710"/>
        <w:gridCol w:w="1559"/>
        <w:gridCol w:w="559"/>
      </w:tblGrid>
      <w:tr w:rsidR="00AA0065" w:rsidRPr="002E208F" w14:paraId="4BA2C969" w14:textId="77777777" w:rsidTr="00623AA0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D74BC1" w14:textId="77777777" w:rsidR="005E5DF2" w:rsidRPr="002E208F" w:rsidRDefault="0005072D" w:rsidP="005E5DF2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1D466" w14:textId="77777777" w:rsidR="005E5DF2" w:rsidRPr="002E208F" w:rsidRDefault="004F40B7" w:rsidP="00623AA0">
            <w:r w:rsidRPr="002E208F">
              <w:t xml:space="preserve">Проведение </w:t>
            </w:r>
            <w:r w:rsidR="00696289" w:rsidRPr="002E208F">
              <w:t>оценки технического состояния многоквартирных домов, их строительных конструкций</w:t>
            </w:r>
            <w:r w:rsidR="000671FD" w:rsidRPr="002E208F">
              <w:t>, конструктивных элементов и систем инженерно-технического обеспечения</w:t>
            </w:r>
            <w:r w:rsidR="00447AB8" w:rsidRPr="002E208F">
              <w:t xml:space="preserve"> </w:t>
            </w:r>
            <w:r w:rsidR="00696289" w:rsidRPr="002E208F">
              <w:t>для определения потребности в проведении капитального ремонта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BE2A1D" w14:textId="77777777" w:rsidR="005E5DF2" w:rsidRPr="002E208F" w:rsidRDefault="005E5DF2" w:rsidP="00623AA0">
            <w:pPr>
              <w:jc w:val="center"/>
              <w:rPr>
                <w:bCs w:val="0"/>
                <w:sz w:val="16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28B4E" w14:textId="77777777" w:rsidR="005E5DF2" w:rsidRPr="002E208F" w:rsidRDefault="00BA66E1" w:rsidP="00623AA0">
            <w:pPr>
              <w:jc w:val="center"/>
              <w:rPr>
                <w:bCs w:val="0"/>
                <w:lang w:val="en-US"/>
              </w:rPr>
            </w:pPr>
            <w:r w:rsidRPr="002E208F">
              <w:rPr>
                <w:lang w:val="en-US"/>
              </w:rPr>
              <w:t>B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86F10D" w14:textId="77777777" w:rsidR="005E5DF2" w:rsidRPr="002E208F" w:rsidRDefault="005E5DF2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A3EAA" w14:textId="77777777" w:rsidR="005E5DF2" w:rsidRPr="002E208F" w:rsidRDefault="005E67DB" w:rsidP="00623AA0">
            <w:pPr>
              <w:jc w:val="center"/>
              <w:rPr>
                <w:bCs w:val="0"/>
              </w:rPr>
            </w:pPr>
            <w:r w:rsidRPr="002E208F">
              <w:t>6</w:t>
            </w:r>
          </w:p>
        </w:tc>
      </w:tr>
    </w:tbl>
    <w:p w14:paraId="3F15B030" w14:textId="77777777" w:rsidR="00E06ED9" w:rsidRPr="002E208F" w:rsidRDefault="00E06ED9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6E4994EB" w14:textId="77777777" w:rsidTr="00623AA0">
        <w:trPr>
          <w:trHeight w:val="525"/>
        </w:trPr>
        <w:tc>
          <w:tcPr>
            <w:tcW w:w="11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E5F76" w14:textId="3CD29E6D" w:rsidR="00D9605A" w:rsidRPr="002E208F" w:rsidRDefault="002B0E9C" w:rsidP="00065BC4">
            <w:r w:rsidRPr="002E208F">
              <w:t>Возможные наименования должностей, профессий рабочих</w:t>
            </w:r>
          </w:p>
        </w:tc>
        <w:tc>
          <w:tcPr>
            <w:tcW w:w="3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12CAC" w14:textId="77777777" w:rsidR="00083B45" w:rsidRPr="002E208F" w:rsidRDefault="00083B45" w:rsidP="00083B45">
            <w:pPr>
              <w:rPr>
                <w:kern w:val="3"/>
                <w:lang w:eastAsia="zh-CN"/>
              </w:rPr>
            </w:pPr>
            <w:r w:rsidRPr="002E208F">
              <w:rPr>
                <w:kern w:val="3"/>
                <w:lang w:eastAsia="zh-CN"/>
              </w:rPr>
              <w:t xml:space="preserve">Специалист по обследованию </w:t>
            </w:r>
            <w:r w:rsidR="009A6583" w:rsidRPr="002E208F">
              <w:rPr>
                <w:kern w:val="3"/>
                <w:lang w:eastAsia="zh-CN"/>
              </w:rPr>
              <w:t>многоквартирных домов</w:t>
            </w:r>
          </w:p>
          <w:p w14:paraId="555BB799" w14:textId="77777777" w:rsidR="00412D27" w:rsidRPr="002E208F" w:rsidRDefault="00412D27" w:rsidP="00083B45">
            <w:pPr>
              <w:rPr>
                <w:kern w:val="3"/>
                <w:lang w:eastAsia="zh-CN"/>
              </w:rPr>
            </w:pPr>
            <w:r w:rsidRPr="002E208F">
              <w:rPr>
                <w:kern w:val="3"/>
                <w:lang w:eastAsia="zh-CN"/>
              </w:rPr>
              <w:t xml:space="preserve">Инженер по обследованию </w:t>
            </w:r>
            <w:r w:rsidR="009A6583" w:rsidRPr="002E208F">
              <w:rPr>
                <w:kern w:val="3"/>
                <w:lang w:eastAsia="zh-CN"/>
              </w:rPr>
              <w:t>многоквартирных домов</w:t>
            </w:r>
          </w:p>
          <w:p w14:paraId="3A9F3ED3" w14:textId="77777777" w:rsidR="008C0F83" w:rsidRPr="002E208F" w:rsidRDefault="00394A67" w:rsidP="00412D27">
            <w:pPr>
              <w:rPr>
                <w:kern w:val="3"/>
                <w:lang w:eastAsia="zh-CN"/>
              </w:rPr>
            </w:pPr>
            <w:r w:rsidRPr="002E208F">
              <w:rPr>
                <w:kern w:val="3"/>
                <w:lang w:eastAsia="zh-CN"/>
              </w:rPr>
              <w:t xml:space="preserve">Эксперт по обследованию </w:t>
            </w:r>
            <w:r w:rsidR="009A6583" w:rsidRPr="002E208F">
              <w:rPr>
                <w:kern w:val="3"/>
                <w:lang w:eastAsia="zh-CN"/>
              </w:rPr>
              <w:t>многоквартирных домов</w:t>
            </w:r>
          </w:p>
          <w:p w14:paraId="0A3A011E" w14:textId="77777777" w:rsidR="0051770D" w:rsidRPr="002E208F" w:rsidRDefault="0051770D" w:rsidP="00412D27">
            <w:pPr>
              <w:rPr>
                <w:szCs w:val="28"/>
              </w:rPr>
            </w:pPr>
            <w:r w:rsidRPr="002E208F">
              <w:rPr>
                <w:szCs w:val="28"/>
              </w:rPr>
              <w:t>Эксперт комиссии</w:t>
            </w:r>
          </w:p>
        </w:tc>
      </w:tr>
    </w:tbl>
    <w:p w14:paraId="17E2DDFB" w14:textId="77777777" w:rsidR="00E06ED9" w:rsidRPr="002E208F" w:rsidRDefault="00E06ED9"/>
    <w:p w14:paraId="360059CD" w14:textId="070D652D" w:rsidR="00623AA0" w:rsidRPr="002E208F" w:rsidRDefault="00623AA0">
      <w:r w:rsidRPr="002E208F">
        <w:t>Пути достижения квалификации</w:t>
      </w:r>
    </w:p>
    <w:p w14:paraId="7E0FD6B3" w14:textId="77777777" w:rsidR="00623AA0" w:rsidRPr="002E208F" w:rsidRDefault="00623AA0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22EC67D5" w14:textId="77777777" w:rsidTr="00623AA0">
        <w:trPr>
          <w:trHeight w:val="20"/>
        </w:trPr>
        <w:tc>
          <w:tcPr>
            <w:tcW w:w="1112" w:type="pct"/>
          </w:tcPr>
          <w:p w14:paraId="756A9B28" w14:textId="17F08863" w:rsidR="00D9605A" w:rsidRPr="002E208F" w:rsidRDefault="002B0E9C" w:rsidP="00065BC4">
            <w:r w:rsidRPr="002E208F">
              <w:t>Образование и обучение</w:t>
            </w:r>
          </w:p>
        </w:tc>
        <w:tc>
          <w:tcPr>
            <w:tcW w:w="3888" w:type="pct"/>
          </w:tcPr>
          <w:p w14:paraId="15CF377C" w14:textId="77777777" w:rsidR="00D9605A" w:rsidRPr="002E208F" w:rsidRDefault="002B0FE4" w:rsidP="007B219E">
            <w:pPr>
              <w:rPr>
                <w:kern w:val="3"/>
                <w:lang w:eastAsia="zh-CN"/>
              </w:rPr>
            </w:pPr>
            <w:r w:rsidRPr="002E208F">
              <w:rPr>
                <w:kern w:val="3"/>
                <w:lang w:eastAsia="zh-CN"/>
              </w:rPr>
              <w:t>В</w:t>
            </w:r>
            <w:r w:rsidR="007B219E" w:rsidRPr="002E208F">
              <w:rPr>
                <w:kern w:val="3"/>
                <w:lang w:eastAsia="zh-CN"/>
              </w:rPr>
              <w:t xml:space="preserve">ысшее образование – </w:t>
            </w:r>
            <w:proofErr w:type="spellStart"/>
            <w:r w:rsidR="007B219E" w:rsidRPr="002E208F">
              <w:rPr>
                <w:kern w:val="3"/>
                <w:lang w:eastAsia="zh-CN"/>
              </w:rPr>
              <w:t>бакалавриат</w:t>
            </w:r>
            <w:proofErr w:type="spellEnd"/>
          </w:p>
          <w:p w14:paraId="3D9547B3" w14:textId="1160B1C6" w:rsidR="00A82D3F" w:rsidRPr="002E208F" w:rsidRDefault="00A82D3F" w:rsidP="00345919">
            <w:pPr>
              <w:rPr>
                <w:vertAlign w:val="superscript"/>
              </w:rPr>
            </w:pPr>
          </w:p>
        </w:tc>
      </w:tr>
      <w:tr w:rsidR="002E208F" w:rsidRPr="002E208F" w14:paraId="349FF78C" w14:textId="77777777" w:rsidTr="00623AA0">
        <w:trPr>
          <w:trHeight w:val="20"/>
        </w:trPr>
        <w:tc>
          <w:tcPr>
            <w:tcW w:w="1112" w:type="pct"/>
          </w:tcPr>
          <w:p w14:paraId="62582CFF" w14:textId="2B8E6201" w:rsidR="00D9605A" w:rsidRPr="002E208F" w:rsidRDefault="002B0E9C" w:rsidP="00065BC4">
            <w:r w:rsidRPr="002E208F">
              <w:t>Опыт практической работы</w:t>
            </w:r>
          </w:p>
        </w:tc>
        <w:tc>
          <w:tcPr>
            <w:tcW w:w="3888" w:type="pct"/>
          </w:tcPr>
          <w:p w14:paraId="6BC30B93" w14:textId="77777777" w:rsidR="002B0FE4" w:rsidRPr="002E208F" w:rsidRDefault="00132B46" w:rsidP="000406B5">
            <w:pPr>
              <w:rPr>
                <w:szCs w:val="28"/>
              </w:rPr>
            </w:pPr>
            <w:r w:rsidRPr="002E208F">
              <w:t>Не менее двух</w:t>
            </w:r>
            <w:r w:rsidR="00B000B2" w:rsidRPr="002E208F">
              <w:t xml:space="preserve"> лет в области оценки технического состояния многоквартирных домов</w:t>
            </w:r>
          </w:p>
        </w:tc>
      </w:tr>
    </w:tbl>
    <w:p w14:paraId="6B1F9159" w14:textId="77777777" w:rsidR="00623AA0" w:rsidRPr="002E208F" w:rsidRDefault="00623AA0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5DD94FCD" w14:textId="77777777" w:rsidTr="00623AA0">
        <w:trPr>
          <w:trHeight w:val="20"/>
        </w:trPr>
        <w:tc>
          <w:tcPr>
            <w:tcW w:w="1112" w:type="pct"/>
          </w:tcPr>
          <w:p w14:paraId="77E8741F" w14:textId="77777777" w:rsidR="00D9605A" w:rsidRPr="002E208F" w:rsidRDefault="00D9605A" w:rsidP="00065BC4">
            <w:r w:rsidRPr="002E208F">
              <w:t>Особые условия допуска к работе</w:t>
            </w:r>
          </w:p>
        </w:tc>
        <w:tc>
          <w:tcPr>
            <w:tcW w:w="3888" w:type="pct"/>
          </w:tcPr>
          <w:p w14:paraId="2BBBC74B" w14:textId="2175815D" w:rsidR="00D9605A" w:rsidRPr="002E208F" w:rsidRDefault="00246A01" w:rsidP="00B84694">
            <w:pPr>
              <w:rPr>
                <w:b/>
              </w:rPr>
            </w:pPr>
            <w:r w:rsidRPr="002E208F">
              <w:rPr>
                <w:b/>
              </w:rPr>
              <w:t>-</w:t>
            </w:r>
          </w:p>
        </w:tc>
      </w:tr>
      <w:tr w:rsidR="002E208F" w:rsidRPr="002E208F" w14:paraId="41B9D67F" w14:textId="77777777" w:rsidTr="00623AA0">
        <w:trPr>
          <w:trHeight w:val="20"/>
        </w:trPr>
        <w:tc>
          <w:tcPr>
            <w:tcW w:w="1112" w:type="pct"/>
          </w:tcPr>
          <w:p w14:paraId="74D75737" w14:textId="77777777" w:rsidR="007B219E" w:rsidRPr="002E208F" w:rsidRDefault="007B219E" w:rsidP="007B219E">
            <w:r w:rsidRPr="002E208F">
              <w:t>Другие характеристики</w:t>
            </w:r>
          </w:p>
        </w:tc>
        <w:tc>
          <w:tcPr>
            <w:tcW w:w="3888" w:type="pct"/>
          </w:tcPr>
          <w:p w14:paraId="3B72E4A1" w14:textId="0DB6F5D8" w:rsidR="005E438F" w:rsidRPr="002E208F" w:rsidRDefault="00194B47" w:rsidP="00235736">
            <w:r w:rsidRPr="002E208F">
              <w:t xml:space="preserve">Рекомендуется дополнительное профессиональное образование – программы повышения квалификации в области оценки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Pr="002E208F">
              <w:t>, осуществляемое не реже одного раза в пять лет</w:t>
            </w:r>
          </w:p>
        </w:tc>
      </w:tr>
    </w:tbl>
    <w:p w14:paraId="11669018" w14:textId="77777777" w:rsidR="00D9605A" w:rsidRPr="002E208F" w:rsidRDefault="00D9605A" w:rsidP="00D9605A"/>
    <w:p w14:paraId="26B2A6E9" w14:textId="18F5F2E4" w:rsidR="00D9605A" w:rsidRPr="002E208F" w:rsidRDefault="002B0E9C" w:rsidP="00D9605A">
      <w:r w:rsidRPr="002E208F">
        <w:lastRenderedPageBreak/>
        <w:t>Справочная информация</w:t>
      </w:r>
    </w:p>
    <w:p w14:paraId="2EBA0958" w14:textId="77777777" w:rsidR="00E06ED9" w:rsidRPr="002E208F" w:rsidRDefault="00E06ED9" w:rsidP="00D9605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134"/>
        <w:gridCol w:w="6798"/>
      </w:tblGrid>
      <w:tr w:rsidR="002E208F" w:rsidRPr="002E208F" w14:paraId="2886A6EB" w14:textId="77777777" w:rsidTr="00623AA0">
        <w:trPr>
          <w:trHeight w:val="20"/>
        </w:trPr>
        <w:tc>
          <w:tcPr>
            <w:tcW w:w="1110" w:type="pct"/>
            <w:vAlign w:val="center"/>
          </w:tcPr>
          <w:p w14:paraId="3205407F" w14:textId="77777777" w:rsidR="00D9605A" w:rsidRPr="002E208F" w:rsidRDefault="00D9605A" w:rsidP="00623AA0">
            <w:pPr>
              <w:jc w:val="center"/>
            </w:pPr>
            <w:r w:rsidRPr="002E208F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0E882593" w14:textId="77777777" w:rsidR="00D9605A" w:rsidRPr="002E208F" w:rsidRDefault="00D9605A" w:rsidP="00623AA0">
            <w:pPr>
              <w:jc w:val="center"/>
            </w:pPr>
            <w:r w:rsidRPr="002E208F">
              <w:t>Код</w:t>
            </w:r>
          </w:p>
        </w:tc>
        <w:tc>
          <w:tcPr>
            <w:tcW w:w="3334" w:type="pct"/>
            <w:vAlign w:val="center"/>
          </w:tcPr>
          <w:p w14:paraId="18163F4A" w14:textId="0D2BB5E4" w:rsidR="00D9605A" w:rsidRPr="002E208F" w:rsidRDefault="00862379" w:rsidP="00623AA0">
            <w:pPr>
              <w:jc w:val="center"/>
            </w:pPr>
            <w:r w:rsidRPr="00862379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E208F" w:rsidRPr="002E208F" w14:paraId="257F8113" w14:textId="77777777" w:rsidTr="00623AA0">
        <w:trPr>
          <w:trHeight w:val="20"/>
        </w:trPr>
        <w:tc>
          <w:tcPr>
            <w:tcW w:w="1110" w:type="pct"/>
          </w:tcPr>
          <w:p w14:paraId="50BE3F37" w14:textId="77777777" w:rsidR="00FA6B91" w:rsidRPr="002E208F" w:rsidRDefault="00FA6B91" w:rsidP="00623AA0">
            <w:pPr>
              <w:rPr>
                <w:vertAlign w:val="superscript"/>
              </w:rPr>
            </w:pPr>
            <w:r w:rsidRPr="002E208F">
              <w:t>ОКЗ</w:t>
            </w:r>
          </w:p>
        </w:tc>
        <w:tc>
          <w:tcPr>
            <w:tcW w:w="556" w:type="pct"/>
          </w:tcPr>
          <w:p w14:paraId="2D8C0383" w14:textId="77777777" w:rsidR="00FA6B91" w:rsidRPr="002E208F" w:rsidRDefault="00FA6B91" w:rsidP="00623AA0">
            <w:r w:rsidRPr="002E208F">
              <w:t>2142</w:t>
            </w:r>
          </w:p>
        </w:tc>
        <w:tc>
          <w:tcPr>
            <w:tcW w:w="3334" w:type="pct"/>
          </w:tcPr>
          <w:p w14:paraId="6F6F8CF5" w14:textId="77777777" w:rsidR="00FA6B91" w:rsidRPr="002E208F" w:rsidRDefault="00FA6B91" w:rsidP="00623AA0">
            <w:r w:rsidRPr="002E208F">
              <w:t>Инженеры по гражданскому строительству</w:t>
            </w:r>
          </w:p>
        </w:tc>
      </w:tr>
      <w:tr w:rsidR="002E208F" w:rsidRPr="002E208F" w14:paraId="4A1688DF" w14:textId="77777777" w:rsidTr="00623AA0">
        <w:trPr>
          <w:trHeight w:val="20"/>
        </w:trPr>
        <w:tc>
          <w:tcPr>
            <w:tcW w:w="1110" w:type="pct"/>
            <w:vMerge w:val="restart"/>
          </w:tcPr>
          <w:p w14:paraId="2787894D" w14:textId="77777777" w:rsidR="004E3105" w:rsidRPr="002E208F" w:rsidRDefault="004E3105" w:rsidP="00623AA0">
            <w:r w:rsidRPr="002E208F">
              <w:t>ЕКС</w:t>
            </w:r>
          </w:p>
        </w:tc>
        <w:tc>
          <w:tcPr>
            <w:tcW w:w="556" w:type="pct"/>
          </w:tcPr>
          <w:p w14:paraId="15AB08D2" w14:textId="77777777" w:rsidR="004E3105" w:rsidRPr="002E208F" w:rsidRDefault="004E3105" w:rsidP="00623AA0">
            <w:r w:rsidRPr="002E208F">
              <w:t>-</w:t>
            </w:r>
          </w:p>
        </w:tc>
        <w:tc>
          <w:tcPr>
            <w:tcW w:w="3334" w:type="pct"/>
          </w:tcPr>
          <w:p w14:paraId="5D7E1C74" w14:textId="77777777" w:rsidR="004E3105" w:rsidRPr="002E208F" w:rsidRDefault="004E3105" w:rsidP="00623AA0">
            <w:r w:rsidRPr="002E208F">
              <w:t>Инженер по техническому надзору</w:t>
            </w:r>
          </w:p>
        </w:tc>
      </w:tr>
      <w:tr w:rsidR="002E208F" w:rsidRPr="002E208F" w14:paraId="0326829C" w14:textId="77777777" w:rsidTr="00623AA0">
        <w:trPr>
          <w:trHeight w:val="20"/>
        </w:trPr>
        <w:tc>
          <w:tcPr>
            <w:tcW w:w="1110" w:type="pct"/>
            <w:vMerge/>
          </w:tcPr>
          <w:p w14:paraId="5D8DC114" w14:textId="77777777" w:rsidR="004E3105" w:rsidRPr="002E208F" w:rsidRDefault="004E3105" w:rsidP="00623AA0"/>
        </w:tc>
        <w:tc>
          <w:tcPr>
            <w:tcW w:w="556" w:type="pct"/>
          </w:tcPr>
          <w:p w14:paraId="223515F4" w14:textId="77777777" w:rsidR="004E3105" w:rsidRPr="002E208F" w:rsidRDefault="004E3105" w:rsidP="00623AA0">
            <w:r w:rsidRPr="002E208F">
              <w:t>-</w:t>
            </w:r>
          </w:p>
        </w:tc>
        <w:tc>
          <w:tcPr>
            <w:tcW w:w="3334" w:type="pct"/>
          </w:tcPr>
          <w:p w14:paraId="6997E484" w14:textId="534F4AF8" w:rsidR="004E3105" w:rsidRPr="002E208F" w:rsidRDefault="00B1375E" w:rsidP="00623AA0">
            <w:r w:rsidRPr="002E208F">
              <w:t xml:space="preserve">Инженер по организации эксплуатации и ремонту </w:t>
            </w:r>
            <w:r w:rsidR="00BC496B" w:rsidRPr="002E208F">
              <w:t>зданий и сооружений</w:t>
            </w:r>
          </w:p>
        </w:tc>
      </w:tr>
      <w:tr w:rsidR="002E208F" w:rsidRPr="002E208F" w14:paraId="43E45AB2" w14:textId="77777777" w:rsidTr="00623AA0">
        <w:trPr>
          <w:trHeight w:val="20"/>
        </w:trPr>
        <w:tc>
          <w:tcPr>
            <w:tcW w:w="1110" w:type="pct"/>
            <w:vMerge w:val="restart"/>
          </w:tcPr>
          <w:p w14:paraId="776D484D" w14:textId="77777777" w:rsidR="00B1375E" w:rsidRPr="002E208F" w:rsidRDefault="00B1375E" w:rsidP="00623AA0">
            <w:r w:rsidRPr="002E208F">
              <w:t>ОКПДТР</w:t>
            </w:r>
          </w:p>
        </w:tc>
        <w:tc>
          <w:tcPr>
            <w:tcW w:w="556" w:type="pct"/>
          </w:tcPr>
          <w:p w14:paraId="367BA391" w14:textId="77777777" w:rsidR="00B1375E" w:rsidRPr="002E208F" w:rsidRDefault="00B1375E" w:rsidP="00623AA0">
            <w:r w:rsidRPr="002E208F">
              <w:t>22647</w:t>
            </w:r>
          </w:p>
        </w:tc>
        <w:tc>
          <w:tcPr>
            <w:tcW w:w="3334" w:type="pct"/>
          </w:tcPr>
          <w:p w14:paraId="403ECA51" w14:textId="46F70B03" w:rsidR="00B1375E" w:rsidRPr="002E208F" w:rsidRDefault="00B1375E" w:rsidP="00623AA0">
            <w:r w:rsidRPr="002E208F">
              <w:t xml:space="preserve">Инженер по организации эксплуатации и ремонту </w:t>
            </w:r>
            <w:r w:rsidR="00BC496B" w:rsidRPr="002E208F">
              <w:t>зданий и сооружений</w:t>
            </w:r>
          </w:p>
        </w:tc>
      </w:tr>
      <w:tr w:rsidR="002E208F" w:rsidRPr="002E208F" w14:paraId="46471FB4" w14:textId="77777777" w:rsidTr="00623AA0">
        <w:trPr>
          <w:trHeight w:val="20"/>
        </w:trPr>
        <w:tc>
          <w:tcPr>
            <w:tcW w:w="1110" w:type="pct"/>
            <w:vMerge/>
          </w:tcPr>
          <w:p w14:paraId="2A782D44" w14:textId="77777777" w:rsidR="00B1375E" w:rsidRPr="002E208F" w:rsidRDefault="00B1375E" w:rsidP="00623AA0"/>
        </w:tc>
        <w:tc>
          <w:tcPr>
            <w:tcW w:w="556" w:type="pct"/>
          </w:tcPr>
          <w:p w14:paraId="5F6D51EF" w14:textId="77777777" w:rsidR="00B1375E" w:rsidRPr="002E208F" w:rsidRDefault="00B1375E" w:rsidP="00623AA0">
            <w:r w:rsidRPr="002E208F">
              <w:t>22762</w:t>
            </w:r>
          </w:p>
        </w:tc>
        <w:tc>
          <w:tcPr>
            <w:tcW w:w="3334" w:type="pct"/>
          </w:tcPr>
          <w:p w14:paraId="7FED1B8E" w14:textId="77777777" w:rsidR="00B1375E" w:rsidRPr="002E208F" w:rsidRDefault="00B1375E" w:rsidP="00623AA0">
            <w:r w:rsidRPr="002E208F">
              <w:t>Инженер по техническому надзору</w:t>
            </w:r>
          </w:p>
        </w:tc>
      </w:tr>
      <w:tr w:rsidR="002E208F" w:rsidRPr="002E208F" w14:paraId="6425ECED" w14:textId="77777777" w:rsidTr="00623AA0">
        <w:trPr>
          <w:trHeight w:val="20"/>
        </w:trPr>
        <w:tc>
          <w:tcPr>
            <w:tcW w:w="1110" w:type="pct"/>
            <w:vMerge w:val="restart"/>
          </w:tcPr>
          <w:p w14:paraId="319825D1" w14:textId="022487C8" w:rsidR="00B1375E" w:rsidRPr="002E208F" w:rsidRDefault="00BC496B" w:rsidP="00623AA0">
            <w:r w:rsidRPr="002E208F">
              <w:t>Перечень ВО</w:t>
            </w:r>
          </w:p>
        </w:tc>
        <w:tc>
          <w:tcPr>
            <w:tcW w:w="556" w:type="pct"/>
          </w:tcPr>
          <w:p w14:paraId="34EF8C35" w14:textId="1FF05B86" w:rsidR="00B1375E" w:rsidRPr="002E208F" w:rsidRDefault="00B1375E" w:rsidP="00623AA0">
            <w:r w:rsidRPr="002E208F">
              <w:t>08.03.01</w:t>
            </w:r>
          </w:p>
        </w:tc>
        <w:tc>
          <w:tcPr>
            <w:tcW w:w="3334" w:type="pct"/>
          </w:tcPr>
          <w:p w14:paraId="64E29974" w14:textId="77777777" w:rsidR="00B1375E" w:rsidRPr="002E208F" w:rsidRDefault="00B1375E" w:rsidP="00623AA0">
            <w:r w:rsidRPr="002E208F">
              <w:t>Строительство</w:t>
            </w:r>
          </w:p>
        </w:tc>
      </w:tr>
      <w:tr w:rsidR="002E208F" w:rsidRPr="002E208F" w14:paraId="6782B540" w14:textId="77777777" w:rsidTr="00623AA0">
        <w:trPr>
          <w:trHeight w:val="20"/>
        </w:trPr>
        <w:tc>
          <w:tcPr>
            <w:tcW w:w="1110" w:type="pct"/>
            <w:vMerge/>
          </w:tcPr>
          <w:p w14:paraId="1DFF2E9F" w14:textId="77777777" w:rsidR="00B1375E" w:rsidRPr="002E208F" w:rsidRDefault="00B1375E" w:rsidP="00623AA0"/>
        </w:tc>
        <w:tc>
          <w:tcPr>
            <w:tcW w:w="556" w:type="pct"/>
          </w:tcPr>
          <w:p w14:paraId="61AC3A2A" w14:textId="1F789DEC" w:rsidR="00B1375E" w:rsidRPr="002E208F" w:rsidRDefault="00B1375E" w:rsidP="00623AA0">
            <w:r w:rsidRPr="002E208F">
              <w:t>38.03.10</w:t>
            </w:r>
          </w:p>
        </w:tc>
        <w:tc>
          <w:tcPr>
            <w:tcW w:w="3334" w:type="pct"/>
          </w:tcPr>
          <w:p w14:paraId="27404423" w14:textId="77777777" w:rsidR="00B1375E" w:rsidRPr="002E208F" w:rsidRDefault="00B1375E" w:rsidP="00623AA0">
            <w:r w:rsidRPr="002E208F">
              <w:t>Жилищное хозяйство и коммунальная инфраструктура</w:t>
            </w:r>
          </w:p>
        </w:tc>
      </w:tr>
    </w:tbl>
    <w:p w14:paraId="1C703D7B" w14:textId="77777777" w:rsidR="00E06ED9" w:rsidRPr="002E208F" w:rsidRDefault="00E06ED9" w:rsidP="00E06ED9"/>
    <w:p w14:paraId="18F35A5F" w14:textId="77777777" w:rsidR="00407766" w:rsidRPr="002E208F" w:rsidRDefault="00407766" w:rsidP="00E06ED9">
      <w:pPr>
        <w:rPr>
          <w:b/>
          <w:bCs w:val="0"/>
        </w:rPr>
      </w:pPr>
      <w:r w:rsidRPr="002E208F">
        <w:rPr>
          <w:b/>
          <w:bCs w:val="0"/>
        </w:rPr>
        <w:t>3.</w:t>
      </w:r>
      <w:r w:rsidR="00D916FB" w:rsidRPr="002E208F">
        <w:rPr>
          <w:b/>
          <w:bCs w:val="0"/>
        </w:rPr>
        <w:t>2</w:t>
      </w:r>
      <w:r w:rsidRPr="002E208F">
        <w:rPr>
          <w:b/>
          <w:bCs w:val="0"/>
        </w:rPr>
        <w:t>.1. Трудовая функция</w:t>
      </w:r>
    </w:p>
    <w:p w14:paraId="4ADEBB50" w14:textId="77777777" w:rsidR="00E06ED9" w:rsidRPr="002E208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70"/>
        <w:gridCol w:w="553"/>
        <w:gridCol w:w="863"/>
        <w:gridCol w:w="1447"/>
        <w:gridCol w:w="702"/>
      </w:tblGrid>
      <w:tr w:rsidR="00AA0065" w:rsidRPr="002E208F" w14:paraId="3EA9440F" w14:textId="77777777" w:rsidTr="00623AA0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DC4CCDE" w14:textId="77777777" w:rsidR="00407766" w:rsidRPr="002E208F" w:rsidRDefault="0005072D" w:rsidP="009E3E65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45490" w14:textId="77777777" w:rsidR="00407766" w:rsidRPr="002E208F" w:rsidRDefault="000208DE" w:rsidP="00623AA0">
            <w:pPr>
              <w:rPr>
                <w:szCs w:val="28"/>
              </w:rPr>
            </w:pPr>
            <w:r w:rsidRPr="002E208F">
              <w:t xml:space="preserve">Составление и согласование с заказчиком плана работ в соответствии с техническим заданием по оценке технического состояния </w:t>
            </w:r>
            <w:r w:rsidR="009A6583" w:rsidRPr="002E208F">
              <w:t>многоквартирных домов</w:t>
            </w:r>
            <w:r w:rsidR="00DA0D7F"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5CF213" w14:textId="77777777" w:rsidR="00407766" w:rsidRPr="002E208F" w:rsidRDefault="00932AC7" w:rsidP="009E3E65">
            <w:pPr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FB3F9" w14:textId="77777777" w:rsidR="00407766" w:rsidRPr="002E208F" w:rsidRDefault="00BA66E1" w:rsidP="00371E0A">
            <w:pPr>
              <w:jc w:val="center"/>
              <w:rPr>
                <w:bCs w:val="0"/>
              </w:rPr>
            </w:pPr>
            <w:r w:rsidRPr="002E208F">
              <w:rPr>
                <w:lang w:val="en-US"/>
              </w:rPr>
              <w:t>B</w:t>
            </w:r>
            <w:r w:rsidR="00407766" w:rsidRPr="002E208F">
              <w:t>/01.</w:t>
            </w:r>
            <w:r w:rsidR="005E67DB" w:rsidRPr="002E208F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680EAF" w14:textId="77777777" w:rsidR="00407766" w:rsidRPr="002E208F" w:rsidRDefault="00932AC7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7FE08" w14:textId="77777777" w:rsidR="00407766" w:rsidRPr="002E208F" w:rsidRDefault="005E67DB" w:rsidP="00E9070E">
            <w:pPr>
              <w:jc w:val="center"/>
              <w:rPr>
                <w:bCs w:val="0"/>
              </w:rPr>
            </w:pPr>
            <w:r w:rsidRPr="002E208F">
              <w:t>6</w:t>
            </w:r>
          </w:p>
        </w:tc>
      </w:tr>
    </w:tbl>
    <w:p w14:paraId="7EA4D467" w14:textId="77777777" w:rsidR="00E06ED9" w:rsidRPr="002E208F" w:rsidRDefault="00E06ED9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4D0712A9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38D4A042" w14:textId="77777777" w:rsidR="00251071" w:rsidRPr="002E208F" w:rsidRDefault="00251071" w:rsidP="00251071">
            <w:r w:rsidRPr="002E208F">
              <w:t>Трудовые действия</w:t>
            </w:r>
          </w:p>
        </w:tc>
        <w:tc>
          <w:tcPr>
            <w:tcW w:w="3888" w:type="pct"/>
            <w:vAlign w:val="center"/>
          </w:tcPr>
          <w:p w14:paraId="5014E7A2" w14:textId="77777777" w:rsidR="00251071" w:rsidRPr="002E208F" w:rsidRDefault="00251071" w:rsidP="0003110C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Согласование с </w:t>
            </w:r>
            <w:r w:rsidR="00263997" w:rsidRPr="002E208F">
              <w:rPr>
                <w:szCs w:val="28"/>
              </w:rPr>
              <w:t xml:space="preserve">заказчиком </w:t>
            </w:r>
            <w:r w:rsidRPr="002E208F">
              <w:rPr>
                <w:szCs w:val="28"/>
              </w:rPr>
              <w:t>технического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задания</w:t>
            </w:r>
          </w:p>
        </w:tc>
      </w:tr>
      <w:tr w:rsidR="002E208F" w:rsidRPr="002E208F" w14:paraId="7A0EE0E9" w14:textId="77777777" w:rsidTr="00623AA0">
        <w:trPr>
          <w:trHeight w:val="20"/>
        </w:trPr>
        <w:tc>
          <w:tcPr>
            <w:tcW w:w="1112" w:type="pct"/>
            <w:vMerge/>
          </w:tcPr>
          <w:p w14:paraId="2363AAF3" w14:textId="77777777" w:rsidR="00543787" w:rsidRPr="002E208F" w:rsidRDefault="00543787" w:rsidP="00543787"/>
        </w:tc>
        <w:tc>
          <w:tcPr>
            <w:tcW w:w="3888" w:type="pct"/>
            <w:vAlign w:val="center"/>
          </w:tcPr>
          <w:p w14:paraId="41A1DFAE" w14:textId="452DAF8D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Составление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программы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работ</w:t>
            </w:r>
            <w:r w:rsidR="00447AB8" w:rsidRPr="002E208F">
              <w:rPr>
                <w:szCs w:val="28"/>
              </w:rPr>
              <w:t xml:space="preserve"> </w:t>
            </w:r>
            <w:r w:rsidR="0003110C" w:rsidRPr="002E208F">
              <w:t xml:space="preserve">в соответствии с техническим заданием по оценке технического состояния </w:t>
            </w:r>
            <w:r w:rsidR="009A6583" w:rsidRPr="002E208F">
              <w:t>многоквартирных домов</w:t>
            </w:r>
            <w:r w:rsidR="00235736" w:rsidRPr="002E208F">
              <w:t>,</w:t>
            </w:r>
            <w:r w:rsidR="00DA0D7F" w:rsidRPr="002E208F">
              <w:t xml:space="preserve"> их строительных конструкций, конструктивных элементов, систем инженерно-технического обеспечения </w:t>
            </w:r>
          </w:p>
        </w:tc>
      </w:tr>
      <w:tr w:rsidR="002E208F" w:rsidRPr="002E208F" w14:paraId="4081CAE5" w14:textId="77777777" w:rsidTr="00623AA0">
        <w:trPr>
          <w:trHeight w:val="20"/>
        </w:trPr>
        <w:tc>
          <w:tcPr>
            <w:tcW w:w="1112" w:type="pct"/>
            <w:vMerge/>
          </w:tcPr>
          <w:p w14:paraId="27D74E85" w14:textId="77777777" w:rsidR="00AB7199" w:rsidRPr="002E208F" w:rsidRDefault="00AB7199" w:rsidP="00543787"/>
        </w:tc>
        <w:tc>
          <w:tcPr>
            <w:tcW w:w="3888" w:type="pct"/>
            <w:vAlign w:val="center"/>
          </w:tcPr>
          <w:p w14:paraId="09EC122C" w14:textId="77777777" w:rsidR="00AB7199" w:rsidRPr="002E208F" w:rsidRDefault="00AB7199" w:rsidP="0051770D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Согласование </w:t>
            </w:r>
            <w:r w:rsidR="00494A63" w:rsidRPr="002E208F">
              <w:rPr>
                <w:szCs w:val="28"/>
              </w:rPr>
              <w:t xml:space="preserve">с </w:t>
            </w:r>
            <w:r w:rsidR="00263997" w:rsidRPr="002E208F">
              <w:rPr>
                <w:szCs w:val="28"/>
              </w:rPr>
              <w:t>заказчиком</w:t>
            </w:r>
            <w:r w:rsidR="00447AB8" w:rsidRPr="002E208F">
              <w:rPr>
                <w:szCs w:val="28"/>
              </w:rPr>
              <w:t xml:space="preserve"> </w:t>
            </w:r>
            <w:r w:rsidR="0003110C" w:rsidRPr="002E208F">
              <w:rPr>
                <w:szCs w:val="28"/>
              </w:rPr>
              <w:t>программы</w:t>
            </w:r>
            <w:r w:rsidR="00447AB8" w:rsidRPr="002E208F">
              <w:rPr>
                <w:szCs w:val="28"/>
              </w:rPr>
              <w:t xml:space="preserve"> </w:t>
            </w:r>
            <w:r w:rsidR="0003110C" w:rsidRPr="002E208F">
              <w:rPr>
                <w:szCs w:val="28"/>
              </w:rPr>
              <w:t>работ</w:t>
            </w:r>
            <w:r w:rsidR="00447AB8" w:rsidRPr="002E208F">
              <w:rPr>
                <w:szCs w:val="28"/>
              </w:rPr>
              <w:t xml:space="preserve"> </w:t>
            </w:r>
            <w:r w:rsidR="0003110C" w:rsidRPr="002E208F">
              <w:t xml:space="preserve">в соответствии с техническим заданием по оценке технического состояния </w:t>
            </w:r>
            <w:r w:rsidR="009A6583" w:rsidRPr="002E208F">
              <w:t>многоквартирных домов</w:t>
            </w:r>
            <w:r w:rsidR="00DA0D7F"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2EB46A51" w14:textId="77777777" w:rsidTr="00623AA0">
        <w:trPr>
          <w:trHeight w:val="20"/>
        </w:trPr>
        <w:tc>
          <w:tcPr>
            <w:tcW w:w="1112" w:type="pct"/>
            <w:vMerge/>
          </w:tcPr>
          <w:p w14:paraId="4E5193C6" w14:textId="77777777" w:rsidR="00DF3A36" w:rsidRPr="002E208F" w:rsidRDefault="00DF3A36" w:rsidP="00543787"/>
        </w:tc>
        <w:tc>
          <w:tcPr>
            <w:tcW w:w="3888" w:type="pct"/>
            <w:vAlign w:val="center"/>
          </w:tcPr>
          <w:p w14:paraId="2A9EF1F1" w14:textId="77777777" w:rsidR="00DF3A36" w:rsidRPr="002E208F" w:rsidRDefault="00DF3A36" w:rsidP="0051770D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Согласование с </w:t>
            </w:r>
            <w:r w:rsidR="00263997" w:rsidRPr="002E208F">
              <w:rPr>
                <w:szCs w:val="28"/>
              </w:rPr>
              <w:t>заказчиком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протокола о порядке доступа к обследуемым строительным конструкциям</w:t>
            </w:r>
            <w:r w:rsidR="00DA0D7F" w:rsidRPr="002E208F">
              <w:rPr>
                <w:szCs w:val="28"/>
              </w:rPr>
              <w:t>, конструктивным элементам,</w:t>
            </w:r>
            <w:r w:rsidRPr="002E208F">
              <w:rPr>
                <w:szCs w:val="28"/>
              </w:rPr>
              <w:t xml:space="preserve"> системам инженерно-технического обеспечения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  <w:r w:rsidRPr="002E208F">
              <w:rPr>
                <w:szCs w:val="28"/>
              </w:rPr>
              <w:t xml:space="preserve"> (при необходимости)</w:t>
            </w:r>
          </w:p>
        </w:tc>
      </w:tr>
      <w:tr w:rsidR="002E208F" w:rsidRPr="002E208F" w14:paraId="19D0EAFE" w14:textId="77777777" w:rsidTr="00623AA0">
        <w:trPr>
          <w:trHeight w:val="20"/>
        </w:trPr>
        <w:tc>
          <w:tcPr>
            <w:tcW w:w="1112" w:type="pct"/>
            <w:vMerge/>
          </w:tcPr>
          <w:p w14:paraId="5A5F6F01" w14:textId="77777777" w:rsidR="00543787" w:rsidRPr="002E208F" w:rsidRDefault="00543787" w:rsidP="00543787"/>
        </w:tc>
        <w:tc>
          <w:tcPr>
            <w:tcW w:w="3888" w:type="pct"/>
            <w:vAlign w:val="center"/>
          </w:tcPr>
          <w:p w14:paraId="1A326171" w14:textId="77777777" w:rsidR="00543787" w:rsidRPr="002E208F" w:rsidRDefault="00DF3A36" w:rsidP="0003110C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Согласование с </w:t>
            </w:r>
            <w:r w:rsidR="00263997" w:rsidRPr="002E208F">
              <w:rPr>
                <w:szCs w:val="28"/>
              </w:rPr>
              <w:t>заказчиком</w:t>
            </w:r>
            <w:r w:rsidR="00675848" w:rsidRPr="002E208F">
              <w:rPr>
                <w:szCs w:val="28"/>
              </w:rPr>
              <w:t xml:space="preserve"> </w:t>
            </w:r>
            <w:r w:rsidR="0003110C" w:rsidRPr="002E208F">
              <w:rPr>
                <w:szCs w:val="28"/>
              </w:rPr>
              <w:t>предоставления</w:t>
            </w:r>
            <w:r w:rsidR="0067584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доступа к информационн</w:t>
            </w:r>
            <w:r w:rsidR="00DA0D7F" w:rsidRPr="002E208F">
              <w:rPr>
                <w:szCs w:val="28"/>
              </w:rPr>
              <w:t>ым</w:t>
            </w:r>
            <w:r w:rsidRPr="002E208F">
              <w:rPr>
                <w:szCs w:val="28"/>
              </w:rPr>
              <w:t xml:space="preserve"> модел</w:t>
            </w:r>
            <w:r w:rsidR="00DA0D7F" w:rsidRPr="002E208F">
              <w:rPr>
                <w:szCs w:val="28"/>
              </w:rPr>
              <w:t>ям</w:t>
            </w:r>
            <w:r w:rsidR="0067584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0EC4006A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7ED3DBED" w14:textId="77777777" w:rsidR="00543787" w:rsidRPr="002E208F" w:rsidDel="002A1D54" w:rsidRDefault="00543787" w:rsidP="00543787">
            <w:r w:rsidRPr="002E208F" w:rsidDel="002A1D54">
              <w:t>Необходимые умения</w:t>
            </w:r>
          </w:p>
        </w:tc>
        <w:tc>
          <w:tcPr>
            <w:tcW w:w="3888" w:type="pct"/>
            <w:vAlign w:val="center"/>
          </w:tcPr>
          <w:p w14:paraId="20A90225" w14:textId="77777777" w:rsidR="00543787" w:rsidRPr="002E208F" w:rsidRDefault="00754ED9" w:rsidP="0003110C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Устанавливать и анализировать перечень необходимых данных </w:t>
            </w:r>
            <w:r w:rsidR="0051770D" w:rsidRPr="002E208F">
              <w:rPr>
                <w:szCs w:val="28"/>
              </w:rPr>
              <w:t xml:space="preserve">и документов </w:t>
            </w:r>
            <w:r w:rsidRPr="002E208F">
              <w:rPr>
                <w:szCs w:val="28"/>
              </w:rPr>
              <w:t xml:space="preserve">для </w:t>
            </w:r>
            <w:r w:rsidR="0051770D" w:rsidRPr="002E208F">
              <w:rPr>
                <w:szCs w:val="28"/>
              </w:rPr>
              <w:t>осуществления</w:t>
            </w:r>
            <w:r w:rsidR="00447AB8" w:rsidRPr="002E208F">
              <w:rPr>
                <w:szCs w:val="28"/>
              </w:rPr>
              <w:t xml:space="preserve"> </w:t>
            </w:r>
            <w:r w:rsidR="0003110C" w:rsidRPr="002E208F">
              <w:t xml:space="preserve">оценки технического состояния </w:t>
            </w:r>
            <w:r w:rsidR="009A6583" w:rsidRPr="002E208F">
              <w:t>многоквартирных домов</w:t>
            </w:r>
            <w:r w:rsidR="00DA0D7F"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31F90478" w14:textId="77777777" w:rsidTr="00623AA0">
        <w:trPr>
          <w:trHeight w:val="20"/>
        </w:trPr>
        <w:tc>
          <w:tcPr>
            <w:tcW w:w="1112" w:type="pct"/>
            <w:vMerge/>
          </w:tcPr>
          <w:p w14:paraId="1050941D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7E4ED973" w14:textId="77777777" w:rsidR="00543787" w:rsidRPr="002E208F" w:rsidRDefault="00543787" w:rsidP="0051770D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Анализировать объемно-планировочные и конструктивные решения, материалы инженерно-геологических изысканий </w:t>
            </w:r>
          </w:p>
        </w:tc>
      </w:tr>
      <w:tr w:rsidR="002E208F" w:rsidRPr="002E208F" w14:paraId="016756A5" w14:textId="77777777" w:rsidTr="00623AA0">
        <w:trPr>
          <w:trHeight w:val="20"/>
        </w:trPr>
        <w:tc>
          <w:tcPr>
            <w:tcW w:w="1112" w:type="pct"/>
            <w:vMerge/>
          </w:tcPr>
          <w:p w14:paraId="392D3474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16421D36" w14:textId="77777777" w:rsidR="00543787" w:rsidRPr="002E208F" w:rsidRDefault="00543787" w:rsidP="0051770D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Анализировать проектн</w:t>
            </w:r>
            <w:r w:rsidR="005E6C31" w:rsidRPr="002E208F">
              <w:rPr>
                <w:szCs w:val="28"/>
              </w:rPr>
              <w:t xml:space="preserve">ую и </w:t>
            </w:r>
            <w:r w:rsidRPr="002E208F">
              <w:rPr>
                <w:szCs w:val="28"/>
              </w:rPr>
              <w:t xml:space="preserve">техническую документацию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76CF5293" w14:textId="77777777" w:rsidTr="00623AA0">
        <w:trPr>
          <w:trHeight w:val="20"/>
        </w:trPr>
        <w:tc>
          <w:tcPr>
            <w:tcW w:w="1112" w:type="pct"/>
            <w:vMerge/>
          </w:tcPr>
          <w:p w14:paraId="7473A9FE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144D5C01" w14:textId="77777777" w:rsidR="00543787" w:rsidRPr="002E208F" w:rsidRDefault="00543787" w:rsidP="0051770D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Анализировать инвентаризационные поэтажные планы и технический паспорт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6BABD344" w14:textId="77777777" w:rsidTr="00623AA0">
        <w:trPr>
          <w:trHeight w:val="20"/>
        </w:trPr>
        <w:tc>
          <w:tcPr>
            <w:tcW w:w="1112" w:type="pct"/>
            <w:vMerge/>
          </w:tcPr>
          <w:p w14:paraId="0A9FC4CC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2E4D6F19" w14:textId="77777777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Анализировать акты осмотров </w:t>
            </w:r>
            <w:r w:rsidR="009A6583" w:rsidRPr="002E208F">
              <w:rPr>
                <w:szCs w:val="28"/>
              </w:rPr>
              <w:t>многоквартирных домов</w:t>
            </w:r>
            <w:r w:rsidRPr="002E208F">
              <w:rPr>
                <w:szCs w:val="28"/>
              </w:rPr>
              <w:t>, выполненные персоналом эксплуатирующей организации, в том числе ведомости дефектов</w:t>
            </w:r>
          </w:p>
        </w:tc>
      </w:tr>
      <w:tr w:rsidR="002E208F" w:rsidRPr="002E208F" w14:paraId="074D0460" w14:textId="77777777" w:rsidTr="00623AA0">
        <w:trPr>
          <w:trHeight w:val="20"/>
        </w:trPr>
        <w:tc>
          <w:tcPr>
            <w:tcW w:w="1112" w:type="pct"/>
            <w:vMerge/>
          </w:tcPr>
          <w:p w14:paraId="39D4D8F5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3593EF38" w14:textId="77777777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Анализировать акты и отчеты ранее проводившихся обследований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501962F8" w14:textId="77777777" w:rsidTr="00623AA0">
        <w:trPr>
          <w:trHeight w:val="20"/>
        </w:trPr>
        <w:tc>
          <w:tcPr>
            <w:tcW w:w="1112" w:type="pct"/>
            <w:vMerge/>
          </w:tcPr>
          <w:p w14:paraId="30AD7FDD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59DEB6D8" w14:textId="203A60AD" w:rsidR="00543787" w:rsidRPr="002E208F" w:rsidRDefault="00F00B33" w:rsidP="0023573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Определять структуру задач и сроки программы работ по оценке</w:t>
            </w:r>
            <w:r w:rsidR="00235736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 xml:space="preserve">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DA0D7F" w:rsidRPr="002E208F">
              <w:rPr>
                <w:szCs w:val="28"/>
              </w:rPr>
              <w:t xml:space="preserve">, их </w:t>
            </w:r>
            <w:r w:rsidR="00DA0D7F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36979590" w14:textId="77777777" w:rsidTr="00623AA0">
        <w:trPr>
          <w:trHeight w:val="20"/>
        </w:trPr>
        <w:tc>
          <w:tcPr>
            <w:tcW w:w="1112" w:type="pct"/>
            <w:vMerge/>
          </w:tcPr>
          <w:p w14:paraId="78F6B083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2ADE8B6D" w14:textId="77777777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Определять перечень </w:t>
            </w:r>
            <w:r w:rsidR="00127FAA" w:rsidRPr="002E208F">
              <w:t>строительных конструкций, конструктивных элементов, систем инженерно-технического обеспечения</w:t>
            </w:r>
            <w:r w:rsidR="00447AB8" w:rsidRPr="002E208F">
              <w:t xml:space="preserve"> </w:t>
            </w:r>
            <w:r w:rsidR="009A6583" w:rsidRPr="002E208F">
              <w:t>многоквартирных домов</w:t>
            </w:r>
            <w:r w:rsidRPr="002E208F">
              <w:rPr>
                <w:szCs w:val="28"/>
              </w:rPr>
              <w:t>, подлежащих обследованию</w:t>
            </w:r>
          </w:p>
        </w:tc>
      </w:tr>
      <w:tr w:rsidR="002E208F" w:rsidRPr="002E208F" w14:paraId="26C3208C" w14:textId="77777777" w:rsidTr="00623AA0">
        <w:trPr>
          <w:trHeight w:val="20"/>
        </w:trPr>
        <w:tc>
          <w:tcPr>
            <w:tcW w:w="1112" w:type="pct"/>
            <w:vMerge/>
          </w:tcPr>
          <w:p w14:paraId="70517B4B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00F3DF1E" w14:textId="77777777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Определять места и методы инструментальных измерений и испытаний</w:t>
            </w:r>
          </w:p>
        </w:tc>
      </w:tr>
      <w:tr w:rsidR="002E208F" w:rsidRPr="002E208F" w14:paraId="04AA6A42" w14:textId="77777777" w:rsidTr="00623AA0">
        <w:trPr>
          <w:trHeight w:val="20"/>
        </w:trPr>
        <w:tc>
          <w:tcPr>
            <w:tcW w:w="1112" w:type="pct"/>
            <w:vMerge/>
          </w:tcPr>
          <w:p w14:paraId="26C45981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55AA6325" w14:textId="77777777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Определять места вскрытия и отбора проб материалов для исследования образцов в лабораторных условиях</w:t>
            </w:r>
          </w:p>
        </w:tc>
      </w:tr>
      <w:tr w:rsidR="002E208F" w:rsidRPr="002E208F" w14:paraId="64E681E0" w14:textId="77777777" w:rsidTr="00623AA0">
        <w:trPr>
          <w:trHeight w:val="20"/>
        </w:trPr>
        <w:tc>
          <w:tcPr>
            <w:tcW w:w="1112" w:type="pct"/>
            <w:vMerge/>
          </w:tcPr>
          <w:p w14:paraId="18BB1FAD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5DBADE14" w14:textId="77777777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Определять необходимость проведения дополнительных инженерно-геологических изысканий</w:t>
            </w:r>
          </w:p>
        </w:tc>
      </w:tr>
      <w:tr w:rsidR="002E208F" w:rsidRPr="002E208F" w14:paraId="634366C7" w14:textId="77777777" w:rsidTr="00623AA0">
        <w:trPr>
          <w:trHeight w:val="20"/>
        </w:trPr>
        <w:tc>
          <w:tcPr>
            <w:tcW w:w="1112" w:type="pct"/>
            <w:vMerge/>
          </w:tcPr>
          <w:p w14:paraId="7A115BB1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06F79608" w14:textId="77777777" w:rsidR="00543787" w:rsidRPr="002E208F" w:rsidRDefault="00543787" w:rsidP="00543787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Определять перечень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необходимых поверочных расчетов</w:t>
            </w:r>
          </w:p>
        </w:tc>
      </w:tr>
      <w:tr w:rsidR="002E208F" w:rsidRPr="002E208F" w14:paraId="2B3AC801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2BCAD123" w14:textId="77777777" w:rsidR="00543787" w:rsidRPr="002E208F" w:rsidRDefault="00543787" w:rsidP="00543787">
            <w:r w:rsidRPr="002E208F" w:rsidDel="002A1D54">
              <w:t>Необходимые знания</w:t>
            </w:r>
          </w:p>
        </w:tc>
        <w:tc>
          <w:tcPr>
            <w:tcW w:w="3888" w:type="pct"/>
          </w:tcPr>
          <w:p w14:paraId="1EC5F453" w14:textId="77777777" w:rsidR="00543787" w:rsidRPr="002E208F" w:rsidRDefault="00452D0A" w:rsidP="00685CAB">
            <w:pPr>
              <w:jc w:val="both"/>
            </w:pPr>
            <w:r w:rsidRPr="002E208F">
              <w:rPr>
                <w:szCs w:val="28"/>
              </w:rPr>
              <w:t xml:space="preserve">Нормативные правовые акты и документы системы технического регулирования и стандартизации в области </w:t>
            </w:r>
            <w:r w:rsidR="00685CAB" w:rsidRPr="002E208F">
              <w:rPr>
                <w:szCs w:val="28"/>
              </w:rPr>
              <w:t>оценки технического состояния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685CAB" w:rsidRPr="002E208F">
              <w:rPr>
                <w:szCs w:val="28"/>
              </w:rPr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40797AC2" w14:textId="77777777" w:rsidTr="00623AA0">
        <w:trPr>
          <w:trHeight w:val="20"/>
        </w:trPr>
        <w:tc>
          <w:tcPr>
            <w:tcW w:w="1112" w:type="pct"/>
            <w:vMerge/>
          </w:tcPr>
          <w:p w14:paraId="09179C84" w14:textId="77777777" w:rsidR="00543787" w:rsidRPr="002E208F" w:rsidDel="002A1D54" w:rsidRDefault="00543787" w:rsidP="00543787"/>
        </w:tc>
        <w:tc>
          <w:tcPr>
            <w:tcW w:w="3888" w:type="pct"/>
          </w:tcPr>
          <w:p w14:paraId="69DC38BC" w14:textId="77777777" w:rsidR="00543787" w:rsidRPr="002E208F" w:rsidRDefault="00543787" w:rsidP="00543787">
            <w:pPr>
              <w:jc w:val="both"/>
            </w:pPr>
            <w:r w:rsidRPr="002E208F">
              <w:t>Система стандартизации и технического регулирования в строительстве</w:t>
            </w:r>
          </w:p>
        </w:tc>
      </w:tr>
      <w:tr w:rsidR="002E208F" w:rsidRPr="002E208F" w14:paraId="10D017BE" w14:textId="77777777" w:rsidTr="00623AA0">
        <w:trPr>
          <w:trHeight w:val="20"/>
        </w:trPr>
        <w:tc>
          <w:tcPr>
            <w:tcW w:w="1112" w:type="pct"/>
            <w:vMerge/>
          </w:tcPr>
          <w:p w14:paraId="0F6744FD" w14:textId="77777777" w:rsidR="00543787" w:rsidRPr="002E208F" w:rsidDel="002A1D54" w:rsidRDefault="00543787" w:rsidP="00543787"/>
        </w:tc>
        <w:tc>
          <w:tcPr>
            <w:tcW w:w="3888" w:type="pct"/>
          </w:tcPr>
          <w:p w14:paraId="07CE4F97" w14:textId="77777777" w:rsidR="00543787" w:rsidRPr="002E208F" w:rsidRDefault="00543787" w:rsidP="001265AD">
            <w:pPr>
              <w:jc w:val="both"/>
            </w:pPr>
            <w:r w:rsidRPr="002E208F">
              <w:rPr>
                <w:szCs w:val="28"/>
              </w:rPr>
              <w:t xml:space="preserve">Общие правила </w:t>
            </w:r>
            <w:r w:rsidR="001265AD" w:rsidRPr="002E208F">
              <w:rPr>
                <w:szCs w:val="28"/>
              </w:rPr>
              <w:t xml:space="preserve">осуществления </w:t>
            </w:r>
            <w:r w:rsidR="00DF3A36" w:rsidRPr="002E208F">
              <w:rPr>
                <w:szCs w:val="28"/>
              </w:rPr>
              <w:t xml:space="preserve">и структура задач </w:t>
            </w:r>
            <w:r w:rsidR="0003110C" w:rsidRPr="002E208F">
              <w:rPr>
                <w:szCs w:val="28"/>
              </w:rPr>
              <w:t xml:space="preserve">оценки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DA0D7F" w:rsidRPr="002E208F">
              <w:rPr>
                <w:szCs w:val="28"/>
              </w:rPr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094F64AB" w14:textId="77777777" w:rsidTr="00623AA0">
        <w:trPr>
          <w:trHeight w:val="20"/>
        </w:trPr>
        <w:tc>
          <w:tcPr>
            <w:tcW w:w="1112" w:type="pct"/>
            <w:vMerge/>
          </w:tcPr>
          <w:p w14:paraId="1A2B9D3B" w14:textId="77777777" w:rsidR="00494A63" w:rsidRPr="002E208F" w:rsidDel="002A1D54" w:rsidRDefault="00494A63" w:rsidP="00543787"/>
        </w:tc>
        <w:tc>
          <w:tcPr>
            <w:tcW w:w="3888" w:type="pct"/>
          </w:tcPr>
          <w:p w14:paraId="163BA5AC" w14:textId="77777777" w:rsidR="00494A63" w:rsidRPr="002E208F" w:rsidRDefault="00494A63" w:rsidP="001265AD">
            <w:pPr>
              <w:jc w:val="both"/>
              <w:rPr>
                <w:bCs w:val="0"/>
                <w:szCs w:val="28"/>
              </w:rPr>
            </w:pPr>
            <w:r w:rsidRPr="002E208F">
              <w:t xml:space="preserve">Общие правила проведения мониторинга технического состояния </w:t>
            </w:r>
            <w:r w:rsidR="009A6583" w:rsidRPr="002E208F">
              <w:t>многоквартирных домов</w:t>
            </w:r>
          </w:p>
        </w:tc>
      </w:tr>
      <w:tr w:rsidR="002E208F" w:rsidRPr="002E208F" w14:paraId="2C023160" w14:textId="77777777" w:rsidTr="00623AA0">
        <w:trPr>
          <w:trHeight w:val="20"/>
        </w:trPr>
        <w:tc>
          <w:tcPr>
            <w:tcW w:w="1112" w:type="pct"/>
            <w:vMerge/>
          </w:tcPr>
          <w:p w14:paraId="45D5BBE7" w14:textId="77777777" w:rsidR="001265AD" w:rsidRPr="002E208F" w:rsidDel="002A1D54" w:rsidRDefault="001265AD" w:rsidP="00543787"/>
        </w:tc>
        <w:tc>
          <w:tcPr>
            <w:tcW w:w="3888" w:type="pct"/>
          </w:tcPr>
          <w:p w14:paraId="33966735" w14:textId="77777777" w:rsidR="001265AD" w:rsidRPr="002E208F" w:rsidRDefault="001265AD" w:rsidP="0032031E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Перечень услуг и (или) работ по капитальному ремонту общего имущества в многоквартирном доме</w:t>
            </w:r>
          </w:p>
        </w:tc>
      </w:tr>
      <w:tr w:rsidR="002E208F" w:rsidRPr="002E208F" w14:paraId="527B4D72" w14:textId="77777777" w:rsidTr="00623AA0">
        <w:trPr>
          <w:trHeight w:val="20"/>
        </w:trPr>
        <w:tc>
          <w:tcPr>
            <w:tcW w:w="1112" w:type="pct"/>
            <w:vMerge/>
          </w:tcPr>
          <w:p w14:paraId="6B2CF089" w14:textId="77777777" w:rsidR="00543787" w:rsidRPr="002E208F" w:rsidDel="002A1D54" w:rsidRDefault="00543787" w:rsidP="00543787"/>
        </w:tc>
        <w:tc>
          <w:tcPr>
            <w:tcW w:w="3888" w:type="pct"/>
          </w:tcPr>
          <w:p w14:paraId="3614AE9B" w14:textId="77777777" w:rsidR="00543787" w:rsidRPr="002E208F" w:rsidRDefault="00543787" w:rsidP="00645F6B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Требования к структуре</w:t>
            </w:r>
            <w:r w:rsidR="00645F6B" w:rsidRPr="002E208F">
              <w:rPr>
                <w:szCs w:val="28"/>
              </w:rPr>
              <w:t>,</w:t>
            </w:r>
            <w:r w:rsidRPr="002E208F">
              <w:rPr>
                <w:szCs w:val="28"/>
              </w:rPr>
              <w:t xml:space="preserve"> оформлению</w:t>
            </w:r>
            <w:r w:rsidR="004800F3" w:rsidRPr="002E208F">
              <w:rPr>
                <w:szCs w:val="28"/>
              </w:rPr>
              <w:t xml:space="preserve"> и </w:t>
            </w:r>
            <w:r w:rsidR="00645F6B" w:rsidRPr="002E208F">
              <w:rPr>
                <w:szCs w:val="28"/>
              </w:rPr>
              <w:t>порядку согласования</w:t>
            </w:r>
            <w:r w:rsidRPr="002E208F">
              <w:rPr>
                <w:szCs w:val="28"/>
              </w:rPr>
              <w:t xml:space="preserve"> технического задания на </w:t>
            </w:r>
            <w:r w:rsidR="00DF3A36" w:rsidRPr="002E208F">
              <w:rPr>
                <w:szCs w:val="28"/>
              </w:rPr>
              <w:t>осуществление</w:t>
            </w:r>
            <w:r w:rsidR="00447AB8" w:rsidRPr="002E208F">
              <w:rPr>
                <w:szCs w:val="28"/>
              </w:rPr>
              <w:t xml:space="preserve"> </w:t>
            </w:r>
            <w:r w:rsidR="0003110C" w:rsidRPr="002E208F">
              <w:rPr>
                <w:bCs w:val="0"/>
                <w:szCs w:val="28"/>
              </w:rPr>
              <w:t xml:space="preserve">оценки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DA0D7F" w:rsidRPr="002E208F">
              <w:rPr>
                <w:bCs w:val="0"/>
                <w:szCs w:val="28"/>
              </w:rPr>
              <w:t xml:space="preserve">, их </w:t>
            </w:r>
            <w:r w:rsidR="00DA0D7F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3AF32744" w14:textId="77777777" w:rsidTr="00623AA0">
        <w:trPr>
          <w:trHeight w:val="20"/>
        </w:trPr>
        <w:tc>
          <w:tcPr>
            <w:tcW w:w="1112" w:type="pct"/>
            <w:vMerge/>
          </w:tcPr>
          <w:p w14:paraId="5F56DFC9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22D405E7" w14:textId="77777777" w:rsidR="00543787" w:rsidRPr="002E208F" w:rsidRDefault="00543787" w:rsidP="0032031E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Порядок согласования с </w:t>
            </w:r>
            <w:r w:rsidR="00263997" w:rsidRPr="002E208F">
              <w:rPr>
                <w:szCs w:val="28"/>
              </w:rPr>
              <w:t>заказчиком</w:t>
            </w:r>
            <w:r w:rsidRPr="002E208F">
              <w:rPr>
                <w:szCs w:val="28"/>
              </w:rPr>
              <w:t xml:space="preserve"> протокола о порядке доступа к обследуемым строительным конструкциям, </w:t>
            </w:r>
            <w:r w:rsidR="00DA0D7F" w:rsidRPr="002E208F">
              <w:rPr>
                <w:szCs w:val="28"/>
              </w:rPr>
              <w:t xml:space="preserve">конструктивным элементам, </w:t>
            </w:r>
            <w:r w:rsidRPr="002E208F">
              <w:rPr>
                <w:szCs w:val="28"/>
              </w:rPr>
              <w:t xml:space="preserve">системам </w:t>
            </w:r>
            <w:r w:rsidR="00452D0A" w:rsidRPr="002E208F">
              <w:rPr>
                <w:szCs w:val="28"/>
              </w:rPr>
              <w:t>инженерно-технического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обеспечения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5B6B2CC0" w14:textId="77777777" w:rsidTr="00235736">
        <w:trPr>
          <w:trHeight w:val="567"/>
        </w:trPr>
        <w:tc>
          <w:tcPr>
            <w:tcW w:w="1112" w:type="pct"/>
            <w:vMerge/>
          </w:tcPr>
          <w:p w14:paraId="1D3625F6" w14:textId="77777777" w:rsidR="00235736" w:rsidRPr="002E208F" w:rsidDel="002A1D54" w:rsidRDefault="00235736" w:rsidP="00543787"/>
        </w:tc>
        <w:tc>
          <w:tcPr>
            <w:tcW w:w="3888" w:type="pct"/>
            <w:vAlign w:val="center"/>
          </w:tcPr>
          <w:p w14:paraId="415B0211" w14:textId="77777777" w:rsidR="00235736" w:rsidRPr="002E208F" w:rsidRDefault="00235736" w:rsidP="00675848">
            <w:pPr>
              <w:jc w:val="both"/>
              <w:rPr>
                <w:szCs w:val="28"/>
              </w:rPr>
            </w:pPr>
            <w:r w:rsidRPr="002E208F">
              <w:t>Порядок предоставления доступа к информационным моделям многоквартирных домов</w:t>
            </w:r>
          </w:p>
        </w:tc>
      </w:tr>
      <w:tr w:rsidR="002E208F" w:rsidRPr="002E208F" w14:paraId="312802E5" w14:textId="77777777" w:rsidTr="00623AA0">
        <w:trPr>
          <w:trHeight w:val="20"/>
        </w:trPr>
        <w:tc>
          <w:tcPr>
            <w:tcW w:w="1112" w:type="pct"/>
            <w:vMerge/>
          </w:tcPr>
          <w:p w14:paraId="25FA12B2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05ABF6CE" w14:textId="77777777" w:rsidR="00543787" w:rsidRPr="002E208F" w:rsidRDefault="00543787" w:rsidP="0032031E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Перечень, порядок сбора и принципы анализа исходных данных и проектно</w:t>
            </w:r>
            <w:r w:rsidR="005E6C31" w:rsidRPr="002E208F">
              <w:rPr>
                <w:szCs w:val="28"/>
              </w:rPr>
              <w:t xml:space="preserve">й и </w:t>
            </w:r>
            <w:r w:rsidRPr="002E208F">
              <w:rPr>
                <w:szCs w:val="28"/>
              </w:rPr>
              <w:t xml:space="preserve">технической документации, необходимых для </w:t>
            </w:r>
            <w:r w:rsidR="00DF3A36" w:rsidRPr="002E208F">
              <w:rPr>
                <w:szCs w:val="28"/>
              </w:rPr>
              <w:t>осуществления</w:t>
            </w:r>
            <w:r w:rsidR="00447AB8" w:rsidRPr="002E208F">
              <w:rPr>
                <w:szCs w:val="28"/>
              </w:rPr>
              <w:t xml:space="preserve"> </w:t>
            </w:r>
            <w:r w:rsidR="0003110C" w:rsidRPr="002E208F">
              <w:rPr>
                <w:bCs w:val="0"/>
                <w:szCs w:val="28"/>
              </w:rPr>
              <w:t xml:space="preserve">оценки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DA0D7F" w:rsidRPr="002E208F">
              <w:rPr>
                <w:bCs w:val="0"/>
                <w:szCs w:val="28"/>
              </w:rPr>
              <w:t xml:space="preserve">, их </w:t>
            </w:r>
            <w:r w:rsidR="00DA0D7F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03911F74" w14:textId="77777777" w:rsidTr="00623AA0">
        <w:trPr>
          <w:trHeight w:val="20"/>
        </w:trPr>
        <w:tc>
          <w:tcPr>
            <w:tcW w:w="1112" w:type="pct"/>
            <w:vMerge/>
          </w:tcPr>
          <w:p w14:paraId="6703DEA9" w14:textId="77777777" w:rsidR="00543787" w:rsidRPr="002E208F" w:rsidDel="002A1D54" w:rsidRDefault="00543787" w:rsidP="00543787"/>
        </w:tc>
        <w:tc>
          <w:tcPr>
            <w:tcW w:w="3888" w:type="pct"/>
            <w:vAlign w:val="center"/>
          </w:tcPr>
          <w:p w14:paraId="1A81E093" w14:textId="77777777" w:rsidR="00543787" w:rsidRPr="002E208F" w:rsidRDefault="00543787" w:rsidP="0003110C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Порядок составления и структура программы работ по </w:t>
            </w:r>
            <w:r w:rsidR="0003110C" w:rsidRPr="002E208F">
              <w:rPr>
                <w:bCs w:val="0"/>
                <w:szCs w:val="28"/>
              </w:rPr>
              <w:t xml:space="preserve">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DA0D7F" w:rsidRPr="002E208F">
              <w:rPr>
                <w:bCs w:val="0"/>
                <w:szCs w:val="28"/>
              </w:rPr>
              <w:t xml:space="preserve">, их </w:t>
            </w:r>
            <w:r w:rsidR="00DA0D7F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41A4A683" w14:textId="77777777" w:rsidTr="00623AA0">
        <w:trPr>
          <w:trHeight w:val="20"/>
        </w:trPr>
        <w:tc>
          <w:tcPr>
            <w:tcW w:w="1112" w:type="pct"/>
            <w:vMerge/>
          </w:tcPr>
          <w:p w14:paraId="71705385" w14:textId="77777777" w:rsidR="00543787" w:rsidRPr="002E208F" w:rsidDel="002A1D54" w:rsidRDefault="00543787" w:rsidP="00543787"/>
        </w:tc>
        <w:tc>
          <w:tcPr>
            <w:tcW w:w="3888" w:type="pct"/>
          </w:tcPr>
          <w:p w14:paraId="7D40FFDC" w14:textId="16EFBD30" w:rsidR="00543787" w:rsidRPr="002E208F" w:rsidDel="0065781A" w:rsidRDefault="00543787" w:rsidP="0032031E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Требования к порядку и периодичности проведения обследований и мониторинга технического </w:t>
            </w:r>
            <w:r w:rsidR="00235736" w:rsidRPr="002E208F">
              <w:rPr>
                <w:szCs w:val="28"/>
              </w:rPr>
              <w:t xml:space="preserve">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DA0D7F" w:rsidRPr="002E208F">
              <w:rPr>
                <w:szCs w:val="28"/>
              </w:rPr>
              <w:t xml:space="preserve">, их </w:t>
            </w:r>
            <w:r w:rsidR="00DA0D7F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768B4BEF" w14:textId="77777777" w:rsidTr="00623AA0">
        <w:trPr>
          <w:trHeight w:val="20"/>
        </w:trPr>
        <w:tc>
          <w:tcPr>
            <w:tcW w:w="1112" w:type="pct"/>
            <w:vMerge/>
          </w:tcPr>
          <w:p w14:paraId="6494D8B6" w14:textId="77777777" w:rsidR="00543787" w:rsidRPr="002E208F" w:rsidDel="002A1D54" w:rsidRDefault="00543787" w:rsidP="00543787"/>
        </w:tc>
        <w:tc>
          <w:tcPr>
            <w:tcW w:w="3888" w:type="pct"/>
          </w:tcPr>
          <w:p w14:paraId="3D4AB840" w14:textId="77777777" w:rsidR="00543787" w:rsidRPr="002E208F" w:rsidRDefault="00543787" w:rsidP="0003110C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Правила и стандарты системы контроля (менеджмента) качества в организациях, осуществляющих </w:t>
            </w:r>
            <w:r w:rsidR="0003110C" w:rsidRPr="002E208F">
              <w:rPr>
                <w:bCs w:val="0"/>
                <w:szCs w:val="28"/>
              </w:rPr>
              <w:t xml:space="preserve">оценку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B309FC" w:rsidRPr="002E208F">
              <w:rPr>
                <w:bCs w:val="0"/>
              </w:rPr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474888C1" w14:textId="77777777" w:rsidTr="00623AA0">
        <w:trPr>
          <w:trHeight w:val="20"/>
        </w:trPr>
        <w:tc>
          <w:tcPr>
            <w:tcW w:w="1112" w:type="pct"/>
            <w:vMerge/>
          </w:tcPr>
          <w:p w14:paraId="58ED041D" w14:textId="77777777" w:rsidR="00543787" w:rsidRPr="002E208F" w:rsidDel="002A1D54" w:rsidRDefault="00543787" w:rsidP="00543787"/>
        </w:tc>
        <w:tc>
          <w:tcPr>
            <w:tcW w:w="3888" w:type="pct"/>
          </w:tcPr>
          <w:p w14:paraId="17C3A2C8" w14:textId="063997BC" w:rsidR="00543787" w:rsidRPr="002E208F" w:rsidRDefault="00543787" w:rsidP="0032031E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Требования охраны труда и мер</w:t>
            </w:r>
            <w:r w:rsidR="00235736" w:rsidRPr="002E208F">
              <w:rPr>
                <w:szCs w:val="28"/>
              </w:rPr>
              <w:t>ы</w:t>
            </w:r>
            <w:r w:rsidRPr="002E208F">
              <w:rPr>
                <w:szCs w:val="28"/>
              </w:rPr>
              <w:t xml:space="preserve"> безопасности в процессе реализации профессиональной деятельности</w:t>
            </w:r>
          </w:p>
        </w:tc>
      </w:tr>
      <w:tr w:rsidR="002E208F" w:rsidRPr="002E208F" w14:paraId="7CD7615C" w14:textId="77777777" w:rsidTr="00623AA0">
        <w:trPr>
          <w:trHeight w:val="20"/>
        </w:trPr>
        <w:tc>
          <w:tcPr>
            <w:tcW w:w="1112" w:type="pct"/>
          </w:tcPr>
          <w:p w14:paraId="44B3337F" w14:textId="77777777" w:rsidR="00543787" w:rsidRPr="002E208F" w:rsidDel="002A1D54" w:rsidRDefault="00543787" w:rsidP="00543787">
            <w:r w:rsidRPr="002E208F" w:rsidDel="002A1D54">
              <w:t>Другие характеристики</w:t>
            </w:r>
          </w:p>
        </w:tc>
        <w:tc>
          <w:tcPr>
            <w:tcW w:w="3888" w:type="pct"/>
          </w:tcPr>
          <w:p w14:paraId="29CB71BE" w14:textId="77777777" w:rsidR="00543787" w:rsidRPr="002E208F" w:rsidRDefault="00543787" w:rsidP="00543787">
            <w:pPr>
              <w:jc w:val="both"/>
            </w:pPr>
            <w:r w:rsidRPr="002E208F">
              <w:t>-</w:t>
            </w:r>
          </w:p>
        </w:tc>
      </w:tr>
    </w:tbl>
    <w:p w14:paraId="6DBEF05E" w14:textId="77777777" w:rsidR="00E06ED9" w:rsidRPr="002E208F" w:rsidRDefault="00E06ED9" w:rsidP="00E06ED9"/>
    <w:p w14:paraId="5118405B" w14:textId="77777777" w:rsidR="00A533D9" w:rsidRPr="002E208F" w:rsidRDefault="00F31E3E" w:rsidP="00E06ED9">
      <w:pPr>
        <w:rPr>
          <w:b/>
          <w:bCs w:val="0"/>
        </w:rPr>
      </w:pPr>
      <w:r w:rsidRPr="002E208F">
        <w:rPr>
          <w:b/>
          <w:bCs w:val="0"/>
        </w:rPr>
        <w:t>3.2.2</w:t>
      </w:r>
      <w:r w:rsidR="00A533D9" w:rsidRPr="002E208F">
        <w:rPr>
          <w:b/>
          <w:bCs w:val="0"/>
        </w:rPr>
        <w:t>. Трудовая функция</w:t>
      </w:r>
    </w:p>
    <w:p w14:paraId="2A69C6CA" w14:textId="77777777" w:rsidR="00E06ED9" w:rsidRPr="002E208F" w:rsidRDefault="00E06ED9" w:rsidP="00E06ED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A533D9" w:rsidRPr="002E208F" w14:paraId="61433A03" w14:textId="77777777" w:rsidTr="00623AA0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6FC0428" w14:textId="77777777" w:rsidR="00A533D9" w:rsidRPr="002E208F" w:rsidRDefault="0005072D" w:rsidP="00B9652F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84506" w14:textId="77777777" w:rsidR="00A533D9" w:rsidRPr="002E208F" w:rsidRDefault="0032031E" w:rsidP="00623AA0">
            <w:pPr>
              <w:rPr>
                <w:bCs w:val="0"/>
              </w:rPr>
            </w:pPr>
            <w:r w:rsidRPr="002E208F">
              <w:t xml:space="preserve">Визуальное обследование строительных конструкций, конструктивных элементов, систем инженерно-технического </w:t>
            </w:r>
            <w:r w:rsidR="00956FB5" w:rsidRPr="002E208F">
              <w:t>обеспечени</w:t>
            </w:r>
            <w:r w:rsidR="0003110C" w:rsidRPr="002E208F">
              <w:t xml:space="preserve">я </w:t>
            </w:r>
            <w:r w:rsidR="009A6583" w:rsidRPr="002E208F">
              <w:t>многоквартирных домов</w:t>
            </w:r>
            <w:r w:rsidR="00E304EE" w:rsidRPr="002E208F">
              <w:t xml:space="preserve"> </w:t>
            </w:r>
            <w:r w:rsidR="00033775" w:rsidRPr="002E208F">
              <w:t>для определения потребности в капитальном ремонте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BCF6DB" w14:textId="77777777" w:rsidR="00A533D9" w:rsidRPr="002E208F" w:rsidRDefault="00A533D9" w:rsidP="00B9652F">
            <w:pPr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71D2D" w14:textId="77777777" w:rsidR="00A533D9" w:rsidRPr="002E208F" w:rsidRDefault="00BA66E1" w:rsidP="00371E0A">
            <w:pPr>
              <w:jc w:val="center"/>
              <w:rPr>
                <w:bCs w:val="0"/>
              </w:rPr>
            </w:pPr>
            <w:r w:rsidRPr="002E208F">
              <w:rPr>
                <w:lang w:val="en-US"/>
              </w:rPr>
              <w:t>B</w:t>
            </w:r>
            <w:r w:rsidR="00A533D9" w:rsidRPr="002E208F">
              <w:t>/0</w:t>
            </w:r>
            <w:r w:rsidR="00F31E3E" w:rsidRPr="002E208F">
              <w:rPr>
                <w:lang w:val="en-US"/>
              </w:rPr>
              <w:t>2</w:t>
            </w:r>
            <w:r w:rsidR="00A533D9" w:rsidRPr="002E208F">
              <w:t>.</w:t>
            </w:r>
            <w:r w:rsidR="005E67DB" w:rsidRPr="002E208F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073DA8" w14:textId="77777777" w:rsidR="00A533D9" w:rsidRPr="002E208F" w:rsidRDefault="00A533D9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54EF8" w14:textId="77777777" w:rsidR="00A533D9" w:rsidRPr="002E208F" w:rsidRDefault="005E67DB" w:rsidP="00B9652F">
            <w:pPr>
              <w:jc w:val="center"/>
              <w:rPr>
                <w:bCs w:val="0"/>
              </w:rPr>
            </w:pPr>
            <w:r w:rsidRPr="002E208F">
              <w:t>6</w:t>
            </w:r>
          </w:p>
        </w:tc>
      </w:tr>
    </w:tbl>
    <w:p w14:paraId="6B156E96" w14:textId="77777777" w:rsidR="00E06ED9" w:rsidRPr="002E208F" w:rsidRDefault="00E06ED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135A7010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2B199EE4" w14:textId="77777777" w:rsidR="007E50F2" w:rsidRPr="002E208F" w:rsidRDefault="007E50F2" w:rsidP="007E50F2">
            <w:r w:rsidRPr="002E208F">
              <w:t>Трудовые действия</w:t>
            </w:r>
          </w:p>
        </w:tc>
        <w:tc>
          <w:tcPr>
            <w:tcW w:w="3888" w:type="pct"/>
            <w:vAlign w:val="center"/>
          </w:tcPr>
          <w:p w14:paraId="10F147C1" w14:textId="77777777" w:rsidR="007E50F2" w:rsidRPr="002E208F" w:rsidRDefault="004C4D83" w:rsidP="007E50F2">
            <w:pPr>
              <w:jc w:val="both"/>
            </w:pPr>
            <w:r w:rsidRPr="002E208F">
              <w:rPr>
                <w:szCs w:val="28"/>
              </w:rPr>
              <w:t xml:space="preserve">Проверка наличия характерных деформаций </w:t>
            </w:r>
            <w:r w:rsidR="0032031E" w:rsidRPr="002E208F">
              <w:t>строительных конструкций, конструктивных элементов, систем инженерно-технического обеспечения</w:t>
            </w:r>
            <w:r w:rsidR="00447AB8" w:rsidRPr="002E208F">
              <w:t xml:space="preserve"> </w:t>
            </w:r>
            <w:r w:rsidR="009A6583" w:rsidRPr="002E208F">
              <w:t>многоквартирных домов</w:t>
            </w:r>
          </w:p>
        </w:tc>
      </w:tr>
      <w:tr w:rsidR="002E208F" w:rsidRPr="002E208F" w14:paraId="396F275A" w14:textId="77777777" w:rsidTr="00623AA0">
        <w:trPr>
          <w:trHeight w:val="20"/>
        </w:trPr>
        <w:tc>
          <w:tcPr>
            <w:tcW w:w="1112" w:type="pct"/>
            <w:vMerge/>
          </w:tcPr>
          <w:p w14:paraId="0F89CB17" w14:textId="77777777" w:rsidR="007E50F2" w:rsidRPr="002E208F" w:rsidRDefault="007E50F2" w:rsidP="007E50F2"/>
        </w:tc>
        <w:tc>
          <w:tcPr>
            <w:tcW w:w="3888" w:type="pct"/>
            <w:vAlign w:val="center"/>
          </w:tcPr>
          <w:p w14:paraId="3440EA74" w14:textId="77777777" w:rsidR="007E50F2" w:rsidRPr="002E208F" w:rsidRDefault="007E50F2" w:rsidP="0032031E">
            <w:pPr>
              <w:jc w:val="both"/>
            </w:pPr>
            <w:r w:rsidRPr="002E208F">
              <w:rPr>
                <w:szCs w:val="28"/>
              </w:rPr>
              <w:t>Установление перечня аварийных участков (при наличии)</w:t>
            </w:r>
            <w:r w:rsidR="00E304EE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539FEC57" w14:textId="77777777" w:rsidTr="00623AA0">
        <w:trPr>
          <w:trHeight w:val="20"/>
        </w:trPr>
        <w:tc>
          <w:tcPr>
            <w:tcW w:w="1112" w:type="pct"/>
            <w:vMerge/>
          </w:tcPr>
          <w:p w14:paraId="78457EE9" w14:textId="77777777" w:rsidR="002011EA" w:rsidRPr="002E208F" w:rsidRDefault="002011EA" w:rsidP="007E50F2"/>
        </w:tc>
        <w:tc>
          <w:tcPr>
            <w:tcW w:w="3888" w:type="pct"/>
            <w:vAlign w:val="center"/>
          </w:tcPr>
          <w:p w14:paraId="1D229AF8" w14:textId="77777777" w:rsidR="002011EA" w:rsidRPr="002E208F" w:rsidRDefault="004B1C42" w:rsidP="00862392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Заполнение</w:t>
            </w:r>
            <w:r w:rsidR="0066342F" w:rsidRPr="002E208F">
              <w:rPr>
                <w:szCs w:val="28"/>
              </w:rPr>
              <w:t xml:space="preserve"> чек-листов (ведомостей дефектов и повреждений) и схематичных планов с фиксацией мест повреждений и их характера</w:t>
            </w:r>
          </w:p>
        </w:tc>
      </w:tr>
      <w:tr w:rsidR="002E208F" w:rsidRPr="002E208F" w14:paraId="3244A751" w14:textId="77777777" w:rsidTr="00623AA0">
        <w:trPr>
          <w:trHeight w:val="20"/>
        </w:trPr>
        <w:tc>
          <w:tcPr>
            <w:tcW w:w="1112" w:type="pct"/>
            <w:vMerge/>
          </w:tcPr>
          <w:p w14:paraId="393AB40D" w14:textId="77777777" w:rsidR="002011EA" w:rsidRPr="002E208F" w:rsidRDefault="002011EA" w:rsidP="007E50F2"/>
        </w:tc>
        <w:tc>
          <w:tcPr>
            <w:tcW w:w="3888" w:type="pct"/>
            <w:vAlign w:val="center"/>
          </w:tcPr>
          <w:p w14:paraId="1C1A2686" w14:textId="77777777" w:rsidR="002011EA" w:rsidRPr="002E208F" w:rsidRDefault="002011EA" w:rsidP="00B71C74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Подготовка описания</w:t>
            </w:r>
            <w:r w:rsidR="00B71C74" w:rsidRPr="002E208F">
              <w:rPr>
                <w:szCs w:val="28"/>
              </w:rPr>
              <w:t xml:space="preserve"> и</w:t>
            </w:r>
            <w:r w:rsidRPr="002E208F">
              <w:rPr>
                <w:szCs w:val="28"/>
              </w:rPr>
              <w:t xml:space="preserve"> фотографи</w:t>
            </w:r>
            <w:r w:rsidR="00B71C74" w:rsidRPr="002E208F">
              <w:rPr>
                <w:szCs w:val="28"/>
              </w:rPr>
              <w:t>й</w:t>
            </w:r>
            <w:r w:rsidRPr="002E208F">
              <w:rPr>
                <w:szCs w:val="28"/>
              </w:rPr>
              <w:t xml:space="preserve"> дефектных участков</w:t>
            </w:r>
          </w:p>
        </w:tc>
      </w:tr>
      <w:tr w:rsidR="002E208F" w:rsidRPr="002E208F" w14:paraId="7D0F28D0" w14:textId="77777777" w:rsidTr="00623AA0">
        <w:trPr>
          <w:trHeight w:val="20"/>
        </w:trPr>
        <w:tc>
          <w:tcPr>
            <w:tcW w:w="1112" w:type="pct"/>
            <w:vMerge/>
          </w:tcPr>
          <w:p w14:paraId="0ED39097" w14:textId="77777777" w:rsidR="002011EA" w:rsidRPr="002E208F" w:rsidRDefault="002011EA" w:rsidP="007E50F2"/>
        </w:tc>
        <w:tc>
          <w:tcPr>
            <w:tcW w:w="3888" w:type="pct"/>
            <w:vAlign w:val="center"/>
          </w:tcPr>
          <w:p w14:paraId="655EB33D" w14:textId="77777777" w:rsidR="002011EA" w:rsidRPr="002E208F" w:rsidRDefault="002011EA" w:rsidP="007E50F2">
            <w:pPr>
              <w:jc w:val="both"/>
            </w:pPr>
            <w:r w:rsidRPr="002E208F">
              <w:rPr>
                <w:szCs w:val="28"/>
              </w:rPr>
              <w:t xml:space="preserve">Подготовка уточненной конструктивной и расчетной схемы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4ADE1586" w14:textId="77777777" w:rsidTr="00623AA0">
        <w:trPr>
          <w:trHeight w:val="20"/>
        </w:trPr>
        <w:tc>
          <w:tcPr>
            <w:tcW w:w="1112" w:type="pct"/>
            <w:vMerge/>
          </w:tcPr>
          <w:p w14:paraId="499DA4DB" w14:textId="77777777" w:rsidR="002011EA" w:rsidRPr="002E208F" w:rsidRDefault="002011EA" w:rsidP="007E50F2"/>
        </w:tc>
        <w:tc>
          <w:tcPr>
            <w:tcW w:w="3888" w:type="pct"/>
            <w:vAlign w:val="center"/>
          </w:tcPr>
          <w:p w14:paraId="3FCA319C" w14:textId="77777777" w:rsidR="002011EA" w:rsidRPr="002E208F" w:rsidRDefault="002011EA" w:rsidP="007E50F2">
            <w:pPr>
              <w:jc w:val="both"/>
            </w:pPr>
            <w:r w:rsidRPr="002E208F">
              <w:rPr>
                <w:szCs w:val="28"/>
              </w:rPr>
              <w:t>Подготовка уточненной схемы мест выработок, вскрытий, зондирования конструкций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00194F15" w14:textId="77777777" w:rsidTr="00623AA0">
        <w:trPr>
          <w:trHeight w:val="20"/>
        </w:trPr>
        <w:tc>
          <w:tcPr>
            <w:tcW w:w="1112" w:type="pct"/>
            <w:vMerge/>
          </w:tcPr>
          <w:p w14:paraId="44EC8614" w14:textId="77777777" w:rsidR="002011EA" w:rsidRPr="002E208F" w:rsidRDefault="002011EA" w:rsidP="007E50F2"/>
        </w:tc>
        <w:tc>
          <w:tcPr>
            <w:tcW w:w="3888" w:type="pct"/>
            <w:vAlign w:val="center"/>
          </w:tcPr>
          <w:p w14:paraId="40E08349" w14:textId="77777777" w:rsidR="002011EA" w:rsidRPr="002E208F" w:rsidRDefault="002011EA" w:rsidP="0075389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Осуществление предварительной оценки технического состояния строительных конструкций и систем инженерно-технического обеспечения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14D39E90" w14:textId="77777777" w:rsidTr="00623AA0">
        <w:trPr>
          <w:trHeight w:val="20"/>
        </w:trPr>
        <w:tc>
          <w:tcPr>
            <w:tcW w:w="1112" w:type="pct"/>
            <w:vMerge/>
          </w:tcPr>
          <w:p w14:paraId="65FB77A6" w14:textId="77777777" w:rsidR="005F5526" w:rsidRPr="002E208F" w:rsidRDefault="005F5526" w:rsidP="007E50F2"/>
        </w:tc>
        <w:tc>
          <w:tcPr>
            <w:tcW w:w="3888" w:type="pct"/>
            <w:vAlign w:val="center"/>
          </w:tcPr>
          <w:p w14:paraId="7B29FCC9" w14:textId="77777777" w:rsidR="005F5526" w:rsidRPr="002E208F" w:rsidRDefault="005F5526" w:rsidP="0075389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Получение объективных данных об объеме используемых энергетических ресурсов в многоквартирном доме (при необходимости)</w:t>
            </w:r>
          </w:p>
        </w:tc>
      </w:tr>
      <w:tr w:rsidR="002E208F" w:rsidRPr="002E208F" w14:paraId="173AFD3B" w14:textId="77777777" w:rsidTr="00623AA0">
        <w:trPr>
          <w:trHeight w:val="20"/>
        </w:trPr>
        <w:tc>
          <w:tcPr>
            <w:tcW w:w="1112" w:type="pct"/>
            <w:vMerge/>
          </w:tcPr>
          <w:p w14:paraId="1576B163" w14:textId="77777777" w:rsidR="002011EA" w:rsidRPr="002E208F" w:rsidRDefault="002011EA" w:rsidP="007E50F2"/>
        </w:tc>
        <w:tc>
          <w:tcPr>
            <w:tcW w:w="3888" w:type="pct"/>
            <w:vAlign w:val="center"/>
          </w:tcPr>
          <w:p w14:paraId="057FE9DA" w14:textId="77777777" w:rsidR="002011EA" w:rsidRPr="002E208F" w:rsidRDefault="002011EA" w:rsidP="008111A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Внесение дополнений в программу работ в случае необходимости</w:t>
            </w:r>
            <w:r w:rsidR="005F5526" w:rsidRPr="002E208F">
              <w:rPr>
                <w:szCs w:val="28"/>
              </w:rPr>
              <w:t xml:space="preserve"> проведения</w:t>
            </w:r>
            <w:r w:rsidRPr="002E208F">
              <w:rPr>
                <w:szCs w:val="28"/>
              </w:rPr>
              <w:t xml:space="preserve"> детального (инструментального) обследования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6053BC85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4D117A47" w14:textId="77777777" w:rsidR="002011EA" w:rsidRPr="002E208F" w:rsidDel="002A1D54" w:rsidRDefault="002011EA" w:rsidP="0099228F">
            <w:r w:rsidRPr="002E208F" w:rsidDel="002A1D54">
              <w:t>Необходимые умения</w:t>
            </w:r>
          </w:p>
        </w:tc>
        <w:tc>
          <w:tcPr>
            <w:tcW w:w="3888" w:type="pct"/>
            <w:vAlign w:val="center"/>
          </w:tcPr>
          <w:p w14:paraId="328CD853" w14:textId="77777777" w:rsidR="002011EA" w:rsidRPr="002E208F" w:rsidRDefault="002011EA" w:rsidP="0099228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Выявлять наличие и причины характерных деформаций </w:t>
            </w:r>
            <w:r w:rsidR="00EA2F36" w:rsidRPr="002E208F">
              <w:t>строительных конструкций, конструктивных элементов, систем инженерно-технического обеспечения</w:t>
            </w:r>
            <w:r w:rsidR="00447AB8" w:rsidRPr="002E208F">
              <w:t xml:space="preserve"> </w:t>
            </w:r>
            <w:r w:rsidR="009A6583" w:rsidRPr="002E208F">
              <w:t>многоквартирных домов</w:t>
            </w:r>
          </w:p>
        </w:tc>
      </w:tr>
      <w:tr w:rsidR="002E208F" w:rsidRPr="002E208F" w14:paraId="02F596C3" w14:textId="77777777" w:rsidTr="00623AA0">
        <w:trPr>
          <w:trHeight w:val="20"/>
        </w:trPr>
        <w:tc>
          <w:tcPr>
            <w:tcW w:w="1112" w:type="pct"/>
            <w:vMerge/>
          </w:tcPr>
          <w:p w14:paraId="07742864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0E3E314A" w14:textId="77777777" w:rsidR="002011EA" w:rsidRPr="002E208F" w:rsidRDefault="002011EA" w:rsidP="0099228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Выявлять несущие конструкции по этажам и их расположение</w:t>
            </w:r>
          </w:p>
        </w:tc>
      </w:tr>
      <w:tr w:rsidR="002E208F" w:rsidRPr="002E208F" w14:paraId="39AAA5C7" w14:textId="77777777" w:rsidTr="00623AA0">
        <w:trPr>
          <w:trHeight w:val="20"/>
        </w:trPr>
        <w:tc>
          <w:tcPr>
            <w:tcW w:w="1112" w:type="pct"/>
            <w:vMerge/>
          </w:tcPr>
          <w:p w14:paraId="22A57721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40D800FC" w14:textId="77777777" w:rsidR="002011EA" w:rsidRPr="002E208F" w:rsidRDefault="002011EA" w:rsidP="005D7976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Оценивать расположение </w:t>
            </w:r>
            <w:r w:rsidR="009A6583" w:rsidRPr="002E208F">
              <w:rPr>
                <w:szCs w:val="28"/>
              </w:rPr>
              <w:t>многоквартирных домов</w:t>
            </w:r>
            <w:r w:rsidRPr="002E208F">
              <w:rPr>
                <w:szCs w:val="28"/>
              </w:rPr>
              <w:t xml:space="preserve"> в застройке с точки зрения подпора в дымовых, газовых, вентиляционных каналах</w:t>
            </w:r>
          </w:p>
        </w:tc>
      </w:tr>
      <w:tr w:rsidR="002E208F" w:rsidRPr="002E208F" w14:paraId="0F73BD3F" w14:textId="77777777" w:rsidTr="00623AA0">
        <w:trPr>
          <w:trHeight w:val="20"/>
        </w:trPr>
        <w:tc>
          <w:tcPr>
            <w:tcW w:w="1112" w:type="pct"/>
            <w:vMerge/>
          </w:tcPr>
          <w:p w14:paraId="62A6A227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2DA78A5C" w14:textId="77777777" w:rsidR="002011EA" w:rsidRPr="002E208F" w:rsidRDefault="002011EA" w:rsidP="0099228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Определять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 xml:space="preserve">перечень аварийных участков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6EDFE836" w14:textId="77777777" w:rsidTr="00623AA0">
        <w:trPr>
          <w:trHeight w:val="20"/>
        </w:trPr>
        <w:tc>
          <w:tcPr>
            <w:tcW w:w="1112" w:type="pct"/>
            <w:vMerge/>
          </w:tcPr>
          <w:p w14:paraId="662FDAD9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54EBA32D" w14:textId="77777777" w:rsidR="002011EA" w:rsidRPr="002E208F" w:rsidRDefault="00EA2F36" w:rsidP="00EA2F36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Оценивать</w:t>
            </w:r>
            <w:r w:rsidR="002011EA" w:rsidRPr="002E208F">
              <w:rPr>
                <w:szCs w:val="28"/>
              </w:rPr>
              <w:t xml:space="preserve"> техническо</w:t>
            </w:r>
            <w:r w:rsidRPr="002E208F">
              <w:rPr>
                <w:szCs w:val="28"/>
              </w:rPr>
              <w:t>е</w:t>
            </w:r>
            <w:r w:rsidR="002011EA" w:rsidRPr="002E208F">
              <w:rPr>
                <w:szCs w:val="28"/>
              </w:rPr>
              <w:t xml:space="preserve"> состояни</w:t>
            </w:r>
            <w:r w:rsidRPr="002E208F">
              <w:rPr>
                <w:szCs w:val="28"/>
              </w:rPr>
              <w:t>е</w:t>
            </w:r>
            <w:r w:rsidR="002011EA" w:rsidRPr="002E208F">
              <w:rPr>
                <w:szCs w:val="28"/>
              </w:rPr>
              <w:t xml:space="preserve"> строительных конструкций, инженерных систем и оборудования</w:t>
            </w:r>
            <w:r w:rsidRPr="002E208F">
              <w:rPr>
                <w:szCs w:val="28"/>
              </w:rPr>
              <w:t xml:space="preserve"> в соответствии со</w:t>
            </w:r>
            <w:r w:rsidR="002011EA" w:rsidRPr="002E208F">
              <w:rPr>
                <w:szCs w:val="28"/>
              </w:rPr>
              <w:t xml:space="preserve"> степен</w:t>
            </w:r>
            <w:r w:rsidRPr="002E208F">
              <w:rPr>
                <w:szCs w:val="28"/>
              </w:rPr>
              <w:t>ью их</w:t>
            </w:r>
            <w:r w:rsidR="002011EA" w:rsidRPr="002E208F">
              <w:rPr>
                <w:szCs w:val="28"/>
              </w:rPr>
              <w:t xml:space="preserve"> повреждени</w:t>
            </w:r>
            <w:r w:rsidRPr="002E208F">
              <w:rPr>
                <w:szCs w:val="28"/>
              </w:rPr>
              <w:t>я</w:t>
            </w:r>
            <w:r w:rsidR="002011EA" w:rsidRPr="002E208F">
              <w:rPr>
                <w:szCs w:val="28"/>
              </w:rPr>
              <w:t xml:space="preserve"> и характерным</w:t>
            </w:r>
            <w:r w:rsidRPr="002E208F">
              <w:rPr>
                <w:szCs w:val="28"/>
              </w:rPr>
              <w:t>и</w:t>
            </w:r>
            <w:r w:rsidR="002011EA" w:rsidRPr="002E208F">
              <w:rPr>
                <w:szCs w:val="28"/>
              </w:rPr>
              <w:t xml:space="preserve"> признакам</w:t>
            </w:r>
            <w:r w:rsidRPr="002E208F">
              <w:rPr>
                <w:szCs w:val="28"/>
              </w:rPr>
              <w:t>и</w:t>
            </w:r>
            <w:r w:rsidR="002011EA" w:rsidRPr="002E208F">
              <w:rPr>
                <w:szCs w:val="28"/>
              </w:rPr>
              <w:t xml:space="preserve"> дефектов</w:t>
            </w:r>
          </w:p>
        </w:tc>
      </w:tr>
      <w:tr w:rsidR="002E208F" w:rsidRPr="002E208F" w14:paraId="2C8A6B43" w14:textId="77777777" w:rsidTr="00623AA0">
        <w:trPr>
          <w:trHeight w:val="20"/>
        </w:trPr>
        <w:tc>
          <w:tcPr>
            <w:tcW w:w="1112" w:type="pct"/>
            <w:vMerge/>
          </w:tcPr>
          <w:p w14:paraId="1EDC4AEB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0432D10C" w14:textId="77777777" w:rsidR="002011EA" w:rsidRPr="002E208F" w:rsidRDefault="002011EA" w:rsidP="008111A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Применять требования к порядку подготовки уточненной конструктивной и расчетной схемы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5107F785" w14:textId="77777777" w:rsidTr="00623AA0">
        <w:trPr>
          <w:trHeight w:val="20"/>
        </w:trPr>
        <w:tc>
          <w:tcPr>
            <w:tcW w:w="1112" w:type="pct"/>
            <w:vMerge/>
          </w:tcPr>
          <w:p w14:paraId="5541C221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56C14F31" w14:textId="77777777" w:rsidR="002011EA" w:rsidRPr="002E208F" w:rsidRDefault="002011EA" w:rsidP="0099228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Применять требования к порядку подготовки уточненной схемы мест выработок, вскрытий, зондирования конструкций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783FC5E6" w14:textId="77777777" w:rsidTr="00623AA0">
        <w:trPr>
          <w:trHeight w:val="20"/>
        </w:trPr>
        <w:tc>
          <w:tcPr>
            <w:tcW w:w="1112" w:type="pct"/>
            <w:vMerge/>
          </w:tcPr>
          <w:p w14:paraId="39AF98A9" w14:textId="77777777" w:rsidR="00C721E8" w:rsidRPr="002E208F" w:rsidDel="002A1D54" w:rsidRDefault="00C721E8" w:rsidP="0099228F"/>
        </w:tc>
        <w:tc>
          <w:tcPr>
            <w:tcW w:w="3888" w:type="pct"/>
            <w:vAlign w:val="center"/>
          </w:tcPr>
          <w:p w14:paraId="20806217" w14:textId="77777777" w:rsidR="00C721E8" w:rsidRPr="002E208F" w:rsidRDefault="002F016B" w:rsidP="00C721E8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Применять требования к </w:t>
            </w:r>
            <w:r w:rsidR="004B1C42" w:rsidRPr="002E208F">
              <w:rPr>
                <w:szCs w:val="28"/>
              </w:rPr>
              <w:t>заполнению</w:t>
            </w:r>
            <w:r w:rsidRPr="002E208F">
              <w:rPr>
                <w:szCs w:val="28"/>
              </w:rPr>
              <w:t xml:space="preserve"> чек-листов (ведомостей дефектов и повреждений) с фиксацией мест повреждений и их характера на схематичных планах</w:t>
            </w:r>
          </w:p>
        </w:tc>
      </w:tr>
      <w:tr w:rsidR="002E208F" w:rsidRPr="002E208F" w14:paraId="2101A30F" w14:textId="77777777" w:rsidTr="00623AA0">
        <w:trPr>
          <w:trHeight w:val="20"/>
        </w:trPr>
        <w:tc>
          <w:tcPr>
            <w:tcW w:w="1112" w:type="pct"/>
            <w:vMerge/>
          </w:tcPr>
          <w:p w14:paraId="4197F593" w14:textId="77777777" w:rsidR="00810D07" w:rsidRPr="002E208F" w:rsidDel="002A1D54" w:rsidRDefault="00810D07" w:rsidP="0099228F"/>
        </w:tc>
        <w:tc>
          <w:tcPr>
            <w:tcW w:w="3888" w:type="pct"/>
            <w:vAlign w:val="center"/>
          </w:tcPr>
          <w:p w14:paraId="7DB4ED54" w14:textId="77777777" w:rsidR="00810D07" w:rsidRPr="002E208F" w:rsidRDefault="00810D07" w:rsidP="00C721E8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Применять требования к оформлению отчетов по результатам </w:t>
            </w:r>
            <w:r w:rsidR="005F5526" w:rsidRPr="002E208F">
              <w:rPr>
                <w:szCs w:val="28"/>
              </w:rPr>
              <w:t xml:space="preserve">визуального обследования </w:t>
            </w:r>
            <w:r w:rsidRPr="002E208F">
              <w:rPr>
                <w:szCs w:val="28"/>
              </w:rPr>
              <w:t xml:space="preserve">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5F5526" w:rsidRPr="002E208F">
              <w:rPr>
                <w:szCs w:val="28"/>
              </w:rPr>
              <w:t xml:space="preserve">, их </w:t>
            </w:r>
            <w:r w:rsidR="005F5526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70514BB4" w14:textId="77777777" w:rsidTr="00623AA0">
        <w:trPr>
          <w:trHeight w:val="20"/>
        </w:trPr>
        <w:tc>
          <w:tcPr>
            <w:tcW w:w="1112" w:type="pct"/>
            <w:vMerge/>
          </w:tcPr>
          <w:p w14:paraId="56D92D85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64B4348F" w14:textId="77777777" w:rsidR="002011EA" w:rsidRPr="002E208F" w:rsidRDefault="002011EA" w:rsidP="0075389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Визуально оценивать техническое состояние </w:t>
            </w:r>
            <w:r w:rsidR="005F5526" w:rsidRPr="002E208F">
              <w:t>строительных конструкций, конструктивных элементов, систем инженерно-технического обеспечения</w:t>
            </w:r>
            <w:r w:rsidR="00447AB8" w:rsidRPr="002E208F"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7E745CFF" w14:textId="77777777" w:rsidTr="00623AA0">
        <w:trPr>
          <w:trHeight w:val="20"/>
        </w:trPr>
        <w:tc>
          <w:tcPr>
            <w:tcW w:w="1112" w:type="pct"/>
            <w:vMerge/>
          </w:tcPr>
          <w:p w14:paraId="79D23EF5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11C645E7" w14:textId="77777777" w:rsidR="002011EA" w:rsidRPr="002E208F" w:rsidRDefault="002011EA" w:rsidP="0099228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Определять содержание дополнений, необходимых для внесения в программу работ </w:t>
            </w:r>
          </w:p>
        </w:tc>
      </w:tr>
      <w:tr w:rsidR="002E208F" w:rsidRPr="002E208F" w14:paraId="232040B8" w14:textId="77777777" w:rsidTr="00623AA0">
        <w:trPr>
          <w:trHeight w:val="20"/>
        </w:trPr>
        <w:tc>
          <w:tcPr>
            <w:tcW w:w="1112" w:type="pct"/>
            <w:vMerge/>
          </w:tcPr>
          <w:p w14:paraId="512097AD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6A679732" w14:textId="5B1417C5" w:rsidR="002011EA" w:rsidRPr="002E208F" w:rsidRDefault="002011EA" w:rsidP="0099228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Выявлять причины возникновения и происхождени</w:t>
            </w:r>
            <w:r w:rsidR="00235736" w:rsidRPr="002E208F">
              <w:rPr>
                <w:szCs w:val="28"/>
              </w:rPr>
              <w:t>е</w:t>
            </w:r>
            <w:r w:rsidRPr="002E208F">
              <w:rPr>
                <w:szCs w:val="28"/>
              </w:rPr>
              <w:t xml:space="preserve"> дефектов и повреждений для различных типов строительных конструкций </w:t>
            </w:r>
          </w:p>
        </w:tc>
      </w:tr>
      <w:tr w:rsidR="002E208F" w:rsidRPr="002E208F" w14:paraId="1F0757BA" w14:textId="77777777" w:rsidTr="00623AA0">
        <w:trPr>
          <w:trHeight w:val="20"/>
        </w:trPr>
        <w:tc>
          <w:tcPr>
            <w:tcW w:w="1112" w:type="pct"/>
            <w:vMerge/>
          </w:tcPr>
          <w:p w14:paraId="275F875F" w14:textId="77777777" w:rsidR="00133C93" w:rsidRPr="002E208F" w:rsidDel="002A1D54" w:rsidRDefault="00133C93" w:rsidP="0099228F"/>
        </w:tc>
        <w:tc>
          <w:tcPr>
            <w:tcW w:w="3888" w:type="pct"/>
            <w:vAlign w:val="center"/>
          </w:tcPr>
          <w:p w14:paraId="16D907A7" w14:textId="77777777" w:rsidR="00133C93" w:rsidRPr="002E208F" w:rsidRDefault="00133C93" w:rsidP="00133C93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Определять </w:t>
            </w:r>
            <w:r w:rsidRPr="002E208F">
              <w:t xml:space="preserve">потребность в проведении капитального ремонта на основе данных визуального обследования </w:t>
            </w:r>
            <w:r w:rsidR="009A6583" w:rsidRPr="002E208F">
              <w:t>многоквартирных домов</w:t>
            </w:r>
          </w:p>
        </w:tc>
      </w:tr>
      <w:tr w:rsidR="002E208F" w:rsidRPr="002E208F" w14:paraId="0AC32FB0" w14:textId="77777777" w:rsidTr="00623AA0">
        <w:trPr>
          <w:trHeight w:val="20"/>
        </w:trPr>
        <w:tc>
          <w:tcPr>
            <w:tcW w:w="1112" w:type="pct"/>
            <w:vMerge/>
          </w:tcPr>
          <w:p w14:paraId="77BD4E0A" w14:textId="77777777" w:rsidR="005F5526" w:rsidRPr="002E208F" w:rsidDel="002A1D54" w:rsidRDefault="005F5526" w:rsidP="0099228F"/>
        </w:tc>
        <w:tc>
          <w:tcPr>
            <w:tcW w:w="3888" w:type="pct"/>
            <w:vAlign w:val="center"/>
          </w:tcPr>
          <w:p w14:paraId="3467BCCF" w14:textId="77777777" w:rsidR="005F5526" w:rsidRPr="002E208F" w:rsidRDefault="005F5526" w:rsidP="00133C93">
            <w:pPr>
              <w:jc w:val="both"/>
              <w:rPr>
                <w:szCs w:val="28"/>
              </w:rPr>
            </w:pPr>
            <w:r w:rsidRPr="002E208F">
              <w:t>Анализировать оснащенность многоквартирного дома приборами учета используемых энергетических ресурсов (при необходимости)</w:t>
            </w:r>
          </w:p>
        </w:tc>
      </w:tr>
      <w:tr w:rsidR="002E208F" w:rsidRPr="002E208F" w14:paraId="43564F71" w14:textId="77777777" w:rsidTr="00623AA0">
        <w:trPr>
          <w:trHeight w:val="20"/>
        </w:trPr>
        <w:tc>
          <w:tcPr>
            <w:tcW w:w="1112" w:type="pct"/>
            <w:vMerge/>
          </w:tcPr>
          <w:p w14:paraId="7D092848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635B5EF2" w14:textId="77777777" w:rsidR="002011EA" w:rsidRPr="002E208F" w:rsidRDefault="002011EA" w:rsidP="008111A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Определять необходимость в проведении детального (инструментального) обследования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725F3600" w14:textId="77777777" w:rsidTr="00623AA0">
        <w:trPr>
          <w:trHeight w:val="20"/>
        </w:trPr>
        <w:tc>
          <w:tcPr>
            <w:tcW w:w="1112" w:type="pct"/>
            <w:vMerge/>
          </w:tcPr>
          <w:p w14:paraId="6132809C" w14:textId="77777777" w:rsidR="00041174" w:rsidRPr="002E208F" w:rsidDel="002A1D54" w:rsidRDefault="00041174" w:rsidP="0099228F"/>
        </w:tc>
        <w:tc>
          <w:tcPr>
            <w:tcW w:w="3888" w:type="pct"/>
            <w:vAlign w:val="center"/>
          </w:tcPr>
          <w:p w14:paraId="697CC35A" w14:textId="77777777" w:rsidR="00041174" w:rsidRPr="002E208F" w:rsidRDefault="00041174" w:rsidP="008111AF">
            <w:pPr>
              <w:jc w:val="both"/>
              <w:rPr>
                <w:szCs w:val="28"/>
              </w:rPr>
            </w:pPr>
            <w:r w:rsidRPr="002E208F">
              <w:t>Применять технологии информационного моделирования</w:t>
            </w:r>
          </w:p>
        </w:tc>
      </w:tr>
      <w:tr w:rsidR="002E208F" w:rsidRPr="002E208F" w14:paraId="59779177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49A783D4" w14:textId="77777777" w:rsidR="002011EA" w:rsidRPr="002E208F" w:rsidRDefault="002011EA" w:rsidP="0099228F">
            <w:r w:rsidRPr="002E208F" w:rsidDel="002A1D54">
              <w:t>Необходимые знания</w:t>
            </w:r>
          </w:p>
          <w:p w14:paraId="3A793029" w14:textId="77777777" w:rsidR="00C85D58" w:rsidRPr="002E208F" w:rsidRDefault="00C85D58" w:rsidP="0099228F"/>
          <w:p w14:paraId="56396E0F" w14:textId="77777777" w:rsidR="00C85D58" w:rsidRPr="002E208F" w:rsidRDefault="00C85D58" w:rsidP="0099228F"/>
        </w:tc>
        <w:tc>
          <w:tcPr>
            <w:tcW w:w="3888" w:type="pct"/>
          </w:tcPr>
          <w:p w14:paraId="74401521" w14:textId="77777777" w:rsidR="002011EA" w:rsidRPr="002E208F" w:rsidRDefault="002011EA" w:rsidP="005F5526">
            <w:pPr>
              <w:jc w:val="both"/>
            </w:pPr>
            <w:r w:rsidRPr="002E208F">
              <w:t xml:space="preserve">Нормативные правовые акты и документы системы технического регулирования и стандартизации в области оценки технического состояния </w:t>
            </w:r>
            <w:r w:rsidR="009A6583" w:rsidRPr="002E208F">
              <w:t>многоквартирных домов</w:t>
            </w:r>
            <w:r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52092EE5" w14:textId="77777777" w:rsidTr="00623AA0">
        <w:trPr>
          <w:trHeight w:val="20"/>
        </w:trPr>
        <w:tc>
          <w:tcPr>
            <w:tcW w:w="1112" w:type="pct"/>
            <w:vMerge/>
          </w:tcPr>
          <w:p w14:paraId="5B147372" w14:textId="77777777" w:rsidR="005F5526" w:rsidRPr="002E208F" w:rsidDel="002A1D54" w:rsidRDefault="005F5526" w:rsidP="0099228F"/>
        </w:tc>
        <w:tc>
          <w:tcPr>
            <w:tcW w:w="3888" w:type="pct"/>
          </w:tcPr>
          <w:p w14:paraId="3A9DC7DD" w14:textId="77777777" w:rsidR="005F5526" w:rsidRPr="002E208F" w:rsidRDefault="005F5526" w:rsidP="005F5526">
            <w:pPr>
              <w:jc w:val="both"/>
            </w:pPr>
            <w:r w:rsidRPr="002E208F">
              <w:t>Система стандартизации и технического регулирования в строительстве</w:t>
            </w:r>
          </w:p>
        </w:tc>
      </w:tr>
      <w:tr w:rsidR="002E208F" w:rsidRPr="002E208F" w14:paraId="05AFF47B" w14:textId="77777777" w:rsidTr="00623AA0">
        <w:trPr>
          <w:trHeight w:val="20"/>
        </w:trPr>
        <w:tc>
          <w:tcPr>
            <w:tcW w:w="1112" w:type="pct"/>
            <w:vMerge/>
          </w:tcPr>
          <w:p w14:paraId="4558D737" w14:textId="77777777" w:rsidR="002011EA" w:rsidRPr="002E208F" w:rsidDel="002A1D54" w:rsidRDefault="002011EA" w:rsidP="0099228F"/>
        </w:tc>
        <w:tc>
          <w:tcPr>
            <w:tcW w:w="3888" w:type="pct"/>
          </w:tcPr>
          <w:p w14:paraId="7C453284" w14:textId="77777777" w:rsidR="002011EA" w:rsidRPr="002E208F" w:rsidRDefault="005F5526" w:rsidP="005F5526">
            <w:pPr>
              <w:jc w:val="both"/>
              <w:rPr>
                <w:sz w:val="20"/>
                <w:szCs w:val="20"/>
              </w:rPr>
            </w:pPr>
            <w:r w:rsidRPr="002E208F">
              <w:t>Требования нормативных правовых актов в области энергосбережения и повышения энергетической эффективности объектов капитального строительства, в том числе многоквартирных домов</w:t>
            </w:r>
          </w:p>
        </w:tc>
      </w:tr>
      <w:tr w:rsidR="002E208F" w:rsidRPr="002E208F" w14:paraId="218EC073" w14:textId="77777777" w:rsidTr="00623AA0">
        <w:trPr>
          <w:trHeight w:val="20"/>
        </w:trPr>
        <w:tc>
          <w:tcPr>
            <w:tcW w:w="1112" w:type="pct"/>
            <w:vMerge/>
          </w:tcPr>
          <w:p w14:paraId="4A42D658" w14:textId="77777777" w:rsidR="002011EA" w:rsidRPr="002E208F" w:rsidDel="002A1D54" w:rsidRDefault="002011EA" w:rsidP="0099228F"/>
        </w:tc>
        <w:tc>
          <w:tcPr>
            <w:tcW w:w="3888" w:type="pct"/>
          </w:tcPr>
          <w:p w14:paraId="0125C8A3" w14:textId="77777777" w:rsidR="002011EA" w:rsidRPr="002E208F" w:rsidRDefault="002011EA" w:rsidP="005F5526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Правила, методики и структура задач визуального обследования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5F5526" w:rsidRPr="002E208F">
              <w:rPr>
                <w:szCs w:val="28"/>
              </w:rPr>
              <w:t xml:space="preserve">, их </w:t>
            </w:r>
            <w:r w:rsidR="005F5526" w:rsidRPr="002E208F">
              <w:t>строительных конструкций, конструктивных элементов, систем инженерно-технического обеспечения</w:t>
            </w:r>
            <w:r w:rsidR="00447AB8" w:rsidRPr="002E208F">
              <w:t xml:space="preserve"> </w:t>
            </w:r>
            <w:r w:rsidR="00033775" w:rsidRPr="002E208F">
              <w:t>для определения потребности в капитальном ремонте</w:t>
            </w:r>
          </w:p>
        </w:tc>
      </w:tr>
      <w:tr w:rsidR="002E208F" w:rsidRPr="002E208F" w14:paraId="57933503" w14:textId="77777777" w:rsidTr="00623AA0">
        <w:trPr>
          <w:trHeight w:val="20"/>
        </w:trPr>
        <w:tc>
          <w:tcPr>
            <w:tcW w:w="1112" w:type="pct"/>
            <w:vMerge/>
          </w:tcPr>
          <w:p w14:paraId="7C79CE32" w14:textId="77777777" w:rsidR="00E87881" w:rsidRPr="002E208F" w:rsidDel="002A1D54" w:rsidRDefault="00E87881" w:rsidP="0099228F"/>
        </w:tc>
        <w:tc>
          <w:tcPr>
            <w:tcW w:w="3888" w:type="pct"/>
          </w:tcPr>
          <w:p w14:paraId="67E8585F" w14:textId="77777777" w:rsidR="00E87881" w:rsidRPr="002E208F" w:rsidRDefault="00E87881" w:rsidP="005F5526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Правила, методики и структура задач детального (инструментального) обследования строительных конструкций, конструктивных элементов, систем инженерно-технического обеспечения многоквартирных домов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t>для определения потребности в капитальном ремонте</w:t>
            </w:r>
          </w:p>
        </w:tc>
      </w:tr>
      <w:tr w:rsidR="002E208F" w:rsidRPr="002E208F" w14:paraId="21427BFD" w14:textId="77777777" w:rsidTr="00623AA0">
        <w:trPr>
          <w:trHeight w:val="20"/>
        </w:trPr>
        <w:tc>
          <w:tcPr>
            <w:tcW w:w="1112" w:type="pct"/>
            <w:vMerge/>
          </w:tcPr>
          <w:p w14:paraId="4565A1A3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66F6B31E" w14:textId="77777777" w:rsidR="002011EA" w:rsidRPr="002E208F" w:rsidRDefault="002011EA" w:rsidP="002D584B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Правила и методики проверки наличия характерных деформаций </w:t>
            </w:r>
            <w:r w:rsidR="009A6583" w:rsidRPr="002E208F">
              <w:rPr>
                <w:szCs w:val="28"/>
              </w:rPr>
              <w:t>многоквартирных домов</w:t>
            </w:r>
            <w:r w:rsidRPr="002E208F">
              <w:rPr>
                <w:szCs w:val="28"/>
              </w:rPr>
              <w:t xml:space="preserve"> и его отдельных строительных конструкций </w:t>
            </w:r>
          </w:p>
        </w:tc>
      </w:tr>
      <w:tr w:rsidR="002E208F" w:rsidRPr="002E208F" w14:paraId="776DDEBB" w14:textId="77777777" w:rsidTr="00623AA0">
        <w:trPr>
          <w:trHeight w:val="20"/>
        </w:trPr>
        <w:tc>
          <w:tcPr>
            <w:tcW w:w="1112" w:type="pct"/>
            <w:vMerge/>
          </w:tcPr>
          <w:p w14:paraId="0E9B5694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7855320C" w14:textId="77777777" w:rsidR="002011EA" w:rsidRPr="002E208F" w:rsidRDefault="002011EA" w:rsidP="00DC7441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Принципы установления перечня аварийных участков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622135B1" w14:textId="77777777" w:rsidTr="00623AA0">
        <w:trPr>
          <w:trHeight w:val="20"/>
        </w:trPr>
        <w:tc>
          <w:tcPr>
            <w:tcW w:w="1112" w:type="pct"/>
            <w:vMerge/>
          </w:tcPr>
          <w:p w14:paraId="4D06AD2F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142ECAA7" w14:textId="2CE0C665" w:rsidR="002011EA" w:rsidRPr="002E208F" w:rsidRDefault="002011EA" w:rsidP="00DC7441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Порядок </w:t>
            </w:r>
            <w:proofErr w:type="gramStart"/>
            <w:r w:rsidR="00E304EE" w:rsidRPr="002E208F">
              <w:rPr>
                <w:szCs w:val="28"/>
              </w:rPr>
              <w:t>подготовки</w:t>
            </w:r>
            <w:proofErr w:type="gramEnd"/>
            <w:r w:rsidRPr="002E208F">
              <w:rPr>
                <w:szCs w:val="28"/>
              </w:rPr>
              <w:t xml:space="preserve"> уточненной конструктивной и расчетной схемы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71F58577" w14:textId="77777777" w:rsidTr="00623AA0">
        <w:trPr>
          <w:trHeight w:val="20"/>
        </w:trPr>
        <w:tc>
          <w:tcPr>
            <w:tcW w:w="1112" w:type="pct"/>
            <w:vMerge/>
          </w:tcPr>
          <w:p w14:paraId="2F15BD04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700103A3" w14:textId="4627E4C3" w:rsidR="002011EA" w:rsidRPr="002E208F" w:rsidRDefault="002011EA" w:rsidP="00DC7441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Порядок </w:t>
            </w:r>
            <w:proofErr w:type="gramStart"/>
            <w:r w:rsidR="00E304EE" w:rsidRPr="002E208F">
              <w:rPr>
                <w:szCs w:val="28"/>
              </w:rPr>
              <w:t>подготовки</w:t>
            </w:r>
            <w:proofErr w:type="gramEnd"/>
            <w:r w:rsidRPr="002E208F">
              <w:rPr>
                <w:szCs w:val="28"/>
              </w:rPr>
              <w:t xml:space="preserve"> уточненной схемы мест выработок, вскрытий, зондирования конструкций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2413165E" w14:textId="77777777" w:rsidTr="00623AA0">
        <w:trPr>
          <w:trHeight w:val="20"/>
        </w:trPr>
        <w:tc>
          <w:tcPr>
            <w:tcW w:w="1112" w:type="pct"/>
            <w:vMerge/>
          </w:tcPr>
          <w:p w14:paraId="730E0CCE" w14:textId="77777777" w:rsidR="002011EA" w:rsidRPr="002E208F" w:rsidDel="002A1D54" w:rsidRDefault="002011EA" w:rsidP="0099228F"/>
        </w:tc>
        <w:tc>
          <w:tcPr>
            <w:tcW w:w="3888" w:type="pct"/>
            <w:vAlign w:val="center"/>
          </w:tcPr>
          <w:p w14:paraId="7D0E2E4C" w14:textId="77777777" w:rsidR="002011EA" w:rsidRPr="002E208F" w:rsidRDefault="002011EA" w:rsidP="00DC7441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Виды и правила использования инструментов для проведения визуального обследования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5F5526" w:rsidRPr="002E208F">
              <w:rPr>
                <w:szCs w:val="28"/>
              </w:rPr>
              <w:t xml:space="preserve">, их </w:t>
            </w:r>
            <w:r w:rsidR="005F5526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53B73D3A" w14:textId="77777777" w:rsidTr="00623AA0">
        <w:trPr>
          <w:trHeight w:val="20"/>
        </w:trPr>
        <w:tc>
          <w:tcPr>
            <w:tcW w:w="1112" w:type="pct"/>
            <w:vMerge/>
          </w:tcPr>
          <w:p w14:paraId="0B4DD843" w14:textId="77777777" w:rsidR="002011EA" w:rsidRPr="002E208F" w:rsidDel="002A1D54" w:rsidRDefault="002011EA" w:rsidP="00890316"/>
        </w:tc>
        <w:tc>
          <w:tcPr>
            <w:tcW w:w="3888" w:type="pct"/>
          </w:tcPr>
          <w:p w14:paraId="446E3A16" w14:textId="77777777" w:rsidR="002011EA" w:rsidRPr="002E208F" w:rsidRDefault="002011EA" w:rsidP="00890316">
            <w:pPr>
              <w:jc w:val="both"/>
              <w:rPr>
                <w:szCs w:val="28"/>
              </w:rPr>
            </w:pPr>
            <w:r w:rsidRPr="002E208F">
              <w:t>Виды строительных конструкций в зависимости от их материала и назначения</w:t>
            </w:r>
          </w:p>
        </w:tc>
      </w:tr>
      <w:tr w:rsidR="002E208F" w:rsidRPr="002E208F" w14:paraId="0A65495D" w14:textId="77777777" w:rsidTr="00623AA0">
        <w:trPr>
          <w:trHeight w:val="20"/>
        </w:trPr>
        <w:tc>
          <w:tcPr>
            <w:tcW w:w="1112" w:type="pct"/>
            <w:vMerge/>
          </w:tcPr>
          <w:p w14:paraId="37B4AEBD" w14:textId="77777777" w:rsidR="00C721E8" w:rsidRPr="002E208F" w:rsidDel="002A1D54" w:rsidRDefault="00C721E8" w:rsidP="00890316"/>
        </w:tc>
        <w:tc>
          <w:tcPr>
            <w:tcW w:w="3888" w:type="pct"/>
          </w:tcPr>
          <w:p w14:paraId="29A06C3E" w14:textId="3C35FDAC" w:rsidR="00C721E8" w:rsidRPr="002E208F" w:rsidRDefault="00C721E8" w:rsidP="00890316">
            <w:pPr>
              <w:jc w:val="both"/>
            </w:pPr>
            <w:r w:rsidRPr="002E208F">
              <w:rPr>
                <w:szCs w:val="28"/>
              </w:rPr>
              <w:t>Требования к оформлению ведомости дефектов (чек-лист</w:t>
            </w:r>
            <w:r w:rsidR="00EF6EE9" w:rsidRPr="002E208F">
              <w:rPr>
                <w:szCs w:val="28"/>
              </w:rPr>
              <w:t>ов</w:t>
            </w:r>
            <w:r w:rsidRPr="002E208F">
              <w:rPr>
                <w:szCs w:val="28"/>
              </w:rPr>
              <w:t>) и повреждений с фиксацией их мест и характера</w:t>
            </w:r>
          </w:p>
        </w:tc>
      </w:tr>
      <w:tr w:rsidR="002E208F" w:rsidRPr="002E208F" w14:paraId="1193972C" w14:textId="77777777" w:rsidTr="00623AA0">
        <w:trPr>
          <w:trHeight w:val="20"/>
        </w:trPr>
        <w:tc>
          <w:tcPr>
            <w:tcW w:w="1112" w:type="pct"/>
            <w:vMerge/>
          </w:tcPr>
          <w:p w14:paraId="6ABC2928" w14:textId="77777777" w:rsidR="00B71C74" w:rsidRPr="002E208F" w:rsidDel="002A1D54" w:rsidRDefault="00B71C74" w:rsidP="00890316"/>
        </w:tc>
        <w:tc>
          <w:tcPr>
            <w:tcW w:w="3888" w:type="pct"/>
          </w:tcPr>
          <w:p w14:paraId="4F83E276" w14:textId="77777777" w:rsidR="00B71C74" w:rsidRPr="002E208F" w:rsidRDefault="00B71C74" w:rsidP="00B71C74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Требования к описанию и</w:t>
            </w:r>
            <w:r w:rsidR="00447AB8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наличию фотографий дефектных участков</w:t>
            </w:r>
          </w:p>
        </w:tc>
      </w:tr>
      <w:tr w:rsidR="002E208F" w:rsidRPr="002E208F" w14:paraId="207391E9" w14:textId="77777777" w:rsidTr="00623AA0">
        <w:trPr>
          <w:trHeight w:val="20"/>
        </w:trPr>
        <w:tc>
          <w:tcPr>
            <w:tcW w:w="1112" w:type="pct"/>
            <w:vMerge/>
          </w:tcPr>
          <w:p w14:paraId="661B1F57" w14:textId="77777777" w:rsidR="00810D07" w:rsidRPr="002E208F" w:rsidDel="002A1D54" w:rsidRDefault="00810D07" w:rsidP="00890316"/>
        </w:tc>
        <w:tc>
          <w:tcPr>
            <w:tcW w:w="3888" w:type="pct"/>
          </w:tcPr>
          <w:p w14:paraId="398E3AD3" w14:textId="77777777" w:rsidR="00810D07" w:rsidRPr="002E208F" w:rsidRDefault="00810D07" w:rsidP="00B71C74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Требования к оформлению отчетов по результатам мониторинга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5F5526" w:rsidRPr="002E208F">
              <w:rPr>
                <w:szCs w:val="28"/>
              </w:rPr>
              <w:t xml:space="preserve">, их </w:t>
            </w:r>
            <w:r w:rsidR="005F5526" w:rsidRPr="002E208F"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10FE6423" w14:textId="77777777" w:rsidTr="00623AA0">
        <w:trPr>
          <w:trHeight w:val="20"/>
        </w:trPr>
        <w:tc>
          <w:tcPr>
            <w:tcW w:w="1112" w:type="pct"/>
            <w:vMerge/>
          </w:tcPr>
          <w:p w14:paraId="0CB168A5" w14:textId="77777777" w:rsidR="002011EA" w:rsidRPr="002E208F" w:rsidDel="002A1D54" w:rsidRDefault="002011EA" w:rsidP="00890316"/>
        </w:tc>
        <w:tc>
          <w:tcPr>
            <w:tcW w:w="3888" w:type="pct"/>
          </w:tcPr>
          <w:p w14:paraId="0D0842FC" w14:textId="77777777" w:rsidR="002011EA" w:rsidRPr="002E208F" w:rsidRDefault="002011EA" w:rsidP="00890316">
            <w:pPr>
              <w:jc w:val="both"/>
              <w:rPr>
                <w:szCs w:val="28"/>
              </w:rPr>
            </w:pPr>
            <w:r w:rsidRPr="002E208F">
              <w:t>Классификация дефектов и повреждений по визуальным признакам в железобетонных, металлических и деревянных конструкциях</w:t>
            </w:r>
          </w:p>
        </w:tc>
      </w:tr>
      <w:tr w:rsidR="002E208F" w:rsidRPr="002E208F" w14:paraId="2C1E3DD8" w14:textId="77777777" w:rsidTr="00623AA0">
        <w:trPr>
          <w:trHeight w:val="20"/>
        </w:trPr>
        <w:tc>
          <w:tcPr>
            <w:tcW w:w="1112" w:type="pct"/>
            <w:vMerge/>
          </w:tcPr>
          <w:p w14:paraId="0A545B19" w14:textId="77777777" w:rsidR="002011EA" w:rsidRPr="002E208F" w:rsidDel="002A1D54" w:rsidRDefault="002011EA" w:rsidP="00890316"/>
        </w:tc>
        <w:tc>
          <w:tcPr>
            <w:tcW w:w="3888" w:type="pct"/>
            <w:vAlign w:val="center"/>
          </w:tcPr>
          <w:p w14:paraId="61379364" w14:textId="77777777" w:rsidR="002011EA" w:rsidRPr="002E208F" w:rsidRDefault="002011EA" w:rsidP="0075389F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Порядок и методы предварительной оценки технического состояния строительных конструкций и систем инженерно-технического обеспечения</w:t>
            </w:r>
            <w:r w:rsidR="00447AB8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</w:p>
        </w:tc>
      </w:tr>
      <w:tr w:rsidR="002E208F" w:rsidRPr="002E208F" w14:paraId="5EADD743" w14:textId="77777777" w:rsidTr="00623AA0">
        <w:trPr>
          <w:trHeight w:val="20"/>
        </w:trPr>
        <w:tc>
          <w:tcPr>
            <w:tcW w:w="1112" w:type="pct"/>
            <w:vMerge/>
          </w:tcPr>
          <w:p w14:paraId="1F374B22" w14:textId="77777777" w:rsidR="00041174" w:rsidRPr="002E208F" w:rsidDel="002A1D54" w:rsidRDefault="00041174" w:rsidP="00890316"/>
        </w:tc>
        <w:tc>
          <w:tcPr>
            <w:tcW w:w="3888" w:type="pct"/>
          </w:tcPr>
          <w:p w14:paraId="274A0BA7" w14:textId="77777777" w:rsidR="00041174" w:rsidRPr="002E208F" w:rsidRDefault="00041174" w:rsidP="00CB0D70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Цели и задачи информационного моделирования в строительстве</w:t>
            </w:r>
          </w:p>
        </w:tc>
      </w:tr>
      <w:tr w:rsidR="002E208F" w:rsidRPr="002E208F" w14:paraId="6B8BB2D5" w14:textId="77777777" w:rsidTr="00623AA0">
        <w:trPr>
          <w:trHeight w:val="20"/>
        </w:trPr>
        <w:tc>
          <w:tcPr>
            <w:tcW w:w="1112" w:type="pct"/>
            <w:vMerge/>
          </w:tcPr>
          <w:p w14:paraId="4E281E20" w14:textId="77777777" w:rsidR="00C85D58" w:rsidRPr="002E208F" w:rsidDel="002A1D54" w:rsidRDefault="00C85D58" w:rsidP="00890316"/>
        </w:tc>
        <w:tc>
          <w:tcPr>
            <w:tcW w:w="3888" w:type="pct"/>
          </w:tcPr>
          <w:p w14:paraId="741883F8" w14:textId="77777777" w:rsidR="00C85D58" w:rsidRPr="002E208F" w:rsidRDefault="00C85D58" w:rsidP="00CB0D70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Функциональные возможности информационного моделирования</w:t>
            </w:r>
          </w:p>
        </w:tc>
      </w:tr>
      <w:tr w:rsidR="002E208F" w:rsidRPr="002E208F" w14:paraId="60969E9A" w14:textId="77777777" w:rsidTr="00623AA0">
        <w:trPr>
          <w:trHeight w:val="20"/>
        </w:trPr>
        <w:tc>
          <w:tcPr>
            <w:tcW w:w="1112" w:type="pct"/>
            <w:vMerge/>
          </w:tcPr>
          <w:p w14:paraId="69588B64" w14:textId="77777777" w:rsidR="002011EA" w:rsidRPr="002E208F" w:rsidDel="002A1D54" w:rsidRDefault="002011EA" w:rsidP="00890316"/>
        </w:tc>
        <w:tc>
          <w:tcPr>
            <w:tcW w:w="3888" w:type="pct"/>
          </w:tcPr>
          <w:p w14:paraId="04E85878" w14:textId="77777777" w:rsidR="002011EA" w:rsidRPr="002E208F" w:rsidRDefault="00C721E8" w:rsidP="00890316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Правила и стандарты системы контроля (менеджмента) качества в организациях, осуществляющих </w:t>
            </w:r>
            <w:r w:rsidR="0003110C" w:rsidRPr="002E208F">
              <w:rPr>
                <w:bCs w:val="0"/>
                <w:szCs w:val="28"/>
              </w:rPr>
              <w:t xml:space="preserve">оценку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B309FC" w:rsidRPr="002E208F">
              <w:rPr>
                <w:bCs w:val="0"/>
              </w:rPr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02CB280B" w14:textId="77777777" w:rsidTr="00623AA0">
        <w:trPr>
          <w:trHeight w:val="20"/>
        </w:trPr>
        <w:tc>
          <w:tcPr>
            <w:tcW w:w="1112" w:type="pct"/>
            <w:vMerge/>
          </w:tcPr>
          <w:p w14:paraId="0D4F5DD4" w14:textId="77777777" w:rsidR="002011EA" w:rsidRPr="002E208F" w:rsidDel="002A1D54" w:rsidRDefault="002011EA" w:rsidP="00890316"/>
        </w:tc>
        <w:tc>
          <w:tcPr>
            <w:tcW w:w="3888" w:type="pct"/>
          </w:tcPr>
          <w:p w14:paraId="38CF465D" w14:textId="7E51717E" w:rsidR="002011EA" w:rsidRPr="002E208F" w:rsidRDefault="002011EA" w:rsidP="00890316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Требования охраны труда и мер</w:t>
            </w:r>
            <w:r w:rsidR="00EF6EE9" w:rsidRPr="002E208F">
              <w:rPr>
                <w:szCs w:val="28"/>
              </w:rPr>
              <w:t>ы</w:t>
            </w:r>
            <w:r w:rsidRPr="002E208F">
              <w:rPr>
                <w:szCs w:val="28"/>
              </w:rPr>
              <w:t xml:space="preserve"> безопасности в процессе реализации профессиональной деятельности</w:t>
            </w:r>
          </w:p>
        </w:tc>
      </w:tr>
      <w:tr w:rsidR="002E208F" w:rsidRPr="002E208F" w14:paraId="52793E8D" w14:textId="77777777" w:rsidTr="00623AA0">
        <w:trPr>
          <w:trHeight w:val="20"/>
        </w:trPr>
        <w:tc>
          <w:tcPr>
            <w:tcW w:w="1112" w:type="pct"/>
          </w:tcPr>
          <w:p w14:paraId="46CBE1B2" w14:textId="77777777" w:rsidR="002011EA" w:rsidRPr="002E208F" w:rsidDel="002A1D54" w:rsidRDefault="002011EA" w:rsidP="00890316">
            <w:r w:rsidRPr="002E208F" w:rsidDel="002A1D54">
              <w:t>Другие характеристики</w:t>
            </w:r>
          </w:p>
        </w:tc>
        <w:tc>
          <w:tcPr>
            <w:tcW w:w="3888" w:type="pct"/>
          </w:tcPr>
          <w:p w14:paraId="169E503F" w14:textId="77777777" w:rsidR="002011EA" w:rsidRPr="002E208F" w:rsidRDefault="002011EA" w:rsidP="00890316">
            <w:pPr>
              <w:jc w:val="both"/>
            </w:pPr>
            <w:r w:rsidRPr="002E208F">
              <w:t>-</w:t>
            </w:r>
          </w:p>
        </w:tc>
      </w:tr>
    </w:tbl>
    <w:p w14:paraId="106193DF" w14:textId="77777777" w:rsidR="004A4539" w:rsidRPr="002E208F" w:rsidRDefault="004A4539" w:rsidP="008B1E23"/>
    <w:p w14:paraId="0A729407" w14:textId="77777777" w:rsidR="00390CB4" w:rsidRPr="002E208F" w:rsidRDefault="00390CB4" w:rsidP="00390CB4">
      <w:pPr>
        <w:rPr>
          <w:b/>
          <w:bCs w:val="0"/>
        </w:rPr>
      </w:pPr>
      <w:r w:rsidRPr="002E208F">
        <w:rPr>
          <w:b/>
          <w:bCs w:val="0"/>
        </w:rPr>
        <w:t>3.2.</w:t>
      </w:r>
      <w:r w:rsidR="00F76AB0" w:rsidRPr="002E208F">
        <w:rPr>
          <w:b/>
          <w:bCs w:val="0"/>
        </w:rPr>
        <w:t>3</w:t>
      </w:r>
      <w:r w:rsidRPr="002E208F">
        <w:rPr>
          <w:b/>
          <w:bCs w:val="0"/>
        </w:rPr>
        <w:t>. Трудовая функция</w:t>
      </w:r>
    </w:p>
    <w:p w14:paraId="68A584FE" w14:textId="77777777" w:rsidR="00390CB4" w:rsidRPr="002E208F" w:rsidRDefault="00390CB4" w:rsidP="00390CB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390CB4" w:rsidRPr="002E208F" w14:paraId="229034C4" w14:textId="77777777" w:rsidTr="00623AA0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0EBE3CF" w14:textId="77777777" w:rsidR="00390CB4" w:rsidRPr="002E208F" w:rsidRDefault="00390CB4" w:rsidP="0002466C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8F4660" w14:textId="2086FD83" w:rsidR="00390CB4" w:rsidRPr="002E208F" w:rsidRDefault="001C1236" w:rsidP="00623AA0">
            <w:r w:rsidRPr="002E208F">
              <w:t>Подготовка заключения (акта) по обследованию технического состояния многоквартирных домов, строительных конструкций, конструктивных элементов, систем инженерно-технического обеспечения и определение потребности в проведении капитального ремонта многоквартирных домов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8BCA55" w14:textId="77777777" w:rsidR="00390CB4" w:rsidRPr="002E208F" w:rsidRDefault="00390CB4" w:rsidP="0002466C">
            <w:pPr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E0993" w14:textId="77777777" w:rsidR="00390CB4" w:rsidRPr="002E208F" w:rsidRDefault="00390CB4" w:rsidP="00F70ACE">
            <w:pPr>
              <w:jc w:val="center"/>
              <w:rPr>
                <w:bCs w:val="0"/>
              </w:rPr>
            </w:pPr>
            <w:r w:rsidRPr="002E208F">
              <w:rPr>
                <w:lang w:val="en-US"/>
              </w:rPr>
              <w:t>B</w:t>
            </w:r>
            <w:r w:rsidRPr="002E208F">
              <w:t>/0</w:t>
            </w:r>
            <w:r w:rsidR="00F549A6" w:rsidRPr="002E208F">
              <w:t>3</w:t>
            </w:r>
            <w:r w:rsidRPr="002E208F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223F6A" w14:textId="77777777" w:rsidR="00390CB4" w:rsidRPr="002E208F" w:rsidRDefault="00390CB4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7BED1" w14:textId="77777777" w:rsidR="00390CB4" w:rsidRPr="002E208F" w:rsidRDefault="00390CB4" w:rsidP="0002466C">
            <w:pPr>
              <w:jc w:val="center"/>
              <w:rPr>
                <w:bCs w:val="0"/>
              </w:rPr>
            </w:pPr>
            <w:r w:rsidRPr="002E208F">
              <w:t>6</w:t>
            </w:r>
          </w:p>
        </w:tc>
      </w:tr>
    </w:tbl>
    <w:p w14:paraId="1144F8B5" w14:textId="77777777" w:rsidR="00390CB4" w:rsidRPr="002E208F" w:rsidRDefault="00390CB4" w:rsidP="00390CB4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764F8AD0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09C3E6BD" w14:textId="77777777" w:rsidR="007E50F2" w:rsidRPr="002E208F" w:rsidRDefault="007E50F2" w:rsidP="007E50F2">
            <w:r w:rsidRPr="002E208F">
              <w:t>Трудовые действия</w:t>
            </w:r>
          </w:p>
        </w:tc>
        <w:tc>
          <w:tcPr>
            <w:tcW w:w="3888" w:type="pct"/>
            <w:vAlign w:val="center"/>
          </w:tcPr>
          <w:p w14:paraId="3B7799AE" w14:textId="77777777" w:rsidR="007E50F2" w:rsidRPr="002E208F" w:rsidRDefault="00041174" w:rsidP="00041174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Подготовка и оформление материалов по </w:t>
            </w:r>
            <w:r w:rsidR="004B7899" w:rsidRPr="002E208F">
              <w:rPr>
                <w:szCs w:val="28"/>
              </w:rPr>
              <w:t>оценк</w:t>
            </w:r>
            <w:r w:rsidRPr="002E208F">
              <w:rPr>
                <w:szCs w:val="28"/>
              </w:rPr>
              <w:t>е</w:t>
            </w:r>
            <w:r w:rsidR="004B7899" w:rsidRPr="002E208F">
              <w:rPr>
                <w:szCs w:val="28"/>
              </w:rPr>
              <w:t xml:space="preserve"> технического состояния строительных конструкций</w:t>
            </w:r>
            <w:r w:rsidR="00345919" w:rsidRPr="002E208F">
              <w:t xml:space="preserve"> и систем инженерно-технического обеспечения</w:t>
            </w:r>
          </w:p>
        </w:tc>
      </w:tr>
      <w:tr w:rsidR="002E208F" w:rsidRPr="002E208F" w14:paraId="11EF7574" w14:textId="77777777" w:rsidTr="00623AA0">
        <w:trPr>
          <w:trHeight w:val="20"/>
        </w:trPr>
        <w:tc>
          <w:tcPr>
            <w:tcW w:w="1112" w:type="pct"/>
            <w:vMerge/>
          </w:tcPr>
          <w:p w14:paraId="648D4F43" w14:textId="77777777" w:rsidR="007E50F2" w:rsidRPr="002E208F" w:rsidRDefault="007E50F2" w:rsidP="007E50F2"/>
        </w:tc>
        <w:tc>
          <w:tcPr>
            <w:tcW w:w="3888" w:type="pct"/>
            <w:vAlign w:val="center"/>
          </w:tcPr>
          <w:p w14:paraId="1C26A75E" w14:textId="77777777" w:rsidR="007E50F2" w:rsidRPr="002E208F" w:rsidRDefault="00041174" w:rsidP="00041174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Подготовка и оформление </w:t>
            </w:r>
            <w:r w:rsidR="004B7899" w:rsidRPr="002E208F">
              <w:rPr>
                <w:szCs w:val="28"/>
              </w:rPr>
              <w:t>материал</w:t>
            </w:r>
            <w:r w:rsidRPr="002E208F">
              <w:rPr>
                <w:szCs w:val="28"/>
              </w:rPr>
              <w:t>ов</w:t>
            </w:r>
            <w:r w:rsidR="004B7899" w:rsidRPr="002E208F">
              <w:rPr>
                <w:szCs w:val="28"/>
              </w:rPr>
              <w:t>, обосновывающи</w:t>
            </w:r>
            <w:r w:rsidRPr="002E208F">
              <w:rPr>
                <w:szCs w:val="28"/>
              </w:rPr>
              <w:t>х</w:t>
            </w:r>
            <w:r w:rsidR="004B7899" w:rsidRPr="002E208F">
              <w:rPr>
                <w:szCs w:val="28"/>
              </w:rPr>
              <w:t xml:space="preserve"> принятую категорию технического состояния объекта</w:t>
            </w:r>
          </w:p>
        </w:tc>
      </w:tr>
      <w:tr w:rsidR="002E208F" w:rsidRPr="002E208F" w14:paraId="071EF4F6" w14:textId="77777777" w:rsidTr="00623AA0">
        <w:trPr>
          <w:trHeight w:val="20"/>
        </w:trPr>
        <w:tc>
          <w:tcPr>
            <w:tcW w:w="1112" w:type="pct"/>
            <w:vMerge/>
          </w:tcPr>
          <w:p w14:paraId="2A798E60" w14:textId="77777777" w:rsidR="007E50F2" w:rsidRPr="002E208F" w:rsidRDefault="007E50F2" w:rsidP="007E50F2"/>
        </w:tc>
        <w:tc>
          <w:tcPr>
            <w:tcW w:w="3888" w:type="pct"/>
            <w:vAlign w:val="center"/>
          </w:tcPr>
          <w:p w14:paraId="1457CB4D" w14:textId="59B8102E" w:rsidR="007E50F2" w:rsidRPr="002E208F" w:rsidRDefault="00041174" w:rsidP="00041174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Подготовка и оформление материалов, обосновывающих</w:t>
            </w:r>
            <w:r w:rsidR="004B7899" w:rsidRPr="002E208F">
              <w:rPr>
                <w:szCs w:val="28"/>
              </w:rPr>
              <w:t xml:space="preserve"> наиболее вероятны</w:t>
            </w:r>
            <w:r w:rsidRPr="002E208F">
              <w:rPr>
                <w:szCs w:val="28"/>
              </w:rPr>
              <w:t>е</w:t>
            </w:r>
            <w:r w:rsidR="004B7899" w:rsidRPr="002E208F">
              <w:rPr>
                <w:szCs w:val="28"/>
              </w:rPr>
              <w:t xml:space="preserve"> причин</w:t>
            </w:r>
            <w:r w:rsidRPr="002E208F">
              <w:rPr>
                <w:szCs w:val="28"/>
              </w:rPr>
              <w:t>ы</w:t>
            </w:r>
            <w:r w:rsidR="004B7899" w:rsidRPr="002E208F">
              <w:rPr>
                <w:szCs w:val="28"/>
              </w:rPr>
              <w:t xml:space="preserve"> появления дефектов и повреждений в строительных конструкциях, </w:t>
            </w:r>
            <w:r w:rsidRPr="002E208F">
              <w:rPr>
                <w:szCs w:val="28"/>
              </w:rPr>
              <w:t>оборудовании</w:t>
            </w:r>
            <w:r w:rsidR="004B7899" w:rsidRPr="002E208F">
              <w:rPr>
                <w:szCs w:val="28"/>
              </w:rPr>
              <w:t xml:space="preserve"> инженерных систем (при необходимости)</w:t>
            </w:r>
          </w:p>
        </w:tc>
      </w:tr>
      <w:tr w:rsidR="002E208F" w:rsidRPr="002E208F" w14:paraId="5BFBAD91" w14:textId="77777777" w:rsidTr="00623AA0">
        <w:trPr>
          <w:trHeight w:val="20"/>
        </w:trPr>
        <w:tc>
          <w:tcPr>
            <w:tcW w:w="1112" w:type="pct"/>
            <w:vMerge/>
          </w:tcPr>
          <w:p w14:paraId="49A82662" w14:textId="77777777" w:rsidR="00501C28" w:rsidRPr="002E208F" w:rsidRDefault="00501C28" w:rsidP="007E50F2"/>
        </w:tc>
        <w:tc>
          <w:tcPr>
            <w:tcW w:w="3888" w:type="pct"/>
            <w:vAlign w:val="center"/>
          </w:tcPr>
          <w:p w14:paraId="52D54D1A" w14:textId="77777777" w:rsidR="00501C28" w:rsidRPr="002E208F" w:rsidRDefault="00EE30C0" w:rsidP="00A97DCE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Подготовка рекомендаций по энергосбережению и повышению энергетической эффективности многоквартирных домов</w:t>
            </w:r>
          </w:p>
        </w:tc>
      </w:tr>
      <w:tr w:rsidR="002E208F" w:rsidRPr="002E208F" w14:paraId="429B1008" w14:textId="77777777" w:rsidTr="00623AA0">
        <w:trPr>
          <w:trHeight w:val="20"/>
        </w:trPr>
        <w:tc>
          <w:tcPr>
            <w:tcW w:w="1112" w:type="pct"/>
            <w:vMerge/>
          </w:tcPr>
          <w:p w14:paraId="613E8CAF" w14:textId="77777777" w:rsidR="00501C28" w:rsidRPr="002E208F" w:rsidRDefault="00501C28" w:rsidP="007E50F2"/>
        </w:tc>
        <w:tc>
          <w:tcPr>
            <w:tcW w:w="3888" w:type="pct"/>
            <w:vAlign w:val="center"/>
          </w:tcPr>
          <w:p w14:paraId="37A7FCD4" w14:textId="77777777" w:rsidR="00501C28" w:rsidRPr="002E208F" w:rsidRDefault="00A97DCE" w:rsidP="00A97DCE">
            <w:pPr>
              <w:jc w:val="both"/>
              <w:rPr>
                <w:sz w:val="20"/>
                <w:szCs w:val="20"/>
              </w:rPr>
            </w:pPr>
            <w:r w:rsidRPr="002E208F">
              <w:t>Оформление</w:t>
            </w:r>
            <w:r w:rsidR="00E304EE" w:rsidRPr="002E208F">
              <w:t xml:space="preserve"> </w:t>
            </w:r>
            <w:r w:rsidR="00EE30C0" w:rsidRPr="002E208F">
              <w:t>заключения (акта) по обследованию технического состояния многоквартирных домов</w:t>
            </w:r>
            <w:r w:rsidR="00A81B2C" w:rsidRPr="002E208F">
              <w:t xml:space="preserve">, их </w:t>
            </w:r>
            <w:r w:rsidR="00A81B2C" w:rsidRPr="002E208F">
              <w:rPr>
                <w:bCs w:val="0"/>
              </w:rPr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688E7056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7B333A63" w14:textId="77777777" w:rsidR="00DD034B" w:rsidRPr="002E208F" w:rsidDel="002A1D54" w:rsidRDefault="00DD034B" w:rsidP="00DD034B">
            <w:r w:rsidRPr="002E208F" w:rsidDel="002A1D54">
              <w:t>Необходимые умения</w:t>
            </w:r>
          </w:p>
        </w:tc>
        <w:tc>
          <w:tcPr>
            <w:tcW w:w="3888" w:type="pct"/>
            <w:vAlign w:val="center"/>
          </w:tcPr>
          <w:p w14:paraId="7753E53E" w14:textId="77777777" w:rsidR="00DD034B" w:rsidRPr="002E208F" w:rsidRDefault="00041174" w:rsidP="00041174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Определять потребность </w:t>
            </w:r>
            <w:r w:rsidRPr="002E208F">
              <w:t>в проведении капитального ремонта</w:t>
            </w:r>
            <w:r w:rsidR="00E304EE" w:rsidRPr="002E208F">
              <w:t xml:space="preserve"> </w:t>
            </w:r>
            <w:r w:rsidR="009A6583" w:rsidRPr="002E208F">
              <w:t>многоквартирных домов</w:t>
            </w:r>
            <w:r w:rsidRPr="002E208F">
              <w:t xml:space="preserve"> в соответствии с данными обследования и нормативными требованиями</w:t>
            </w:r>
          </w:p>
        </w:tc>
      </w:tr>
      <w:tr w:rsidR="002E208F" w:rsidRPr="002E208F" w14:paraId="5CE3C14D" w14:textId="77777777" w:rsidTr="00623AA0">
        <w:trPr>
          <w:trHeight w:val="20"/>
        </w:trPr>
        <w:tc>
          <w:tcPr>
            <w:tcW w:w="1112" w:type="pct"/>
            <w:vMerge/>
          </w:tcPr>
          <w:p w14:paraId="3B7873FA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17060468" w14:textId="77777777" w:rsidR="00041174" w:rsidRPr="002E208F" w:rsidRDefault="00041174" w:rsidP="002D584B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Применять требования к структуре и оформлению материалов по оценке технического состояния строительных конструкций</w:t>
            </w:r>
            <w:r w:rsidR="00345919" w:rsidRPr="002E208F">
              <w:t xml:space="preserve"> и систем инженерно-технического обеспечения</w:t>
            </w:r>
          </w:p>
        </w:tc>
      </w:tr>
      <w:tr w:rsidR="002E208F" w:rsidRPr="002E208F" w14:paraId="59FA68D6" w14:textId="77777777" w:rsidTr="00623AA0">
        <w:trPr>
          <w:trHeight w:val="20"/>
        </w:trPr>
        <w:tc>
          <w:tcPr>
            <w:tcW w:w="1112" w:type="pct"/>
            <w:vMerge/>
          </w:tcPr>
          <w:p w14:paraId="287B97AB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287635CB" w14:textId="77777777" w:rsidR="00041174" w:rsidRPr="002E208F" w:rsidRDefault="00041174" w:rsidP="002D584B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Применять требования к структуре и оформлению материалов, обосновывающих принятую категорию технического состояния объекта</w:t>
            </w:r>
          </w:p>
        </w:tc>
      </w:tr>
      <w:tr w:rsidR="002E208F" w:rsidRPr="002E208F" w14:paraId="2980AC09" w14:textId="77777777" w:rsidTr="00623AA0">
        <w:trPr>
          <w:trHeight w:val="20"/>
        </w:trPr>
        <w:tc>
          <w:tcPr>
            <w:tcW w:w="1112" w:type="pct"/>
            <w:vMerge/>
          </w:tcPr>
          <w:p w14:paraId="7694CD81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459CC00E" w14:textId="4EB11CCF" w:rsidR="00041174" w:rsidRPr="002E208F" w:rsidRDefault="00041174" w:rsidP="002D584B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Применять требования к структуре и оформлению материалов, обосновывающих наиболее вероятные причины появления дефектов и </w:t>
            </w:r>
            <w:r w:rsidRPr="002E208F">
              <w:rPr>
                <w:szCs w:val="28"/>
              </w:rPr>
              <w:lastRenderedPageBreak/>
              <w:t>повреждений в строительных конструкциях, оборудовании инженерных систем (при необходимости)</w:t>
            </w:r>
          </w:p>
        </w:tc>
      </w:tr>
      <w:tr w:rsidR="002E208F" w:rsidRPr="002E208F" w14:paraId="17640F94" w14:textId="77777777" w:rsidTr="00623AA0">
        <w:trPr>
          <w:trHeight w:val="20"/>
        </w:trPr>
        <w:tc>
          <w:tcPr>
            <w:tcW w:w="1112" w:type="pct"/>
            <w:vMerge/>
          </w:tcPr>
          <w:p w14:paraId="48548BAB" w14:textId="77777777" w:rsidR="00524EBF" w:rsidRPr="002E208F" w:rsidDel="002A1D54" w:rsidRDefault="00524EBF" w:rsidP="00DD034B"/>
        </w:tc>
        <w:tc>
          <w:tcPr>
            <w:tcW w:w="3888" w:type="pct"/>
            <w:vAlign w:val="center"/>
          </w:tcPr>
          <w:p w14:paraId="6E7EF403" w14:textId="05518A6F" w:rsidR="00524EBF" w:rsidRPr="002E208F" w:rsidRDefault="00524EBF" w:rsidP="002D584B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Определять перечень мероприятий по </w:t>
            </w:r>
            <w:r w:rsidRPr="002E208F">
              <w:t>обследованию многоквартирных домов в случае проведения капитального ремонта общего имущества в многоквартирных домах, являющихся объектами культурного наследия</w:t>
            </w:r>
            <w:r w:rsidR="00E304EE" w:rsidRPr="002E208F">
              <w:t xml:space="preserve"> </w:t>
            </w:r>
            <w:r w:rsidRPr="002E208F">
              <w:t>(памятниками истории и культуры) народов Российской Федерации</w:t>
            </w:r>
          </w:p>
        </w:tc>
      </w:tr>
      <w:tr w:rsidR="002E208F" w:rsidRPr="002E208F" w14:paraId="60710354" w14:textId="77777777" w:rsidTr="00623AA0">
        <w:trPr>
          <w:trHeight w:val="20"/>
        </w:trPr>
        <w:tc>
          <w:tcPr>
            <w:tcW w:w="1112" w:type="pct"/>
            <w:vMerge/>
          </w:tcPr>
          <w:p w14:paraId="74B6573C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123D9B06" w14:textId="0CF4F135" w:rsidR="00041174" w:rsidRPr="002E208F" w:rsidRDefault="00041174" w:rsidP="00082F65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Применять требования к подготовке технического паспорта</w:t>
            </w:r>
            <w:r w:rsidR="00F03E2B" w:rsidRPr="002E208F">
              <w:rPr>
                <w:szCs w:val="28"/>
              </w:rPr>
              <w:t xml:space="preserve"> </w:t>
            </w:r>
            <w:r w:rsidR="009A6583" w:rsidRPr="002E208F">
              <w:rPr>
                <w:szCs w:val="28"/>
              </w:rPr>
              <w:t>многоквартирных домов</w:t>
            </w:r>
            <w:r w:rsidRPr="002E208F">
              <w:rPr>
                <w:szCs w:val="28"/>
              </w:rPr>
              <w:t xml:space="preserve"> (в случае, если он не был составлен ранее) или его</w:t>
            </w:r>
            <w:r w:rsidR="00F03E2B" w:rsidRPr="002E208F">
              <w:rPr>
                <w:szCs w:val="28"/>
              </w:rPr>
              <w:t xml:space="preserve"> </w:t>
            </w:r>
            <w:r w:rsidRPr="002E208F">
              <w:rPr>
                <w:szCs w:val="28"/>
              </w:rPr>
              <w:t>уточнени</w:t>
            </w:r>
            <w:r w:rsidR="00EF6EE9" w:rsidRPr="002E208F">
              <w:rPr>
                <w:szCs w:val="28"/>
              </w:rPr>
              <w:t>ю</w:t>
            </w:r>
          </w:p>
        </w:tc>
      </w:tr>
      <w:tr w:rsidR="002E208F" w:rsidRPr="002E208F" w14:paraId="26BC8F11" w14:textId="77777777" w:rsidTr="00623AA0">
        <w:trPr>
          <w:trHeight w:val="20"/>
        </w:trPr>
        <w:tc>
          <w:tcPr>
            <w:tcW w:w="1112" w:type="pct"/>
            <w:vMerge/>
          </w:tcPr>
          <w:p w14:paraId="6A9998A9" w14:textId="77777777" w:rsidR="00A97DCE" w:rsidRPr="002E208F" w:rsidDel="002A1D54" w:rsidRDefault="00A97DCE" w:rsidP="00DD034B"/>
        </w:tc>
        <w:tc>
          <w:tcPr>
            <w:tcW w:w="3888" w:type="pct"/>
            <w:vAlign w:val="center"/>
          </w:tcPr>
          <w:p w14:paraId="218281DC" w14:textId="77777777" w:rsidR="00A97DCE" w:rsidRPr="002E208F" w:rsidRDefault="00A97DCE" w:rsidP="00A97DCE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 xml:space="preserve">Применять требования к оформлению </w:t>
            </w:r>
            <w:r w:rsidR="00A81B2C" w:rsidRPr="002E208F">
              <w:t xml:space="preserve">заключения (акта) по обследованию технического состояния многоквартирных домов, их </w:t>
            </w:r>
            <w:r w:rsidR="00A81B2C" w:rsidRPr="002E208F">
              <w:rPr>
                <w:bCs w:val="0"/>
              </w:rPr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3C0577A4" w14:textId="77777777" w:rsidTr="00623AA0">
        <w:trPr>
          <w:trHeight w:val="20"/>
        </w:trPr>
        <w:tc>
          <w:tcPr>
            <w:tcW w:w="1112" w:type="pct"/>
            <w:vMerge/>
          </w:tcPr>
          <w:p w14:paraId="2AC95738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0923C33C" w14:textId="77777777" w:rsidR="00041174" w:rsidRPr="002E208F" w:rsidRDefault="00041174" w:rsidP="007F5D58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Использовать компьютерные программные средства при подготовке и оформлении заключения</w:t>
            </w:r>
            <w:r w:rsidR="00033775" w:rsidRPr="002E208F">
              <w:rPr>
                <w:szCs w:val="28"/>
              </w:rPr>
              <w:t xml:space="preserve"> или отчета</w:t>
            </w:r>
            <w:r w:rsidRPr="002E208F">
              <w:rPr>
                <w:szCs w:val="28"/>
              </w:rPr>
              <w:t xml:space="preserve"> по итогам </w:t>
            </w:r>
            <w:r w:rsidRPr="002E208F">
              <w:t xml:space="preserve">обследования технического состояния </w:t>
            </w:r>
            <w:r w:rsidR="009A6583" w:rsidRPr="002E208F">
              <w:t>многоквартирных домов</w:t>
            </w:r>
            <w:r w:rsidR="00A81B2C" w:rsidRPr="002E208F">
              <w:t xml:space="preserve">, их </w:t>
            </w:r>
            <w:r w:rsidR="00A81B2C" w:rsidRPr="002E208F">
              <w:rPr>
                <w:bCs w:val="0"/>
              </w:rPr>
              <w:t>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124407F5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38CB93D0" w14:textId="77777777" w:rsidR="00041174" w:rsidRPr="002E208F" w:rsidRDefault="00041174" w:rsidP="00DD034B">
            <w:r w:rsidRPr="002E208F" w:rsidDel="002A1D54">
              <w:t>Необходимые знания</w:t>
            </w:r>
          </w:p>
        </w:tc>
        <w:tc>
          <w:tcPr>
            <w:tcW w:w="3888" w:type="pct"/>
          </w:tcPr>
          <w:p w14:paraId="74F2661B" w14:textId="77777777" w:rsidR="00041174" w:rsidRPr="002E208F" w:rsidRDefault="00041174" w:rsidP="00DD034B">
            <w:pPr>
              <w:jc w:val="both"/>
            </w:pPr>
            <w:r w:rsidRPr="002E208F">
              <w:t xml:space="preserve">Нормативные правовые акты и документы системы технического регулирования и стандартизации в области оценки технического состояния </w:t>
            </w:r>
            <w:r w:rsidR="009A6583" w:rsidRPr="002E208F">
              <w:t>многоквартирных домов</w:t>
            </w:r>
            <w:r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3C026893" w14:textId="77777777" w:rsidTr="00623AA0">
        <w:trPr>
          <w:trHeight w:val="20"/>
        </w:trPr>
        <w:tc>
          <w:tcPr>
            <w:tcW w:w="1112" w:type="pct"/>
            <w:vMerge/>
          </w:tcPr>
          <w:p w14:paraId="56F1F614" w14:textId="77777777" w:rsidR="00041174" w:rsidRPr="002E208F" w:rsidDel="002A1D54" w:rsidRDefault="00041174" w:rsidP="00DD034B"/>
        </w:tc>
        <w:tc>
          <w:tcPr>
            <w:tcW w:w="3888" w:type="pct"/>
          </w:tcPr>
          <w:p w14:paraId="1B7A4053" w14:textId="77777777" w:rsidR="00041174" w:rsidRPr="002E208F" w:rsidRDefault="00041174" w:rsidP="00DD034B">
            <w:pPr>
              <w:jc w:val="both"/>
            </w:pPr>
            <w:r w:rsidRPr="002E208F">
              <w:t>Система стандартизации и технического регулирования в строительстве</w:t>
            </w:r>
          </w:p>
        </w:tc>
      </w:tr>
      <w:tr w:rsidR="002E208F" w:rsidRPr="002E208F" w14:paraId="636EA320" w14:textId="77777777" w:rsidTr="00623AA0">
        <w:trPr>
          <w:trHeight w:val="20"/>
        </w:trPr>
        <w:tc>
          <w:tcPr>
            <w:tcW w:w="1112" w:type="pct"/>
            <w:vMerge/>
          </w:tcPr>
          <w:p w14:paraId="4372A0A0" w14:textId="77777777" w:rsidR="00041174" w:rsidRPr="002E208F" w:rsidDel="002A1D54" w:rsidRDefault="00041174" w:rsidP="00DD034B"/>
        </w:tc>
        <w:tc>
          <w:tcPr>
            <w:tcW w:w="3888" w:type="pct"/>
          </w:tcPr>
          <w:p w14:paraId="1F88F012" w14:textId="77777777" w:rsidR="00041174" w:rsidRPr="002E208F" w:rsidRDefault="00041174" w:rsidP="00A97DCE">
            <w:pPr>
              <w:jc w:val="both"/>
            </w:pPr>
            <w:r w:rsidRPr="002E208F">
              <w:t xml:space="preserve">Требования к структуре и оформлению </w:t>
            </w:r>
            <w:r w:rsidR="00A81B2C" w:rsidRPr="002E208F">
              <w:t>заключения (акта) по обследованию технического состояния многоквартирных домов,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43001D2A" w14:textId="77777777" w:rsidTr="00623AA0">
        <w:trPr>
          <w:trHeight w:val="20"/>
        </w:trPr>
        <w:tc>
          <w:tcPr>
            <w:tcW w:w="1112" w:type="pct"/>
            <w:vMerge/>
          </w:tcPr>
          <w:p w14:paraId="2674F27F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6F87ACE1" w14:textId="77777777" w:rsidR="00041174" w:rsidRPr="002E208F" w:rsidRDefault="00041174" w:rsidP="002D584B">
            <w:pPr>
              <w:jc w:val="both"/>
              <w:rPr>
                <w:szCs w:val="28"/>
              </w:rPr>
            </w:pPr>
            <w:r w:rsidRPr="002E208F">
              <w:rPr>
                <w:szCs w:val="28"/>
              </w:rPr>
              <w:t>Требования к структуре и оформлению материалов по оценке технического состояния строительных конструкций</w:t>
            </w:r>
            <w:r w:rsidR="00345919" w:rsidRPr="002E208F">
              <w:t xml:space="preserve"> и систем инженерно-технического обеспечения</w:t>
            </w:r>
          </w:p>
        </w:tc>
      </w:tr>
      <w:tr w:rsidR="002E208F" w:rsidRPr="002E208F" w14:paraId="6D0CB3B4" w14:textId="77777777" w:rsidTr="00623AA0">
        <w:trPr>
          <w:trHeight w:val="20"/>
        </w:trPr>
        <w:tc>
          <w:tcPr>
            <w:tcW w:w="1112" w:type="pct"/>
            <w:vMerge/>
          </w:tcPr>
          <w:p w14:paraId="766B9D9C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198A6335" w14:textId="77777777" w:rsidR="00041174" w:rsidRPr="002E208F" w:rsidRDefault="00041174" w:rsidP="00041174">
            <w:pPr>
              <w:jc w:val="both"/>
            </w:pPr>
            <w:r w:rsidRPr="002E208F">
              <w:t>Требования к структуре и оформлению материалов, обосновывающих принятую категорию технического состояния объекта</w:t>
            </w:r>
          </w:p>
        </w:tc>
      </w:tr>
      <w:tr w:rsidR="002E208F" w:rsidRPr="002E208F" w14:paraId="0FA15EE2" w14:textId="77777777" w:rsidTr="00623AA0">
        <w:trPr>
          <w:trHeight w:val="20"/>
        </w:trPr>
        <w:tc>
          <w:tcPr>
            <w:tcW w:w="1112" w:type="pct"/>
            <w:vMerge/>
          </w:tcPr>
          <w:p w14:paraId="1B56FD39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733D3EDB" w14:textId="77777777" w:rsidR="00041174" w:rsidRPr="002E208F" w:rsidRDefault="00041174" w:rsidP="00DD034B">
            <w:pPr>
              <w:jc w:val="both"/>
            </w:pPr>
            <w:r w:rsidRPr="002E208F">
              <w:t xml:space="preserve">Требования к структуре и оформлению материалов, обосновывающих наиболее вероятные причины появления дефектов и повреждений </w:t>
            </w:r>
            <w:r w:rsidR="00A81B2C" w:rsidRPr="002E208F">
              <w:t>строительных конструкций, конструктивных элементов, систем инженерно-технического обеспечения</w:t>
            </w:r>
            <w:r w:rsidR="00F03E2B" w:rsidRPr="002E208F">
              <w:t xml:space="preserve"> </w:t>
            </w:r>
            <w:r w:rsidR="00A81B2C" w:rsidRPr="002E208F">
              <w:t>многоквартирных домов</w:t>
            </w:r>
          </w:p>
        </w:tc>
      </w:tr>
      <w:tr w:rsidR="002E208F" w:rsidRPr="002E208F" w14:paraId="407BE174" w14:textId="77777777" w:rsidTr="00623AA0">
        <w:trPr>
          <w:trHeight w:val="20"/>
        </w:trPr>
        <w:tc>
          <w:tcPr>
            <w:tcW w:w="1112" w:type="pct"/>
            <w:vMerge/>
          </w:tcPr>
          <w:p w14:paraId="3CC1B960" w14:textId="77777777" w:rsidR="00041174" w:rsidRPr="002E208F" w:rsidDel="002A1D54" w:rsidRDefault="00041174" w:rsidP="00DD034B"/>
        </w:tc>
        <w:tc>
          <w:tcPr>
            <w:tcW w:w="3888" w:type="pct"/>
            <w:vAlign w:val="center"/>
          </w:tcPr>
          <w:p w14:paraId="6EF17755" w14:textId="2BD62585" w:rsidR="00041174" w:rsidRPr="002E208F" w:rsidRDefault="00041174" w:rsidP="00345919">
            <w:pPr>
              <w:jc w:val="both"/>
            </w:pPr>
            <w:r w:rsidRPr="002E208F">
              <w:t xml:space="preserve">Требования к </w:t>
            </w:r>
            <w:r w:rsidR="00345919" w:rsidRPr="002E208F">
              <w:t>составу (содержанию)</w:t>
            </w:r>
            <w:r w:rsidRPr="002E208F">
              <w:t xml:space="preserve"> технического паспорта </w:t>
            </w:r>
            <w:r w:rsidR="009A6583" w:rsidRPr="002E208F">
              <w:t>многоквартирных домов</w:t>
            </w:r>
          </w:p>
        </w:tc>
      </w:tr>
      <w:tr w:rsidR="002E208F" w:rsidRPr="002E208F" w14:paraId="71F848AA" w14:textId="77777777" w:rsidTr="00623AA0">
        <w:trPr>
          <w:trHeight w:val="20"/>
        </w:trPr>
        <w:tc>
          <w:tcPr>
            <w:tcW w:w="1112" w:type="pct"/>
            <w:vMerge/>
          </w:tcPr>
          <w:p w14:paraId="6B84F66E" w14:textId="77777777" w:rsidR="00A97DCE" w:rsidRPr="002E208F" w:rsidDel="002A1D54" w:rsidRDefault="00A97DCE" w:rsidP="002D105C"/>
        </w:tc>
        <w:tc>
          <w:tcPr>
            <w:tcW w:w="3888" w:type="pct"/>
          </w:tcPr>
          <w:p w14:paraId="66EECB40" w14:textId="77777777" w:rsidR="00A97DCE" w:rsidRPr="002E208F" w:rsidRDefault="00A97DCE" w:rsidP="002D105C">
            <w:pPr>
              <w:jc w:val="both"/>
            </w:pPr>
            <w:r w:rsidRPr="002E208F">
              <w:t xml:space="preserve">Правила и стандарты системы контроля (менеджмента) качества в организациях, осуществляющих </w:t>
            </w:r>
            <w:r w:rsidRPr="002E208F">
              <w:rPr>
                <w:szCs w:val="28"/>
              </w:rPr>
              <w:t xml:space="preserve">оценку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B309FC"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6659A64C" w14:textId="77777777" w:rsidTr="00623AA0">
        <w:trPr>
          <w:trHeight w:val="20"/>
        </w:trPr>
        <w:tc>
          <w:tcPr>
            <w:tcW w:w="1112" w:type="pct"/>
            <w:vMerge/>
          </w:tcPr>
          <w:p w14:paraId="5D08899B" w14:textId="77777777" w:rsidR="00A97DCE" w:rsidRPr="002E208F" w:rsidDel="002A1D54" w:rsidRDefault="00A97DCE" w:rsidP="002D105C"/>
        </w:tc>
        <w:tc>
          <w:tcPr>
            <w:tcW w:w="3888" w:type="pct"/>
          </w:tcPr>
          <w:p w14:paraId="2B93F639" w14:textId="516A19AF" w:rsidR="00A97DCE" w:rsidRPr="002E208F" w:rsidRDefault="00A97DCE" w:rsidP="008164C0">
            <w:pPr>
              <w:jc w:val="both"/>
            </w:pPr>
            <w:r w:rsidRPr="002E208F">
              <w:t>Требования охраны труда и мер</w:t>
            </w:r>
            <w:r w:rsidR="00EF6EE9" w:rsidRPr="002E208F">
              <w:t>ы</w:t>
            </w:r>
            <w:r w:rsidRPr="002E208F">
              <w:t xml:space="preserve"> безопасности в процессе реализации профессиональной деятельности</w:t>
            </w:r>
          </w:p>
        </w:tc>
      </w:tr>
      <w:tr w:rsidR="002E208F" w:rsidRPr="002E208F" w14:paraId="03ED4BE5" w14:textId="77777777" w:rsidTr="00623AA0">
        <w:trPr>
          <w:trHeight w:val="20"/>
        </w:trPr>
        <w:tc>
          <w:tcPr>
            <w:tcW w:w="1112" w:type="pct"/>
          </w:tcPr>
          <w:p w14:paraId="184D974A" w14:textId="77777777" w:rsidR="00A97DCE" w:rsidRPr="002E208F" w:rsidDel="002A1D54" w:rsidRDefault="00A97DCE" w:rsidP="002D105C">
            <w:r w:rsidRPr="002E208F" w:rsidDel="002A1D54">
              <w:t>Другие характеристики</w:t>
            </w:r>
          </w:p>
        </w:tc>
        <w:tc>
          <w:tcPr>
            <w:tcW w:w="3888" w:type="pct"/>
          </w:tcPr>
          <w:p w14:paraId="73B1B803" w14:textId="77777777" w:rsidR="00A97DCE" w:rsidRPr="002E208F" w:rsidRDefault="00A97DCE" w:rsidP="002D105C">
            <w:pPr>
              <w:jc w:val="both"/>
            </w:pPr>
            <w:r w:rsidRPr="002E208F">
              <w:t>-</w:t>
            </w:r>
          </w:p>
        </w:tc>
      </w:tr>
    </w:tbl>
    <w:p w14:paraId="5544FAE1" w14:textId="77777777" w:rsidR="007B7984" w:rsidRDefault="007B7984" w:rsidP="007B7984">
      <w:bookmarkStart w:id="9" w:name="_Toc188049473"/>
    </w:p>
    <w:p w14:paraId="53AD9381" w14:textId="77777777" w:rsidR="00D1732A" w:rsidRDefault="00D1732A" w:rsidP="003D25F6">
      <w:pPr>
        <w:pStyle w:val="2"/>
      </w:pPr>
    </w:p>
    <w:p w14:paraId="45009926" w14:textId="77777777" w:rsidR="00D1732A" w:rsidRDefault="00D1732A" w:rsidP="003D25F6">
      <w:pPr>
        <w:pStyle w:val="2"/>
      </w:pPr>
    </w:p>
    <w:p w14:paraId="4300261D" w14:textId="77777777" w:rsidR="00D1732A" w:rsidRDefault="00D1732A" w:rsidP="003D25F6">
      <w:pPr>
        <w:pStyle w:val="2"/>
      </w:pPr>
    </w:p>
    <w:p w14:paraId="77C3022B" w14:textId="77777777" w:rsidR="00D1732A" w:rsidRDefault="00D1732A" w:rsidP="003D25F6">
      <w:pPr>
        <w:pStyle w:val="2"/>
      </w:pPr>
    </w:p>
    <w:p w14:paraId="0F373172" w14:textId="77777777" w:rsidR="00D1732A" w:rsidRDefault="00D1732A" w:rsidP="003D25F6">
      <w:pPr>
        <w:pStyle w:val="2"/>
      </w:pPr>
    </w:p>
    <w:p w14:paraId="5370A5C6" w14:textId="77777777" w:rsidR="00D1732A" w:rsidRDefault="00D1732A" w:rsidP="003D25F6">
      <w:pPr>
        <w:pStyle w:val="2"/>
      </w:pPr>
    </w:p>
    <w:p w14:paraId="31E638C2" w14:textId="1688D903" w:rsidR="003D25F6" w:rsidRPr="002E208F" w:rsidRDefault="003D25F6" w:rsidP="003D25F6">
      <w:pPr>
        <w:pStyle w:val="2"/>
      </w:pPr>
      <w:r w:rsidRPr="002E208F">
        <w:lastRenderedPageBreak/>
        <w:t>3.3. Обобщенная трудовая функция</w:t>
      </w:r>
      <w:bookmarkEnd w:id="9"/>
    </w:p>
    <w:p w14:paraId="681C3793" w14:textId="77777777" w:rsidR="003D25F6" w:rsidRPr="002E208F" w:rsidRDefault="003D25F6" w:rsidP="003D2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45"/>
        <w:gridCol w:w="567"/>
        <w:gridCol w:w="710"/>
        <w:gridCol w:w="1559"/>
        <w:gridCol w:w="559"/>
      </w:tblGrid>
      <w:tr w:rsidR="003D25F6" w:rsidRPr="002E208F" w14:paraId="666DF232" w14:textId="77777777" w:rsidTr="00623AA0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D8CFF16" w14:textId="77777777" w:rsidR="003D25F6" w:rsidRPr="002E208F" w:rsidRDefault="003D25F6" w:rsidP="0002466C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2AC0F" w14:textId="77777777" w:rsidR="003D25F6" w:rsidRPr="002E208F" w:rsidRDefault="004F40B7" w:rsidP="00623AA0">
            <w:r w:rsidRPr="002E208F">
              <w:rPr>
                <w:szCs w:val="28"/>
              </w:rPr>
              <w:t xml:space="preserve">Руководство проведением </w:t>
            </w:r>
            <w:r w:rsidR="00696289" w:rsidRPr="002E208F">
              <w:t>оценки технического состояния многоквартирных домов, их строительных конструкций</w:t>
            </w:r>
            <w:r w:rsidR="000671FD" w:rsidRPr="002E208F">
              <w:t>, конструктивных элементов и систем инженерно-технического обеспечения</w:t>
            </w:r>
            <w:r w:rsidR="00696289" w:rsidRPr="002E208F">
              <w:t xml:space="preserve"> для определения потребности в проведении капитального ремонта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2F96B6" w14:textId="77777777" w:rsidR="003D25F6" w:rsidRPr="002E208F" w:rsidRDefault="003D25F6" w:rsidP="00623AA0">
            <w:pPr>
              <w:jc w:val="center"/>
              <w:rPr>
                <w:bCs w:val="0"/>
                <w:sz w:val="16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5A718" w14:textId="373DC28B" w:rsidR="003D25F6" w:rsidRPr="002E208F" w:rsidRDefault="00001AC9" w:rsidP="00623AA0">
            <w:pPr>
              <w:jc w:val="center"/>
              <w:rPr>
                <w:bCs w:val="0"/>
                <w:lang w:val="en-US"/>
              </w:rPr>
            </w:pPr>
            <w:r w:rsidRPr="002E208F">
              <w:rPr>
                <w:lang w:val="en-US"/>
              </w:rPr>
              <w:t>C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D841E5" w14:textId="77777777" w:rsidR="003D25F6" w:rsidRPr="002E208F" w:rsidRDefault="003D25F6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64E9E7" w14:textId="77777777" w:rsidR="003D25F6" w:rsidRPr="002E208F" w:rsidRDefault="003D25F6" w:rsidP="00623AA0">
            <w:pPr>
              <w:jc w:val="center"/>
              <w:rPr>
                <w:bCs w:val="0"/>
              </w:rPr>
            </w:pPr>
            <w:r w:rsidRPr="002E208F">
              <w:t>7</w:t>
            </w:r>
          </w:p>
        </w:tc>
      </w:tr>
    </w:tbl>
    <w:p w14:paraId="22F1599C" w14:textId="77777777" w:rsidR="003D25F6" w:rsidRPr="002E208F" w:rsidRDefault="003D25F6" w:rsidP="003D25F6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111F7C0E" w14:textId="77777777" w:rsidTr="00623AA0">
        <w:trPr>
          <w:trHeight w:val="525"/>
        </w:trPr>
        <w:tc>
          <w:tcPr>
            <w:tcW w:w="11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40047" w14:textId="6C429505" w:rsidR="003D25F6" w:rsidRPr="002E208F" w:rsidRDefault="002B0E9C" w:rsidP="0002466C">
            <w:r w:rsidRPr="002E208F">
              <w:t>Возможные наименования должностей, профессий рабочих</w:t>
            </w:r>
          </w:p>
        </w:tc>
        <w:tc>
          <w:tcPr>
            <w:tcW w:w="3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EB5C10" w14:textId="77777777" w:rsidR="00540D9C" w:rsidRPr="002E208F" w:rsidRDefault="00540D9C" w:rsidP="00540D9C">
            <w:pPr>
              <w:rPr>
                <w:szCs w:val="28"/>
              </w:rPr>
            </w:pPr>
            <w:r w:rsidRPr="002E208F">
              <w:rPr>
                <w:szCs w:val="28"/>
              </w:rPr>
              <w:t xml:space="preserve">Главный </w:t>
            </w:r>
            <w:r w:rsidR="00394A67" w:rsidRPr="002E208F">
              <w:rPr>
                <w:szCs w:val="28"/>
              </w:rPr>
              <w:t>инженер</w:t>
            </w:r>
            <w:r w:rsidRPr="002E208F">
              <w:rPr>
                <w:szCs w:val="28"/>
              </w:rPr>
              <w:t xml:space="preserve"> по обследованию </w:t>
            </w:r>
            <w:r w:rsidR="009A6583" w:rsidRPr="002E208F">
              <w:rPr>
                <w:szCs w:val="28"/>
              </w:rPr>
              <w:t>многоквартирных домов</w:t>
            </w:r>
          </w:p>
          <w:p w14:paraId="4C37BB76" w14:textId="77777777" w:rsidR="003D25F6" w:rsidRPr="002E208F" w:rsidRDefault="0065298F" w:rsidP="0065298F">
            <w:r w:rsidRPr="002E208F">
              <w:rPr>
                <w:szCs w:val="28"/>
              </w:rPr>
              <w:t>Начальник отдела технической эксплуатации</w:t>
            </w:r>
            <w:r w:rsidRPr="002E208F">
              <w:rPr>
                <w:szCs w:val="28"/>
              </w:rPr>
              <w:br/>
              <w:t>Начальник производственно-технического отдела</w:t>
            </w:r>
          </w:p>
        </w:tc>
      </w:tr>
    </w:tbl>
    <w:p w14:paraId="7FE6E4EC" w14:textId="77777777" w:rsidR="003D25F6" w:rsidRPr="002E208F" w:rsidRDefault="003D25F6" w:rsidP="003D25F6"/>
    <w:p w14:paraId="58A13FBB" w14:textId="32CA0694" w:rsidR="00623AA0" w:rsidRPr="002E208F" w:rsidRDefault="00623AA0" w:rsidP="003D25F6">
      <w:r w:rsidRPr="002E208F">
        <w:t>Пути достижения квалификации</w:t>
      </w:r>
    </w:p>
    <w:p w14:paraId="2DFB8EF0" w14:textId="77777777" w:rsidR="00623AA0" w:rsidRPr="002E208F" w:rsidRDefault="00623AA0" w:rsidP="003D25F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3C31A215" w14:textId="77777777" w:rsidTr="00623AA0">
        <w:trPr>
          <w:trHeight w:val="20"/>
        </w:trPr>
        <w:tc>
          <w:tcPr>
            <w:tcW w:w="1112" w:type="pct"/>
          </w:tcPr>
          <w:p w14:paraId="57E928A5" w14:textId="6207F59C" w:rsidR="007B219E" w:rsidRPr="002E208F" w:rsidRDefault="002B0E9C" w:rsidP="007B219E">
            <w:r w:rsidRPr="002E208F">
              <w:t>Образование и обучение</w:t>
            </w:r>
          </w:p>
        </w:tc>
        <w:tc>
          <w:tcPr>
            <w:tcW w:w="3888" w:type="pct"/>
          </w:tcPr>
          <w:p w14:paraId="26C925F9" w14:textId="77777777" w:rsidR="007B219E" w:rsidRPr="002E208F" w:rsidRDefault="007B219E" w:rsidP="007B219E">
            <w:r w:rsidRPr="002E208F">
              <w:t xml:space="preserve">Высшее образование </w:t>
            </w:r>
          </w:p>
          <w:p w14:paraId="7ADE4608" w14:textId="4590A3F0" w:rsidR="007B219E" w:rsidRPr="002E208F" w:rsidRDefault="007B219E" w:rsidP="00A82D3F">
            <w:pPr>
              <w:rPr>
                <w:vertAlign w:val="superscript"/>
              </w:rPr>
            </w:pPr>
          </w:p>
        </w:tc>
      </w:tr>
      <w:tr w:rsidR="002E208F" w:rsidRPr="002E208F" w14:paraId="0DF753C9" w14:textId="77777777" w:rsidTr="00623AA0">
        <w:trPr>
          <w:trHeight w:val="20"/>
        </w:trPr>
        <w:tc>
          <w:tcPr>
            <w:tcW w:w="1112" w:type="pct"/>
          </w:tcPr>
          <w:p w14:paraId="5723DF29" w14:textId="49BF27E9" w:rsidR="007B219E" w:rsidRPr="002E208F" w:rsidRDefault="002B0E9C" w:rsidP="007B219E">
            <w:r w:rsidRPr="002E208F">
              <w:t>Опыт практической работы</w:t>
            </w:r>
          </w:p>
        </w:tc>
        <w:tc>
          <w:tcPr>
            <w:tcW w:w="3888" w:type="pct"/>
          </w:tcPr>
          <w:p w14:paraId="16351871" w14:textId="77777777" w:rsidR="007B219E" w:rsidRPr="002E208F" w:rsidRDefault="007B219E" w:rsidP="007B219E">
            <w:pPr>
              <w:rPr>
                <w:vertAlign w:val="superscript"/>
              </w:rPr>
            </w:pPr>
            <w:r w:rsidRPr="002E208F">
              <w:t xml:space="preserve">Не менее пяти лет в области оценки технического состояния </w:t>
            </w:r>
            <w:r w:rsidR="009A6583" w:rsidRPr="002E208F">
              <w:t>многоквартирных домов</w:t>
            </w:r>
          </w:p>
        </w:tc>
      </w:tr>
    </w:tbl>
    <w:p w14:paraId="71ADDCFE" w14:textId="77777777" w:rsidR="00623AA0" w:rsidRPr="002E208F" w:rsidRDefault="00623AA0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232C45FD" w14:textId="77777777" w:rsidTr="00623AA0">
        <w:trPr>
          <w:trHeight w:val="20"/>
        </w:trPr>
        <w:tc>
          <w:tcPr>
            <w:tcW w:w="1112" w:type="pct"/>
          </w:tcPr>
          <w:p w14:paraId="64560A5A" w14:textId="77777777" w:rsidR="007B219E" w:rsidRPr="002E208F" w:rsidRDefault="007B219E" w:rsidP="007B219E">
            <w:r w:rsidRPr="002E208F">
              <w:t>Особые условия допуска к работе</w:t>
            </w:r>
          </w:p>
        </w:tc>
        <w:tc>
          <w:tcPr>
            <w:tcW w:w="3888" w:type="pct"/>
          </w:tcPr>
          <w:p w14:paraId="53D811B6" w14:textId="7EE765E6" w:rsidR="007B219E" w:rsidRPr="002E208F" w:rsidRDefault="00E73554" w:rsidP="007B219E">
            <w:pPr>
              <w:rPr>
                <w:b/>
              </w:rPr>
            </w:pPr>
            <w:r w:rsidRPr="002E208F">
              <w:rPr>
                <w:b/>
              </w:rPr>
              <w:t>-</w:t>
            </w:r>
          </w:p>
        </w:tc>
      </w:tr>
      <w:tr w:rsidR="002E208F" w:rsidRPr="002E208F" w14:paraId="53277866" w14:textId="77777777" w:rsidTr="00623AA0">
        <w:trPr>
          <w:trHeight w:val="20"/>
        </w:trPr>
        <w:tc>
          <w:tcPr>
            <w:tcW w:w="1112" w:type="pct"/>
          </w:tcPr>
          <w:p w14:paraId="7485D0B3" w14:textId="77777777" w:rsidR="007B219E" w:rsidRPr="002E208F" w:rsidRDefault="007B219E" w:rsidP="007B219E">
            <w:r w:rsidRPr="002E208F">
              <w:t>Другие характеристики</w:t>
            </w:r>
          </w:p>
        </w:tc>
        <w:tc>
          <w:tcPr>
            <w:tcW w:w="3888" w:type="pct"/>
          </w:tcPr>
          <w:p w14:paraId="59600187" w14:textId="2BECCF89" w:rsidR="00696289" w:rsidRPr="002E208F" w:rsidRDefault="00194B47" w:rsidP="000145B3">
            <w:r w:rsidRPr="002E208F">
              <w:t xml:space="preserve">Рекомендуется дополнительное профессиональное образование – программы повышения квалификации в области оценки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Pr="002E208F">
              <w:t>, осуществляемое не реже одного раза в пять лет</w:t>
            </w:r>
          </w:p>
        </w:tc>
      </w:tr>
    </w:tbl>
    <w:p w14:paraId="2C42D186" w14:textId="77777777" w:rsidR="003D25F6" w:rsidRPr="002E208F" w:rsidRDefault="003D25F6" w:rsidP="003D25F6"/>
    <w:p w14:paraId="1A6CCDCF" w14:textId="29BE76AF" w:rsidR="003D25F6" w:rsidRPr="002E208F" w:rsidRDefault="002B0E9C" w:rsidP="003D25F6">
      <w:r w:rsidRPr="002E208F">
        <w:t>Справочная информация</w:t>
      </w:r>
    </w:p>
    <w:p w14:paraId="5B2046A7" w14:textId="77777777" w:rsidR="003D25F6" w:rsidRPr="002E208F" w:rsidRDefault="003D25F6" w:rsidP="003D25F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134"/>
        <w:gridCol w:w="6798"/>
      </w:tblGrid>
      <w:tr w:rsidR="002E208F" w:rsidRPr="002E208F" w14:paraId="7DA515A3" w14:textId="77777777" w:rsidTr="00623AA0">
        <w:trPr>
          <w:trHeight w:val="20"/>
        </w:trPr>
        <w:tc>
          <w:tcPr>
            <w:tcW w:w="1110" w:type="pct"/>
            <w:vAlign w:val="center"/>
          </w:tcPr>
          <w:p w14:paraId="00436750" w14:textId="77777777" w:rsidR="003D25F6" w:rsidRPr="002E208F" w:rsidRDefault="003D25F6" w:rsidP="00623AA0">
            <w:pPr>
              <w:jc w:val="center"/>
            </w:pPr>
            <w:r w:rsidRPr="002E208F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34DF1818" w14:textId="77777777" w:rsidR="003D25F6" w:rsidRPr="002E208F" w:rsidRDefault="003D25F6" w:rsidP="00623AA0">
            <w:pPr>
              <w:jc w:val="center"/>
            </w:pPr>
            <w:r w:rsidRPr="002E208F">
              <w:t>Код</w:t>
            </w:r>
          </w:p>
        </w:tc>
        <w:tc>
          <w:tcPr>
            <w:tcW w:w="3334" w:type="pct"/>
            <w:vAlign w:val="center"/>
          </w:tcPr>
          <w:p w14:paraId="6DAC14C1" w14:textId="2516F383" w:rsidR="003D25F6" w:rsidRPr="002E208F" w:rsidRDefault="00862379" w:rsidP="00623AA0">
            <w:pPr>
              <w:jc w:val="center"/>
            </w:pPr>
            <w:r w:rsidRPr="00862379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E208F" w:rsidRPr="002E208F" w14:paraId="2F28928F" w14:textId="77777777" w:rsidTr="00623AA0">
        <w:trPr>
          <w:trHeight w:val="20"/>
        </w:trPr>
        <w:tc>
          <w:tcPr>
            <w:tcW w:w="1110" w:type="pct"/>
          </w:tcPr>
          <w:p w14:paraId="413C1336" w14:textId="77777777" w:rsidR="0065298F" w:rsidRPr="002E208F" w:rsidRDefault="0065298F" w:rsidP="00623AA0">
            <w:pPr>
              <w:rPr>
                <w:vertAlign w:val="superscript"/>
              </w:rPr>
            </w:pPr>
            <w:r w:rsidRPr="002E208F">
              <w:t>ОКЗ</w:t>
            </w:r>
          </w:p>
        </w:tc>
        <w:tc>
          <w:tcPr>
            <w:tcW w:w="556" w:type="pct"/>
          </w:tcPr>
          <w:p w14:paraId="38B9E857" w14:textId="77777777" w:rsidR="0065298F" w:rsidRPr="002E208F" w:rsidRDefault="0065298F" w:rsidP="00623AA0">
            <w:r w:rsidRPr="002E208F">
              <w:t>2142</w:t>
            </w:r>
          </w:p>
        </w:tc>
        <w:tc>
          <w:tcPr>
            <w:tcW w:w="3334" w:type="pct"/>
          </w:tcPr>
          <w:p w14:paraId="4F1336C2" w14:textId="77777777" w:rsidR="0065298F" w:rsidRPr="002E208F" w:rsidRDefault="0065298F" w:rsidP="00623AA0">
            <w:r w:rsidRPr="002E208F">
              <w:t>Инженеры по гражданскому строительству</w:t>
            </w:r>
          </w:p>
        </w:tc>
      </w:tr>
      <w:tr w:rsidR="002E208F" w:rsidRPr="002E208F" w14:paraId="53D05C91" w14:textId="77777777" w:rsidTr="00623AA0">
        <w:trPr>
          <w:trHeight w:val="20"/>
        </w:trPr>
        <w:tc>
          <w:tcPr>
            <w:tcW w:w="1110" w:type="pct"/>
          </w:tcPr>
          <w:p w14:paraId="428B48DF" w14:textId="77777777" w:rsidR="003D25F6" w:rsidRPr="002E208F" w:rsidRDefault="003D25F6" w:rsidP="00623AA0">
            <w:r w:rsidRPr="002E208F">
              <w:t>ЕКС</w:t>
            </w:r>
          </w:p>
        </w:tc>
        <w:tc>
          <w:tcPr>
            <w:tcW w:w="556" w:type="pct"/>
          </w:tcPr>
          <w:p w14:paraId="74777371" w14:textId="77777777" w:rsidR="003D25F6" w:rsidRPr="002E208F" w:rsidRDefault="0065298F" w:rsidP="00623AA0">
            <w:r w:rsidRPr="002E208F">
              <w:t>-</w:t>
            </w:r>
          </w:p>
        </w:tc>
        <w:tc>
          <w:tcPr>
            <w:tcW w:w="3334" w:type="pct"/>
          </w:tcPr>
          <w:p w14:paraId="2594AD7D" w14:textId="56F9F73A" w:rsidR="003D25F6" w:rsidRPr="00A5755A" w:rsidRDefault="00A5755A" w:rsidP="00A5755A">
            <w:pPr>
              <w:pStyle w:val="1"/>
              <w:shd w:val="clear" w:color="auto" w:fill="FFFFFF"/>
              <w:rPr>
                <w:b w:val="0"/>
                <w:sz w:val="24"/>
                <w:szCs w:val="24"/>
              </w:rPr>
            </w:pPr>
            <w:r w:rsidRPr="00A5755A">
              <w:rPr>
                <w:b w:val="0"/>
                <w:sz w:val="24"/>
                <w:szCs w:val="24"/>
              </w:rPr>
              <w:t>Главный инженер</w:t>
            </w:r>
          </w:p>
        </w:tc>
      </w:tr>
      <w:tr w:rsidR="002E208F" w:rsidRPr="002E208F" w14:paraId="359665BD" w14:textId="77777777" w:rsidTr="00623AA0">
        <w:trPr>
          <w:trHeight w:val="20"/>
        </w:trPr>
        <w:tc>
          <w:tcPr>
            <w:tcW w:w="1110" w:type="pct"/>
            <w:vMerge w:val="restart"/>
          </w:tcPr>
          <w:p w14:paraId="7B7BFD70" w14:textId="77777777" w:rsidR="0065298F" w:rsidRPr="002E208F" w:rsidRDefault="0065298F" w:rsidP="00623AA0">
            <w:r w:rsidRPr="002E208F">
              <w:t>ОКПДТР</w:t>
            </w:r>
          </w:p>
        </w:tc>
        <w:tc>
          <w:tcPr>
            <w:tcW w:w="556" w:type="pct"/>
          </w:tcPr>
          <w:p w14:paraId="5EB6BEED" w14:textId="77777777" w:rsidR="0065298F" w:rsidRPr="002E208F" w:rsidRDefault="004E3105" w:rsidP="00623AA0">
            <w:r w:rsidRPr="002E208F">
              <w:t>20758</w:t>
            </w:r>
          </w:p>
        </w:tc>
        <w:tc>
          <w:tcPr>
            <w:tcW w:w="3334" w:type="pct"/>
          </w:tcPr>
          <w:p w14:paraId="23C77313" w14:textId="77777777" w:rsidR="0065298F" w:rsidRPr="002E208F" w:rsidRDefault="004E3105" w:rsidP="00623AA0">
            <w:r w:rsidRPr="002E208F">
              <w:t>Главный инженер (в прочих отраслях)</w:t>
            </w:r>
          </w:p>
        </w:tc>
      </w:tr>
      <w:tr w:rsidR="002E208F" w:rsidRPr="002E208F" w14:paraId="6828854B" w14:textId="77777777" w:rsidTr="00623AA0">
        <w:trPr>
          <w:trHeight w:val="20"/>
        </w:trPr>
        <w:tc>
          <w:tcPr>
            <w:tcW w:w="1110" w:type="pct"/>
            <w:vMerge/>
          </w:tcPr>
          <w:p w14:paraId="65C9C239" w14:textId="77777777" w:rsidR="0065298F" w:rsidRPr="002E208F" w:rsidRDefault="0065298F" w:rsidP="00623AA0"/>
        </w:tc>
        <w:tc>
          <w:tcPr>
            <w:tcW w:w="556" w:type="pct"/>
          </w:tcPr>
          <w:p w14:paraId="082CF840" w14:textId="77777777" w:rsidR="0065298F" w:rsidRPr="002E208F" w:rsidRDefault="003D67DD" w:rsidP="00623AA0">
            <w:hyperlink r:id="rId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65298F" w:rsidRPr="002E208F">
                <w:t>26151</w:t>
              </w:r>
            </w:hyperlink>
          </w:p>
        </w:tc>
        <w:tc>
          <w:tcPr>
            <w:tcW w:w="3334" w:type="pct"/>
          </w:tcPr>
          <w:p w14:paraId="403C662C" w14:textId="77777777" w:rsidR="0065298F" w:rsidRPr="002E208F" w:rsidRDefault="0065298F" w:rsidP="00623AA0">
            <w:r w:rsidRPr="002E208F">
              <w:t>Руководитель группы (специализированной в прочих отраслях)</w:t>
            </w:r>
          </w:p>
        </w:tc>
      </w:tr>
      <w:tr w:rsidR="002E208F" w:rsidRPr="002E208F" w14:paraId="0495B8B7" w14:textId="77777777" w:rsidTr="00623AA0">
        <w:trPr>
          <w:trHeight w:val="20"/>
        </w:trPr>
        <w:tc>
          <w:tcPr>
            <w:tcW w:w="1110" w:type="pct"/>
            <w:vMerge w:val="restart"/>
          </w:tcPr>
          <w:p w14:paraId="758E69E1" w14:textId="2F2F66C7" w:rsidR="00B000B2" w:rsidRPr="002E208F" w:rsidRDefault="00BC496B" w:rsidP="00623AA0">
            <w:r w:rsidRPr="002E208F">
              <w:t>Перечень ВО</w:t>
            </w:r>
          </w:p>
        </w:tc>
        <w:tc>
          <w:tcPr>
            <w:tcW w:w="556" w:type="pct"/>
          </w:tcPr>
          <w:p w14:paraId="7380E28F" w14:textId="70C55CDF" w:rsidR="00B000B2" w:rsidRPr="002E208F" w:rsidRDefault="00B000B2" w:rsidP="00623AA0">
            <w:r w:rsidRPr="002E208F">
              <w:t>08.03.01</w:t>
            </w:r>
          </w:p>
        </w:tc>
        <w:tc>
          <w:tcPr>
            <w:tcW w:w="3334" w:type="pct"/>
          </w:tcPr>
          <w:p w14:paraId="328071AD" w14:textId="77777777" w:rsidR="00B000B2" w:rsidRPr="002E208F" w:rsidRDefault="00B000B2" w:rsidP="00623AA0">
            <w:r w:rsidRPr="002E208F">
              <w:t>Строительство</w:t>
            </w:r>
          </w:p>
        </w:tc>
      </w:tr>
      <w:tr w:rsidR="002E208F" w:rsidRPr="002E208F" w14:paraId="22A5F46B" w14:textId="77777777" w:rsidTr="00623AA0">
        <w:trPr>
          <w:trHeight w:val="20"/>
        </w:trPr>
        <w:tc>
          <w:tcPr>
            <w:tcW w:w="1110" w:type="pct"/>
            <w:vMerge/>
          </w:tcPr>
          <w:p w14:paraId="7EDC072A" w14:textId="77777777" w:rsidR="00B000B2" w:rsidRPr="002E208F" w:rsidRDefault="00B000B2" w:rsidP="00623AA0"/>
        </w:tc>
        <w:tc>
          <w:tcPr>
            <w:tcW w:w="556" w:type="pct"/>
          </w:tcPr>
          <w:p w14:paraId="5A0BC96C" w14:textId="3E87DAD6" w:rsidR="00B000B2" w:rsidRPr="002E208F" w:rsidRDefault="00B000B2" w:rsidP="00623AA0">
            <w:r w:rsidRPr="002E208F">
              <w:t>38.03.10</w:t>
            </w:r>
          </w:p>
        </w:tc>
        <w:tc>
          <w:tcPr>
            <w:tcW w:w="3334" w:type="pct"/>
          </w:tcPr>
          <w:p w14:paraId="113B151F" w14:textId="77777777" w:rsidR="00B000B2" w:rsidRPr="002E208F" w:rsidRDefault="00B000B2" w:rsidP="00623AA0">
            <w:r w:rsidRPr="002E208F">
              <w:t>Жилищное хозяйство и коммунальная инфраструктура</w:t>
            </w:r>
          </w:p>
        </w:tc>
      </w:tr>
      <w:tr w:rsidR="002E208F" w:rsidRPr="002E208F" w14:paraId="28D481CE" w14:textId="77777777" w:rsidTr="00623AA0">
        <w:trPr>
          <w:trHeight w:val="20"/>
        </w:trPr>
        <w:tc>
          <w:tcPr>
            <w:tcW w:w="1110" w:type="pct"/>
            <w:vMerge/>
          </w:tcPr>
          <w:p w14:paraId="539E8283" w14:textId="77777777" w:rsidR="00B000B2" w:rsidRPr="002E208F" w:rsidRDefault="00B000B2" w:rsidP="00623AA0"/>
        </w:tc>
        <w:tc>
          <w:tcPr>
            <w:tcW w:w="556" w:type="pct"/>
          </w:tcPr>
          <w:p w14:paraId="0301CD09" w14:textId="30B34623" w:rsidR="00B000B2" w:rsidRPr="002E208F" w:rsidRDefault="00B000B2" w:rsidP="00623AA0">
            <w:r w:rsidRPr="002E208F">
              <w:t>08.04.01</w:t>
            </w:r>
          </w:p>
        </w:tc>
        <w:tc>
          <w:tcPr>
            <w:tcW w:w="3334" w:type="pct"/>
          </w:tcPr>
          <w:p w14:paraId="772385E4" w14:textId="77777777" w:rsidR="00B000B2" w:rsidRPr="002E208F" w:rsidRDefault="00B000B2" w:rsidP="00623AA0">
            <w:r w:rsidRPr="002E208F">
              <w:t>Строительство</w:t>
            </w:r>
          </w:p>
        </w:tc>
      </w:tr>
      <w:tr w:rsidR="002E208F" w:rsidRPr="002E208F" w14:paraId="2EEBCED6" w14:textId="77777777" w:rsidTr="00623AA0">
        <w:trPr>
          <w:trHeight w:val="20"/>
        </w:trPr>
        <w:tc>
          <w:tcPr>
            <w:tcW w:w="1110" w:type="pct"/>
            <w:vMerge/>
          </w:tcPr>
          <w:p w14:paraId="7B847DB2" w14:textId="77777777" w:rsidR="00B000B2" w:rsidRPr="002E208F" w:rsidRDefault="00B000B2" w:rsidP="00623AA0"/>
        </w:tc>
        <w:tc>
          <w:tcPr>
            <w:tcW w:w="556" w:type="pct"/>
          </w:tcPr>
          <w:p w14:paraId="24D708E8" w14:textId="3D84FD63" w:rsidR="00B000B2" w:rsidRPr="002E208F" w:rsidRDefault="00B000B2" w:rsidP="00623AA0">
            <w:r w:rsidRPr="002E208F">
              <w:t>38.04.10</w:t>
            </w:r>
          </w:p>
        </w:tc>
        <w:tc>
          <w:tcPr>
            <w:tcW w:w="3334" w:type="pct"/>
          </w:tcPr>
          <w:p w14:paraId="687D6DD7" w14:textId="77777777" w:rsidR="00B000B2" w:rsidRPr="002E208F" w:rsidRDefault="00B000B2" w:rsidP="00623AA0">
            <w:r w:rsidRPr="002E208F">
              <w:t>Жилищное хозяйство и коммунальная инфраструктура</w:t>
            </w:r>
          </w:p>
        </w:tc>
      </w:tr>
      <w:tr w:rsidR="002E208F" w:rsidRPr="002E208F" w14:paraId="2EB53605" w14:textId="77777777" w:rsidTr="00623AA0">
        <w:trPr>
          <w:trHeight w:val="20"/>
        </w:trPr>
        <w:tc>
          <w:tcPr>
            <w:tcW w:w="1110" w:type="pct"/>
            <w:vMerge/>
          </w:tcPr>
          <w:p w14:paraId="276AB9A4" w14:textId="77777777" w:rsidR="00B000B2" w:rsidRPr="002E208F" w:rsidRDefault="00B000B2" w:rsidP="00623AA0"/>
        </w:tc>
        <w:tc>
          <w:tcPr>
            <w:tcW w:w="556" w:type="pct"/>
          </w:tcPr>
          <w:p w14:paraId="44609082" w14:textId="122E6DC7" w:rsidR="00B000B2" w:rsidRPr="002E208F" w:rsidRDefault="003D67DD" w:rsidP="00623AA0">
            <w:hyperlink r:id="rId21" w:history="1">
              <w:r w:rsidR="00B000B2" w:rsidRPr="002E208F">
                <w:t>08.05.01</w:t>
              </w:r>
            </w:hyperlink>
          </w:p>
        </w:tc>
        <w:tc>
          <w:tcPr>
            <w:tcW w:w="3334" w:type="pct"/>
          </w:tcPr>
          <w:p w14:paraId="4794B374" w14:textId="77777777" w:rsidR="00B000B2" w:rsidRPr="002E208F" w:rsidRDefault="00B000B2" w:rsidP="00623AA0">
            <w:r w:rsidRPr="002E208F">
              <w:t>Строительство уникальных зданий и сооружений</w:t>
            </w:r>
          </w:p>
        </w:tc>
      </w:tr>
    </w:tbl>
    <w:p w14:paraId="78E61F3A" w14:textId="77777777" w:rsidR="003D25F6" w:rsidRPr="002E208F" w:rsidRDefault="003D25F6" w:rsidP="003D25F6"/>
    <w:p w14:paraId="2F48E3DD" w14:textId="77777777" w:rsidR="003D25F6" w:rsidRPr="002E208F" w:rsidRDefault="003D25F6" w:rsidP="003D25F6">
      <w:pPr>
        <w:rPr>
          <w:b/>
          <w:bCs w:val="0"/>
        </w:rPr>
      </w:pPr>
      <w:r w:rsidRPr="002E208F">
        <w:rPr>
          <w:b/>
          <w:bCs w:val="0"/>
        </w:rPr>
        <w:t>3.3.1. Трудовая функция</w:t>
      </w:r>
    </w:p>
    <w:p w14:paraId="1A5A6F6D" w14:textId="77777777" w:rsidR="003D25F6" w:rsidRPr="002E208F" w:rsidRDefault="003D25F6" w:rsidP="003D2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70"/>
        <w:gridCol w:w="553"/>
        <w:gridCol w:w="863"/>
        <w:gridCol w:w="1447"/>
        <w:gridCol w:w="702"/>
      </w:tblGrid>
      <w:tr w:rsidR="003D25F6" w:rsidRPr="002E208F" w14:paraId="47E4DECC" w14:textId="77777777" w:rsidTr="00623AA0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716FC8" w14:textId="77777777" w:rsidR="003D25F6" w:rsidRPr="002E208F" w:rsidRDefault="003D25F6" w:rsidP="0002466C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DA1491" w14:textId="77777777" w:rsidR="003D25F6" w:rsidRPr="002E208F" w:rsidRDefault="00BF6EEC" w:rsidP="00623AA0">
            <w:pPr>
              <w:rPr>
                <w:bCs w:val="0"/>
              </w:rPr>
            </w:pPr>
            <w:r w:rsidRPr="002E208F">
              <w:t xml:space="preserve">Организационная подготовка к проведению </w:t>
            </w:r>
            <w:r w:rsidR="00A82D3F" w:rsidRPr="002E208F">
              <w:rPr>
                <w:bCs w:val="0"/>
              </w:rPr>
              <w:t>оценки технического состояния многоквартирных домов, их строительных конструкций</w:t>
            </w:r>
            <w:r w:rsidR="000671FD" w:rsidRPr="002E208F">
              <w:rPr>
                <w:bCs w:val="0"/>
              </w:rPr>
              <w:t>,</w:t>
            </w:r>
            <w:r w:rsidR="000671FD" w:rsidRPr="002E208F">
              <w:t xml:space="preserve"> конструктивных элементов и систем инженерно-технического обеспечения</w:t>
            </w:r>
            <w:r w:rsidR="00A82D3F" w:rsidRPr="002E208F">
              <w:rPr>
                <w:bCs w:val="0"/>
              </w:rPr>
              <w:t xml:space="preserve"> для определения потребности в проведении капитального ремонта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53A80A" w14:textId="77777777" w:rsidR="003D25F6" w:rsidRPr="002E208F" w:rsidRDefault="003D25F6" w:rsidP="0002466C">
            <w:pPr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62454D" w14:textId="2B5FE2BC" w:rsidR="003D25F6" w:rsidRPr="002E208F" w:rsidRDefault="00001AC9" w:rsidP="0002466C">
            <w:pPr>
              <w:jc w:val="center"/>
              <w:rPr>
                <w:bCs w:val="0"/>
              </w:rPr>
            </w:pPr>
            <w:r w:rsidRPr="002E208F">
              <w:rPr>
                <w:lang w:val="en-US"/>
              </w:rPr>
              <w:t>C</w:t>
            </w:r>
            <w:r w:rsidR="003D25F6" w:rsidRPr="002E208F">
              <w:t>/01.7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096141" w14:textId="77777777" w:rsidR="003D25F6" w:rsidRPr="002E208F" w:rsidRDefault="003D25F6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4E2FD" w14:textId="77777777" w:rsidR="003D25F6" w:rsidRPr="002E208F" w:rsidRDefault="003D25F6" w:rsidP="0002466C">
            <w:pPr>
              <w:jc w:val="center"/>
              <w:rPr>
                <w:bCs w:val="0"/>
              </w:rPr>
            </w:pPr>
            <w:r w:rsidRPr="002E208F">
              <w:t>7</w:t>
            </w:r>
          </w:p>
        </w:tc>
      </w:tr>
    </w:tbl>
    <w:p w14:paraId="32441E9D" w14:textId="77777777" w:rsidR="003D25F6" w:rsidRPr="002E208F" w:rsidRDefault="003D25F6" w:rsidP="003D25F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1803CF9C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53CA7AF3" w14:textId="77777777" w:rsidR="00046B14" w:rsidRPr="002E208F" w:rsidRDefault="00046B14" w:rsidP="00046B14">
            <w:r w:rsidRPr="002E208F">
              <w:t>Трудовые действия</w:t>
            </w:r>
          </w:p>
        </w:tc>
        <w:tc>
          <w:tcPr>
            <w:tcW w:w="3888" w:type="pct"/>
            <w:vAlign w:val="center"/>
          </w:tcPr>
          <w:p w14:paraId="19DB9585" w14:textId="77777777" w:rsidR="00046B14" w:rsidRPr="002E208F" w:rsidRDefault="00046B14" w:rsidP="00AA5DD4">
            <w:pPr>
              <w:jc w:val="both"/>
            </w:pPr>
            <w:r w:rsidRPr="002E208F">
              <w:rPr>
                <w:bCs w:val="0"/>
                <w:szCs w:val="28"/>
              </w:rPr>
              <w:t xml:space="preserve">Заключение договора с </w:t>
            </w:r>
            <w:r w:rsidR="00263997" w:rsidRPr="002E208F">
              <w:rPr>
                <w:bCs w:val="0"/>
                <w:szCs w:val="28"/>
              </w:rPr>
              <w:t>заказчиком</w:t>
            </w:r>
            <w:r w:rsidRPr="002E208F">
              <w:rPr>
                <w:bCs w:val="0"/>
                <w:szCs w:val="28"/>
              </w:rPr>
              <w:t xml:space="preserve"> на </w:t>
            </w:r>
            <w:r w:rsidR="00A97DCE" w:rsidRPr="002E208F">
              <w:t xml:space="preserve">проведение </w:t>
            </w:r>
            <w:r w:rsidR="00A97DCE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97DCE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 xml:space="preserve">, </w:t>
            </w:r>
            <w:r w:rsidR="004E613D" w:rsidRPr="002E208F">
              <w:rPr>
                <w:bCs w:val="0"/>
              </w:rPr>
              <w:t>их строительных конструкций,</w:t>
            </w:r>
            <w:r w:rsidR="004E613D" w:rsidRPr="002E208F">
              <w:t xml:space="preserve"> конструктивных элементов и систем инженерно-технического обеспечения</w:t>
            </w:r>
          </w:p>
        </w:tc>
      </w:tr>
      <w:tr w:rsidR="002E208F" w:rsidRPr="002E208F" w14:paraId="03B9343E" w14:textId="77777777" w:rsidTr="00623AA0">
        <w:trPr>
          <w:trHeight w:val="20"/>
        </w:trPr>
        <w:tc>
          <w:tcPr>
            <w:tcW w:w="1112" w:type="pct"/>
            <w:vMerge/>
          </w:tcPr>
          <w:p w14:paraId="6540414D" w14:textId="77777777" w:rsidR="00046B14" w:rsidRPr="002E208F" w:rsidRDefault="00046B14" w:rsidP="00046B14"/>
        </w:tc>
        <w:tc>
          <w:tcPr>
            <w:tcW w:w="3888" w:type="pct"/>
            <w:vAlign w:val="center"/>
          </w:tcPr>
          <w:p w14:paraId="6D161890" w14:textId="77777777" w:rsidR="00046B14" w:rsidRPr="002E208F" w:rsidRDefault="000A492D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Утверждение или согласование</w:t>
            </w:r>
            <w:r w:rsidR="003030A6" w:rsidRPr="002E208F">
              <w:rPr>
                <w:bCs w:val="0"/>
                <w:szCs w:val="28"/>
              </w:rPr>
              <w:t xml:space="preserve"> с </w:t>
            </w:r>
            <w:r w:rsidR="00263997" w:rsidRPr="002E208F">
              <w:rPr>
                <w:bCs w:val="0"/>
                <w:szCs w:val="28"/>
              </w:rPr>
              <w:t>заказчиком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Pr="002E208F">
              <w:rPr>
                <w:bCs w:val="0"/>
                <w:szCs w:val="28"/>
              </w:rPr>
              <w:t>программ</w:t>
            </w:r>
            <w:r w:rsidR="003030A6" w:rsidRPr="002E208F">
              <w:rPr>
                <w:bCs w:val="0"/>
                <w:szCs w:val="28"/>
              </w:rPr>
              <w:t>ы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A97DCE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97DCE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 xml:space="preserve">, </w:t>
            </w:r>
            <w:r w:rsidR="004E613D" w:rsidRPr="002E208F">
              <w:rPr>
                <w:bCs w:val="0"/>
              </w:rPr>
              <w:t>их строительных конструкций,</w:t>
            </w:r>
            <w:r w:rsidR="004E613D" w:rsidRPr="002E208F">
              <w:t xml:space="preserve"> конструктивных элементов и систем инженерно-технического обеспечения</w:t>
            </w:r>
          </w:p>
        </w:tc>
      </w:tr>
      <w:tr w:rsidR="002E208F" w:rsidRPr="002E208F" w14:paraId="2F0FC286" w14:textId="77777777" w:rsidTr="00623AA0">
        <w:trPr>
          <w:trHeight w:val="20"/>
        </w:trPr>
        <w:tc>
          <w:tcPr>
            <w:tcW w:w="1112" w:type="pct"/>
            <w:vMerge/>
          </w:tcPr>
          <w:p w14:paraId="7315DF99" w14:textId="77777777" w:rsidR="00046B14" w:rsidRPr="002E208F" w:rsidRDefault="00046B14" w:rsidP="00046B14"/>
        </w:tc>
        <w:tc>
          <w:tcPr>
            <w:tcW w:w="3888" w:type="pct"/>
            <w:vAlign w:val="center"/>
          </w:tcPr>
          <w:p w14:paraId="292FEFD0" w14:textId="77777777" w:rsidR="00046B14" w:rsidRPr="002E208F" w:rsidRDefault="00046B14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Организация материально-технического обеспечения </w:t>
            </w:r>
            <w:r w:rsidR="003030A6" w:rsidRPr="002E208F">
              <w:t>осуществления</w:t>
            </w:r>
            <w:r w:rsidR="00AA5DD4" w:rsidRPr="002E208F">
              <w:t xml:space="preserve"> проведения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>по оценке технического</w:t>
            </w:r>
            <w:r w:rsidR="00F03E2B" w:rsidRPr="002E208F">
              <w:t xml:space="preserve"> </w:t>
            </w:r>
            <w:r w:rsidR="00AA5DD4" w:rsidRPr="002E208F">
              <w:t>состояния</w:t>
            </w:r>
            <w:r w:rsidR="00F03E2B" w:rsidRPr="002E208F">
              <w:t xml:space="preserve">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</w:rPr>
              <w:t xml:space="preserve"> их строительных конструкций,</w:t>
            </w:r>
            <w:r w:rsidR="004E613D" w:rsidRPr="002E208F">
              <w:t xml:space="preserve"> конструктивных элементов и систем инженерно-технического обеспечения</w:t>
            </w:r>
          </w:p>
        </w:tc>
      </w:tr>
      <w:tr w:rsidR="002E208F" w:rsidRPr="002E208F" w14:paraId="10667268" w14:textId="77777777" w:rsidTr="00623AA0">
        <w:trPr>
          <w:trHeight w:val="20"/>
        </w:trPr>
        <w:tc>
          <w:tcPr>
            <w:tcW w:w="1112" w:type="pct"/>
            <w:vMerge/>
          </w:tcPr>
          <w:p w14:paraId="0AA65EDB" w14:textId="77777777" w:rsidR="00D16B3F" w:rsidRPr="002E208F" w:rsidRDefault="00D16B3F" w:rsidP="00046B14"/>
        </w:tc>
        <w:tc>
          <w:tcPr>
            <w:tcW w:w="3888" w:type="pct"/>
            <w:vAlign w:val="center"/>
          </w:tcPr>
          <w:p w14:paraId="2B91B8AC" w14:textId="77777777" w:rsidR="00D16B3F" w:rsidRPr="002E208F" w:rsidRDefault="005E6C31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Контроль метрологического обеспечения </w:t>
            </w:r>
            <w:r w:rsidR="00AA5DD4" w:rsidRPr="002E208F">
              <w:t xml:space="preserve">проведения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 xml:space="preserve">, </w:t>
            </w:r>
            <w:r w:rsidR="004E613D" w:rsidRPr="002E208F">
              <w:rPr>
                <w:bCs w:val="0"/>
              </w:rPr>
              <w:t>их строительных конструкций,</w:t>
            </w:r>
            <w:r w:rsidR="004E613D" w:rsidRPr="002E208F">
              <w:t xml:space="preserve"> конструктивных элементов и систем инженерно-технического обеспечения</w:t>
            </w:r>
          </w:p>
        </w:tc>
      </w:tr>
      <w:tr w:rsidR="002E208F" w:rsidRPr="002E208F" w14:paraId="420AAD34" w14:textId="77777777" w:rsidTr="00623AA0">
        <w:trPr>
          <w:trHeight w:val="20"/>
        </w:trPr>
        <w:tc>
          <w:tcPr>
            <w:tcW w:w="1112" w:type="pct"/>
            <w:vMerge/>
          </w:tcPr>
          <w:p w14:paraId="453FC40A" w14:textId="77777777" w:rsidR="00046B14" w:rsidRPr="002E208F" w:rsidRDefault="00046B14" w:rsidP="00046B14"/>
        </w:tc>
        <w:tc>
          <w:tcPr>
            <w:tcW w:w="3888" w:type="pct"/>
            <w:vAlign w:val="center"/>
          </w:tcPr>
          <w:p w14:paraId="3A509FAE" w14:textId="695C6875" w:rsidR="00046B14" w:rsidRPr="002E208F" w:rsidRDefault="000A492D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Утверждение</w:t>
            </w:r>
            <w:r w:rsidR="00046B14" w:rsidRPr="002E208F">
              <w:rPr>
                <w:bCs w:val="0"/>
                <w:szCs w:val="28"/>
              </w:rPr>
              <w:t xml:space="preserve"> план</w:t>
            </w:r>
            <w:r w:rsidR="00E73554" w:rsidRPr="002E208F">
              <w:rPr>
                <w:bCs w:val="0"/>
                <w:szCs w:val="28"/>
              </w:rPr>
              <w:t>а</w:t>
            </w:r>
            <w:r w:rsidR="00046B14" w:rsidRPr="002E208F">
              <w:rPr>
                <w:bCs w:val="0"/>
                <w:szCs w:val="28"/>
              </w:rPr>
              <w:t xml:space="preserve">-графика </w:t>
            </w:r>
            <w:r w:rsidR="003030A6" w:rsidRPr="002E208F">
              <w:rPr>
                <w:bCs w:val="0"/>
                <w:szCs w:val="28"/>
              </w:rPr>
              <w:t>осуществления</w:t>
            </w:r>
            <w:r w:rsidR="00AA5DD4" w:rsidRPr="002E208F">
              <w:rPr>
                <w:bCs w:val="0"/>
                <w:szCs w:val="28"/>
              </w:rPr>
              <w:t xml:space="preserve"> 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046B14" w:rsidRPr="002E208F">
              <w:rPr>
                <w:bCs w:val="0"/>
                <w:szCs w:val="28"/>
              </w:rPr>
              <w:t>и его согласование с собственник</w:t>
            </w:r>
            <w:r w:rsidR="003030A6" w:rsidRPr="002E208F">
              <w:rPr>
                <w:bCs w:val="0"/>
                <w:szCs w:val="28"/>
              </w:rPr>
              <w:t>ами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</w:p>
        </w:tc>
      </w:tr>
      <w:tr w:rsidR="002E208F" w:rsidRPr="002E208F" w14:paraId="334FEC26" w14:textId="77777777" w:rsidTr="00623AA0">
        <w:trPr>
          <w:trHeight w:val="20"/>
        </w:trPr>
        <w:tc>
          <w:tcPr>
            <w:tcW w:w="1112" w:type="pct"/>
            <w:vMerge/>
          </w:tcPr>
          <w:p w14:paraId="2EA3794F" w14:textId="77777777" w:rsidR="00046B14" w:rsidRPr="002E208F" w:rsidRDefault="00046B14" w:rsidP="00046B14"/>
        </w:tc>
        <w:tc>
          <w:tcPr>
            <w:tcW w:w="3888" w:type="pct"/>
            <w:vAlign w:val="center"/>
          </w:tcPr>
          <w:p w14:paraId="5071A83C" w14:textId="05E42B71" w:rsidR="00046B14" w:rsidRPr="002E208F" w:rsidRDefault="004E613D" w:rsidP="004E613D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Назначение ответственного исполнителя (ответственных исполнителей по видам работ) по оценке технического состояния многоквартирных домов,</w:t>
            </w:r>
            <w:r w:rsidR="00BC496B" w:rsidRPr="002E208F">
              <w:rPr>
                <w:bCs w:val="0"/>
                <w:szCs w:val="28"/>
              </w:rPr>
              <w:t xml:space="preserve"> </w:t>
            </w:r>
            <w:r w:rsidRPr="002E208F">
              <w:rPr>
                <w:bCs w:val="0"/>
                <w:szCs w:val="28"/>
              </w:rPr>
              <w:t>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0850F666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1C234C4B" w14:textId="77777777" w:rsidR="00DD034B" w:rsidRPr="002E208F" w:rsidDel="002A1D54" w:rsidRDefault="00DD034B" w:rsidP="00DD034B">
            <w:r w:rsidRPr="002E208F" w:rsidDel="002A1D54">
              <w:t>Необходимые умения</w:t>
            </w:r>
          </w:p>
        </w:tc>
        <w:tc>
          <w:tcPr>
            <w:tcW w:w="3888" w:type="pct"/>
            <w:vAlign w:val="center"/>
          </w:tcPr>
          <w:p w14:paraId="5B9543A5" w14:textId="6BEB112D" w:rsidR="00DD034B" w:rsidRPr="002E208F" w:rsidRDefault="00EA409D" w:rsidP="00E7355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Формулировать основные условия </w:t>
            </w:r>
            <w:r w:rsidR="00DD034B" w:rsidRPr="002E208F">
              <w:rPr>
                <w:bCs w:val="0"/>
                <w:szCs w:val="28"/>
              </w:rPr>
              <w:t xml:space="preserve">договора с </w:t>
            </w:r>
            <w:r w:rsidR="00263997" w:rsidRPr="002E208F">
              <w:rPr>
                <w:bCs w:val="0"/>
                <w:szCs w:val="28"/>
              </w:rPr>
              <w:t>заказчиком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DD034B" w:rsidRPr="002E208F">
              <w:rPr>
                <w:bCs w:val="0"/>
                <w:szCs w:val="28"/>
              </w:rPr>
              <w:t xml:space="preserve">на </w:t>
            </w:r>
            <w:r w:rsidR="00AA5DD4" w:rsidRPr="002E208F">
              <w:rPr>
                <w:bCs w:val="0"/>
                <w:szCs w:val="28"/>
              </w:rPr>
              <w:t xml:space="preserve">проведение 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193AA0F0" w14:textId="77777777" w:rsidTr="00623AA0">
        <w:trPr>
          <w:trHeight w:val="20"/>
        </w:trPr>
        <w:tc>
          <w:tcPr>
            <w:tcW w:w="1112" w:type="pct"/>
            <w:vMerge/>
          </w:tcPr>
          <w:p w14:paraId="25095849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728CA8F5" w14:textId="77777777" w:rsidR="00DD034B" w:rsidRPr="002E208F" w:rsidRDefault="00EA409D" w:rsidP="00DD034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Применять требования к порядку согласования</w:t>
            </w:r>
            <w:r w:rsidR="00DD034B" w:rsidRPr="002E208F">
              <w:rPr>
                <w:bCs w:val="0"/>
                <w:szCs w:val="28"/>
              </w:rPr>
              <w:t xml:space="preserve"> программ </w:t>
            </w:r>
            <w:r w:rsidR="00AA5DD4" w:rsidRPr="002E208F">
              <w:rPr>
                <w:bCs w:val="0"/>
                <w:szCs w:val="28"/>
              </w:rPr>
              <w:t xml:space="preserve">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083B37C3" w14:textId="77777777" w:rsidTr="00623AA0">
        <w:trPr>
          <w:trHeight w:val="20"/>
        </w:trPr>
        <w:tc>
          <w:tcPr>
            <w:tcW w:w="1112" w:type="pct"/>
            <w:vMerge/>
          </w:tcPr>
          <w:p w14:paraId="793CDA3F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2E8D9288" w14:textId="77777777" w:rsidR="00DD034B" w:rsidRPr="002E208F" w:rsidRDefault="00EA409D" w:rsidP="00DD034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Определять задачи </w:t>
            </w:r>
            <w:r w:rsidR="00DD034B" w:rsidRPr="002E208F">
              <w:rPr>
                <w:bCs w:val="0"/>
                <w:szCs w:val="28"/>
              </w:rPr>
              <w:t xml:space="preserve">материально-технического обеспечения </w:t>
            </w:r>
            <w:r w:rsidR="00AA5DD4" w:rsidRPr="002E208F">
              <w:rPr>
                <w:bCs w:val="0"/>
                <w:szCs w:val="28"/>
              </w:rPr>
              <w:t xml:space="preserve">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02B36956" w14:textId="77777777" w:rsidTr="00623AA0">
        <w:trPr>
          <w:trHeight w:val="20"/>
        </w:trPr>
        <w:tc>
          <w:tcPr>
            <w:tcW w:w="1112" w:type="pct"/>
            <w:vMerge/>
          </w:tcPr>
          <w:p w14:paraId="62D6EAD6" w14:textId="77777777" w:rsidR="00EA409D" w:rsidRPr="002E208F" w:rsidDel="002A1D54" w:rsidRDefault="00EA409D" w:rsidP="00DD034B"/>
        </w:tc>
        <w:tc>
          <w:tcPr>
            <w:tcW w:w="3888" w:type="pct"/>
            <w:vAlign w:val="center"/>
          </w:tcPr>
          <w:p w14:paraId="69FBFA04" w14:textId="77777777" w:rsidR="00EA409D" w:rsidRPr="002E208F" w:rsidRDefault="00EA409D" w:rsidP="00DD034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Определять задачи метрологического обеспечения </w:t>
            </w:r>
            <w:r w:rsidR="00AA5DD4" w:rsidRPr="002E208F">
              <w:rPr>
                <w:bCs w:val="0"/>
                <w:szCs w:val="28"/>
              </w:rPr>
              <w:t xml:space="preserve">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4503F699" w14:textId="77777777" w:rsidTr="00623AA0">
        <w:trPr>
          <w:trHeight w:val="20"/>
        </w:trPr>
        <w:tc>
          <w:tcPr>
            <w:tcW w:w="1112" w:type="pct"/>
            <w:vMerge/>
          </w:tcPr>
          <w:p w14:paraId="37DCC1B7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2B00492C" w14:textId="77777777" w:rsidR="00DD034B" w:rsidRPr="002E208F" w:rsidRDefault="00EA409D" w:rsidP="00DD034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Определять сроки </w:t>
            </w:r>
            <w:r w:rsidR="00AA5DD4" w:rsidRPr="002E208F">
              <w:rPr>
                <w:bCs w:val="0"/>
                <w:szCs w:val="28"/>
              </w:rPr>
              <w:t xml:space="preserve">проведения 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1219F51E" w14:textId="77777777" w:rsidTr="00623AA0">
        <w:trPr>
          <w:trHeight w:val="20"/>
        </w:trPr>
        <w:tc>
          <w:tcPr>
            <w:tcW w:w="1112" w:type="pct"/>
            <w:vMerge/>
          </w:tcPr>
          <w:p w14:paraId="44182EB6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6EC4E1DE" w14:textId="77777777" w:rsidR="00DD034B" w:rsidRPr="002E208F" w:rsidRDefault="005E6C31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Выбирать ответственного исполнителя (ответственных исполнителей по видам работ) </w:t>
            </w:r>
            <w:r w:rsidR="00AA5DD4" w:rsidRPr="002E208F">
              <w:rPr>
                <w:bCs w:val="0"/>
                <w:szCs w:val="28"/>
              </w:rPr>
              <w:t xml:space="preserve">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7E68BC46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08DD2FEE" w14:textId="77777777" w:rsidR="00DD034B" w:rsidRPr="002E208F" w:rsidRDefault="00DD034B" w:rsidP="00DD034B">
            <w:r w:rsidRPr="002E208F" w:rsidDel="002A1D54">
              <w:t>Необходимые знания</w:t>
            </w:r>
          </w:p>
        </w:tc>
        <w:tc>
          <w:tcPr>
            <w:tcW w:w="3888" w:type="pct"/>
          </w:tcPr>
          <w:p w14:paraId="2884817F" w14:textId="77777777" w:rsidR="00DD034B" w:rsidRPr="002E208F" w:rsidRDefault="00685CAB" w:rsidP="008D3C2B">
            <w:pPr>
              <w:jc w:val="both"/>
              <w:rPr>
                <w:bCs w:val="0"/>
                <w:szCs w:val="28"/>
              </w:rPr>
            </w:pPr>
            <w:r w:rsidRPr="002E208F">
              <w:t xml:space="preserve">Нормативные правовые акты и документы системы технического регулирования и стандартизации в области оценки технического состояния </w:t>
            </w:r>
            <w:r w:rsidR="009A6583" w:rsidRPr="002E208F">
              <w:t>многоквартирных домов</w:t>
            </w:r>
            <w:r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4CC4BEED" w14:textId="77777777" w:rsidTr="00623AA0">
        <w:trPr>
          <w:trHeight w:val="20"/>
        </w:trPr>
        <w:tc>
          <w:tcPr>
            <w:tcW w:w="1112" w:type="pct"/>
            <w:vMerge/>
          </w:tcPr>
          <w:p w14:paraId="130BD327" w14:textId="77777777" w:rsidR="00DD034B" w:rsidRPr="002E208F" w:rsidDel="002A1D54" w:rsidRDefault="00DD034B" w:rsidP="00DD034B"/>
        </w:tc>
        <w:tc>
          <w:tcPr>
            <w:tcW w:w="3888" w:type="pct"/>
          </w:tcPr>
          <w:p w14:paraId="47B02D40" w14:textId="77777777" w:rsidR="00DD034B" w:rsidRPr="002E208F" w:rsidRDefault="00DD034B" w:rsidP="008D3C2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Система стандартизации и технического регулирования в строительстве</w:t>
            </w:r>
          </w:p>
        </w:tc>
      </w:tr>
      <w:tr w:rsidR="002E208F" w:rsidRPr="002E208F" w14:paraId="4D7177D6" w14:textId="77777777" w:rsidTr="00623AA0">
        <w:trPr>
          <w:trHeight w:val="20"/>
        </w:trPr>
        <w:tc>
          <w:tcPr>
            <w:tcW w:w="1112" w:type="pct"/>
            <w:vMerge/>
          </w:tcPr>
          <w:p w14:paraId="32DD594C" w14:textId="77777777" w:rsidR="00DD034B" w:rsidRPr="002E208F" w:rsidDel="002A1D54" w:rsidRDefault="00DD034B" w:rsidP="00DD034B"/>
        </w:tc>
        <w:tc>
          <w:tcPr>
            <w:tcW w:w="3888" w:type="pct"/>
          </w:tcPr>
          <w:p w14:paraId="70B79239" w14:textId="77777777" w:rsidR="00DD034B" w:rsidRPr="002E208F" w:rsidRDefault="00AA5DD4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</w:t>
            </w:r>
            <w:r w:rsidR="00DD034B" w:rsidRPr="002E208F">
              <w:rPr>
                <w:bCs w:val="0"/>
                <w:szCs w:val="28"/>
              </w:rPr>
              <w:t xml:space="preserve">равила проведения </w:t>
            </w:r>
            <w:r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Pr="002E208F">
              <w:t>по оценке технического состояния</w:t>
            </w:r>
            <w:r w:rsidR="00F03E2B" w:rsidRPr="002E208F">
              <w:t xml:space="preserve"> </w:t>
            </w:r>
            <w:r w:rsidR="009A6583" w:rsidRPr="002E208F">
              <w:t>многоквартирных домо</w:t>
            </w:r>
            <w:r w:rsidR="004E613D" w:rsidRPr="002E208F">
              <w:t>в,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2C63075F" w14:textId="77777777" w:rsidTr="00623AA0">
        <w:trPr>
          <w:trHeight w:val="20"/>
        </w:trPr>
        <w:tc>
          <w:tcPr>
            <w:tcW w:w="1112" w:type="pct"/>
            <w:vMerge/>
          </w:tcPr>
          <w:p w14:paraId="150F3293" w14:textId="77777777" w:rsidR="00DD034B" w:rsidRPr="002E208F" w:rsidDel="002A1D54" w:rsidRDefault="00DD034B" w:rsidP="00DD034B"/>
        </w:tc>
        <w:tc>
          <w:tcPr>
            <w:tcW w:w="3888" w:type="pct"/>
          </w:tcPr>
          <w:p w14:paraId="0313DF1D" w14:textId="77777777" w:rsidR="00DD034B" w:rsidRPr="002E208F" w:rsidRDefault="00857E6F" w:rsidP="008D3C2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Требования к специализированным организациям, </w:t>
            </w:r>
            <w:r w:rsidR="003030A6" w:rsidRPr="002E208F">
              <w:rPr>
                <w:bCs w:val="0"/>
                <w:szCs w:val="28"/>
              </w:rPr>
              <w:t>осуществляющим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AA5DD4" w:rsidRPr="002E208F">
              <w:rPr>
                <w:szCs w:val="28"/>
              </w:rPr>
              <w:t xml:space="preserve">работы </w:t>
            </w:r>
            <w:r w:rsidR="00AA5DD4" w:rsidRPr="002E208F">
              <w:t>по оценке технического состояния</w:t>
            </w:r>
            <w:r w:rsidR="00F03E2B" w:rsidRPr="002E208F">
              <w:t xml:space="preserve">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4E5A626C" w14:textId="77777777" w:rsidTr="00623AA0">
        <w:trPr>
          <w:trHeight w:val="20"/>
        </w:trPr>
        <w:tc>
          <w:tcPr>
            <w:tcW w:w="1112" w:type="pct"/>
            <w:vMerge/>
          </w:tcPr>
          <w:p w14:paraId="6E1E84F4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23DF7363" w14:textId="77777777" w:rsidR="00DD034B" w:rsidRPr="002E208F" w:rsidRDefault="008D3C2B" w:rsidP="00263997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Порядок заключения и структура</w:t>
            </w:r>
            <w:r w:rsidR="00DD034B" w:rsidRPr="002E208F">
              <w:rPr>
                <w:bCs w:val="0"/>
                <w:szCs w:val="28"/>
              </w:rPr>
              <w:t xml:space="preserve"> договора с </w:t>
            </w:r>
            <w:r w:rsidR="00263997" w:rsidRPr="002E208F">
              <w:rPr>
                <w:bCs w:val="0"/>
                <w:szCs w:val="28"/>
              </w:rPr>
              <w:t>заказчиком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DD034B" w:rsidRPr="002E208F">
              <w:rPr>
                <w:bCs w:val="0"/>
                <w:szCs w:val="28"/>
              </w:rPr>
              <w:t xml:space="preserve">на проведение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>по оценке технического состояния</w:t>
            </w:r>
            <w:r w:rsidR="00F03E2B" w:rsidRPr="002E208F">
              <w:t xml:space="preserve">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1D77468C" w14:textId="77777777" w:rsidTr="00623AA0">
        <w:trPr>
          <w:trHeight w:val="20"/>
        </w:trPr>
        <w:tc>
          <w:tcPr>
            <w:tcW w:w="1112" w:type="pct"/>
            <w:vMerge/>
          </w:tcPr>
          <w:p w14:paraId="7C7EB1AE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2373685C" w14:textId="77777777" w:rsidR="00DD034B" w:rsidRPr="002E208F" w:rsidRDefault="008D3C2B" w:rsidP="008D3C2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Порядок с</w:t>
            </w:r>
            <w:r w:rsidR="00DD034B" w:rsidRPr="002E208F">
              <w:rPr>
                <w:bCs w:val="0"/>
                <w:szCs w:val="28"/>
              </w:rPr>
              <w:t>огласовани</w:t>
            </w:r>
            <w:r w:rsidRPr="002E208F">
              <w:rPr>
                <w:bCs w:val="0"/>
                <w:szCs w:val="28"/>
              </w:rPr>
              <w:t>я</w:t>
            </w:r>
            <w:r w:rsidR="00DD034B" w:rsidRPr="002E208F">
              <w:rPr>
                <w:bCs w:val="0"/>
                <w:szCs w:val="28"/>
              </w:rPr>
              <w:t xml:space="preserve"> программ</w:t>
            </w:r>
            <w:r w:rsidR="00AA5DD4" w:rsidRPr="002E208F">
              <w:rPr>
                <w:bCs w:val="0"/>
                <w:szCs w:val="28"/>
              </w:rPr>
              <w:t>ы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7176288D" w14:textId="77777777" w:rsidTr="00623AA0">
        <w:trPr>
          <w:trHeight w:val="20"/>
        </w:trPr>
        <w:tc>
          <w:tcPr>
            <w:tcW w:w="1112" w:type="pct"/>
            <w:vMerge/>
          </w:tcPr>
          <w:p w14:paraId="03DA3A63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65FE8D0D" w14:textId="77777777" w:rsidR="00DD034B" w:rsidRPr="002E208F" w:rsidRDefault="008D3C2B" w:rsidP="008D3C2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Требования к материально</w:t>
            </w:r>
            <w:r w:rsidR="00DD034B" w:rsidRPr="002E208F">
              <w:rPr>
                <w:bCs w:val="0"/>
                <w:szCs w:val="28"/>
              </w:rPr>
              <w:t>-техническо</w:t>
            </w:r>
            <w:r w:rsidRPr="002E208F">
              <w:rPr>
                <w:bCs w:val="0"/>
                <w:szCs w:val="28"/>
              </w:rPr>
              <w:t>му</w:t>
            </w:r>
            <w:r w:rsidR="00DD034B" w:rsidRPr="002E208F">
              <w:rPr>
                <w:bCs w:val="0"/>
                <w:szCs w:val="28"/>
              </w:rPr>
              <w:t xml:space="preserve"> обеспечени</w:t>
            </w:r>
            <w:r w:rsidRPr="002E208F">
              <w:rPr>
                <w:bCs w:val="0"/>
                <w:szCs w:val="28"/>
              </w:rPr>
              <w:t>ю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</w:p>
        </w:tc>
      </w:tr>
      <w:tr w:rsidR="002E208F" w:rsidRPr="002E208F" w14:paraId="1BBD05FA" w14:textId="77777777" w:rsidTr="00623AA0">
        <w:trPr>
          <w:trHeight w:val="20"/>
        </w:trPr>
        <w:tc>
          <w:tcPr>
            <w:tcW w:w="1112" w:type="pct"/>
            <w:vMerge/>
          </w:tcPr>
          <w:p w14:paraId="5CFE9A96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2E7D65F4" w14:textId="77777777" w:rsidR="00DD034B" w:rsidRPr="002E208F" w:rsidDel="0065781A" w:rsidRDefault="008D3C2B" w:rsidP="008D3C2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Требования к метрологическому обеспечению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5629F2CF" w14:textId="77777777" w:rsidTr="00623AA0">
        <w:trPr>
          <w:trHeight w:val="20"/>
        </w:trPr>
        <w:tc>
          <w:tcPr>
            <w:tcW w:w="1112" w:type="pct"/>
            <w:vMerge/>
          </w:tcPr>
          <w:p w14:paraId="3D9B1479" w14:textId="77777777" w:rsidR="008D3C2B" w:rsidRPr="002E208F" w:rsidDel="002A1D54" w:rsidRDefault="008D3C2B" w:rsidP="00DD034B"/>
        </w:tc>
        <w:tc>
          <w:tcPr>
            <w:tcW w:w="3888" w:type="pct"/>
            <w:vAlign w:val="center"/>
          </w:tcPr>
          <w:p w14:paraId="016D38D5" w14:textId="33FEEA47" w:rsidR="008D3C2B" w:rsidRPr="002E208F" w:rsidRDefault="008D3C2B" w:rsidP="00BF6EEC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Порядок составления и утверждения план</w:t>
            </w:r>
            <w:r w:rsidR="00E73554" w:rsidRPr="002E208F">
              <w:rPr>
                <w:bCs w:val="0"/>
                <w:szCs w:val="28"/>
              </w:rPr>
              <w:t>а</w:t>
            </w:r>
            <w:r w:rsidRPr="002E208F">
              <w:rPr>
                <w:bCs w:val="0"/>
                <w:szCs w:val="28"/>
              </w:rPr>
              <w:t>-график</w:t>
            </w:r>
            <w:r w:rsidR="00BF6EEC" w:rsidRPr="002E208F">
              <w:rPr>
                <w:bCs w:val="0"/>
                <w:szCs w:val="28"/>
              </w:rPr>
              <w:t xml:space="preserve">а </w:t>
            </w:r>
            <w:r w:rsidR="00AA5DD4" w:rsidRPr="002E208F">
              <w:rPr>
                <w:szCs w:val="28"/>
              </w:rPr>
              <w:t>работ</w:t>
            </w:r>
            <w:r w:rsidR="00E304EE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57FA0724" w14:textId="77777777" w:rsidTr="00623AA0">
        <w:trPr>
          <w:trHeight w:val="20"/>
        </w:trPr>
        <w:tc>
          <w:tcPr>
            <w:tcW w:w="1112" w:type="pct"/>
            <w:vMerge/>
          </w:tcPr>
          <w:p w14:paraId="2254C838" w14:textId="77777777" w:rsidR="008D3C2B" w:rsidRPr="002E208F" w:rsidDel="002A1D54" w:rsidRDefault="008D3C2B" w:rsidP="00DD034B"/>
        </w:tc>
        <w:tc>
          <w:tcPr>
            <w:tcW w:w="3888" w:type="pct"/>
            <w:vAlign w:val="center"/>
          </w:tcPr>
          <w:p w14:paraId="2991C331" w14:textId="77777777" w:rsidR="008D3C2B" w:rsidRPr="002E208F" w:rsidRDefault="008D3C2B" w:rsidP="008D3C2B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Требования к квалификации специалистов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Pr="002E208F">
              <w:rPr>
                <w:bCs w:val="0"/>
                <w:szCs w:val="28"/>
              </w:rPr>
              <w:t xml:space="preserve">, </w:t>
            </w:r>
            <w:r w:rsidR="004E613D" w:rsidRPr="002E208F">
              <w:rPr>
                <w:bCs w:val="0"/>
                <w:szCs w:val="28"/>
              </w:rPr>
              <w:t>их строительных конструкций, конструктивных элементов и систем инженерно-технического обеспечения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Pr="002E208F">
              <w:rPr>
                <w:bCs w:val="0"/>
                <w:szCs w:val="28"/>
              </w:rPr>
              <w:t>в соответствии с содержанием их функциональных задач</w:t>
            </w:r>
          </w:p>
        </w:tc>
      </w:tr>
      <w:tr w:rsidR="002E208F" w:rsidRPr="002E208F" w14:paraId="720542BF" w14:textId="77777777" w:rsidTr="00623AA0">
        <w:trPr>
          <w:trHeight w:val="20"/>
        </w:trPr>
        <w:tc>
          <w:tcPr>
            <w:tcW w:w="1112" w:type="pct"/>
            <w:vMerge/>
          </w:tcPr>
          <w:p w14:paraId="2DF0CFD7" w14:textId="77777777" w:rsidR="00DD034B" w:rsidRPr="002E208F" w:rsidDel="002A1D54" w:rsidRDefault="00DD034B" w:rsidP="00DD034B"/>
        </w:tc>
        <w:tc>
          <w:tcPr>
            <w:tcW w:w="3888" w:type="pct"/>
          </w:tcPr>
          <w:p w14:paraId="0A6223D4" w14:textId="77777777" w:rsidR="00DD034B" w:rsidRPr="002E208F" w:rsidRDefault="00C721E8" w:rsidP="003030A6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Правила и стандарты системы контроля (менеджмента) качества в организациях, осуществляющих </w:t>
            </w:r>
            <w:r w:rsidR="0003110C" w:rsidRPr="002E208F">
              <w:rPr>
                <w:bCs w:val="0"/>
                <w:szCs w:val="28"/>
              </w:rPr>
              <w:t xml:space="preserve">оценку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B309FC" w:rsidRPr="002E208F">
              <w:rPr>
                <w:bCs w:val="0"/>
              </w:rPr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79DAFD0A" w14:textId="77777777" w:rsidTr="00623AA0">
        <w:trPr>
          <w:trHeight w:val="20"/>
        </w:trPr>
        <w:tc>
          <w:tcPr>
            <w:tcW w:w="1112" w:type="pct"/>
            <w:vMerge/>
          </w:tcPr>
          <w:p w14:paraId="4EDE8535" w14:textId="77777777" w:rsidR="00DD034B" w:rsidRPr="002E208F" w:rsidDel="002A1D54" w:rsidRDefault="00DD034B" w:rsidP="00DD034B"/>
        </w:tc>
        <w:tc>
          <w:tcPr>
            <w:tcW w:w="3888" w:type="pct"/>
          </w:tcPr>
          <w:p w14:paraId="49A92AC7" w14:textId="556E743E" w:rsidR="00DD034B" w:rsidRPr="002E208F" w:rsidRDefault="00DD034B" w:rsidP="003030A6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Требования охраны труда и мер</w:t>
            </w:r>
            <w:r w:rsidR="00E73554" w:rsidRPr="002E208F">
              <w:rPr>
                <w:bCs w:val="0"/>
                <w:szCs w:val="28"/>
              </w:rPr>
              <w:t>ы</w:t>
            </w:r>
            <w:r w:rsidRPr="002E208F">
              <w:rPr>
                <w:bCs w:val="0"/>
                <w:szCs w:val="28"/>
              </w:rPr>
              <w:t xml:space="preserve"> безопасности в процессе реализации профессиональной деятельности</w:t>
            </w:r>
          </w:p>
        </w:tc>
      </w:tr>
      <w:tr w:rsidR="002E208F" w:rsidRPr="002E208F" w14:paraId="2FD9AA7D" w14:textId="77777777" w:rsidTr="00623AA0">
        <w:trPr>
          <w:trHeight w:val="20"/>
        </w:trPr>
        <w:tc>
          <w:tcPr>
            <w:tcW w:w="1112" w:type="pct"/>
          </w:tcPr>
          <w:p w14:paraId="612A6649" w14:textId="77777777" w:rsidR="00DD034B" w:rsidRPr="002E208F" w:rsidDel="002A1D54" w:rsidRDefault="00DD034B" w:rsidP="00DD034B">
            <w:r w:rsidRPr="002E208F" w:rsidDel="002A1D54">
              <w:t>Другие характеристики</w:t>
            </w:r>
          </w:p>
        </w:tc>
        <w:tc>
          <w:tcPr>
            <w:tcW w:w="3888" w:type="pct"/>
          </w:tcPr>
          <w:p w14:paraId="32A2EFE3" w14:textId="77777777" w:rsidR="00DD034B" w:rsidRPr="002E208F" w:rsidRDefault="00DD034B" w:rsidP="00DD034B">
            <w:pPr>
              <w:jc w:val="both"/>
            </w:pPr>
            <w:r w:rsidRPr="002E208F">
              <w:t>-</w:t>
            </w:r>
          </w:p>
        </w:tc>
      </w:tr>
    </w:tbl>
    <w:p w14:paraId="1E290797" w14:textId="77777777" w:rsidR="00E73554" w:rsidRPr="002E208F" w:rsidRDefault="00E73554" w:rsidP="003D25F6"/>
    <w:p w14:paraId="3BD1B511" w14:textId="77777777" w:rsidR="003D25F6" w:rsidRPr="002E208F" w:rsidRDefault="003D25F6" w:rsidP="003D25F6">
      <w:pPr>
        <w:rPr>
          <w:b/>
          <w:bCs w:val="0"/>
        </w:rPr>
      </w:pPr>
      <w:r w:rsidRPr="002E208F">
        <w:rPr>
          <w:b/>
          <w:bCs w:val="0"/>
        </w:rPr>
        <w:t>3.3.2. Трудовая функция</w:t>
      </w:r>
    </w:p>
    <w:p w14:paraId="771C1FAB" w14:textId="77777777" w:rsidR="003D25F6" w:rsidRPr="002E208F" w:rsidRDefault="003D25F6" w:rsidP="003D2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3D25F6" w:rsidRPr="002E208F" w14:paraId="39496A45" w14:textId="77777777" w:rsidTr="00623AA0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CF7E2CD" w14:textId="77777777" w:rsidR="003D25F6" w:rsidRPr="002E208F" w:rsidRDefault="003D25F6" w:rsidP="0002466C">
            <w:pPr>
              <w:rPr>
                <w:bCs w:val="0"/>
              </w:rPr>
            </w:pPr>
            <w:r w:rsidRPr="002E208F">
              <w:rPr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499BB" w14:textId="77777777" w:rsidR="003D25F6" w:rsidRPr="002E208F" w:rsidRDefault="00BF6EEC" w:rsidP="00623AA0">
            <w:pPr>
              <w:rPr>
                <w:bCs w:val="0"/>
              </w:rPr>
            </w:pPr>
            <w:r w:rsidRPr="002E208F">
              <w:t xml:space="preserve">Контроль </w:t>
            </w:r>
            <w:r w:rsidR="00C77F44" w:rsidRPr="002E208F">
              <w:t xml:space="preserve">проведения </w:t>
            </w:r>
            <w:r w:rsidR="00A82D3F" w:rsidRPr="002E208F">
              <w:rPr>
                <w:bCs w:val="0"/>
              </w:rPr>
              <w:t>оценки технического состояния многоквартирных домов, их строительных конструкций</w:t>
            </w:r>
            <w:r w:rsidR="000671FD" w:rsidRPr="002E208F">
              <w:rPr>
                <w:bCs w:val="0"/>
              </w:rPr>
              <w:t>,</w:t>
            </w:r>
            <w:r w:rsidR="000671FD" w:rsidRPr="002E208F">
              <w:t xml:space="preserve"> конструктивных элементов и систем инженерно-технического обеспечения</w:t>
            </w:r>
            <w:r w:rsidR="00A82D3F" w:rsidRPr="002E208F">
              <w:rPr>
                <w:bCs w:val="0"/>
              </w:rPr>
              <w:t xml:space="preserve"> для определения потребности в проведении капитального ремонта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4A6ACF" w14:textId="77777777" w:rsidR="003D25F6" w:rsidRPr="002E208F" w:rsidRDefault="003D25F6" w:rsidP="0002466C">
            <w:pPr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F052CD" w14:textId="04FA1C29" w:rsidR="003D25F6" w:rsidRPr="002E208F" w:rsidRDefault="00001AC9" w:rsidP="0002466C">
            <w:pPr>
              <w:jc w:val="center"/>
              <w:rPr>
                <w:bCs w:val="0"/>
              </w:rPr>
            </w:pPr>
            <w:r w:rsidRPr="002E208F">
              <w:rPr>
                <w:lang w:val="en-US"/>
              </w:rPr>
              <w:t>C</w:t>
            </w:r>
            <w:r w:rsidR="003D25F6" w:rsidRPr="002E208F">
              <w:t>/0</w:t>
            </w:r>
            <w:r w:rsidR="003D25F6" w:rsidRPr="002E208F">
              <w:rPr>
                <w:lang w:val="en-US"/>
              </w:rPr>
              <w:t>2</w:t>
            </w:r>
            <w:r w:rsidR="003D25F6" w:rsidRPr="002E208F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A566E1" w14:textId="77777777" w:rsidR="003D25F6" w:rsidRPr="002E208F" w:rsidRDefault="003D25F6" w:rsidP="00623AA0">
            <w:pPr>
              <w:jc w:val="center"/>
              <w:rPr>
                <w:bCs w:val="0"/>
                <w:vertAlign w:val="superscript"/>
              </w:rPr>
            </w:pPr>
            <w:r w:rsidRPr="002E208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88881" w14:textId="77777777" w:rsidR="003D25F6" w:rsidRPr="002E208F" w:rsidRDefault="003D25F6" w:rsidP="0002466C">
            <w:pPr>
              <w:jc w:val="center"/>
              <w:rPr>
                <w:bCs w:val="0"/>
              </w:rPr>
            </w:pPr>
            <w:r w:rsidRPr="002E208F">
              <w:t>7</w:t>
            </w:r>
          </w:p>
        </w:tc>
      </w:tr>
    </w:tbl>
    <w:p w14:paraId="507EB5C1" w14:textId="77777777" w:rsidR="003D25F6" w:rsidRPr="002E208F" w:rsidRDefault="003D25F6" w:rsidP="003D25F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7"/>
        <w:gridCol w:w="7928"/>
      </w:tblGrid>
      <w:tr w:rsidR="002E208F" w:rsidRPr="002E208F" w14:paraId="32B10C75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77DB4B6A" w14:textId="77777777" w:rsidR="00046B14" w:rsidRPr="002E208F" w:rsidRDefault="00046B14" w:rsidP="00046B14">
            <w:r w:rsidRPr="002E208F">
              <w:t>Трудовые действия</w:t>
            </w:r>
          </w:p>
        </w:tc>
        <w:tc>
          <w:tcPr>
            <w:tcW w:w="3888" w:type="pct"/>
            <w:vAlign w:val="center"/>
          </w:tcPr>
          <w:p w14:paraId="32E91400" w14:textId="77777777" w:rsidR="00046B14" w:rsidRPr="002E208F" w:rsidRDefault="00046B14" w:rsidP="00046B14">
            <w:pPr>
              <w:jc w:val="both"/>
            </w:pPr>
            <w:r w:rsidRPr="002E208F">
              <w:rPr>
                <w:bCs w:val="0"/>
                <w:szCs w:val="28"/>
              </w:rPr>
              <w:t xml:space="preserve">Контроль </w:t>
            </w:r>
            <w:r w:rsidR="00810D07" w:rsidRPr="002E208F">
              <w:rPr>
                <w:bCs w:val="0"/>
                <w:szCs w:val="28"/>
              </w:rPr>
              <w:t xml:space="preserve">соблюдения плановых мероприятий программы </w:t>
            </w:r>
            <w:r w:rsidR="00AA5DD4" w:rsidRPr="002E208F">
              <w:rPr>
                <w:szCs w:val="28"/>
              </w:rPr>
              <w:t>рабо</w:t>
            </w:r>
            <w:r w:rsidR="00E304EE" w:rsidRPr="002E208F">
              <w:rPr>
                <w:szCs w:val="28"/>
              </w:rPr>
              <w:t xml:space="preserve">т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61FF19C1" w14:textId="77777777" w:rsidTr="00623AA0">
        <w:trPr>
          <w:trHeight w:val="20"/>
        </w:trPr>
        <w:tc>
          <w:tcPr>
            <w:tcW w:w="1112" w:type="pct"/>
            <w:vMerge/>
          </w:tcPr>
          <w:p w14:paraId="4D37B0C8" w14:textId="77777777" w:rsidR="00046B14" w:rsidRPr="002E208F" w:rsidRDefault="00046B14" w:rsidP="00046B14"/>
        </w:tc>
        <w:tc>
          <w:tcPr>
            <w:tcW w:w="3888" w:type="pct"/>
            <w:vAlign w:val="center"/>
          </w:tcPr>
          <w:p w14:paraId="6C85BF0C" w14:textId="77777777" w:rsidR="00046B14" w:rsidRPr="002E208F" w:rsidRDefault="00046B14" w:rsidP="00046B14">
            <w:pPr>
              <w:jc w:val="both"/>
            </w:pPr>
            <w:r w:rsidRPr="002E208F">
              <w:rPr>
                <w:bCs w:val="0"/>
                <w:szCs w:val="28"/>
              </w:rPr>
              <w:t>Контроль соблюдения требований безопасности специалистами во время</w:t>
            </w:r>
            <w:r w:rsidR="00AA5DD4" w:rsidRPr="002E208F">
              <w:rPr>
                <w:bCs w:val="0"/>
                <w:szCs w:val="28"/>
              </w:rPr>
              <w:t xml:space="preserve"> проведения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51427E68" w14:textId="77777777" w:rsidTr="00623AA0">
        <w:trPr>
          <w:trHeight w:val="20"/>
        </w:trPr>
        <w:tc>
          <w:tcPr>
            <w:tcW w:w="1112" w:type="pct"/>
            <w:vMerge/>
          </w:tcPr>
          <w:p w14:paraId="128BFE9F" w14:textId="77777777" w:rsidR="00046B14" w:rsidRPr="002E208F" w:rsidRDefault="00046B14" w:rsidP="00046B14"/>
        </w:tc>
        <w:tc>
          <w:tcPr>
            <w:tcW w:w="3888" w:type="pct"/>
            <w:vAlign w:val="center"/>
          </w:tcPr>
          <w:p w14:paraId="1FB3D6C1" w14:textId="77777777" w:rsidR="00046B14" w:rsidRPr="002E208F" w:rsidRDefault="00810D07" w:rsidP="00046B14">
            <w:pPr>
              <w:jc w:val="both"/>
            </w:pPr>
            <w:r w:rsidRPr="002E208F">
              <w:rPr>
                <w:bCs w:val="0"/>
                <w:szCs w:val="28"/>
              </w:rPr>
              <w:t>Проведение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4E613D" w:rsidRPr="002E208F">
              <w:rPr>
                <w:bCs w:val="0"/>
                <w:szCs w:val="28"/>
              </w:rPr>
              <w:t>оценки</w:t>
            </w:r>
            <w:r w:rsidR="00046B14" w:rsidRPr="002E208F">
              <w:rPr>
                <w:bCs w:val="0"/>
                <w:szCs w:val="28"/>
              </w:rPr>
              <w:t xml:space="preserve"> качества </w:t>
            </w:r>
            <w:r w:rsidR="00971D7D" w:rsidRPr="002E208F">
              <w:rPr>
                <w:bCs w:val="0"/>
                <w:szCs w:val="28"/>
              </w:rPr>
              <w:t>заключений</w:t>
            </w:r>
            <w:r w:rsidR="00046B14" w:rsidRPr="002E208F">
              <w:rPr>
                <w:bCs w:val="0"/>
                <w:szCs w:val="28"/>
              </w:rPr>
              <w:t xml:space="preserve"> по результатам проведенного </w:t>
            </w:r>
            <w:r w:rsidRPr="002E208F">
              <w:rPr>
                <w:bCs w:val="0"/>
                <w:szCs w:val="28"/>
              </w:rPr>
              <w:t xml:space="preserve">визуального и детального (инструментального) </w:t>
            </w:r>
            <w:r w:rsidR="00046B14" w:rsidRPr="002E208F">
              <w:rPr>
                <w:szCs w:val="28"/>
              </w:rPr>
              <w:t xml:space="preserve">обследования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4E613D" w:rsidRPr="002E208F">
              <w:rPr>
                <w:szCs w:val="28"/>
              </w:rPr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219D4070" w14:textId="77777777" w:rsidTr="00623AA0">
        <w:trPr>
          <w:trHeight w:val="20"/>
        </w:trPr>
        <w:tc>
          <w:tcPr>
            <w:tcW w:w="1112" w:type="pct"/>
            <w:vMerge/>
          </w:tcPr>
          <w:p w14:paraId="7EF842E1" w14:textId="77777777" w:rsidR="00046B14" w:rsidRPr="002E208F" w:rsidRDefault="00046B14" w:rsidP="00046B14"/>
        </w:tc>
        <w:tc>
          <w:tcPr>
            <w:tcW w:w="3888" w:type="pct"/>
          </w:tcPr>
          <w:p w14:paraId="152AAF8C" w14:textId="4AF32C33" w:rsidR="00046B14" w:rsidRPr="002E208F" w:rsidRDefault="00046B14" w:rsidP="00046B1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Согласование и</w:t>
            </w:r>
            <w:r w:rsidR="00E73554" w:rsidRPr="002E208F">
              <w:rPr>
                <w:bCs w:val="0"/>
                <w:szCs w:val="28"/>
              </w:rPr>
              <w:t xml:space="preserve"> (</w:t>
            </w:r>
            <w:r w:rsidRPr="002E208F">
              <w:rPr>
                <w:bCs w:val="0"/>
                <w:szCs w:val="28"/>
              </w:rPr>
              <w:t>или</w:t>
            </w:r>
            <w:r w:rsidR="00E73554" w:rsidRPr="002E208F">
              <w:rPr>
                <w:bCs w:val="0"/>
                <w:szCs w:val="28"/>
              </w:rPr>
              <w:t>)</w:t>
            </w:r>
            <w:r w:rsidRPr="002E208F">
              <w:rPr>
                <w:bCs w:val="0"/>
                <w:szCs w:val="28"/>
              </w:rPr>
              <w:t xml:space="preserve"> утверждение </w:t>
            </w:r>
            <w:r w:rsidR="00556AAE" w:rsidRPr="002E208F">
              <w:rPr>
                <w:bCs w:val="0"/>
                <w:szCs w:val="28"/>
              </w:rPr>
              <w:t>заключений (</w:t>
            </w:r>
            <w:r w:rsidR="004E613D" w:rsidRPr="002E208F">
              <w:rPr>
                <w:bCs w:val="0"/>
                <w:szCs w:val="28"/>
              </w:rPr>
              <w:t>актов</w:t>
            </w:r>
            <w:r w:rsidR="00556AAE" w:rsidRPr="002E208F">
              <w:rPr>
                <w:bCs w:val="0"/>
                <w:szCs w:val="28"/>
              </w:rPr>
              <w:t>)</w:t>
            </w:r>
            <w:r w:rsidRPr="002E208F">
              <w:rPr>
                <w:bCs w:val="0"/>
                <w:szCs w:val="28"/>
              </w:rPr>
              <w:t xml:space="preserve"> по итогам проведенного </w:t>
            </w:r>
            <w:r w:rsidR="00810D07" w:rsidRPr="002E208F">
              <w:rPr>
                <w:bCs w:val="0"/>
                <w:szCs w:val="28"/>
              </w:rPr>
              <w:t xml:space="preserve">визуального и детального (инструментального) </w:t>
            </w:r>
            <w:r w:rsidR="00810D07" w:rsidRPr="002E208F">
              <w:rPr>
                <w:szCs w:val="28"/>
              </w:rPr>
              <w:t xml:space="preserve">обследования технического состояния </w:t>
            </w:r>
            <w:r w:rsidR="009A6583" w:rsidRPr="002E208F">
              <w:rPr>
                <w:szCs w:val="28"/>
              </w:rPr>
              <w:t>многоквартирных домов</w:t>
            </w:r>
            <w:r w:rsidR="00E73554" w:rsidRPr="002E208F">
              <w:rPr>
                <w:szCs w:val="28"/>
              </w:rPr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1398EFDA" w14:textId="77777777" w:rsidTr="00623AA0">
        <w:trPr>
          <w:trHeight w:val="20"/>
        </w:trPr>
        <w:tc>
          <w:tcPr>
            <w:tcW w:w="1112" w:type="pct"/>
            <w:vMerge/>
          </w:tcPr>
          <w:p w14:paraId="28BDD378" w14:textId="77777777" w:rsidR="00046B14" w:rsidRPr="002E208F" w:rsidRDefault="00046B14" w:rsidP="00046B14"/>
        </w:tc>
        <w:tc>
          <w:tcPr>
            <w:tcW w:w="3888" w:type="pct"/>
          </w:tcPr>
          <w:p w14:paraId="156660B6" w14:textId="77777777" w:rsidR="00046B14" w:rsidRPr="002E208F" w:rsidRDefault="00046B14" w:rsidP="00263997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Предоставление отчетных материалов </w:t>
            </w:r>
            <w:r w:rsidR="00263997" w:rsidRPr="002E208F">
              <w:rPr>
                <w:bCs w:val="0"/>
                <w:szCs w:val="28"/>
              </w:rPr>
              <w:t>заказчику</w:t>
            </w:r>
          </w:p>
        </w:tc>
      </w:tr>
      <w:tr w:rsidR="002E208F" w:rsidRPr="002E208F" w14:paraId="6DF947F0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6D36277A" w14:textId="77777777" w:rsidR="00046B14" w:rsidRPr="002E208F" w:rsidDel="002A1D54" w:rsidRDefault="00046B14" w:rsidP="00046B14">
            <w:r w:rsidRPr="002E208F" w:rsidDel="002A1D54">
              <w:t>Необходимые умения</w:t>
            </w:r>
          </w:p>
        </w:tc>
        <w:tc>
          <w:tcPr>
            <w:tcW w:w="3888" w:type="pct"/>
          </w:tcPr>
          <w:p w14:paraId="519576BE" w14:textId="77777777" w:rsidR="00046B14" w:rsidRPr="002E208F" w:rsidRDefault="00962BB7" w:rsidP="00C222EF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Анализировать</w:t>
            </w:r>
            <w:r w:rsidR="00C222EF" w:rsidRPr="002E208F">
              <w:rPr>
                <w:bCs w:val="0"/>
                <w:szCs w:val="28"/>
              </w:rPr>
              <w:t xml:space="preserve"> обоснованность и объективность</w:t>
            </w:r>
            <w:r w:rsidRPr="002E208F">
              <w:rPr>
                <w:bCs w:val="0"/>
                <w:szCs w:val="28"/>
              </w:rPr>
              <w:t xml:space="preserve"> результат</w:t>
            </w:r>
            <w:r w:rsidR="00C222EF" w:rsidRPr="002E208F">
              <w:rPr>
                <w:bCs w:val="0"/>
                <w:szCs w:val="28"/>
              </w:rPr>
              <w:t>ов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4435161C" w14:textId="77777777" w:rsidTr="00623AA0">
        <w:trPr>
          <w:trHeight w:val="20"/>
        </w:trPr>
        <w:tc>
          <w:tcPr>
            <w:tcW w:w="1112" w:type="pct"/>
            <w:vMerge/>
          </w:tcPr>
          <w:p w14:paraId="0F49B821" w14:textId="77777777" w:rsidR="002F02F2" w:rsidRPr="002E208F" w:rsidDel="002A1D54" w:rsidRDefault="002F02F2" w:rsidP="00046B14"/>
        </w:tc>
        <w:tc>
          <w:tcPr>
            <w:tcW w:w="3888" w:type="pct"/>
          </w:tcPr>
          <w:p w14:paraId="1A2979DF" w14:textId="6DF388AD" w:rsidR="002F02F2" w:rsidRPr="002E208F" w:rsidRDefault="001C2B21" w:rsidP="001C2B21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Оценивать соблюдения требований безопасности в процессе </w:t>
            </w:r>
            <w:r w:rsidR="00AA5DD4" w:rsidRPr="002E208F">
              <w:rPr>
                <w:bCs w:val="0"/>
                <w:szCs w:val="28"/>
              </w:rPr>
              <w:t xml:space="preserve">проведения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E73554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01E63C24" w14:textId="77777777" w:rsidTr="00623AA0">
        <w:trPr>
          <w:trHeight w:val="20"/>
        </w:trPr>
        <w:tc>
          <w:tcPr>
            <w:tcW w:w="1112" w:type="pct"/>
            <w:vMerge/>
          </w:tcPr>
          <w:p w14:paraId="439E0F8E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21C79D32" w14:textId="4EEFB2DF" w:rsidR="00DD034B" w:rsidRPr="002E208F" w:rsidRDefault="001C2B21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Анализировать соответствие проводимых работ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E73554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E54521" w:rsidRPr="002E208F">
              <w:rPr>
                <w:bCs w:val="0"/>
                <w:szCs w:val="28"/>
              </w:rPr>
              <w:t>установленн</w:t>
            </w:r>
            <w:r w:rsidR="00E73554" w:rsidRPr="002E208F">
              <w:rPr>
                <w:bCs w:val="0"/>
                <w:szCs w:val="28"/>
              </w:rPr>
              <w:t>ому</w:t>
            </w:r>
            <w:r w:rsidRPr="002E208F">
              <w:rPr>
                <w:bCs w:val="0"/>
                <w:szCs w:val="28"/>
              </w:rPr>
              <w:t xml:space="preserve"> план</w:t>
            </w:r>
            <w:r w:rsidR="00E73554" w:rsidRPr="002E208F">
              <w:rPr>
                <w:bCs w:val="0"/>
                <w:szCs w:val="28"/>
              </w:rPr>
              <w:t>у</w:t>
            </w:r>
            <w:r w:rsidRPr="002E208F">
              <w:rPr>
                <w:bCs w:val="0"/>
                <w:szCs w:val="28"/>
              </w:rPr>
              <w:t>-график</w:t>
            </w:r>
            <w:r w:rsidR="00E73554" w:rsidRPr="002E208F">
              <w:rPr>
                <w:bCs w:val="0"/>
                <w:szCs w:val="28"/>
              </w:rPr>
              <w:t>у</w:t>
            </w:r>
            <w:r w:rsidRPr="002E208F">
              <w:rPr>
                <w:bCs w:val="0"/>
                <w:szCs w:val="28"/>
              </w:rPr>
              <w:t xml:space="preserve"> и утвержденной программ</w:t>
            </w:r>
            <w:r w:rsidR="00E73554" w:rsidRPr="002E208F">
              <w:rPr>
                <w:bCs w:val="0"/>
                <w:szCs w:val="28"/>
              </w:rPr>
              <w:t>е</w:t>
            </w:r>
          </w:p>
        </w:tc>
      </w:tr>
      <w:tr w:rsidR="002E208F" w:rsidRPr="002E208F" w14:paraId="049EDBDE" w14:textId="77777777" w:rsidTr="00623AA0">
        <w:trPr>
          <w:trHeight w:val="20"/>
        </w:trPr>
        <w:tc>
          <w:tcPr>
            <w:tcW w:w="1112" w:type="pct"/>
            <w:vMerge/>
          </w:tcPr>
          <w:p w14:paraId="789DF4A9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5EBFF174" w14:textId="5CADFDC3" w:rsidR="00DD034B" w:rsidRPr="002E208F" w:rsidRDefault="001C2B21" w:rsidP="001C2B21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Анализировать качество</w:t>
            </w:r>
            <w:r w:rsidR="00E54521" w:rsidRPr="002E208F">
              <w:rPr>
                <w:bCs w:val="0"/>
                <w:szCs w:val="28"/>
              </w:rPr>
              <w:t xml:space="preserve"> итоговых </w:t>
            </w:r>
            <w:r w:rsidRPr="002E208F">
              <w:rPr>
                <w:bCs w:val="0"/>
                <w:szCs w:val="28"/>
              </w:rPr>
              <w:t>заключений</w:t>
            </w:r>
            <w:r w:rsidR="00E54521" w:rsidRPr="002E208F">
              <w:rPr>
                <w:bCs w:val="0"/>
                <w:szCs w:val="28"/>
              </w:rPr>
              <w:t xml:space="preserve"> и промежуточных отчетов</w:t>
            </w:r>
            <w:r w:rsidRPr="002E208F">
              <w:rPr>
                <w:bCs w:val="0"/>
                <w:szCs w:val="28"/>
              </w:rPr>
              <w:t xml:space="preserve"> по результатам </w:t>
            </w:r>
            <w:r w:rsidR="00AA5DD4" w:rsidRPr="002E208F">
              <w:rPr>
                <w:bCs w:val="0"/>
                <w:szCs w:val="28"/>
              </w:rPr>
              <w:t xml:space="preserve">проведения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E73554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244B339A" w14:textId="77777777" w:rsidTr="00623AA0">
        <w:trPr>
          <w:trHeight w:val="20"/>
        </w:trPr>
        <w:tc>
          <w:tcPr>
            <w:tcW w:w="1112" w:type="pct"/>
            <w:vMerge/>
          </w:tcPr>
          <w:p w14:paraId="5D657644" w14:textId="77777777" w:rsidR="00DD034B" w:rsidRPr="002E208F" w:rsidDel="002A1D54" w:rsidRDefault="00DD034B" w:rsidP="00DD034B"/>
        </w:tc>
        <w:tc>
          <w:tcPr>
            <w:tcW w:w="3888" w:type="pct"/>
            <w:vAlign w:val="center"/>
          </w:tcPr>
          <w:p w14:paraId="1876E566" w14:textId="5F742F34" w:rsidR="00DD034B" w:rsidRPr="002E208F" w:rsidRDefault="001C2B21" w:rsidP="001C2B21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Применять требования к согласованию и утверждению заключения </w:t>
            </w:r>
            <w:r w:rsidR="004E613D" w:rsidRPr="002E208F">
              <w:rPr>
                <w:bCs w:val="0"/>
                <w:szCs w:val="28"/>
              </w:rPr>
              <w:t>по итогам</w:t>
            </w:r>
            <w:r w:rsidRPr="002E208F">
              <w:rPr>
                <w:bCs w:val="0"/>
                <w:szCs w:val="28"/>
              </w:rPr>
              <w:t xml:space="preserve"> проведенн</w:t>
            </w:r>
            <w:r w:rsidR="00E73554" w:rsidRPr="002E208F">
              <w:rPr>
                <w:bCs w:val="0"/>
                <w:szCs w:val="28"/>
              </w:rPr>
              <w:t>ых</w:t>
            </w:r>
            <w:r w:rsidRPr="002E208F">
              <w:rPr>
                <w:bCs w:val="0"/>
                <w:szCs w:val="28"/>
              </w:rPr>
              <w:t xml:space="preserve">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3974BFD5" w14:textId="77777777" w:rsidTr="00623AA0">
        <w:trPr>
          <w:trHeight w:val="20"/>
        </w:trPr>
        <w:tc>
          <w:tcPr>
            <w:tcW w:w="1112" w:type="pct"/>
            <w:vMerge/>
          </w:tcPr>
          <w:p w14:paraId="7407619A" w14:textId="77777777" w:rsidR="00DD034B" w:rsidRPr="002E208F" w:rsidDel="002A1D54" w:rsidRDefault="00DD034B" w:rsidP="00DD034B"/>
        </w:tc>
        <w:tc>
          <w:tcPr>
            <w:tcW w:w="3888" w:type="pct"/>
          </w:tcPr>
          <w:p w14:paraId="5A3835CC" w14:textId="77777777" w:rsidR="00263997" w:rsidRPr="002E208F" w:rsidRDefault="001C2B21" w:rsidP="00263997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Применять требования к порядку предоставления отчетных материалов </w:t>
            </w:r>
            <w:r w:rsidR="00263997" w:rsidRPr="002E208F">
              <w:rPr>
                <w:bCs w:val="0"/>
                <w:szCs w:val="28"/>
              </w:rPr>
              <w:t>заказчику</w:t>
            </w:r>
          </w:p>
        </w:tc>
      </w:tr>
      <w:tr w:rsidR="002E208F" w:rsidRPr="002E208F" w14:paraId="4BFA6771" w14:textId="77777777" w:rsidTr="00623AA0">
        <w:trPr>
          <w:trHeight w:val="20"/>
        </w:trPr>
        <w:tc>
          <w:tcPr>
            <w:tcW w:w="1112" w:type="pct"/>
            <w:vMerge w:val="restart"/>
          </w:tcPr>
          <w:p w14:paraId="4EF0175C" w14:textId="77777777" w:rsidR="00DD034B" w:rsidRPr="002E208F" w:rsidRDefault="00DD034B" w:rsidP="00DD034B">
            <w:r w:rsidRPr="002E208F" w:rsidDel="002A1D54">
              <w:t>Необходимые знания</w:t>
            </w:r>
          </w:p>
        </w:tc>
        <w:tc>
          <w:tcPr>
            <w:tcW w:w="3888" w:type="pct"/>
          </w:tcPr>
          <w:p w14:paraId="6BBCFB1D" w14:textId="77777777" w:rsidR="00DD034B" w:rsidRPr="002E208F" w:rsidRDefault="00685CAB" w:rsidP="00DD034B">
            <w:pPr>
              <w:jc w:val="both"/>
            </w:pPr>
            <w:r w:rsidRPr="002E208F">
              <w:t xml:space="preserve">Нормативные правовые акты и документы системы технического регулирования и стандартизации в области оценки технического состояния </w:t>
            </w:r>
            <w:r w:rsidR="009A6583" w:rsidRPr="002E208F">
              <w:t>многоквартирных домов</w:t>
            </w:r>
            <w:r w:rsidRPr="002E208F"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3B6982E6" w14:textId="77777777" w:rsidTr="00623AA0">
        <w:trPr>
          <w:trHeight w:val="20"/>
        </w:trPr>
        <w:tc>
          <w:tcPr>
            <w:tcW w:w="1112" w:type="pct"/>
            <w:vMerge/>
          </w:tcPr>
          <w:p w14:paraId="605F4712" w14:textId="77777777" w:rsidR="00DD034B" w:rsidRPr="002E208F" w:rsidDel="002A1D54" w:rsidRDefault="00DD034B" w:rsidP="00DD034B"/>
        </w:tc>
        <w:tc>
          <w:tcPr>
            <w:tcW w:w="3888" w:type="pct"/>
          </w:tcPr>
          <w:p w14:paraId="42366265" w14:textId="77777777" w:rsidR="00DD034B" w:rsidRPr="002E208F" w:rsidRDefault="00DD034B" w:rsidP="00DD034B">
            <w:pPr>
              <w:jc w:val="both"/>
            </w:pPr>
            <w:r w:rsidRPr="002E208F">
              <w:t>Система стандартизации и технического регулирования в строительстве</w:t>
            </w:r>
          </w:p>
        </w:tc>
      </w:tr>
      <w:tr w:rsidR="002E208F" w:rsidRPr="002E208F" w14:paraId="0ED55723" w14:textId="77777777" w:rsidTr="00623AA0">
        <w:trPr>
          <w:trHeight w:val="20"/>
        </w:trPr>
        <w:tc>
          <w:tcPr>
            <w:tcW w:w="1112" w:type="pct"/>
            <w:vMerge/>
          </w:tcPr>
          <w:p w14:paraId="59CF92F6" w14:textId="77777777" w:rsidR="00DD034B" w:rsidRPr="002E208F" w:rsidDel="002A1D54" w:rsidRDefault="00DD034B" w:rsidP="00DD034B"/>
        </w:tc>
        <w:tc>
          <w:tcPr>
            <w:tcW w:w="3888" w:type="pct"/>
          </w:tcPr>
          <w:p w14:paraId="0B45C64E" w14:textId="0743DA46" w:rsidR="00DD034B" w:rsidRPr="002E208F" w:rsidRDefault="00AA5DD4" w:rsidP="00AA5DD4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</w:t>
            </w:r>
            <w:r w:rsidR="00A97E61" w:rsidRPr="002E208F">
              <w:rPr>
                <w:bCs w:val="0"/>
                <w:szCs w:val="28"/>
              </w:rPr>
              <w:t>оряд</w:t>
            </w:r>
            <w:r w:rsidRPr="002E208F">
              <w:rPr>
                <w:bCs w:val="0"/>
                <w:szCs w:val="28"/>
              </w:rPr>
              <w:t xml:space="preserve">ок </w:t>
            </w:r>
            <w:r w:rsidR="00A97E61" w:rsidRPr="002E208F">
              <w:rPr>
                <w:bCs w:val="0"/>
                <w:szCs w:val="28"/>
              </w:rPr>
              <w:t xml:space="preserve">проведения </w:t>
            </w:r>
            <w:r w:rsidRPr="002E208F">
              <w:rPr>
                <w:bCs w:val="0"/>
                <w:szCs w:val="28"/>
              </w:rPr>
              <w:t xml:space="preserve">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E73554" w:rsidRPr="002E208F">
              <w:rPr>
                <w:bCs w:val="0"/>
                <w:szCs w:val="28"/>
              </w:rPr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60DC930F" w14:textId="77777777" w:rsidTr="00623AA0">
        <w:trPr>
          <w:trHeight w:val="20"/>
        </w:trPr>
        <w:tc>
          <w:tcPr>
            <w:tcW w:w="1112" w:type="pct"/>
            <w:vMerge/>
          </w:tcPr>
          <w:p w14:paraId="297C810E" w14:textId="77777777" w:rsidR="00DD034B" w:rsidRPr="002E208F" w:rsidDel="002A1D54" w:rsidRDefault="00DD034B" w:rsidP="00DD034B"/>
        </w:tc>
        <w:tc>
          <w:tcPr>
            <w:tcW w:w="3888" w:type="pct"/>
          </w:tcPr>
          <w:p w14:paraId="286FB76D" w14:textId="511976FC" w:rsidR="00DD034B" w:rsidRPr="002E208F" w:rsidRDefault="00A97E61" w:rsidP="00B65D10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Требования к структуре, содержанию и оформлению </w:t>
            </w:r>
            <w:r w:rsidR="004E613D" w:rsidRPr="002E208F">
              <w:rPr>
                <w:bCs w:val="0"/>
                <w:szCs w:val="28"/>
              </w:rPr>
              <w:t>заключений (актов)</w:t>
            </w:r>
            <w:r w:rsidR="00E73554" w:rsidRPr="002E208F">
              <w:rPr>
                <w:bCs w:val="0"/>
                <w:szCs w:val="28"/>
              </w:rPr>
              <w:t xml:space="preserve"> </w:t>
            </w:r>
            <w:r w:rsidRPr="002E208F">
              <w:rPr>
                <w:bCs w:val="0"/>
                <w:szCs w:val="28"/>
              </w:rPr>
              <w:t xml:space="preserve">по результатам </w:t>
            </w:r>
            <w:r w:rsidR="00AA5DD4" w:rsidRPr="002E208F">
              <w:rPr>
                <w:bCs w:val="0"/>
                <w:szCs w:val="28"/>
              </w:rPr>
              <w:t xml:space="preserve">проведения работ по оценке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4E613D" w:rsidRPr="002E208F">
              <w:rPr>
                <w:bCs w:val="0"/>
                <w:szCs w:val="28"/>
              </w:rPr>
              <w:t>,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54F25086" w14:textId="77777777" w:rsidTr="00623AA0">
        <w:trPr>
          <w:trHeight w:val="20"/>
        </w:trPr>
        <w:tc>
          <w:tcPr>
            <w:tcW w:w="1112" w:type="pct"/>
            <w:vMerge/>
          </w:tcPr>
          <w:p w14:paraId="090284B6" w14:textId="77777777" w:rsidR="002F1474" w:rsidRPr="002E208F" w:rsidDel="002A1D54" w:rsidRDefault="002F1474" w:rsidP="00DD034B"/>
        </w:tc>
        <w:tc>
          <w:tcPr>
            <w:tcW w:w="3888" w:type="pct"/>
          </w:tcPr>
          <w:p w14:paraId="40AA00ED" w14:textId="77777777" w:rsidR="002F1474" w:rsidRPr="002E208F" w:rsidRDefault="00450DC6" w:rsidP="00B65D10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Принципы проектного управления</w:t>
            </w:r>
          </w:p>
        </w:tc>
      </w:tr>
      <w:tr w:rsidR="002E208F" w:rsidRPr="002E208F" w14:paraId="36C07D25" w14:textId="77777777" w:rsidTr="00623AA0">
        <w:trPr>
          <w:trHeight w:val="20"/>
        </w:trPr>
        <w:tc>
          <w:tcPr>
            <w:tcW w:w="1112" w:type="pct"/>
            <w:vMerge/>
          </w:tcPr>
          <w:p w14:paraId="6F080902" w14:textId="77777777" w:rsidR="00E31B11" w:rsidRPr="002E208F" w:rsidDel="002A1D54" w:rsidRDefault="00E31B11" w:rsidP="00DD034B"/>
        </w:tc>
        <w:tc>
          <w:tcPr>
            <w:tcW w:w="3888" w:type="pct"/>
          </w:tcPr>
          <w:p w14:paraId="224E73E3" w14:textId="77777777" w:rsidR="00E31B11" w:rsidRPr="002E208F" w:rsidRDefault="00E31B11" w:rsidP="00B65D10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Принципы и способы эффективных производственных коммуникаций</w:t>
            </w:r>
          </w:p>
        </w:tc>
      </w:tr>
      <w:tr w:rsidR="002E208F" w:rsidRPr="002E208F" w14:paraId="68977970" w14:textId="77777777" w:rsidTr="00623AA0">
        <w:trPr>
          <w:trHeight w:val="20"/>
        </w:trPr>
        <w:tc>
          <w:tcPr>
            <w:tcW w:w="1112" w:type="pct"/>
            <w:vMerge/>
          </w:tcPr>
          <w:p w14:paraId="118DB854" w14:textId="77777777" w:rsidR="00E31B11" w:rsidRPr="002E208F" w:rsidDel="002A1D54" w:rsidRDefault="00E31B11" w:rsidP="00DD034B"/>
        </w:tc>
        <w:tc>
          <w:tcPr>
            <w:tcW w:w="3888" w:type="pct"/>
          </w:tcPr>
          <w:p w14:paraId="04E537B9" w14:textId="0E3ADD00" w:rsidR="00E31B11" w:rsidRPr="002E208F" w:rsidRDefault="00E31B11" w:rsidP="00B65D10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Трудовое законодательство Российской Федерации в </w:t>
            </w:r>
            <w:r w:rsidR="00E73554" w:rsidRPr="002E208F">
              <w:rPr>
                <w:bCs w:val="0"/>
                <w:szCs w:val="28"/>
              </w:rPr>
              <w:t>обл</w:t>
            </w:r>
            <w:r w:rsidRPr="002E208F">
              <w:rPr>
                <w:bCs w:val="0"/>
                <w:szCs w:val="28"/>
              </w:rPr>
              <w:t>асти выполнения профессиональных функций</w:t>
            </w:r>
          </w:p>
        </w:tc>
      </w:tr>
      <w:tr w:rsidR="002E208F" w:rsidRPr="002E208F" w14:paraId="61063A12" w14:textId="77777777" w:rsidTr="00623AA0">
        <w:trPr>
          <w:trHeight w:val="20"/>
        </w:trPr>
        <w:tc>
          <w:tcPr>
            <w:tcW w:w="1112" w:type="pct"/>
            <w:vMerge/>
          </w:tcPr>
          <w:p w14:paraId="161AB799" w14:textId="77777777" w:rsidR="00450DC6" w:rsidRPr="002E208F" w:rsidDel="002A1D54" w:rsidRDefault="00450DC6" w:rsidP="00DD034B"/>
        </w:tc>
        <w:tc>
          <w:tcPr>
            <w:tcW w:w="3888" w:type="pct"/>
          </w:tcPr>
          <w:p w14:paraId="1A02305E" w14:textId="77777777" w:rsidR="00450DC6" w:rsidRPr="002E208F" w:rsidRDefault="00450DC6" w:rsidP="00B65D10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Цели, задачи и возможности информационного моделирования в </w:t>
            </w:r>
            <w:r w:rsidR="00E31B11" w:rsidRPr="002E208F">
              <w:rPr>
                <w:bCs w:val="0"/>
                <w:szCs w:val="28"/>
              </w:rPr>
              <w:t>строительстве</w:t>
            </w:r>
          </w:p>
        </w:tc>
      </w:tr>
      <w:tr w:rsidR="002E208F" w:rsidRPr="002E208F" w14:paraId="2AFB3CF1" w14:textId="77777777" w:rsidTr="00623AA0">
        <w:trPr>
          <w:trHeight w:val="20"/>
        </w:trPr>
        <w:tc>
          <w:tcPr>
            <w:tcW w:w="1112" w:type="pct"/>
            <w:vMerge/>
          </w:tcPr>
          <w:p w14:paraId="46EEC005" w14:textId="77777777" w:rsidR="00F40BC7" w:rsidRPr="002E208F" w:rsidDel="002A1D54" w:rsidRDefault="00F40BC7" w:rsidP="00F40BC7"/>
        </w:tc>
        <w:tc>
          <w:tcPr>
            <w:tcW w:w="3888" w:type="pct"/>
          </w:tcPr>
          <w:p w14:paraId="504966D8" w14:textId="77777777" w:rsidR="00F40BC7" w:rsidRPr="002E208F" w:rsidRDefault="00F40BC7" w:rsidP="00F40BC7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>Порядок согласования и утверждения</w:t>
            </w:r>
            <w:r w:rsidR="00F03E2B" w:rsidRPr="002E208F">
              <w:rPr>
                <w:bCs w:val="0"/>
                <w:szCs w:val="28"/>
              </w:rPr>
              <w:t xml:space="preserve"> </w:t>
            </w:r>
            <w:r w:rsidR="004E613D" w:rsidRPr="002E208F">
              <w:rPr>
                <w:bCs w:val="0"/>
                <w:szCs w:val="28"/>
              </w:rPr>
              <w:t>заключений (актов)</w:t>
            </w:r>
            <w:r w:rsidRPr="002E208F">
              <w:rPr>
                <w:bCs w:val="0"/>
                <w:szCs w:val="28"/>
              </w:rPr>
              <w:t xml:space="preserve"> по итогам </w:t>
            </w:r>
            <w:r w:rsidR="00AA5DD4" w:rsidRPr="002E208F">
              <w:rPr>
                <w:bCs w:val="0"/>
                <w:szCs w:val="28"/>
              </w:rPr>
              <w:t xml:space="preserve">проведения </w:t>
            </w:r>
            <w:r w:rsidR="00AA5DD4" w:rsidRPr="002E208F">
              <w:rPr>
                <w:szCs w:val="28"/>
              </w:rPr>
              <w:t>работ</w:t>
            </w:r>
            <w:r w:rsidR="00F03E2B" w:rsidRPr="002E208F">
              <w:rPr>
                <w:szCs w:val="28"/>
              </w:rPr>
              <w:t xml:space="preserve"> </w:t>
            </w:r>
            <w:r w:rsidR="00AA5DD4" w:rsidRPr="002E208F">
              <w:t xml:space="preserve">по оценке технического состояния </w:t>
            </w:r>
            <w:r w:rsidR="009A6583" w:rsidRPr="002E208F">
              <w:t>многоквартирных домов</w:t>
            </w:r>
            <w:r w:rsidR="004E613D" w:rsidRPr="002E208F">
              <w:t>,</w:t>
            </w:r>
            <w:r w:rsidR="004E613D" w:rsidRPr="002E208F">
              <w:rPr>
                <w:bCs w:val="0"/>
                <w:szCs w:val="28"/>
              </w:rPr>
              <w:t xml:space="preserve"> их строительных конструкций, конструктивных элементов и систем инженерно-технического обеспечения</w:t>
            </w:r>
          </w:p>
        </w:tc>
      </w:tr>
      <w:tr w:rsidR="002E208F" w:rsidRPr="002E208F" w14:paraId="06DD29CD" w14:textId="77777777" w:rsidTr="00623AA0">
        <w:trPr>
          <w:trHeight w:val="20"/>
        </w:trPr>
        <w:tc>
          <w:tcPr>
            <w:tcW w:w="1112" w:type="pct"/>
            <w:vMerge/>
          </w:tcPr>
          <w:p w14:paraId="035DC68A" w14:textId="77777777" w:rsidR="00F40BC7" w:rsidRPr="002E208F" w:rsidDel="002A1D54" w:rsidRDefault="00F40BC7" w:rsidP="00F40BC7"/>
        </w:tc>
        <w:tc>
          <w:tcPr>
            <w:tcW w:w="3888" w:type="pct"/>
          </w:tcPr>
          <w:p w14:paraId="3F965F92" w14:textId="77777777" w:rsidR="00F40BC7" w:rsidRPr="002E208F" w:rsidRDefault="00C721E8" w:rsidP="0003110C">
            <w:pPr>
              <w:jc w:val="both"/>
              <w:rPr>
                <w:bCs w:val="0"/>
                <w:szCs w:val="28"/>
              </w:rPr>
            </w:pPr>
            <w:r w:rsidRPr="002E208F">
              <w:rPr>
                <w:bCs w:val="0"/>
                <w:szCs w:val="28"/>
              </w:rPr>
              <w:t xml:space="preserve">Правила и стандарты системы контроля (менеджмента) качества в организациях, осуществляющих </w:t>
            </w:r>
            <w:r w:rsidR="0003110C" w:rsidRPr="002E208F">
              <w:rPr>
                <w:bCs w:val="0"/>
                <w:szCs w:val="28"/>
              </w:rPr>
              <w:t xml:space="preserve">оценку технического состояния </w:t>
            </w:r>
            <w:r w:rsidR="009A6583" w:rsidRPr="002E208F">
              <w:rPr>
                <w:bCs w:val="0"/>
                <w:szCs w:val="28"/>
              </w:rPr>
              <w:t>многоквартирных домов</w:t>
            </w:r>
            <w:r w:rsidR="00B309FC" w:rsidRPr="002E208F">
              <w:rPr>
                <w:bCs w:val="0"/>
              </w:rPr>
              <w:t>, их строительных конструкций, конструктивных элементов, систем инженерно-технического обеспечения</w:t>
            </w:r>
          </w:p>
        </w:tc>
      </w:tr>
      <w:tr w:rsidR="002E208F" w:rsidRPr="002E208F" w14:paraId="696642BA" w14:textId="77777777" w:rsidTr="00623AA0">
        <w:trPr>
          <w:trHeight w:val="20"/>
        </w:trPr>
        <w:tc>
          <w:tcPr>
            <w:tcW w:w="1112" w:type="pct"/>
            <w:vMerge/>
          </w:tcPr>
          <w:p w14:paraId="6D995511" w14:textId="77777777" w:rsidR="00F40BC7" w:rsidRPr="002E208F" w:rsidDel="002A1D54" w:rsidRDefault="00F40BC7" w:rsidP="00F40BC7"/>
        </w:tc>
        <w:tc>
          <w:tcPr>
            <w:tcW w:w="3888" w:type="pct"/>
          </w:tcPr>
          <w:p w14:paraId="2E6164D6" w14:textId="033CF0B7" w:rsidR="00F40BC7" w:rsidRPr="002E208F" w:rsidRDefault="00F40BC7" w:rsidP="00F40BC7">
            <w:pPr>
              <w:jc w:val="both"/>
            </w:pPr>
            <w:r w:rsidRPr="002E208F">
              <w:rPr>
                <w:lang w:bidi="ru-RU"/>
              </w:rPr>
              <w:t>Требования охраны труда и мер</w:t>
            </w:r>
            <w:r w:rsidR="00E73554" w:rsidRPr="002E208F">
              <w:rPr>
                <w:lang w:bidi="ru-RU"/>
              </w:rPr>
              <w:t>ы</w:t>
            </w:r>
            <w:r w:rsidRPr="002E208F">
              <w:rPr>
                <w:lang w:bidi="ru-RU"/>
              </w:rPr>
              <w:t xml:space="preserve"> безопасности в процессе реализации профессиональной деятельности</w:t>
            </w:r>
          </w:p>
        </w:tc>
      </w:tr>
      <w:tr w:rsidR="002E208F" w:rsidRPr="002E208F" w14:paraId="352D0A07" w14:textId="77777777" w:rsidTr="00623AA0">
        <w:trPr>
          <w:trHeight w:val="20"/>
        </w:trPr>
        <w:tc>
          <w:tcPr>
            <w:tcW w:w="1112" w:type="pct"/>
          </w:tcPr>
          <w:p w14:paraId="131AC35F" w14:textId="77777777" w:rsidR="00F40BC7" w:rsidRPr="002E208F" w:rsidDel="002A1D54" w:rsidRDefault="00F40BC7" w:rsidP="00F40BC7">
            <w:r w:rsidRPr="002E208F" w:rsidDel="002A1D54">
              <w:t>Другие характеристики</w:t>
            </w:r>
          </w:p>
        </w:tc>
        <w:tc>
          <w:tcPr>
            <w:tcW w:w="3888" w:type="pct"/>
          </w:tcPr>
          <w:p w14:paraId="04C5D946" w14:textId="77777777" w:rsidR="00F40BC7" w:rsidRPr="002E208F" w:rsidRDefault="00F40BC7" w:rsidP="00F40BC7">
            <w:pPr>
              <w:jc w:val="both"/>
            </w:pPr>
            <w:r w:rsidRPr="002E208F">
              <w:t>-</w:t>
            </w:r>
          </w:p>
        </w:tc>
      </w:tr>
    </w:tbl>
    <w:p w14:paraId="1BE67FD8" w14:textId="77777777" w:rsidR="003D25F6" w:rsidRPr="002E208F" w:rsidRDefault="003D25F6" w:rsidP="008B1E23"/>
    <w:p w14:paraId="74C33803" w14:textId="4DEF58E0" w:rsidR="00407766" w:rsidRPr="002E208F" w:rsidRDefault="00407766" w:rsidP="00235D12">
      <w:pPr>
        <w:pStyle w:val="1"/>
        <w:jc w:val="center"/>
      </w:pPr>
      <w:bookmarkStart w:id="10" w:name="_Toc188049474"/>
      <w:r w:rsidRPr="002E208F">
        <w:t>IV. Сведения об организациях</w:t>
      </w:r>
      <w:r w:rsidR="00623AA0" w:rsidRPr="002E208F">
        <w:t xml:space="preserve"> </w:t>
      </w:r>
      <w:r w:rsidR="007266AE" w:rsidRPr="002E208F">
        <w:t xml:space="preserve">– </w:t>
      </w:r>
      <w:r w:rsidRPr="002E208F">
        <w:t>разработчиках профессионального стандарта</w:t>
      </w:r>
      <w:bookmarkEnd w:id="10"/>
    </w:p>
    <w:p w14:paraId="0048D44A" w14:textId="77777777" w:rsidR="008B1E23" w:rsidRPr="002E208F" w:rsidRDefault="008B1E23" w:rsidP="008B1E23"/>
    <w:p w14:paraId="0504BE7A" w14:textId="72315D84" w:rsidR="00407766" w:rsidRPr="002E208F" w:rsidRDefault="007266AE" w:rsidP="008B1E23">
      <w:pPr>
        <w:rPr>
          <w:b/>
          <w:bCs w:val="0"/>
        </w:rPr>
      </w:pPr>
      <w:r w:rsidRPr="002E208F">
        <w:rPr>
          <w:b/>
          <w:bCs w:val="0"/>
        </w:rPr>
        <w:t>4.1.</w:t>
      </w:r>
      <w:r w:rsidR="00623AA0" w:rsidRPr="002E208F">
        <w:rPr>
          <w:b/>
          <w:bCs w:val="0"/>
        </w:rPr>
        <w:t xml:space="preserve"> </w:t>
      </w:r>
      <w:r w:rsidRPr="002E208F">
        <w:rPr>
          <w:b/>
          <w:bCs w:val="0"/>
        </w:rPr>
        <w:t>Ответственная организация-</w:t>
      </w:r>
      <w:r w:rsidR="00407766" w:rsidRPr="002E208F">
        <w:rPr>
          <w:b/>
          <w:bCs w:val="0"/>
        </w:rPr>
        <w:t>разработчик</w:t>
      </w:r>
    </w:p>
    <w:p w14:paraId="220C0C84" w14:textId="77777777" w:rsidR="008B1E23" w:rsidRPr="002E208F" w:rsidRDefault="008B1E23" w:rsidP="008B1E23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2E208F" w:rsidRPr="002E208F" w14:paraId="5D461599" w14:textId="77777777" w:rsidTr="000145B3">
        <w:trPr>
          <w:trHeight w:val="561"/>
        </w:trPr>
        <w:tc>
          <w:tcPr>
            <w:tcW w:w="5000" w:type="pct"/>
          </w:tcPr>
          <w:p w14:paraId="4348DCA9" w14:textId="4C560CDC" w:rsidR="00407766" w:rsidRPr="002E208F" w:rsidRDefault="004F1A23" w:rsidP="000145B3">
            <w:pPr>
              <w:rPr>
                <w:bCs w:val="0"/>
              </w:rPr>
            </w:pPr>
            <w:r w:rsidRPr="002E208F">
              <w:t xml:space="preserve">Ассоциация саморегулируемых организаций общероссийская негосударственная некоммерческая организация </w:t>
            </w:r>
            <w:r w:rsidR="00623AA0" w:rsidRPr="002E208F">
              <w:t>–</w:t>
            </w:r>
            <w:r w:rsidRPr="002E208F">
              <w:t xml:space="preserve">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документации», город Москва</w:t>
            </w:r>
          </w:p>
        </w:tc>
      </w:tr>
      <w:tr w:rsidR="002E208F" w:rsidRPr="002E208F" w14:paraId="6DEE0938" w14:textId="77777777" w:rsidTr="0005072D">
        <w:trPr>
          <w:trHeight w:val="283"/>
        </w:trPr>
        <w:tc>
          <w:tcPr>
            <w:tcW w:w="5000" w:type="pct"/>
          </w:tcPr>
          <w:p w14:paraId="64B77AC7" w14:textId="1E593DF7" w:rsidR="008B1E23" w:rsidRPr="002E208F" w:rsidRDefault="00356C3E" w:rsidP="00226A2A">
            <w:r w:rsidRPr="002E208F">
              <w:t>Президент</w:t>
            </w:r>
            <w:r w:rsidR="00623AA0" w:rsidRPr="002E208F">
              <w:tab/>
            </w:r>
            <w:r w:rsidR="00623AA0" w:rsidRPr="002E208F">
              <w:tab/>
            </w:r>
            <w:r w:rsidR="00623AA0" w:rsidRPr="002E208F">
              <w:tab/>
            </w:r>
            <w:r w:rsidR="00623AA0" w:rsidRPr="002E208F">
              <w:tab/>
            </w:r>
            <w:r w:rsidR="00623AA0" w:rsidRPr="002E208F">
              <w:tab/>
            </w:r>
            <w:proofErr w:type="spellStart"/>
            <w:r w:rsidR="00B10931" w:rsidRPr="002E208F">
              <w:t>Шамузафаров</w:t>
            </w:r>
            <w:proofErr w:type="spellEnd"/>
            <w:r w:rsidR="00B10931" w:rsidRPr="002E208F">
              <w:t xml:space="preserve"> Анвар </w:t>
            </w:r>
            <w:proofErr w:type="spellStart"/>
            <w:r w:rsidR="00B10931" w:rsidRPr="002E208F">
              <w:t>Шамухамедович</w:t>
            </w:r>
            <w:proofErr w:type="spellEnd"/>
          </w:p>
        </w:tc>
      </w:tr>
    </w:tbl>
    <w:p w14:paraId="5FE49CE2" w14:textId="77777777" w:rsidR="008B1E23" w:rsidRPr="002E208F" w:rsidRDefault="008B1E23" w:rsidP="008B1E23">
      <w:pPr>
        <w:rPr>
          <w:lang w:val="en-US"/>
        </w:rPr>
      </w:pPr>
    </w:p>
    <w:p w14:paraId="60636789" w14:textId="77777777" w:rsidR="004A4539" w:rsidRPr="002E208F" w:rsidRDefault="004A4539" w:rsidP="008B1E23">
      <w:pPr>
        <w:rPr>
          <w:b/>
          <w:bCs w:val="0"/>
          <w:lang w:val="en-US"/>
        </w:rPr>
      </w:pPr>
      <w:r w:rsidRPr="002E208F">
        <w:rPr>
          <w:b/>
          <w:bCs w:val="0"/>
          <w:lang w:val="en-US"/>
        </w:rPr>
        <w:t>4.2.</w:t>
      </w:r>
      <w:r w:rsidRPr="002E208F">
        <w:rPr>
          <w:b/>
          <w:bCs w:val="0"/>
        </w:rPr>
        <w:t> Наименования организаций-разработчиков</w:t>
      </w:r>
    </w:p>
    <w:p w14:paraId="6087E003" w14:textId="77777777" w:rsidR="008B1E23" w:rsidRPr="002E208F" w:rsidRDefault="008B1E23" w:rsidP="008B1E2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414"/>
        <w:gridCol w:w="9781"/>
      </w:tblGrid>
      <w:tr w:rsidR="002E208F" w:rsidRPr="002E208F" w14:paraId="7432ABA0" w14:textId="77777777" w:rsidTr="000145B3">
        <w:trPr>
          <w:trHeight w:val="20"/>
        </w:trPr>
        <w:tc>
          <w:tcPr>
            <w:tcW w:w="203" w:type="pct"/>
          </w:tcPr>
          <w:p w14:paraId="2D378276" w14:textId="77777777" w:rsidR="00452857" w:rsidRPr="002E208F" w:rsidRDefault="00452857" w:rsidP="000145B3">
            <w:pPr>
              <w:pStyle w:val="af1"/>
              <w:numPr>
                <w:ilvl w:val="0"/>
                <w:numId w:val="46"/>
              </w:numPr>
              <w:rPr>
                <w:bCs w:val="0"/>
              </w:rPr>
            </w:pPr>
          </w:p>
        </w:tc>
        <w:tc>
          <w:tcPr>
            <w:tcW w:w="4797" w:type="pct"/>
          </w:tcPr>
          <w:p w14:paraId="4594B00D" w14:textId="77777777" w:rsidR="00452857" w:rsidRPr="002E208F" w:rsidRDefault="00452857" w:rsidP="000145B3">
            <w:pPr>
              <w:ind w:right="175"/>
              <w:rPr>
                <w:bCs w:val="0"/>
              </w:rPr>
            </w:pPr>
            <w:r w:rsidRPr="002E208F">
              <w:t>ООО «НИИ ПТЭС», город Москва</w:t>
            </w:r>
          </w:p>
        </w:tc>
      </w:tr>
      <w:tr w:rsidR="002E208F" w:rsidRPr="002E208F" w14:paraId="7FCC9C95" w14:textId="77777777" w:rsidTr="000145B3">
        <w:trPr>
          <w:trHeight w:val="20"/>
        </w:trPr>
        <w:tc>
          <w:tcPr>
            <w:tcW w:w="203" w:type="pct"/>
          </w:tcPr>
          <w:p w14:paraId="56EF0F36" w14:textId="77777777" w:rsidR="00452857" w:rsidRPr="002E208F" w:rsidRDefault="00452857" w:rsidP="000145B3">
            <w:pPr>
              <w:pStyle w:val="af1"/>
              <w:numPr>
                <w:ilvl w:val="0"/>
                <w:numId w:val="46"/>
              </w:numPr>
              <w:rPr>
                <w:bCs w:val="0"/>
              </w:rPr>
            </w:pPr>
          </w:p>
        </w:tc>
        <w:tc>
          <w:tcPr>
            <w:tcW w:w="4797" w:type="pct"/>
          </w:tcPr>
          <w:p w14:paraId="2C276EA6" w14:textId="77777777" w:rsidR="00452857" w:rsidRPr="002E208F" w:rsidRDefault="00452857" w:rsidP="000145B3">
            <w:pPr>
              <w:ind w:right="175"/>
            </w:pPr>
            <w:r w:rsidRPr="002E208F">
              <w:t>ООО «НОЦ», город Москва</w:t>
            </w:r>
          </w:p>
        </w:tc>
      </w:tr>
      <w:tr w:rsidR="002E208F" w:rsidRPr="002E208F" w14:paraId="4C7DAF45" w14:textId="77777777" w:rsidTr="000145B3">
        <w:trPr>
          <w:trHeight w:val="20"/>
        </w:trPr>
        <w:tc>
          <w:tcPr>
            <w:tcW w:w="203" w:type="pct"/>
          </w:tcPr>
          <w:p w14:paraId="67A00EDD" w14:textId="77777777" w:rsidR="00452857" w:rsidRPr="002E208F" w:rsidRDefault="00452857" w:rsidP="000145B3">
            <w:pPr>
              <w:pStyle w:val="af1"/>
              <w:numPr>
                <w:ilvl w:val="0"/>
                <w:numId w:val="46"/>
              </w:numPr>
              <w:rPr>
                <w:bCs w:val="0"/>
              </w:rPr>
            </w:pPr>
          </w:p>
        </w:tc>
        <w:tc>
          <w:tcPr>
            <w:tcW w:w="4797" w:type="pct"/>
          </w:tcPr>
          <w:p w14:paraId="0267358A" w14:textId="77777777" w:rsidR="00452857" w:rsidRPr="002E208F" w:rsidRDefault="00452857" w:rsidP="000145B3">
            <w:pPr>
              <w:ind w:right="175"/>
              <w:rPr>
                <w:bCs w:val="0"/>
              </w:rPr>
            </w:pPr>
            <w:r w:rsidRPr="002E208F">
              <w:t>ООО «Центр исследований», город Москва</w:t>
            </w:r>
          </w:p>
        </w:tc>
      </w:tr>
      <w:tr w:rsidR="002E208F" w:rsidRPr="002E208F" w14:paraId="0312B337" w14:textId="77777777" w:rsidTr="000145B3">
        <w:trPr>
          <w:trHeight w:val="20"/>
        </w:trPr>
        <w:tc>
          <w:tcPr>
            <w:tcW w:w="203" w:type="pct"/>
          </w:tcPr>
          <w:p w14:paraId="0CB9D67E" w14:textId="77777777" w:rsidR="00452857" w:rsidRPr="002E208F" w:rsidRDefault="00452857" w:rsidP="000145B3">
            <w:pPr>
              <w:pStyle w:val="af1"/>
              <w:numPr>
                <w:ilvl w:val="0"/>
                <w:numId w:val="46"/>
              </w:numPr>
              <w:rPr>
                <w:bCs w:val="0"/>
              </w:rPr>
            </w:pPr>
          </w:p>
        </w:tc>
        <w:tc>
          <w:tcPr>
            <w:tcW w:w="4797" w:type="pct"/>
          </w:tcPr>
          <w:p w14:paraId="506663E2" w14:textId="77777777" w:rsidR="00452857" w:rsidRPr="002E208F" w:rsidRDefault="00452857" w:rsidP="000145B3">
            <w:pPr>
              <w:ind w:right="175"/>
              <w:rPr>
                <w:bCs w:val="0"/>
              </w:rPr>
            </w:pPr>
            <w:r w:rsidRPr="002E208F">
              <w:t>Совет по профессиональным квалификациям в области инженерных изысканий, градостроительства, архитектурно-строительного проектирования, город Москва</w:t>
            </w:r>
          </w:p>
        </w:tc>
      </w:tr>
    </w:tbl>
    <w:p w14:paraId="2F1F8771" w14:textId="77777777" w:rsidR="006E1245" w:rsidRDefault="006E1245" w:rsidP="008B1E23"/>
    <w:sectPr w:rsidR="006E1245" w:rsidSect="002B0E9C">
      <w:headerReference w:type="default" r:id="rId22"/>
      <w:footerReference w:type="default" r:id="rId23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C9171" w14:textId="77777777" w:rsidR="003D67DD" w:rsidRDefault="003D67DD" w:rsidP="00407766">
      <w:r>
        <w:separator/>
      </w:r>
    </w:p>
  </w:endnote>
  <w:endnote w:type="continuationSeparator" w:id="0">
    <w:p w14:paraId="55FD8A1F" w14:textId="77777777" w:rsidR="003D67DD" w:rsidRPr="00F34121" w:rsidRDefault="003D67DD" w:rsidP="00F90CF3">
      <w:pPr>
        <w:pStyle w:val="a3"/>
        <w:rPr>
          <w:sz w:val="2"/>
          <w:szCs w:val="2"/>
        </w:rPr>
      </w:pPr>
    </w:p>
  </w:endnote>
  <w:endnote w:id="1">
    <w:p w14:paraId="7504A7FA" w14:textId="77777777" w:rsidR="008E0E12" w:rsidRPr="002E208F" w:rsidRDefault="008E0E12" w:rsidP="008B1E23">
      <w:pPr>
        <w:pStyle w:val="ab"/>
        <w:rPr>
          <w:szCs w:val="20"/>
        </w:rPr>
      </w:pPr>
      <w:r w:rsidRPr="002E208F">
        <w:rPr>
          <w:rStyle w:val="ad"/>
          <w:szCs w:val="20"/>
        </w:rPr>
        <w:endnoteRef/>
      </w:r>
      <w:r w:rsidRPr="002E208F">
        <w:rPr>
          <w:szCs w:val="20"/>
        </w:rPr>
        <w:t xml:space="preserve"> Общероссийский классификатор занятий.</w:t>
      </w:r>
    </w:p>
  </w:endnote>
  <w:endnote w:id="2">
    <w:p w14:paraId="185607A9" w14:textId="13679D3A" w:rsidR="008E0E12" w:rsidRPr="002E208F" w:rsidRDefault="008E0E12" w:rsidP="002B0E9C">
      <w:pPr>
        <w:pStyle w:val="ab"/>
      </w:pPr>
      <w:r w:rsidRPr="002E208F">
        <w:rPr>
          <w:rStyle w:val="ad"/>
        </w:rPr>
        <w:endnoteRef/>
      </w:r>
      <w:r w:rsidRPr="002E208F">
        <w:t xml:space="preserve"> Приказ Минтруда России от 29 сентября 2014 г. </w:t>
      </w:r>
      <w:r>
        <w:t>№ </w:t>
      </w:r>
      <w:r w:rsidRPr="002E208F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</w:t>
      </w:r>
      <w:r>
        <w:t>№ </w:t>
      </w:r>
      <w:r w:rsidRPr="002E208F">
        <w:t>34779) с изменением, внесенным приказом Минтруд</w:t>
      </w:r>
      <w:r w:rsidR="00862379">
        <w:t>а</w:t>
      </w:r>
      <w:r w:rsidRPr="002E208F">
        <w:t xml:space="preserve"> России от 9 марта 2017 г. </w:t>
      </w:r>
      <w:r>
        <w:t>№ </w:t>
      </w:r>
      <w:r w:rsidRPr="002E208F">
        <w:t xml:space="preserve">254н (зарегистрирован Минюстом России </w:t>
      </w:r>
      <w:r w:rsidR="00862379">
        <w:br/>
      </w:r>
      <w:r w:rsidRPr="002E208F">
        <w:t xml:space="preserve">29 марта 2017 г., регистрационный </w:t>
      </w:r>
      <w:r>
        <w:t>№ </w:t>
      </w:r>
      <w:r w:rsidRPr="002E208F">
        <w:t>46168).</w:t>
      </w:r>
    </w:p>
  </w:endnote>
  <w:endnote w:id="3">
    <w:p w14:paraId="4EAD0E04" w14:textId="77777777" w:rsidR="008E0E12" w:rsidRPr="002E208F" w:rsidRDefault="008E0E12" w:rsidP="008B1E23">
      <w:pPr>
        <w:pStyle w:val="ab"/>
        <w:rPr>
          <w:szCs w:val="20"/>
        </w:rPr>
      </w:pPr>
      <w:r w:rsidRPr="002E208F">
        <w:rPr>
          <w:rStyle w:val="ad"/>
          <w:szCs w:val="20"/>
        </w:rPr>
        <w:endnoteRef/>
      </w:r>
      <w:r w:rsidRPr="002E208F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00D745B6" w14:textId="77777777" w:rsidR="008E0E12" w:rsidRPr="002E208F" w:rsidRDefault="008E0E12" w:rsidP="008B1E23">
      <w:pPr>
        <w:pStyle w:val="a6"/>
        <w:ind w:left="180" w:hanging="180"/>
        <w:jc w:val="both"/>
      </w:pPr>
      <w:r w:rsidRPr="002E208F">
        <w:rPr>
          <w:vertAlign w:val="superscript"/>
        </w:rPr>
        <w:endnoteRef/>
      </w:r>
      <w:r w:rsidRPr="002E208F"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6AEC40C7" w14:textId="77777777" w:rsidR="008E0E12" w:rsidRPr="002E208F" w:rsidRDefault="008E0E12" w:rsidP="008B1E23">
      <w:pPr>
        <w:jc w:val="both"/>
        <w:rPr>
          <w:sz w:val="20"/>
          <w:szCs w:val="20"/>
        </w:rPr>
      </w:pPr>
      <w:r w:rsidRPr="002E208F">
        <w:rPr>
          <w:rStyle w:val="ad"/>
          <w:sz w:val="20"/>
          <w:szCs w:val="20"/>
        </w:rPr>
        <w:endnoteRef/>
      </w:r>
      <w:r w:rsidRPr="002E208F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49ADB79C" w14:textId="0907871A" w:rsidR="008E0E12" w:rsidRPr="002E208F" w:rsidRDefault="008E0E12">
      <w:pPr>
        <w:pStyle w:val="ab"/>
      </w:pPr>
      <w:r w:rsidRPr="002E208F">
        <w:rPr>
          <w:rStyle w:val="ad"/>
        </w:rPr>
        <w:endnoteRef/>
      </w:r>
      <w:r w:rsidRPr="002E208F">
        <w:t xml:space="preserve"> </w:t>
      </w:r>
      <w:bookmarkStart w:id="7" w:name="_Hlk187948005"/>
      <w:r w:rsidR="00D1732A" w:rsidRPr="00D1732A">
        <w:rPr>
          <w:szCs w:val="20"/>
        </w:rPr>
        <w:t xml:space="preserve">Приказ </w:t>
      </w:r>
      <w:proofErr w:type="spellStart"/>
      <w:r w:rsidR="00D1732A" w:rsidRPr="00D1732A">
        <w:rPr>
          <w:szCs w:val="20"/>
        </w:rPr>
        <w:t>Минпросвещения</w:t>
      </w:r>
      <w:proofErr w:type="spellEnd"/>
      <w:r w:rsidR="00D1732A" w:rsidRPr="00D1732A">
        <w:rPr>
          <w:szCs w:val="20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862379">
        <w:rPr>
          <w:szCs w:val="20"/>
        </w:rPr>
        <w:br/>
      </w:r>
      <w:r w:rsidR="00D1732A" w:rsidRPr="00D1732A">
        <w:rPr>
          <w:szCs w:val="20"/>
        </w:rPr>
        <w:t xml:space="preserve">с изменениями, внесенными приказами </w:t>
      </w:r>
      <w:proofErr w:type="spellStart"/>
      <w:r w:rsidR="00D1732A" w:rsidRPr="00D1732A">
        <w:rPr>
          <w:szCs w:val="20"/>
        </w:rPr>
        <w:t>Минпросвещения</w:t>
      </w:r>
      <w:proofErr w:type="spellEnd"/>
      <w:r w:rsidR="00D1732A" w:rsidRPr="00D1732A">
        <w:rPr>
          <w:szCs w:val="20"/>
        </w:rPr>
        <w:t xml:space="preserve"> России от 12 мая 2023 г. № 359 (зарегистрирован Минюстом России 9 июня 2023 г., регистрационный № 73797), от 25 сентября 2023 г. № 717 (</w:t>
      </w:r>
      <w:r w:rsidR="00807B5D">
        <w:rPr>
          <w:szCs w:val="20"/>
        </w:rPr>
        <w:t>зарегистрирован Минюстом России</w:t>
      </w:r>
      <w:r w:rsidR="00F90CF3">
        <w:rPr>
          <w:szCs w:val="20"/>
        </w:rPr>
        <w:br/>
      </w:r>
      <w:r w:rsidR="00D1732A" w:rsidRPr="00D1732A">
        <w:rPr>
          <w:szCs w:val="20"/>
        </w:rPr>
        <w:t xml:space="preserve">26 октября 2023 г., регистрационный № 75754), от 27 апреля 2024 г. № 289 (зарегистрирован Минюстом России </w:t>
      </w:r>
      <w:r w:rsidR="00F90CF3">
        <w:rPr>
          <w:szCs w:val="20"/>
        </w:rPr>
        <w:br/>
      </w:r>
      <w:r w:rsidR="00D1732A" w:rsidRPr="00D1732A">
        <w:rPr>
          <w:szCs w:val="20"/>
        </w:rPr>
        <w:t xml:space="preserve">31 мая 2024 г., регистрационный № 78367), от 7 ноября 2024 г. № 782 (зарегистрирован Минюстом России </w:t>
      </w:r>
      <w:r w:rsidR="00F90CF3">
        <w:rPr>
          <w:szCs w:val="20"/>
        </w:rPr>
        <w:br/>
      </w:r>
      <w:r w:rsidR="00D1732A" w:rsidRPr="00D1732A">
        <w:rPr>
          <w:szCs w:val="20"/>
        </w:rPr>
        <w:t>10 декабря 2024 г., регистрационный № 80517)</w:t>
      </w:r>
      <w:r>
        <w:rPr>
          <w:szCs w:val="20"/>
        </w:rPr>
        <w:t>.</w:t>
      </w:r>
      <w:bookmarkEnd w:id="7"/>
    </w:p>
  </w:endnote>
  <w:endnote w:id="7">
    <w:p w14:paraId="1ED13DC6" w14:textId="2D8FA384" w:rsidR="008E0E12" w:rsidRPr="002E208F" w:rsidRDefault="008E0E12">
      <w:pPr>
        <w:pStyle w:val="ab"/>
      </w:pPr>
      <w:r w:rsidRPr="002E208F">
        <w:rPr>
          <w:rStyle w:val="ad"/>
        </w:rPr>
        <w:endnoteRef/>
      </w:r>
      <w:r w:rsidRPr="002E208F">
        <w:t xml:space="preserve"> </w:t>
      </w:r>
      <w:r w:rsidR="00D1732A" w:rsidRPr="00D1732A">
        <w:rPr>
          <w:szCs w:val="20"/>
        </w:rPr>
        <w:t xml:space="preserve">Приказ </w:t>
      </w:r>
      <w:proofErr w:type="spellStart"/>
      <w:r w:rsidR="00D1732A" w:rsidRPr="00D1732A">
        <w:rPr>
          <w:szCs w:val="20"/>
        </w:rPr>
        <w:t>Минобрнауки</w:t>
      </w:r>
      <w:proofErr w:type="spellEnd"/>
      <w:r w:rsidR="00D1732A" w:rsidRPr="00D1732A">
        <w:rPr>
          <w:szCs w:val="20"/>
        </w:rPr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="00D1732A" w:rsidRPr="00D1732A">
        <w:rPr>
          <w:szCs w:val="20"/>
        </w:rPr>
        <w:t>Минобрнауки</w:t>
      </w:r>
      <w:proofErr w:type="spellEnd"/>
      <w:r w:rsidR="00D1732A" w:rsidRPr="00D1732A">
        <w:rPr>
          <w:szCs w:val="20"/>
        </w:rPr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13 ноября 2014 г., регистрационный № 34691), от 25 марта 2015 г. № 270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22 апреля 2015 г., регистрационный № 36994), от 1 октября 2015 г. № 1080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19 октября 2015 г., регистрационный № 39355), от 1 декабря 2016 г. № 1508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20 декабря 2016 г., регистрационный № 44807), от 10 апреля 2017 г. № 320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10 мая 2017 г., регистрационный № 46662), от 11 апреля 2017 г. № 328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23 июня 2017 г., регистрационный № 47167), от 23 марта 2018 г. № 210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11 апреля 2018 г., регистрационный № 50727), от 30 августа 2019 г. № 664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23 сентября 2019 г., регистрационный № 56026), от 15 апреля 2021 г. № 296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 xml:space="preserve">27 апреля 2021 г., регистрационный № 63245), от 13 декабря 2021 г. № 1229 (зарегистрирован Минюстом России </w:t>
      </w:r>
      <w:r w:rsidR="00D1732A">
        <w:rPr>
          <w:szCs w:val="20"/>
        </w:rPr>
        <w:br/>
      </w:r>
      <w:r w:rsidR="00D1732A" w:rsidRPr="00D1732A">
        <w:rPr>
          <w:szCs w:val="20"/>
        </w:rPr>
        <w:t>13 апреля 2022 г., регистрационный № 68183)</w:t>
      </w:r>
      <w:r w:rsidR="0073685D" w:rsidRPr="0073685D">
        <w:rPr>
          <w:szCs w:val="20"/>
        </w:rPr>
        <w:t xml:space="preserve">; абзац 7 пункт 2 приказа </w:t>
      </w:r>
      <w:proofErr w:type="spellStart"/>
      <w:r w:rsidR="0073685D" w:rsidRPr="0073685D">
        <w:rPr>
          <w:szCs w:val="20"/>
        </w:rPr>
        <w:t>Минобрнауки</w:t>
      </w:r>
      <w:proofErr w:type="spellEnd"/>
      <w:r w:rsidR="0073685D" w:rsidRPr="0073685D">
        <w:rPr>
          <w:szCs w:val="20"/>
        </w:rPr>
        <w:t xml:space="preserve"> России от 1 февраля 2022 г. № 89 (зарегистрирован Минюстом России 3 марта 2022 г., регистрационный № 67610), срок действия ограничен </w:t>
      </w:r>
      <w:r w:rsidR="0073685D">
        <w:rPr>
          <w:szCs w:val="20"/>
        </w:rPr>
        <w:br/>
      </w:r>
      <w:r w:rsidR="0073685D" w:rsidRPr="0073685D">
        <w:rPr>
          <w:szCs w:val="20"/>
        </w:rPr>
        <w:t>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C40CE" w14:textId="77777777" w:rsidR="008E0E12" w:rsidRDefault="008E0E12" w:rsidP="001F3B2E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97F0B69" w14:textId="77777777" w:rsidR="008E0E12" w:rsidRDefault="008E0E12" w:rsidP="001F3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3EE5F" w14:textId="77777777" w:rsidR="008E0E12" w:rsidRDefault="008E0E12" w:rsidP="001F3B2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E9D009" wp14:editId="2CDEA8F6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19654596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0FF468" w14:textId="77777777" w:rsidR="008E0E12" w:rsidRPr="000D3602" w:rsidRDefault="008E0E12" w:rsidP="001F3B2E"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3412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9D00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47.85pt;margin-top:326.6pt;width:22.1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" stroked="f">
              <v:path arrowok="t"/>
              <v:textbox style="layout-flow:vertical" inset="0,0,0,0">
                <w:txbxContent>
                  <w:p w14:paraId="7C0FF468" w14:textId="77777777" w:rsidR="008E0E12" w:rsidRPr="000D3602" w:rsidRDefault="008E0E12" w:rsidP="001F3B2E"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3412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A87C2" w14:textId="77777777" w:rsidR="008E0E12" w:rsidRDefault="008E0E12" w:rsidP="001F3B2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06C55" w14:textId="77777777" w:rsidR="008E0E12" w:rsidRDefault="008E0E12" w:rsidP="001F3B2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09D09" w14:textId="77777777" w:rsidR="008E0E12" w:rsidRDefault="008E0E12" w:rsidP="001F3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ACFE1" w14:textId="77777777" w:rsidR="003D67DD" w:rsidRDefault="003D67DD" w:rsidP="00407766">
      <w:r>
        <w:separator/>
      </w:r>
    </w:p>
  </w:footnote>
  <w:footnote w:type="continuationSeparator" w:id="0">
    <w:p w14:paraId="7BC509FE" w14:textId="77777777" w:rsidR="003D67DD" w:rsidRDefault="003D67DD" w:rsidP="0040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6B4A7" w14:textId="77777777" w:rsidR="008E0E12" w:rsidRDefault="008E0E12" w:rsidP="00E06ED9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435D33A6" w14:textId="77777777" w:rsidR="008E0E12" w:rsidRDefault="008E0E12" w:rsidP="00E06ED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E3F8B" w14:textId="77777777" w:rsidR="008E0E12" w:rsidRPr="002B0E9C" w:rsidRDefault="008E0E12" w:rsidP="00E06ED9">
    <w:pPr>
      <w:pStyle w:val="af"/>
      <w:rPr>
        <w:rStyle w:val="ae"/>
      </w:rPr>
    </w:pPr>
    <w:r w:rsidRPr="002B0E9C">
      <w:rPr>
        <w:rStyle w:val="ae"/>
      </w:rPr>
      <w:fldChar w:fldCharType="begin"/>
    </w:r>
    <w:r w:rsidRPr="002B0E9C">
      <w:rPr>
        <w:rStyle w:val="ae"/>
      </w:rPr>
      <w:instrText xml:space="preserve"> PAGE   \* MERGEFORMAT </w:instrText>
    </w:r>
    <w:r w:rsidRPr="002B0E9C">
      <w:rPr>
        <w:rStyle w:val="ae"/>
      </w:rPr>
      <w:fldChar w:fldCharType="separate"/>
    </w:r>
    <w:r w:rsidR="00F34121">
      <w:rPr>
        <w:rStyle w:val="ae"/>
        <w:noProof/>
      </w:rPr>
      <w:t>2</w:t>
    </w:r>
    <w:r w:rsidRPr="002B0E9C">
      <w:rPr>
        <w:rStyle w:val="a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D4130" w14:textId="77777777" w:rsidR="008E0E12" w:rsidRPr="00CB3B4A" w:rsidRDefault="008E0E12" w:rsidP="00E06ED9">
    <w:pPr>
      <w:pStyle w:val="af"/>
    </w:pPr>
    <w:r>
      <w:fldChar w:fldCharType="begin"/>
    </w:r>
    <w:r>
      <w:instrText xml:space="preserve"> PAGE   \* MERGEFORMAT </w:instrText>
    </w:r>
    <w:r>
      <w:fldChar w:fldCharType="separate"/>
    </w:r>
    <w:r w:rsidR="00F34121">
      <w:rPr>
        <w:noProof/>
      </w:rPr>
      <w:t>4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48AAE" w14:textId="77777777" w:rsidR="008E0E12" w:rsidRPr="002B0E9C" w:rsidRDefault="008E0E12" w:rsidP="00E06ED9">
    <w:pPr>
      <w:pStyle w:val="af"/>
      <w:rPr>
        <w:rStyle w:val="ae"/>
      </w:rPr>
    </w:pPr>
    <w:r w:rsidRPr="002B0E9C">
      <w:rPr>
        <w:rStyle w:val="ae"/>
      </w:rPr>
      <w:fldChar w:fldCharType="begin"/>
    </w:r>
    <w:r w:rsidRPr="002B0E9C">
      <w:rPr>
        <w:rStyle w:val="ae"/>
      </w:rPr>
      <w:instrText xml:space="preserve"> PAGE   \* MERGEFORMAT </w:instrText>
    </w:r>
    <w:r w:rsidRPr="002B0E9C">
      <w:rPr>
        <w:rStyle w:val="ae"/>
      </w:rPr>
      <w:fldChar w:fldCharType="separate"/>
    </w:r>
    <w:r w:rsidR="00F34121">
      <w:rPr>
        <w:rStyle w:val="ae"/>
        <w:noProof/>
      </w:rPr>
      <w:t>3</w:t>
    </w:r>
    <w:r w:rsidRPr="002B0E9C">
      <w:rPr>
        <w:rStyle w:val="ae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80261" w14:textId="77777777" w:rsidR="008E0E12" w:rsidRPr="00E06ED9" w:rsidRDefault="008E0E12" w:rsidP="00E06ED9">
    <w:pPr>
      <w:pStyle w:val="af"/>
    </w:pPr>
    <w:r>
      <w:fldChar w:fldCharType="begin"/>
    </w:r>
    <w:r>
      <w:instrText xml:space="preserve"> PAGE   \* MERGEFORMAT </w:instrText>
    </w:r>
    <w:r>
      <w:fldChar w:fldCharType="separate"/>
    </w:r>
    <w:r w:rsidR="00F34121">
      <w:rPr>
        <w:noProof/>
      </w:rPr>
      <w:t>20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46A27"/>
    <w:multiLevelType w:val="multilevel"/>
    <w:tmpl w:val="6DAC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6A3C09"/>
    <w:multiLevelType w:val="multilevel"/>
    <w:tmpl w:val="C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 w15:restartNumberingAfterBreak="0">
    <w:nsid w:val="33434FAD"/>
    <w:multiLevelType w:val="multilevel"/>
    <w:tmpl w:val="051427CA"/>
    <w:lvl w:ilvl="0">
      <w:start w:val="6"/>
      <w:numFmt w:val="decimal"/>
      <w:lvlText w:val="%1"/>
      <w:lvlJc w:val="left"/>
      <w:pPr>
        <w:ind w:left="825" w:hanging="3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5" w:hanging="326"/>
      </w:pPr>
      <w:rPr>
        <w:rFonts w:ascii="Arial" w:eastAsia="Arial" w:hAnsi="Arial" w:cs="Arial" w:hint="default"/>
        <w:b/>
        <w:bCs/>
        <w:w w:val="102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8" w:hanging="489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259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9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89"/>
      </w:pPr>
      <w:rPr>
        <w:rFonts w:hint="default"/>
        <w:lang w:val="ru-RU" w:eastAsia="en-US" w:bidi="ar-SA"/>
      </w:rPr>
    </w:lvl>
  </w:abstractNum>
  <w:abstractNum w:abstractNumId="19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A04C5"/>
    <w:multiLevelType w:val="hybridMultilevel"/>
    <w:tmpl w:val="438A999E"/>
    <w:lvl w:ilvl="0" w:tplc="8DA68C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218AF"/>
    <w:multiLevelType w:val="multilevel"/>
    <w:tmpl w:val="3A1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9D12782"/>
    <w:multiLevelType w:val="multilevel"/>
    <w:tmpl w:val="D15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2726F"/>
    <w:multiLevelType w:val="hybridMultilevel"/>
    <w:tmpl w:val="DC2ADA3C"/>
    <w:lvl w:ilvl="0" w:tplc="EFC85196">
      <w:start w:val="1"/>
      <w:numFmt w:val="decimal"/>
      <w:lvlText w:val="%1"/>
      <w:lvlJc w:val="left"/>
      <w:pPr>
        <w:ind w:left="577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ru-RU" w:eastAsia="en-US" w:bidi="ar-SA"/>
      </w:rPr>
    </w:lvl>
    <w:lvl w:ilvl="1" w:tplc="7BA4DAAA">
      <w:numFmt w:val="bullet"/>
      <w:lvlText w:val="-"/>
      <w:lvlJc w:val="left"/>
      <w:pPr>
        <w:ind w:left="110" w:hanging="24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2" w:tplc="4B7E9E16">
      <w:numFmt w:val="bullet"/>
      <w:lvlText w:val="•"/>
      <w:lvlJc w:val="left"/>
      <w:pPr>
        <w:ind w:left="860" w:hanging="240"/>
      </w:pPr>
      <w:rPr>
        <w:rFonts w:hint="default"/>
        <w:lang w:val="ru-RU" w:eastAsia="en-US" w:bidi="ar-SA"/>
      </w:rPr>
    </w:lvl>
    <w:lvl w:ilvl="3" w:tplc="3AD45E00">
      <w:numFmt w:val="bullet"/>
      <w:lvlText w:val="•"/>
      <w:lvlJc w:val="left"/>
      <w:pPr>
        <w:ind w:left="1120" w:hanging="240"/>
      </w:pPr>
      <w:rPr>
        <w:rFonts w:hint="default"/>
        <w:lang w:val="ru-RU" w:eastAsia="en-US" w:bidi="ar-SA"/>
      </w:rPr>
    </w:lvl>
    <w:lvl w:ilvl="4" w:tplc="9F72777C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5" w:tplc="69A2FA4E">
      <w:numFmt w:val="bullet"/>
      <w:lvlText w:val="•"/>
      <w:lvlJc w:val="left"/>
      <w:pPr>
        <w:ind w:left="4005" w:hanging="240"/>
      </w:pPr>
      <w:rPr>
        <w:rFonts w:hint="default"/>
        <w:lang w:val="ru-RU" w:eastAsia="en-US" w:bidi="ar-SA"/>
      </w:rPr>
    </w:lvl>
    <w:lvl w:ilvl="6" w:tplc="3902598C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  <w:lvl w:ilvl="7" w:tplc="C16852BA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8" w:tplc="4036D342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08D68B8"/>
    <w:multiLevelType w:val="multilevel"/>
    <w:tmpl w:val="5982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582008FE"/>
    <w:multiLevelType w:val="multilevel"/>
    <w:tmpl w:val="FD9E207C"/>
    <w:lvl w:ilvl="0">
      <w:start w:val="5"/>
      <w:numFmt w:val="decimal"/>
      <w:lvlText w:val="%1"/>
      <w:lvlJc w:val="left"/>
      <w:pPr>
        <w:ind w:left="825" w:hanging="3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5" w:hanging="326"/>
      </w:pPr>
      <w:rPr>
        <w:rFonts w:ascii="Arial" w:eastAsia="Arial" w:hAnsi="Arial" w:cs="Arial" w:hint="default"/>
        <w:b/>
        <w:bCs/>
        <w:w w:val="102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99" w:hanging="489"/>
      </w:pPr>
      <w:rPr>
        <w:rFonts w:hint="default"/>
        <w:b/>
        <w:bCs/>
        <w:w w:val="10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0" w:hanging="714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2597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4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1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714"/>
      </w:pPr>
      <w:rPr>
        <w:rFonts w:hint="default"/>
        <w:lang w:val="ru-RU" w:eastAsia="en-US" w:bidi="ar-SA"/>
      </w:rPr>
    </w:lvl>
  </w:abstractNum>
  <w:abstractNum w:abstractNumId="3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A5489E"/>
    <w:multiLevelType w:val="hybridMultilevel"/>
    <w:tmpl w:val="14160B2C"/>
    <w:lvl w:ilvl="0" w:tplc="F0908596">
      <w:numFmt w:val="bullet"/>
      <w:lvlText w:val="-"/>
      <w:lvlJc w:val="left"/>
      <w:pPr>
        <w:ind w:left="110" w:hanging="12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3092BAFA">
      <w:numFmt w:val="bullet"/>
      <w:lvlText w:val="•"/>
      <w:lvlJc w:val="left"/>
      <w:pPr>
        <w:ind w:left="1229" w:hanging="120"/>
      </w:pPr>
      <w:rPr>
        <w:rFonts w:hint="default"/>
        <w:lang w:val="ru-RU" w:eastAsia="en-US" w:bidi="ar-SA"/>
      </w:rPr>
    </w:lvl>
    <w:lvl w:ilvl="2" w:tplc="B4D2674A">
      <w:numFmt w:val="bullet"/>
      <w:lvlText w:val="•"/>
      <w:lvlJc w:val="left"/>
      <w:pPr>
        <w:ind w:left="2339" w:hanging="120"/>
      </w:pPr>
      <w:rPr>
        <w:rFonts w:hint="default"/>
        <w:lang w:val="ru-RU" w:eastAsia="en-US" w:bidi="ar-SA"/>
      </w:rPr>
    </w:lvl>
    <w:lvl w:ilvl="3" w:tplc="0174174E">
      <w:numFmt w:val="bullet"/>
      <w:lvlText w:val="•"/>
      <w:lvlJc w:val="left"/>
      <w:pPr>
        <w:ind w:left="3449" w:hanging="120"/>
      </w:pPr>
      <w:rPr>
        <w:rFonts w:hint="default"/>
        <w:lang w:val="ru-RU" w:eastAsia="en-US" w:bidi="ar-SA"/>
      </w:rPr>
    </w:lvl>
    <w:lvl w:ilvl="4" w:tplc="6E7038C0">
      <w:numFmt w:val="bullet"/>
      <w:lvlText w:val="•"/>
      <w:lvlJc w:val="left"/>
      <w:pPr>
        <w:ind w:left="4559" w:hanging="120"/>
      </w:pPr>
      <w:rPr>
        <w:rFonts w:hint="default"/>
        <w:lang w:val="ru-RU" w:eastAsia="en-US" w:bidi="ar-SA"/>
      </w:rPr>
    </w:lvl>
    <w:lvl w:ilvl="5" w:tplc="ABC2ABCE">
      <w:numFmt w:val="bullet"/>
      <w:lvlText w:val="•"/>
      <w:lvlJc w:val="left"/>
      <w:pPr>
        <w:ind w:left="5669" w:hanging="120"/>
      </w:pPr>
      <w:rPr>
        <w:rFonts w:hint="default"/>
        <w:lang w:val="ru-RU" w:eastAsia="en-US" w:bidi="ar-SA"/>
      </w:rPr>
    </w:lvl>
    <w:lvl w:ilvl="6" w:tplc="97F2C7C6">
      <w:numFmt w:val="bullet"/>
      <w:lvlText w:val="•"/>
      <w:lvlJc w:val="left"/>
      <w:pPr>
        <w:ind w:left="6779" w:hanging="120"/>
      </w:pPr>
      <w:rPr>
        <w:rFonts w:hint="default"/>
        <w:lang w:val="ru-RU" w:eastAsia="en-US" w:bidi="ar-SA"/>
      </w:rPr>
    </w:lvl>
    <w:lvl w:ilvl="7" w:tplc="9B849866">
      <w:numFmt w:val="bullet"/>
      <w:lvlText w:val="•"/>
      <w:lvlJc w:val="left"/>
      <w:pPr>
        <w:ind w:left="7889" w:hanging="120"/>
      </w:pPr>
      <w:rPr>
        <w:rFonts w:hint="default"/>
        <w:lang w:val="ru-RU" w:eastAsia="en-US" w:bidi="ar-SA"/>
      </w:rPr>
    </w:lvl>
    <w:lvl w:ilvl="8" w:tplc="2B8CE2CE">
      <w:numFmt w:val="bullet"/>
      <w:lvlText w:val="•"/>
      <w:lvlJc w:val="left"/>
      <w:pPr>
        <w:ind w:left="8999" w:hanging="120"/>
      </w:pPr>
      <w:rPr>
        <w:rFonts w:hint="default"/>
        <w:lang w:val="ru-RU" w:eastAsia="en-US" w:bidi="ar-SA"/>
      </w:rPr>
    </w:lvl>
  </w:abstractNum>
  <w:abstractNum w:abstractNumId="35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 w15:restartNumberingAfterBreak="0">
    <w:nsid w:val="68FA1DF8"/>
    <w:multiLevelType w:val="hybridMultilevel"/>
    <w:tmpl w:val="A2C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FC3449"/>
    <w:multiLevelType w:val="multilevel"/>
    <w:tmpl w:val="1A60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91C69A8"/>
    <w:multiLevelType w:val="multilevel"/>
    <w:tmpl w:val="C7E63F5C"/>
    <w:lvl w:ilvl="0">
      <w:start w:val="4"/>
      <w:numFmt w:val="decimal"/>
      <w:lvlText w:val="%1"/>
      <w:lvlJc w:val="left"/>
      <w:pPr>
        <w:ind w:left="110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51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339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9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10"/>
      </w:pPr>
      <w:rPr>
        <w:rFonts w:hint="default"/>
        <w:lang w:val="ru-RU" w:eastAsia="en-US" w:bidi="ar-SA"/>
      </w:rPr>
    </w:lvl>
  </w:abstractNum>
  <w:abstractNum w:abstractNumId="4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7DFD21F6"/>
    <w:multiLevelType w:val="multilevel"/>
    <w:tmpl w:val="2F9CFF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2"/>
  </w:num>
  <w:num w:numId="2">
    <w:abstractNumId w:val="32"/>
  </w:num>
  <w:num w:numId="3">
    <w:abstractNumId w:val="20"/>
  </w:num>
  <w:num w:numId="4">
    <w:abstractNumId w:val="19"/>
  </w:num>
  <w:num w:numId="5">
    <w:abstractNumId w:val="22"/>
  </w:num>
  <w:num w:numId="6">
    <w:abstractNumId w:val="14"/>
  </w:num>
  <w:num w:numId="7">
    <w:abstractNumId w:val="39"/>
  </w:num>
  <w:num w:numId="8">
    <w:abstractNumId w:val="26"/>
  </w:num>
  <w:num w:numId="9">
    <w:abstractNumId w:val="23"/>
  </w:num>
  <w:num w:numId="10">
    <w:abstractNumId w:val="8"/>
  </w:num>
  <w:num w:numId="11">
    <w:abstractNumId w:val="33"/>
  </w:num>
  <w:num w:numId="12">
    <w:abstractNumId w:val="27"/>
  </w:num>
  <w:num w:numId="13">
    <w:abstractNumId w:val="13"/>
  </w:num>
  <w:num w:numId="14">
    <w:abstractNumId w:val="33"/>
  </w:num>
  <w:num w:numId="15">
    <w:abstractNumId w:val="43"/>
  </w:num>
  <w:num w:numId="16">
    <w:abstractNumId w:val="35"/>
  </w:num>
  <w:num w:numId="17">
    <w:abstractNumId w:val="17"/>
  </w:num>
  <w:num w:numId="18">
    <w:abstractNumId w:val="36"/>
  </w:num>
  <w:num w:numId="19">
    <w:abstractNumId w:val="30"/>
  </w:num>
  <w:num w:numId="20">
    <w:abstractNumId w:val="21"/>
  </w:num>
  <w:num w:numId="21">
    <w:abstractNumId w:val="4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8"/>
  </w:num>
  <w:num w:numId="32">
    <w:abstractNumId w:val="11"/>
  </w:num>
  <w:num w:numId="33">
    <w:abstractNumId w:val="15"/>
  </w:num>
  <w:num w:numId="34">
    <w:abstractNumId w:val="16"/>
  </w:num>
  <w:num w:numId="35">
    <w:abstractNumId w:val="37"/>
  </w:num>
  <w:num w:numId="36">
    <w:abstractNumId w:val="25"/>
  </w:num>
  <w:num w:numId="37">
    <w:abstractNumId w:val="41"/>
  </w:num>
  <w:num w:numId="38">
    <w:abstractNumId w:val="44"/>
  </w:num>
  <w:num w:numId="39">
    <w:abstractNumId w:val="29"/>
  </w:num>
  <w:num w:numId="40">
    <w:abstractNumId w:val="10"/>
  </w:num>
  <w:num w:numId="41">
    <w:abstractNumId w:val="28"/>
  </w:num>
  <w:num w:numId="42">
    <w:abstractNumId w:val="42"/>
  </w:num>
  <w:num w:numId="43">
    <w:abstractNumId w:val="34"/>
  </w:num>
  <w:num w:numId="44">
    <w:abstractNumId w:val="31"/>
  </w:num>
  <w:num w:numId="45">
    <w:abstractNumId w:val="18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linkStyl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66"/>
    <w:rsid w:val="00001623"/>
    <w:rsid w:val="00001AC9"/>
    <w:rsid w:val="0000245B"/>
    <w:rsid w:val="00002B44"/>
    <w:rsid w:val="0000318F"/>
    <w:rsid w:val="00003A19"/>
    <w:rsid w:val="00011830"/>
    <w:rsid w:val="00011927"/>
    <w:rsid w:val="000145B3"/>
    <w:rsid w:val="0001542F"/>
    <w:rsid w:val="0001605C"/>
    <w:rsid w:val="00016EE3"/>
    <w:rsid w:val="0001734E"/>
    <w:rsid w:val="000208DE"/>
    <w:rsid w:val="00020D3B"/>
    <w:rsid w:val="00020E2E"/>
    <w:rsid w:val="00022691"/>
    <w:rsid w:val="0002466C"/>
    <w:rsid w:val="00025AAF"/>
    <w:rsid w:val="000262AA"/>
    <w:rsid w:val="000264A0"/>
    <w:rsid w:val="0002666E"/>
    <w:rsid w:val="00027902"/>
    <w:rsid w:val="00027A6B"/>
    <w:rsid w:val="00030C58"/>
    <w:rsid w:val="0003110C"/>
    <w:rsid w:val="00031FB1"/>
    <w:rsid w:val="00033775"/>
    <w:rsid w:val="00033AFA"/>
    <w:rsid w:val="00033B72"/>
    <w:rsid w:val="00035C52"/>
    <w:rsid w:val="00036238"/>
    <w:rsid w:val="0003644D"/>
    <w:rsid w:val="000406B5"/>
    <w:rsid w:val="00041174"/>
    <w:rsid w:val="00041711"/>
    <w:rsid w:val="00046B14"/>
    <w:rsid w:val="00046FD2"/>
    <w:rsid w:val="0005072D"/>
    <w:rsid w:val="00051269"/>
    <w:rsid w:val="000542F1"/>
    <w:rsid w:val="00054475"/>
    <w:rsid w:val="00054EDF"/>
    <w:rsid w:val="0005603F"/>
    <w:rsid w:val="000603D0"/>
    <w:rsid w:val="000604E1"/>
    <w:rsid w:val="00061C00"/>
    <w:rsid w:val="00061DA1"/>
    <w:rsid w:val="000638E9"/>
    <w:rsid w:val="00065BC4"/>
    <w:rsid w:val="0006663F"/>
    <w:rsid w:val="0006671E"/>
    <w:rsid w:val="000671FD"/>
    <w:rsid w:val="000674F4"/>
    <w:rsid w:val="000714DB"/>
    <w:rsid w:val="00075C68"/>
    <w:rsid w:val="00076E4A"/>
    <w:rsid w:val="00076E5B"/>
    <w:rsid w:val="00076FCB"/>
    <w:rsid w:val="00080A80"/>
    <w:rsid w:val="0008169F"/>
    <w:rsid w:val="00082F65"/>
    <w:rsid w:val="00083B45"/>
    <w:rsid w:val="00085E42"/>
    <w:rsid w:val="000860A7"/>
    <w:rsid w:val="00087AB1"/>
    <w:rsid w:val="00090378"/>
    <w:rsid w:val="000942C5"/>
    <w:rsid w:val="00097517"/>
    <w:rsid w:val="000977B0"/>
    <w:rsid w:val="000A0221"/>
    <w:rsid w:val="000A2DE5"/>
    <w:rsid w:val="000A362A"/>
    <w:rsid w:val="000A3892"/>
    <w:rsid w:val="000A4110"/>
    <w:rsid w:val="000A492D"/>
    <w:rsid w:val="000B099A"/>
    <w:rsid w:val="000B5D07"/>
    <w:rsid w:val="000B6A05"/>
    <w:rsid w:val="000B6E23"/>
    <w:rsid w:val="000C087C"/>
    <w:rsid w:val="000C414B"/>
    <w:rsid w:val="000C45D0"/>
    <w:rsid w:val="000C48A6"/>
    <w:rsid w:val="000C6C97"/>
    <w:rsid w:val="000C74C4"/>
    <w:rsid w:val="000C78A1"/>
    <w:rsid w:val="000D2189"/>
    <w:rsid w:val="000D35FC"/>
    <w:rsid w:val="000D44C2"/>
    <w:rsid w:val="000D621F"/>
    <w:rsid w:val="000D62A3"/>
    <w:rsid w:val="000D7B27"/>
    <w:rsid w:val="000E077A"/>
    <w:rsid w:val="000E0E4B"/>
    <w:rsid w:val="000E142F"/>
    <w:rsid w:val="000E430E"/>
    <w:rsid w:val="000E4F08"/>
    <w:rsid w:val="000E5DD2"/>
    <w:rsid w:val="000E6CDB"/>
    <w:rsid w:val="000E6D37"/>
    <w:rsid w:val="000F1788"/>
    <w:rsid w:val="000F52DD"/>
    <w:rsid w:val="000F563E"/>
    <w:rsid w:val="000F5E72"/>
    <w:rsid w:val="000F7554"/>
    <w:rsid w:val="000F7D59"/>
    <w:rsid w:val="00100A8D"/>
    <w:rsid w:val="00102D5A"/>
    <w:rsid w:val="00103B48"/>
    <w:rsid w:val="00107909"/>
    <w:rsid w:val="0011022C"/>
    <w:rsid w:val="0011023F"/>
    <w:rsid w:val="001109AC"/>
    <w:rsid w:val="00111B10"/>
    <w:rsid w:val="001122A9"/>
    <w:rsid w:val="001122B2"/>
    <w:rsid w:val="00112444"/>
    <w:rsid w:val="00113F3B"/>
    <w:rsid w:val="0011655E"/>
    <w:rsid w:val="001170A9"/>
    <w:rsid w:val="001212A9"/>
    <w:rsid w:val="001214A9"/>
    <w:rsid w:val="001216C9"/>
    <w:rsid w:val="001216FD"/>
    <w:rsid w:val="001240DD"/>
    <w:rsid w:val="001247AF"/>
    <w:rsid w:val="00124C01"/>
    <w:rsid w:val="00124E91"/>
    <w:rsid w:val="00124EDC"/>
    <w:rsid w:val="00125A8B"/>
    <w:rsid w:val="00125B49"/>
    <w:rsid w:val="001265AD"/>
    <w:rsid w:val="00127FAA"/>
    <w:rsid w:val="001305BF"/>
    <w:rsid w:val="00132836"/>
    <w:rsid w:val="00132B46"/>
    <w:rsid w:val="001336A1"/>
    <w:rsid w:val="00133923"/>
    <w:rsid w:val="00133C93"/>
    <w:rsid w:val="00135A87"/>
    <w:rsid w:val="001370B7"/>
    <w:rsid w:val="00140DA2"/>
    <w:rsid w:val="001416BB"/>
    <w:rsid w:val="00142622"/>
    <w:rsid w:val="0014267D"/>
    <w:rsid w:val="001465E9"/>
    <w:rsid w:val="00150D1F"/>
    <w:rsid w:val="00150DE5"/>
    <w:rsid w:val="00151B27"/>
    <w:rsid w:val="00155798"/>
    <w:rsid w:val="00155A72"/>
    <w:rsid w:val="00156659"/>
    <w:rsid w:val="001616D0"/>
    <w:rsid w:val="00162321"/>
    <w:rsid w:val="0016550E"/>
    <w:rsid w:val="00166B92"/>
    <w:rsid w:val="00166F63"/>
    <w:rsid w:val="00170353"/>
    <w:rsid w:val="00173DE1"/>
    <w:rsid w:val="00174FB4"/>
    <w:rsid w:val="00174FFE"/>
    <w:rsid w:val="00177445"/>
    <w:rsid w:val="001778EC"/>
    <w:rsid w:val="001779D6"/>
    <w:rsid w:val="00177CB3"/>
    <w:rsid w:val="0018102E"/>
    <w:rsid w:val="00182EFD"/>
    <w:rsid w:val="00183472"/>
    <w:rsid w:val="0018532E"/>
    <w:rsid w:val="001908FD"/>
    <w:rsid w:val="00192CAB"/>
    <w:rsid w:val="00193515"/>
    <w:rsid w:val="001937E8"/>
    <w:rsid w:val="001947BA"/>
    <w:rsid w:val="00194B47"/>
    <w:rsid w:val="001A1EB9"/>
    <w:rsid w:val="001A57CD"/>
    <w:rsid w:val="001A66C6"/>
    <w:rsid w:val="001A6B68"/>
    <w:rsid w:val="001B38D9"/>
    <w:rsid w:val="001B4214"/>
    <w:rsid w:val="001B4BFA"/>
    <w:rsid w:val="001B4CF3"/>
    <w:rsid w:val="001B7206"/>
    <w:rsid w:val="001C104E"/>
    <w:rsid w:val="001C1236"/>
    <w:rsid w:val="001C1F07"/>
    <w:rsid w:val="001C2B21"/>
    <w:rsid w:val="001C389A"/>
    <w:rsid w:val="001C56BD"/>
    <w:rsid w:val="001C72DC"/>
    <w:rsid w:val="001D09CA"/>
    <w:rsid w:val="001D2008"/>
    <w:rsid w:val="001D2130"/>
    <w:rsid w:val="001D269C"/>
    <w:rsid w:val="001D3B2D"/>
    <w:rsid w:val="001E06D0"/>
    <w:rsid w:val="001E3A69"/>
    <w:rsid w:val="001E5092"/>
    <w:rsid w:val="001E55D9"/>
    <w:rsid w:val="001E5E1B"/>
    <w:rsid w:val="001E7023"/>
    <w:rsid w:val="001E7D2D"/>
    <w:rsid w:val="001F0016"/>
    <w:rsid w:val="001F2F58"/>
    <w:rsid w:val="001F3B2E"/>
    <w:rsid w:val="001F6CB5"/>
    <w:rsid w:val="001F6DC0"/>
    <w:rsid w:val="001F7614"/>
    <w:rsid w:val="001F7960"/>
    <w:rsid w:val="00200DA1"/>
    <w:rsid w:val="002011EA"/>
    <w:rsid w:val="00201E14"/>
    <w:rsid w:val="002037A8"/>
    <w:rsid w:val="0020497D"/>
    <w:rsid w:val="00204D64"/>
    <w:rsid w:val="00205B8C"/>
    <w:rsid w:val="0020614F"/>
    <w:rsid w:val="00206CC4"/>
    <w:rsid w:val="002104DC"/>
    <w:rsid w:val="00212075"/>
    <w:rsid w:val="002120D7"/>
    <w:rsid w:val="002152F1"/>
    <w:rsid w:val="00215D6C"/>
    <w:rsid w:val="002160A7"/>
    <w:rsid w:val="00220659"/>
    <w:rsid w:val="00222F2C"/>
    <w:rsid w:val="00223C13"/>
    <w:rsid w:val="00226A2A"/>
    <w:rsid w:val="00231B22"/>
    <w:rsid w:val="00235736"/>
    <w:rsid w:val="00235D12"/>
    <w:rsid w:val="00236985"/>
    <w:rsid w:val="00240293"/>
    <w:rsid w:val="002439C1"/>
    <w:rsid w:val="00244619"/>
    <w:rsid w:val="00245D25"/>
    <w:rsid w:val="00246A01"/>
    <w:rsid w:val="00247806"/>
    <w:rsid w:val="00250CC2"/>
    <w:rsid w:val="00251071"/>
    <w:rsid w:val="00253A42"/>
    <w:rsid w:val="0025445D"/>
    <w:rsid w:val="002545CC"/>
    <w:rsid w:val="00254855"/>
    <w:rsid w:val="0025722A"/>
    <w:rsid w:val="0025737E"/>
    <w:rsid w:val="002575BC"/>
    <w:rsid w:val="002607F3"/>
    <w:rsid w:val="00261EF0"/>
    <w:rsid w:val="00263997"/>
    <w:rsid w:val="00264E0F"/>
    <w:rsid w:val="00266226"/>
    <w:rsid w:val="0027277A"/>
    <w:rsid w:val="00272CC5"/>
    <w:rsid w:val="0027404D"/>
    <w:rsid w:val="00280799"/>
    <w:rsid w:val="00281E00"/>
    <w:rsid w:val="002941FD"/>
    <w:rsid w:val="00294BFE"/>
    <w:rsid w:val="0029685F"/>
    <w:rsid w:val="002A01B0"/>
    <w:rsid w:val="002A0E96"/>
    <w:rsid w:val="002A2B22"/>
    <w:rsid w:val="002A4B5F"/>
    <w:rsid w:val="002B0068"/>
    <w:rsid w:val="002B0E4B"/>
    <w:rsid w:val="002B0E9C"/>
    <w:rsid w:val="002B0FE4"/>
    <w:rsid w:val="002B1951"/>
    <w:rsid w:val="002B1C66"/>
    <w:rsid w:val="002B26C0"/>
    <w:rsid w:val="002B2742"/>
    <w:rsid w:val="002B422A"/>
    <w:rsid w:val="002B5493"/>
    <w:rsid w:val="002B6807"/>
    <w:rsid w:val="002B6BB1"/>
    <w:rsid w:val="002C03AE"/>
    <w:rsid w:val="002C08D7"/>
    <w:rsid w:val="002C15E8"/>
    <w:rsid w:val="002C4752"/>
    <w:rsid w:val="002C4CAD"/>
    <w:rsid w:val="002C5696"/>
    <w:rsid w:val="002D105C"/>
    <w:rsid w:val="002D4375"/>
    <w:rsid w:val="002D584B"/>
    <w:rsid w:val="002D5DF0"/>
    <w:rsid w:val="002D6077"/>
    <w:rsid w:val="002D653F"/>
    <w:rsid w:val="002E208F"/>
    <w:rsid w:val="002E3250"/>
    <w:rsid w:val="002E5015"/>
    <w:rsid w:val="002E5D48"/>
    <w:rsid w:val="002E6D53"/>
    <w:rsid w:val="002E70F8"/>
    <w:rsid w:val="002E7EFA"/>
    <w:rsid w:val="002E7F9B"/>
    <w:rsid w:val="002F015D"/>
    <w:rsid w:val="002F016B"/>
    <w:rsid w:val="002F02F2"/>
    <w:rsid w:val="002F078D"/>
    <w:rsid w:val="002F1474"/>
    <w:rsid w:val="002F3C10"/>
    <w:rsid w:val="002F3FC4"/>
    <w:rsid w:val="002F4384"/>
    <w:rsid w:val="002F7FCC"/>
    <w:rsid w:val="003008F9"/>
    <w:rsid w:val="0030169A"/>
    <w:rsid w:val="0030193E"/>
    <w:rsid w:val="003030A6"/>
    <w:rsid w:val="003044F2"/>
    <w:rsid w:val="00304A77"/>
    <w:rsid w:val="003129E2"/>
    <w:rsid w:val="0031484C"/>
    <w:rsid w:val="00315BB7"/>
    <w:rsid w:val="00316AAA"/>
    <w:rsid w:val="0031774D"/>
    <w:rsid w:val="003201AE"/>
    <w:rsid w:val="0032031E"/>
    <w:rsid w:val="00322C76"/>
    <w:rsid w:val="00324B1F"/>
    <w:rsid w:val="00324EF1"/>
    <w:rsid w:val="00327405"/>
    <w:rsid w:val="00331ABA"/>
    <w:rsid w:val="00333E55"/>
    <w:rsid w:val="00336878"/>
    <w:rsid w:val="00337A04"/>
    <w:rsid w:val="003402E2"/>
    <w:rsid w:val="00340318"/>
    <w:rsid w:val="00340B14"/>
    <w:rsid w:val="00342235"/>
    <w:rsid w:val="00342446"/>
    <w:rsid w:val="00342F1C"/>
    <w:rsid w:val="00343A5A"/>
    <w:rsid w:val="00343F75"/>
    <w:rsid w:val="00344242"/>
    <w:rsid w:val="00345919"/>
    <w:rsid w:val="00345DF4"/>
    <w:rsid w:val="00350606"/>
    <w:rsid w:val="00350971"/>
    <w:rsid w:val="003537FC"/>
    <w:rsid w:val="0035485E"/>
    <w:rsid w:val="0035493A"/>
    <w:rsid w:val="00354EFF"/>
    <w:rsid w:val="00355B95"/>
    <w:rsid w:val="00356C3E"/>
    <w:rsid w:val="00356F6B"/>
    <w:rsid w:val="0035749B"/>
    <w:rsid w:val="003605C9"/>
    <w:rsid w:val="00360DC5"/>
    <w:rsid w:val="003617F5"/>
    <w:rsid w:val="00361BC0"/>
    <w:rsid w:val="00362958"/>
    <w:rsid w:val="003630FF"/>
    <w:rsid w:val="00363320"/>
    <w:rsid w:val="00363EBE"/>
    <w:rsid w:val="00366541"/>
    <w:rsid w:val="003667FC"/>
    <w:rsid w:val="003676DF"/>
    <w:rsid w:val="00371097"/>
    <w:rsid w:val="00371E0A"/>
    <w:rsid w:val="003730EF"/>
    <w:rsid w:val="0037584E"/>
    <w:rsid w:val="00375DDE"/>
    <w:rsid w:val="0037758E"/>
    <w:rsid w:val="00382EC3"/>
    <w:rsid w:val="00383D56"/>
    <w:rsid w:val="003844BE"/>
    <w:rsid w:val="00385DCC"/>
    <w:rsid w:val="003908D1"/>
    <w:rsid w:val="00390905"/>
    <w:rsid w:val="00390CB4"/>
    <w:rsid w:val="00391D99"/>
    <w:rsid w:val="003934C1"/>
    <w:rsid w:val="00393E2A"/>
    <w:rsid w:val="00394A67"/>
    <w:rsid w:val="00395167"/>
    <w:rsid w:val="003954A1"/>
    <w:rsid w:val="00396D4B"/>
    <w:rsid w:val="003976C2"/>
    <w:rsid w:val="00397D27"/>
    <w:rsid w:val="003A006D"/>
    <w:rsid w:val="003A10BA"/>
    <w:rsid w:val="003A11F7"/>
    <w:rsid w:val="003A52C1"/>
    <w:rsid w:val="003A5AB7"/>
    <w:rsid w:val="003B0F90"/>
    <w:rsid w:val="003B1AAB"/>
    <w:rsid w:val="003B33F8"/>
    <w:rsid w:val="003C0033"/>
    <w:rsid w:val="003C04CC"/>
    <w:rsid w:val="003C0CF5"/>
    <w:rsid w:val="003C1707"/>
    <w:rsid w:val="003C2FCF"/>
    <w:rsid w:val="003C32DE"/>
    <w:rsid w:val="003C3820"/>
    <w:rsid w:val="003C490E"/>
    <w:rsid w:val="003C6060"/>
    <w:rsid w:val="003C6EB9"/>
    <w:rsid w:val="003C70CA"/>
    <w:rsid w:val="003D174B"/>
    <w:rsid w:val="003D25F6"/>
    <w:rsid w:val="003D4E4A"/>
    <w:rsid w:val="003D67DD"/>
    <w:rsid w:val="003D72EC"/>
    <w:rsid w:val="003E5B9F"/>
    <w:rsid w:val="003E5F10"/>
    <w:rsid w:val="003E7A0B"/>
    <w:rsid w:val="003F0C59"/>
    <w:rsid w:val="003F1C83"/>
    <w:rsid w:val="003F2294"/>
    <w:rsid w:val="003F362D"/>
    <w:rsid w:val="003F3BBE"/>
    <w:rsid w:val="00400EAD"/>
    <w:rsid w:val="00402DB4"/>
    <w:rsid w:val="00402FD7"/>
    <w:rsid w:val="004030AB"/>
    <w:rsid w:val="00404E14"/>
    <w:rsid w:val="00405477"/>
    <w:rsid w:val="00407766"/>
    <w:rsid w:val="00407862"/>
    <w:rsid w:val="00407D25"/>
    <w:rsid w:val="004117FB"/>
    <w:rsid w:val="00412D27"/>
    <w:rsid w:val="00414AC7"/>
    <w:rsid w:val="00414F70"/>
    <w:rsid w:val="00420CD8"/>
    <w:rsid w:val="004237B8"/>
    <w:rsid w:val="00424D85"/>
    <w:rsid w:val="00425120"/>
    <w:rsid w:val="00430077"/>
    <w:rsid w:val="0043126D"/>
    <w:rsid w:val="0043299F"/>
    <w:rsid w:val="004345D0"/>
    <w:rsid w:val="00436002"/>
    <w:rsid w:val="004417AC"/>
    <w:rsid w:val="00441BFD"/>
    <w:rsid w:val="00444948"/>
    <w:rsid w:val="00444C49"/>
    <w:rsid w:val="004456B8"/>
    <w:rsid w:val="00447AB8"/>
    <w:rsid w:val="00450DC6"/>
    <w:rsid w:val="00452857"/>
    <w:rsid w:val="00452AFB"/>
    <w:rsid w:val="00452BF6"/>
    <w:rsid w:val="00452D0A"/>
    <w:rsid w:val="00453934"/>
    <w:rsid w:val="0045521C"/>
    <w:rsid w:val="00455622"/>
    <w:rsid w:val="00456D4B"/>
    <w:rsid w:val="00457294"/>
    <w:rsid w:val="004574F4"/>
    <w:rsid w:val="004608BB"/>
    <w:rsid w:val="00461CA6"/>
    <w:rsid w:val="00462227"/>
    <w:rsid w:val="0046284C"/>
    <w:rsid w:val="004636ED"/>
    <w:rsid w:val="004655DD"/>
    <w:rsid w:val="00465F57"/>
    <w:rsid w:val="0046730A"/>
    <w:rsid w:val="0046781E"/>
    <w:rsid w:val="0047229F"/>
    <w:rsid w:val="00472D09"/>
    <w:rsid w:val="00477201"/>
    <w:rsid w:val="00477FEC"/>
    <w:rsid w:val="004800F3"/>
    <w:rsid w:val="004855FA"/>
    <w:rsid w:val="00486B14"/>
    <w:rsid w:val="00486CC5"/>
    <w:rsid w:val="0049154D"/>
    <w:rsid w:val="00491F25"/>
    <w:rsid w:val="00494A63"/>
    <w:rsid w:val="004958D8"/>
    <w:rsid w:val="00495CB7"/>
    <w:rsid w:val="00495F2F"/>
    <w:rsid w:val="004965C3"/>
    <w:rsid w:val="00496761"/>
    <w:rsid w:val="00496BAF"/>
    <w:rsid w:val="00496E61"/>
    <w:rsid w:val="004A0498"/>
    <w:rsid w:val="004A1CF6"/>
    <w:rsid w:val="004A44B8"/>
    <w:rsid w:val="004A4539"/>
    <w:rsid w:val="004A4B3F"/>
    <w:rsid w:val="004A5094"/>
    <w:rsid w:val="004A6C8B"/>
    <w:rsid w:val="004A78E3"/>
    <w:rsid w:val="004B1C42"/>
    <w:rsid w:val="004B23D2"/>
    <w:rsid w:val="004B6D91"/>
    <w:rsid w:val="004B7899"/>
    <w:rsid w:val="004C0112"/>
    <w:rsid w:val="004C0A30"/>
    <w:rsid w:val="004C4D83"/>
    <w:rsid w:val="004C5E28"/>
    <w:rsid w:val="004D0B5C"/>
    <w:rsid w:val="004D17D9"/>
    <w:rsid w:val="004D1EB3"/>
    <w:rsid w:val="004E0291"/>
    <w:rsid w:val="004E0487"/>
    <w:rsid w:val="004E1073"/>
    <w:rsid w:val="004E304E"/>
    <w:rsid w:val="004E3105"/>
    <w:rsid w:val="004E5AC9"/>
    <w:rsid w:val="004E5DAB"/>
    <w:rsid w:val="004E613D"/>
    <w:rsid w:val="004F0D8C"/>
    <w:rsid w:val="004F1A23"/>
    <w:rsid w:val="004F1F16"/>
    <w:rsid w:val="004F40B7"/>
    <w:rsid w:val="004F5270"/>
    <w:rsid w:val="004F733D"/>
    <w:rsid w:val="004F7E4D"/>
    <w:rsid w:val="00500BC0"/>
    <w:rsid w:val="00501C28"/>
    <w:rsid w:val="00502C7A"/>
    <w:rsid w:val="00504500"/>
    <w:rsid w:val="00504AD0"/>
    <w:rsid w:val="005067D4"/>
    <w:rsid w:val="00506B84"/>
    <w:rsid w:val="005077EB"/>
    <w:rsid w:val="005077EC"/>
    <w:rsid w:val="00513750"/>
    <w:rsid w:val="00515973"/>
    <w:rsid w:val="005161CA"/>
    <w:rsid w:val="00516A79"/>
    <w:rsid w:val="0051770D"/>
    <w:rsid w:val="00517A9D"/>
    <w:rsid w:val="00520D35"/>
    <w:rsid w:val="005214E3"/>
    <w:rsid w:val="00521717"/>
    <w:rsid w:val="00524670"/>
    <w:rsid w:val="00524EBF"/>
    <w:rsid w:val="005258EC"/>
    <w:rsid w:val="00525949"/>
    <w:rsid w:val="00526F9E"/>
    <w:rsid w:val="00527D6C"/>
    <w:rsid w:val="00532E79"/>
    <w:rsid w:val="005331E4"/>
    <w:rsid w:val="00534431"/>
    <w:rsid w:val="00534858"/>
    <w:rsid w:val="00534AB1"/>
    <w:rsid w:val="005367C5"/>
    <w:rsid w:val="0053770B"/>
    <w:rsid w:val="00540D9C"/>
    <w:rsid w:val="00540F37"/>
    <w:rsid w:val="00541C81"/>
    <w:rsid w:val="0054221D"/>
    <w:rsid w:val="00543787"/>
    <w:rsid w:val="00552A90"/>
    <w:rsid w:val="005544E1"/>
    <w:rsid w:val="00556AAE"/>
    <w:rsid w:val="005604DF"/>
    <w:rsid w:val="0056142C"/>
    <w:rsid w:val="005628DF"/>
    <w:rsid w:val="00562E2F"/>
    <w:rsid w:val="005644A3"/>
    <w:rsid w:val="00564845"/>
    <w:rsid w:val="0056573E"/>
    <w:rsid w:val="00571FFB"/>
    <w:rsid w:val="0057283E"/>
    <w:rsid w:val="005728C8"/>
    <w:rsid w:val="00572975"/>
    <w:rsid w:val="00575034"/>
    <w:rsid w:val="00575C4F"/>
    <w:rsid w:val="00575EE8"/>
    <w:rsid w:val="00576B3E"/>
    <w:rsid w:val="005814C6"/>
    <w:rsid w:val="00581B73"/>
    <w:rsid w:val="00581E58"/>
    <w:rsid w:val="00585CA4"/>
    <w:rsid w:val="0058600E"/>
    <w:rsid w:val="00586964"/>
    <w:rsid w:val="005873CC"/>
    <w:rsid w:val="00587966"/>
    <w:rsid w:val="005901DB"/>
    <w:rsid w:val="005910A6"/>
    <w:rsid w:val="00592A2A"/>
    <w:rsid w:val="00593AF7"/>
    <w:rsid w:val="00593B9A"/>
    <w:rsid w:val="00593DBE"/>
    <w:rsid w:val="00595951"/>
    <w:rsid w:val="005A0B66"/>
    <w:rsid w:val="005A29D4"/>
    <w:rsid w:val="005A2EED"/>
    <w:rsid w:val="005A3883"/>
    <w:rsid w:val="005B11B0"/>
    <w:rsid w:val="005B3A33"/>
    <w:rsid w:val="005B49D5"/>
    <w:rsid w:val="005C1484"/>
    <w:rsid w:val="005C2904"/>
    <w:rsid w:val="005C2D41"/>
    <w:rsid w:val="005C3511"/>
    <w:rsid w:val="005C39CA"/>
    <w:rsid w:val="005C7396"/>
    <w:rsid w:val="005D0C3B"/>
    <w:rsid w:val="005D0F77"/>
    <w:rsid w:val="005D2D7B"/>
    <w:rsid w:val="005D3A61"/>
    <w:rsid w:val="005D43A9"/>
    <w:rsid w:val="005D7976"/>
    <w:rsid w:val="005D7A3C"/>
    <w:rsid w:val="005E1304"/>
    <w:rsid w:val="005E221B"/>
    <w:rsid w:val="005E235D"/>
    <w:rsid w:val="005E2F1A"/>
    <w:rsid w:val="005E438F"/>
    <w:rsid w:val="005E47B2"/>
    <w:rsid w:val="005E5212"/>
    <w:rsid w:val="005E5DF2"/>
    <w:rsid w:val="005E67DB"/>
    <w:rsid w:val="005E6C31"/>
    <w:rsid w:val="005F1843"/>
    <w:rsid w:val="005F3B35"/>
    <w:rsid w:val="005F5526"/>
    <w:rsid w:val="005F6430"/>
    <w:rsid w:val="005F6D29"/>
    <w:rsid w:val="00600C0F"/>
    <w:rsid w:val="0060316B"/>
    <w:rsid w:val="00604557"/>
    <w:rsid w:val="00604B6B"/>
    <w:rsid w:val="006066B4"/>
    <w:rsid w:val="00606F67"/>
    <w:rsid w:val="00610415"/>
    <w:rsid w:val="00615EAD"/>
    <w:rsid w:val="006164EB"/>
    <w:rsid w:val="00617317"/>
    <w:rsid w:val="0062138C"/>
    <w:rsid w:val="006234B9"/>
    <w:rsid w:val="00623AA0"/>
    <w:rsid w:val="00623CED"/>
    <w:rsid w:val="00623E67"/>
    <w:rsid w:val="0062413A"/>
    <w:rsid w:val="00631922"/>
    <w:rsid w:val="0063209C"/>
    <w:rsid w:val="00632ADE"/>
    <w:rsid w:val="006339A7"/>
    <w:rsid w:val="00633C1C"/>
    <w:rsid w:val="00637131"/>
    <w:rsid w:val="0063778D"/>
    <w:rsid w:val="006408A0"/>
    <w:rsid w:val="00641A32"/>
    <w:rsid w:val="0064243E"/>
    <w:rsid w:val="00643576"/>
    <w:rsid w:val="00645F6B"/>
    <w:rsid w:val="006463B8"/>
    <w:rsid w:val="00646890"/>
    <w:rsid w:val="00646F28"/>
    <w:rsid w:val="00650F97"/>
    <w:rsid w:val="00651853"/>
    <w:rsid w:val="0065298F"/>
    <w:rsid w:val="00652EDE"/>
    <w:rsid w:val="00653027"/>
    <w:rsid w:val="00653429"/>
    <w:rsid w:val="00654534"/>
    <w:rsid w:val="00654735"/>
    <w:rsid w:val="0065538B"/>
    <w:rsid w:val="00655962"/>
    <w:rsid w:val="00656BBF"/>
    <w:rsid w:val="0065781A"/>
    <w:rsid w:val="006603AD"/>
    <w:rsid w:val="00660E40"/>
    <w:rsid w:val="006613AC"/>
    <w:rsid w:val="006632B8"/>
    <w:rsid w:val="0066342F"/>
    <w:rsid w:val="00663676"/>
    <w:rsid w:val="006662A2"/>
    <w:rsid w:val="006667BB"/>
    <w:rsid w:val="00666E46"/>
    <w:rsid w:val="00671EDB"/>
    <w:rsid w:val="00673EC8"/>
    <w:rsid w:val="00674CF4"/>
    <w:rsid w:val="00675051"/>
    <w:rsid w:val="00675814"/>
    <w:rsid w:val="00675848"/>
    <w:rsid w:val="00675EAD"/>
    <w:rsid w:val="00675F6C"/>
    <w:rsid w:val="00676856"/>
    <w:rsid w:val="00683AE8"/>
    <w:rsid w:val="00685CAB"/>
    <w:rsid w:val="00686C4C"/>
    <w:rsid w:val="006929A4"/>
    <w:rsid w:val="00694568"/>
    <w:rsid w:val="00696289"/>
    <w:rsid w:val="006A0707"/>
    <w:rsid w:val="006A2E63"/>
    <w:rsid w:val="006A36C0"/>
    <w:rsid w:val="006A4E8F"/>
    <w:rsid w:val="006A5120"/>
    <w:rsid w:val="006A5F46"/>
    <w:rsid w:val="006A72B8"/>
    <w:rsid w:val="006A787E"/>
    <w:rsid w:val="006B1164"/>
    <w:rsid w:val="006B1B25"/>
    <w:rsid w:val="006B26CF"/>
    <w:rsid w:val="006B4BB8"/>
    <w:rsid w:val="006B5732"/>
    <w:rsid w:val="006B59D4"/>
    <w:rsid w:val="006B66FD"/>
    <w:rsid w:val="006C00C0"/>
    <w:rsid w:val="006C0BFA"/>
    <w:rsid w:val="006C0FB3"/>
    <w:rsid w:val="006C1D38"/>
    <w:rsid w:val="006C1FD5"/>
    <w:rsid w:val="006C4CFF"/>
    <w:rsid w:val="006C6C7D"/>
    <w:rsid w:val="006C7D20"/>
    <w:rsid w:val="006D0C37"/>
    <w:rsid w:val="006D1466"/>
    <w:rsid w:val="006D2B73"/>
    <w:rsid w:val="006D32B1"/>
    <w:rsid w:val="006D342D"/>
    <w:rsid w:val="006D505B"/>
    <w:rsid w:val="006D5329"/>
    <w:rsid w:val="006D7147"/>
    <w:rsid w:val="006D798B"/>
    <w:rsid w:val="006E1245"/>
    <w:rsid w:val="006E1B29"/>
    <w:rsid w:val="006E2899"/>
    <w:rsid w:val="006E2BB6"/>
    <w:rsid w:val="006E34AB"/>
    <w:rsid w:val="006E35C1"/>
    <w:rsid w:val="006E373A"/>
    <w:rsid w:val="006E4315"/>
    <w:rsid w:val="006E4B11"/>
    <w:rsid w:val="006E58E5"/>
    <w:rsid w:val="006E732F"/>
    <w:rsid w:val="006F05BF"/>
    <w:rsid w:val="006F533B"/>
    <w:rsid w:val="006F7683"/>
    <w:rsid w:val="006F796D"/>
    <w:rsid w:val="00700E0E"/>
    <w:rsid w:val="00702BEB"/>
    <w:rsid w:val="00703175"/>
    <w:rsid w:val="007033BC"/>
    <w:rsid w:val="007037DC"/>
    <w:rsid w:val="00704F71"/>
    <w:rsid w:val="00706504"/>
    <w:rsid w:val="00711A1C"/>
    <w:rsid w:val="00711E73"/>
    <w:rsid w:val="007154B5"/>
    <w:rsid w:val="007156AC"/>
    <w:rsid w:val="00715B30"/>
    <w:rsid w:val="007162B8"/>
    <w:rsid w:val="0072248B"/>
    <w:rsid w:val="007235E8"/>
    <w:rsid w:val="007248D5"/>
    <w:rsid w:val="0072552F"/>
    <w:rsid w:val="007266AE"/>
    <w:rsid w:val="00731513"/>
    <w:rsid w:val="0073283C"/>
    <w:rsid w:val="007345A5"/>
    <w:rsid w:val="00734D92"/>
    <w:rsid w:val="00735770"/>
    <w:rsid w:val="00736046"/>
    <w:rsid w:val="0073685D"/>
    <w:rsid w:val="0073762E"/>
    <w:rsid w:val="00740D4F"/>
    <w:rsid w:val="00742BF8"/>
    <w:rsid w:val="007457DC"/>
    <w:rsid w:val="0075389F"/>
    <w:rsid w:val="007545B9"/>
    <w:rsid w:val="00754ED9"/>
    <w:rsid w:val="00760590"/>
    <w:rsid w:val="00761726"/>
    <w:rsid w:val="00763BD3"/>
    <w:rsid w:val="00763CE7"/>
    <w:rsid w:val="00765171"/>
    <w:rsid w:val="00765B64"/>
    <w:rsid w:val="00766294"/>
    <w:rsid w:val="0076663F"/>
    <w:rsid w:val="00767370"/>
    <w:rsid w:val="007732DB"/>
    <w:rsid w:val="00774025"/>
    <w:rsid w:val="007763A4"/>
    <w:rsid w:val="00780793"/>
    <w:rsid w:val="0078123C"/>
    <w:rsid w:val="007827EF"/>
    <w:rsid w:val="007833AA"/>
    <w:rsid w:val="00783689"/>
    <w:rsid w:val="00783EE2"/>
    <w:rsid w:val="007855D8"/>
    <w:rsid w:val="00786717"/>
    <w:rsid w:val="007870A1"/>
    <w:rsid w:val="00790D46"/>
    <w:rsid w:val="00792C6D"/>
    <w:rsid w:val="007950FD"/>
    <w:rsid w:val="007953BF"/>
    <w:rsid w:val="00795748"/>
    <w:rsid w:val="007965CA"/>
    <w:rsid w:val="007A2C1E"/>
    <w:rsid w:val="007A4691"/>
    <w:rsid w:val="007A4B11"/>
    <w:rsid w:val="007A4EF8"/>
    <w:rsid w:val="007B219E"/>
    <w:rsid w:val="007B3CC3"/>
    <w:rsid w:val="007B4831"/>
    <w:rsid w:val="007B513D"/>
    <w:rsid w:val="007B7984"/>
    <w:rsid w:val="007C43CB"/>
    <w:rsid w:val="007D0F0E"/>
    <w:rsid w:val="007D19D6"/>
    <w:rsid w:val="007D374F"/>
    <w:rsid w:val="007D392F"/>
    <w:rsid w:val="007D3FEB"/>
    <w:rsid w:val="007D55EC"/>
    <w:rsid w:val="007D6A72"/>
    <w:rsid w:val="007D783D"/>
    <w:rsid w:val="007E4F4C"/>
    <w:rsid w:val="007E50F2"/>
    <w:rsid w:val="007E702A"/>
    <w:rsid w:val="007F10D3"/>
    <w:rsid w:val="007F120C"/>
    <w:rsid w:val="007F191E"/>
    <w:rsid w:val="007F2513"/>
    <w:rsid w:val="007F4570"/>
    <w:rsid w:val="007F5CA5"/>
    <w:rsid w:val="007F5D58"/>
    <w:rsid w:val="007F5FFE"/>
    <w:rsid w:val="007F626D"/>
    <w:rsid w:val="007F74A1"/>
    <w:rsid w:val="0080092F"/>
    <w:rsid w:val="00803888"/>
    <w:rsid w:val="00805E9D"/>
    <w:rsid w:val="00806E45"/>
    <w:rsid w:val="00807143"/>
    <w:rsid w:val="00807662"/>
    <w:rsid w:val="0080775D"/>
    <w:rsid w:val="00807863"/>
    <w:rsid w:val="00807B5D"/>
    <w:rsid w:val="00810B5D"/>
    <w:rsid w:val="00810D07"/>
    <w:rsid w:val="008111AF"/>
    <w:rsid w:val="00813A9B"/>
    <w:rsid w:val="00814BB5"/>
    <w:rsid w:val="008164C0"/>
    <w:rsid w:val="00816BF2"/>
    <w:rsid w:val="008200D9"/>
    <w:rsid w:val="00821D2F"/>
    <w:rsid w:val="00822DBE"/>
    <w:rsid w:val="00822E2A"/>
    <w:rsid w:val="00824047"/>
    <w:rsid w:val="00824543"/>
    <w:rsid w:val="00830A26"/>
    <w:rsid w:val="00830DC2"/>
    <w:rsid w:val="00832939"/>
    <w:rsid w:val="00833775"/>
    <w:rsid w:val="00836AD0"/>
    <w:rsid w:val="00840E3D"/>
    <w:rsid w:val="00841B2F"/>
    <w:rsid w:val="0084267C"/>
    <w:rsid w:val="0084283A"/>
    <w:rsid w:val="0084301C"/>
    <w:rsid w:val="008430F9"/>
    <w:rsid w:val="0084330B"/>
    <w:rsid w:val="008435C2"/>
    <w:rsid w:val="00844110"/>
    <w:rsid w:val="00844717"/>
    <w:rsid w:val="00844EEF"/>
    <w:rsid w:val="0084577A"/>
    <w:rsid w:val="0084650B"/>
    <w:rsid w:val="00847F53"/>
    <w:rsid w:val="008523BA"/>
    <w:rsid w:val="0085294D"/>
    <w:rsid w:val="00852CE5"/>
    <w:rsid w:val="00854DEA"/>
    <w:rsid w:val="00856EDE"/>
    <w:rsid w:val="00857E6F"/>
    <w:rsid w:val="00860069"/>
    <w:rsid w:val="0086186E"/>
    <w:rsid w:val="00862379"/>
    <w:rsid w:val="00862392"/>
    <w:rsid w:val="00862637"/>
    <w:rsid w:val="00862A3C"/>
    <w:rsid w:val="00863FD9"/>
    <w:rsid w:val="00864C69"/>
    <w:rsid w:val="00867C2A"/>
    <w:rsid w:val="0087446D"/>
    <w:rsid w:val="008751D9"/>
    <w:rsid w:val="008752E4"/>
    <w:rsid w:val="008803F1"/>
    <w:rsid w:val="008807AC"/>
    <w:rsid w:val="008825E6"/>
    <w:rsid w:val="00882968"/>
    <w:rsid w:val="00882B29"/>
    <w:rsid w:val="008842A4"/>
    <w:rsid w:val="0088446A"/>
    <w:rsid w:val="00890316"/>
    <w:rsid w:val="00890757"/>
    <w:rsid w:val="00891370"/>
    <w:rsid w:val="00891624"/>
    <w:rsid w:val="00891B10"/>
    <w:rsid w:val="0089376C"/>
    <w:rsid w:val="00895124"/>
    <w:rsid w:val="00896253"/>
    <w:rsid w:val="0089647B"/>
    <w:rsid w:val="0089797D"/>
    <w:rsid w:val="008A5E74"/>
    <w:rsid w:val="008A62C3"/>
    <w:rsid w:val="008A66B1"/>
    <w:rsid w:val="008A6A5A"/>
    <w:rsid w:val="008B06A8"/>
    <w:rsid w:val="008B1E23"/>
    <w:rsid w:val="008B300C"/>
    <w:rsid w:val="008B34EE"/>
    <w:rsid w:val="008B38A9"/>
    <w:rsid w:val="008B398D"/>
    <w:rsid w:val="008B42DB"/>
    <w:rsid w:val="008B53F1"/>
    <w:rsid w:val="008C0F83"/>
    <w:rsid w:val="008C2885"/>
    <w:rsid w:val="008C59FB"/>
    <w:rsid w:val="008C6158"/>
    <w:rsid w:val="008C62E7"/>
    <w:rsid w:val="008C652D"/>
    <w:rsid w:val="008C735E"/>
    <w:rsid w:val="008C7523"/>
    <w:rsid w:val="008D0AF0"/>
    <w:rsid w:val="008D13D8"/>
    <w:rsid w:val="008D1CE8"/>
    <w:rsid w:val="008D21D9"/>
    <w:rsid w:val="008D29D6"/>
    <w:rsid w:val="008D3737"/>
    <w:rsid w:val="008D3C2B"/>
    <w:rsid w:val="008E0D3B"/>
    <w:rsid w:val="008E0E12"/>
    <w:rsid w:val="008E131C"/>
    <w:rsid w:val="008E1E1F"/>
    <w:rsid w:val="008E1F9D"/>
    <w:rsid w:val="008E36AE"/>
    <w:rsid w:val="008E4A9C"/>
    <w:rsid w:val="008E5081"/>
    <w:rsid w:val="008F2AE4"/>
    <w:rsid w:val="008F2C64"/>
    <w:rsid w:val="008F5E1A"/>
    <w:rsid w:val="008F749F"/>
    <w:rsid w:val="00902492"/>
    <w:rsid w:val="0090310C"/>
    <w:rsid w:val="00906093"/>
    <w:rsid w:val="009102BC"/>
    <w:rsid w:val="0091105E"/>
    <w:rsid w:val="00912150"/>
    <w:rsid w:val="00912BD0"/>
    <w:rsid w:val="00914954"/>
    <w:rsid w:val="00916CAA"/>
    <w:rsid w:val="00917A27"/>
    <w:rsid w:val="009246D6"/>
    <w:rsid w:val="00924AE1"/>
    <w:rsid w:val="00924C03"/>
    <w:rsid w:val="0092543E"/>
    <w:rsid w:val="00926F80"/>
    <w:rsid w:val="00927F41"/>
    <w:rsid w:val="0093170A"/>
    <w:rsid w:val="0093264F"/>
    <w:rsid w:val="00932AC7"/>
    <w:rsid w:val="00932AD3"/>
    <w:rsid w:val="00936E33"/>
    <w:rsid w:val="00940A4D"/>
    <w:rsid w:val="00945E06"/>
    <w:rsid w:val="00947230"/>
    <w:rsid w:val="009519FE"/>
    <w:rsid w:val="00951C8F"/>
    <w:rsid w:val="00955032"/>
    <w:rsid w:val="009553F7"/>
    <w:rsid w:val="00955FFF"/>
    <w:rsid w:val="009567BC"/>
    <w:rsid w:val="00956FB5"/>
    <w:rsid w:val="00960497"/>
    <w:rsid w:val="0096100B"/>
    <w:rsid w:val="00961BF1"/>
    <w:rsid w:val="00962BB7"/>
    <w:rsid w:val="0096368A"/>
    <w:rsid w:val="0096428A"/>
    <w:rsid w:val="00965A5E"/>
    <w:rsid w:val="009705EE"/>
    <w:rsid w:val="00971D7D"/>
    <w:rsid w:val="00972180"/>
    <w:rsid w:val="00973D08"/>
    <w:rsid w:val="00980FD0"/>
    <w:rsid w:val="0098345B"/>
    <w:rsid w:val="00983C53"/>
    <w:rsid w:val="00984BD6"/>
    <w:rsid w:val="00984E11"/>
    <w:rsid w:val="00985777"/>
    <w:rsid w:val="00990557"/>
    <w:rsid w:val="00990ED3"/>
    <w:rsid w:val="0099228F"/>
    <w:rsid w:val="009948D9"/>
    <w:rsid w:val="00994AA9"/>
    <w:rsid w:val="009966BC"/>
    <w:rsid w:val="00997C5C"/>
    <w:rsid w:val="009A1D70"/>
    <w:rsid w:val="009A1E9B"/>
    <w:rsid w:val="009A4280"/>
    <w:rsid w:val="009A42B6"/>
    <w:rsid w:val="009A533F"/>
    <w:rsid w:val="009A6583"/>
    <w:rsid w:val="009A681C"/>
    <w:rsid w:val="009A6DD1"/>
    <w:rsid w:val="009A7455"/>
    <w:rsid w:val="009B0EAE"/>
    <w:rsid w:val="009B2929"/>
    <w:rsid w:val="009B2954"/>
    <w:rsid w:val="009B2A48"/>
    <w:rsid w:val="009B446C"/>
    <w:rsid w:val="009B6147"/>
    <w:rsid w:val="009B76AE"/>
    <w:rsid w:val="009C4567"/>
    <w:rsid w:val="009C539E"/>
    <w:rsid w:val="009C58EA"/>
    <w:rsid w:val="009C5C3D"/>
    <w:rsid w:val="009C61B2"/>
    <w:rsid w:val="009C7F09"/>
    <w:rsid w:val="009D2587"/>
    <w:rsid w:val="009D3CAE"/>
    <w:rsid w:val="009D6A8E"/>
    <w:rsid w:val="009E065B"/>
    <w:rsid w:val="009E06A5"/>
    <w:rsid w:val="009E2673"/>
    <w:rsid w:val="009E2B91"/>
    <w:rsid w:val="009E3343"/>
    <w:rsid w:val="009E3E65"/>
    <w:rsid w:val="009E41A1"/>
    <w:rsid w:val="009E552F"/>
    <w:rsid w:val="009F2553"/>
    <w:rsid w:val="009F3C05"/>
    <w:rsid w:val="009F5C3F"/>
    <w:rsid w:val="00A02DEB"/>
    <w:rsid w:val="00A03390"/>
    <w:rsid w:val="00A034D2"/>
    <w:rsid w:val="00A04710"/>
    <w:rsid w:val="00A10111"/>
    <w:rsid w:val="00A123B6"/>
    <w:rsid w:val="00A1306A"/>
    <w:rsid w:val="00A13761"/>
    <w:rsid w:val="00A137FE"/>
    <w:rsid w:val="00A13900"/>
    <w:rsid w:val="00A13D43"/>
    <w:rsid w:val="00A14C07"/>
    <w:rsid w:val="00A15F67"/>
    <w:rsid w:val="00A1654A"/>
    <w:rsid w:val="00A16E19"/>
    <w:rsid w:val="00A16F06"/>
    <w:rsid w:val="00A16F6B"/>
    <w:rsid w:val="00A17971"/>
    <w:rsid w:val="00A179D0"/>
    <w:rsid w:val="00A210DC"/>
    <w:rsid w:val="00A216F4"/>
    <w:rsid w:val="00A23467"/>
    <w:rsid w:val="00A25EE8"/>
    <w:rsid w:val="00A307DC"/>
    <w:rsid w:val="00A30DCE"/>
    <w:rsid w:val="00A31170"/>
    <w:rsid w:val="00A31428"/>
    <w:rsid w:val="00A3519B"/>
    <w:rsid w:val="00A355D6"/>
    <w:rsid w:val="00A35E9A"/>
    <w:rsid w:val="00A36D5A"/>
    <w:rsid w:val="00A4291A"/>
    <w:rsid w:val="00A42E48"/>
    <w:rsid w:val="00A4549F"/>
    <w:rsid w:val="00A4591B"/>
    <w:rsid w:val="00A50A0A"/>
    <w:rsid w:val="00A50A56"/>
    <w:rsid w:val="00A533D9"/>
    <w:rsid w:val="00A53CFA"/>
    <w:rsid w:val="00A54BD6"/>
    <w:rsid w:val="00A55D0E"/>
    <w:rsid w:val="00A5755A"/>
    <w:rsid w:val="00A57FED"/>
    <w:rsid w:val="00A60E8B"/>
    <w:rsid w:val="00A63EF1"/>
    <w:rsid w:val="00A66CFD"/>
    <w:rsid w:val="00A716B7"/>
    <w:rsid w:val="00A72535"/>
    <w:rsid w:val="00A73301"/>
    <w:rsid w:val="00A739C2"/>
    <w:rsid w:val="00A77DE4"/>
    <w:rsid w:val="00A804AC"/>
    <w:rsid w:val="00A81B2C"/>
    <w:rsid w:val="00A82D3F"/>
    <w:rsid w:val="00A843FA"/>
    <w:rsid w:val="00A87D4D"/>
    <w:rsid w:val="00A941B4"/>
    <w:rsid w:val="00A94FC5"/>
    <w:rsid w:val="00A96C4E"/>
    <w:rsid w:val="00A97DCE"/>
    <w:rsid w:val="00A97E61"/>
    <w:rsid w:val="00AA0065"/>
    <w:rsid w:val="00AA2844"/>
    <w:rsid w:val="00AA327D"/>
    <w:rsid w:val="00AA33D1"/>
    <w:rsid w:val="00AA3708"/>
    <w:rsid w:val="00AA5DD4"/>
    <w:rsid w:val="00AB2B18"/>
    <w:rsid w:val="00AB7199"/>
    <w:rsid w:val="00AB75BD"/>
    <w:rsid w:val="00AC11C6"/>
    <w:rsid w:val="00AC17A9"/>
    <w:rsid w:val="00AC356C"/>
    <w:rsid w:val="00AC3872"/>
    <w:rsid w:val="00AC40E6"/>
    <w:rsid w:val="00AC43C0"/>
    <w:rsid w:val="00AC4723"/>
    <w:rsid w:val="00AC4ABD"/>
    <w:rsid w:val="00AC5A0E"/>
    <w:rsid w:val="00AC642F"/>
    <w:rsid w:val="00AC64A0"/>
    <w:rsid w:val="00AD4354"/>
    <w:rsid w:val="00AD4F86"/>
    <w:rsid w:val="00AD6BA2"/>
    <w:rsid w:val="00AE0550"/>
    <w:rsid w:val="00AE0E04"/>
    <w:rsid w:val="00AE1AB5"/>
    <w:rsid w:val="00AE1ADF"/>
    <w:rsid w:val="00AE54C9"/>
    <w:rsid w:val="00AF05E1"/>
    <w:rsid w:val="00AF1B87"/>
    <w:rsid w:val="00AF235D"/>
    <w:rsid w:val="00AF3956"/>
    <w:rsid w:val="00AF50E9"/>
    <w:rsid w:val="00AF646C"/>
    <w:rsid w:val="00AF66AE"/>
    <w:rsid w:val="00AF7686"/>
    <w:rsid w:val="00B000B2"/>
    <w:rsid w:val="00B00771"/>
    <w:rsid w:val="00B06A45"/>
    <w:rsid w:val="00B10931"/>
    <w:rsid w:val="00B10C09"/>
    <w:rsid w:val="00B1360C"/>
    <w:rsid w:val="00B1375E"/>
    <w:rsid w:val="00B14757"/>
    <w:rsid w:val="00B16BB7"/>
    <w:rsid w:val="00B22218"/>
    <w:rsid w:val="00B228BA"/>
    <w:rsid w:val="00B22B12"/>
    <w:rsid w:val="00B230D1"/>
    <w:rsid w:val="00B233AE"/>
    <w:rsid w:val="00B24191"/>
    <w:rsid w:val="00B25D81"/>
    <w:rsid w:val="00B2629A"/>
    <w:rsid w:val="00B309FC"/>
    <w:rsid w:val="00B31488"/>
    <w:rsid w:val="00B34B94"/>
    <w:rsid w:val="00B35049"/>
    <w:rsid w:val="00B36160"/>
    <w:rsid w:val="00B37290"/>
    <w:rsid w:val="00B37600"/>
    <w:rsid w:val="00B37A13"/>
    <w:rsid w:val="00B413CB"/>
    <w:rsid w:val="00B42877"/>
    <w:rsid w:val="00B429FA"/>
    <w:rsid w:val="00B43F87"/>
    <w:rsid w:val="00B443BF"/>
    <w:rsid w:val="00B44F03"/>
    <w:rsid w:val="00B455BB"/>
    <w:rsid w:val="00B467A4"/>
    <w:rsid w:val="00B46B6E"/>
    <w:rsid w:val="00B47119"/>
    <w:rsid w:val="00B50A9A"/>
    <w:rsid w:val="00B51631"/>
    <w:rsid w:val="00B54930"/>
    <w:rsid w:val="00B54D35"/>
    <w:rsid w:val="00B557FA"/>
    <w:rsid w:val="00B55EF3"/>
    <w:rsid w:val="00B5701D"/>
    <w:rsid w:val="00B602BA"/>
    <w:rsid w:val="00B61E71"/>
    <w:rsid w:val="00B628BC"/>
    <w:rsid w:val="00B62956"/>
    <w:rsid w:val="00B62C07"/>
    <w:rsid w:val="00B64E3F"/>
    <w:rsid w:val="00B64E65"/>
    <w:rsid w:val="00B65D10"/>
    <w:rsid w:val="00B709E1"/>
    <w:rsid w:val="00B71C74"/>
    <w:rsid w:val="00B73F65"/>
    <w:rsid w:val="00B742CE"/>
    <w:rsid w:val="00B75E0E"/>
    <w:rsid w:val="00B80AD4"/>
    <w:rsid w:val="00B83AD3"/>
    <w:rsid w:val="00B84694"/>
    <w:rsid w:val="00B8629C"/>
    <w:rsid w:val="00B909ED"/>
    <w:rsid w:val="00B91184"/>
    <w:rsid w:val="00B918DB"/>
    <w:rsid w:val="00B922F3"/>
    <w:rsid w:val="00B93EF2"/>
    <w:rsid w:val="00B94A7D"/>
    <w:rsid w:val="00B9652F"/>
    <w:rsid w:val="00B966EE"/>
    <w:rsid w:val="00BA0118"/>
    <w:rsid w:val="00BA01E7"/>
    <w:rsid w:val="00BA66E1"/>
    <w:rsid w:val="00BB00C1"/>
    <w:rsid w:val="00BB18A2"/>
    <w:rsid w:val="00BB5448"/>
    <w:rsid w:val="00BC06DE"/>
    <w:rsid w:val="00BC2561"/>
    <w:rsid w:val="00BC496B"/>
    <w:rsid w:val="00BC5582"/>
    <w:rsid w:val="00BC59E4"/>
    <w:rsid w:val="00BC68C8"/>
    <w:rsid w:val="00BC7981"/>
    <w:rsid w:val="00BD4895"/>
    <w:rsid w:val="00BD48F9"/>
    <w:rsid w:val="00BE1907"/>
    <w:rsid w:val="00BE1B15"/>
    <w:rsid w:val="00BE1EF5"/>
    <w:rsid w:val="00BE2A19"/>
    <w:rsid w:val="00BE34E2"/>
    <w:rsid w:val="00BE6292"/>
    <w:rsid w:val="00BE7079"/>
    <w:rsid w:val="00BE77D9"/>
    <w:rsid w:val="00BF0EA7"/>
    <w:rsid w:val="00BF10E0"/>
    <w:rsid w:val="00BF2EDB"/>
    <w:rsid w:val="00BF378B"/>
    <w:rsid w:val="00BF4494"/>
    <w:rsid w:val="00BF5349"/>
    <w:rsid w:val="00BF5EC5"/>
    <w:rsid w:val="00BF6EEC"/>
    <w:rsid w:val="00BF7796"/>
    <w:rsid w:val="00C022C1"/>
    <w:rsid w:val="00C02DCC"/>
    <w:rsid w:val="00C04B38"/>
    <w:rsid w:val="00C04D52"/>
    <w:rsid w:val="00C0686B"/>
    <w:rsid w:val="00C07A15"/>
    <w:rsid w:val="00C11FB6"/>
    <w:rsid w:val="00C14479"/>
    <w:rsid w:val="00C1568F"/>
    <w:rsid w:val="00C17938"/>
    <w:rsid w:val="00C2212C"/>
    <w:rsid w:val="00C222EF"/>
    <w:rsid w:val="00C24275"/>
    <w:rsid w:val="00C2531A"/>
    <w:rsid w:val="00C272F3"/>
    <w:rsid w:val="00C27875"/>
    <w:rsid w:val="00C33134"/>
    <w:rsid w:val="00C341A5"/>
    <w:rsid w:val="00C40CB6"/>
    <w:rsid w:val="00C40D50"/>
    <w:rsid w:val="00C41849"/>
    <w:rsid w:val="00C434A4"/>
    <w:rsid w:val="00C45E55"/>
    <w:rsid w:val="00C4667E"/>
    <w:rsid w:val="00C50515"/>
    <w:rsid w:val="00C50B72"/>
    <w:rsid w:val="00C51ED0"/>
    <w:rsid w:val="00C52082"/>
    <w:rsid w:val="00C53E82"/>
    <w:rsid w:val="00C54120"/>
    <w:rsid w:val="00C56EA7"/>
    <w:rsid w:val="00C601D6"/>
    <w:rsid w:val="00C62657"/>
    <w:rsid w:val="00C65774"/>
    <w:rsid w:val="00C661C0"/>
    <w:rsid w:val="00C6713E"/>
    <w:rsid w:val="00C679DD"/>
    <w:rsid w:val="00C721E8"/>
    <w:rsid w:val="00C72B9D"/>
    <w:rsid w:val="00C75398"/>
    <w:rsid w:val="00C761D1"/>
    <w:rsid w:val="00C77BAB"/>
    <w:rsid w:val="00C77F44"/>
    <w:rsid w:val="00C82672"/>
    <w:rsid w:val="00C82D13"/>
    <w:rsid w:val="00C84CAF"/>
    <w:rsid w:val="00C85D58"/>
    <w:rsid w:val="00C85EF4"/>
    <w:rsid w:val="00C871A6"/>
    <w:rsid w:val="00C875D9"/>
    <w:rsid w:val="00C87BE1"/>
    <w:rsid w:val="00C923E8"/>
    <w:rsid w:val="00C96397"/>
    <w:rsid w:val="00C9710F"/>
    <w:rsid w:val="00CA0856"/>
    <w:rsid w:val="00CA1F0A"/>
    <w:rsid w:val="00CA41A9"/>
    <w:rsid w:val="00CA44ED"/>
    <w:rsid w:val="00CA4D6F"/>
    <w:rsid w:val="00CA5CDB"/>
    <w:rsid w:val="00CA6BF7"/>
    <w:rsid w:val="00CA7B97"/>
    <w:rsid w:val="00CB0D70"/>
    <w:rsid w:val="00CB1178"/>
    <w:rsid w:val="00CB1585"/>
    <w:rsid w:val="00CB1A7B"/>
    <w:rsid w:val="00CB2A66"/>
    <w:rsid w:val="00CB3003"/>
    <w:rsid w:val="00CB3B4A"/>
    <w:rsid w:val="00CC09F0"/>
    <w:rsid w:val="00CC12C1"/>
    <w:rsid w:val="00CC3438"/>
    <w:rsid w:val="00CC5816"/>
    <w:rsid w:val="00CC677C"/>
    <w:rsid w:val="00CC781F"/>
    <w:rsid w:val="00CD0D1A"/>
    <w:rsid w:val="00CD1A7E"/>
    <w:rsid w:val="00CD23FA"/>
    <w:rsid w:val="00CD2B08"/>
    <w:rsid w:val="00CD3D6B"/>
    <w:rsid w:val="00CD4329"/>
    <w:rsid w:val="00CD6C33"/>
    <w:rsid w:val="00CD767D"/>
    <w:rsid w:val="00CE1D5F"/>
    <w:rsid w:val="00CE2FE3"/>
    <w:rsid w:val="00CE3109"/>
    <w:rsid w:val="00CE5677"/>
    <w:rsid w:val="00CE7E78"/>
    <w:rsid w:val="00CF00AD"/>
    <w:rsid w:val="00CF0996"/>
    <w:rsid w:val="00CF13F4"/>
    <w:rsid w:val="00CF17C9"/>
    <w:rsid w:val="00CF1C2E"/>
    <w:rsid w:val="00CF3BF2"/>
    <w:rsid w:val="00CF4174"/>
    <w:rsid w:val="00CF44AF"/>
    <w:rsid w:val="00CF4EEB"/>
    <w:rsid w:val="00CF58A7"/>
    <w:rsid w:val="00CF6C44"/>
    <w:rsid w:val="00CF7CB2"/>
    <w:rsid w:val="00D038E8"/>
    <w:rsid w:val="00D0715E"/>
    <w:rsid w:val="00D0728B"/>
    <w:rsid w:val="00D07952"/>
    <w:rsid w:val="00D10276"/>
    <w:rsid w:val="00D129F1"/>
    <w:rsid w:val="00D13266"/>
    <w:rsid w:val="00D134D5"/>
    <w:rsid w:val="00D13D86"/>
    <w:rsid w:val="00D16A05"/>
    <w:rsid w:val="00D16B3F"/>
    <w:rsid w:val="00D1732A"/>
    <w:rsid w:val="00D2138C"/>
    <w:rsid w:val="00D25D17"/>
    <w:rsid w:val="00D30CF0"/>
    <w:rsid w:val="00D32511"/>
    <w:rsid w:val="00D36633"/>
    <w:rsid w:val="00D36C30"/>
    <w:rsid w:val="00D41BFC"/>
    <w:rsid w:val="00D428B8"/>
    <w:rsid w:val="00D44662"/>
    <w:rsid w:val="00D50923"/>
    <w:rsid w:val="00D51098"/>
    <w:rsid w:val="00D51BF8"/>
    <w:rsid w:val="00D53037"/>
    <w:rsid w:val="00D53528"/>
    <w:rsid w:val="00D57665"/>
    <w:rsid w:val="00D5780C"/>
    <w:rsid w:val="00D602D6"/>
    <w:rsid w:val="00D60599"/>
    <w:rsid w:val="00D6369E"/>
    <w:rsid w:val="00D6384D"/>
    <w:rsid w:val="00D64141"/>
    <w:rsid w:val="00D6508E"/>
    <w:rsid w:val="00D66FBB"/>
    <w:rsid w:val="00D70C87"/>
    <w:rsid w:val="00D71010"/>
    <w:rsid w:val="00D71CFA"/>
    <w:rsid w:val="00D71E0F"/>
    <w:rsid w:val="00D722F9"/>
    <w:rsid w:val="00D72B76"/>
    <w:rsid w:val="00D737B4"/>
    <w:rsid w:val="00D80613"/>
    <w:rsid w:val="00D81FF1"/>
    <w:rsid w:val="00D824BD"/>
    <w:rsid w:val="00D8453D"/>
    <w:rsid w:val="00D852EB"/>
    <w:rsid w:val="00D86159"/>
    <w:rsid w:val="00D8661A"/>
    <w:rsid w:val="00D874F1"/>
    <w:rsid w:val="00D87671"/>
    <w:rsid w:val="00D87CA3"/>
    <w:rsid w:val="00D90583"/>
    <w:rsid w:val="00D916FB"/>
    <w:rsid w:val="00D93851"/>
    <w:rsid w:val="00D94AAF"/>
    <w:rsid w:val="00D9509E"/>
    <w:rsid w:val="00D95358"/>
    <w:rsid w:val="00D95891"/>
    <w:rsid w:val="00D95E2B"/>
    <w:rsid w:val="00D9605A"/>
    <w:rsid w:val="00D96DD5"/>
    <w:rsid w:val="00DA0761"/>
    <w:rsid w:val="00DA0D7F"/>
    <w:rsid w:val="00DA145F"/>
    <w:rsid w:val="00DA442E"/>
    <w:rsid w:val="00DA44C8"/>
    <w:rsid w:val="00DA63E7"/>
    <w:rsid w:val="00DA6C42"/>
    <w:rsid w:val="00DA74E8"/>
    <w:rsid w:val="00DA76BD"/>
    <w:rsid w:val="00DB06BC"/>
    <w:rsid w:val="00DB26E5"/>
    <w:rsid w:val="00DB36AF"/>
    <w:rsid w:val="00DB6F99"/>
    <w:rsid w:val="00DB7A7D"/>
    <w:rsid w:val="00DC16C2"/>
    <w:rsid w:val="00DC2DD3"/>
    <w:rsid w:val="00DC32F1"/>
    <w:rsid w:val="00DC33BB"/>
    <w:rsid w:val="00DC51BB"/>
    <w:rsid w:val="00DC6030"/>
    <w:rsid w:val="00DC6A3E"/>
    <w:rsid w:val="00DC7441"/>
    <w:rsid w:val="00DD034B"/>
    <w:rsid w:val="00DD1AC6"/>
    <w:rsid w:val="00DD4DE8"/>
    <w:rsid w:val="00DD55B6"/>
    <w:rsid w:val="00DD6B14"/>
    <w:rsid w:val="00DD712E"/>
    <w:rsid w:val="00DD79C6"/>
    <w:rsid w:val="00DE28FC"/>
    <w:rsid w:val="00DE2DC7"/>
    <w:rsid w:val="00DF2458"/>
    <w:rsid w:val="00DF3A36"/>
    <w:rsid w:val="00DF3BEE"/>
    <w:rsid w:val="00DF4BB5"/>
    <w:rsid w:val="00DF572F"/>
    <w:rsid w:val="00E005C1"/>
    <w:rsid w:val="00E01A91"/>
    <w:rsid w:val="00E06ED9"/>
    <w:rsid w:val="00E12424"/>
    <w:rsid w:val="00E14B85"/>
    <w:rsid w:val="00E156D9"/>
    <w:rsid w:val="00E16DE3"/>
    <w:rsid w:val="00E17BCB"/>
    <w:rsid w:val="00E217C3"/>
    <w:rsid w:val="00E21B68"/>
    <w:rsid w:val="00E23FC5"/>
    <w:rsid w:val="00E242EC"/>
    <w:rsid w:val="00E26444"/>
    <w:rsid w:val="00E2761F"/>
    <w:rsid w:val="00E304EE"/>
    <w:rsid w:val="00E31B11"/>
    <w:rsid w:val="00E31C3F"/>
    <w:rsid w:val="00E331F5"/>
    <w:rsid w:val="00E33E59"/>
    <w:rsid w:val="00E34981"/>
    <w:rsid w:val="00E35070"/>
    <w:rsid w:val="00E374E7"/>
    <w:rsid w:val="00E40AF4"/>
    <w:rsid w:val="00E42127"/>
    <w:rsid w:val="00E42D41"/>
    <w:rsid w:val="00E4430B"/>
    <w:rsid w:val="00E44B2E"/>
    <w:rsid w:val="00E53D1F"/>
    <w:rsid w:val="00E54521"/>
    <w:rsid w:val="00E54DE2"/>
    <w:rsid w:val="00E5654F"/>
    <w:rsid w:val="00E57407"/>
    <w:rsid w:val="00E60B41"/>
    <w:rsid w:val="00E60C5B"/>
    <w:rsid w:val="00E62BD2"/>
    <w:rsid w:val="00E62DC7"/>
    <w:rsid w:val="00E62F39"/>
    <w:rsid w:val="00E63FFC"/>
    <w:rsid w:val="00E64288"/>
    <w:rsid w:val="00E64474"/>
    <w:rsid w:val="00E65263"/>
    <w:rsid w:val="00E65697"/>
    <w:rsid w:val="00E706EE"/>
    <w:rsid w:val="00E70EE0"/>
    <w:rsid w:val="00E72A81"/>
    <w:rsid w:val="00E73554"/>
    <w:rsid w:val="00E73F50"/>
    <w:rsid w:val="00E74D16"/>
    <w:rsid w:val="00E7516A"/>
    <w:rsid w:val="00E75A76"/>
    <w:rsid w:val="00E7671D"/>
    <w:rsid w:val="00E77861"/>
    <w:rsid w:val="00E82A2A"/>
    <w:rsid w:val="00E8767B"/>
    <w:rsid w:val="00E87881"/>
    <w:rsid w:val="00E9070E"/>
    <w:rsid w:val="00E95C28"/>
    <w:rsid w:val="00E962B9"/>
    <w:rsid w:val="00E96AF0"/>
    <w:rsid w:val="00E9776B"/>
    <w:rsid w:val="00EA2D5C"/>
    <w:rsid w:val="00EA2F36"/>
    <w:rsid w:val="00EA409D"/>
    <w:rsid w:val="00EA4D2E"/>
    <w:rsid w:val="00EA7E70"/>
    <w:rsid w:val="00EB1942"/>
    <w:rsid w:val="00EB3717"/>
    <w:rsid w:val="00EB3BDD"/>
    <w:rsid w:val="00EB3F38"/>
    <w:rsid w:val="00EB3F67"/>
    <w:rsid w:val="00EB494D"/>
    <w:rsid w:val="00EB5104"/>
    <w:rsid w:val="00EB551D"/>
    <w:rsid w:val="00EB7510"/>
    <w:rsid w:val="00EC7032"/>
    <w:rsid w:val="00EC70C7"/>
    <w:rsid w:val="00ED0028"/>
    <w:rsid w:val="00ED053D"/>
    <w:rsid w:val="00ED0FF8"/>
    <w:rsid w:val="00ED21AF"/>
    <w:rsid w:val="00ED54BA"/>
    <w:rsid w:val="00ED6798"/>
    <w:rsid w:val="00ED6B0B"/>
    <w:rsid w:val="00EE1063"/>
    <w:rsid w:val="00EE26CA"/>
    <w:rsid w:val="00EE30C0"/>
    <w:rsid w:val="00EE5595"/>
    <w:rsid w:val="00EE6B30"/>
    <w:rsid w:val="00EE7215"/>
    <w:rsid w:val="00EF2E99"/>
    <w:rsid w:val="00EF40E2"/>
    <w:rsid w:val="00EF5CE7"/>
    <w:rsid w:val="00EF6EE9"/>
    <w:rsid w:val="00EF734B"/>
    <w:rsid w:val="00F00936"/>
    <w:rsid w:val="00F00A87"/>
    <w:rsid w:val="00F00B33"/>
    <w:rsid w:val="00F00EEF"/>
    <w:rsid w:val="00F012E9"/>
    <w:rsid w:val="00F0158C"/>
    <w:rsid w:val="00F0171E"/>
    <w:rsid w:val="00F032A3"/>
    <w:rsid w:val="00F03E2B"/>
    <w:rsid w:val="00F047DE"/>
    <w:rsid w:val="00F0785E"/>
    <w:rsid w:val="00F10019"/>
    <w:rsid w:val="00F123DF"/>
    <w:rsid w:val="00F12E81"/>
    <w:rsid w:val="00F1387C"/>
    <w:rsid w:val="00F149E7"/>
    <w:rsid w:val="00F23351"/>
    <w:rsid w:val="00F24132"/>
    <w:rsid w:val="00F24231"/>
    <w:rsid w:val="00F24FBE"/>
    <w:rsid w:val="00F258E2"/>
    <w:rsid w:val="00F30095"/>
    <w:rsid w:val="00F31E3E"/>
    <w:rsid w:val="00F32041"/>
    <w:rsid w:val="00F322A0"/>
    <w:rsid w:val="00F32975"/>
    <w:rsid w:val="00F34121"/>
    <w:rsid w:val="00F34512"/>
    <w:rsid w:val="00F35ECA"/>
    <w:rsid w:val="00F35FB3"/>
    <w:rsid w:val="00F37AA6"/>
    <w:rsid w:val="00F402FF"/>
    <w:rsid w:val="00F40A73"/>
    <w:rsid w:val="00F40BC7"/>
    <w:rsid w:val="00F41DF0"/>
    <w:rsid w:val="00F42E54"/>
    <w:rsid w:val="00F435AF"/>
    <w:rsid w:val="00F46010"/>
    <w:rsid w:val="00F470A1"/>
    <w:rsid w:val="00F479CA"/>
    <w:rsid w:val="00F51BDA"/>
    <w:rsid w:val="00F51F58"/>
    <w:rsid w:val="00F524D7"/>
    <w:rsid w:val="00F52C16"/>
    <w:rsid w:val="00F53171"/>
    <w:rsid w:val="00F539DF"/>
    <w:rsid w:val="00F549A6"/>
    <w:rsid w:val="00F554AC"/>
    <w:rsid w:val="00F55895"/>
    <w:rsid w:val="00F627E0"/>
    <w:rsid w:val="00F62FEB"/>
    <w:rsid w:val="00F63021"/>
    <w:rsid w:val="00F651E4"/>
    <w:rsid w:val="00F65C75"/>
    <w:rsid w:val="00F66083"/>
    <w:rsid w:val="00F6636C"/>
    <w:rsid w:val="00F70ACE"/>
    <w:rsid w:val="00F71A57"/>
    <w:rsid w:val="00F71D24"/>
    <w:rsid w:val="00F71F90"/>
    <w:rsid w:val="00F71FC4"/>
    <w:rsid w:val="00F721D0"/>
    <w:rsid w:val="00F73C35"/>
    <w:rsid w:val="00F741A8"/>
    <w:rsid w:val="00F76AB0"/>
    <w:rsid w:val="00F777D0"/>
    <w:rsid w:val="00F77ADE"/>
    <w:rsid w:val="00F80243"/>
    <w:rsid w:val="00F803D1"/>
    <w:rsid w:val="00F837AB"/>
    <w:rsid w:val="00F84609"/>
    <w:rsid w:val="00F84BCB"/>
    <w:rsid w:val="00F86218"/>
    <w:rsid w:val="00F90CF3"/>
    <w:rsid w:val="00F90EBE"/>
    <w:rsid w:val="00F91498"/>
    <w:rsid w:val="00F92912"/>
    <w:rsid w:val="00F93125"/>
    <w:rsid w:val="00F93A09"/>
    <w:rsid w:val="00F94518"/>
    <w:rsid w:val="00F95F8F"/>
    <w:rsid w:val="00F9679A"/>
    <w:rsid w:val="00F97084"/>
    <w:rsid w:val="00F970AD"/>
    <w:rsid w:val="00F975C7"/>
    <w:rsid w:val="00FA0148"/>
    <w:rsid w:val="00FA061B"/>
    <w:rsid w:val="00FA24F9"/>
    <w:rsid w:val="00FA3256"/>
    <w:rsid w:val="00FA5114"/>
    <w:rsid w:val="00FA674E"/>
    <w:rsid w:val="00FA6B91"/>
    <w:rsid w:val="00FB1601"/>
    <w:rsid w:val="00FB2B17"/>
    <w:rsid w:val="00FB577D"/>
    <w:rsid w:val="00FC0A51"/>
    <w:rsid w:val="00FC3735"/>
    <w:rsid w:val="00FC37D5"/>
    <w:rsid w:val="00FC4550"/>
    <w:rsid w:val="00FC4675"/>
    <w:rsid w:val="00FC7743"/>
    <w:rsid w:val="00FC7F74"/>
    <w:rsid w:val="00FD0686"/>
    <w:rsid w:val="00FD128C"/>
    <w:rsid w:val="00FD131E"/>
    <w:rsid w:val="00FD2208"/>
    <w:rsid w:val="00FD260E"/>
    <w:rsid w:val="00FD577D"/>
    <w:rsid w:val="00FE03D2"/>
    <w:rsid w:val="00FE056E"/>
    <w:rsid w:val="00FE09A4"/>
    <w:rsid w:val="00FE61E1"/>
    <w:rsid w:val="00FF03C9"/>
    <w:rsid w:val="00FF0AA2"/>
    <w:rsid w:val="00FF3DE1"/>
    <w:rsid w:val="00FF4C77"/>
    <w:rsid w:val="00FF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BEB9F"/>
  <w15:docId w15:val="{699F9CD3-6F36-4A70-B428-19E7F415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2B0E9C"/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0E9C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B0E9C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5F6D2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5F6D2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5F6D29"/>
    <w:pPr>
      <w:keepNext/>
      <w:keepLines/>
      <w:spacing w:before="40" w:line="259" w:lineRule="auto"/>
      <w:outlineLvl w:val="4"/>
    </w:pPr>
    <w:rPr>
      <w:rFonts w:ascii="Calibri Light" w:hAnsi="Calibri Light"/>
      <w:bCs w:val="0"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5F6D29"/>
    <w:pPr>
      <w:keepNext/>
      <w:keepLines/>
      <w:spacing w:before="40" w:line="259" w:lineRule="auto"/>
      <w:outlineLvl w:val="5"/>
    </w:pPr>
    <w:rPr>
      <w:rFonts w:ascii="Calibri Light" w:hAnsi="Calibri Light"/>
      <w:bCs w:val="0"/>
      <w:color w:val="1F4D78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5F6D29"/>
    <w:pPr>
      <w:keepNext/>
      <w:keepLines/>
      <w:spacing w:before="40" w:line="259" w:lineRule="auto"/>
      <w:outlineLvl w:val="6"/>
    </w:pPr>
    <w:rPr>
      <w:rFonts w:ascii="Calibri Light" w:hAnsi="Calibri Light"/>
      <w:bCs w:val="0"/>
      <w:i/>
      <w:iCs/>
      <w:color w:val="1F4D78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5F6D29"/>
    <w:pPr>
      <w:keepNext/>
      <w:keepLines/>
      <w:spacing w:before="40" w:line="259" w:lineRule="auto"/>
      <w:outlineLvl w:val="7"/>
    </w:pPr>
    <w:rPr>
      <w:rFonts w:ascii="Calibri Light" w:hAnsi="Calibri Light"/>
      <w:bCs w:val="0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5F6D29"/>
    <w:pPr>
      <w:keepNext/>
      <w:keepLines/>
      <w:spacing w:before="40" w:line="259" w:lineRule="auto"/>
      <w:outlineLvl w:val="8"/>
    </w:pPr>
    <w:rPr>
      <w:rFonts w:ascii="Calibri Light" w:hAnsi="Calibri Light"/>
      <w:bCs w:val="0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0E9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2B0E9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rsid w:val="005F6D29"/>
    <w:rPr>
      <w:rFonts w:ascii="Times New Roman" w:eastAsia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5F6D29"/>
    <w:rPr>
      <w:rFonts w:ascii="Cambria" w:eastAsia="Times New Roman" w:hAnsi="Cambria"/>
      <w:b/>
      <w:bCs/>
      <w:i/>
      <w:iCs/>
    </w:rPr>
  </w:style>
  <w:style w:type="character" w:customStyle="1" w:styleId="50">
    <w:name w:val="Заголовок 5 Знак"/>
    <w:link w:val="5"/>
    <w:uiPriority w:val="9"/>
    <w:rsid w:val="005F6D29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5F6D29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rsid w:val="005F6D29"/>
    <w:rPr>
      <w:rFonts w:ascii="Calibri Light" w:eastAsia="Times New Roman" w:hAnsi="Calibri Light" w:cs="Times New Roman"/>
      <w:i/>
      <w:iCs/>
      <w:color w:val="1F4D78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5F6D29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link w:val="9"/>
    <w:uiPriority w:val="9"/>
    <w:rsid w:val="005F6D29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rsid w:val="00407766"/>
    <w:pPr>
      <w:tabs>
        <w:tab w:val="center" w:pos="4677"/>
        <w:tab w:val="right" w:pos="9355"/>
      </w:tabs>
    </w:pPr>
    <w:rPr>
      <w:bCs w:val="0"/>
    </w:rPr>
  </w:style>
  <w:style w:type="character" w:customStyle="1" w:styleId="a4">
    <w:name w:val="Нижний колонтитул Знак"/>
    <w:link w:val="a3"/>
    <w:uiPriority w:val="99"/>
    <w:rsid w:val="0040776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F6D2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rsid w:val="00407766"/>
    <w:rPr>
      <w:bCs w:val="0"/>
      <w:sz w:val="20"/>
      <w:szCs w:val="20"/>
    </w:rPr>
  </w:style>
  <w:style w:type="character" w:customStyle="1" w:styleId="a7">
    <w:name w:val="Текст сноски Знак"/>
    <w:link w:val="a6"/>
    <w:uiPriority w:val="99"/>
    <w:rsid w:val="00407766"/>
    <w:rPr>
      <w:rFonts w:ascii="Times New Roman" w:eastAsia="Times New Roman" w:hAnsi="Times New Roman" w:cs="Times New Roman"/>
      <w:bCs/>
      <w:sz w:val="20"/>
      <w:szCs w:val="20"/>
    </w:rPr>
  </w:style>
  <w:style w:type="character" w:styleId="a8">
    <w:name w:val="footnote reference"/>
    <w:uiPriority w:val="99"/>
    <w:semiHidden/>
    <w:rsid w:val="005F6D2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6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F6D29"/>
    <w:rPr>
      <w:rFonts w:ascii="Segoe UI" w:eastAsia="Times New Roman" w:hAnsi="Segoe UI" w:cs="Segoe UI"/>
      <w:bCs/>
      <w:sz w:val="18"/>
      <w:szCs w:val="18"/>
    </w:rPr>
  </w:style>
  <w:style w:type="paragraph" w:styleId="ab">
    <w:name w:val="endnote text"/>
    <w:basedOn w:val="a"/>
    <w:link w:val="ac"/>
    <w:uiPriority w:val="99"/>
    <w:qFormat/>
    <w:rsid w:val="002B0E9C"/>
    <w:pPr>
      <w:jc w:val="both"/>
    </w:pPr>
    <w:rPr>
      <w:kern w:val="2"/>
      <w:sz w:val="20"/>
      <w:lang w:eastAsia="en-US"/>
      <w14:ligatures w14:val="standardContextual"/>
    </w:rPr>
  </w:style>
  <w:style w:type="character" w:customStyle="1" w:styleId="ac">
    <w:name w:val="Текст концевой сноски Знак"/>
    <w:link w:val="ab"/>
    <w:uiPriority w:val="99"/>
    <w:rsid w:val="002B0E9C"/>
    <w:rPr>
      <w:rFonts w:ascii="Times New Roman" w:eastAsia="Times New Roman" w:hAnsi="Times New Roman"/>
      <w:bCs/>
      <w:kern w:val="2"/>
      <w:szCs w:val="24"/>
      <w:lang w:eastAsia="en-US"/>
      <w14:ligatures w14:val="standardContextual"/>
    </w:rPr>
  </w:style>
  <w:style w:type="character" w:styleId="ad">
    <w:name w:val="endnote reference"/>
    <w:rsid w:val="005F6D29"/>
    <w:rPr>
      <w:vertAlign w:val="superscript"/>
    </w:rPr>
  </w:style>
  <w:style w:type="character" w:styleId="ae">
    <w:name w:val="page number"/>
    <w:qFormat/>
    <w:rsid w:val="002B0E9C"/>
    <w:rPr>
      <w:rFonts w:ascii="Times New Roman" w:hAnsi="Times New Roman" w:cs="Times New Roman"/>
      <w:sz w:val="20"/>
    </w:rPr>
  </w:style>
  <w:style w:type="paragraph" w:styleId="af">
    <w:name w:val="header"/>
    <w:basedOn w:val="a"/>
    <w:link w:val="af0"/>
    <w:uiPriority w:val="99"/>
    <w:rsid w:val="00E06ED9"/>
    <w:pPr>
      <w:tabs>
        <w:tab w:val="center" w:pos="4677"/>
        <w:tab w:val="right" w:pos="9355"/>
      </w:tabs>
      <w:jc w:val="center"/>
    </w:pPr>
    <w:rPr>
      <w:bCs w:val="0"/>
      <w:sz w:val="20"/>
      <w:szCs w:val="20"/>
    </w:rPr>
  </w:style>
  <w:style w:type="character" w:customStyle="1" w:styleId="af0">
    <w:name w:val="Верхний колонтитул Знак"/>
    <w:link w:val="af"/>
    <w:uiPriority w:val="99"/>
    <w:rsid w:val="00E06ED9"/>
    <w:rPr>
      <w:rFonts w:ascii="Times New Roman" w:eastAsia="Times New Roman" w:hAnsi="Times New Roman"/>
    </w:rPr>
  </w:style>
  <w:style w:type="paragraph" w:styleId="af1">
    <w:name w:val="List Paragraph"/>
    <w:basedOn w:val="a"/>
    <w:uiPriority w:val="1"/>
    <w:rsid w:val="00407766"/>
    <w:pPr>
      <w:ind w:left="720"/>
      <w:contextualSpacing/>
    </w:pPr>
  </w:style>
  <w:style w:type="character" w:styleId="af2">
    <w:name w:val="annotation reference"/>
    <w:uiPriority w:val="99"/>
    <w:semiHidden/>
    <w:unhideWhenUsed/>
    <w:rsid w:val="005F6D29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5F6D29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5F6D29"/>
    <w:rPr>
      <w:rFonts w:ascii="Times New Roman" w:eastAsia="Times New Roman" w:hAnsi="Times New Roman"/>
      <w:bCs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F6D29"/>
    <w:rPr>
      <w:b/>
    </w:rPr>
  </w:style>
  <w:style w:type="character" w:customStyle="1" w:styleId="af6">
    <w:name w:val="Тема примечания Знак"/>
    <w:link w:val="af5"/>
    <w:uiPriority w:val="99"/>
    <w:semiHidden/>
    <w:rsid w:val="005F6D29"/>
    <w:rPr>
      <w:rFonts w:ascii="Times New Roman" w:eastAsia="Times New Roman" w:hAnsi="Times New Roman"/>
      <w:b/>
      <w:bCs/>
    </w:rPr>
  </w:style>
  <w:style w:type="paragraph" w:styleId="21">
    <w:name w:val="toc 2"/>
    <w:basedOn w:val="a"/>
    <w:next w:val="a"/>
    <w:autoRedefine/>
    <w:uiPriority w:val="39"/>
    <w:unhideWhenUsed/>
    <w:rsid w:val="00FC4675"/>
    <w:pPr>
      <w:tabs>
        <w:tab w:val="right" w:leader="dot" w:pos="10205"/>
      </w:tabs>
      <w:ind w:left="284"/>
      <w:jc w:val="both"/>
    </w:pPr>
  </w:style>
  <w:style w:type="paragraph" w:styleId="11">
    <w:name w:val="toc 1"/>
    <w:next w:val="a"/>
    <w:autoRedefine/>
    <w:uiPriority w:val="39"/>
    <w:unhideWhenUsed/>
    <w:rsid w:val="005F6D29"/>
    <w:pPr>
      <w:tabs>
        <w:tab w:val="right" w:leader="dot" w:pos="10195"/>
      </w:tabs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5F6D29"/>
    <w:pPr>
      <w:spacing w:after="100"/>
      <w:ind w:left="440"/>
    </w:pPr>
    <w:rPr>
      <w:rFonts w:ascii="Calibri" w:hAnsi="Calibri"/>
    </w:rPr>
  </w:style>
  <w:style w:type="paragraph" w:styleId="af7">
    <w:name w:val="Revision"/>
    <w:hidden/>
    <w:uiPriority w:val="99"/>
    <w:semiHidden/>
    <w:rsid w:val="005F6D29"/>
    <w:rPr>
      <w:rFonts w:ascii="Times New Roman" w:eastAsia="Times New Roman" w:hAnsi="Times New Roman"/>
      <w:bCs/>
      <w:sz w:val="24"/>
      <w:szCs w:val="24"/>
    </w:rPr>
  </w:style>
  <w:style w:type="character" w:styleId="af8">
    <w:name w:val="Hyperlink"/>
    <w:uiPriority w:val="99"/>
    <w:unhideWhenUsed/>
    <w:rsid w:val="005F6D29"/>
    <w:rPr>
      <w:color w:val="0563C1"/>
      <w:u w:val="single"/>
    </w:rPr>
  </w:style>
  <w:style w:type="character" w:customStyle="1" w:styleId="af9">
    <w:name w:val="Термин"/>
    <w:uiPriority w:val="1"/>
    <w:rsid w:val="005F6D29"/>
    <w:rPr>
      <w:b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63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9C9B7B0032E4A390EE7E8BA1C6EAE49750411DF4B02C2E405AED10AE295133D32DF7B2FB266F28EDBC07087B14F5E8A0EE1F8467F58C47m4G0N" TargetMode="External"/><Relationship Id="rId13" Type="http://schemas.openxmlformats.org/officeDocument/2006/relationships/footer" Target="footer2.xml"/><Relationship Id="rId18" Type="http://schemas.openxmlformats.org/officeDocument/2006/relationships/hyperlink" Target="consultantplus://offline/ref=1BCD2C7B8DC039AF07BAB743000BE23F1E1321906DCA1D07619D7EF5B6A3D72D38C3757FBD90D5CD50F63A035FD0D6B8CB817C86FFF6D575GCd3L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assifikators.ru/okso/2.08.05.01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consultantplus://offline/ref=3F90DE0ABCA42623A0D47517DA923CE40B300FD3422B87DD04D546233D4958058A870DCD1FEBE1F130E0C6AEE1AF5098D93B0A7310A9E757nEG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1BCD2C7B8DC039AF07BAB743000BE23F1E1321906DCA1D07619D7EF5B6A3D72D38C3757FBD90D5CC56F63A035FD0D6B8CB817C86FFF6D575GCd3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file.ru/okved2/razdel-m/71/71.2/71.20/71.20.9.html" TargetMode="External"/><Relationship Id="rId14" Type="http://schemas.openxmlformats.org/officeDocument/2006/relationships/header" Target="header3.xml"/><Relationship Id="rId22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5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89F21-944E-4323-9299-A203F191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Шаблон%20ПС</Template>
  <TotalTime>73</TotalTime>
  <Pages>20</Pages>
  <Words>6643</Words>
  <Characters>37867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оценке технического состояния многоквартирных домов, их строительных конструкций для определения потребности в проведении капитального ремонта</vt:lpstr>
    </vt:vector>
  </TitlesOfParts>
  <Company>Microsoft</Company>
  <LinksUpToDate>false</LinksUpToDate>
  <CharactersWithSpaces>44422</CharactersWithSpaces>
  <SharedDoc>false</SharedDoc>
  <HLinks>
    <vt:vector size="72" baseType="variant">
      <vt:variant>
        <vt:i4>2293867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consultantplus://offline/ref=3F90DE0ABCA42623A0D47517DA923CE40B300FD3422B87DD04D546233D4958058A870DCD1FEBE1F130E0C6AEE1AF5098D93B0A7310A9E757nEGCN</vt:lpwstr>
      </vt:variant>
      <vt:variant>
        <vt:lpwstr/>
      </vt:variant>
      <vt:variant>
        <vt:i4>8323133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consultantplus://offline/ref=1BCD2C7B8DC039AF07BAB743000BE23F1E1321906DCA1D07619D7EF5B6A3D72D38C3757FBD90D5CC56F63A035FD0D6B8CB817C86FFF6D575GCd3L</vt:lpwstr>
      </vt:variant>
      <vt:variant>
        <vt:lpwstr/>
      </vt:variant>
      <vt:variant>
        <vt:i4>8323132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consultantplus://offline/ref=1BCD2C7B8DC039AF07BAB743000BE23F1E1321906DCA1D07619D7EF5B6A3D72D38C3757FBD90D5CD50F63A035FD0D6B8CB817C86FFF6D575GCd3L</vt:lpwstr>
      </vt:variant>
      <vt:variant>
        <vt:lpwstr/>
      </vt:variant>
      <vt:variant>
        <vt:i4>851979</vt:i4>
      </vt:variant>
      <vt:variant>
        <vt:i4>30</vt:i4>
      </vt:variant>
      <vt:variant>
        <vt:i4>0</vt:i4>
      </vt:variant>
      <vt:variant>
        <vt:i4>5</vt:i4>
      </vt:variant>
      <vt:variant>
        <vt:lpwstr>https://www.regfile.ru/okved2/razdel-m/71/71.2/71.20/71.20.9.html</vt:lpwstr>
      </vt:variant>
      <vt:variant>
        <vt:lpwstr/>
      </vt:variant>
      <vt:variant>
        <vt:i4>2424935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consultantplus://offline/ref=859C9B7B0032E4A390EE7E8BA1C6EAE49750411DF4B02C2E405AED10AE295133D32DF7B2FB266F28EDBC07087B14F5E8A0EE1F8467F58C47m4G0N</vt:lpwstr>
      </vt:variant>
      <vt:variant>
        <vt:lpwstr/>
      </vt:variant>
      <vt:variant>
        <vt:i4>1703988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_Toc10060853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_Toc10060851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_Toc10060851</vt:lpwstr>
      </vt:variant>
      <vt:variant>
        <vt:i4>1638452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_Toc10060850</vt:lpwstr>
      </vt:variant>
      <vt:variant>
        <vt:i4>1048629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_Toc10060849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_Toc10060848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_Toc10060847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оценке технического состояния многоквартирных домов, их строительных конструкций для определения потребности в проведении капитального ремонта</dc:title>
  <dc:creator>Сергей</dc:creator>
  <cp:lastModifiedBy>Арутюнян Алина Рафаэлевна</cp:lastModifiedBy>
  <cp:revision>7</cp:revision>
  <cp:lastPrinted>2025-05-06T13:33:00Z</cp:lastPrinted>
  <dcterms:created xsi:type="dcterms:W3CDTF">2025-02-07T12:51:00Z</dcterms:created>
  <dcterms:modified xsi:type="dcterms:W3CDTF">2025-05-06T13:41:00Z</dcterms:modified>
</cp:coreProperties>
</file>