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5DE20" w14:textId="77777777" w:rsidR="007A5C96" w:rsidRPr="0029031E" w:rsidRDefault="007A5C96" w:rsidP="00CA3445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Toc4323734"/>
      <w:r w:rsidRPr="0029031E">
        <w:rPr>
          <w:sz w:val="28"/>
          <w:szCs w:val="28"/>
        </w:rPr>
        <w:t>УТВЕРЖДЕН</w:t>
      </w:r>
    </w:p>
    <w:p w14:paraId="44074911" w14:textId="77777777" w:rsidR="007A5C96" w:rsidRPr="0029031E" w:rsidRDefault="007A5C96" w:rsidP="00CA3445">
      <w:pPr>
        <w:ind w:left="5670"/>
        <w:jc w:val="center"/>
        <w:rPr>
          <w:sz w:val="28"/>
          <w:szCs w:val="28"/>
        </w:rPr>
      </w:pPr>
      <w:r w:rsidRPr="0029031E">
        <w:rPr>
          <w:sz w:val="28"/>
          <w:szCs w:val="28"/>
        </w:rPr>
        <w:t>приказом Министерства</w:t>
      </w:r>
    </w:p>
    <w:p w14:paraId="668AEA0A" w14:textId="77777777" w:rsidR="007A5C96" w:rsidRPr="0029031E" w:rsidRDefault="007A5C96" w:rsidP="00CA3445">
      <w:pPr>
        <w:ind w:left="5670"/>
        <w:jc w:val="center"/>
        <w:rPr>
          <w:sz w:val="28"/>
          <w:szCs w:val="28"/>
        </w:rPr>
      </w:pPr>
      <w:r w:rsidRPr="0029031E">
        <w:rPr>
          <w:sz w:val="28"/>
          <w:szCs w:val="28"/>
        </w:rPr>
        <w:t>труда и социальной защиты Российской Федерации</w:t>
      </w:r>
    </w:p>
    <w:p w14:paraId="7A416BCE" w14:textId="53678026" w:rsidR="007A5C96" w:rsidRPr="0029031E" w:rsidRDefault="00B6514F" w:rsidP="00CA3445">
      <w:pPr>
        <w:ind w:left="5670"/>
        <w:jc w:val="center"/>
        <w:rPr>
          <w:sz w:val="28"/>
          <w:szCs w:val="28"/>
        </w:rPr>
      </w:pPr>
      <w:r w:rsidRPr="0029031E">
        <w:rPr>
          <w:sz w:val="28"/>
          <w:szCs w:val="28"/>
        </w:rPr>
        <w:t>от «</w:t>
      </w:r>
      <w:r w:rsidR="00906579">
        <w:rPr>
          <w:sz w:val="28"/>
          <w:szCs w:val="28"/>
        </w:rPr>
        <w:t>11</w:t>
      </w:r>
      <w:r w:rsidRPr="0029031E">
        <w:rPr>
          <w:sz w:val="28"/>
          <w:szCs w:val="28"/>
        </w:rPr>
        <w:t xml:space="preserve">» </w:t>
      </w:r>
      <w:r w:rsidR="00906579">
        <w:rPr>
          <w:sz w:val="28"/>
          <w:szCs w:val="28"/>
        </w:rPr>
        <w:t>апреля</w:t>
      </w:r>
      <w:r w:rsidR="0029031E" w:rsidRPr="0029031E">
        <w:rPr>
          <w:sz w:val="28"/>
          <w:szCs w:val="28"/>
        </w:rPr>
        <w:t xml:space="preserve"> 2025 </w:t>
      </w:r>
      <w:r w:rsidR="007A5C96" w:rsidRPr="0029031E">
        <w:rPr>
          <w:sz w:val="28"/>
          <w:szCs w:val="28"/>
        </w:rPr>
        <w:t>г.</w:t>
      </w:r>
      <w:r w:rsidRPr="0029031E">
        <w:rPr>
          <w:sz w:val="28"/>
          <w:szCs w:val="28"/>
        </w:rPr>
        <w:t xml:space="preserve"> № </w:t>
      </w:r>
      <w:r w:rsidR="00906579">
        <w:rPr>
          <w:sz w:val="28"/>
          <w:szCs w:val="28"/>
        </w:rPr>
        <w:t>206н</w:t>
      </w:r>
    </w:p>
    <w:p w14:paraId="2F40D646" w14:textId="77777777" w:rsidR="0029031E" w:rsidRPr="0029031E" w:rsidRDefault="0029031E" w:rsidP="0029031E"/>
    <w:bookmarkEnd w:id="0"/>
    <w:p w14:paraId="17EAE00C" w14:textId="77777777" w:rsidR="00EB35C0" w:rsidRPr="0029031E" w:rsidRDefault="004F5E25" w:rsidP="0029031E">
      <w:pPr>
        <w:jc w:val="center"/>
        <w:rPr>
          <w:sz w:val="52"/>
          <w:szCs w:val="52"/>
        </w:rPr>
      </w:pPr>
      <w:r w:rsidRPr="0029031E">
        <w:rPr>
          <w:sz w:val="52"/>
          <w:szCs w:val="52"/>
        </w:rPr>
        <w:t>ПРОФЕССИОНАЛЬНЫЙ СТАНДАРТ</w:t>
      </w:r>
      <w:bookmarkEnd w:id="1"/>
    </w:p>
    <w:p w14:paraId="2A0211D2" w14:textId="77777777" w:rsidR="0029031E" w:rsidRDefault="0029031E" w:rsidP="00CA3445">
      <w:pPr>
        <w:rPr>
          <w:szCs w:val="28"/>
        </w:rPr>
      </w:pPr>
    </w:p>
    <w:p w14:paraId="28A1D92B" w14:textId="345B34B7" w:rsidR="00810716" w:rsidRPr="0029031E" w:rsidRDefault="003E3814" w:rsidP="0029031E">
      <w:pPr>
        <w:jc w:val="center"/>
        <w:rPr>
          <w:b/>
          <w:bCs w:val="0"/>
          <w:szCs w:val="28"/>
        </w:rPr>
      </w:pPr>
      <w:r w:rsidRPr="0029031E">
        <w:rPr>
          <w:b/>
          <w:bCs w:val="0"/>
          <w:sz w:val="28"/>
          <w:szCs w:val="32"/>
        </w:rPr>
        <w:t>Вальцовщик</w:t>
      </w:r>
    </w:p>
    <w:p w14:paraId="3C030F03" w14:textId="77777777" w:rsidR="0029031E" w:rsidRPr="0029031E" w:rsidRDefault="0029031E" w:rsidP="00CA3445"/>
    <w:tbl>
      <w:tblPr>
        <w:tblW w:w="1210" w:type="pct"/>
        <w:tblInd w:w="779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8"/>
      </w:tblGrid>
      <w:tr w:rsidR="0029031E" w:rsidRPr="0029031E" w14:paraId="175D79A2" w14:textId="77777777" w:rsidTr="00AC3575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41511EC" w14:textId="77777777" w:rsidR="00EB35C0" w:rsidRPr="0029031E" w:rsidRDefault="00DA374A" w:rsidP="00CA3445">
            <w:pPr>
              <w:jc w:val="center"/>
            </w:pPr>
            <w:r w:rsidRPr="0029031E">
              <w:t>1476</w:t>
            </w:r>
          </w:p>
        </w:tc>
      </w:tr>
      <w:tr w:rsidR="0029031E" w:rsidRPr="0029031E" w14:paraId="15604692" w14:textId="77777777" w:rsidTr="00AC3575">
        <w:trPr>
          <w:trHeight w:val="28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780FE8BB" w14:textId="77777777" w:rsidR="00EB35C0" w:rsidRPr="0029031E" w:rsidRDefault="00EB35C0" w:rsidP="00AC357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29031E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2980139A" w14:textId="77777777" w:rsidR="0022402D" w:rsidRPr="0029031E" w:rsidRDefault="0022402D" w:rsidP="0029031E">
      <w:pPr>
        <w:jc w:val="center"/>
        <w:rPr>
          <w:b/>
        </w:rPr>
      </w:pPr>
      <w:r w:rsidRPr="0029031E">
        <w:t>Содержание</w:t>
      </w:r>
    </w:p>
    <w:p w14:paraId="42B33556" w14:textId="32A85C48" w:rsidR="00967FAD" w:rsidRDefault="00E63965">
      <w:pPr>
        <w:pStyle w:val="12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 w:rsidRPr="0029031E">
        <w:rPr>
          <w:bCs/>
        </w:rPr>
        <w:fldChar w:fldCharType="begin"/>
      </w:r>
      <w:r w:rsidR="0022402D" w:rsidRPr="0029031E">
        <w:rPr>
          <w:bCs/>
        </w:rPr>
        <w:instrText xml:space="preserve"> TOC \o "1-2" \u </w:instrText>
      </w:r>
      <w:r w:rsidRPr="0029031E">
        <w:rPr>
          <w:bCs/>
        </w:rPr>
        <w:fldChar w:fldCharType="separate"/>
      </w:r>
      <w:r w:rsidR="00967FAD">
        <w:t>I. Общие сведения</w:t>
      </w:r>
      <w:r w:rsidR="00967FAD">
        <w:tab/>
      </w:r>
      <w:r w:rsidR="00967FAD">
        <w:fldChar w:fldCharType="begin"/>
      </w:r>
      <w:r w:rsidR="00967FAD">
        <w:instrText xml:space="preserve"> PAGEREF _Toc189074652 \h </w:instrText>
      </w:r>
      <w:r w:rsidR="00967FAD">
        <w:fldChar w:fldCharType="separate"/>
      </w:r>
      <w:r w:rsidR="00846871">
        <w:t>1</w:t>
      </w:r>
      <w:r w:rsidR="00967FAD">
        <w:fldChar w:fldCharType="end"/>
      </w:r>
    </w:p>
    <w:p w14:paraId="7011EECB" w14:textId="26D8EC32" w:rsidR="00967FAD" w:rsidRDefault="00967FAD">
      <w:pPr>
        <w:pStyle w:val="12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_Toc189074653 \h </w:instrText>
      </w:r>
      <w:r>
        <w:fldChar w:fldCharType="separate"/>
      </w:r>
      <w:r w:rsidR="00846871">
        <w:t>3</w:t>
      </w:r>
      <w:r>
        <w:fldChar w:fldCharType="end"/>
      </w:r>
    </w:p>
    <w:p w14:paraId="7B02D7AE" w14:textId="2EB856F0" w:rsidR="00967FAD" w:rsidRDefault="00967FAD">
      <w:pPr>
        <w:pStyle w:val="12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_Toc189074654 \h </w:instrText>
      </w:r>
      <w:r>
        <w:fldChar w:fldCharType="separate"/>
      </w:r>
      <w:r w:rsidR="00846871">
        <w:t>5</w:t>
      </w:r>
      <w:r>
        <w:fldChar w:fldCharType="end"/>
      </w:r>
    </w:p>
    <w:p w14:paraId="37192AD1" w14:textId="2737FD30" w:rsidR="00967FAD" w:rsidRDefault="00967FAD">
      <w:pPr>
        <w:pStyle w:val="21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r>
        <w:rPr>
          <w:noProof/>
        </w:rPr>
        <w:t>3.1. Обобщенная трудовая функция</w:t>
      </w:r>
      <w:r w:rsidR="00AC3575">
        <w:rPr>
          <w:noProof/>
        </w:rPr>
        <w:t xml:space="preserve"> «</w:t>
      </w:r>
      <w:r w:rsidR="00AC3575" w:rsidRPr="00AC3575">
        <w:rPr>
          <w:noProof/>
        </w:rPr>
        <w:t>Вальцовка изделий на листо- и сортогибочных машинах с ручным и электромеханическим приводом</w:t>
      </w:r>
      <w:r w:rsidR="00AC3575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_Toc189074655 \h </w:instrText>
      </w:r>
      <w:r>
        <w:rPr>
          <w:noProof/>
        </w:rPr>
      </w:r>
      <w:r>
        <w:rPr>
          <w:noProof/>
        </w:rPr>
        <w:fldChar w:fldCharType="separate"/>
      </w:r>
      <w:r w:rsidR="00846871">
        <w:rPr>
          <w:noProof/>
        </w:rPr>
        <w:t>5</w:t>
      </w:r>
      <w:r>
        <w:rPr>
          <w:noProof/>
        </w:rPr>
        <w:fldChar w:fldCharType="end"/>
      </w:r>
    </w:p>
    <w:p w14:paraId="5B8C7076" w14:textId="4BF7398A" w:rsidR="00967FAD" w:rsidRDefault="00967FAD">
      <w:pPr>
        <w:pStyle w:val="21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r>
        <w:rPr>
          <w:noProof/>
        </w:rPr>
        <w:t>3.2. Обобщенная трудовая функция</w:t>
      </w:r>
      <w:r w:rsidR="00AC3575">
        <w:rPr>
          <w:noProof/>
        </w:rPr>
        <w:t xml:space="preserve"> «</w:t>
      </w:r>
      <w:r w:rsidR="00AC3575" w:rsidRPr="00AC3575">
        <w:rPr>
          <w:noProof/>
        </w:rPr>
        <w:t>Вальцовка изделий на листо- и сортогибочных машинах малого размера</w:t>
      </w:r>
      <w:r w:rsidR="00AC3575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_Toc189074656 \h </w:instrText>
      </w:r>
      <w:r>
        <w:rPr>
          <w:noProof/>
        </w:rPr>
      </w:r>
      <w:r>
        <w:rPr>
          <w:noProof/>
        </w:rPr>
        <w:fldChar w:fldCharType="separate"/>
      </w:r>
      <w:r w:rsidR="00846871">
        <w:rPr>
          <w:noProof/>
        </w:rPr>
        <w:t>14</w:t>
      </w:r>
      <w:r>
        <w:rPr>
          <w:noProof/>
        </w:rPr>
        <w:fldChar w:fldCharType="end"/>
      </w:r>
    </w:p>
    <w:p w14:paraId="35C34538" w14:textId="1F78C6B4" w:rsidR="00967FAD" w:rsidRDefault="00967FAD">
      <w:pPr>
        <w:pStyle w:val="21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r>
        <w:rPr>
          <w:noProof/>
        </w:rPr>
        <w:t>3.</w:t>
      </w:r>
      <w:r w:rsidRPr="00967FAD">
        <w:rPr>
          <w:noProof/>
        </w:rPr>
        <w:t>3</w:t>
      </w:r>
      <w:r>
        <w:rPr>
          <w:noProof/>
        </w:rPr>
        <w:t>. Обобщенная трудовая функция</w:t>
      </w:r>
      <w:r w:rsidR="00AC3575">
        <w:rPr>
          <w:noProof/>
        </w:rPr>
        <w:t xml:space="preserve"> «</w:t>
      </w:r>
      <w:r w:rsidR="00AC3575" w:rsidRPr="00AC3575">
        <w:rPr>
          <w:noProof/>
        </w:rPr>
        <w:t>Вальцовка изделий на листо- и сортогибочных машинах среднего размера</w:t>
      </w:r>
      <w:r w:rsidR="00AC3575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_Toc189074657 \h </w:instrText>
      </w:r>
      <w:r>
        <w:rPr>
          <w:noProof/>
        </w:rPr>
      </w:r>
      <w:r>
        <w:rPr>
          <w:noProof/>
        </w:rPr>
        <w:fldChar w:fldCharType="separate"/>
      </w:r>
      <w:r w:rsidR="00846871">
        <w:rPr>
          <w:noProof/>
        </w:rPr>
        <w:t>22</w:t>
      </w:r>
      <w:r>
        <w:rPr>
          <w:noProof/>
        </w:rPr>
        <w:fldChar w:fldCharType="end"/>
      </w:r>
    </w:p>
    <w:p w14:paraId="1F4353D5" w14:textId="786B6DEF" w:rsidR="00967FAD" w:rsidRDefault="00967FAD">
      <w:pPr>
        <w:pStyle w:val="21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r>
        <w:rPr>
          <w:noProof/>
        </w:rPr>
        <w:t>3.</w:t>
      </w:r>
      <w:r w:rsidRPr="00967FAD">
        <w:rPr>
          <w:noProof/>
        </w:rPr>
        <w:t>4</w:t>
      </w:r>
      <w:r>
        <w:rPr>
          <w:noProof/>
        </w:rPr>
        <w:t>. Обобщенная трудовая функция</w:t>
      </w:r>
      <w:r w:rsidR="00AC3575">
        <w:rPr>
          <w:noProof/>
        </w:rPr>
        <w:t xml:space="preserve"> «</w:t>
      </w:r>
      <w:r w:rsidR="00AC3575" w:rsidRPr="00AC3575">
        <w:rPr>
          <w:noProof/>
        </w:rPr>
        <w:t>Вальцовка изделий на листо- и сортогибочных машинах с числовым программным управлением</w:t>
      </w:r>
      <w:r w:rsidR="00AC3575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_Toc189074658 \h </w:instrText>
      </w:r>
      <w:r>
        <w:rPr>
          <w:noProof/>
        </w:rPr>
      </w:r>
      <w:r>
        <w:rPr>
          <w:noProof/>
        </w:rPr>
        <w:fldChar w:fldCharType="separate"/>
      </w:r>
      <w:r w:rsidR="00846871">
        <w:rPr>
          <w:noProof/>
        </w:rPr>
        <w:t>33</w:t>
      </w:r>
      <w:r>
        <w:rPr>
          <w:noProof/>
        </w:rPr>
        <w:fldChar w:fldCharType="end"/>
      </w:r>
    </w:p>
    <w:p w14:paraId="74F3C7BA" w14:textId="6A145B1D" w:rsidR="00967FAD" w:rsidRDefault="00967FAD">
      <w:pPr>
        <w:pStyle w:val="21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r>
        <w:rPr>
          <w:noProof/>
        </w:rPr>
        <w:t>3.</w:t>
      </w:r>
      <w:r w:rsidRPr="00967FAD">
        <w:rPr>
          <w:noProof/>
        </w:rPr>
        <w:t>5</w:t>
      </w:r>
      <w:r>
        <w:rPr>
          <w:noProof/>
        </w:rPr>
        <w:t>. Обобщенная трудовая функция</w:t>
      </w:r>
      <w:r w:rsidR="00AC3575">
        <w:rPr>
          <w:noProof/>
        </w:rPr>
        <w:t xml:space="preserve"> «</w:t>
      </w:r>
      <w:r w:rsidR="00AC3575" w:rsidRPr="00AC3575">
        <w:rPr>
          <w:noProof/>
        </w:rPr>
        <w:t>Вальцовка изделий на листо- и сортогибочных машинах большого размера</w:t>
      </w:r>
      <w:r w:rsidR="00AC3575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_Toc189074659 \h </w:instrText>
      </w:r>
      <w:r>
        <w:rPr>
          <w:noProof/>
        </w:rPr>
      </w:r>
      <w:r>
        <w:rPr>
          <w:noProof/>
        </w:rPr>
        <w:fldChar w:fldCharType="separate"/>
      </w:r>
      <w:r w:rsidR="00846871">
        <w:rPr>
          <w:noProof/>
        </w:rPr>
        <w:t>39</w:t>
      </w:r>
      <w:r>
        <w:rPr>
          <w:noProof/>
        </w:rPr>
        <w:fldChar w:fldCharType="end"/>
      </w:r>
    </w:p>
    <w:p w14:paraId="474210FF" w14:textId="38F5B7BD" w:rsidR="00967FAD" w:rsidRDefault="00967FAD">
      <w:pPr>
        <w:pStyle w:val="12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_Toc189074660 \h </w:instrText>
      </w:r>
      <w:r>
        <w:fldChar w:fldCharType="separate"/>
      </w:r>
      <w:r w:rsidR="00846871">
        <w:t>52</w:t>
      </w:r>
      <w:r>
        <w:fldChar w:fldCharType="end"/>
      </w:r>
    </w:p>
    <w:p w14:paraId="4C92EC2A" w14:textId="3F798D1D" w:rsidR="00967FAD" w:rsidRDefault="00967FAD">
      <w:pPr>
        <w:pStyle w:val="12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 w:rsidRPr="001A1FE0">
        <w:rPr>
          <w:lang w:val="en-US"/>
        </w:rPr>
        <w:t>V</w:t>
      </w:r>
      <w:r>
        <w:t>. Сокращения, используемые в профессиональном стандарте</w:t>
      </w:r>
      <w:r>
        <w:tab/>
      </w:r>
      <w:r>
        <w:fldChar w:fldCharType="begin"/>
      </w:r>
      <w:r>
        <w:instrText xml:space="preserve"> PAGEREF _Toc189074661 \h </w:instrText>
      </w:r>
      <w:r>
        <w:fldChar w:fldCharType="separate"/>
      </w:r>
      <w:r w:rsidR="00846871">
        <w:t>52</w:t>
      </w:r>
      <w:r>
        <w:fldChar w:fldCharType="end"/>
      </w:r>
    </w:p>
    <w:p w14:paraId="2BEF4B96" w14:textId="3B7AE5D1" w:rsidR="0022402D" w:rsidRPr="0029031E" w:rsidRDefault="00E63965" w:rsidP="00CA3445">
      <w:pPr>
        <w:rPr>
          <w:sz w:val="16"/>
          <w:szCs w:val="16"/>
        </w:rPr>
      </w:pPr>
      <w:r w:rsidRPr="0029031E">
        <w:rPr>
          <w:bCs w:val="0"/>
          <w:noProof/>
          <w:szCs w:val="22"/>
        </w:rPr>
        <w:fldChar w:fldCharType="end"/>
      </w:r>
    </w:p>
    <w:p w14:paraId="1633786F" w14:textId="77777777" w:rsidR="007B1982" w:rsidRPr="0029031E" w:rsidRDefault="007B1982" w:rsidP="0029031E">
      <w:pPr>
        <w:pStyle w:val="1"/>
      </w:pPr>
      <w:bookmarkStart w:id="2" w:name="_Toc189074652"/>
      <w:r w:rsidRPr="0029031E">
        <w:t>I. Общие сведения</w:t>
      </w:r>
      <w:bookmarkEnd w:id="2"/>
    </w:p>
    <w:p w14:paraId="4FA003FA" w14:textId="77777777" w:rsidR="007B1982" w:rsidRPr="0029031E" w:rsidRDefault="007B1982" w:rsidP="00CA344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29031E" w:rsidRPr="0029031E" w14:paraId="7CABF348" w14:textId="77777777" w:rsidTr="00AC3575">
        <w:trPr>
          <w:trHeight w:hRule="exact" w:val="567"/>
          <w:jc w:val="center"/>
        </w:trPr>
        <w:tc>
          <w:tcPr>
            <w:tcW w:w="400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8C57CDD" w14:textId="77777777" w:rsidR="007B1982" w:rsidRPr="0029031E" w:rsidRDefault="00005DF5" w:rsidP="00CA3445">
            <w:pPr>
              <w:rPr>
                <w:highlight w:val="yellow"/>
              </w:rPr>
            </w:pPr>
            <w:r w:rsidRPr="0029031E">
              <w:t>Вальцовка</w:t>
            </w:r>
            <w:r w:rsidR="003E3814" w:rsidRPr="0029031E">
              <w:t xml:space="preserve"> изделий </w:t>
            </w:r>
            <w:r w:rsidR="00875F50" w:rsidRPr="0029031E">
              <w:t xml:space="preserve">на </w:t>
            </w:r>
            <w:r w:rsidR="00875F50" w:rsidRPr="0029031E">
              <w:rPr>
                <w:noProof/>
              </w:rPr>
              <w:t>листо- и сортогибочных машинах</w:t>
            </w:r>
            <w:r w:rsidR="00875F50" w:rsidRPr="0029031E">
              <w:t xml:space="preserve"> </w:t>
            </w:r>
            <w:r w:rsidR="003E3814" w:rsidRPr="0029031E">
              <w:t>в холодном и горячем состоянии из листового</w:t>
            </w:r>
            <w:r w:rsidR="00875F50" w:rsidRPr="0029031E">
              <w:t>, сортового</w:t>
            </w:r>
            <w:r w:rsidR="003E3814" w:rsidRPr="0029031E">
              <w:t xml:space="preserve"> и пр</w:t>
            </w:r>
            <w:r w:rsidR="00875F50" w:rsidRPr="0029031E">
              <w:t>офильного</w:t>
            </w:r>
            <w:r w:rsidR="003E3814" w:rsidRPr="0029031E">
              <w:t xml:space="preserve"> </w:t>
            </w:r>
            <w:r w:rsidR="00875F50" w:rsidRPr="0029031E">
              <w:t>проката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5B540B77" w14:textId="77777777" w:rsidR="007B1982" w:rsidRPr="0029031E" w:rsidRDefault="007B1982" w:rsidP="00CA3445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48C4A0" w14:textId="77777777" w:rsidR="007B1982" w:rsidRPr="0029031E" w:rsidRDefault="00DA374A" w:rsidP="00AC3575">
            <w:pPr>
              <w:jc w:val="center"/>
            </w:pPr>
            <w:r w:rsidRPr="0029031E">
              <w:t>40.221</w:t>
            </w:r>
          </w:p>
        </w:tc>
      </w:tr>
      <w:tr w:rsidR="00AC3575" w:rsidRPr="0029031E" w14:paraId="4216A347" w14:textId="77777777" w:rsidTr="00DA374A">
        <w:trPr>
          <w:jc w:val="center"/>
        </w:trPr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A10418" w14:textId="77777777" w:rsidR="007B1982" w:rsidRPr="0029031E" w:rsidRDefault="007B1982" w:rsidP="00CA3445">
            <w:pPr>
              <w:jc w:val="center"/>
              <w:rPr>
                <w:sz w:val="20"/>
                <w:szCs w:val="20"/>
              </w:rPr>
            </w:pPr>
            <w:r w:rsidRPr="0029031E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B26FF23" w14:textId="77777777" w:rsidR="007B1982" w:rsidRPr="0029031E" w:rsidRDefault="007B1982" w:rsidP="00CA3445">
            <w:pPr>
              <w:jc w:val="center"/>
              <w:rPr>
                <w:sz w:val="20"/>
                <w:szCs w:val="20"/>
              </w:rPr>
            </w:pPr>
            <w:r w:rsidRPr="0029031E">
              <w:rPr>
                <w:sz w:val="20"/>
                <w:szCs w:val="20"/>
              </w:rPr>
              <w:t>Код</w:t>
            </w:r>
          </w:p>
        </w:tc>
      </w:tr>
    </w:tbl>
    <w:p w14:paraId="7982B228" w14:textId="77777777" w:rsidR="007A5C96" w:rsidRPr="0029031E" w:rsidRDefault="007A5C96" w:rsidP="00CA3445"/>
    <w:p w14:paraId="25F9A0CB" w14:textId="181E2E0A" w:rsidR="007A5C96" w:rsidRPr="0029031E" w:rsidRDefault="0029031E" w:rsidP="00CA3445">
      <w:r>
        <w:t>Краткое описание</w:t>
      </w:r>
      <w:r w:rsidR="007A5C96" w:rsidRPr="0029031E">
        <w:t xml:space="preserve"> вида профессиональной деятельности</w:t>
      </w:r>
    </w:p>
    <w:p w14:paraId="749A53C0" w14:textId="77777777" w:rsidR="007A5C96" w:rsidRPr="0029031E" w:rsidRDefault="007A5C96" w:rsidP="00CA3445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AC3575" w:rsidRPr="0029031E" w14:paraId="13819BAC" w14:textId="77777777" w:rsidTr="007A5C96">
        <w:trPr>
          <w:trHeight w:val="384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F8BDBF1" w14:textId="77777777" w:rsidR="007B1982" w:rsidRPr="0029031E" w:rsidRDefault="00682F69" w:rsidP="00CA3445">
            <w:pPr>
              <w:rPr>
                <w:highlight w:val="yellow"/>
              </w:rPr>
            </w:pPr>
            <w:r w:rsidRPr="0029031E">
              <w:t xml:space="preserve">Обеспечение качества и производительности при </w:t>
            </w:r>
            <w:r w:rsidR="003E3814" w:rsidRPr="0029031E">
              <w:t>вальцовк</w:t>
            </w:r>
            <w:r w:rsidR="009262F8" w:rsidRPr="0029031E">
              <w:t>е</w:t>
            </w:r>
            <w:r w:rsidR="00875F50" w:rsidRPr="0029031E">
              <w:t xml:space="preserve"> </w:t>
            </w:r>
            <w:r w:rsidR="003E3814" w:rsidRPr="0029031E">
              <w:t>изделий</w:t>
            </w:r>
            <w:r w:rsidR="005B2861" w:rsidRPr="0029031E">
              <w:t xml:space="preserve"> </w:t>
            </w:r>
            <w:r w:rsidR="001C3F21" w:rsidRPr="0029031E">
              <w:t xml:space="preserve">на </w:t>
            </w:r>
            <w:r w:rsidR="00875F50" w:rsidRPr="0029031E">
              <w:rPr>
                <w:noProof/>
              </w:rPr>
              <w:t>листо- и сортогибочных машинах</w:t>
            </w:r>
          </w:p>
        </w:tc>
      </w:tr>
    </w:tbl>
    <w:p w14:paraId="6E3DD745" w14:textId="77777777" w:rsidR="007A5C96" w:rsidRPr="0029031E" w:rsidRDefault="007A5C96" w:rsidP="00CA3445"/>
    <w:p w14:paraId="55785E56" w14:textId="58D8F1E0" w:rsidR="007A5C96" w:rsidRPr="0029031E" w:rsidRDefault="007A5C96" w:rsidP="00CA3445">
      <w:r w:rsidRPr="0029031E">
        <w:t>Группа занятий</w:t>
      </w:r>
    </w:p>
    <w:p w14:paraId="05C7F538" w14:textId="77777777" w:rsidR="007A5C96" w:rsidRPr="0029031E" w:rsidRDefault="007A5C96" w:rsidP="00CA3445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6"/>
        <w:gridCol w:w="3751"/>
        <w:gridCol w:w="1250"/>
        <w:gridCol w:w="3702"/>
      </w:tblGrid>
      <w:tr w:rsidR="0029031E" w:rsidRPr="0029031E" w14:paraId="201DDACF" w14:textId="77777777" w:rsidTr="007A5C96">
        <w:trPr>
          <w:trHeight w:val="283"/>
        </w:trPr>
        <w:tc>
          <w:tcPr>
            <w:tcW w:w="7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3170F01" w14:textId="77777777" w:rsidR="007B1982" w:rsidRPr="0029031E" w:rsidRDefault="002435CF" w:rsidP="00CA3445">
            <w:r w:rsidRPr="0029031E">
              <w:t>7221</w:t>
            </w:r>
          </w:p>
        </w:tc>
        <w:tc>
          <w:tcPr>
            <w:tcW w:w="18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6A772E8" w14:textId="77777777" w:rsidR="007B1982" w:rsidRPr="0029031E" w:rsidRDefault="002435CF" w:rsidP="00CA3445">
            <w:r w:rsidRPr="0029031E">
              <w:t>Кузнецы</w:t>
            </w:r>
          </w:p>
        </w:tc>
        <w:tc>
          <w:tcPr>
            <w:tcW w:w="6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0EFE414" w14:textId="77777777" w:rsidR="007B1982" w:rsidRPr="0029031E" w:rsidRDefault="007A5C96" w:rsidP="00CA3445">
            <w:r w:rsidRPr="0029031E">
              <w:t>-</w:t>
            </w:r>
          </w:p>
        </w:tc>
        <w:tc>
          <w:tcPr>
            <w:tcW w:w="181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E0DBD23" w14:textId="77777777" w:rsidR="007B1982" w:rsidRPr="0029031E" w:rsidRDefault="007A5C96" w:rsidP="00CA3445">
            <w:r w:rsidRPr="0029031E">
              <w:t>-</w:t>
            </w:r>
          </w:p>
        </w:tc>
      </w:tr>
      <w:tr w:rsidR="00AC3575" w:rsidRPr="0029031E" w14:paraId="7FBE8323" w14:textId="77777777" w:rsidTr="007A5C96">
        <w:trPr>
          <w:trHeight w:val="227"/>
        </w:trPr>
        <w:tc>
          <w:tcPr>
            <w:tcW w:w="7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45FEAAD" w14:textId="77777777" w:rsidR="007B1982" w:rsidRPr="0029031E" w:rsidRDefault="007B1982" w:rsidP="00CA3445">
            <w:pPr>
              <w:jc w:val="center"/>
              <w:rPr>
                <w:sz w:val="20"/>
                <w:szCs w:val="20"/>
              </w:rPr>
            </w:pPr>
            <w:r w:rsidRPr="0029031E">
              <w:rPr>
                <w:sz w:val="20"/>
                <w:szCs w:val="20"/>
              </w:rPr>
              <w:t>(код ОКЗ</w:t>
            </w:r>
            <w:r w:rsidRPr="0029031E">
              <w:rPr>
                <w:rStyle w:val="ad"/>
                <w:sz w:val="20"/>
                <w:szCs w:val="20"/>
              </w:rPr>
              <w:endnoteReference w:id="1"/>
            </w:r>
            <w:r w:rsidRPr="0029031E">
              <w:rPr>
                <w:sz w:val="20"/>
                <w:szCs w:val="20"/>
              </w:rPr>
              <w:t>)</w:t>
            </w:r>
          </w:p>
        </w:tc>
        <w:tc>
          <w:tcPr>
            <w:tcW w:w="18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3FAF8FA" w14:textId="77777777" w:rsidR="007B1982" w:rsidRPr="0029031E" w:rsidRDefault="007B1982" w:rsidP="00CA3445">
            <w:pPr>
              <w:jc w:val="center"/>
              <w:rPr>
                <w:sz w:val="20"/>
                <w:szCs w:val="20"/>
              </w:rPr>
            </w:pPr>
            <w:r w:rsidRPr="0029031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1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E2E80EF" w14:textId="77777777" w:rsidR="007B1982" w:rsidRPr="0029031E" w:rsidRDefault="007B1982" w:rsidP="00CA3445">
            <w:pPr>
              <w:jc w:val="center"/>
              <w:rPr>
                <w:sz w:val="20"/>
                <w:szCs w:val="20"/>
              </w:rPr>
            </w:pPr>
            <w:r w:rsidRPr="0029031E">
              <w:rPr>
                <w:sz w:val="20"/>
                <w:szCs w:val="20"/>
              </w:rPr>
              <w:t>(код ОКЗ)</w:t>
            </w:r>
          </w:p>
        </w:tc>
        <w:tc>
          <w:tcPr>
            <w:tcW w:w="18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915432A" w14:textId="77777777" w:rsidR="007B1982" w:rsidRPr="0029031E" w:rsidRDefault="007B1982" w:rsidP="00CA3445">
            <w:pPr>
              <w:jc w:val="center"/>
              <w:rPr>
                <w:sz w:val="20"/>
                <w:szCs w:val="20"/>
              </w:rPr>
            </w:pPr>
            <w:r w:rsidRPr="0029031E">
              <w:rPr>
                <w:sz w:val="20"/>
                <w:szCs w:val="20"/>
              </w:rPr>
              <w:t>(наименование)</w:t>
            </w:r>
          </w:p>
        </w:tc>
      </w:tr>
    </w:tbl>
    <w:p w14:paraId="4AB9D099" w14:textId="77777777" w:rsidR="007A5C96" w:rsidRPr="0029031E" w:rsidRDefault="007A5C96" w:rsidP="00CA3445"/>
    <w:p w14:paraId="1A4FA512" w14:textId="3CC1C365" w:rsidR="0029031E" w:rsidRDefault="0029031E" w:rsidP="00CA3445">
      <w:r>
        <w:t>Отнесение к области профессиональной деятельности</w:t>
      </w:r>
    </w:p>
    <w:p w14:paraId="58516B26" w14:textId="77777777" w:rsidR="0029031E" w:rsidRDefault="0029031E" w:rsidP="00CA3445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3"/>
        <w:gridCol w:w="8692"/>
      </w:tblGrid>
      <w:tr w:rsidR="0029031E" w14:paraId="7177308D" w14:textId="77777777" w:rsidTr="0029031E">
        <w:tc>
          <w:tcPr>
            <w:tcW w:w="15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7CBC62" w14:textId="22921910" w:rsidR="0029031E" w:rsidRPr="00BF2D86" w:rsidRDefault="005D44BE" w:rsidP="00CA3445">
            <w:r w:rsidRPr="00BF2D86">
              <w:t>40</w:t>
            </w:r>
          </w:p>
        </w:tc>
        <w:tc>
          <w:tcPr>
            <w:tcW w:w="88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53F8A9" w14:textId="6DDB824A" w:rsidR="0029031E" w:rsidRPr="00BF2D86" w:rsidRDefault="005D44BE" w:rsidP="00CA3445">
            <w:r w:rsidRPr="00BF2D86">
              <w:t>Сквозные виды профессиональной деятельности в промышленности</w:t>
            </w:r>
          </w:p>
        </w:tc>
      </w:tr>
      <w:tr w:rsidR="0029031E" w:rsidRPr="0029031E" w14:paraId="0DCBBD8E" w14:textId="77777777" w:rsidTr="0029031E">
        <w:tc>
          <w:tcPr>
            <w:tcW w:w="1526" w:type="dxa"/>
            <w:tcBorders>
              <w:top w:val="single" w:sz="4" w:space="0" w:color="808080" w:themeColor="background1" w:themeShade="80"/>
            </w:tcBorders>
          </w:tcPr>
          <w:p w14:paraId="048E842B" w14:textId="1BB90160" w:rsidR="0029031E" w:rsidRPr="0029031E" w:rsidRDefault="0029031E" w:rsidP="00290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(код ОПД</w:t>
            </w:r>
            <w:r w:rsidR="00967FAD">
              <w:rPr>
                <w:rStyle w:val="ad"/>
                <w:sz w:val="20"/>
                <w:szCs w:val="20"/>
              </w:rPr>
              <w:endnoteReference w:id="2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895" w:type="dxa"/>
            <w:tcBorders>
              <w:top w:val="single" w:sz="4" w:space="0" w:color="808080" w:themeColor="background1" w:themeShade="80"/>
            </w:tcBorders>
          </w:tcPr>
          <w:p w14:paraId="6A710B4F" w14:textId="4ACCC9DF" w:rsidR="0029031E" w:rsidRPr="0029031E" w:rsidRDefault="0029031E" w:rsidP="00290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7B6D023B" w14:textId="77777777" w:rsidR="0029031E" w:rsidRDefault="0029031E" w:rsidP="00CA3445"/>
    <w:p w14:paraId="483750BB" w14:textId="77777777" w:rsidR="0029031E" w:rsidRDefault="0029031E" w:rsidP="00CA3445"/>
    <w:p w14:paraId="55845339" w14:textId="2D694A87" w:rsidR="007A5C96" w:rsidRPr="0029031E" w:rsidRDefault="007A5C96" w:rsidP="00CA3445">
      <w:r w:rsidRPr="0029031E">
        <w:t>Отнесение к видам экономической деятельности</w:t>
      </w:r>
    </w:p>
    <w:p w14:paraId="5079A326" w14:textId="77777777" w:rsidR="007A5C96" w:rsidRPr="0029031E" w:rsidRDefault="007A5C96" w:rsidP="00CA3445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9"/>
        <w:gridCol w:w="8430"/>
      </w:tblGrid>
      <w:tr w:rsidR="0029031E" w:rsidRPr="0029031E" w14:paraId="00DD0536" w14:textId="77777777" w:rsidTr="007A5C96">
        <w:trPr>
          <w:trHeight w:val="283"/>
        </w:trPr>
        <w:tc>
          <w:tcPr>
            <w:tcW w:w="8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574C2CB" w14:textId="77777777" w:rsidR="002435CF" w:rsidRPr="0029031E" w:rsidRDefault="002435CF" w:rsidP="00CA3445">
            <w:r w:rsidRPr="0029031E">
              <w:t>25.50.1</w:t>
            </w:r>
          </w:p>
        </w:tc>
        <w:tc>
          <w:tcPr>
            <w:tcW w:w="41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B61C55B" w14:textId="77777777" w:rsidR="002435CF" w:rsidRPr="0029031E" w:rsidRDefault="002435CF" w:rsidP="00CA3445">
            <w:pPr>
              <w:rPr>
                <w:shd w:val="clear" w:color="auto" w:fill="FFFFFF"/>
              </w:rPr>
            </w:pPr>
            <w:r w:rsidRPr="0029031E">
              <w:rPr>
                <w:shd w:val="clear" w:color="auto" w:fill="FFFFFF"/>
              </w:rPr>
              <w:t>Предоставление услуг по ковке, прессованию, объемной и листовой штамповке и профилированию листового металла</w:t>
            </w:r>
          </w:p>
        </w:tc>
      </w:tr>
      <w:tr w:rsidR="00AC3575" w:rsidRPr="0029031E" w14:paraId="05FA66E3" w14:textId="77777777" w:rsidTr="007A5C96">
        <w:trPr>
          <w:trHeight w:val="283"/>
        </w:trPr>
        <w:tc>
          <w:tcPr>
            <w:tcW w:w="867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A1D913B" w14:textId="77777777" w:rsidR="002435CF" w:rsidRPr="0029031E" w:rsidRDefault="002435CF" w:rsidP="00CA3445">
            <w:pPr>
              <w:jc w:val="center"/>
              <w:rPr>
                <w:sz w:val="20"/>
                <w:szCs w:val="20"/>
              </w:rPr>
            </w:pPr>
            <w:r w:rsidRPr="0029031E">
              <w:rPr>
                <w:sz w:val="20"/>
                <w:szCs w:val="20"/>
              </w:rPr>
              <w:t>(код ОКВЭД</w:t>
            </w:r>
            <w:r w:rsidRPr="0029031E">
              <w:rPr>
                <w:rStyle w:val="ad"/>
                <w:sz w:val="20"/>
                <w:szCs w:val="20"/>
              </w:rPr>
              <w:endnoteReference w:id="3"/>
            </w:r>
            <w:r w:rsidRPr="0029031E">
              <w:rPr>
                <w:sz w:val="20"/>
                <w:szCs w:val="20"/>
              </w:rPr>
              <w:t>)</w:t>
            </w:r>
          </w:p>
        </w:tc>
        <w:tc>
          <w:tcPr>
            <w:tcW w:w="4133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B57E509" w14:textId="77777777" w:rsidR="002435CF" w:rsidRPr="0029031E" w:rsidRDefault="002435CF" w:rsidP="00CA3445">
            <w:pPr>
              <w:jc w:val="center"/>
              <w:rPr>
                <w:sz w:val="20"/>
                <w:szCs w:val="20"/>
              </w:rPr>
            </w:pPr>
            <w:r w:rsidRPr="0029031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7249B30E" w14:textId="77777777" w:rsidR="00CB7A67" w:rsidRPr="0029031E" w:rsidRDefault="00CB7A67" w:rsidP="00CA3445">
      <w:pPr>
        <w:rPr>
          <w:sz w:val="16"/>
          <w:szCs w:val="16"/>
        </w:rPr>
      </w:pPr>
    </w:p>
    <w:p w14:paraId="400936D2" w14:textId="77777777" w:rsidR="00502036" w:rsidRPr="0029031E" w:rsidRDefault="00502036" w:rsidP="00CA3445">
      <w:pPr>
        <w:sectPr w:rsidR="00502036" w:rsidRPr="0029031E" w:rsidSect="0029031E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3C88EB68" w14:textId="77777777" w:rsidR="00A55C2E" w:rsidRDefault="00A55C2E" w:rsidP="0029031E">
      <w:pPr>
        <w:pStyle w:val="1"/>
        <w:jc w:val="center"/>
      </w:pPr>
      <w:bookmarkStart w:id="3" w:name="_Toc189074653"/>
      <w:r w:rsidRPr="0029031E">
        <w:lastRenderedPageBreak/>
        <w:t xml:space="preserve">II. Описание трудовых функций, </w:t>
      </w:r>
      <w:r w:rsidR="00DF362C" w:rsidRPr="0029031E">
        <w:t>входящих в</w:t>
      </w:r>
      <w:r w:rsidRPr="0029031E">
        <w:t xml:space="preserve"> профессиональный стандарт (функциональная карта вида </w:t>
      </w:r>
      <w:r w:rsidR="00BA285F" w:rsidRPr="0029031E">
        <w:t>профессиональной</w:t>
      </w:r>
      <w:r w:rsidRPr="0029031E">
        <w:t xml:space="preserve"> деятельности)</w:t>
      </w:r>
      <w:bookmarkEnd w:id="3"/>
    </w:p>
    <w:p w14:paraId="12D7A346" w14:textId="77777777" w:rsidR="0029031E" w:rsidRPr="0029031E" w:rsidRDefault="0029031E" w:rsidP="0029031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3309"/>
        <w:gridCol w:w="1694"/>
        <w:gridCol w:w="3195"/>
        <w:gridCol w:w="3217"/>
        <w:gridCol w:w="876"/>
        <w:gridCol w:w="1694"/>
      </w:tblGrid>
      <w:tr w:rsidR="0029031E" w:rsidRPr="0029031E" w14:paraId="27DEF79F" w14:textId="77777777" w:rsidTr="0029031E">
        <w:trPr>
          <w:trHeight w:val="20"/>
        </w:trPr>
        <w:tc>
          <w:tcPr>
            <w:tcW w:w="2865" w:type="pct"/>
            <w:gridSpan w:val="4"/>
            <w:vAlign w:val="center"/>
          </w:tcPr>
          <w:p w14:paraId="213E9D0B" w14:textId="28C8BC7F" w:rsidR="0029031E" w:rsidRPr="0029031E" w:rsidRDefault="0029031E" w:rsidP="0029031E">
            <w:pPr>
              <w:jc w:val="center"/>
            </w:pPr>
            <w:r w:rsidRPr="0029031E">
              <w:t>Обобщенные трудовые функции</w:t>
            </w:r>
          </w:p>
        </w:tc>
        <w:tc>
          <w:tcPr>
            <w:tcW w:w="2135" w:type="pct"/>
            <w:gridSpan w:val="3"/>
            <w:vAlign w:val="center"/>
          </w:tcPr>
          <w:p w14:paraId="20EC64AD" w14:textId="27130F4C" w:rsidR="0029031E" w:rsidRPr="0029031E" w:rsidRDefault="0029031E" w:rsidP="0029031E">
            <w:pPr>
              <w:jc w:val="center"/>
            </w:pPr>
            <w:r w:rsidRPr="0029031E">
              <w:t>Трудовые функции</w:t>
            </w:r>
          </w:p>
        </w:tc>
      </w:tr>
      <w:tr w:rsidR="0029031E" w:rsidRPr="0029031E" w14:paraId="47D19955" w14:textId="77777777" w:rsidTr="0029031E">
        <w:trPr>
          <w:trHeight w:val="20"/>
        </w:trPr>
        <w:tc>
          <w:tcPr>
            <w:tcW w:w="194" w:type="pct"/>
            <w:vAlign w:val="center"/>
          </w:tcPr>
          <w:p w14:paraId="2FCE6023" w14:textId="77777777" w:rsidR="0029031E" w:rsidRPr="0029031E" w:rsidRDefault="0029031E" w:rsidP="0029031E">
            <w:pPr>
              <w:jc w:val="center"/>
            </w:pPr>
            <w:r w:rsidRPr="0029031E">
              <w:t>код</w:t>
            </w:r>
          </w:p>
        </w:tc>
        <w:tc>
          <w:tcPr>
            <w:tcW w:w="839" w:type="pct"/>
            <w:vAlign w:val="center"/>
          </w:tcPr>
          <w:p w14:paraId="1B4ADC3C" w14:textId="77777777" w:rsidR="0029031E" w:rsidRPr="0029031E" w:rsidRDefault="0029031E" w:rsidP="0029031E">
            <w:pPr>
              <w:jc w:val="center"/>
            </w:pPr>
            <w:r w:rsidRPr="0029031E">
              <w:t>наименование</w:t>
            </w:r>
          </w:p>
        </w:tc>
        <w:tc>
          <w:tcPr>
            <w:tcW w:w="573" w:type="pct"/>
            <w:vAlign w:val="center"/>
          </w:tcPr>
          <w:p w14:paraId="21EFA225" w14:textId="77777777" w:rsidR="0029031E" w:rsidRPr="0029031E" w:rsidRDefault="0029031E" w:rsidP="0029031E">
            <w:pPr>
              <w:jc w:val="center"/>
            </w:pPr>
            <w:r w:rsidRPr="0029031E">
              <w:t>уровень квалификации</w:t>
            </w:r>
          </w:p>
        </w:tc>
        <w:tc>
          <w:tcPr>
            <w:tcW w:w="1259" w:type="pct"/>
            <w:vAlign w:val="center"/>
          </w:tcPr>
          <w:p w14:paraId="0BE1DC7D" w14:textId="3EDCFD39" w:rsidR="0029031E" w:rsidRPr="0029031E" w:rsidRDefault="00AC3575" w:rsidP="0029031E">
            <w:pPr>
              <w:jc w:val="center"/>
            </w:pPr>
            <w:r>
              <w:t>в</w:t>
            </w:r>
            <w:r w:rsidRPr="00AC3575">
              <w:t>озможные наименования должностей, профессий рабочих</w:t>
            </w:r>
          </w:p>
        </w:tc>
        <w:tc>
          <w:tcPr>
            <w:tcW w:w="1266" w:type="pct"/>
            <w:vAlign w:val="center"/>
          </w:tcPr>
          <w:p w14:paraId="012C2FB3" w14:textId="7A1B7EF1" w:rsidR="0029031E" w:rsidRPr="0029031E" w:rsidRDefault="0029031E" w:rsidP="0029031E">
            <w:pPr>
              <w:jc w:val="center"/>
            </w:pPr>
            <w:r w:rsidRPr="0029031E">
              <w:t>наименование</w:t>
            </w:r>
          </w:p>
        </w:tc>
        <w:tc>
          <w:tcPr>
            <w:tcW w:w="296" w:type="pct"/>
            <w:vAlign w:val="center"/>
          </w:tcPr>
          <w:p w14:paraId="172E99BB" w14:textId="77777777" w:rsidR="0029031E" w:rsidRPr="0029031E" w:rsidRDefault="0029031E" w:rsidP="0029031E">
            <w:pPr>
              <w:jc w:val="center"/>
            </w:pPr>
            <w:r w:rsidRPr="0029031E">
              <w:t>код</w:t>
            </w:r>
          </w:p>
        </w:tc>
        <w:tc>
          <w:tcPr>
            <w:tcW w:w="573" w:type="pct"/>
            <w:vAlign w:val="center"/>
          </w:tcPr>
          <w:p w14:paraId="71CC5B25" w14:textId="77777777" w:rsidR="0029031E" w:rsidRPr="0029031E" w:rsidRDefault="0029031E" w:rsidP="0029031E">
            <w:pPr>
              <w:jc w:val="center"/>
            </w:pPr>
            <w:r w:rsidRPr="0029031E">
              <w:t>уровень (подуровень) квалификации</w:t>
            </w:r>
          </w:p>
        </w:tc>
      </w:tr>
      <w:tr w:rsidR="0029031E" w:rsidRPr="0029031E" w14:paraId="0852D5DE" w14:textId="77777777" w:rsidTr="0029031E">
        <w:trPr>
          <w:trHeight w:val="20"/>
        </w:trPr>
        <w:tc>
          <w:tcPr>
            <w:tcW w:w="194" w:type="pct"/>
            <w:vMerge w:val="restart"/>
          </w:tcPr>
          <w:p w14:paraId="4EF42FEA" w14:textId="09ED2414" w:rsidR="0029031E" w:rsidRPr="0029031E" w:rsidRDefault="005A4C84" w:rsidP="00CA3445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39" w:type="pct"/>
            <w:vMerge w:val="restart"/>
          </w:tcPr>
          <w:p w14:paraId="08DEFC47" w14:textId="77777777" w:rsidR="0029031E" w:rsidRPr="0029031E" w:rsidRDefault="0029031E" w:rsidP="00CA3445">
            <w:r w:rsidRPr="0029031E">
              <w:rPr>
                <w:noProof/>
              </w:rPr>
              <w:t>Вальцовка изделий на листо- и сортогибочных машинах с ручным и электромеханическим приводом</w:t>
            </w:r>
          </w:p>
        </w:tc>
        <w:tc>
          <w:tcPr>
            <w:tcW w:w="573" w:type="pct"/>
            <w:vMerge w:val="restart"/>
          </w:tcPr>
          <w:p w14:paraId="6D80E238" w14:textId="77777777" w:rsidR="0029031E" w:rsidRPr="0029031E" w:rsidRDefault="0029031E" w:rsidP="0029031E">
            <w:pPr>
              <w:jc w:val="center"/>
            </w:pPr>
            <w:r w:rsidRPr="0029031E">
              <w:t>2</w:t>
            </w:r>
          </w:p>
        </w:tc>
        <w:tc>
          <w:tcPr>
            <w:tcW w:w="1259" w:type="pct"/>
            <w:vMerge w:val="restart"/>
          </w:tcPr>
          <w:p w14:paraId="58AC7CC1" w14:textId="6E95B96A" w:rsidR="0029031E" w:rsidRPr="0029031E" w:rsidRDefault="009221E1" w:rsidP="00CA3445">
            <w:r w:rsidRPr="009221E1">
              <w:t>Вальцовщик 2-го разряда</w:t>
            </w:r>
          </w:p>
        </w:tc>
        <w:tc>
          <w:tcPr>
            <w:tcW w:w="1266" w:type="pct"/>
          </w:tcPr>
          <w:p w14:paraId="0473618E" w14:textId="7F612344" w:rsidR="0029031E" w:rsidRPr="0029031E" w:rsidRDefault="0029031E" w:rsidP="00CA3445">
            <w:r w:rsidRPr="0029031E">
              <w:t xml:space="preserve">Вальцовка </w:t>
            </w:r>
            <w:r w:rsidRPr="0029031E">
              <w:rPr>
                <w:noProof/>
              </w:rPr>
              <w:t>изделий</w:t>
            </w:r>
            <w:r w:rsidRPr="0029031E">
              <w:t xml:space="preserve"> на валковых листогибочных машинах с ручным приводом</w:t>
            </w:r>
          </w:p>
        </w:tc>
        <w:tc>
          <w:tcPr>
            <w:tcW w:w="296" w:type="pct"/>
          </w:tcPr>
          <w:p w14:paraId="59722494" w14:textId="7F339703" w:rsidR="0029031E" w:rsidRPr="0029031E" w:rsidRDefault="005A4C84" w:rsidP="0029031E">
            <w:pPr>
              <w:jc w:val="center"/>
            </w:pPr>
            <w:r>
              <w:rPr>
                <w:lang w:val="en-US"/>
              </w:rPr>
              <w:t>A</w:t>
            </w:r>
            <w:r w:rsidR="0029031E" w:rsidRPr="0029031E">
              <w:t>/01.2</w:t>
            </w:r>
          </w:p>
        </w:tc>
        <w:tc>
          <w:tcPr>
            <w:tcW w:w="573" w:type="pct"/>
          </w:tcPr>
          <w:p w14:paraId="0AF2311D" w14:textId="77777777" w:rsidR="0029031E" w:rsidRPr="0029031E" w:rsidRDefault="0029031E" w:rsidP="0029031E">
            <w:pPr>
              <w:jc w:val="center"/>
            </w:pPr>
            <w:r w:rsidRPr="0029031E">
              <w:t>2</w:t>
            </w:r>
          </w:p>
        </w:tc>
      </w:tr>
      <w:tr w:rsidR="0029031E" w:rsidRPr="0029031E" w14:paraId="4C426040" w14:textId="77777777" w:rsidTr="0029031E">
        <w:trPr>
          <w:trHeight w:val="20"/>
        </w:trPr>
        <w:tc>
          <w:tcPr>
            <w:tcW w:w="194" w:type="pct"/>
            <w:vMerge/>
            <w:vAlign w:val="center"/>
          </w:tcPr>
          <w:p w14:paraId="6CE35F31" w14:textId="77777777" w:rsidR="0029031E" w:rsidRPr="0029031E" w:rsidRDefault="0029031E" w:rsidP="00CA3445"/>
        </w:tc>
        <w:tc>
          <w:tcPr>
            <w:tcW w:w="839" w:type="pct"/>
            <w:vMerge/>
            <w:vAlign w:val="center"/>
          </w:tcPr>
          <w:p w14:paraId="69C7C7D2" w14:textId="77777777" w:rsidR="0029031E" w:rsidRPr="0029031E" w:rsidRDefault="0029031E" w:rsidP="00CA3445"/>
        </w:tc>
        <w:tc>
          <w:tcPr>
            <w:tcW w:w="573" w:type="pct"/>
            <w:vMerge/>
          </w:tcPr>
          <w:p w14:paraId="3049A838" w14:textId="77777777" w:rsidR="0029031E" w:rsidRPr="0029031E" w:rsidRDefault="0029031E" w:rsidP="0029031E">
            <w:pPr>
              <w:jc w:val="center"/>
            </w:pPr>
          </w:p>
        </w:tc>
        <w:tc>
          <w:tcPr>
            <w:tcW w:w="1259" w:type="pct"/>
            <w:vMerge/>
          </w:tcPr>
          <w:p w14:paraId="2AAEAB9F" w14:textId="77777777" w:rsidR="0029031E" w:rsidRPr="0029031E" w:rsidRDefault="0029031E" w:rsidP="00CA3445"/>
        </w:tc>
        <w:tc>
          <w:tcPr>
            <w:tcW w:w="1266" w:type="pct"/>
          </w:tcPr>
          <w:p w14:paraId="14C73986" w14:textId="6C3AE6A1" w:rsidR="0029031E" w:rsidRPr="0029031E" w:rsidRDefault="0029031E" w:rsidP="00CA3445">
            <w:r w:rsidRPr="0029031E">
              <w:t>Вальцовка</w:t>
            </w:r>
            <w:r w:rsidRPr="0029031E">
              <w:rPr>
                <w:noProof/>
              </w:rPr>
              <w:t xml:space="preserve"> изделий</w:t>
            </w:r>
            <w:r w:rsidRPr="0029031E">
              <w:t xml:space="preserve"> на валковых листогибочных машинах с электромеханическим приводом</w:t>
            </w:r>
          </w:p>
        </w:tc>
        <w:tc>
          <w:tcPr>
            <w:tcW w:w="296" w:type="pct"/>
          </w:tcPr>
          <w:p w14:paraId="39F6809A" w14:textId="0AB0A01A" w:rsidR="0029031E" w:rsidRPr="0029031E" w:rsidRDefault="005A4C84" w:rsidP="0029031E">
            <w:pPr>
              <w:jc w:val="center"/>
            </w:pPr>
            <w:r>
              <w:rPr>
                <w:lang w:val="en-US"/>
              </w:rPr>
              <w:t>A</w:t>
            </w:r>
            <w:r w:rsidR="0029031E" w:rsidRPr="0029031E">
              <w:t>/0</w:t>
            </w:r>
            <w:r w:rsidR="0029031E" w:rsidRPr="0029031E">
              <w:rPr>
                <w:lang w:val="en-US"/>
              </w:rPr>
              <w:t>2</w:t>
            </w:r>
            <w:r w:rsidR="0029031E" w:rsidRPr="0029031E">
              <w:t>.2</w:t>
            </w:r>
          </w:p>
        </w:tc>
        <w:tc>
          <w:tcPr>
            <w:tcW w:w="573" w:type="pct"/>
          </w:tcPr>
          <w:p w14:paraId="40B07341" w14:textId="77777777" w:rsidR="0029031E" w:rsidRPr="0029031E" w:rsidRDefault="0029031E" w:rsidP="0029031E">
            <w:pPr>
              <w:jc w:val="center"/>
            </w:pPr>
            <w:r w:rsidRPr="0029031E">
              <w:t>2</w:t>
            </w:r>
          </w:p>
        </w:tc>
      </w:tr>
      <w:tr w:rsidR="0029031E" w:rsidRPr="0029031E" w14:paraId="6DFFEF13" w14:textId="77777777" w:rsidTr="0029031E">
        <w:trPr>
          <w:trHeight w:val="20"/>
        </w:trPr>
        <w:tc>
          <w:tcPr>
            <w:tcW w:w="194" w:type="pct"/>
            <w:vMerge/>
            <w:vAlign w:val="center"/>
          </w:tcPr>
          <w:p w14:paraId="297356B6" w14:textId="77777777" w:rsidR="0029031E" w:rsidRPr="0029031E" w:rsidRDefault="0029031E" w:rsidP="00CA3445"/>
        </w:tc>
        <w:tc>
          <w:tcPr>
            <w:tcW w:w="839" w:type="pct"/>
            <w:vMerge/>
            <w:vAlign w:val="center"/>
          </w:tcPr>
          <w:p w14:paraId="48D24754" w14:textId="77777777" w:rsidR="0029031E" w:rsidRPr="0029031E" w:rsidRDefault="0029031E" w:rsidP="00CA3445"/>
        </w:tc>
        <w:tc>
          <w:tcPr>
            <w:tcW w:w="573" w:type="pct"/>
            <w:vMerge/>
          </w:tcPr>
          <w:p w14:paraId="460738BB" w14:textId="77777777" w:rsidR="0029031E" w:rsidRPr="0029031E" w:rsidRDefault="0029031E" w:rsidP="0029031E">
            <w:pPr>
              <w:jc w:val="center"/>
            </w:pPr>
          </w:p>
        </w:tc>
        <w:tc>
          <w:tcPr>
            <w:tcW w:w="1259" w:type="pct"/>
            <w:vMerge/>
          </w:tcPr>
          <w:p w14:paraId="71C22D11" w14:textId="77777777" w:rsidR="0029031E" w:rsidRPr="0029031E" w:rsidRDefault="0029031E" w:rsidP="00CA3445"/>
        </w:tc>
        <w:tc>
          <w:tcPr>
            <w:tcW w:w="1266" w:type="pct"/>
          </w:tcPr>
          <w:p w14:paraId="1E184842" w14:textId="09FAB36E" w:rsidR="0029031E" w:rsidRPr="0029031E" w:rsidRDefault="0029031E" w:rsidP="00CA3445">
            <w:r w:rsidRPr="0029031E">
              <w:t>Вальцовка</w:t>
            </w:r>
            <w:r w:rsidRPr="0029031E">
              <w:rPr>
                <w:noProof/>
              </w:rPr>
              <w:t xml:space="preserve"> изделий</w:t>
            </w:r>
            <w:r w:rsidRPr="0029031E">
              <w:t xml:space="preserve"> на роликовых сортогибочных машинах с ручным приводом</w:t>
            </w:r>
          </w:p>
        </w:tc>
        <w:tc>
          <w:tcPr>
            <w:tcW w:w="296" w:type="pct"/>
          </w:tcPr>
          <w:p w14:paraId="2498DC27" w14:textId="10759458" w:rsidR="0029031E" w:rsidRPr="0029031E" w:rsidRDefault="005A4C84" w:rsidP="0029031E">
            <w:pPr>
              <w:jc w:val="center"/>
            </w:pPr>
            <w:r>
              <w:rPr>
                <w:lang w:val="en-US"/>
              </w:rPr>
              <w:t>A</w:t>
            </w:r>
            <w:r w:rsidR="0029031E" w:rsidRPr="0029031E">
              <w:t>/03.2</w:t>
            </w:r>
          </w:p>
        </w:tc>
        <w:tc>
          <w:tcPr>
            <w:tcW w:w="573" w:type="pct"/>
          </w:tcPr>
          <w:p w14:paraId="17428549" w14:textId="77777777" w:rsidR="0029031E" w:rsidRPr="0029031E" w:rsidRDefault="0029031E" w:rsidP="0029031E">
            <w:pPr>
              <w:jc w:val="center"/>
            </w:pPr>
            <w:r w:rsidRPr="0029031E">
              <w:t>2</w:t>
            </w:r>
          </w:p>
        </w:tc>
      </w:tr>
      <w:tr w:rsidR="0029031E" w:rsidRPr="0029031E" w14:paraId="5199DD4E" w14:textId="77777777" w:rsidTr="0029031E">
        <w:trPr>
          <w:trHeight w:val="244"/>
        </w:trPr>
        <w:tc>
          <w:tcPr>
            <w:tcW w:w="194" w:type="pct"/>
            <w:vMerge/>
            <w:vAlign w:val="center"/>
          </w:tcPr>
          <w:p w14:paraId="0E839687" w14:textId="77777777" w:rsidR="0029031E" w:rsidRPr="0029031E" w:rsidRDefault="0029031E" w:rsidP="00CA3445"/>
        </w:tc>
        <w:tc>
          <w:tcPr>
            <w:tcW w:w="839" w:type="pct"/>
            <w:vMerge/>
            <w:vAlign w:val="center"/>
          </w:tcPr>
          <w:p w14:paraId="69327ECD" w14:textId="77777777" w:rsidR="0029031E" w:rsidRPr="0029031E" w:rsidRDefault="0029031E" w:rsidP="00CA3445"/>
        </w:tc>
        <w:tc>
          <w:tcPr>
            <w:tcW w:w="573" w:type="pct"/>
            <w:vMerge/>
          </w:tcPr>
          <w:p w14:paraId="51375C6F" w14:textId="77777777" w:rsidR="0029031E" w:rsidRPr="0029031E" w:rsidRDefault="0029031E" w:rsidP="0029031E">
            <w:pPr>
              <w:jc w:val="center"/>
            </w:pPr>
          </w:p>
        </w:tc>
        <w:tc>
          <w:tcPr>
            <w:tcW w:w="1259" w:type="pct"/>
            <w:vMerge/>
          </w:tcPr>
          <w:p w14:paraId="7EB0468D" w14:textId="77777777" w:rsidR="0029031E" w:rsidRPr="0029031E" w:rsidRDefault="0029031E" w:rsidP="00CA3445"/>
        </w:tc>
        <w:tc>
          <w:tcPr>
            <w:tcW w:w="1266" w:type="pct"/>
          </w:tcPr>
          <w:p w14:paraId="53E1DF9F" w14:textId="4147E886" w:rsidR="0029031E" w:rsidRPr="0029031E" w:rsidRDefault="0029031E" w:rsidP="00CA3445">
            <w:r w:rsidRPr="0029031E">
              <w:t>Вальцовка</w:t>
            </w:r>
            <w:r w:rsidRPr="0029031E">
              <w:rPr>
                <w:noProof/>
              </w:rPr>
              <w:t xml:space="preserve"> изделий</w:t>
            </w:r>
            <w:r w:rsidRPr="0029031E">
              <w:t xml:space="preserve"> на роликовых сортогибочных машинах с электромеханическим приводом</w:t>
            </w:r>
          </w:p>
        </w:tc>
        <w:tc>
          <w:tcPr>
            <w:tcW w:w="296" w:type="pct"/>
          </w:tcPr>
          <w:p w14:paraId="1B4CB3AD" w14:textId="703FE3EE" w:rsidR="0029031E" w:rsidRPr="0029031E" w:rsidRDefault="005A4C84" w:rsidP="0029031E">
            <w:pPr>
              <w:jc w:val="center"/>
            </w:pPr>
            <w:r>
              <w:rPr>
                <w:lang w:val="en-US"/>
              </w:rPr>
              <w:t>A</w:t>
            </w:r>
            <w:r w:rsidR="0029031E" w:rsidRPr="0029031E">
              <w:t>/04.2</w:t>
            </w:r>
          </w:p>
        </w:tc>
        <w:tc>
          <w:tcPr>
            <w:tcW w:w="573" w:type="pct"/>
          </w:tcPr>
          <w:p w14:paraId="6895B050" w14:textId="77777777" w:rsidR="0029031E" w:rsidRPr="0029031E" w:rsidRDefault="0029031E" w:rsidP="0029031E">
            <w:pPr>
              <w:jc w:val="center"/>
            </w:pPr>
            <w:r w:rsidRPr="0029031E">
              <w:t>2</w:t>
            </w:r>
          </w:p>
        </w:tc>
      </w:tr>
      <w:tr w:rsidR="0029031E" w:rsidRPr="0029031E" w14:paraId="1DBDBF5E" w14:textId="77777777" w:rsidTr="0029031E">
        <w:trPr>
          <w:trHeight w:val="20"/>
        </w:trPr>
        <w:tc>
          <w:tcPr>
            <w:tcW w:w="194" w:type="pct"/>
            <w:vMerge w:val="restart"/>
          </w:tcPr>
          <w:p w14:paraId="16CBD6ED" w14:textId="5DBC54EB" w:rsidR="0029031E" w:rsidRPr="0029031E" w:rsidRDefault="005A4C84" w:rsidP="00CA3445">
            <w:pPr>
              <w:rPr>
                <w:lang w:val="en-US"/>
              </w:rPr>
            </w:pPr>
            <w:bookmarkStart w:id="4" w:name="OLE_LINK1"/>
            <w:bookmarkStart w:id="5" w:name="OLE_LINK2"/>
            <w:r>
              <w:rPr>
                <w:lang w:val="en-US"/>
              </w:rPr>
              <w:t>B</w:t>
            </w:r>
          </w:p>
        </w:tc>
        <w:tc>
          <w:tcPr>
            <w:tcW w:w="839" w:type="pct"/>
            <w:vMerge w:val="restart"/>
          </w:tcPr>
          <w:p w14:paraId="2500F08E" w14:textId="77777777" w:rsidR="0029031E" w:rsidRPr="0029031E" w:rsidRDefault="0029031E" w:rsidP="00CA3445">
            <w:r w:rsidRPr="0029031E">
              <w:rPr>
                <w:noProof/>
              </w:rPr>
              <w:t>Вальцовка изделий на листо- и сортогибочных машинах малого размера</w:t>
            </w:r>
          </w:p>
        </w:tc>
        <w:tc>
          <w:tcPr>
            <w:tcW w:w="573" w:type="pct"/>
            <w:vMerge w:val="restart"/>
          </w:tcPr>
          <w:p w14:paraId="301942BE" w14:textId="77777777" w:rsidR="0029031E" w:rsidRPr="0029031E" w:rsidRDefault="0029031E" w:rsidP="0029031E">
            <w:pPr>
              <w:jc w:val="center"/>
            </w:pPr>
            <w:r w:rsidRPr="0029031E">
              <w:t>3</w:t>
            </w:r>
          </w:p>
        </w:tc>
        <w:tc>
          <w:tcPr>
            <w:tcW w:w="1259" w:type="pct"/>
            <w:vMerge w:val="restart"/>
          </w:tcPr>
          <w:p w14:paraId="5B8710E6" w14:textId="110D1DC8" w:rsidR="0029031E" w:rsidRPr="0029031E" w:rsidRDefault="00231D2B" w:rsidP="00CA3445">
            <w:r w:rsidRPr="00231D2B">
              <w:t>Вальцовщик 3-го разряда</w:t>
            </w:r>
          </w:p>
        </w:tc>
        <w:tc>
          <w:tcPr>
            <w:tcW w:w="1266" w:type="pct"/>
          </w:tcPr>
          <w:p w14:paraId="54222D9E" w14:textId="4B8F8250" w:rsidR="0029031E" w:rsidRPr="0029031E" w:rsidRDefault="0029031E" w:rsidP="00CA3445">
            <w:r w:rsidRPr="0029031E">
              <w:t>Вальцовка</w:t>
            </w:r>
            <w:r w:rsidRPr="0029031E">
              <w:rPr>
                <w:noProof/>
              </w:rPr>
              <w:t xml:space="preserve"> изделий</w:t>
            </w:r>
            <w:r w:rsidRPr="0029031E">
              <w:t xml:space="preserve"> на валковых листогибочных машинах малого размера</w:t>
            </w:r>
          </w:p>
        </w:tc>
        <w:tc>
          <w:tcPr>
            <w:tcW w:w="296" w:type="pct"/>
          </w:tcPr>
          <w:p w14:paraId="3E3CE1E3" w14:textId="6FB90A58" w:rsidR="0029031E" w:rsidRPr="0029031E" w:rsidRDefault="005A4C84" w:rsidP="0029031E">
            <w:pPr>
              <w:jc w:val="center"/>
            </w:pPr>
            <w:bookmarkStart w:id="6" w:name="OLE_LINK25"/>
            <w:bookmarkStart w:id="7" w:name="OLE_LINK26"/>
            <w:bookmarkStart w:id="8" w:name="OLE_LINK27"/>
            <w:bookmarkStart w:id="9" w:name="OLE_LINK28"/>
            <w:bookmarkStart w:id="10" w:name="OLE_LINK29"/>
            <w:bookmarkStart w:id="11" w:name="OLE_LINK30"/>
            <w:r>
              <w:rPr>
                <w:lang w:val="en-US"/>
              </w:rPr>
              <w:t>B</w:t>
            </w:r>
            <w:r w:rsidR="0029031E" w:rsidRPr="0029031E">
              <w:t>/01.</w:t>
            </w:r>
            <w:bookmarkEnd w:id="6"/>
            <w:bookmarkEnd w:id="7"/>
            <w:bookmarkEnd w:id="8"/>
            <w:bookmarkEnd w:id="9"/>
            <w:bookmarkEnd w:id="10"/>
            <w:bookmarkEnd w:id="11"/>
            <w:r w:rsidR="0029031E" w:rsidRPr="0029031E">
              <w:t>3</w:t>
            </w:r>
          </w:p>
        </w:tc>
        <w:tc>
          <w:tcPr>
            <w:tcW w:w="573" w:type="pct"/>
          </w:tcPr>
          <w:p w14:paraId="40B292FD" w14:textId="77777777" w:rsidR="0029031E" w:rsidRPr="0029031E" w:rsidRDefault="0029031E" w:rsidP="0029031E">
            <w:pPr>
              <w:jc w:val="center"/>
            </w:pPr>
            <w:r w:rsidRPr="0029031E">
              <w:t>3</w:t>
            </w:r>
          </w:p>
        </w:tc>
      </w:tr>
      <w:tr w:rsidR="0029031E" w:rsidRPr="0029031E" w14:paraId="313E9CEC" w14:textId="77777777" w:rsidTr="0029031E">
        <w:trPr>
          <w:trHeight w:val="276"/>
        </w:trPr>
        <w:tc>
          <w:tcPr>
            <w:tcW w:w="194" w:type="pct"/>
            <w:vMerge/>
          </w:tcPr>
          <w:p w14:paraId="13632941" w14:textId="77777777" w:rsidR="0029031E" w:rsidRPr="0029031E" w:rsidRDefault="0029031E" w:rsidP="00CA3445"/>
        </w:tc>
        <w:tc>
          <w:tcPr>
            <w:tcW w:w="839" w:type="pct"/>
            <w:vMerge/>
          </w:tcPr>
          <w:p w14:paraId="5E326D9D" w14:textId="77777777" w:rsidR="0029031E" w:rsidRPr="0029031E" w:rsidRDefault="0029031E" w:rsidP="00CA3445"/>
        </w:tc>
        <w:tc>
          <w:tcPr>
            <w:tcW w:w="573" w:type="pct"/>
            <w:vMerge/>
          </w:tcPr>
          <w:p w14:paraId="4FA4196B" w14:textId="77777777" w:rsidR="0029031E" w:rsidRPr="0029031E" w:rsidRDefault="0029031E" w:rsidP="0029031E">
            <w:pPr>
              <w:jc w:val="center"/>
            </w:pPr>
          </w:p>
        </w:tc>
        <w:tc>
          <w:tcPr>
            <w:tcW w:w="1259" w:type="pct"/>
            <w:vMerge/>
          </w:tcPr>
          <w:p w14:paraId="09B45D40" w14:textId="77777777" w:rsidR="0029031E" w:rsidRPr="0029031E" w:rsidRDefault="0029031E" w:rsidP="00CA3445"/>
        </w:tc>
        <w:tc>
          <w:tcPr>
            <w:tcW w:w="1266" w:type="pct"/>
          </w:tcPr>
          <w:p w14:paraId="65700199" w14:textId="67A03F96" w:rsidR="0029031E" w:rsidRPr="0029031E" w:rsidRDefault="0029031E" w:rsidP="00CA3445">
            <w:r w:rsidRPr="0029031E">
              <w:t>Вальцовка</w:t>
            </w:r>
            <w:r w:rsidRPr="0029031E">
              <w:rPr>
                <w:noProof/>
              </w:rPr>
              <w:t xml:space="preserve"> изделий</w:t>
            </w:r>
            <w:r w:rsidRPr="0029031E">
              <w:t xml:space="preserve"> на роликовых сортогибочных машинах малого размера</w:t>
            </w:r>
          </w:p>
        </w:tc>
        <w:tc>
          <w:tcPr>
            <w:tcW w:w="296" w:type="pct"/>
          </w:tcPr>
          <w:p w14:paraId="14FA41B9" w14:textId="1E3FB7BE" w:rsidR="0029031E" w:rsidRPr="0029031E" w:rsidRDefault="005A4C84" w:rsidP="0029031E">
            <w:pPr>
              <w:jc w:val="center"/>
            </w:pPr>
            <w:r>
              <w:rPr>
                <w:lang w:val="en-US"/>
              </w:rPr>
              <w:t>B</w:t>
            </w:r>
            <w:r w:rsidR="0029031E" w:rsidRPr="0029031E">
              <w:t>/02.3</w:t>
            </w:r>
          </w:p>
        </w:tc>
        <w:tc>
          <w:tcPr>
            <w:tcW w:w="573" w:type="pct"/>
          </w:tcPr>
          <w:p w14:paraId="5FB80257" w14:textId="77777777" w:rsidR="0029031E" w:rsidRPr="0029031E" w:rsidRDefault="0029031E" w:rsidP="0029031E">
            <w:pPr>
              <w:jc w:val="center"/>
            </w:pPr>
            <w:r w:rsidRPr="0029031E">
              <w:t>3</w:t>
            </w:r>
          </w:p>
        </w:tc>
      </w:tr>
      <w:bookmarkEnd w:id="4"/>
      <w:bookmarkEnd w:id="5"/>
      <w:tr w:rsidR="0029031E" w:rsidRPr="0029031E" w14:paraId="243E6B2B" w14:textId="77777777" w:rsidTr="0029031E">
        <w:trPr>
          <w:trHeight w:val="171"/>
        </w:trPr>
        <w:tc>
          <w:tcPr>
            <w:tcW w:w="194" w:type="pct"/>
            <w:vMerge/>
          </w:tcPr>
          <w:p w14:paraId="4A16D0FE" w14:textId="77777777" w:rsidR="0029031E" w:rsidRPr="0029031E" w:rsidRDefault="0029031E" w:rsidP="00CA3445"/>
        </w:tc>
        <w:tc>
          <w:tcPr>
            <w:tcW w:w="839" w:type="pct"/>
            <w:vMerge/>
          </w:tcPr>
          <w:p w14:paraId="685C7025" w14:textId="77777777" w:rsidR="0029031E" w:rsidRPr="0029031E" w:rsidRDefault="0029031E" w:rsidP="00CA3445"/>
        </w:tc>
        <w:tc>
          <w:tcPr>
            <w:tcW w:w="573" w:type="pct"/>
            <w:vMerge/>
          </w:tcPr>
          <w:p w14:paraId="3D472D68" w14:textId="77777777" w:rsidR="0029031E" w:rsidRPr="0029031E" w:rsidRDefault="0029031E" w:rsidP="0029031E">
            <w:pPr>
              <w:jc w:val="center"/>
            </w:pPr>
          </w:p>
        </w:tc>
        <w:tc>
          <w:tcPr>
            <w:tcW w:w="1259" w:type="pct"/>
            <w:vMerge/>
          </w:tcPr>
          <w:p w14:paraId="69C60C49" w14:textId="77777777" w:rsidR="0029031E" w:rsidRPr="0029031E" w:rsidRDefault="0029031E" w:rsidP="00CA3445"/>
        </w:tc>
        <w:tc>
          <w:tcPr>
            <w:tcW w:w="1266" w:type="pct"/>
          </w:tcPr>
          <w:p w14:paraId="6EA5D32F" w14:textId="3CC0DBCD" w:rsidR="0029031E" w:rsidRPr="0029031E" w:rsidRDefault="0029031E" w:rsidP="00CA3445">
            <w:pPr>
              <w:rPr>
                <w:highlight w:val="yellow"/>
              </w:rPr>
            </w:pPr>
            <w:r w:rsidRPr="0029031E">
              <w:t>Вальцовка</w:t>
            </w:r>
            <w:r w:rsidR="00F04BAA" w:rsidRPr="0029031E">
              <w:t xml:space="preserve"> конических обечаек</w:t>
            </w:r>
            <w:r w:rsidRPr="0029031E">
              <w:t xml:space="preserve"> на консольных валковых листогибочных </w:t>
            </w:r>
            <w:r w:rsidRPr="0029031E">
              <w:lastRenderedPageBreak/>
              <w:t>машинах</w:t>
            </w:r>
          </w:p>
        </w:tc>
        <w:tc>
          <w:tcPr>
            <w:tcW w:w="296" w:type="pct"/>
          </w:tcPr>
          <w:p w14:paraId="6AA39B32" w14:textId="68824DE3" w:rsidR="0029031E" w:rsidRPr="0029031E" w:rsidRDefault="005A4C84" w:rsidP="0029031E">
            <w:pPr>
              <w:jc w:val="center"/>
            </w:pPr>
            <w:r>
              <w:rPr>
                <w:lang w:val="en-US"/>
              </w:rPr>
              <w:lastRenderedPageBreak/>
              <w:t>B</w:t>
            </w:r>
            <w:r w:rsidR="0029031E" w:rsidRPr="0029031E">
              <w:t>/03.3</w:t>
            </w:r>
          </w:p>
        </w:tc>
        <w:tc>
          <w:tcPr>
            <w:tcW w:w="573" w:type="pct"/>
          </w:tcPr>
          <w:p w14:paraId="2185C760" w14:textId="77777777" w:rsidR="0029031E" w:rsidRPr="0029031E" w:rsidRDefault="0029031E" w:rsidP="0029031E">
            <w:pPr>
              <w:jc w:val="center"/>
            </w:pPr>
            <w:r w:rsidRPr="0029031E">
              <w:t>3</w:t>
            </w:r>
          </w:p>
        </w:tc>
      </w:tr>
      <w:tr w:rsidR="0029031E" w:rsidRPr="0029031E" w14:paraId="6FAE205D" w14:textId="77777777" w:rsidTr="0029031E">
        <w:trPr>
          <w:trHeight w:val="20"/>
        </w:trPr>
        <w:tc>
          <w:tcPr>
            <w:tcW w:w="194" w:type="pct"/>
            <w:vMerge w:val="restart"/>
          </w:tcPr>
          <w:p w14:paraId="09A21A6E" w14:textId="25A1ECD8" w:rsidR="0029031E" w:rsidRPr="005A4C84" w:rsidRDefault="005A4C84" w:rsidP="00CA3445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39" w:type="pct"/>
            <w:vMerge w:val="restart"/>
          </w:tcPr>
          <w:p w14:paraId="2ADC9E37" w14:textId="77777777" w:rsidR="0029031E" w:rsidRPr="0029031E" w:rsidRDefault="0029031E" w:rsidP="00CA3445">
            <w:r w:rsidRPr="0029031E">
              <w:rPr>
                <w:noProof/>
              </w:rPr>
              <w:t>Вальцовка изделий на листо- и сортогибочных машинах среднего размера</w:t>
            </w:r>
          </w:p>
        </w:tc>
        <w:tc>
          <w:tcPr>
            <w:tcW w:w="573" w:type="pct"/>
            <w:vMerge w:val="restart"/>
          </w:tcPr>
          <w:p w14:paraId="6CAE7CEB" w14:textId="77777777" w:rsidR="0029031E" w:rsidRPr="0029031E" w:rsidRDefault="0029031E" w:rsidP="0029031E">
            <w:pPr>
              <w:jc w:val="center"/>
            </w:pPr>
            <w:r w:rsidRPr="0029031E">
              <w:t>3</w:t>
            </w:r>
          </w:p>
        </w:tc>
        <w:tc>
          <w:tcPr>
            <w:tcW w:w="1259" w:type="pct"/>
            <w:vMerge w:val="restart"/>
          </w:tcPr>
          <w:p w14:paraId="35C25ECE" w14:textId="2E7E219A" w:rsidR="0029031E" w:rsidRPr="0029031E" w:rsidRDefault="00AC1181" w:rsidP="00CA3445">
            <w:r w:rsidRPr="00AC1181">
              <w:t>Вальцовщик 4-го разряда</w:t>
            </w:r>
          </w:p>
        </w:tc>
        <w:tc>
          <w:tcPr>
            <w:tcW w:w="1266" w:type="pct"/>
          </w:tcPr>
          <w:p w14:paraId="7CFB3482" w14:textId="6DD23EDC" w:rsidR="0029031E" w:rsidRPr="0029031E" w:rsidRDefault="0029031E" w:rsidP="00CA3445">
            <w:r w:rsidRPr="0029031E">
              <w:t>Вальцовка</w:t>
            </w:r>
            <w:r w:rsidRPr="0029031E">
              <w:rPr>
                <w:noProof/>
              </w:rPr>
              <w:t xml:space="preserve"> изделий</w:t>
            </w:r>
            <w:r w:rsidRPr="0029031E">
              <w:t xml:space="preserve"> на валковых листогибочных машинах среднего размера</w:t>
            </w:r>
          </w:p>
        </w:tc>
        <w:tc>
          <w:tcPr>
            <w:tcW w:w="296" w:type="pct"/>
          </w:tcPr>
          <w:p w14:paraId="4C1A6A38" w14:textId="59AD8978" w:rsidR="0029031E" w:rsidRPr="0029031E" w:rsidRDefault="005A4C84" w:rsidP="0029031E">
            <w:pPr>
              <w:jc w:val="center"/>
            </w:pPr>
            <w:r>
              <w:rPr>
                <w:lang w:val="en-US"/>
              </w:rPr>
              <w:t>C</w:t>
            </w:r>
            <w:r w:rsidR="0029031E" w:rsidRPr="0029031E">
              <w:t>/01.3</w:t>
            </w:r>
          </w:p>
        </w:tc>
        <w:tc>
          <w:tcPr>
            <w:tcW w:w="573" w:type="pct"/>
          </w:tcPr>
          <w:p w14:paraId="2C69BE16" w14:textId="77777777" w:rsidR="0029031E" w:rsidRPr="0029031E" w:rsidRDefault="0029031E" w:rsidP="0029031E">
            <w:pPr>
              <w:jc w:val="center"/>
            </w:pPr>
            <w:r w:rsidRPr="0029031E">
              <w:t>3</w:t>
            </w:r>
          </w:p>
        </w:tc>
      </w:tr>
      <w:tr w:rsidR="0029031E" w:rsidRPr="0029031E" w14:paraId="36486A8D" w14:textId="77777777" w:rsidTr="0029031E">
        <w:trPr>
          <w:trHeight w:val="20"/>
        </w:trPr>
        <w:tc>
          <w:tcPr>
            <w:tcW w:w="194" w:type="pct"/>
            <w:vMerge/>
          </w:tcPr>
          <w:p w14:paraId="061C8FD7" w14:textId="77777777" w:rsidR="0029031E" w:rsidRPr="0029031E" w:rsidRDefault="0029031E" w:rsidP="00CA3445">
            <w:pPr>
              <w:rPr>
                <w:lang w:val="en-US"/>
              </w:rPr>
            </w:pPr>
          </w:p>
        </w:tc>
        <w:tc>
          <w:tcPr>
            <w:tcW w:w="839" w:type="pct"/>
            <w:vMerge/>
          </w:tcPr>
          <w:p w14:paraId="10C6EEEB" w14:textId="77777777" w:rsidR="0029031E" w:rsidRPr="0029031E" w:rsidRDefault="0029031E" w:rsidP="00CA3445"/>
        </w:tc>
        <w:tc>
          <w:tcPr>
            <w:tcW w:w="573" w:type="pct"/>
            <w:vMerge/>
          </w:tcPr>
          <w:p w14:paraId="3AC86F9C" w14:textId="77777777" w:rsidR="0029031E" w:rsidRPr="0029031E" w:rsidRDefault="0029031E" w:rsidP="0029031E">
            <w:pPr>
              <w:jc w:val="center"/>
            </w:pPr>
          </w:p>
        </w:tc>
        <w:tc>
          <w:tcPr>
            <w:tcW w:w="1259" w:type="pct"/>
            <w:vMerge/>
          </w:tcPr>
          <w:p w14:paraId="4D912D92" w14:textId="77777777" w:rsidR="0029031E" w:rsidRPr="0029031E" w:rsidRDefault="0029031E" w:rsidP="00CA3445"/>
        </w:tc>
        <w:tc>
          <w:tcPr>
            <w:tcW w:w="1266" w:type="pct"/>
          </w:tcPr>
          <w:p w14:paraId="366E7D07" w14:textId="7CBBD96D" w:rsidR="0029031E" w:rsidRPr="0029031E" w:rsidRDefault="0029031E" w:rsidP="00CA3445">
            <w:r w:rsidRPr="0029031E">
              <w:t>Вальцовка</w:t>
            </w:r>
            <w:r w:rsidRPr="0029031E">
              <w:rPr>
                <w:noProof/>
              </w:rPr>
              <w:t xml:space="preserve"> изделий</w:t>
            </w:r>
            <w:r w:rsidRPr="0029031E">
              <w:t xml:space="preserve"> на роликовых сортогибочных машинах среднего размера</w:t>
            </w:r>
          </w:p>
        </w:tc>
        <w:tc>
          <w:tcPr>
            <w:tcW w:w="296" w:type="pct"/>
          </w:tcPr>
          <w:p w14:paraId="47BF48B7" w14:textId="483D3B85" w:rsidR="0029031E" w:rsidRPr="0029031E" w:rsidRDefault="005A4C84" w:rsidP="0029031E">
            <w:pPr>
              <w:jc w:val="center"/>
            </w:pPr>
            <w:r>
              <w:rPr>
                <w:lang w:val="en-US"/>
              </w:rPr>
              <w:t>C</w:t>
            </w:r>
            <w:r w:rsidR="0029031E" w:rsidRPr="0029031E">
              <w:t>/02.3</w:t>
            </w:r>
          </w:p>
        </w:tc>
        <w:tc>
          <w:tcPr>
            <w:tcW w:w="573" w:type="pct"/>
          </w:tcPr>
          <w:p w14:paraId="10555FC9" w14:textId="77777777" w:rsidR="0029031E" w:rsidRPr="0029031E" w:rsidRDefault="0029031E" w:rsidP="0029031E">
            <w:pPr>
              <w:jc w:val="center"/>
            </w:pPr>
            <w:r w:rsidRPr="0029031E">
              <w:t>3</w:t>
            </w:r>
          </w:p>
        </w:tc>
      </w:tr>
      <w:tr w:rsidR="0029031E" w:rsidRPr="0029031E" w14:paraId="1AF63138" w14:textId="77777777" w:rsidTr="0029031E">
        <w:trPr>
          <w:trHeight w:val="180"/>
        </w:trPr>
        <w:tc>
          <w:tcPr>
            <w:tcW w:w="194" w:type="pct"/>
            <w:vMerge/>
          </w:tcPr>
          <w:p w14:paraId="132C7679" w14:textId="77777777" w:rsidR="0029031E" w:rsidRPr="0029031E" w:rsidRDefault="0029031E" w:rsidP="00CA3445"/>
        </w:tc>
        <w:tc>
          <w:tcPr>
            <w:tcW w:w="839" w:type="pct"/>
            <w:vMerge/>
          </w:tcPr>
          <w:p w14:paraId="2BC9ABDE" w14:textId="77777777" w:rsidR="0029031E" w:rsidRPr="0029031E" w:rsidRDefault="0029031E" w:rsidP="00CA3445"/>
        </w:tc>
        <w:tc>
          <w:tcPr>
            <w:tcW w:w="573" w:type="pct"/>
            <w:vMerge/>
          </w:tcPr>
          <w:p w14:paraId="72D3280E" w14:textId="77777777" w:rsidR="0029031E" w:rsidRPr="0029031E" w:rsidRDefault="0029031E" w:rsidP="0029031E">
            <w:pPr>
              <w:jc w:val="center"/>
            </w:pPr>
          </w:p>
        </w:tc>
        <w:tc>
          <w:tcPr>
            <w:tcW w:w="1259" w:type="pct"/>
            <w:vMerge/>
          </w:tcPr>
          <w:p w14:paraId="4988CEC9" w14:textId="77777777" w:rsidR="0029031E" w:rsidRPr="0029031E" w:rsidRDefault="0029031E" w:rsidP="00CA3445"/>
        </w:tc>
        <w:tc>
          <w:tcPr>
            <w:tcW w:w="1266" w:type="pct"/>
          </w:tcPr>
          <w:p w14:paraId="29B49B12" w14:textId="558E275C" w:rsidR="0029031E" w:rsidRPr="0029031E" w:rsidRDefault="0029031E" w:rsidP="00CA3445">
            <w:r w:rsidRPr="0029031E">
              <w:t>Вальцовка</w:t>
            </w:r>
            <w:r w:rsidRPr="0029031E">
              <w:rPr>
                <w:noProof/>
              </w:rPr>
              <w:t xml:space="preserve"> изделий</w:t>
            </w:r>
            <w:r w:rsidRPr="0029031E">
              <w:t xml:space="preserve"> на вертикальных валковых листогибочных машинах</w:t>
            </w:r>
          </w:p>
        </w:tc>
        <w:tc>
          <w:tcPr>
            <w:tcW w:w="296" w:type="pct"/>
          </w:tcPr>
          <w:p w14:paraId="10ADD04B" w14:textId="46F73810" w:rsidR="0029031E" w:rsidRPr="0029031E" w:rsidRDefault="005A4C84" w:rsidP="0029031E">
            <w:pPr>
              <w:jc w:val="center"/>
            </w:pPr>
            <w:r>
              <w:rPr>
                <w:lang w:val="en-US"/>
              </w:rPr>
              <w:t>C</w:t>
            </w:r>
            <w:r w:rsidR="0029031E" w:rsidRPr="0029031E">
              <w:t>/03.3</w:t>
            </w:r>
          </w:p>
        </w:tc>
        <w:tc>
          <w:tcPr>
            <w:tcW w:w="573" w:type="pct"/>
          </w:tcPr>
          <w:p w14:paraId="771C7D0C" w14:textId="77777777" w:rsidR="0029031E" w:rsidRPr="0029031E" w:rsidRDefault="0029031E" w:rsidP="0029031E">
            <w:pPr>
              <w:jc w:val="center"/>
            </w:pPr>
            <w:r w:rsidRPr="0029031E">
              <w:t>3</w:t>
            </w:r>
          </w:p>
        </w:tc>
      </w:tr>
      <w:tr w:rsidR="0029031E" w:rsidRPr="0029031E" w14:paraId="5C3194D5" w14:textId="77777777" w:rsidTr="0029031E">
        <w:trPr>
          <w:trHeight w:val="20"/>
        </w:trPr>
        <w:tc>
          <w:tcPr>
            <w:tcW w:w="194" w:type="pct"/>
            <w:vMerge w:val="restart"/>
          </w:tcPr>
          <w:p w14:paraId="71CAEE8F" w14:textId="3806AD22" w:rsidR="0029031E" w:rsidRPr="0029031E" w:rsidRDefault="005A4C84" w:rsidP="00B31987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39" w:type="pct"/>
            <w:vMerge w:val="restart"/>
          </w:tcPr>
          <w:p w14:paraId="112ECD27" w14:textId="4FE538DE" w:rsidR="0029031E" w:rsidRPr="0029031E" w:rsidRDefault="0029031E" w:rsidP="00B31987">
            <w:r w:rsidRPr="0029031E">
              <w:rPr>
                <w:noProof/>
              </w:rPr>
              <w:t>Вальцовка изделий на листо- и сортогибочных машинах с ЧПУ</w:t>
            </w:r>
            <w:r w:rsidR="000A3661">
              <w:rPr>
                <w:noProof/>
              </w:rPr>
              <w:t xml:space="preserve"> </w:t>
            </w:r>
            <w:r w:rsidR="000A3661" w:rsidRPr="00205339">
              <w:t>(перечень сокращений приведен в разделе V профессионального стандарта)</w:t>
            </w:r>
          </w:p>
        </w:tc>
        <w:tc>
          <w:tcPr>
            <w:tcW w:w="573" w:type="pct"/>
            <w:vMerge w:val="restart"/>
          </w:tcPr>
          <w:p w14:paraId="4B81058B" w14:textId="77777777" w:rsidR="0029031E" w:rsidRPr="0029031E" w:rsidRDefault="0029031E" w:rsidP="0029031E">
            <w:pPr>
              <w:jc w:val="center"/>
            </w:pPr>
            <w:r w:rsidRPr="0029031E">
              <w:t>3</w:t>
            </w:r>
          </w:p>
        </w:tc>
        <w:tc>
          <w:tcPr>
            <w:tcW w:w="1259" w:type="pct"/>
            <w:vMerge w:val="restart"/>
          </w:tcPr>
          <w:p w14:paraId="015DB8D2" w14:textId="77777777" w:rsidR="00AC1181" w:rsidRDefault="00AC1181" w:rsidP="00AC1181">
            <w:r>
              <w:t>Оператор-вальцовщик 4-го разряда</w:t>
            </w:r>
          </w:p>
          <w:p w14:paraId="1ADCF1FA" w14:textId="525E8BD7" w:rsidR="0029031E" w:rsidRDefault="00AC1181" w:rsidP="00AC1181">
            <w:r>
              <w:t xml:space="preserve">Оператор </w:t>
            </w:r>
            <w:proofErr w:type="spellStart"/>
            <w:r>
              <w:t>листо</w:t>
            </w:r>
            <w:proofErr w:type="spellEnd"/>
            <w:r>
              <w:t>- и сортогибочных машин с ЧПУ 4</w:t>
            </w:r>
            <w:r w:rsidR="00F00722">
              <w:t>‑</w:t>
            </w:r>
            <w:r>
              <w:t>го разряда</w:t>
            </w:r>
          </w:p>
          <w:p w14:paraId="496FDBB7" w14:textId="77777777" w:rsidR="00AC1181" w:rsidRPr="00AC1181" w:rsidRDefault="00AC1181" w:rsidP="00AC1181"/>
        </w:tc>
        <w:tc>
          <w:tcPr>
            <w:tcW w:w="1266" w:type="pct"/>
          </w:tcPr>
          <w:p w14:paraId="2FBE7E10" w14:textId="2071D11C" w:rsidR="0029031E" w:rsidRPr="0029031E" w:rsidRDefault="0029031E" w:rsidP="00B31987">
            <w:r w:rsidRPr="0029031E">
              <w:t>Вальцовка</w:t>
            </w:r>
            <w:r w:rsidRPr="0029031E">
              <w:rPr>
                <w:noProof/>
              </w:rPr>
              <w:t xml:space="preserve"> изделий</w:t>
            </w:r>
            <w:r w:rsidRPr="0029031E">
              <w:t xml:space="preserve"> на валковых листогибочных машинах с ЧПУ</w:t>
            </w:r>
          </w:p>
        </w:tc>
        <w:tc>
          <w:tcPr>
            <w:tcW w:w="296" w:type="pct"/>
          </w:tcPr>
          <w:p w14:paraId="39F6FA1D" w14:textId="1784B399" w:rsidR="0029031E" w:rsidRPr="0029031E" w:rsidRDefault="005A4C84" w:rsidP="0029031E">
            <w:pPr>
              <w:jc w:val="center"/>
            </w:pPr>
            <w:r>
              <w:rPr>
                <w:lang w:val="en-US"/>
              </w:rPr>
              <w:t>D</w:t>
            </w:r>
            <w:r w:rsidR="0029031E" w:rsidRPr="0029031E">
              <w:t>/01.3</w:t>
            </w:r>
          </w:p>
        </w:tc>
        <w:tc>
          <w:tcPr>
            <w:tcW w:w="573" w:type="pct"/>
          </w:tcPr>
          <w:p w14:paraId="52E5FD41" w14:textId="77777777" w:rsidR="0029031E" w:rsidRPr="0029031E" w:rsidRDefault="0029031E" w:rsidP="0029031E">
            <w:pPr>
              <w:jc w:val="center"/>
            </w:pPr>
            <w:r w:rsidRPr="0029031E">
              <w:t>3</w:t>
            </w:r>
          </w:p>
        </w:tc>
      </w:tr>
      <w:tr w:rsidR="0029031E" w:rsidRPr="0029031E" w14:paraId="45EC2C61" w14:textId="77777777" w:rsidTr="0029031E">
        <w:trPr>
          <w:trHeight w:val="20"/>
        </w:trPr>
        <w:tc>
          <w:tcPr>
            <w:tcW w:w="194" w:type="pct"/>
            <w:vMerge/>
          </w:tcPr>
          <w:p w14:paraId="752790A2" w14:textId="77777777" w:rsidR="0029031E" w:rsidRPr="0029031E" w:rsidRDefault="0029031E" w:rsidP="00B31987">
            <w:pPr>
              <w:rPr>
                <w:lang w:val="en-US"/>
              </w:rPr>
            </w:pPr>
          </w:p>
        </w:tc>
        <w:tc>
          <w:tcPr>
            <w:tcW w:w="839" w:type="pct"/>
            <w:vMerge/>
          </w:tcPr>
          <w:p w14:paraId="09E48E37" w14:textId="77777777" w:rsidR="0029031E" w:rsidRPr="0029031E" w:rsidRDefault="0029031E" w:rsidP="00B31987"/>
        </w:tc>
        <w:tc>
          <w:tcPr>
            <w:tcW w:w="573" w:type="pct"/>
            <w:vMerge/>
          </w:tcPr>
          <w:p w14:paraId="20309518" w14:textId="77777777" w:rsidR="0029031E" w:rsidRPr="0029031E" w:rsidRDefault="0029031E" w:rsidP="0029031E">
            <w:pPr>
              <w:jc w:val="center"/>
            </w:pPr>
          </w:p>
        </w:tc>
        <w:tc>
          <w:tcPr>
            <w:tcW w:w="1259" w:type="pct"/>
            <w:vMerge/>
          </w:tcPr>
          <w:p w14:paraId="14478BFC" w14:textId="77777777" w:rsidR="0029031E" w:rsidRPr="0029031E" w:rsidRDefault="0029031E" w:rsidP="00B31987"/>
        </w:tc>
        <w:tc>
          <w:tcPr>
            <w:tcW w:w="1266" w:type="pct"/>
          </w:tcPr>
          <w:p w14:paraId="02D48DA4" w14:textId="634CCC54" w:rsidR="0029031E" w:rsidRPr="0029031E" w:rsidRDefault="0029031E" w:rsidP="00B31987">
            <w:r w:rsidRPr="0029031E">
              <w:t>Вальцовка</w:t>
            </w:r>
            <w:r w:rsidRPr="0029031E">
              <w:rPr>
                <w:noProof/>
              </w:rPr>
              <w:t xml:space="preserve"> изделий</w:t>
            </w:r>
            <w:r w:rsidRPr="0029031E">
              <w:t xml:space="preserve"> на роликовых сортогибочных машинах с ЧПУ</w:t>
            </w:r>
          </w:p>
        </w:tc>
        <w:tc>
          <w:tcPr>
            <w:tcW w:w="296" w:type="pct"/>
          </w:tcPr>
          <w:p w14:paraId="2F4A90D7" w14:textId="3E8B8A1F" w:rsidR="0029031E" w:rsidRPr="0029031E" w:rsidRDefault="005A4C84" w:rsidP="0029031E">
            <w:pPr>
              <w:jc w:val="center"/>
            </w:pPr>
            <w:r>
              <w:rPr>
                <w:lang w:val="en-US"/>
              </w:rPr>
              <w:t>D</w:t>
            </w:r>
            <w:r w:rsidR="0029031E" w:rsidRPr="0029031E">
              <w:t>/02.3</w:t>
            </w:r>
          </w:p>
        </w:tc>
        <w:tc>
          <w:tcPr>
            <w:tcW w:w="573" w:type="pct"/>
          </w:tcPr>
          <w:p w14:paraId="5AA34DCA" w14:textId="77777777" w:rsidR="0029031E" w:rsidRPr="0029031E" w:rsidRDefault="0029031E" w:rsidP="0029031E">
            <w:pPr>
              <w:jc w:val="center"/>
            </w:pPr>
            <w:r w:rsidRPr="0029031E">
              <w:t>3</w:t>
            </w:r>
          </w:p>
        </w:tc>
      </w:tr>
      <w:tr w:rsidR="0029031E" w:rsidRPr="0029031E" w14:paraId="0EC0758D" w14:textId="77777777" w:rsidTr="0029031E">
        <w:trPr>
          <w:trHeight w:val="20"/>
        </w:trPr>
        <w:tc>
          <w:tcPr>
            <w:tcW w:w="194" w:type="pct"/>
            <w:vMerge w:val="restart"/>
          </w:tcPr>
          <w:p w14:paraId="106F5198" w14:textId="1CFF936B" w:rsidR="0029031E" w:rsidRPr="0029031E" w:rsidRDefault="005A4C84" w:rsidP="00CA3445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839" w:type="pct"/>
            <w:vMerge w:val="restart"/>
          </w:tcPr>
          <w:p w14:paraId="1999EB38" w14:textId="77777777" w:rsidR="0029031E" w:rsidRPr="0029031E" w:rsidRDefault="0029031E" w:rsidP="00CA3445">
            <w:r w:rsidRPr="0029031E">
              <w:rPr>
                <w:noProof/>
              </w:rPr>
              <w:t>Вальцовка изделий на листо- и сортогибочных машинах большого размера</w:t>
            </w:r>
          </w:p>
        </w:tc>
        <w:tc>
          <w:tcPr>
            <w:tcW w:w="573" w:type="pct"/>
            <w:vMerge w:val="restart"/>
          </w:tcPr>
          <w:p w14:paraId="40E18342" w14:textId="77777777" w:rsidR="0029031E" w:rsidRPr="0029031E" w:rsidRDefault="0029031E" w:rsidP="0029031E">
            <w:pPr>
              <w:jc w:val="center"/>
            </w:pPr>
            <w:r w:rsidRPr="0029031E">
              <w:t>4</w:t>
            </w:r>
          </w:p>
        </w:tc>
        <w:tc>
          <w:tcPr>
            <w:tcW w:w="1259" w:type="pct"/>
            <w:vMerge w:val="restart"/>
          </w:tcPr>
          <w:p w14:paraId="6C25DDDE" w14:textId="1CBD4F8A" w:rsidR="0029031E" w:rsidRPr="0029031E" w:rsidRDefault="003E5B53" w:rsidP="00CA3445">
            <w:r w:rsidRPr="003E5B53">
              <w:t>Вальцовщик 5-го разряда</w:t>
            </w:r>
          </w:p>
        </w:tc>
        <w:tc>
          <w:tcPr>
            <w:tcW w:w="1266" w:type="pct"/>
          </w:tcPr>
          <w:p w14:paraId="2675527F" w14:textId="17D1F161" w:rsidR="0029031E" w:rsidRPr="0029031E" w:rsidRDefault="0029031E" w:rsidP="00CA3445">
            <w:r w:rsidRPr="0029031E">
              <w:t>Вальцовка</w:t>
            </w:r>
            <w:r w:rsidRPr="0029031E">
              <w:rPr>
                <w:noProof/>
              </w:rPr>
              <w:t xml:space="preserve"> изделий</w:t>
            </w:r>
            <w:r w:rsidRPr="0029031E">
              <w:t xml:space="preserve"> на валковых листогибочных машинах большого размера</w:t>
            </w:r>
          </w:p>
        </w:tc>
        <w:tc>
          <w:tcPr>
            <w:tcW w:w="296" w:type="pct"/>
          </w:tcPr>
          <w:p w14:paraId="7DEA8B9A" w14:textId="598CE00A" w:rsidR="0029031E" w:rsidRPr="0029031E" w:rsidRDefault="005A4C84" w:rsidP="0029031E">
            <w:pPr>
              <w:jc w:val="center"/>
            </w:pPr>
            <w:r>
              <w:rPr>
                <w:lang w:val="en-US"/>
              </w:rPr>
              <w:t>E</w:t>
            </w:r>
            <w:r w:rsidR="0029031E" w:rsidRPr="0029031E">
              <w:t>/01.4</w:t>
            </w:r>
          </w:p>
        </w:tc>
        <w:tc>
          <w:tcPr>
            <w:tcW w:w="573" w:type="pct"/>
          </w:tcPr>
          <w:p w14:paraId="29FA9F5D" w14:textId="77777777" w:rsidR="0029031E" w:rsidRPr="0029031E" w:rsidRDefault="0029031E" w:rsidP="0029031E">
            <w:pPr>
              <w:jc w:val="center"/>
            </w:pPr>
            <w:r w:rsidRPr="0029031E">
              <w:t>4</w:t>
            </w:r>
          </w:p>
        </w:tc>
      </w:tr>
      <w:tr w:rsidR="0029031E" w:rsidRPr="0029031E" w14:paraId="0A8B741C" w14:textId="77777777" w:rsidTr="0029031E">
        <w:trPr>
          <w:trHeight w:val="20"/>
        </w:trPr>
        <w:tc>
          <w:tcPr>
            <w:tcW w:w="194" w:type="pct"/>
            <w:vMerge/>
            <w:vAlign w:val="center"/>
          </w:tcPr>
          <w:p w14:paraId="086A4FA2" w14:textId="77777777" w:rsidR="0029031E" w:rsidRPr="0029031E" w:rsidRDefault="0029031E" w:rsidP="00CA3445"/>
        </w:tc>
        <w:tc>
          <w:tcPr>
            <w:tcW w:w="839" w:type="pct"/>
            <w:vMerge/>
            <w:vAlign w:val="center"/>
          </w:tcPr>
          <w:p w14:paraId="717DB02C" w14:textId="77777777" w:rsidR="0029031E" w:rsidRPr="0029031E" w:rsidRDefault="0029031E" w:rsidP="00CA3445"/>
        </w:tc>
        <w:tc>
          <w:tcPr>
            <w:tcW w:w="573" w:type="pct"/>
            <w:vMerge/>
            <w:vAlign w:val="center"/>
          </w:tcPr>
          <w:p w14:paraId="7DDC7C45" w14:textId="77777777" w:rsidR="0029031E" w:rsidRPr="0029031E" w:rsidRDefault="0029031E" w:rsidP="00CA3445"/>
        </w:tc>
        <w:tc>
          <w:tcPr>
            <w:tcW w:w="1259" w:type="pct"/>
            <w:vMerge/>
          </w:tcPr>
          <w:p w14:paraId="17F24D39" w14:textId="77777777" w:rsidR="0029031E" w:rsidRPr="0029031E" w:rsidRDefault="0029031E" w:rsidP="00CA3445"/>
        </w:tc>
        <w:tc>
          <w:tcPr>
            <w:tcW w:w="1266" w:type="pct"/>
          </w:tcPr>
          <w:p w14:paraId="0E985FAD" w14:textId="03BD805E" w:rsidR="0029031E" w:rsidRPr="0029031E" w:rsidRDefault="0029031E" w:rsidP="00CA3445">
            <w:r w:rsidRPr="0029031E">
              <w:t>Вальцовка</w:t>
            </w:r>
            <w:r w:rsidRPr="0029031E">
              <w:rPr>
                <w:noProof/>
              </w:rPr>
              <w:t xml:space="preserve"> изделий</w:t>
            </w:r>
            <w:r w:rsidRPr="0029031E">
              <w:t xml:space="preserve"> на роликовых сортогибочных машинах большого размера</w:t>
            </w:r>
          </w:p>
        </w:tc>
        <w:tc>
          <w:tcPr>
            <w:tcW w:w="296" w:type="pct"/>
          </w:tcPr>
          <w:p w14:paraId="069B2606" w14:textId="00A6F2B8" w:rsidR="0029031E" w:rsidRPr="0029031E" w:rsidRDefault="005A4C84" w:rsidP="0029031E">
            <w:pPr>
              <w:jc w:val="center"/>
            </w:pPr>
            <w:r>
              <w:rPr>
                <w:lang w:val="en-US"/>
              </w:rPr>
              <w:t>E</w:t>
            </w:r>
            <w:r w:rsidR="0029031E" w:rsidRPr="0029031E">
              <w:t>/02.4</w:t>
            </w:r>
          </w:p>
        </w:tc>
        <w:tc>
          <w:tcPr>
            <w:tcW w:w="573" w:type="pct"/>
          </w:tcPr>
          <w:p w14:paraId="090E742C" w14:textId="77777777" w:rsidR="0029031E" w:rsidRPr="0029031E" w:rsidRDefault="0029031E" w:rsidP="0029031E">
            <w:pPr>
              <w:jc w:val="center"/>
            </w:pPr>
            <w:r w:rsidRPr="0029031E">
              <w:t>4</w:t>
            </w:r>
          </w:p>
        </w:tc>
      </w:tr>
      <w:tr w:rsidR="0029031E" w:rsidRPr="0029031E" w14:paraId="0D919D52" w14:textId="77777777" w:rsidTr="0029031E">
        <w:trPr>
          <w:trHeight w:val="20"/>
        </w:trPr>
        <w:tc>
          <w:tcPr>
            <w:tcW w:w="194" w:type="pct"/>
            <w:vMerge/>
            <w:vAlign w:val="center"/>
          </w:tcPr>
          <w:p w14:paraId="22F20B86" w14:textId="77777777" w:rsidR="0029031E" w:rsidRPr="0029031E" w:rsidRDefault="0029031E" w:rsidP="00CA3445"/>
        </w:tc>
        <w:tc>
          <w:tcPr>
            <w:tcW w:w="839" w:type="pct"/>
            <w:vMerge/>
            <w:vAlign w:val="center"/>
          </w:tcPr>
          <w:p w14:paraId="3AB0D3BE" w14:textId="77777777" w:rsidR="0029031E" w:rsidRPr="0029031E" w:rsidRDefault="0029031E" w:rsidP="00CA3445"/>
        </w:tc>
        <w:tc>
          <w:tcPr>
            <w:tcW w:w="573" w:type="pct"/>
            <w:vMerge/>
            <w:vAlign w:val="center"/>
          </w:tcPr>
          <w:p w14:paraId="2CB8057A" w14:textId="77777777" w:rsidR="0029031E" w:rsidRPr="0029031E" w:rsidRDefault="0029031E" w:rsidP="00CA3445"/>
        </w:tc>
        <w:tc>
          <w:tcPr>
            <w:tcW w:w="1259" w:type="pct"/>
            <w:vMerge/>
          </w:tcPr>
          <w:p w14:paraId="3EFF5640" w14:textId="77777777" w:rsidR="0029031E" w:rsidRPr="0029031E" w:rsidRDefault="0029031E" w:rsidP="00CA3445"/>
        </w:tc>
        <w:tc>
          <w:tcPr>
            <w:tcW w:w="1266" w:type="pct"/>
          </w:tcPr>
          <w:p w14:paraId="2AB6F0EA" w14:textId="3D22EDDF" w:rsidR="0029031E" w:rsidRPr="0029031E" w:rsidRDefault="0029031E" w:rsidP="00CA3445">
            <w:r w:rsidRPr="0029031E">
              <w:t xml:space="preserve">Вальцовка </w:t>
            </w:r>
            <w:r w:rsidRPr="0029031E">
              <w:rPr>
                <w:noProof/>
              </w:rPr>
              <w:t>изделий</w:t>
            </w:r>
            <w:r w:rsidRPr="0029031E">
              <w:t xml:space="preserve"> на полуавтоматических валковых листогибочных машинах</w:t>
            </w:r>
          </w:p>
        </w:tc>
        <w:tc>
          <w:tcPr>
            <w:tcW w:w="296" w:type="pct"/>
          </w:tcPr>
          <w:p w14:paraId="47450172" w14:textId="46F8F326" w:rsidR="0029031E" w:rsidRPr="0029031E" w:rsidRDefault="005A4C84" w:rsidP="0029031E">
            <w:pPr>
              <w:jc w:val="center"/>
            </w:pPr>
            <w:r>
              <w:rPr>
                <w:lang w:val="en-US"/>
              </w:rPr>
              <w:t>E</w:t>
            </w:r>
            <w:r w:rsidR="0029031E" w:rsidRPr="0029031E">
              <w:t>/03.4</w:t>
            </w:r>
          </w:p>
        </w:tc>
        <w:tc>
          <w:tcPr>
            <w:tcW w:w="573" w:type="pct"/>
          </w:tcPr>
          <w:p w14:paraId="3D555459" w14:textId="77777777" w:rsidR="0029031E" w:rsidRPr="0029031E" w:rsidRDefault="0029031E" w:rsidP="0029031E">
            <w:pPr>
              <w:jc w:val="center"/>
            </w:pPr>
            <w:r w:rsidRPr="0029031E">
              <w:t>4</w:t>
            </w:r>
          </w:p>
        </w:tc>
      </w:tr>
      <w:tr w:rsidR="0029031E" w:rsidRPr="0029031E" w14:paraId="251CD3AC" w14:textId="77777777" w:rsidTr="0029031E">
        <w:trPr>
          <w:trHeight w:val="207"/>
        </w:trPr>
        <w:tc>
          <w:tcPr>
            <w:tcW w:w="194" w:type="pct"/>
            <w:vMerge/>
            <w:vAlign w:val="center"/>
          </w:tcPr>
          <w:p w14:paraId="264D151A" w14:textId="77777777" w:rsidR="0029031E" w:rsidRPr="0029031E" w:rsidRDefault="0029031E" w:rsidP="00CA3445"/>
        </w:tc>
        <w:tc>
          <w:tcPr>
            <w:tcW w:w="839" w:type="pct"/>
            <w:vMerge/>
            <w:vAlign w:val="center"/>
          </w:tcPr>
          <w:p w14:paraId="762F56C4" w14:textId="77777777" w:rsidR="0029031E" w:rsidRPr="0029031E" w:rsidRDefault="0029031E" w:rsidP="00CA3445"/>
        </w:tc>
        <w:tc>
          <w:tcPr>
            <w:tcW w:w="573" w:type="pct"/>
            <w:vMerge/>
            <w:vAlign w:val="center"/>
          </w:tcPr>
          <w:p w14:paraId="1120929E" w14:textId="77777777" w:rsidR="0029031E" w:rsidRPr="0029031E" w:rsidRDefault="0029031E" w:rsidP="00CA3445"/>
        </w:tc>
        <w:tc>
          <w:tcPr>
            <w:tcW w:w="1259" w:type="pct"/>
            <w:vMerge/>
          </w:tcPr>
          <w:p w14:paraId="6AEA2C08" w14:textId="77777777" w:rsidR="0029031E" w:rsidRPr="0029031E" w:rsidRDefault="0029031E" w:rsidP="00CA3445"/>
        </w:tc>
        <w:tc>
          <w:tcPr>
            <w:tcW w:w="1266" w:type="pct"/>
          </w:tcPr>
          <w:p w14:paraId="29A58327" w14:textId="1B081A14" w:rsidR="0029031E" w:rsidRPr="0029031E" w:rsidRDefault="0029031E" w:rsidP="00CA3445">
            <w:r w:rsidRPr="0029031E">
              <w:t>Вальцовка</w:t>
            </w:r>
            <w:r w:rsidRPr="0029031E">
              <w:rPr>
                <w:noProof/>
              </w:rPr>
              <w:t xml:space="preserve"> изделий</w:t>
            </w:r>
            <w:r w:rsidRPr="0029031E">
              <w:t xml:space="preserve"> на полуавтоматических роликовых сортогибочных машинах</w:t>
            </w:r>
          </w:p>
        </w:tc>
        <w:tc>
          <w:tcPr>
            <w:tcW w:w="296" w:type="pct"/>
          </w:tcPr>
          <w:p w14:paraId="4DA53B25" w14:textId="03EA5F83" w:rsidR="0029031E" w:rsidRPr="0029031E" w:rsidRDefault="005A4C84" w:rsidP="0029031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29031E" w:rsidRPr="0029031E">
              <w:t>/04.4</w:t>
            </w:r>
          </w:p>
        </w:tc>
        <w:tc>
          <w:tcPr>
            <w:tcW w:w="573" w:type="pct"/>
          </w:tcPr>
          <w:p w14:paraId="56DADB53" w14:textId="77777777" w:rsidR="0029031E" w:rsidRPr="0029031E" w:rsidRDefault="0029031E" w:rsidP="0029031E">
            <w:pPr>
              <w:jc w:val="center"/>
            </w:pPr>
            <w:r w:rsidRPr="0029031E">
              <w:t>4</w:t>
            </w:r>
          </w:p>
        </w:tc>
      </w:tr>
    </w:tbl>
    <w:p w14:paraId="256CA2BF" w14:textId="77777777" w:rsidR="00502036" w:rsidRPr="0029031E" w:rsidRDefault="00502036" w:rsidP="00CA3445">
      <w:pPr>
        <w:sectPr w:rsidR="00502036" w:rsidRPr="0029031E" w:rsidSect="000974ED">
          <w:headerReference w:type="default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53AC37F3" w14:textId="77777777" w:rsidR="00CB7A67" w:rsidRDefault="00502036" w:rsidP="00CA3445">
      <w:pPr>
        <w:pStyle w:val="1"/>
        <w:jc w:val="center"/>
      </w:pPr>
      <w:bookmarkStart w:id="12" w:name="_Toc189074654"/>
      <w:r w:rsidRPr="0029031E">
        <w:lastRenderedPageBreak/>
        <w:t>III.</w:t>
      </w:r>
      <w:r w:rsidR="00A55C2E" w:rsidRPr="0029031E">
        <w:t xml:space="preserve"> </w:t>
      </w:r>
      <w:r w:rsidRPr="0029031E">
        <w:t>Характеристика обобщенных трудовых функций</w:t>
      </w:r>
      <w:bookmarkEnd w:id="12"/>
    </w:p>
    <w:p w14:paraId="34530F4B" w14:textId="77777777" w:rsidR="0029031E" w:rsidRPr="0029031E" w:rsidRDefault="0029031E" w:rsidP="0029031E"/>
    <w:p w14:paraId="10EB58D2" w14:textId="77777777" w:rsidR="00A55C2E" w:rsidRDefault="00A55C2E" w:rsidP="00CA3445">
      <w:pPr>
        <w:pStyle w:val="2"/>
      </w:pPr>
      <w:bookmarkStart w:id="13" w:name="_Toc189074655"/>
      <w:bookmarkStart w:id="14" w:name="OLE_LINK36"/>
      <w:bookmarkStart w:id="15" w:name="OLE_LINK37"/>
      <w:r w:rsidRPr="0029031E">
        <w:t>3.1. Обобщенная трудовая функция</w:t>
      </w:r>
      <w:bookmarkEnd w:id="13"/>
    </w:p>
    <w:p w14:paraId="1DEEC664" w14:textId="77777777" w:rsidR="0029031E" w:rsidRPr="0029031E" w:rsidRDefault="0029031E" w:rsidP="0029031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4396"/>
        <w:gridCol w:w="606"/>
        <w:gridCol w:w="639"/>
        <w:gridCol w:w="1779"/>
        <w:gridCol w:w="1102"/>
      </w:tblGrid>
      <w:tr w:rsidR="00967FAD" w:rsidRPr="0029031E" w14:paraId="44B74D7E" w14:textId="77777777" w:rsidTr="00967FAD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BB2736" w14:textId="130EE332" w:rsidR="0001395D" w:rsidRPr="0029031E" w:rsidRDefault="00AC3575" w:rsidP="00CA3445">
            <w:bookmarkStart w:id="16" w:name="OLE_LINK34"/>
            <w:bookmarkStart w:id="17" w:name="OLE_LINK35"/>
            <w:bookmarkEnd w:id="14"/>
            <w:bookmarkEnd w:id="15"/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DC21ED" w14:textId="77777777" w:rsidR="0001395D" w:rsidRPr="0029031E" w:rsidRDefault="003445D1" w:rsidP="00CA3445">
            <w:pPr>
              <w:rPr>
                <w:sz w:val="18"/>
                <w:szCs w:val="16"/>
              </w:rPr>
            </w:pPr>
            <w:r w:rsidRPr="0029031E">
              <w:rPr>
                <w:noProof/>
              </w:rPr>
              <w:t>Вальцовка</w:t>
            </w:r>
            <w:r w:rsidR="00444FA4" w:rsidRPr="0029031E">
              <w:rPr>
                <w:noProof/>
              </w:rPr>
              <w:t xml:space="preserve"> изделий</w:t>
            </w:r>
            <w:r w:rsidRPr="0029031E">
              <w:rPr>
                <w:noProof/>
              </w:rPr>
              <w:t xml:space="preserve"> на листо- и сортогибочных машинах с ручным и электромеханическим приводом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D0E5CBC" w14:textId="2B236FFE" w:rsidR="0001395D" w:rsidRPr="0029031E" w:rsidRDefault="00AC3575" w:rsidP="00967FAD">
            <w:pPr>
              <w:jc w:val="center"/>
              <w:rPr>
                <w:sz w:val="16"/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3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0877C2" w14:textId="3E715766" w:rsidR="0001395D" w:rsidRPr="0029031E" w:rsidRDefault="005A4C84" w:rsidP="00967F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EE710B0" w14:textId="6B7171E8" w:rsidR="0001395D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квалификации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780728" w14:textId="77777777" w:rsidR="0001395D" w:rsidRPr="0029031E" w:rsidRDefault="00C0171E" w:rsidP="00967FAD">
            <w:pPr>
              <w:jc w:val="center"/>
            </w:pPr>
            <w:r w:rsidRPr="0029031E">
              <w:t>2</w:t>
            </w:r>
          </w:p>
        </w:tc>
      </w:tr>
    </w:tbl>
    <w:p w14:paraId="4724AAF2" w14:textId="77777777" w:rsidR="007C03E1" w:rsidRPr="0029031E" w:rsidRDefault="007C03E1" w:rsidP="00CA344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967FAD" w:rsidRPr="0029031E" w14:paraId="2BEE994F" w14:textId="77777777" w:rsidTr="00967FAD">
        <w:trPr>
          <w:trHeight w:val="20"/>
        </w:trPr>
        <w:tc>
          <w:tcPr>
            <w:tcW w:w="1072" w:type="pct"/>
          </w:tcPr>
          <w:p w14:paraId="12F7624C" w14:textId="32530EBA" w:rsidR="0001395D" w:rsidRPr="0029031E" w:rsidRDefault="00AC3575" w:rsidP="00967FAD">
            <w:r>
              <w:t>Возможные наименования должностей, профессий рабочих</w:t>
            </w:r>
          </w:p>
        </w:tc>
        <w:tc>
          <w:tcPr>
            <w:tcW w:w="3928" w:type="pct"/>
          </w:tcPr>
          <w:p w14:paraId="3782B1DF" w14:textId="77777777" w:rsidR="0001395D" w:rsidRPr="0029031E" w:rsidRDefault="00B43262" w:rsidP="00967FAD">
            <w:r w:rsidRPr="0029031E">
              <w:t>Вальцовщик</w:t>
            </w:r>
            <w:r w:rsidR="005B2861" w:rsidRPr="0029031E">
              <w:t xml:space="preserve"> 2-го разряда</w:t>
            </w:r>
          </w:p>
        </w:tc>
      </w:tr>
    </w:tbl>
    <w:p w14:paraId="7B7C2D09" w14:textId="77777777" w:rsidR="007C03E1" w:rsidRDefault="007C03E1" w:rsidP="00CA3445"/>
    <w:p w14:paraId="3DEB6F7C" w14:textId="0F6A0159" w:rsidR="007F7E81" w:rsidRDefault="007F7E81" w:rsidP="00CA3445">
      <w:r>
        <w:t>Пути достижения квалификации</w:t>
      </w:r>
    </w:p>
    <w:p w14:paraId="6D538058" w14:textId="77777777" w:rsidR="007F7E81" w:rsidRPr="0029031E" w:rsidRDefault="007F7E81" w:rsidP="00CA344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6834D4DC" w14:textId="77777777" w:rsidTr="00967FAD">
        <w:trPr>
          <w:trHeight w:val="20"/>
        </w:trPr>
        <w:tc>
          <w:tcPr>
            <w:tcW w:w="1072" w:type="pct"/>
          </w:tcPr>
          <w:p w14:paraId="65D89B18" w14:textId="6BAFF054" w:rsidR="0001395D" w:rsidRPr="0029031E" w:rsidRDefault="00AC3575" w:rsidP="00CA3445">
            <w:r>
              <w:t>Образование и обучение</w:t>
            </w:r>
          </w:p>
        </w:tc>
        <w:tc>
          <w:tcPr>
            <w:tcW w:w="3928" w:type="pct"/>
          </w:tcPr>
          <w:p w14:paraId="41C2C60E" w14:textId="77777777" w:rsidR="0001395D" w:rsidRPr="0029031E" w:rsidRDefault="00B94F02" w:rsidP="00CA3445">
            <w:r w:rsidRPr="0029031E">
              <w:rPr>
                <w:rFonts w:eastAsia="Calibri"/>
                <w:lang w:bidi="en-US"/>
              </w:rPr>
              <w:t xml:space="preserve">Среднее общее </w:t>
            </w:r>
            <w:r w:rsidR="00655780" w:rsidRPr="0029031E">
              <w:rPr>
                <w:rFonts w:eastAsia="Calibri"/>
                <w:lang w:bidi="en-US"/>
              </w:rPr>
              <w:t>образование и профессиональное</w:t>
            </w:r>
            <w:r w:rsidR="00543F29" w:rsidRPr="0029031E">
              <w:rPr>
                <w:rFonts w:eastAsia="Calibri"/>
                <w:lang w:bidi="en-US"/>
              </w:rPr>
              <w:t xml:space="preserve">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29031E" w:rsidRPr="0029031E" w14:paraId="1B475796" w14:textId="77777777" w:rsidTr="00967FAD">
        <w:trPr>
          <w:trHeight w:val="20"/>
        </w:trPr>
        <w:tc>
          <w:tcPr>
            <w:tcW w:w="1072" w:type="pct"/>
          </w:tcPr>
          <w:p w14:paraId="4DD6EA97" w14:textId="05DA7368" w:rsidR="0001395D" w:rsidRPr="0029031E" w:rsidRDefault="00AC3575" w:rsidP="00CA3445">
            <w:r>
              <w:t>Опыт практической работы</w:t>
            </w:r>
          </w:p>
        </w:tc>
        <w:tc>
          <w:tcPr>
            <w:tcW w:w="3928" w:type="pct"/>
          </w:tcPr>
          <w:p w14:paraId="48F2878F" w14:textId="77777777" w:rsidR="0001395D" w:rsidRPr="0029031E" w:rsidRDefault="0001395D" w:rsidP="00CA3445">
            <w:r w:rsidRPr="0029031E">
              <w:t>-</w:t>
            </w:r>
          </w:p>
        </w:tc>
      </w:tr>
    </w:tbl>
    <w:p w14:paraId="660E425E" w14:textId="77777777" w:rsidR="007F7E81" w:rsidRDefault="007F7E8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75C08C4E" w14:textId="77777777" w:rsidTr="00967FAD">
        <w:trPr>
          <w:trHeight w:val="20"/>
        </w:trPr>
        <w:tc>
          <w:tcPr>
            <w:tcW w:w="1072" w:type="pct"/>
          </w:tcPr>
          <w:p w14:paraId="1AF7D8C8" w14:textId="77777777" w:rsidR="007040B3" w:rsidRPr="0029031E" w:rsidRDefault="007040B3" w:rsidP="00CA3445">
            <w:r w:rsidRPr="0029031E">
              <w:t>Особые условия допуска к работе</w:t>
            </w:r>
          </w:p>
        </w:tc>
        <w:tc>
          <w:tcPr>
            <w:tcW w:w="3928" w:type="pct"/>
          </w:tcPr>
          <w:p w14:paraId="3144287B" w14:textId="77777777" w:rsidR="007040B3" w:rsidRPr="0029031E" w:rsidRDefault="007C03E1" w:rsidP="00CA3445">
            <w:r w:rsidRPr="0029031E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7040B3" w:rsidRPr="0029031E">
              <w:rPr>
                <w:rStyle w:val="ad"/>
                <w:lang w:eastAsia="en-US"/>
              </w:rPr>
              <w:endnoteReference w:id="4"/>
            </w:r>
          </w:p>
          <w:p w14:paraId="6E54033A" w14:textId="77777777" w:rsidR="007040B3" w:rsidRPr="0029031E" w:rsidRDefault="00EF4497" w:rsidP="00CA3445">
            <w:r w:rsidRPr="0029031E">
              <w:rPr>
                <w:shd w:val="clear" w:color="auto" w:fill="FFFFFF"/>
              </w:rPr>
              <w:t>Прохождение обучения мерам пожарной безопасности</w:t>
            </w:r>
            <w:r w:rsidR="002772EC" w:rsidRPr="0029031E">
              <w:rPr>
                <w:rStyle w:val="ad"/>
              </w:rPr>
              <w:endnoteReference w:id="5"/>
            </w:r>
          </w:p>
          <w:p w14:paraId="4DA15CEE" w14:textId="6E941EF3" w:rsidR="00176D5D" w:rsidRPr="0029031E" w:rsidRDefault="009221E1" w:rsidP="00CA3445">
            <w:r>
              <w:t>Прохождение обучения по охране труда и проверки знания требований охраны труда</w:t>
            </w:r>
            <w:r w:rsidR="007040B3" w:rsidRPr="0029031E">
              <w:rPr>
                <w:rStyle w:val="ad"/>
                <w:shd w:val="clear" w:color="auto" w:fill="FFFFFF"/>
              </w:rPr>
              <w:endnoteReference w:id="6"/>
            </w:r>
          </w:p>
          <w:p w14:paraId="09304803" w14:textId="4276EC7B" w:rsidR="00B373CD" w:rsidRPr="0029031E" w:rsidRDefault="00B373CD" w:rsidP="00CA3445">
            <w:r w:rsidRPr="0029031E">
              <w:t>Наличие не ниже II группы по электробезопасности</w:t>
            </w:r>
            <w:r w:rsidRPr="0029031E">
              <w:rPr>
                <w:rStyle w:val="ad"/>
              </w:rPr>
              <w:endnoteReference w:id="7"/>
            </w:r>
          </w:p>
        </w:tc>
      </w:tr>
      <w:tr w:rsidR="00967FAD" w:rsidRPr="0029031E" w14:paraId="1B6702BE" w14:textId="77777777" w:rsidTr="00967FAD">
        <w:trPr>
          <w:trHeight w:val="20"/>
        </w:trPr>
        <w:tc>
          <w:tcPr>
            <w:tcW w:w="1072" w:type="pct"/>
          </w:tcPr>
          <w:p w14:paraId="76D37023" w14:textId="77777777" w:rsidR="00543F29" w:rsidRPr="0029031E" w:rsidRDefault="00543F29" w:rsidP="00CA3445">
            <w:r w:rsidRPr="0029031E">
              <w:t>Другие характеристики</w:t>
            </w:r>
          </w:p>
        </w:tc>
        <w:tc>
          <w:tcPr>
            <w:tcW w:w="3928" w:type="pct"/>
          </w:tcPr>
          <w:p w14:paraId="2881ECD2" w14:textId="77777777" w:rsidR="00543F29" w:rsidRPr="0029031E" w:rsidRDefault="00543F29" w:rsidP="00CA3445">
            <w:r w:rsidRPr="0029031E">
              <w:t>-</w:t>
            </w:r>
          </w:p>
        </w:tc>
      </w:tr>
    </w:tbl>
    <w:p w14:paraId="59E0ED51" w14:textId="77777777" w:rsidR="007C03E1" w:rsidRPr="0029031E" w:rsidRDefault="007C03E1" w:rsidP="00CA3445"/>
    <w:p w14:paraId="24FD2268" w14:textId="73F0FB5C" w:rsidR="007C03E1" w:rsidRPr="0029031E" w:rsidRDefault="00AC3575" w:rsidP="00CA3445">
      <w:r>
        <w:t>Справочная информация</w:t>
      </w:r>
    </w:p>
    <w:p w14:paraId="1E1DAB6D" w14:textId="77777777" w:rsidR="007C03E1" w:rsidRPr="0029031E" w:rsidRDefault="007C03E1" w:rsidP="00CA344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1111"/>
        <w:gridCol w:w="6898"/>
      </w:tblGrid>
      <w:tr w:rsidR="0029031E" w:rsidRPr="0029031E" w14:paraId="2EF7988B" w14:textId="77777777" w:rsidTr="00967FAD">
        <w:trPr>
          <w:trHeight w:val="20"/>
        </w:trPr>
        <w:tc>
          <w:tcPr>
            <w:tcW w:w="1072" w:type="pct"/>
            <w:vAlign w:val="center"/>
          </w:tcPr>
          <w:p w14:paraId="73463E8D" w14:textId="77777777" w:rsidR="00543F29" w:rsidRPr="0029031E" w:rsidRDefault="00543F29" w:rsidP="00967FAD">
            <w:pPr>
              <w:jc w:val="center"/>
            </w:pPr>
            <w:r w:rsidRPr="0029031E">
              <w:t>Наименование документа</w:t>
            </w:r>
          </w:p>
        </w:tc>
        <w:tc>
          <w:tcPr>
            <w:tcW w:w="545" w:type="pct"/>
            <w:vAlign w:val="center"/>
          </w:tcPr>
          <w:p w14:paraId="68DA8BC6" w14:textId="77777777" w:rsidR="00543F29" w:rsidRPr="0029031E" w:rsidRDefault="00543F29" w:rsidP="00967FAD">
            <w:pPr>
              <w:jc w:val="center"/>
            </w:pPr>
            <w:r w:rsidRPr="0029031E">
              <w:t>Код</w:t>
            </w:r>
          </w:p>
        </w:tc>
        <w:tc>
          <w:tcPr>
            <w:tcW w:w="3383" w:type="pct"/>
            <w:vAlign w:val="center"/>
          </w:tcPr>
          <w:p w14:paraId="23312225" w14:textId="1303E632" w:rsidR="00543F29" w:rsidRPr="0029031E" w:rsidRDefault="00AC3575" w:rsidP="00967FAD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9031E" w:rsidRPr="0029031E" w14:paraId="10BA7EB6" w14:textId="77777777" w:rsidTr="00967FAD">
        <w:trPr>
          <w:trHeight w:val="20"/>
        </w:trPr>
        <w:tc>
          <w:tcPr>
            <w:tcW w:w="1072" w:type="pct"/>
          </w:tcPr>
          <w:p w14:paraId="6BA3E1B0" w14:textId="77777777" w:rsidR="00096071" w:rsidRPr="0029031E" w:rsidRDefault="00096071" w:rsidP="00967FAD">
            <w:pPr>
              <w:rPr>
                <w:vertAlign w:val="superscript"/>
              </w:rPr>
            </w:pPr>
            <w:r w:rsidRPr="0029031E">
              <w:t>ОКЗ</w:t>
            </w:r>
          </w:p>
        </w:tc>
        <w:tc>
          <w:tcPr>
            <w:tcW w:w="545" w:type="pct"/>
          </w:tcPr>
          <w:p w14:paraId="09160AF0" w14:textId="77777777" w:rsidR="00096071" w:rsidRPr="0029031E" w:rsidRDefault="00096071" w:rsidP="00967FAD">
            <w:r w:rsidRPr="0029031E">
              <w:t>7221</w:t>
            </w:r>
          </w:p>
        </w:tc>
        <w:tc>
          <w:tcPr>
            <w:tcW w:w="3383" w:type="pct"/>
          </w:tcPr>
          <w:p w14:paraId="2DAE3F2D" w14:textId="77777777" w:rsidR="00096071" w:rsidRPr="0029031E" w:rsidRDefault="00096071" w:rsidP="00967FAD">
            <w:r w:rsidRPr="0029031E">
              <w:t>Кузнецы</w:t>
            </w:r>
          </w:p>
        </w:tc>
      </w:tr>
      <w:tr w:rsidR="0029031E" w:rsidRPr="0029031E" w14:paraId="01DD890D" w14:textId="77777777" w:rsidTr="00967FAD">
        <w:trPr>
          <w:trHeight w:val="20"/>
        </w:trPr>
        <w:tc>
          <w:tcPr>
            <w:tcW w:w="1072" w:type="pct"/>
          </w:tcPr>
          <w:p w14:paraId="5D9BCC08" w14:textId="77777777" w:rsidR="00096071" w:rsidRPr="0029031E" w:rsidRDefault="00096071" w:rsidP="00967FAD">
            <w:r w:rsidRPr="0029031E">
              <w:t>ЕТКС</w:t>
            </w:r>
            <w:r w:rsidRPr="0029031E">
              <w:rPr>
                <w:rStyle w:val="ad"/>
              </w:rPr>
              <w:endnoteReference w:id="8"/>
            </w:r>
          </w:p>
        </w:tc>
        <w:tc>
          <w:tcPr>
            <w:tcW w:w="545" w:type="pct"/>
          </w:tcPr>
          <w:p w14:paraId="3DA1DD11" w14:textId="77777777" w:rsidR="00096071" w:rsidRPr="0029031E" w:rsidRDefault="005B2861" w:rsidP="00967FAD">
            <w:r w:rsidRPr="0029031E">
              <w:t xml:space="preserve">§ </w:t>
            </w:r>
            <w:r w:rsidR="00B43262" w:rsidRPr="0029031E">
              <w:t>5</w:t>
            </w:r>
          </w:p>
        </w:tc>
        <w:tc>
          <w:tcPr>
            <w:tcW w:w="3383" w:type="pct"/>
          </w:tcPr>
          <w:p w14:paraId="05AABB3B" w14:textId="77777777" w:rsidR="00096071" w:rsidRPr="0029031E" w:rsidRDefault="00B43262" w:rsidP="00967FAD">
            <w:r w:rsidRPr="0029031E">
              <w:t>Вальцовщик</w:t>
            </w:r>
            <w:r w:rsidR="005B2861" w:rsidRPr="0029031E">
              <w:t xml:space="preserve"> 2-го разряда</w:t>
            </w:r>
          </w:p>
        </w:tc>
      </w:tr>
      <w:tr w:rsidR="0029031E" w:rsidRPr="0029031E" w14:paraId="216CB540" w14:textId="77777777" w:rsidTr="00967FAD">
        <w:trPr>
          <w:trHeight w:val="20"/>
        </w:trPr>
        <w:tc>
          <w:tcPr>
            <w:tcW w:w="1072" w:type="pct"/>
          </w:tcPr>
          <w:p w14:paraId="2ADF5732" w14:textId="77777777" w:rsidR="00BA5D53" w:rsidRPr="0029031E" w:rsidRDefault="00BA5D53" w:rsidP="00967FAD">
            <w:r w:rsidRPr="0029031E">
              <w:t>ОКПДТР</w:t>
            </w:r>
            <w:r w:rsidRPr="0029031E">
              <w:rPr>
                <w:rStyle w:val="ad"/>
              </w:rPr>
              <w:endnoteReference w:id="9"/>
            </w:r>
          </w:p>
        </w:tc>
        <w:tc>
          <w:tcPr>
            <w:tcW w:w="545" w:type="pct"/>
          </w:tcPr>
          <w:p w14:paraId="6801051C" w14:textId="77777777" w:rsidR="00BA5D53" w:rsidRPr="0029031E" w:rsidRDefault="00462CCE" w:rsidP="00967FAD">
            <w:r w:rsidRPr="0029031E">
              <w:t>11317</w:t>
            </w:r>
          </w:p>
        </w:tc>
        <w:tc>
          <w:tcPr>
            <w:tcW w:w="3383" w:type="pct"/>
          </w:tcPr>
          <w:p w14:paraId="0A2DFDC2" w14:textId="77777777" w:rsidR="00BA5D53" w:rsidRPr="0029031E" w:rsidRDefault="00462CCE" w:rsidP="00967FAD">
            <w:r w:rsidRPr="0029031E">
              <w:t>Вальцовщик</w:t>
            </w:r>
          </w:p>
        </w:tc>
      </w:tr>
    </w:tbl>
    <w:p w14:paraId="0C67023D" w14:textId="77777777" w:rsidR="0029031E" w:rsidRDefault="0029031E" w:rsidP="0029031E">
      <w:pPr>
        <w:rPr>
          <w:b/>
          <w:bCs w:val="0"/>
        </w:rPr>
      </w:pPr>
    </w:p>
    <w:p w14:paraId="62720D73" w14:textId="30497054" w:rsidR="0001395D" w:rsidRDefault="0001395D" w:rsidP="0029031E">
      <w:pPr>
        <w:rPr>
          <w:b/>
          <w:bCs w:val="0"/>
        </w:rPr>
      </w:pPr>
      <w:r w:rsidRPr="0029031E">
        <w:rPr>
          <w:b/>
          <w:bCs w:val="0"/>
        </w:rPr>
        <w:t>3.1.1. Трудовая функция</w:t>
      </w:r>
    </w:p>
    <w:p w14:paraId="7602DB46" w14:textId="77777777" w:rsidR="0029031E" w:rsidRPr="0029031E" w:rsidRDefault="0029031E" w:rsidP="0029031E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967FAD" w:rsidRPr="0029031E" w14:paraId="045212E6" w14:textId="77777777" w:rsidTr="00967FAD">
        <w:trPr>
          <w:trHeight w:val="278"/>
        </w:trPr>
        <w:tc>
          <w:tcPr>
            <w:tcW w:w="87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C7ACD44" w14:textId="6B48D071" w:rsidR="00176F06" w:rsidRPr="0029031E" w:rsidRDefault="00AC3575" w:rsidP="00CA3445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219767" w14:textId="77777777" w:rsidR="00176F06" w:rsidRPr="0029031E" w:rsidRDefault="00005DF5" w:rsidP="00CA3445">
            <w:r w:rsidRPr="0029031E">
              <w:t xml:space="preserve">Вальцовка </w:t>
            </w:r>
            <w:r w:rsidR="00444FA4" w:rsidRPr="0029031E">
              <w:rPr>
                <w:noProof/>
              </w:rPr>
              <w:t>изделий</w:t>
            </w:r>
            <w:r w:rsidR="00444FA4" w:rsidRPr="0029031E">
              <w:t xml:space="preserve"> </w:t>
            </w:r>
            <w:r w:rsidR="003445D1" w:rsidRPr="0029031E">
              <w:t xml:space="preserve">на </w:t>
            </w:r>
            <w:r w:rsidR="00356A76" w:rsidRPr="0029031E">
              <w:t xml:space="preserve">валковых </w:t>
            </w:r>
            <w:r w:rsidR="003445D1" w:rsidRPr="0029031E">
              <w:t>листогибочных машинах с ручным приводом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B9FAE6" w14:textId="60E9978C" w:rsidR="00176F06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DB1109" w14:textId="4043F980" w:rsidR="00176F06" w:rsidRPr="0029031E" w:rsidRDefault="005A4C84" w:rsidP="00967FAD">
            <w:pPr>
              <w:jc w:val="center"/>
            </w:pPr>
            <w:r>
              <w:rPr>
                <w:lang w:val="en-US"/>
              </w:rPr>
              <w:t>A</w:t>
            </w:r>
            <w:r w:rsidR="00176F06" w:rsidRPr="0029031E">
              <w:t>/01.2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296B0C" w14:textId="55A5700F" w:rsidR="00176F06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FC90F6" w14:textId="77777777" w:rsidR="00176F06" w:rsidRPr="0029031E" w:rsidRDefault="00176F06" w:rsidP="00967FAD">
            <w:pPr>
              <w:jc w:val="center"/>
            </w:pPr>
            <w:r w:rsidRPr="0029031E">
              <w:t>2</w:t>
            </w:r>
          </w:p>
        </w:tc>
      </w:tr>
    </w:tbl>
    <w:p w14:paraId="5BABB9C0" w14:textId="77777777" w:rsidR="007C03E1" w:rsidRPr="0029031E" w:rsidRDefault="007C03E1" w:rsidP="00CA344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020DB304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1255BD15" w14:textId="77777777" w:rsidR="00B63650" w:rsidRPr="0029031E" w:rsidRDefault="00B63650" w:rsidP="00CA3445">
            <w:r w:rsidRPr="0029031E">
              <w:t>Трудовые действия</w:t>
            </w:r>
          </w:p>
        </w:tc>
        <w:tc>
          <w:tcPr>
            <w:tcW w:w="3928" w:type="pct"/>
          </w:tcPr>
          <w:p w14:paraId="7E43973B" w14:textId="77777777" w:rsidR="00B63650" w:rsidRPr="0029031E" w:rsidRDefault="004C1460" w:rsidP="00967FAD">
            <w:pPr>
              <w:jc w:val="both"/>
            </w:pPr>
            <w:r w:rsidRPr="0029031E">
              <w:t>Подготовка рабочего места к вальцовке изделий на</w:t>
            </w:r>
            <w:r w:rsidR="005B1419" w:rsidRPr="0029031E">
              <w:t xml:space="preserve"> валковых</w:t>
            </w:r>
            <w:r w:rsidRPr="0029031E">
              <w:t xml:space="preserve"> листогибочных машинах с ручным приводом</w:t>
            </w:r>
          </w:p>
        </w:tc>
      </w:tr>
      <w:tr w:rsidR="0029031E" w:rsidRPr="0029031E" w14:paraId="04D7B8CE" w14:textId="77777777" w:rsidTr="00967FAD">
        <w:trPr>
          <w:trHeight w:val="20"/>
        </w:trPr>
        <w:tc>
          <w:tcPr>
            <w:tcW w:w="1072" w:type="pct"/>
            <w:vMerge/>
          </w:tcPr>
          <w:p w14:paraId="6299483D" w14:textId="77777777" w:rsidR="00520693" w:rsidRPr="0029031E" w:rsidRDefault="00520693" w:rsidP="00CA3445"/>
        </w:tc>
        <w:tc>
          <w:tcPr>
            <w:tcW w:w="3928" w:type="pct"/>
          </w:tcPr>
          <w:p w14:paraId="2D753750" w14:textId="77777777" w:rsidR="00520693" w:rsidRPr="0029031E" w:rsidRDefault="004C1460" w:rsidP="00967FAD">
            <w:pPr>
              <w:jc w:val="both"/>
            </w:pPr>
            <w:r w:rsidRPr="0029031E">
              <w:t xml:space="preserve">Подготовка к работе </w:t>
            </w:r>
            <w:r w:rsidR="005B1419" w:rsidRPr="0029031E">
              <w:t xml:space="preserve">валковых </w:t>
            </w:r>
            <w:r w:rsidRPr="0029031E">
              <w:t>листогибочных машин с ручным приводом для вальцовки изделий</w:t>
            </w:r>
          </w:p>
        </w:tc>
      </w:tr>
      <w:tr w:rsidR="0029031E" w:rsidRPr="0029031E" w14:paraId="0EE8D930" w14:textId="77777777" w:rsidTr="00967FAD">
        <w:trPr>
          <w:trHeight w:val="20"/>
        </w:trPr>
        <w:tc>
          <w:tcPr>
            <w:tcW w:w="1072" w:type="pct"/>
            <w:vMerge/>
          </w:tcPr>
          <w:p w14:paraId="62D967EA" w14:textId="77777777" w:rsidR="0092207E" w:rsidRPr="0029031E" w:rsidRDefault="0092207E" w:rsidP="00CA3445"/>
        </w:tc>
        <w:tc>
          <w:tcPr>
            <w:tcW w:w="3928" w:type="pct"/>
          </w:tcPr>
          <w:p w14:paraId="497454DF" w14:textId="77777777" w:rsidR="0092207E" w:rsidRPr="0029031E" w:rsidRDefault="0092207E" w:rsidP="00967FAD">
            <w:pPr>
              <w:jc w:val="both"/>
            </w:pPr>
            <w:r w:rsidRPr="0029031E">
              <w:t>Ежедневное</w:t>
            </w:r>
            <w:r w:rsidR="002837DE" w:rsidRPr="0029031E">
              <w:t xml:space="preserve"> техническое</w:t>
            </w:r>
            <w:r w:rsidRPr="0029031E">
              <w:t xml:space="preserve"> обслуживание</w:t>
            </w:r>
            <w:r w:rsidR="005B1419" w:rsidRPr="0029031E">
              <w:t xml:space="preserve"> валковых</w:t>
            </w:r>
            <w:r w:rsidRPr="0029031E">
              <w:t xml:space="preserve"> листогибочных машин с </w:t>
            </w:r>
            <w:r w:rsidRPr="0029031E">
              <w:lastRenderedPageBreak/>
              <w:t>ручным приводом для вальцовки изделий</w:t>
            </w:r>
          </w:p>
        </w:tc>
      </w:tr>
      <w:tr w:rsidR="0029031E" w:rsidRPr="0029031E" w14:paraId="104DC410" w14:textId="77777777" w:rsidTr="00967FAD">
        <w:trPr>
          <w:trHeight w:val="20"/>
        </w:trPr>
        <w:tc>
          <w:tcPr>
            <w:tcW w:w="1072" w:type="pct"/>
            <w:vMerge/>
          </w:tcPr>
          <w:p w14:paraId="15E0C8AD" w14:textId="77777777" w:rsidR="00520693" w:rsidRPr="0029031E" w:rsidRDefault="00520693" w:rsidP="00CA3445"/>
        </w:tc>
        <w:tc>
          <w:tcPr>
            <w:tcW w:w="3928" w:type="pct"/>
          </w:tcPr>
          <w:p w14:paraId="6B7F5E33" w14:textId="77777777" w:rsidR="00520693" w:rsidRPr="0029031E" w:rsidRDefault="00071CDB" w:rsidP="00967FAD">
            <w:pPr>
              <w:jc w:val="both"/>
            </w:pPr>
            <w:r w:rsidRPr="0029031E">
              <w:t>Заправка</w:t>
            </w:r>
            <w:r w:rsidR="007A4BFE" w:rsidRPr="0029031E">
              <w:t xml:space="preserve"> </w:t>
            </w:r>
            <w:r w:rsidR="006A6768" w:rsidRPr="0029031E">
              <w:t>заготовок</w:t>
            </w:r>
            <w:r w:rsidR="007A4BFE" w:rsidRPr="0029031E">
              <w:t xml:space="preserve"> в рабочую зону </w:t>
            </w:r>
            <w:r w:rsidR="005B1419" w:rsidRPr="0029031E">
              <w:t xml:space="preserve">валковых </w:t>
            </w:r>
            <w:r w:rsidR="00D1139A" w:rsidRPr="0029031E">
              <w:t xml:space="preserve">листогибочных машин с ручным приводом </w:t>
            </w:r>
            <w:r w:rsidR="006C41E4" w:rsidRPr="0029031E">
              <w:t>для вальцовки изделий</w:t>
            </w:r>
          </w:p>
        </w:tc>
      </w:tr>
      <w:tr w:rsidR="0029031E" w:rsidRPr="0029031E" w14:paraId="013A3AFE" w14:textId="77777777" w:rsidTr="00967FAD">
        <w:trPr>
          <w:trHeight w:val="20"/>
        </w:trPr>
        <w:tc>
          <w:tcPr>
            <w:tcW w:w="1072" w:type="pct"/>
            <w:vMerge/>
          </w:tcPr>
          <w:p w14:paraId="12676545" w14:textId="77777777" w:rsidR="00557460" w:rsidRPr="0029031E" w:rsidRDefault="00557460" w:rsidP="00CA3445"/>
        </w:tc>
        <w:tc>
          <w:tcPr>
            <w:tcW w:w="3928" w:type="pct"/>
          </w:tcPr>
          <w:p w14:paraId="23A4B82C" w14:textId="77777777" w:rsidR="00557460" w:rsidRPr="0029031E" w:rsidRDefault="00557460" w:rsidP="00967FAD">
            <w:pPr>
              <w:jc w:val="both"/>
            </w:pPr>
            <w:r w:rsidRPr="0029031E">
              <w:t xml:space="preserve">Подгибка кромок плоских заготовок для гибки на </w:t>
            </w:r>
            <w:r w:rsidR="005B1419" w:rsidRPr="0029031E">
              <w:t xml:space="preserve">валковых </w:t>
            </w:r>
            <w:r w:rsidRPr="0029031E">
              <w:t>листогибочных машинах с ручным приводом</w:t>
            </w:r>
          </w:p>
        </w:tc>
      </w:tr>
      <w:tr w:rsidR="0029031E" w:rsidRPr="0029031E" w14:paraId="15E08814" w14:textId="77777777" w:rsidTr="00967FAD">
        <w:trPr>
          <w:trHeight w:val="20"/>
        </w:trPr>
        <w:tc>
          <w:tcPr>
            <w:tcW w:w="1072" w:type="pct"/>
            <w:vMerge/>
          </w:tcPr>
          <w:p w14:paraId="31F5CEEF" w14:textId="77777777" w:rsidR="00CC2B2F" w:rsidRPr="0029031E" w:rsidRDefault="00CC2B2F" w:rsidP="00CA3445"/>
        </w:tc>
        <w:tc>
          <w:tcPr>
            <w:tcW w:w="3928" w:type="pct"/>
          </w:tcPr>
          <w:p w14:paraId="3E106431" w14:textId="42AD4DE2" w:rsidR="00CC2B2F" w:rsidRPr="0029031E" w:rsidRDefault="00BE3A76" w:rsidP="00967FAD">
            <w:pPr>
              <w:jc w:val="both"/>
            </w:pPr>
            <w:r w:rsidRPr="0029031E">
              <w:t>Наладка валковых листогибочных машин с ручным приводом</w:t>
            </w:r>
            <w:r w:rsidR="001C33A2" w:rsidRPr="0029031E">
              <w:t xml:space="preserve"> для вальцовки изделий</w:t>
            </w:r>
          </w:p>
        </w:tc>
      </w:tr>
      <w:tr w:rsidR="0029031E" w:rsidRPr="0029031E" w14:paraId="7630F172" w14:textId="77777777" w:rsidTr="00967FAD">
        <w:trPr>
          <w:trHeight w:val="20"/>
        </w:trPr>
        <w:tc>
          <w:tcPr>
            <w:tcW w:w="1072" w:type="pct"/>
            <w:vMerge/>
          </w:tcPr>
          <w:p w14:paraId="61D12202" w14:textId="77777777" w:rsidR="00DE3754" w:rsidRPr="0029031E" w:rsidRDefault="00DE3754" w:rsidP="00DE3754"/>
        </w:tc>
        <w:tc>
          <w:tcPr>
            <w:tcW w:w="3928" w:type="pct"/>
          </w:tcPr>
          <w:p w14:paraId="2F129027" w14:textId="77777777" w:rsidR="00DE3754" w:rsidRPr="0029031E" w:rsidRDefault="00DE3754" w:rsidP="00967FAD">
            <w:pPr>
              <w:jc w:val="both"/>
            </w:pPr>
            <w:r w:rsidRPr="0029031E">
              <w:t>Гибка изделий из листового металла на валковых листогибочных машинах с ручным приводом</w:t>
            </w:r>
          </w:p>
        </w:tc>
      </w:tr>
      <w:tr w:rsidR="0029031E" w:rsidRPr="0029031E" w14:paraId="557B78B3" w14:textId="77777777" w:rsidTr="00967FAD">
        <w:trPr>
          <w:trHeight w:val="20"/>
        </w:trPr>
        <w:tc>
          <w:tcPr>
            <w:tcW w:w="1072" w:type="pct"/>
            <w:vMerge/>
          </w:tcPr>
          <w:p w14:paraId="4EAB94FB" w14:textId="77777777" w:rsidR="00DE3754" w:rsidRPr="0029031E" w:rsidRDefault="00DE3754" w:rsidP="00DE3754"/>
        </w:tc>
        <w:tc>
          <w:tcPr>
            <w:tcW w:w="3928" w:type="pct"/>
          </w:tcPr>
          <w:p w14:paraId="277F30AF" w14:textId="77777777" w:rsidR="00DE3754" w:rsidRPr="0029031E" w:rsidRDefault="00DE3754" w:rsidP="00967FAD">
            <w:pPr>
              <w:jc w:val="both"/>
            </w:pPr>
            <w:r w:rsidRPr="0029031E">
              <w:t>Гибка прутков и проволоки на валковых листогибочных машинах с ручным приводом</w:t>
            </w:r>
          </w:p>
        </w:tc>
      </w:tr>
      <w:tr w:rsidR="0029031E" w:rsidRPr="0029031E" w14:paraId="70FECFD2" w14:textId="77777777" w:rsidTr="00967FAD">
        <w:trPr>
          <w:trHeight w:val="20"/>
        </w:trPr>
        <w:tc>
          <w:tcPr>
            <w:tcW w:w="1072" w:type="pct"/>
            <w:vMerge/>
          </w:tcPr>
          <w:p w14:paraId="7CD23DAB" w14:textId="77777777" w:rsidR="00DE3754" w:rsidRPr="0029031E" w:rsidRDefault="00DE3754" w:rsidP="00DE3754"/>
        </w:tc>
        <w:tc>
          <w:tcPr>
            <w:tcW w:w="3928" w:type="pct"/>
          </w:tcPr>
          <w:p w14:paraId="2894D6BD" w14:textId="77777777" w:rsidR="00DE3754" w:rsidRPr="0029031E" w:rsidRDefault="00DE3754" w:rsidP="00967FAD">
            <w:pPr>
              <w:jc w:val="both"/>
            </w:pPr>
            <w:r w:rsidRPr="0029031E">
              <w:t>Манипулирование заготовка</w:t>
            </w:r>
            <w:r w:rsidR="006A6768" w:rsidRPr="0029031E">
              <w:t>ми</w:t>
            </w:r>
            <w:r w:rsidRPr="0029031E">
              <w:t xml:space="preserve">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ручным приводом</w:t>
            </w:r>
          </w:p>
        </w:tc>
      </w:tr>
      <w:tr w:rsidR="0029031E" w:rsidRPr="0029031E" w14:paraId="63C207BB" w14:textId="77777777" w:rsidTr="00967FAD">
        <w:trPr>
          <w:trHeight w:val="20"/>
        </w:trPr>
        <w:tc>
          <w:tcPr>
            <w:tcW w:w="1072" w:type="pct"/>
            <w:vMerge/>
          </w:tcPr>
          <w:p w14:paraId="7A77B035" w14:textId="77777777" w:rsidR="00DE3754" w:rsidRPr="0029031E" w:rsidRDefault="00DE3754" w:rsidP="00DE3754"/>
        </w:tc>
        <w:tc>
          <w:tcPr>
            <w:tcW w:w="3928" w:type="pct"/>
          </w:tcPr>
          <w:p w14:paraId="5CAFEA72" w14:textId="77777777" w:rsidR="00DE3754" w:rsidRPr="0029031E" w:rsidRDefault="00D31511" w:rsidP="00967FAD">
            <w:pPr>
              <w:jc w:val="both"/>
            </w:pPr>
            <w:r w:rsidRPr="0029031E">
              <w:t xml:space="preserve">Снятие с валков изделий </w:t>
            </w:r>
            <w:r w:rsidR="006A6D3B" w:rsidRPr="0029031E">
              <w:t>при</w:t>
            </w:r>
            <w:r w:rsidRPr="0029031E">
              <w:t xml:space="preserve"> </w:t>
            </w:r>
            <w:proofErr w:type="spellStart"/>
            <w:r w:rsidRPr="0029031E">
              <w:t>гибк</w:t>
            </w:r>
            <w:r w:rsidR="006A6D3B" w:rsidRPr="0029031E">
              <w:t>е</w:t>
            </w:r>
            <w:proofErr w:type="spellEnd"/>
            <w:r w:rsidRPr="0029031E">
              <w:t xml:space="preserve"> на валковых листогибочных машинах с ручным приводом</w:t>
            </w:r>
          </w:p>
        </w:tc>
      </w:tr>
      <w:tr w:rsidR="0029031E" w:rsidRPr="0029031E" w14:paraId="0F72B6B4" w14:textId="77777777" w:rsidTr="00967FAD">
        <w:trPr>
          <w:trHeight w:val="20"/>
        </w:trPr>
        <w:tc>
          <w:tcPr>
            <w:tcW w:w="1072" w:type="pct"/>
            <w:vMerge/>
          </w:tcPr>
          <w:p w14:paraId="25AF757D" w14:textId="77777777" w:rsidR="00DE3754" w:rsidRPr="0029031E" w:rsidRDefault="00DE3754" w:rsidP="00DE3754"/>
        </w:tc>
        <w:tc>
          <w:tcPr>
            <w:tcW w:w="3928" w:type="pct"/>
          </w:tcPr>
          <w:p w14:paraId="573B0D1B" w14:textId="77777777" w:rsidR="00DE3754" w:rsidRPr="0029031E" w:rsidRDefault="00D31511" w:rsidP="00967FAD">
            <w:pPr>
              <w:jc w:val="both"/>
            </w:pPr>
            <w:r w:rsidRPr="0029031E">
              <w:t xml:space="preserve">Выявление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ручным приводом</w:t>
            </w:r>
          </w:p>
        </w:tc>
      </w:tr>
      <w:tr w:rsidR="0029031E" w:rsidRPr="0029031E" w14:paraId="5CDE95EE" w14:textId="77777777" w:rsidTr="00967FAD">
        <w:trPr>
          <w:trHeight w:val="20"/>
        </w:trPr>
        <w:tc>
          <w:tcPr>
            <w:tcW w:w="1072" w:type="pct"/>
            <w:vMerge/>
          </w:tcPr>
          <w:p w14:paraId="3ED7CE77" w14:textId="77777777" w:rsidR="00DE3754" w:rsidRPr="0029031E" w:rsidRDefault="00DE3754" w:rsidP="00DE3754"/>
        </w:tc>
        <w:tc>
          <w:tcPr>
            <w:tcW w:w="3928" w:type="pct"/>
          </w:tcPr>
          <w:p w14:paraId="7818721C" w14:textId="77777777" w:rsidR="00DE3754" w:rsidRPr="0029031E" w:rsidRDefault="00D31511" w:rsidP="00967FAD">
            <w:pPr>
              <w:jc w:val="both"/>
            </w:pPr>
            <w:r w:rsidRPr="0029031E">
              <w:t xml:space="preserve">Устранение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ручным приводом</w:t>
            </w:r>
          </w:p>
        </w:tc>
      </w:tr>
      <w:tr w:rsidR="0029031E" w:rsidRPr="0029031E" w14:paraId="4674C1EE" w14:textId="77777777" w:rsidTr="00967FAD">
        <w:trPr>
          <w:trHeight w:val="20"/>
        </w:trPr>
        <w:tc>
          <w:tcPr>
            <w:tcW w:w="1072" w:type="pct"/>
            <w:vMerge/>
          </w:tcPr>
          <w:p w14:paraId="622AABBE" w14:textId="77777777" w:rsidR="00DE3754" w:rsidRPr="0029031E" w:rsidRDefault="00DE3754" w:rsidP="00DE3754"/>
        </w:tc>
        <w:tc>
          <w:tcPr>
            <w:tcW w:w="3928" w:type="pct"/>
          </w:tcPr>
          <w:p w14:paraId="1A0B8186" w14:textId="77777777" w:rsidR="00DE3754" w:rsidRPr="0029031E" w:rsidRDefault="00DE3754" w:rsidP="00967FAD">
            <w:pPr>
              <w:jc w:val="both"/>
            </w:pPr>
            <w:r w:rsidRPr="0029031E">
              <w:t xml:space="preserve">Складирование изделий </w:t>
            </w:r>
            <w:r w:rsidR="00D31511" w:rsidRPr="0029031E">
              <w:t>при</w:t>
            </w:r>
            <w:r w:rsidRPr="0029031E">
              <w:t xml:space="preserve"> </w:t>
            </w:r>
            <w:proofErr w:type="spellStart"/>
            <w:r w:rsidRPr="0029031E">
              <w:t>гибк</w:t>
            </w:r>
            <w:r w:rsidR="00D31511" w:rsidRPr="0029031E">
              <w:t>е</w:t>
            </w:r>
            <w:proofErr w:type="spellEnd"/>
            <w:r w:rsidRPr="0029031E">
              <w:t xml:space="preserve"> на валковых листогибочных машинах с ручным приводом</w:t>
            </w:r>
          </w:p>
        </w:tc>
      </w:tr>
      <w:tr w:rsidR="0029031E" w:rsidRPr="0029031E" w14:paraId="49EC033E" w14:textId="77777777" w:rsidTr="00967FAD">
        <w:trPr>
          <w:trHeight w:val="20"/>
        </w:trPr>
        <w:tc>
          <w:tcPr>
            <w:tcW w:w="1072" w:type="pct"/>
            <w:vMerge/>
          </w:tcPr>
          <w:p w14:paraId="08408F8C" w14:textId="77777777" w:rsidR="00DE3754" w:rsidRPr="0029031E" w:rsidRDefault="00DE3754" w:rsidP="00DE3754"/>
        </w:tc>
        <w:tc>
          <w:tcPr>
            <w:tcW w:w="3928" w:type="pct"/>
          </w:tcPr>
          <w:p w14:paraId="2FCF974C" w14:textId="77777777" w:rsidR="00DE3754" w:rsidRPr="0029031E" w:rsidRDefault="00DE3754" w:rsidP="00967FAD">
            <w:pPr>
              <w:jc w:val="both"/>
            </w:pPr>
            <w:r w:rsidRPr="0029031E">
              <w:t xml:space="preserve">Контроль размеров изделий </w:t>
            </w:r>
            <w:r w:rsidR="00D31511" w:rsidRPr="0029031E">
              <w:t>при</w:t>
            </w:r>
            <w:r w:rsidRPr="0029031E">
              <w:t xml:space="preserve"> </w:t>
            </w:r>
            <w:proofErr w:type="spellStart"/>
            <w:r w:rsidRPr="0029031E">
              <w:t>гибк</w:t>
            </w:r>
            <w:r w:rsidR="00D31511" w:rsidRPr="0029031E">
              <w:t>е</w:t>
            </w:r>
            <w:proofErr w:type="spellEnd"/>
            <w:r w:rsidRPr="0029031E">
              <w:t xml:space="preserve"> на валковых листогибочных машинах с ручным приводом</w:t>
            </w:r>
          </w:p>
        </w:tc>
      </w:tr>
      <w:tr w:rsidR="0029031E" w:rsidRPr="0029031E" w14:paraId="204FE49E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7E454A0C" w14:textId="77777777" w:rsidR="00DE3754" w:rsidRPr="0029031E" w:rsidDel="002A1D54" w:rsidRDefault="00DE3754" w:rsidP="00DE3754">
            <w:r w:rsidRPr="0029031E" w:rsidDel="002A1D54">
              <w:t>Необходимые умения</w:t>
            </w:r>
          </w:p>
        </w:tc>
        <w:tc>
          <w:tcPr>
            <w:tcW w:w="3928" w:type="pct"/>
          </w:tcPr>
          <w:p w14:paraId="4336971C" w14:textId="77777777" w:rsidR="00DE3754" w:rsidRPr="0029031E" w:rsidRDefault="00DE3754" w:rsidP="00967FAD">
            <w:pPr>
              <w:jc w:val="both"/>
            </w:pPr>
            <w:r w:rsidRPr="0029031E">
              <w:t>Читать технологическую и конструкторскую документацию</w:t>
            </w:r>
          </w:p>
        </w:tc>
      </w:tr>
      <w:tr w:rsidR="0029031E" w:rsidRPr="0029031E" w14:paraId="0626102D" w14:textId="77777777" w:rsidTr="00967FAD">
        <w:trPr>
          <w:trHeight w:val="20"/>
        </w:trPr>
        <w:tc>
          <w:tcPr>
            <w:tcW w:w="1072" w:type="pct"/>
            <w:vMerge/>
          </w:tcPr>
          <w:p w14:paraId="340233E7" w14:textId="77777777" w:rsidR="00E8412B" w:rsidRPr="0029031E" w:rsidDel="002A1D54" w:rsidRDefault="00E8412B" w:rsidP="00DE3754"/>
        </w:tc>
        <w:tc>
          <w:tcPr>
            <w:tcW w:w="3928" w:type="pct"/>
          </w:tcPr>
          <w:p w14:paraId="538DE8BA" w14:textId="77777777" w:rsidR="00E8412B" w:rsidRPr="0029031E" w:rsidRDefault="00E8412B" w:rsidP="00967FAD">
            <w:pPr>
              <w:jc w:val="both"/>
            </w:pPr>
            <w:r w:rsidRPr="0029031E">
              <w:t>Использовать валковые листогибочные машины с ручным приводом для вальцовки изделий</w:t>
            </w:r>
          </w:p>
        </w:tc>
      </w:tr>
      <w:tr w:rsidR="0029031E" w:rsidRPr="0029031E" w14:paraId="454A02BF" w14:textId="77777777" w:rsidTr="00967FAD">
        <w:trPr>
          <w:trHeight w:val="20"/>
        </w:trPr>
        <w:tc>
          <w:tcPr>
            <w:tcW w:w="1072" w:type="pct"/>
            <w:vMerge/>
          </w:tcPr>
          <w:p w14:paraId="7D473156" w14:textId="77777777" w:rsidR="006E4503" w:rsidRPr="0029031E" w:rsidDel="002A1D54" w:rsidRDefault="006E4503" w:rsidP="00DE3754"/>
        </w:tc>
        <w:tc>
          <w:tcPr>
            <w:tcW w:w="3928" w:type="pct"/>
          </w:tcPr>
          <w:p w14:paraId="2F3CA9C7" w14:textId="77777777" w:rsidR="006E4503" w:rsidRPr="0029031E" w:rsidRDefault="006E4503" w:rsidP="00967FAD">
            <w:pPr>
              <w:jc w:val="both"/>
            </w:pPr>
            <w:r w:rsidRPr="0029031E">
              <w:t>Управлять валковыми листогибочных машинах с ручным приводом</w:t>
            </w:r>
          </w:p>
        </w:tc>
      </w:tr>
      <w:tr w:rsidR="0029031E" w:rsidRPr="0029031E" w14:paraId="4BCBFA55" w14:textId="77777777" w:rsidTr="00967FAD">
        <w:trPr>
          <w:trHeight w:val="20"/>
        </w:trPr>
        <w:tc>
          <w:tcPr>
            <w:tcW w:w="1072" w:type="pct"/>
            <w:vMerge/>
          </w:tcPr>
          <w:p w14:paraId="43582FDB" w14:textId="77777777" w:rsidR="00DE3754" w:rsidRPr="0029031E" w:rsidDel="002A1D54" w:rsidRDefault="00DE3754" w:rsidP="00DE3754"/>
        </w:tc>
        <w:tc>
          <w:tcPr>
            <w:tcW w:w="3928" w:type="pct"/>
          </w:tcPr>
          <w:p w14:paraId="2930AF90" w14:textId="77777777" w:rsidR="00DE3754" w:rsidRPr="0029031E" w:rsidRDefault="00E8412B" w:rsidP="00967FAD">
            <w:pPr>
              <w:jc w:val="both"/>
            </w:pPr>
            <w:r w:rsidRPr="0029031E">
              <w:t>Выполнять техническое обслуживание (ежедневное, еженедельное) валковых листогибочных машин с ручным приводом в соответствии с требованиями документации</w:t>
            </w:r>
            <w:r w:rsidR="00A83A48" w:rsidRPr="0029031E">
              <w:t xml:space="preserve"> по эксплуатации</w:t>
            </w:r>
          </w:p>
        </w:tc>
      </w:tr>
      <w:tr w:rsidR="0029031E" w:rsidRPr="0029031E" w14:paraId="4D14370F" w14:textId="77777777" w:rsidTr="00967FAD">
        <w:trPr>
          <w:trHeight w:val="20"/>
        </w:trPr>
        <w:tc>
          <w:tcPr>
            <w:tcW w:w="1072" w:type="pct"/>
            <w:vMerge/>
          </w:tcPr>
          <w:p w14:paraId="6B4F729B" w14:textId="77777777" w:rsidR="00DE3754" w:rsidRPr="0029031E" w:rsidDel="002A1D54" w:rsidRDefault="00DE3754" w:rsidP="00DE3754"/>
        </w:tc>
        <w:tc>
          <w:tcPr>
            <w:tcW w:w="3928" w:type="pct"/>
          </w:tcPr>
          <w:p w14:paraId="61EC9B71" w14:textId="77777777" w:rsidR="00DE3754" w:rsidRPr="0029031E" w:rsidRDefault="006E4503" w:rsidP="00967FAD">
            <w:pPr>
              <w:jc w:val="both"/>
            </w:pPr>
            <w:r w:rsidRPr="0029031E">
              <w:t>Регулировать положение валков на валковых листогибочных машинах с ручным приводом</w:t>
            </w:r>
          </w:p>
        </w:tc>
      </w:tr>
      <w:tr w:rsidR="0029031E" w:rsidRPr="0029031E" w14:paraId="472A2767" w14:textId="77777777" w:rsidTr="00967FAD">
        <w:trPr>
          <w:trHeight w:val="20"/>
        </w:trPr>
        <w:tc>
          <w:tcPr>
            <w:tcW w:w="1072" w:type="pct"/>
            <w:vMerge/>
          </w:tcPr>
          <w:p w14:paraId="1B9121B4" w14:textId="77777777" w:rsidR="006E4503" w:rsidRPr="0029031E" w:rsidDel="002A1D54" w:rsidRDefault="006E4503" w:rsidP="006E4503"/>
        </w:tc>
        <w:tc>
          <w:tcPr>
            <w:tcW w:w="3928" w:type="pct"/>
          </w:tcPr>
          <w:p w14:paraId="29C6B568" w14:textId="77777777" w:rsidR="006E4503" w:rsidRPr="0029031E" w:rsidRDefault="006E4503" w:rsidP="00967FAD">
            <w:pPr>
              <w:jc w:val="both"/>
            </w:pPr>
            <w:r w:rsidRPr="0029031E">
              <w:t xml:space="preserve">Манипулировать заготовками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валковых листогибочных машинах с ручным приводом</w:t>
            </w:r>
          </w:p>
        </w:tc>
      </w:tr>
      <w:tr w:rsidR="0029031E" w:rsidRPr="0029031E" w14:paraId="215EDDC4" w14:textId="77777777" w:rsidTr="00967FAD">
        <w:trPr>
          <w:trHeight w:val="20"/>
        </w:trPr>
        <w:tc>
          <w:tcPr>
            <w:tcW w:w="1072" w:type="pct"/>
            <w:vMerge/>
          </w:tcPr>
          <w:p w14:paraId="37368557" w14:textId="77777777" w:rsidR="006E4503" w:rsidRPr="0029031E" w:rsidDel="002A1D54" w:rsidRDefault="006E4503" w:rsidP="006E4503"/>
        </w:tc>
        <w:tc>
          <w:tcPr>
            <w:tcW w:w="3928" w:type="pct"/>
          </w:tcPr>
          <w:p w14:paraId="41A63C2A" w14:textId="77777777" w:rsidR="006E4503" w:rsidRPr="0029031E" w:rsidRDefault="006E4503" w:rsidP="00967FAD">
            <w:pPr>
              <w:jc w:val="both"/>
            </w:pPr>
            <w:r w:rsidRPr="0029031E">
              <w:t>Применять способы гибки изделий на валковых листогибочных машинах с ручным приводом</w:t>
            </w:r>
          </w:p>
        </w:tc>
      </w:tr>
      <w:tr w:rsidR="0029031E" w:rsidRPr="0029031E" w14:paraId="3A15A4C6" w14:textId="77777777" w:rsidTr="00967FAD">
        <w:trPr>
          <w:trHeight w:val="20"/>
        </w:trPr>
        <w:tc>
          <w:tcPr>
            <w:tcW w:w="1072" w:type="pct"/>
            <w:vMerge/>
          </w:tcPr>
          <w:p w14:paraId="4F6E7F1F" w14:textId="77777777" w:rsidR="006E4503" w:rsidRPr="0029031E" w:rsidDel="002A1D54" w:rsidRDefault="006E4503" w:rsidP="006E4503"/>
        </w:tc>
        <w:tc>
          <w:tcPr>
            <w:tcW w:w="3928" w:type="pct"/>
          </w:tcPr>
          <w:p w14:paraId="5D0F96B6" w14:textId="6A094192" w:rsidR="006E4503" w:rsidRPr="0029031E" w:rsidRDefault="006E4503" w:rsidP="00967FAD">
            <w:pPr>
              <w:jc w:val="both"/>
            </w:pPr>
            <w:r w:rsidRPr="0029031E">
              <w:t xml:space="preserve">Определять </w:t>
            </w:r>
            <w:r w:rsidR="00024DF7">
              <w:t xml:space="preserve">типичные неисправности </w:t>
            </w:r>
            <w:r w:rsidRPr="0029031E">
              <w:t>валковых листогибочных машин с ручным приводом</w:t>
            </w:r>
          </w:p>
        </w:tc>
      </w:tr>
      <w:tr w:rsidR="0029031E" w:rsidRPr="0029031E" w14:paraId="35103BD7" w14:textId="77777777" w:rsidTr="00967FAD">
        <w:trPr>
          <w:trHeight w:val="20"/>
        </w:trPr>
        <w:tc>
          <w:tcPr>
            <w:tcW w:w="1072" w:type="pct"/>
            <w:vMerge/>
          </w:tcPr>
          <w:p w14:paraId="6B5F25E8" w14:textId="77777777" w:rsidR="006E4503" w:rsidRPr="0029031E" w:rsidDel="002A1D54" w:rsidRDefault="006E4503" w:rsidP="006E4503"/>
        </w:tc>
        <w:tc>
          <w:tcPr>
            <w:tcW w:w="3928" w:type="pct"/>
          </w:tcPr>
          <w:p w14:paraId="3C3E174A" w14:textId="77777777" w:rsidR="006E4503" w:rsidRPr="0029031E" w:rsidRDefault="006E4503" w:rsidP="00967FAD">
            <w:pPr>
              <w:jc w:val="both"/>
            </w:pPr>
            <w:r w:rsidRPr="0029031E">
              <w:t xml:space="preserve">Исправлять дефекты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ручным приводом</w:t>
            </w:r>
          </w:p>
        </w:tc>
      </w:tr>
      <w:tr w:rsidR="0029031E" w:rsidRPr="0029031E" w14:paraId="74EFD339" w14:textId="77777777" w:rsidTr="00967FAD">
        <w:trPr>
          <w:trHeight w:val="20"/>
        </w:trPr>
        <w:tc>
          <w:tcPr>
            <w:tcW w:w="1072" w:type="pct"/>
            <w:vMerge/>
          </w:tcPr>
          <w:p w14:paraId="4AD4654C" w14:textId="77777777" w:rsidR="006E4503" w:rsidRPr="0029031E" w:rsidDel="002A1D54" w:rsidRDefault="006E4503" w:rsidP="006E4503"/>
        </w:tc>
        <w:tc>
          <w:tcPr>
            <w:tcW w:w="3928" w:type="pct"/>
          </w:tcPr>
          <w:p w14:paraId="513EE54E" w14:textId="77777777" w:rsidR="006E4503" w:rsidRPr="0029031E" w:rsidRDefault="006E4503" w:rsidP="00967FAD">
            <w:pPr>
              <w:jc w:val="both"/>
            </w:pPr>
            <w:r w:rsidRPr="0029031E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29031E" w:rsidRPr="0029031E" w14:paraId="6DE17C6F" w14:textId="77777777" w:rsidTr="00967FAD">
        <w:trPr>
          <w:trHeight w:val="20"/>
        </w:trPr>
        <w:tc>
          <w:tcPr>
            <w:tcW w:w="1072" w:type="pct"/>
            <w:vMerge/>
          </w:tcPr>
          <w:p w14:paraId="2F873582" w14:textId="77777777" w:rsidR="006E4503" w:rsidRPr="0029031E" w:rsidDel="002A1D54" w:rsidRDefault="006E4503" w:rsidP="006E4503"/>
        </w:tc>
        <w:tc>
          <w:tcPr>
            <w:tcW w:w="3928" w:type="pct"/>
          </w:tcPr>
          <w:p w14:paraId="711C832E" w14:textId="059CFCAD" w:rsidR="006E4503" w:rsidRPr="0029031E" w:rsidRDefault="006E4503" w:rsidP="00967FAD">
            <w:pPr>
              <w:jc w:val="both"/>
              <w:rPr>
                <w:highlight w:val="yellow"/>
              </w:rPr>
            </w:pPr>
            <w:r w:rsidRPr="0029031E">
              <w:t xml:space="preserve">Выполнять </w:t>
            </w:r>
            <w:r w:rsidR="00024DF7">
              <w:t>измерение издели</w:t>
            </w:r>
            <w:r w:rsidRPr="0029031E">
              <w:t>й с использованием контрольно-измерительных инструментов</w:t>
            </w:r>
          </w:p>
        </w:tc>
      </w:tr>
      <w:tr w:rsidR="0029031E" w:rsidRPr="0029031E" w14:paraId="31E75C51" w14:textId="77777777" w:rsidTr="00967FAD">
        <w:trPr>
          <w:trHeight w:val="20"/>
        </w:trPr>
        <w:tc>
          <w:tcPr>
            <w:tcW w:w="1072" w:type="pct"/>
            <w:vMerge/>
          </w:tcPr>
          <w:p w14:paraId="7E6FB0EC" w14:textId="77777777" w:rsidR="006E4503" w:rsidRPr="0029031E" w:rsidDel="002A1D54" w:rsidRDefault="006E4503" w:rsidP="006E4503"/>
        </w:tc>
        <w:tc>
          <w:tcPr>
            <w:tcW w:w="3928" w:type="pct"/>
          </w:tcPr>
          <w:p w14:paraId="1DE33EA7" w14:textId="77777777" w:rsidR="006E4503" w:rsidRPr="0029031E" w:rsidRDefault="006E4503" w:rsidP="00967FAD">
            <w:pPr>
              <w:jc w:val="both"/>
            </w:pPr>
            <w:r w:rsidRPr="0029031E">
              <w:t xml:space="preserve">Применять средства индивидуальной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валковых листогибочных машинах с ручным приводом</w:t>
            </w:r>
          </w:p>
        </w:tc>
      </w:tr>
      <w:tr w:rsidR="0029031E" w:rsidRPr="0029031E" w14:paraId="6C633090" w14:textId="77777777" w:rsidTr="00967FAD">
        <w:trPr>
          <w:trHeight w:val="20"/>
        </w:trPr>
        <w:tc>
          <w:tcPr>
            <w:tcW w:w="1072" w:type="pct"/>
            <w:vMerge/>
          </w:tcPr>
          <w:p w14:paraId="13CD6C7D" w14:textId="77777777" w:rsidR="006E4503" w:rsidRPr="0029031E" w:rsidDel="002A1D54" w:rsidRDefault="006E4503" w:rsidP="006E4503"/>
        </w:tc>
        <w:tc>
          <w:tcPr>
            <w:tcW w:w="3928" w:type="pct"/>
          </w:tcPr>
          <w:p w14:paraId="4AC7C1D0" w14:textId="77777777" w:rsidR="006E4503" w:rsidRPr="0029031E" w:rsidRDefault="006E4503" w:rsidP="00967FAD">
            <w:pPr>
              <w:jc w:val="both"/>
            </w:pPr>
            <w:r w:rsidRPr="0029031E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29031E" w:rsidRPr="0029031E" w14:paraId="053C75CF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344AE2A6" w14:textId="77777777" w:rsidR="006E4503" w:rsidRPr="0029031E" w:rsidRDefault="006E4503" w:rsidP="006E4503">
            <w:r w:rsidRPr="0029031E" w:rsidDel="002A1D54">
              <w:t>Необходимые знания</w:t>
            </w:r>
          </w:p>
        </w:tc>
        <w:tc>
          <w:tcPr>
            <w:tcW w:w="3928" w:type="pct"/>
          </w:tcPr>
          <w:p w14:paraId="37E5C828" w14:textId="77777777" w:rsidR="006E4503" w:rsidRPr="0029031E" w:rsidRDefault="006E4503" w:rsidP="00967FAD">
            <w:pPr>
              <w:jc w:val="both"/>
            </w:pPr>
            <w:r w:rsidRPr="0029031E">
              <w:t>Основы машиностроительного черчения в объеме, необходимом для выполнения работы</w:t>
            </w:r>
          </w:p>
        </w:tc>
      </w:tr>
      <w:tr w:rsidR="0029031E" w:rsidRPr="0029031E" w14:paraId="25EAC8DE" w14:textId="77777777" w:rsidTr="00967FAD">
        <w:trPr>
          <w:trHeight w:val="20"/>
        </w:trPr>
        <w:tc>
          <w:tcPr>
            <w:tcW w:w="1072" w:type="pct"/>
            <w:vMerge/>
          </w:tcPr>
          <w:p w14:paraId="7B80406A" w14:textId="77777777" w:rsidR="006E4503" w:rsidRPr="0029031E" w:rsidDel="002A1D54" w:rsidRDefault="006E4503" w:rsidP="006E4503"/>
        </w:tc>
        <w:tc>
          <w:tcPr>
            <w:tcW w:w="3928" w:type="pct"/>
          </w:tcPr>
          <w:p w14:paraId="023427E2" w14:textId="77777777" w:rsidR="006E4503" w:rsidRPr="0029031E" w:rsidRDefault="006E4503" w:rsidP="00967FAD">
            <w:pPr>
              <w:jc w:val="both"/>
            </w:pPr>
            <w:r w:rsidRPr="0029031E">
              <w:t>Правила чтения технологических документов</w:t>
            </w:r>
          </w:p>
        </w:tc>
      </w:tr>
      <w:tr w:rsidR="0029031E" w:rsidRPr="0029031E" w14:paraId="7568640A" w14:textId="77777777" w:rsidTr="00967FAD">
        <w:trPr>
          <w:trHeight w:val="20"/>
        </w:trPr>
        <w:tc>
          <w:tcPr>
            <w:tcW w:w="1072" w:type="pct"/>
            <w:vMerge/>
          </w:tcPr>
          <w:p w14:paraId="3B28B63B" w14:textId="77777777" w:rsidR="006E4503" w:rsidRPr="0029031E" w:rsidDel="002A1D54" w:rsidRDefault="006E4503" w:rsidP="006E4503"/>
        </w:tc>
        <w:tc>
          <w:tcPr>
            <w:tcW w:w="3928" w:type="pct"/>
          </w:tcPr>
          <w:p w14:paraId="23E3CE27" w14:textId="5EC398C5" w:rsidR="006E4503" w:rsidRPr="0029031E" w:rsidRDefault="00231D2B" w:rsidP="00967FAD">
            <w:pPr>
              <w:jc w:val="both"/>
            </w:pPr>
            <w:r>
              <w:t>Виды, конструкция</w:t>
            </w:r>
            <w:r w:rsidR="006E4503" w:rsidRPr="0029031E">
              <w:t xml:space="preserve"> и назначение валковых листогибочных машин с ручным приводом</w:t>
            </w:r>
          </w:p>
        </w:tc>
      </w:tr>
      <w:tr w:rsidR="0029031E" w:rsidRPr="0029031E" w14:paraId="4E0ED20D" w14:textId="77777777" w:rsidTr="00967FAD">
        <w:trPr>
          <w:trHeight w:val="20"/>
        </w:trPr>
        <w:tc>
          <w:tcPr>
            <w:tcW w:w="1072" w:type="pct"/>
            <w:vMerge/>
          </w:tcPr>
          <w:p w14:paraId="40D2C47A" w14:textId="77777777" w:rsidR="006E4503" w:rsidRPr="0029031E" w:rsidDel="002A1D54" w:rsidRDefault="006E4503" w:rsidP="006E4503"/>
        </w:tc>
        <w:tc>
          <w:tcPr>
            <w:tcW w:w="3928" w:type="pct"/>
          </w:tcPr>
          <w:p w14:paraId="70C84513" w14:textId="77777777" w:rsidR="006E4503" w:rsidRPr="0029031E" w:rsidRDefault="006E4503" w:rsidP="00967FAD">
            <w:pPr>
              <w:jc w:val="both"/>
            </w:pPr>
            <w:r w:rsidRPr="0029031E">
              <w:t>Основные характеристики валковых листогибочных машин с ручным приводом</w:t>
            </w:r>
          </w:p>
        </w:tc>
      </w:tr>
      <w:tr w:rsidR="0029031E" w:rsidRPr="0029031E" w14:paraId="757A28D1" w14:textId="77777777" w:rsidTr="00967FAD">
        <w:trPr>
          <w:trHeight w:val="20"/>
        </w:trPr>
        <w:tc>
          <w:tcPr>
            <w:tcW w:w="1072" w:type="pct"/>
            <w:vMerge/>
          </w:tcPr>
          <w:p w14:paraId="299D2925" w14:textId="77777777" w:rsidR="006E4503" w:rsidRPr="0029031E" w:rsidDel="002A1D54" w:rsidRDefault="006E4503" w:rsidP="006E4503"/>
        </w:tc>
        <w:tc>
          <w:tcPr>
            <w:tcW w:w="3928" w:type="pct"/>
          </w:tcPr>
          <w:p w14:paraId="0D4043EA" w14:textId="77777777" w:rsidR="006E4503" w:rsidRPr="0029031E" w:rsidRDefault="006E4503" w:rsidP="00967FAD">
            <w:pPr>
              <w:jc w:val="both"/>
            </w:pPr>
            <w:r w:rsidRPr="0029031E">
              <w:t>Назначение органов управления валковыми листогибочными машинами с ручным приводом</w:t>
            </w:r>
          </w:p>
        </w:tc>
      </w:tr>
      <w:tr w:rsidR="0029031E" w:rsidRPr="0029031E" w14:paraId="494C691D" w14:textId="77777777" w:rsidTr="00967FAD">
        <w:trPr>
          <w:trHeight w:val="20"/>
        </w:trPr>
        <w:tc>
          <w:tcPr>
            <w:tcW w:w="1072" w:type="pct"/>
            <w:vMerge/>
          </w:tcPr>
          <w:p w14:paraId="6A7CDEB2" w14:textId="77777777" w:rsidR="006E4503" w:rsidRPr="0029031E" w:rsidDel="002A1D54" w:rsidRDefault="006E4503" w:rsidP="006E4503"/>
        </w:tc>
        <w:tc>
          <w:tcPr>
            <w:tcW w:w="3928" w:type="pct"/>
          </w:tcPr>
          <w:p w14:paraId="53784DC5" w14:textId="77777777" w:rsidR="006E4503" w:rsidRPr="0029031E" w:rsidRDefault="006E4503" w:rsidP="00967FAD">
            <w:pPr>
              <w:jc w:val="both"/>
            </w:pPr>
            <w:r w:rsidRPr="0029031E">
              <w:t>Порядок и правила подготовки к работе валковых листогибочных машин с ручным приводом</w:t>
            </w:r>
          </w:p>
        </w:tc>
      </w:tr>
      <w:tr w:rsidR="0029031E" w:rsidRPr="0029031E" w14:paraId="06EE12DA" w14:textId="77777777" w:rsidTr="00967FAD">
        <w:trPr>
          <w:trHeight w:val="20"/>
        </w:trPr>
        <w:tc>
          <w:tcPr>
            <w:tcW w:w="1072" w:type="pct"/>
            <w:vMerge/>
          </w:tcPr>
          <w:p w14:paraId="1369629E" w14:textId="77777777" w:rsidR="006E4503" w:rsidRPr="0029031E" w:rsidDel="002A1D54" w:rsidRDefault="006E4503" w:rsidP="006E4503"/>
        </w:tc>
        <w:tc>
          <w:tcPr>
            <w:tcW w:w="3928" w:type="pct"/>
          </w:tcPr>
          <w:p w14:paraId="4CF8FC26" w14:textId="6CC1C039" w:rsidR="006E4503" w:rsidRPr="0029031E" w:rsidRDefault="006E4503" w:rsidP="00967FAD">
            <w:pPr>
              <w:jc w:val="both"/>
            </w:pPr>
            <w:r w:rsidRPr="0029031E">
              <w:t xml:space="preserve">Порядок и правила выполнения планово-предупредительного </w:t>
            </w:r>
            <w:r w:rsidR="00AA1575">
              <w:t>обслуживания (ежедневного, еженедельного)</w:t>
            </w:r>
            <w:r w:rsidRPr="0029031E">
              <w:t xml:space="preserve"> валковых листогибочных машин с ручным приводом в соответствии с требованиями документации по эксплуатации</w:t>
            </w:r>
          </w:p>
        </w:tc>
      </w:tr>
      <w:tr w:rsidR="0029031E" w:rsidRPr="0029031E" w14:paraId="61378CEB" w14:textId="77777777" w:rsidTr="00967FAD">
        <w:trPr>
          <w:trHeight w:val="20"/>
        </w:trPr>
        <w:tc>
          <w:tcPr>
            <w:tcW w:w="1072" w:type="pct"/>
            <w:vMerge/>
          </w:tcPr>
          <w:p w14:paraId="7655EEE3" w14:textId="77777777" w:rsidR="006E4503" w:rsidRPr="0029031E" w:rsidDel="002A1D54" w:rsidRDefault="006E4503" w:rsidP="006E4503"/>
        </w:tc>
        <w:tc>
          <w:tcPr>
            <w:tcW w:w="3928" w:type="pct"/>
          </w:tcPr>
          <w:p w14:paraId="59BA756C" w14:textId="77777777" w:rsidR="006E4503" w:rsidRPr="0029031E" w:rsidRDefault="006E4503" w:rsidP="00967FAD">
            <w:pPr>
              <w:jc w:val="both"/>
            </w:pPr>
            <w:r w:rsidRPr="0029031E">
              <w:t>Правила и способы гибки изделий на валковых листогибочных машинах с ручным приводом</w:t>
            </w:r>
          </w:p>
        </w:tc>
      </w:tr>
      <w:tr w:rsidR="0029031E" w:rsidRPr="0029031E" w14:paraId="4F1EADAD" w14:textId="77777777" w:rsidTr="00967FAD">
        <w:trPr>
          <w:trHeight w:val="20"/>
        </w:trPr>
        <w:tc>
          <w:tcPr>
            <w:tcW w:w="1072" w:type="pct"/>
            <w:vMerge/>
          </w:tcPr>
          <w:p w14:paraId="2B2607A9" w14:textId="77777777" w:rsidR="006E4503" w:rsidRPr="0029031E" w:rsidDel="002A1D54" w:rsidRDefault="006E4503" w:rsidP="006E4503"/>
        </w:tc>
        <w:tc>
          <w:tcPr>
            <w:tcW w:w="3928" w:type="pct"/>
          </w:tcPr>
          <w:p w14:paraId="6D00B4A2" w14:textId="77777777" w:rsidR="006E4503" w:rsidRPr="0029031E" w:rsidRDefault="006E4503" w:rsidP="00967FAD">
            <w:pPr>
              <w:jc w:val="both"/>
            </w:pPr>
            <w:r w:rsidRPr="0029031E">
              <w:t xml:space="preserve">Виды дефектов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ручным приводом</w:t>
            </w:r>
          </w:p>
        </w:tc>
      </w:tr>
      <w:tr w:rsidR="0029031E" w:rsidRPr="0029031E" w14:paraId="4BEF4DC0" w14:textId="77777777" w:rsidTr="00967FAD">
        <w:trPr>
          <w:trHeight w:val="20"/>
        </w:trPr>
        <w:tc>
          <w:tcPr>
            <w:tcW w:w="1072" w:type="pct"/>
            <w:vMerge/>
          </w:tcPr>
          <w:p w14:paraId="66F9A561" w14:textId="77777777" w:rsidR="006E4503" w:rsidRPr="0029031E" w:rsidDel="002A1D54" w:rsidRDefault="006E4503" w:rsidP="006E4503"/>
        </w:tc>
        <w:tc>
          <w:tcPr>
            <w:tcW w:w="3928" w:type="pct"/>
          </w:tcPr>
          <w:p w14:paraId="124A6AC9" w14:textId="77777777" w:rsidR="006E4503" w:rsidRPr="0029031E" w:rsidRDefault="006E4503" w:rsidP="00967FAD">
            <w:pPr>
              <w:jc w:val="both"/>
            </w:pPr>
            <w:r w:rsidRPr="0029031E">
              <w:t xml:space="preserve">Способы устранения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ручным приводом</w:t>
            </w:r>
          </w:p>
        </w:tc>
      </w:tr>
      <w:tr w:rsidR="0029031E" w:rsidRPr="0029031E" w14:paraId="3BB5E7D5" w14:textId="77777777" w:rsidTr="00967FAD">
        <w:trPr>
          <w:trHeight w:val="20"/>
        </w:trPr>
        <w:tc>
          <w:tcPr>
            <w:tcW w:w="1072" w:type="pct"/>
            <w:vMerge/>
          </w:tcPr>
          <w:p w14:paraId="3686A973" w14:textId="77777777" w:rsidR="006E4503" w:rsidRPr="0029031E" w:rsidDel="002A1D54" w:rsidRDefault="006E4503" w:rsidP="006E4503"/>
        </w:tc>
        <w:tc>
          <w:tcPr>
            <w:tcW w:w="3928" w:type="pct"/>
          </w:tcPr>
          <w:p w14:paraId="671F6D6D" w14:textId="77777777" w:rsidR="006E4503" w:rsidRPr="0029031E" w:rsidRDefault="006E4503" w:rsidP="00967FAD">
            <w:pPr>
              <w:jc w:val="both"/>
            </w:pPr>
            <w:r w:rsidRPr="0029031E">
              <w:t>Группы и марки материалов, обрабатываемых на валковых листогибочных машинах с ручным приводом</w:t>
            </w:r>
          </w:p>
        </w:tc>
      </w:tr>
      <w:tr w:rsidR="0029031E" w:rsidRPr="0029031E" w14:paraId="5F88EABF" w14:textId="77777777" w:rsidTr="00967FAD">
        <w:trPr>
          <w:trHeight w:val="20"/>
        </w:trPr>
        <w:tc>
          <w:tcPr>
            <w:tcW w:w="1072" w:type="pct"/>
            <w:vMerge/>
          </w:tcPr>
          <w:p w14:paraId="4C8BAC2C" w14:textId="77777777" w:rsidR="006E4503" w:rsidRPr="0029031E" w:rsidDel="002A1D54" w:rsidRDefault="006E4503" w:rsidP="006E4503"/>
        </w:tc>
        <w:tc>
          <w:tcPr>
            <w:tcW w:w="3928" w:type="pct"/>
          </w:tcPr>
          <w:p w14:paraId="2558ED00" w14:textId="77777777" w:rsidR="006E4503" w:rsidRPr="0029031E" w:rsidRDefault="006E4503" w:rsidP="00967FAD">
            <w:pPr>
              <w:jc w:val="both"/>
            </w:pPr>
            <w:r w:rsidRPr="0029031E">
              <w:t>Сортамент заготовок, обрабатываемых на валковых листогибочных машинах с ручным приводом</w:t>
            </w:r>
          </w:p>
        </w:tc>
      </w:tr>
      <w:tr w:rsidR="0029031E" w:rsidRPr="0029031E" w14:paraId="08951BE7" w14:textId="77777777" w:rsidTr="00967FAD">
        <w:trPr>
          <w:trHeight w:val="20"/>
        </w:trPr>
        <w:tc>
          <w:tcPr>
            <w:tcW w:w="1072" w:type="pct"/>
            <w:vMerge/>
          </w:tcPr>
          <w:p w14:paraId="22A281BF" w14:textId="77777777" w:rsidR="006E4503" w:rsidRPr="0029031E" w:rsidDel="002A1D54" w:rsidRDefault="006E4503" w:rsidP="006E4503"/>
        </w:tc>
        <w:tc>
          <w:tcPr>
            <w:tcW w:w="3928" w:type="pct"/>
          </w:tcPr>
          <w:p w14:paraId="4F58467D" w14:textId="77777777" w:rsidR="006E4503" w:rsidRPr="0029031E" w:rsidRDefault="006E4503" w:rsidP="00967FAD">
            <w:pPr>
              <w:jc w:val="both"/>
            </w:pPr>
            <w:r w:rsidRPr="0029031E">
              <w:t>Типовые технологические процессы гибки на валковых листогибочных машинах с ручным приводом</w:t>
            </w:r>
          </w:p>
        </w:tc>
      </w:tr>
      <w:tr w:rsidR="0029031E" w:rsidRPr="0029031E" w14:paraId="56735E8F" w14:textId="77777777" w:rsidTr="00967FAD">
        <w:trPr>
          <w:trHeight w:val="20"/>
        </w:trPr>
        <w:tc>
          <w:tcPr>
            <w:tcW w:w="1072" w:type="pct"/>
            <w:vMerge/>
          </w:tcPr>
          <w:p w14:paraId="5B5C355F" w14:textId="77777777" w:rsidR="006E4503" w:rsidRPr="0029031E" w:rsidDel="002A1D54" w:rsidRDefault="006E4503" w:rsidP="006E4503"/>
        </w:tc>
        <w:tc>
          <w:tcPr>
            <w:tcW w:w="3928" w:type="pct"/>
          </w:tcPr>
          <w:p w14:paraId="7B787026" w14:textId="77777777" w:rsidR="006E4503" w:rsidRPr="0029031E" w:rsidRDefault="006E4503" w:rsidP="00967FAD">
            <w:pPr>
              <w:jc w:val="both"/>
            </w:pPr>
            <w:r w:rsidRPr="0029031E">
              <w:t>Приемы работы и последовательность гибки на валковых листогибочных машинах с ручным приводом</w:t>
            </w:r>
          </w:p>
        </w:tc>
      </w:tr>
      <w:tr w:rsidR="0029031E" w:rsidRPr="0029031E" w14:paraId="6135B633" w14:textId="77777777" w:rsidTr="00967FAD">
        <w:trPr>
          <w:trHeight w:val="20"/>
        </w:trPr>
        <w:tc>
          <w:tcPr>
            <w:tcW w:w="1072" w:type="pct"/>
            <w:vMerge/>
          </w:tcPr>
          <w:p w14:paraId="22FF7E6D" w14:textId="77777777" w:rsidR="006E4503" w:rsidRPr="0029031E" w:rsidDel="002A1D54" w:rsidRDefault="006E4503" w:rsidP="006E4503"/>
        </w:tc>
        <w:tc>
          <w:tcPr>
            <w:tcW w:w="3928" w:type="pct"/>
          </w:tcPr>
          <w:p w14:paraId="3EA1D358" w14:textId="77777777" w:rsidR="006E4503" w:rsidRPr="0029031E" w:rsidRDefault="006E4503" w:rsidP="00967FAD">
            <w:pPr>
              <w:jc w:val="both"/>
            </w:pPr>
            <w:r w:rsidRPr="0029031E">
              <w:t xml:space="preserve">Схемы и правила складирования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ручным приводом</w:t>
            </w:r>
          </w:p>
        </w:tc>
      </w:tr>
      <w:tr w:rsidR="0029031E" w:rsidRPr="0029031E" w14:paraId="0A6EF63F" w14:textId="77777777" w:rsidTr="00967FAD">
        <w:trPr>
          <w:trHeight w:val="20"/>
        </w:trPr>
        <w:tc>
          <w:tcPr>
            <w:tcW w:w="1072" w:type="pct"/>
            <w:vMerge/>
          </w:tcPr>
          <w:p w14:paraId="649BBD8F" w14:textId="77777777" w:rsidR="006E4503" w:rsidRPr="0029031E" w:rsidDel="002A1D54" w:rsidRDefault="006E4503" w:rsidP="006E4503"/>
        </w:tc>
        <w:tc>
          <w:tcPr>
            <w:tcW w:w="3928" w:type="pct"/>
          </w:tcPr>
          <w:p w14:paraId="45C3FA87" w14:textId="77777777" w:rsidR="006E4503" w:rsidRPr="0029031E" w:rsidRDefault="006E4503" w:rsidP="00967FAD">
            <w:pPr>
              <w:jc w:val="both"/>
            </w:pPr>
            <w:r w:rsidRPr="0029031E">
              <w:t xml:space="preserve">Припуски и допуски на изделия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ручным приводом</w:t>
            </w:r>
          </w:p>
        </w:tc>
      </w:tr>
      <w:tr w:rsidR="0029031E" w:rsidRPr="0029031E" w14:paraId="371A8795" w14:textId="77777777" w:rsidTr="00967FAD">
        <w:trPr>
          <w:trHeight w:val="20"/>
        </w:trPr>
        <w:tc>
          <w:tcPr>
            <w:tcW w:w="1072" w:type="pct"/>
            <w:vMerge/>
          </w:tcPr>
          <w:p w14:paraId="5DE98343" w14:textId="77777777" w:rsidR="006E4503" w:rsidRPr="0029031E" w:rsidDel="002A1D54" w:rsidRDefault="006E4503" w:rsidP="006E4503"/>
        </w:tc>
        <w:tc>
          <w:tcPr>
            <w:tcW w:w="3928" w:type="pct"/>
          </w:tcPr>
          <w:p w14:paraId="625D79E7" w14:textId="77777777" w:rsidR="006E4503" w:rsidRPr="0029031E" w:rsidRDefault="006E4503" w:rsidP="00967FAD">
            <w:pPr>
              <w:jc w:val="both"/>
            </w:pPr>
            <w:r w:rsidRPr="0029031E">
              <w:t xml:space="preserve">Способы контроля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ручным приводом</w:t>
            </w:r>
          </w:p>
        </w:tc>
      </w:tr>
      <w:tr w:rsidR="0029031E" w:rsidRPr="0029031E" w14:paraId="674713FA" w14:textId="77777777" w:rsidTr="00967FAD">
        <w:trPr>
          <w:trHeight w:val="20"/>
        </w:trPr>
        <w:tc>
          <w:tcPr>
            <w:tcW w:w="1072" w:type="pct"/>
            <w:vMerge/>
          </w:tcPr>
          <w:p w14:paraId="0FD031DA" w14:textId="77777777" w:rsidR="006E4503" w:rsidRPr="0029031E" w:rsidDel="002A1D54" w:rsidRDefault="006E4503" w:rsidP="006E4503"/>
        </w:tc>
        <w:tc>
          <w:tcPr>
            <w:tcW w:w="3928" w:type="pct"/>
          </w:tcPr>
          <w:p w14:paraId="4115400D" w14:textId="7AFABBBA" w:rsidR="006E4503" w:rsidRPr="0029031E" w:rsidRDefault="00231D2B" w:rsidP="00967FAD">
            <w:pPr>
              <w:jc w:val="both"/>
            </w:pPr>
            <w:r>
              <w:t>Виды, конструкция</w:t>
            </w:r>
            <w:r w:rsidR="006E4503" w:rsidRPr="0029031E">
              <w:t xml:space="preserve">, назначение контрольно-измерительных инструментов для контроля изделий при </w:t>
            </w:r>
            <w:proofErr w:type="spellStart"/>
            <w:r w:rsidR="006E4503" w:rsidRPr="0029031E">
              <w:t>гибке</w:t>
            </w:r>
            <w:proofErr w:type="spellEnd"/>
            <w:r w:rsidR="006E4503" w:rsidRPr="0029031E">
              <w:t xml:space="preserve"> на валковых листогибочных машинах с ручным приводом</w:t>
            </w:r>
          </w:p>
        </w:tc>
      </w:tr>
      <w:tr w:rsidR="0029031E" w:rsidRPr="0029031E" w14:paraId="3D93FE7D" w14:textId="77777777" w:rsidTr="00967FAD">
        <w:trPr>
          <w:trHeight w:val="20"/>
        </w:trPr>
        <w:tc>
          <w:tcPr>
            <w:tcW w:w="1072" w:type="pct"/>
            <w:vMerge/>
          </w:tcPr>
          <w:p w14:paraId="2CD6552F" w14:textId="77777777" w:rsidR="006E4503" w:rsidRPr="0029031E" w:rsidDel="002A1D54" w:rsidRDefault="006E4503" w:rsidP="006E4503"/>
        </w:tc>
        <w:tc>
          <w:tcPr>
            <w:tcW w:w="3928" w:type="pct"/>
          </w:tcPr>
          <w:p w14:paraId="358EAD1D" w14:textId="77777777" w:rsidR="006E4503" w:rsidRPr="0029031E" w:rsidRDefault="006E4503" w:rsidP="00967FAD">
            <w:pPr>
              <w:jc w:val="both"/>
            </w:pPr>
            <w:r w:rsidRPr="0029031E">
              <w:t xml:space="preserve">Виды и правила применения средств индивидуальной и коллективной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ручным приводом</w:t>
            </w:r>
          </w:p>
        </w:tc>
      </w:tr>
      <w:tr w:rsidR="0029031E" w:rsidRPr="0029031E" w14:paraId="5BCE91AC" w14:textId="77777777" w:rsidTr="00967FAD">
        <w:trPr>
          <w:trHeight w:val="20"/>
        </w:trPr>
        <w:tc>
          <w:tcPr>
            <w:tcW w:w="1072" w:type="pct"/>
            <w:vMerge/>
          </w:tcPr>
          <w:p w14:paraId="7196C9CA" w14:textId="77777777" w:rsidR="006E4503" w:rsidRPr="0029031E" w:rsidDel="002A1D54" w:rsidRDefault="006E4503" w:rsidP="006E4503"/>
        </w:tc>
        <w:tc>
          <w:tcPr>
            <w:tcW w:w="3928" w:type="pct"/>
          </w:tcPr>
          <w:p w14:paraId="40C8360E" w14:textId="77777777" w:rsidR="006E4503" w:rsidRPr="0029031E" w:rsidRDefault="006E4503" w:rsidP="00967FAD">
            <w:pPr>
              <w:jc w:val="both"/>
            </w:pPr>
            <w:r w:rsidRPr="0029031E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9031E" w:rsidRPr="0029031E" w14:paraId="32C15A42" w14:textId="77777777" w:rsidTr="00967FAD">
        <w:trPr>
          <w:trHeight w:val="20"/>
        </w:trPr>
        <w:tc>
          <w:tcPr>
            <w:tcW w:w="1072" w:type="pct"/>
          </w:tcPr>
          <w:p w14:paraId="1EB7647B" w14:textId="77777777" w:rsidR="006E4503" w:rsidRPr="0029031E" w:rsidDel="002A1D54" w:rsidRDefault="006E4503" w:rsidP="006E4503">
            <w:r w:rsidRPr="0029031E" w:rsidDel="002A1D54">
              <w:t>Другие характеристики</w:t>
            </w:r>
          </w:p>
        </w:tc>
        <w:tc>
          <w:tcPr>
            <w:tcW w:w="3928" w:type="pct"/>
          </w:tcPr>
          <w:p w14:paraId="7C9672DC" w14:textId="77777777" w:rsidR="006E4503" w:rsidRPr="0029031E" w:rsidRDefault="006E4503" w:rsidP="00967FAD">
            <w:pPr>
              <w:jc w:val="both"/>
            </w:pPr>
            <w:r w:rsidRPr="0029031E">
              <w:t>-</w:t>
            </w:r>
          </w:p>
        </w:tc>
      </w:tr>
    </w:tbl>
    <w:p w14:paraId="494D569D" w14:textId="77777777" w:rsidR="0029031E" w:rsidRDefault="0029031E" w:rsidP="0029031E">
      <w:pPr>
        <w:rPr>
          <w:b/>
          <w:bCs w:val="0"/>
        </w:rPr>
      </w:pPr>
    </w:p>
    <w:p w14:paraId="10208939" w14:textId="0C2D84D3" w:rsidR="0001395D" w:rsidRDefault="0001395D" w:rsidP="0029031E">
      <w:pPr>
        <w:rPr>
          <w:b/>
          <w:bCs w:val="0"/>
        </w:rPr>
      </w:pPr>
      <w:r w:rsidRPr="0029031E">
        <w:rPr>
          <w:b/>
          <w:bCs w:val="0"/>
        </w:rPr>
        <w:t>3.1.</w:t>
      </w:r>
      <w:r w:rsidR="009772CB" w:rsidRPr="0029031E">
        <w:rPr>
          <w:b/>
          <w:bCs w:val="0"/>
        </w:rPr>
        <w:t>2</w:t>
      </w:r>
      <w:r w:rsidRPr="0029031E">
        <w:rPr>
          <w:b/>
          <w:bCs w:val="0"/>
        </w:rPr>
        <w:t>. Трудовая функция</w:t>
      </w:r>
    </w:p>
    <w:p w14:paraId="2C68F9BB" w14:textId="77777777" w:rsidR="0029031E" w:rsidRPr="0029031E" w:rsidRDefault="0029031E" w:rsidP="0029031E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967FAD" w:rsidRPr="0029031E" w14:paraId="52FB1A21" w14:textId="77777777" w:rsidTr="00967FAD">
        <w:trPr>
          <w:trHeight w:val="278"/>
        </w:trPr>
        <w:tc>
          <w:tcPr>
            <w:tcW w:w="87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B3D14B7" w14:textId="1314DEFC" w:rsidR="00BC6C7B" w:rsidRPr="0029031E" w:rsidRDefault="00AC3575" w:rsidP="00CA3445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50957D" w14:textId="77777777" w:rsidR="00BC6C7B" w:rsidRPr="0029031E" w:rsidRDefault="00005DF5" w:rsidP="00CA3445">
            <w:r w:rsidRPr="0029031E">
              <w:t>Вальцовка</w:t>
            </w:r>
            <w:r w:rsidR="00444FA4" w:rsidRPr="0029031E">
              <w:rPr>
                <w:noProof/>
              </w:rPr>
              <w:t xml:space="preserve"> изделий</w:t>
            </w:r>
            <w:r w:rsidRPr="0029031E">
              <w:t xml:space="preserve"> </w:t>
            </w:r>
            <w:r w:rsidR="003445D1" w:rsidRPr="0029031E">
              <w:t xml:space="preserve">на </w:t>
            </w:r>
            <w:r w:rsidR="005B1419" w:rsidRPr="0029031E">
              <w:t xml:space="preserve">валковых </w:t>
            </w:r>
            <w:r w:rsidR="003445D1" w:rsidRPr="0029031E">
              <w:t>листогибочных машинах с электромеханическим приводом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B838A32" w14:textId="31CC0C31" w:rsidR="00BC6C7B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5952F7" w14:textId="209955DE" w:rsidR="00BC6C7B" w:rsidRPr="0029031E" w:rsidRDefault="005A4C84" w:rsidP="00967FAD">
            <w:pPr>
              <w:jc w:val="center"/>
            </w:pPr>
            <w:r>
              <w:rPr>
                <w:lang w:val="en-US"/>
              </w:rPr>
              <w:t>A</w:t>
            </w:r>
            <w:r w:rsidR="00BC6C7B" w:rsidRPr="0029031E">
              <w:t>/02.2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DD0B8EB" w14:textId="23D2C009" w:rsidR="00BC6C7B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52CFD0" w14:textId="77777777" w:rsidR="00BC6C7B" w:rsidRPr="0029031E" w:rsidRDefault="00BC6C7B" w:rsidP="00967FAD">
            <w:pPr>
              <w:jc w:val="center"/>
            </w:pPr>
            <w:r w:rsidRPr="0029031E">
              <w:t>2</w:t>
            </w:r>
          </w:p>
        </w:tc>
      </w:tr>
    </w:tbl>
    <w:p w14:paraId="06264D57" w14:textId="77777777" w:rsidR="007C03E1" w:rsidRPr="0029031E" w:rsidRDefault="007C03E1" w:rsidP="00CA344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64710A6D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17778334" w14:textId="77777777" w:rsidR="006C5103" w:rsidRPr="0029031E" w:rsidRDefault="006C5103" w:rsidP="00CA3445">
            <w:r w:rsidRPr="0029031E">
              <w:t>Трудовые действия</w:t>
            </w:r>
          </w:p>
        </w:tc>
        <w:tc>
          <w:tcPr>
            <w:tcW w:w="3928" w:type="pct"/>
          </w:tcPr>
          <w:p w14:paraId="5EF126F9" w14:textId="77777777" w:rsidR="006C5103" w:rsidRPr="0029031E" w:rsidRDefault="006C5103" w:rsidP="00967FAD">
            <w:pPr>
              <w:jc w:val="both"/>
            </w:pPr>
            <w:r w:rsidRPr="0029031E">
              <w:t>Подготовка рабочего места к вальцовке изделий на</w:t>
            </w:r>
            <w:r w:rsidR="001C3DAD" w:rsidRPr="0029031E">
              <w:t xml:space="preserve"> валковых</w:t>
            </w:r>
            <w:r w:rsidRPr="0029031E">
              <w:t xml:space="preserve"> листогибочных машинах с электромеханическим приводом</w:t>
            </w:r>
          </w:p>
        </w:tc>
      </w:tr>
      <w:tr w:rsidR="0029031E" w:rsidRPr="0029031E" w14:paraId="63254627" w14:textId="77777777" w:rsidTr="00967FAD">
        <w:trPr>
          <w:trHeight w:val="20"/>
        </w:trPr>
        <w:tc>
          <w:tcPr>
            <w:tcW w:w="1072" w:type="pct"/>
            <w:vMerge/>
          </w:tcPr>
          <w:p w14:paraId="5FA9EDFC" w14:textId="77777777" w:rsidR="006C5103" w:rsidRPr="0029031E" w:rsidRDefault="006C5103" w:rsidP="00CA3445"/>
        </w:tc>
        <w:tc>
          <w:tcPr>
            <w:tcW w:w="3928" w:type="pct"/>
          </w:tcPr>
          <w:p w14:paraId="151BB617" w14:textId="77777777" w:rsidR="006C5103" w:rsidRPr="0029031E" w:rsidRDefault="006C5103" w:rsidP="00967FAD">
            <w:pPr>
              <w:jc w:val="both"/>
            </w:pPr>
            <w:r w:rsidRPr="0029031E">
              <w:t xml:space="preserve">Подготовка к работе </w:t>
            </w:r>
            <w:r w:rsidR="001C3DAD" w:rsidRPr="0029031E">
              <w:t xml:space="preserve">валковых </w:t>
            </w:r>
            <w:r w:rsidRPr="0029031E">
              <w:t>листогибочных машин с электромеханическим приводом для вальцовки изделий</w:t>
            </w:r>
          </w:p>
        </w:tc>
      </w:tr>
      <w:tr w:rsidR="0029031E" w:rsidRPr="0029031E" w14:paraId="2DB2AD0C" w14:textId="77777777" w:rsidTr="00967FAD">
        <w:trPr>
          <w:trHeight w:val="20"/>
        </w:trPr>
        <w:tc>
          <w:tcPr>
            <w:tcW w:w="1072" w:type="pct"/>
            <w:vMerge/>
          </w:tcPr>
          <w:p w14:paraId="2801300B" w14:textId="77777777" w:rsidR="006C5103" w:rsidRPr="0029031E" w:rsidRDefault="006C5103" w:rsidP="00CA3445"/>
        </w:tc>
        <w:tc>
          <w:tcPr>
            <w:tcW w:w="3928" w:type="pct"/>
          </w:tcPr>
          <w:p w14:paraId="509CE2B9" w14:textId="77777777" w:rsidR="006C5103" w:rsidRPr="0029031E" w:rsidRDefault="006C5103" w:rsidP="00967FAD">
            <w:pPr>
              <w:jc w:val="both"/>
            </w:pPr>
            <w:r w:rsidRPr="0029031E">
              <w:t xml:space="preserve">Ежедневное </w:t>
            </w:r>
            <w:r w:rsidR="002837DE" w:rsidRPr="0029031E">
              <w:t xml:space="preserve">техническое </w:t>
            </w:r>
            <w:r w:rsidRPr="0029031E">
              <w:t xml:space="preserve">обслуживание </w:t>
            </w:r>
            <w:r w:rsidR="001C3DAD" w:rsidRPr="0029031E">
              <w:t xml:space="preserve">валковых </w:t>
            </w:r>
            <w:r w:rsidRPr="0029031E">
              <w:t>листогибочных машин с электромеханическим приводом для вальцовки изделий</w:t>
            </w:r>
          </w:p>
        </w:tc>
      </w:tr>
      <w:tr w:rsidR="0029031E" w:rsidRPr="0029031E" w14:paraId="02BFFCD7" w14:textId="77777777" w:rsidTr="00967FAD">
        <w:trPr>
          <w:trHeight w:val="20"/>
        </w:trPr>
        <w:tc>
          <w:tcPr>
            <w:tcW w:w="1072" w:type="pct"/>
            <w:vMerge/>
          </w:tcPr>
          <w:p w14:paraId="3AA57708" w14:textId="77777777" w:rsidR="00456C48" w:rsidRPr="0029031E" w:rsidRDefault="00456C48" w:rsidP="00456C48"/>
        </w:tc>
        <w:tc>
          <w:tcPr>
            <w:tcW w:w="3928" w:type="pct"/>
          </w:tcPr>
          <w:p w14:paraId="78D4474B" w14:textId="77777777" w:rsidR="00456C48" w:rsidRPr="0029031E" w:rsidRDefault="00456C48" w:rsidP="00967FAD">
            <w:pPr>
              <w:jc w:val="both"/>
            </w:pPr>
            <w:r w:rsidRPr="0029031E">
              <w:t>Наладка валковых листогибочных машин с электромеханическим приводом для вальцовки изделий</w:t>
            </w:r>
          </w:p>
        </w:tc>
      </w:tr>
      <w:tr w:rsidR="0029031E" w:rsidRPr="0029031E" w14:paraId="461BC56C" w14:textId="77777777" w:rsidTr="00967FAD">
        <w:trPr>
          <w:trHeight w:val="20"/>
        </w:trPr>
        <w:tc>
          <w:tcPr>
            <w:tcW w:w="1072" w:type="pct"/>
            <w:vMerge/>
          </w:tcPr>
          <w:p w14:paraId="1A53697F" w14:textId="77777777" w:rsidR="00456C48" w:rsidRPr="0029031E" w:rsidRDefault="00456C48" w:rsidP="00456C48"/>
        </w:tc>
        <w:tc>
          <w:tcPr>
            <w:tcW w:w="3928" w:type="pct"/>
          </w:tcPr>
          <w:p w14:paraId="0D02F91F" w14:textId="77777777" w:rsidR="00456C48" w:rsidRPr="0029031E" w:rsidRDefault="00456C48" w:rsidP="00967FAD">
            <w:pPr>
              <w:jc w:val="both"/>
            </w:pPr>
            <w:r w:rsidRPr="0029031E">
              <w:t xml:space="preserve">Заправка заготовок в рабочую зону валковых листогибочных машин с электромеханическим приводом </w:t>
            </w:r>
            <w:r w:rsidR="006C41E4" w:rsidRPr="0029031E">
              <w:t>для вальцовки изделий</w:t>
            </w:r>
          </w:p>
        </w:tc>
      </w:tr>
      <w:tr w:rsidR="0029031E" w:rsidRPr="0029031E" w14:paraId="6E2421C8" w14:textId="77777777" w:rsidTr="00967FAD">
        <w:trPr>
          <w:trHeight w:val="20"/>
        </w:trPr>
        <w:tc>
          <w:tcPr>
            <w:tcW w:w="1072" w:type="pct"/>
            <w:vMerge/>
          </w:tcPr>
          <w:p w14:paraId="32718BB0" w14:textId="77777777" w:rsidR="00456C48" w:rsidRPr="0029031E" w:rsidRDefault="00456C48" w:rsidP="00456C48"/>
        </w:tc>
        <w:tc>
          <w:tcPr>
            <w:tcW w:w="3928" w:type="pct"/>
          </w:tcPr>
          <w:p w14:paraId="4908B568" w14:textId="77777777" w:rsidR="00456C48" w:rsidRPr="0029031E" w:rsidRDefault="00456C48" w:rsidP="00967FAD">
            <w:pPr>
              <w:jc w:val="both"/>
            </w:pPr>
            <w:r w:rsidRPr="0029031E">
              <w:t>Подгибка кромок плоских заготовок для гибки на валковых листогибочных машинах с электромеханическим приводом</w:t>
            </w:r>
          </w:p>
        </w:tc>
      </w:tr>
      <w:tr w:rsidR="0029031E" w:rsidRPr="0029031E" w14:paraId="3CE55EA2" w14:textId="77777777" w:rsidTr="00967FAD">
        <w:trPr>
          <w:trHeight w:val="20"/>
        </w:trPr>
        <w:tc>
          <w:tcPr>
            <w:tcW w:w="1072" w:type="pct"/>
            <w:vMerge/>
          </w:tcPr>
          <w:p w14:paraId="7B30EF09" w14:textId="77777777" w:rsidR="00456C48" w:rsidRPr="0029031E" w:rsidRDefault="00456C48" w:rsidP="00456C48"/>
        </w:tc>
        <w:tc>
          <w:tcPr>
            <w:tcW w:w="3928" w:type="pct"/>
          </w:tcPr>
          <w:p w14:paraId="1F4F365D" w14:textId="77777777" w:rsidR="00456C48" w:rsidRPr="0029031E" w:rsidRDefault="00456C48" w:rsidP="00967FAD">
            <w:pPr>
              <w:jc w:val="both"/>
            </w:pPr>
            <w:r w:rsidRPr="0029031E">
              <w:t>Гибка изделий из листового металла на валковых листогибочных машинах с электромеханическим приводом</w:t>
            </w:r>
          </w:p>
        </w:tc>
      </w:tr>
      <w:tr w:rsidR="0029031E" w:rsidRPr="0029031E" w14:paraId="1CB7A965" w14:textId="77777777" w:rsidTr="00967FAD">
        <w:trPr>
          <w:trHeight w:val="20"/>
        </w:trPr>
        <w:tc>
          <w:tcPr>
            <w:tcW w:w="1072" w:type="pct"/>
            <w:vMerge/>
          </w:tcPr>
          <w:p w14:paraId="466C4651" w14:textId="77777777" w:rsidR="00456C48" w:rsidRPr="0029031E" w:rsidRDefault="00456C48" w:rsidP="00456C48"/>
        </w:tc>
        <w:tc>
          <w:tcPr>
            <w:tcW w:w="3928" w:type="pct"/>
          </w:tcPr>
          <w:p w14:paraId="42D2669F" w14:textId="77777777" w:rsidR="00456C48" w:rsidRPr="0029031E" w:rsidRDefault="00456C48" w:rsidP="00967FAD">
            <w:pPr>
              <w:jc w:val="both"/>
            </w:pPr>
            <w:r w:rsidRPr="0029031E">
              <w:t>Гибка прутков и проволоки на валковых листогибочных машинах с электромеханическим приводом</w:t>
            </w:r>
          </w:p>
        </w:tc>
      </w:tr>
      <w:tr w:rsidR="0029031E" w:rsidRPr="0029031E" w14:paraId="26D21456" w14:textId="77777777" w:rsidTr="00967FAD">
        <w:trPr>
          <w:trHeight w:val="20"/>
        </w:trPr>
        <w:tc>
          <w:tcPr>
            <w:tcW w:w="1072" w:type="pct"/>
            <w:vMerge/>
          </w:tcPr>
          <w:p w14:paraId="4CEA540B" w14:textId="77777777" w:rsidR="00456C48" w:rsidRPr="0029031E" w:rsidRDefault="00456C48" w:rsidP="00456C48"/>
        </w:tc>
        <w:tc>
          <w:tcPr>
            <w:tcW w:w="3928" w:type="pct"/>
          </w:tcPr>
          <w:p w14:paraId="54A7075B" w14:textId="77777777" w:rsidR="00456C48" w:rsidRPr="0029031E" w:rsidRDefault="00456C48" w:rsidP="00967FAD">
            <w:pPr>
              <w:jc w:val="both"/>
            </w:pPr>
            <w:r w:rsidRPr="0029031E">
              <w:t xml:space="preserve">Манипулирование заготовками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валковых листогибочных машинах с электромеханическим приводом</w:t>
            </w:r>
          </w:p>
        </w:tc>
      </w:tr>
      <w:tr w:rsidR="0029031E" w:rsidRPr="0029031E" w14:paraId="1C8114C1" w14:textId="77777777" w:rsidTr="00967FAD">
        <w:trPr>
          <w:trHeight w:val="20"/>
        </w:trPr>
        <w:tc>
          <w:tcPr>
            <w:tcW w:w="1072" w:type="pct"/>
            <w:vMerge/>
          </w:tcPr>
          <w:p w14:paraId="6462FEC2" w14:textId="77777777" w:rsidR="00456C48" w:rsidRPr="0029031E" w:rsidRDefault="00456C48" w:rsidP="00456C48"/>
        </w:tc>
        <w:tc>
          <w:tcPr>
            <w:tcW w:w="3928" w:type="pct"/>
          </w:tcPr>
          <w:p w14:paraId="44D4384F" w14:textId="77777777" w:rsidR="00456C48" w:rsidRPr="0029031E" w:rsidRDefault="00456C48" w:rsidP="00967FAD">
            <w:pPr>
              <w:jc w:val="both"/>
            </w:pPr>
            <w:r w:rsidRPr="0029031E">
              <w:t xml:space="preserve">Снятие с валков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листогибочных машинах с электромеханическим приводом</w:t>
            </w:r>
          </w:p>
        </w:tc>
      </w:tr>
      <w:tr w:rsidR="0029031E" w:rsidRPr="0029031E" w14:paraId="4EB34759" w14:textId="77777777" w:rsidTr="00967FAD">
        <w:trPr>
          <w:trHeight w:val="20"/>
        </w:trPr>
        <w:tc>
          <w:tcPr>
            <w:tcW w:w="1072" w:type="pct"/>
            <w:vMerge/>
          </w:tcPr>
          <w:p w14:paraId="1F05F2BA" w14:textId="77777777" w:rsidR="00456C48" w:rsidRPr="0029031E" w:rsidRDefault="00456C48" w:rsidP="00456C48"/>
        </w:tc>
        <w:tc>
          <w:tcPr>
            <w:tcW w:w="3928" w:type="pct"/>
          </w:tcPr>
          <w:p w14:paraId="423D8F67" w14:textId="77777777" w:rsidR="00456C48" w:rsidRPr="0029031E" w:rsidRDefault="00456C48" w:rsidP="00967FAD">
            <w:pPr>
              <w:jc w:val="both"/>
            </w:pPr>
            <w:r w:rsidRPr="0029031E">
              <w:t xml:space="preserve">Выявление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электромеханическим приводом</w:t>
            </w:r>
          </w:p>
        </w:tc>
      </w:tr>
      <w:tr w:rsidR="0029031E" w:rsidRPr="0029031E" w14:paraId="114556E7" w14:textId="77777777" w:rsidTr="00967FAD">
        <w:trPr>
          <w:trHeight w:val="20"/>
        </w:trPr>
        <w:tc>
          <w:tcPr>
            <w:tcW w:w="1072" w:type="pct"/>
            <w:vMerge/>
          </w:tcPr>
          <w:p w14:paraId="4EC4EE82" w14:textId="77777777" w:rsidR="00456C48" w:rsidRPr="0029031E" w:rsidRDefault="00456C48" w:rsidP="00456C48"/>
        </w:tc>
        <w:tc>
          <w:tcPr>
            <w:tcW w:w="3928" w:type="pct"/>
          </w:tcPr>
          <w:p w14:paraId="73FECE82" w14:textId="77777777" w:rsidR="00456C48" w:rsidRPr="0029031E" w:rsidRDefault="00456C48" w:rsidP="00967FAD">
            <w:pPr>
              <w:jc w:val="both"/>
            </w:pPr>
            <w:r w:rsidRPr="0029031E">
              <w:t xml:space="preserve">Устранение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электромеханическим приводом</w:t>
            </w:r>
          </w:p>
        </w:tc>
      </w:tr>
      <w:tr w:rsidR="0029031E" w:rsidRPr="0029031E" w14:paraId="0A92A18E" w14:textId="77777777" w:rsidTr="00967FAD">
        <w:trPr>
          <w:trHeight w:val="20"/>
        </w:trPr>
        <w:tc>
          <w:tcPr>
            <w:tcW w:w="1072" w:type="pct"/>
            <w:vMerge/>
          </w:tcPr>
          <w:p w14:paraId="2C239132" w14:textId="77777777" w:rsidR="00456C48" w:rsidRPr="0029031E" w:rsidRDefault="00456C48" w:rsidP="00456C48"/>
        </w:tc>
        <w:tc>
          <w:tcPr>
            <w:tcW w:w="3928" w:type="pct"/>
          </w:tcPr>
          <w:p w14:paraId="6B85E442" w14:textId="77777777" w:rsidR="00456C48" w:rsidRPr="0029031E" w:rsidRDefault="00456C48" w:rsidP="00967FAD">
            <w:pPr>
              <w:jc w:val="both"/>
            </w:pPr>
            <w:r w:rsidRPr="0029031E">
              <w:t xml:space="preserve">Складирование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электромеханическим приводом</w:t>
            </w:r>
          </w:p>
        </w:tc>
      </w:tr>
      <w:tr w:rsidR="0029031E" w:rsidRPr="0029031E" w14:paraId="2B189128" w14:textId="77777777" w:rsidTr="00967FAD">
        <w:trPr>
          <w:trHeight w:val="20"/>
        </w:trPr>
        <w:tc>
          <w:tcPr>
            <w:tcW w:w="1072" w:type="pct"/>
            <w:vMerge/>
          </w:tcPr>
          <w:p w14:paraId="364C7584" w14:textId="77777777" w:rsidR="00456C48" w:rsidRPr="0029031E" w:rsidRDefault="00456C48" w:rsidP="00456C48"/>
        </w:tc>
        <w:tc>
          <w:tcPr>
            <w:tcW w:w="3928" w:type="pct"/>
          </w:tcPr>
          <w:p w14:paraId="2E4513E2" w14:textId="77777777" w:rsidR="00456C48" w:rsidRPr="0029031E" w:rsidRDefault="00456C48" w:rsidP="00967FAD">
            <w:pPr>
              <w:jc w:val="both"/>
            </w:pPr>
            <w:r w:rsidRPr="0029031E">
              <w:t xml:space="preserve">Контроль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электромеханическим приводом</w:t>
            </w:r>
          </w:p>
        </w:tc>
      </w:tr>
      <w:tr w:rsidR="0029031E" w:rsidRPr="0029031E" w14:paraId="579DF8FF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68856D04" w14:textId="77777777" w:rsidR="00456C48" w:rsidRPr="0029031E" w:rsidDel="002A1D54" w:rsidRDefault="00456C48" w:rsidP="00456C48">
            <w:r w:rsidRPr="0029031E" w:rsidDel="002A1D54">
              <w:t>Необходимые умения</w:t>
            </w:r>
          </w:p>
        </w:tc>
        <w:tc>
          <w:tcPr>
            <w:tcW w:w="3928" w:type="pct"/>
          </w:tcPr>
          <w:p w14:paraId="61B42936" w14:textId="77777777" w:rsidR="00456C48" w:rsidRPr="0029031E" w:rsidRDefault="00456C48" w:rsidP="00967FAD">
            <w:pPr>
              <w:jc w:val="both"/>
            </w:pPr>
            <w:r w:rsidRPr="0029031E">
              <w:t>Читать технологическую и конструкторскую документацию</w:t>
            </w:r>
          </w:p>
        </w:tc>
      </w:tr>
      <w:tr w:rsidR="0029031E" w:rsidRPr="0029031E" w14:paraId="0AA9415D" w14:textId="77777777" w:rsidTr="00967FAD">
        <w:trPr>
          <w:trHeight w:val="20"/>
        </w:trPr>
        <w:tc>
          <w:tcPr>
            <w:tcW w:w="1072" w:type="pct"/>
            <w:vMerge/>
          </w:tcPr>
          <w:p w14:paraId="62663C8E" w14:textId="77777777" w:rsidR="00456C48" w:rsidRPr="0029031E" w:rsidDel="002A1D54" w:rsidRDefault="00456C48" w:rsidP="00456C48"/>
        </w:tc>
        <w:tc>
          <w:tcPr>
            <w:tcW w:w="3928" w:type="pct"/>
          </w:tcPr>
          <w:p w14:paraId="072DFF56" w14:textId="77777777" w:rsidR="00456C48" w:rsidRPr="0029031E" w:rsidRDefault="00456C48" w:rsidP="00967FAD">
            <w:pPr>
              <w:jc w:val="both"/>
            </w:pPr>
            <w:r w:rsidRPr="0029031E">
              <w:t>Использовать валковые листогибочные машины с электромеханическим приводом для вальцовки изделий</w:t>
            </w:r>
          </w:p>
        </w:tc>
      </w:tr>
      <w:tr w:rsidR="0029031E" w:rsidRPr="0029031E" w14:paraId="43A310E0" w14:textId="77777777" w:rsidTr="00967FAD">
        <w:trPr>
          <w:trHeight w:val="20"/>
        </w:trPr>
        <w:tc>
          <w:tcPr>
            <w:tcW w:w="1072" w:type="pct"/>
            <w:vMerge/>
          </w:tcPr>
          <w:p w14:paraId="1A3D4C54" w14:textId="77777777" w:rsidR="00456C48" w:rsidRPr="0029031E" w:rsidDel="002A1D54" w:rsidRDefault="00456C48" w:rsidP="00456C48"/>
        </w:tc>
        <w:tc>
          <w:tcPr>
            <w:tcW w:w="3928" w:type="pct"/>
          </w:tcPr>
          <w:p w14:paraId="3CA5E731" w14:textId="77777777" w:rsidR="00456C48" w:rsidRPr="0029031E" w:rsidRDefault="00456C48" w:rsidP="00967FAD">
            <w:pPr>
              <w:jc w:val="both"/>
            </w:pPr>
            <w:r w:rsidRPr="0029031E">
              <w:t>Управлять валковыми листогибочными машинами с электромеханическим приводом</w:t>
            </w:r>
          </w:p>
        </w:tc>
      </w:tr>
      <w:tr w:rsidR="0029031E" w:rsidRPr="0029031E" w14:paraId="5C1BBAF8" w14:textId="77777777" w:rsidTr="00967FAD">
        <w:trPr>
          <w:trHeight w:val="20"/>
        </w:trPr>
        <w:tc>
          <w:tcPr>
            <w:tcW w:w="1072" w:type="pct"/>
            <w:vMerge/>
          </w:tcPr>
          <w:p w14:paraId="61CB458D" w14:textId="77777777" w:rsidR="00456C48" w:rsidRPr="0029031E" w:rsidDel="002A1D54" w:rsidRDefault="00456C48" w:rsidP="00456C48"/>
        </w:tc>
        <w:tc>
          <w:tcPr>
            <w:tcW w:w="3928" w:type="pct"/>
          </w:tcPr>
          <w:p w14:paraId="4E382CCE" w14:textId="77777777" w:rsidR="00456C48" w:rsidRPr="0029031E" w:rsidRDefault="00456C48" w:rsidP="00967FAD">
            <w:pPr>
              <w:jc w:val="both"/>
            </w:pPr>
            <w:r w:rsidRPr="0029031E">
              <w:t>Выполнять техническое обслуживание (ежедневное, еженедельное) валковых листогибочных машин с электромеханическим приводом в соответствии с требованиями документации по эксплуатации</w:t>
            </w:r>
          </w:p>
        </w:tc>
      </w:tr>
      <w:tr w:rsidR="0029031E" w:rsidRPr="0029031E" w14:paraId="63803C02" w14:textId="77777777" w:rsidTr="00967FAD">
        <w:trPr>
          <w:trHeight w:val="20"/>
        </w:trPr>
        <w:tc>
          <w:tcPr>
            <w:tcW w:w="1072" w:type="pct"/>
            <w:vMerge/>
          </w:tcPr>
          <w:p w14:paraId="2EE097A8" w14:textId="77777777" w:rsidR="00456C48" w:rsidRPr="0029031E" w:rsidDel="002A1D54" w:rsidRDefault="00456C48" w:rsidP="00456C48"/>
        </w:tc>
        <w:tc>
          <w:tcPr>
            <w:tcW w:w="3928" w:type="pct"/>
          </w:tcPr>
          <w:p w14:paraId="7926E085" w14:textId="77777777" w:rsidR="00456C48" w:rsidRPr="0029031E" w:rsidRDefault="00456C48" w:rsidP="00967FAD">
            <w:pPr>
              <w:jc w:val="both"/>
            </w:pPr>
            <w:r w:rsidRPr="0029031E">
              <w:t>Регулировать положение валков на валковых листогибочных машинах с электромеханическим приводом</w:t>
            </w:r>
          </w:p>
        </w:tc>
      </w:tr>
      <w:tr w:rsidR="0029031E" w:rsidRPr="0029031E" w14:paraId="4A044A1D" w14:textId="77777777" w:rsidTr="00967FAD">
        <w:trPr>
          <w:trHeight w:val="20"/>
        </w:trPr>
        <w:tc>
          <w:tcPr>
            <w:tcW w:w="1072" w:type="pct"/>
            <w:vMerge/>
          </w:tcPr>
          <w:p w14:paraId="498B15EE" w14:textId="77777777" w:rsidR="00456C48" w:rsidRPr="0029031E" w:rsidDel="002A1D54" w:rsidRDefault="00456C48" w:rsidP="00456C48"/>
        </w:tc>
        <w:tc>
          <w:tcPr>
            <w:tcW w:w="3928" w:type="pct"/>
          </w:tcPr>
          <w:p w14:paraId="77D5394D" w14:textId="77777777" w:rsidR="00456C48" w:rsidRPr="0029031E" w:rsidRDefault="00456C48" w:rsidP="00967FAD">
            <w:pPr>
              <w:jc w:val="both"/>
            </w:pPr>
            <w:r w:rsidRPr="0029031E">
              <w:t xml:space="preserve">Манипулировать заготовками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валковых листогибочных машинах с электромеханическим приводом</w:t>
            </w:r>
          </w:p>
        </w:tc>
      </w:tr>
      <w:tr w:rsidR="0029031E" w:rsidRPr="0029031E" w14:paraId="1780C6FA" w14:textId="77777777" w:rsidTr="00967FAD">
        <w:trPr>
          <w:trHeight w:val="20"/>
        </w:trPr>
        <w:tc>
          <w:tcPr>
            <w:tcW w:w="1072" w:type="pct"/>
            <w:vMerge/>
          </w:tcPr>
          <w:p w14:paraId="219C2037" w14:textId="77777777" w:rsidR="00456C48" w:rsidRPr="0029031E" w:rsidDel="002A1D54" w:rsidRDefault="00456C48" w:rsidP="00456C48"/>
        </w:tc>
        <w:tc>
          <w:tcPr>
            <w:tcW w:w="3928" w:type="pct"/>
          </w:tcPr>
          <w:p w14:paraId="7D8CA41C" w14:textId="77777777" w:rsidR="00456C48" w:rsidRPr="0029031E" w:rsidRDefault="00456C48" w:rsidP="00967FAD">
            <w:pPr>
              <w:jc w:val="both"/>
            </w:pPr>
            <w:r w:rsidRPr="0029031E">
              <w:t>Применять способы гибки изделий на валковых листогибочных машинах с электромеханическим приводом</w:t>
            </w:r>
          </w:p>
        </w:tc>
      </w:tr>
      <w:tr w:rsidR="0029031E" w:rsidRPr="0029031E" w14:paraId="707506FC" w14:textId="77777777" w:rsidTr="00967FAD">
        <w:trPr>
          <w:trHeight w:val="20"/>
        </w:trPr>
        <w:tc>
          <w:tcPr>
            <w:tcW w:w="1072" w:type="pct"/>
            <w:vMerge/>
          </w:tcPr>
          <w:p w14:paraId="425E2196" w14:textId="77777777" w:rsidR="00456C48" w:rsidRPr="0029031E" w:rsidDel="002A1D54" w:rsidRDefault="00456C48" w:rsidP="00456C48"/>
        </w:tc>
        <w:tc>
          <w:tcPr>
            <w:tcW w:w="3928" w:type="pct"/>
          </w:tcPr>
          <w:p w14:paraId="303B5D3F" w14:textId="39072698" w:rsidR="00456C48" w:rsidRPr="0029031E" w:rsidRDefault="00456C48" w:rsidP="00967FAD">
            <w:pPr>
              <w:jc w:val="both"/>
              <w:rPr>
                <w:highlight w:val="yellow"/>
              </w:rPr>
            </w:pPr>
            <w:r w:rsidRPr="0029031E">
              <w:t xml:space="preserve">Определять </w:t>
            </w:r>
            <w:r w:rsidR="00024DF7">
              <w:t xml:space="preserve">типичные неисправности </w:t>
            </w:r>
            <w:r w:rsidRPr="0029031E">
              <w:t>валковых листогибочных машин с электромеханическим приводом</w:t>
            </w:r>
          </w:p>
        </w:tc>
      </w:tr>
      <w:tr w:rsidR="0029031E" w:rsidRPr="0029031E" w14:paraId="4980ABC3" w14:textId="77777777" w:rsidTr="00967FAD">
        <w:trPr>
          <w:trHeight w:val="20"/>
        </w:trPr>
        <w:tc>
          <w:tcPr>
            <w:tcW w:w="1072" w:type="pct"/>
            <w:vMerge/>
          </w:tcPr>
          <w:p w14:paraId="5499EE3A" w14:textId="77777777" w:rsidR="00456C48" w:rsidRPr="0029031E" w:rsidDel="002A1D54" w:rsidRDefault="00456C48" w:rsidP="00456C48"/>
        </w:tc>
        <w:tc>
          <w:tcPr>
            <w:tcW w:w="3928" w:type="pct"/>
          </w:tcPr>
          <w:p w14:paraId="30550A80" w14:textId="77777777" w:rsidR="00456C48" w:rsidRPr="0029031E" w:rsidRDefault="00456C48" w:rsidP="00967FAD">
            <w:pPr>
              <w:jc w:val="both"/>
            </w:pPr>
            <w:r w:rsidRPr="0029031E">
              <w:t xml:space="preserve">Исправлять дефекты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электромеханическим приводом</w:t>
            </w:r>
          </w:p>
        </w:tc>
      </w:tr>
      <w:tr w:rsidR="0029031E" w:rsidRPr="0029031E" w14:paraId="03237B28" w14:textId="77777777" w:rsidTr="00967FAD">
        <w:trPr>
          <w:trHeight w:val="20"/>
        </w:trPr>
        <w:tc>
          <w:tcPr>
            <w:tcW w:w="1072" w:type="pct"/>
            <w:vMerge/>
          </w:tcPr>
          <w:p w14:paraId="684A3AD1" w14:textId="77777777" w:rsidR="00456C48" w:rsidRPr="0029031E" w:rsidDel="002A1D54" w:rsidRDefault="00456C48" w:rsidP="00456C48"/>
        </w:tc>
        <w:tc>
          <w:tcPr>
            <w:tcW w:w="3928" w:type="pct"/>
          </w:tcPr>
          <w:p w14:paraId="02BF621C" w14:textId="77777777" w:rsidR="00456C48" w:rsidRPr="0029031E" w:rsidRDefault="00456C48" w:rsidP="00967FAD">
            <w:pPr>
              <w:jc w:val="both"/>
            </w:pPr>
            <w:r w:rsidRPr="0029031E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29031E" w:rsidRPr="0029031E" w14:paraId="5CF9E7FB" w14:textId="77777777" w:rsidTr="00967FAD">
        <w:trPr>
          <w:trHeight w:val="20"/>
        </w:trPr>
        <w:tc>
          <w:tcPr>
            <w:tcW w:w="1072" w:type="pct"/>
            <w:vMerge/>
          </w:tcPr>
          <w:p w14:paraId="03385CBE" w14:textId="77777777" w:rsidR="00456C48" w:rsidRPr="0029031E" w:rsidDel="002A1D54" w:rsidRDefault="00456C48" w:rsidP="00456C48"/>
        </w:tc>
        <w:tc>
          <w:tcPr>
            <w:tcW w:w="3928" w:type="pct"/>
          </w:tcPr>
          <w:p w14:paraId="244A99C5" w14:textId="05632703" w:rsidR="00456C48" w:rsidRPr="0029031E" w:rsidRDefault="00456C48" w:rsidP="00967FAD">
            <w:pPr>
              <w:jc w:val="both"/>
            </w:pPr>
            <w:r w:rsidRPr="0029031E">
              <w:t xml:space="preserve">Выполнять </w:t>
            </w:r>
            <w:r w:rsidR="00024DF7">
              <w:t>измерение издели</w:t>
            </w:r>
            <w:r w:rsidRPr="0029031E">
              <w:t>й с использованием контрольно-измерительных инструментов</w:t>
            </w:r>
          </w:p>
        </w:tc>
      </w:tr>
      <w:tr w:rsidR="0029031E" w:rsidRPr="0029031E" w14:paraId="1A316226" w14:textId="77777777" w:rsidTr="00967FAD">
        <w:trPr>
          <w:trHeight w:val="20"/>
        </w:trPr>
        <w:tc>
          <w:tcPr>
            <w:tcW w:w="1072" w:type="pct"/>
            <w:vMerge/>
          </w:tcPr>
          <w:p w14:paraId="7A4581E7" w14:textId="77777777" w:rsidR="00456C48" w:rsidRPr="0029031E" w:rsidDel="002A1D54" w:rsidRDefault="00456C48" w:rsidP="00456C48"/>
        </w:tc>
        <w:tc>
          <w:tcPr>
            <w:tcW w:w="3928" w:type="pct"/>
          </w:tcPr>
          <w:p w14:paraId="57956ADC" w14:textId="77777777" w:rsidR="00456C48" w:rsidRPr="0029031E" w:rsidRDefault="00456C48" w:rsidP="00967FAD">
            <w:pPr>
              <w:jc w:val="both"/>
            </w:pPr>
            <w:r w:rsidRPr="0029031E">
              <w:t xml:space="preserve">Применять средства индивидуальной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валковых листогибочных машинах с электромеханическим приводом</w:t>
            </w:r>
          </w:p>
        </w:tc>
      </w:tr>
      <w:tr w:rsidR="0029031E" w:rsidRPr="0029031E" w14:paraId="09895D6B" w14:textId="77777777" w:rsidTr="00967FAD">
        <w:trPr>
          <w:trHeight w:val="20"/>
        </w:trPr>
        <w:tc>
          <w:tcPr>
            <w:tcW w:w="1072" w:type="pct"/>
            <w:vMerge/>
          </w:tcPr>
          <w:p w14:paraId="738F18AE" w14:textId="77777777" w:rsidR="00456C48" w:rsidRPr="0029031E" w:rsidDel="002A1D54" w:rsidRDefault="00456C48" w:rsidP="00456C48"/>
        </w:tc>
        <w:tc>
          <w:tcPr>
            <w:tcW w:w="3928" w:type="pct"/>
          </w:tcPr>
          <w:p w14:paraId="53B2B2FC" w14:textId="77777777" w:rsidR="00456C48" w:rsidRPr="0029031E" w:rsidRDefault="00456C48" w:rsidP="00967FAD">
            <w:pPr>
              <w:jc w:val="both"/>
            </w:pPr>
            <w:r w:rsidRPr="0029031E">
              <w:t xml:space="preserve">Поддерживать состояние рабочего места в соответствии с требованиями </w:t>
            </w:r>
            <w:r w:rsidRPr="0029031E">
              <w:lastRenderedPageBreak/>
              <w:t>охраны труда, пожарной, промышленной, экологической и электробезопасности</w:t>
            </w:r>
          </w:p>
        </w:tc>
      </w:tr>
      <w:tr w:rsidR="0029031E" w:rsidRPr="0029031E" w14:paraId="09DE143A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75D18C9D" w14:textId="77777777" w:rsidR="00456C48" w:rsidRPr="0029031E" w:rsidRDefault="00456C48" w:rsidP="00456C48">
            <w:r w:rsidRPr="0029031E" w:rsidDel="002A1D54">
              <w:lastRenderedPageBreak/>
              <w:t>Необходимые знания</w:t>
            </w:r>
          </w:p>
        </w:tc>
        <w:tc>
          <w:tcPr>
            <w:tcW w:w="3928" w:type="pct"/>
          </w:tcPr>
          <w:p w14:paraId="030C4C77" w14:textId="77777777" w:rsidR="00456C48" w:rsidRPr="0029031E" w:rsidRDefault="00456C48" w:rsidP="00967FAD">
            <w:pPr>
              <w:jc w:val="both"/>
            </w:pPr>
            <w:r w:rsidRPr="0029031E">
              <w:t>Основы машиностроительного черчения в объеме, необходимом для выполнения работы</w:t>
            </w:r>
          </w:p>
        </w:tc>
      </w:tr>
      <w:tr w:rsidR="0029031E" w:rsidRPr="0029031E" w14:paraId="7F3D8AD8" w14:textId="77777777" w:rsidTr="00967FAD">
        <w:trPr>
          <w:trHeight w:val="20"/>
        </w:trPr>
        <w:tc>
          <w:tcPr>
            <w:tcW w:w="1072" w:type="pct"/>
            <w:vMerge/>
          </w:tcPr>
          <w:p w14:paraId="27BAA1E2" w14:textId="77777777" w:rsidR="00456C48" w:rsidRPr="0029031E" w:rsidDel="002A1D54" w:rsidRDefault="00456C48" w:rsidP="00456C48"/>
        </w:tc>
        <w:tc>
          <w:tcPr>
            <w:tcW w:w="3928" w:type="pct"/>
          </w:tcPr>
          <w:p w14:paraId="3DE11709" w14:textId="77777777" w:rsidR="00456C48" w:rsidRPr="0029031E" w:rsidRDefault="00456C48" w:rsidP="00967FAD">
            <w:pPr>
              <w:jc w:val="both"/>
            </w:pPr>
            <w:r w:rsidRPr="0029031E">
              <w:t>Правила чтения технологических документов</w:t>
            </w:r>
          </w:p>
        </w:tc>
      </w:tr>
      <w:tr w:rsidR="0029031E" w:rsidRPr="0029031E" w14:paraId="53E00C75" w14:textId="77777777" w:rsidTr="00967FAD">
        <w:trPr>
          <w:trHeight w:val="20"/>
        </w:trPr>
        <w:tc>
          <w:tcPr>
            <w:tcW w:w="1072" w:type="pct"/>
            <w:vMerge/>
          </w:tcPr>
          <w:p w14:paraId="77048F6E" w14:textId="77777777" w:rsidR="00456C48" w:rsidRPr="0029031E" w:rsidDel="002A1D54" w:rsidRDefault="00456C48" w:rsidP="00456C48"/>
        </w:tc>
        <w:tc>
          <w:tcPr>
            <w:tcW w:w="3928" w:type="pct"/>
          </w:tcPr>
          <w:p w14:paraId="04FF5EAF" w14:textId="3699BB40" w:rsidR="00456C48" w:rsidRPr="0029031E" w:rsidRDefault="00231D2B" w:rsidP="00967FAD">
            <w:pPr>
              <w:jc w:val="both"/>
            </w:pPr>
            <w:r>
              <w:t>Виды, конструкция</w:t>
            </w:r>
            <w:r w:rsidR="00456C48" w:rsidRPr="0029031E">
              <w:t xml:space="preserve"> и назначение валковых листогибочных машин с электромеханическим приводом</w:t>
            </w:r>
          </w:p>
        </w:tc>
      </w:tr>
      <w:tr w:rsidR="0029031E" w:rsidRPr="0029031E" w14:paraId="35EB3103" w14:textId="77777777" w:rsidTr="00967FAD">
        <w:trPr>
          <w:trHeight w:val="20"/>
        </w:trPr>
        <w:tc>
          <w:tcPr>
            <w:tcW w:w="1072" w:type="pct"/>
            <w:vMerge/>
          </w:tcPr>
          <w:p w14:paraId="554AB6C6" w14:textId="77777777" w:rsidR="00456C48" w:rsidRPr="0029031E" w:rsidDel="002A1D54" w:rsidRDefault="00456C48" w:rsidP="00456C48"/>
        </w:tc>
        <w:tc>
          <w:tcPr>
            <w:tcW w:w="3928" w:type="pct"/>
          </w:tcPr>
          <w:p w14:paraId="2E52B4B4" w14:textId="29FC8F1A" w:rsidR="00456C48" w:rsidRPr="0029031E" w:rsidRDefault="00231D2B" w:rsidP="00967FAD">
            <w:pPr>
              <w:jc w:val="both"/>
            </w:pPr>
            <w:r>
              <w:t>Виды, конструкция</w:t>
            </w:r>
            <w:r w:rsidR="00456C48" w:rsidRPr="0029031E">
              <w:t xml:space="preserve"> и назначение вспомогательных приспособлений для гибки на валковых листогибочных машинах с электромеханическим приводом</w:t>
            </w:r>
          </w:p>
        </w:tc>
      </w:tr>
      <w:tr w:rsidR="0029031E" w:rsidRPr="0029031E" w14:paraId="5ECE66EC" w14:textId="77777777" w:rsidTr="00967FAD">
        <w:trPr>
          <w:trHeight w:val="20"/>
        </w:trPr>
        <w:tc>
          <w:tcPr>
            <w:tcW w:w="1072" w:type="pct"/>
            <w:vMerge/>
          </w:tcPr>
          <w:p w14:paraId="1AC40ED8" w14:textId="77777777" w:rsidR="00456C48" w:rsidRPr="0029031E" w:rsidDel="002A1D54" w:rsidRDefault="00456C48" w:rsidP="00456C48"/>
        </w:tc>
        <w:tc>
          <w:tcPr>
            <w:tcW w:w="3928" w:type="pct"/>
          </w:tcPr>
          <w:p w14:paraId="6E7A2445" w14:textId="77777777" w:rsidR="00456C48" w:rsidRPr="0029031E" w:rsidRDefault="00456C48" w:rsidP="00967FAD">
            <w:pPr>
              <w:jc w:val="both"/>
            </w:pPr>
            <w:r w:rsidRPr="0029031E">
              <w:t>Основные характеристики валковых листогибочных машин с электромеханическим приводом</w:t>
            </w:r>
          </w:p>
        </w:tc>
      </w:tr>
      <w:tr w:rsidR="0029031E" w:rsidRPr="0029031E" w14:paraId="48DE7A14" w14:textId="77777777" w:rsidTr="00967FAD">
        <w:trPr>
          <w:trHeight w:val="20"/>
        </w:trPr>
        <w:tc>
          <w:tcPr>
            <w:tcW w:w="1072" w:type="pct"/>
            <w:vMerge/>
          </w:tcPr>
          <w:p w14:paraId="2F4F4F51" w14:textId="77777777" w:rsidR="00456C48" w:rsidRPr="0029031E" w:rsidDel="002A1D54" w:rsidRDefault="00456C48" w:rsidP="00456C48"/>
        </w:tc>
        <w:tc>
          <w:tcPr>
            <w:tcW w:w="3928" w:type="pct"/>
          </w:tcPr>
          <w:p w14:paraId="10A29944" w14:textId="77777777" w:rsidR="00456C48" w:rsidRPr="0029031E" w:rsidRDefault="00456C48" w:rsidP="00967FAD">
            <w:pPr>
              <w:jc w:val="both"/>
            </w:pPr>
            <w:r w:rsidRPr="0029031E">
              <w:t>Назначение органов управления валковыми листогибочными машинами с электромеханическим приводом</w:t>
            </w:r>
          </w:p>
        </w:tc>
      </w:tr>
      <w:tr w:rsidR="0029031E" w:rsidRPr="0029031E" w14:paraId="41AF4BEF" w14:textId="77777777" w:rsidTr="00967FAD">
        <w:trPr>
          <w:trHeight w:val="20"/>
        </w:trPr>
        <w:tc>
          <w:tcPr>
            <w:tcW w:w="1072" w:type="pct"/>
            <w:vMerge/>
          </w:tcPr>
          <w:p w14:paraId="19FE29D5" w14:textId="77777777" w:rsidR="00456C48" w:rsidRPr="0029031E" w:rsidDel="002A1D54" w:rsidRDefault="00456C48" w:rsidP="00456C48"/>
        </w:tc>
        <w:tc>
          <w:tcPr>
            <w:tcW w:w="3928" w:type="pct"/>
          </w:tcPr>
          <w:p w14:paraId="46979EAE" w14:textId="77777777" w:rsidR="00456C48" w:rsidRPr="0029031E" w:rsidRDefault="00456C48" w:rsidP="00967FAD">
            <w:pPr>
              <w:jc w:val="both"/>
            </w:pPr>
            <w:r w:rsidRPr="0029031E">
              <w:t>Порядок и правила подготовки к работе валковых листогибочных машин с электромеханическим приводом</w:t>
            </w:r>
          </w:p>
        </w:tc>
      </w:tr>
      <w:tr w:rsidR="0029031E" w:rsidRPr="0029031E" w14:paraId="6DE13FBD" w14:textId="77777777" w:rsidTr="00967FAD">
        <w:trPr>
          <w:trHeight w:val="20"/>
        </w:trPr>
        <w:tc>
          <w:tcPr>
            <w:tcW w:w="1072" w:type="pct"/>
            <w:vMerge/>
          </w:tcPr>
          <w:p w14:paraId="7D00D7AD" w14:textId="77777777" w:rsidR="00456C48" w:rsidRPr="0029031E" w:rsidDel="002A1D54" w:rsidRDefault="00456C48" w:rsidP="00456C48"/>
        </w:tc>
        <w:tc>
          <w:tcPr>
            <w:tcW w:w="3928" w:type="pct"/>
          </w:tcPr>
          <w:p w14:paraId="245F0F78" w14:textId="53E2D871" w:rsidR="00456C48" w:rsidRPr="0029031E" w:rsidRDefault="00456C48" w:rsidP="00967FAD">
            <w:pPr>
              <w:jc w:val="both"/>
            </w:pPr>
            <w:r w:rsidRPr="0029031E">
              <w:t xml:space="preserve">Порядок и правила выполнения планово-предупредительного </w:t>
            </w:r>
            <w:r w:rsidR="00AA1575">
              <w:t>обслуживания (ежедневного, еженедельного)</w:t>
            </w:r>
            <w:r w:rsidRPr="0029031E">
              <w:t xml:space="preserve"> валковых листогибочных машин с электромеханическим приводом в соответствии с требованиями документации по эксплуатации</w:t>
            </w:r>
          </w:p>
        </w:tc>
      </w:tr>
      <w:tr w:rsidR="0029031E" w:rsidRPr="0029031E" w14:paraId="6518C610" w14:textId="77777777" w:rsidTr="00967FAD">
        <w:trPr>
          <w:trHeight w:val="20"/>
        </w:trPr>
        <w:tc>
          <w:tcPr>
            <w:tcW w:w="1072" w:type="pct"/>
            <w:vMerge/>
          </w:tcPr>
          <w:p w14:paraId="75572AFF" w14:textId="77777777" w:rsidR="00456C48" w:rsidRPr="0029031E" w:rsidDel="002A1D54" w:rsidRDefault="00456C48" w:rsidP="00456C48"/>
        </w:tc>
        <w:tc>
          <w:tcPr>
            <w:tcW w:w="3928" w:type="pct"/>
          </w:tcPr>
          <w:p w14:paraId="2C1963DC" w14:textId="77777777" w:rsidR="00456C48" w:rsidRPr="0029031E" w:rsidRDefault="00456C48" w:rsidP="00967FAD">
            <w:pPr>
              <w:jc w:val="both"/>
            </w:pPr>
            <w:r w:rsidRPr="0029031E">
              <w:t>Правила и способы гибки изделий на валковых листогибочных машинах с электромеханическим приводом</w:t>
            </w:r>
          </w:p>
        </w:tc>
      </w:tr>
      <w:tr w:rsidR="0029031E" w:rsidRPr="0029031E" w14:paraId="527F381C" w14:textId="77777777" w:rsidTr="00967FAD">
        <w:trPr>
          <w:trHeight w:val="20"/>
        </w:trPr>
        <w:tc>
          <w:tcPr>
            <w:tcW w:w="1072" w:type="pct"/>
            <w:vMerge/>
          </w:tcPr>
          <w:p w14:paraId="0273372C" w14:textId="77777777" w:rsidR="00456C48" w:rsidRPr="0029031E" w:rsidDel="002A1D54" w:rsidRDefault="00456C48" w:rsidP="00456C48"/>
        </w:tc>
        <w:tc>
          <w:tcPr>
            <w:tcW w:w="3928" w:type="pct"/>
          </w:tcPr>
          <w:p w14:paraId="191840EB" w14:textId="77777777" w:rsidR="00456C48" w:rsidRPr="0029031E" w:rsidRDefault="00456C48" w:rsidP="00967FAD">
            <w:pPr>
              <w:jc w:val="both"/>
            </w:pPr>
            <w:r w:rsidRPr="0029031E">
              <w:t xml:space="preserve">Виды дефектов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электромеханическим приводом</w:t>
            </w:r>
          </w:p>
        </w:tc>
      </w:tr>
      <w:tr w:rsidR="0029031E" w:rsidRPr="0029031E" w14:paraId="4F320A3C" w14:textId="77777777" w:rsidTr="00967FAD">
        <w:trPr>
          <w:trHeight w:val="20"/>
        </w:trPr>
        <w:tc>
          <w:tcPr>
            <w:tcW w:w="1072" w:type="pct"/>
            <w:vMerge/>
          </w:tcPr>
          <w:p w14:paraId="7598789D" w14:textId="77777777" w:rsidR="00456C48" w:rsidRPr="0029031E" w:rsidDel="002A1D54" w:rsidRDefault="00456C48" w:rsidP="00456C48"/>
        </w:tc>
        <w:tc>
          <w:tcPr>
            <w:tcW w:w="3928" w:type="pct"/>
          </w:tcPr>
          <w:p w14:paraId="75581532" w14:textId="77777777" w:rsidR="00456C48" w:rsidRPr="0029031E" w:rsidRDefault="00456C48" w:rsidP="00967FAD">
            <w:pPr>
              <w:jc w:val="both"/>
            </w:pPr>
            <w:r w:rsidRPr="0029031E">
              <w:t xml:space="preserve">Способы устранения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электромеханическим приводом</w:t>
            </w:r>
          </w:p>
        </w:tc>
      </w:tr>
      <w:tr w:rsidR="0029031E" w:rsidRPr="0029031E" w14:paraId="19595926" w14:textId="77777777" w:rsidTr="00967FAD">
        <w:trPr>
          <w:trHeight w:val="20"/>
        </w:trPr>
        <w:tc>
          <w:tcPr>
            <w:tcW w:w="1072" w:type="pct"/>
            <w:vMerge/>
          </w:tcPr>
          <w:p w14:paraId="4DBF8F5D" w14:textId="77777777" w:rsidR="00456C48" w:rsidRPr="0029031E" w:rsidDel="002A1D54" w:rsidRDefault="00456C48" w:rsidP="00456C48"/>
        </w:tc>
        <w:tc>
          <w:tcPr>
            <w:tcW w:w="3928" w:type="pct"/>
          </w:tcPr>
          <w:p w14:paraId="48EBCE62" w14:textId="77777777" w:rsidR="00456C48" w:rsidRPr="0029031E" w:rsidRDefault="00456C48" w:rsidP="00967FAD">
            <w:pPr>
              <w:jc w:val="both"/>
            </w:pPr>
            <w:r w:rsidRPr="0029031E">
              <w:t>Группы и марки материалов, обрабатываемых на валковых листогибочных машинах с электромеханическим приводом</w:t>
            </w:r>
          </w:p>
        </w:tc>
      </w:tr>
      <w:tr w:rsidR="0029031E" w:rsidRPr="0029031E" w14:paraId="08950FC7" w14:textId="77777777" w:rsidTr="00967FAD">
        <w:trPr>
          <w:trHeight w:val="20"/>
        </w:trPr>
        <w:tc>
          <w:tcPr>
            <w:tcW w:w="1072" w:type="pct"/>
            <w:vMerge/>
          </w:tcPr>
          <w:p w14:paraId="13BDCE97" w14:textId="77777777" w:rsidR="00456C48" w:rsidRPr="0029031E" w:rsidDel="002A1D54" w:rsidRDefault="00456C48" w:rsidP="00456C48"/>
        </w:tc>
        <w:tc>
          <w:tcPr>
            <w:tcW w:w="3928" w:type="pct"/>
          </w:tcPr>
          <w:p w14:paraId="73AB2AC7" w14:textId="77777777" w:rsidR="00456C48" w:rsidRPr="0029031E" w:rsidRDefault="00456C48" w:rsidP="00967FAD">
            <w:pPr>
              <w:jc w:val="both"/>
            </w:pPr>
            <w:r w:rsidRPr="0029031E">
              <w:t>Сортамент заготовок, обрабатываемых на валковых листогибочных машинах с электромеханическим приводом</w:t>
            </w:r>
          </w:p>
        </w:tc>
      </w:tr>
      <w:tr w:rsidR="0029031E" w:rsidRPr="0029031E" w14:paraId="01FF1D4F" w14:textId="77777777" w:rsidTr="00967FAD">
        <w:trPr>
          <w:trHeight w:val="20"/>
        </w:trPr>
        <w:tc>
          <w:tcPr>
            <w:tcW w:w="1072" w:type="pct"/>
            <w:vMerge/>
          </w:tcPr>
          <w:p w14:paraId="598B05F4" w14:textId="77777777" w:rsidR="00456C48" w:rsidRPr="0029031E" w:rsidDel="002A1D54" w:rsidRDefault="00456C48" w:rsidP="00456C48"/>
        </w:tc>
        <w:tc>
          <w:tcPr>
            <w:tcW w:w="3928" w:type="pct"/>
          </w:tcPr>
          <w:p w14:paraId="4570587A" w14:textId="77777777" w:rsidR="00456C48" w:rsidRPr="0029031E" w:rsidRDefault="00456C48" w:rsidP="00967FAD">
            <w:pPr>
              <w:jc w:val="both"/>
            </w:pPr>
            <w:r w:rsidRPr="0029031E">
              <w:t>Типовые технологические процессы гибки на валковых листогибочных машинах с электромеханическим приводом</w:t>
            </w:r>
          </w:p>
        </w:tc>
      </w:tr>
      <w:tr w:rsidR="0029031E" w:rsidRPr="0029031E" w14:paraId="32E905EC" w14:textId="77777777" w:rsidTr="00967FAD">
        <w:trPr>
          <w:trHeight w:val="20"/>
        </w:trPr>
        <w:tc>
          <w:tcPr>
            <w:tcW w:w="1072" w:type="pct"/>
            <w:vMerge/>
          </w:tcPr>
          <w:p w14:paraId="33142323" w14:textId="77777777" w:rsidR="00456C48" w:rsidRPr="0029031E" w:rsidDel="002A1D54" w:rsidRDefault="00456C48" w:rsidP="00456C48"/>
        </w:tc>
        <w:tc>
          <w:tcPr>
            <w:tcW w:w="3928" w:type="pct"/>
          </w:tcPr>
          <w:p w14:paraId="2694BB7A" w14:textId="77777777" w:rsidR="00456C48" w:rsidRPr="0029031E" w:rsidRDefault="00456C48" w:rsidP="00967FAD">
            <w:pPr>
              <w:jc w:val="both"/>
            </w:pPr>
            <w:r w:rsidRPr="0029031E">
              <w:t>Приемы работы и последовательность гибки на валковых листогибочных машинах с электромеханическим приводом</w:t>
            </w:r>
          </w:p>
        </w:tc>
      </w:tr>
      <w:tr w:rsidR="0029031E" w:rsidRPr="0029031E" w14:paraId="0C369AFD" w14:textId="77777777" w:rsidTr="00967FAD">
        <w:trPr>
          <w:trHeight w:val="20"/>
        </w:trPr>
        <w:tc>
          <w:tcPr>
            <w:tcW w:w="1072" w:type="pct"/>
            <w:vMerge/>
          </w:tcPr>
          <w:p w14:paraId="3094F6F7" w14:textId="77777777" w:rsidR="00456C48" w:rsidRPr="0029031E" w:rsidDel="002A1D54" w:rsidRDefault="00456C48" w:rsidP="00456C48"/>
        </w:tc>
        <w:tc>
          <w:tcPr>
            <w:tcW w:w="3928" w:type="pct"/>
          </w:tcPr>
          <w:p w14:paraId="5DD33F77" w14:textId="77777777" w:rsidR="00456C48" w:rsidRPr="0029031E" w:rsidRDefault="00456C48" w:rsidP="00967FAD">
            <w:pPr>
              <w:jc w:val="both"/>
            </w:pPr>
            <w:r w:rsidRPr="0029031E">
              <w:t xml:space="preserve">Схемы и правила складирования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электромеханическим приводом</w:t>
            </w:r>
          </w:p>
        </w:tc>
      </w:tr>
      <w:tr w:rsidR="0029031E" w:rsidRPr="0029031E" w14:paraId="7AAB6E14" w14:textId="77777777" w:rsidTr="00967FAD">
        <w:trPr>
          <w:trHeight w:val="20"/>
        </w:trPr>
        <w:tc>
          <w:tcPr>
            <w:tcW w:w="1072" w:type="pct"/>
            <w:vMerge/>
          </w:tcPr>
          <w:p w14:paraId="25E49ED3" w14:textId="77777777" w:rsidR="00456C48" w:rsidRPr="0029031E" w:rsidDel="002A1D54" w:rsidRDefault="00456C48" w:rsidP="00456C48"/>
        </w:tc>
        <w:tc>
          <w:tcPr>
            <w:tcW w:w="3928" w:type="pct"/>
          </w:tcPr>
          <w:p w14:paraId="4EADBFFF" w14:textId="77777777" w:rsidR="00456C48" w:rsidRPr="0029031E" w:rsidRDefault="00456C48" w:rsidP="00967FAD">
            <w:pPr>
              <w:jc w:val="both"/>
            </w:pPr>
            <w:r w:rsidRPr="0029031E">
              <w:t xml:space="preserve">Припуски и допуски на изделия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электромеханическим приводом</w:t>
            </w:r>
          </w:p>
        </w:tc>
      </w:tr>
      <w:tr w:rsidR="0029031E" w:rsidRPr="0029031E" w14:paraId="25DAFE21" w14:textId="77777777" w:rsidTr="00967FAD">
        <w:trPr>
          <w:trHeight w:val="20"/>
        </w:trPr>
        <w:tc>
          <w:tcPr>
            <w:tcW w:w="1072" w:type="pct"/>
            <w:vMerge/>
          </w:tcPr>
          <w:p w14:paraId="1DAAEA4E" w14:textId="77777777" w:rsidR="00456C48" w:rsidRPr="0029031E" w:rsidDel="002A1D54" w:rsidRDefault="00456C48" w:rsidP="00456C48"/>
        </w:tc>
        <w:tc>
          <w:tcPr>
            <w:tcW w:w="3928" w:type="pct"/>
          </w:tcPr>
          <w:p w14:paraId="40EB81AF" w14:textId="77777777" w:rsidR="00456C48" w:rsidRPr="0029031E" w:rsidRDefault="00456C48" w:rsidP="00967FAD">
            <w:pPr>
              <w:jc w:val="both"/>
            </w:pPr>
            <w:r w:rsidRPr="0029031E">
              <w:t xml:space="preserve">Способы контроля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электромеханическим приводом</w:t>
            </w:r>
          </w:p>
        </w:tc>
      </w:tr>
      <w:tr w:rsidR="0029031E" w:rsidRPr="0029031E" w14:paraId="1A3212C8" w14:textId="77777777" w:rsidTr="00967FAD">
        <w:trPr>
          <w:trHeight w:val="20"/>
        </w:trPr>
        <w:tc>
          <w:tcPr>
            <w:tcW w:w="1072" w:type="pct"/>
            <w:vMerge/>
          </w:tcPr>
          <w:p w14:paraId="5D53EC83" w14:textId="77777777" w:rsidR="00456C48" w:rsidRPr="0029031E" w:rsidDel="002A1D54" w:rsidRDefault="00456C48" w:rsidP="00456C48"/>
        </w:tc>
        <w:tc>
          <w:tcPr>
            <w:tcW w:w="3928" w:type="pct"/>
          </w:tcPr>
          <w:p w14:paraId="77A54417" w14:textId="0589C432" w:rsidR="00456C48" w:rsidRPr="0029031E" w:rsidRDefault="00231D2B" w:rsidP="00967FAD">
            <w:pPr>
              <w:jc w:val="both"/>
            </w:pPr>
            <w:r>
              <w:t>Виды, конструкция</w:t>
            </w:r>
            <w:r w:rsidR="00456C48" w:rsidRPr="0029031E">
              <w:t xml:space="preserve">, назначение контрольно-измерительных инструментов для контроля изделий при </w:t>
            </w:r>
            <w:proofErr w:type="spellStart"/>
            <w:r w:rsidR="00456C48" w:rsidRPr="0029031E">
              <w:t>гибке</w:t>
            </w:r>
            <w:proofErr w:type="spellEnd"/>
            <w:r w:rsidR="00456C48" w:rsidRPr="0029031E">
              <w:t xml:space="preserve"> на валковых листогибочных машинах с электромеханическим приводом</w:t>
            </w:r>
          </w:p>
        </w:tc>
      </w:tr>
      <w:tr w:rsidR="0029031E" w:rsidRPr="0029031E" w14:paraId="0AB868C2" w14:textId="77777777" w:rsidTr="00967FAD">
        <w:trPr>
          <w:trHeight w:val="20"/>
        </w:trPr>
        <w:tc>
          <w:tcPr>
            <w:tcW w:w="1072" w:type="pct"/>
            <w:vMerge/>
          </w:tcPr>
          <w:p w14:paraId="0E072FD7" w14:textId="77777777" w:rsidR="00456C48" w:rsidRPr="0029031E" w:rsidDel="002A1D54" w:rsidRDefault="00456C48" w:rsidP="00456C48"/>
        </w:tc>
        <w:tc>
          <w:tcPr>
            <w:tcW w:w="3928" w:type="pct"/>
          </w:tcPr>
          <w:p w14:paraId="44C312E3" w14:textId="77777777" w:rsidR="00456C48" w:rsidRPr="0029031E" w:rsidRDefault="00456C48" w:rsidP="00967FAD">
            <w:pPr>
              <w:jc w:val="both"/>
            </w:pPr>
            <w:r w:rsidRPr="0029031E">
              <w:t xml:space="preserve">Виды и правила применения средств индивидуальной и коллективной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электромеханическим приводом</w:t>
            </w:r>
          </w:p>
        </w:tc>
      </w:tr>
      <w:tr w:rsidR="0029031E" w:rsidRPr="0029031E" w14:paraId="51581657" w14:textId="77777777" w:rsidTr="00967FAD">
        <w:trPr>
          <w:trHeight w:val="20"/>
        </w:trPr>
        <w:tc>
          <w:tcPr>
            <w:tcW w:w="1072" w:type="pct"/>
            <w:vMerge/>
          </w:tcPr>
          <w:p w14:paraId="5F97893B" w14:textId="77777777" w:rsidR="00456C48" w:rsidRPr="0029031E" w:rsidDel="002A1D54" w:rsidRDefault="00456C48" w:rsidP="00456C48"/>
        </w:tc>
        <w:tc>
          <w:tcPr>
            <w:tcW w:w="3928" w:type="pct"/>
          </w:tcPr>
          <w:p w14:paraId="53788376" w14:textId="77777777" w:rsidR="00456C48" w:rsidRPr="0029031E" w:rsidRDefault="00456C48" w:rsidP="00967FAD">
            <w:pPr>
              <w:jc w:val="both"/>
            </w:pPr>
            <w:r w:rsidRPr="0029031E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9031E" w:rsidRPr="0029031E" w14:paraId="479718CA" w14:textId="77777777" w:rsidTr="00967FAD">
        <w:trPr>
          <w:trHeight w:val="20"/>
        </w:trPr>
        <w:tc>
          <w:tcPr>
            <w:tcW w:w="1072" w:type="pct"/>
          </w:tcPr>
          <w:p w14:paraId="3B5DE498" w14:textId="77777777" w:rsidR="00456C48" w:rsidRPr="0029031E" w:rsidDel="002A1D54" w:rsidRDefault="00456C48" w:rsidP="00456C48">
            <w:r w:rsidRPr="0029031E" w:rsidDel="002A1D54">
              <w:t>Другие характеристики</w:t>
            </w:r>
          </w:p>
        </w:tc>
        <w:tc>
          <w:tcPr>
            <w:tcW w:w="3928" w:type="pct"/>
          </w:tcPr>
          <w:p w14:paraId="1C175EA8" w14:textId="77777777" w:rsidR="00456C48" w:rsidRPr="0029031E" w:rsidRDefault="00456C48" w:rsidP="00967FAD">
            <w:pPr>
              <w:jc w:val="both"/>
            </w:pPr>
            <w:r w:rsidRPr="0029031E">
              <w:t>-</w:t>
            </w:r>
          </w:p>
        </w:tc>
      </w:tr>
    </w:tbl>
    <w:p w14:paraId="5D101E47" w14:textId="77777777" w:rsidR="0029031E" w:rsidRDefault="0029031E" w:rsidP="0029031E">
      <w:pPr>
        <w:rPr>
          <w:b/>
          <w:bCs w:val="0"/>
        </w:rPr>
      </w:pPr>
    </w:p>
    <w:p w14:paraId="0A9EDB59" w14:textId="20F11DC7" w:rsidR="00893EBD" w:rsidRDefault="00893EBD" w:rsidP="0029031E">
      <w:pPr>
        <w:rPr>
          <w:b/>
          <w:bCs w:val="0"/>
        </w:rPr>
      </w:pPr>
      <w:r w:rsidRPr="0029031E">
        <w:rPr>
          <w:b/>
          <w:bCs w:val="0"/>
        </w:rPr>
        <w:lastRenderedPageBreak/>
        <w:t>3.1.</w:t>
      </w:r>
      <w:r w:rsidR="00C25FD5" w:rsidRPr="0029031E">
        <w:rPr>
          <w:b/>
          <w:bCs w:val="0"/>
        </w:rPr>
        <w:t>3</w:t>
      </w:r>
      <w:r w:rsidRPr="0029031E">
        <w:rPr>
          <w:b/>
          <w:bCs w:val="0"/>
        </w:rPr>
        <w:t>. Трудовая функция</w:t>
      </w:r>
    </w:p>
    <w:p w14:paraId="4B4235EB" w14:textId="77777777" w:rsidR="0029031E" w:rsidRPr="0029031E" w:rsidRDefault="0029031E" w:rsidP="0029031E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967FAD" w:rsidRPr="0029031E" w14:paraId="1B4372BA" w14:textId="77777777" w:rsidTr="00967FAD">
        <w:trPr>
          <w:trHeight w:val="278"/>
        </w:trPr>
        <w:tc>
          <w:tcPr>
            <w:tcW w:w="87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B519045" w14:textId="7E04EFFB" w:rsidR="003445D1" w:rsidRPr="0029031E" w:rsidRDefault="00AC3575" w:rsidP="00CA3445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185D9D" w14:textId="77777777" w:rsidR="003445D1" w:rsidRPr="0029031E" w:rsidRDefault="00005DF5" w:rsidP="00CA3445">
            <w:r w:rsidRPr="0029031E">
              <w:t>Вальцовка</w:t>
            </w:r>
            <w:r w:rsidR="00444FA4" w:rsidRPr="0029031E">
              <w:rPr>
                <w:noProof/>
              </w:rPr>
              <w:t xml:space="preserve"> изделий</w:t>
            </w:r>
            <w:r w:rsidRPr="0029031E">
              <w:t xml:space="preserve"> </w:t>
            </w:r>
            <w:r w:rsidR="003445D1" w:rsidRPr="0029031E">
              <w:t xml:space="preserve">на </w:t>
            </w:r>
            <w:r w:rsidR="004D76F4" w:rsidRPr="0029031E">
              <w:t xml:space="preserve">роликовых </w:t>
            </w:r>
            <w:r w:rsidR="003445D1" w:rsidRPr="0029031E">
              <w:t>сортогибочных машинах с ручным приводом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8CC32DD" w14:textId="1F8B4404" w:rsidR="003445D1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C83886" w14:textId="08290ABA" w:rsidR="003445D1" w:rsidRPr="0029031E" w:rsidRDefault="005A4C84" w:rsidP="00967FAD">
            <w:pPr>
              <w:jc w:val="center"/>
            </w:pPr>
            <w:r>
              <w:rPr>
                <w:lang w:val="en-US"/>
              </w:rPr>
              <w:t>A</w:t>
            </w:r>
            <w:r w:rsidR="003445D1" w:rsidRPr="0029031E">
              <w:t>/03.2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2D70A1" w14:textId="7E47416A" w:rsidR="003445D1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46A561" w14:textId="77777777" w:rsidR="003445D1" w:rsidRPr="0029031E" w:rsidRDefault="003445D1" w:rsidP="00967FAD">
            <w:pPr>
              <w:jc w:val="center"/>
            </w:pPr>
            <w:r w:rsidRPr="0029031E">
              <w:t>2</w:t>
            </w:r>
          </w:p>
        </w:tc>
      </w:tr>
    </w:tbl>
    <w:p w14:paraId="0595000C" w14:textId="77777777" w:rsidR="00713E17" w:rsidRPr="0029031E" w:rsidRDefault="00713E17" w:rsidP="00CA344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3C703581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230B5426" w14:textId="77777777" w:rsidR="00AA4A1E" w:rsidRPr="0029031E" w:rsidRDefault="00AA4A1E" w:rsidP="00CA3445">
            <w:r w:rsidRPr="0029031E">
              <w:t>Трудовые действия</w:t>
            </w:r>
          </w:p>
        </w:tc>
        <w:tc>
          <w:tcPr>
            <w:tcW w:w="3928" w:type="pct"/>
          </w:tcPr>
          <w:p w14:paraId="04A80263" w14:textId="77777777" w:rsidR="00AA4A1E" w:rsidRPr="0029031E" w:rsidRDefault="00AA4A1E" w:rsidP="00967FAD">
            <w:pPr>
              <w:jc w:val="both"/>
            </w:pPr>
            <w:r w:rsidRPr="0029031E">
              <w:t>Подготовка рабочего места к вальцовке изделий на</w:t>
            </w:r>
            <w:r w:rsidR="00AC63AF" w:rsidRPr="0029031E">
              <w:t xml:space="preserve"> </w:t>
            </w:r>
            <w:r w:rsidR="004D76F4" w:rsidRPr="0029031E">
              <w:t xml:space="preserve">роликовых </w:t>
            </w:r>
            <w:r w:rsidR="00AC63AF" w:rsidRPr="0029031E">
              <w:t>сортогибочных машинах</w:t>
            </w:r>
            <w:r w:rsidRPr="0029031E">
              <w:t xml:space="preserve"> с ручным приводом</w:t>
            </w:r>
          </w:p>
        </w:tc>
      </w:tr>
      <w:tr w:rsidR="0029031E" w:rsidRPr="0029031E" w14:paraId="35BF8F18" w14:textId="77777777" w:rsidTr="00967FAD">
        <w:trPr>
          <w:trHeight w:val="20"/>
        </w:trPr>
        <w:tc>
          <w:tcPr>
            <w:tcW w:w="1072" w:type="pct"/>
            <w:vMerge/>
          </w:tcPr>
          <w:p w14:paraId="37C16FC7" w14:textId="77777777" w:rsidR="00AA4A1E" w:rsidRPr="0029031E" w:rsidRDefault="00AA4A1E" w:rsidP="00CA3445"/>
        </w:tc>
        <w:tc>
          <w:tcPr>
            <w:tcW w:w="3928" w:type="pct"/>
          </w:tcPr>
          <w:p w14:paraId="12E9FDF0" w14:textId="77777777" w:rsidR="00AA4A1E" w:rsidRPr="0029031E" w:rsidRDefault="00AA4A1E" w:rsidP="00967FAD">
            <w:pPr>
              <w:jc w:val="both"/>
            </w:pPr>
            <w:r w:rsidRPr="0029031E">
              <w:t>Подготовка к работе</w:t>
            </w:r>
            <w:r w:rsidR="00AC63AF" w:rsidRPr="0029031E">
              <w:t xml:space="preserve"> </w:t>
            </w:r>
            <w:r w:rsidR="004D76F4" w:rsidRPr="0029031E">
              <w:t xml:space="preserve">роликовых </w:t>
            </w:r>
            <w:r w:rsidR="00AC63AF" w:rsidRPr="0029031E">
              <w:t>сортогибочных машин</w:t>
            </w:r>
            <w:r w:rsidRPr="0029031E">
              <w:t xml:space="preserve"> с ручным приводом для вальцовки изделий</w:t>
            </w:r>
          </w:p>
        </w:tc>
      </w:tr>
      <w:tr w:rsidR="0029031E" w:rsidRPr="0029031E" w14:paraId="7236D18D" w14:textId="77777777" w:rsidTr="00967FAD">
        <w:trPr>
          <w:trHeight w:val="20"/>
        </w:trPr>
        <w:tc>
          <w:tcPr>
            <w:tcW w:w="1072" w:type="pct"/>
            <w:vMerge/>
          </w:tcPr>
          <w:p w14:paraId="10E15A52" w14:textId="77777777" w:rsidR="00AA4A1E" w:rsidRPr="0029031E" w:rsidRDefault="00AA4A1E" w:rsidP="00CA3445"/>
        </w:tc>
        <w:tc>
          <w:tcPr>
            <w:tcW w:w="3928" w:type="pct"/>
          </w:tcPr>
          <w:p w14:paraId="3052C405" w14:textId="77777777" w:rsidR="00AA4A1E" w:rsidRPr="0029031E" w:rsidRDefault="00AA4A1E" w:rsidP="00967FAD">
            <w:pPr>
              <w:jc w:val="both"/>
            </w:pPr>
            <w:r w:rsidRPr="0029031E">
              <w:t>Ежедневное</w:t>
            </w:r>
            <w:r w:rsidR="002837DE" w:rsidRPr="0029031E">
              <w:t xml:space="preserve"> техническое</w:t>
            </w:r>
            <w:r w:rsidRPr="0029031E">
              <w:t xml:space="preserve"> обслуживание</w:t>
            </w:r>
            <w:r w:rsidR="00AC63AF" w:rsidRPr="0029031E">
              <w:t xml:space="preserve"> </w:t>
            </w:r>
            <w:r w:rsidR="004D76F4" w:rsidRPr="0029031E">
              <w:t xml:space="preserve">роликовых </w:t>
            </w:r>
            <w:r w:rsidR="00AC63AF" w:rsidRPr="0029031E">
              <w:t>сортогибочных машин</w:t>
            </w:r>
            <w:r w:rsidRPr="0029031E">
              <w:t xml:space="preserve"> с ручным приводом для вальцовки изделий</w:t>
            </w:r>
          </w:p>
        </w:tc>
      </w:tr>
      <w:tr w:rsidR="0029031E" w:rsidRPr="0029031E" w14:paraId="6EE88A2A" w14:textId="77777777" w:rsidTr="00967FAD">
        <w:trPr>
          <w:trHeight w:val="20"/>
        </w:trPr>
        <w:tc>
          <w:tcPr>
            <w:tcW w:w="1072" w:type="pct"/>
            <w:vMerge/>
          </w:tcPr>
          <w:p w14:paraId="3C11F0FB" w14:textId="77777777" w:rsidR="00EC4107" w:rsidRPr="0029031E" w:rsidRDefault="00EC4107" w:rsidP="00CA3445"/>
        </w:tc>
        <w:tc>
          <w:tcPr>
            <w:tcW w:w="3928" w:type="pct"/>
          </w:tcPr>
          <w:p w14:paraId="1756903F" w14:textId="77777777" w:rsidR="00EC4107" w:rsidRPr="0029031E" w:rsidRDefault="0088663E" w:rsidP="00967FAD">
            <w:pPr>
              <w:jc w:val="both"/>
            </w:pPr>
            <w:r w:rsidRPr="0029031E">
              <w:t xml:space="preserve">Подача </w:t>
            </w:r>
            <w:r w:rsidR="00600CE4" w:rsidRPr="0029031E">
              <w:t>заготовок</w:t>
            </w:r>
            <w:r w:rsidRPr="0029031E">
              <w:t xml:space="preserve"> в роликовые сортогибочные машины с ручным приводом </w:t>
            </w:r>
            <w:r w:rsidR="006C41E4" w:rsidRPr="0029031E">
              <w:t>для вальцовки изделий</w:t>
            </w:r>
          </w:p>
        </w:tc>
      </w:tr>
      <w:tr w:rsidR="0029031E" w:rsidRPr="0029031E" w14:paraId="2009344B" w14:textId="77777777" w:rsidTr="00967FAD">
        <w:trPr>
          <w:trHeight w:val="20"/>
        </w:trPr>
        <w:tc>
          <w:tcPr>
            <w:tcW w:w="1072" w:type="pct"/>
            <w:vMerge/>
          </w:tcPr>
          <w:p w14:paraId="6A095FD2" w14:textId="77777777" w:rsidR="00EC4107" w:rsidRPr="0029031E" w:rsidRDefault="00EC4107" w:rsidP="00CA3445"/>
        </w:tc>
        <w:tc>
          <w:tcPr>
            <w:tcW w:w="3928" w:type="pct"/>
          </w:tcPr>
          <w:p w14:paraId="04ADF128" w14:textId="2CF4E290" w:rsidR="00EC4107" w:rsidRPr="0029031E" w:rsidRDefault="00F8457B" w:rsidP="00967FAD">
            <w:pPr>
              <w:jc w:val="both"/>
            </w:pPr>
            <w:r w:rsidRPr="0029031E">
              <w:t>Наладка роликовых сортогибочных машин с ручным приводом для вальцовки изделий</w:t>
            </w:r>
          </w:p>
        </w:tc>
      </w:tr>
      <w:tr w:rsidR="0029031E" w:rsidRPr="0029031E" w14:paraId="5E9A39A4" w14:textId="77777777" w:rsidTr="00967FAD">
        <w:trPr>
          <w:trHeight w:val="20"/>
        </w:trPr>
        <w:tc>
          <w:tcPr>
            <w:tcW w:w="1072" w:type="pct"/>
            <w:vMerge/>
          </w:tcPr>
          <w:p w14:paraId="1C27F3E5" w14:textId="77777777" w:rsidR="00D52F54" w:rsidRPr="0029031E" w:rsidRDefault="00D52F54" w:rsidP="00CA3445"/>
        </w:tc>
        <w:tc>
          <w:tcPr>
            <w:tcW w:w="3928" w:type="pct"/>
          </w:tcPr>
          <w:p w14:paraId="43C45914" w14:textId="7AD9A49A" w:rsidR="00D52F54" w:rsidRPr="0029031E" w:rsidRDefault="00F8457B" w:rsidP="00967FAD">
            <w:pPr>
              <w:jc w:val="both"/>
            </w:pPr>
            <w:r w:rsidRPr="0029031E">
              <w:t xml:space="preserve">Подгибка концов проката на роликовых сортогибочных машинах с ручным </w:t>
            </w:r>
            <w:r w:rsidR="00435BDB" w:rsidRPr="00435BDB">
              <w:t>приводом</w:t>
            </w:r>
          </w:p>
        </w:tc>
      </w:tr>
      <w:tr w:rsidR="0029031E" w:rsidRPr="0029031E" w14:paraId="635E795A" w14:textId="77777777" w:rsidTr="00967FAD">
        <w:trPr>
          <w:trHeight w:val="20"/>
        </w:trPr>
        <w:tc>
          <w:tcPr>
            <w:tcW w:w="1072" w:type="pct"/>
            <w:vMerge/>
          </w:tcPr>
          <w:p w14:paraId="5DA23F90" w14:textId="77777777" w:rsidR="00F8457B" w:rsidRPr="0029031E" w:rsidRDefault="00F8457B" w:rsidP="00F8457B"/>
        </w:tc>
        <w:tc>
          <w:tcPr>
            <w:tcW w:w="3928" w:type="pct"/>
          </w:tcPr>
          <w:p w14:paraId="346D623C" w14:textId="77777777" w:rsidR="00F8457B" w:rsidRPr="0029031E" w:rsidRDefault="00F8457B" w:rsidP="00967FAD">
            <w:pPr>
              <w:jc w:val="both"/>
            </w:pPr>
            <w:r w:rsidRPr="0029031E">
              <w:t>Гибка изделий из проката на роликовых сортогибочных машинах с ручным приводом</w:t>
            </w:r>
          </w:p>
        </w:tc>
      </w:tr>
      <w:tr w:rsidR="0029031E" w:rsidRPr="0029031E" w14:paraId="30DA10AC" w14:textId="77777777" w:rsidTr="00967FAD">
        <w:trPr>
          <w:trHeight w:val="20"/>
        </w:trPr>
        <w:tc>
          <w:tcPr>
            <w:tcW w:w="1072" w:type="pct"/>
            <w:vMerge/>
          </w:tcPr>
          <w:p w14:paraId="3A625E91" w14:textId="77777777" w:rsidR="00F8457B" w:rsidRPr="0029031E" w:rsidRDefault="00F8457B" w:rsidP="00F8457B"/>
        </w:tc>
        <w:tc>
          <w:tcPr>
            <w:tcW w:w="3928" w:type="pct"/>
          </w:tcPr>
          <w:p w14:paraId="6AD2B797" w14:textId="77777777" w:rsidR="00F8457B" w:rsidRPr="0029031E" w:rsidRDefault="00F8457B" w:rsidP="00967FAD">
            <w:pPr>
              <w:jc w:val="both"/>
            </w:pPr>
            <w:r w:rsidRPr="0029031E">
              <w:t xml:space="preserve">Манипулирование заготовками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ручным приводом</w:t>
            </w:r>
          </w:p>
        </w:tc>
      </w:tr>
      <w:tr w:rsidR="0029031E" w:rsidRPr="0029031E" w14:paraId="7DAF4AF6" w14:textId="77777777" w:rsidTr="00967FAD">
        <w:trPr>
          <w:trHeight w:val="20"/>
        </w:trPr>
        <w:tc>
          <w:tcPr>
            <w:tcW w:w="1072" w:type="pct"/>
            <w:vMerge/>
          </w:tcPr>
          <w:p w14:paraId="38BE50DB" w14:textId="77777777" w:rsidR="0021168F" w:rsidRPr="0029031E" w:rsidRDefault="0021168F" w:rsidP="0021168F"/>
        </w:tc>
        <w:tc>
          <w:tcPr>
            <w:tcW w:w="3928" w:type="pct"/>
          </w:tcPr>
          <w:p w14:paraId="7830A823" w14:textId="77777777" w:rsidR="0021168F" w:rsidRPr="0029031E" w:rsidRDefault="0021168F" w:rsidP="00967FAD">
            <w:pPr>
              <w:jc w:val="both"/>
            </w:pPr>
            <w:r w:rsidRPr="0029031E">
              <w:t xml:space="preserve">Снятие с роликов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ручным приводом</w:t>
            </w:r>
          </w:p>
        </w:tc>
      </w:tr>
      <w:tr w:rsidR="0029031E" w:rsidRPr="0029031E" w14:paraId="52146AE6" w14:textId="77777777" w:rsidTr="00967FAD">
        <w:trPr>
          <w:trHeight w:val="20"/>
        </w:trPr>
        <w:tc>
          <w:tcPr>
            <w:tcW w:w="1072" w:type="pct"/>
            <w:vMerge/>
          </w:tcPr>
          <w:p w14:paraId="48DBB022" w14:textId="77777777" w:rsidR="0021168F" w:rsidRPr="0029031E" w:rsidRDefault="0021168F" w:rsidP="0021168F"/>
        </w:tc>
        <w:tc>
          <w:tcPr>
            <w:tcW w:w="3928" w:type="pct"/>
          </w:tcPr>
          <w:p w14:paraId="2F00F06E" w14:textId="77777777" w:rsidR="0021168F" w:rsidRPr="0029031E" w:rsidRDefault="0021168F" w:rsidP="00967FAD">
            <w:pPr>
              <w:jc w:val="both"/>
            </w:pPr>
            <w:r w:rsidRPr="0029031E">
              <w:t xml:space="preserve">Выявление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ручным приводом</w:t>
            </w:r>
          </w:p>
        </w:tc>
      </w:tr>
      <w:tr w:rsidR="0029031E" w:rsidRPr="0029031E" w14:paraId="3D0E87F6" w14:textId="77777777" w:rsidTr="00967FAD">
        <w:trPr>
          <w:trHeight w:val="20"/>
        </w:trPr>
        <w:tc>
          <w:tcPr>
            <w:tcW w:w="1072" w:type="pct"/>
            <w:vMerge/>
          </w:tcPr>
          <w:p w14:paraId="7455E992" w14:textId="77777777" w:rsidR="0021168F" w:rsidRPr="0029031E" w:rsidRDefault="0021168F" w:rsidP="0021168F"/>
        </w:tc>
        <w:tc>
          <w:tcPr>
            <w:tcW w:w="3928" w:type="pct"/>
          </w:tcPr>
          <w:p w14:paraId="1EEE7516" w14:textId="77777777" w:rsidR="0021168F" w:rsidRPr="0029031E" w:rsidRDefault="0021168F" w:rsidP="00967FAD">
            <w:pPr>
              <w:jc w:val="both"/>
            </w:pPr>
            <w:r w:rsidRPr="0029031E">
              <w:t xml:space="preserve">Устранение дефектов в изделиях </w:t>
            </w:r>
            <w:r w:rsidR="00A05113" w:rsidRPr="0029031E">
              <w:t>при</w:t>
            </w:r>
            <w:r w:rsidRPr="0029031E">
              <w:t xml:space="preserve"> </w:t>
            </w:r>
            <w:proofErr w:type="spellStart"/>
            <w:r w:rsidRPr="0029031E">
              <w:t>гибк</w:t>
            </w:r>
            <w:r w:rsidR="00A05113" w:rsidRPr="0029031E">
              <w:t>е</w:t>
            </w:r>
            <w:proofErr w:type="spellEnd"/>
            <w:r w:rsidRPr="0029031E">
              <w:t xml:space="preserve"> на роликовых сортогибочных машинах с ручным приводом</w:t>
            </w:r>
          </w:p>
        </w:tc>
      </w:tr>
      <w:tr w:rsidR="0029031E" w:rsidRPr="0029031E" w14:paraId="288AD24C" w14:textId="77777777" w:rsidTr="00967FAD">
        <w:trPr>
          <w:trHeight w:val="20"/>
        </w:trPr>
        <w:tc>
          <w:tcPr>
            <w:tcW w:w="1072" w:type="pct"/>
            <w:vMerge/>
          </w:tcPr>
          <w:p w14:paraId="7182C055" w14:textId="77777777" w:rsidR="0021168F" w:rsidRPr="0029031E" w:rsidRDefault="0021168F" w:rsidP="0021168F"/>
        </w:tc>
        <w:tc>
          <w:tcPr>
            <w:tcW w:w="3928" w:type="pct"/>
          </w:tcPr>
          <w:p w14:paraId="40196029" w14:textId="77777777" w:rsidR="0021168F" w:rsidRPr="0029031E" w:rsidRDefault="0021168F" w:rsidP="00967FAD">
            <w:pPr>
              <w:jc w:val="both"/>
            </w:pPr>
            <w:r w:rsidRPr="0029031E">
              <w:t xml:space="preserve">Складирование изделий </w:t>
            </w:r>
            <w:r w:rsidR="00A05113" w:rsidRPr="0029031E">
              <w:t>при</w:t>
            </w:r>
            <w:r w:rsidRPr="0029031E">
              <w:t xml:space="preserve"> </w:t>
            </w:r>
            <w:proofErr w:type="spellStart"/>
            <w:r w:rsidRPr="0029031E">
              <w:t>гибк</w:t>
            </w:r>
            <w:r w:rsidR="00A05113" w:rsidRPr="0029031E">
              <w:t>е</w:t>
            </w:r>
            <w:proofErr w:type="spellEnd"/>
            <w:r w:rsidRPr="0029031E">
              <w:t xml:space="preserve"> на роликовых сортогибочных машинах с ручным приводом</w:t>
            </w:r>
          </w:p>
        </w:tc>
      </w:tr>
      <w:tr w:rsidR="0029031E" w:rsidRPr="0029031E" w14:paraId="605E73B0" w14:textId="77777777" w:rsidTr="00967FAD">
        <w:trPr>
          <w:trHeight w:val="20"/>
        </w:trPr>
        <w:tc>
          <w:tcPr>
            <w:tcW w:w="1072" w:type="pct"/>
            <w:vMerge/>
          </w:tcPr>
          <w:p w14:paraId="70B2796F" w14:textId="77777777" w:rsidR="0021168F" w:rsidRPr="0029031E" w:rsidRDefault="0021168F" w:rsidP="0021168F"/>
        </w:tc>
        <w:tc>
          <w:tcPr>
            <w:tcW w:w="3928" w:type="pct"/>
          </w:tcPr>
          <w:p w14:paraId="09E990A3" w14:textId="77777777" w:rsidR="0021168F" w:rsidRPr="0029031E" w:rsidRDefault="0021168F" w:rsidP="00967FAD">
            <w:pPr>
              <w:jc w:val="both"/>
            </w:pPr>
            <w:r w:rsidRPr="0029031E">
              <w:t xml:space="preserve">Контроль размеров изделий </w:t>
            </w:r>
            <w:r w:rsidR="00A05113" w:rsidRPr="0029031E">
              <w:t>при</w:t>
            </w:r>
            <w:r w:rsidRPr="0029031E">
              <w:t xml:space="preserve"> </w:t>
            </w:r>
            <w:proofErr w:type="spellStart"/>
            <w:r w:rsidRPr="0029031E">
              <w:t>гибк</w:t>
            </w:r>
            <w:r w:rsidR="00A05113" w:rsidRPr="0029031E">
              <w:t>е</w:t>
            </w:r>
            <w:proofErr w:type="spellEnd"/>
            <w:r w:rsidRPr="0029031E">
              <w:t xml:space="preserve"> на роликовых сортогибочных машинах с ручным приводом</w:t>
            </w:r>
          </w:p>
        </w:tc>
      </w:tr>
      <w:tr w:rsidR="0029031E" w:rsidRPr="0029031E" w14:paraId="31DF3F2B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228902CD" w14:textId="77777777" w:rsidR="0021168F" w:rsidRPr="0029031E" w:rsidDel="002A1D54" w:rsidRDefault="0021168F" w:rsidP="0021168F">
            <w:r w:rsidRPr="0029031E" w:rsidDel="002A1D54">
              <w:t>Необходимые умения</w:t>
            </w:r>
          </w:p>
        </w:tc>
        <w:tc>
          <w:tcPr>
            <w:tcW w:w="3928" w:type="pct"/>
          </w:tcPr>
          <w:p w14:paraId="7D3D4078" w14:textId="77777777" w:rsidR="0021168F" w:rsidRPr="0029031E" w:rsidRDefault="0021168F" w:rsidP="00967FAD">
            <w:pPr>
              <w:jc w:val="both"/>
            </w:pPr>
            <w:r w:rsidRPr="0029031E">
              <w:t>Читать технологическую и конструкторскую документацию</w:t>
            </w:r>
          </w:p>
        </w:tc>
      </w:tr>
      <w:tr w:rsidR="0029031E" w:rsidRPr="0029031E" w14:paraId="23CEDFB6" w14:textId="77777777" w:rsidTr="00967FAD">
        <w:trPr>
          <w:trHeight w:val="20"/>
        </w:trPr>
        <w:tc>
          <w:tcPr>
            <w:tcW w:w="1072" w:type="pct"/>
            <w:vMerge/>
          </w:tcPr>
          <w:p w14:paraId="5C872CF6" w14:textId="77777777" w:rsidR="0021168F" w:rsidRPr="0029031E" w:rsidDel="002A1D54" w:rsidRDefault="0021168F" w:rsidP="0021168F"/>
        </w:tc>
        <w:tc>
          <w:tcPr>
            <w:tcW w:w="3928" w:type="pct"/>
          </w:tcPr>
          <w:p w14:paraId="48D4B920" w14:textId="77777777" w:rsidR="0021168F" w:rsidRPr="0029031E" w:rsidRDefault="0021168F" w:rsidP="00967FAD">
            <w:pPr>
              <w:jc w:val="both"/>
            </w:pPr>
            <w:r w:rsidRPr="0029031E">
              <w:t>Использовать роликовые сортогибочные машины с ручным приводом для вальцовки изделий</w:t>
            </w:r>
          </w:p>
        </w:tc>
      </w:tr>
      <w:tr w:rsidR="0029031E" w:rsidRPr="0029031E" w14:paraId="2ED7661F" w14:textId="77777777" w:rsidTr="00967FAD">
        <w:trPr>
          <w:trHeight w:val="20"/>
        </w:trPr>
        <w:tc>
          <w:tcPr>
            <w:tcW w:w="1072" w:type="pct"/>
            <w:vMerge/>
          </w:tcPr>
          <w:p w14:paraId="52690FD9" w14:textId="77777777" w:rsidR="00600CE4" w:rsidRPr="0029031E" w:rsidDel="002A1D54" w:rsidRDefault="00600CE4" w:rsidP="0021168F"/>
        </w:tc>
        <w:tc>
          <w:tcPr>
            <w:tcW w:w="3928" w:type="pct"/>
          </w:tcPr>
          <w:p w14:paraId="2391E3A8" w14:textId="77777777" w:rsidR="00600CE4" w:rsidRPr="0029031E" w:rsidRDefault="00600CE4" w:rsidP="00967FAD">
            <w:pPr>
              <w:jc w:val="both"/>
            </w:pPr>
            <w:r w:rsidRPr="0029031E">
              <w:t>Управлять роликовыми сортогибочными машинами с ручным приводом</w:t>
            </w:r>
          </w:p>
        </w:tc>
      </w:tr>
      <w:tr w:rsidR="0029031E" w:rsidRPr="0029031E" w14:paraId="380698AE" w14:textId="77777777" w:rsidTr="00967FAD">
        <w:trPr>
          <w:trHeight w:val="20"/>
        </w:trPr>
        <w:tc>
          <w:tcPr>
            <w:tcW w:w="1072" w:type="pct"/>
            <w:vMerge/>
          </w:tcPr>
          <w:p w14:paraId="18756EAF" w14:textId="77777777" w:rsidR="0021168F" w:rsidRPr="0029031E" w:rsidDel="002A1D54" w:rsidRDefault="0021168F" w:rsidP="0021168F"/>
        </w:tc>
        <w:tc>
          <w:tcPr>
            <w:tcW w:w="3928" w:type="pct"/>
          </w:tcPr>
          <w:p w14:paraId="6C23E49F" w14:textId="77777777" w:rsidR="0021168F" w:rsidRPr="0029031E" w:rsidRDefault="0021168F" w:rsidP="00967FAD">
            <w:pPr>
              <w:jc w:val="both"/>
            </w:pPr>
            <w:r w:rsidRPr="0029031E">
              <w:t>Выполнять техническое обслуживание (ежедневное, еженедельное, ежемесячное) роликовых сортогибочных машин с ручным приводом в соответствии с требованиями документации</w:t>
            </w:r>
            <w:r w:rsidR="00600CE4" w:rsidRPr="0029031E">
              <w:t xml:space="preserve"> по эксплуатации</w:t>
            </w:r>
          </w:p>
        </w:tc>
      </w:tr>
      <w:tr w:rsidR="0029031E" w:rsidRPr="0029031E" w14:paraId="7392FC19" w14:textId="77777777" w:rsidTr="00967FAD">
        <w:trPr>
          <w:trHeight w:val="20"/>
        </w:trPr>
        <w:tc>
          <w:tcPr>
            <w:tcW w:w="1072" w:type="pct"/>
            <w:vMerge/>
          </w:tcPr>
          <w:p w14:paraId="701C1ADB" w14:textId="77777777" w:rsidR="0021168F" w:rsidRPr="0029031E" w:rsidDel="002A1D54" w:rsidRDefault="0021168F" w:rsidP="0021168F"/>
        </w:tc>
        <w:tc>
          <w:tcPr>
            <w:tcW w:w="3928" w:type="pct"/>
          </w:tcPr>
          <w:p w14:paraId="013F46FD" w14:textId="77777777" w:rsidR="0021168F" w:rsidRPr="0029031E" w:rsidRDefault="0021168F" w:rsidP="00967FAD">
            <w:pPr>
              <w:jc w:val="both"/>
            </w:pPr>
            <w:r w:rsidRPr="0029031E">
              <w:t>Регулировать положение роликов на роликовых сортогибочных машинах с ручным приводом</w:t>
            </w:r>
          </w:p>
        </w:tc>
      </w:tr>
      <w:tr w:rsidR="0029031E" w:rsidRPr="0029031E" w14:paraId="60758F40" w14:textId="77777777" w:rsidTr="00967FAD">
        <w:trPr>
          <w:trHeight w:val="20"/>
        </w:trPr>
        <w:tc>
          <w:tcPr>
            <w:tcW w:w="1072" w:type="pct"/>
            <w:vMerge/>
          </w:tcPr>
          <w:p w14:paraId="68DE4105" w14:textId="77777777" w:rsidR="00600CE4" w:rsidRPr="0029031E" w:rsidDel="002A1D54" w:rsidRDefault="00600CE4" w:rsidP="00600CE4"/>
        </w:tc>
        <w:tc>
          <w:tcPr>
            <w:tcW w:w="3928" w:type="pct"/>
          </w:tcPr>
          <w:p w14:paraId="31713E73" w14:textId="77777777" w:rsidR="00600CE4" w:rsidRPr="0029031E" w:rsidRDefault="00600CE4" w:rsidP="00967FAD">
            <w:pPr>
              <w:jc w:val="both"/>
            </w:pPr>
            <w:r w:rsidRPr="0029031E">
              <w:t xml:space="preserve">Манипулировать заготовками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из сортового и профильного проката на роликовых сортогибочных машинах с ручным приводом</w:t>
            </w:r>
          </w:p>
        </w:tc>
      </w:tr>
      <w:tr w:rsidR="0029031E" w:rsidRPr="0029031E" w14:paraId="2517043B" w14:textId="77777777" w:rsidTr="00967FAD">
        <w:trPr>
          <w:trHeight w:val="20"/>
        </w:trPr>
        <w:tc>
          <w:tcPr>
            <w:tcW w:w="1072" w:type="pct"/>
            <w:vMerge/>
          </w:tcPr>
          <w:p w14:paraId="19058369" w14:textId="77777777" w:rsidR="00600CE4" w:rsidRPr="0029031E" w:rsidDel="002A1D54" w:rsidRDefault="00600CE4" w:rsidP="00600CE4"/>
        </w:tc>
        <w:tc>
          <w:tcPr>
            <w:tcW w:w="3928" w:type="pct"/>
          </w:tcPr>
          <w:p w14:paraId="038F21F9" w14:textId="77777777" w:rsidR="00600CE4" w:rsidRPr="0029031E" w:rsidRDefault="00BF53F6" w:rsidP="00967FAD">
            <w:pPr>
              <w:jc w:val="both"/>
            </w:pPr>
            <w:r w:rsidRPr="0029031E">
              <w:t>Применять способы гибки изделий из сортового и профильного проката на роликовых сортогибочных машинах с ручным приводом</w:t>
            </w:r>
          </w:p>
        </w:tc>
      </w:tr>
      <w:tr w:rsidR="0029031E" w:rsidRPr="0029031E" w14:paraId="1275C145" w14:textId="77777777" w:rsidTr="00967FAD">
        <w:trPr>
          <w:trHeight w:val="20"/>
        </w:trPr>
        <w:tc>
          <w:tcPr>
            <w:tcW w:w="1072" w:type="pct"/>
            <w:vMerge/>
          </w:tcPr>
          <w:p w14:paraId="7F0A1CCD" w14:textId="77777777" w:rsidR="00600CE4" w:rsidRPr="0029031E" w:rsidDel="002A1D54" w:rsidRDefault="00600CE4" w:rsidP="00600CE4"/>
        </w:tc>
        <w:tc>
          <w:tcPr>
            <w:tcW w:w="3928" w:type="pct"/>
          </w:tcPr>
          <w:p w14:paraId="41FFEEB7" w14:textId="74EA9AE9" w:rsidR="00600CE4" w:rsidRPr="0029031E" w:rsidRDefault="00BF53F6" w:rsidP="00967FAD">
            <w:pPr>
              <w:jc w:val="both"/>
              <w:rPr>
                <w:highlight w:val="yellow"/>
              </w:rPr>
            </w:pPr>
            <w:r w:rsidRPr="0029031E">
              <w:t xml:space="preserve">Определять </w:t>
            </w:r>
            <w:r w:rsidR="00435BDB">
              <w:t>типичные неисправности</w:t>
            </w:r>
            <w:r w:rsidRPr="0029031E">
              <w:t xml:space="preserve"> роликовых сортогибочных машин с ручным приводом</w:t>
            </w:r>
          </w:p>
        </w:tc>
      </w:tr>
      <w:tr w:rsidR="0029031E" w:rsidRPr="0029031E" w14:paraId="16DCA696" w14:textId="77777777" w:rsidTr="00967FAD">
        <w:trPr>
          <w:trHeight w:val="20"/>
        </w:trPr>
        <w:tc>
          <w:tcPr>
            <w:tcW w:w="1072" w:type="pct"/>
            <w:vMerge/>
          </w:tcPr>
          <w:p w14:paraId="4A841EED" w14:textId="77777777" w:rsidR="00BF53F6" w:rsidRPr="0029031E" w:rsidDel="002A1D54" w:rsidRDefault="00BF53F6" w:rsidP="00BF53F6"/>
        </w:tc>
        <w:tc>
          <w:tcPr>
            <w:tcW w:w="3928" w:type="pct"/>
          </w:tcPr>
          <w:p w14:paraId="49A3400A" w14:textId="77777777" w:rsidR="00BF53F6" w:rsidRPr="0029031E" w:rsidRDefault="00BF53F6" w:rsidP="00967FAD">
            <w:pPr>
              <w:jc w:val="both"/>
              <w:rPr>
                <w:highlight w:val="yellow"/>
              </w:rPr>
            </w:pPr>
            <w:r w:rsidRPr="0029031E">
              <w:t xml:space="preserve">Исправлять дефекты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ручным приводом</w:t>
            </w:r>
          </w:p>
        </w:tc>
      </w:tr>
      <w:tr w:rsidR="0029031E" w:rsidRPr="0029031E" w14:paraId="0C489673" w14:textId="77777777" w:rsidTr="00967FAD">
        <w:trPr>
          <w:trHeight w:val="20"/>
        </w:trPr>
        <w:tc>
          <w:tcPr>
            <w:tcW w:w="1072" w:type="pct"/>
            <w:vMerge/>
          </w:tcPr>
          <w:p w14:paraId="29EF9200" w14:textId="77777777" w:rsidR="00BF53F6" w:rsidRPr="0029031E" w:rsidDel="002A1D54" w:rsidRDefault="00BF53F6" w:rsidP="00BF53F6"/>
        </w:tc>
        <w:tc>
          <w:tcPr>
            <w:tcW w:w="3928" w:type="pct"/>
          </w:tcPr>
          <w:p w14:paraId="66C0C4BE" w14:textId="77777777" w:rsidR="00BF53F6" w:rsidRPr="0029031E" w:rsidRDefault="00BF53F6" w:rsidP="00967FAD">
            <w:pPr>
              <w:jc w:val="both"/>
            </w:pPr>
            <w:r w:rsidRPr="0029031E">
              <w:t xml:space="preserve">Выбирать в соответствии с технологической документацией и </w:t>
            </w:r>
            <w:r w:rsidRPr="0029031E">
              <w:lastRenderedPageBreak/>
              <w:t>подготавливать к работе контрольно-измерительные инструменты</w:t>
            </w:r>
          </w:p>
        </w:tc>
      </w:tr>
      <w:tr w:rsidR="0029031E" w:rsidRPr="0029031E" w14:paraId="6F1CB017" w14:textId="77777777" w:rsidTr="00967FAD">
        <w:trPr>
          <w:trHeight w:val="20"/>
        </w:trPr>
        <w:tc>
          <w:tcPr>
            <w:tcW w:w="1072" w:type="pct"/>
            <w:vMerge/>
          </w:tcPr>
          <w:p w14:paraId="57C0830E" w14:textId="77777777" w:rsidR="00BF53F6" w:rsidRPr="0029031E" w:rsidDel="002A1D54" w:rsidRDefault="00BF53F6" w:rsidP="00BF53F6"/>
        </w:tc>
        <w:tc>
          <w:tcPr>
            <w:tcW w:w="3928" w:type="pct"/>
          </w:tcPr>
          <w:p w14:paraId="0F70A2A8" w14:textId="67FE92B2" w:rsidR="00BF53F6" w:rsidRPr="0029031E" w:rsidRDefault="00BF53F6" w:rsidP="00967FAD">
            <w:pPr>
              <w:jc w:val="both"/>
            </w:pPr>
            <w:r w:rsidRPr="0029031E">
              <w:t xml:space="preserve">Выполнять </w:t>
            </w:r>
            <w:r w:rsidR="00024DF7">
              <w:t>измерение издели</w:t>
            </w:r>
            <w:r w:rsidRPr="0029031E">
              <w:t xml:space="preserve">й с использованием контрольно-измерительных инструментов </w:t>
            </w:r>
          </w:p>
        </w:tc>
      </w:tr>
      <w:tr w:rsidR="0029031E" w:rsidRPr="0029031E" w14:paraId="7A2BC3D2" w14:textId="77777777" w:rsidTr="00967FAD">
        <w:trPr>
          <w:trHeight w:val="20"/>
        </w:trPr>
        <w:tc>
          <w:tcPr>
            <w:tcW w:w="1072" w:type="pct"/>
            <w:vMerge/>
          </w:tcPr>
          <w:p w14:paraId="3A9C50E0" w14:textId="77777777" w:rsidR="00BF53F6" w:rsidRPr="0029031E" w:rsidDel="002A1D54" w:rsidRDefault="00BF53F6" w:rsidP="00BF53F6"/>
        </w:tc>
        <w:tc>
          <w:tcPr>
            <w:tcW w:w="3928" w:type="pct"/>
          </w:tcPr>
          <w:p w14:paraId="19D77838" w14:textId="77777777" w:rsidR="00BF53F6" w:rsidRPr="0029031E" w:rsidRDefault="00BF53F6" w:rsidP="00967FAD">
            <w:pPr>
              <w:jc w:val="both"/>
            </w:pPr>
            <w:r w:rsidRPr="0029031E">
              <w:t xml:space="preserve">Применять средства индивидуальной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из сортового и профильного проката на роликовых сортогибочных машинах с ручным приводом</w:t>
            </w:r>
          </w:p>
        </w:tc>
      </w:tr>
      <w:tr w:rsidR="0029031E" w:rsidRPr="0029031E" w14:paraId="0D1440CA" w14:textId="77777777" w:rsidTr="00967FAD">
        <w:trPr>
          <w:trHeight w:val="20"/>
        </w:trPr>
        <w:tc>
          <w:tcPr>
            <w:tcW w:w="1072" w:type="pct"/>
            <w:vMerge/>
          </w:tcPr>
          <w:p w14:paraId="7C045A6D" w14:textId="77777777" w:rsidR="00BF53F6" w:rsidRPr="0029031E" w:rsidDel="002A1D54" w:rsidRDefault="00BF53F6" w:rsidP="00BF53F6"/>
        </w:tc>
        <w:tc>
          <w:tcPr>
            <w:tcW w:w="3928" w:type="pct"/>
          </w:tcPr>
          <w:p w14:paraId="4E0E13A3" w14:textId="77777777" w:rsidR="00BF53F6" w:rsidRPr="0029031E" w:rsidRDefault="00BF53F6" w:rsidP="00967FAD">
            <w:pPr>
              <w:jc w:val="both"/>
            </w:pPr>
            <w:r w:rsidRPr="0029031E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29031E" w:rsidRPr="0029031E" w14:paraId="319D6491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5D06406D" w14:textId="77777777" w:rsidR="00BF53F6" w:rsidRPr="0029031E" w:rsidRDefault="00BF53F6" w:rsidP="00BF53F6">
            <w:r w:rsidRPr="0029031E" w:rsidDel="002A1D54">
              <w:t>Необходимые знания</w:t>
            </w:r>
          </w:p>
        </w:tc>
        <w:tc>
          <w:tcPr>
            <w:tcW w:w="3928" w:type="pct"/>
          </w:tcPr>
          <w:p w14:paraId="53E27488" w14:textId="77777777" w:rsidR="00BF53F6" w:rsidRPr="0029031E" w:rsidRDefault="00BF53F6" w:rsidP="00967FAD">
            <w:pPr>
              <w:jc w:val="both"/>
            </w:pPr>
            <w:r w:rsidRPr="0029031E">
              <w:t>Основы машиностроительного черчения в объеме, необходимом для выполнения работы</w:t>
            </w:r>
          </w:p>
        </w:tc>
      </w:tr>
      <w:tr w:rsidR="0029031E" w:rsidRPr="0029031E" w14:paraId="1FC08E3B" w14:textId="77777777" w:rsidTr="00967FAD">
        <w:trPr>
          <w:trHeight w:val="20"/>
        </w:trPr>
        <w:tc>
          <w:tcPr>
            <w:tcW w:w="1072" w:type="pct"/>
            <w:vMerge/>
          </w:tcPr>
          <w:p w14:paraId="7E27DC5F" w14:textId="77777777" w:rsidR="00BF53F6" w:rsidRPr="0029031E" w:rsidDel="002A1D54" w:rsidRDefault="00BF53F6" w:rsidP="00BF53F6"/>
        </w:tc>
        <w:tc>
          <w:tcPr>
            <w:tcW w:w="3928" w:type="pct"/>
          </w:tcPr>
          <w:p w14:paraId="5A3E3693" w14:textId="77777777" w:rsidR="00BF53F6" w:rsidRPr="0029031E" w:rsidRDefault="00BF53F6" w:rsidP="00967FAD">
            <w:pPr>
              <w:jc w:val="both"/>
            </w:pPr>
            <w:r w:rsidRPr="0029031E">
              <w:t>Правила чтения технологических документов</w:t>
            </w:r>
          </w:p>
        </w:tc>
      </w:tr>
      <w:tr w:rsidR="0029031E" w:rsidRPr="0029031E" w14:paraId="3410D05E" w14:textId="77777777" w:rsidTr="00967FAD">
        <w:trPr>
          <w:trHeight w:val="20"/>
        </w:trPr>
        <w:tc>
          <w:tcPr>
            <w:tcW w:w="1072" w:type="pct"/>
            <w:vMerge/>
          </w:tcPr>
          <w:p w14:paraId="391D2555" w14:textId="77777777" w:rsidR="003D15C5" w:rsidRPr="0029031E" w:rsidDel="002A1D54" w:rsidRDefault="003D15C5" w:rsidP="003D15C5"/>
        </w:tc>
        <w:tc>
          <w:tcPr>
            <w:tcW w:w="3928" w:type="pct"/>
          </w:tcPr>
          <w:p w14:paraId="2E2DF4B0" w14:textId="38C3173B" w:rsidR="003D15C5" w:rsidRPr="0029031E" w:rsidRDefault="00231D2B" w:rsidP="00967FAD">
            <w:pPr>
              <w:jc w:val="both"/>
            </w:pPr>
            <w:r>
              <w:t>Виды, конструкция</w:t>
            </w:r>
            <w:r w:rsidR="003D15C5" w:rsidRPr="0029031E">
              <w:t xml:space="preserve"> и назначение роликовых сортогибочных машин с ручным приводом</w:t>
            </w:r>
          </w:p>
        </w:tc>
      </w:tr>
      <w:tr w:rsidR="0029031E" w:rsidRPr="0029031E" w14:paraId="586DF431" w14:textId="77777777" w:rsidTr="00967FAD">
        <w:trPr>
          <w:trHeight w:val="20"/>
        </w:trPr>
        <w:tc>
          <w:tcPr>
            <w:tcW w:w="1072" w:type="pct"/>
            <w:vMerge/>
          </w:tcPr>
          <w:p w14:paraId="0416641E" w14:textId="77777777" w:rsidR="003D15C5" w:rsidRPr="0029031E" w:rsidDel="002A1D54" w:rsidRDefault="003D15C5" w:rsidP="003D15C5"/>
        </w:tc>
        <w:tc>
          <w:tcPr>
            <w:tcW w:w="3928" w:type="pct"/>
          </w:tcPr>
          <w:p w14:paraId="6A0B8EB0" w14:textId="77777777" w:rsidR="003D15C5" w:rsidRPr="0029031E" w:rsidRDefault="003D15C5" w:rsidP="00967FAD">
            <w:pPr>
              <w:jc w:val="both"/>
            </w:pPr>
            <w:r w:rsidRPr="0029031E">
              <w:t>Основные характеристики роликовых сортогибочных машин с ручным приводом</w:t>
            </w:r>
          </w:p>
        </w:tc>
      </w:tr>
      <w:tr w:rsidR="0029031E" w:rsidRPr="0029031E" w14:paraId="328B0508" w14:textId="77777777" w:rsidTr="00967FAD">
        <w:trPr>
          <w:trHeight w:val="20"/>
        </w:trPr>
        <w:tc>
          <w:tcPr>
            <w:tcW w:w="1072" w:type="pct"/>
            <w:vMerge/>
          </w:tcPr>
          <w:p w14:paraId="0D3DD81E" w14:textId="77777777" w:rsidR="003D15C5" w:rsidRPr="0029031E" w:rsidDel="002A1D54" w:rsidRDefault="003D15C5" w:rsidP="003D15C5"/>
        </w:tc>
        <w:tc>
          <w:tcPr>
            <w:tcW w:w="3928" w:type="pct"/>
          </w:tcPr>
          <w:p w14:paraId="1898A1FC" w14:textId="77777777" w:rsidR="003D15C5" w:rsidRPr="0029031E" w:rsidRDefault="003D15C5" w:rsidP="00967FAD">
            <w:pPr>
              <w:jc w:val="both"/>
            </w:pPr>
            <w:r w:rsidRPr="0029031E">
              <w:t>Назначение органов управления роликовыми сортогибочными машинами с ручным приводом</w:t>
            </w:r>
          </w:p>
        </w:tc>
      </w:tr>
      <w:tr w:rsidR="0029031E" w:rsidRPr="0029031E" w14:paraId="3725CDBF" w14:textId="77777777" w:rsidTr="00967FAD">
        <w:trPr>
          <w:trHeight w:val="20"/>
        </w:trPr>
        <w:tc>
          <w:tcPr>
            <w:tcW w:w="1072" w:type="pct"/>
            <w:vMerge/>
          </w:tcPr>
          <w:p w14:paraId="1A4CDE7F" w14:textId="77777777" w:rsidR="003D15C5" w:rsidRPr="0029031E" w:rsidDel="002A1D54" w:rsidRDefault="003D15C5" w:rsidP="003D15C5"/>
        </w:tc>
        <w:tc>
          <w:tcPr>
            <w:tcW w:w="3928" w:type="pct"/>
          </w:tcPr>
          <w:p w14:paraId="120078C5" w14:textId="77777777" w:rsidR="003D15C5" w:rsidRPr="0029031E" w:rsidRDefault="003D15C5" w:rsidP="00967FAD">
            <w:pPr>
              <w:jc w:val="both"/>
            </w:pPr>
            <w:r w:rsidRPr="0029031E">
              <w:t>Порядок и правила подготовки к работе роликовых сортогибочных машин с ручным приводом</w:t>
            </w:r>
          </w:p>
        </w:tc>
      </w:tr>
      <w:tr w:rsidR="0029031E" w:rsidRPr="0029031E" w14:paraId="342E1FE5" w14:textId="77777777" w:rsidTr="00967FAD">
        <w:trPr>
          <w:trHeight w:val="20"/>
        </w:trPr>
        <w:tc>
          <w:tcPr>
            <w:tcW w:w="1072" w:type="pct"/>
            <w:vMerge/>
          </w:tcPr>
          <w:p w14:paraId="4052EA5C" w14:textId="77777777" w:rsidR="003D15C5" w:rsidRPr="0029031E" w:rsidDel="002A1D54" w:rsidRDefault="003D15C5" w:rsidP="003D15C5"/>
        </w:tc>
        <w:tc>
          <w:tcPr>
            <w:tcW w:w="3928" w:type="pct"/>
          </w:tcPr>
          <w:p w14:paraId="47F59A52" w14:textId="60948D5E" w:rsidR="003D15C5" w:rsidRPr="0029031E" w:rsidRDefault="003D15C5" w:rsidP="00967FAD">
            <w:pPr>
              <w:jc w:val="both"/>
            </w:pPr>
            <w:r w:rsidRPr="0029031E">
              <w:t xml:space="preserve">Порядок и правила выполнения планово-предупредительного </w:t>
            </w:r>
            <w:r w:rsidR="00AA1575">
              <w:t>обслуживания (ежедневного, еженедельного)</w:t>
            </w:r>
            <w:r w:rsidRPr="0029031E">
              <w:t xml:space="preserve"> роликовых сортогибочных машин с ручным приводом в соответствии с требованиями документации по эксплуатации</w:t>
            </w:r>
          </w:p>
        </w:tc>
      </w:tr>
      <w:tr w:rsidR="0029031E" w:rsidRPr="0029031E" w14:paraId="7F835B85" w14:textId="77777777" w:rsidTr="00967FAD">
        <w:trPr>
          <w:trHeight w:val="20"/>
        </w:trPr>
        <w:tc>
          <w:tcPr>
            <w:tcW w:w="1072" w:type="pct"/>
            <w:vMerge/>
          </w:tcPr>
          <w:p w14:paraId="688A6171" w14:textId="77777777" w:rsidR="003D15C5" w:rsidRPr="0029031E" w:rsidDel="002A1D54" w:rsidRDefault="003D15C5" w:rsidP="003D15C5"/>
        </w:tc>
        <w:tc>
          <w:tcPr>
            <w:tcW w:w="3928" w:type="pct"/>
          </w:tcPr>
          <w:p w14:paraId="1FC9104F" w14:textId="77777777" w:rsidR="003D15C5" w:rsidRPr="0029031E" w:rsidRDefault="003D15C5" w:rsidP="00967FAD">
            <w:pPr>
              <w:jc w:val="both"/>
            </w:pPr>
            <w:r w:rsidRPr="0029031E">
              <w:t>Правила и способы гибки изделий на роликовых сортогибочных машинах с ручным приводом</w:t>
            </w:r>
          </w:p>
        </w:tc>
      </w:tr>
      <w:tr w:rsidR="0029031E" w:rsidRPr="0029031E" w14:paraId="1CA5CA35" w14:textId="77777777" w:rsidTr="00967FAD">
        <w:trPr>
          <w:trHeight w:val="20"/>
        </w:trPr>
        <w:tc>
          <w:tcPr>
            <w:tcW w:w="1072" w:type="pct"/>
            <w:vMerge/>
          </w:tcPr>
          <w:p w14:paraId="6D5AFFB0" w14:textId="77777777" w:rsidR="003D15C5" w:rsidRPr="0029031E" w:rsidDel="002A1D54" w:rsidRDefault="003D15C5" w:rsidP="003D15C5"/>
        </w:tc>
        <w:tc>
          <w:tcPr>
            <w:tcW w:w="3928" w:type="pct"/>
          </w:tcPr>
          <w:p w14:paraId="5710053D" w14:textId="77777777" w:rsidR="003D15C5" w:rsidRPr="0029031E" w:rsidRDefault="003D15C5" w:rsidP="00967FAD">
            <w:pPr>
              <w:jc w:val="both"/>
            </w:pPr>
            <w:r w:rsidRPr="0029031E">
              <w:t xml:space="preserve">Виды дефектов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ручным приводом</w:t>
            </w:r>
          </w:p>
        </w:tc>
      </w:tr>
      <w:tr w:rsidR="0029031E" w:rsidRPr="0029031E" w14:paraId="390E39A0" w14:textId="77777777" w:rsidTr="00967FAD">
        <w:trPr>
          <w:trHeight w:val="20"/>
        </w:trPr>
        <w:tc>
          <w:tcPr>
            <w:tcW w:w="1072" w:type="pct"/>
            <w:vMerge/>
          </w:tcPr>
          <w:p w14:paraId="1F4B0CF3" w14:textId="77777777" w:rsidR="003D15C5" w:rsidRPr="0029031E" w:rsidDel="002A1D54" w:rsidRDefault="003D15C5" w:rsidP="003D15C5"/>
        </w:tc>
        <w:tc>
          <w:tcPr>
            <w:tcW w:w="3928" w:type="pct"/>
          </w:tcPr>
          <w:p w14:paraId="1D3C9AE0" w14:textId="77777777" w:rsidR="003D15C5" w:rsidRPr="0029031E" w:rsidRDefault="003D15C5" w:rsidP="00967FAD">
            <w:pPr>
              <w:jc w:val="both"/>
            </w:pPr>
            <w:r w:rsidRPr="0029031E">
              <w:t xml:space="preserve">Способы устранения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ручным приводом</w:t>
            </w:r>
          </w:p>
        </w:tc>
      </w:tr>
      <w:tr w:rsidR="0029031E" w:rsidRPr="0029031E" w14:paraId="76043582" w14:textId="77777777" w:rsidTr="00967FAD">
        <w:trPr>
          <w:trHeight w:val="20"/>
        </w:trPr>
        <w:tc>
          <w:tcPr>
            <w:tcW w:w="1072" w:type="pct"/>
            <w:vMerge/>
          </w:tcPr>
          <w:p w14:paraId="71C57614" w14:textId="77777777" w:rsidR="003D15C5" w:rsidRPr="0029031E" w:rsidDel="002A1D54" w:rsidRDefault="003D15C5" w:rsidP="003D15C5"/>
        </w:tc>
        <w:tc>
          <w:tcPr>
            <w:tcW w:w="3928" w:type="pct"/>
          </w:tcPr>
          <w:p w14:paraId="3F4FDDFE" w14:textId="77777777" w:rsidR="003D15C5" w:rsidRPr="0029031E" w:rsidRDefault="003D15C5" w:rsidP="00967FAD">
            <w:pPr>
              <w:jc w:val="both"/>
            </w:pPr>
            <w:r w:rsidRPr="0029031E">
              <w:t>Группы и марки материалов, обрабатываемых на роликовых сортогибочных машинах с ручным приводом</w:t>
            </w:r>
          </w:p>
        </w:tc>
      </w:tr>
      <w:tr w:rsidR="0029031E" w:rsidRPr="0029031E" w14:paraId="52A7A965" w14:textId="77777777" w:rsidTr="00967FAD">
        <w:trPr>
          <w:trHeight w:val="20"/>
        </w:trPr>
        <w:tc>
          <w:tcPr>
            <w:tcW w:w="1072" w:type="pct"/>
            <w:vMerge/>
          </w:tcPr>
          <w:p w14:paraId="1A85AD12" w14:textId="77777777" w:rsidR="003D15C5" w:rsidRPr="0029031E" w:rsidDel="002A1D54" w:rsidRDefault="003D15C5" w:rsidP="003D15C5"/>
        </w:tc>
        <w:tc>
          <w:tcPr>
            <w:tcW w:w="3928" w:type="pct"/>
          </w:tcPr>
          <w:p w14:paraId="154D544C" w14:textId="77777777" w:rsidR="003D15C5" w:rsidRPr="0029031E" w:rsidRDefault="003D15C5" w:rsidP="00967FAD">
            <w:pPr>
              <w:jc w:val="both"/>
            </w:pPr>
            <w:r w:rsidRPr="0029031E">
              <w:t>Сортамент заготовок, обрабатываемых на роликовых сортогибочных машинах с ручным приводом</w:t>
            </w:r>
          </w:p>
        </w:tc>
      </w:tr>
      <w:tr w:rsidR="0029031E" w:rsidRPr="0029031E" w14:paraId="35AE49C2" w14:textId="77777777" w:rsidTr="00967FAD">
        <w:trPr>
          <w:trHeight w:val="20"/>
        </w:trPr>
        <w:tc>
          <w:tcPr>
            <w:tcW w:w="1072" w:type="pct"/>
            <w:vMerge/>
          </w:tcPr>
          <w:p w14:paraId="051A73F7" w14:textId="77777777" w:rsidR="003D15C5" w:rsidRPr="0029031E" w:rsidDel="002A1D54" w:rsidRDefault="003D15C5" w:rsidP="003D15C5"/>
        </w:tc>
        <w:tc>
          <w:tcPr>
            <w:tcW w:w="3928" w:type="pct"/>
          </w:tcPr>
          <w:p w14:paraId="62DF9043" w14:textId="77777777" w:rsidR="003D15C5" w:rsidRPr="0029031E" w:rsidRDefault="003D15C5" w:rsidP="00967FAD">
            <w:pPr>
              <w:jc w:val="both"/>
            </w:pPr>
            <w:r w:rsidRPr="0029031E">
              <w:t>Типовые технологические процессы гибки на роликовых сортогибочных машинах с ручным приводом</w:t>
            </w:r>
          </w:p>
        </w:tc>
      </w:tr>
      <w:tr w:rsidR="0029031E" w:rsidRPr="0029031E" w14:paraId="5B1C6AF8" w14:textId="77777777" w:rsidTr="00967FAD">
        <w:trPr>
          <w:trHeight w:val="20"/>
        </w:trPr>
        <w:tc>
          <w:tcPr>
            <w:tcW w:w="1072" w:type="pct"/>
            <w:vMerge/>
          </w:tcPr>
          <w:p w14:paraId="7A507522" w14:textId="77777777" w:rsidR="003D15C5" w:rsidRPr="0029031E" w:rsidDel="002A1D54" w:rsidRDefault="003D15C5" w:rsidP="003D15C5"/>
        </w:tc>
        <w:tc>
          <w:tcPr>
            <w:tcW w:w="3928" w:type="pct"/>
          </w:tcPr>
          <w:p w14:paraId="7BAA9B80" w14:textId="77777777" w:rsidR="003D15C5" w:rsidRPr="0029031E" w:rsidRDefault="003D15C5" w:rsidP="00967FAD">
            <w:pPr>
              <w:jc w:val="both"/>
            </w:pPr>
            <w:r w:rsidRPr="0029031E">
              <w:t>Приемы работы и последовательность гибки на роликовых сортогибочных машинах с ручным приводом</w:t>
            </w:r>
          </w:p>
        </w:tc>
      </w:tr>
      <w:tr w:rsidR="0029031E" w:rsidRPr="0029031E" w14:paraId="210C6751" w14:textId="77777777" w:rsidTr="00967FAD">
        <w:trPr>
          <w:trHeight w:val="20"/>
        </w:trPr>
        <w:tc>
          <w:tcPr>
            <w:tcW w:w="1072" w:type="pct"/>
            <w:vMerge/>
          </w:tcPr>
          <w:p w14:paraId="6C409477" w14:textId="77777777" w:rsidR="003D15C5" w:rsidRPr="0029031E" w:rsidDel="002A1D54" w:rsidRDefault="003D15C5" w:rsidP="003D15C5"/>
        </w:tc>
        <w:tc>
          <w:tcPr>
            <w:tcW w:w="3928" w:type="pct"/>
          </w:tcPr>
          <w:p w14:paraId="048C9A69" w14:textId="77777777" w:rsidR="003D15C5" w:rsidRPr="0029031E" w:rsidRDefault="003D15C5" w:rsidP="00967FAD">
            <w:pPr>
              <w:jc w:val="both"/>
            </w:pPr>
            <w:r w:rsidRPr="0029031E">
              <w:t xml:space="preserve">Схемы и правила складирования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ручным приводом</w:t>
            </w:r>
          </w:p>
        </w:tc>
      </w:tr>
      <w:tr w:rsidR="0029031E" w:rsidRPr="0029031E" w14:paraId="0C642B32" w14:textId="77777777" w:rsidTr="00967FAD">
        <w:trPr>
          <w:trHeight w:val="20"/>
        </w:trPr>
        <w:tc>
          <w:tcPr>
            <w:tcW w:w="1072" w:type="pct"/>
            <w:vMerge/>
          </w:tcPr>
          <w:p w14:paraId="73E4589A" w14:textId="77777777" w:rsidR="003D15C5" w:rsidRPr="0029031E" w:rsidDel="002A1D54" w:rsidRDefault="003D15C5" w:rsidP="003D15C5"/>
        </w:tc>
        <w:tc>
          <w:tcPr>
            <w:tcW w:w="3928" w:type="pct"/>
          </w:tcPr>
          <w:p w14:paraId="1A280568" w14:textId="77777777" w:rsidR="003D15C5" w:rsidRPr="0029031E" w:rsidRDefault="003D15C5" w:rsidP="00967FAD">
            <w:pPr>
              <w:jc w:val="both"/>
            </w:pPr>
            <w:r w:rsidRPr="0029031E">
              <w:t xml:space="preserve">Припуски и допуски на изделия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ручным приводом</w:t>
            </w:r>
          </w:p>
        </w:tc>
      </w:tr>
      <w:tr w:rsidR="0029031E" w:rsidRPr="0029031E" w14:paraId="6E6A1CC9" w14:textId="77777777" w:rsidTr="00967FAD">
        <w:trPr>
          <w:trHeight w:val="20"/>
        </w:trPr>
        <w:tc>
          <w:tcPr>
            <w:tcW w:w="1072" w:type="pct"/>
            <w:vMerge/>
          </w:tcPr>
          <w:p w14:paraId="79D9CA6B" w14:textId="77777777" w:rsidR="003D15C5" w:rsidRPr="0029031E" w:rsidDel="002A1D54" w:rsidRDefault="003D15C5" w:rsidP="003D15C5"/>
        </w:tc>
        <w:tc>
          <w:tcPr>
            <w:tcW w:w="3928" w:type="pct"/>
          </w:tcPr>
          <w:p w14:paraId="33375FFC" w14:textId="77777777" w:rsidR="003D15C5" w:rsidRPr="0029031E" w:rsidRDefault="003D15C5" w:rsidP="00967FAD">
            <w:pPr>
              <w:jc w:val="both"/>
            </w:pPr>
            <w:r w:rsidRPr="0029031E">
              <w:t xml:space="preserve">Способы контроля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ручным приводом</w:t>
            </w:r>
          </w:p>
        </w:tc>
      </w:tr>
      <w:tr w:rsidR="0029031E" w:rsidRPr="0029031E" w14:paraId="1EDCEB9F" w14:textId="77777777" w:rsidTr="00967FAD">
        <w:trPr>
          <w:trHeight w:val="20"/>
        </w:trPr>
        <w:tc>
          <w:tcPr>
            <w:tcW w:w="1072" w:type="pct"/>
            <w:vMerge/>
          </w:tcPr>
          <w:p w14:paraId="77DF4DD7" w14:textId="77777777" w:rsidR="003D15C5" w:rsidRPr="0029031E" w:rsidDel="002A1D54" w:rsidRDefault="003D15C5" w:rsidP="003D15C5"/>
        </w:tc>
        <w:tc>
          <w:tcPr>
            <w:tcW w:w="3928" w:type="pct"/>
          </w:tcPr>
          <w:p w14:paraId="4CBA3700" w14:textId="68D77418" w:rsidR="003D15C5" w:rsidRPr="0029031E" w:rsidRDefault="00231D2B" w:rsidP="00967FAD">
            <w:pPr>
              <w:jc w:val="both"/>
            </w:pPr>
            <w:r>
              <w:t>Виды, конструкция</w:t>
            </w:r>
            <w:r w:rsidR="003D15C5" w:rsidRPr="0029031E">
              <w:t xml:space="preserve">, назначение контрольно-измерительных инструментов для контроля изделий при </w:t>
            </w:r>
            <w:proofErr w:type="spellStart"/>
            <w:r w:rsidR="003D15C5" w:rsidRPr="0029031E">
              <w:t>гибке</w:t>
            </w:r>
            <w:proofErr w:type="spellEnd"/>
            <w:r w:rsidR="003D15C5" w:rsidRPr="0029031E">
              <w:t xml:space="preserve"> на роликовых сортогибочных машинах с ручным приводом</w:t>
            </w:r>
          </w:p>
        </w:tc>
      </w:tr>
      <w:tr w:rsidR="0029031E" w:rsidRPr="0029031E" w14:paraId="62999970" w14:textId="77777777" w:rsidTr="00967FAD">
        <w:trPr>
          <w:trHeight w:val="20"/>
        </w:trPr>
        <w:tc>
          <w:tcPr>
            <w:tcW w:w="1072" w:type="pct"/>
            <w:vMerge/>
          </w:tcPr>
          <w:p w14:paraId="1C47E677" w14:textId="77777777" w:rsidR="003D15C5" w:rsidRPr="0029031E" w:rsidDel="002A1D54" w:rsidRDefault="003D15C5" w:rsidP="003D15C5"/>
        </w:tc>
        <w:tc>
          <w:tcPr>
            <w:tcW w:w="3928" w:type="pct"/>
          </w:tcPr>
          <w:p w14:paraId="0D612373" w14:textId="77777777" w:rsidR="003D15C5" w:rsidRPr="0029031E" w:rsidRDefault="003D15C5" w:rsidP="00967FAD">
            <w:pPr>
              <w:jc w:val="both"/>
            </w:pPr>
            <w:r w:rsidRPr="0029031E">
              <w:t xml:space="preserve">Виды и правила применения средств индивидуальной и коллективной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ручным приводом</w:t>
            </w:r>
          </w:p>
        </w:tc>
      </w:tr>
      <w:tr w:rsidR="0029031E" w:rsidRPr="0029031E" w14:paraId="2CA9B033" w14:textId="77777777" w:rsidTr="00967FAD">
        <w:trPr>
          <w:trHeight w:val="20"/>
        </w:trPr>
        <w:tc>
          <w:tcPr>
            <w:tcW w:w="1072" w:type="pct"/>
            <w:vMerge/>
          </w:tcPr>
          <w:p w14:paraId="39A05367" w14:textId="77777777" w:rsidR="003D15C5" w:rsidRPr="0029031E" w:rsidDel="002A1D54" w:rsidRDefault="003D15C5" w:rsidP="003D15C5"/>
        </w:tc>
        <w:tc>
          <w:tcPr>
            <w:tcW w:w="3928" w:type="pct"/>
          </w:tcPr>
          <w:p w14:paraId="56AC579B" w14:textId="77777777" w:rsidR="003D15C5" w:rsidRPr="0029031E" w:rsidRDefault="003D15C5" w:rsidP="00967FAD">
            <w:pPr>
              <w:jc w:val="both"/>
            </w:pPr>
            <w:r w:rsidRPr="0029031E">
              <w:t xml:space="preserve">Требования охраны труда, пожарной, промышленной, экологической </w:t>
            </w:r>
            <w:r w:rsidRPr="0029031E">
              <w:lastRenderedPageBreak/>
              <w:t>безопасности и электробезопасности</w:t>
            </w:r>
          </w:p>
        </w:tc>
      </w:tr>
      <w:tr w:rsidR="0029031E" w:rsidRPr="0029031E" w14:paraId="18D1BA2F" w14:textId="77777777" w:rsidTr="00967FAD">
        <w:trPr>
          <w:trHeight w:val="20"/>
        </w:trPr>
        <w:tc>
          <w:tcPr>
            <w:tcW w:w="1072" w:type="pct"/>
          </w:tcPr>
          <w:p w14:paraId="04D954AB" w14:textId="77777777" w:rsidR="003D15C5" w:rsidRPr="0029031E" w:rsidDel="002A1D54" w:rsidRDefault="003D15C5" w:rsidP="003D15C5">
            <w:r w:rsidRPr="0029031E" w:rsidDel="002A1D54">
              <w:lastRenderedPageBreak/>
              <w:t>Другие характеристики</w:t>
            </w:r>
          </w:p>
        </w:tc>
        <w:tc>
          <w:tcPr>
            <w:tcW w:w="3928" w:type="pct"/>
          </w:tcPr>
          <w:p w14:paraId="2091EA2E" w14:textId="77777777" w:rsidR="003D15C5" w:rsidRPr="0029031E" w:rsidRDefault="003D15C5" w:rsidP="00967FAD">
            <w:pPr>
              <w:jc w:val="both"/>
            </w:pPr>
            <w:r w:rsidRPr="0029031E">
              <w:t>-</w:t>
            </w:r>
          </w:p>
        </w:tc>
      </w:tr>
    </w:tbl>
    <w:p w14:paraId="297D5CDF" w14:textId="77777777" w:rsidR="0029031E" w:rsidRDefault="0029031E" w:rsidP="0029031E">
      <w:pPr>
        <w:rPr>
          <w:b/>
          <w:bCs w:val="0"/>
        </w:rPr>
      </w:pPr>
      <w:bookmarkStart w:id="18" w:name="_Toc32827202"/>
    </w:p>
    <w:p w14:paraId="40E05DE3" w14:textId="45BAC752" w:rsidR="00A24012" w:rsidRDefault="00A24012" w:rsidP="0029031E">
      <w:pPr>
        <w:rPr>
          <w:b/>
          <w:bCs w:val="0"/>
        </w:rPr>
      </w:pPr>
      <w:r w:rsidRPr="0029031E">
        <w:rPr>
          <w:b/>
          <w:bCs w:val="0"/>
        </w:rPr>
        <w:t>3.1.4. Трудовая функция</w:t>
      </w:r>
    </w:p>
    <w:p w14:paraId="1BEC3E33" w14:textId="77777777" w:rsidR="0029031E" w:rsidRPr="0029031E" w:rsidRDefault="0029031E" w:rsidP="0029031E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967FAD" w:rsidRPr="0029031E" w14:paraId="78395FA7" w14:textId="77777777" w:rsidTr="00967FAD">
        <w:trPr>
          <w:trHeight w:val="278"/>
        </w:trPr>
        <w:tc>
          <w:tcPr>
            <w:tcW w:w="87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A7EABDF" w14:textId="6492D4FE" w:rsidR="00CA26E3" w:rsidRPr="0029031E" w:rsidRDefault="00AC3575" w:rsidP="00CA3445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94851E" w14:textId="77777777" w:rsidR="00CA26E3" w:rsidRPr="0029031E" w:rsidRDefault="00005DF5" w:rsidP="00CA3445">
            <w:r w:rsidRPr="0029031E">
              <w:t>Вальцовка</w:t>
            </w:r>
            <w:r w:rsidR="00444FA4" w:rsidRPr="0029031E">
              <w:rPr>
                <w:noProof/>
              </w:rPr>
              <w:t xml:space="preserve"> изделий</w:t>
            </w:r>
            <w:r w:rsidRPr="0029031E">
              <w:t xml:space="preserve"> </w:t>
            </w:r>
            <w:r w:rsidR="003445D1" w:rsidRPr="0029031E">
              <w:t xml:space="preserve">на </w:t>
            </w:r>
            <w:r w:rsidR="004D76F4" w:rsidRPr="0029031E">
              <w:t xml:space="preserve">роликовых </w:t>
            </w:r>
            <w:r w:rsidR="003445D1" w:rsidRPr="0029031E">
              <w:t>сортогибочных машинах с электромеханическим приводом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4C3BA86" w14:textId="3BEA6456" w:rsidR="00CA26E3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D76C5E" w14:textId="29E55746" w:rsidR="00CA26E3" w:rsidRPr="0029031E" w:rsidRDefault="005A4C84" w:rsidP="00967FAD">
            <w:pPr>
              <w:jc w:val="center"/>
            </w:pPr>
            <w:r>
              <w:rPr>
                <w:lang w:val="en-US"/>
              </w:rPr>
              <w:t>A</w:t>
            </w:r>
            <w:r w:rsidR="00CA26E3" w:rsidRPr="0029031E">
              <w:t>/04.2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A6502C6" w14:textId="7FF8A5A7" w:rsidR="00CA26E3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2861B7" w14:textId="77777777" w:rsidR="00CA26E3" w:rsidRPr="0029031E" w:rsidRDefault="00CA26E3" w:rsidP="00967FAD">
            <w:pPr>
              <w:jc w:val="center"/>
            </w:pPr>
            <w:r w:rsidRPr="0029031E">
              <w:t>2</w:t>
            </w:r>
          </w:p>
        </w:tc>
      </w:tr>
    </w:tbl>
    <w:p w14:paraId="4C177005" w14:textId="77777777" w:rsidR="00713E17" w:rsidRPr="0029031E" w:rsidRDefault="00713E17" w:rsidP="00CA344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14CA8245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76CB35F0" w14:textId="77777777" w:rsidR="003F6A6E" w:rsidRPr="0029031E" w:rsidRDefault="003F6A6E" w:rsidP="00CA3445">
            <w:r w:rsidRPr="0029031E">
              <w:t>Трудовые действия</w:t>
            </w:r>
          </w:p>
        </w:tc>
        <w:tc>
          <w:tcPr>
            <w:tcW w:w="3928" w:type="pct"/>
          </w:tcPr>
          <w:p w14:paraId="6CE1280E" w14:textId="77777777" w:rsidR="003F6A6E" w:rsidRPr="0029031E" w:rsidRDefault="003F6A6E" w:rsidP="00967FAD">
            <w:pPr>
              <w:jc w:val="both"/>
            </w:pPr>
            <w:r w:rsidRPr="0029031E">
              <w:t>Подготовка рабочего места к вальцовке изделий на роликовых сортогибочных машинах с электромеханическим приводом</w:t>
            </w:r>
          </w:p>
        </w:tc>
      </w:tr>
      <w:tr w:rsidR="0029031E" w:rsidRPr="0029031E" w14:paraId="0CFEE7FF" w14:textId="77777777" w:rsidTr="00967FAD">
        <w:trPr>
          <w:trHeight w:val="20"/>
        </w:trPr>
        <w:tc>
          <w:tcPr>
            <w:tcW w:w="1072" w:type="pct"/>
            <w:vMerge/>
          </w:tcPr>
          <w:p w14:paraId="37F45B2C" w14:textId="77777777" w:rsidR="003F6A6E" w:rsidRPr="0029031E" w:rsidRDefault="003F6A6E" w:rsidP="00CA3445"/>
        </w:tc>
        <w:tc>
          <w:tcPr>
            <w:tcW w:w="3928" w:type="pct"/>
          </w:tcPr>
          <w:p w14:paraId="345A731D" w14:textId="77777777" w:rsidR="003F6A6E" w:rsidRPr="0029031E" w:rsidRDefault="003F6A6E" w:rsidP="00967FAD">
            <w:pPr>
              <w:jc w:val="both"/>
            </w:pPr>
            <w:r w:rsidRPr="0029031E">
              <w:t>Подготовка к работе роликовых сортогибочных машин с электромеханическим приводом для вальцовки изделий</w:t>
            </w:r>
          </w:p>
        </w:tc>
      </w:tr>
      <w:tr w:rsidR="0029031E" w:rsidRPr="0029031E" w14:paraId="56F26B6F" w14:textId="77777777" w:rsidTr="00967FAD">
        <w:trPr>
          <w:trHeight w:val="20"/>
        </w:trPr>
        <w:tc>
          <w:tcPr>
            <w:tcW w:w="1072" w:type="pct"/>
            <w:vMerge/>
          </w:tcPr>
          <w:p w14:paraId="2A16C78D" w14:textId="77777777" w:rsidR="003F6A6E" w:rsidRPr="0029031E" w:rsidRDefault="003F6A6E" w:rsidP="00CA3445"/>
        </w:tc>
        <w:tc>
          <w:tcPr>
            <w:tcW w:w="3928" w:type="pct"/>
          </w:tcPr>
          <w:p w14:paraId="46F2429D" w14:textId="77777777" w:rsidR="003F6A6E" w:rsidRPr="0029031E" w:rsidRDefault="003F6A6E" w:rsidP="00967FAD">
            <w:pPr>
              <w:jc w:val="both"/>
            </w:pPr>
            <w:r w:rsidRPr="0029031E">
              <w:t xml:space="preserve">Ежедневное </w:t>
            </w:r>
            <w:r w:rsidR="002837DE" w:rsidRPr="0029031E">
              <w:t xml:space="preserve">техническое </w:t>
            </w:r>
            <w:r w:rsidRPr="0029031E">
              <w:t>обслуживание роликовых сортогибочных машин с электромеханическим приводом для вальцовки изделий</w:t>
            </w:r>
          </w:p>
        </w:tc>
      </w:tr>
      <w:tr w:rsidR="0029031E" w:rsidRPr="0029031E" w14:paraId="1F693ECA" w14:textId="77777777" w:rsidTr="00967FAD">
        <w:trPr>
          <w:trHeight w:val="20"/>
        </w:trPr>
        <w:tc>
          <w:tcPr>
            <w:tcW w:w="1072" w:type="pct"/>
            <w:vMerge/>
          </w:tcPr>
          <w:p w14:paraId="2D105878" w14:textId="77777777" w:rsidR="003F6A6E" w:rsidRPr="0029031E" w:rsidRDefault="003F6A6E" w:rsidP="00CA3445"/>
        </w:tc>
        <w:tc>
          <w:tcPr>
            <w:tcW w:w="3928" w:type="pct"/>
          </w:tcPr>
          <w:p w14:paraId="671EB095" w14:textId="77777777" w:rsidR="003F6A6E" w:rsidRPr="0029031E" w:rsidRDefault="006C41E4" w:rsidP="00967FAD">
            <w:pPr>
              <w:jc w:val="both"/>
            </w:pPr>
            <w:r w:rsidRPr="0029031E">
              <w:t>Наладка</w:t>
            </w:r>
            <w:r w:rsidR="003F6A6E" w:rsidRPr="0029031E">
              <w:t xml:space="preserve"> роликовых сортогибочных машин с электромеханическим приводом</w:t>
            </w:r>
          </w:p>
        </w:tc>
      </w:tr>
      <w:tr w:rsidR="0029031E" w:rsidRPr="0029031E" w14:paraId="0A9DCA42" w14:textId="77777777" w:rsidTr="00967FAD">
        <w:trPr>
          <w:trHeight w:val="20"/>
        </w:trPr>
        <w:tc>
          <w:tcPr>
            <w:tcW w:w="1072" w:type="pct"/>
            <w:vMerge/>
          </w:tcPr>
          <w:p w14:paraId="239A8C1F" w14:textId="77777777" w:rsidR="003F6A6E" w:rsidRPr="0029031E" w:rsidRDefault="003F6A6E" w:rsidP="00CA3445"/>
        </w:tc>
        <w:tc>
          <w:tcPr>
            <w:tcW w:w="3928" w:type="pct"/>
          </w:tcPr>
          <w:p w14:paraId="7AFE58B3" w14:textId="77777777" w:rsidR="003F6A6E" w:rsidRPr="0029031E" w:rsidRDefault="00466B89" w:rsidP="00967FAD">
            <w:pPr>
              <w:jc w:val="both"/>
            </w:pPr>
            <w:r w:rsidRPr="0029031E">
              <w:t>Подача заготовок в роликовые сортогибочные машины с электромеханическим приводом на позицию гибки</w:t>
            </w:r>
          </w:p>
        </w:tc>
      </w:tr>
      <w:tr w:rsidR="0029031E" w:rsidRPr="0029031E" w14:paraId="49560CE6" w14:textId="77777777" w:rsidTr="00967FAD">
        <w:trPr>
          <w:trHeight w:val="20"/>
        </w:trPr>
        <w:tc>
          <w:tcPr>
            <w:tcW w:w="1072" w:type="pct"/>
            <w:vMerge/>
          </w:tcPr>
          <w:p w14:paraId="626509EF" w14:textId="77777777" w:rsidR="003F6A6E" w:rsidRPr="0029031E" w:rsidRDefault="003F6A6E" w:rsidP="00CA3445"/>
        </w:tc>
        <w:tc>
          <w:tcPr>
            <w:tcW w:w="3928" w:type="pct"/>
          </w:tcPr>
          <w:p w14:paraId="593B0C5C" w14:textId="77777777" w:rsidR="003F6A6E" w:rsidRPr="0029031E" w:rsidRDefault="00466B89" w:rsidP="00967FAD">
            <w:pPr>
              <w:jc w:val="both"/>
            </w:pPr>
            <w:r w:rsidRPr="0029031E">
              <w:t>Подгибка концов проката на роликовых сортогибочных машинах с электромеханическим приводом</w:t>
            </w:r>
          </w:p>
        </w:tc>
      </w:tr>
      <w:tr w:rsidR="0029031E" w:rsidRPr="0029031E" w14:paraId="54C194D0" w14:textId="77777777" w:rsidTr="00967FAD">
        <w:trPr>
          <w:trHeight w:val="20"/>
        </w:trPr>
        <w:tc>
          <w:tcPr>
            <w:tcW w:w="1072" w:type="pct"/>
            <w:vMerge/>
          </w:tcPr>
          <w:p w14:paraId="0539A77A" w14:textId="77777777" w:rsidR="00466B89" w:rsidRPr="0029031E" w:rsidRDefault="00466B89" w:rsidP="00466B89"/>
        </w:tc>
        <w:tc>
          <w:tcPr>
            <w:tcW w:w="3928" w:type="pct"/>
          </w:tcPr>
          <w:p w14:paraId="0FDAB795" w14:textId="77777777" w:rsidR="00466B89" w:rsidRPr="0029031E" w:rsidRDefault="00466B89" w:rsidP="00967FAD">
            <w:pPr>
              <w:jc w:val="both"/>
              <w:rPr>
                <w:highlight w:val="yellow"/>
              </w:rPr>
            </w:pPr>
            <w:r w:rsidRPr="0029031E">
              <w:t>Гибка изделий на роликовых сортогибочных машинах с электромеханическим приводом</w:t>
            </w:r>
          </w:p>
        </w:tc>
      </w:tr>
      <w:tr w:rsidR="0029031E" w:rsidRPr="0029031E" w14:paraId="372F01E7" w14:textId="77777777" w:rsidTr="00967FAD">
        <w:trPr>
          <w:trHeight w:val="20"/>
        </w:trPr>
        <w:tc>
          <w:tcPr>
            <w:tcW w:w="1072" w:type="pct"/>
            <w:vMerge/>
          </w:tcPr>
          <w:p w14:paraId="2176C68E" w14:textId="77777777" w:rsidR="00466B89" w:rsidRPr="0029031E" w:rsidRDefault="00466B89" w:rsidP="00466B89"/>
        </w:tc>
        <w:tc>
          <w:tcPr>
            <w:tcW w:w="3928" w:type="pct"/>
          </w:tcPr>
          <w:p w14:paraId="64AC0B01" w14:textId="77777777" w:rsidR="00466B89" w:rsidRPr="0029031E" w:rsidRDefault="00466B89" w:rsidP="00967FAD">
            <w:pPr>
              <w:jc w:val="both"/>
              <w:rPr>
                <w:highlight w:val="yellow"/>
              </w:rPr>
            </w:pPr>
            <w:r w:rsidRPr="0029031E">
              <w:t xml:space="preserve">Манипулирование заготовками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электромеханическим приводом</w:t>
            </w:r>
          </w:p>
        </w:tc>
      </w:tr>
      <w:tr w:rsidR="0029031E" w:rsidRPr="0029031E" w14:paraId="60101EEA" w14:textId="77777777" w:rsidTr="00967FAD">
        <w:trPr>
          <w:trHeight w:val="20"/>
        </w:trPr>
        <w:tc>
          <w:tcPr>
            <w:tcW w:w="1072" w:type="pct"/>
            <w:vMerge/>
          </w:tcPr>
          <w:p w14:paraId="2168BAE9" w14:textId="77777777" w:rsidR="00466B89" w:rsidRPr="0029031E" w:rsidRDefault="00466B89" w:rsidP="00466B89"/>
        </w:tc>
        <w:tc>
          <w:tcPr>
            <w:tcW w:w="3928" w:type="pct"/>
          </w:tcPr>
          <w:p w14:paraId="49D734C4" w14:textId="77777777" w:rsidR="00466B89" w:rsidRPr="0029031E" w:rsidRDefault="0064121F" w:rsidP="00967FAD">
            <w:pPr>
              <w:jc w:val="both"/>
              <w:rPr>
                <w:highlight w:val="yellow"/>
              </w:rPr>
            </w:pPr>
            <w:r w:rsidRPr="0029031E">
              <w:t xml:space="preserve">Снятие с роликов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электромеханическим приводом</w:t>
            </w:r>
          </w:p>
        </w:tc>
      </w:tr>
      <w:tr w:rsidR="0029031E" w:rsidRPr="0029031E" w14:paraId="13B339E3" w14:textId="77777777" w:rsidTr="00967FAD">
        <w:trPr>
          <w:trHeight w:val="20"/>
        </w:trPr>
        <w:tc>
          <w:tcPr>
            <w:tcW w:w="1072" w:type="pct"/>
            <w:vMerge/>
          </w:tcPr>
          <w:p w14:paraId="657EDD6F" w14:textId="77777777" w:rsidR="0064121F" w:rsidRPr="0029031E" w:rsidRDefault="0064121F" w:rsidP="0064121F"/>
        </w:tc>
        <w:tc>
          <w:tcPr>
            <w:tcW w:w="3928" w:type="pct"/>
          </w:tcPr>
          <w:p w14:paraId="4F01D0C7" w14:textId="77777777" w:rsidR="0064121F" w:rsidRPr="0029031E" w:rsidRDefault="0064121F" w:rsidP="00967FAD">
            <w:pPr>
              <w:jc w:val="both"/>
            </w:pPr>
            <w:r w:rsidRPr="0029031E">
              <w:t xml:space="preserve">Выявление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электромеханическим приводом</w:t>
            </w:r>
          </w:p>
        </w:tc>
      </w:tr>
      <w:tr w:rsidR="0029031E" w:rsidRPr="0029031E" w14:paraId="04BC922F" w14:textId="77777777" w:rsidTr="00967FAD">
        <w:trPr>
          <w:trHeight w:val="20"/>
        </w:trPr>
        <w:tc>
          <w:tcPr>
            <w:tcW w:w="1072" w:type="pct"/>
            <w:vMerge/>
          </w:tcPr>
          <w:p w14:paraId="5DC079E7" w14:textId="77777777" w:rsidR="0064121F" w:rsidRPr="0029031E" w:rsidRDefault="0064121F" w:rsidP="0064121F"/>
        </w:tc>
        <w:tc>
          <w:tcPr>
            <w:tcW w:w="3928" w:type="pct"/>
          </w:tcPr>
          <w:p w14:paraId="3C1174DA" w14:textId="77777777" w:rsidR="0064121F" w:rsidRPr="0029031E" w:rsidRDefault="0064121F" w:rsidP="00967FAD">
            <w:pPr>
              <w:jc w:val="both"/>
            </w:pPr>
            <w:r w:rsidRPr="0029031E">
              <w:t xml:space="preserve">Устранение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электромеханическим приводом</w:t>
            </w:r>
          </w:p>
        </w:tc>
      </w:tr>
      <w:tr w:rsidR="0029031E" w:rsidRPr="0029031E" w14:paraId="226B02EF" w14:textId="77777777" w:rsidTr="00967FAD">
        <w:trPr>
          <w:trHeight w:val="20"/>
        </w:trPr>
        <w:tc>
          <w:tcPr>
            <w:tcW w:w="1072" w:type="pct"/>
            <w:vMerge/>
          </w:tcPr>
          <w:p w14:paraId="5140D763" w14:textId="77777777" w:rsidR="0064121F" w:rsidRPr="0029031E" w:rsidRDefault="0064121F" w:rsidP="0064121F"/>
        </w:tc>
        <w:tc>
          <w:tcPr>
            <w:tcW w:w="3928" w:type="pct"/>
          </w:tcPr>
          <w:p w14:paraId="3F93C14A" w14:textId="77777777" w:rsidR="0064121F" w:rsidRPr="0029031E" w:rsidRDefault="0064121F" w:rsidP="00967FAD">
            <w:pPr>
              <w:jc w:val="both"/>
            </w:pPr>
            <w:r w:rsidRPr="0029031E">
              <w:t xml:space="preserve">Складирование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электромеханическим приводом</w:t>
            </w:r>
          </w:p>
        </w:tc>
      </w:tr>
      <w:tr w:rsidR="0029031E" w:rsidRPr="0029031E" w14:paraId="458AEB17" w14:textId="77777777" w:rsidTr="00967FAD">
        <w:trPr>
          <w:trHeight w:val="20"/>
        </w:trPr>
        <w:tc>
          <w:tcPr>
            <w:tcW w:w="1072" w:type="pct"/>
            <w:vMerge/>
          </w:tcPr>
          <w:p w14:paraId="7E5C5680" w14:textId="77777777" w:rsidR="0064121F" w:rsidRPr="0029031E" w:rsidRDefault="0064121F" w:rsidP="0064121F"/>
        </w:tc>
        <w:tc>
          <w:tcPr>
            <w:tcW w:w="3928" w:type="pct"/>
          </w:tcPr>
          <w:p w14:paraId="376F57E0" w14:textId="77777777" w:rsidR="0064121F" w:rsidRPr="0029031E" w:rsidRDefault="0064121F" w:rsidP="00967FAD">
            <w:pPr>
              <w:jc w:val="both"/>
            </w:pPr>
            <w:r w:rsidRPr="0029031E">
              <w:t xml:space="preserve">Контроль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электромеханическим приводом</w:t>
            </w:r>
          </w:p>
        </w:tc>
      </w:tr>
      <w:tr w:rsidR="0029031E" w:rsidRPr="0029031E" w14:paraId="582AE959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7D69AC77" w14:textId="77777777" w:rsidR="0064121F" w:rsidRPr="0029031E" w:rsidDel="002A1D54" w:rsidRDefault="0064121F" w:rsidP="0064121F">
            <w:r w:rsidRPr="0029031E" w:rsidDel="002A1D54">
              <w:t>Необходимые умения</w:t>
            </w:r>
          </w:p>
        </w:tc>
        <w:tc>
          <w:tcPr>
            <w:tcW w:w="3928" w:type="pct"/>
          </w:tcPr>
          <w:p w14:paraId="5A0A4CA3" w14:textId="77777777" w:rsidR="0064121F" w:rsidRPr="0029031E" w:rsidRDefault="0064121F" w:rsidP="00967FAD">
            <w:pPr>
              <w:jc w:val="both"/>
            </w:pPr>
            <w:r w:rsidRPr="0029031E">
              <w:t>Читать технологическую и конструкторскую документацию</w:t>
            </w:r>
          </w:p>
        </w:tc>
      </w:tr>
      <w:tr w:rsidR="0029031E" w:rsidRPr="0029031E" w14:paraId="71FAEBE8" w14:textId="77777777" w:rsidTr="00967FAD">
        <w:trPr>
          <w:trHeight w:val="20"/>
        </w:trPr>
        <w:tc>
          <w:tcPr>
            <w:tcW w:w="1072" w:type="pct"/>
            <w:vMerge/>
          </w:tcPr>
          <w:p w14:paraId="0146D6E6" w14:textId="77777777" w:rsidR="0064121F" w:rsidRPr="0029031E" w:rsidDel="002A1D54" w:rsidRDefault="0064121F" w:rsidP="0064121F"/>
        </w:tc>
        <w:tc>
          <w:tcPr>
            <w:tcW w:w="3928" w:type="pct"/>
          </w:tcPr>
          <w:p w14:paraId="15AEE7AF" w14:textId="77777777" w:rsidR="0064121F" w:rsidRPr="0029031E" w:rsidRDefault="0064121F" w:rsidP="00967FAD">
            <w:pPr>
              <w:jc w:val="both"/>
            </w:pPr>
            <w:r w:rsidRPr="0029031E">
              <w:t>Использовать роликовые сортогибочные машины с электромеханическим приводом для вальцовки изделий</w:t>
            </w:r>
          </w:p>
        </w:tc>
      </w:tr>
      <w:tr w:rsidR="0029031E" w:rsidRPr="0029031E" w14:paraId="40D06F9C" w14:textId="77777777" w:rsidTr="00967FAD">
        <w:trPr>
          <w:trHeight w:val="20"/>
        </w:trPr>
        <w:tc>
          <w:tcPr>
            <w:tcW w:w="1072" w:type="pct"/>
            <w:vMerge/>
          </w:tcPr>
          <w:p w14:paraId="423905A0" w14:textId="77777777" w:rsidR="0064121F" w:rsidRPr="0029031E" w:rsidDel="002A1D54" w:rsidRDefault="0064121F" w:rsidP="0064121F"/>
        </w:tc>
        <w:tc>
          <w:tcPr>
            <w:tcW w:w="3928" w:type="pct"/>
          </w:tcPr>
          <w:p w14:paraId="2099A15F" w14:textId="5D7A1E17" w:rsidR="0064121F" w:rsidRPr="0029031E" w:rsidRDefault="0064121F" w:rsidP="00967FAD">
            <w:pPr>
              <w:jc w:val="both"/>
            </w:pPr>
            <w:r w:rsidRPr="0029031E">
              <w:t xml:space="preserve">Управлять роликовыми сортогибочными машинами с электромеханическим приводом </w:t>
            </w:r>
            <w:r w:rsidR="0012037E">
              <w:t>с помощью пульта или ножной педа</w:t>
            </w:r>
            <w:r w:rsidRPr="0029031E">
              <w:t>ли</w:t>
            </w:r>
          </w:p>
        </w:tc>
      </w:tr>
      <w:tr w:rsidR="0029031E" w:rsidRPr="0029031E" w14:paraId="135AFBA4" w14:textId="77777777" w:rsidTr="00967FAD">
        <w:trPr>
          <w:trHeight w:val="20"/>
        </w:trPr>
        <w:tc>
          <w:tcPr>
            <w:tcW w:w="1072" w:type="pct"/>
            <w:vMerge/>
          </w:tcPr>
          <w:p w14:paraId="1756930F" w14:textId="77777777" w:rsidR="0064121F" w:rsidRPr="0029031E" w:rsidDel="002A1D54" w:rsidRDefault="0064121F" w:rsidP="0064121F"/>
        </w:tc>
        <w:tc>
          <w:tcPr>
            <w:tcW w:w="3928" w:type="pct"/>
          </w:tcPr>
          <w:p w14:paraId="6F5462B0" w14:textId="77777777" w:rsidR="0064121F" w:rsidRPr="0029031E" w:rsidRDefault="0064121F" w:rsidP="00967FAD">
            <w:pPr>
              <w:jc w:val="both"/>
            </w:pPr>
            <w:r w:rsidRPr="0029031E">
              <w:t>Выполнять техническое обслуживание (ежедневное, еженедельное) роликовых сортогибочных машин с электромеханическим приводом в соответствии с требованиями документации по эксплуатации</w:t>
            </w:r>
          </w:p>
        </w:tc>
      </w:tr>
      <w:tr w:rsidR="0029031E" w:rsidRPr="0029031E" w14:paraId="5648EC40" w14:textId="77777777" w:rsidTr="00967FAD">
        <w:trPr>
          <w:trHeight w:val="20"/>
        </w:trPr>
        <w:tc>
          <w:tcPr>
            <w:tcW w:w="1072" w:type="pct"/>
            <w:vMerge/>
          </w:tcPr>
          <w:p w14:paraId="2474863E" w14:textId="77777777" w:rsidR="00BF6140" w:rsidRPr="0029031E" w:rsidDel="002A1D54" w:rsidRDefault="00BF6140" w:rsidP="00BF6140"/>
        </w:tc>
        <w:tc>
          <w:tcPr>
            <w:tcW w:w="3928" w:type="pct"/>
          </w:tcPr>
          <w:p w14:paraId="254EACD3" w14:textId="77777777" w:rsidR="00BF6140" w:rsidRPr="0029031E" w:rsidRDefault="00BF6140" w:rsidP="00967FAD">
            <w:pPr>
              <w:jc w:val="both"/>
            </w:pPr>
            <w:r w:rsidRPr="0029031E">
              <w:t>Регулировать положение роликов на роликовых сортогибочных машинах с электромеханическим приводом</w:t>
            </w:r>
          </w:p>
        </w:tc>
      </w:tr>
      <w:tr w:rsidR="0029031E" w:rsidRPr="0029031E" w14:paraId="05ABFBC3" w14:textId="77777777" w:rsidTr="00967FAD">
        <w:trPr>
          <w:trHeight w:val="20"/>
        </w:trPr>
        <w:tc>
          <w:tcPr>
            <w:tcW w:w="1072" w:type="pct"/>
            <w:vMerge/>
          </w:tcPr>
          <w:p w14:paraId="469C25AC" w14:textId="77777777" w:rsidR="00BF6140" w:rsidRPr="0029031E" w:rsidDel="002A1D54" w:rsidRDefault="00BF6140" w:rsidP="00BF6140"/>
        </w:tc>
        <w:tc>
          <w:tcPr>
            <w:tcW w:w="3928" w:type="pct"/>
          </w:tcPr>
          <w:p w14:paraId="6F5E09D4" w14:textId="77777777" w:rsidR="00BF6140" w:rsidRPr="0029031E" w:rsidRDefault="00BF6140" w:rsidP="00967FAD">
            <w:pPr>
              <w:jc w:val="both"/>
            </w:pPr>
            <w:r w:rsidRPr="0029031E">
              <w:t xml:space="preserve">Манипулировать заготовками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из сортового и профильного проката на роликовых сортогибочных машинах с электромеханическим приводом</w:t>
            </w:r>
          </w:p>
        </w:tc>
      </w:tr>
      <w:tr w:rsidR="0029031E" w:rsidRPr="0029031E" w14:paraId="46B18B57" w14:textId="77777777" w:rsidTr="00967FAD">
        <w:trPr>
          <w:trHeight w:val="20"/>
        </w:trPr>
        <w:tc>
          <w:tcPr>
            <w:tcW w:w="1072" w:type="pct"/>
            <w:vMerge/>
          </w:tcPr>
          <w:p w14:paraId="31E61120" w14:textId="77777777" w:rsidR="00BF6140" w:rsidRPr="0029031E" w:rsidDel="002A1D54" w:rsidRDefault="00BF6140" w:rsidP="00BF6140"/>
        </w:tc>
        <w:tc>
          <w:tcPr>
            <w:tcW w:w="3928" w:type="pct"/>
          </w:tcPr>
          <w:p w14:paraId="622BD5AF" w14:textId="77777777" w:rsidR="00BF6140" w:rsidRPr="0029031E" w:rsidRDefault="00BF6140" w:rsidP="00967FAD">
            <w:pPr>
              <w:jc w:val="both"/>
              <w:rPr>
                <w:highlight w:val="yellow"/>
              </w:rPr>
            </w:pPr>
            <w:r w:rsidRPr="0029031E">
              <w:t>Применять способы гибки изделий из сортового и профильного проката на роликовых сортогибочных машинах с электромеханическим приводом</w:t>
            </w:r>
          </w:p>
        </w:tc>
      </w:tr>
      <w:tr w:rsidR="0029031E" w:rsidRPr="0029031E" w14:paraId="372D2FB8" w14:textId="77777777" w:rsidTr="00967FAD">
        <w:trPr>
          <w:trHeight w:val="20"/>
        </w:trPr>
        <w:tc>
          <w:tcPr>
            <w:tcW w:w="1072" w:type="pct"/>
            <w:vMerge/>
          </w:tcPr>
          <w:p w14:paraId="243B709C" w14:textId="77777777" w:rsidR="00BF6140" w:rsidRPr="0029031E" w:rsidDel="002A1D54" w:rsidRDefault="00BF6140" w:rsidP="00BF6140"/>
        </w:tc>
        <w:tc>
          <w:tcPr>
            <w:tcW w:w="3928" w:type="pct"/>
          </w:tcPr>
          <w:p w14:paraId="175BC8A5" w14:textId="7EE59A9D" w:rsidR="00BF6140" w:rsidRPr="0029031E" w:rsidRDefault="00BF6140" w:rsidP="00967FAD">
            <w:pPr>
              <w:jc w:val="both"/>
            </w:pPr>
            <w:r w:rsidRPr="0029031E">
              <w:t xml:space="preserve">Определять </w:t>
            </w:r>
            <w:r w:rsidR="00435BDB">
              <w:t>типичные неисправности</w:t>
            </w:r>
            <w:r w:rsidRPr="0029031E">
              <w:t xml:space="preserve"> роликовых сортогибочных машин с электромеханическим приводом</w:t>
            </w:r>
          </w:p>
        </w:tc>
      </w:tr>
      <w:tr w:rsidR="0029031E" w:rsidRPr="0029031E" w14:paraId="539D35DC" w14:textId="77777777" w:rsidTr="00967FAD">
        <w:trPr>
          <w:trHeight w:val="20"/>
        </w:trPr>
        <w:tc>
          <w:tcPr>
            <w:tcW w:w="1072" w:type="pct"/>
            <w:vMerge/>
          </w:tcPr>
          <w:p w14:paraId="5B8C6E26" w14:textId="77777777" w:rsidR="00BF6140" w:rsidRPr="0029031E" w:rsidDel="002A1D54" w:rsidRDefault="00BF6140" w:rsidP="00BF6140"/>
        </w:tc>
        <w:tc>
          <w:tcPr>
            <w:tcW w:w="3928" w:type="pct"/>
          </w:tcPr>
          <w:p w14:paraId="356A8C82" w14:textId="77777777" w:rsidR="00BF6140" w:rsidRPr="0029031E" w:rsidRDefault="00BF6140" w:rsidP="00967FAD">
            <w:pPr>
              <w:jc w:val="both"/>
              <w:rPr>
                <w:highlight w:val="yellow"/>
              </w:rPr>
            </w:pPr>
            <w:r w:rsidRPr="0029031E">
              <w:t xml:space="preserve">Исправлять дефекты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электромеханическим приводом</w:t>
            </w:r>
          </w:p>
        </w:tc>
      </w:tr>
      <w:tr w:rsidR="0029031E" w:rsidRPr="0029031E" w14:paraId="56AB85E8" w14:textId="77777777" w:rsidTr="00967FAD">
        <w:trPr>
          <w:trHeight w:val="20"/>
        </w:trPr>
        <w:tc>
          <w:tcPr>
            <w:tcW w:w="1072" w:type="pct"/>
            <w:vMerge/>
          </w:tcPr>
          <w:p w14:paraId="51282292" w14:textId="77777777" w:rsidR="00BF6140" w:rsidRPr="0029031E" w:rsidDel="002A1D54" w:rsidRDefault="00BF6140" w:rsidP="00BF6140"/>
        </w:tc>
        <w:tc>
          <w:tcPr>
            <w:tcW w:w="3928" w:type="pct"/>
          </w:tcPr>
          <w:p w14:paraId="0BC3193A" w14:textId="77777777" w:rsidR="00BF6140" w:rsidRPr="0029031E" w:rsidRDefault="00BF6140" w:rsidP="00967FAD">
            <w:pPr>
              <w:jc w:val="both"/>
            </w:pPr>
            <w:r w:rsidRPr="0029031E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29031E" w:rsidRPr="0029031E" w14:paraId="5D0FACCA" w14:textId="77777777" w:rsidTr="00967FAD">
        <w:trPr>
          <w:trHeight w:val="20"/>
        </w:trPr>
        <w:tc>
          <w:tcPr>
            <w:tcW w:w="1072" w:type="pct"/>
            <w:vMerge/>
          </w:tcPr>
          <w:p w14:paraId="0D3D0C32" w14:textId="77777777" w:rsidR="00AF01D9" w:rsidRPr="0029031E" w:rsidDel="002A1D54" w:rsidRDefault="00AF01D9" w:rsidP="00AF01D9"/>
        </w:tc>
        <w:tc>
          <w:tcPr>
            <w:tcW w:w="3928" w:type="pct"/>
          </w:tcPr>
          <w:p w14:paraId="7A0997C0" w14:textId="5D49B3B0" w:rsidR="00AF01D9" w:rsidRPr="0029031E" w:rsidRDefault="00AF01D9" w:rsidP="00967FAD">
            <w:pPr>
              <w:jc w:val="both"/>
            </w:pPr>
            <w:r w:rsidRPr="0029031E">
              <w:t xml:space="preserve">Выполнять </w:t>
            </w:r>
            <w:r w:rsidR="00024DF7">
              <w:t>измерение издели</w:t>
            </w:r>
            <w:r w:rsidRPr="0029031E">
              <w:t xml:space="preserve">й с использованием контрольно-измерительных инструментов </w:t>
            </w:r>
          </w:p>
        </w:tc>
      </w:tr>
      <w:tr w:rsidR="0029031E" w:rsidRPr="0029031E" w14:paraId="6DB5EA4B" w14:textId="77777777" w:rsidTr="00967FAD">
        <w:trPr>
          <w:trHeight w:val="20"/>
        </w:trPr>
        <w:tc>
          <w:tcPr>
            <w:tcW w:w="1072" w:type="pct"/>
            <w:vMerge/>
          </w:tcPr>
          <w:p w14:paraId="3D64ADF4" w14:textId="77777777" w:rsidR="00AF01D9" w:rsidRPr="0029031E" w:rsidDel="002A1D54" w:rsidRDefault="00AF01D9" w:rsidP="00AF01D9"/>
        </w:tc>
        <w:tc>
          <w:tcPr>
            <w:tcW w:w="3928" w:type="pct"/>
          </w:tcPr>
          <w:p w14:paraId="5A724B0C" w14:textId="77777777" w:rsidR="00AF01D9" w:rsidRPr="0029031E" w:rsidRDefault="00AF01D9" w:rsidP="00967FAD">
            <w:pPr>
              <w:jc w:val="both"/>
            </w:pPr>
            <w:r w:rsidRPr="0029031E">
              <w:t xml:space="preserve">Применять средства индивидуальной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из сортового и профильного проката на роликовых сортогибочных машинах с электромеханическим приводом</w:t>
            </w:r>
          </w:p>
        </w:tc>
      </w:tr>
      <w:tr w:rsidR="0029031E" w:rsidRPr="0029031E" w14:paraId="431E9B33" w14:textId="77777777" w:rsidTr="00967FAD">
        <w:trPr>
          <w:trHeight w:val="20"/>
        </w:trPr>
        <w:tc>
          <w:tcPr>
            <w:tcW w:w="1072" w:type="pct"/>
            <w:vMerge/>
          </w:tcPr>
          <w:p w14:paraId="76EA1E67" w14:textId="77777777" w:rsidR="00AF01D9" w:rsidRPr="0029031E" w:rsidDel="002A1D54" w:rsidRDefault="00AF01D9" w:rsidP="00AF01D9"/>
        </w:tc>
        <w:tc>
          <w:tcPr>
            <w:tcW w:w="3928" w:type="pct"/>
          </w:tcPr>
          <w:p w14:paraId="0E9D49A3" w14:textId="77777777" w:rsidR="00AF01D9" w:rsidRPr="0029031E" w:rsidRDefault="00AF01D9" w:rsidP="00967FAD">
            <w:pPr>
              <w:jc w:val="both"/>
            </w:pPr>
            <w:r w:rsidRPr="0029031E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29031E" w:rsidRPr="0029031E" w14:paraId="265FE3AC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0834DB15" w14:textId="77777777" w:rsidR="00AF01D9" w:rsidRPr="0029031E" w:rsidRDefault="00AF01D9" w:rsidP="00AF01D9">
            <w:r w:rsidRPr="0029031E" w:rsidDel="002A1D54">
              <w:t>Необходимые знания</w:t>
            </w:r>
          </w:p>
        </w:tc>
        <w:tc>
          <w:tcPr>
            <w:tcW w:w="3928" w:type="pct"/>
          </w:tcPr>
          <w:p w14:paraId="6EC56927" w14:textId="77777777" w:rsidR="00AF01D9" w:rsidRPr="0029031E" w:rsidRDefault="00AF01D9" w:rsidP="00967FAD">
            <w:pPr>
              <w:jc w:val="both"/>
            </w:pPr>
            <w:r w:rsidRPr="0029031E">
              <w:t>Основы машиностроительного черчения в объеме, необходимом для выполнения работы</w:t>
            </w:r>
          </w:p>
        </w:tc>
      </w:tr>
      <w:tr w:rsidR="0029031E" w:rsidRPr="0029031E" w14:paraId="720CF0E7" w14:textId="77777777" w:rsidTr="00967FAD">
        <w:trPr>
          <w:trHeight w:val="20"/>
        </w:trPr>
        <w:tc>
          <w:tcPr>
            <w:tcW w:w="1072" w:type="pct"/>
            <w:vMerge/>
          </w:tcPr>
          <w:p w14:paraId="47AE038B" w14:textId="77777777" w:rsidR="00AF01D9" w:rsidRPr="0029031E" w:rsidDel="002A1D54" w:rsidRDefault="00AF01D9" w:rsidP="00AF01D9"/>
        </w:tc>
        <w:tc>
          <w:tcPr>
            <w:tcW w:w="3928" w:type="pct"/>
          </w:tcPr>
          <w:p w14:paraId="79CABEF7" w14:textId="77777777" w:rsidR="00AF01D9" w:rsidRPr="0029031E" w:rsidRDefault="00AF01D9" w:rsidP="00967FAD">
            <w:pPr>
              <w:jc w:val="both"/>
            </w:pPr>
            <w:r w:rsidRPr="0029031E">
              <w:t>Правила чтения технологических документов</w:t>
            </w:r>
          </w:p>
        </w:tc>
      </w:tr>
      <w:tr w:rsidR="0029031E" w:rsidRPr="0029031E" w14:paraId="44E6CB61" w14:textId="77777777" w:rsidTr="00967FAD">
        <w:trPr>
          <w:trHeight w:val="20"/>
        </w:trPr>
        <w:tc>
          <w:tcPr>
            <w:tcW w:w="1072" w:type="pct"/>
            <w:vMerge/>
          </w:tcPr>
          <w:p w14:paraId="7582D2C3" w14:textId="77777777" w:rsidR="00AF01D9" w:rsidRPr="0029031E" w:rsidDel="002A1D54" w:rsidRDefault="00AF01D9" w:rsidP="00AF01D9"/>
        </w:tc>
        <w:tc>
          <w:tcPr>
            <w:tcW w:w="3928" w:type="pct"/>
          </w:tcPr>
          <w:p w14:paraId="36DC84FE" w14:textId="54D1D8B0" w:rsidR="00AF01D9" w:rsidRPr="0029031E" w:rsidRDefault="00231D2B" w:rsidP="00967FAD">
            <w:pPr>
              <w:jc w:val="both"/>
            </w:pPr>
            <w:r>
              <w:t>Виды, конструкция</w:t>
            </w:r>
            <w:r w:rsidR="00AF01D9" w:rsidRPr="0029031E">
              <w:t xml:space="preserve"> и назначение роликовых сортогибочных машин с электромеханическим приводом</w:t>
            </w:r>
          </w:p>
        </w:tc>
      </w:tr>
      <w:tr w:rsidR="0029031E" w:rsidRPr="0029031E" w14:paraId="4196E77A" w14:textId="77777777" w:rsidTr="00967FAD">
        <w:trPr>
          <w:trHeight w:val="20"/>
        </w:trPr>
        <w:tc>
          <w:tcPr>
            <w:tcW w:w="1072" w:type="pct"/>
            <w:vMerge/>
          </w:tcPr>
          <w:p w14:paraId="65153089" w14:textId="77777777" w:rsidR="00AF01D9" w:rsidRPr="0029031E" w:rsidDel="002A1D54" w:rsidRDefault="00AF01D9" w:rsidP="00AF01D9"/>
        </w:tc>
        <w:tc>
          <w:tcPr>
            <w:tcW w:w="3928" w:type="pct"/>
          </w:tcPr>
          <w:p w14:paraId="78F3F1F9" w14:textId="7C50E077" w:rsidR="00AF01D9" w:rsidRPr="0029031E" w:rsidRDefault="00231D2B" w:rsidP="00967FAD">
            <w:pPr>
              <w:jc w:val="both"/>
            </w:pPr>
            <w:r>
              <w:t>Виды, конструкция</w:t>
            </w:r>
            <w:r w:rsidR="00AF01D9" w:rsidRPr="0029031E">
              <w:t xml:space="preserve"> и назначение вспомогательных приспособлений для гибки на роликовых сортогибочных машинах с электромеханическим приводом</w:t>
            </w:r>
          </w:p>
        </w:tc>
      </w:tr>
      <w:tr w:rsidR="0029031E" w:rsidRPr="0029031E" w14:paraId="2630763F" w14:textId="77777777" w:rsidTr="00967FAD">
        <w:trPr>
          <w:trHeight w:val="20"/>
        </w:trPr>
        <w:tc>
          <w:tcPr>
            <w:tcW w:w="1072" w:type="pct"/>
            <w:vMerge/>
          </w:tcPr>
          <w:p w14:paraId="553AFD46" w14:textId="77777777" w:rsidR="00AF01D9" w:rsidRPr="0029031E" w:rsidDel="002A1D54" w:rsidRDefault="00AF01D9" w:rsidP="00AF01D9"/>
        </w:tc>
        <w:tc>
          <w:tcPr>
            <w:tcW w:w="3928" w:type="pct"/>
          </w:tcPr>
          <w:p w14:paraId="53134AFC" w14:textId="77777777" w:rsidR="00AF01D9" w:rsidRPr="0029031E" w:rsidRDefault="00AF01D9" w:rsidP="00967FAD">
            <w:pPr>
              <w:jc w:val="both"/>
            </w:pPr>
            <w:r w:rsidRPr="0029031E">
              <w:t>Основные характеристики роликовых сортогибочных машин с электромеханическим приводом</w:t>
            </w:r>
          </w:p>
        </w:tc>
      </w:tr>
      <w:tr w:rsidR="0029031E" w:rsidRPr="0029031E" w14:paraId="08DFD7CD" w14:textId="77777777" w:rsidTr="00967FAD">
        <w:trPr>
          <w:trHeight w:val="20"/>
        </w:trPr>
        <w:tc>
          <w:tcPr>
            <w:tcW w:w="1072" w:type="pct"/>
            <w:vMerge/>
          </w:tcPr>
          <w:p w14:paraId="2C351A6A" w14:textId="77777777" w:rsidR="00AF01D9" w:rsidRPr="0029031E" w:rsidDel="002A1D54" w:rsidRDefault="00AF01D9" w:rsidP="00AF01D9"/>
        </w:tc>
        <w:tc>
          <w:tcPr>
            <w:tcW w:w="3928" w:type="pct"/>
          </w:tcPr>
          <w:p w14:paraId="0C4331F2" w14:textId="77777777" w:rsidR="00AF01D9" w:rsidRPr="0029031E" w:rsidRDefault="00AF01D9" w:rsidP="00967FAD">
            <w:pPr>
              <w:jc w:val="both"/>
            </w:pPr>
            <w:r w:rsidRPr="0029031E">
              <w:t>Назначение органов управления роликовыми сортогибочными машинами с электромеханическим приводом</w:t>
            </w:r>
          </w:p>
        </w:tc>
      </w:tr>
      <w:tr w:rsidR="0029031E" w:rsidRPr="0029031E" w14:paraId="389B5612" w14:textId="77777777" w:rsidTr="00967FAD">
        <w:trPr>
          <w:trHeight w:val="20"/>
        </w:trPr>
        <w:tc>
          <w:tcPr>
            <w:tcW w:w="1072" w:type="pct"/>
            <w:vMerge/>
          </w:tcPr>
          <w:p w14:paraId="0E668082" w14:textId="77777777" w:rsidR="00AF01D9" w:rsidRPr="0029031E" w:rsidDel="002A1D54" w:rsidRDefault="00AF01D9" w:rsidP="00AF01D9"/>
        </w:tc>
        <w:tc>
          <w:tcPr>
            <w:tcW w:w="3928" w:type="pct"/>
          </w:tcPr>
          <w:p w14:paraId="0D5CB513" w14:textId="77777777" w:rsidR="00AF01D9" w:rsidRPr="0029031E" w:rsidRDefault="00AF01D9" w:rsidP="00967FAD">
            <w:pPr>
              <w:jc w:val="both"/>
            </w:pPr>
            <w:r w:rsidRPr="0029031E">
              <w:t>Порядок и правила подготовки к работе роликовых сортогибочных машин с электромеханическим приводом</w:t>
            </w:r>
          </w:p>
        </w:tc>
      </w:tr>
      <w:tr w:rsidR="0029031E" w:rsidRPr="0029031E" w14:paraId="1730DE05" w14:textId="77777777" w:rsidTr="00967FAD">
        <w:trPr>
          <w:trHeight w:val="20"/>
        </w:trPr>
        <w:tc>
          <w:tcPr>
            <w:tcW w:w="1072" w:type="pct"/>
            <w:vMerge/>
          </w:tcPr>
          <w:p w14:paraId="3A41C4E9" w14:textId="77777777" w:rsidR="00AF01D9" w:rsidRPr="0029031E" w:rsidDel="002A1D54" w:rsidRDefault="00AF01D9" w:rsidP="00AF01D9"/>
        </w:tc>
        <w:tc>
          <w:tcPr>
            <w:tcW w:w="3928" w:type="pct"/>
          </w:tcPr>
          <w:p w14:paraId="082BE65B" w14:textId="299B47C7" w:rsidR="00AF01D9" w:rsidRPr="0029031E" w:rsidRDefault="00AF01D9" w:rsidP="00967FAD">
            <w:pPr>
              <w:jc w:val="both"/>
            </w:pPr>
            <w:r w:rsidRPr="0029031E">
              <w:t xml:space="preserve">Порядок и правила выполнения планово-предупредительного </w:t>
            </w:r>
            <w:r w:rsidR="00AA1575">
              <w:t>обслуживания (ежедневного, еженедельного)</w:t>
            </w:r>
            <w:r w:rsidRPr="0029031E">
              <w:t xml:space="preserve"> роликовых сортогибочных машин с электромеханическим приводом в соответствии с требованиями документации по эксплуатации</w:t>
            </w:r>
          </w:p>
        </w:tc>
      </w:tr>
      <w:tr w:rsidR="0029031E" w:rsidRPr="0029031E" w14:paraId="26A878A3" w14:textId="77777777" w:rsidTr="00967FAD">
        <w:trPr>
          <w:trHeight w:val="20"/>
        </w:trPr>
        <w:tc>
          <w:tcPr>
            <w:tcW w:w="1072" w:type="pct"/>
            <w:vMerge/>
          </w:tcPr>
          <w:p w14:paraId="48C218B1" w14:textId="77777777" w:rsidR="00AF01D9" w:rsidRPr="0029031E" w:rsidDel="002A1D54" w:rsidRDefault="00AF01D9" w:rsidP="00AF01D9"/>
        </w:tc>
        <w:tc>
          <w:tcPr>
            <w:tcW w:w="3928" w:type="pct"/>
          </w:tcPr>
          <w:p w14:paraId="593A24F4" w14:textId="77777777" w:rsidR="00AF01D9" w:rsidRPr="0029031E" w:rsidRDefault="00AF01D9" w:rsidP="00967FAD">
            <w:pPr>
              <w:jc w:val="both"/>
            </w:pPr>
            <w:r w:rsidRPr="0029031E">
              <w:t>Правила и способы гибки изделий на роликовых сортогибочных машинах с электромеханическим приводом</w:t>
            </w:r>
          </w:p>
        </w:tc>
      </w:tr>
      <w:tr w:rsidR="0029031E" w:rsidRPr="0029031E" w14:paraId="3C685C30" w14:textId="77777777" w:rsidTr="00967FAD">
        <w:trPr>
          <w:trHeight w:val="20"/>
        </w:trPr>
        <w:tc>
          <w:tcPr>
            <w:tcW w:w="1072" w:type="pct"/>
            <w:vMerge/>
          </w:tcPr>
          <w:p w14:paraId="2828D072" w14:textId="77777777" w:rsidR="00AF01D9" w:rsidRPr="0029031E" w:rsidDel="002A1D54" w:rsidRDefault="00AF01D9" w:rsidP="00AF01D9"/>
        </w:tc>
        <w:tc>
          <w:tcPr>
            <w:tcW w:w="3928" w:type="pct"/>
          </w:tcPr>
          <w:p w14:paraId="40D166FA" w14:textId="77777777" w:rsidR="00AF01D9" w:rsidRPr="0029031E" w:rsidRDefault="00AF01D9" w:rsidP="00967FAD">
            <w:pPr>
              <w:jc w:val="both"/>
            </w:pPr>
            <w:r w:rsidRPr="0029031E">
              <w:t xml:space="preserve">Виды дефектов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электромеханическим приводом</w:t>
            </w:r>
          </w:p>
        </w:tc>
      </w:tr>
      <w:tr w:rsidR="0029031E" w:rsidRPr="0029031E" w14:paraId="129FC636" w14:textId="77777777" w:rsidTr="00967FAD">
        <w:trPr>
          <w:trHeight w:val="20"/>
        </w:trPr>
        <w:tc>
          <w:tcPr>
            <w:tcW w:w="1072" w:type="pct"/>
            <w:vMerge/>
          </w:tcPr>
          <w:p w14:paraId="0AA56F56" w14:textId="77777777" w:rsidR="00AF01D9" w:rsidRPr="0029031E" w:rsidDel="002A1D54" w:rsidRDefault="00AF01D9" w:rsidP="00AF01D9"/>
        </w:tc>
        <w:tc>
          <w:tcPr>
            <w:tcW w:w="3928" w:type="pct"/>
          </w:tcPr>
          <w:p w14:paraId="07ACFE2D" w14:textId="77777777" w:rsidR="00AF01D9" w:rsidRPr="0029031E" w:rsidRDefault="00AF01D9" w:rsidP="00967FAD">
            <w:pPr>
              <w:jc w:val="both"/>
            </w:pPr>
            <w:r w:rsidRPr="0029031E">
              <w:t xml:space="preserve">Способы устранения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электромеханическим приводом</w:t>
            </w:r>
          </w:p>
        </w:tc>
      </w:tr>
      <w:tr w:rsidR="0029031E" w:rsidRPr="0029031E" w14:paraId="5B0DD1A7" w14:textId="77777777" w:rsidTr="00967FAD">
        <w:trPr>
          <w:trHeight w:val="20"/>
        </w:trPr>
        <w:tc>
          <w:tcPr>
            <w:tcW w:w="1072" w:type="pct"/>
            <w:vMerge/>
          </w:tcPr>
          <w:p w14:paraId="1683D27F" w14:textId="77777777" w:rsidR="00AF01D9" w:rsidRPr="0029031E" w:rsidDel="002A1D54" w:rsidRDefault="00AF01D9" w:rsidP="00AF01D9"/>
        </w:tc>
        <w:tc>
          <w:tcPr>
            <w:tcW w:w="3928" w:type="pct"/>
          </w:tcPr>
          <w:p w14:paraId="5A2F138C" w14:textId="77777777" w:rsidR="00AF01D9" w:rsidRPr="0029031E" w:rsidRDefault="00AF01D9" w:rsidP="00967FAD">
            <w:pPr>
              <w:jc w:val="both"/>
            </w:pPr>
            <w:r w:rsidRPr="0029031E">
              <w:t>Группы и марки материалов, обрабатываемых на роликовых сортогибочных машинах с электромеханическим приводом</w:t>
            </w:r>
          </w:p>
        </w:tc>
      </w:tr>
      <w:tr w:rsidR="0029031E" w:rsidRPr="0029031E" w14:paraId="36F68982" w14:textId="77777777" w:rsidTr="00967FAD">
        <w:trPr>
          <w:trHeight w:val="20"/>
        </w:trPr>
        <w:tc>
          <w:tcPr>
            <w:tcW w:w="1072" w:type="pct"/>
            <w:vMerge/>
          </w:tcPr>
          <w:p w14:paraId="3C30CDCF" w14:textId="77777777" w:rsidR="00AF01D9" w:rsidRPr="0029031E" w:rsidDel="002A1D54" w:rsidRDefault="00AF01D9" w:rsidP="00AF01D9"/>
        </w:tc>
        <w:tc>
          <w:tcPr>
            <w:tcW w:w="3928" w:type="pct"/>
          </w:tcPr>
          <w:p w14:paraId="37544562" w14:textId="77777777" w:rsidR="00AF01D9" w:rsidRPr="0029031E" w:rsidRDefault="00AF01D9" w:rsidP="00967FAD">
            <w:pPr>
              <w:jc w:val="both"/>
            </w:pPr>
            <w:r w:rsidRPr="0029031E">
              <w:t>Сортамент заготовок, обрабатываемых на роликовых сортогибочных машинах с электромеханическим приводом</w:t>
            </w:r>
          </w:p>
        </w:tc>
      </w:tr>
      <w:tr w:rsidR="0029031E" w:rsidRPr="0029031E" w14:paraId="3F6AB9FB" w14:textId="77777777" w:rsidTr="00967FAD">
        <w:trPr>
          <w:trHeight w:val="20"/>
        </w:trPr>
        <w:tc>
          <w:tcPr>
            <w:tcW w:w="1072" w:type="pct"/>
            <w:vMerge/>
          </w:tcPr>
          <w:p w14:paraId="2B060FF4" w14:textId="77777777" w:rsidR="00AF01D9" w:rsidRPr="0029031E" w:rsidDel="002A1D54" w:rsidRDefault="00AF01D9" w:rsidP="00AF01D9"/>
        </w:tc>
        <w:tc>
          <w:tcPr>
            <w:tcW w:w="3928" w:type="pct"/>
          </w:tcPr>
          <w:p w14:paraId="229EC14F" w14:textId="77777777" w:rsidR="00AF01D9" w:rsidRPr="0029031E" w:rsidRDefault="00AF01D9" w:rsidP="00967FAD">
            <w:pPr>
              <w:jc w:val="both"/>
            </w:pPr>
            <w:r w:rsidRPr="0029031E">
              <w:t>Типовые технологические процессы гибки на роликовых сортогибочных машинах с электромеханическим приводом</w:t>
            </w:r>
          </w:p>
        </w:tc>
      </w:tr>
      <w:tr w:rsidR="0029031E" w:rsidRPr="0029031E" w14:paraId="07C74A61" w14:textId="77777777" w:rsidTr="00967FAD">
        <w:trPr>
          <w:trHeight w:val="20"/>
        </w:trPr>
        <w:tc>
          <w:tcPr>
            <w:tcW w:w="1072" w:type="pct"/>
            <w:vMerge/>
          </w:tcPr>
          <w:p w14:paraId="7C6DBA8E" w14:textId="77777777" w:rsidR="00AF01D9" w:rsidRPr="0029031E" w:rsidDel="002A1D54" w:rsidRDefault="00AF01D9" w:rsidP="00AF01D9"/>
        </w:tc>
        <w:tc>
          <w:tcPr>
            <w:tcW w:w="3928" w:type="pct"/>
          </w:tcPr>
          <w:p w14:paraId="189ADAC4" w14:textId="77777777" w:rsidR="00AF01D9" w:rsidRPr="0029031E" w:rsidRDefault="00AF01D9" w:rsidP="00967FAD">
            <w:pPr>
              <w:jc w:val="both"/>
            </w:pPr>
            <w:r w:rsidRPr="0029031E">
              <w:t>Приемы работы и последовательность гибки на роликовых сортогибочных машинах с электромеханическим приводом</w:t>
            </w:r>
          </w:p>
        </w:tc>
      </w:tr>
      <w:tr w:rsidR="0029031E" w:rsidRPr="0029031E" w14:paraId="68CB5268" w14:textId="77777777" w:rsidTr="00967FAD">
        <w:trPr>
          <w:trHeight w:val="20"/>
        </w:trPr>
        <w:tc>
          <w:tcPr>
            <w:tcW w:w="1072" w:type="pct"/>
            <w:vMerge/>
          </w:tcPr>
          <w:p w14:paraId="037D0F0F" w14:textId="77777777" w:rsidR="00AF01D9" w:rsidRPr="0029031E" w:rsidDel="002A1D54" w:rsidRDefault="00AF01D9" w:rsidP="00AF01D9"/>
        </w:tc>
        <w:tc>
          <w:tcPr>
            <w:tcW w:w="3928" w:type="pct"/>
          </w:tcPr>
          <w:p w14:paraId="6FB75F2E" w14:textId="77777777" w:rsidR="00AF01D9" w:rsidRPr="0029031E" w:rsidRDefault="00AF01D9" w:rsidP="00967FAD">
            <w:pPr>
              <w:jc w:val="both"/>
            </w:pPr>
            <w:r w:rsidRPr="0029031E">
              <w:t xml:space="preserve">Схемы и правила складирования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электромеханическим приводом</w:t>
            </w:r>
          </w:p>
        </w:tc>
      </w:tr>
      <w:tr w:rsidR="0029031E" w:rsidRPr="0029031E" w14:paraId="36A528FA" w14:textId="77777777" w:rsidTr="00967FAD">
        <w:trPr>
          <w:trHeight w:val="20"/>
        </w:trPr>
        <w:tc>
          <w:tcPr>
            <w:tcW w:w="1072" w:type="pct"/>
            <w:vMerge/>
          </w:tcPr>
          <w:p w14:paraId="5B2552CB" w14:textId="77777777" w:rsidR="00AF01D9" w:rsidRPr="0029031E" w:rsidDel="002A1D54" w:rsidRDefault="00AF01D9" w:rsidP="00AF01D9"/>
        </w:tc>
        <w:tc>
          <w:tcPr>
            <w:tcW w:w="3928" w:type="pct"/>
          </w:tcPr>
          <w:p w14:paraId="41E62EFB" w14:textId="77777777" w:rsidR="00AF01D9" w:rsidRPr="0029031E" w:rsidRDefault="00AF01D9" w:rsidP="00967FAD">
            <w:pPr>
              <w:jc w:val="both"/>
            </w:pPr>
            <w:r w:rsidRPr="0029031E">
              <w:t xml:space="preserve">Припуски и допуски на изделия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электромеханическим приводом</w:t>
            </w:r>
          </w:p>
        </w:tc>
      </w:tr>
      <w:tr w:rsidR="0029031E" w:rsidRPr="0029031E" w14:paraId="246CE1D8" w14:textId="77777777" w:rsidTr="00967FAD">
        <w:trPr>
          <w:trHeight w:val="20"/>
        </w:trPr>
        <w:tc>
          <w:tcPr>
            <w:tcW w:w="1072" w:type="pct"/>
            <w:vMerge/>
          </w:tcPr>
          <w:p w14:paraId="7921D7D5" w14:textId="77777777" w:rsidR="00AF01D9" w:rsidRPr="0029031E" w:rsidDel="002A1D54" w:rsidRDefault="00AF01D9" w:rsidP="00AF01D9"/>
        </w:tc>
        <w:tc>
          <w:tcPr>
            <w:tcW w:w="3928" w:type="pct"/>
          </w:tcPr>
          <w:p w14:paraId="2261FE7E" w14:textId="77777777" w:rsidR="00AF01D9" w:rsidRPr="0029031E" w:rsidRDefault="00AF01D9" w:rsidP="00967FAD">
            <w:pPr>
              <w:jc w:val="both"/>
            </w:pPr>
            <w:r w:rsidRPr="0029031E">
              <w:t xml:space="preserve">Способы контроля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</w:t>
            </w:r>
            <w:r w:rsidRPr="0029031E">
              <w:lastRenderedPageBreak/>
              <w:t>сортогибочных машинах с электромеханическим приводом</w:t>
            </w:r>
          </w:p>
        </w:tc>
      </w:tr>
      <w:tr w:rsidR="0029031E" w:rsidRPr="0029031E" w14:paraId="6F9315B1" w14:textId="77777777" w:rsidTr="00967FAD">
        <w:trPr>
          <w:trHeight w:val="20"/>
        </w:trPr>
        <w:tc>
          <w:tcPr>
            <w:tcW w:w="1072" w:type="pct"/>
            <w:vMerge/>
          </w:tcPr>
          <w:p w14:paraId="0020EC8C" w14:textId="77777777" w:rsidR="00AF01D9" w:rsidRPr="0029031E" w:rsidDel="002A1D54" w:rsidRDefault="00AF01D9" w:rsidP="00AF01D9"/>
        </w:tc>
        <w:tc>
          <w:tcPr>
            <w:tcW w:w="3928" w:type="pct"/>
          </w:tcPr>
          <w:p w14:paraId="0A1F5881" w14:textId="781CA885" w:rsidR="00AF01D9" w:rsidRPr="0029031E" w:rsidRDefault="00231D2B" w:rsidP="00967FAD">
            <w:pPr>
              <w:jc w:val="both"/>
            </w:pPr>
            <w:r>
              <w:t>Виды, конструкция</w:t>
            </w:r>
            <w:r w:rsidR="00AF01D9" w:rsidRPr="0029031E">
              <w:t xml:space="preserve">, назначение контрольно-измерительных инструментов для контроля изделий при </w:t>
            </w:r>
            <w:proofErr w:type="spellStart"/>
            <w:r w:rsidR="00AF01D9" w:rsidRPr="0029031E">
              <w:t>гибке</w:t>
            </w:r>
            <w:proofErr w:type="spellEnd"/>
            <w:r w:rsidR="00AF01D9" w:rsidRPr="0029031E">
              <w:t xml:space="preserve"> на роликовых сортогибочных машинах с электромеханическим приводом</w:t>
            </w:r>
          </w:p>
        </w:tc>
      </w:tr>
      <w:tr w:rsidR="0029031E" w:rsidRPr="0029031E" w14:paraId="0B02E8DB" w14:textId="77777777" w:rsidTr="00967FAD">
        <w:trPr>
          <w:trHeight w:val="20"/>
        </w:trPr>
        <w:tc>
          <w:tcPr>
            <w:tcW w:w="1072" w:type="pct"/>
            <w:vMerge/>
          </w:tcPr>
          <w:p w14:paraId="78B424CB" w14:textId="77777777" w:rsidR="00AF01D9" w:rsidRPr="0029031E" w:rsidDel="002A1D54" w:rsidRDefault="00AF01D9" w:rsidP="00AF01D9"/>
        </w:tc>
        <w:tc>
          <w:tcPr>
            <w:tcW w:w="3928" w:type="pct"/>
          </w:tcPr>
          <w:p w14:paraId="31F47A41" w14:textId="77777777" w:rsidR="00AF01D9" w:rsidRPr="0029031E" w:rsidRDefault="00AF01D9" w:rsidP="00967FAD">
            <w:pPr>
              <w:jc w:val="both"/>
            </w:pPr>
            <w:r w:rsidRPr="0029031E">
              <w:t xml:space="preserve">Виды и правила применения средств индивидуальной и коллективной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электромеханическим приводом</w:t>
            </w:r>
          </w:p>
        </w:tc>
      </w:tr>
      <w:tr w:rsidR="0029031E" w:rsidRPr="0029031E" w14:paraId="13D7E93F" w14:textId="77777777" w:rsidTr="00967FAD">
        <w:trPr>
          <w:trHeight w:val="20"/>
        </w:trPr>
        <w:tc>
          <w:tcPr>
            <w:tcW w:w="1072" w:type="pct"/>
            <w:vMerge/>
          </w:tcPr>
          <w:p w14:paraId="09ABD9DA" w14:textId="77777777" w:rsidR="00AF01D9" w:rsidRPr="0029031E" w:rsidDel="002A1D54" w:rsidRDefault="00AF01D9" w:rsidP="00AF01D9"/>
        </w:tc>
        <w:tc>
          <w:tcPr>
            <w:tcW w:w="3928" w:type="pct"/>
          </w:tcPr>
          <w:p w14:paraId="20D12DD4" w14:textId="77777777" w:rsidR="00AF01D9" w:rsidRPr="0029031E" w:rsidRDefault="00AF01D9" w:rsidP="00967FAD">
            <w:pPr>
              <w:jc w:val="both"/>
            </w:pPr>
            <w:r w:rsidRPr="0029031E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9031E" w:rsidRPr="0029031E" w14:paraId="7D681356" w14:textId="77777777" w:rsidTr="00967FAD">
        <w:trPr>
          <w:trHeight w:val="20"/>
        </w:trPr>
        <w:tc>
          <w:tcPr>
            <w:tcW w:w="1072" w:type="pct"/>
          </w:tcPr>
          <w:p w14:paraId="5D1BD773" w14:textId="77777777" w:rsidR="00AF01D9" w:rsidRPr="0029031E" w:rsidDel="002A1D54" w:rsidRDefault="00AF01D9" w:rsidP="00AF01D9">
            <w:r w:rsidRPr="0029031E" w:rsidDel="002A1D54">
              <w:t>Другие характеристики</w:t>
            </w:r>
          </w:p>
        </w:tc>
        <w:tc>
          <w:tcPr>
            <w:tcW w:w="3928" w:type="pct"/>
          </w:tcPr>
          <w:p w14:paraId="10252E26" w14:textId="77777777" w:rsidR="00AF01D9" w:rsidRPr="0029031E" w:rsidRDefault="00AF01D9" w:rsidP="00967FAD">
            <w:pPr>
              <w:jc w:val="both"/>
            </w:pPr>
            <w:r w:rsidRPr="0029031E">
              <w:t>-</w:t>
            </w:r>
          </w:p>
        </w:tc>
      </w:tr>
    </w:tbl>
    <w:p w14:paraId="55963B15" w14:textId="77777777" w:rsidR="0029031E" w:rsidRDefault="0029031E" w:rsidP="0029031E"/>
    <w:p w14:paraId="1CBAB88A" w14:textId="33B58403" w:rsidR="0001395D" w:rsidRDefault="0001395D" w:rsidP="00CA3445">
      <w:pPr>
        <w:pStyle w:val="2"/>
      </w:pPr>
      <w:bookmarkStart w:id="19" w:name="_Toc189074656"/>
      <w:r w:rsidRPr="0029031E">
        <w:t>3.</w:t>
      </w:r>
      <w:r w:rsidR="002D2153" w:rsidRPr="0029031E">
        <w:t>2</w:t>
      </w:r>
      <w:r w:rsidRPr="0029031E">
        <w:t>. Обобщенная трудовая функция</w:t>
      </w:r>
      <w:bookmarkEnd w:id="18"/>
      <w:bookmarkEnd w:id="19"/>
    </w:p>
    <w:p w14:paraId="74DAFA44" w14:textId="77777777" w:rsidR="0029031E" w:rsidRPr="0029031E" w:rsidRDefault="0029031E" w:rsidP="0029031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3"/>
        <w:gridCol w:w="4504"/>
        <w:gridCol w:w="592"/>
        <w:gridCol w:w="608"/>
        <w:gridCol w:w="1748"/>
        <w:gridCol w:w="1085"/>
      </w:tblGrid>
      <w:tr w:rsidR="0029031E" w:rsidRPr="0029031E" w14:paraId="41198623" w14:textId="77777777" w:rsidTr="00967FAD">
        <w:trPr>
          <w:trHeight w:val="278"/>
        </w:trPr>
        <w:tc>
          <w:tcPr>
            <w:tcW w:w="81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24647FF" w14:textId="173DA782" w:rsidR="00EB35C0" w:rsidRPr="0029031E" w:rsidRDefault="00AC3575" w:rsidP="00CA3445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2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44CE84" w14:textId="77777777" w:rsidR="00EB35C0" w:rsidRPr="0029031E" w:rsidRDefault="003445D1" w:rsidP="00CA3445">
            <w:pPr>
              <w:rPr>
                <w:sz w:val="18"/>
                <w:szCs w:val="16"/>
              </w:rPr>
            </w:pPr>
            <w:r w:rsidRPr="00231D2B">
              <w:rPr>
                <w:noProof/>
              </w:rPr>
              <w:t xml:space="preserve">Вальцовка </w:t>
            </w:r>
            <w:r w:rsidR="00444FA4" w:rsidRPr="00231D2B">
              <w:rPr>
                <w:noProof/>
              </w:rPr>
              <w:t>изделий</w:t>
            </w:r>
            <w:r w:rsidR="00444FA4" w:rsidRPr="0029031E">
              <w:rPr>
                <w:noProof/>
              </w:rPr>
              <w:t xml:space="preserve"> </w:t>
            </w:r>
            <w:r w:rsidRPr="0029031E">
              <w:rPr>
                <w:noProof/>
              </w:rPr>
              <w:t>на листо- и сортогибочных машинах малого размера</w:t>
            </w:r>
          </w:p>
        </w:tc>
        <w:tc>
          <w:tcPr>
            <w:tcW w:w="2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3B35F5D" w14:textId="799BD58E" w:rsidR="00EB35C0" w:rsidRPr="0029031E" w:rsidRDefault="00AC3575" w:rsidP="00967FAD">
            <w:pPr>
              <w:jc w:val="center"/>
              <w:rPr>
                <w:sz w:val="16"/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5E6294" w14:textId="06277101" w:rsidR="00EB35C0" w:rsidRPr="0029031E" w:rsidRDefault="005A4C84" w:rsidP="00967F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6F8A1E8" w14:textId="7BC5EE2C" w:rsidR="00EB35C0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квалификации</w:t>
            </w:r>
          </w:p>
        </w:tc>
        <w:tc>
          <w:tcPr>
            <w:tcW w:w="5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680876" w14:textId="77777777" w:rsidR="00EB35C0" w:rsidRPr="0029031E" w:rsidRDefault="00C0171E" w:rsidP="00967FAD">
            <w:pPr>
              <w:jc w:val="center"/>
            </w:pPr>
            <w:r w:rsidRPr="0029031E">
              <w:t>3</w:t>
            </w:r>
          </w:p>
        </w:tc>
      </w:tr>
    </w:tbl>
    <w:p w14:paraId="0B3BBC71" w14:textId="77777777" w:rsidR="00096ED1" w:rsidRPr="0029031E" w:rsidRDefault="00096ED1" w:rsidP="00CA344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967FAD" w:rsidRPr="0029031E" w14:paraId="38326BAC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41E6D6" w14:textId="47BF2549" w:rsidR="00E714FC" w:rsidRPr="0029031E" w:rsidRDefault="00AC3575" w:rsidP="00CA3445">
            <w:r>
              <w:t>Возможные наименования должностей, профессий рабочих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418259" w14:textId="77777777" w:rsidR="00E714FC" w:rsidRPr="0029031E" w:rsidRDefault="003C12BE" w:rsidP="00CA3445">
            <w:r w:rsidRPr="0029031E">
              <w:t xml:space="preserve">Вальцовщик </w:t>
            </w:r>
            <w:r w:rsidR="00BA5D53" w:rsidRPr="0029031E">
              <w:t>3-го разряда</w:t>
            </w:r>
          </w:p>
        </w:tc>
      </w:tr>
    </w:tbl>
    <w:p w14:paraId="01596913" w14:textId="77777777" w:rsidR="00096ED1" w:rsidRDefault="00096ED1" w:rsidP="00CA3445"/>
    <w:p w14:paraId="5DA5AF70" w14:textId="23F54663" w:rsidR="007F7E81" w:rsidRDefault="007F7E81" w:rsidP="00CA3445">
      <w:r w:rsidRPr="007F7E81">
        <w:t>Пути достижения квалификации</w:t>
      </w:r>
    </w:p>
    <w:p w14:paraId="149C9CE4" w14:textId="77777777" w:rsidR="007F7E81" w:rsidRPr="0029031E" w:rsidRDefault="007F7E81" w:rsidP="00CA344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4A458F77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20AB3C" w14:textId="3DBE389D" w:rsidR="00E714FC" w:rsidRPr="0029031E" w:rsidRDefault="00AC3575" w:rsidP="00CA3445">
            <w:r>
              <w:t>Образование и обучение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55F285" w14:textId="77777777" w:rsidR="00E714FC" w:rsidRPr="0029031E" w:rsidRDefault="00B94F02" w:rsidP="00CA3445">
            <w:r w:rsidRPr="0029031E">
              <w:rPr>
                <w:lang w:eastAsia="en-US"/>
              </w:rPr>
              <w:t xml:space="preserve">Среднее общее </w:t>
            </w:r>
            <w:r w:rsidR="00655780" w:rsidRPr="0029031E">
              <w:rPr>
                <w:lang w:eastAsia="en-US"/>
              </w:rPr>
              <w:t>образование и профессиональное</w:t>
            </w:r>
            <w:r w:rsidR="00E714FC" w:rsidRPr="0029031E">
              <w:rPr>
                <w:lang w:eastAsia="en-US"/>
              </w:rPr>
              <w:t xml:space="preserve">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29031E" w:rsidRPr="0029031E" w14:paraId="7CABE87F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9D9614" w14:textId="534289C9" w:rsidR="00E714FC" w:rsidRPr="0029031E" w:rsidRDefault="00AC3575" w:rsidP="00CA3445">
            <w:r>
              <w:t>Опыт практической работы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9372E7" w14:textId="77777777" w:rsidR="00E714FC" w:rsidRPr="0029031E" w:rsidRDefault="00E714FC" w:rsidP="00CA3445">
            <w:r w:rsidRPr="0029031E">
              <w:rPr>
                <w:lang w:eastAsia="en-US"/>
              </w:rPr>
              <w:t xml:space="preserve">Не менее одного года </w:t>
            </w:r>
            <w:r w:rsidR="003C12BE" w:rsidRPr="0029031E">
              <w:t xml:space="preserve">вальцовщиком </w:t>
            </w:r>
            <w:r w:rsidR="00BA5D53" w:rsidRPr="0029031E">
              <w:t>2-го разряда</w:t>
            </w:r>
          </w:p>
        </w:tc>
      </w:tr>
    </w:tbl>
    <w:p w14:paraId="573B8894" w14:textId="77777777" w:rsidR="007F7E81" w:rsidRDefault="007F7E8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67BA393C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A035582" w14:textId="77777777" w:rsidR="00C72825" w:rsidRPr="0029031E" w:rsidRDefault="00C72825" w:rsidP="00CA3445">
            <w:r w:rsidRPr="0029031E">
              <w:t>Особые условия допуска к работе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CF4425B" w14:textId="77777777" w:rsidR="00C72825" w:rsidRPr="0029031E" w:rsidRDefault="007C03E1" w:rsidP="00CA3445">
            <w:r w:rsidRPr="0029031E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C72825" w:rsidRPr="0029031E">
              <w:rPr>
                <w:lang w:eastAsia="en-US"/>
              </w:rPr>
              <w:t xml:space="preserve"> </w:t>
            </w:r>
          </w:p>
          <w:p w14:paraId="61A266A3" w14:textId="77777777" w:rsidR="00C72825" w:rsidRPr="0029031E" w:rsidRDefault="00EF4497" w:rsidP="00CA3445">
            <w:r w:rsidRPr="0029031E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2E48634B" w14:textId="49DAD936" w:rsidR="00C72825" w:rsidRPr="0029031E" w:rsidRDefault="009221E1" w:rsidP="00CA3445">
            <w:r>
              <w:t>Прохождение обучения по охране труда и проверки знания требований охраны труда</w:t>
            </w:r>
          </w:p>
          <w:p w14:paraId="2F944112" w14:textId="74C2C501" w:rsidR="00B373CD" w:rsidRPr="0029031E" w:rsidRDefault="00B373CD" w:rsidP="00CA3445">
            <w:r w:rsidRPr="0029031E">
              <w:t>Наличие не ниже II группы по электробезопасности</w:t>
            </w:r>
          </w:p>
          <w:p w14:paraId="2A15F330" w14:textId="603D5A34" w:rsidR="00A63DED" w:rsidRPr="0029031E" w:rsidRDefault="00EF4497" w:rsidP="00CA3445">
            <w:r w:rsidRPr="0029031E">
              <w:rPr>
                <w:shd w:val="clear" w:color="auto" w:fill="FFFFFF"/>
              </w:rPr>
              <w:t xml:space="preserve">Прохождение </w:t>
            </w:r>
            <w:r w:rsidRPr="0029031E">
              <w:t xml:space="preserve">инструктажа на рабочем месте и проверки </w:t>
            </w:r>
            <w:r w:rsidR="00231D2B">
              <w:t>навыков зацепки</w:t>
            </w:r>
            <w:r w:rsidRPr="0029031E">
              <w:t xml:space="preserve"> грузов</w:t>
            </w:r>
            <w:r w:rsidR="00A63DED" w:rsidRPr="0029031E">
              <w:rPr>
                <w:rStyle w:val="ad"/>
                <w:rFonts w:eastAsiaTheme="majorEastAsia"/>
              </w:rPr>
              <w:endnoteReference w:id="10"/>
            </w:r>
          </w:p>
          <w:p w14:paraId="75375B65" w14:textId="00F93560" w:rsidR="00E559A3" w:rsidRPr="0029031E" w:rsidRDefault="00EF4497" w:rsidP="005D44BE">
            <w:pPr>
              <w:rPr>
                <w:vertAlign w:val="superscript"/>
              </w:rPr>
            </w:pPr>
            <w:r w:rsidRPr="0029031E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  <w:r w:rsidR="005D44BE">
              <w:rPr>
                <w:vertAlign w:val="superscript"/>
              </w:rPr>
              <w:t>10</w:t>
            </w:r>
          </w:p>
        </w:tc>
      </w:tr>
      <w:tr w:rsidR="00967FAD" w:rsidRPr="0029031E" w14:paraId="61073AD5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32A343" w14:textId="77777777" w:rsidR="00E714FC" w:rsidRPr="0029031E" w:rsidRDefault="00E714FC" w:rsidP="00CA3445">
            <w:r w:rsidRPr="0029031E">
              <w:t>Другие характеристики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AE33D5" w14:textId="77777777" w:rsidR="00E714FC" w:rsidRPr="0029031E" w:rsidRDefault="00E714FC" w:rsidP="00CA3445">
            <w:r w:rsidRPr="0029031E">
              <w:t>-</w:t>
            </w:r>
          </w:p>
        </w:tc>
      </w:tr>
    </w:tbl>
    <w:p w14:paraId="6D68F004" w14:textId="77777777" w:rsidR="00096ED1" w:rsidRPr="0029031E" w:rsidRDefault="00096ED1" w:rsidP="00CA3445"/>
    <w:p w14:paraId="6DCCC635" w14:textId="25762130" w:rsidR="00096ED1" w:rsidRPr="0029031E" w:rsidRDefault="00AC3575" w:rsidP="00CA3445">
      <w:r>
        <w:t>Справочная информация</w:t>
      </w:r>
    </w:p>
    <w:p w14:paraId="63DCC9BA" w14:textId="77777777" w:rsidR="00096ED1" w:rsidRPr="0029031E" w:rsidRDefault="00096ED1" w:rsidP="00CA344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5"/>
        <w:gridCol w:w="971"/>
        <w:gridCol w:w="7039"/>
      </w:tblGrid>
      <w:tr w:rsidR="0029031E" w:rsidRPr="0029031E" w14:paraId="27C7276A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33C2C2" w14:textId="77777777" w:rsidR="00E714FC" w:rsidRPr="0029031E" w:rsidRDefault="00E714FC" w:rsidP="00967FAD">
            <w:pPr>
              <w:jc w:val="center"/>
            </w:pPr>
            <w:r w:rsidRPr="0029031E">
              <w:t>Наименование документа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C34C50" w14:textId="77777777" w:rsidR="00E714FC" w:rsidRPr="0029031E" w:rsidRDefault="00E714FC" w:rsidP="00967FAD">
            <w:pPr>
              <w:jc w:val="center"/>
            </w:pPr>
            <w:r w:rsidRPr="0029031E">
              <w:t>Код</w:t>
            </w:r>
          </w:p>
        </w:tc>
        <w:tc>
          <w:tcPr>
            <w:tcW w:w="3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538FFA" w14:textId="59038F3B" w:rsidR="00E714FC" w:rsidRPr="0029031E" w:rsidRDefault="00AC3575" w:rsidP="00967FAD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9031E" w:rsidRPr="0029031E" w14:paraId="24FE6090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E3FCCD3" w14:textId="77777777" w:rsidR="00BA5D53" w:rsidRPr="0029031E" w:rsidRDefault="00BA5D53" w:rsidP="00967FAD">
            <w:pPr>
              <w:rPr>
                <w:vertAlign w:val="superscript"/>
              </w:rPr>
            </w:pPr>
            <w:r w:rsidRPr="0029031E">
              <w:t>ОКЗ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0A180CA" w14:textId="77777777" w:rsidR="00BA5D53" w:rsidRPr="0029031E" w:rsidRDefault="00BA5D53" w:rsidP="00967FAD">
            <w:r w:rsidRPr="0029031E">
              <w:t>7221</w:t>
            </w:r>
          </w:p>
        </w:tc>
        <w:tc>
          <w:tcPr>
            <w:tcW w:w="345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ED67976" w14:textId="77777777" w:rsidR="00BA5D53" w:rsidRPr="0029031E" w:rsidRDefault="00BA5D53" w:rsidP="00967FAD">
            <w:r w:rsidRPr="0029031E">
              <w:t>Кузнецы</w:t>
            </w:r>
          </w:p>
        </w:tc>
      </w:tr>
      <w:tr w:rsidR="0029031E" w:rsidRPr="0029031E" w14:paraId="2F657FEE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DCB2CBC" w14:textId="5D61796D" w:rsidR="005B2861" w:rsidRPr="0029031E" w:rsidRDefault="005B2861" w:rsidP="00967FAD">
            <w:r w:rsidRPr="0029031E">
              <w:t>Е</w:t>
            </w:r>
            <w:r w:rsidR="005A4C84">
              <w:t>Т</w:t>
            </w:r>
            <w:r w:rsidRPr="0029031E">
              <w:t>КС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67FF986" w14:textId="77777777" w:rsidR="005B2861" w:rsidRPr="0029031E" w:rsidRDefault="005B2861" w:rsidP="00967FAD">
            <w:r w:rsidRPr="0029031E">
              <w:t xml:space="preserve">§ </w:t>
            </w:r>
            <w:r w:rsidR="003C12BE" w:rsidRPr="0029031E">
              <w:t>6</w:t>
            </w:r>
          </w:p>
        </w:tc>
        <w:tc>
          <w:tcPr>
            <w:tcW w:w="345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6943942" w14:textId="77777777" w:rsidR="005B2861" w:rsidRPr="0029031E" w:rsidRDefault="003C12BE" w:rsidP="00967FAD">
            <w:pPr>
              <w:rPr>
                <w:b/>
                <w:sz w:val="18"/>
                <w:szCs w:val="18"/>
              </w:rPr>
            </w:pPr>
            <w:r w:rsidRPr="0029031E">
              <w:t xml:space="preserve">Вальцовщик </w:t>
            </w:r>
            <w:r w:rsidR="005B2861" w:rsidRPr="0029031E">
              <w:t>3-го разряда</w:t>
            </w:r>
            <w:r w:rsidR="005B2861" w:rsidRPr="0029031E">
              <w:rPr>
                <w:sz w:val="18"/>
                <w:szCs w:val="18"/>
              </w:rPr>
              <w:t xml:space="preserve"> </w:t>
            </w:r>
          </w:p>
        </w:tc>
      </w:tr>
      <w:tr w:rsidR="0029031E" w:rsidRPr="0029031E" w14:paraId="0C84FC4F" w14:textId="77777777" w:rsidTr="00967FAD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63E9971D" w14:textId="77777777" w:rsidR="00BA5D53" w:rsidRPr="0029031E" w:rsidRDefault="00BA5D53" w:rsidP="00967FAD">
            <w:r w:rsidRPr="0029031E">
              <w:lastRenderedPageBreak/>
              <w:t>ОКПДТР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3572295" w14:textId="77777777" w:rsidR="00BA5D53" w:rsidRPr="0029031E" w:rsidRDefault="003C12BE" w:rsidP="00967FAD">
            <w:r w:rsidRPr="0029031E">
              <w:t>11317</w:t>
            </w:r>
          </w:p>
        </w:tc>
        <w:tc>
          <w:tcPr>
            <w:tcW w:w="345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0D668F3" w14:textId="77777777" w:rsidR="00BA5D53" w:rsidRPr="0029031E" w:rsidRDefault="003C12BE" w:rsidP="00967FAD">
            <w:r w:rsidRPr="0029031E">
              <w:t>Вальцовщик</w:t>
            </w:r>
          </w:p>
        </w:tc>
      </w:tr>
    </w:tbl>
    <w:p w14:paraId="6EC282E7" w14:textId="77777777" w:rsidR="0029031E" w:rsidRDefault="0029031E" w:rsidP="0029031E">
      <w:pPr>
        <w:rPr>
          <w:b/>
          <w:bCs w:val="0"/>
        </w:rPr>
      </w:pPr>
    </w:p>
    <w:p w14:paraId="2095EF80" w14:textId="7FA16C3E" w:rsidR="00CE0CD7" w:rsidRDefault="00CE0CD7" w:rsidP="0029031E">
      <w:pPr>
        <w:rPr>
          <w:b/>
          <w:bCs w:val="0"/>
        </w:rPr>
      </w:pPr>
      <w:r w:rsidRPr="0029031E">
        <w:rPr>
          <w:b/>
          <w:bCs w:val="0"/>
        </w:rPr>
        <w:t>3.</w:t>
      </w:r>
      <w:r w:rsidR="00856430" w:rsidRPr="0029031E">
        <w:rPr>
          <w:b/>
          <w:bCs w:val="0"/>
        </w:rPr>
        <w:t>2</w:t>
      </w:r>
      <w:r w:rsidRPr="0029031E">
        <w:rPr>
          <w:b/>
          <w:bCs w:val="0"/>
        </w:rPr>
        <w:t>.</w:t>
      </w:r>
      <w:r w:rsidR="00856430" w:rsidRPr="0029031E">
        <w:rPr>
          <w:b/>
          <w:bCs w:val="0"/>
        </w:rPr>
        <w:t>1</w:t>
      </w:r>
      <w:r w:rsidRPr="0029031E">
        <w:rPr>
          <w:b/>
          <w:bCs w:val="0"/>
        </w:rPr>
        <w:t>. Трудовая функция</w:t>
      </w:r>
    </w:p>
    <w:p w14:paraId="18C68E91" w14:textId="77777777" w:rsidR="0029031E" w:rsidRPr="0029031E" w:rsidRDefault="0029031E" w:rsidP="0029031E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967FAD" w:rsidRPr="0029031E" w14:paraId="05E78704" w14:textId="77777777" w:rsidTr="00967FAD">
        <w:trPr>
          <w:trHeight w:val="278"/>
        </w:trPr>
        <w:tc>
          <w:tcPr>
            <w:tcW w:w="87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311CD67" w14:textId="1C1740C5" w:rsidR="00CE0CD7" w:rsidRPr="0029031E" w:rsidRDefault="00AC3575" w:rsidP="00CA3445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01C255" w14:textId="77777777" w:rsidR="00CE0CD7" w:rsidRPr="0029031E" w:rsidRDefault="00005DF5" w:rsidP="00CA3445">
            <w:r w:rsidRPr="0029031E">
              <w:t xml:space="preserve">Вальцовка </w:t>
            </w:r>
            <w:r w:rsidR="00444FA4" w:rsidRPr="0029031E">
              <w:rPr>
                <w:noProof/>
              </w:rPr>
              <w:t>изделий</w:t>
            </w:r>
            <w:r w:rsidR="00444FA4" w:rsidRPr="0029031E">
              <w:t xml:space="preserve"> </w:t>
            </w:r>
            <w:r w:rsidR="00BA41CF" w:rsidRPr="0029031E">
              <w:t xml:space="preserve">на </w:t>
            </w:r>
            <w:r w:rsidR="00FD5B60" w:rsidRPr="0029031E">
              <w:t xml:space="preserve">валковых </w:t>
            </w:r>
            <w:r w:rsidR="00BA41CF" w:rsidRPr="0029031E">
              <w:t>листогибочных машинах малого размера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890F85" w14:textId="7E48B032" w:rsidR="00CE0CD7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253696" w14:textId="1A2A8F81" w:rsidR="00CE0CD7" w:rsidRPr="0029031E" w:rsidRDefault="005A4C84" w:rsidP="00967FAD">
            <w:pPr>
              <w:jc w:val="center"/>
            </w:pPr>
            <w:r>
              <w:rPr>
                <w:lang w:val="en-US"/>
              </w:rPr>
              <w:t>B</w:t>
            </w:r>
            <w:r w:rsidR="00CE0CD7" w:rsidRPr="0029031E">
              <w:t>/0</w:t>
            </w:r>
            <w:r w:rsidR="00514E73" w:rsidRPr="0029031E">
              <w:rPr>
                <w:lang w:val="en-US"/>
              </w:rPr>
              <w:t>1</w:t>
            </w:r>
            <w:r w:rsidR="00CE0CD7" w:rsidRPr="0029031E">
              <w:t>.</w:t>
            </w:r>
            <w:r w:rsidR="00C0171E" w:rsidRPr="0029031E">
              <w:t>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EABE717" w14:textId="1B0816FC" w:rsidR="00CE0CD7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CD4BF3" w14:textId="77777777" w:rsidR="00CE0CD7" w:rsidRPr="0029031E" w:rsidRDefault="00C0171E" w:rsidP="00967FAD">
            <w:pPr>
              <w:jc w:val="center"/>
            </w:pPr>
            <w:r w:rsidRPr="0029031E">
              <w:t>3</w:t>
            </w:r>
          </w:p>
        </w:tc>
      </w:tr>
    </w:tbl>
    <w:p w14:paraId="1E3360D9" w14:textId="77777777" w:rsidR="00096ED1" w:rsidRPr="0029031E" w:rsidRDefault="00096ED1" w:rsidP="00CA344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78E8A3DC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5ED35ADE" w14:textId="77777777" w:rsidR="00EB4906" w:rsidRPr="0029031E" w:rsidRDefault="00EB4906" w:rsidP="00CA3445">
            <w:r w:rsidRPr="0029031E">
              <w:t>Трудовые действия</w:t>
            </w:r>
          </w:p>
        </w:tc>
        <w:tc>
          <w:tcPr>
            <w:tcW w:w="3928" w:type="pct"/>
          </w:tcPr>
          <w:p w14:paraId="6D51DF19" w14:textId="77777777" w:rsidR="00EB4906" w:rsidRPr="0029031E" w:rsidRDefault="00EB4906" w:rsidP="00967FAD">
            <w:pPr>
              <w:jc w:val="both"/>
            </w:pPr>
            <w:r w:rsidRPr="0029031E">
              <w:t>Подготовка рабочего места к вальцовке изделий на валковых листогибочных машинах малого размера</w:t>
            </w:r>
          </w:p>
        </w:tc>
      </w:tr>
      <w:tr w:rsidR="0029031E" w:rsidRPr="0029031E" w14:paraId="4BEF2677" w14:textId="77777777" w:rsidTr="00967FAD">
        <w:trPr>
          <w:trHeight w:val="20"/>
        </w:trPr>
        <w:tc>
          <w:tcPr>
            <w:tcW w:w="1072" w:type="pct"/>
            <w:vMerge/>
          </w:tcPr>
          <w:p w14:paraId="0FE330C7" w14:textId="77777777" w:rsidR="00EB4906" w:rsidRPr="0029031E" w:rsidRDefault="00EB4906" w:rsidP="00CA3445"/>
        </w:tc>
        <w:tc>
          <w:tcPr>
            <w:tcW w:w="3928" w:type="pct"/>
          </w:tcPr>
          <w:p w14:paraId="19D2ED87" w14:textId="77777777" w:rsidR="00EB4906" w:rsidRPr="0029031E" w:rsidRDefault="00EB4906" w:rsidP="00967FAD">
            <w:pPr>
              <w:jc w:val="both"/>
            </w:pPr>
            <w:r w:rsidRPr="0029031E">
              <w:t>Подготовка к работе валковых листогибочных машин малого размера</w:t>
            </w:r>
            <w:r w:rsidR="00FF7206" w:rsidRPr="0029031E">
              <w:t xml:space="preserve"> и вспомогательных приспособлений</w:t>
            </w:r>
            <w:r w:rsidRPr="0029031E">
              <w:t xml:space="preserve"> для вальцовки изделий</w:t>
            </w:r>
          </w:p>
        </w:tc>
      </w:tr>
      <w:tr w:rsidR="0029031E" w:rsidRPr="0029031E" w14:paraId="5074ACF1" w14:textId="77777777" w:rsidTr="00967FAD">
        <w:trPr>
          <w:trHeight w:val="20"/>
        </w:trPr>
        <w:tc>
          <w:tcPr>
            <w:tcW w:w="1072" w:type="pct"/>
            <w:vMerge/>
          </w:tcPr>
          <w:p w14:paraId="30A37594" w14:textId="77777777" w:rsidR="00EB4906" w:rsidRPr="0029031E" w:rsidRDefault="00EB4906" w:rsidP="00CA3445"/>
        </w:tc>
        <w:tc>
          <w:tcPr>
            <w:tcW w:w="3928" w:type="pct"/>
          </w:tcPr>
          <w:p w14:paraId="09E27A26" w14:textId="77777777" w:rsidR="00EB4906" w:rsidRPr="0029031E" w:rsidRDefault="00EB4906" w:rsidP="00967FAD">
            <w:pPr>
              <w:jc w:val="both"/>
            </w:pPr>
            <w:r w:rsidRPr="0029031E">
              <w:t>Ежедневное</w:t>
            </w:r>
            <w:r w:rsidR="002837DE" w:rsidRPr="0029031E">
              <w:t xml:space="preserve"> техническое</w:t>
            </w:r>
            <w:r w:rsidRPr="0029031E">
              <w:t xml:space="preserve"> обслуживание валковых листогибочных машин малого размера</w:t>
            </w:r>
            <w:r w:rsidR="003D76F3" w:rsidRPr="0029031E">
              <w:t xml:space="preserve"> и вспомогательных приспособлений</w:t>
            </w:r>
            <w:r w:rsidRPr="0029031E">
              <w:t xml:space="preserve"> для вальцовки изделий</w:t>
            </w:r>
          </w:p>
        </w:tc>
      </w:tr>
      <w:tr w:rsidR="0029031E" w:rsidRPr="0029031E" w14:paraId="40D9D406" w14:textId="77777777" w:rsidTr="00967FAD">
        <w:trPr>
          <w:trHeight w:val="20"/>
        </w:trPr>
        <w:tc>
          <w:tcPr>
            <w:tcW w:w="1072" w:type="pct"/>
            <w:vMerge/>
          </w:tcPr>
          <w:p w14:paraId="271B68AD" w14:textId="77777777" w:rsidR="003D76F3" w:rsidRPr="0029031E" w:rsidRDefault="003D76F3" w:rsidP="00CA3445"/>
        </w:tc>
        <w:tc>
          <w:tcPr>
            <w:tcW w:w="3928" w:type="pct"/>
          </w:tcPr>
          <w:p w14:paraId="618B877E" w14:textId="77777777" w:rsidR="003D76F3" w:rsidRPr="0029031E" w:rsidRDefault="003D76F3" w:rsidP="00967FAD">
            <w:pPr>
              <w:jc w:val="both"/>
            </w:pPr>
            <w:r w:rsidRPr="0029031E">
              <w:t>Подгибка кромок плоских заготовок на специальных машинах</w:t>
            </w:r>
          </w:p>
        </w:tc>
      </w:tr>
      <w:tr w:rsidR="0029031E" w:rsidRPr="0029031E" w14:paraId="1B5BD8F7" w14:textId="77777777" w:rsidTr="00967FAD">
        <w:trPr>
          <w:trHeight w:val="20"/>
        </w:trPr>
        <w:tc>
          <w:tcPr>
            <w:tcW w:w="1072" w:type="pct"/>
            <w:vMerge/>
          </w:tcPr>
          <w:p w14:paraId="7FA7CF8E" w14:textId="77777777" w:rsidR="003D76F3" w:rsidRPr="0029031E" w:rsidRDefault="003D76F3" w:rsidP="00CA3445"/>
        </w:tc>
        <w:tc>
          <w:tcPr>
            <w:tcW w:w="3928" w:type="pct"/>
          </w:tcPr>
          <w:p w14:paraId="63D27192" w14:textId="77777777" w:rsidR="003D76F3" w:rsidRPr="0029031E" w:rsidRDefault="003D76F3" w:rsidP="00967FAD">
            <w:pPr>
              <w:jc w:val="both"/>
            </w:pPr>
            <w:r w:rsidRPr="0029031E">
              <w:t xml:space="preserve">Подача </w:t>
            </w:r>
            <w:r w:rsidR="00E769DD" w:rsidRPr="0029031E">
              <w:t xml:space="preserve">заготовок </w:t>
            </w:r>
            <w:r w:rsidR="00173676" w:rsidRPr="0029031E">
              <w:t>в</w:t>
            </w:r>
            <w:r w:rsidRPr="0029031E">
              <w:t xml:space="preserve"> рабоч</w:t>
            </w:r>
            <w:r w:rsidR="00173676" w:rsidRPr="0029031E">
              <w:t xml:space="preserve">ее пространство </w:t>
            </w:r>
            <w:r w:rsidRPr="0029031E">
              <w:t>валковых листогибочных машин малого размера</w:t>
            </w:r>
            <w:r w:rsidR="00173676" w:rsidRPr="0029031E">
              <w:t xml:space="preserve"> для вальцовки изделий</w:t>
            </w:r>
          </w:p>
        </w:tc>
      </w:tr>
      <w:tr w:rsidR="0029031E" w:rsidRPr="0029031E" w14:paraId="4D8A593A" w14:textId="77777777" w:rsidTr="00967FAD">
        <w:trPr>
          <w:trHeight w:val="20"/>
        </w:trPr>
        <w:tc>
          <w:tcPr>
            <w:tcW w:w="1072" w:type="pct"/>
            <w:vMerge/>
          </w:tcPr>
          <w:p w14:paraId="2D9F36ED" w14:textId="77777777" w:rsidR="00173676" w:rsidRPr="0029031E" w:rsidRDefault="00173676" w:rsidP="00CA3445"/>
        </w:tc>
        <w:tc>
          <w:tcPr>
            <w:tcW w:w="3928" w:type="pct"/>
          </w:tcPr>
          <w:p w14:paraId="500AE89B" w14:textId="77777777" w:rsidR="00173676" w:rsidRPr="0029031E" w:rsidRDefault="00173676" w:rsidP="00967FAD">
            <w:pPr>
              <w:jc w:val="both"/>
            </w:pPr>
            <w:r w:rsidRPr="0029031E">
              <w:t>Подгибка кромок плоских заготовок на валковых листогибочных машинах малого размера</w:t>
            </w:r>
          </w:p>
        </w:tc>
      </w:tr>
      <w:tr w:rsidR="0029031E" w:rsidRPr="0029031E" w14:paraId="2C908070" w14:textId="77777777" w:rsidTr="00967FAD">
        <w:trPr>
          <w:trHeight w:val="20"/>
        </w:trPr>
        <w:tc>
          <w:tcPr>
            <w:tcW w:w="1072" w:type="pct"/>
            <w:vMerge/>
          </w:tcPr>
          <w:p w14:paraId="4F8DD485" w14:textId="77777777" w:rsidR="00173676" w:rsidRPr="0029031E" w:rsidRDefault="00173676" w:rsidP="00173676"/>
        </w:tc>
        <w:tc>
          <w:tcPr>
            <w:tcW w:w="3928" w:type="pct"/>
          </w:tcPr>
          <w:p w14:paraId="0F1ED2FA" w14:textId="77777777" w:rsidR="00173676" w:rsidRPr="0029031E" w:rsidRDefault="00173676" w:rsidP="00967FAD">
            <w:pPr>
              <w:jc w:val="both"/>
            </w:pPr>
            <w:r w:rsidRPr="0029031E">
              <w:t>Наладка валковых листогибочных машин малого размера</w:t>
            </w:r>
          </w:p>
        </w:tc>
      </w:tr>
      <w:tr w:rsidR="0029031E" w:rsidRPr="0029031E" w14:paraId="10C9A1F0" w14:textId="77777777" w:rsidTr="00967FAD">
        <w:trPr>
          <w:trHeight w:val="20"/>
        </w:trPr>
        <w:tc>
          <w:tcPr>
            <w:tcW w:w="1072" w:type="pct"/>
            <w:vMerge/>
          </w:tcPr>
          <w:p w14:paraId="3E9C0455" w14:textId="77777777" w:rsidR="00854D38" w:rsidRPr="0029031E" w:rsidRDefault="00854D38" w:rsidP="00854D38"/>
        </w:tc>
        <w:tc>
          <w:tcPr>
            <w:tcW w:w="3928" w:type="pct"/>
          </w:tcPr>
          <w:p w14:paraId="025EFAD6" w14:textId="77777777" w:rsidR="00854D38" w:rsidRPr="0029031E" w:rsidRDefault="00854D38" w:rsidP="00967FAD">
            <w:pPr>
              <w:jc w:val="both"/>
            </w:pPr>
            <w:r w:rsidRPr="0029031E">
              <w:t>Гибка изделий на валковых листогибочных машинах малого размера</w:t>
            </w:r>
          </w:p>
        </w:tc>
      </w:tr>
      <w:tr w:rsidR="0029031E" w:rsidRPr="0029031E" w14:paraId="467C34FD" w14:textId="77777777" w:rsidTr="00967FAD">
        <w:trPr>
          <w:trHeight w:val="20"/>
        </w:trPr>
        <w:tc>
          <w:tcPr>
            <w:tcW w:w="1072" w:type="pct"/>
            <w:vMerge/>
          </w:tcPr>
          <w:p w14:paraId="22561E87" w14:textId="77777777" w:rsidR="00854D38" w:rsidRPr="0029031E" w:rsidRDefault="00854D38" w:rsidP="00854D38"/>
        </w:tc>
        <w:tc>
          <w:tcPr>
            <w:tcW w:w="3928" w:type="pct"/>
          </w:tcPr>
          <w:p w14:paraId="5CDDDD35" w14:textId="77777777" w:rsidR="00854D38" w:rsidRPr="0029031E" w:rsidRDefault="00854D38" w:rsidP="00967FAD">
            <w:pPr>
              <w:jc w:val="both"/>
            </w:pPr>
            <w:r w:rsidRPr="0029031E">
              <w:t>Правка изделий на валковых листогибочных машинах малого размера</w:t>
            </w:r>
          </w:p>
        </w:tc>
      </w:tr>
      <w:tr w:rsidR="0029031E" w:rsidRPr="0029031E" w14:paraId="7DF1E914" w14:textId="77777777" w:rsidTr="00967FAD">
        <w:trPr>
          <w:trHeight w:val="20"/>
        </w:trPr>
        <w:tc>
          <w:tcPr>
            <w:tcW w:w="1072" w:type="pct"/>
            <w:vMerge/>
          </w:tcPr>
          <w:p w14:paraId="2609959E" w14:textId="77777777" w:rsidR="00854D38" w:rsidRPr="0029031E" w:rsidRDefault="00854D38" w:rsidP="00854D38"/>
        </w:tc>
        <w:tc>
          <w:tcPr>
            <w:tcW w:w="3928" w:type="pct"/>
          </w:tcPr>
          <w:p w14:paraId="58BDA1B8" w14:textId="77777777" w:rsidR="00854D38" w:rsidRPr="0029031E" w:rsidRDefault="00854D38" w:rsidP="00967FAD">
            <w:pPr>
              <w:jc w:val="both"/>
            </w:pPr>
            <w:r w:rsidRPr="0029031E">
              <w:t>Манипулирование заготовка</w:t>
            </w:r>
            <w:r w:rsidR="009822B4" w:rsidRPr="0029031E">
              <w:t>ми</w:t>
            </w:r>
            <w:r w:rsidRPr="0029031E">
              <w:t xml:space="preserve"> при вальцовке изделий на валковых листогибочных машинах малого размера</w:t>
            </w:r>
          </w:p>
        </w:tc>
      </w:tr>
      <w:tr w:rsidR="0029031E" w:rsidRPr="0029031E" w14:paraId="7F57C222" w14:textId="77777777" w:rsidTr="00967FAD">
        <w:trPr>
          <w:trHeight w:val="20"/>
        </w:trPr>
        <w:tc>
          <w:tcPr>
            <w:tcW w:w="1072" w:type="pct"/>
            <w:vMerge/>
          </w:tcPr>
          <w:p w14:paraId="4487B148" w14:textId="77777777" w:rsidR="00854D38" w:rsidRPr="0029031E" w:rsidRDefault="00854D38" w:rsidP="00854D38"/>
        </w:tc>
        <w:tc>
          <w:tcPr>
            <w:tcW w:w="3928" w:type="pct"/>
          </w:tcPr>
          <w:p w14:paraId="24A8EB4D" w14:textId="77777777" w:rsidR="00854D38" w:rsidRPr="0029031E" w:rsidRDefault="00854D38" w:rsidP="00967FAD">
            <w:pPr>
              <w:jc w:val="both"/>
            </w:pPr>
            <w:r w:rsidRPr="0029031E">
              <w:t xml:space="preserve">Снятие с валков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малого размера</w:t>
            </w:r>
          </w:p>
        </w:tc>
      </w:tr>
      <w:tr w:rsidR="0029031E" w:rsidRPr="0029031E" w14:paraId="16DA97B6" w14:textId="77777777" w:rsidTr="00967FAD">
        <w:trPr>
          <w:trHeight w:val="20"/>
        </w:trPr>
        <w:tc>
          <w:tcPr>
            <w:tcW w:w="1072" w:type="pct"/>
            <w:vMerge/>
          </w:tcPr>
          <w:p w14:paraId="64BF9865" w14:textId="77777777" w:rsidR="00854D38" w:rsidRPr="0029031E" w:rsidRDefault="00854D38" w:rsidP="00854D38"/>
        </w:tc>
        <w:tc>
          <w:tcPr>
            <w:tcW w:w="3928" w:type="pct"/>
          </w:tcPr>
          <w:p w14:paraId="2546593F" w14:textId="77777777" w:rsidR="00854D38" w:rsidRPr="0029031E" w:rsidRDefault="00854D38" w:rsidP="00967FAD">
            <w:pPr>
              <w:jc w:val="both"/>
            </w:pPr>
            <w:r w:rsidRPr="0029031E">
              <w:t xml:space="preserve">Перемещение заготовок и изделий подъемно-транспортным оборудованием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малого размера</w:t>
            </w:r>
          </w:p>
        </w:tc>
      </w:tr>
      <w:tr w:rsidR="0029031E" w:rsidRPr="0029031E" w14:paraId="12A4248A" w14:textId="77777777" w:rsidTr="00967FAD">
        <w:trPr>
          <w:trHeight w:val="20"/>
        </w:trPr>
        <w:tc>
          <w:tcPr>
            <w:tcW w:w="1072" w:type="pct"/>
            <w:vMerge/>
          </w:tcPr>
          <w:p w14:paraId="5AFAE214" w14:textId="77777777" w:rsidR="00854D38" w:rsidRPr="0029031E" w:rsidRDefault="00854D38" w:rsidP="00854D38"/>
        </w:tc>
        <w:tc>
          <w:tcPr>
            <w:tcW w:w="3928" w:type="pct"/>
          </w:tcPr>
          <w:p w14:paraId="65C0059C" w14:textId="77777777" w:rsidR="00854D38" w:rsidRPr="0029031E" w:rsidRDefault="00854D38" w:rsidP="00967FAD">
            <w:pPr>
              <w:jc w:val="both"/>
            </w:pPr>
            <w:r w:rsidRPr="0029031E">
              <w:t xml:space="preserve">Выявление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малого размера</w:t>
            </w:r>
          </w:p>
        </w:tc>
      </w:tr>
      <w:tr w:rsidR="0029031E" w:rsidRPr="0029031E" w14:paraId="4AE970E2" w14:textId="77777777" w:rsidTr="00967FAD">
        <w:trPr>
          <w:trHeight w:val="20"/>
        </w:trPr>
        <w:tc>
          <w:tcPr>
            <w:tcW w:w="1072" w:type="pct"/>
            <w:vMerge/>
          </w:tcPr>
          <w:p w14:paraId="3E1A8711" w14:textId="77777777" w:rsidR="00854D38" w:rsidRPr="0029031E" w:rsidRDefault="00854D38" w:rsidP="00854D38"/>
        </w:tc>
        <w:tc>
          <w:tcPr>
            <w:tcW w:w="3928" w:type="pct"/>
          </w:tcPr>
          <w:p w14:paraId="1ABC7537" w14:textId="77777777" w:rsidR="00854D38" w:rsidRPr="0029031E" w:rsidRDefault="00854D38" w:rsidP="00967FAD">
            <w:pPr>
              <w:jc w:val="both"/>
            </w:pPr>
            <w:r w:rsidRPr="0029031E">
              <w:t xml:space="preserve">Устранение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малого размера</w:t>
            </w:r>
          </w:p>
        </w:tc>
      </w:tr>
      <w:tr w:rsidR="0029031E" w:rsidRPr="0029031E" w14:paraId="3B544BA1" w14:textId="77777777" w:rsidTr="00967FAD">
        <w:trPr>
          <w:trHeight w:val="20"/>
        </w:trPr>
        <w:tc>
          <w:tcPr>
            <w:tcW w:w="1072" w:type="pct"/>
            <w:vMerge/>
          </w:tcPr>
          <w:p w14:paraId="789C66E3" w14:textId="77777777" w:rsidR="00854D38" w:rsidRPr="0029031E" w:rsidRDefault="00854D38" w:rsidP="00854D38"/>
        </w:tc>
        <w:tc>
          <w:tcPr>
            <w:tcW w:w="3928" w:type="pct"/>
          </w:tcPr>
          <w:p w14:paraId="23241C09" w14:textId="77777777" w:rsidR="00854D38" w:rsidRPr="0029031E" w:rsidRDefault="00854D38" w:rsidP="00967FAD">
            <w:pPr>
              <w:jc w:val="both"/>
            </w:pPr>
            <w:r w:rsidRPr="0029031E">
              <w:t xml:space="preserve">Складирование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малого размера</w:t>
            </w:r>
          </w:p>
        </w:tc>
      </w:tr>
      <w:tr w:rsidR="0029031E" w:rsidRPr="0029031E" w14:paraId="43B3826E" w14:textId="77777777" w:rsidTr="00967FAD">
        <w:trPr>
          <w:trHeight w:val="20"/>
        </w:trPr>
        <w:tc>
          <w:tcPr>
            <w:tcW w:w="1072" w:type="pct"/>
            <w:vMerge/>
          </w:tcPr>
          <w:p w14:paraId="2BE62878" w14:textId="77777777" w:rsidR="00854D38" w:rsidRPr="0029031E" w:rsidRDefault="00854D38" w:rsidP="00854D38"/>
        </w:tc>
        <w:tc>
          <w:tcPr>
            <w:tcW w:w="3928" w:type="pct"/>
          </w:tcPr>
          <w:p w14:paraId="37AB5A49" w14:textId="77777777" w:rsidR="00854D38" w:rsidRPr="0029031E" w:rsidRDefault="00854D38" w:rsidP="00967FAD">
            <w:pPr>
              <w:jc w:val="both"/>
            </w:pPr>
            <w:r w:rsidRPr="0029031E">
              <w:t>Устранение мелких неисправностей в работе валковых листогибочных машин малого размера и средств механизации</w:t>
            </w:r>
          </w:p>
        </w:tc>
      </w:tr>
      <w:tr w:rsidR="0029031E" w:rsidRPr="0029031E" w14:paraId="3CCFE9D2" w14:textId="77777777" w:rsidTr="00967FAD">
        <w:trPr>
          <w:trHeight w:val="20"/>
        </w:trPr>
        <w:tc>
          <w:tcPr>
            <w:tcW w:w="1072" w:type="pct"/>
            <w:vMerge/>
          </w:tcPr>
          <w:p w14:paraId="589F7C9E" w14:textId="77777777" w:rsidR="00854D38" w:rsidRPr="0029031E" w:rsidRDefault="00854D38" w:rsidP="00854D38"/>
        </w:tc>
        <w:tc>
          <w:tcPr>
            <w:tcW w:w="3928" w:type="pct"/>
          </w:tcPr>
          <w:p w14:paraId="797C9E40" w14:textId="77777777" w:rsidR="00854D38" w:rsidRPr="0029031E" w:rsidRDefault="00854D38" w:rsidP="00967FAD">
            <w:pPr>
              <w:jc w:val="both"/>
            </w:pPr>
            <w:r w:rsidRPr="0029031E">
              <w:t xml:space="preserve">Контроль размеров изделий </w:t>
            </w:r>
            <w:r w:rsidR="00241EDE" w:rsidRPr="0029031E">
              <w:t>при</w:t>
            </w:r>
            <w:r w:rsidRPr="0029031E">
              <w:t xml:space="preserve"> </w:t>
            </w:r>
            <w:proofErr w:type="spellStart"/>
            <w:r w:rsidRPr="0029031E">
              <w:t>гибк</w:t>
            </w:r>
            <w:r w:rsidR="00241EDE" w:rsidRPr="0029031E">
              <w:t>е</w:t>
            </w:r>
            <w:proofErr w:type="spellEnd"/>
            <w:r w:rsidRPr="0029031E">
              <w:t xml:space="preserve"> на валковых листогибочных машинах малого размера</w:t>
            </w:r>
          </w:p>
        </w:tc>
      </w:tr>
      <w:tr w:rsidR="0029031E" w:rsidRPr="0029031E" w14:paraId="690823A1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0F49FEC6" w14:textId="77777777" w:rsidR="00854D38" w:rsidRPr="0029031E" w:rsidDel="002A1D54" w:rsidRDefault="00854D38" w:rsidP="00854D38">
            <w:r w:rsidRPr="0029031E" w:rsidDel="002A1D54">
              <w:t>Необходимые умения</w:t>
            </w:r>
          </w:p>
        </w:tc>
        <w:tc>
          <w:tcPr>
            <w:tcW w:w="3928" w:type="pct"/>
          </w:tcPr>
          <w:p w14:paraId="24BFB179" w14:textId="77777777" w:rsidR="00854D38" w:rsidRPr="0029031E" w:rsidRDefault="00854D38" w:rsidP="00967FAD">
            <w:pPr>
              <w:jc w:val="both"/>
            </w:pPr>
            <w:r w:rsidRPr="0029031E">
              <w:t>Читать технологическую и конструкторскую документацию</w:t>
            </w:r>
          </w:p>
        </w:tc>
      </w:tr>
      <w:tr w:rsidR="0029031E" w:rsidRPr="0029031E" w14:paraId="087EA317" w14:textId="77777777" w:rsidTr="00967FAD">
        <w:trPr>
          <w:trHeight w:val="20"/>
        </w:trPr>
        <w:tc>
          <w:tcPr>
            <w:tcW w:w="1072" w:type="pct"/>
            <w:vMerge/>
          </w:tcPr>
          <w:p w14:paraId="784BCBEC" w14:textId="77777777" w:rsidR="00854D38" w:rsidRPr="0029031E" w:rsidDel="002A1D54" w:rsidRDefault="00854D38" w:rsidP="00854D38"/>
        </w:tc>
        <w:tc>
          <w:tcPr>
            <w:tcW w:w="3928" w:type="pct"/>
          </w:tcPr>
          <w:p w14:paraId="0EDB2748" w14:textId="77777777" w:rsidR="00854D38" w:rsidRPr="0029031E" w:rsidRDefault="00854D38" w:rsidP="00967FAD">
            <w:pPr>
              <w:jc w:val="both"/>
            </w:pPr>
            <w:r w:rsidRPr="0029031E">
              <w:t>Использовать валковые листогибочные машины малого размера для вальцовки изделий</w:t>
            </w:r>
          </w:p>
        </w:tc>
      </w:tr>
      <w:tr w:rsidR="0029031E" w:rsidRPr="0029031E" w14:paraId="15DBE7D6" w14:textId="77777777" w:rsidTr="00967FAD">
        <w:trPr>
          <w:trHeight w:val="20"/>
        </w:trPr>
        <w:tc>
          <w:tcPr>
            <w:tcW w:w="1072" w:type="pct"/>
            <w:vMerge/>
          </w:tcPr>
          <w:p w14:paraId="7D436A17" w14:textId="77777777" w:rsidR="00854D38" w:rsidRPr="0029031E" w:rsidDel="002A1D54" w:rsidRDefault="00854D38" w:rsidP="00854D38"/>
        </w:tc>
        <w:tc>
          <w:tcPr>
            <w:tcW w:w="3928" w:type="pct"/>
          </w:tcPr>
          <w:p w14:paraId="1E49F22A" w14:textId="77777777" w:rsidR="00854D38" w:rsidRPr="0029031E" w:rsidRDefault="00854D38" w:rsidP="00967FAD">
            <w:pPr>
              <w:jc w:val="both"/>
            </w:pPr>
            <w:r w:rsidRPr="0029031E">
              <w:t>Управлять валковыми листогибочными машинами малого размера</w:t>
            </w:r>
          </w:p>
        </w:tc>
      </w:tr>
      <w:tr w:rsidR="0029031E" w:rsidRPr="0029031E" w14:paraId="0CABE4D8" w14:textId="77777777" w:rsidTr="00967FAD">
        <w:trPr>
          <w:trHeight w:val="20"/>
        </w:trPr>
        <w:tc>
          <w:tcPr>
            <w:tcW w:w="1072" w:type="pct"/>
            <w:vMerge/>
          </w:tcPr>
          <w:p w14:paraId="3059C786" w14:textId="77777777" w:rsidR="00854D38" w:rsidRPr="0029031E" w:rsidDel="002A1D54" w:rsidRDefault="00854D38" w:rsidP="00854D38"/>
        </w:tc>
        <w:tc>
          <w:tcPr>
            <w:tcW w:w="3928" w:type="pct"/>
          </w:tcPr>
          <w:p w14:paraId="7F481DCB" w14:textId="77777777" w:rsidR="00854D38" w:rsidRPr="0029031E" w:rsidRDefault="00854D38" w:rsidP="00967FAD">
            <w:pPr>
              <w:jc w:val="both"/>
            </w:pPr>
            <w:r w:rsidRPr="0029031E">
              <w:t xml:space="preserve">Управлять вспомогательными приспособлениями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заготовок на валковых листогибочных машинах малого размера</w:t>
            </w:r>
          </w:p>
        </w:tc>
      </w:tr>
      <w:tr w:rsidR="0029031E" w:rsidRPr="0029031E" w14:paraId="701880C0" w14:textId="77777777" w:rsidTr="00967FAD">
        <w:trPr>
          <w:trHeight w:val="20"/>
        </w:trPr>
        <w:tc>
          <w:tcPr>
            <w:tcW w:w="1072" w:type="pct"/>
            <w:vMerge/>
          </w:tcPr>
          <w:p w14:paraId="3976DBC1" w14:textId="77777777" w:rsidR="00854D38" w:rsidRPr="0029031E" w:rsidDel="002A1D54" w:rsidRDefault="00854D38" w:rsidP="00854D38"/>
        </w:tc>
        <w:tc>
          <w:tcPr>
            <w:tcW w:w="3928" w:type="pct"/>
          </w:tcPr>
          <w:p w14:paraId="1FD9582D" w14:textId="77777777" w:rsidR="00854D38" w:rsidRPr="0029031E" w:rsidRDefault="00854D38" w:rsidP="00967FAD">
            <w:pPr>
              <w:jc w:val="both"/>
            </w:pPr>
            <w:r w:rsidRPr="0029031E">
              <w:t>Выполнять техническое обслуживание (ежедневное, еженедельное) валковых листогибочных машин малого размера и вспомогательных приспособлений в соответствии с требованиями документации</w:t>
            </w:r>
            <w:r w:rsidR="00987CEF" w:rsidRPr="0029031E">
              <w:t xml:space="preserve"> по эксплуатации</w:t>
            </w:r>
          </w:p>
        </w:tc>
      </w:tr>
      <w:tr w:rsidR="0029031E" w:rsidRPr="0029031E" w14:paraId="277502D8" w14:textId="77777777" w:rsidTr="00967FAD">
        <w:trPr>
          <w:trHeight w:val="20"/>
        </w:trPr>
        <w:tc>
          <w:tcPr>
            <w:tcW w:w="1072" w:type="pct"/>
            <w:vMerge/>
          </w:tcPr>
          <w:p w14:paraId="77102DBF" w14:textId="77777777" w:rsidR="00987CEF" w:rsidRPr="0029031E" w:rsidDel="002A1D54" w:rsidRDefault="00987CEF" w:rsidP="00854D38"/>
        </w:tc>
        <w:tc>
          <w:tcPr>
            <w:tcW w:w="3928" w:type="pct"/>
          </w:tcPr>
          <w:p w14:paraId="42B7FD16" w14:textId="77777777" w:rsidR="00987CEF" w:rsidRPr="0029031E" w:rsidRDefault="00987CEF" w:rsidP="00967FAD">
            <w:pPr>
              <w:jc w:val="both"/>
            </w:pPr>
            <w:r w:rsidRPr="0029031E">
              <w:t>Регулировать положение валков на валковых листогибочных машинах малого размера</w:t>
            </w:r>
          </w:p>
        </w:tc>
      </w:tr>
      <w:tr w:rsidR="0029031E" w:rsidRPr="0029031E" w14:paraId="34E9CD52" w14:textId="77777777" w:rsidTr="00967FAD">
        <w:trPr>
          <w:trHeight w:val="20"/>
        </w:trPr>
        <w:tc>
          <w:tcPr>
            <w:tcW w:w="1072" w:type="pct"/>
            <w:vMerge/>
          </w:tcPr>
          <w:p w14:paraId="4EFAE7BE" w14:textId="77777777" w:rsidR="00D5502C" w:rsidRPr="0029031E" w:rsidDel="002A1D54" w:rsidRDefault="00D5502C" w:rsidP="00D5502C"/>
        </w:tc>
        <w:tc>
          <w:tcPr>
            <w:tcW w:w="3928" w:type="pct"/>
          </w:tcPr>
          <w:p w14:paraId="0A99449C" w14:textId="77777777" w:rsidR="00D5502C" w:rsidRPr="0029031E" w:rsidRDefault="00D5502C" w:rsidP="00967FAD">
            <w:pPr>
              <w:jc w:val="both"/>
            </w:pPr>
            <w:r w:rsidRPr="0029031E">
              <w:t xml:space="preserve">Манипулировать заготовками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валковых </w:t>
            </w:r>
            <w:r w:rsidRPr="0029031E">
              <w:lastRenderedPageBreak/>
              <w:t>листогибочных машинах малого размера</w:t>
            </w:r>
          </w:p>
        </w:tc>
      </w:tr>
      <w:tr w:rsidR="0029031E" w:rsidRPr="0029031E" w14:paraId="25FF7256" w14:textId="77777777" w:rsidTr="00967FAD">
        <w:trPr>
          <w:trHeight w:val="20"/>
        </w:trPr>
        <w:tc>
          <w:tcPr>
            <w:tcW w:w="1072" w:type="pct"/>
            <w:vMerge/>
          </w:tcPr>
          <w:p w14:paraId="0876828F" w14:textId="77777777" w:rsidR="00D5502C" w:rsidRPr="0029031E" w:rsidDel="002A1D54" w:rsidRDefault="00D5502C" w:rsidP="00D5502C"/>
        </w:tc>
        <w:tc>
          <w:tcPr>
            <w:tcW w:w="3928" w:type="pct"/>
          </w:tcPr>
          <w:p w14:paraId="457B4B2A" w14:textId="77777777" w:rsidR="00D5502C" w:rsidRPr="0029031E" w:rsidRDefault="00D5502C" w:rsidP="00967FAD">
            <w:pPr>
              <w:jc w:val="both"/>
            </w:pPr>
            <w:r w:rsidRPr="0029031E">
              <w:t xml:space="preserve">Выполнять выверку положения заготовок относительно валков, упоров и механизирующих устройств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малого размера</w:t>
            </w:r>
          </w:p>
        </w:tc>
      </w:tr>
      <w:tr w:rsidR="0029031E" w:rsidRPr="0029031E" w14:paraId="399C3E9D" w14:textId="77777777" w:rsidTr="00967FAD">
        <w:trPr>
          <w:trHeight w:val="20"/>
        </w:trPr>
        <w:tc>
          <w:tcPr>
            <w:tcW w:w="1072" w:type="pct"/>
            <w:vMerge/>
          </w:tcPr>
          <w:p w14:paraId="53D20C2E" w14:textId="77777777" w:rsidR="00114281" w:rsidRPr="0029031E" w:rsidDel="002A1D54" w:rsidRDefault="00114281" w:rsidP="00114281"/>
        </w:tc>
        <w:tc>
          <w:tcPr>
            <w:tcW w:w="3928" w:type="pct"/>
          </w:tcPr>
          <w:p w14:paraId="3C2A30BB" w14:textId="77777777" w:rsidR="00114281" w:rsidRPr="0029031E" w:rsidRDefault="00114281" w:rsidP="00967FAD">
            <w:pPr>
              <w:jc w:val="both"/>
            </w:pPr>
            <w:r w:rsidRPr="0029031E">
              <w:t>Применять способы гибки изделий на валковых листогибочных машинах малого размера</w:t>
            </w:r>
          </w:p>
        </w:tc>
      </w:tr>
      <w:tr w:rsidR="0029031E" w:rsidRPr="0029031E" w14:paraId="297BBC09" w14:textId="77777777" w:rsidTr="00967FAD">
        <w:trPr>
          <w:trHeight w:val="20"/>
        </w:trPr>
        <w:tc>
          <w:tcPr>
            <w:tcW w:w="1072" w:type="pct"/>
            <w:vMerge/>
          </w:tcPr>
          <w:p w14:paraId="3A1AEE38" w14:textId="77777777" w:rsidR="00114281" w:rsidRPr="0029031E" w:rsidDel="002A1D54" w:rsidRDefault="00114281" w:rsidP="00114281"/>
        </w:tc>
        <w:tc>
          <w:tcPr>
            <w:tcW w:w="3928" w:type="pct"/>
          </w:tcPr>
          <w:p w14:paraId="3631A460" w14:textId="26808A4E" w:rsidR="00114281" w:rsidRPr="0029031E" w:rsidRDefault="00114281" w:rsidP="00967FAD">
            <w:pPr>
              <w:jc w:val="both"/>
              <w:rPr>
                <w:highlight w:val="yellow"/>
              </w:rPr>
            </w:pPr>
            <w:r w:rsidRPr="0029031E">
              <w:t xml:space="preserve">Определять </w:t>
            </w:r>
            <w:r w:rsidR="00024DF7">
              <w:t xml:space="preserve">типичные неисправности </w:t>
            </w:r>
            <w:r w:rsidRPr="0029031E">
              <w:t>валковых листогибочных машин малого размера</w:t>
            </w:r>
          </w:p>
        </w:tc>
      </w:tr>
      <w:tr w:rsidR="0029031E" w:rsidRPr="0029031E" w14:paraId="6D35CF35" w14:textId="77777777" w:rsidTr="00967FAD">
        <w:trPr>
          <w:trHeight w:val="20"/>
        </w:trPr>
        <w:tc>
          <w:tcPr>
            <w:tcW w:w="1072" w:type="pct"/>
            <w:vMerge/>
          </w:tcPr>
          <w:p w14:paraId="0AE971DA" w14:textId="77777777" w:rsidR="00114281" w:rsidRPr="0029031E" w:rsidDel="002A1D54" w:rsidRDefault="00114281" w:rsidP="00114281"/>
        </w:tc>
        <w:tc>
          <w:tcPr>
            <w:tcW w:w="3928" w:type="pct"/>
          </w:tcPr>
          <w:p w14:paraId="38C15DBC" w14:textId="77777777" w:rsidR="00114281" w:rsidRPr="0029031E" w:rsidRDefault="00114281" w:rsidP="00967FAD">
            <w:pPr>
              <w:jc w:val="both"/>
            </w:pPr>
            <w:r w:rsidRPr="0029031E">
              <w:t>Устанавливать заданные технической документацией параметры гибки на валковых листогибочных машинах малого размера</w:t>
            </w:r>
          </w:p>
        </w:tc>
      </w:tr>
      <w:tr w:rsidR="0029031E" w:rsidRPr="0029031E" w14:paraId="6335CF5B" w14:textId="77777777" w:rsidTr="00967FAD">
        <w:trPr>
          <w:trHeight w:val="20"/>
        </w:trPr>
        <w:tc>
          <w:tcPr>
            <w:tcW w:w="1072" w:type="pct"/>
            <w:vMerge/>
          </w:tcPr>
          <w:p w14:paraId="445B2342" w14:textId="77777777" w:rsidR="00114281" w:rsidRPr="0029031E" w:rsidDel="002A1D54" w:rsidRDefault="00114281" w:rsidP="00114281"/>
        </w:tc>
        <w:tc>
          <w:tcPr>
            <w:tcW w:w="3928" w:type="pct"/>
          </w:tcPr>
          <w:p w14:paraId="77647051" w14:textId="77777777" w:rsidR="00114281" w:rsidRPr="0029031E" w:rsidRDefault="00114281" w:rsidP="00967FAD">
            <w:pPr>
              <w:jc w:val="both"/>
            </w:pPr>
            <w:r w:rsidRPr="0029031E">
              <w:t xml:space="preserve">Выбирать грузоподъемные механизмы и такелажную оснастку для подъема и перемещения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валковых листогибочных машинах малого размера</w:t>
            </w:r>
          </w:p>
        </w:tc>
      </w:tr>
      <w:tr w:rsidR="0029031E" w:rsidRPr="0029031E" w14:paraId="6DD21DF7" w14:textId="77777777" w:rsidTr="00967FAD">
        <w:trPr>
          <w:trHeight w:val="20"/>
        </w:trPr>
        <w:tc>
          <w:tcPr>
            <w:tcW w:w="1072" w:type="pct"/>
            <w:vMerge/>
          </w:tcPr>
          <w:p w14:paraId="2260C0AF" w14:textId="77777777" w:rsidR="00114281" w:rsidRPr="0029031E" w:rsidDel="002A1D54" w:rsidRDefault="00114281" w:rsidP="00114281"/>
        </w:tc>
        <w:tc>
          <w:tcPr>
            <w:tcW w:w="3928" w:type="pct"/>
          </w:tcPr>
          <w:p w14:paraId="74CCBF41" w14:textId="77777777" w:rsidR="00114281" w:rsidRPr="0029031E" w:rsidRDefault="00114281" w:rsidP="00967FAD">
            <w:pPr>
              <w:jc w:val="both"/>
            </w:pPr>
            <w:r w:rsidRPr="0029031E">
              <w:t xml:space="preserve">Выбирать схемы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малого размера</w:t>
            </w:r>
          </w:p>
        </w:tc>
      </w:tr>
      <w:tr w:rsidR="0029031E" w:rsidRPr="0029031E" w14:paraId="6E2389BC" w14:textId="77777777" w:rsidTr="00967FAD">
        <w:trPr>
          <w:trHeight w:val="20"/>
        </w:trPr>
        <w:tc>
          <w:tcPr>
            <w:tcW w:w="1072" w:type="pct"/>
            <w:vMerge/>
          </w:tcPr>
          <w:p w14:paraId="30D48897" w14:textId="77777777" w:rsidR="00114281" w:rsidRPr="0029031E" w:rsidDel="002A1D54" w:rsidRDefault="00114281" w:rsidP="00114281"/>
        </w:tc>
        <w:tc>
          <w:tcPr>
            <w:tcW w:w="3928" w:type="pct"/>
          </w:tcPr>
          <w:p w14:paraId="6488C612" w14:textId="77777777" w:rsidR="00114281" w:rsidRPr="0029031E" w:rsidRDefault="00114281" w:rsidP="00967FAD">
            <w:pPr>
              <w:jc w:val="both"/>
            </w:pPr>
            <w:r w:rsidRPr="0029031E">
              <w:t xml:space="preserve">Управлять подъемом и перемещением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малого размера</w:t>
            </w:r>
          </w:p>
        </w:tc>
      </w:tr>
      <w:tr w:rsidR="0029031E" w:rsidRPr="0029031E" w14:paraId="428C80EF" w14:textId="77777777" w:rsidTr="00967FAD">
        <w:trPr>
          <w:trHeight w:val="20"/>
        </w:trPr>
        <w:tc>
          <w:tcPr>
            <w:tcW w:w="1072" w:type="pct"/>
            <w:vMerge/>
          </w:tcPr>
          <w:p w14:paraId="6467F265" w14:textId="77777777" w:rsidR="00114281" w:rsidRPr="0029031E" w:rsidDel="002A1D54" w:rsidRDefault="00114281" w:rsidP="00114281"/>
        </w:tc>
        <w:tc>
          <w:tcPr>
            <w:tcW w:w="3928" w:type="pct"/>
          </w:tcPr>
          <w:p w14:paraId="02CB0BB3" w14:textId="77777777" w:rsidR="00114281" w:rsidRPr="0029031E" w:rsidRDefault="00114281" w:rsidP="00967FAD">
            <w:pPr>
              <w:jc w:val="both"/>
            </w:pPr>
            <w:r w:rsidRPr="0029031E">
              <w:t xml:space="preserve">Исправлять дефекты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малого размера</w:t>
            </w:r>
          </w:p>
        </w:tc>
      </w:tr>
      <w:tr w:rsidR="0029031E" w:rsidRPr="0029031E" w14:paraId="3ACEFB0C" w14:textId="77777777" w:rsidTr="00967FAD">
        <w:trPr>
          <w:trHeight w:val="20"/>
        </w:trPr>
        <w:tc>
          <w:tcPr>
            <w:tcW w:w="1072" w:type="pct"/>
            <w:vMerge/>
          </w:tcPr>
          <w:p w14:paraId="233B1F6E" w14:textId="77777777" w:rsidR="00114281" w:rsidRPr="0029031E" w:rsidDel="002A1D54" w:rsidRDefault="00114281" w:rsidP="00114281"/>
        </w:tc>
        <w:tc>
          <w:tcPr>
            <w:tcW w:w="3928" w:type="pct"/>
          </w:tcPr>
          <w:p w14:paraId="2E3177D5" w14:textId="77777777" w:rsidR="00114281" w:rsidRPr="0029031E" w:rsidRDefault="00114281" w:rsidP="00967FAD">
            <w:pPr>
              <w:jc w:val="both"/>
            </w:pPr>
            <w:r w:rsidRPr="0029031E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29031E" w:rsidRPr="0029031E" w14:paraId="1EFA5EB5" w14:textId="77777777" w:rsidTr="00967FAD">
        <w:trPr>
          <w:trHeight w:val="20"/>
        </w:trPr>
        <w:tc>
          <w:tcPr>
            <w:tcW w:w="1072" w:type="pct"/>
            <w:vMerge/>
          </w:tcPr>
          <w:p w14:paraId="3181DEF1" w14:textId="77777777" w:rsidR="00114281" w:rsidRPr="0029031E" w:rsidDel="002A1D54" w:rsidRDefault="00114281" w:rsidP="00114281"/>
        </w:tc>
        <w:tc>
          <w:tcPr>
            <w:tcW w:w="3928" w:type="pct"/>
          </w:tcPr>
          <w:p w14:paraId="5E528663" w14:textId="4AB9D1ED" w:rsidR="00114281" w:rsidRPr="0029031E" w:rsidRDefault="00114281" w:rsidP="00967FAD">
            <w:pPr>
              <w:jc w:val="both"/>
            </w:pPr>
            <w:r w:rsidRPr="0029031E">
              <w:t xml:space="preserve">Выполнять </w:t>
            </w:r>
            <w:r w:rsidR="00024DF7">
              <w:t>измерение издели</w:t>
            </w:r>
            <w:r w:rsidRPr="0029031E">
              <w:t xml:space="preserve">й с использованием контрольно-измерительных инструментов </w:t>
            </w:r>
          </w:p>
        </w:tc>
      </w:tr>
      <w:tr w:rsidR="0029031E" w:rsidRPr="0029031E" w14:paraId="2AB7C30F" w14:textId="77777777" w:rsidTr="00967FAD">
        <w:trPr>
          <w:trHeight w:val="20"/>
        </w:trPr>
        <w:tc>
          <w:tcPr>
            <w:tcW w:w="1072" w:type="pct"/>
            <w:vMerge/>
          </w:tcPr>
          <w:p w14:paraId="060FF7F6" w14:textId="77777777" w:rsidR="00114281" w:rsidRPr="0029031E" w:rsidDel="002A1D54" w:rsidRDefault="00114281" w:rsidP="00114281"/>
        </w:tc>
        <w:tc>
          <w:tcPr>
            <w:tcW w:w="3928" w:type="pct"/>
          </w:tcPr>
          <w:p w14:paraId="2DA8404E" w14:textId="77777777" w:rsidR="00114281" w:rsidRPr="0029031E" w:rsidRDefault="00114281" w:rsidP="00967FAD">
            <w:pPr>
              <w:jc w:val="both"/>
            </w:pPr>
            <w:r w:rsidRPr="0029031E">
              <w:t xml:space="preserve">Применять средства индивидуальной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из листового и пруткового металла на валковых листогибочных машинах малого размера</w:t>
            </w:r>
          </w:p>
        </w:tc>
      </w:tr>
      <w:tr w:rsidR="0029031E" w:rsidRPr="0029031E" w14:paraId="477C9337" w14:textId="77777777" w:rsidTr="00967FAD">
        <w:trPr>
          <w:trHeight w:val="20"/>
        </w:trPr>
        <w:tc>
          <w:tcPr>
            <w:tcW w:w="1072" w:type="pct"/>
            <w:vMerge/>
          </w:tcPr>
          <w:p w14:paraId="66C2DE4E" w14:textId="77777777" w:rsidR="00114281" w:rsidRPr="0029031E" w:rsidDel="002A1D54" w:rsidRDefault="00114281" w:rsidP="00114281"/>
        </w:tc>
        <w:tc>
          <w:tcPr>
            <w:tcW w:w="3928" w:type="pct"/>
          </w:tcPr>
          <w:p w14:paraId="5CD73797" w14:textId="77777777" w:rsidR="00114281" w:rsidRPr="0029031E" w:rsidRDefault="00114281" w:rsidP="00967FAD">
            <w:pPr>
              <w:jc w:val="both"/>
            </w:pPr>
            <w:r w:rsidRPr="0029031E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29031E" w:rsidRPr="0029031E" w14:paraId="64B807F7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11288C62" w14:textId="77777777" w:rsidR="00114281" w:rsidRPr="0029031E" w:rsidRDefault="00114281" w:rsidP="00114281">
            <w:r w:rsidRPr="0029031E" w:rsidDel="002A1D54">
              <w:t>Необходимые знания</w:t>
            </w:r>
          </w:p>
        </w:tc>
        <w:tc>
          <w:tcPr>
            <w:tcW w:w="3928" w:type="pct"/>
          </w:tcPr>
          <w:p w14:paraId="5B9E588D" w14:textId="77777777" w:rsidR="00114281" w:rsidRPr="0029031E" w:rsidRDefault="00114281" w:rsidP="00967FAD">
            <w:pPr>
              <w:jc w:val="both"/>
            </w:pPr>
            <w:r w:rsidRPr="0029031E">
              <w:t>Основы машиностроительного черчения в объеме, необходимом для выполнения работы</w:t>
            </w:r>
          </w:p>
        </w:tc>
      </w:tr>
      <w:tr w:rsidR="0029031E" w:rsidRPr="0029031E" w14:paraId="3204E37D" w14:textId="77777777" w:rsidTr="00967FAD">
        <w:trPr>
          <w:trHeight w:val="20"/>
        </w:trPr>
        <w:tc>
          <w:tcPr>
            <w:tcW w:w="1072" w:type="pct"/>
            <w:vMerge/>
          </w:tcPr>
          <w:p w14:paraId="03167A68" w14:textId="77777777" w:rsidR="00114281" w:rsidRPr="0029031E" w:rsidDel="002A1D54" w:rsidRDefault="00114281" w:rsidP="00114281"/>
        </w:tc>
        <w:tc>
          <w:tcPr>
            <w:tcW w:w="3928" w:type="pct"/>
          </w:tcPr>
          <w:p w14:paraId="10629BEF" w14:textId="77777777" w:rsidR="00114281" w:rsidRPr="0029031E" w:rsidRDefault="00114281" w:rsidP="00967FAD">
            <w:pPr>
              <w:jc w:val="both"/>
            </w:pPr>
            <w:r w:rsidRPr="0029031E">
              <w:t>Правила чтения технологических документов</w:t>
            </w:r>
          </w:p>
        </w:tc>
      </w:tr>
      <w:tr w:rsidR="0029031E" w:rsidRPr="0029031E" w14:paraId="60A52C56" w14:textId="77777777" w:rsidTr="00967FAD">
        <w:trPr>
          <w:trHeight w:val="20"/>
        </w:trPr>
        <w:tc>
          <w:tcPr>
            <w:tcW w:w="1072" w:type="pct"/>
            <w:vMerge/>
          </w:tcPr>
          <w:p w14:paraId="0097FDB8" w14:textId="77777777" w:rsidR="00114281" w:rsidRPr="0029031E" w:rsidDel="002A1D54" w:rsidRDefault="00114281" w:rsidP="00114281"/>
        </w:tc>
        <w:tc>
          <w:tcPr>
            <w:tcW w:w="3928" w:type="pct"/>
          </w:tcPr>
          <w:p w14:paraId="61ED1E02" w14:textId="2926B04D" w:rsidR="00114281" w:rsidRPr="0029031E" w:rsidRDefault="00231D2B" w:rsidP="00967FAD">
            <w:pPr>
              <w:jc w:val="both"/>
            </w:pPr>
            <w:r>
              <w:t>Виды, конструкция</w:t>
            </w:r>
            <w:r w:rsidR="00114281" w:rsidRPr="0029031E">
              <w:t xml:space="preserve"> и назначение валковых листогибочных машин малого размера</w:t>
            </w:r>
          </w:p>
        </w:tc>
      </w:tr>
      <w:tr w:rsidR="0029031E" w:rsidRPr="0029031E" w14:paraId="3134E1AE" w14:textId="77777777" w:rsidTr="00967FAD">
        <w:trPr>
          <w:trHeight w:val="20"/>
        </w:trPr>
        <w:tc>
          <w:tcPr>
            <w:tcW w:w="1072" w:type="pct"/>
            <w:vMerge/>
          </w:tcPr>
          <w:p w14:paraId="3BA2BCFA" w14:textId="77777777" w:rsidR="00114281" w:rsidRPr="0029031E" w:rsidDel="002A1D54" w:rsidRDefault="00114281" w:rsidP="00114281"/>
        </w:tc>
        <w:tc>
          <w:tcPr>
            <w:tcW w:w="3928" w:type="pct"/>
          </w:tcPr>
          <w:p w14:paraId="6D38A593" w14:textId="403B2D8C" w:rsidR="00114281" w:rsidRPr="0029031E" w:rsidRDefault="00231D2B" w:rsidP="00967FAD">
            <w:pPr>
              <w:jc w:val="both"/>
            </w:pPr>
            <w:r>
              <w:t>Виды, конструкция</w:t>
            </w:r>
            <w:r w:rsidR="00114281" w:rsidRPr="0029031E">
              <w:t xml:space="preserve"> и назначение вспомогательных приспособлений для гибки на валковых листогибочных машинах малого размера</w:t>
            </w:r>
          </w:p>
        </w:tc>
      </w:tr>
      <w:tr w:rsidR="0029031E" w:rsidRPr="0029031E" w14:paraId="573EBA78" w14:textId="77777777" w:rsidTr="00967FAD">
        <w:trPr>
          <w:trHeight w:val="20"/>
        </w:trPr>
        <w:tc>
          <w:tcPr>
            <w:tcW w:w="1072" w:type="pct"/>
            <w:vMerge/>
          </w:tcPr>
          <w:p w14:paraId="54C28BA1" w14:textId="77777777" w:rsidR="00114281" w:rsidRPr="0029031E" w:rsidDel="002A1D54" w:rsidRDefault="00114281" w:rsidP="00114281"/>
        </w:tc>
        <w:tc>
          <w:tcPr>
            <w:tcW w:w="3928" w:type="pct"/>
          </w:tcPr>
          <w:p w14:paraId="46737AE7" w14:textId="2C00D011" w:rsidR="00114281" w:rsidRPr="0029031E" w:rsidRDefault="00231D2B" w:rsidP="00967FAD">
            <w:pPr>
              <w:jc w:val="both"/>
            </w:pPr>
            <w:r>
              <w:t>Виды, конструкция</w:t>
            </w:r>
            <w:r w:rsidR="00114281" w:rsidRPr="0029031E">
              <w:t xml:space="preserve"> и назначение подъемно-транспортного оборудования</w:t>
            </w:r>
          </w:p>
        </w:tc>
      </w:tr>
      <w:tr w:rsidR="0029031E" w:rsidRPr="0029031E" w14:paraId="5A1CD306" w14:textId="77777777" w:rsidTr="00967FAD">
        <w:trPr>
          <w:trHeight w:val="20"/>
        </w:trPr>
        <w:tc>
          <w:tcPr>
            <w:tcW w:w="1072" w:type="pct"/>
            <w:vMerge/>
          </w:tcPr>
          <w:p w14:paraId="1C848389" w14:textId="77777777" w:rsidR="00114281" w:rsidRPr="0029031E" w:rsidDel="002A1D54" w:rsidRDefault="00114281" w:rsidP="00114281"/>
        </w:tc>
        <w:tc>
          <w:tcPr>
            <w:tcW w:w="3928" w:type="pct"/>
          </w:tcPr>
          <w:p w14:paraId="22B6CE80" w14:textId="77777777" w:rsidR="00114281" w:rsidRPr="0029031E" w:rsidRDefault="00EF2126" w:rsidP="00967FAD">
            <w:pPr>
              <w:jc w:val="both"/>
            </w:pPr>
            <w:r w:rsidRPr="0029031E">
              <w:t>Типовые р</w:t>
            </w:r>
            <w:r w:rsidR="00114281" w:rsidRPr="0029031E">
              <w:t>ежимы работы валковых листогибочных машин малого размера и вспомогательных приспособлений</w:t>
            </w:r>
          </w:p>
        </w:tc>
      </w:tr>
      <w:tr w:rsidR="0029031E" w:rsidRPr="0029031E" w14:paraId="0A233CAF" w14:textId="77777777" w:rsidTr="00967FAD">
        <w:trPr>
          <w:trHeight w:val="20"/>
        </w:trPr>
        <w:tc>
          <w:tcPr>
            <w:tcW w:w="1072" w:type="pct"/>
            <w:vMerge/>
          </w:tcPr>
          <w:p w14:paraId="1ED874CF" w14:textId="77777777" w:rsidR="00114281" w:rsidRPr="0029031E" w:rsidDel="002A1D54" w:rsidRDefault="00114281" w:rsidP="00114281"/>
        </w:tc>
        <w:tc>
          <w:tcPr>
            <w:tcW w:w="3928" w:type="pct"/>
          </w:tcPr>
          <w:p w14:paraId="7105E4B1" w14:textId="77777777" w:rsidR="00114281" w:rsidRPr="0029031E" w:rsidRDefault="00114281" w:rsidP="00967FAD">
            <w:pPr>
              <w:jc w:val="both"/>
            </w:pPr>
            <w:r w:rsidRPr="0029031E">
              <w:t>Основные характеристики валковых листогибочных машин малого размера и вспомогательных приспособлений</w:t>
            </w:r>
          </w:p>
        </w:tc>
      </w:tr>
      <w:tr w:rsidR="0029031E" w:rsidRPr="0029031E" w14:paraId="19878150" w14:textId="77777777" w:rsidTr="00967FAD">
        <w:trPr>
          <w:trHeight w:val="20"/>
        </w:trPr>
        <w:tc>
          <w:tcPr>
            <w:tcW w:w="1072" w:type="pct"/>
            <w:vMerge/>
          </w:tcPr>
          <w:p w14:paraId="04DBCC16" w14:textId="77777777" w:rsidR="00114281" w:rsidRPr="0029031E" w:rsidDel="002A1D54" w:rsidRDefault="00114281" w:rsidP="00114281"/>
        </w:tc>
        <w:tc>
          <w:tcPr>
            <w:tcW w:w="3928" w:type="pct"/>
          </w:tcPr>
          <w:p w14:paraId="7F31188B" w14:textId="77777777" w:rsidR="00114281" w:rsidRPr="0029031E" w:rsidRDefault="00114281" w:rsidP="00967FAD">
            <w:pPr>
              <w:jc w:val="both"/>
            </w:pPr>
            <w:r w:rsidRPr="0029031E">
              <w:t>Назначение органов управления валковыми листогибочными машинами малого размера и вспомогательными приспособлениями</w:t>
            </w:r>
          </w:p>
        </w:tc>
      </w:tr>
      <w:tr w:rsidR="0029031E" w:rsidRPr="0029031E" w14:paraId="103E9E52" w14:textId="77777777" w:rsidTr="00967FAD">
        <w:trPr>
          <w:trHeight w:val="20"/>
        </w:trPr>
        <w:tc>
          <w:tcPr>
            <w:tcW w:w="1072" w:type="pct"/>
            <w:vMerge/>
          </w:tcPr>
          <w:p w14:paraId="7E78946E" w14:textId="77777777" w:rsidR="00114281" w:rsidRPr="0029031E" w:rsidDel="002A1D54" w:rsidRDefault="00114281" w:rsidP="00114281"/>
        </w:tc>
        <w:tc>
          <w:tcPr>
            <w:tcW w:w="3928" w:type="pct"/>
          </w:tcPr>
          <w:p w14:paraId="72E32CE7" w14:textId="77777777" w:rsidR="00114281" w:rsidRPr="0029031E" w:rsidRDefault="00114281" w:rsidP="00967FAD">
            <w:pPr>
              <w:jc w:val="both"/>
            </w:pPr>
            <w:r w:rsidRPr="0029031E">
              <w:t xml:space="preserve">Порядок </w:t>
            </w:r>
            <w:r w:rsidR="00D657B1" w:rsidRPr="0029031E">
              <w:t xml:space="preserve">и правила </w:t>
            </w:r>
            <w:r w:rsidRPr="0029031E">
              <w:t>подготовки к работе валковых листогибочных машин малого размера и вспомогательных приспособлений</w:t>
            </w:r>
          </w:p>
        </w:tc>
      </w:tr>
      <w:tr w:rsidR="0029031E" w:rsidRPr="0029031E" w14:paraId="32536B74" w14:textId="77777777" w:rsidTr="00967FAD">
        <w:trPr>
          <w:trHeight w:val="20"/>
        </w:trPr>
        <w:tc>
          <w:tcPr>
            <w:tcW w:w="1072" w:type="pct"/>
            <w:vMerge/>
          </w:tcPr>
          <w:p w14:paraId="4D4C61C4" w14:textId="77777777" w:rsidR="00114281" w:rsidRPr="0029031E" w:rsidDel="002A1D54" w:rsidRDefault="00114281" w:rsidP="00114281"/>
        </w:tc>
        <w:tc>
          <w:tcPr>
            <w:tcW w:w="3928" w:type="pct"/>
          </w:tcPr>
          <w:p w14:paraId="064F7BF7" w14:textId="15D20C24" w:rsidR="00114281" w:rsidRPr="0029031E" w:rsidRDefault="00114281" w:rsidP="00967FAD">
            <w:pPr>
              <w:jc w:val="both"/>
            </w:pPr>
            <w:r w:rsidRPr="0029031E">
              <w:t xml:space="preserve">Порядок и правила выполнения планово-предупредительного </w:t>
            </w:r>
            <w:r w:rsidR="00AA1575">
              <w:t>обслуживания (ежедневного, еженедельного)</w:t>
            </w:r>
            <w:r w:rsidRPr="0029031E">
              <w:t xml:space="preserve"> валковых листогибочных машин малого размера в соответствии с требованиями документации по эксплуатации</w:t>
            </w:r>
          </w:p>
        </w:tc>
      </w:tr>
      <w:tr w:rsidR="0029031E" w:rsidRPr="0029031E" w14:paraId="1A3490D5" w14:textId="77777777" w:rsidTr="00967FAD">
        <w:trPr>
          <w:trHeight w:val="20"/>
        </w:trPr>
        <w:tc>
          <w:tcPr>
            <w:tcW w:w="1072" w:type="pct"/>
            <w:vMerge/>
          </w:tcPr>
          <w:p w14:paraId="454E07DF" w14:textId="77777777" w:rsidR="00114281" w:rsidRPr="0029031E" w:rsidDel="002A1D54" w:rsidRDefault="00114281" w:rsidP="00114281"/>
        </w:tc>
        <w:tc>
          <w:tcPr>
            <w:tcW w:w="3928" w:type="pct"/>
          </w:tcPr>
          <w:p w14:paraId="5D90E1D5" w14:textId="77777777" w:rsidR="00114281" w:rsidRPr="0029031E" w:rsidRDefault="00114281" w:rsidP="00967FAD">
            <w:pPr>
              <w:jc w:val="both"/>
            </w:pPr>
            <w:r w:rsidRPr="0029031E">
              <w:t>Правила и способы гибки изделий на валковых листогибочных машинах малого размера</w:t>
            </w:r>
          </w:p>
        </w:tc>
      </w:tr>
      <w:tr w:rsidR="0029031E" w:rsidRPr="0029031E" w14:paraId="56389E3B" w14:textId="77777777" w:rsidTr="00967FAD">
        <w:trPr>
          <w:trHeight w:val="20"/>
        </w:trPr>
        <w:tc>
          <w:tcPr>
            <w:tcW w:w="1072" w:type="pct"/>
            <w:vMerge/>
          </w:tcPr>
          <w:p w14:paraId="6DA4F6CB" w14:textId="77777777" w:rsidR="00114281" w:rsidRPr="0029031E" w:rsidDel="002A1D54" w:rsidRDefault="00114281" w:rsidP="00114281"/>
        </w:tc>
        <w:tc>
          <w:tcPr>
            <w:tcW w:w="3928" w:type="pct"/>
          </w:tcPr>
          <w:p w14:paraId="6C9CCB85" w14:textId="77777777" w:rsidR="00114281" w:rsidRPr="0029031E" w:rsidRDefault="00114281" w:rsidP="00967FAD">
            <w:pPr>
              <w:jc w:val="both"/>
            </w:pPr>
            <w:r w:rsidRPr="0029031E">
              <w:t xml:space="preserve">Виды дефектов изделий </w:t>
            </w:r>
            <w:r w:rsidR="00D657B1" w:rsidRPr="0029031E">
              <w:t>при</w:t>
            </w:r>
            <w:r w:rsidRPr="0029031E">
              <w:t xml:space="preserve"> </w:t>
            </w:r>
            <w:proofErr w:type="spellStart"/>
            <w:r w:rsidRPr="0029031E">
              <w:t>гибк</w:t>
            </w:r>
            <w:r w:rsidR="00D657B1" w:rsidRPr="0029031E">
              <w:t>е</w:t>
            </w:r>
            <w:proofErr w:type="spellEnd"/>
            <w:r w:rsidRPr="0029031E">
              <w:t xml:space="preserve"> на валковых листогибочных машинах малого размера</w:t>
            </w:r>
          </w:p>
        </w:tc>
      </w:tr>
      <w:tr w:rsidR="0029031E" w:rsidRPr="0029031E" w14:paraId="5AEE07B9" w14:textId="77777777" w:rsidTr="00967FAD">
        <w:trPr>
          <w:trHeight w:val="20"/>
        </w:trPr>
        <w:tc>
          <w:tcPr>
            <w:tcW w:w="1072" w:type="pct"/>
            <w:vMerge/>
          </w:tcPr>
          <w:p w14:paraId="551B3372" w14:textId="77777777" w:rsidR="00114281" w:rsidRPr="0029031E" w:rsidDel="002A1D54" w:rsidRDefault="00114281" w:rsidP="00114281"/>
        </w:tc>
        <w:tc>
          <w:tcPr>
            <w:tcW w:w="3928" w:type="pct"/>
          </w:tcPr>
          <w:p w14:paraId="0F91797A" w14:textId="77777777" w:rsidR="00114281" w:rsidRPr="0029031E" w:rsidRDefault="00114281" w:rsidP="00967FAD">
            <w:pPr>
              <w:jc w:val="both"/>
            </w:pPr>
            <w:r w:rsidRPr="0029031E">
              <w:t xml:space="preserve">Способы устранения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малого размера</w:t>
            </w:r>
          </w:p>
        </w:tc>
      </w:tr>
      <w:tr w:rsidR="0029031E" w:rsidRPr="0029031E" w14:paraId="7A4E2DB4" w14:textId="77777777" w:rsidTr="00967FAD">
        <w:trPr>
          <w:trHeight w:val="20"/>
        </w:trPr>
        <w:tc>
          <w:tcPr>
            <w:tcW w:w="1072" w:type="pct"/>
            <w:vMerge/>
          </w:tcPr>
          <w:p w14:paraId="78AB2C34" w14:textId="77777777" w:rsidR="00114281" w:rsidRPr="0029031E" w:rsidDel="002A1D54" w:rsidRDefault="00114281" w:rsidP="00114281"/>
        </w:tc>
        <w:tc>
          <w:tcPr>
            <w:tcW w:w="3928" w:type="pct"/>
          </w:tcPr>
          <w:p w14:paraId="59CBCB96" w14:textId="77777777" w:rsidR="00114281" w:rsidRPr="0029031E" w:rsidRDefault="00114281" w:rsidP="00967FAD">
            <w:pPr>
              <w:jc w:val="both"/>
            </w:pPr>
            <w:r w:rsidRPr="0029031E">
              <w:t>Группы и марки материалов, обрабатываемых на валковых листогибочных машинах малого размера</w:t>
            </w:r>
          </w:p>
        </w:tc>
      </w:tr>
      <w:tr w:rsidR="0029031E" w:rsidRPr="0029031E" w14:paraId="2CD10B60" w14:textId="77777777" w:rsidTr="00967FAD">
        <w:trPr>
          <w:trHeight w:val="20"/>
        </w:trPr>
        <w:tc>
          <w:tcPr>
            <w:tcW w:w="1072" w:type="pct"/>
            <w:vMerge/>
          </w:tcPr>
          <w:p w14:paraId="243C4808" w14:textId="77777777" w:rsidR="00114281" w:rsidRPr="0029031E" w:rsidDel="002A1D54" w:rsidRDefault="00114281" w:rsidP="00114281"/>
        </w:tc>
        <w:tc>
          <w:tcPr>
            <w:tcW w:w="3928" w:type="pct"/>
          </w:tcPr>
          <w:p w14:paraId="37A41547" w14:textId="77777777" w:rsidR="00114281" w:rsidRPr="0029031E" w:rsidRDefault="00114281" w:rsidP="00967FAD">
            <w:pPr>
              <w:jc w:val="both"/>
            </w:pPr>
            <w:r w:rsidRPr="0029031E">
              <w:t>Сортамент заготовок, обрабатываемых на валковых листогибочных машинах малого размера</w:t>
            </w:r>
          </w:p>
        </w:tc>
      </w:tr>
      <w:tr w:rsidR="0029031E" w:rsidRPr="0029031E" w14:paraId="1E1AE0A8" w14:textId="77777777" w:rsidTr="00967FAD">
        <w:trPr>
          <w:trHeight w:val="20"/>
        </w:trPr>
        <w:tc>
          <w:tcPr>
            <w:tcW w:w="1072" w:type="pct"/>
            <w:vMerge/>
          </w:tcPr>
          <w:p w14:paraId="6AAE3FC2" w14:textId="77777777" w:rsidR="00114281" w:rsidRPr="0029031E" w:rsidDel="002A1D54" w:rsidRDefault="00114281" w:rsidP="00114281"/>
        </w:tc>
        <w:tc>
          <w:tcPr>
            <w:tcW w:w="3928" w:type="pct"/>
          </w:tcPr>
          <w:p w14:paraId="39D0E62B" w14:textId="77777777" w:rsidR="00114281" w:rsidRPr="0029031E" w:rsidRDefault="00552C00" w:rsidP="00967FAD">
            <w:pPr>
              <w:jc w:val="both"/>
            </w:pPr>
            <w:r w:rsidRPr="0029031E">
              <w:t>Типовые технологические процессы гибки на валковых листогибочных машинах малого размера</w:t>
            </w:r>
          </w:p>
        </w:tc>
      </w:tr>
      <w:tr w:rsidR="0029031E" w:rsidRPr="0029031E" w14:paraId="6777BE5E" w14:textId="77777777" w:rsidTr="00967FAD">
        <w:trPr>
          <w:trHeight w:val="20"/>
        </w:trPr>
        <w:tc>
          <w:tcPr>
            <w:tcW w:w="1072" w:type="pct"/>
            <w:vMerge/>
          </w:tcPr>
          <w:p w14:paraId="08294921" w14:textId="77777777" w:rsidR="00114281" w:rsidRPr="0029031E" w:rsidDel="002A1D54" w:rsidRDefault="00114281" w:rsidP="00114281"/>
        </w:tc>
        <w:tc>
          <w:tcPr>
            <w:tcW w:w="3928" w:type="pct"/>
          </w:tcPr>
          <w:p w14:paraId="32E71E07" w14:textId="77777777" w:rsidR="00114281" w:rsidRPr="0029031E" w:rsidRDefault="00552C00" w:rsidP="00967FAD">
            <w:pPr>
              <w:jc w:val="both"/>
            </w:pPr>
            <w:r w:rsidRPr="0029031E">
              <w:t>Приемы работы и последовательность гибки на валковых листогибочных машинах малого размера</w:t>
            </w:r>
          </w:p>
        </w:tc>
      </w:tr>
      <w:tr w:rsidR="0029031E" w:rsidRPr="0029031E" w14:paraId="173833C0" w14:textId="77777777" w:rsidTr="00967FAD">
        <w:trPr>
          <w:trHeight w:val="20"/>
        </w:trPr>
        <w:tc>
          <w:tcPr>
            <w:tcW w:w="1072" w:type="pct"/>
            <w:vMerge/>
          </w:tcPr>
          <w:p w14:paraId="77CF1574" w14:textId="77777777" w:rsidR="00114281" w:rsidRPr="0029031E" w:rsidDel="002A1D54" w:rsidRDefault="00114281" w:rsidP="00114281"/>
        </w:tc>
        <w:tc>
          <w:tcPr>
            <w:tcW w:w="3928" w:type="pct"/>
          </w:tcPr>
          <w:p w14:paraId="5E770643" w14:textId="77777777" w:rsidR="00114281" w:rsidRPr="0029031E" w:rsidRDefault="00552C00" w:rsidP="00967FAD">
            <w:pPr>
              <w:jc w:val="both"/>
            </w:pPr>
            <w:r w:rsidRPr="0029031E">
              <w:t xml:space="preserve">Схемы и правила складирования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малого размера</w:t>
            </w:r>
          </w:p>
        </w:tc>
      </w:tr>
      <w:tr w:rsidR="0029031E" w:rsidRPr="0029031E" w14:paraId="01EFE158" w14:textId="77777777" w:rsidTr="00967FAD">
        <w:trPr>
          <w:trHeight w:val="20"/>
        </w:trPr>
        <w:tc>
          <w:tcPr>
            <w:tcW w:w="1072" w:type="pct"/>
            <w:vMerge/>
          </w:tcPr>
          <w:p w14:paraId="62260671" w14:textId="77777777" w:rsidR="00552C00" w:rsidRPr="0029031E" w:rsidDel="002A1D54" w:rsidRDefault="00552C00" w:rsidP="00552C00"/>
        </w:tc>
        <w:tc>
          <w:tcPr>
            <w:tcW w:w="3928" w:type="pct"/>
          </w:tcPr>
          <w:p w14:paraId="67D21802" w14:textId="77777777" w:rsidR="00552C00" w:rsidRPr="0029031E" w:rsidRDefault="00552C00" w:rsidP="00967FAD">
            <w:pPr>
              <w:jc w:val="both"/>
            </w:pPr>
            <w:r w:rsidRPr="0029031E">
              <w:t xml:space="preserve">Припуски и допуски на изделия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малого размера</w:t>
            </w:r>
          </w:p>
        </w:tc>
      </w:tr>
      <w:tr w:rsidR="0029031E" w:rsidRPr="0029031E" w14:paraId="7D488AEF" w14:textId="77777777" w:rsidTr="00967FAD">
        <w:trPr>
          <w:trHeight w:val="20"/>
        </w:trPr>
        <w:tc>
          <w:tcPr>
            <w:tcW w:w="1072" w:type="pct"/>
            <w:vMerge/>
          </w:tcPr>
          <w:p w14:paraId="6AA48D8F" w14:textId="77777777" w:rsidR="00552C00" w:rsidRPr="0029031E" w:rsidDel="002A1D54" w:rsidRDefault="00552C00" w:rsidP="00552C00"/>
        </w:tc>
        <w:tc>
          <w:tcPr>
            <w:tcW w:w="3928" w:type="pct"/>
          </w:tcPr>
          <w:p w14:paraId="45D7A7AE" w14:textId="77777777" w:rsidR="00552C00" w:rsidRPr="0029031E" w:rsidRDefault="00552C00" w:rsidP="00967FAD">
            <w:pPr>
              <w:jc w:val="both"/>
            </w:pPr>
            <w:r w:rsidRPr="0029031E">
              <w:t xml:space="preserve">Способы контроля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малого размера</w:t>
            </w:r>
          </w:p>
        </w:tc>
      </w:tr>
      <w:tr w:rsidR="0029031E" w:rsidRPr="0029031E" w14:paraId="2CF1683E" w14:textId="77777777" w:rsidTr="00967FAD">
        <w:trPr>
          <w:trHeight w:val="20"/>
        </w:trPr>
        <w:tc>
          <w:tcPr>
            <w:tcW w:w="1072" w:type="pct"/>
            <w:vMerge/>
          </w:tcPr>
          <w:p w14:paraId="6306F306" w14:textId="77777777" w:rsidR="009E52B9" w:rsidRPr="0029031E" w:rsidDel="002A1D54" w:rsidRDefault="009E52B9" w:rsidP="009E52B9"/>
        </w:tc>
        <w:tc>
          <w:tcPr>
            <w:tcW w:w="3928" w:type="pct"/>
          </w:tcPr>
          <w:p w14:paraId="1CA6254B" w14:textId="0AA17B4F" w:rsidR="009E52B9" w:rsidRPr="0029031E" w:rsidRDefault="00231D2B" w:rsidP="00967FAD">
            <w:pPr>
              <w:jc w:val="both"/>
            </w:pPr>
            <w:r>
              <w:t>Виды, конструкция</w:t>
            </w:r>
            <w:r w:rsidR="009E52B9" w:rsidRPr="0029031E">
              <w:t xml:space="preserve">, назначение контрольно-измерительных инструментов для контроля изделий при </w:t>
            </w:r>
            <w:proofErr w:type="spellStart"/>
            <w:r w:rsidR="009E52B9" w:rsidRPr="0029031E">
              <w:t>гибке</w:t>
            </w:r>
            <w:proofErr w:type="spellEnd"/>
            <w:r w:rsidR="009E52B9" w:rsidRPr="0029031E">
              <w:t xml:space="preserve"> на валковых листогибочных машинах малого размера</w:t>
            </w:r>
          </w:p>
        </w:tc>
      </w:tr>
      <w:tr w:rsidR="0029031E" w:rsidRPr="0029031E" w14:paraId="21A6EDDB" w14:textId="77777777" w:rsidTr="00967FAD">
        <w:trPr>
          <w:trHeight w:val="20"/>
        </w:trPr>
        <w:tc>
          <w:tcPr>
            <w:tcW w:w="1072" w:type="pct"/>
            <w:vMerge/>
          </w:tcPr>
          <w:p w14:paraId="4438DCA1" w14:textId="77777777" w:rsidR="009E52B9" w:rsidRPr="0029031E" w:rsidDel="002A1D54" w:rsidRDefault="009E52B9" w:rsidP="009E52B9"/>
        </w:tc>
        <w:tc>
          <w:tcPr>
            <w:tcW w:w="3928" w:type="pct"/>
          </w:tcPr>
          <w:p w14:paraId="5474D89D" w14:textId="77777777" w:rsidR="009E52B9" w:rsidRPr="0029031E" w:rsidRDefault="009E52B9" w:rsidP="00967FAD">
            <w:pPr>
              <w:jc w:val="both"/>
            </w:pPr>
            <w:r w:rsidRPr="0029031E">
              <w:t xml:space="preserve">Правила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и перемещения грузов</w:t>
            </w:r>
          </w:p>
        </w:tc>
      </w:tr>
      <w:tr w:rsidR="0029031E" w:rsidRPr="0029031E" w14:paraId="33F630C0" w14:textId="77777777" w:rsidTr="00967FAD">
        <w:trPr>
          <w:trHeight w:val="20"/>
        </w:trPr>
        <w:tc>
          <w:tcPr>
            <w:tcW w:w="1072" w:type="pct"/>
            <w:vMerge/>
          </w:tcPr>
          <w:p w14:paraId="1BFFB6D7" w14:textId="77777777" w:rsidR="009E52B9" w:rsidRPr="0029031E" w:rsidDel="002A1D54" w:rsidRDefault="009E52B9" w:rsidP="009E52B9"/>
        </w:tc>
        <w:tc>
          <w:tcPr>
            <w:tcW w:w="3928" w:type="pct"/>
          </w:tcPr>
          <w:p w14:paraId="3C160623" w14:textId="77777777" w:rsidR="009E52B9" w:rsidRPr="0029031E" w:rsidRDefault="009E52B9" w:rsidP="00967FAD">
            <w:pPr>
              <w:jc w:val="both"/>
            </w:pPr>
            <w:r w:rsidRPr="0029031E">
              <w:t>Система знаковой сигнализации при работе с машинистом крана</w:t>
            </w:r>
          </w:p>
        </w:tc>
      </w:tr>
      <w:tr w:rsidR="0029031E" w:rsidRPr="0029031E" w14:paraId="5066615E" w14:textId="77777777" w:rsidTr="00967FAD">
        <w:trPr>
          <w:trHeight w:val="20"/>
        </w:trPr>
        <w:tc>
          <w:tcPr>
            <w:tcW w:w="1072" w:type="pct"/>
            <w:vMerge/>
          </w:tcPr>
          <w:p w14:paraId="06B90CE5" w14:textId="77777777" w:rsidR="009E52B9" w:rsidRPr="0029031E" w:rsidDel="002A1D54" w:rsidRDefault="009E52B9" w:rsidP="009E52B9"/>
        </w:tc>
        <w:tc>
          <w:tcPr>
            <w:tcW w:w="3928" w:type="pct"/>
          </w:tcPr>
          <w:p w14:paraId="04306A30" w14:textId="77777777" w:rsidR="009E52B9" w:rsidRPr="0029031E" w:rsidRDefault="009E52B9" w:rsidP="00967FAD">
            <w:pPr>
              <w:jc w:val="both"/>
            </w:pPr>
            <w:r w:rsidRPr="0029031E">
              <w:t xml:space="preserve">Виды и правила применения средств индивидуальной и коллективной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малого размера</w:t>
            </w:r>
          </w:p>
        </w:tc>
      </w:tr>
      <w:tr w:rsidR="0029031E" w:rsidRPr="0029031E" w14:paraId="3F62DF2B" w14:textId="77777777" w:rsidTr="00967FAD">
        <w:trPr>
          <w:trHeight w:val="20"/>
        </w:trPr>
        <w:tc>
          <w:tcPr>
            <w:tcW w:w="1072" w:type="pct"/>
            <w:vMerge/>
          </w:tcPr>
          <w:p w14:paraId="02B23A41" w14:textId="77777777" w:rsidR="009E52B9" w:rsidRPr="0029031E" w:rsidDel="002A1D54" w:rsidRDefault="009E52B9" w:rsidP="009E52B9"/>
        </w:tc>
        <w:tc>
          <w:tcPr>
            <w:tcW w:w="3928" w:type="pct"/>
          </w:tcPr>
          <w:p w14:paraId="0A7180B2" w14:textId="77777777" w:rsidR="009E52B9" w:rsidRPr="0029031E" w:rsidRDefault="009E52B9" w:rsidP="00967FAD">
            <w:pPr>
              <w:jc w:val="both"/>
            </w:pPr>
            <w:r w:rsidRPr="0029031E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9031E" w:rsidRPr="0029031E" w14:paraId="45AAC4EA" w14:textId="77777777" w:rsidTr="00967FAD">
        <w:trPr>
          <w:trHeight w:val="20"/>
        </w:trPr>
        <w:tc>
          <w:tcPr>
            <w:tcW w:w="1072" w:type="pct"/>
          </w:tcPr>
          <w:p w14:paraId="4F184F6D" w14:textId="77777777" w:rsidR="009E52B9" w:rsidRPr="0029031E" w:rsidDel="002A1D54" w:rsidRDefault="009E52B9" w:rsidP="009E52B9">
            <w:r w:rsidRPr="0029031E" w:rsidDel="002A1D54">
              <w:t>Другие характеристики</w:t>
            </w:r>
          </w:p>
        </w:tc>
        <w:tc>
          <w:tcPr>
            <w:tcW w:w="3928" w:type="pct"/>
          </w:tcPr>
          <w:p w14:paraId="72ABD8D8" w14:textId="77777777" w:rsidR="009E52B9" w:rsidRPr="0029031E" w:rsidRDefault="009E52B9" w:rsidP="00967FAD">
            <w:pPr>
              <w:jc w:val="both"/>
            </w:pPr>
            <w:r w:rsidRPr="0029031E">
              <w:t>-</w:t>
            </w:r>
          </w:p>
        </w:tc>
      </w:tr>
    </w:tbl>
    <w:p w14:paraId="0AC5B533" w14:textId="77777777" w:rsidR="0029031E" w:rsidRDefault="0029031E" w:rsidP="0029031E">
      <w:pPr>
        <w:rPr>
          <w:b/>
          <w:bCs w:val="0"/>
        </w:rPr>
      </w:pPr>
    </w:p>
    <w:p w14:paraId="435114F5" w14:textId="44DA6E49" w:rsidR="00E13E3D" w:rsidRDefault="00E13E3D" w:rsidP="0029031E">
      <w:pPr>
        <w:rPr>
          <w:b/>
          <w:bCs w:val="0"/>
        </w:rPr>
      </w:pPr>
      <w:r w:rsidRPr="0029031E">
        <w:rPr>
          <w:b/>
          <w:bCs w:val="0"/>
        </w:rPr>
        <w:t>3.</w:t>
      </w:r>
      <w:r w:rsidRPr="0029031E">
        <w:rPr>
          <w:b/>
          <w:bCs w:val="0"/>
          <w:lang w:val="en-US"/>
        </w:rPr>
        <w:t>2</w:t>
      </w:r>
      <w:r w:rsidRPr="0029031E">
        <w:rPr>
          <w:b/>
          <w:bCs w:val="0"/>
        </w:rPr>
        <w:t>.</w:t>
      </w:r>
      <w:r w:rsidRPr="0029031E">
        <w:rPr>
          <w:b/>
          <w:bCs w:val="0"/>
          <w:lang w:val="en-US"/>
        </w:rPr>
        <w:t>2</w:t>
      </w:r>
      <w:r w:rsidRPr="0029031E">
        <w:rPr>
          <w:b/>
          <w:bCs w:val="0"/>
        </w:rPr>
        <w:t>. Трудовая функция</w:t>
      </w:r>
    </w:p>
    <w:p w14:paraId="6BC4DF66" w14:textId="77777777" w:rsidR="0029031E" w:rsidRPr="0029031E" w:rsidRDefault="0029031E" w:rsidP="0029031E">
      <w:pPr>
        <w:rPr>
          <w:b/>
          <w:bCs w:val="0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967FAD" w:rsidRPr="0029031E" w14:paraId="4FD0CC31" w14:textId="77777777" w:rsidTr="00967FAD">
        <w:trPr>
          <w:trHeight w:val="278"/>
        </w:trPr>
        <w:tc>
          <w:tcPr>
            <w:tcW w:w="87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89DCD94" w14:textId="3650ED30" w:rsidR="00501F4F" w:rsidRPr="0029031E" w:rsidRDefault="00AC3575" w:rsidP="00CA3445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E460AF" w14:textId="77777777" w:rsidR="00501F4F" w:rsidRPr="0029031E" w:rsidRDefault="00005DF5" w:rsidP="00CA3445">
            <w:r w:rsidRPr="0029031E">
              <w:t xml:space="preserve">Вальцовка </w:t>
            </w:r>
            <w:r w:rsidR="00444FA4" w:rsidRPr="0029031E">
              <w:rPr>
                <w:noProof/>
              </w:rPr>
              <w:t>изделий</w:t>
            </w:r>
            <w:r w:rsidR="00444FA4" w:rsidRPr="0029031E">
              <w:t xml:space="preserve"> </w:t>
            </w:r>
            <w:r w:rsidR="00BA41CF" w:rsidRPr="0029031E">
              <w:t xml:space="preserve">на </w:t>
            </w:r>
            <w:r w:rsidR="004D76F4" w:rsidRPr="0029031E">
              <w:t xml:space="preserve">роликовых </w:t>
            </w:r>
            <w:r w:rsidR="00BA41CF" w:rsidRPr="0029031E">
              <w:t>сортогибочных машинах малого размера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5E0312" w14:textId="1F4566D3" w:rsidR="00501F4F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A8C026" w14:textId="5F90C2C6" w:rsidR="00501F4F" w:rsidRPr="0029031E" w:rsidRDefault="005A4C84" w:rsidP="00967FAD">
            <w:pPr>
              <w:jc w:val="center"/>
            </w:pPr>
            <w:r>
              <w:rPr>
                <w:lang w:val="en-US"/>
              </w:rPr>
              <w:t>B</w:t>
            </w:r>
            <w:r w:rsidR="00501F4F" w:rsidRPr="0029031E">
              <w:t>/0</w:t>
            </w:r>
            <w:r w:rsidR="00501F4F" w:rsidRPr="0029031E">
              <w:rPr>
                <w:lang w:val="en-US"/>
              </w:rPr>
              <w:t>2</w:t>
            </w:r>
            <w:r w:rsidR="00501F4F" w:rsidRPr="0029031E">
              <w:t>.3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DE06052" w14:textId="1705C8F3" w:rsidR="00501F4F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DC26FF" w14:textId="77777777" w:rsidR="00501F4F" w:rsidRPr="0029031E" w:rsidRDefault="00501F4F" w:rsidP="00967FAD">
            <w:pPr>
              <w:jc w:val="center"/>
            </w:pPr>
            <w:r w:rsidRPr="0029031E">
              <w:t>3</w:t>
            </w:r>
          </w:p>
        </w:tc>
      </w:tr>
    </w:tbl>
    <w:p w14:paraId="18365F8D" w14:textId="77777777" w:rsidR="00096ED1" w:rsidRPr="0029031E" w:rsidRDefault="00096ED1" w:rsidP="00CA344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772870AE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65A151D5" w14:textId="77777777" w:rsidR="005856A7" w:rsidRPr="0029031E" w:rsidRDefault="005856A7" w:rsidP="00CA3445">
            <w:r w:rsidRPr="0029031E">
              <w:t>Трудовые действия</w:t>
            </w:r>
          </w:p>
        </w:tc>
        <w:tc>
          <w:tcPr>
            <w:tcW w:w="3928" w:type="pct"/>
          </w:tcPr>
          <w:p w14:paraId="78CD4DA3" w14:textId="77777777" w:rsidR="005856A7" w:rsidRPr="0029031E" w:rsidRDefault="005856A7" w:rsidP="00967FAD">
            <w:pPr>
              <w:jc w:val="both"/>
            </w:pPr>
            <w:r w:rsidRPr="0029031E">
              <w:t>Подготовка рабочего места к вальцовке изделий на роликовых сортогибочных машинах малого размера</w:t>
            </w:r>
          </w:p>
        </w:tc>
      </w:tr>
      <w:tr w:rsidR="0029031E" w:rsidRPr="0029031E" w14:paraId="6C059F56" w14:textId="77777777" w:rsidTr="00967FAD">
        <w:trPr>
          <w:trHeight w:val="20"/>
        </w:trPr>
        <w:tc>
          <w:tcPr>
            <w:tcW w:w="1072" w:type="pct"/>
            <w:vMerge/>
          </w:tcPr>
          <w:p w14:paraId="6577B6D3" w14:textId="77777777" w:rsidR="005856A7" w:rsidRPr="0029031E" w:rsidRDefault="005856A7" w:rsidP="00CA3445"/>
        </w:tc>
        <w:tc>
          <w:tcPr>
            <w:tcW w:w="3928" w:type="pct"/>
          </w:tcPr>
          <w:p w14:paraId="3CADA0FB" w14:textId="77777777" w:rsidR="005856A7" w:rsidRPr="0029031E" w:rsidRDefault="005856A7" w:rsidP="00967FAD">
            <w:pPr>
              <w:jc w:val="both"/>
            </w:pPr>
            <w:r w:rsidRPr="0029031E">
              <w:t xml:space="preserve">Подготовка к работе роликовых сортогибочных машин малого размера </w:t>
            </w:r>
            <w:r w:rsidR="008202C5" w:rsidRPr="0029031E">
              <w:t xml:space="preserve">и вспомогательных приспособлений </w:t>
            </w:r>
            <w:r w:rsidRPr="0029031E">
              <w:t>для вальцовки изделий</w:t>
            </w:r>
          </w:p>
        </w:tc>
      </w:tr>
      <w:tr w:rsidR="0029031E" w:rsidRPr="0029031E" w14:paraId="00518519" w14:textId="77777777" w:rsidTr="00967FAD">
        <w:trPr>
          <w:trHeight w:val="20"/>
        </w:trPr>
        <w:tc>
          <w:tcPr>
            <w:tcW w:w="1072" w:type="pct"/>
            <w:vMerge/>
          </w:tcPr>
          <w:p w14:paraId="2EBEA47F" w14:textId="77777777" w:rsidR="008202C5" w:rsidRPr="0029031E" w:rsidRDefault="008202C5" w:rsidP="00CA3445"/>
        </w:tc>
        <w:tc>
          <w:tcPr>
            <w:tcW w:w="3928" w:type="pct"/>
          </w:tcPr>
          <w:p w14:paraId="62B97886" w14:textId="77777777" w:rsidR="008202C5" w:rsidRPr="0029031E" w:rsidRDefault="008202C5" w:rsidP="00967FAD">
            <w:pPr>
              <w:jc w:val="both"/>
            </w:pPr>
            <w:r w:rsidRPr="0029031E">
              <w:t>Ежедневное</w:t>
            </w:r>
            <w:r w:rsidR="002837DE" w:rsidRPr="0029031E">
              <w:t xml:space="preserve"> техническое</w:t>
            </w:r>
            <w:r w:rsidRPr="0029031E">
              <w:t xml:space="preserve"> обслуживание роликовых сортогибочных машин малого размера для вальцовки изделий</w:t>
            </w:r>
          </w:p>
        </w:tc>
      </w:tr>
      <w:tr w:rsidR="0029031E" w:rsidRPr="0029031E" w14:paraId="65D1DEBB" w14:textId="77777777" w:rsidTr="00967FAD">
        <w:trPr>
          <w:trHeight w:val="20"/>
        </w:trPr>
        <w:tc>
          <w:tcPr>
            <w:tcW w:w="1072" w:type="pct"/>
            <w:vMerge/>
          </w:tcPr>
          <w:p w14:paraId="526BD072" w14:textId="77777777" w:rsidR="008202C5" w:rsidRPr="0029031E" w:rsidRDefault="008202C5" w:rsidP="00CA3445"/>
        </w:tc>
        <w:tc>
          <w:tcPr>
            <w:tcW w:w="3928" w:type="pct"/>
          </w:tcPr>
          <w:p w14:paraId="0D288062" w14:textId="77777777" w:rsidR="008202C5" w:rsidRPr="0029031E" w:rsidRDefault="00ED5858" w:rsidP="00967FAD">
            <w:pPr>
              <w:jc w:val="both"/>
            </w:pPr>
            <w:r w:rsidRPr="0029031E">
              <w:t>Подгибка концов сортового и профильного проката на специальных машинах</w:t>
            </w:r>
          </w:p>
        </w:tc>
      </w:tr>
      <w:tr w:rsidR="0029031E" w:rsidRPr="0029031E" w14:paraId="26E01F3B" w14:textId="77777777" w:rsidTr="00967FAD">
        <w:trPr>
          <w:trHeight w:val="20"/>
        </w:trPr>
        <w:tc>
          <w:tcPr>
            <w:tcW w:w="1072" w:type="pct"/>
            <w:vMerge/>
          </w:tcPr>
          <w:p w14:paraId="3F5A8F70" w14:textId="77777777" w:rsidR="00ED5858" w:rsidRPr="0029031E" w:rsidRDefault="00ED5858" w:rsidP="00ED5858"/>
        </w:tc>
        <w:tc>
          <w:tcPr>
            <w:tcW w:w="3928" w:type="pct"/>
          </w:tcPr>
          <w:p w14:paraId="103D9DEC" w14:textId="77777777" w:rsidR="00ED5858" w:rsidRPr="0029031E" w:rsidRDefault="00ED5858" w:rsidP="00967FAD">
            <w:pPr>
              <w:jc w:val="both"/>
            </w:pPr>
            <w:r w:rsidRPr="0029031E">
              <w:t>Подача заготовок в роликовые сортогибочные машины малого размера для вальцовки изделий</w:t>
            </w:r>
          </w:p>
        </w:tc>
      </w:tr>
      <w:tr w:rsidR="0029031E" w:rsidRPr="0029031E" w14:paraId="2C82EC3E" w14:textId="77777777" w:rsidTr="00967FAD">
        <w:trPr>
          <w:trHeight w:val="20"/>
        </w:trPr>
        <w:tc>
          <w:tcPr>
            <w:tcW w:w="1072" w:type="pct"/>
            <w:vMerge/>
          </w:tcPr>
          <w:p w14:paraId="7F1AF29F" w14:textId="77777777" w:rsidR="00ED5858" w:rsidRPr="0029031E" w:rsidRDefault="00ED5858" w:rsidP="00ED5858"/>
        </w:tc>
        <w:tc>
          <w:tcPr>
            <w:tcW w:w="3928" w:type="pct"/>
          </w:tcPr>
          <w:p w14:paraId="47DAB5F2" w14:textId="77777777" w:rsidR="00ED5858" w:rsidRPr="0029031E" w:rsidRDefault="00ED5858" w:rsidP="00967FAD">
            <w:pPr>
              <w:jc w:val="both"/>
            </w:pPr>
            <w:r w:rsidRPr="0029031E">
              <w:t>Подгибка концов сортового и профильного проката на роликовых сортогибочных машинах малого размера</w:t>
            </w:r>
          </w:p>
        </w:tc>
      </w:tr>
      <w:tr w:rsidR="0029031E" w:rsidRPr="0029031E" w14:paraId="697DC1DE" w14:textId="77777777" w:rsidTr="00967FAD">
        <w:trPr>
          <w:trHeight w:val="20"/>
        </w:trPr>
        <w:tc>
          <w:tcPr>
            <w:tcW w:w="1072" w:type="pct"/>
            <w:vMerge/>
          </w:tcPr>
          <w:p w14:paraId="35ADCC82" w14:textId="77777777" w:rsidR="00ED5858" w:rsidRPr="0029031E" w:rsidRDefault="00ED5858" w:rsidP="00ED5858"/>
        </w:tc>
        <w:tc>
          <w:tcPr>
            <w:tcW w:w="3928" w:type="pct"/>
          </w:tcPr>
          <w:p w14:paraId="678B63BA" w14:textId="77777777" w:rsidR="00ED5858" w:rsidRPr="0029031E" w:rsidRDefault="00ED5858" w:rsidP="00967FAD">
            <w:pPr>
              <w:jc w:val="both"/>
            </w:pPr>
            <w:r w:rsidRPr="0029031E">
              <w:t>Наладка роликовых сортогибочных машин малого размера</w:t>
            </w:r>
          </w:p>
        </w:tc>
      </w:tr>
      <w:tr w:rsidR="0029031E" w:rsidRPr="0029031E" w14:paraId="6A73B4E5" w14:textId="77777777" w:rsidTr="00967FAD">
        <w:trPr>
          <w:trHeight w:val="20"/>
        </w:trPr>
        <w:tc>
          <w:tcPr>
            <w:tcW w:w="1072" w:type="pct"/>
            <w:vMerge/>
          </w:tcPr>
          <w:p w14:paraId="18833FB0" w14:textId="77777777" w:rsidR="002C3A54" w:rsidRPr="0029031E" w:rsidRDefault="002C3A54" w:rsidP="002C3A54"/>
        </w:tc>
        <w:tc>
          <w:tcPr>
            <w:tcW w:w="3928" w:type="pct"/>
          </w:tcPr>
          <w:p w14:paraId="7E2EF4D6" w14:textId="77777777" w:rsidR="002C3A54" w:rsidRPr="0029031E" w:rsidRDefault="002C3A54" w:rsidP="00967FAD">
            <w:pPr>
              <w:jc w:val="both"/>
            </w:pPr>
            <w:r w:rsidRPr="0029031E">
              <w:t>Гибка заготовок на роликовых сортогибочных машинах малого размера</w:t>
            </w:r>
          </w:p>
        </w:tc>
      </w:tr>
      <w:tr w:rsidR="0029031E" w:rsidRPr="0029031E" w14:paraId="5F24E061" w14:textId="77777777" w:rsidTr="00967FAD">
        <w:trPr>
          <w:trHeight w:val="20"/>
        </w:trPr>
        <w:tc>
          <w:tcPr>
            <w:tcW w:w="1072" w:type="pct"/>
            <w:vMerge/>
          </w:tcPr>
          <w:p w14:paraId="73EF9878" w14:textId="77777777" w:rsidR="00F12F79" w:rsidRPr="0029031E" w:rsidRDefault="00F12F79" w:rsidP="002C3A54"/>
        </w:tc>
        <w:tc>
          <w:tcPr>
            <w:tcW w:w="3928" w:type="pct"/>
          </w:tcPr>
          <w:p w14:paraId="49B92748" w14:textId="77777777" w:rsidR="00F12F79" w:rsidRPr="0029031E" w:rsidRDefault="00F12F79" w:rsidP="00967FAD">
            <w:pPr>
              <w:jc w:val="both"/>
            </w:pPr>
            <w:r w:rsidRPr="0029031E">
              <w:t xml:space="preserve">Манипулирование заготовками при вальцовке изделий на роликовых </w:t>
            </w:r>
            <w:r w:rsidRPr="0029031E">
              <w:lastRenderedPageBreak/>
              <w:t>сортогибочных машинах малого размера</w:t>
            </w:r>
          </w:p>
        </w:tc>
      </w:tr>
      <w:tr w:rsidR="0029031E" w:rsidRPr="0029031E" w14:paraId="00F22DA0" w14:textId="77777777" w:rsidTr="00967FAD">
        <w:trPr>
          <w:trHeight w:val="20"/>
        </w:trPr>
        <w:tc>
          <w:tcPr>
            <w:tcW w:w="1072" w:type="pct"/>
            <w:vMerge/>
          </w:tcPr>
          <w:p w14:paraId="24C0C04F" w14:textId="77777777" w:rsidR="002C3A54" w:rsidRPr="0029031E" w:rsidRDefault="002C3A54" w:rsidP="002C3A54"/>
        </w:tc>
        <w:tc>
          <w:tcPr>
            <w:tcW w:w="3928" w:type="pct"/>
          </w:tcPr>
          <w:p w14:paraId="119E4CBA" w14:textId="77777777" w:rsidR="002C3A54" w:rsidRPr="0029031E" w:rsidRDefault="002C3A54" w:rsidP="00967FAD">
            <w:pPr>
              <w:jc w:val="both"/>
            </w:pPr>
            <w:r w:rsidRPr="0029031E">
              <w:t xml:space="preserve">Снятие с роликов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малого размера</w:t>
            </w:r>
          </w:p>
        </w:tc>
      </w:tr>
      <w:tr w:rsidR="0029031E" w:rsidRPr="0029031E" w14:paraId="27E39E73" w14:textId="77777777" w:rsidTr="00967FAD">
        <w:trPr>
          <w:trHeight w:val="20"/>
        </w:trPr>
        <w:tc>
          <w:tcPr>
            <w:tcW w:w="1072" w:type="pct"/>
            <w:vMerge/>
          </w:tcPr>
          <w:p w14:paraId="65CD137D" w14:textId="77777777" w:rsidR="002C3A54" w:rsidRPr="0029031E" w:rsidRDefault="002C3A54" w:rsidP="002C3A54"/>
        </w:tc>
        <w:tc>
          <w:tcPr>
            <w:tcW w:w="3928" w:type="pct"/>
          </w:tcPr>
          <w:p w14:paraId="07717D61" w14:textId="77777777" w:rsidR="002C3A54" w:rsidRPr="0029031E" w:rsidRDefault="002C3A54" w:rsidP="00967FAD">
            <w:pPr>
              <w:jc w:val="both"/>
            </w:pPr>
            <w:r w:rsidRPr="0029031E">
              <w:t xml:space="preserve">Выявление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малого размера</w:t>
            </w:r>
          </w:p>
        </w:tc>
      </w:tr>
      <w:tr w:rsidR="0029031E" w:rsidRPr="0029031E" w14:paraId="61010C81" w14:textId="77777777" w:rsidTr="00967FAD">
        <w:trPr>
          <w:trHeight w:val="20"/>
        </w:trPr>
        <w:tc>
          <w:tcPr>
            <w:tcW w:w="1072" w:type="pct"/>
            <w:vMerge/>
          </w:tcPr>
          <w:p w14:paraId="62425BB2" w14:textId="77777777" w:rsidR="002C3A54" w:rsidRPr="0029031E" w:rsidRDefault="002C3A54" w:rsidP="002C3A54"/>
        </w:tc>
        <w:tc>
          <w:tcPr>
            <w:tcW w:w="3928" w:type="pct"/>
          </w:tcPr>
          <w:p w14:paraId="26C4A52A" w14:textId="77777777" w:rsidR="002C3A54" w:rsidRPr="0029031E" w:rsidRDefault="002C3A54" w:rsidP="00967FAD">
            <w:pPr>
              <w:jc w:val="both"/>
            </w:pPr>
            <w:r w:rsidRPr="0029031E">
              <w:t xml:space="preserve">Устранение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малого размера</w:t>
            </w:r>
          </w:p>
        </w:tc>
      </w:tr>
      <w:tr w:rsidR="0029031E" w:rsidRPr="0029031E" w14:paraId="50E91823" w14:textId="77777777" w:rsidTr="00967FAD">
        <w:trPr>
          <w:trHeight w:val="20"/>
        </w:trPr>
        <w:tc>
          <w:tcPr>
            <w:tcW w:w="1072" w:type="pct"/>
            <w:vMerge/>
          </w:tcPr>
          <w:p w14:paraId="00499F50" w14:textId="77777777" w:rsidR="002C3A54" w:rsidRPr="0029031E" w:rsidRDefault="002C3A54" w:rsidP="002C3A54"/>
        </w:tc>
        <w:tc>
          <w:tcPr>
            <w:tcW w:w="3928" w:type="pct"/>
          </w:tcPr>
          <w:p w14:paraId="23716980" w14:textId="77777777" w:rsidR="002C3A54" w:rsidRPr="0029031E" w:rsidRDefault="002C3A54" w:rsidP="00967FAD">
            <w:pPr>
              <w:jc w:val="both"/>
            </w:pPr>
            <w:r w:rsidRPr="0029031E">
              <w:t xml:space="preserve">Складирование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малого размера</w:t>
            </w:r>
          </w:p>
        </w:tc>
      </w:tr>
      <w:tr w:rsidR="0029031E" w:rsidRPr="0029031E" w14:paraId="184ED7ED" w14:textId="77777777" w:rsidTr="00967FAD">
        <w:trPr>
          <w:trHeight w:val="20"/>
        </w:trPr>
        <w:tc>
          <w:tcPr>
            <w:tcW w:w="1072" w:type="pct"/>
            <w:vMerge/>
          </w:tcPr>
          <w:p w14:paraId="194FC744" w14:textId="77777777" w:rsidR="002C3A54" w:rsidRPr="0029031E" w:rsidRDefault="002C3A54" w:rsidP="002C3A54"/>
        </w:tc>
        <w:tc>
          <w:tcPr>
            <w:tcW w:w="3928" w:type="pct"/>
          </w:tcPr>
          <w:p w14:paraId="249C394C" w14:textId="77777777" w:rsidR="002C3A54" w:rsidRPr="0029031E" w:rsidRDefault="002C3A54" w:rsidP="00967FAD">
            <w:pPr>
              <w:jc w:val="both"/>
            </w:pPr>
            <w:r w:rsidRPr="0029031E">
              <w:t xml:space="preserve">Контроль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малого размера</w:t>
            </w:r>
          </w:p>
        </w:tc>
      </w:tr>
      <w:tr w:rsidR="0029031E" w:rsidRPr="0029031E" w14:paraId="2663E812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23BE653C" w14:textId="77777777" w:rsidR="002C3A54" w:rsidRPr="0029031E" w:rsidDel="002A1D54" w:rsidRDefault="002C3A54" w:rsidP="002C3A54">
            <w:r w:rsidRPr="0029031E" w:rsidDel="002A1D54">
              <w:t>Необходимые умения</w:t>
            </w:r>
          </w:p>
        </w:tc>
        <w:tc>
          <w:tcPr>
            <w:tcW w:w="3928" w:type="pct"/>
          </w:tcPr>
          <w:p w14:paraId="5A3E62DF" w14:textId="77777777" w:rsidR="002C3A54" w:rsidRPr="0029031E" w:rsidRDefault="002C3A54" w:rsidP="00967FAD">
            <w:pPr>
              <w:jc w:val="both"/>
            </w:pPr>
            <w:r w:rsidRPr="0029031E">
              <w:t>Читать технологическую и конструкторскую документацию</w:t>
            </w:r>
          </w:p>
        </w:tc>
      </w:tr>
      <w:tr w:rsidR="0029031E" w:rsidRPr="0029031E" w14:paraId="17936ECD" w14:textId="77777777" w:rsidTr="00967FAD">
        <w:trPr>
          <w:trHeight w:val="20"/>
        </w:trPr>
        <w:tc>
          <w:tcPr>
            <w:tcW w:w="1072" w:type="pct"/>
            <w:vMerge/>
          </w:tcPr>
          <w:p w14:paraId="61CAB2F5" w14:textId="77777777" w:rsidR="002C3A54" w:rsidRPr="0029031E" w:rsidDel="002A1D54" w:rsidRDefault="002C3A54" w:rsidP="002C3A54"/>
        </w:tc>
        <w:tc>
          <w:tcPr>
            <w:tcW w:w="3928" w:type="pct"/>
          </w:tcPr>
          <w:p w14:paraId="38405897" w14:textId="77777777" w:rsidR="002C3A54" w:rsidRPr="0029031E" w:rsidRDefault="002C3A54" w:rsidP="00967FAD">
            <w:pPr>
              <w:jc w:val="both"/>
            </w:pPr>
            <w:r w:rsidRPr="0029031E">
              <w:t>Использовать роликовые сортогибочные машины малого размера для вальцовки изделий</w:t>
            </w:r>
          </w:p>
        </w:tc>
      </w:tr>
      <w:tr w:rsidR="0029031E" w:rsidRPr="0029031E" w14:paraId="32DF3E89" w14:textId="77777777" w:rsidTr="00967FAD">
        <w:trPr>
          <w:trHeight w:val="20"/>
        </w:trPr>
        <w:tc>
          <w:tcPr>
            <w:tcW w:w="1072" w:type="pct"/>
            <w:vMerge/>
          </w:tcPr>
          <w:p w14:paraId="0E0E6F10" w14:textId="77777777" w:rsidR="002C3A54" w:rsidRPr="0029031E" w:rsidDel="002A1D54" w:rsidRDefault="002C3A54" w:rsidP="002C3A54"/>
        </w:tc>
        <w:tc>
          <w:tcPr>
            <w:tcW w:w="3928" w:type="pct"/>
          </w:tcPr>
          <w:p w14:paraId="5AC78251" w14:textId="77777777" w:rsidR="002C3A54" w:rsidRPr="0029031E" w:rsidRDefault="002C3A54" w:rsidP="00967FAD">
            <w:pPr>
              <w:jc w:val="both"/>
            </w:pPr>
            <w:r w:rsidRPr="0029031E">
              <w:t>Управлять роликовыми сортогибочными машинами малого размера</w:t>
            </w:r>
          </w:p>
        </w:tc>
      </w:tr>
      <w:tr w:rsidR="0029031E" w:rsidRPr="0029031E" w14:paraId="34ACD399" w14:textId="77777777" w:rsidTr="00967FAD">
        <w:trPr>
          <w:trHeight w:val="20"/>
        </w:trPr>
        <w:tc>
          <w:tcPr>
            <w:tcW w:w="1072" w:type="pct"/>
            <w:vMerge/>
          </w:tcPr>
          <w:p w14:paraId="396ED0D5" w14:textId="77777777" w:rsidR="002C3A54" w:rsidRPr="0029031E" w:rsidDel="002A1D54" w:rsidRDefault="002C3A54" w:rsidP="002C3A54"/>
        </w:tc>
        <w:tc>
          <w:tcPr>
            <w:tcW w:w="3928" w:type="pct"/>
          </w:tcPr>
          <w:p w14:paraId="6B4E44A8" w14:textId="77777777" w:rsidR="002C3A54" w:rsidRPr="0029031E" w:rsidRDefault="002C3A54" w:rsidP="00967FAD">
            <w:pPr>
              <w:jc w:val="both"/>
            </w:pPr>
            <w:r w:rsidRPr="0029031E">
              <w:t xml:space="preserve">Управлять вспомогательными приспособлениями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сортового и профильного проката на роликовых сортогибочных машинах малого размера</w:t>
            </w:r>
          </w:p>
        </w:tc>
      </w:tr>
      <w:tr w:rsidR="0029031E" w:rsidRPr="0029031E" w14:paraId="77FDE6C2" w14:textId="77777777" w:rsidTr="00967FAD">
        <w:trPr>
          <w:trHeight w:val="20"/>
        </w:trPr>
        <w:tc>
          <w:tcPr>
            <w:tcW w:w="1072" w:type="pct"/>
            <w:vMerge/>
          </w:tcPr>
          <w:p w14:paraId="653E6414" w14:textId="77777777" w:rsidR="0087466D" w:rsidRPr="0029031E" w:rsidDel="002A1D54" w:rsidRDefault="0087466D" w:rsidP="0087466D"/>
        </w:tc>
        <w:tc>
          <w:tcPr>
            <w:tcW w:w="3928" w:type="pct"/>
          </w:tcPr>
          <w:p w14:paraId="259248C1" w14:textId="77777777" w:rsidR="0087466D" w:rsidRPr="0029031E" w:rsidRDefault="0087466D" w:rsidP="00967FAD">
            <w:pPr>
              <w:jc w:val="both"/>
            </w:pPr>
            <w:r w:rsidRPr="0029031E">
              <w:t>Выполнять техническое обслуживание (ежедневное, еженедельное,) роликовых сортогибочных машин малого размера и вспомогательных приспособлений в соответствии с требованиями документации по эксплуатации</w:t>
            </w:r>
          </w:p>
        </w:tc>
      </w:tr>
      <w:tr w:rsidR="0029031E" w:rsidRPr="0029031E" w14:paraId="638D2DA4" w14:textId="77777777" w:rsidTr="00967FAD">
        <w:trPr>
          <w:trHeight w:val="20"/>
        </w:trPr>
        <w:tc>
          <w:tcPr>
            <w:tcW w:w="1072" w:type="pct"/>
            <w:vMerge/>
          </w:tcPr>
          <w:p w14:paraId="628A87BA" w14:textId="77777777" w:rsidR="00B72655" w:rsidRPr="0029031E" w:rsidDel="002A1D54" w:rsidRDefault="00B72655" w:rsidP="00B72655"/>
        </w:tc>
        <w:tc>
          <w:tcPr>
            <w:tcW w:w="3928" w:type="pct"/>
          </w:tcPr>
          <w:p w14:paraId="7785D018" w14:textId="77777777" w:rsidR="00B72655" w:rsidRPr="0029031E" w:rsidRDefault="00B72655" w:rsidP="00967FAD">
            <w:pPr>
              <w:jc w:val="both"/>
            </w:pPr>
            <w:r w:rsidRPr="0029031E">
              <w:t>Регулировать положение роликов на роликовых сортогибочных машинах малого размера и вспомогательных приспособлений</w:t>
            </w:r>
          </w:p>
        </w:tc>
      </w:tr>
      <w:tr w:rsidR="0029031E" w:rsidRPr="0029031E" w14:paraId="06BFF8C5" w14:textId="77777777" w:rsidTr="00967FAD">
        <w:trPr>
          <w:trHeight w:val="20"/>
        </w:trPr>
        <w:tc>
          <w:tcPr>
            <w:tcW w:w="1072" w:type="pct"/>
            <w:vMerge/>
          </w:tcPr>
          <w:p w14:paraId="3A1CCF69" w14:textId="77777777" w:rsidR="00B72655" w:rsidRPr="0029031E" w:rsidDel="002A1D54" w:rsidRDefault="00B72655" w:rsidP="00B72655"/>
        </w:tc>
        <w:tc>
          <w:tcPr>
            <w:tcW w:w="3928" w:type="pct"/>
          </w:tcPr>
          <w:p w14:paraId="7E4DB905" w14:textId="77777777" w:rsidR="00B72655" w:rsidRPr="0029031E" w:rsidRDefault="00B72655" w:rsidP="00967FAD">
            <w:pPr>
              <w:jc w:val="both"/>
            </w:pPr>
            <w:r w:rsidRPr="0029031E">
              <w:t xml:space="preserve">Манипулировать заготовками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из сортового и профильного проката на роликовых сортогибочных машинах малого размера</w:t>
            </w:r>
          </w:p>
        </w:tc>
      </w:tr>
      <w:tr w:rsidR="0029031E" w:rsidRPr="0029031E" w14:paraId="31A600BA" w14:textId="77777777" w:rsidTr="00967FAD">
        <w:trPr>
          <w:trHeight w:val="20"/>
        </w:trPr>
        <w:tc>
          <w:tcPr>
            <w:tcW w:w="1072" w:type="pct"/>
            <w:vMerge/>
          </w:tcPr>
          <w:p w14:paraId="0DB74C1A" w14:textId="77777777" w:rsidR="00B72655" w:rsidRPr="0029031E" w:rsidDel="002A1D54" w:rsidRDefault="00B72655" w:rsidP="00B72655"/>
        </w:tc>
        <w:tc>
          <w:tcPr>
            <w:tcW w:w="3928" w:type="pct"/>
          </w:tcPr>
          <w:p w14:paraId="4BEF2D34" w14:textId="77777777" w:rsidR="00B72655" w:rsidRPr="0029031E" w:rsidRDefault="00B72655" w:rsidP="00967FAD">
            <w:pPr>
              <w:jc w:val="both"/>
            </w:pPr>
            <w:r w:rsidRPr="0029031E">
              <w:t xml:space="preserve">Выполнять выверку положения заготовок относительно роликов, упоров и механизирующих устройств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малого размера</w:t>
            </w:r>
          </w:p>
        </w:tc>
      </w:tr>
      <w:tr w:rsidR="0029031E" w:rsidRPr="0029031E" w14:paraId="65B2D05C" w14:textId="77777777" w:rsidTr="00967FAD">
        <w:trPr>
          <w:trHeight w:val="20"/>
        </w:trPr>
        <w:tc>
          <w:tcPr>
            <w:tcW w:w="1072" w:type="pct"/>
            <w:vMerge/>
          </w:tcPr>
          <w:p w14:paraId="4876BB6F" w14:textId="77777777" w:rsidR="00B72655" w:rsidRPr="0029031E" w:rsidDel="002A1D54" w:rsidRDefault="00B72655" w:rsidP="00B72655"/>
        </w:tc>
        <w:tc>
          <w:tcPr>
            <w:tcW w:w="3928" w:type="pct"/>
          </w:tcPr>
          <w:p w14:paraId="0E015F54" w14:textId="77777777" w:rsidR="00B72655" w:rsidRPr="0029031E" w:rsidRDefault="00B72655" w:rsidP="00967FAD">
            <w:pPr>
              <w:jc w:val="both"/>
            </w:pPr>
            <w:r w:rsidRPr="0029031E">
              <w:t>Применять способы гибки изделий на роликовых сортогибочных машинах малого размера</w:t>
            </w:r>
          </w:p>
        </w:tc>
      </w:tr>
      <w:tr w:rsidR="0029031E" w:rsidRPr="0029031E" w14:paraId="7495C5AF" w14:textId="77777777" w:rsidTr="00967FAD">
        <w:trPr>
          <w:trHeight w:val="20"/>
        </w:trPr>
        <w:tc>
          <w:tcPr>
            <w:tcW w:w="1072" w:type="pct"/>
            <w:vMerge/>
          </w:tcPr>
          <w:p w14:paraId="17F05821" w14:textId="77777777" w:rsidR="00B72655" w:rsidRPr="0029031E" w:rsidDel="002A1D54" w:rsidRDefault="00B72655" w:rsidP="00B72655"/>
        </w:tc>
        <w:tc>
          <w:tcPr>
            <w:tcW w:w="3928" w:type="pct"/>
          </w:tcPr>
          <w:p w14:paraId="7A71A361" w14:textId="2C25E498" w:rsidR="00B72655" w:rsidRPr="0029031E" w:rsidRDefault="00B72655" w:rsidP="00967FAD">
            <w:pPr>
              <w:jc w:val="both"/>
              <w:rPr>
                <w:highlight w:val="yellow"/>
              </w:rPr>
            </w:pPr>
            <w:r w:rsidRPr="0029031E">
              <w:t xml:space="preserve">Определять </w:t>
            </w:r>
            <w:r w:rsidR="00024DF7">
              <w:t xml:space="preserve">типичные неисправности </w:t>
            </w:r>
            <w:r w:rsidRPr="0029031E">
              <w:t>роликовых сортогибочных машин малого размера</w:t>
            </w:r>
          </w:p>
        </w:tc>
      </w:tr>
      <w:tr w:rsidR="0029031E" w:rsidRPr="0029031E" w14:paraId="59BC7DC3" w14:textId="77777777" w:rsidTr="00967FAD">
        <w:trPr>
          <w:trHeight w:val="20"/>
        </w:trPr>
        <w:tc>
          <w:tcPr>
            <w:tcW w:w="1072" w:type="pct"/>
            <w:vMerge/>
          </w:tcPr>
          <w:p w14:paraId="30CDB7BF" w14:textId="77777777" w:rsidR="00BE68E2" w:rsidRPr="0029031E" w:rsidDel="002A1D54" w:rsidRDefault="00BE68E2" w:rsidP="00BE68E2"/>
        </w:tc>
        <w:tc>
          <w:tcPr>
            <w:tcW w:w="3928" w:type="pct"/>
          </w:tcPr>
          <w:p w14:paraId="5F0EE6E3" w14:textId="77777777" w:rsidR="00BE68E2" w:rsidRPr="0029031E" w:rsidRDefault="00BE68E2" w:rsidP="00967FAD">
            <w:pPr>
              <w:jc w:val="both"/>
            </w:pPr>
            <w:r w:rsidRPr="0029031E">
              <w:t>Устанавливать заданные технической документацией параметры гибки на роликовых сортогибочных машинах малого размера</w:t>
            </w:r>
          </w:p>
        </w:tc>
      </w:tr>
      <w:tr w:rsidR="0029031E" w:rsidRPr="0029031E" w14:paraId="3837485E" w14:textId="77777777" w:rsidTr="00967FAD">
        <w:trPr>
          <w:trHeight w:val="20"/>
        </w:trPr>
        <w:tc>
          <w:tcPr>
            <w:tcW w:w="1072" w:type="pct"/>
            <w:vMerge/>
          </w:tcPr>
          <w:p w14:paraId="2F317FE0" w14:textId="77777777" w:rsidR="00BE68E2" w:rsidRPr="0029031E" w:rsidDel="002A1D54" w:rsidRDefault="00BE68E2" w:rsidP="00BE68E2"/>
        </w:tc>
        <w:tc>
          <w:tcPr>
            <w:tcW w:w="3928" w:type="pct"/>
          </w:tcPr>
          <w:p w14:paraId="19038CA5" w14:textId="77777777" w:rsidR="00BE68E2" w:rsidRPr="0029031E" w:rsidRDefault="00BE68E2" w:rsidP="00967FAD">
            <w:pPr>
              <w:jc w:val="both"/>
            </w:pPr>
            <w:r w:rsidRPr="0029031E">
              <w:t xml:space="preserve">Выбирать грузоподъемные механизмы и такелажную оснастку для подъема и перемещения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роликовых сортогибочных машинах малого размера</w:t>
            </w:r>
          </w:p>
        </w:tc>
      </w:tr>
      <w:tr w:rsidR="0029031E" w:rsidRPr="0029031E" w14:paraId="79A1DFD9" w14:textId="77777777" w:rsidTr="00967FAD">
        <w:trPr>
          <w:trHeight w:val="20"/>
        </w:trPr>
        <w:tc>
          <w:tcPr>
            <w:tcW w:w="1072" w:type="pct"/>
            <w:vMerge/>
          </w:tcPr>
          <w:p w14:paraId="3BE0215B" w14:textId="77777777" w:rsidR="00BE68E2" w:rsidRPr="0029031E" w:rsidDel="002A1D54" w:rsidRDefault="00BE68E2" w:rsidP="00BE68E2"/>
        </w:tc>
        <w:tc>
          <w:tcPr>
            <w:tcW w:w="3928" w:type="pct"/>
          </w:tcPr>
          <w:p w14:paraId="206C666B" w14:textId="77777777" w:rsidR="00BE68E2" w:rsidRPr="0029031E" w:rsidRDefault="00BE68E2" w:rsidP="00967FAD">
            <w:pPr>
              <w:jc w:val="both"/>
            </w:pPr>
            <w:r w:rsidRPr="0029031E">
              <w:t xml:space="preserve">Выбирать схемы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малого размера</w:t>
            </w:r>
          </w:p>
        </w:tc>
      </w:tr>
      <w:tr w:rsidR="0029031E" w:rsidRPr="0029031E" w14:paraId="42578167" w14:textId="77777777" w:rsidTr="00967FAD">
        <w:trPr>
          <w:trHeight w:val="20"/>
        </w:trPr>
        <w:tc>
          <w:tcPr>
            <w:tcW w:w="1072" w:type="pct"/>
            <w:vMerge/>
          </w:tcPr>
          <w:p w14:paraId="521584E3" w14:textId="77777777" w:rsidR="00BE68E2" w:rsidRPr="0029031E" w:rsidDel="002A1D54" w:rsidRDefault="00BE68E2" w:rsidP="00BE68E2"/>
        </w:tc>
        <w:tc>
          <w:tcPr>
            <w:tcW w:w="3928" w:type="pct"/>
          </w:tcPr>
          <w:p w14:paraId="1E97D873" w14:textId="77777777" w:rsidR="00BE68E2" w:rsidRPr="0029031E" w:rsidRDefault="00BE68E2" w:rsidP="00967FAD">
            <w:pPr>
              <w:jc w:val="both"/>
            </w:pPr>
            <w:r w:rsidRPr="0029031E">
              <w:t xml:space="preserve">Управлять подъемом и перемещением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малого размера</w:t>
            </w:r>
          </w:p>
        </w:tc>
      </w:tr>
      <w:tr w:rsidR="0029031E" w:rsidRPr="0029031E" w14:paraId="10295EA3" w14:textId="77777777" w:rsidTr="00967FAD">
        <w:trPr>
          <w:trHeight w:val="20"/>
        </w:trPr>
        <w:tc>
          <w:tcPr>
            <w:tcW w:w="1072" w:type="pct"/>
            <w:vMerge/>
          </w:tcPr>
          <w:p w14:paraId="320C2D27" w14:textId="77777777" w:rsidR="00BE68E2" w:rsidRPr="0029031E" w:rsidDel="002A1D54" w:rsidRDefault="00BE68E2" w:rsidP="00BE68E2"/>
        </w:tc>
        <w:tc>
          <w:tcPr>
            <w:tcW w:w="3928" w:type="pct"/>
          </w:tcPr>
          <w:p w14:paraId="182CF7C1" w14:textId="77777777" w:rsidR="00BE68E2" w:rsidRPr="0029031E" w:rsidRDefault="00BE68E2" w:rsidP="00967FAD">
            <w:pPr>
              <w:jc w:val="both"/>
              <w:rPr>
                <w:highlight w:val="yellow"/>
              </w:rPr>
            </w:pPr>
            <w:r w:rsidRPr="0029031E">
              <w:t xml:space="preserve">Исправлять дефекты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малого размера</w:t>
            </w:r>
          </w:p>
        </w:tc>
      </w:tr>
      <w:tr w:rsidR="0029031E" w:rsidRPr="0029031E" w14:paraId="664FE37F" w14:textId="77777777" w:rsidTr="00967FAD">
        <w:trPr>
          <w:trHeight w:val="20"/>
        </w:trPr>
        <w:tc>
          <w:tcPr>
            <w:tcW w:w="1072" w:type="pct"/>
            <w:vMerge/>
          </w:tcPr>
          <w:p w14:paraId="1E205D8C" w14:textId="77777777" w:rsidR="00BE68E2" w:rsidRPr="0029031E" w:rsidDel="002A1D54" w:rsidRDefault="00BE68E2" w:rsidP="00BE68E2"/>
        </w:tc>
        <w:tc>
          <w:tcPr>
            <w:tcW w:w="3928" w:type="pct"/>
          </w:tcPr>
          <w:p w14:paraId="5AB17E87" w14:textId="77777777" w:rsidR="00BE68E2" w:rsidRPr="0029031E" w:rsidRDefault="00BE68E2" w:rsidP="00967FAD">
            <w:pPr>
              <w:jc w:val="both"/>
            </w:pPr>
            <w:r w:rsidRPr="0029031E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29031E" w:rsidRPr="0029031E" w14:paraId="344B1955" w14:textId="77777777" w:rsidTr="00967FAD">
        <w:trPr>
          <w:trHeight w:val="20"/>
        </w:trPr>
        <w:tc>
          <w:tcPr>
            <w:tcW w:w="1072" w:type="pct"/>
            <w:vMerge/>
          </w:tcPr>
          <w:p w14:paraId="21D772E7" w14:textId="77777777" w:rsidR="00BE68E2" w:rsidRPr="0029031E" w:rsidDel="002A1D54" w:rsidRDefault="00BE68E2" w:rsidP="00BE68E2"/>
        </w:tc>
        <w:tc>
          <w:tcPr>
            <w:tcW w:w="3928" w:type="pct"/>
          </w:tcPr>
          <w:p w14:paraId="615FD3BE" w14:textId="7410475D" w:rsidR="00BE68E2" w:rsidRPr="0029031E" w:rsidRDefault="00BE68E2" w:rsidP="00967FAD">
            <w:pPr>
              <w:jc w:val="both"/>
            </w:pPr>
            <w:r w:rsidRPr="0029031E">
              <w:t xml:space="preserve">Выполнять </w:t>
            </w:r>
            <w:r w:rsidR="00024DF7">
              <w:t>измерение издели</w:t>
            </w:r>
            <w:r w:rsidRPr="0029031E">
              <w:t xml:space="preserve">й с использованием контрольно-измерительных инструментов </w:t>
            </w:r>
          </w:p>
        </w:tc>
      </w:tr>
      <w:tr w:rsidR="0029031E" w:rsidRPr="0029031E" w14:paraId="25335A15" w14:textId="77777777" w:rsidTr="00967FAD">
        <w:trPr>
          <w:trHeight w:val="20"/>
        </w:trPr>
        <w:tc>
          <w:tcPr>
            <w:tcW w:w="1072" w:type="pct"/>
            <w:vMerge/>
          </w:tcPr>
          <w:p w14:paraId="4017AEA4" w14:textId="77777777" w:rsidR="00BE68E2" w:rsidRPr="0029031E" w:rsidDel="002A1D54" w:rsidRDefault="00BE68E2" w:rsidP="00BE68E2"/>
        </w:tc>
        <w:tc>
          <w:tcPr>
            <w:tcW w:w="3928" w:type="pct"/>
          </w:tcPr>
          <w:p w14:paraId="67939E78" w14:textId="77777777" w:rsidR="00BE68E2" w:rsidRPr="0029031E" w:rsidRDefault="00BE68E2" w:rsidP="00967FAD">
            <w:pPr>
              <w:jc w:val="both"/>
            </w:pPr>
            <w:r w:rsidRPr="0029031E">
              <w:t xml:space="preserve">Применять средства индивидуальной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из сортового и профильного проката на роликовых сортогибочных машинах </w:t>
            </w:r>
            <w:r w:rsidRPr="0029031E">
              <w:lastRenderedPageBreak/>
              <w:t>малого размера</w:t>
            </w:r>
          </w:p>
        </w:tc>
      </w:tr>
      <w:tr w:rsidR="0029031E" w:rsidRPr="0029031E" w14:paraId="0C053FB4" w14:textId="77777777" w:rsidTr="00967FAD">
        <w:trPr>
          <w:trHeight w:val="20"/>
        </w:trPr>
        <w:tc>
          <w:tcPr>
            <w:tcW w:w="1072" w:type="pct"/>
            <w:vMerge/>
          </w:tcPr>
          <w:p w14:paraId="3E138E1A" w14:textId="77777777" w:rsidR="00BE68E2" w:rsidRPr="0029031E" w:rsidDel="002A1D54" w:rsidRDefault="00BE68E2" w:rsidP="00BE68E2"/>
        </w:tc>
        <w:tc>
          <w:tcPr>
            <w:tcW w:w="3928" w:type="pct"/>
          </w:tcPr>
          <w:p w14:paraId="0F3F5750" w14:textId="77777777" w:rsidR="00BE68E2" w:rsidRPr="0029031E" w:rsidRDefault="00BE68E2" w:rsidP="00967FAD">
            <w:pPr>
              <w:jc w:val="both"/>
            </w:pPr>
            <w:r w:rsidRPr="0029031E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29031E" w:rsidRPr="0029031E" w14:paraId="66F00542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4069933D" w14:textId="77777777" w:rsidR="00BE68E2" w:rsidRPr="0029031E" w:rsidRDefault="00BE68E2" w:rsidP="00BE68E2">
            <w:r w:rsidRPr="0029031E" w:rsidDel="002A1D54">
              <w:t>Необходимые знания</w:t>
            </w:r>
          </w:p>
        </w:tc>
        <w:tc>
          <w:tcPr>
            <w:tcW w:w="3928" w:type="pct"/>
          </w:tcPr>
          <w:p w14:paraId="2D426381" w14:textId="77777777" w:rsidR="00BE68E2" w:rsidRPr="0029031E" w:rsidRDefault="00BE68E2" w:rsidP="00967FAD">
            <w:pPr>
              <w:jc w:val="both"/>
            </w:pPr>
            <w:r w:rsidRPr="0029031E">
              <w:t>Основы машиностроительного черчения в объеме, необходимом для выполнения работы</w:t>
            </w:r>
          </w:p>
        </w:tc>
      </w:tr>
      <w:tr w:rsidR="0029031E" w:rsidRPr="0029031E" w14:paraId="659AF051" w14:textId="77777777" w:rsidTr="00967FAD">
        <w:trPr>
          <w:trHeight w:val="20"/>
        </w:trPr>
        <w:tc>
          <w:tcPr>
            <w:tcW w:w="1072" w:type="pct"/>
            <w:vMerge/>
          </w:tcPr>
          <w:p w14:paraId="21069410" w14:textId="77777777" w:rsidR="00BE68E2" w:rsidRPr="0029031E" w:rsidDel="002A1D54" w:rsidRDefault="00BE68E2" w:rsidP="00BE68E2"/>
        </w:tc>
        <w:tc>
          <w:tcPr>
            <w:tcW w:w="3928" w:type="pct"/>
          </w:tcPr>
          <w:p w14:paraId="146AF08C" w14:textId="77777777" w:rsidR="00BE68E2" w:rsidRPr="0029031E" w:rsidRDefault="00BE68E2" w:rsidP="00967FAD">
            <w:pPr>
              <w:jc w:val="both"/>
            </w:pPr>
            <w:r w:rsidRPr="0029031E">
              <w:t>Правила чтения технологических документов</w:t>
            </w:r>
          </w:p>
        </w:tc>
      </w:tr>
      <w:tr w:rsidR="0029031E" w:rsidRPr="0029031E" w14:paraId="3053F3F2" w14:textId="77777777" w:rsidTr="00967FAD">
        <w:trPr>
          <w:trHeight w:val="20"/>
        </w:trPr>
        <w:tc>
          <w:tcPr>
            <w:tcW w:w="1072" w:type="pct"/>
            <w:vMerge/>
          </w:tcPr>
          <w:p w14:paraId="04023BE1" w14:textId="77777777" w:rsidR="00BE68E2" w:rsidRPr="0029031E" w:rsidDel="002A1D54" w:rsidRDefault="00BE68E2" w:rsidP="00BE68E2"/>
        </w:tc>
        <w:tc>
          <w:tcPr>
            <w:tcW w:w="3928" w:type="pct"/>
          </w:tcPr>
          <w:p w14:paraId="64BFE228" w14:textId="433DF034" w:rsidR="00BE68E2" w:rsidRPr="0029031E" w:rsidRDefault="00231D2B" w:rsidP="00967FAD">
            <w:pPr>
              <w:jc w:val="both"/>
            </w:pPr>
            <w:r>
              <w:t>Виды, конструкция</w:t>
            </w:r>
            <w:r w:rsidR="00BE68E2" w:rsidRPr="0029031E">
              <w:t xml:space="preserve"> и назначение роликовых сортогибочных машин малого размера</w:t>
            </w:r>
          </w:p>
        </w:tc>
      </w:tr>
      <w:tr w:rsidR="0029031E" w:rsidRPr="0029031E" w14:paraId="5ABAC3B6" w14:textId="77777777" w:rsidTr="00967FAD">
        <w:trPr>
          <w:trHeight w:val="20"/>
        </w:trPr>
        <w:tc>
          <w:tcPr>
            <w:tcW w:w="1072" w:type="pct"/>
            <w:vMerge/>
          </w:tcPr>
          <w:p w14:paraId="1FC25578" w14:textId="77777777" w:rsidR="00BE68E2" w:rsidRPr="0029031E" w:rsidDel="002A1D54" w:rsidRDefault="00BE68E2" w:rsidP="00BE68E2"/>
        </w:tc>
        <w:tc>
          <w:tcPr>
            <w:tcW w:w="3928" w:type="pct"/>
          </w:tcPr>
          <w:p w14:paraId="7D55AC2A" w14:textId="18A6920A" w:rsidR="00BE68E2" w:rsidRPr="0029031E" w:rsidRDefault="00231D2B" w:rsidP="00967FAD">
            <w:pPr>
              <w:jc w:val="both"/>
            </w:pPr>
            <w:r>
              <w:t>Виды, конструкция</w:t>
            </w:r>
            <w:r w:rsidR="00BE68E2" w:rsidRPr="0029031E">
              <w:t xml:space="preserve"> и назначение вспомогательных приспособлений для гибки на роликовых сортогибочных машинах малого размера</w:t>
            </w:r>
          </w:p>
        </w:tc>
      </w:tr>
      <w:tr w:rsidR="0029031E" w:rsidRPr="0029031E" w14:paraId="3F4810A8" w14:textId="77777777" w:rsidTr="00967FAD">
        <w:trPr>
          <w:trHeight w:val="20"/>
        </w:trPr>
        <w:tc>
          <w:tcPr>
            <w:tcW w:w="1072" w:type="pct"/>
            <w:vMerge/>
          </w:tcPr>
          <w:p w14:paraId="49F31214" w14:textId="77777777" w:rsidR="00BE68E2" w:rsidRPr="0029031E" w:rsidDel="002A1D54" w:rsidRDefault="00BE68E2" w:rsidP="00BE68E2"/>
        </w:tc>
        <w:tc>
          <w:tcPr>
            <w:tcW w:w="3928" w:type="pct"/>
          </w:tcPr>
          <w:p w14:paraId="0D0977DD" w14:textId="4D97AA42" w:rsidR="00BE68E2" w:rsidRPr="0029031E" w:rsidRDefault="00231D2B" w:rsidP="00967FAD">
            <w:pPr>
              <w:jc w:val="both"/>
            </w:pPr>
            <w:r>
              <w:t>Виды, конструкция</w:t>
            </w:r>
            <w:r w:rsidR="00BE68E2" w:rsidRPr="0029031E">
              <w:t xml:space="preserve"> и назначение подъемно-транспортного оборудования</w:t>
            </w:r>
          </w:p>
        </w:tc>
      </w:tr>
      <w:tr w:rsidR="0029031E" w:rsidRPr="0029031E" w14:paraId="30C71DF4" w14:textId="77777777" w:rsidTr="00967FAD">
        <w:trPr>
          <w:trHeight w:val="20"/>
        </w:trPr>
        <w:tc>
          <w:tcPr>
            <w:tcW w:w="1072" w:type="pct"/>
            <w:vMerge/>
          </w:tcPr>
          <w:p w14:paraId="4AB3DFC9" w14:textId="77777777" w:rsidR="00BE68E2" w:rsidRPr="0029031E" w:rsidDel="002A1D54" w:rsidRDefault="00BE68E2" w:rsidP="00BE68E2"/>
        </w:tc>
        <w:tc>
          <w:tcPr>
            <w:tcW w:w="3928" w:type="pct"/>
          </w:tcPr>
          <w:p w14:paraId="719D0B4B" w14:textId="77777777" w:rsidR="00BE68E2" w:rsidRPr="0029031E" w:rsidRDefault="00812A2E" w:rsidP="00967FAD">
            <w:pPr>
              <w:jc w:val="both"/>
            </w:pPr>
            <w:r w:rsidRPr="0029031E">
              <w:t>Типовые р</w:t>
            </w:r>
            <w:r w:rsidR="00BE68E2" w:rsidRPr="0029031E">
              <w:t>ежимы работы роликовых сортогибочных машин малого размера и вспомогательных приспособлений</w:t>
            </w:r>
          </w:p>
        </w:tc>
      </w:tr>
      <w:tr w:rsidR="0029031E" w:rsidRPr="0029031E" w14:paraId="69C0BF51" w14:textId="77777777" w:rsidTr="00967FAD">
        <w:trPr>
          <w:trHeight w:val="20"/>
        </w:trPr>
        <w:tc>
          <w:tcPr>
            <w:tcW w:w="1072" w:type="pct"/>
            <w:vMerge/>
          </w:tcPr>
          <w:p w14:paraId="61D4EE15" w14:textId="77777777" w:rsidR="00BE68E2" w:rsidRPr="0029031E" w:rsidDel="002A1D54" w:rsidRDefault="00BE68E2" w:rsidP="00BE68E2"/>
        </w:tc>
        <w:tc>
          <w:tcPr>
            <w:tcW w:w="3928" w:type="pct"/>
          </w:tcPr>
          <w:p w14:paraId="40BE90AB" w14:textId="77777777" w:rsidR="00BE68E2" w:rsidRPr="0029031E" w:rsidRDefault="00BE68E2" w:rsidP="00967FAD">
            <w:pPr>
              <w:jc w:val="both"/>
            </w:pPr>
            <w:r w:rsidRPr="0029031E">
              <w:t>Основные характеристики роликовых сортогибочных машин малого размера и вспомогательных приспособлений</w:t>
            </w:r>
          </w:p>
        </w:tc>
      </w:tr>
      <w:tr w:rsidR="0029031E" w:rsidRPr="0029031E" w14:paraId="2E26E09D" w14:textId="77777777" w:rsidTr="00967FAD">
        <w:trPr>
          <w:trHeight w:val="20"/>
        </w:trPr>
        <w:tc>
          <w:tcPr>
            <w:tcW w:w="1072" w:type="pct"/>
            <w:vMerge/>
          </w:tcPr>
          <w:p w14:paraId="22788668" w14:textId="77777777" w:rsidR="000E118F" w:rsidRPr="0029031E" w:rsidDel="002A1D54" w:rsidRDefault="000E118F" w:rsidP="000E118F"/>
        </w:tc>
        <w:tc>
          <w:tcPr>
            <w:tcW w:w="3928" w:type="pct"/>
          </w:tcPr>
          <w:p w14:paraId="04C9008D" w14:textId="77777777" w:rsidR="000E118F" w:rsidRPr="0029031E" w:rsidRDefault="000E118F" w:rsidP="00967FAD">
            <w:pPr>
              <w:jc w:val="both"/>
            </w:pPr>
            <w:r w:rsidRPr="0029031E">
              <w:t>Назначение органов управления роликовыми сортогибочными машинами малого размера и вспомогательными приспособлениями</w:t>
            </w:r>
          </w:p>
        </w:tc>
      </w:tr>
      <w:tr w:rsidR="0029031E" w:rsidRPr="0029031E" w14:paraId="530A0B56" w14:textId="77777777" w:rsidTr="00967FAD">
        <w:trPr>
          <w:trHeight w:val="20"/>
        </w:trPr>
        <w:tc>
          <w:tcPr>
            <w:tcW w:w="1072" w:type="pct"/>
            <w:vMerge/>
          </w:tcPr>
          <w:p w14:paraId="2483B423" w14:textId="77777777" w:rsidR="000E118F" w:rsidRPr="0029031E" w:rsidDel="002A1D54" w:rsidRDefault="000E118F" w:rsidP="000E118F"/>
        </w:tc>
        <w:tc>
          <w:tcPr>
            <w:tcW w:w="3928" w:type="pct"/>
          </w:tcPr>
          <w:p w14:paraId="6BA27908" w14:textId="77777777" w:rsidR="000E118F" w:rsidRPr="0029031E" w:rsidRDefault="000E118F" w:rsidP="00967FAD">
            <w:pPr>
              <w:jc w:val="both"/>
            </w:pPr>
            <w:r w:rsidRPr="0029031E">
              <w:t>Порядок подготовки к работе роликовых сортогибочных машин малого размера и вспомогательных приспособлений</w:t>
            </w:r>
          </w:p>
        </w:tc>
      </w:tr>
      <w:tr w:rsidR="0029031E" w:rsidRPr="0029031E" w14:paraId="3F98002D" w14:textId="77777777" w:rsidTr="00967FAD">
        <w:trPr>
          <w:trHeight w:val="20"/>
        </w:trPr>
        <w:tc>
          <w:tcPr>
            <w:tcW w:w="1072" w:type="pct"/>
            <w:vMerge/>
          </w:tcPr>
          <w:p w14:paraId="4361BD94" w14:textId="77777777" w:rsidR="000E118F" w:rsidRPr="0029031E" w:rsidDel="002A1D54" w:rsidRDefault="000E118F" w:rsidP="000E118F"/>
        </w:tc>
        <w:tc>
          <w:tcPr>
            <w:tcW w:w="3928" w:type="pct"/>
          </w:tcPr>
          <w:p w14:paraId="17B2C0B8" w14:textId="4873E41D" w:rsidR="000E118F" w:rsidRPr="0029031E" w:rsidRDefault="000E118F" w:rsidP="00967FAD">
            <w:pPr>
              <w:jc w:val="both"/>
            </w:pPr>
            <w:r w:rsidRPr="0029031E">
              <w:t xml:space="preserve">Порядок и правила выполнения планово-предупредительного </w:t>
            </w:r>
            <w:r w:rsidR="00AA1575">
              <w:t>обслуживания (ежедневного, еженедельного)</w:t>
            </w:r>
            <w:r w:rsidRPr="0029031E">
              <w:t xml:space="preserve"> роликовых сортогибочных машин малого размера в соответствии с требованиями документации по эксплуатации</w:t>
            </w:r>
          </w:p>
        </w:tc>
      </w:tr>
      <w:tr w:rsidR="0029031E" w:rsidRPr="0029031E" w14:paraId="5839BA93" w14:textId="77777777" w:rsidTr="00967FAD">
        <w:trPr>
          <w:trHeight w:val="20"/>
        </w:trPr>
        <w:tc>
          <w:tcPr>
            <w:tcW w:w="1072" w:type="pct"/>
            <w:vMerge/>
          </w:tcPr>
          <w:p w14:paraId="454B9411" w14:textId="77777777" w:rsidR="000E118F" w:rsidRPr="0029031E" w:rsidDel="002A1D54" w:rsidRDefault="000E118F" w:rsidP="000E118F"/>
        </w:tc>
        <w:tc>
          <w:tcPr>
            <w:tcW w:w="3928" w:type="pct"/>
          </w:tcPr>
          <w:p w14:paraId="7F7C2238" w14:textId="77777777" w:rsidR="000E118F" w:rsidRPr="0029031E" w:rsidRDefault="00231A38" w:rsidP="00967FAD">
            <w:pPr>
              <w:jc w:val="both"/>
            </w:pPr>
            <w:r w:rsidRPr="0029031E">
              <w:t>Правила и способы гибки изделий на роликовых сортогибочных машинах малого размера</w:t>
            </w:r>
          </w:p>
        </w:tc>
      </w:tr>
      <w:tr w:rsidR="0029031E" w:rsidRPr="0029031E" w14:paraId="774F8D5E" w14:textId="77777777" w:rsidTr="00967FAD">
        <w:trPr>
          <w:trHeight w:val="20"/>
        </w:trPr>
        <w:tc>
          <w:tcPr>
            <w:tcW w:w="1072" w:type="pct"/>
            <w:vMerge/>
          </w:tcPr>
          <w:p w14:paraId="39B77989" w14:textId="77777777" w:rsidR="000E118F" w:rsidRPr="0029031E" w:rsidDel="002A1D54" w:rsidRDefault="000E118F" w:rsidP="000E118F"/>
        </w:tc>
        <w:tc>
          <w:tcPr>
            <w:tcW w:w="3928" w:type="pct"/>
          </w:tcPr>
          <w:p w14:paraId="4EBE5855" w14:textId="77777777" w:rsidR="000E118F" w:rsidRPr="0029031E" w:rsidRDefault="00231A38" w:rsidP="00967FAD">
            <w:pPr>
              <w:jc w:val="both"/>
            </w:pPr>
            <w:r w:rsidRPr="0029031E">
              <w:t xml:space="preserve">Виды дефектов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малого размера</w:t>
            </w:r>
          </w:p>
        </w:tc>
      </w:tr>
      <w:tr w:rsidR="0029031E" w:rsidRPr="0029031E" w14:paraId="5885218B" w14:textId="77777777" w:rsidTr="00967FAD">
        <w:trPr>
          <w:trHeight w:val="20"/>
        </w:trPr>
        <w:tc>
          <w:tcPr>
            <w:tcW w:w="1072" w:type="pct"/>
            <w:vMerge/>
          </w:tcPr>
          <w:p w14:paraId="41EF3CD8" w14:textId="77777777" w:rsidR="00231A38" w:rsidRPr="0029031E" w:rsidDel="002A1D54" w:rsidRDefault="00231A38" w:rsidP="00231A38"/>
        </w:tc>
        <w:tc>
          <w:tcPr>
            <w:tcW w:w="3928" w:type="pct"/>
          </w:tcPr>
          <w:p w14:paraId="11FE0150" w14:textId="77777777" w:rsidR="00231A38" w:rsidRPr="0029031E" w:rsidRDefault="00231A38" w:rsidP="00967FAD">
            <w:pPr>
              <w:jc w:val="both"/>
            </w:pPr>
            <w:r w:rsidRPr="0029031E">
              <w:t xml:space="preserve">Способы устранения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малого размера</w:t>
            </w:r>
          </w:p>
        </w:tc>
      </w:tr>
      <w:tr w:rsidR="0029031E" w:rsidRPr="0029031E" w14:paraId="14AFF570" w14:textId="77777777" w:rsidTr="00967FAD">
        <w:trPr>
          <w:trHeight w:val="20"/>
        </w:trPr>
        <w:tc>
          <w:tcPr>
            <w:tcW w:w="1072" w:type="pct"/>
            <w:vMerge/>
          </w:tcPr>
          <w:p w14:paraId="0664B647" w14:textId="77777777" w:rsidR="00231A38" w:rsidRPr="0029031E" w:rsidDel="002A1D54" w:rsidRDefault="00231A38" w:rsidP="00231A38"/>
        </w:tc>
        <w:tc>
          <w:tcPr>
            <w:tcW w:w="3928" w:type="pct"/>
          </w:tcPr>
          <w:p w14:paraId="60B18108" w14:textId="77777777" w:rsidR="00231A38" w:rsidRPr="0029031E" w:rsidRDefault="00231A38" w:rsidP="00967FAD">
            <w:pPr>
              <w:jc w:val="both"/>
            </w:pPr>
            <w:r w:rsidRPr="0029031E">
              <w:t>Группы и марки материалов, обрабатываемых на роликовых сортогибочных машинах малого размера</w:t>
            </w:r>
          </w:p>
        </w:tc>
      </w:tr>
      <w:tr w:rsidR="0029031E" w:rsidRPr="0029031E" w14:paraId="4B27E3F6" w14:textId="77777777" w:rsidTr="00967FAD">
        <w:trPr>
          <w:trHeight w:val="20"/>
        </w:trPr>
        <w:tc>
          <w:tcPr>
            <w:tcW w:w="1072" w:type="pct"/>
            <w:vMerge/>
          </w:tcPr>
          <w:p w14:paraId="3D6781E2" w14:textId="77777777" w:rsidR="00231A38" w:rsidRPr="0029031E" w:rsidDel="002A1D54" w:rsidRDefault="00231A38" w:rsidP="00231A38"/>
        </w:tc>
        <w:tc>
          <w:tcPr>
            <w:tcW w:w="3928" w:type="pct"/>
          </w:tcPr>
          <w:p w14:paraId="46EE9DC8" w14:textId="77777777" w:rsidR="00231A38" w:rsidRPr="0029031E" w:rsidRDefault="00231A38" w:rsidP="00967FAD">
            <w:pPr>
              <w:jc w:val="both"/>
            </w:pPr>
            <w:r w:rsidRPr="0029031E">
              <w:t>Сортамент заготовок, обрабатываемых на роликовых сортогибочных машинах малого размера</w:t>
            </w:r>
          </w:p>
        </w:tc>
      </w:tr>
      <w:tr w:rsidR="0029031E" w:rsidRPr="0029031E" w14:paraId="43CC23FE" w14:textId="77777777" w:rsidTr="00967FAD">
        <w:trPr>
          <w:trHeight w:val="20"/>
        </w:trPr>
        <w:tc>
          <w:tcPr>
            <w:tcW w:w="1072" w:type="pct"/>
            <w:vMerge/>
          </w:tcPr>
          <w:p w14:paraId="54613A32" w14:textId="77777777" w:rsidR="00231A38" w:rsidRPr="0029031E" w:rsidDel="002A1D54" w:rsidRDefault="00231A38" w:rsidP="00231A38"/>
        </w:tc>
        <w:tc>
          <w:tcPr>
            <w:tcW w:w="3928" w:type="pct"/>
          </w:tcPr>
          <w:p w14:paraId="3102643C" w14:textId="77777777" w:rsidR="00231A38" w:rsidRPr="0029031E" w:rsidRDefault="00231A38" w:rsidP="00967FAD">
            <w:pPr>
              <w:jc w:val="both"/>
            </w:pPr>
            <w:r w:rsidRPr="0029031E">
              <w:t>Типовые технологические процессы гибки на роликовых сортогибочных машинах малого размера</w:t>
            </w:r>
          </w:p>
        </w:tc>
      </w:tr>
      <w:tr w:rsidR="0029031E" w:rsidRPr="0029031E" w14:paraId="76327919" w14:textId="77777777" w:rsidTr="00967FAD">
        <w:trPr>
          <w:trHeight w:val="20"/>
        </w:trPr>
        <w:tc>
          <w:tcPr>
            <w:tcW w:w="1072" w:type="pct"/>
            <w:vMerge/>
          </w:tcPr>
          <w:p w14:paraId="098DAB15" w14:textId="77777777" w:rsidR="00231A38" w:rsidRPr="0029031E" w:rsidDel="002A1D54" w:rsidRDefault="00231A38" w:rsidP="00231A38"/>
        </w:tc>
        <w:tc>
          <w:tcPr>
            <w:tcW w:w="3928" w:type="pct"/>
          </w:tcPr>
          <w:p w14:paraId="1AE8F602" w14:textId="77777777" w:rsidR="00231A38" w:rsidRPr="0029031E" w:rsidRDefault="00DE11A7" w:rsidP="00967FAD">
            <w:pPr>
              <w:jc w:val="both"/>
            </w:pPr>
            <w:r w:rsidRPr="0029031E">
              <w:t>Приемы работы и последовательность гибки на роликовых сортогибочных машинах малого размера</w:t>
            </w:r>
          </w:p>
        </w:tc>
      </w:tr>
      <w:tr w:rsidR="0029031E" w:rsidRPr="0029031E" w14:paraId="33A50B48" w14:textId="77777777" w:rsidTr="00967FAD">
        <w:trPr>
          <w:trHeight w:val="20"/>
        </w:trPr>
        <w:tc>
          <w:tcPr>
            <w:tcW w:w="1072" w:type="pct"/>
            <w:vMerge/>
          </w:tcPr>
          <w:p w14:paraId="095CB423" w14:textId="77777777" w:rsidR="00DE11A7" w:rsidRPr="0029031E" w:rsidDel="002A1D54" w:rsidRDefault="00DE11A7" w:rsidP="00DE11A7"/>
        </w:tc>
        <w:tc>
          <w:tcPr>
            <w:tcW w:w="3928" w:type="pct"/>
          </w:tcPr>
          <w:p w14:paraId="44776686" w14:textId="77777777" w:rsidR="00DE11A7" w:rsidRPr="0029031E" w:rsidRDefault="00DE11A7" w:rsidP="00967FAD">
            <w:pPr>
              <w:jc w:val="both"/>
            </w:pPr>
            <w:r w:rsidRPr="0029031E">
              <w:t xml:space="preserve">Схемы и правила складирования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малого размера</w:t>
            </w:r>
          </w:p>
        </w:tc>
      </w:tr>
      <w:tr w:rsidR="0029031E" w:rsidRPr="0029031E" w14:paraId="2506CA25" w14:textId="77777777" w:rsidTr="00967FAD">
        <w:trPr>
          <w:trHeight w:val="20"/>
        </w:trPr>
        <w:tc>
          <w:tcPr>
            <w:tcW w:w="1072" w:type="pct"/>
            <w:vMerge/>
          </w:tcPr>
          <w:p w14:paraId="5DAE9282" w14:textId="77777777" w:rsidR="00DE11A7" w:rsidRPr="0029031E" w:rsidDel="002A1D54" w:rsidRDefault="00DE11A7" w:rsidP="00DE11A7"/>
        </w:tc>
        <w:tc>
          <w:tcPr>
            <w:tcW w:w="3928" w:type="pct"/>
          </w:tcPr>
          <w:p w14:paraId="0D377EC4" w14:textId="77777777" w:rsidR="00DE11A7" w:rsidRPr="0029031E" w:rsidRDefault="00DE11A7" w:rsidP="00967FAD">
            <w:pPr>
              <w:jc w:val="both"/>
            </w:pPr>
            <w:r w:rsidRPr="0029031E">
              <w:t xml:space="preserve">Припуски и допуски на изделия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малого размера</w:t>
            </w:r>
          </w:p>
        </w:tc>
      </w:tr>
      <w:tr w:rsidR="0029031E" w:rsidRPr="0029031E" w14:paraId="282C9FAA" w14:textId="77777777" w:rsidTr="00967FAD">
        <w:trPr>
          <w:trHeight w:val="20"/>
        </w:trPr>
        <w:tc>
          <w:tcPr>
            <w:tcW w:w="1072" w:type="pct"/>
            <w:vMerge/>
          </w:tcPr>
          <w:p w14:paraId="1085B5FA" w14:textId="77777777" w:rsidR="00DE11A7" w:rsidRPr="0029031E" w:rsidDel="002A1D54" w:rsidRDefault="00DE11A7" w:rsidP="00DE11A7"/>
        </w:tc>
        <w:tc>
          <w:tcPr>
            <w:tcW w:w="3928" w:type="pct"/>
          </w:tcPr>
          <w:p w14:paraId="74A2E4B3" w14:textId="77777777" w:rsidR="00DE11A7" w:rsidRPr="0029031E" w:rsidRDefault="00DE11A7" w:rsidP="00967FAD">
            <w:pPr>
              <w:jc w:val="both"/>
            </w:pPr>
            <w:r w:rsidRPr="0029031E">
              <w:t xml:space="preserve">Способы контроля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малого размера</w:t>
            </w:r>
          </w:p>
        </w:tc>
      </w:tr>
      <w:tr w:rsidR="0029031E" w:rsidRPr="0029031E" w14:paraId="2AC4C70E" w14:textId="77777777" w:rsidTr="00967FAD">
        <w:trPr>
          <w:trHeight w:val="20"/>
        </w:trPr>
        <w:tc>
          <w:tcPr>
            <w:tcW w:w="1072" w:type="pct"/>
            <w:vMerge/>
          </w:tcPr>
          <w:p w14:paraId="52F60151" w14:textId="77777777" w:rsidR="00DE11A7" w:rsidRPr="0029031E" w:rsidDel="002A1D54" w:rsidRDefault="00DE11A7" w:rsidP="00DE11A7"/>
        </w:tc>
        <w:tc>
          <w:tcPr>
            <w:tcW w:w="3928" w:type="pct"/>
          </w:tcPr>
          <w:p w14:paraId="429D61FC" w14:textId="0C279135" w:rsidR="00DE11A7" w:rsidRPr="0029031E" w:rsidRDefault="00231D2B" w:rsidP="00967FAD">
            <w:pPr>
              <w:jc w:val="both"/>
            </w:pPr>
            <w:r>
              <w:t>Виды, конструкция</w:t>
            </w:r>
            <w:r w:rsidR="00444FA4" w:rsidRPr="0029031E">
              <w:t xml:space="preserve">, назначение контрольно-измерительных инструментов для контроля изделий при </w:t>
            </w:r>
            <w:proofErr w:type="spellStart"/>
            <w:r w:rsidR="00444FA4" w:rsidRPr="0029031E">
              <w:t>гибке</w:t>
            </w:r>
            <w:proofErr w:type="spellEnd"/>
            <w:r w:rsidR="00444FA4" w:rsidRPr="0029031E">
              <w:t xml:space="preserve"> на роликовых сортогибочных машинах малого размера</w:t>
            </w:r>
          </w:p>
        </w:tc>
      </w:tr>
      <w:tr w:rsidR="0029031E" w:rsidRPr="0029031E" w14:paraId="47530338" w14:textId="77777777" w:rsidTr="00967FAD">
        <w:trPr>
          <w:trHeight w:val="20"/>
        </w:trPr>
        <w:tc>
          <w:tcPr>
            <w:tcW w:w="1072" w:type="pct"/>
            <w:vMerge/>
          </w:tcPr>
          <w:p w14:paraId="5A153B00" w14:textId="77777777" w:rsidR="00DE11A7" w:rsidRPr="0029031E" w:rsidDel="002A1D54" w:rsidRDefault="00DE11A7" w:rsidP="00DE11A7"/>
        </w:tc>
        <w:tc>
          <w:tcPr>
            <w:tcW w:w="3928" w:type="pct"/>
          </w:tcPr>
          <w:p w14:paraId="7B8563CF" w14:textId="77777777" w:rsidR="00DE11A7" w:rsidRPr="0029031E" w:rsidRDefault="00DE11A7" w:rsidP="00967FAD">
            <w:pPr>
              <w:jc w:val="both"/>
            </w:pPr>
            <w:r w:rsidRPr="0029031E">
              <w:t xml:space="preserve">Правила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и перемещения грузов</w:t>
            </w:r>
          </w:p>
        </w:tc>
      </w:tr>
      <w:tr w:rsidR="0029031E" w:rsidRPr="0029031E" w14:paraId="758EF7D8" w14:textId="77777777" w:rsidTr="00967FAD">
        <w:trPr>
          <w:trHeight w:val="20"/>
        </w:trPr>
        <w:tc>
          <w:tcPr>
            <w:tcW w:w="1072" w:type="pct"/>
            <w:vMerge/>
          </w:tcPr>
          <w:p w14:paraId="56AF6178" w14:textId="77777777" w:rsidR="00DE11A7" w:rsidRPr="0029031E" w:rsidDel="002A1D54" w:rsidRDefault="00DE11A7" w:rsidP="00DE11A7"/>
        </w:tc>
        <w:tc>
          <w:tcPr>
            <w:tcW w:w="3928" w:type="pct"/>
          </w:tcPr>
          <w:p w14:paraId="213B288A" w14:textId="77777777" w:rsidR="00DE11A7" w:rsidRPr="0029031E" w:rsidRDefault="00DE11A7" w:rsidP="00967FAD">
            <w:pPr>
              <w:jc w:val="both"/>
            </w:pPr>
            <w:r w:rsidRPr="0029031E">
              <w:t>Система знаковой сигнализации при работе с машинистом крана</w:t>
            </w:r>
          </w:p>
        </w:tc>
      </w:tr>
      <w:tr w:rsidR="0029031E" w:rsidRPr="0029031E" w14:paraId="16B1322D" w14:textId="77777777" w:rsidTr="00967FAD">
        <w:trPr>
          <w:trHeight w:val="20"/>
        </w:trPr>
        <w:tc>
          <w:tcPr>
            <w:tcW w:w="1072" w:type="pct"/>
            <w:vMerge/>
          </w:tcPr>
          <w:p w14:paraId="08C6FEC7" w14:textId="77777777" w:rsidR="00DE11A7" w:rsidRPr="0029031E" w:rsidDel="002A1D54" w:rsidRDefault="00DE11A7" w:rsidP="00DE11A7"/>
        </w:tc>
        <w:tc>
          <w:tcPr>
            <w:tcW w:w="3928" w:type="pct"/>
          </w:tcPr>
          <w:p w14:paraId="5528BB95" w14:textId="77777777" w:rsidR="00DE11A7" w:rsidRPr="0029031E" w:rsidRDefault="00DE11A7" w:rsidP="00967FAD">
            <w:pPr>
              <w:jc w:val="both"/>
            </w:pPr>
            <w:r w:rsidRPr="0029031E">
              <w:t xml:space="preserve">Виды и правила применения средств индивидуальной и коллективной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малого размера</w:t>
            </w:r>
          </w:p>
        </w:tc>
      </w:tr>
      <w:tr w:rsidR="0029031E" w:rsidRPr="0029031E" w14:paraId="4C0935D4" w14:textId="77777777" w:rsidTr="00967FAD">
        <w:trPr>
          <w:trHeight w:val="20"/>
        </w:trPr>
        <w:tc>
          <w:tcPr>
            <w:tcW w:w="1072" w:type="pct"/>
            <w:vMerge/>
          </w:tcPr>
          <w:p w14:paraId="26DEA32B" w14:textId="77777777" w:rsidR="00DE11A7" w:rsidRPr="0029031E" w:rsidDel="002A1D54" w:rsidRDefault="00DE11A7" w:rsidP="00DE11A7"/>
        </w:tc>
        <w:tc>
          <w:tcPr>
            <w:tcW w:w="3928" w:type="pct"/>
          </w:tcPr>
          <w:p w14:paraId="462672A6" w14:textId="77777777" w:rsidR="00DE11A7" w:rsidRPr="0029031E" w:rsidRDefault="00DE11A7" w:rsidP="00967FAD">
            <w:pPr>
              <w:jc w:val="both"/>
            </w:pPr>
            <w:r w:rsidRPr="0029031E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9031E" w:rsidRPr="0029031E" w14:paraId="0770C82E" w14:textId="77777777" w:rsidTr="00967FAD">
        <w:trPr>
          <w:trHeight w:val="20"/>
        </w:trPr>
        <w:tc>
          <w:tcPr>
            <w:tcW w:w="1072" w:type="pct"/>
          </w:tcPr>
          <w:p w14:paraId="1862D298" w14:textId="77777777" w:rsidR="00DE11A7" w:rsidRPr="0029031E" w:rsidDel="002A1D54" w:rsidRDefault="00DE11A7" w:rsidP="00DE11A7">
            <w:r w:rsidRPr="0029031E" w:rsidDel="002A1D54">
              <w:t>Другие характеристики</w:t>
            </w:r>
          </w:p>
        </w:tc>
        <w:tc>
          <w:tcPr>
            <w:tcW w:w="3928" w:type="pct"/>
          </w:tcPr>
          <w:p w14:paraId="2235DD20" w14:textId="77777777" w:rsidR="00DE11A7" w:rsidRPr="0029031E" w:rsidRDefault="00DE11A7" w:rsidP="00967FAD">
            <w:pPr>
              <w:jc w:val="both"/>
            </w:pPr>
            <w:r w:rsidRPr="0029031E">
              <w:t>-</w:t>
            </w:r>
          </w:p>
        </w:tc>
      </w:tr>
    </w:tbl>
    <w:p w14:paraId="4BDA68B3" w14:textId="77777777" w:rsidR="0029031E" w:rsidRDefault="0029031E" w:rsidP="0029031E">
      <w:pPr>
        <w:rPr>
          <w:b/>
          <w:bCs w:val="0"/>
        </w:rPr>
      </w:pPr>
    </w:p>
    <w:p w14:paraId="0CBC3EFE" w14:textId="41ED68CD" w:rsidR="00856430" w:rsidRDefault="00856430" w:rsidP="0029031E">
      <w:pPr>
        <w:rPr>
          <w:b/>
          <w:bCs w:val="0"/>
        </w:rPr>
      </w:pPr>
      <w:r w:rsidRPr="0029031E">
        <w:rPr>
          <w:b/>
          <w:bCs w:val="0"/>
        </w:rPr>
        <w:t>3.</w:t>
      </w:r>
      <w:r w:rsidRPr="0029031E">
        <w:rPr>
          <w:b/>
          <w:bCs w:val="0"/>
          <w:lang w:val="en-US"/>
        </w:rPr>
        <w:t>2</w:t>
      </w:r>
      <w:r w:rsidRPr="0029031E">
        <w:rPr>
          <w:b/>
          <w:bCs w:val="0"/>
        </w:rPr>
        <w:t>.</w:t>
      </w:r>
      <w:r w:rsidR="00E13E3D" w:rsidRPr="0029031E">
        <w:rPr>
          <w:b/>
          <w:bCs w:val="0"/>
        </w:rPr>
        <w:t>3</w:t>
      </w:r>
      <w:r w:rsidRPr="0029031E">
        <w:rPr>
          <w:b/>
          <w:bCs w:val="0"/>
        </w:rPr>
        <w:t>. Трудовая функция</w:t>
      </w:r>
    </w:p>
    <w:p w14:paraId="3F71F0B2" w14:textId="77777777" w:rsidR="0029031E" w:rsidRPr="0029031E" w:rsidRDefault="0029031E" w:rsidP="0029031E">
      <w:pPr>
        <w:rPr>
          <w:b/>
          <w:bCs w:val="0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967FAD" w:rsidRPr="0029031E" w14:paraId="143B3251" w14:textId="77777777" w:rsidTr="00967FAD">
        <w:trPr>
          <w:trHeight w:val="278"/>
        </w:trPr>
        <w:tc>
          <w:tcPr>
            <w:tcW w:w="87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CC9452E" w14:textId="1F2BF002" w:rsidR="00F57B69" w:rsidRPr="0029031E" w:rsidRDefault="00AC3575" w:rsidP="00CA3445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6FC450" w14:textId="230742F5" w:rsidR="00F57B69" w:rsidRPr="0029031E" w:rsidRDefault="00005DF5" w:rsidP="00CA3445">
            <w:pPr>
              <w:rPr>
                <w:highlight w:val="yellow"/>
              </w:rPr>
            </w:pPr>
            <w:r w:rsidRPr="0029031E">
              <w:t>Вальцовка</w:t>
            </w:r>
            <w:r w:rsidR="00F04BAA" w:rsidRPr="0029031E">
              <w:t xml:space="preserve"> конических обечаек</w:t>
            </w:r>
            <w:r w:rsidRPr="0029031E">
              <w:t xml:space="preserve"> </w:t>
            </w:r>
            <w:r w:rsidR="00BA41CF" w:rsidRPr="0029031E">
              <w:t xml:space="preserve">на консольных </w:t>
            </w:r>
            <w:r w:rsidR="00FD5B60" w:rsidRPr="0029031E">
              <w:t xml:space="preserve">валковых </w:t>
            </w:r>
            <w:r w:rsidR="00BA41CF" w:rsidRPr="0029031E">
              <w:t>листогибочных машинах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CAF94C" w14:textId="72D7BB83" w:rsidR="00F57B69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CA8FFA" w14:textId="7398480F" w:rsidR="00F57B69" w:rsidRPr="0029031E" w:rsidRDefault="005A4C84" w:rsidP="00967FAD">
            <w:pPr>
              <w:jc w:val="center"/>
            </w:pPr>
            <w:r>
              <w:rPr>
                <w:lang w:val="en-US"/>
              </w:rPr>
              <w:t>B</w:t>
            </w:r>
            <w:r w:rsidR="00F57B69" w:rsidRPr="0029031E">
              <w:t>/0</w:t>
            </w:r>
            <w:r w:rsidR="00E13E3D" w:rsidRPr="0029031E">
              <w:t>3</w:t>
            </w:r>
            <w:r w:rsidR="00F57B69" w:rsidRPr="0029031E">
              <w:t>.3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10272F1" w14:textId="5536BDA8" w:rsidR="00F57B69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004A9D" w14:textId="77777777" w:rsidR="00F57B69" w:rsidRPr="0029031E" w:rsidRDefault="00F57B69" w:rsidP="00967FAD">
            <w:pPr>
              <w:jc w:val="center"/>
            </w:pPr>
            <w:r w:rsidRPr="0029031E">
              <w:t>3</w:t>
            </w:r>
          </w:p>
        </w:tc>
      </w:tr>
    </w:tbl>
    <w:p w14:paraId="3E0619A1" w14:textId="77777777" w:rsidR="0098787C" w:rsidRPr="0029031E" w:rsidRDefault="0098787C" w:rsidP="00CA344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7947584C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5F7974DC" w14:textId="77777777" w:rsidR="0032052C" w:rsidRPr="0029031E" w:rsidRDefault="0032052C" w:rsidP="00CA3445">
            <w:r w:rsidRPr="0029031E">
              <w:t>Трудовые действия</w:t>
            </w:r>
          </w:p>
        </w:tc>
        <w:tc>
          <w:tcPr>
            <w:tcW w:w="3928" w:type="pct"/>
          </w:tcPr>
          <w:p w14:paraId="5185136F" w14:textId="77777777" w:rsidR="0032052C" w:rsidRPr="0029031E" w:rsidRDefault="0032052C" w:rsidP="00967FAD">
            <w:pPr>
              <w:jc w:val="both"/>
            </w:pPr>
            <w:r w:rsidRPr="0029031E">
              <w:t>Подготовка рабочего места к вальцовке конических обечаек на консольных валковых листогибочных машинах</w:t>
            </w:r>
          </w:p>
        </w:tc>
      </w:tr>
      <w:tr w:rsidR="0029031E" w:rsidRPr="0029031E" w14:paraId="4F726DE4" w14:textId="77777777" w:rsidTr="00967FAD">
        <w:trPr>
          <w:trHeight w:val="20"/>
        </w:trPr>
        <w:tc>
          <w:tcPr>
            <w:tcW w:w="1072" w:type="pct"/>
            <w:vMerge/>
          </w:tcPr>
          <w:p w14:paraId="411346AF" w14:textId="77777777" w:rsidR="0032052C" w:rsidRPr="0029031E" w:rsidRDefault="0032052C" w:rsidP="00CA3445"/>
        </w:tc>
        <w:tc>
          <w:tcPr>
            <w:tcW w:w="3928" w:type="pct"/>
          </w:tcPr>
          <w:p w14:paraId="1B8B70C8" w14:textId="77777777" w:rsidR="0032052C" w:rsidRPr="0029031E" w:rsidRDefault="0032052C" w:rsidP="00967FAD">
            <w:pPr>
              <w:jc w:val="both"/>
            </w:pPr>
            <w:r w:rsidRPr="0029031E">
              <w:t>Подготовка к работе консольных валковых листогибочных машин и вспомогательных приспособлений для вальцовки конических обечаек</w:t>
            </w:r>
          </w:p>
        </w:tc>
      </w:tr>
      <w:tr w:rsidR="0029031E" w:rsidRPr="0029031E" w14:paraId="510FD878" w14:textId="77777777" w:rsidTr="00967FAD">
        <w:trPr>
          <w:trHeight w:val="20"/>
        </w:trPr>
        <w:tc>
          <w:tcPr>
            <w:tcW w:w="1072" w:type="pct"/>
            <w:vMerge/>
          </w:tcPr>
          <w:p w14:paraId="73EE975F" w14:textId="77777777" w:rsidR="0032052C" w:rsidRPr="0029031E" w:rsidRDefault="0032052C" w:rsidP="00CA3445"/>
        </w:tc>
        <w:tc>
          <w:tcPr>
            <w:tcW w:w="3928" w:type="pct"/>
          </w:tcPr>
          <w:p w14:paraId="233205A9" w14:textId="77777777" w:rsidR="0032052C" w:rsidRPr="0029031E" w:rsidRDefault="0032052C" w:rsidP="00967FAD">
            <w:pPr>
              <w:jc w:val="both"/>
            </w:pPr>
            <w:r w:rsidRPr="0029031E">
              <w:t xml:space="preserve">Ежедневное </w:t>
            </w:r>
            <w:r w:rsidR="002837DE" w:rsidRPr="0029031E">
              <w:t xml:space="preserve">техническое </w:t>
            </w:r>
            <w:r w:rsidRPr="0029031E">
              <w:t>обслуживание консольных валковых листогибочных машин и вспомогательных приспособлений для вальцовки конических обечаек</w:t>
            </w:r>
          </w:p>
        </w:tc>
      </w:tr>
      <w:tr w:rsidR="0029031E" w:rsidRPr="0029031E" w14:paraId="47522C94" w14:textId="77777777" w:rsidTr="00967FAD">
        <w:trPr>
          <w:trHeight w:val="20"/>
        </w:trPr>
        <w:tc>
          <w:tcPr>
            <w:tcW w:w="1072" w:type="pct"/>
            <w:vMerge/>
          </w:tcPr>
          <w:p w14:paraId="67F056A6" w14:textId="77777777" w:rsidR="0032052C" w:rsidRPr="0029031E" w:rsidRDefault="0032052C" w:rsidP="00CA3445"/>
        </w:tc>
        <w:tc>
          <w:tcPr>
            <w:tcW w:w="3928" w:type="pct"/>
          </w:tcPr>
          <w:p w14:paraId="0A38FD18" w14:textId="77777777" w:rsidR="0032052C" w:rsidRPr="0029031E" w:rsidRDefault="0032052C" w:rsidP="00967FAD">
            <w:pPr>
              <w:jc w:val="both"/>
            </w:pPr>
            <w:r w:rsidRPr="0029031E">
              <w:t xml:space="preserve">Подача </w:t>
            </w:r>
            <w:r w:rsidR="00E769DD" w:rsidRPr="0029031E">
              <w:t xml:space="preserve">заготовок </w:t>
            </w:r>
            <w:r w:rsidR="004B5416" w:rsidRPr="0029031E">
              <w:t>в рабочее пространство</w:t>
            </w:r>
            <w:r w:rsidRPr="0029031E">
              <w:t xml:space="preserve"> консольных валковых листогибочных машин</w:t>
            </w:r>
            <w:r w:rsidR="004B5416" w:rsidRPr="0029031E">
              <w:t xml:space="preserve"> для гибки изделий</w:t>
            </w:r>
          </w:p>
        </w:tc>
      </w:tr>
      <w:tr w:rsidR="0029031E" w:rsidRPr="0029031E" w14:paraId="29454E43" w14:textId="77777777" w:rsidTr="00967FAD">
        <w:trPr>
          <w:trHeight w:val="20"/>
        </w:trPr>
        <w:tc>
          <w:tcPr>
            <w:tcW w:w="1072" w:type="pct"/>
            <w:vMerge/>
          </w:tcPr>
          <w:p w14:paraId="3684FFB6" w14:textId="77777777" w:rsidR="0032052C" w:rsidRPr="0029031E" w:rsidRDefault="0032052C" w:rsidP="00CA3445"/>
        </w:tc>
        <w:tc>
          <w:tcPr>
            <w:tcW w:w="3928" w:type="pct"/>
          </w:tcPr>
          <w:p w14:paraId="2752A9B5" w14:textId="480811D7" w:rsidR="0032052C" w:rsidRPr="0029031E" w:rsidRDefault="00F12F79" w:rsidP="00967FAD">
            <w:pPr>
              <w:jc w:val="both"/>
            </w:pPr>
            <w:r w:rsidRPr="0029031E">
              <w:t>Наладка</w:t>
            </w:r>
            <w:r w:rsidR="0032052C" w:rsidRPr="0029031E">
              <w:t xml:space="preserve"> консольных валковых листогибочных машин</w:t>
            </w:r>
          </w:p>
        </w:tc>
      </w:tr>
      <w:tr w:rsidR="0029031E" w:rsidRPr="0029031E" w14:paraId="1EBA885E" w14:textId="77777777" w:rsidTr="00967FAD">
        <w:trPr>
          <w:trHeight w:val="20"/>
        </w:trPr>
        <w:tc>
          <w:tcPr>
            <w:tcW w:w="1072" w:type="pct"/>
            <w:vMerge/>
          </w:tcPr>
          <w:p w14:paraId="62D81B15" w14:textId="77777777" w:rsidR="0032052C" w:rsidRPr="0029031E" w:rsidRDefault="0032052C" w:rsidP="00CA3445"/>
        </w:tc>
        <w:tc>
          <w:tcPr>
            <w:tcW w:w="3928" w:type="pct"/>
          </w:tcPr>
          <w:p w14:paraId="1793DE0E" w14:textId="77777777" w:rsidR="0032052C" w:rsidRPr="0029031E" w:rsidRDefault="00F12F79" w:rsidP="00967FAD">
            <w:pPr>
              <w:jc w:val="both"/>
            </w:pPr>
            <w:r w:rsidRPr="0029031E">
              <w:t>Гибка конических изделий из листового металла на консольных валковых листогибочных машинах</w:t>
            </w:r>
          </w:p>
        </w:tc>
      </w:tr>
      <w:tr w:rsidR="0029031E" w:rsidRPr="0029031E" w14:paraId="05C1236C" w14:textId="77777777" w:rsidTr="00967FAD">
        <w:trPr>
          <w:trHeight w:val="20"/>
        </w:trPr>
        <w:tc>
          <w:tcPr>
            <w:tcW w:w="1072" w:type="pct"/>
            <w:vMerge/>
          </w:tcPr>
          <w:p w14:paraId="750E4A59" w14:textId="77777777" w:rsidR="00F12F79" w:rsidRPr="0029031E" w:rsidRDefault="00F12F79" w:rsidP="00CA3445"/>
        </w:tc>
        <w:tc>
          <w:tcPr>
            <w:tcW w:w="3928" w:type="pct"/>
          </w:tcPr>
          <w:p w14:paraId="40472E1F" w14:textId="64B406E3" w:rsidR="00F12F79" w:rsidRPr="0029031E" w:rsidRDefault="00F12F79" w:rsidP="00967FAD">
            <w:pPr>
              <w:jc w:val="both"/>
            </w:pPr>
            <w:r w:rsidRPr="00BF2D86">
              <w:t xml:space="preserve">Манипулирование заготовками при вальцовке изделий на консольных </w:t>
            </w:r>
            <w:r w:rsidR="00356296" w:rsidRPr="00BF2D86">
              <w:t>валковых листогибочных машинах</w:t>
            </w:r>
            <w:r w:rsidR="00356296" w:rsidRPr="00356296">
              <w:t xml:space="preserve"> </w:t>
            </w:r>
          </w:p>
        </w:tc>
      </w:tr>
      <w:tr w:rsidR="0029031E" w:rsidRPr="0029031E" w14:paraId="5683A541" w14:textId="77777777" w:rsidTr="00967FAD">
        <w:trPr>
          <w:trHeight w:val="20"/>
        </w:trPr>
        <w:tc>
          <w:tcPr>
            <w:tcW w:w="1072" w:type="pct"/>
            <w:vMerge/>
          </w:tcPr>
          <w:p w14:paraId="5D7896A3" w14:textId="77777777" w:rsidR="0032052C" w:rsidRPr="0029031E" w:rsidRDefault="0032052C" w:rsidP="00CA3445"/>
        </w:tc>
        <w:tc>
          <w:tcPr>
            <w:tcW w:w="3928" w:type="pct"/>
          </w:tcPr>
          <w:p w14:paraId="7637D217" w14:textId="77777777" w:rsidR="0032052C" w:rsidRPr="0029031E" w:rsidRDefault="00F12F79" w:rsidP="00967FAD">
            <w:pPr>
              <w:jc w:val="both"/>
            </w:pPr>
            <w:r w:rsidRPr="0029031E">
              <w:t xml:space="preserve">Снятие с валков конических обечаек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консольных валковых листогибочных машинах</w:t>
            </w:r>
          </w:p>
        </w:tc>
      </w:tr>
      <w:tr w:rsidR="0029031E" w:rsidRPr="0029031E" w14:paraId="0E373356" w14:textId="77777777" w:rsidTr="00967FAD">
        <w:trPr>
          <w:trHeight w:val="20"/>
        </w:trPr>
        <w:tc>
          <w:tcPr>
            <w:tcW w:w="1072" w:type="pct"/>
            <w:vMerge/>
          </w:tcPr>
          <w:p w14:paraId="136793D8" w14:textId="77777777" w:rsidR="00DE37BA" w:rsidRPr="0029031E" w:rsidRDefault="00DE37BA" w:rsidP="00CA3445"/>
        </w:tc>
        <w:tc>
          <w:tcPr>
            <w:tcW w:w="3928" w:type="pct"/>
          </w:tcPr>
          <w:p w14:paraId="079F8829" w14:textId="77777777" w:rsidR="00DE37BA" w:rsidRPr="0029031E" w:rsidRDefault="00F12F79" w:rsidP="00967FAD">
            <w:pPr>
              <w:jc w:val="both"/>
            </w:pPr>
            <w:r w:rsidRPr="0029031E">
              <w:t xml:space="preserve">Перемещение заготовок и конических обечаек подъемно-транспортным оборудованием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консольных валковых листогибочных машинах</w:t>
            </w:r>
          </w:p>
        </w:tc>
      </w:tr>
      <w:tr w:rsidR="0029031E" w:rsidRPr="0029031E" w14:paraId="0BFA3241" w14:textId="77777777" w:rsidTr="00967FAD">
        <w:trPr>
          <w:trHeight w:val="20"/>
        </w:trPr>
        <w:tc>
          <w:tcPr>
            <w:tcW w:w="1072" w:type="pct"/>
            <w:vMerge/>
          </w:tcPr>
          <w:p w14:paraId="76B924AF" w14:textId="77777777" w:rsidR="00DE37BA" w:rsidRPr="0029031E" w:rsidRDefault="00DE37BA" w:rsidP="00CA3445"/>
        </w:tc>
        <w:tc>
          <w:tcPr>
            <w:tcW w:w="3928" w:type="pct"/>
          </w:tcPr>
          <w:p w14:paraId="37C1417D" w14:textId="77777777" w:rsidR="00DE37BA" w:rsidRPr="0029031E" w:rsidRDefault="00F12F79" w:rsidP="00967FAD">
            <w:pPr>
              <w:jc w:val="both"/>
            </w:pPr>
            <w:r w:rsidRPr="0029031E">
              <w:t xml:space="preserve">Выявление дефектов в конических обечайках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консольных валковых листогибочных машинах</w:t>
            </w:r>
          </w:p>
        </w:tc>
      </w:tr>
      <w:tr w:rsidR="0029031E" w:rsidRPr="0029031E" w14:paraId="741236D9" w14:textId="77777777" w:rsidTr="00967FAD">
        <w:trPr>
          <w:trHeight w:val="20"/>
        </w:trPr>
        <w:tc>
          <w:tcPr>
            <w:tcW w:w="1072" w:type="pct"/>
            <w:vMerge/>
          </w:tcPr>
          <w:p w14:paraId="186692ED" w14:textId="77777777" w:rsidR="00DE37BA" w:rsidRPr="0029031E" w:rsidRDefault="00DE37BA" w:rsidP="00CA3445"/>
        </w:tc>
        <w:tc>
          <w:tcPr>
            <w:tcW w:w="3928" w:type="pct"/>
          </w:tcPr>
          <w:p w14:paraId="321F4120" w14:textId="77777777" w:rsidR="00DE37BA" w:rsidRPr="0029031E" w:rsidRDefault="00F12F79" w:rsidP="00967FAD">
            <w:pPr>
              <w:jc w:val="both"/>
            </w:pPr>
            <w:r w:rsidRPr="0029031E">
              <w:t xml:space="preserve">Устранение дефектов в конических обечайках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консольных валковых листогибочных машинах</w:t>
            </w:r>
          </w:p>
        </w:tc>
      </w:tr>
      <w:tr w:rsidR="0029031E" w:rsidRPr="0029031E" w14:paraId="3B58D071" w14:textId="77777777" w:rsidTr="00967FAD">
        <w:trPr>
          <w:trHeight w:val="20"/>
        </w:trPr>
        <w:tc>
          <w:tcPr>
            <w:tcW w:w="1072" w:type="pct"/>
            <w:vMerge/>
          </w:tcPr>
          <w:p w14:paraId="79CF14F2" w14:textId="77777777" w:rsidR="00DE37BA" w:rsidRPr="0029031E" w:rsidRDefault="00DE37BA" w:rsidP="00CA3445"/>
        </w:tc>
        <w:tc>
          <w:tcPr>
            <w:tcW w:w="3928" w:type="pct"/>
          </w:tcPr>
          <w:p w14:paraId="18637A55" w14:textId="77777777" w:rsidR="00DE37BA" w:rsidRPr="0029031E" w:rsidRDefault="00DE37BA" w:rsidP="00967FAD">
            <w:pPr>
              <w:jc w:val="both"/>
            </w:pPr>
            <w:r w:rsidRPr="0029031E">
              <w:t xml:space="preserve">Складирование конических обечаек </w:t>
            </w:r>
            <w:r w:rsidR="00F12F79" w:rsidRPr="0029031E">
              <w:t>при</w:t>
            </w:r>
            <w:r w:rsidRPr="0029031E">
              <w:t xml:space="preserve"> </w:t>
            </w:r>
            <w:proofErr w:type="spellStart"/>
            <w:r w:rsidRPr="0029031E">
              <w:t>гибк</w:t>
            </w:r>
            <w:r w:rsidR="00F12F79" w:rsidRPr="0029031E">
              <w:t>е</w:t>
            </w:r>
            <w:proofErr w:type="spellEnd"/>
            <w:r w:rsidRPr="0029031E">
              <w:t xml:space="preserve"> на консольных валковых листогибочных машинах</w:t>
            </w:r>
          </w:p>
        </w:tc>
      </w:tr>
      <w:tr w:rsidR="0029031E" w:rsidRPr="0029031E" w14:paraId="37CC0580" w14:textId="77777777" w:rsidTr="00967FAD">
        <w:trPr>
          <w:trHeight w:val="20"/>
        </w:trPr>
        <w:tc>
          <w:tcPr>
            <w:tcW w:w="1072" w:type="pct"/>
            <w:vMerge/>
          </w:tcPr>
          <w:p w14:paraId="5941566A" w14:textId="77777777" w:rsidR="00DE37BA" w:rsidRPr="0029031E" w:rsidRDefault="00DE37BA" w:rsidP="00CA3445"/>
        </w:tc>
        <w:tc>
          <w:tcPr>
            <w:tcW w:w="3928" w:type="pct"/>
          </w:tcPr>
          <w:p w14:paraId="3A9D18C5" w14:textId="77777777" w:rsidR="00DE37BA" w:rsidRPr="0029031E" w:rsidRDefault="00DE37BA" w:rsidP="00967FAD">
            <w:pPr>
              <w:jc w:val="both"/>
            </w:pPr>
            <w:r w:rsidRPr="0029031E">
              <w:t>Устранение мелких неисправностей в работе консольных валковых листогибочных машин и средств механизации</w:t>
            </w:r>
          </w:p>
        </w:tc>
      </w:tr>
      <w:tr w:rsidR="0029031E" w:rsidRPr="0029031E" w14:paraId="75EC102B" w14:textId="77777777" w:rsidTr="00967FAD">
        <w:trPr>
          <w:trHeight w:val="20"/>
        </w:trPr>
        <w:tc>
          <w:tcPr>
            <w:tcW w:w="1072" w:type="pct"/>
            <w:vMerge/>
          </w:tcPr>
          <w:p w14:paraId="28FBC15D" w14:textId="77777777" w:rsidR="00DE37BA" w:rsidRPr="0029031E" w:rsidRDefault="00DE37BA" w:rsidP="00CA3445"/>
        </w:tc>
        <w:tc>
          <w:tcPr>
            <w:tcW w:w="3928" w:type="pct"/>
          </w:tcPr>
          <w:p w14:paraId="5D35D9A9" w14:textId="77777777" w:rsidR="00DE37BA" w:rsidRPr="0029031E" w:rsidRDefault="00DE37BA" w:rsidP="00967FAD">
            <w:pPr>
              <w:jc w:val="both"/>
            </w:pPr>
            <w:r w:rsidRPr="0029031E">
              <w:t xml:space="preserve">Контроль размеров изделий </w:t>
            </w:r>
            <w:r w:rsidR="00F12F79" w:rsidRPr="0029031E">
              <w:t>при</w:t>
            </w:r>
            <w:r w:rsidRPr="0029031E">
              <w:t xml:space="preserve"> </w:t>
            </w:r>
            <w:proofErr w:type="spellStart"/>
            <w:r w:rsidRPr="0029031E">
              <w:t>гибк</w:t>
            </w:r>
            <w:r w:rsidR="00F12F79" w:rsidRPr="0029031E">
              <w:t>е</w:t>
            </w:r>
            <w:proofErr w:type="spellEnd"/>
            <w:r w:rsidRPr="0029031E">
              <w:t xml:space="preserve"> на консольных валковых листогибочных машинах</w:t>
            </w:r>
          </w:p>
        </w:tc>
      </w:tr>
      <w:tr w:rsidR="0029031E" w:rsidRPr="0029031E" w14:paraId="126E6C91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7C353169" w14:textId="77777777" w:rsidR="00DE37BA" w:rsidRPr="0029031E" w:rsidDel="002A1D54" w:rsidRDefault="00DE37BA" w:rsidP="00CA3445">
            <w:r w:rsidRPr="0029031E" w:rsidDel="002A1D54">
              <w:t>Необходимые умения</w:t>
            </w:r>
          </w:p>
        </w:tc>
        <w:tc>
          <w:tcPr>
            <w:tcW w:w="3928" w:type="pct"/>
          </w:tcPr>
          <w:p w14:paraId="1FB589A6" w14:textId="77777777" w:rsidR="00DE37BA" w:rsidRPr="0029031E" w:rsidRDefault="00DE37BA" w:rsidP="00967FAD">
            <w:pPr>
              <w:jc w:val="both"/>
            </w:pPr>
            <w:r w:rsidRPr="0029031E">
              <w:t>Читать</w:t>
            </w:r>
            <w:r w:rsidR="00246602" w:rsidRPr="0029031E">
              <w:t xml:space="preserve"> </w:t>
            </w:r>
            <w:r w:rsidR="00650BF7" w:rsidRPr="0029031E">
              <w:t xml:space="preserve">технологическую и конструкторскую </w:t>
            </w:r>
            <w:r w:rsidRPr="0029031E">
              <w:t>документацию</w:t>
            </w:r>
          </w:p>
        </w:tc>
      </w:tr>
      <w:tr w:rsidR="0029031E" w:rsidRPr="0029031E" w14:paraId="5B3BED09" w14:textId="77777777" w:rsidTr="00967FAD">
        <w:trPr>
          <w:trHeight w:val="20"/>
        </w:trPr>
        <w:tc>
          <w:tcPr>
            <w:tcW w:w="1072" w:type="pct"/>
            <w:vMerge/>
          </w:tcPr>
          <w:p w14:paraId="3147A030" w14:textId="77777777" w:rsidR="002B0C41" w:rsidRPr="0029031E" w:rsidDel="002A1D54" w:rsidRDefault="002B0C41" w:rsidP="002B0C41"/>
        </w:tc>
        <w:tc>
          <w:tcPr>
            <w:tcW w:w="3928" w:type="pct"/>
          </w:tcPr>
          <w:p w14:paraId="23D91D0B" w14:textId="77777777" w:rsidR="002B0C41" w:rsidRPr="0029031E" w:rsidRDefault="002B0C41" w:rsidP="00967FAD">
            <w:pPr>
              <w:jc w:val="both"/>
            </w:pPr>
            <w:r w:rsidRPr="0029031E">
              <w:t>Использовать консольные валковые листогибочные машины для вальцовки конических обечаек</w:t>
            </w:r>
          </w:p>
        </w:tc>
      </w:tr>
      <w:tr w:rsidR="0029031E" w:rsidRPr="0029031E" w14:paraId="0E0A5C8F" w14:textId="77777777" w:rsidTr="00967FAD">
        <w:trPr>
          <w:trHeight w:val="20"/>
        </w:trPr>
        <w:tc>
          <w:tcPr>
            <w:tcW w:w="1072" w:type="pct"/>
            <w:vMerge/>
          </w:tcPr>
          <w:p w14:paraId="25015B65" w14:textId="77777777" w:rsidR="002B0C41" w:rsidRPr="0029031E" w:rsidDel="002A1D54" w:rsidRDefault="002B0C41" w:rsidP="002B0C41"/>
        </w:tc>
        <w:tc>
          <w:tcPr>
            <w:tcW w:w="3928" w:type="pct"/>
          </w:tcPr>
          <w:p w14:paraId="401C0576" w14:textId="61041084" w:rsidR="002B0C41" w:rsidRPr="0029031E" w:rsidRDefault="002B0C41" w:rsidP="00967FAD">
            <w:pPr>
              <w:jc w:val="both"/>
            </w:pPr>
            <w:r w:rsidRPr="00BF2D86">
              <w:t>Управлять</w:t>
            </w:r>
            <w:r w:rsidR="00356296" w:rsidRPr="00BF2D86">
              <w:t xml:space="preserve"> консольными</w:t>
            </w:r>
            <w:r w:rsidR="00356296" w:rsidRPr="00356296">
              <w:t xml:space="preserve"> </w:t>
            </w:r>
            <w:r w:rsidRPr="0029031E">
              <w:t>валковыми листогибочными машинами</w:t>
            </w:r>
          </w:p>
        </w:tc>
      </w:tr>
      <w:tr w:rsidR="0029031E" w:rsidRPr="0029031E" w14:paraId="1BF94BD8" w14:textId="77777777" w:rsidTr="00967FAD">
        <w:trPr>
          <w:trHeight w:val="20"/>
        </w:trPr>
        <w:tc>
          <w:tcPr>
            <w:tcW w:w="1072" w:type="pct"/>
            <w:vMerge/>
          </w:tcPr>
          <w:p w14:paraId="3E8D8183" w14:textId="77777777" w:rsidR="002B0C41" w:rsidRPr="0029031E" w:rsidDel="002A1D54" w:rsidRDefault="002B0C41" w:rsidP="002B0C41"/>
        </w:tc>
        <w:tc>
          <w:tcPr>
            <w:tcW w:w="3928" w:type="pct"/>
          </w:tcPr>
          <w:p w14:paraId="55AE54D5" w14:textId="77777777" w:rsidR="002B0C41" w:rsidRPr="0029031E" w:rsidRDefault="002B0C41" w:rsidP="00967FAD">
            <w:pPr>
              <w:jc w:val="both"/>
            </w:pPr>
            <w:r w:rsidRPr="0029031E">
              <w:t xml:space="preserve">Управлять вспомогательными приспособлениями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заготовок на консольных валковых листогибочных машинах</w:t>
            </w:r>
          </w:p>
        </w:tc>
      </w:tr>
      <w:tr w:rsidR="0029031E" w:rsidRPr="0029031E" w14:paraId="0FD660CB" w14:textId="77777777" w:rsidTr="00967FAD">
        <w:trPr>
          <w:trHeight w:val="20"/>
        </w:trPr>
        <w:tc>
          <w:tcPr>
            <w:tcW w:w="1072" w:type="pct"/>
            <w:vMerge/>
          </w:tcPr>
          <w:p w14:paraId="45DF567D" w14:textId="77777777" w:rsidR="002B0C41" w:rsidRPr="0029031E" w:rsidDel="002A1D54" w:rsidRDefault="002B0C41" w:rsidP="002B0C41"/>
        </w:tc>
        <w:tc>
          <w:tcPr>
            <w:tcW w:w="3928" w:type="pct"/>
          </w:tcPr>
          <w:p w14:paraId="2405DC05" w14:textId="77777777" w:rsidR="002B0C41" w:rsidRPr="0029031E" w:rsidRDefault="002B0C41" w:rsidP="00967FAD">
            <w:pPr>
              <w:jc w:val="both"/>
            </w:pPr>
            <w:r w:rsidRPr="0029031E">
              <w:t>Выполнять техническое обслуживание (ежедневное, еженедельное) консольных валковых листогибочных машин и вспомогательных приспособлений в соответствии с требованиями документации по эксплуатации</w:t>
            </w:r>
          </w:p>
        </w:tc>
      </w:tr>
      <w:tr w:rsidR="0029031E" w:rsidRPr="0029031E" w14:paraId="7096F41E" w14:textId="77777777" w:rsidTr="00967FAD">
        <w:trPr>
          <w:trHeight w:val="20"/>
        </w:trPr>
        <w:tc>
          <w:tcPr>
            <w:tcW w:w="1072" w:type="pct"/>
            <w:vMerge/>
          </w:tcPr>
          <w:p w14:paraId="2E4C0F55" w14:textId="77777777" w:rsidR="002B0C41" w:rsidRPr="0029031E" w:rsidDel="002A1D54" w:rsidRDefault="002B0C41" w:rsidP="002B0C41"/>
        </w:tc>
        <w:tc>
          <w:tcPr>
            <w:tcW w:w="3928" w:type="pct"/>
          </w:tcPr>
          <w:p w14:paraId="36F50393" w14:textId="77777777" w:rsidR="002B0C41" w:rsidRPr="0029031E" w:rsidRDefault="002B0C41" w:rsidP="00967FAD">
            <w:pPr>
              <w:jc w:val="both"/>
            </w:pPr>
            <w:r w:rsidRPr="0029031E">
              <w:t>Регулировать положение валков на консольных валковых листогибочных машинах</w:t>
            </w:r>
          </w:p>
        </w:tc>
      </w:tr>
      <w:tr w:rsidR="0029031E" w:rsidRPr="0029031E" w14:paraId="48C82988" w14:textId="77777777" w:rsidTr="00967FAD">
        <w:trPr>
          <w:trHeight w:val="20"/>
        </w:trPr>
        <w:tc>
          <w:tcPr>
            <w:tcW w:w="1072" w:type="pct"/>
            <w:vMerge/>
          </w:tcPr>
          <w:p w14:paraId="6A201B4E" w14:textId="77777777" w:rsidR="002B0C41" w:rsidRPr="0029031E" w:rsidDel="002A1D54" w:rsidRDefault="002B0C41" w:rsidP="002B0C41"/>
        </w:tc>
        <w:tc>
          <w:tcPr>
            <w:tcW w:w="3928" w:type="pct"/>
          </w:tcPr>
          <w:p w14:paraId="6CC47BA4" w14:textId="77777777" w:rsidR="002B0C41" w:rsidRPr="0029031E" w:rsidRDefault="002B0C41" w:rsidP="00967FAD">
            <w:pPr>
              <w:jc w:val="both"/>
            </w:pPr>
            <w:r w:rsidRPr="0029031E">
              <w:t xml:space="preserve">Манипулировать заготовками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конических обечаек из заготовок на консольных валковых листогибочных машинах</w:t>
            </w:r>
          </w:p>
        </w:tc>
      </w:tr>
      <w:tr w:rsidR="0029031E" w:rsidRPr="0029031E" w14:paraId="263208F5" w14:textId="77777777" w:rsidTr="00967FAD">
        <w:trPr>
          <w:trHeight w:val="20"/>
        </w:trPr>
        <w:tc>
          <w:tcPr>
            <w:tcW w:w="1072" w:type="pct"/>
            <w:vMerge/>
          </w:tcPr>
          <w:p w14:paraId="41EE1010" w14:textId="77777777" w:rsidR="002B0C41" w:rsidRPr="0029031E" w:rsidDel="002A1D54" w:rsidRDefault="002B0C41" w:rsidP="002B0C41"/>
        </w:tc>
        <w:tc>
          <w:tcPr>
            <w:tcW w:w="3928" w:type="pct"/>
          </w:tcPr>
          <w:p w14:paraId="64EAFE7E" w14:textId="77777777" w:rsidR="002B0C41" w:rsidRPr="0029031E" w:rsidRDefault="002B0C41" w:rsidP="00967FAD">
            <w:pPr>
              <w:jc w:val="both"/>
              <w:rPr>
                <w:highlight w:val="yellow"/>
              </w:rPr>
            </w:pPr>
            <w:r w:rsidRPr="0029031E">
              <w:t>Применять способы гибки конических обечаек из заготовок на консольных валковых листогибочных машинах</w:t>
            </w:r>
          </w:p>
        </w:tc>
      </w:tr>
      <w:tr w:rsidR="0029031E" w:rsidRPr="0029031E" w14:paraId="1A079F8A" w14:textId="77777777" w:rsidTr="00967FAD">
        <w:trPr>
          <w:trHeight w:val="20"/>
        </w:trPr>
        <w:tc>
          <w:tcPr>
            <w:tcW w:w="1072" w:type="pct"/>
            <w:vMerge/>
          </w:tcPr>
          <w:p w14:paraId="688E6908" w14:textId="77777777" w:rsidR="002B0C41" w:rsidRPr="0029031E" w:rsidDel="002A1D54" w:rsidRDefault="002B0C41" w:rsidP="002B0C41"/>
        </w:tc>
        <w:tc>
          <w:tcPr>
            <w:tcW w:w="3928" w:type="pct"/>
          </w:tcPr>
          <w:p w14:paraId="3A60436E" w14:textId="266DBA0B" w:rsidR="002B0C41" w:rsidRPr="0029031E" w:rsidRDefault="002B0C41" w:rsidP="00967FAD">
            <w:pPr>
              <w:jc w:val="both"/>
              <w:rPr>
                <w:highlight w:val="yellow"/>
              </w:rPr>
            </w:pPr>
            <w:r w:rsidRPr="0029031E">
              <w:t xml:space="preserve">Определять </w:t>
            </w:r>
            <w:r w:rsidR="00435BDB">
              <w:t>типичные неисправности</w:t>
            </w:r>
            <w:r w:rsidRPr="0029031E">
              <w:t xml:space="preserve"> консольных валковых листогибочных машин</w:t>
            </w:r>
          </w:p>
        </w:tc>
      </w:tr>
      <w:tr w:rsidR="0029031E" w:rsidRPr="0029031E" w14:paraId="18874FB8" w14:textId="77777777" w:rsidTr="00967FAD">
        <w:trPr>
          <w:trHeight w:val="20"/>
        </w:trPr>
        <w:tc>
          <w:tcPr>
            <w:tcW w:w="1072" w:type="pct"/>
            <w:vMerge/>
          </w:tcPr>
          <w:p w14:paraId="31803D09" w14:textId="77777777" w:rsidR="002B0C41" w:rsidRPr="0029031E" w:rsidDel="002A1D54" w:rsidRDefault="002B0C41" w:rsidP="002B0C41"/>
        </w:tc>
        <w:tc>
          <w:tcPr>
            <w:tcW w:w="3928" w:type="pct"/>
          </w:tcPr>
          <w:p w14:paraId="1FB25C30" w14:textId="77777777" w:rsidR="002B0C41" w:rsidRPr="0029031E" w:rsidRDefault="002B0C41" w:rsidP="00967FAD">
            <w:pPr>
              <w:jc w:val="both"/>
            </w:pPr>
            <w:r w:rsidRPr="0029031E">
              <w:t>Устанавливать заданные технической документацией параметры гибки на консольных валковых листогибочных машинах</w:t>
            </w:r>
          </w:p>
        </w:tc>
      </w:tr>
      <w:tr w:rsidR="0029031E" w:rsidRPr="0029031E" w14:paraId="7C219CEC" w14:textId="77777777" w:rsidTr="00967FAD">
        <w:trPr>
          <w:trHeight w:val="20"/>
        </w:trPr>
        <w:tc>
          <w:tcPr>
            <w:tcW w:w="1072" w:type="pct"/>
            <w:vMerge/>
          </w:tcPr>
          <w:p w14:paraId="1A09F4C0" w14:textId="77777777" w:rsidR="002B0C41" w:rsidRPr="0029031E" w:rsidDel="002A1D54" w:rsidRDefault="002B0C41" w:rsidP="002B0C41"/>
        </w:tc>
        <w:tc>
          <w:tcPr>
            <w:tcW w:w="3928" w:type="pct"/>
          </w:tcPr>
          <w:p w14:paraId="0AFF385A" w14:textId="77777777" w:rsidR="002B0C41" w:rsidRPr="0029031E" w:rsidRDefault="002B0C41" w:rsidP="00967FAD">
            <w:pPr>
              <w:jc w:val="both"/>
            </w:pPr>
            <w:r w:rsidRPr="0029031E">
              <w:t xml:space="preserve">Выбирать грузоподъемные механизмы и такелажную оснастку для подъема и перемещения заготовок и конических обечаек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консольных валковых листогибочных машинах</w:t>
            </w:r>
          </w:p>
        </w:tc>
      </w:tr>
      <w:tr w:rsidR="0029031E" w:rsidRPr="0029031E" w14:paraId="5310EC7F" w14:textId="77777777" w:rsidTr="00967FAD">
        <w:trPr>
          <w:trHeight w:val="20"/>
        </w:trPr>
        <w:tc>
          <w:tcPr>
            <w:tcW w:w="1072" w:type="pct"/>
            <w:vMerge/>
          </w:tcPr>
          <w:p w14:paraId="308E0DD6" w14:textId="77777777" w:rsidR="002B0C41" w:rsidRPr="0029031E" w:rsidDel="002A1D54" w:rsidRDefault="002B0C41" w:rsidP="002B0C41"/>
        </w:tc>
        <w:tc>
          <w:tcPr>
            <w:tcW w:w="3928" w:type="pct"/>
          </w:tcPr>
          <w:p w14:paraId="54B58735" w14:textId="77777777" w:rsidR="002B0C41" w:rsidRPr="0029031E" w:rsidRDefault="002B0C41" w:rsidP="00967FAD">
            <w:pPr>
              <w:jc w:val="both"/>
            </w:pPr>
            <w:r w:rsidRPr="0029031E">
              <w:t xml:space="preserve">Выбирать схемы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заготовок и конических обечаек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консольных валковых листогибочных машинах</w:t>
            </w:r>
          </w:p>
        </w:tc>
      </w:tr>
      <w:tr w:rsidR="0029031E" w:rsidRPr="0029031E" w14:paraId="0CADD6B3" w14:textId="77777777" w:rsidTr="00967FAD">
        <w:trPr>
          <w:trHeight w:val="20"/>
        </w:trPr>
        <w:tc>
          <w:tcPr>
            <w:tcW w:w="1072" w:type="pct"/>
            <w:vMerge/>
          </w:tcPr>
          <w:p w14:paraId="4B4DA1B9" w14:textId="77777777" w:rsidR="002B0C41" w:rsidRPr="0029031E" w:rsidDel="002A1D54" w:rsidRDefault="002B0C41" w:rsidP="002B0C41"/>
        </w:tc>
        <w:tc>
          <w:tcPr>
            <w:tcW w:w="3928" w:type="pct"/>
          </w:tcPr>
          <w:p w14:paraId="7C420B06" w14:textId="77777777" w:rsidR="002B0C41" w:rsidRPr="0029031E" w:rsidRDefault="002B0C41" w:rsidP="00967FAD">
            <w:pPr>
              <w:jc w:val="both"/>
              <w:rPr>
                <w:highlight w:val="yellow"/>
              </w:rPr>
            </w:pPr>
            <w:r w:rsidRPr="0029031E">
              <w:t xml:space="preserve">Управлять подъемом и перемещением заготовок и конических обечаек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консольных валковых листогибочных машинах</w:t>
            </w:r>
          </w:p>
        </w:tc>
      </w:tr>
      <w:tr w:rsidR="0029031E" w:rsidRPr="0029031E" w14:paraId="006648AB" w14:textId="77777777" w:rsidTr="00967FAD">
        <w:trPr>
          <w:trHeight w:val="20"/>
        </w:trPr>
        <w:tc>
          <w:tcPr>
            <w:tcW w:w="1072" w:type="pct"/>
            <w:vMerge/>
          </w:tcPr>
          <w:p w14:paraId="04124BB3" w14:textId="77777777" w:rsidR="002B0C41" w:rsidRPr="0029031E" w:rsidDel="002A1D54" w:rsidRDefault="002B0C41" w:rsidP="002B0C41"/>
        </w:tc>
        <w:tc>
          <w:tcPr>
            <w:tcW w:w="3928" w:type="pct"/>
          </w:tcPr>
          <w:p w14:paraId="4CEECE1F" w14:textId="77777777" w:rsidR="002B0C41" w:rsidRPr="0029031E" w:rsidRDefault="002B0C41" w:rsidP="00967FAD">
            <w:pPr>
              <w:jc w:val="both"/>
            </w:pPr>
            <w:r w:rsidRPr="0029031E">
              <w:t xml:space="preserve">Исправлять дефекты в конических обечайках </w:t>
            </w:r>
            <w:r w:rsidR="002D4D57" w:rsidRPr="0029031E">
              <w:t>при</w:t>
            </w:r>
            <w:r w:rsidRPr="0029031E">
              <w:t xml:space="preserve"> </w:t>
            </w:r>
            <w:proofErr w:type="spellStart"/>
            <w:r w:rsidRPr="0029031E">
              <w:t>гибк</w:t>
            </w:r>
            <w:r w:rsidR="002D4D57" w:rsidRPr="0029031E">
              <w:t>е</w:t>
            </w:r>
            <w:proofErr w:type="spellEnd"/>
            <w:r w:rsidRPr="0029031E">
              <w:t xml:space="preserve"> на консольных валковых листогибочных машинах</w:t>
            </w:r>
          </w:p>
        </w:tc>
      </w:tr>
      <w:tr w:rsidR="0029031E" w:rsidRPr="0029031E" w14:paraId="039B41EA" w14:textId="77777777" w:rsidTr="00967FAD">
        <w:trPr>
          <w:trHeight w:val="20"/>
        </w:trPr>
        <w:tc>
          <w:tcPr>
            <w:tcW w:w="1072" w:type="pct"/>
            <w:vMerge/>
          </w:tcPr>
          <w:p w14:paraId="6EFE6D95" w14:textId="77777777" w:rsidR="002B0C41" w:rsidRPr="0029031E" w:rsidDel="002A1D54" w:rsidRDefault="002B0C41" w:rsidP="002B0C41"/>
        </w:tc>
        <w:tc>
          <w:tcPr>
            <w:tcW w:w="3928" w:type="pct"/>
          </w:tcPr>
          <w:p w14:paraId="31BEE671" w14:textId="77777777" w:rsidR="002B0C41" w:rsidRPr="0029031E" w:rsidRDefault="002D4D57" w:rsidP="00967FAD">
            <w:pPr>
              <w:jc w:val="both"/>
            </w:pPr>
            <w:r w:rsidRPr="0029031E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29031E" w:rsidRPr="0029031E" w14:paraId="768C555A" w14:textId="77777777" w:rsidTr="00967FAD">
        <w:trPr>
          <w:trHeight w:val="20"/>
        </w:trPr>
        <w:tc>
          <w:tcPr>
            <w:tcW w:w="1072" w:type="pct"/>
            <w:vMerge/>
          </w:tcPr>
          <w:p w14:paraId="763C5EB5" w14:textId="77777777" w:rsidR="002B0C41" w:rsidRPr="0029031E" w:rsidDel="002A1D54" w:rsidRDefault="002B0C41" w:rsidP="002B0C41"/>
        </w:tc>
        <w:tc>
          <w:tcPr>
            <w:tcW w:w="3928" w:type="pct"/>
          </w:tcPr>
          <w:p w14:paraId="050A4882" w14:textId="22DEB4AE" w:rsidR="002B0C41" w:rsidRPr="0029031E" w:rsidRDefault="00356296" w:rsidP="00967FAD">
            <w:pPr>
              <w:jc w:val="both"/>
            </w:pPr>
            <w:r>
              <w:t>Выполнять измерение</w:t>
            </w:r>
            <w:r w:rsidR="002D4D57" w:rsidRPr="0029031E">
              <w:t xml:space="preserve"> конических обечаек с использованием контрольно-измерительных инструментов</w:t>
            </w:r>
          </w:p>
        </w:tc>
      </w:tr>
      <w:tr w:rsidR="0029031E" w:rsidRPr="0029031E" w14:paraId="75A5E977" w14:textId="77777777" w:rsidTr="00967FAD">
        <w:trPr>
          <w:trHeight w:val="20"/>
        </w:trPr>
        <w:tc>
          <w:tcPr>
            <w:tcW w:w="1072" w:type="pct"/>
            <w:vMerge/>
          </w:tcPr>
          <w:p w14:paraId="00B34B65" w14:textId="77777777" w:rsidR="002B0C41" w:rsidRPr="0029031E" w:rsidDel="002A1D54" w:rsidRDefault="002B0C41" w:rsidP="002B0C41"/>
        </w:tc>
        <w:tc>
          <w:tcPr>
            <w:tcW w:w="3928" w:type="pct"/>
          </w:tcPr>
          <w:p w14:paraId="7960122B" w14:textId="77777777" w:rsidR="002B0C41" w:rsidRPr="0029031E" w:rsidRDefault="002D4D57" w:rsidP="00967FAD">
            <w:pPr>
              <w:jc w:val="both"/>
            </w:pPr>
            <w:r w:rsidRPr="0029031E">
              <w:t xml:space="preserve">Применять средства индивидуальной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конических обечаек из листового и </w:t>
            </w:r>
            <w:r w:rsidRPr="00F00722">
              <w:t>пруткового</w:t>
            </w:r>
            <w:r w:rsidRPr="0029031E">
              <w:t xml:space="preserve"> металла на консольных валковых листогибочных машинах</w:t>
            </w:r>
          </w:p>
        </w:tc>
      </w:tr>
      <w:tr w:rsidR="0029031E" w:rsidRPr="0029031E" w14:paraId="7066D026" w14:textId="77777777" w:rsidTr="00967FAD">
        <w:trPr>
          <w:trHeight w:val="20"/>
        </w:trPr>
        <w:tc>
          <w:tcPr>
            <w:tcW w:w="1072" w:type="pct"/>
            <w:vMerge/>
          </w:tcPr>
          <w:p w14:paraId="78FA6A8B" w14:textId="77777777" w:rsidR="002B0C41" w:rsidRPr="0029031E" w:rsidDel="002A1D54" w:rsidRDefault="002B0C41" w:rsidP="002B0C41"/>
        </w:tc>
        <w:tc>
          <w:tcPr>
            <w:tcW w:w="3928" w:type="pct"/>
          </w:tcPr>
          <w:p w14:paraId="39D6617D" w14:textId="77777777" w:rsidR="002B0C41" w:rsidRPr="0029031E" w:rsidRDefault="002B0C41" w:rsidP="00967FAD">
            <w:pPr>
              <w:jc w:val="both"/>
            </w:pPr>
            <w:r w:rsidRPr="0029031E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29031E" w:rsidRPr="0029031E" w14:paraId="4ADE50EA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334C368B" w14:textId="77777777" w:rsidR="002B0C41" w:rsidRPr="0029031E" w:rsidRDefault="002B0C41" w:rsidP="002B0C41">
            <w:r w:rsidRPr="0029031E" w:rsidDel="002A1D54">
              <w:t>Необходимые знания</w:t>
            </w:r>
          </w:p>
        </w:tc>
        <w:tc>
          <w:tcPr>
            <w:tcW w:w="3928" w:type="pct"/>
          </w:tcPr>
          <w:p w14:paraId="0DD54C57" w14:textId="77777777" w:rsidR="002B0C41" w:rsidRPr="0029031E" w:rsidRDefault="002B0C41" w:rsidP="00967FAD">
            <w:pPr>
              <w:jc w:val="both"/>
            </w:pPr>
            <w:r w:rsidRPr="0029031E">
              <w:t>Основы машиностроительного черчения в объеме, необходимом для выполнения работы</w:t>
            </w:r>
          </w:p>
        </w:tc>
      </w:tr>
      <w:tr w:rsidR="0029031E" w:rsidRPr="0029031E" w14:paraId="02EE3AEA" w14:textId="77777777" w:rsidTr="00967FAD">
        <w:trPr>
          <w:trHeight w:val="20"/>
        </w:trPr>
        <w:tc>
          <w:tcPr>
            <w:tcW w:w="1072" w:type="pct"/>
            <w:vMerge/>
          </w:tcPr>
          <w:p w14:paraId="4DD2FA66" w14:textId="77777777" w:rsidR="002B0C41" w:rsidRPr="0029031E" w:rsidDel="002A1D54" w:rsidRDefault="002B0C41" w:rsidP="002B0C41"/>
        </w:tc>
        <w:tc>
          <w:tcPr>
            <w:tcW w:w="3928" w:type="pct"/>
          </w:tcPr>
          <w:p w14:paraId="31DCE948" w14:textId="77777777" w:rsidR="002B0C41" w:rsidRPr="0029031E" w:rsidRDefault="002B0C41" w:rsidP="00967FAD">
            <w:pPr>
              <w:jc w:val="both"/>
            </w:pPr>
            <w:r w:rsidRPr="0029031E">
              <w:t>Правила чтения технологических документов</w:t>
            </w:r>
          </w:p>
        </w:tc>
      </w:tr>
      <w:tr w:rsidR="0029031E" w:rsidRPr="0029031E" w14:paraId="3FFE1174" w14:textId="77777777" w:rsidTr="00967FAD">
        <w:trPr>
          <w:trHeight w:val="20"/>
        </w:trPr>
        <w:tc>
          <w:tcPr>
            <w:tcW w:w="1072" w:type="pct"/>
            <w:vMerge/>
          </w:tcPr>
          <w:p w14:paraId="0856C8A0" w14:textId="77777777" w:rsidR="002D4D57" w:rsidRPr="0029031E" w:rsidDel="002A1D54" w:rsidRDefault="002D4D57" w:rsidP="002D4D57"/>
        </w:tc>
        <w:tc>
          <w:tcPr>
            <w:tcW w:w="3928" w:type="pct"/>
          </w:tcPr>
          <w:p w14:paraId="045B5CA6" w14:textId="70F3520D" w:rsidR="002D4D57" w:rsidRPr="0029031E" w:rsidRDefault="00231D2B" w:rsidP="00967FAD">
            <w:pPr>
              <w:jc w:val="both"/>
            </w:pPr>
            <w:r>
              <w:t>Виды, конструкция</w:t>
            </w:r>
            <w:r w:rsidR="002D4D57" w:rsidRPr="0029031E">
              <w:t xml:space="preserve"> и назначение консольных валковых листогибочных машин</w:t>
            </w:r>
          </w:p>
        </w:tc>
      </w:tr>
      <w:tr w:rsidR="0029031E" w:rsidRPr="0029031E" w14:paraId="71C03C51" w14:textId="77777777" w:rsidTr="00967FAD">
        <w:trPr>
          <w:trHeight w:val="20"/>
        </w:trPr>
        <w:tc>
          <w:tcPr>
            <w:tcW w:w="1072" w:type="pct"/>
            <w:vMerge/>
          </w:tcPr>
          <w:p w14:paraId="10F072D4" w14:textId="77777777" w:rsidR="002D4D57" w:rsidRPr="0029031E" w:rsidDel="002A1D54" w:rsidRDefault="002D4D57" w:rsidP="002D4D57"/>
        </w:tc>
        <w:tc>
          <w:tcPr>
            <w:tcW w:w="3928" w:type="pct"/>
          </w:tcPr>
          <w:p w14:paraId="7371D9DF" w14:textId="290B573E" w:rsidR="002D4D57" w:rsidRPr="0029031E" w:rsidRDefault="00231D2B" w:rsidP="00967FAD">
            <w:pPr>
              <w:jc w:val="both"/>
            </w:pPr>
            <w:r>
              <w:t>Виды, конструкция</w:t>
            </w:r>
            <w:r w:rsidR="002D4D57" w:rsidRPr="0029031E">
              <w:t xml:space="preserve"> и назначение вспомогательных приспособлений для гибки на консольных валковых листогибочных машинах</w:t>
            </w:r>
          </w:p>
        </w:tc>
      </w:tr>
      <w:tr w:rsidR="0029031E" w:rsidRPr="0029031E" w14:paraId="053773F8" w14:textId="77777777" w:rsidTr="00967FAD">
        <w:trPr>
          <w:trHeight w:val="20"/>
        </w:trPr>
        <w:tc>
          <w:tcPr>
            <w:tcW w:w="1072" w:type="pct"/>
            <w:vMerge/>
          </w:tcPr>
          <w:p w14:paraId="76D6D673" w14:textId="77777777" w:rsidR="002D4D57" w:rsidRPr="0029031E" w:rsidDel="002A1D54" w:rsidRDefault="002D4D57" w:rsidP="002D4D57"/>
        </w:tc>
        <w:tc>
          <w:tcPr>
            <w:tcW w:w="3928" w:type="pct"/>
          </w:tcPr>
          <w:p w14:paraId="2AEDF0B1" w14:textId="39F42EBF" w:rsidR="002D4D57" w:rsidRPr="0029031E" w:rsidRDefault="00231D2B" w:rsidP="00967FAD">
            <w:pPr>
              <w:jc w:val="both"/>
            </w:pPr>
            <w:r>
              <w:t>Виды, конструкция</w:t>
            </w:r>
            <w:r w:rsidR="002D4D57" w:rsidRPr="0029031E">
              <w:t xml:space="preserve"> и назначение подъемно-транспортного оборудования</w:t>
            </w:r>
          </w:p>
        </w:tc>
      </w:tr>
      <w:tr w:rsidR="0029031E" w:rsidRPr="0029031E" w14:paraId="7E75600F" w14:textId="77777777" w:rsidTr="00967FAD">
        <w:trPr>
          <w:trHeight w:val="20"/>
        </w:trPr>
        <w:tc>
          <w:tcPr>
            <w:tcW w:w="1072" w:type="pct"/>
            <w:vMerge/>
          </w:tcPr>
          <w:p w14:paraId="3B68B761" w14:textId="77777777" w:rsidR="002D4D57" w:rsidRPr="0029031E" w:rsidDel="002A1D54" w:rsidRDefault="002D4D57" w:rsidP="002D4D57"/>
        </w:tc>
        <w:tc>
          <w:tcPr>
            <w:tcW w:w="3928" w:type="pct"/>
          </w:tcPr>
          <w:p w14:paraId="3B4FC640" w14:textId="77777777" w:rsidR="002D4D57" w:rsidRPr="0029031E" w:rsidRDefault="002D4D57" w:rsidP="00967FAD">
            <w:pPr>
              <w:jc w:val="both"/>
            </w:pPr>
            <w:r w:rsidRPr="0029031E">
              <w:t>Типовые режимы работы консольных валковых листогибочных машин и вспомогательных приспособлений</w:t>
            </w:r>
          </w:p>
        </w:tc>
      </w:tr>
      <w:tr w:rsidR="0029031E" w:rsidRPr="0029031E" w14:paraId="1F9A01A2" w14:textId="77777777" w:rsidTr="00967FAD">
        <w:trPr>
          <w:trHeight w:val="20"/>
        </w:trPr>
        <w:tc>
          <w:tcPr>
            <w:tcW w:w="1072" w:type="pct"/>
            <w:vMerge/>
          </w:tcPr>
          <w:p w14:paraId="77F32558" w14:textId="77777777" w:rsidR="002D4D57" w:rsidRPr="0029031E" w:rsidDel="002A1D54" w:rsidRDefault="002D4D57" w:rsidP="002D4D57"/>
        </w:tc>
        <w:tc>
          <w:tcPr>
            <w:tcW w:w="3928" w:type="pct"/>
          </w:tcPr>
          <w:p w14:paraId="45EC9196" w14:textId="77777777" w:rsidR="002D4D57" w:rsidRPr="0029031E" w:rsidRDefault="002D4D57" w:rsidP="00967FAD">
            <w:pPr>
              <w:jc w:val="both"/>
            </w:pPr>
            <w:r w:rsidRPr="0029031E">
              <w:t>Основные характеристики консольных валковых листогибочных машин и вспомогательных приспособлений</w:t>
            </w:r>
          </w:p>
        </w:tc>
      </w:tr>
      <w:tr w:rsidR="0029031E" w:rsidRPr="0029031E" w14:paraId="6779EB25" w14:textId="77777777" w:rsidTr="00967FAD">
        <w:trPr>
          <w:trHeight w:val="20"/>
        </w:trPr>
        <w:tc>
          <w:tcPr>
            <w:tcW w:w="1072" w:type="pct"/>
            <w:vMerge/>
          </w:tcPr>
          <w:p w14:paraId="723D6B08" w14:textId="77777777" w:rsidR="002D4D57" w:rsidRPr="0029031E" w:rsidDel="002A1D54" w:rsidRDefault="002D4D57" w:rsidP="002D4D57"/>
        </w:tc>
        <w:tc>
          <w:tcPr>
            <w:tcW w:w="3928" w:type="pct"/>
          </w:tcPr>
          <w:p w14:paraId="3940012D" w14:textId="77777777" w:rsidR="002D4D57" w:rsidRPr="0029031E" w:rsidRDefault="002D4D57" w:rsidP="00967FAD">
            <w:pPr>
              <w:jc w:val="both"/>
            </w:pPr>
            <w:r w:rsidRPr="0029031E">
              <w:t>Назначение органов управления консольными валковыми листогибочными машинами и вспомогательными приспособлениями</w:t>
            </w:r>
          </w:p>
        </w:tc>
      </w:tr>
      <w:tr w:rsidR="0029031E" w:rsidRPr="0029031E" w14:paraId="3FBA8A5E" w14:textId="77777777" w:rsidTr="00967FAD">
        <w:trPr>
          <w:trHeight w:val="20"/>
        </w:trPr>
        <w:tc>
          <w:tcPr>
            <w:tcW w:w="1072" w:type="pct"/>
            <w:vMerge/>
          </w:tcPr>
          <w:p w14:paraId="4B3ED570" w14:textId="77777777" w:rsidR="002D4D57" w:rsidRPr="0029031E" w:rsidDel="002A1D54" w:rsidRDefault="002D4D57" w:rsidP="002D4D57"/>
        </w:tc>
        <w:tc>
          <w:tcPr>
            <w:tcW w:w="3928" w:type="pct"/>
          </w:tcPr>
          <w:p w14:paraId="448F1236" w14:textId="77777777" w:rsidR="002D4D57" w:rsidRPr="0029031E" w:rsidRDefault="002D4D57" w:rsidP="00967FAD">
            <w:pPr>
              <w:jc w:val="both"/>
            </w:pPr>
            <w:r w:rsidRPr="0029031E">
              <w:t>Порядок и правила подготовки к работе консольных валковых листогибочных машин и вспомогательных приспособлений</w:t>
            </w:r>
          </w:p>
        </w:tc>
      </w:tr>
      <w:tr w:rsidR="0029031E" w:rsidRPr="0029031E" w14:paraId="1306653D" w14:textId="77777777" w:rsidTr="00967FAD">
        <w:trPr>
          <w:trHeight w:val="20"/>
        </w:trPr>
        <w:tc>
          <w:tcPr>
            <w:tcW w:w="1072" w:type="pct"/>
            <w:vMerge/>
          </w:tcPr>
          <w:p w14:paraId="725B0F70" w14:textId="77777777" w:rsidR="002D4D57" w:rsidRPr="0029031E" w:rsidDel="002A1D54" w:rsidRDefault="002D4D57" w:rsidP="002D4D57"/>
        </w:tc>
        <w:tc>
          <w:tcPr>
            <w:tcW w:w="3928" w:type="pct"/>
          </w:tcPr>
          <w:p w14:paraId="2A6C2CFB" w14:textId="0A43D7A1" w:rsidR="002D4D57" w:rsidRPr="0029031E" w:rsidRDefault="00C77834" w:rsidP="00967FAD">
            <w:pPr>
              <w:jc w:val="both"/>
            </w:pPr>
            <w:r w:rsidRPr="0029031E">
              <w:t xml:space="preserve">Порядок и правила выполнения планово-предупредительного </w:t>
            </w:r>
            <w:r w:rsidR="00AA1575" w:rsidRPr="00BF2D86">
              <w:t>обслуживания (ежедневного, еженедельного)</w:t>
            </w:r>
            <w:r w:rsidRPr="00BF2D86">
              <w:t xml:space="preserve"> консольных валковых </w:t>
            </w:r>
            <w:r w:rsidR="00356296" w:rsidRPr="00BF2D86">
              <w:t>листогибочных</w:t>
            </w:r>
            <w:r w:rsidR="00356296" w:rsidRPr="00356296">
              <w:t xml:space="preserve"> </w:t>
            </w:r>
            <w:r w:rsidRPr="0029031E">
              <w:t>машин в соответствии с требованиями документации по эксплуатации</w:t>
            </w:r>
          </w:p>
        </w:tc>
      </w:tr>
      <w:tr w:rsidR="0029031E" w:rsidRPr="0029031E" w14:paraId="7642857B" w14:textId="77777777" w:rsidTr="00967FAD">
        <w:trPr>
          <w:trHeight w:val="20"/>
        </w:trPr>
        <w:tc>
          <w:tcPr>
            <w:tcW w:w="1072" w:type="pct"/>
            <w:vMerge/>
          </w:tcPr>
          <w:p w14:paraId="776696A5" w14:textId="77777777" w:rsidR="002D4D57" w:rsidRPr="0029031E" w:rsidDel="002A1D54" w:rsidRDefault="002D4D57" w:rsidP="002D4D57"/>
        </w:tc>
        <w:tc>
          <w:tcPr>
            <w:tcW w:w="3928" w:type="pct"/>
          </w:tcPr>
          <w:p w14:paraId="35AE2EB4" w14:textId="77777777" w:rsidR="002D4D57" w:rsidRPr="0029031E" w:rsidRDefault="00C77834" w:rsidP="00967FAD">
            <w:pPr>
              <w:jc w:val="both"/>
            </w:pPr>
            <w:r w:rsidRPr="0029031E">
              <w:t>Правила и способы гибки конических обечаек на консольных валковых листогибочных машинах</w:t>
            </w:r>
          </w:p>
        </w:tc>
      </w:tr>
      <w:tr w:rsidR="0029031E" w:rsidRPr="0029031E" w14:paraId="5B6957B0" w14:textId="77777777" w:rsidTr="00967FAD">
        <w:trPr>
          <w:trHeight w:val="20"/>
        </w:trPr>
        <w:tc>
          <w:tcPr>
            <w:tcW w:w="1072" w:type="pct"/>
            <w:vMerge/>
          </w:tcPr>
          <w:p w14:paraId="7107B492" w14:textId="77777777" w:rsidR="002D4D57" w:rsidRPr="0029031E" w:rsidDel="002A1D54" w:rsidRDefault="002D4D57" w:rsidP="002D4D57"/>
        </w:tc>
        <w:tc>
          <w:tcPr>
            <w:tcW w:w="3928" w:type="pct"/>
          </w:tcPr>
          <w:p w14:paraId="4FA72CAA" w14:textId="77777777" w:rsidR="002D4D57" w:rsidRPr="0029031E" w:rsidRDefault="00C77834" w:rsidP="00967FAD">
            <w:pPr>
              <w:jc w:val="both"/>
            </w:pPr>
            <w:r w:rsidRPr="0029031E">
              <w:t xml:space="preserve">Виды дефектов конических обечаек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консольных валковых листогибочных машинах</w:t>
            </w:r>
          </w:p>
        </w:tc>
      </w:tr>
      <w:tr w:rsidR="0029031E" w:rsidRPr="0029031E" w14:paraId="10B82791" w14:textId="77777777" w:rsidTr="00967FAD">
        <w:trPr>
          <w:trHeight w:val="20"/>
        </w:trPr>
        <w:tc>
          <w:tcPr>
            <w:tcW w:w="1072" w:type="pct"/>
            <w:vMerge/>
          </w:tcPr>
          <w:p w14:paraId="7355E449" w14:textId="77777777" w:rsidR="00394279" w:rsidRPr="0029031E" w:rsidDel="002A1D54" w:rsidRDefault="00394279" w:rsidP="002D4D57"/>
        </w:tc>
        <w:tc>
          <w:tcPr>
            <w:tcW w:w="3928" w:type="pct"/>
          </w:tcPr>
          <w:p w14:paraId="4123AD32" w14:textId="77777777" w:rsidR="00394279" w:rsidRPr="0029031E" w:rsidRDefault="00394279" w:rsidP="00967FAD">
            <w:pPr>
              <w:jc w:val="both"/>
            </w:pPr>
            <w:r w:rsidRPr="0029031E">
              <w:t xml:space="preserve">Способы устранения дефектов в конических обечайках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консольных валковых листогибочных машинах</w:t>
            </w:r>
          </w:p>
        </w:tc>
      </w:tr>
      <w:tr w:rsidR="0029031E" w:rsidRPr="0029031E" w14:paraId="60527F12" w14:textId="77777777" w:rsidTr="00967FAD">
        <w:trPr>
          <w:trHeight w:val="20"/>
        </w:trPr>
        <w:tc>
          <w:tcPr>
            <w:tcW w:w="1072" w:type="pct"/>
            <w:vMerge/>
          </w:tcPr>
          <w:p w14:paraId="03D29556" w14:textId="77777777" w:rsidR="002D4D57" w:rsidRPr="0029031E" w:rsidDel="002A1D54" w:rsidRDefault="002D4D57" w:rsidP="002D4D57"/>
        </w:tc>
        <w:tc>
          <w:tcPr>
            <w:tcW w:w="3928" w:type="pct"/>
          </w:tcPr>
          <w:p w14:paraId="40B7A570" w14:textId="77777777" w:rsidR="002D4D57" w:rsidRPr="0029031E" w:rsidRDefault="00394279" w:rsidP="00967FAD">
            <w:pPr>
              <w:jc w:val="both"/>
            </w:pPr>
            <w:r w:rsidRPr="0029031E">
              <w:t>Группы и марки материалов, обрабатываемых на консольных валковых листогибочных машинах</w:t>
            </w:r>
          </w:p>
        </w:tc>
      </w:tr>
      <w:tr w:rsidR="0029031E" w:rsidRPr="0029031E" w14:paraId="22EF0DE2" w14:textId="77777777" w:rsidTr="00967FAD">
        <w:trPr>
          <w:trHeight w:val="20"/>
        </w:trPr>
        <w:tc>
          <w:tcPr>
            <w:tcW w:w="1072" w:type="pct"/>
            <w:vMerge/>
          </w:tcPr>
          <w:p w14:paraId="57E1B705" w14:textId="77777777" w:rsidR="002D4D57" w:rsidRPr="0029031E" w:rsidDel="002A1D54" w:rsidRDefault="002D4D57" w:rsidP="002D4D57"/>
        </w:tc>
        <w:tc>
          <w:tcPr>
            <w:tcW w:w="3928" w:type="pct"/>
          </w:tcPr>
          <w:p w14:paraId="093720B9" w14:textId="77777777" w:rsidR="002D4D57" w:rsidRPr="0029031E" w:rsidRDefault="00394279" w:rsidP="00967FAD">
            <w:pPr>
              <w:jc w:val="both"/>
            </w:pPr>
            <w:r w:rsidRPr="0029031E">
              <w:t>Сортамент заготовок, обрабатываемых на консольных валковых листогибочных машинах</w:t>
            </w:r>
          </w:p>
        </w:tc>
      </w:tr>
      <w:tr w:rsidR="0029031E" w:rsidRPr="0029031E" w14:paraId="23C33644" w14:textId="77777777" w:rsidTr="00967FAD">
        <w:trPr>
          <w:trHeight w:val="20"/>
        </w:trPr>
        <w:tc>
          <w:tcPr>
            <w:tcW w:w="1072" w:type="pct"/>
            <w:vMerge/>
          </w:tcPr>
          <w:p w14:paraId="47F4652D" w14:textId="77777777" w:rsidR="002D4D57" w:rsidRPr="0029031E" w:rsidDel="002A1D54" w:rsidRDefault="002D4D57" w:rsidP="002D4D57"/>
        </w:tc>
        <w:tc>
          <w:tcPr>
            <w:tcW w:w="3928" w:type="pct"/>
          </w:tcPr>
          <w:p w14:paraId="05DA5388" w14:textId="77777777" w:rsidR="002D4D57" w:rsidRPr="0029031E" w:rsidRDefault="00394279" w:rsidP="00967FAD">
            <w:pPr>
              <w:jc w:val="both"/>
            </w:pPr>
            <w:r w:rsidRPr="0029031E">
              <w:t>Типовые технологические процессы гибки на консольных валковых листогибочных машинах</w:t>
            </w:r>
          </w:p>
        </w:tc>
      </w:tr>
      <w:tr w:rsidR="0029031E" w:rsidRPr="0029031E" w14:paraId="0BB077CF" w14:textId="77777777" w:rsidTr="00967FAD">
        <w:trPr>
          <w:trHeight w:val="20"/>
        </w:trPr>
        <w:tc>
          <w:tcPr>
            <w:tcW w:w="1072" w:type="pct"/>
            <w:vMerge/>
          </w:tcPr>
          <w:p w14:paraId="1305887A" w14:textId="77777777" w:rsidR="002D4D57" w:rsidRPr="0029031E" w:rsidDel="002A1D54" w:rsidRDefault="002D4D57" w:rsidP="002D4D57"/>
        </w:tc>
        <w:tc>
          <w:tcPr>
            <w:tcW w:w="3928" w:type="pct"/>
          </w:tcPr>
          <w:p w14:paraId="56516585" w14:textId="77777777" w:rsidR="002D4D57" w:rsidRPr="0029031E" w:rsidRDefault="001C571E" w:rsidP="00967FAD">
            <w:pPr>
              <w:jc w:val="both"/>
            </w:pPr>
            <w:r w:rsidRPr="0029031E">
              <w:t>Приемы работы и последовательность гибки на консольных валковых листогибочных машинах</w:t>
            </w:r>
          </w:p>
        </w:tc>
      </w:tr>
      <w:tr w:rsidR="0029031E" w:rsidRPr="0029031E" w14:paraId="6FE135BB" w14:textId="77777777" w:rsidTr="00967FAD">
        <w:trPr>
          <w:trHeight w:val="20"/>
        </w:trPr>
        <w:tc>
          <w:tcPr>
            <w:tcW w:w="1072" w:type="pct"/>
            <w:vMerge/>
          </w:tcPr>
          <w:p w14:paraId="0BF10789" w14:textId="77777777" w:rsidR="002D4D57" w:rsidRPr="0029031E" w:rsidDel="002A1D54" w:rsidRDefault="002D4D57" w:rsidP="002D4D57"/>
        </w:tc>
        <w:tc>
          <w:tcPr>
            <w:tcW w:w="3928" w:type="pct"/>
          </w:tcPr>
          <w:p w14:paraId="38BAC340" w14:textId="77777777" w:rsidR="002D4D57" w:rsidRPr="0029031E" w:rsidRDefault="001C571E" w:rsidP="00967FAD">
            <w:pPr>
              <w:jc w:val="both"/>
            </w:pPr>
            <w:r w:rsidRPr="0029031E">
              <w:t xml:space="preserve">Схемы и правила складирования конических обечаек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консольных валковых листогибочных машинах</w:t>
            </w:r>
          </w:p>
        </w:tc>
      </w:tr>
      <w:tr w:rsidR="0029031E" w:rsidRPr="0029031E" w14:paraId="5CD4BA3E" w14:textId="77777777" w:rsidTr="00967FAD">
        <w:trPr>
          <w:trHeight w:val="20"/>
        </w:trPr>
        <w:tc>
          <w:tcPr>
            <w:tcW w:w="1072" w:type="pct"/>
            <w:vMerge/>
          </w:tcPr>
          <w:p w14:paraId="2DD72BB7" w14:textId="77777777" w:rsidR="002D4D57" w:rsidRPr="0029031E" w:rsidDel="002A1D54" w:rsidRDefault="002D4D57" w:rsidP="002D4D57"/>
        </w:tc>
        <w:tc>
          <w:tcPr>
            <w:tcW w:w="3928" w:type="pct"/>
          </w:tcPr>
          <w:p w14:paraId="32B4CACC" w14:textId="77777777" w:rsidR="002D4D57" w:rsidRPr="0029031E" w:rsidRDefault="001C571E" w:rsidP="00967FAD">
            <w:pPr>
              <w:jc w:val="both"/>
            </w:pPr>
            <w:r w:rsidRPr="0029031E">
              <w:t xml:space="preserve">Припуски и допуски на конические обечайки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консольных валковых листогибочных машинах</w:t>
            </w:r>
          </w:p>
        </w:tc>
      </w:tr>
      <w:tr w:rsidR="0029031E" w:rsidRPr="0029031E" w14:paraId="271DB405" w14:textId="77777777" w:rsidTr="00967FAD">
        <w:trPr>
          <w:trHeight w:val="20"/>
        </w:trPr>
        <w:tc>
          <w:tcPr>
            <w:tcW w:w="1072" w:type="pct"/>
            <w:vMerge/>
          </w:tcPr>
          <w:p w14:paraId="67F9B6F6" w14:textId="77777777" w:rsidR="002D4D57" w:rsidRPr="0029031E" w:rsidDel="002A1D54" w:rsidRDefault="002D4D57" w:rsidP="002D4D57"/>
        </w:tc>
        <w:tc>
          <w:tcPr>
            <w:tcW w:w="3928" w:type="pct"/>
          </w:tcPr>
          <w:p w14:paraId="71ECDE6B" w14:textId="77777777" w:rsidR="002D4D57" w:rsidRPr="0029031E" w:rsidRDefault="001C571E" w:rsidP="00967FAD">
            <w:pPr>
              <w:jc w:val="both"/>
            </w:pPr>
            <w:r w:rsidRPr="0029031E">
              <w:t xml:space="preserve">Способы контроля размеров конических обечаек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консольных валковых листогибочных машинах</w:t>
            </w:r>
          </w:p>
        </w:tc>
      </w:tr>
      <w:tr w:rsidR="0029031E" w:rsidRPr="0029031E" w14:paraId="4324963F" w14:textId="77777777" w:rsidTr="00967FAD">
        <w:trPr>
          <w:trHeight w:val="20"/>
        </w:trPr>
        <w:tc>
          <w:tcPr>
            <w:tcW w:w="1072" w:type="pct"/>
            <w:vMerge/>
          </w:tcPr>
          <w:p w14:paraId="398FF51D" w14:textId="77777777" w:rsidR="001C571E" w:rsidRPr="0029031E" w:rsidDel="002A1D54" w:rsidRDefault="001C571E" w:rsidP="001C571E"/>
        </w:tc>
        <w:tc>
          <w:tcPr>
            <w:tcW w:w="3928" w:type="pct"/>
          </w:tcPr>
          <w:p w14:paraId="62BB3672" w14:textId="3A742E1D" w:rsidR="001C571E" w:rsidRPr="0029031E" w:rsidRDefault="00231D2B" w:rsidP="00967FAD">
            <w:pPr>
              <w:jc w:val="both"/>
            </w:pPr>
            <w:r>
              <w:t>Виды, конструкция</w:t>
            </w:r>
            <w:r w:rsidR="001C571E" w:rsidRPr="0029031E">
              <w:t xml:space="preserve">, назначение контрольно-измерительных инструментов для контроля конических обечаек при </w:t>
            </w:r>
            <w:proofErr w:type="spellStart"/>
            <w:r w:rsidR="001C571E" w:rsidRPr="0029031E">
              <w:t>гибке</w:t>
            </w:r>
            <w:proofErr w:type="spellEnd"/>
            <w:r w:rsidR="001C571E" w:rsidRPr="0029031E">
              <w:t xml:space="preserve"> на консольных валковых листогибочных машинах</w:t>
            </w:r>
          </w:p>
        </w:tc>
      </w:tr>
      <w:tr w:rsidR="0029031E" w:rsidRPr="0029031E" w14:paraId="38975E47" w14:textId="77777777" w:rsidTr="00967FAD">
        <w:trPr>
          <w:trHeight w:val="20"/>
        </w:trPr>
        <w:tc>
          <w:tcPr>
            <w:tcW w:w="1072" w:type="pct"/>
            <w:vMerge/>
          </w:tcPr>
          <w:p w14:paraId="6DA4B8C3" w14:textId="77777777" w:rsidR="001C571E" w:rsidRPr="0029031E" w:rsidDel="002A1D54" w:rsidRDefault="001C571E" w:rsidP="001C571E"/>
        </w:tc>
        <w:tc>
          <w:tcPr>
            <w:tcW w:w="3928" w:type="pct"/>
          </w:tcPr>
          <w:p w14:paraId="635114C9" w14:textId="77777777" w:rsidR="001C571E" w:rsidRPr="0029031E" w:rsidRDefault="001C571E" w:rsidP="00967FAD">
            <w:pPr>
              <w:jc w:val="both"/>
            </w:pPr>
            <w:r w:rsidRPr="0029031E">
              <w:t xml:space="preserve">Правила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и перемещения грузов</w:t>
            </w:r>
          </w:p>
        </w:tc>
      </w:tr>
      <w:tr w:rsidR="0029031E" w:rsidRPr="0029031E" w14:paraId="50F50655" w14:textId="77777777" w:rsidTr="00967FAD">
        <w:trPr>
          <w:trHeight w:val="20"/>
        </w:trPr>
        <w:tc>
          <w:tcPr>
            <w:tcW w:w="1072" w:type="pct"/>
            <w:vMerge/>
          </w:tcPr>
          <w:p w14:paraId="22089BEB" w14:textId="77777777" w:rsidR="001C571E" w:rsidRPr="0029031E" w:rsidDel="002A1D54" w:rsidRDefault="001C571E" w:rsidP="001C571E"/>
        </w:tc>
        <w:tc>
          <w:tcPr>
            <w:tcW w:w="3928" w:type="pct"/>
          </w:tcPr>
          <w:p w14:paraId="3F523CD8" w14:textId="77777777" w:rsidR="001C571E" w:rsidRPr="0029031E" w:rsidRDefault="001C571E" w:rsidP="00967FAD">
            <w:pPr>
              <w:jc w:val="both"/>
            </w:pPr>
            <w:r w:rsidRPr="0029031E">
              <w:t>Система знаковой сигнализации при работе с машинистом крана</w:t>
            </w:r>
          </w:p>
        </w:tc>
      </w:tr>
      <w:tr w:rsidR="0029031E" w:rsidRPr="0029031E" w14:paraId="707D7E9D" w14:textId="77777777" w:rsidTr="00967FAD">
        <w:trPr>
          <w:trHeight w:val="20"/>
        </w:trPr>
        <w:tc>
          <w:tcPr>
            <w:tcW w:w="1072" w:type="pct"/>
            <w:vMerge/>
          </w:tcPr>
          <w:p w14:paraId="6300B8E1" w14:textId="77777777" w:rsidR="001C571E" w:rsidRPr="0029031E" w:rsidDel="002A1D54" w:rsidRDefault="001C571E" w:rsidP="001C571E"/>
        </w:tc>
        <w:tc>
          <w:tcPr>
            <w:tcW w:w="3928" w:type="pct"/>
          </w:tcPr>
          <w:p w14:paraId="2DC16CF3" w14:textId="77777777" w:rsidR="001C571E" w:rsidRPr="0029031E" w:rsidRDefault="001C571E" w:rsidP="00967FAD">
            <w:pPr>
              <w:jc w:val="both"/>
            </w:pPr>
            <w:r w:rsidRPr="0029031E">
              <w:t xml:space="preserve">Виды и правила применения средств индивидуальной и коллективной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консольных валковых листогибочных машинах</w:t>
            </w:r>
          </w:p>
        </w:tc>
      </w:tr>
      <w:tr w:rsidR="0029031E" w:rsidRPr="0029031E" w14:paraId="5381A7DF" w14:textId="77777777" w:rsidTr="00967FAD">
        <w:trPr>
          <w:trHeight w:val="20"/>
        </w:trPr>
        <w:tc>
          <w:tcPr>
            <w:tcW w:w="1072" w:type="pct"/>
            <w:vMerge/>
          </w:tcPr>
          <w:p w14:paraId="196F5329" w14:textId="77777777" w:rsidR="001C571E" w:rsidRPr="0029031E" w:rsidDel="002A1D54" w:rsidRDefault="001C571E" w:rsidP="001C571E"/>
        </w:tc>
        <w:tc>
          <w:tcPr>
            <w:tcW w:w="3928" w:type="pct"/>
          </w:tcPr>
          <w:p w14:paraId="5ED604C3" w14:textId="77777777" w:rsidR="001C571E" w:rsidRPr="0029031E" w:rsidRDefault="001C571E" w:rsidP="00967FAD">
            <w:pPr>
              <w:jc w:val="both"/>
            </w:pPr>
            <w:r w:rsidRPr="0029031E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9031E" w:rsidRPr="0029031E" w14:paraId="076596D4" w14:textId="77777777" w:rsidTr="00967FAD">
        <w:trPr>
          <w:trHeight w:val="20"/>
        </w:trPr>
        <w:tc>
          <w:tcPr>
            <w:tcW w:w="1072" w:type="pct"/>
          </w:tcPr>
          <w:p w14:paraId="3011F998" w14:textId="77777777" w:rsidR="001C571E" w:rsidRPr="0029031E" w:rsidDel="002A1D54" w:rsidRDefault="001C571E" w:rsidP="001C571E">
            <w:r w:rsidRPr="0029031E" w:rsidDel="002A1D54">
              <w:t>Другие характеристики</w:t>
            </w:r>
          </w:p>
        </w:tc>
        <w:tc>
          <w:tcPr>
            <w:tcW w:w="3928" w:type="pct"/>
          </w:tcPr>
          <w:p w14:paraId="3CA0FF0E" w14:textId="77777777" w:rsidR="001C571E" w:rsidRPr="0029031E" w:rsidRDefault="001C571E" w:rsidP="00967FAD">
            <w:pPr>
              <w:jc w:val="both"/>
            </w:pPr>
            <w:r w:rsidRPr="0029031E">
              <w:t>-</w:t>
            </w:r>
          </w:p>
        </w:tc>
      </w:tr>
      <w:bookmarkEnd w:id="16"/>
      <w:bookmarkEnd w:id="17"/>
    </w:tbl>
    <w:p w14:paraId="5B99E11F" w14:textId="77777777" w:rsidR="0029031E" w:rsidRDefault="0029031E" w:rsidP="0029031E"/>
    <w:p w14:paraId="5F57F537" w14:textId="53CF87CF" w:rsidR="000711E5" w:rsidRDefault="000711E5" w:rsidP="00CA3445">
      <w:pPr>
        <w:pStyle w:val="2"/>
      </w:pPr>
      <w:bookmarkStart w:id="20" w:name="_Toc189074657"/>
      <w:r w:rsidRPr="0029031E">
        <w:t>3.</w:t>
      </w:r>
      <w:r w:rsidR="00457D0F" w:rsidRPr="0029031E">
        <w:rPr>
          <w:lang w:val="en-US"/>
        </w:rPr>
        <w:t>3</w:t>
      </w:r>
      <w:r w:rsidRPr="0029031E">
        <w:t>. Обобщенная трудовая функция</w:t>
      </w:r>
      <w:bookmarkEnd w:id="20"/>
    </w:p>
    <w:p w14:paraId="703177BC" w14:textId="77777777" w:rsidR="0029031E" w:rsidRPr="0029031E" w:rsidRDefault="0029031E" w:rsidP="0029031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4337"/>
        <w:gridCol w:w="606"/>
        <w:gridCol w:w="702"/>
        <w:gridCol w:w="1779"/>
        <w:gridCol w:w="1098"/>
      </w:tblGrid>
      <w:tr w:rsidR="00967FAD" w:rsidRPr="0029031E" w14:paraId="422DCC0D" w14:textId="77777777" w:rsidTr="00967FAD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C6733A5" w14:textId="567D0C90" w:rsidR="000711E5" w:rsidRPr="0029031E" w:rsidRDefault="00AC3575" w:rsidP="00CA3445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3513AA" w14:textId="77777777" w:rsidR="000711E5" w:rsidRPr="0029031E" w:rsidRDefault="00BA41CF" w:rsidP="00CA3445">
            <w:pPr>
              <w:rPr>
                <w:sz w:val="18"/>
                <w:szCs w:val="16"/>
              </w:rPr>
            </w:pPr>
            <w:r w:rsidRPr="00AA1575">
              <w:rPr>
                <w:noProof/>
              </w:rPr>
              <w:t>Вальцовка</w:t>
            </w:r>
            <w:r w:rsidRPr="0029031E">
              <w:rPr>
                <w:noProof/>
              </w:rPr>
              <w:t xml:space="preserve"> </w:t>
            </w:r>
            <w:r w:rsidR="00444FA4" w:rsidRPr="0029031E">
              <w:rPr>
                <w:noProof/>
              </w:rPr>
              <w:t xml:space="preserve">изделий </w:t>
            </w:r>
            <w:r w:rsidRPr="0029031E">
              <w:rPr>
                <w:noProof/>
              </w:rPr>
              <w:t>на листо- и сортогибочных машинах среднего размера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40289D" w14:textId="3EE1A105" w:rsidR="000711E5" w:rsidRPr="0029031E" w:rsidRDefault="00AC3575" w:rsidP="00967FAD">
            <w:pPr>
              <w:jc w:val="center"/>
              <w:rPr>
                <w:sz w:val="16"/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62F04B" w14:textId="16C8B133" w:rsidR="000711E5" w:rsidRPr="0029031E" w:rsidRDefault="005A4C84" w:rsidP="00967F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3A93E3E" w14:textId="39594F91" w:rsidR="000711E5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C5B7ED" w14:textId="77777777" w:rsidR="000711E5" w:rsidRPr="0029031E" w:rsidRDefault="00834188" w:rsidP="00967FAD">
            <w:pPr>
              <w:jc w:val="center"/>
            </w:pPr>
            <w:r w:rsidRPr="0029031E">
              <w:t>3</w:t>
            </w:r>
          </w:p>
        </w:tc>
      </w:tr>
    </w:tbl>
    <w:p w14:paraId="71F9D71A" w14:textId="77777777" w:rsidR="00FA0BC9" w:rsidRPr="0029031E" w:rsidRDefault="00FA0BC9" w:rsidP="00CA344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967FAD" w:rsidRPr="0029031E" w14:paraId="2A1BB70B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A929D6" w14:textId="7E50E5B7" w:rsidR="000711E5" w:rsidRPr="0029031E" w:rsidRDefault="00AC3575" w:rsidP="00CA3445">
            <w:r>
              <w:t>Возможные наименования должностей, профессий рабочих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B6E27D" w14:textId="77777777" w:rsidR="000E3733" w:rsidRPr="0029031E" w:rsidRDefault="006D1EA9" w:rsidP="00CA3445">
            <w:r w:rsidRPr="0029031E">
              <w:t>Вальцовщик</w:t>
            </w:r>
            <w:r w:rsidR="00624757" w:rsidRPr="0029031E">
              <w:t xml:space="preserve"> 4-го разряда</w:t>
            </w:r>
          </w:p>
        </w:tc>
      </w:tr>
    </w:tbl>
    <w:p w14:paraId="0449EE7A" w14:textId="77777777" w:rsidR="00FA0BC9" w:rsidRDefault="00FA0BC9" w:rsidP="00CA3445"/>
    <w:p w14:paraId="168E36A2" w14:textId="554528B4" w:rsidR="007F7E81" w:rsidRDefault="007F7E81" w:rsidP="00CA3445">
      <w:r w:rsidRPr="007F7E81">
        <w:t>Пути достижения квалификации</w:t>
      </w:r>
    </w:p>
    <w:p w14:paraId="3E9C369C" w14:textId="77777777" w:rsidR="007F7E81" w:rsidRPr="0029031E" w:rsidRDefault="007F7E81" w:rsidP="00CA344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5399358F" w14:textId="77777777" w:rsidTr="00967FAD">
        <w:trPr>
          <w:trHeight w:val="20"/>
        </w:trPr>
        <w:tc>
          <w:tcPr>
            <w:tcW w:w="1072" w:type="pct"/>
          </w:tcPr>
          <w:p w14:paraId="234E6AC1" w14:textId="5D9DC6A0" w:rsidR="00611C45" w:rsidRPr="0029031E" w:rsidRDefault="00AC3575" w:rsidP="00CA3445">
            <w:r>
              <w:t>Образование и обучение</w:t>
            </w:r>
          </w:p>
        </w:tc>
        <w:tc>
          <w:tcPr>
            <w:tcW w:w="3928" w:type="pct"/>
          </w:tcPr>
          <w:p w14:paraId="74BB6186" w14:textId="6E6AD36B" w:rsidR="005A7B48" w:rsidRPr="0029031E" w:rsidRDefault="00B94F02" w:rsidP="00CA3445">
            <w:r w:rsidRPr="0029031E">
              <w:rPr>
                <w:lang w:eastAsia="en-US"/>
              </w:rPr>
              <w:t xml:space="preserve">Среднее общее </w:t>
            </w:r>
            <w:r w:rsidR="00655780" w:rsidRPr="0029031E">
              <w:rPr>
                <w:lang w:eastAsia="en-US"/>
              </w:rPr>
              <w:t>образование и профессиональное</w:t>
            </w:r>
            <w:r w:rsidR="005A7B48" w:rsidRPr="0029031E">
              <w:rPr>
                <w:lang w:eastAsia="en-US"/>
              </w:rPr>
              <w:t xml:space="preserve">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  <w:r w:rsidR="000423C2" w:rsidRPr="0029031E">
              <w:rPr>
                <w:lang w:eastAsia="en-US"/>
              </w:rPr>
              <w:t>,</w:t>
            </w:r>
            <w:r w:rsidR="009311B6" w:rsidRPr="0029031E">
              <w:rPr>
                <w:lang w:eastAsia="en-US"/>
              </w:rPr>
              <w:t xml:space="preserve"> программы повышения квалификации рабочих, служащих</w:t>
            </w:r>
          </w:p>
        </w:tc>
      </w:tr>
      <w:tr w:rsidR="0029031E" w:rsidRPr="0029031E" w14:paraId="65026242" w14:textId="77777777" w:rsidTr="00967FAD">
        <w:trPr>
          <w:trHeight w:val="20"/>
        </w:trPr>
        <w:tc>
          <w:tcPr>
            <w:tcW w:w="1072" w:type="pct"/>
          </w:tcPr>
          <w:p w14:paraId="37A88DBC" w14:textId="05A0834D" w:rsidR="00611C45" w:rsidRPr="0029031E" w:rsidRDefault="00AC3575" w:rsidP="00CA3445">
            <w:r>
              <w:t>Опыт практической работы</w:t>
            </w:r>
          </w:p>
        </w:tc>
        <w:tc>
          <w:tcPr>
            <w:tcW w:w="3928" w:type="pct"/>
          </w:tcPr>
          <w:p w14:paraId="58523685" w14:textId="265B5A6F" w:rsidR="00CC4897" w:rsidRPr="0029031E" w:rsidRDefault="005A7B48" w:rsidP="00F04BAA">
            <w:r w:rsidRPr="0029031E">
              <w:rPr>
                <w:lang w:eastAsia="en-US"/>
              </w:rPr>
              <w:t xml:space="preserve">Не менее двух лет </w:t>
            </w:r>
            <w:r w:rsidR="006D1EA9" w:rsidRPr="0029031E">
              <w:t>вальцовщиком</w:t>
            </w:r>
            <w:r w:rsidR="00624757" w:rsidRPr="0029031E">
              <w:t xml:space="preserve"> </w:t>
            </w:r>
            <w:r w:rsidR="008773EB" w:rsidRPr="0029031E">
              <w:t>3</w:t>
            </w:r>
            <w:r w:rsidR="00624757" w:rsidRPr="0029031E">
              <w:t>-го разряда</w:t>
            </w:r>
          </w:p>
        </w:tc>
      </w:tr>
    </w:tbl>
    <w:p w14:paraId="5BFE872D" w14:textId="77777777" w:rsidR="007F7E81" w:rsidRDefault="007F7E81"/>
    <w:p w14:paraId="19A92C5E" w14:textId="77777777" w:rsidR="00BF2D86" w:rsidRDefault="00BF2D8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0E046D7D" w14:textId="77777777" w:rsidTr="00967FAD">
        <w:trPr>
          <w:trHeight w:val="20"/>
        </w:trPr>
        <w:tc>
          <w:tcPr>
            <w:tcW w:w="1072" w:type="pct"/>
          </w:tcPr>
          <w:p w14:paraId="278064EE" w14:textId="77777777" w:rsidR="00C72825" w:rsidRPr="0029031E" w:rsidRDefault="00C72825" w:rsidP="00CA3445">
            <w:r w:rsidRPr="0029031E">
              <w:lastRenderedPageBreak/>
              <w:t>Особые условия допуска к работе</w:t>
            </w:r>
          </w:p>
        </w:tc>
        <w:tc>
          <w:tcPr>
            <w:tcW w:w="3928" w:type="pct"/>
          </w:tcPr>
          <w:p w14:paraId="03ACC7F8" w14:textId="77777777" w:rsidR="00A63DED" w:rsidRPr="0029031E" w:rsidRDefault="00A63DED" w:rsidP="00CA3445">
            <w:pPr>
              <w:rPr>
                <w:lang w:eastAsia="en-US"/>
              </w:rPr>
            </w:pPr>
            <w:r w:rsidRPr="0029031E">
              <w:t>Лица не моложе 18 лет (при работах на горячей вальцовке металла)</w:t>
            </w:r>
            <w:r w:rsidRPr="0029031E">
              <w:rPr>
                <w:rStyle w:val="ad"/>
              </w:rPr>
              <w:endnoteReference w:id="11"/>
            </w:r>
          </w:p>
          <w:p w14:paraId="4EB80E2A" w14:textId="77777777" w:rsidR="00C72825" w:rsidRPr="0029031E" w:rsidRDefault="007C03E1" w:rsidP="00CA3445">
            <w:r w:rsidRPr="0029031E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C72825" w:rsidRPr="0029031E">
              <w:rPr>
                <w:lang w:eastAsia="en-US"/>
              </w:rPr>
              <w:t xml:space="preserve"> </w:t>
            </w:r>
          </w:p>
          <w:p w14:paraId="060450E8" w14:textId="77777777" w:rsidR="00C72825" w:rsidRPr="0029031E" w:rsidRDefault="00EF4497" w:rsidP="00CA3445">
            <w:r w:rsidRPr="0029031E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6EA07A1E" w14:textId="361E248F" w:rsidR="00C72825" w:rsidRPr="0029031E" w:rsidRDefault="009221E1" w:rsidP="00CA3445">
            <w:r>
              <w:t>Прохождение обучения по охране труда и проверки знания требований охраны труда</w:t>
            </w:r>
          </w:p>
          <w:p w14:paraId="28C4CAD6" w14:textId="77777777" w:rsidR="00B373CD" w:rsidRPr="0029031E" w:rsidRDefault="00B373CD" w:rsidP="00B373CD">
            <w:r w:rsidRPr="0029031E">
              <w:t>Наличие не ниже II группы по электробезопасности</w:t>
            </w:r>
          </w:p>
          <w:p w14:paraId="1D79C6B0" w14:textId="270881E1" w:rsidR="00D73003" w:rsidRPr="0029031E" w:rsidRDefault="00EF4497" w:rsidP="00CA3445">
            <w:r w:rsidRPr="0029031E">
              <w:rPr>
                <w:shd w:val="clear" w:color="auto" w:fill="FFFFFF"/>
              </w:rPr>
              <w:t xml:space="preserve">Прохождение </w:t>
            </w:r>
            <w:r w:rsidRPr="0029031E">
              <w:t xml:space="preserve">инструктажа на рабочем месте и проверки </w:t>
            </w:r>
            <w:r w:rsidR="00231D2B">
              <w:t>навыков зацепки</w:t>
            </w:r>
            <w:r w:rsidRPr="0029031E">
              <w:t xml:space="preserve"> грузов</w:t>
            </w:r>
          </w:p>
          <w:p w14:paraId="63C81617" w14:textId="77777777" w:rsidR="00D73003" w:rsidRPr="0029031E" w:rsidRDefault="00EF4497" w:rsidP="00CA3445">
            <w:r w:rsidRPr="0029031E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</w:tc>
      </w:tr>
      <w:tr w:rsidR="00967FAD" w:rsidRPr="0029031E" w14:paraId="06D74E15" w14:textId="77777777" w:rsidTr="00967FAD">
        <w:trPr>
          <w:trHeight w:val="20"/>
        </w:trPr>
        <w:tc>
          <w:tcPr>
            <w:tcW w:w="1072" w:type="pct"/>
          </w:tcPr>
          <w:p w14:paraId="5AE914EC" w14:textId="77777777" w:rsidR="005D0421" w:rsidRPr="0029031E" w:rsidRDefault="005D0421" w:rsidP="00CA3445">
            <w:r w:rsidRPr="0029031E">
              <w:t>Другие характеристики</w:t>
            </w:r>
          </w:p>
        </w:tc>
        <w:tc>
          <w:tcPr>
            <w:tcW w:w="3928" w:type="pct"/>
          </w:tcPr>
          <w:p w14:paraId="3AD48AA2" w14:textId="77777777" w:rsidR="005D0421" w:rsidRPr="0029031E" w:rsidRDefault="005D0421" w:rsidP="00CA3445">
            <w:r w:rsidRPr="0029031E">
              <w:t>-</w:t>
            </w:r>
          </w:p>
        </w:tc>
      </w:tr>
    </w:tbl>
    <w:p w14:paraId="0CDB3E52" w14:textId="77777777" w:rsidR="00FA0BC9" w:rsidRPr="0029031E" w:rsidRDefault="00FA0BC9" w:rsidP="00CA3445"/>
    <w:p w14:paraId="51F2763A" w14:textId="7720C52B" w:rsidR="00FA0BC9" w:rsidRPr="0029031E" w:rsidRDefault="00AC3575" w:rsidP="00CA3445">
      <w:r>
        <w:t>Справочная информация</w:t>
      </w:r>
    </w:p>
    <w:p w14:paraId="5DAE6FE0" w14:textId="77777777" w:rsidR="009A009F" w:rsidRPr="0029031E" w:rsidRDefault="009A009F" w:rsidP="00CA344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1248"/>
        <w:gridCol w:w="6761"/>
      </w:tblGrid>
      <w:tr w:rsidR="0029031E" w:rsidRPr="0029031E" w14:paraId="19FBF13D" w14:textId="77777777" w:rsidTr="00967FAD">
        <w:trPr>
          <w:trHeight w:val="20"/>
        </w:trPr>
        <w:tc>
          <w:tcPr>
            <w:tcW w:w="1072" w:type="pct"/>
            <w:vAlign w:val="center"/>
          </w:tcPr>
          <w:p w14:paraId="0806D84B" w14:textId="77777777" w:rsidR="005D0421" w:rsidRPr="0029031E" w:rsidRDefault="005D0421" w:rsidP="00967FAD">
            <w:pPr>
              <w:jc w:val="center"/>
            </w:pPr>
            <w:r w:rsidRPr="0029031E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09A468A7" w14:textId="77777777" w:rsidR="005D0421" w:rsidRPr="0029031E" w:rsidRDefault="005D0421" w:rsidP="00967FAD">
            <w:pPr>
              <w:jc w:val="center"/>
            </w:pPr>
            <w:r w:rsidRPr="0029031E">
              <w:t>Код</w:t>
            </w:r>
          </w:p>
        </w:tc>
        <w:tc>
          <w:tcPr>
            <w:tcW w:w="3316" w:type="pct"/>
            <w:vAlign w:val="center"/>
          </w:tcPr>
          <w:p w14:paraId="034F7303" w14:textId="48C7F16C" w:rsidR="005D0421" w:rsidRPr="0029031E" w:rsidRDefault="00AC3575" w:rsidP="00967FAD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9031E" w:rsidRPr="0029031E" w14:paraId="4973AE76" w14:textId="77777777" w:rsidTr="00967FAD">
        <w:trPr>
          <w:trHeight w:val="20"/>
        </w:trPr>
        <w:tc>
          <w:tcPr>
            <w:tcW w:w="1072" w:type="pct"/>
          </w:tcPr>
          <w:p w14:paraId="71627F03" w14:textId="77777777" w:rsidR="00624757" w:rsidRPr="0029031E" w:rsidRDefault="00624757" w:rsidP="00967FAD">
            <w:pPr>
              <w:rPr>
                <w:vertAlign w:val="superscript"/>
              </w:rPr>
            </w:pPr>
            <w:r w:rsidRPr="0029031E">
              <w:t>ОКЗ</w:t>
            </w:r>
          </w:p>
        </w:tc>
        <w:tc>
          <w:tcPr>
            <w:tcW w:w="612" w:type="pct"/>
          </w:tcPr>
          <w:p w14:paraId="6AAF7C5D" w14:textId="77777777" w:rsidR="00624757" w:rsidRPr="0029031E" w:rsidRDefault="00624757" w:rsidP="00967FAD">
            <w:r w:rsidRPr="0029031E">
              <w:t>7221</w:t>
            </w:r>
          </w:p>
        </w:tc>
        <w:tc>
          <w:tcPr>
            <w:tcW w:w="3316" w:type="pct"/>
          </w:tcPr>
          <w:p w14:paraId="6942F9BD" w14:textId="77777777" w:rsidR="00624757" w:rsidRPr="0029031E" w:rsidRDefault="00624757" w:rsidP="00967FAD">
            <w:r w:rsidRPr="0029031E">
              <w:t>Кузнецы</w:t>
            </w:r>
          </w:p>
        </w:tc>
      </w:tr>
      <w:tr w:rsidR="0029031E" w:rsidRPr="0029031E" w14:paraId="086CF2C7" w14:textId="77777777" w:rsidTr="00967FAD">
        <w:trPr>
          <w:trHeight w:val="20"/>
        </w:trPr>
        <w:tc>
          <w:tcPr>
            <w:tcW w:w="1072" w:type="pct"/>
          </w:tcPr>
          <w:p w14:paraId="75F8C6CC" w14:textId="64D1BD8B" w:rsidR="00624757" w:rsidRPr="0029031E" w:rsidRDefault="00624757" w:rsidP="00967FAD">
            <w:r w:rsidRPr="0029031E">
              <w:t>Е</w:t>
            </w:r>
            <w:r w:rsidR="005A4C84">
              <w:t>Т</w:t>
            </w:r>
            <w:r w:rsidRPr="0029031E">
              <w:t xml:space="preserve">КС </w:t>
            </w:r>
          </w:p>
        </w:tc>
        <w:tc>
          <w:tcPr>
            <w:tcW w:w="612" w:type="pct"/>
          </w:tcPr>
          <w:p w14:paraId="63EF6975" w14:textId="77777777" w:rsidR="00624757" w:rsidRPr="0029031E" w:rsidRDefault="005B2861" w:rsidP="00967FAD">
            <w:r w:rsidRPr="0029031E">
              <w:t xml:space="preserve">§ </w:t>
            </w:r>
            <w:r w:rsidR="006D1EA9" w:rsidRPr="0029031E">
              <w:t>7</w:t>
            </w:r>
          </w:p>
        </w:tc>
        <w:tc>
          <w:tcPr>
            <w:tcW w:w="3316" w:type="pct"/>
          </w:tcPr>
          <w:p w14:paraId="72AD9653" w14:textId="77777777" w:rsidR="00624757" w:rsidRPr="0029031E" w:rsidRDefault="006D1EA9" w:rsidP="00967FAD">
            <w:pPr>
              <w:rPr>
                <w:szCs w:val="18"/>
              </w:rPr>
            </w:pPr>
            <w:r w:rsidRPr="0029031E">
              <w:t xml:space="preserve">Вальцовщик </w:t>
            </w:r>
            <w:r w:rsidR="00624757" w:rsidRPr="0029031E">
              <w:t>4-го разряда</w:t>
            </w:r>
            <w:r w:rsidR="00624757" w:rsidRPr="0029031E">
              <w:rPr>
                <w:szCs w:val="18"/>
              </w:rPr>
              <w:t xml:space="preserve"> </w:t>
            </w:r>
          </w:p>
        </w:tc>
      </w:tr>
      <w:tr w:rsidR="0029031E" w:rsidRPr="0029031E" w14:paraId="63B3C72A" w14:textId="77777777" w:rsidTr="00967FAD">
        <w:trPr>
          <w:trHeight w:val="20"/>
        </w:trPr>
        <w:tc>
          <w:tcPr>
            <w:tcW w:w="1072" w:type="pct"/>
          </w:tcPr>
          <w:p w14:paraId="56AA8340" w14:textId="77777777" w:rsidR="00624757" w:rsidRPr="0029031E" w:rsidRDefault="00624757" w:rsidP="00967FAD">
            <w:r w:rsidRPr="0029031E">
              <w:t>ОКПДТР</w:t>
            </w:r>
          </w:p>
        </w:tc>
        <w:tc>
          <w:tcPr>
            <w:tcW w:w="612" w:type="pct"/>
          </w:tcPr>
          <w:p w14:paraId="667A089D" w14:textId="77777777" w:rsidR="00624757" w:rsidRPr="0029031E" w:rsidRDefault="00E35F4F" w:rsidP="00967FAD">
            <w:r w:rsidRPr="0029031E">
              <w:t>11317</w:t>
            </w:r>
          </w:p>
        </w:tc>
        <w:tc>
          <w:tcPr>
            <w:tcW w:w="3316" w:type="pct"/>
          </w:tcPr>
          <w:p w14:paraId="72A94B1F" w14:textId="77777777" w:rsidR="00624757" w:rsidRPr="0029031E" w:rsidRDefault="00E35F4F" w:rsidP="00967FAD">
            <w:r w:rsidRPr="0029031E">
              <w:t>Вальцовщик</w:t>
            </w:r>
          </w:p>
        </w:tc>
      </w:tr>
    </w:tbl>
    <w:p w14:paraId="49F5415C" w14:textId="77777777" w:rsidR="0029031E" w:rsidRDefault="0029031E" w:rsidP="0029031E">
      <w:pPr>
        <w:rPr>
          <w:b/>
          <w:bCs w:val="0"/>
        </w:rPr>
      </w:pPr>
    </w:p>
    <w:p w14:paraId="756672CF" w14:textId="2619E1B9" w:rsidR="00764B66" w:rsidRDefault="00764B66" w:rsidP="0029031E">
      <w:pPr>
        <w:rPr>
          <w:b/>
          <w:bCs w:val="0"/>
        </w:rPr>
      </w:pPr>
      <w:r w:rsidRPr="0029031E">
        <w:rPr>
          <w:b/>
          <w:bCs w:val="0"/>
        </w:rPr>
        <w:t>3.3.</w:t>
      </w:r>
      <w:r w:rsidR="007977B4" w:rsidRPr="0029031E">
        <w:rPr>
          <w:b/>
          <w:bCs w:val="0"/>
        </w:rPr>
        <w:t>1</w:t>
      </w:r>
      <w:r w:rsidRPr="0029031E">
        <w:rPr>
          <w:b/>
          <w:bCs w:val="0"/>
        </w:rPr>
        <w:t>. Трудовая функция</w:t>
      </w:r>
    </w:p>
    <w:p w14:paraId="0A942FBB" w14:textId="77777777" w:rsidR="0029031E" w:rsidRPr="0029031E" w:rsidRDefault="0029031E" w:rsidP="0029031E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967FAD" w:rsidRPr="0029031E" w14:paraId="4ACB2A98" w14:textId="77777777" w:rsidTr="00967FAD">
        <w:trPr>
          <w:trHeight w:val="278"/>
        </w:trPr>
        <w:tc>
          <w:tcPr>
            <w:tcW w:w="87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64F69A1" w14:textId="40E78C5B" w:rsidR="00A86C30" w:rsidRPr="0029031E" w:rsidRDefault="00AC3575" w:rsidP="00CA3445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943E32" w14:textId="77777777" w:rsidR="00A86C30" w:rsidRPr="0029031E" w:rsidRDefault="00005DF5" w:rsidP="00CA3445">
            <w:r w:rsidRPr="0029031E">
              <w:t xml:space="preserve">Вальцовка </w:t>
            </w:r>
            <w:r w:rsidR="00444FA4" w:rsidRPr="0029031E">
              <w:rPr>
                <w:noProof/>
              </w:rPr>
              <w:t>изделий</w:t>
            </w:r>
            <w:r w:rsidR="00444FA4" w:rsidRPr="0029031E">
              <w:t xml:space="preserve"> </w:t>
            </w:r>
            <w:r w:rsidR="00BA41CF" w:rsidRPr="0029031E">
              <w:t xml:space="preserve">на </w:t>
            </w:r>
            <w:r w:rsidR="00FD5B60" w:rsidRPr="0029031E">
              <w:t xml:space="preserve">валковых </w:t>
            </w:r>
            <w:r w:rsidR="00BA41CF" w:rsidRPr="0029031E">
              <w:t>листогибочных машинах среднего размера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522F5FB" w14:textId="04F3A6AA" w:rsidR="00A86C30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4374A7" w14:textId="14E33BFA" w:rsidR="00A86C30" w:rsidRPr="0029031E" w:rsidRDefault="005A4C84" w:rsidP="00967FAD">
            <w:pPr>
              <w:jc w:val="center"/>
            </w:pPr>
            <w:r>
              <w:rPr>
                <w:lang w:val="en-US"/>
              </w:rPr>
              <w:t>C</w:t>
            </w:r>
            <w:r w:rsidR="00A86C30" w:rsidRPr="0029031E">
              <w:t>/01.</w:t>
            </w:r>
            <w:r w:rsidR="00834188" w:rsidRPr="0029031E">
              <w:t>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BDEF5AB" w14:textId="29003D06" w:rsidR="00A86C30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839A81" w14:textId="77777777" w:rsidR="00A86C30" w:rsidRPr="0029031E" w:rsidRDefault="00834188" w:rsidP="00967FAD">
            <w:pPr>
              <w:jc w:val="center"/>
            </w:pPr>
            <w:r w:rsidRPr="0029031E">
              <w:t>3</w:t>
            </w:r>
          </w:p>
        </w:tc>
      </w:tr>
    </w:tbl>
    <w:p w14:paraId="6F2DD9FD" w14:textId="77777777" w:rsidR="009A009F" w:rsidRPr="0029031E" w:rsidRDefault="009A009F" w:rsidP="00CA344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385A4968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63E18FE9" w14:textId="77777777" w:rsidR="00230A97" w:rsidRPr="0029031E" w:rsidRDefault="00230A97" w:rsidP="00CA3445">
            <w:r w:rsidRPr="0029031E">
              <w:t>Трудовые действия</w:t>
            </w:r>
          </w:p>
        </w:tc>
        <w:tc>
          <w:tcPr>
            <w:tcW w:w="3928" w:type="pct"/>
          </w:tcPr>
          <w:p w14:paraId="5F5AC592" w14:textId="77777777" w:rsidR="00230A97" w:rsidRPr="0029031E" w:rsidRDefault="00230A97" w:rsidP="00967FAD">
            <w:pPr>
              <w:jc w:val="both"/>
            </w:pPr>
            <w:r w:rsidRPr="0029031E">
              <w:t>Подготовка рабочего места к вальцовке изделий на валковых листогибочных машинах среднего размера</w:t>
            </w:r>
          </w:p>
        </w:tc>
      </w:tr>
      <w:tr w:rsidR="0029031E" w:rsidRPr="0029031E" w14:paraId="24D5284E" w14:textId="77777777" w:rsidTr="00967FAD">
        <w:trPr>
          <w:trHeight w:val="20"/>
        </w:trPr>
        <w:tc>
          <w:tcPr>
            <w:tcW w:w="1072" w:type="pct"/>
            <w:vMerge/>
          </w:tcPr>
          <w:p w14:paraId="7ABEECAD" w14:textId="77777777" w:rsidR="00D05469" w:rsidRPr="0029031E" w:rsidRDefault="00D05469" w:rsidP="00CA3445"/>
        </w:tc>
        <w:tc>
          <w:tcPr>
            <w:tcW w:w="3928" w:type="pct"/>
          </w:tcPr>
          <w:p w14:paraId="098A9725" w14:textId="77777777" w:rsidR="00D05469" w:rsidRPr="0029031E" w:rsidRDefault="00D05469" w:rsidP="00967FAD">
            <w:pPr>
              <w:jc w:val="both"/>
            </w:pPr>
            <w:r w:rsidRPr="0029031E">
              <w:t>Подготовка к работе валковых листогибочных машин среднего размера и вспомогательных приспособлений для вальцовки изделий</w:t>
            </w:r>
          </w:p>
        </w:tc>
      </w:tr>
      <w:tr w:rsidR="0029031E" w:rsidRPr="0029031E" w14:paraId="64837C1F" w14:textId="77777777" w:rsidTr="00967FAD">
        <w:trPr>
          <w:trHeight w:val="20"/>
        </w:trPr>
        <w:tc>
          <w:tcPr>
            <w:tcW w:w="1072" w:type="pct"/>
            <w:vMerge/>
          </w:tcPr>
          <w:p w14:paraId="20780537" w14:textId="77777777" w:rsidR="00D05469" w:rsidRPr="0029031E" w:rsidRDefault="00D05469" w:rsidP="00CA3445"/>
        </w:tc>
        <w:tc>
          <w:tcPr>
            <w:tcW w:w="3928" w:type="pct"/>
          </w:tcPr>
          <w:p w14:paraId="376CD065" w14:textId="77777777" w:rsidR="00D05469" w:rsidRPr="0029031E" w:rsidRDefault="00D05469" w:rsidP="00967FAD">
            <w:pPr>
              <w:jc w:val="both"/>
            </w:pPr>
            <w:r w:rsidRPr="0029031E">
              <w:t>Подготовка нагревательн</w:t>
            </w:r>
            <w:r w:rsidR="00961974" w:rsidRPr="0029031E">
              <w:t>ых</w:t>
            </w:r>
            <w:r w:rsidRPr="0029031E">
              <w:t xml:space="preserve"> устройств к нагреву</w:t>
            </w:r>
            <w:r w:rsidR="00CF2433" w:rsidRPr="0029031E">
              <w:t xml:space="preserve"> </w:t>
            </w:r>
            <w:r w:rsidR="00E769DD" w:rsidRPr="0029031E">
              <w:t xml:space="preserve">заготовок </w:t>
            </w:r>
            <w:r w:rsidRPr="0029031E">
              <w:t>для вальцовки</w:t>
            </w:r>
            <w:r w:rsidR="00961974" w:rsidRPr="0029031E">
              <w:t xml:space="preserve"> </w:t>
            </w:r>
            <w:r w:rsidRPr="0029031E">
              <w:t>на валковых листогибочных машинах среднего размера</w:t>
            </w:r>
          </w:p>
        </w:tc>
      </w:tr>
      <w:tr w:rsidR="0029031E" w:rsidRPr="0029031E" w14:paraId="74589DD9" w14:textId="77777777" w:rsidTr="00967FAD">
        <w:trPr>
          <w:trHeight w:val="20"/>
        </w:trPr>
        <w:tc>
          <w:tcPr>
            <w:tcW w:w="1072" w:type="pct"/>
            <w:vMerge/>
          </w:tcPr>
          <w:p w14:paraId="233D8B67" w14:textId="77777777" w:rsidR="00D05469" w:rsidRPr="0029031E" w:rsidRDefault="00D05469" w:rsidP="00CA3445"/>
        </w:tc>
        <w:tc>
          <w:tcPr>
            <w:tcW w:w="3928" w:type="pct"/>
          </w:tcPr>
          <w:p w14:paraId="0B19B59A" w14:textId="77777777" w:rsidR="00D05469" w:rsidRPr="0029031E" w:rsidRDefault="00D05469" w:rsidP="00967FAD">
            <w:pPr>
              <w:jc w:val="both"/>
            </w:pPr>
            <w:r w:rsidRPr="0029031E">
              <w:t xml:space="preserve">Ежедневное </w:t>
            </w:r>
            <w:r w:rsidR="002837DE" w:rsidRPr="0029031E">
              <w:t xml:space="preserve">техническое </w:t>
            </w:r>
            <w:r w:rsidRPr="0029031E">
              <w:t>обслуживание валковых листогибочных машин среднего размера и вспомогательных приспособлений для вальцовки изделий</w:t>
            </w:r>
          </w:p>
        </w:tc>
      </w:tr>
      <w:tr w:rsidR="0029031E" w:rsidRPr="0029031E" w14:paraId="76C1DFB3" w14:textId="77777777" w:rsidTr="00967FAD">
        <w:trPr>
          <w:trHeight w:val="20"/>
        </w:trPr>
        <w:tc>
          <w:tcPr>
            <w:tcW w:w="1072" w:type="pct"/>
            <w:vMerge/>
          </w:tcPr>
          <w:p w14:paraId="06AC83EC" w14:textId="77777777" w:rsidR="00961974" w:rsidRPr="0029031E" w:rsidRDefault="00961974" w:rsidP="00CA3445"/>
        </w:tc>
        <w:tc>
          <w:tcPr>
            <w:tcW w:w="3928" w:type="pct"/>
          </w:tcPr>
          <w:p w14:paraId="234DB267" w14:textId="77777777" w:rsidR="00961974" w:rsidRPr="0029031E" w:rsidRDefault="00961974" w:rsidP="00967FAD">
            <w:pPr>
              <w:jc w:val="both"/>
            </w:pPr>
            <w:r w:rsidRPr="0029031E">
              <w:t>Загрузка заготовок в нагревательные устройства для нагрева под вальцовку на валковых листогибочных машинах среднего размера</w:t>
            </w:r>
          </w:p>
        </w:tc>
      </w:tr>
      <w:tr w:rsidR="0029031E" w:rsidRPr="0029031E" w14:paraId="689DA6D6" w14:textId="77777777" w:rsidTr="00967FAD">
        <w:trPr>
          <w:trHeight w:val="20"/>
        </w:trPr>
        <w:tc>
          <w:tcPr>
            <w:tcW w:w="1072" w:type="pct"/>
            <w:vMerge/>
          </w:tcPr>
          <w:p w14:paraId="06AFBE68" w14:textId="77777777" w:rsidR="00961974" w:rsidRPr="0029031E" w:rsidRDefault="00961974" w:rsidP="00CA3445"/>
        </w:tc>
        <w:tc>
          <w:tcPr>
            <w:tcW w:w="3928" w:type="pct"/>
          </w:tcPr>
          <w:p w14:paraId="1F28504F" w14:textId="77777777" w:rsidR="00961974" w:rsidRPr="0029031E" w:rsidRDefault="00961974" w:rsidP="00967FAD">
            <w:pPr>
              <w:jc w:val="both"/>
            </w:pPr>
            <w:r w:rsidRPr="0029031E">
              <w:t>Разгрузка нагретых заготовок из нагревательных устройств для вальцовки на валковых листогибочных машинах среднего размера</w:t>
            </w:r>
          </w:p>
        </w:tc>
      </w:tr>
      <w:tr w:rsidR="0029031E" w:rsidRPr="0029031E" w14:paraId="5E2C58BF" w14:textId="77777777" w:rsidTr="00967FAD">
        <w:trPr>
          <w:trHeight w:val="20"/>
        </w:trPr>
        <w:tc>
          <w:tcPr>
            <w:tcW w:w="1072" w:type="pct"/>
            <w:vMerge/>
          </w:tcPr>
          <w:p w14:paraId="03164C2B" w14:textId="77777777" w:rsidR="00961974" w:rsidRPr="0029031E" w:rsidRDefault="00961974" w:rsidP="00961974"/>
        </w:tc>
        <w:tc>
          <w:tcPr>
            <w:tcW w:w="3928" w:type="pct"/>
          </w:tcPr>
          <w:p w14:paraId="0974BABB" w14:textId="77777777" w:rsidR="00961974" w:rsidRPr="0029031E" w:rsidRDefault="00961974" w:rsidP="00967FAD">
            <w:pPr>
              <w:jc w:val="both"/>
            </w:pPr>
            <w:r w:rsidRPr="0029031E">
              <w:t>Подача заготовок в рабочее пространство валковых листогибочных машин среднего размера для вальцовки изделий</w:t>
            </w:r>
          </w:p>
        </w:tc>
      </w:tr>
      <w:tr w:rsidR="0029031E" w:rsidRPr="0029031E" w14:paraId="57369BFD" w14:textId="77777777" w:rsidTr="00967FAD">
        <w:trPr>
          <w:trHeight w:val="20"/>
        </w:trPr>
        <w:tc>
          <w:tcPr>
            <w:tcW w:w="1072" w:type="pct"/>
            <w:vMerge/>
          </w:tcPr>
          <w:p w14:paraId="66558CCA" w14:textId="77777777" w:rsidR="00961974" w:rsidRPr="0029031E" w:rsidRDefault="00961974" w:rsidP="00961974"/>
        </w:tc>
        <w:tc>
          <w:tcPr>
            <w:tcW w:w="3928" w:type="pct"/>
          </w:tcPr>
          <w:p w14:paraId="7B070423" w14:textId="77777777" w:rsidR="00961974" w:rsidRPr="0029031E" w:rsidRDefault="00961974" w:rsidP="00967FAD">
            <w:pPr>
              <w:jc w:val="both"/>
            </w:pPr>
            <w:r w:rsidRPr="0029031E">
              <w:t>Подгибка концов плоских заготовок на валковых листогибочных машинах среднего размера</w:t>
            </w:r>
          </w:p>
        </w:tc>
      </w:tr>
      <w:tr w:rsidR="0029031E" w:rsidRPr="0029031E" w14:paraId="3EC5DE09" w14:textId="77777777" w:rsidTr="00967FAD">
        <w:trPr>
          <w:trHeight w:val="20"/>
        </w:trPr>
        <w:tc>
          <w:tcPr>
            <w:tcW w:w="1072" w:type="pct"/>
            <w:vMerge/>
          </w:tcPr>
          <w:p w14:paraId="650B1AB1" w14:textId="77777777" w:rsidR="00961974" w:rsidRPr="0029031E" w:rsidRDefault="00961974" w:rsidP="00961974"/>
        </w:tc>
        <w:tc>
          <w:tcPr>
            <w:tcW w:w="3928" w:type="pct"/>
          </w:tcPr>
          <w:p w14:paraId="760BD3B6" w14:textId="77777777" w:rsidR="00961974" w:rsidRPr="0029031E" w:rsidRDefault="00961974" w:rsidP="00967FAD">
            <w:pPr>
              <w:jc w:val="both"/>
            </w:pPr>
            <w:r w:rsidRPr="0029031E">
              <w:t xml:space="preserve">Наладка валковых листогибочных машин среднего размера для вальцовки </w:t>
            </w:r>
          </w:p>
        </w:tc>
      </w:tr>
      <w:tr w:rsidR="0029031E" w:rsidRPr="0029031E" w14:paraId="717F6EBA" w14:textId="77777777" w:rsidTr="00967FAD">
        <w:trPr>
          <w:trHeight w:val="20"/>
        </w:trPr>
        <w:tc>
          <w:tcPr>
            <w:tcW w:w="1072" w:type="pct"/>
            <w:vMerge/>
          </w:tcPr>
          <w:p w14:paraId="47E3CEEB" w14:textId="77777777" w:rsidR="00961974" w:rsidRPr="0029031E" w:rsidRDefault="00961974" w:rsidP="00961974"/>
        </w:tc>
        <w:tc>
          <w:tcPr>
            <w:tcW w:w="3928" w:type="pct"/>
          </w:tcPr>
          <w:p w14:paraId="0985EA70" w14:textId="77777777" w:rsidR="00961974" w:rsidRPr="0029031E" w:rsidRDefault="00961974" w:rsidP="00967FAD">
            <w:pPr>
              <w:jc w:val="both"/>
            </w:pPr>
            <w:r w:rsidRPr="0029031E">
              <w:t>Гибка изделий на валковых листогибочных машинах среднего размера</w:t>
            </w:r>
          </w:p>
        </w:tc>
      </w:tr>
      <w:tr w:rsidR="0029031E" w:rsidRPr="0029031E" w14:paraId="7570F8A6" w14:textId="77777777" w:rsidTr="00967FAD">
        <w:trPr>
          <w:trHeight w:val="20"/>
        </w:trPr>
        <w:tc>
          <w:tcPr>
            <w:tcW w:w="1072" w:type="pct"/>
            <w:vMerge/>
          </w:tcPr>
          <w:p w14:paraId="40C7BD92" w14:textId="77777777" w:rsidR="00961974" w:rsidRPr="0029031E" w:rsidRDefault="00961974" w:rsidP="00961974"/>
        </w:tc>
        <w:tc>
          <w:tcPr>
            <w:tcW w:w="3928" w:type="pct"/>
          </w:tcPr>
          <w:p w14:paraId="49C06860" w14:textId="77777777" w:rsidR="00961974" w:rsidRPr="0029031E" w:rsidRDefault="00961974" w:rsidP="00967FAD">
            <w:pPr>
              <w:jc w:val="both"/>
            </w:pPr>
            <w:r w:rsidRPr="0029031E">
              <w:t>Правка изделий на валковых листогибочных машинах среднего размера</w:t>
            </w:r>
          </w:p>
        </w:tc>
      </w:tr>
      <w:tr w:rsidR="0029031E" w:rsidRPr="0029031E" w14:paraId="50EABA66" w14:textId="77777777" w:rsidTr="00967FAD">
        <w:trPr>
          <w:trHeight w:val="20"/>
        </w:trPr>
        <w:tc>
          <w:tcPr>
            <w:tcW w:w="1072" w:type="pct"/>
            <w:vMerge/>
          </w:tcPr>
          <w:p w14:paraId="09FFE6FA" w14:textId="77777777" w:rsidR="00961974" w:rsidRPr="0029031E" w:rsidRDefault="00961974" w:rsidP="00961974"/>
        </w:tc>
        <w:tc>
          <w:tcPr>
            <w:tcW w:w="3928" w:type="pct"/>
          </w:tcPr>
          <w:p w14:paraId="394CC33C" w14:textId="3E42301C" w:rsidR="00961974" w:rsidRPr="0029031E" w:rsidRDefault="006B45E0" w:rsidP="00967FAD">
            <w:pPr>
              <w:jc w:val="both"/>
            </w:pPr>
            <w:r w:rsidRPr="0029031E">
              <w:t xml:space="preserve">Снятие с валков изделий при </w:t>
            </w:r>
            <w:proofErr w:type="spellStart"/>
            <w:r w:rsidRPr="0029031E">
              <w:t>гибк</w:t>
            </w:r>
            <w:r w:rsidR="00AA1575">
              <w:t>е</w:t>
            </w:r>
            <w:proofErr w:type="spellEnd"/>
            <w:r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5D582C9E" w14:textId="77777777" w:rsidTr="00967FAD">
        <w:trPr>
          <w:trHeight w:val="20"/>
        </w:trPr>
        <w:tc>
          <w:tcPr>
            <w:tcW w:w="1072" w:type="pct"/>
            <w:vMerge/>
          </w:tcPr>
          <w:p w14:paraId="57FDC095" w14:textId="77777777" w:rsidR="006B45E0" w:rsidRPr="0029031E" w:rsidRDefault="006B45E0" w:rsidP="006B45E0"/>
        </w:tc>
        <w:tc>
          <w:tcPr>
            <w:tcW w:w="3928" w:type="pct"/>
          </w:tcPr>
          <w:p w14:paraId="3CD1F2B0" w14:textId="77777777" w:rsidR="006B45E0" w:rsidRPr="0029031E" w:rsidRDefault="006B45E0" w:rsidP="00967FAD">
            <w:pPr>
              <w:jc w:val="both"/>
            </w:pPr>
            <w:r w:rsidRPr="0029031E">
              <w:t xml:space="preserve">Перемещение заготовок и изделий подъемно-транспортным оборудованием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5B0B5E69" w14:textId="77777777" w:rsidTr="00967FAD">
        <w:trPr>
          <w:trHeight w:val="20"/>
        </w:trPr>
        <w:tc>
          <w:tcPr>
            <w:tcW w:w="1072" w:type="pct"/>
            <w:vMerge/>
          </w:tcPr>
          <w:p w14:paraId="1AB48BB5" w14:textId="77777777" w:rsidR="006B45E0" w:rsidRPr="0029031E" w:rsidRDefault="006B45E0" w:rsidP="006B45E0"/>
        </w:tc>
        <w:tc>
          <w:tcPr>
            <w:tcW w:w="3928" w:type="pct"/>
          </w:tcPr>
          <w:p w14:paraId="1B605E39" w14:textId="77777777" w:rsidR="006B45E0" w:rsidRPr="0029031E" w:rsidRDefault="006B45E0" w:rsidP="00967FAD">
            <w:pPr>
              <w:jc w:val="both"/>
            </w:pPr>
            <w:r w:rsidRPr="0029031E">
              <w:t xml:space="preserve">Выявление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4C73C8E8" w14:textId="77777777" w:rsidTr="00967FAD">
        <w:trPr>
          <w:trHeight w:val="20"/>
        </w:trPr>
        <w:tc>
          <w:tcPr>
            <w:tcW w:w="1072" w:type="pct"/>
            <w:vMerge/>
          </w:tcPr>
          <w:p w14:paraId="5E31DAB4" w14:textId="77777777" w:rsidR="006B45E0" w:rsidRPr="0029031E" w:rsidRDefault="006B45E0" w:rsidP="006B45E0"/>
        </w:tc>
        <w:tc>
          <w:tcPr>
            <w:tcW w:w="3928" w:type="pct"/>
          </w:tcPr>
          <w:p w14:paraId="39A00F32" w14:textId="77777777" w:rsidR="006B45E0" w:rsidRPr="0029031E" w:rsidRDefault="006B45E0" w:rsidP="00967FAD">
            <w:pPr>
              <w:jc w:val="both"/>
            </w:pPr>
            <w:r w:rsidRPr="0029031E">
              <w:t xml:space="preserve">Устранение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4C8334F1" w14:textId="77777777" w:rsidTr="00967FAD">
        <w:trPr>
          <w:trHeight w:val="20"/>
        </w:trPr>
        <w:tc>
          <w:tcPr>
            <w:tcW w:w="1072" w:type="pct"/>
            <w:vMerge/>
          </w:tcPr>
          <w:p w14:paraId="10EF3AA9" w14:textId="77777777" w:rsidR="006B45E0" w:rsidRPr="0029031E" w:rsidRDefault="006B45E0" w:rsidP="006B45E0"/>
        </w:tc>
        <w:tc>
          <w:tcPr>
            <w:tcW w:w="3928" w:type="pct"/>
          </w:tcPr>
          <w:p w14:paraId="44AA18B8" w14:textId="77777777" w:rsidR="006B45E0" w:rsidRPr="0029031E" w:rsidRDefault="006B45E0" w:rsidP="00967FAD">
            <w:pPr>
              <w:jc w:val="both"/>
            </w:pPr>
            <w:r w:rsidRPr="0029031E">
              <w:t xml:space="preserve">Складирование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0552A706" w14:textId="77777777" w:rsidTr="00967FAD">
        <w:trPr>
          <w:trHeight w:val="20"/>
        </w:trPr>
        <w:tc>
          <w:tcPr>
            <w:tcW w:w="1072" w:type="pct"/>
            <w:vMerge/>
          </w:tcPr>
          <w:p w14:paraId="6092E32E" w14:textId="77777777" w:rsidR="006B45E0" w:rsidRPr="0029031E" w:rsidRDefault="006B45E0" w:rsidP="006B45E0"/>
        </w:tc>
        <w:tc>
          <w:tcPr>
            <w:tcW w:w="3928" w:type="pct"/>
          </w:tcPr>
          <w:p w14:paraId="7E224F8C" w14:textId="77777777" w:rsidR="006B45E0" w:rsidRPr="0029031E" w:rsidRDefault="006B45E0" w:rsidP="00967FAD">
            <w:pPr>
              <w:jc w:val="both"/>
            </w:pPr>
            <w:r w:rsidRPr="0029031E">
              <w:t>Устранение мелких неисправностей в работе валковых листогибочных машин среднего размера и средств механизации</w:t>
            </w:r>
          </w:p>
        </w:tc>
      </w:tr>
      <w:tr w:rsidR="0029031E" w:rsidRPr="0029031E" w14:paraId="783818BD" w14:textId="77777777" w:rsidTr="00967FAD">
        <w:trPr>
          <w:trHeight w:val="20"/>
        </w:trPr>
        <w:tc>
          <w:tcPr>
            <w:tcW w:w="1072" w:type="pct"/>
            <w:vMerge/>
          </w:tcPr>
          <w:p w14:paraId="4EDE39B7" w14:textId="77777777" w:rsidR="006B45E0" w:rsidRPr="0029031E" w:rsidRDefault="006B45E0" w:rsidP="006B45E0"/>
        </w:tc>
        <w:tc>
          <w:tcPr>
            <w:tcW w:w="3928" w:type="pct"/>
          </w:tcPr>
          <w:p w14:paraId="3E590596" w14:textId="77777777" w:rsidR="006B45E0" w:rsidRPr="0029031E" w:rsidRDefault="006B45E0" w:rsidP="00967FAD">
            <w:pPr>
              <w:jc w:val="both"/>
            </w:pPr>
            <w:r w:rsidRPr="0029031E">
              <w:t xml:space="preserve">Контроль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23707BF0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1B1A1548" w14:textId="77777777" w:rsidR="006B45E0" w:rsidRPr="0029031E" w:rsidDel="002A1D54" w:rsidRDefault="006B45E0" w:rsidP="006B45E0">
            <w:r w:rsidRPr="0029031E" w:rsidDel="002A1D54">
              <w:t>Необходимые умения</w:t>
            </w:r>
          </w:p>
        </w:tc>
        <w:tc>
          <w:tcPr>
            <w:tcW w:w="3928" w:type="pct"/>
          </w:tcPr>
          <w:p w14:paraId="52AF2021" w14:textId="77777777" w:rsidR="006B45E0" w:rsidRPr="0029031E" w:rsidRDefault="006B45E0" w:rsidP="00967FAD">
            <w:pPr>
              <w:jc w:val="both"/>
            </w:pPr>
            <w:r w:rsidRPr="0029031E">
              <w:t>Читать технологическую и конструкторскую документацию</w:t>
            </w:r>
          </w:p>
        </w:tc>
      </w:tr>
      <w:tr w:rsidR="0029031E" w:rsidRPr="0029031E" w14:paraId="70705255" w14:textId="77777777" w:rsidTr="00967FAD">
        <w:trPr>
          <w:trHeight w:val="20"/>
        </w:trPr>
        <w:tc>
          <w:tcPr>
            <w:tcW w:w="1072" w:type="pct"/>
            <w:vMerge/>
          </w:tcPr>
          <w:p w14:paraId="2D4F79E2" w14:textId="77777777" w:rsidR="006B45E0" w:rsidRPr="0029031E" w:rsidDel="002A1D54" w:rsidRDefault="006B45E0" w:rsidP="006B45E0"/>
        </w:tc>
        <w:tc>
          <w:tcPr>
            <w:tcW w:w="3928" w:type="pct"/>
          </w:tcPr>
          <w:p w14:paraId="5D03A8D1" w14:textId="77777777" w:rsidR="006B45E0" w:rsidRPr="0029031E" w:rsidRDefault="006B45E0" w:rsidP="00967FAD">
            <w:pPr>
              <w:jc w:val="both"/>
            </w:pPr>
            <w:r w:rsidRPr="0029031E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29031E" w:rsidRPr="0029031E" w14:paraId="4D00F0E6" w14:textId="77777777" w:rsidTr="00967FAD">
        <w:trPr>
          <w:trHeight w:val="20"/>
        </w:trPr>
        <w:tc>
          <w:tcPr>
            <w:tcW w:w="1072" w:type="pct"/>
            <w:vMerge/>
          </w:tcPr>
          <w:p w14:paraId="2013831D" w14:textId="77777777" w:rsidR="006B45E0" w:rsidRPr="0029031E" w:rsidDel="002A1D54" w:rsidRDefault="006B45E0" w:rsidP="006B45E0"/>
        </w:tc>
        <w:tc>
          <w:tcPr>
            <w:tcW w:w="3928" w:type="pct"/>
          </w:tcPr>
          <w:p w14:paraId="2799A94F" w14:textId="77777777" w:rsidR="006B45E0" w:rsidRPr="0029031E" w:rsidRDefault="006B45E0" w:rsidP="00967FAD">
            <w:pPr>
              <w:jc w:val="both"/>
            </w:pPr>
            <w:r w:rsidRPr="0029031E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29031E" w:rsidRPr="0029031E" w14:paraId="1BFF4425" w14:textId="77777777" w:rsidTr="00967FAD">
        <w:trPr>
          <w:trHeight w:val="20"/>
        </w:trPr>
        <w:tc>
          <w:tcPr>
            <w:tcW w:w="1072" w:type="pct"/>
            <w:vMerge/>
          </w:tcPr>
          <w:p w14:paraId="3826800C" w14:textId="77777777" w:rsidR="006B45E0" w:rsidRPr="0029031E" w:rsidDel="002A1D54" w:rsidRDefault="006B45E0" w:rsidP="006B45E0"/>
        </w:tc>
        <w:tc>
          <w:tcPr>
            <w:tcW w:w="3928" w:type="pct"/>
          </w:tcPr>
          <w:p w14:paraId="380B13B1" w14:textId="77777777" w:rsidR="006B45E0" w:rsidRPr="0029031E" w:rsidRDefault="006B45E0" w:rsidP="00967FAD">
            <w:pPr>
              <w:jc w:val="both"/>
            </w:pPr>
            <w:r w:rsidRPr="0029031E">
              <w:t>Использовать валковые листогибочные машины среднего размера для вальцовки изделий</w:t>
            </w:r>
          </w:p>
        </w:tc>
      </w:tr>
      <w:tr w:rsidR="0029031E" w:rsidRPr="0029031E" w14:paraId="207D3732" w14:textId="77777777" w:rsidTr="00967FAD">
        <w:trPr>
          <w:trHeight w:val="20"/>
        </w:trPr>
        <w:tc>
          <w:tcPr>
            <w:tcW w:w="1072" w:type="pct"/>
            <w:vMerge/>
          </w:tcPr>
          <w:p w14:paraId="2AE606ED" w14:textId="77777777" w:rsidR="006B45E0" w:rsidRPr="0029031E" w:rsidDel="002A1D54" w:rsidRDefault="006B45E0" w:rsidP="006B45E0"/>
        </w:tc>
        <w:tc>
          <w:tcPr>
            <w:tcW w:w="3928" w:type="pct"/>
          </w:tcPr>
          <w:p w14:paraId="55A47083" w14:textId="77777777" w:rsidR="006B45E0" w:rsidRPr="0029031E" w:rsidRDefault="006B45E0" w:rsidP="00967FAD">
            <w:pPr>
              <w:jc w:val="both"/>
            </w:pPr>
            <w:r w:rsidRPr="0029031E">
              <w:t>Использовать нагревательные устройства для нагрева заготовок под вальцовку изделий на валковых листогибочных машинах среднего размера</w:t>
            </w:r>
          </w:p>
        </w:tc>
      </w:tr>
      <w:tr w:rsidR="0029031E" w:rsidRPr="0029031E" w14:paraId="3C0434BC" w14:textId="77777777" w:rsidTr="00967FAD">
        <w:trPr>
          <w:trHeight w:val="20"/>
        </w:trPr>
        <w:tc>
          <w:tcPr>
            <w:tcW w:w="1072" w:type="pct"/>
            <w:vMerge/>
          </w:tcPr>
          <w:p w14:paraId="7EBB3853" w14:textId="77777777" w:rsidR="006B45E0" w:rsidRPr="0029031E" w:rsidDel="002A1D54" w:rsidRDefault="006B45E0" w:rsidP="006B45E0"/>
        </w:tc>
        <w:tc>
          <w:tcPr>
            <w:tcW w:w="3928" w:type="pct"/>
          </w:tcPr>
          <w:p w14:paraId="6F6CCD13" w14:textId="77777777" w:rsidR="006B45E0" w:rsidRPr="0029031E" w:rsidRDefault="006B45E0" w:rsidP="00967FAD">
            <w:pPr>
              <w:jc w:val="both"/>
            </w:pPr>
            <w:r w:rsidRPr="0029031E">
              <w:t>Управлять валковыми листогибочными машинами среднего размера с пульта</w:t>
            </w:r>
          </w:p>
        </w:tc>
      </w:tr>
      <w:tr w:rsidR="0029031E" w:rsidRPr="0029031E" w14:paraId="34148889" w14:textId="77777777" w:rsidTr="00967FAD">
        <w:trPr>
          <w:trHeight w:val="20"/>
        </w:trPr>
        <w:tc>
          <w:tcPr>
            <w:tcW w:w="1072" w:type="pct"/>
            <w:vMerge/>
          </w:tcPr>
          <w:p w14:paraId="0867DA41" w14:textId="77777777" w:rsidR="006B45E0" w:rsidRPr="0029031E" w:rsidDel="002A1D54" w:rsidRDefault="006B45E0" w:rsidP="006B45E0"/>
        </w:tc>
        <w:tc>
          <w:tcPr>
            <w:tcW w:w="3928" w:type="pct"/>
          </w:tcPr>
          <w:p w14:paraId="132CADCF" w14:textId="77777777" w:rsidR="006B45E0" w:rsidRPr="0029031E" w:rsidRDefault="006B45E0" w:rsidP="00967FAD">
            <w:pPr>
              <w:jc w:val="both"/>
            </w:pPr>
            <w:r w:rsidRPr="0029031E">
              <w:t xml:space="preserve">Управлять вспомогательными приспособлениями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заготовок на валковых листогибочных машинах среднего размера</w:t>
            </w:r>
          </w:p>
        </w:tc>
      </w:tr>
      <w:tr w:rsidR="0029031E" w:rsidRPr="0029031E" w14:paraId="079C033F" w14:textId="77777777" w:rsidTr="00967FAD">
        <w:trPr>
          <w:trHeight w:val="20"/>
        </w:trPr>
        <w:tc>
          <w:tcPr>
            <w:tcW w:w="1072" w:type="pct"/>
            <w:vMerge/>
          </w:tcPr>
          <w:p w14:paraId="12C6BB4D" w14:textId="77777777" w:rsidR="006B45E0" w:rsidRPr="0029031E" w:rsidDel="002A1D54" w:rsidRDefault="006B45E0" w:rsidP="006B45E0"/>
        </w:tc>
        <w:tc>
          <w:tcPr>
            <w:tcW w:w="3928" w:type="pct"/>
          </w:tcPr>
          <w:p w14:paraId="6D0C300B" w14:textId="77777777" w:rsidR="006B45E0" w:rsidRPr="0029031E" w:rsidRDefault="006B45E0" w:rsidP="00967FAD">
            <w:pPr>
              <w:jc w:val="both"/>
            </w:pPr>
            <w:r w:rsidRPr="0029031E">
              <w:t>Выполнять техническое обслуживание (ежедневное, еженедельное) валковых листогибочных машин среднего размера и вспомогательных приспособлений в соответствии с требованиями документации по эксплуатации</w:t>
            </w:r>
          </w:p>
        </w:tc>
      </w:tr>
      <w:tr w:rsidR="0029031E" w:rsidRPr="0029031E" w14:paraId="37BC1314" w14:textId="77777777" w:rsidTr="00967FAD">
        <w:trPr>
          <w:trHeight w:val="20"/>
        </w:trPr>
        <w:tc>
          <w:tcPr>
            <w:tcW w:w="1072" w:type="pct"/>
            <w:vMerge/>
          </w:tcPr>
          <w:p w14:paraId="07353513" w14:textId="77777777" w:rsidR="001F7F26" w:rsidRPr="0029031E" w:rsidDel="002A1D54" w:rsidRDefault="001F7F26" w:rsidP="001F7F26"/>
        </w:tc>
        <w:tc>
          <w:tcPr>
            <w:tcW w:w="3928" w:type="pct"/>
          </w:tcPr>
          <w:p w14:paraId="1F41BB53" w14:textId="77777777" w:rsidR="001F7F26" w:rsidRPr="0029031E" w:rsidRDefault="001F7F26" w:rsidP="00967FAD">
            <w:pPr>
              <w:jc w:val="both"/>
            </w:pPr>
            <w:r w:rsidRPr="0029031E">
              <w:t>Регулировать положение валков на валковых листогибочных машинах среднего размера</w:t>
            </w:r>
          </w:p>
        </w:tc>
      </w:tr>
      <w:tr w:rsidR="0029031E" w:rsidRPr="0029031E" w14:paraId="55E441F6" w14:textId="77777777" w:rsidTr="00967FAD">
        <w:trPr>
          <w:trHeight w:val="20"/>
        </w:trPr>
        <w:tc>
          <w:tcPr>
            <w:tcW w:w="1072" w:type="pct"/>
            <w:vMerge/>
          </w:tcPr>
          <w:p w14:paraId="4534BB62" w14:textId="77777777" w:rsidR="001F7F26" w:rsidRPr="0029031E" w:rsidDel="002A1D54" w:rsidRDefault="001F7F26" w:rsidP="001F7F26"/>
        </w:tc>
        <w:tc>
          <w:tcPr>
            <w:tcW w:w="3928" w:type="pct"/>
          </w:tcPr>
          <w:p w14:paraId="130585A2" w14:textId="77777777" w:rsidR="001F7F26" w:rsidRPr="0029031E" w:rsidRDefault="00976E47" w:rsidP="00967FAD">
            <w:pPr>
              <w:jc w:val="both"/>
            </w:pPr>
            <w:r w:rsidRPr="0029031E">
              <w:t xml:space="preserve">Закладывать </w:t>
            </w:r>
            <w:r w:rsidR="00C94CDF" w:rsidRPr="0029031E">
              <w:t xml:space="preserve">заготовки </w:t>
            </w:r>
            <w:r w:rsidRPr="0029031E">
              <w:t xml:space="preserve">в нагревательные устройства </w:t>
            </w:r>
            <w:r w:rsidR="00C94CDF" w:rsidRPr="0029031E">
              <w:t xml:space="preserve">для нагрева </w:t>
            </w:r>
            <w:r w:rsidRPr="0029031E">
              <w:t>под вальцовку изделий на валковых листогибочных машинах среднего размера</w:t>
            </w:r>
          </w:p>
        </w:tc>
      </w:tr>
      <w:tr w:rsidR="0029031E" w:rsidRPr="0029031E" w14:paraId="48752AE5" w14:textId="77777777" w:rsidTr="00967FAD">
        <w:trPr>
          <w:trHeight w:val="20"/>
        </w:trPr>
        <w:tc>
          <w:tcPr>
            <w:tcW w:w="1072" w:type="pct"/>
            <w:vMerge/>
          </w:tcPr>
          <w:p w14:paraId="30C3575B" w14:textId="77777777" w:rsidR="001F7F26" w:rsidRPr="0029031E" w:rsidDel="002A1D54" w:rsidRDefault="001F7F26" w:rsidP="001F7F26"/>
        </w:tc>
        <w:tc>
          <w:tcPr>
            <w:tcW w:w="3928" w:type="pct"/>
          </w:tcPr>
          <w:p w14:paraId="50FB017E" w14:textId="77777777" w:rsidR="001F7F26" w:rsidRPr="0029031E" w:rsidRDefault="00C94CDF" w:rsidP="00967FAD">
            <w:pPr>
              <w:jc w:val="both"/>
            </w:pPr>
            <w:r w:rsidRPr="0029031E">
              <w:t>Разгружать нагретые заготовки из нагревательных устройств для вальцовк</w:t>
            </w:r>
            <w:r w:rsidR="005F01A4" w:rsidRPr="0029031E">
              <w:t>и</w:t>
            </w:r>
            <w:r w:rsidRPr="0029031E">
              <w:t xml:space="preserve"> изделий на валковых листогибочных машинах среднего размера</w:t>
            </w:r>
          </w:p>
        </w:tc>
      </w:tr>
      <w:tr w:rsidR="0029031E" w:rsidRPr="0029031E" w14:paraId="05D4D025" w14:textId="77777777" w:rsidTr="00967FAD">
        <w:trPr>
          <w:trHeight w:val="20"/>
        </w:trPr>
        <w:tc>
          <w:tcPr>
            <w:tcW w:w="1072" w:type="pct"/>
            <w:vMerge/>
          </w:tcPr>
          <w:p w14:paraId="51FB7127" w14:textId="77777777" w:rsidR="001F7F26" w:rsidRPr="0029031E" w:rsidDel="002A1D54" w:rsidRDefault="001F7F26" w:rsidP="001F7F26"/>
        </w:tc>
        <w:tc>
          <w:tcPr>
            <w:tcW w:w="3928" w:type="pct"/>
          </w:tcPr>
          <w:p w14:paraId="3630B677" w14:textId="77777777" w:rsidR="001F7F26" w:rsidRPr="0029031E" w:rsidRDefault="005F01A4" w:rsidP="00967FAD">
            <w:pPr>
              <w:jc w:val="both"/>
            </w:pPr>
            <w:r w:rsidRPr="0029031E">
              <w:t>Определять температуру нагрева заготовок под вальцовку изделий на валковых листогибочных машинах среднего размера</w:t>
            </w:r>
          </w:p>
        </w:tc>
      </w:tr>
      <w:tr w:rsidR="0029031E" w:rsidRPr="0029031E" w14:paraId="189A2545" w14:textId="77777777" w:rsidTr="00967FAD">
        <w:trPr>
          <w:trHeight w:val="20"/>
        </w:trPr>
        <w:tc>
          <w:tcPr>
            <w:tcW w:w="1072" w:type="pct"/>
            <w:vMerge/>
          </w:tcPr>
          <w:p w14:paraId="5041D7E8" w14:textId="77777777" w:rsidR="005F01A4" w:rsidRPr="0029031E" w:rsidDel="002A1D54" w:rsidRDefault="005F01A4" w:rsidP="005F01A4"/>
        </w:tc>
        <w:tc>
          <w:tcPr>
            <w:tcW w:w="3928" w:type="pct"/>
          </w:tcPr>
          <w:p w14:paraId="0904CF87" w14:textId="77777777" w:rsidR="005F01A4" w:rsidRPr="0029031E" w:rsidRDefault="005F01A4" w:rsidP="00967FAD">
            <w:pPr>
              <w:jc w:val="both"/>
            </w:pPr>
            <w:r w:rsidRPr="0029031E">
              <w:t xml:space="preserve">Манипулировать заготовками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валковых листогибочных машинах среднего размера</w:t>
            </w:r>
          </w:p>
        </w:tc>
      </w:tr>
      <w:tr w:rsidR="0029031E" w:rsidRPr="0029031E" w14:paraId="3CE67569" w14:textId="77777777" w:rsidTr="00967FAD">
        <w:trPr>
          <w:trHeight w:val="20"/>
        </w:trPr>
        <w:tc>
          <w:tcPr>
            <w:tcW w:w="1072" w:type="pct"/>
            <w:vMerge/>
          </w:tcPr>
          <w:p w14:paraId="6C947685" w14:textId="77777777" w:rsidR="005F01A4" w:rsidRPr="0029031E" w:rsidDel="002A1D54" w:rsidRDefault="005F01A4" w:rsidP="005F01A4"/>
        </w:tc>
        <w:tc>
          <w:tcPr>
            <w:tcW w:w="3928" w:type="pct"/>
          </w:tcPr>
          <w:p w14:paraId="1693BDD6" w14:textId="77777777" w:rsidR="005F01A4" w:rsidRPr="0029031E" w:rsidRDefault="005F01A4" w:rsidP="00967FAD">
            <w:pPr>
              <w:jc w:val="both"/>
            </w:pPr>
            <w:r w:rsidRPr="0029031E">
              <w:t xml:space="preserve">Выполнять выверку положения заготовок относительно валков, упоров и механизирующих устройств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418F363C" w14:textId="77777777" w:rsidTr="00967FAD">
        <w:trPr>
          <w:trHeight w:val="20"/>
        </w:trPr>
        <w:tc>
          <w:tcPr>
            <w:tcW w:w="1072" w:type="pct"/>
            <w:vMerge/>
          </w:tcPr>
          <w:p w14:paraId="70331F99" w14:textId="77777777" w:rsidR="005F01A4" w:rsidRPr="0029031E" w:rsidDel="002A1D54" w:rsidRDefault="005F01A4" w:rsidP="005F01A4"/>
        </w:tc>
        <w:tc>
          <w:tcPr>
            <w:tcW w:w="3928" w:type="pct"/>
          </w:tcPr>
          <w:p w14:paraId="74502458" w14:textId="77777777" w:rsidR="005F01A4" w:rsidRPr="0029031E" w:rsidRDefault="005F01A4" w:rsidP="00967FAD">
            <w:pPr>
              <w:jc w:val="both"/>
            </w:pPr>
            <w:r w:rsidRPr="0029031E">
              <w:t>Применять способы гибки изделий на валковых листогибочных машинах среднего размера</w:t>
            </w:r>
          </w:p>
        </w:tc>
      </w:tr>
      <w:tr w:rsidR="0029031E" w:rsidRPr="0029031E" w14:paraId="545414A2" w14:textId="77777777" w:rsidTr="00967FAD">
        <w:trPr>
          <w:trHeight w:val="20"/>
        </w:trPr>
        <w:tc>
          <w:tcPr>
            <w:tcW w:w="1072" w:type="pct"/>
            <w:vMerge/>
          </w:tcPr>
          <w:p w14:paraId="2E2075CA" w14:textId="77777777" w:rsidR="005F01A4" w:rsidRPr="0029031E" w:rsidDel="002A1D54" w:rsidRDefault="005F01A4" w:rsidP="005F01A4"/>
        </w:tc>
        <w:tc>
          <w:tcPr>
            <w:tcW w:w="3928" w:type="pct"/>
          </w:tcPr>
          <w:p w14:paraId="2E537FA1" w14:textId="5E0B6964" w:rsidR="005F01A4" w:rsidRPr="0029031E" w:rsidRDefault="005F01A4" w:rsidP="00967FAD">
            <w:pPr>
              <w:jc w:val="both"/>
              <w:rPr>
                <w:highlight w:val="yellow"/>
              </w:rPr>
            </w:pPr>
            <w:r w:rsidRPr="0029031E">
              <w:t xml:space="preserve">Определять </w:t>
            </w:r>
            <w:r w:rsidR="00435BDB">
              <w:t>типичные неисправности</w:t>
            </w:r>
            <w:r w:rsidRPr="0029031E">
              <w:t xml:space="preserve"> валковых листогибочных машин среднего размера</w:t>
            </w:r>
          </w:p>
        </w:tc>
      </w:tr>
      <w:tr w:rsidR="0029031E" w:rsidRPr="0029031E" w14:paraId="506316B8" w14:textId="77777777" w:rsidTr="00967FAD">
        <w:trPr>
          <w:trHeight w:val="20"/>
        </w:trPr>
        <w:tc>
          <w:tcPr>
            <w:tcW w:w="1072" w:type="pct"/>
            <w:vMerge/>
          </w:tcPr>
          <w:p w14:paraId="38A88031" w14:textId="77777777" w:rsidR="005F01A4" w:rsidRPr="0029031E" w:rsidDel="002A1D54" w:rsidRDefault="005F01A4" w:rsidP="005F01A4"/>
        </w:tc>
        <w:tc>
          <w:tcPr>
            <w:tcW w:w="3928" w:type="pct"/>
          </w:tcPr>
          <w:p w14:paraId="334A9C83" w14:textId="77777777" w:rsidR="005F01A4" w:rsidRPr="0029031E" w:rsidRDefault="005F01A4" w:rsidP="00967FAD">
            <w:pPr>
              <w:jc w:val="both"/>
            </w:pPr>
            <w:r w:rsidRPr="0029031E">
              <w:t>Устанавливать заданные технической документацией параметры гибки на валковых листогибочных машинах среднего размера</w:t>
            </w:r>
          </w:p>
        </w:tc>
      </w:tr>
      <w:tr w:rsidR="0029031E" w:rsidRPr="0029031E" w14:paraId="271B1389" w14:textId="77777777" w:rsidTr="00967FAD">
        <w:trPr>
          <w:trHeight w:val="20"/>
        </w:trPr>
        <w:tc>
          <w:tcPr>
            <w:tcW w:w="1072" w:type="pct"/>
            <w:vMerge/>
          </w:tcPr>
          <w:p w14:paraId="046B757A" w14:textId="77777777" w:rsidR="005F01A4" w:rsidRPr="0029031E" w:rsidDel="002A1D54" w:rsidRDefault="005F01A4" w:rsidP="005F01A4"/>
        </w:tc>
        <w:tc>
          <w:tcPr>
            <w:tcW w:w="3928" w:type="pct"/>
          </w:tcPr>
          <w:p w14:paraId="29867AA0" w14:textId="77777777" w:rsidR="005F01A4" w:rsidRPr="0029031E" w:rsidRDefault="005F01A4" w:rsidP="00967FAD">
            <w:pPr>
              <w:jc w:val="both"/>
            </w:pPr>
            <w:r w:rsidRPr="0029031E">
              <w:t xml:space="preserve">Выбирать грузоподъемные механизмы и такелажную оснастку для подъема и перемещения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029DDF8C" w14:textId="77777777" w:rsidTr="00967FAD">
        <w:trPr>
          <w:trHeight w:val="20"/>
        </w:trPr>
        <w:tc>
          <w:tcPr>
            <w:tcW w:w="1072" w:type="pct"/>
            <w:vMerge/>
          </w:tcPr>
          <w:p w14:paraId="54C92637" w14:textId="77777777" w:rsidR="005F01A4" w:rsidRPr="0029031E" w:rsidDel="002A1D54" w:rsidRDefault="005F01A4" w:rsidP="005F01A4"/>
        </w:tc>
        <w:tc>
          <w:tcPr>
            <w:tcW w:w="3928" w:type="pct"/>
          </w:tcPr>
          <w:p w14:paraId="43CBF5B4" w14:textId="77777777" w:rsidR="005F01A4" w:rsidRPr="0029031E" w:rsidRDefault="005F01A4" w:rsidP="00967FAD">
            <w:pPr>
              <w:jc w:val="both"/>
            </w:pPr>
            <w:r w:rsidRPr="0029031E">
              <w:t xml:space="preserve">Выбирать схемы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53B4DE72" w14:textId="77777777" w:rsidTr="00967FAD">
        <w:trPr>
          <w:trHeight w:val="20"/>
        </w:trPr>
        <w:tc>
          <w:tcPr>
            <w:tcW w:w="1072" w:type="pct"/>
            <w:vMerge/>
          </w:tcPr>
          <w:p w14:paraId="7D95B993" w14:textId="77777777" w:rsidR="005F01A4" w:rsidRPr="0029031E" w:rsidDel="002A1D54" w:rsidRDefault="005F01A4" w:rsidP="005F01A4"/>
        </w:tc>
        <w:tc>
          <w:tcPr>
            <w:tcW w:w="3928" w:type="pct"/>
          </w:tcPr>
          <w:p w14:paraId="73FD33B0" w14:textId="77777777" w:rsidR="005F01A4" w:rsidRPr="0029031E" w:rsidRDefault="005F01A4" w:rsidP="00967FAD">
            <w:pPr>
              <w:jc w:val="both"/>
            </w:pPr>
            <w:r w:rsidRPr="0029031E">
              <w:t xml:space="preserve">Управлять подъемом и перемещением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6FA7F1AC" w14:textId="77777777" w:rsidTr="00967FAD">
        <w:trPr>
          <w:trHeight w:val="20"/>
        </w:trPr>
        <w:tc>
          <w:tcPr>
            <w:tcW w:w="1072" w:type="pct"/>
            <w:vMerge/>
          </w:tcPr>
          <w:p w14:paraId="5CC6B0D3" w14:textId="77777777" w:rsidR="005F01A4" w:rsidRPr="0029031E" w:rsidDel="002A1D54" w:rsidRDefault="005F01A4" w:rsidP="005F01A4"/>
        </w:tc>
        <w:tc>
          <w:tcPr>
            <w:tcW w:w="3928" w:type="pct"/>
          </w:tcPr>
          <w:p w14:paraId="4D7A80B1" w14:textId="77777777" w:rsidR="005F01A4" w:rsidRPr="0029031E" w:rsidRDefault="005F01A4" w:rsidP="00967FAD">
            <w:pPr>
              <w:jc w:val="both"/>
            </w:pPr>
            <w:r w:rsidRPr="0029031E">
              <w:t xml:space="preserve">Исправлять дефекты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1CFE0BC1" w14:textId="77777777" w:rsidTr="00967FAD">
        <w:trPr>
          <w:trHeight w:val="20"/>
        </w:trPr>
        <w:tc>
          <w:tcPr>
            <w:tcW w:w="1072" w:type="pct"/>
            <w:vMerge/>
          </w:tcPr>
          <w:p w14:paraId="18EF387E" w14:textId="77777777" w:rsidR="005F01A4" w:rsidRPr="0029031E" w:rsidDel="002A1D54" w:rsidRDefault="005F01A4" w:rsidP="005F01A4"/>
        </w:tc>
        <w:tc>
          <w:tcPr>
            <w:tcW w:w="3928" w:type="pct"/>
          </w:tcPr>
          <w:p w14:paraId="2C56E78E" w14:textId="77777777" w:rsidR="005F01A4" w:rsidRPr="0029031E" w:rsidRDefault="005F01A4" w:rsidP="00967FAD">
            <w:pPr>
              <w:jc w:val="both"/>
            </w:pPr>
            <w:r w:rsidRPr="0029031E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29031E" w:rsidRPr="0029031E" w14:paraId="1D00CFE8" w14:textId="77777777" w:rsidTr="00967FAD">
        <w:trPr>
          <w:trHeight w:val="20"/>
        </w:trPr>
        <w:tc>
          <w:tcPr>
            <w:tcW w:w="1072" w:type="pct"/>
            <w:vMerge/>
          </w:tcPr>
          <w:p w14:paraId="5915A46F" w14:textId="77777777" w:rsidR="005F01A4" w:rsidRPr="0029031E" w:rsidDel="002A1D54" w:rsidRDefault="005F01A4" w:rsidP="005F01A4"/>
        </w:tc>
        <w:tc>
          <w:tcPr>
            <w:tcW w:w="3928" w:type="pct"/>
          </w:tcPr>
          <w:p w14:paraId="2E520E71" w14:textId="7DADE5D4" w:rsidR="005F01A4" w:rsidRPr="0029031E" w:rsidRDefault="005F01A4" w:rsidP="00967FAD">
            <w:pPr>
              <w:jc w:val="both"/>
            </w:pPr>
            <w:r w:rsidRPr="0029031E">
              <w:t xml:space="preserve">Выполнять </w:t>
            </w:r>
            <w:r w:rsidR="00024DF7">
              <w:t>измерение издели</w:t>
            </w:r>
            <w:r w:rsidRPr="0029031E">
              <w:t xml:space="preserve">й с использованием контрольно-измерительных инструментов </w:t>
            </w:r>
          </w:p>
        </w:tc>
      </w:tr>
      <w:tr w:rsidR="0029031E" w:rsidRPr="0029031E" w14:paraId="67A10D7F" w14:textId="77777777" w:rsidTr="00967FAD">
        <w:trPr>
          <w:trHeight w:val="20"/>
        </w:trPr>
        <w:tc>
          <w:tcPr>
            <w:tcW w:w="1072" w:type="pct"/>
            <w:vMerge/>
          </w:tcPr>
          <w:p w14:paraId="4334BC5E" w14:textId="77777777" w:rsidR="005F01A4" w:rsidRPr="0029031E" w:rsidDel="002A1D54" w:rsidRDefault="005F01A4" w:rsidP="005F01A4"/>
        </w:tc>
        <w:tc>
          <w:tcPr>
            <w:tcW w:w="3928" w:type="pct"/>
          </w:tcPr>
          <w:p w14:paraId="592B27C1" w14:textId="77777777" w:rsidR="005F01A4" w:rsidRPr="0029031E" w:rsidRDefault="005F01A4" w:rsidP="00967FAD">
            <w:pPr>
              <w:jc w:val="both"/>
            </w:pPr>
            <w:r w:rsidRPr="0029031E">
              <w:t xml:space="preserve">Применять средства индивидуальной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валковых листогибочных машинах среднего размера</w:t>
            </w:r>
          </w:p>
        </w:tc>
      </w:tr>
      <w:tr w:rsidR="0029031E" w:rsidRPr="0029031E" w14:paraId="0A3FEDA0" w14:textId="77777777" w:rsidTr="00967FAD">
        <w:trPr>
          <w:trHeight w:val="20"/>
        </w:trPr>
        <w:tc>
          <w:tcPr>
            <w:tcW w:w="1072" w:type="pct"/>
            <w:vMerge/>
          </w:tcPr>
          <w:p w14:paraId="288FC10B" w14:textId="77777777" w:rsidR="005F01A4" w:rsidRPr="0029031E" w:rsidDel="002A1D54" w:rsidRDefault="005F01A4" w:rsidP="005F01A4"/>
        </w:tc>
        <w:tc>
          <w:tcPr>
            <w:tcW w:w="3928" w:type="pct"/>
          </w:tcPr>
          <w:p w14:paraId="2DED78CC" w14:textId="77777777" w:rsidR="005F01A4" w:rsidRPr="0029031E" w:rsidRDefault="005F01A4" w:rsidP="00967FAD">
            <w:pPr>
              <w:jc w:val="both"/>
            </w:pPr>
            <w:r w:rsidRPr="0029031E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29031E" w:rsidRPr="0029031E" w14:paraId="5AF6CAEC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518BB97D" w14:textId="77777777" w:rsidR="005F01A4" w:rsidRPr="0029031E" w:rsidRDefault="005F01A4" w:rsidP="005F01A4">
            <w:r w:rsidRPr="0029031E" w:rsidDel="002A1D54">
              <w:t>Необходимые знания</w:t>
            </w:r>
          </w:p>
        </w:tc>
        <w:tc>
          <w:tcPr>
            <w:tcW w:w="3928" w:type="pct"/>
          </w:tcPr>
          <w:p w14:paraId="7857CA3F" w14:textId="77777777" w:rsidR="005F01A4" w:rsidRPr="0029031E" w:rsidRDefault="005F01A4" w:rsidP="00967FAD">
            <w:pPr>
              <w:jc w:val="both"/>
            </w:pPr>
            <w:r w:rsidRPr="0029031E">
              <w:t>Основы машиностроительного черчения в объеме, необходимом для выполнения работы</w:t>
            </w:r>
          </w:p>
        </w:tc>
      </w:tr>
      <w:tr w:rsidR="0029031E" w:rsidRPr="0029031E" w14:paraId="76ED00BA" w14:textId="77777777" w:rsidTr="00967FAD">
        <w:trPr>
          <w:trHeight w:val="20"/>
        </w:trPr>
        <w:tc>
          <w:tcPr>
            <w:tcW w:w="1072" w:type="pct"/>
            <w:vMerge/>
          </w:tcPr>
          <w:p w14:paraId="48D39946" w14:textId="77777777" w:rsidR="005F01A4" w:rsidRPr="0029031E" w:rsidDel="002A1D54" w:rsidRDefault="005F01A4" w:rsidP="005F01A4"/>
        </w:tc>
        <w:tc>
          <w:tcPr>
            <w:tcW w:w="3928" w:type="pct"/>
          </w:tcPr>
          <w:p w14:paraId="78ABEE97" w14:textId="77777777" w:rsidR="005F01A4" w:rsidRPr="0029031E" w:rsidRDefault="005F01A4" w:rsidP="00967FAD">
            <w:pPr>
              <w:jc w:val="both"/>
            </w:pPr>
            <w:r w:rsidRPr="0029031E">
              <w:t>Правила чтения технологических документов</w:t>
            </w:r>
          </w:p>
        </w:tc>
      </w:tr>
      <w:tr w:rsidR="0029031E" w:rsidRPr="0029031E" w14:paraId="2FA3544E" w14:textId="77777777" w:rsidTr="00967FAD">
        <w:trPr>
          <w:trHeight w:val="20"/>
        </w:trPr>
        <w:tc>
          <w:tcPr>
            <w:tcW w:w="1072" w:type="pct"/>
            <w:vMerge/>
          </w:tcPr>
          <w:p w14:paraId="7D41D2BB" w14:textId="77777777" w:rsidR="005F01A4" w:rsidRPr="0029031E" w:rsidDel="002A1D54" w:rsidRDefault="005F01A4" w:rsidP="005F01A4"/>
        </w:tc>
        <w:tc>
          <w:tcPr>
            <w:tcW w:w="3928" w:type="pct"/>
          </w:tcPr>
          <w:p w14:paraId="613E572D" w14:textId="77777777" w:rsidR="005F01A4" w:rsidRPr="0029031E" w:rsidRDefault="005F01A4" w:rsidP="00967FAD">
            <w:pPr>
              <w:jc w:val="both"/>
            </w:pPr>
            <w:r w:rsidRPr="0029031E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9031E" w:rsidRPr="0029031E" w14:paraId="66AD3529" w14:textId="77777777" w:rsidTr="00967FAD">
        <w:trPr>
          <w:trHeight w:val="20"/>
        </w:trPr>
        <w:tc>
          <w:tcPr>
            <w:tcW w:w="1072" w:type="pct"/>
            <w:vMerge/>
          </w:tcPr>
          <w:p w14:paraId="27E610F3" w14:textId="77777777" w:rsidR="005F01A4" w:rsidRPr="0029031E" w:rsidDel="002A1D54" w:rsidRDefault="005F01A4" w:rsidP="005F01A4"/>
        </w:tc>
        <w:tc>
          <w:tcPr>
            <w:tcW w:w="3928" w:type="pct"/>
          </w:tcPr>
          <w:p w14:paraId="4025013C" w14:textId="77777777" w:rsidR="005F01A4" w:rsidRPr="0029031E" w:rsidRDefault="005F01A4" w:rsidP="00967FAD">
            <w:pPr>
              <w:jc w:val="both"/>
            </w:pPr>
            <w:r w:rsidRPr="0029031E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9031E" w:rsidRPr="0029031E" w14:paraId="461DCC34" w14:textId="77777777" w:rsidTr="00967FAD">
        <w:trPr>
          <w:trHeight w:val="20"/>
        </w:trPr>
        <w:tc>
          <w:tcPr>
            <w:tcW w:w="1072" w:type="pct"/>
            <w:vMerge/>
          </w:tcPr>
          <w:p w14:paraId="1DDD41FC" w14:textId="77777777" w:rsidR="005F01A4" w:rsidRPr="0029031E" w:rsidDel="002A1D54" w:rsidRDefault="005F01A4" w:rsidP="005F01A4"/>
        </w:tc>
        <w:tc>
          <w:tcPr>
            <w:tcW w:w="3928" w:type="pct"/>
          </w:tcPr>
          <w:p w14:paraId="4C391D17" w14:textId="77777777" w:rsidR="005F01A4" w:rsidRPr="0029031E" w:rsidRDefault="005F01A4" w:rsidP="00967FAD">
            <w:pPr>
              <w:jc w:val="both"/>
            </w:pPr>
            <w:r w:rsidRPr="0029031E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9031E" w:rsidRPr="0029031E" w14:paraId="07C1DD40" w14:textId="77777777" w:rsidTr="00967FAD">
        <w:trPr>
          <w:trHeight w:val="20"/>
        </w:trPr>
        <w:tc>
          <w:tcPr>
            <w:tcW w:w="1072" w:type="pct"/>
            <w:vMerge/>
          </w:tcPr>
          <w:p w14:paraId="002FC05C" w14:textId="77777777" w:rsidR="005F01A4" w:rsidRPr="0029031E" w:rsidDel="002A1D54" w:rsidRDefault="005F01A4" w:rsidP="005F01A4"/>
        </w:tc>
        <w:tc>
          <w:tcPr>
            <w:tcW w:w="3928" w:type="pct"/>
          </w:tcPr>
          <w:p w14:paraId="42F33841" w14:textId="645B343E" w:rsidR="005F01A4" w:rsidRPr="0029031E" w:rsidRDefault="00231D2B" w:rsidP="00967FAD">
            <w:pPr>
              <w:jc w:val="both"/>
            </w:pPr>
            <w:r>
              <w:t>Виды, конструкция</w:t>
            </w:r>
            <w:r w:rsidR="005F01A4" w:rsidRPr="0029031E">
              <w:t xml:space="preserve"> и назначение валковых листогибочных машин среднего размера</w:t>
            </w:r>
          </w:p>
        </w:tc>
      </w:tr>
      <w:tr w:rsidR="0029031E" w:rsidRPr="0029031E" w14:paraId="6004D299" w14:textId="77777777" w:rsidTr="00967FAD">
        <w:trPr>
          <w:trHeight w:val="20"/>
        </w:trPr>
        <w:tc>
          <w:tcPr>
            <w:tcW w:w="1072" w:type="pct"/>
            <w:vMerge/>
          </w:tcPr>
          <w:p w14:paraId="335194A0" w14:textId="77777777" w:rsidR="00247C0D" w:rsidRPr="0029031E" w:rsidDel="002A1D54" w:rsidRDefault="00247C0D" w:rsidP="00247C0D"/>
        </w:tc>
        <w:tc>
          <w:tcPr>
            <w:tcW w:w="3928" w:type="pct"/>
          </w:tcPr>
          <w:p w14:paraId="5BBF96B0" w14:textId="28864912" w:rsidR="00247C0D" w:rsidRPr="0029031E" w:rsidRDefault="00231D2B" w:rsidP="00967FAD">
            <w:pPr>
              <w:jc w:val="both"/>
            </w:pPr>
            <w:r>
              <w:t>Виды, конструкция</w:t>
            </w:r>
            <w:r w:rsidR="00247C0D" w:rsidRPr="0029031E">
              <w:t xml:space="preserve"> и назначение нагревательных устройств для нагрева заготовок под вальцовку на валковых листогибочных машинах среднего размера</w:t>
            </w:r>
          </w:p>
        </w:tc>
      </w:tr>
      <w:tr w:rsidR="0029031E" w:rsidRPr="0029031E" w14:paraId="4F957314" w14:textId="77777777" w:rsidTr="00967FAD">
        <w:trPr>
          <w:trHeight w:val="20"/>
        </w:trPr>
        <w:tc>
          <w:tcPr>
            <w:tcW w:w="1072" w:type="pct"/>
            <w:vMerge/>
          </w:tcPr>
          <w:p w14:paraId="341030AB" w14:textId="77777777" w:rsidR="00247C0D" w:rsidRPr="0029031E" w:rsidDel="002A1D54" w:rsidRDefault="00247C0D" w:rsidP="00247C0D"/>
        </w:tc>
        <w:tc>
          <w:tcPr>
            <w:tcW w:w="3928" w:type="pct"/>
          </w:tcPr>
          <w:p w14:paraId="6C27D7FA" w14:textId="28F1FE07" w:rsidR="00247C0D" w:rsidRPr="0029031E" w:rsidRDefault="00231D2B" w:rsidP="00967FAD">
            <w:pPr>
              <w:jc w:val="both"/>
            </w:pPr>
            <w:r>
              <w:t>Виды, конструкция</w:t>
            </w:r>
            <w:r w:rsidR="00247C0D" w:rsidRPr="0029031E">
              <w:t xml:space="preserve"> и назначение вспомогательных приспособлений для гибки изделий на валковых листогибочных машинах среднего размера</w:t>
            </w:r>
          </w:p>
        </w:tc>
      </w:tr>
      <w:tr w:rsidR="0029031E" w:rsidRPr="0029031E" w14:paraId="6B8F35C1" w14:textId="77777777" w:rsidTr="00967FAD">
        <w:trPr>
          <w:trHeight w:val="20"/>
        </w:trPr>
        <w:tc>
          <w:tcPr>
            <w:tcW w:w="1072" w:type="pct"/>
            <w:vMerge/>
          </w:tcPr>
          <w:p w14:paraId="336C976A" w14:textId="77777777" w:rsidR="00247C0D" w:rsidRPr="0029031E" w:rsidDel="002A1D54" w:rsidRDefault="00247C0D" w:rsidP="00247C0D"/>
        </w:tc>
        <w:tc>
          <w:tcPr>
            <w:tcW w:w="3928" w:type="pct"/>
          </w:tcPr>
          <w:p w14:paraId="67F98C7B" w14:textId="77777777" w:rsidR="00247C0D" w:rsidRPr="0029031E" w:rsidRDefault="00247C0D" w:rsidP="00967FAD">
            <w:pPr>
              <w:jc w:val="both"/>
            </w:pPr>
            <w:r w:rsidRPr="0029031E">
              <w:t>Виды и назначение подъемно-транспортного оборудования</w:t>
            </w:r>
          </w:p>
        </w:tc>
      </w:tr>
      <w:tr w:rsidR="0029031E" w:rsidRPr="0029031E" w14:paraId="1D83B0EE" w14:textId="77777777" w:rsidTr="00967FAD">
        <w:trPr>
          <w:trHeight w:val="20"/>
        </w:trPr>
        <w:tc>
          <w:tcPr>
            <w:tcW w:w="1072" w:type="pct"/>
            <w:vMerge/>
          </w:tcPr>
          <w:p w14:paraId="700E1C9B" w14:textId="77777777" w:rsidR="005607A7" w:rsidRPr="0029031E" w:rsidDel="002A1D54" w:rsidRDefault="005607A7" w:rsidP="005607A7"/>
        </w:tc>
        <w:tc>
          <w:tcPr>
            <w:tcW w:w="3928" w:type="pct"/>
          </w:tcPr>
          <w:p w14:paraId="686C4AEF" w14:textId="77777777" w:rsidR="005607A7" w:rsidRPr="0029031E" w:rsidRDefault="005607A7" w:rsidP="00967FAD">
            <w:pPr>
              <w:jc w:val="both"/>
            </w:pPr>
            <w:r w:rsidRPr="0029031E">
              <w:t>Типовые режимы работы валковых листогибочных машин среднего размера и вспомогательных приспособлений</w:t>
            </w:r>
          </w:p>
        </w:tc>
      </w:tr>
      <w:tr w:rsidR="0029031E" w:rsidRPr="0029031E" w14:paraId="54096D0F" w14:textId="77777777" w:rsidTr="00967FAD">
        <w:trPr>
          <w:trHeight w:val="20"/>
        </w:trPr>
        <w:tc>
          <w:tcPr>
            <w:tcW w:w="1072" w:type="pct"/>
            <w:vMerge/>
          </w:tcPr>
          <w:p w14:paraId="602768D6" w14:textId="77777777" w:rsidR="005607A7" w:rsidRPr="0029031E" w:rsidDel="002A1D54" w:rsidRDefault="005607A7" w:rsidP="005607A7"/>
        </w:tc>
        <w:tc>
          <w:tcPr>
            <w:tcW w:w="3928" w:type="pct"/>
          </w:tcPr>
          <w:p w14:paraId="62EDB36E" w14:textId="77777777" w:rsidR="005607A7" w:rsidRPr="0029031E" w:rsidRDefault="005607A7" w:rsidP="00967FAD">
            <w:pPr>
              <w:jc w:val="both"/>
            </w:pPr>
            <w:r w:rsidRPr="0029031E">
              <w:t>Основные характеристики валковых листогибочных машин среднего размера и вспомогательных приспособлений</w:t>
            </w:r>
          </w:p>
        </w:tc>
      </w:tr>
      <w:tr w:rsidR="0029031E" w:rsidRPr="0029031E" w14:paraId="2F832F9B" w14:textId="77777777" w:rsidTr="00967FAD">
        <w:trPr>
          <w:trHeight w:val="20"/>
        </w:trPr>
        <w:tc>
          <w:tcPr>
            <w:tcW w:w="1072" w:type="pct"/>
            <w:vMerge/>
          </w:tcPr>
          <w:p w14:paraId="08A9BA16" w14:textId="77777777" w:rsidR="005607A7" w:rsidRPr="0029031E" w:rsidDel="002A1D54" w:rsidRDefault="005607A7" w:rsidP="005607A7"/>
        </w:tc>
        <w:tc>
          <w:tcPr>
            <w:tcW w:w="3928" w:type="pct"/>
          </w:tcPr>
          <w:p w14:paraId="7254851A" w14:textId="77777777" w:rsidR="005607A7" w:rsidRPr="0029031E" w:rsidRDefault="005607A7" w:rsidP="00967FAD">
            <w:pPr>
              <w:jc w:val="both"/>
            </w:pPr>
            <w:r w:rsidRPr="0029031E">
              <w:t>Назначение органов управления валковыми листогибочными машинами среднего размера и вспомогательными приспособлениями</w:t>
            </w:r>
          </w:p>
        </w:tc>
      </w:tr>
      <w:tr w:rsidR="0029031E" w:rsidRPr="0029031E" w14:paraId="5181F3AC" w14:textId="77777777" w:rsidTr="00967FAD">
        <w:trPr>
          <w:trHeight w:val="20"/>
        </w:trPr>
        <w:tc>
          <w:tcPr>
            <w:tcW w:w="1072" w:type="pct"/>
            <w:vMerge/>
          </w:tcPr>
          <w:p w14:paraId="56C61C35" w14:textId="77777777" w:rsidR="005607A7" w:rsidRPr="0029031E" w:rsidDel="002A1D54" w:rsidRDefault="005607A7" w:rsidP="005607A7"/>
        </w:tc>
        <w:tc>
          <w:tcPr>
            <w:tcW w:w="3928" w:type="pct"/>
          </w:tcPr>
          <w:p w14:paraId="0935015D" w14:textId="77777777" w:rsidR="005607A7" w:rsidRPr="0029031E" w:rsidRDefault="005607A7" w:rsidP="00967FAD">
            <w:pPr>
              <w:jc w:val="both"/>
            </w:pPr>
            <w:r w:rsidRPr="0029031E">
              <w:t>Порядок и правила подготовки к работе валковых листогибочных машин среднего размера и вспомогательных приспособлений</w:t>
            </w:r>
          </w:p>
        </w:tc>
      </w:tr>
      <w:tr w:rsidR="0029031E" w:rsidRPr="0029031E" w14:paraId="2F0FF2D9" w14:textId="77777777" w:rsidTr="00967FAD">
        <w:trPr>
          <w:trHeight w:val="20"/>
        </w:trPr>
        <w:tc>
          <w:tcPr>
            <w:tcW w:w="1072" w:type="pct"/>
            <w:vMerge/>
          </w:tcPr>
          <w:p w14:paraId="016DF1BE" w14:textId="77777777" w:rsidR="005607A7" w:rsidRPr="0029031E" w:rsidDel="002A1D54" w:rsidRDefault="005607A7" w:rsidP="005607A7"/>
        </w:tc>
        <w:tc>
          <w:tcPr>
            <w:tcW w:w="3928" w:type="pct"/>
          </w:tcPr>
          <w:p w14:paraId="71DFBAD8" w14:textId="6D8C2C2C" w:rsidR="005607A7" w:rsidRPr="0029031E" w:rsidRDefault="005607A7" w:rsidP="00967FAD">
            <w:pPr>
              <w:jc w:val="both"/>
            </w:pPr>
            <w:r w:rsidRPr="0029031E">
              <w:t xml:space="preserve">Порядок и правила выполнения планово-предупредительного </w:t>
            </w:r>
            <w:r w:rsidR="00AA1575">
              <w:t>обслуживания (ежедневного, еженедельного)</w:t>
            </w:r>
            <w:r w:rsidRPr="0029031E">
              <w:t xml:space="preserve"> валковых листогибочных машин в соответствии с требованиями документации по эксплуатации</w:t>
            </w:r>
          </w:p>
        </w:tc>
      </w:tr>
      <w:tr w:rsidR="0029031E" w:rsidRPr="0029031E" w14:paraId="59481800" w14:textId="77777777" w:rsidTr="00967FAD">
        <w:trPr>
          <w:trHeight w:val="20"/>
        </w:trPr>
        <w:tc>
          <w:tcPr>
            <w:tcW w:w="1072" w:type="pct"/>
            <w:vMerge/>
          </w:tcPr>
          <w:p w14:paraId="11E42FF3" w14:textId="77777777" w:rsidR="005607A7" w:rsidRPr="0029031E" w:rsidDel="002A1D54" w:rsidRDefault="005607A7" w:rsidP="005607A7"/>
        </w:tc>
        <w:tc>
          <w:tcPr>
            <w:tcW w:w="3928" w:type="pct"/>
          </w:tcPr>
          <w:p w14:paraId="7A102AD5" w14:textId="77777777" w:rsidR="005607A7" w:rsidRPr="0029031E" w:rsidRDefault="005607A7" w:rsidP="00967FAD">
            <w:pPr>
              <w:jc w:val="both"/>
            </w:pPr>
            <w:r w:rsidRPr="0029031E">
              <w:t>Правила и способы гибки изделий на валковых листогибочных машинах среднего размера</w:t>
            </w:r>
          </w:p>
        </w:tc>
      </w:tr>
      <w:tr w:rsidR="0029031E" w:rsidRPr="0029031E" w14:paraId="3E6DB701" w14:textId="77777777" w:rsidTr="00967FAD">
        <w:trPr>
          <w:trHeight w:val="20"/>
        </w:trPr>
        <w:tc>
          <w:tcPr>
            <w:tcW w:w="1072" w:type="pct"/>
            <w:vMerge/>
          </w:tcPr>
          <w:p w14:paraId="3DCDA41F" w14:textId="77777777" w:rsidR="005607A7" w:rsidRPr="0029031E" w:rsidDel="002A1D54" w:rsidRDefault="005607A7" w:rsidP="005607A7"/>
        </w:tc>
        <w:tc>
          <w:tcPr>
            <w:tcW w:w="3928" w:type="pct"/>
          </w:tcPr>
          <w:p w14:paraId="151E173A" w14:textId="5A4D4B3A" w:rsidR="005607A7" w:rsidRPr="0029031E" w:rsidRDefault="005607A7" w:rsidP="00967FAD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валковых листогибочных машин среднего размера</w:t>
            </w:r>
          </w:p>
        </w:tc>
      </w:tr>
      <w:tr w:rsidR="0029031E" w:rsidRPr="0029031E" w14:paraId="445FA238" w14:textId="77777777" w:rsidTr="00967FAD">
        <w:trPr>
          <w:trHeight w:val="20"/>
        </w:trPr>
        <w:tc>
          <w:tcPr>
            <w:tcW w:w="1072" w:type="pct"/>
            <w:vMerge/>
          </w:tcPr>
          <w:p w14:paraId="12127E47" w14:textId="77777777" w:rsidR="00DF7828" w:rsidRPr="0029031E" w:rsidDel="002A1D54" w:rsidRDefault="00DF7828" w:rsidP="00DF7828"/>
        </w:tc>
        <w:tc>
          <w:tcPr>
            <w:tcW w:w="3928" w:type="pct"/>
          </w:tcPr>
          <w:p w14:paraId="6A832642" w14:textId="13456206" w:rsidR="00DF7828" w:rsidRPr="0029031E" w:rsidRDefault="00DF7828" w:rsidP="00967FAD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нагревательных устройств для нагрева заготовок для вальцовки на валковых листогибочных машинах среднего размера</w:t>
            </w:r>
          </w:p>
        </w:tc>
      </w:tr>
      <w:tr w:rsidR="0029031E" w:rsidRPr="0029031E" w14:paraId="34AAEB4F" w14:textId="77777777" w:rsidTr="00967FAD">
        <w:trPr>
          <w:trHeight w:val="20"/>
        </w:trPr>
        <w:tc>
          <w:tcPr>
            <w:tcW w:w="1072" w:type="pct"/>
            <w:vMerge/>
          </w:tcPr>
          <w:p w14:paraId="23DF1BEE" w14:textId="77777777" w:rsidR="00DF7828" w:rsidRPr="0029031E" w:rsidDel="002A1D54" w:rsidRDefault="00DF7828" w:rsidP="00DF7828"/>
        </w:tc>
        <w:tc>
          <w:tcPr>
            <w:tcW w:w="3928" w:type="pct"/>
          </w:tcPr>
          <w:p w14:paraId="413F4E48" w14:textId="77777777" w:rsidR="00DF7828" w:rsidRPr="0029031E" w:rsidRDefault="00DF7828" w:rsidP="00967FAD">
            <w:pPr>
              <w:jc w:val="both"/>
            </w:pPr>
            <w:r w:rsidRPr="0029031E">
              <w:t xml:space="preserve">Виды дефектов изделий </w:t>
            </w:r>
            <w:r w:rsidR="00112326" w:rsidRPr="0029031E">
              <w:t>при</w:t>
            </w:r>
            <w:r w:rsidRPr="0029031E">
              <w:t xml:space="preserve"> </w:t>
            </w:r>
            <w:proofErr w:type="spellStart"/>
            <w:r w:rsidRPr="0029031E">
              <w:t>гибк</w:t>
            </w:r>
            <w:r w:rsidR="00112326" w:rsidRPr="0029031E">
              <w:t>е</w:t>
            </w:r>
            <w:proofErr w:type="spellEnd"/>
            <w:r w:rsidRPr="0029031E">
              <w:t xml:space="preserve"> на валковых листогибочных машинах </w:t>
            </w:r>
            <w:r w:rsidRPr="0029031E">
              <w:lastRenderedPageBreak/>
              <w:t>среднего размера</w:t>
            </w:r>
          </w:p>
        </w:tc>
      </w:tr>
      <w:tr w:rsidR="0029031E" w:rsidRPr="0029031E" w14:paraId="6B92EDD6" w14:textId="77777777" w:rsidTr="00967FAD">
        <w:trPr>
          <w:trHeight w:val="20"/>
        </w:trPr>
        <w:tc>
          <w:tcPr>
            <w:tcW w:w="1072" w:type="pct"/>
            <w:vMerge/>
          </w:tcPr>
          <w:p w14:paraId="1C1216A9" w14:textId="77777777" w:rsidR="00DF7828" w:rsidRPr="0029031E" w:rsidDel="002A1D54" w:rsidRDefault="00DF7828" w:rsidP="00DF7828"/>
        </w:tc>
        <w:tc>
          <w:tcPr>
            <w:tcW w:w="3928" w:type="pct"/>
          </w:tcPr>
          <w:p w14:paraId="7CFC0684" w14:textId="77777777" w:rsidR="00DF7828" w:rsidRPr="0029031E" w:rsidRDefault="00DF7828" w:rsidP="00967FAD">
            <w:pPr>
              <w:jc w:val="both"/>
            </w:pPr>
            <w:r w:rsidRPr="0029031E">
              <w:t xml:space="preserve">Способы устранения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153F63D3" w14:textId="77777777" w:rsidTr="00967FAD">
        <w:trPr>
          <w:trHeight w:val="20"/>
        </w:trPr>
        <w:tc>
          <w:tcPr>
            <w:tcW w:w="1072" w:type="pct"/>
            <w:vMerge/>
          </w:tcPr>
          <w:p w14:paraId="7EBB1C8E" w14:textId="77777777" w:rsidR="00DF7828" w:rsidRPr="0029031E" w:rsidDel="002A1D54" w:rsidRDefault="00DF7828" w:rsidP="00DF7828"/>
        </w:tc>
        <w:tc>
          <w:tcPr>
            <w:tcW w:w="3928" w:type="pct"/>
          </w:tcPr>
          <w:p w14:paraId="6B43707D" w14:textId="77777777" w:rsidR="00DF7828" w:rsidRPr="0029031E" w:rsidRDefault="00DF7828" w:rsidP="00967FAD">
            <w:pPr>
              <w:jc w:val="both"/>
            </w:pPr>
            <w:r w:rsidRPr="0029031E">
              <w:t>Температурны</w:t>
            </w:r>
            <w:r w:rsidR="008454DB" w:rsidRPr="0029031E">
              <w:t>е</w:t>
            </w:r>
            <w:r w:rsidRPr="0029031E">
              <w:t xml:space="preserve"> режим</w:t>
            </w:r>
            <w:r w:rsidR="008454DB" w:rsidRPr="0029031E">
              <w:t>ы</w:t>
            </w:r>
            <w:r w:rsidRPr="0029031E">
              <w:t xml:space="preserve"> гибки изделий на валковых листогибочных машинах среднего размера</w:t>
            </w:r>
          </w:p>
        </w:tc>
      </w:tr>
      <w:tr w:rsidR="0029031E" w:rsidRPr="0029031E" w14:paraId="7229D277" w14:textId="77777777" w:rsidTr="00967FAD">
        <w:trPr>
          <w:trHeight w:val="20"/>
        </w:trPr>
        <w:tc>
          <w:tcPr>
            <w:tcW w:w="1072" w:type="pct"/>
            <w:vMerge/>
          </w:tcPr>
          <w:p w14:paraId="3BE5453B" w14:textId="77777777" w:rsidR="00DF7828" w:rsidRPr="0029031E" w:rsidDel="002A1D54" w:rsidRDefault="00DF7828" w:rsidP="00DF7828"/>
        </w:tc>
        <w:tc>
          <w:tcPr>
            <w:tcW w:w="3928" w:type="pct"/>
          </w:tcPr>
          <w:p w14:paraId="659DCF62" w14:textId="77777777" w:rsidR="00DF7828" w:rsidRPr="0029031E" w:rsidRDefault="00DF7828" w:rsidP="00967FAD">
            <w:pPr>
              <w:jc w:val="both"/>
            </w:pPr>
            <w:r w:rsidRPr="0029031E">
              <w:t>Группы и марки материалов, обрабатываемых на валковых листогибочных машинах среднего размера</w:t>
            </w:r>
          </w:p>
        </w:tc>
      </w:tr>
      <w:tr w:rsidR="0029031E" w:rsidRPr="0029031E" w14:paraId="12FD4D6C" w14:textId="77777777" w:rsidTr="00967FAD">
        <w:trPr>
          <w:trHeight w:val="20"/>
        </w:trPr>
        <w:tc>
          <w:tcPr>
            <w:tcW w:w="1072" w:type="pct"/>
            <w:vMerge/>
          </w:tcPr>
          <w:p w14:paraId="497C26B3" w14:textId="77777777" w:rsidR="00DF7828" w:rsidRPr="0029031E" w:rsidDel="002A1D54" w:rsidRDefault="00DF7828" w:rsidP="00DF7828"/>
        </w:tc>
        <w:tc>
          <w:tcPr>
            <w:tcW w:w="3928" w:type="pct"/>
          </w:tcPr>
          <w:p w14:paraId="3AE58A74" w14:textId="77777777" w:rsidR="00DF7828" w:rsidRPr="0029031E" w:rsidRDefault="00DF7828" w:rsidP="00967FAD">
            <w:pPr>
              <w:jc w:val="both"/>
            </w:pPr>
            <w:r w:rsidRPr="0029031E">
              <w:t>Сортамент заготовок, обрабатываемых на валковых листогибочных машинах среднего размера</w:t>
            </w:r>
          </w:p>
        </w:tc>
      </w:tr>
      <w:tr w:rsidR="0029031E" w:rsidRPr="0029031E" w14:paraId="078BECB2" w14:textId="77777777" w:rsidTr="00967FAD">
        <w:trPr>
          <w:trHeight w:val="20"/>
        </w:trPr>
        <w:tc>
          <w:tcPr>
            <w:tcW w:w="1072" w:type="pct"/>
            <w:vMerge/>
          </w:tcPr>
          <w:p w14:paraId="1A8FF470" w14:textId="77777777" w:rsidR="00DF7828" w:rsidRPr="0029031E" w:rsidDel="002A1D54" w:rsidRDefault="00DF7828" w:rsidP="00DF7828"/>
        </w:tc>
        <w:tc>
          <w:tcPr>
            <w:tcW w:w="3928" w:type="pct"/>
          </w:tcPr>
          <w:p w14:paraId="1FA13C1D" w14:textId="77777777" w:rsidR="00DF7828" w:rsidRPr="0029031E" w:rsidRDefault="00E60299" w:rsidP="00967FAD">
            <w:pPr>
              <w:jc w:val="both"/>
            </w:pPr>
            <w:r w:rsidRPr="0029031E">
              <w:t>Типовые технологические процессы гибки изделий на валковых листогибочных машинах</w:t>
            </w:r>
          </w:p>
        </w:tc>
      </w:tr>
      <w:tr w:rsidR="0029031E" w:rsidRPr="0029031E" w14:paraId="796A439E" w14:textId="77777777" w:rsidTr="00967FAD">
        <w:trPr>
          <w:trHeight w:val="20"/>
        </w:trPr>
        <w:tc>
          <w:tcPr>
            <w:tcW w:w="1072" w:type="pct"/>
            <w:vMerge/>
          </w:tcPr>
          <w:p w14:paraId="1E041912" w14:textId="77777777" w:rsidR="006236B5" w:rsidRPr="0029031E" w:rsidDel="002A1D54" w:rsidRDefault="006236B5" w:rsidP="006236B5"/>
        </w:tc>
        <w:tc>
          <w:tcPr>
            <w:tcW w:w="3928" w:type="pct"/>
          </w:tcPr>
          <w:p w14:paraId="1E42880E" w14:textId="77777777" w:rsidR="006236B5" w:rsidRPr="0029031E" w:rsidRDefault="006236B5" w:rsidP="00967FAD">
            <w:pPr>
              <w:jc w:val="both"/>
            </w:pPr>
            <w:r w:rsidRPr="0029031E">
              <w:t>Приемы работы и последовательность гибки изделий на валковых листогибочных машинах среднего размера</w:t>
            </w:r>
          </w:p>
        </w:tc>
      </w:tr>
      <w:tr w:rsidR="0029031E" w:rsidRPr="0029031E" w14:paraId="57EE9B1D" w14:textId="77777777" w:rsidTr="00967FAD">
        <w:trPr>
          <w:trHeight w:val="20"/>
        </w:trPr>
        <w:tc>
          <w:tcPr>
            <w:tcW w:w="1072" w:type="pct"/>
            <w:vMerge/>
          </w:tcPr>
          <w:p w14:paraId="7CB10FFD" w14:textId="77777777" w:rsidR="006236B5" w:rsidRPr="0029031E" w:rsidDel="002A1D54" w:rsidRDefault="006236B5" w:rsidP="006236B5"/>
        </w:tc>
        <w:tc>
          <w:tcPr>
            <w:tcW w:w="3928" w:type="pct"/>
          </w:tcPr>
          <w:p w14:paraId="2FBF4609" w14:textId="77777777" w:rsidR="006236B5" w:rsidRPr="0029031E" w:rsidRDefault="006236B5" w:rsidP="00967FAD">
            <w:pPr>
              <w:jc w:val="both"/>
            </w:pPr>
            <w:r w:rsidRPr="0029031E">
              <w:t xml:space="preserve">Схемы и правила складирования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0DEF3101" w14:textId="77777777" w:rsidTr="00967FAD">
        <w:trPr>
          <w:trHeight w:val="20"/>
        </w:trPr>
        <w:tc>
          <w:tcPr>
            <w:tcW w:w="1072" w:type="pct"/>
            <w:vMerge/>
          </w:tcPr>
          <w:p w14:paraId="77C18B30" w14:textId="77777777" w:rsidR="00C27FC3" w:rsidRPr="0029031E" w:rsidDel="002A1D54" w:rsidRDefault="00C27FC3" w:rsidP="00C27FC3"/>
        </w:tc>
        <w:tc>
          <w:tcPr>
            <w:tcW w:w="3928" w:type="pct"/>
          </w:tcPr>
          <w:p w14:paraId="5705A09B" w14:textId="77777777" w:rsidR="00C27FC3" w:rsidRPr="0029031E" w:rsidRDefault="00C27FC3" w:rsidP="00967FAD">
            <w:pPr>
              <w:jc w:val="both"/>
            </w:pPr>
            <w:r w:rsidRPr="0029031E">
              <w:t xml:space="preserve">Припуски и допуски на изделия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3563C7D4" w14:textId="77777777" w:rsidTr="00967FAD">
        <w:trPr>
          <w:trHeight w:val="20"/>
        </w:trPr>
        <w:tc>
          <w:tcPr>
            <w:tcW w:w="1072" w:type="pct"/>
            <w:vMerge/>
          </w:tcPr>
          <w:p w14:paraId="2C37ACE9" w14:textId="77777777" w:rsidR="00C27FC3" w:rsidRPr="0029031E" w:rsidDel="002A1D54" w:rsidRDefault="00C27FC3" w:rsidP="00C27FC3"/>
        </w:tc>
        <w:tc>
          <w:tcPr>
            <w:tcW w:w="3928" w:type="pct"/>
          </w:tcPr>
          <w:p w14:paraId="6EF12D4D" w14:textId="77777777" w:rsidR="00C27FC3" w:rsidRPr="0029031E" w:rsidRDefault="00C27FC3" w:rsidP="00967FAD">
            <w:pPr>
              <w:jc w:val="both"/>
            </w:pPr>
            <w:r w:rsidRPr="0029031E">
              <w:t xml:space="preserve">Способы контроля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6D714D40" w14:textId="77777777" w:rsidTr="00967FAD">
        <w:trPr>
          <w:trHeight w:val="20"/>
        </w:trPr>
        <w:tc>
          <w:tcPr>
            <w:tcW w:w="1072" w:type="pct"/>
            <w:vMerge/>
          </w:tcPr>
          <w:p w14:paraId="4FF5D65F" w14:textId="77777777" w:rsidR="00C27FC3" w:rsidRPr="0029031E" w:rsidDel="002A1D54" w:rsidRDefault="00C27FC3" w:rsidP="00C27FC3"/>
        </w:tc>
        <w:tc>
          <w:tcPr>
            <w:tcW w:w="3928" w:type="pct"/>
          </w:tcPr>
          <w:p w14:paraId="252DE9DB" w14:textId="77777777" w:rsidR="00C27FC3" w:rsidRPr="0029031E" w:rsidRDefault="00C27FC3" w:rsidP="00967FAD">
            <w:pPr>
              <w:jc w:val="both"/>
            </w:pPr>
            <w:r w:rsidRPr="0029031E">
              <w:t xml:space="preserve">Способы контроля температуры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01C05515" w14:textId="77777777" w:rsidTr="00967FAD">
        <w:trPr>
          <w:trHeight w:val="20"/>
        </w:trPr>
        <w:tc>
          <w:tcPr>
            <w:tcW w:w="1072" w:type="pct"/>
            <w:vMerge/>
          </w:tcPr>
          <w:p w14:paraId="2EAD7029" w14:textId="77777777" w:rsidR="00C27FC3" w:rsidRPr="0029031E" w:rsidDel="002A1D54" w:rsidRDefault="00C27FC3" w:rsidP="00C27FC3"/>
        </w:tc>
        <w:tc>
          <w:tcPr>
            <w:tcW w:w="3928" w:type="pct"/>
          </w:tcPr>
          <w:p w14:paraId="4EB49B8D" w14:textId="4C20C7D2" w:rsidR="00C27FC3" w:rsidRPr="0029031E" w:rsidRDefault="00231D2B" w:rsidP="00967FAD">
            <w:pPr>
              <w:jc w:val="both"/>
            </w:pPr>
            <w:r>
              <w:t>Виды, конструкция</w:t>
            </w:r>
            <w:r w:rsidR="00C27FC3" w:rsidRPr="0029031E">
              <w:t xml:space="preserve">, назначение контрольно-измерительных инструментов для контроля изделий при </w:t>
            </w:r>
            <w:proofErr w:type="spellStart"/>
            <w:r w:rsidR="00C27FC3" w:rsidRPr="0029031E">
              <w:t>гибке</w:t>
            </w:r>
            <w:proofErr w:type="spellEnd"/>
            <w:r w:rsidR="00C27FC3"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48CD52B9" w14:textId="77777777" w:rsidTr="00967FAD">
        <w:trPr>
          <w:trHeight w:val="20"/>
        </w:trPr>
        <w:tc>
          <w:tcPr>
            <w:tcW w:w="1072" w:type="pct"/>
            <w:vMerge/>
          </w:tcPr>
          <w:p w14:paraId="4A8CA679" w14:textId="77777777" w:rsidR="00C27FC3" w:rsidRPr="0029031E" w:rsidDel="002A1D54" w:rsidRDefault="00C27FC3" w:rsidP="00C27FC3"/>
        </w:tc>
        <w:tc>
          <w:tcPr>
            <w:tcW w:w="3928" w:type="pct"/>
          </w:tcPr>
          <w:p w14:paraId="10DB515F" w14:textId="77777777" w:rsidR="00C27FC3" w:rsidRPr="0029031E" w:rsidRDefault="00C27FC3" w:rsidP="00967FAD">
            <w:pPr>
              <w:jc w:val="both"/>
            </w:pPr>
            <w:r w:rsidRPr="0029031E">
              <w:t xml:space="preserve">Правила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и перемещения грузов</w:t>
            </w:r>
          </w:p>
        </w:tc>
      </w:tr>
      <w:tr w:rsidR="0029031E" w:rsidRPr="0029031E" w14:paraId="6F85C8C3" w14:textId="77777777" w:rsidTr="00967FAD">
        <w:trPr>
          <w:trHeight w:val="20"/>
        </w:trPr>
        <w:tc>
          <w:tcPr>
            <w:tcW w:w="1072" w:type="pct"/>
            <w:vMerge/>
          </w:tcPr>
          <w:p w14:paraId="07EB594E" w14:textId="77777777" w:rsidR="00C27FC3" w:rsidRPr="0029031E" w:rsidDel="002A1D54" w:rsidRDefault="00C27FC3" w:rsidP="00C27FC3"/>
        </w:tc>
        <w:tc>
          <w:tcPr>
            <w:tcW w:w="3928" w:type="pct"/>
          </w:tcPr>
          <w:p w14:paraId="6ACDAD7F" w14:textId="77777777" w:rsidR="00C27FC3" w:rsidRPr="0029031E" w:rsidRDefault="00C27FC3" w:rsidP="00967FAD">
            <w:pPr>
              <w:jc w:val="both"/>
            </w:pPr>
            <w:r w:rsidRPr="0029031E">
              <w:t>Система знаковой сигнализации при работе с машинистом крана</w:t>
            </w:r>
          </w:p>
        </w:tc>
      </w:tr>
      <w:tr w:rsidR="0029031E" w:rsidRPr="0029031E" w14:paraId="1F0E21A1" w14:textId="77777777" w:rsidTr="00967FAD">
        <w:trPr>
          <w:trHeight w:val="20"/>
        </w:trPr>
        <w:tc>
          <w:tcPr>
            <w:tcW w:w="1072" w:type="pct"/>
            <w:vMerge/>
          </w:tcPr>
          <w:p w14:paraId="7A73C2C5" w14:textId="77777777" w:rsidR="00C27FC3" w:rsidRPr="0029031E" w:rsidDel="002A1D54" w:rsidRDefault="00C27FC3" w:rsidP="00C27FC3"/>
        </w:tc>
        <w:tc>
          <w:tcPr>
            <w:tcW w:w="3928" w:type="pct"/>
          </w:tcPr>
          <w:p w14:paraId="4603E8FE" w14:textId="77777777" w:rsidR="00C27FC3" w:rsidRPr="0029031E" w:rsidRDefault="00C27FC3" w:rsidP="00967FAD">
            <w:pPr>
              <w:jc w:val="both"/>
            </w:pPr>
            <w:r w:rsidRPr="0029031E">
              <w:t xml:space="preserve">Виды и правила применения средств индивидуальной и коллективной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среднего размера</w:t>
            </w:r>
          </w:p>
        </w:tc>
      </w:tr>
      <w:tr w:rsidR="0029031E" w:rsidRPr="0029031E" w14:paraId="5CECF1A2" w14:textId="77777777" w:rsidTr="00967FAD">
        <w:trPr>
          <w:trHeight w:val="20"/>
        </w:trPr>
        <w:tc>
          <w:tcPr>
            <w:tcW w:w="1072" w:type="pct"/>
            <w:vMerge/>
          </w:tcPr>
          <w:p w14:paraId="7C2CF0A8" w14:textId="77777777" w:rsidR="00C27FC3" w:rsidRPr="0029031E" w:rsidDel="002A1D54" w:rsidRDefault="00C27FC3" w:rsidP="00C27FC3"/>
        </w:tc>
        <w:tc>
          <w:tcPr>
            <w:tcW w:w="3928" w:type="pct"/>
          </w:tcPr>
          <w:p w14:paraId="63194EB2" w14:textId="77777777" w:rsidR="00C27FC3" w:rsidRPr="0029031E" w:rsidRDefault="00C27FC3" w:rsidP="00967FAD">
            <w:pPr>
              <w:jc w:val="both"/>
            </w:pPr>
            <w:r w:rsidRPr="0029031E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9031E" w:rsidRPr="0029031E" w14:paraId="1F75AB4D" w14:textId="77777777" w:rsidTr="00967FAD">
        <w:trPr>
          <w:trHeight w:val="20"/>
        </w:trPr>
        <w:tc>
          <w:tcPr>
            <w:tcW w:w="1072" w:type="pct"/>
          </w:tcPr>
          <w:p w14:paraId="08FEAE12" w14:textId="77777777" w:rsidR="00C27FC3" w:rsidRPr="0029031E" w:rsidDel="002A1D54" w:rsidRDefault="00C27FC3" w:rsidP="00C27FC3">
            <w:r w:rsidRPr="0029031E" w:rsidDel="002A1D54">
              <w:t>Другие характеристики</w:t>
            </w:r>
          </w:p>
        </w:tc>
        <w:tc>
          <w:tcPr>
            <w:tcW w:w="3928" w:type="pct"/>
          </w:tcPr>
          <w:p w14:paraId="2D689054" w14:textId="77777777" w:rsidR="00C27FC3" w:rsidRPr="0029031E" w:rsidRDefault="00C27FC3" w:rsidP="00967FAD">
            <w:pPr>
              <w:jc w:val="both"/>
            </w:pPr>
            <w:r w:rsidRPr="0029031E">
              <w:t>-</w:t>
            </w:r>
          </w:p>
        </w:tc>
      </w:tr>
    </w:tbl>
    <w:p w14:paraId="650C5FA7" w14:textId="77777777" w:rsidR="0029031E" w:rsidRDefault="0029031E" w:rsidP="0029031E">
      <w:pPr>
        <w:rPr>
          <w:b/>
          <w:bCs w:val="0"/>
        </w:rPr>
      </w:pPr>
    </w:p>
    <w:p w14:paraId="37E6880C" w14:textId="0BA571D3" w:rsidR="007977B4" w:rsidRDefault="007977B4" w:rsidP="0029031E">
      <w:pPr>
        <w:rPr>
          <w:b/>
          <w:bCs w:val="0"/>
        </w:rPr>
      </w:pPr>
      <w:r w:rsidRPr="0029031E">
        <w:rPr>
          <w:b/>
          <w:bCs w:val="0"/>
        </w:rPr>
        <w:t>3.3.2. Трудовая функция</w:t>
      </w:r>
    </w:p>
    <w:p w14:paraId="71528004" w14:textId="77777777" w:rsidR="0029031E" w:rsidRPr="0029031E" w:rsidRDefault="0029031E" w:rsidP="0029031E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4729"/>
        <w:gridCol w:w="710"/>
        <w:gridCol w:w="969"/>
        <w:gridCol w:w="1447"/>
        <w:gridCol w:w="553"/>
      </w:tblGrid>
      <w:tr w:rsidR="00967FAD" w:rsidRPr="0029031E" w14:paraId="306DE56D" w14:textId="77777777" w:rsidTr="00BF2D86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1FE0C67" w14:textId="40C6658D" w:rsidR="007977B4" w:rsidRPr="0029031E" w:rsidRDefault="00AC3575" w:rsidP="00CA3445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3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2E9DB1" w14:textId="77777777" w:rsidR="007977B4" w:rsidRPr="0029031E" w:rsidRDefault="00965DF9" w:rsidP="00CA3445">
            <w:r w:rsidRPr="0029031E">
              <w:t>Вальцовка</w:t>
            </w:r>
            <w:r w:rsidR="00444FA4" w:rsidRPr="0029031E">
              <w:rPr>
                <w:noProof/>
              </w:rPr>
              <w:t xml:space="preserve"> изделий</w:t>
            </w:r>
            <w:r w:rsidRPr="0029031E">
              <w:t xml:space="preserve"> на роликовых сортогибочных машинах среднего размера</w:t>
            </w:r>
          </w:p>
        </w:tc>
        <w:tc>
          <w:tcPr>
            <w:tcW w:w="3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6453B6" w14:textId="42FEAD24" w:rsidR="007977B4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EC40BC" w14:textId="1D51E11A" w:rsidR="007977B4" w:rsidRPr="0029031E" w:rsidRDefault="005A4C84" w:rsidP="00967FAD">
            <w:pPr>
              <w:jc w:val="center"/>
            </w:pPr>
            <w:r>
              <w:rPr>
                <w:lang w:val="en-US"/>
              </w:rPr>
              <w:t>C</w:t>
            </w:r>
            <w:r w:rsidR="007977B4" w:rsidRPr="0029031E">
              <w:t>/02.</w:t>
            </w:r>
            <w:r w:rsidR="00834188" w:rsidRPr="0029031E">
              <w:t>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7C616A" w14:textId="59E50093" w:rsidR="007977B4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B1CF63" w14:textId="77777777" w:rsidR="007977B4" w:rsidRPr="0029031E" w:rsidRDefault="00834188" w:rsidP="00967FAD">
            <w:pPr>
              <w:jc w:val="center"/>
            </w:pPr>
            <w:r w:rsidRPr="0029031E">
              <w:t>3</w:t>
            </w:r>
          </w:p>
        </w:tc>
      </w:tr>
    </w:tbl>
    <w:p w14:paraId="030765FC" w14:textId="77777777" w:rsidR="000A59EB" w:rsidRPr="0029031E" w:rsidRDefault="000A59EB" w:rsidP="00CA344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7BE8EAE3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3F6C7542" w14:textId="77777777" w:rsidR="00EA3E51" w:rsidRPr="0029031E" w:rsidRDefault="00EA3E51" w:rsidP="00CA3445">
            <w:r w:rsidRPr="0029031E">
              <w:t>Трудовые действия</w:t>
            </w:r>
          </w:p>
        </w:tc>
        <w:tc>
          <w:tcPr>
            <w:tcW w:w="3928" w:type="pct"/>
          </w:tcPr>
          <w:p w14:paraId="3EDB3E11" w14:textId="77777777" w:rsidR="00EA3E51" w:rsidRPr="0029031E" w:rsidRDefault="00274961" w:rsidP="00967FAD">
            <w:pPr>
              <w:jc w:val="both"/>
            </w:pPr>
            <w:r w:rsidRPr="0029031E">
              <w:t>Подготовка рабочего места к вальцовке изделий на роликовых сортогибочных машинах среднего размера</w:t>
            </w:r>
          </w:p>
        </w:tc>
      </w:tr>
      <w:tr w:rsidR="0029031E" w:rsidRPr="0029031E" w14:paraId="3FF32482" w14:textId="77777777" w:rsidTr="00967FAD">
        <w:trPr>
          <w:trHeight w:val="20"/>
        </w:trPr>
        <w:tc>
          <w:tcPr>
            <w:tcW w:w="1072" w:type="pct"/>
            <w:vMerge/>
          </w:tcPr>
          <w:p w14:paraId="31880911" w14:textId="77777777" w:rsidR="00274961" w:rsidRPr="0029031E" w:rsidRDefault="00274961" w:rsidP="00CA3445"/>
        </w:tc>
        <w:tc>
          <w:tcPr>
            <w:tcW w:w="3928" w:type="pct"/>
          </w:tcPr>
          <w:p w14:paraId="4AD09BBB" w14:textId="77777777" w:rsidR="00274961" w:rsidRPr="0029031E" w:rsidRDefault="00274961" w:rsidP="00967FAD">
            <w:pPr>
              <w:jc w:val="both"/>
            </w:pPr>
            <w:r w:rsidRPr="0029031E">
              <w:t>Подготовка к работе роликовых сортогибочных машин среднего размера и вспомогательных приспособлений для вальцовки изделий</w:t>
            </w:r>
          </w:p>
        </w:tc>
      </w:tr>
      <w:tr w:rsidR="0029031E" w:rsidRPr="0029031E" w14:paraId="23D2E9B1" w14:textId="77777777" w:rsidTr="00967FAD">
        <w:trPr>
          <w:trHeight w:val="20"/>
        </w:trPr>
        <w:tc>
          <w:tcPr>
            <w:tcW w:w="1072" w:type="pct"/>
            <w:vMerge/>
          </w:tcPr>
          <w:p w14:paraId="6DCC6551" w14:textId="77777777" w:rsidR="00274961" w:rsidRPr="0029031E" w:rsidRDefault="00274961" w:rsidP="00CA3445"/>
        </w:tc>
        <w:tc>
          <w:tcPr>
            <w:tcW w:w="3928" w:type="pct"/>
          </w:tcPr>
          <w:p w14:paraId="5557C950" w14:textId="77777777" w:rsidR="00274961" w:rsidRPr="0029031E" w:rsidRDefault="00274961" w:rsidP="00967FAD">
            <w:pPr>
              <w:jc w:val="both"/>
            </w:pPr>
            <w:r w:rsidRPr="0029031E">
              <w:t xml:space="preserve">Подготовка нагревательного устройства к нагреву </w:t>
            </w:r>
            <w:r w:rsidR="00E769DD" w:rsidRPr="0029031E">
              <w:t xml:space="preserve">заготовок </w:t>
            </w:r>
            <w:r w:rsidRPr="0029031E">
              <w:t>для вальцовки на роликовых сортогибочных машинах среднего размера</w:t>
            </w:r>
          </w:p>
        </w:tc>
      </w:tr>
      <w:tr w:rsidR="0029031E" w:rsidRPr="0029031E" w14:paraId="3756A47F" w14:textId="77777777" w:rsidTr="00967FAD">
        <w:trPr>
          <w:trHeight w:val="20"/>
        </w:trPr>
        <w:tc>
          <w:tcPr>
            <w:tcW w:w="1072" w:type="pct"/>
            <w:vMerge/>
          </w:tcPr>
          <w:p w14:paraId="6D5BE6CB" w14:textId="77777777" w:rsidR="002837DE" w:rsidRPr="0029031E" w:rsidRDefault="002837DE" w:rsidP="002837DE"/>
        </w:tc>
        <w:tc>
          <w:tcPr>
            <w:tcW w:w="3928" w:type="pct"/>
          </w:tcPr>
          <w:p w14:paraId="79B1DC20" w14:textId="77777777" w:rsidR="002837DE" w:rsidRPr="0029031E" w:rsidRDefault="002837DE" w:rsidP="00967FAD">
            <w:pPr>
              <w:jc w:val="both"/>
            </w:pPr>
            <w:r w:rsidRPr="0029031E">
              <w:t>Ежедневное техническое обслуживание роликовых сортогибочных машин среднего размера для вальцовки изделий</w:t>
            </w:r>
          </w:p>
        </w:tc>
      </w:tr>
      <w:tr w:rsidR="0029031E" w:rsidRPr="0029031E" w14:paraId="39960852" w14:textId="77777777" w:rsidTr="00967FAD">
        <w:trPr>
          <w:trHeight w:val="20"/>
        </w:trPr>
        <w:tc>
          <w:tcPr>
            <w:tcW w:w="1072" w:type="pct"/>
            <w:vMerge/>
          </w:tcPr>
          <w:p w14:paraId="11F17322" w14:textId="77777777" w:rsidR="00C835FA" w:rsidRPr="0029031E" w:rsidRDefault="00C835FA" w:rsidP="00C835FA"/>
        </w:tc>
        <w:tc>
          <w:tcPr>
            <w:tcW w:w="3928" w:type="pct"/>
          </w:tcPr>
          <w:p w14:paraId="76DA8E67" w14:textId="77777777" w:rsidR="00C835FA" w:rsidRPr="0029031E" w:rsidRDefault="00C835FA" w:rsidP="00967FAD">
            <w:pPr>
              <w:jc w:val="both"/>
            </w:pPr>
            <w:r w:rsidRPr="0029031E">
              <w:t>Загрузка заготовок в нагревательные устройства для нагрева под вальцовку на роликовых сортогибочных машинах среднего размера</w:t>
            </w:r>
          </w:p>
        </w:tc>
      </w:tr>
      <w:tr w:rsidR="0029031E" w:rsidRPr="0029031E" w14:paraId="258E40E6" w14:textId="77777777" w:rsidTr="00967FAD">
        <w:trPr>
          <w:trHeight w:val="20"/>
        </w:trPr>
        <w:tc>
          <w:tcPr>
            <w:tcW w:w="1072" w:type="pct"/>
            <w:vMerge/>
          </w:tcPr>
          <w:p w14:paraId="4BC9F1DA" w14:textId="77777777" w:rsidR="00C835FA" w:rsidRPr="0029031E" w:rsidRDefault="00C835FA" w:rsidP="00C835FA"/>
        </w:tc>
        <w:tc>
          <w:tcPr>
            <w:tcW w:w="3928" w:type="pct"/>
          </w:tcPr>
          <w:p w14:paraId="1D501DA7" w14:textId="77777777" w:rsidR="00C835FA" w:rsidRPr="0029031E" w:rsidRDefault="00C835FA" w:rsidP="00967FAD">
            <w:pPr>
              <w:jc w:val="both"/>
            </w:pPr>
            <w:r w:rsidRPr="0029031E">
              <w:t>Разгрузка нагретых заготовок из нагревательных устройств для вальцовки на роликовых сортогибочных машинах среднего размера</w:t>
            </w:r>
          </w:p>
        </w:tc>
      </w:tr>
      <w:tr w:rsidR="0029031E" w:rsidRPr="0029031E" w14:paraId="66F70D3D" w14:textId="77777777" w:rsidTr="00967FAD">
        <w:trPr>
          <w:trHeight w:val="20"/>
        </w:trPr>
        <w:tc>
          <w:tcPr>
            <w:tcW w:w="1072" w:type="pct"/>
            <w:vMerge/>
          </w:tcPr>
          <w:p w14:paraId="5D5C77FE" w14:textId="77777777" w:rsidR="00C835FA" w:rsidRPr="0029031E" w:rsidRDefault="00C835FA" w:rsidP="00C835FA"/>
        </w:tc>
        <w:tc>
          <w:tcPr>
            <w:tcW w:w="3928" w:type="pct"/>
          </w:tcPr>
          <w:p w14:paraId="3F742D34" w14:textId="5CE75C5C" w:rsidR="00C835FA" w:rsidRPr="0029031E" w:rsidRDefault="00C835FA" w:rsidP="00967FAD">
            <w:pPr>
              <w:jc w:val="both"/>
            </w:pPr>
            <w:r w:rsidRPr="0029031E">
              <w:t xml:space="preserve">Наладка роликовых сортогибочных машин среднего размера для вальцовки </w:t>
            </w:r>
            <w:r w:rsidRPr="0029031E">
              <w:lastRenderedPageBreak/>
              <w:t>изделий</w:t>
            </w:r>
          </w:p>
        </w:tc>
      </w:tr>
      <w:tr w:rsidR="0029031E" w:rsidRPr="0029031E" w14:paraId="5F102239" w14:textId="77777777" w:rsidTr="00967FAD">
        <w:trPr>
          <w:trHeight w:val="20"/>
        </w:trPr>
        <w:tc>
          <w:tcPr>
            <w:tcW w:w="1072" w:type="pct"/>
            <w:vMerge/>
          </w:tcPr>
          <w:p w14:paraId="2EC3C5D6" w14:textId="77777777" w:rsidR="00C835FA" w:rsidRPr="0029031E" w:rsidRDefault="00C835FA" w:rsidP="00C835FA"/>
        </w:tc>
        <w:tc>
          <w:tcPr>
            <w:tcW w:w="3928" w:type="pct"/>
          </w:tcPr>
          <w:p w14:paraId="27897311" w14:textId="77777777" w:rsidR="00C835FA" w:rsidRPr="0029031E" w:rsidRDefault="00C835FA" w:rsidP="00967FAD">
            <w:pPr>
              <w:jc w:val="both"/>
            </w:pPr>
            <w:r w:rsidRPr="0029031E">
              <w:t xml:space="preserve">Подгибка концов заготовок на специальных машинах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44081F7B" w14:textId="77777777" w:rsidTr="00967FAD">
        <w:trPr>
          <w:trHeight w:val="20"/>
        </w:trPr>
        <w:tc>
          <w:tcPr>
            <w:tcW w:w="1072" w:type="pct"/>
            <w:vMerge/>
          </w:tcPr>
          <w:p w14:paraId="08FDD6C0" w14:textId="77777777" w:rsidR="00C835FA" w:rsidRPr="0029031E" w:rsidRDefault="00C835FA" w:rsidP="00C835FA"/>
        </w:tc>
        <w:tc>
          <w:tcPr>
            <w:tcW w:w="3928" w:type="pct"/>
          </w:tcPr>
          <w:p w14:paraId="0D2448C3" w14:textId="77777777" w:rsidR="00C835FA" w:rsidRPr="0029031E" w:rsidRDefault="00C835FA" w:rsidP="00967FAD">
            <w:pPr>
              <w:jc w:val="both"/>
            </w:pPr>
            <w:r w:rsidRPr="0029031E">
              <w:t>Подача заготов</w:t>
            </w:r>
            <w:r w:rsidR="00385F98" w:rsidRPr="0029031E">
              <w:t>о</w:t>
            </w:r>
            <w:r w:rsidRPr="0029031E">
              <w:t>к в роликовые сортогибочные машины среднего размера для вальцовки изделий</w:t>
            </w:r>
          </w:p>
        </w:tc>
      </w:tr>
      <w:tr w:rsidR="0029031E" w:rsidRPr="0029031E" w14:paraId="70629764" w14:textId="77777777" w:rsidTr="00967FAD">
        <w:trPr>
          <w:trHeight w:val="20"/>
        </w:trPr>
        <w:tc>
          <w:tcPr>
            <w:tcW w:w="1072" w:type="pct"/>
            <w:vMerge/>
          </w:tcPr>
          <w:p w14:paraId="06AC85D5" w14:textId="77777777" w:rsidR="00C835FA" w:rsidRPr="0029031E" w:rsidRDefault="00C835FA" w:rsidP="00C835FA"/>
        </w:tc>
        <w:tc>
          <w:tcPr>
            <w:tcW w:w="3928" w:type="pct"/>
          </w:tcPr>
          <w:p w14:paraId="2396EF2F" w14:textId="77777777" w:rsidR="00C835FA" w:rsidRPr="0029031E" w:rsidRDefault="00C835FA" w:rsidP="00967FAD">
            <w:pPr>
              <w:jc w:val="both"/>
              <w:rPr>
                <w:highlight w:val="yellow"/>
              </w:rPr>
            </w:pPr>
            <w:r w:rsidRPr="0029031E">
              <w:t>Подгибка концов заготовок на роликовых сортогибочных машинах среднего размера</w:t>
            </w:r>
          </w:p>
        </w:tc>
      </w:tr>
      <w:tr w:rsidR="0029031E" w:rsidRPr="0029031E" w14:paraId="1E47AB2C" w14:textId="77777777" w:rsidTr="00967FAD">
        <w:trPr>
          <w:trHeight w:val="20"/>
        </w:trPr>
        <w:tc>
          <w:tcPr>
            <w:tcW w:w="1072" w:type="pct"/>
            <w:vMerge/>
          </w:tcPr>
          <w:p w14:paraId="1156D5CF" w14:textId="77777777" w:rsidR="00FA6DF0" w:rsidRPr="0029031E" w:rsidRDefault="00FA6DF0" w:rsidP="00FA6DF0"/>
        </w:tc>
        <w:tc>
          <w:tcPr>
            <w:tcW w:w="3928" w:type="pct"/>
          </w:tcPr>
          <w:p w14:paraId="4B55310D" w14:textId="77777777" w:rsidR="00FA6DF0" w:rsidRPr="0029031E" w:rsidRDefault="00FA6DF0" w:rsidP="00967FAD">
            <w:pPr>
              <w:jc w:val="both"/>
            </w:pPr>
            <w:r w:rsidRPr="0029031E">
              <w:t>Гибка изделий на роликовых сортогибочных машинах среднего размера</w:t>
            </w:r>
          </w:p>
        </w:tc>
      </w:tr>
      <w:tr w:rsidR="0029031E" w:rsidRPr="0029031E" w14:paraId="36495B10" w14:textId="77777777" w:rsidTr="00967FAD">
        <w:trPr>
          <w:trHeight w:val="20"/>
        </w:trPr>
        <w:tc>
          <w:tcPr>
            <w:tcW w:w="1072" w:type="pct"/>
            <w:vMerge/>
          </w:tcPr>
          <w:p w14:paraId="3E7E7C98" w14:textId="77777777" w:rsidR="00FA6DF0" w:rsidRPr="0029031E" w:rsidRDefault="00FA6DF0" w:rsidP="00FA6DF0"/>
        </w:tc>
        <w:tc>
          <w:tcPr>
            <w:tcW w:w="3928" w:type="pct"/>
          </w:tcPr>
          <w:p w14:paraId="157EA33F" w14:textId="77777777" w:rsidR="00FA6DF0" w:rsidRPr="0029031E" w:rsidRDefault="00FA6DF0" w:rsidP="00967FAD">
            <w:pPr>
              <w:jc w:val="both"/>
            </w:pPr>
            <w:r w:rsidRPr="0029031E">
              <w:t xml:space="preserve">Снятие с роликов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51726B9B" w14:textId="77777777" w:rsidTr="00967FAD">
        <w:trPr>
          <w:trHeight w:val="20"/>
        </w:trPr>
        <w:tc>
          <w:tcPr>
            <w:tcW w:w="1072" w:type="pct"/>
            <w:vMerge/>
          </w:tcPr>
          <w:p w14:paraId="373750FA" w14:textId="77777777" w:rsidR="00FA6DF0" w:rsidRPr="0029031E" w:rsidRDefault="00FA6DF0" w:rsidP="00FA6DF0"/>
        </w:tc>
        <w:tc>
          <w:tcPr>
            <w:tcW w:w="3928" w:type="pct"/>
          </w:tcPr>
          <w:p w14:paraId="602A4A54" w14:textId="77777777" w:rsidR="00FA6DF0" w:rsidRPr="0029031E" w:rsidRDefault="00FA6DF0" w:rsidP="00967FAD">
            <w:pPr>
              <w:jc w:val="both"/>
            </w:pPr>
            <w:r w:rsidRPr="0029031E">
              <w:t xml:space="preserve">Выявление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3A3683B6" w14:textId="77777777" w:rsidTr="00967FAD">
        <w:trPr>
          <w:trHeight w:val="20"/>
        </w:trPr>
        <w:tc>
          <w:tcPr>
            <w:tcW w:w="1072" w:type="pct"/>
            <w:vMerge/>
          </w:tcPr>
          <w:p w14:paraId="2D96F326" w14:textId="77777777" w:rsidR="00FA6DF0" w:rsidRPr="0029031E" w:rsidRDefault="00FA6DF0" w:rsidP="00FA6DF0"/>
        </w:tc>
        <w:tc>
          <w:tcPr>
            <w:tcW w:w="3928" w:type="pct"/>
          </w:tcPr>
          <w:p w14:paraId="12FACA7B" w14:textId="77777777" w:rsidR="00FA6DF0" w:rsidRPr="0029031E" w:rsidRDefault="00FA6DF0" w:rsidP="00967FAD">
            <w:pPr>
              <w:jc w:val="both"/>
            </w:pPr>
            <w:r w:rsidRPr="0029031E">
              <w:t xml:space="preserve">Устранение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567EF72F" w14:textId="77777777" w:rsidTr="00967FAD">
        <w:trPr>
          <w:trHeight w:val="20"/>
        </w:trPr>
        <w:tc>
          <w:tcPr>
            <w:tcW w:w="1072" w:type="pct"/>
            <w:vMerge/>
          </w:tcPr>
          <w:p w14:paraId="5867AB57" w14:textId="77777777" w:rsidR="00FA6DF0" w:rsidRPr="0029031E" w:rsidRDefault="00FA6DF0" w:rsidP="00FA6DF0"/>
        </w:tc>
        <w:tc>
          <w:tcPr>
            <w:tcW w:w="3928" w:type="pct"/>
          </w:tcPr>
          <w:p w14:paraId="1C251AB9" w14:textId="77777777" w:rsidR="00FA6DF0" w:rsidRPr="0029031E" w:rsidRDefault="00FA6DF0" w:rsidP="00967FAD">
            <w:pPr>
              <w:jc w:val="both"/>
            </w:pPr>
            <w:proofErr w:type="spellStart"/>
            <w:r w:rsidRPr="0029031E">
              <w:t>Подналадка</w:t>
            </w:r>
            <w:proofErr w:type="spellEnd"/>
            <w:r w:rsidRPr="0029031E">
              <w:t xml:space="preserve"> роликовых сортогибочных машин среднего размера и средств механизации</w:t>
            </w:r>
          </w:p>
        </w:tc>
      </w:tr>
      <w:tr w:rsidR="0029031E" w:rsidRPr="0029031E" w14:paraId="1957BF53" w14:textId="77777777" w:rsidTr="00967FAD">
        <w:trPr>
          <w:trHeight w:val="20"/>
        </w:trPr>
        <w:tc>
          <w:tcPr>
            <w:tcW w:w="1072" w:type="pct"/>
            <w:vMerge/>
          </w:tcPr>
          <w:p w14:paraId="5FDDA6F4" w14:textId="77777777" w:rsidR="00FA6DF0" w:rsidRPr="0029031E" w:rsidRDefault="00FA6DF0" w:rsidP="00FA6DF0"/>
        </w:tc>
        <w:tc>
          <w:tcPr>
            <w:tcW w:w="3928" w:type="pct"/>
          </w:tcPr>
          <w:p w14:paraId="555AD986" w14:textId="77777777" w:rsidR="00FA6DF0" w:rsidRPr="0029031E" w:rsidRDefault="00FA6DF0" w:rsidP="00967FAD">
            <w:pPr>
              <w:jc w:val="both"/>
            </w:pPr>
            <w:r w:rsidRPr="0029031E">
              <w:t xml:space="preserve">Складирование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0F9169D9" w14:textId="77777777" w:rsidTr="00967FAD">
        <w:trPr>
          <w:trHeight w:val="20"/>
        </w:trPr>
        <w:tc>
          <w:tcPr>
            <w:tcW w:w="1072" w:type="pct"/>
            <w:vMerge/>
          </w:tcPr>
          <w:p w14:paraId="56539E3B" w14:textId="77777777" w:rsidR="00FA6DF0" w:rsidRPr="0029031E" w:rsidRDefault="00FA6DF0" w:rsidP="00FA6DF0"/>
        </w:tc>
        <w:tc>
          <w:tcPr>
            <w:tcW w:w="3928" w:type="pct"/>
          </w:tcPr>
          <w:p w14:paraId="60EA176C" w14:textId="77777777" w:rsidR="00FA6DF0" w:rsidRPr="0029031E" w:rsidRDefault="00FA6DF0" w:rsidP="00967FAD">
            <w:pPr>
              <w:jc w:val="both"/>
            </w:pPr>
            <w:r w:rsidRPr="0029031E">
              <w:t>Устранение мелких неисправностей в работе роликовых сортогибочных машин среднего размера и средств механизации</w:t>
            </w:r>
          </w:p>
        </w:tc>
      </w:tr>
      <w:tr w:rsidR="0029031E" w:rsidRPr="0029031E" w14:paraId="17D02796" w14:textId="77777777" w:rsidTr="00967FAD">
        <w:trPr>
          <w:trHeight w:val="20"/>
        </w:trPr>
        <w:tc>
          <w:tcPr>
            <w:tcW w:w="1072" w:type="pct"/>
            <w:vMerge/>
          </w:tcPr>
          <w:p w14:paraId="5896549D" w14:textId="77777777" w:rsidR="00FA6DF0" w:rsidRPr="0029031E" w:rsidRDefault="00FA6DF0" w:rsidP="00FA6DF0"/>
        </w:tc>
        <w:tc>
          <w:tcPr>
            <w:tcW w:w="3928" w:type="pct"/>
          </w:tcPr>
          <w:p w14:paraId="1A390060" w14:textId="77777777" w:rsidR="00FA6DF0" w:rsidRPr="0029031E" w:rsidRDefault="00FA6DF0" w:rsidP="00967FAD">
            <w:pPr>
              <w:jc w:val="both"/>
            </w:pPr>
            <w:r w:rsidRPr="0029031E">
              <w:t xml:space="preserve">Контроль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797209FE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278B6EA0" w14:textId="77777777" w:rsidR="00FA6DF0" w:rsidRPr="0029031E" w:rsidDel="002A1D54" w:rsidRDefault="00FA6DF0" w:rsidP="00FA6DF0">
            <w:r w:rsidRPr="0029031E" w:rsidDel="002A1D54">
              <w:t>Необходимые умения</w:t>
            </w:r>
          </w:p>
        </w:tc>
        <w:tc>
          <w:tcPr>
            <w:tcW w:w="3928" w:type="pct"/>
          </w:tcPr>
          <w:p w14:paraId="2B1FAE64" w14:textId="77777777" w:rsidR="00FA6DF0" w:rsidRPr="0029031E" w:rsidRDefault="00FA6DF0" w:rsidP="00967FAD">
            <w:pPr>
              <w:jc w:val="both"/>
            </w:pPr>
            <w:r w:rsidRPr="0029031E">
              <w:t>Читать технологическую и конструкторскую документацию</w:t>
            </w:r>
          </w:p>
        </w:tc>
      </w:tr>
      <w:tr w:rsidR="0029031E" w:rsidRPr="0029031E" w14:paraId="7AB7DA6D" w14:textId="77777777" w:rsidTr="00967FAD">
        <w:trPr>
          <w:trHeight w:val="20"/>
        </w:trPr>
        <w:tc>
          <w:tcPr>
            <w:tcW w:w="1072" w:type="pct"/>
            <w:vMerge/>
          </w:tcPr>
          <w:p w14:paraId="26F6430C" w14:textId="77777777" w:rsidR="00FA6DF0" w:rsidRPr="0029031E" w:rsidDel="002A1D54" w:rsidRDefault="00FA6DF0" w:rsidP="00FA6DF0"/>
        </w:tc>
        <w:tc>
          <w:tcPr>
            <w:tcW w:w="3928" w:type="pct"/>
          </w:tcPr>
          <w:p w14:paraId="5076DAE1" w14:textId="77777777" w:rsidR="00FA6DF0" w:rsidRPr="0029031E" w:rsidRDefault="00FA6DF0" w:rsidP="00967FAD">
            <w:pPr>
              <w:jc w:val="both"/>
            </w:pPr>
            <w:r w:rsidRPr="0029031E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29031E" w:rsidRPr="0029031E" w14:paraId="5D7A1B47" w14:textId="77777777" w:rsidTr="00967FAD">
        <w:trPr>
          <w:trHeight w:val="20"/>
        </w:trPr>
        <w:tc>
          <w:tcPr>
            <w:tcW w:w="1072" w:type="pct"/>
            <w:vMerge/>
          </w:tcPr>
          <w:p w14:paraId="7A438EFD" w14:textId="77777777" w:rsidR="00FA6DF0" w:rsidRPr="0029031E" w:rsidDel="002A1D54" w:rsidRDefault="00FA6DF0" w:rsidP="00FA6DF0"/>
        </w:tc>
        <w:tc>
          <w:tcPr>
            <w:tcW w:w="3928" w:type="pct"/>
          </w:tcPr>
          <w:p w14:paraId="0CD188CF" w14:textId="77777777" w:rsidR="00FA6DF0" w:rsidRPr="0029031E" w:rsidRDefault="00FA6DF0" w:rsidP="00967FAD">
            <w:pPr>
              <w:jc w:val="both"/>
            </w:pPr>
            <w:r w:rsidRPr="0029031E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29031E" w:rsidRPr="0029031E" w14:paraId="30377862" w14:textId="77777777" w:rsidTr="00967FAD">
        <w:trPr>
          <w:trHeight w:val="20"/>
        </w:trPr>
        <w:tc>
          <w:tcPr>
            <w:tcW w:w="1072" w:type="pct"/>
            <w:vMerge/>
          </w:tcPr>
          <w:p w14:paraId="307567D5" w14:textId="77777777" w:rsidR="00FA6DF0" w:rsidRPr="0029031E" w:rsidDel="002A1D54" w:rsidRDefault="00FA6DF0" w:rsidP="00FA6DF0"/>
        </w:tc>
        <w:tc>
          <w:tcPr>
            <w:tcW w:w="3928" w:type="pct"/>
          </w:tcPr>
          <w:p w14:paraId="231D2595" w14:textId="77777777" w:rsidR="00FA6DF0" w:rsidRPr="0029031E" w:rsidRDefault="00FA6DF0" w:rsidP="00967FAD">
            <w:pPr>
              <w:jc w:val="both"/>
            </w:pPr>
            <w:r w:rsidRPr="0029031E">
              <w:t>Использовать роликовые сортогибочные машины среднего размера для вальцовки изделий</w:t>
            </w:r>
          </w:p>
        </w:tc>
      </w:tr>
      <w:tr w:rsidR="0029031E" w:rsidRPr="0029031E" w14:paraId="3F57BE05" w14:textId="77777777" w:rsidTr="00967FAD">
        <w:trPr>
          <w:trHeight w:val="20"/>
        </w:trPr>
        <w:tc>
          <w:tcPr>
            <w:tcW w:w="1072" w:type="pct"/>
            <w:vMerge/>
          </w:tcPr>
          <w:p w14:paraId="5B12045E" w14:textId="77777777" w:rsidR="00FA6DF0" w:rsidRPr="0029031E" w:rsidDel="002A1D54" w:rsidRDefault="00FA6DF0" w:rsidP="00FA6DF0"/>
        </w:tc>
        <w:tc>
          <w:tcPr>
            <w:tcW w:w="3928" w:type="pct"/>
          </w:tcPr>
          <w:p w14:paraId="5D3E6FE6" w14:textId="77777777" w:rsidR="00FA6DF0" w:rsidRPr="0029031E" w:rsidRDefault="00FA6DF0" w:rsidP="00967FAD">
            <w:pPr>
              <w:jc w:val="both"/>
            </w:pPr>
            <w:r w:rsidRPr="0029031E">
              <w:t>Использовать нагревательные устройства для нагрева заготовок под вальцовку изделий на роликовых сортогибочных машинах среднего размера</w:t>
            </w:r>
          </w:p>
        </w:tc>
      </w:tr>
      <w:tr w:rsidR="0029031E" w:rsidRPr="0029031E" w14:paraId="2E847EEC" w14:textId="77777777" w:rsidTr="00967FAD">
        <w:trPr>
          <w:trHeight w:val="20"/>
        </w:trPr>
        <w:tc>
          <w:tcPr>
            <w:tcW w:w="1072" w:type="pct"/>
            <w:vMerge/>
          </w:tcPr>
          <w:p w14:paraId="24219C23" w14:textId="77777777" w:rsidR="00FA6DF0" w:rsidRPr="0029031E" w:rsidDel="002A1D54" w:rsidRDefault="00FA6DF0" w:rsidP="00FA6DF0"/>
        </w:tc>
        <w:tc>
          <w:tcPr>
            <w:tcW w:w="3928" w:type="pct"/>
          </w:tcPr>
          <w:p w14:paraId="386FA7C8" w14:textId="77777777" w:rsidR="00FA6DF0" w:rsidRPr="0029031E" w:rsidRDefault="00FA6DF0" w:rsidP="00967FAD">
            <w:pPr>
              <w:jc w:val="both"/>
            </w:pPr>
            <w:r w:rsidRPr="0029031E">
              <w:t>Управлять роликовыми сортогибочными машинами среднего размера с пульта</w:t>
            </w:r>
          </w:p>
        </w:tc>
      </w:tr>
      <w:tr w:rsidR="0029031E" w:rsidRPr="0029031E" w14:paraId="6325DAEE" w14:textId="77777777" w:rsidTr="00967FAD">
        <w:trPr>
          <w:trHeight w:val="20"/>
        </w:trPr>
        <w:tc>
          <w:tcPr>
            <w:tcW w:w="1072" w:type="pct"/>
            <w:vMerge/>
          </w:tcPr>
          <w:p w14:paraId="2C05E05A" w14:textId="77777777" w:rsidR="00FA6DF0" w:rsidRPr="0029031E" w:rsidDel="002A1D54" w:rsidRDefault="00FA6DF0" w:rsidP="00FA6DF0"/>
        </w:tc>
        <w:tc>
          <w:tcPr>
            <w:tcW w:w="3928" w:type="pct"/>
          </w:tcPr>
          <w:p w14:paraId="787CB482" w14:textId="77777777" w:rsidR="00FA6DF0" w:rsidRPr="0029031E" w:rsidRDefault="00FA6DF0" w:rsidP="00967FAD">
            <w:pPr>
              <w:jc w:val="both"/>
            </w:pPr>
            <w:r w:rsidRPr="0029031E">
              <w:t xml:space="preserve">Управлять вспомогательными приспособлениями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сортового и профильного проката на роликовых сортогибочных машинах среднего размера</w:t>
            </w:r>
          </w:p>
        </w:tc>
      </w:tr>
      <w:tr w:rsidR="0029031E" w:rsidRPr="0029031E" w14:paraId="54862679" w14:textId="77777777" w:rsidTr="00967FAD">
        <w:trPr>
          <w:trHeight w:val="20"/>
        </w:trPr>
        <w:tc>
          <w:tcPr>
            <w:tcW w:w="1072" w:type="pct"/>
            <w:vMerge/>
          </w:tcPr>
          <w:p w14:paraId="3E4CD878" w14:textId="77777777" w:rsidR="00FA6DF0" w:rsidRPr="0029031E" w:rsidDel="002A1D54" w:rsidRDefault="00FA6DF0" w:rsidP="00FA6DF0"/>
        </w:tc>
        <w:tc>
          <w:tcPr>
            <w:tcW w:w="3928" w:type="pct"/>
          </w:tcPr>
          <w:p w14:paraId="25193EAD" w14:textId="77777777" w:rsidR="00FA6DF0" w:rsidRPr="0029031E" w:rsidRDefault="00360716" w:rsidP="00967FAD">
            <w:pPr>
              <w:jc w:val="both"/>
            </w:pPr>
            <w:r w:rsidRPr="0029031E">
              <w:t>Выполнять техническое обслуживание (ежедневное, еженедельное) роликовых сортогибочных машин среднего размера и вспомогательных приспособлений в соответствии с требованиями документации по эксплуатации</w:t>
            </w:r>
          </w:p>
        </w:tc>
      </w:tr>
      <w:tr w:rsidR="0029031E" w:rsidRPr="0029031E" w14:paraId="4BBE73A0" w14:textId="77777777" w:rsidTr="00967FAD">
        <w:trPr>
          <w:trHeight w:val="20"/>
        </w:trPr>
        <w:tc>
          <w:tcPr>
            <w:tcW w:w="1072" w:type="pct"/>
            <w:vMerge/>
          </w:tcPr>
          <w:p w14:paraId="397ECF91" w14:textId="77777777" w:rsidR="00FA6DF0" w:rsidRPr="0029031E" w:rsidDel="002A1D54" w:rsidRDefault="00FA6DF0" w:rsidP="00FA6DF0"/>
        </w:tc>
        <w:tc>
          <w:tcPr>
            <w:tcW w:w="3928" w:type="pct"/>
          </w:tcPr>
          <w:p w14:paraId="50EDBED3" w14:textId="77777777" w:rsidR="00FA6DF0" w:rsidRPr="0029031E" w:rsidRDefault="00EB2382" w:rsidP="00967FAD">
            <w:pPr>
              <w:jc w:val="both"/>
            </w:pPr>
            <w:r w:rsidRPr="0029031E">
              <w:t>Регулировать положение роликов на роликовых сортогибочных машинах среднего размера и вспомогательных приспособлений</w:t>
            </w:r>
          </w:p>
        </w:tc>
      </w:tr>
      <w:tr w:rsidR="0029031E" w:rsidRPr="0029031E" w14:paraId="6F58B6A8" w14:textId="77777777" w:rsidTr="00967FAD">
        <w:trPr>
          <w:trHeight w:val="20"/>
        </w:trPr>
        <w:tc>
          <w:tcPr>
            <w:tcW w:w="1072" w:type="pct"/>
            <w:vMerge/>
          </w:tcPr>
          <w:p w14:paraId="6466AC32" w14:textId="77777777" w:rsidR="00FA6DF0" w:rsidRPr="0029031E" w:rsidDel="002A1D54" w:rsidRDefault="00FA6DF0" w:rsidP="00FA6DF0"/>
        </w:tc>
        <w:tc>
          <w:tcPr>
            <w:tcW w:w="3928" w:type="pct"/>
          </w:tcPr>
          <w:p w14:paraId="51E8E9A8" w14:textId="77777777" w:rsidR="00FA6DF0" w:rsidRPr="0029031E" w:rsidRDefault="00EB2382" w:rsidP="00967FAD">
            <w:pPr>
              <w:jc w:val="both"/>
            </w:pPr>
            <w:r w:rsidRPr="0029031E">
              <w:t>Закладывать заготовки в нагревательные устройства для нагрева под вальцовку на роликовых сортогибочных машинах среднего размера</w:t>
            </w:r>
          </w:p>
        </w:tc>
      </w:tr>
      <w:tr w:rsidR="0029031E" w:rsidRPr="0029031E" w14:paraId="40EEABE5" w14:textId="77777777" w:rsidTr="00967FAD">
        <w:trPr>
          <w:trHeight w:val="20"/>
        </w:trPr>
        <w:tc>
          <w:tcPr>
            <w:tcW w:w="1072" w:type="pct"/>
            <w:vMerge/>
          </w:tcPr>
          <w:p w14:paraId="39644910" w14:textId="77777777" w:rsidR="00FA6DF0" w:rsidRPr="0029031E" w:rsidDel="002A1D54" w:rsidRDefault="00FA6DF0" w:rsidP="00FA6DF0"/>
        </w:tc>
        <w:tc>
          <w:tcPr>
            <w:tcW w:w="3928" w:type="pct"/>
          </w:tcPr>
          <w:p w14:paraId="5753B25E" w14:textId="77777777" w:rsidR="00FA6DF0" w:rsidRPr="0029031E" w:rsidRDefault="00EB2382" w:rsidP="00967FAD">
            <w:pPr>
              <w:jc w:val="both"/>
            </w:pPr>
            <w:r w:rsidRPr="0029031E">
              <w:t>Разгружать нагретые заготовки из нагревательных устройств для вальцовки на роликовых сортогибочных машинах среднего размера</w:t>
            </w:r>
          </w:p>
        </w:tc>
      </w:tr>
      <w:tr w:rsidR="0029031E" w:rsidRPr="0029031E" w14:paraId="5EE9C600" w14:textId="77777777" w:rsidTr="00967FAD">
        <w:trPr>
          <w:trHeight w:val="20"/>
        </w:trPr>
        <w:tc>
          <w:tcPr>
            <w:tcW w:w="1072" w:type="pct"/>
            <w:vMerge/>
          </w:tcPr>
          <w:p w14:paraId="1F4551AD" w14:textId="77777777" w:rsidR="00EB2382" w:rsidRPr="0029031E" w:rsidDel="002A1D54" w:rsidRDefault="00EB2382" w:rsidP="00EB2382"/>
        </w:tc>
        <w:tc>
          <w:tcPr>
            <w:tcW w:w="3928" w:type="pct"/>
          </w:tcPr>
          <w:p w14:paraId="415B1963" w14:textId="77777777" w:rsidR="00EB2382" w:rsidRPr="0029031E" w:rsidRDefault="00EB2382" w:rsidP="00967FAD">
            <w:pPr>
              <w:jc w:val="both"/>
            </w:pPr>
            <w:r w:rsidRPr="0029031E">
              <w:t>Определять температуру нагрева заготовок под вальцовку изделий на роликовых сортогибочных машинах среднего размера</w:t>
            </w:r>
          </w:p>
        </w:tc>
      </w:tr>
      <w:tr w:rsidR="0029031E" w:rsidRPr="0029031E" w14:paraId="650E06DE" w14:textId="77777777" w:rsidTr="00967FAD">
        <w:trPr>
          <w:trHeight w:val="20"/>
        </w:trPr>
        <w:tc>
          <w:tcPr>
            <w:tcW w:w="1072" w:type="pct"/>
            <w:vMerge/>
          </w:tcPr>
          <w:p w14:paraId="495DE270" w14:textId="77777777" w:rsidR="00EB2382" w:rsidRPr="0029031E" w:rsidDel="002A1D54" w:rsidRDefault="00EB2382" w:rsidP="00EB2382"/>
        </w:tc>
        <w:tc>
          <w:tcPr>
            <w:tcW w:w="3928" w:type="pct"/>
          </w:tcPr>
          <w:p w14:paraId="31C4C6DE" w14:textId="77777777" w:rsidR="00EB2382" w:rsidRPr="0029031E" w:rsidRDefault="00EB2382" w:rsidP="00967FAD">
            <w:pPr>
              <w:jc w:val="both"/>
            </w:pPr>
            <w:r w:rsidRPr="0029031E">
              <w:t xml:space="preserve">Манипулировать заготовками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78E0A2D5" w14:textId="77777777" w:rsidTr="00967FAD">
        <w:trPr>
          <w:trHeight w:val="20"/>
        </w:trPr>
        <w:tc>
          <w:tcPr>
            <w:tcW w:w="1072" w:type="pct"/>
            <w:vMerge/>
          </w:tcPr>
          <w:p w14:paraId="662A52C8" w14:textId="77777777" w:rsidR="00EB2382" w:rsidRPr="0029031E" w:rsidDel="002A1D54" w:rsidRDefault="00EB2382" w:rsidP="00EB2382"/>
        </w:tc>
        <w:tc>
          <w:tcPr>
            <w:tcW w:w="3928" w:type="pct"/>
          </w:tcPr>
          <w:p w14:paraId="00B69E39" w14:textId="77777777" w:rsidR="00EB2382" w:rsidRPr="0029031E" w:rsidRDefault="00EB2382" w:rsidP="00967FAD">
            <w:pPr>
              <w:jc w:val="both"/>
            </w:pPr>
            <w:r w:rsidRPr="0029031E">
              <w:t xml:space="preserve">Выполнять выверку положения заготовок относительно роликов, упоров и </w:t>
            </w:r>
            <w:r w:rsidRPr="0029031E">
              <w:lastRenderedPageBreak/>
              <w:t xml:space="preserve">механизирующих устройств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7FEF30F3" w14:textId="77777777" w:rsidTr="00967FAD">
        <w:trPr>
          <w:trHeight w:val="20"/>
        </w:trPr>
        <w:tc>
          <w:tcPr>
            <w:tcW w:w="1072" w:type="pct"/>
            <w:vMerge/>
          </w:tcPr>
          <w:p w14:paraId="5CD3B313" w14:textId="77777777" w:rsidR="00EB2382" w:rsidRPr="0029031E" w:rsidDel="002A1D54" w:rsidRDefault="00EB2382" w:rsidP="00EB2382"/>
        </w:tc>
        <w:tc>
          <w:tcPr>
            <w:tcW w:w="3928" w:type="pct"/>
          </w:tcPr>
          <w:p w14:paraId="4089C249" w14:textId="77777777" w:rsidR="00EB2382" w:rsidRPr="0029031E" w:rsidRDefault="00EB2382" w:rsidP="00967FAD">
            <w:pPr>
              <w:jc w:val="both"/>
              <w:rPr>
                <w:highlight w:val="yellow"/>
              </w:rPr>
            </w:pPr>
            <w:r w:rsidRPr="0029031E">
              <w:t>Применять способы подгибки концов заготовок на сортогибочных роликовых машинах среднего размера и специальных машинах</w:t>
            </w:r>
          </w:p>
        </w:tc>
      </w:tr>
      <w:tr w:rsidR="0029031E" w:rsidRPr="0029031E" w14:paraId="14E32CC1" w14:textId="77777777" w:rsidTr="00967FAD">
        <w:trPr>
          <w:trHeight w:val="20"/>
        </w:trPr>
        <w:tc>
          <w:tcPr>
            <w:tcW w:w="1072" w:type="pct"/>
            <w:vMerge/>
          </w:tcPr>
          <w:p w14:paraId="1635D098" w14:textId="77777777" w:rsidR="00CE126C" w:rsidRPr="0029031E" w:rsidDel="002A1D54" w:rsidRDefault="00CE126C" w:rsidP="00CE126C"/>
        </w:tc>
        <w:tc>
          <w:tcPr>
            <w:tcW w:w="3928" w:type="pct"/>
          </w:tcPr>
          <w:p w14:paraId="29900381" w14:textId="77777777" w:rsidR="00CE126C" w:rsidRPr="0029031E" w:rsidRDefault="00CE126C" w:rsidP="00967FAD">
            <w:pPr>
              <w:jc w:val="both"/>
              <w:rPr>
                <w:highlight w:val="yellow"/>
              </w:rPr>
            </w:pPr>
            <w:r w:rsidRPr="0029031E">
              <w:t xml:space="preserve">Применять способы гибки изделий на роликовых сортогибочных машинах среднего размера </w:t>
            </w:r>
          </w:p>
        </w:tc>
      </w:tr>
      <w:tr w:rsidR="0029031E" w:rsidRPr="0029031E" w14:paraId="6629E498" w14:textId="77777777" w:rsidTr="00967FAD">
        <w:trPr>
          <w:trHeight w:val="20"/>
        </w:trPr>
        <w:tc>
          <w:tcPr>
            <w:tcW w:w="1072" w:type="pct"/>
            <w:vMerge/>
          </w:tcPr>
          <w:p w14:paraId="6A38A720" w14:textId="77777777" w:rsidR="00CE126C" w:rsidRPr="0029031E" w:rsidDel="002A1D54" w:rsidRDefault="00CE126C" w:rsidP="00CE126C"/>
        </w:tc>
        <w:tc>
          <w:tcPr>
            <w:tcW w:w="3928" w:type="pct"/>
          </w:tcPr>
          <w:p w14:paraId="1A706D9D" w14:textId="6C950638" w:rsidR="00CE126C" w:rsidRPr="0029031E" w:rsidRDefault="00CE126C" w:rsidP="00967FAD">
            <w:pPr>
              <w:jc w:val="both"/>
              <w:rPr>
                <w:highlight w:val="yellow"/>
              </w:rPr>
            </w:pPr>
            <w:r w:rsidRPr="0029031E">
              <w:t xml:space="preserve">Определять </w:t>
            </w:r>
            <w:r w:rsidR="00024DF7">
              <w:t xml:space="preserve">типичные неисправности </w:t>
            </w:r>
            <w:r w:rsidRPr="0029031E">
              <w:t>роликовых сортогибочных машин среднего размера</w:t>
            </w:r>
          </w:p>
        </w:tc>
      </w:tr>
      <w:tr w:rsidR="0029031E" w:rsidRPr="0029031E" w14:paraId="6B2D2376" w14:textId="77777777" w:rsidTr="00967FAD">
        <w:trPr>
          <w:trHeight w:val="20"/>
        </w:trPr>
        <w:tc>
          <w:tcPr>
            <w:tcW w:w="1072" w:type="pct"/>
            <w:vMerge/>
          </w:tcPr>
          <w:p w14:paraId="70337CC6" w14:textId="77777777" w:rsidR="00CE126C" w:rsidRPr="0029031E" w:rsidDel="002A1D54" w:rsidRDefault="00CE126C" w:rsidP="00CE126C"/>
        </w:tc>
        <w:tc>
          <w:tcPr>
            <w:tcW w:w="3928" w:type="pct"/>
          </w:tcPr>
          <w:p w14:paraId="0246A4CE" w14:textId="77777777" w:rsidR="00CE126C" w:rsidRPr="0029031E" w:rsidRDefault="00CE126C" w:rsidP="00967FAD">
            <w:pPr>
              <w:jc w:val="both"/>
            </w:pPr>
            <w:r w:rsidRPr="0029031E">
              <w:t>Устанавливать заданные технической документацией параметры гибки на роликовых сортогибочных машинах среднего размера</w:t>
            </w:r>
          </w:p>
        </w:tc>
      </w:tr>
      <w:tr w:rsidR="0029031E" w:rsidRPr="0029031E" w14:paraId="0E0EEBA1" w14:textId="77777777" w:rsidTr="00967FAD">
        <w:trPr>
          <w:trHeight w:val="20"/>
        </w:trPr>
        <w:tc>
          <w:tcPr>
            <w:tcW w:w="1072" w:type="pct"/>
            <w:vMerge/>
          </w:tcPr>
          <w:p w14:paraId="3DB661A7" w14:textId="77777777" w:rsidR="00CE126C" w:rsidRPr="0029031E" w:rsidDel="002A1D54" w:rsidRDefault="00CE126C" w:rsidP="00CE126C"/>
        </w:tc>
        <w:tc>
          <w:tcPr>
            <w:tcW w:w="3928" w:type="pct"/>
          </w:tcPr>
          <w:p w14:paraId="18CD10EC" w14:textId="77777777" w:rsidR="00CE126C" w:rsidRPr="0029031E" w:rsidRDefault="00CE126C" w:rsidP="00967FAD">
            <w:pPr>
              <w:jc w:val="both"/>
            </w:pPr>
            <w:r w:rsidRPr="0029031E">
              <w:t xml:space="preserve">Выбирать грузоподъемные механизмы и такелажную оснастку для подъема и перемещения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2E5B5DD7" w14:textId="77777777" w:rsidTr="00967FAD">
        <w:trPr>
          <w:trHeight w:val="20"/>
        </w:trPr>
        <w:tc>
          <w:tcPr>
            <w:tcW w:w="1072" w:type="pct"/>
            <w:vMerge/>
          </w:tcPr>
          <w:p w14:paraId="6D72344F" w14:textId="77777777" w:rsidR="00CE126C" w:rsidRPr="0029031E" w:rsidDel="002A1D54" w:rsidRDefault="00CE126C" w:rsidP="00CE126C"/>
        </w:tc>
        <w:tc>
          <w:tcPr>
            <w:tcW w:w="3928" w:type="pct"/>
          </w:tcPr>
          <w:p w14:paraId="514DBD13" w14:textId="77777777" w:rsidR="00CE126C" w:rsidRPr="0029031E" w:rsidRDefault="00CE126C" w:rsidP="00967FAD">
            <w:pPr>
              <w:jc w:val="both"/>
            </w:pPr>
            <w:r w:rsidRPr="0029031E">
              <w:t xml:space="preserve">Выбирать схемы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7F953BFD" w14:textId="77777777" w:rsidTr="00967FAD">
        <w:trPr>
          <w:trHeight w:val="20"/>
        </w:trPr>
        <w:tc>
          <w:tcPr>
            <w:tcW w:w="1072" w:type="pct"/>
            <w:vMerge/>
          </w:tcPr>
          <w:p w14:paraId="022BD614" w14:textId="77777777" w:rsidR="00CE126C" w:rsidRPr="0029031E" w:rsidDel="002A1D54" w:rsidRDefault="00CE126C" w:rsidP="00CE126C"/>
        </w:tc>
        <w:tc>
          <w:tcPr>
            <w:tcW w:w="3928" w:type="pct"/>
          </w:tcPr>
          <w:p w14:paraId="66C06FFD" w14:textId="77777777" w:rsidR="00CE126C" w:rsidRPr="0029031E" w:rsidRDefault="00CE126C" w:rsidP="00967FAD">
            <w:pPr>
              <w:jc w:val="both"/>
            </w:pPr>
            <w:r w:rsidRPr="0029031E">
              <w:t xml:space="preserve">Управлять подъемом и перемещением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33BB1E4D" w14:textId="77777777" w:rsidTr="00967FAD">
        <w:trPr>
          <w:trHeight w:val="20"/>
        </w:trPr>
        <w:tc>
          <w:tcPr>
            <w:tcW w:w="1072" w:type="pct"/>
            <w:vMerge/>
          </w:tcPr>
          <w:p w14:paraId="1B2B4C27" w14:textId="77777777" w:rsidR="00CE126C" w:rsidRPr="0029031E" w:rsidDel="002A1D54" w:rsidRDefault="00CE126C" w:rsidP="00CE126C"/>
        </w:tc>
        <w:tc>
          <w:tcPr>
            <w:tcW w:w="3928" w:type="pct"/>
          </w:tcPr>
          <w:p w14:paraId="671535BA" w14:textId="77777777" w:rsidR="00CE126C" w:rsidRPr="0029031E" w:rsidRDefault="00CE126C" w:rsidP="00967FAD">
            <w:pPr>
              <w:jc w:val="both"/>
            </w:pPr>
            <w:r w:rsidRPr="0029031E">
              <w:t xml:space="preserve">Исправлять дефекты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68CB38C6" w14:textId="77777777" w:rsidTr="00967FAD">
        <w:trPr>
          <w:trHeight w:val="20"/>
        </w:trPr>
        <w:tc>
          <w:tcPr>
            <w:tcW w:w="1072" w:type="pct"/>
            <w:vMerge/>
          </w:tcPr>
          <w:p w14:paraId="2C8641DF" w14:textId="77777777" w:rsidR="00CE126C" w:rsidRPr="0029031E" w:rsidDel="002A1D54" w:rsidRDefault="00CE126C" w:rsidP="00CE126C"/>
        </w:tc>
        <w:tc>
          <w:tcPr>
            <w:tcW w:w="3928" w:type="pct"/>
          </w:tcPr>
          <w:p w14:paraId="3599CFF2" w14:textId="77777777" w:rsidR="00CE126C" w:rsidRPr="0029031E" w:rsidRDefault="00CE126C" w:rsidP="00967FAD">
            <w:pPr>
              <w:jc w:val="both"/>
            </w:pPr>
            <w:r w:rsidRPr="0029031E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29031E" w:rsidRPr="0029031E" w14:paraId="34EB567C" w14:textId="77777777" w:rsidTr="00967FAD">
        <w:trPr>
          <w:trHeight w:val="20"/>
        </w:trPr>
        <w:tc>
          <w:tcPr>
            <w:tcW w:w="1072" w:type="pct"/>
            <w:vMerge/>
          </w:tcPr>
          <w:p w14:paraId="574DF72B" w14:textId="77777777" w:rsidR="00CE126C" w:rsidRPr="0029031E" w:rsidDel="002A1D54" w:rsidRDefault="00CE126C" w:rsidP="00CE126C"/>
        </w:tc>
        <w:tc>
          <w:tcPr>
            <w:tcW w:w="3928" w:type="pct"/>
          </w:tcPr>
          <w:p w14:paraId="65101465" w14:textId="0A86D037" w:rsidR="00CE126C" w:rsidRPr="0029031E" w:rsidRDefault="00CE126C" w:rsidP="00967FAD">
            <w:pPr>
              <w:jc w:val="both"/>
            </w:pPr>
            <w:r w:rsidRPr="0029031E">
              <w:t xml:space="preserve">Выполнять </w:t>
            </w:r>
            <w:r w:rsidR="00024DF7">
              <w:t>измерение издели</w:t>
            </w:r>
            <w:r w:rsidRPr="0029031E">
              <w:t xml:space="preserve">й с использованием контрольно-измерительных инструментов </w:t>
            </w:r>
          </w:p>
        </w:tc>
      </w:tr>
      <w:tr w:rsidR="0029031E" w:rsidRPr="0029031E" w14:paraId="7F9F89AA" w14:textId="77777777" w:rsidTr="00967FAD">
        <w:trPr>
          <w:trHeight w:val="20"/>
        </w:trPr>
        <w:tc>
          <w:tcPr>
            <w:tcW w:w="1072" w:type="pct"/>
            <w:vMerge/>
          </w:tcPr>
          <w:p w14:paraId="4361AD30" w14:textId="77777777" w:rsidR="00CE126C" w:rsidRPr="0029031E" w:rsidDel="002A1D54" w:rsidRDefault="00CE126C" w:rsidP="00CE126C"/>
        </w:tc>
        <w:tc>
          <w:tcPr>
            <w:tcW w:w="3928" w:type="pct"/>
          </w:tcPr>
          <w:p w14:paraId="153DD19F" w14:textId="77777777" w:rsidR="00CE126C" w:rsidRPr="0029031E" w:rsidRDefault="00CE126C" w:rsidP="00967FAD">
            <w:pPr>
              <w:jc w:val="both"/>
            </w:pPr>
            <w:r w:rsidRPr="0029031E">
              <w:t xml:space="preserve">Применять средства индивидуальной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роликовых сортогибочных машинах среднего размера</w:t>
            </w:r>
          </w:p>
        </w:tc>
      </w:tr>
      <w:tr w:rsidR="0029031E" w:rsidRPr="0029031E" w14:paraId="40A2C2C8" w14:textId="77777777" w:rsidTr="00967FAD">
        <w:trPr>
          <w:trHeight w:val="20"/>
        </w:trPr>
        <w:tc>
          <w:tcPr>
            <w:tcW w:w="1072" w:type="pct"/>
            <w:vMerge/>
          </w:tcPr>
          <w:p w14:paraId="267134D9" w14:textId="77777777" w:rsidR="00CE126C" w:rsidRPr="0029031E" w:rsidDel="002A1D54" w:rsidRDefault="00CE126C" w:rsidP="00CE126C"/>
        </w:tc>
        <w:tc>
          <w:tcPr>
            <w:tcW w:w="3928" w:type="pct"/>
          </w:tcPr>
          <w:p w14:paraId="6005267F" w14:textId="77777777" w:rsidR="00CE126C" w:rsidRPr="0029031E" w:rsidRDefault="00CE126C" w:rsidP="00967FAD">
            <w:pPr>
              <w:jc w:val="both"/>
            </w:pPr>
            <w:r w:rsidRPr="0029031E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29031E" w:rsidRPr="0029031E" w14:paraId="31B69E61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3F175B08" w14:textId="77777777" w:rsidR="00CE126C" w:rsidRPr="0029031E" w:rsidRDefault="00CE126C" w:rsidP="00CE126C">
            <w:r w:rsidRPr="0029031E" w:rsidDel="002A1D54">
              <w:t>Необходимые знания</w:t>
            </w:r>
          </w:p>
        </w:tc>
        <w:tc>
          <w:tcPr>
            <w:tcW w:w="3928" w:type="pct"/>
          </w:tcPr>
          <w:p w14:paraId="7E0C1CB7" w14:textId="77777777" w:rsidR="00CE126C" w:rsidRPr="0029031E" w:rsidRDefault="00CE126C" w:rsidP="00967FAD">
            <w:pPr>
              <w:jc w:val="both"/>
            </w:pPr>
            <w:r w:rsidRPr="0029031E">
              <w:t>Основы машиностроительного черчения в объеме, необходимом для выполнения работы</w:t>
            </w:r>
          </w:p>
        </w:tc>
      </w:tr>
      <w:tr w:rsidR="0029031E" w:rsidRPr="0029031E" w14:paraId="6B322851" w14:textId="77777777" w:rsidTr="00967FAD">
        <w:trPr>
          <w:trHeight w:val="20"/>
        </w:trPr>
        <w:tc>
          <w:tcPr>
            <w:tcW w:w="1072" w:type="pct"/>
            <w:vMerge/>
          </w:tcPr>
          <w:p w14:paraId="45E6B97E" w14:textId="77777777" w:rsidR="00CE126C" w:rsidRPr="0029031E" w:rsidDel="002A1D54" w:rsidRDefault="00CE126C" w:rsidP="00CE126C"/>
        </w:tc>
        <w:tc>
          <w:tcPr>
            <w:tcW w:w="3928" w:type="pct"/>
          </w:tcPr>
          <w:p w14:paraId="3F66F0D6" w14:textId="77777777" w:rsidR="00CE126C" w:rsidRPr="0029031E" w:rsidRDefault="00CE126C" w:rsidP="00967FAD">
            <w:pPr>
              <w:jc w:val="both"/>
            </w:pPr>
            <w:r w:rsidRPr="0029031E">
              <w:t>Правила чтения технологических документов</w:t>
            </w:r>
          </w:p>
        </w:tc>
      </w:tr>
      <w:tr w:rsidR="0029031E" w:rsidRPr="0029031E" w14:paraId="7C30700D" w14:textId="77777777" w:rsidTr="00967FAD">
        <w:trPr>
          <w:trHeight w:val="20"/>
        </w:trPr>
        <w:tc>
          <w:tcPr>
            <w:tcW w:w="1072" w:type="pct"/>
            <w:vMerge/>
          </w:tcPr>
          <w:p w14:paraId="7E419ED0" w14:textId="77777777" w:rsidR="00CE126C" w:rsidRPr="0029031E" w:rsidDel="002A1D54" w:rsidRDefault="00CE126C" w:rsidP="00CE126C"/>
        </w:tc>
        <w:tc>
          <w:tcPr>
            <w:tcW w:w="3928" w:type="pct"/>
          </w:tcPr>
          <w:p w14:paraId="36768747" w14:textId="77777777" w:rsidR="00CE126C" w:rsidRPr="0029031E" w:rsidRDefault="00CE126C" w:rsidP="00967FAD">
            <w:pPr>
              <w:jc w:val="both"/>
            </w:pPr>
            <w:r w:rsidRPr="0029031E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9031E" w:rsidRPr="0029031E" w14:paraId="29A37400" w14:textId="77777777" w:rsidTr="00967FAD">
        <w:trPr>
          <w:trHeight w:val="20"/>
        </w:trPr>
        <w:tc>
          <w:tcPr>
            <w:tcW w:w="1072" w:type="pct"/>
            <w:vMerge/>
          </w:tcPr>
          <w:p w14:paraId="6947AAF1" w14:textId="77777777" w:rsidR="00CE126C" w:rsidRPr="0029031E" w:rsidDel="002A1D54" w:rsidRDefault="00CE126C" w:rsidP="00CE126C"/>
        </w:tc>
        <w:tc>
          <w:tcPr>
            <w:tcW w:w="3928" w:type="pct"/>
          </w:tcPr>
          <w:p w14:paraId="7D75C214" w14:textId="77777777" w:rsidR="00CE126C" w:rsidRPr="0029031E" w:rsidRDefault="00CE126C" w:rsidP="00967FAD">
            <w:pPr>
              <w:jc w:val="both"/>
            </w:pPr>
            <w:r w:rsidRPr="0029031E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9031E" w:rsidRPr="0029031E" w14:paraId="06F65014" w14:textId="77777777" w:rsidTr="00967FAD">
        <w:trPr>
          <w:trHeight w:val="20"/>
        </w:trPr>
        <w:tc>
          <w:tcPr>
            <w:tcW w:w="1072" w:type="pct"/>
            <w:vMerge/>
          </w:tcPr>
          <w:p w14:paraId="7EA5EBDA" w14:textId="77777777" w:rsidR="00CE126C" w:rsidRPr="0029031E" w:rsidDel="002A1D54" w:rsidRDefault="00CE126C" w:rsidP="00CE126C"/>
        </w:tc>
        <w:tc>
          <w:tcPr>
            <w:tcW w:w="3928" w:type="pct"/>
          </w:tcPr>
          <w:p w14:paraId="3E5611D1" w14:textId="77777777" w:rsidR="00CE126C" w:rsidRPr="0029031E" w:rsidRDefault="00CE126C" w:rsidP="00967FAD">
            <w:pPr>
              <w:jc w:val="both"/>
            </w:pPr>
            <w:r w:rsidRPr="0029031E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9031E" w:rsidRPr="0029031E" w14:paraId="494DBFE8" w14:textId="77777777" w:rsidTr="00967FAD">
        <w:trPr>
          <w:trHeight w:val="20"/>
        </w:trPr>
        <w:tc>
          <w:tcPr>
            <w:tcW w:w="1072" w:type="pct"/>
            <w:vMerge/>
          </w:tcPr>
          <w:p w14:paraId="326AB7E1" w14:textId="77777777" w:rsidR="00CE126C" w:rsidRPr="0029031E" w:rsidDel="002A1D54" w:rsidRDefault="00CE126C" w:rsidP="00CE126C"/>
        </w:tc>
        <w:tc>
          <w:tcPr>
            <w:tcW w:w="3928" w:type="pct"/>
          </w:tcPr>
          <w:p w14:paraId="431CF773" w14:textId="01E496CF" w:rsidR="00CE126C" w:rsidRPr="0029031E" w:rsidRDefault="00231D2B" w:rsidP="00967FAD">
            <w:pPr>
              <w:jc w:val="both"/>
            </w:pPr>
            <w:r>
              <w:t>Виды, конструкция</w:t>
            </w:r>
            <w:r w:rsidR="00CE126C" w:rsidRPr="0029031E">
              <w:t xml:space="preserve"> и назначение роликовых сортогибочных машин среднего размера</w:t>
            </w:r>
          </w:p>
        </w:tc>
      </w:tr>
      <w:tr w:rsidR="0029031E" w:rsidRPr="0029031E" w14:paraId="0A6DE179" w14:textId="77777777" w:rsidTr="00967FAD">
        <w:trPr>
          <w:trHeight w:val="20"/>
        </w:trPr>
        <w:tc>
          <w:tcPr>
            <w:tcW w:w="1072" w:type="pct"/>
            <w:vMerge/>
          </w:tcPr>
          <w:p w14:paraId="46C80BE9" w14:textId="77777777" w:rsidR="00CE126C" w:rsidRPr="0029031E" w:rsidDel="002A1D54" w:rsidRDefault="00CE126C" w:rsidP="00CE126C"/>
        </w:tc>
        <w:tc>
          <w:tcPr>
            <w:tcW w:w="3928" w:type="pct"/>
          </w:tcPr>
          <w:p w14:paraId="037DC151" w14:textId="1F9C0784" w:rsidR="00CE126C" w:rsidRPr="0029031E" w:rsidRDefault="00231D2B" w:rsidP="00967FAD">
            <w:pPr>
              <w:jc w:val="both"/>
            </w:pPr>
            <w:r>
              <w:t>Виды, конструкция</w:t>
            </w:r>
            <w:r w:rsidR="00CE126C" w:rsidRPr="0029031E">
              <w:t xml:space="preserve"> и назначение нагревательных устройств для нагрева сортового и профильного проката под вальцовку на роликовых сортогибочных машинах среднего размера</w:t>
            </w:r>
          </w:p>
        </w:tc>
      </w:tr>
      <w:tr w:rsidR="0029031E" w:rsidRPr="0029031E" w14:paraId="20EF653C" w14:textId="77777777" w:rsidTr="00967FAD">
        <w:trPr>
          <w:trHeight w:val="20"/>
        </w:trPr>
        <w:tc>
          <w:tcPr>
            <w:tcW w:w="1072" w:type="pct"/>
            <w:vMerge/>
          </w:tcPr>
          <w:p w14:paraId="346F9668" w14:textId="77777777" w:rsidR="00CE126C" w:rsidRPr="0029031E" w:rsidDel="002A1D54" w:rsidRDefault="00CE126C" w:rsidP="00CE126C"/>
        </w:tc>
        <w:tc>
          <w:tcPr>
            <w:tcW w:w="3928" w:type="pct"/>
          </w:tcPr>
          <w:p w14:paraId="37E9D725" w14:textId="07FA4C0B" w:rsidR="00CE126C" w:rsidRPr="0029031E" w:rsidRDefault="00231D2B" w:rsidP="00967FAD">
            <w:pPr>
              <w:jc w:val="both"/>
            </w:pPr>
            <w:r>
              <w:t>Виды, конструкция</w:t>
            </w:r>
            <w:r w:rsidR="00CE126C" w:rsidRPr="0029031E">
              <w:t xml:space="preserve"> и назначение вспомогательных приспособлений для гибки на роликовых сортогибочных машинах среднего размера</w:t>
            </w:r>
          </w:p>
        </w:tc>
      </w:tr>
      <w:tr w:rsidR="0029031E" w:rsidRPr="0029031E" w14:paraId="0BCDE3D0" w14:textId="77777777" w:rsidTr="00967FAD">
        <w:trPr>
          <w:trHeight w:val="20"/>
        </w:trPr>
        <w:tc>
          <w:tcPr>
            <w:tcW w:w="1072" w:type="pct"/>
            <w:vMerge/>
          </w:tcPr>
          <w:p w14:paraId="1B0B6A84" w14:textId="77777777" w:rsidR="00CE126C" w:rsidRPr="0029031E" w:rsidDel="002A1D54" w:rsidRDefault="00CE126C" w:rsidP="00CE126C"/>
        </w:tc>
        <w:tc>
          <w:tcPr>
            <w:tcW w:w="3928" w:type="pct"/>
          </w:tcPr>
          <w:p w14:paraId="20021AE1" w14:textId="77777777" w:rsidR="00CE126C" w:rsidRPr="0029031E" w:rsidRDefault="00CE126C" w:rsidP="00967FAD">
            <w:pPr>
              <w:jc w:val="both"/>
            </w:pPr>
            <w:r w:rsidRPr="0029031E">
              <w:t>Виды и назначение подъемно-транспортного оборудования</w:t>
            </w:r>
          </w:p>
        </w:tc>
      </w:tr>
      <w:tr w:rsidR="0029031E" w:rsidRPr="0029031E" w14:paraId="70961797" w14:textId="77777777" w:rsidTr="00967FAD">
        <w:trPr>
          <w:trHeight w:val="20"/>
        </w:trPr>
        <w:tc>
          <w:tcPr>
            <w:tcW w:w="1072" w:type="pct"/>
            <w:vMerge/>
          </w:tcPr>
          <w:p w14:paraId="74A94D45" w14:textId="77777777" w:rsidR="00CE126C" w:rsidRPr="0029031E" w:rsidDel="002A1D54" w:rsidRDefault="00CE126C" w:rsidP="00CE126C"/>
        </w:tc>
        <w:tc>
          <w:tcPr>
            <w:tcW w:w="3928" w:type="pct"/>
          </w:tcPr>
          <w:p w14:paraId="1E063E70" w14:textId="77777777" w:rsidR="00CE126C" w:rsidRPr="0029031E" w:rsidRDefault="00CE126C" w:rsidP="00967FAD">
            <w:pPr>
              <w:jc w:val="both"/>
            </w:pPr>
            <w:r w:rsidRPr="0029031E">
              <w:t>Типовые режимы работы роликовых сортогибочных машин среднего размера и вспомогательных приспособлений</w:t>
            </w:r>
          </w:p>
        </w:tc>
      </w:tr>
      <w:tr w:rsidR="0029031E" w:rsidRPr="0029031E" w14:paraId="2AABB06A" w14:textId="77777777" w:rsidTr="00967FAD">
        <w:trPr>
          <w:trHeight w:val="20"/>
        </w:trPr>
        <w:tc>
          <w:tcPr>
            <w:tcW w:w="1072" w:type="pct"/>
            <w:vMerge/>
          </w:tcPr>
          <w:p w14:paraId="4913F1F1" w14:textId="77777777" w:rsidR="00CE126C" w:rsidRPr="0029031E" w:rsidDel="002A1D54" w:rsidRDefault="00CE126C" w:rsidP="00CE126C"/>
        </w:tc>
        <w:tc>
          <w:tcPr>
            <w:tcW w:w="3928" w:type="pct"/>
          </w:tcPr>
          <w:p w14:paraId="1D358E95" w14:textId="77777777" w:rsidR="00CE126C" w:rsidRPr="0029031E" w:rsidRDefault="00CE126C" w:rsidP="00967FAD">
            <w:pPr>
              <w:jc w:val="both"/>
            </w:pPr>
            <w:r w:rsidRPr="0029031E">
              <w:t>Основные характеристики роликовых сортогибочных машин среднего размера и вспомогательных приспособлений</w:t>
            </w:r>
          </w:p>
        </w:tc>
      </w:tr>
      <w:tr w:rsidR="0029031E" w:rsidRPr="0029031E" w14:paraId="253C0A86" w14:textId="77777777" w:rsidTr="00967FAD">
        <w:trPr>
          <w:trHeight w:val="20"/>
        </w:trPr>
        <w:tc>
          <w:tcPr>
            <w:tcW w:w="1072" w:type="pct"/>
            <w:vMerge/>
          </w:tcPr>
          <w:p w14:paraId="179B9486" w14:textId="77777777" w:rsidR="00CE126C" w:rsidRPr="0029031E" w:rsidDel="002A1D54" w:rsidRDefault="00CE126C" w:rsidP="00CE126C"/>
        </w:tc>
        <w:tc>
          <w:tcPr>
            <w:tcW w:w="3928" w:type="pct"/>
          </w:tcPr>
          <w:p w14:paraId="469D8D21" w14:textId="77777777" w:rsidR="00CE126C" w:rsidRPr="0029031E" w:rsidRDefault="00CE126C" w:rsidP="00967FAD">
            <w:pPr>
              <w:jc w:val="both"/>
            </w:pPr>
            <w:r w:rsidRPr="0029031E">
              <w:t>Назначение органов управления роликовыми сортогибочными машинами среднего размера и вспомогательными приспособлениями</w:t>
            </w:r>
          </w:p>
        </w:tc>
      </w:tr>
      <w:tr w:rsidR="0029031E" w:rsidRPr="0029031E" w14:paraId="5982C326" w14:textId="77777777" w:rsidTr="00967FAD">
        <w:trPr>
          <w:trHeight w:val="20"/>
        </w:trPr>
        <w:tc>
          <w:tcPr>
            <w:tcW w:w="1072" w:type="pct"/>
            <w:vMerge/>
          </w:tcPr>
          <w:p w14:paraId="0B6C80DD" w14:textId="77777777" w:rsidR="00CE126C" w:rsidRPr="0029031E" w:rsidDel="002A1D54" w:rsidRDefault="00CE126C" w:rsidP="00CE126C"/>
        </w:tc>
        <w:tc>
          <w:tcPr>
            <w:tcW w:w="3928" w:type="pct"/>
          </w:tcPr>
          <w:p w14:paraId="5C984B04" w14:textId="77777777" w:rsidR="00CE126C" w:rsidRPr="0029031E" w:rsidRDefault="00CE126C" w:rsidP="00967FAD">
            <w:pPr>
              <w:jc w:val="both"/>
            </w:pPr>
            <w:r w:rsidRPr="0029031E">
              <w:t>Порядок и правила подготовки к работе роликовых сортогибочных машин среднего размера и вспомогательных приспособлений</w:t>
            </w:r>
          </w:p>
        </w:tc>
      </w:tr>
      <w:tr w:rsidR="0029031E" w:rsidRPr="0029031E" w14:paraId="0EE8CCB1" w14:textId="77777777" w:rsidTr="00967FAD">
        <w:trPr>
          <w:trHeight w:val="20"/>
        </w:trPr>
        <w:tc>
          <w:tcPr>
            <w:tcW w:w="1072" w:type="pct"/>
            <w:vMerge/>
          </w:tcPr>
          <w:p w14:paraId="08857BD3" w14:textId="77777777" w:rsidR="00CE126C" w:rsidRPr="0029031E" w:rsidDel="002A1D54" w:rsidRDefault="00CE126C" w:rsidP="00CE126C"/>
        </w:tc>
        <w:tc>
          <w:tcPr>
            <w:tcW w:w="3928" w:type="pct"/>
          </w:tcPr>
          <w:p w14:paraId="03EBFA2A" w14:textId="2B8F3B28" w:rsidR="00CE126C" w:rsidRPr="0029031E" w:rsidRDefault="00CE126C" w:rsidP="00967FAD">
            <w:pPr>
              <w:jc w:val="both"/>
            </w:pPr>
            <w:r w:rsidRPr="0029031E">
              <w:t xml:space="preserve">Порядок и правила выполнения планово-предупредительного </w:t>
            </w:r>
            <w:r w:rsidR="00AA1575">
              <w:t>обслуживания (ежедневного, еженедельного)</w:t>
            </w:r>
            <w:r w:rsidRPr="0029031E">
              <w:t xml:space="preserve"> </w:t>
            </w:r>
            <w:r w:rsidR="0061614A" w:rsidRPr="0029031E">
              <w:t xml:space="preserve">роликовых сортогибочных </w:t>
            </w:r>
            <w:r w:rsidRPr="0029031E">
              <w:t>машин в соответствии с требованиями документации по эксплуатации</w:t>
            </w:r>
          </w:p>
        </w:tc>
      </w:tr>
      <w:tr w:rsidR="0029031E" w:rsidRPr="0029031E" w14:paraId="2CA74453" w14:textId="77777777" w:rsidTr="00967FAD">
        <w:trPr>
          <w:trHeight w:val="20"/>
        </w:trPr>
        <w:tc>
          <w:tcPr>
            <w:tcW w:w="1072" w:type="pct"/>
            <w:vMerge/>
          </w:tcPr>
          <w:p w14:paraId="140154F5" w14:textId="77777777" w:rsidR="0061614A" w:rsidRPr="0029031E" w:rsidDel="002A1D54" w:rsidRDefault="0061614A" w:rsidP="0061614A"/>
        </w:tc>
        <w:tc>
          <w:tcPr>
            <w:tcW w:w="3928" w:type="pct"/>
          </w:tcPr>
          <w:p w14:paraId="1224E664" w14:textId="77777777" w:rsidR="0061614A" w:rsidRPr="0029031E" w:rsidRDefault="0061614A" w:rsidP="00967FAD">
            <w:pPr>
              <w:jc w:val="both"/>
            </w:pPr>
            <w:r w:rsidRPr="0029031E">
              <w:t>Правила и способы гибки изделий на роликовых сортогибочных машинах среднего размера</w:t>
            </w:r>
          </w:p>
        </w:tc>
      </w:tr>
      <w:tr w:rsidR="0029031E" w:rsidRPr="0029031E" w14:paraId="1573A244" w14:textId="77777777" w:rsidTr="00967FAD">
        <w:trPr>
          <w:trHeight w:val="20"/>
        </w:trPr>
        <w:tc>
          <w:tcPr>
            <w:tcW w:w="1072" w:type="pct"/>
            <w:vMerge/>
          </w:tcPr>
          <w:p w14:paraId="27F4EE42" w14:textId="77777777" w:rsidR="0061614A" w:rsidRPr="0029031E" w:rsidDel="002A1D54" w:rsidRDefault="0061614A" w:rsidP="0061614A"/>
        </w:tc>
        <w:tc>
          <w:tcPr>
            <w:tcW w:w="3928" w:type="pct"/>
          </w:tcPr>
          <w:p w14:paraId="7A65261A" w14:textId="77777777" w:rsidR="0061614A" w:rsidRPr="0029031E" w:rsidRDefault="0061614A" w:rsidP="00967FAD">
            <w:pPr>
              <w:jc w:val="both"/>
            </w:pPr>
            <w:r w:rsidRPr="0029031E">
              <w:t>Способы и правила подгибки концов заготовок на специальных машинах</w:t>
            </w:r>
          </w:p>
        </w:tc>
      </w:tr>
      <w:tr w:rsidR="0029031E" w:rsidRPr="0029031E" w14:paraId="70B928B0" w14:textId="77777777" w:rsidTr="00967FAD">
        <w:trPr>
          <w:trHeight w:val="20"/>
        </w:trPr>
        <w:tc>
          <w:tcPr>
            <w:tcW w:w="1072" w:type="pct"/>
            <w:vMerge/>
          </w:tcPr>
          <w:p w14:paraId="1024D70F" w14:textId="77777777" w:rsidR="0061614A" w:rsidRPr="0029031E" w:rsidDel="002A1D54" w:rsidRDefault="0061614A" w:rsidP="0061614A"/>
        </w:tc>
        <w:tc>
          <w:tcPr>
            <w:tcW w:w="3928" w:type="pct"/>
          </w:tcPr>
          <w:p w14:paraId="705B1172" w14:textId="5BD63D25" w:rsidR="0061614A" w:rsidRPr="0029031E" w:rsidRDefault="0061614A" w:rsidP="00967FAD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роликовых сортогибочных машин среднего размера</w:t>
            </w:r>
          </w:p>
        </w:tc>
      </w:tr>
      <w:tr w:rsidR="0029031E" w:rsidRPr="0029031E" w14:paraId="0F35DC4B" w14:textId="77777777" w:rsidTr="00967FAD">
        <w:trPr>
          <w:trHeight w:val="20"/>
        </w:trPr>
        <w:tc>
          <w:tcPr>
            <w:tcW w:w="1072" w:type="pct"/>
            <w:vMerge/>
          </w:tcPr>
          <w:p w14:paraId="0A5AE5E5" w14:textId="77777777" w:rsidR="0061614A" w:rsidRPr="0029031E" w:rsidDel="002A1D54" w:rsidRDefault="0061614A" w:rsidP="0061614A"/>
        </w:tc>
        <w:tc>
          <w:tcPr>
            <w:tcW w:w="3928" w:type="pct"/>
          </w:tcPr>
          <w:p w14:paraId="5C3242B4" w14:textId="760E85CC" w:rsidR="0061614A" w:rsidRPr="0029031E" w:rsidRDefault="0061614A" w:rsidP="00967FAD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нагревательных устройств для нагрева заготовок под вальцовку на роликовых сортогибочных машинах среднего размера</w:t>
            </w:r>
          </w:p>
        </w:tc>
      </w:tr>
      <w:tr w:rsidR="0029031E" w:rsidRPr="0029031E" w14:paraId="2D1C4E83" w14:textId="77777777" w:rsidTr="00967FAD">
        <w:trPr>
          <w:trHeight w:val="20"/>
        </w:trPr>
        <w:tc>
          <w:tcPr>
            <w:tcW w:w="1072" w:type="pct"/>
            <w:vMerge/>
          </w:tcPr>
          <w:p w14:paraId="2050E81D" w14:textId="77777777" w:rsidR="0061614A" w:rsidRPr="0029031E" w:rsidDel="002A1D54" w:rsidRDefault="0061614A" w:rsidP="0061614A"/>
        </w:tc>
        <w:tc>
          <w:tcPr>
            <w:tcW w:w="3928" w:type="pct"/>
          </w:tcPr>
          <w:p w14:paraId="5AE56338" w14:textId="77777777" w:rsidR="0061614A" w:rsidRPr="0029031E" w:rsidRDefault="0061614A" w:rsidP="00967FAD">
            <w:pPr>
              <w:jc w:val="both"/>
            </w:pPr>
            <w:r w:rsidRPr="0029031E">
              <w:t xml:space="preserve">Виды дефектов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25C5E20E" w14:textId="77777777" w:rsidTr="00967FAD">
        <w:trPr>
          <w:trHeight w:val="20"/>
        </w:trPr>
        <w:tc>
          <w:tcPr>
            <w:tcW w:w="1072" w:type="pct"/>
            <w:vMerge/>
          </w:tcPr>
          <w:p w14:paraId="31FCB209" w14:textId="77777777" w:rsidR="0061614A" w:rsidRPr="0029031E" w:rsidDel="002A1D54" w:rsidRDefault="0061614A" w:rsidP="0061614A"/>
        </w:tc>
        <w:tc>
          <w:tcPr>
            <w:tcW w:w="3928" w:type="pct"/>
          </w:tcPr>
          <w:p w14:paraId="4646D0D2" w14:textId="77777777" w:rsidR="0061614A" w:rsidRPr="0029031E" w:rsidRDefault="0061614A" w:rsidP="00967FAD">
            <w:pPr>
              <w:jc w:val="both"/>
            </w:pPr>
            <w:r w:rsidRPr="0029031E">
              <w:t xml:space="preserve">Способы устранения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159B1E0B" w14:textId="77777777" w:rsidTr="00967FAD">
        <w:trPr>
          <w:trHeight w:val="20"/>
        </w:trPr>
        <w:tc>
          <w:tcPr>
            <w:tcW w:w="1072" w:type="pct"/>
            <w:vMerge/>
          </w:tcPr>
          <w:p w14:paraId="337DFDCA" w14:textId="77777777" w:rsidR="0061614A" w:rsidRPr="0029031E" w:rsidDel="002A1D54" w:rsidRDefault="0061614A" w:rsidP="0061614A"/>
        </w:tc>
        <w:tc>
          <w:tcPr>
            <w:tcW w:w="3928" w:type="pct"/>
          </w:tcPr>
          <w:p w14:paraId="037E0BE6" w14:textId="77777777" w:rsidR="0061614A" w:rsidRPr="0029031E" w:rsidRDefault="0061614A" w:rsidP="00967FAD">
            <w:pPr>
              <w:jc w:val="both"/>
            </w:pPr>
            <w:r w:rsidRPr="0029031E">
              <w:t>Температурные режимы гибки на роликовых сортогибочных машинах среднего размера</w:t>
            </w:r>
          </w:p>
        </w:tc>
      </w:tr>
      <w:tr w:rsidR="0029031E" w:rsidRPr="0029031E" w14:paraId="6FF12D63" w14:textId="77777777" w:rsidTr="00967FAD">
        <w:trPr>
          <w:trHeight w:val="20"/>
        </w:trPr>
        <w:tc>
          <w:tcPr>
            <w:tcW w:w="1072" w:type="pct"/>
            <w:vMerge/>
          </w:tcPr>
          <w:p w14:paraId="7ADC5B44" w14:textId="77777777" w:rsidR="004A4D41" w:rsidRPr="0029031E" w:rsidDel="002A1D54" w:rsidRDefault="004A4D41" w:rsidP="004A4D41"/>
        </w:tc>
        <w:tc>
          <w:tcPr>
            <w:tcW w:w="3928" w:type="pct"/>
          </w:tcPr>
          <w:p w14:paraId="72A646A5" w14:textId="77777777" w:rsidR="004A4D41" w:rsidRPr="0029031E" w:rsidRDefault="004A4D41" w:rsidP="00967FAD">
            <w:pPr>
              <w:jc w:val="both"/>
            </w:pPr>
            <w:r w:rsidRPr="0029031E">
              <w:t>Группы и марки материалов, обрабатываемых на роликовых сортогибочных машинах среднего размера</w:t>
            </w:r>
          </w:p>
        </w:tc>
      </w:tr>
      <w:tr w:rsidR="0029031E" w:rsidRPr="0029031E" w14:paraId="14E62448" w14:textId="77777777" w:rsidTr="00967FAD">
        <w:trPr>
          <w:trHeight w:val="20"/>
        </w:trPr>
        <w:tc>
          <w:tcPr>
            <w:tcW w:w="1072" w:type="pct"/>
            <w:vMerge/>
          </w:tcPr>
          <w:p w14:paraId="12671C23" w14:textId="77777777" w:rsidR="004A4D41" w:rsidRPr="0029031E" w:rsidDel="002A1D54" w:rsidRDefault="004A4D41" w:rsidP="004A4D41"/>
        </w:tc>
        <w:tc>
          <w:tcPr>
            <w:tcW w:w="3928" w:type="pct"/>
          </w:tcPr>
          <w:p w14:paraId="18AF3738" w14:textId="77777777" w:rsidR="004A4D41" w:rsidRPr="0029031E" w:rsidRDefault="004A4D41" w:rsidP="00967FAD">
            <w:pPr>
              <w:jc w:val="both"/>
            </w:pPr>
            <w:r w:rsidRPr="0029031E">
              <w:t>Сортамент заготовок, обрабатываемых на роликовых сортогибочных машинах среднего размера</w:t>
            </w:r>
          </w:p>
        </w:tc>
      </w:tr>
      <w:tr w:rsidR="0029031E" w:rsidRPr="0029031E" w14:paraId="58EAA8F2" w14:textId="77777777" w:rsidTr="00967FAD">
        <w:trPr>
          <w:trHeight w:val="20"/>
        </w:trPr>
        <w:tc>
          <w:tcPr>
            <w:tcW w:w="1072" w:type="pct"/>
            <w:vMerge/>
          </w:tcPr>
          <w:p w14:paraId="5C0A95D4" w14:textId="77777777" w:rsidR="004A4D41" w:rsidRPr="0029031E" w:rsidDel="002A1D54" w:rsidRDefault="004A4D41" w:rsidP="004A4D41"/>
        </w:tc>
        <w:tc>
          <w:tcPr>
            <w:tcW w:w="3928" w:type="pct"/>
          </w:tcPr>
          <w:p w14:paraId="1D22BE49" w14:textId="77777777" w:rsidR="004A4D41" w:rsidRPr="0029031E" w:rsidRDefault="000B4EB5" w:rsidP="00967FAD">
            <w:pPr>
              <w:jc w:val="both"/>
            </w:pPr>
            <w:r w:rsidRPr="0029031E">
              <w:t>Типовые технологические процессы гибки изделий на роликовых сортогибочных машинах</w:t>
            </w:r>
          </w:p>
        </w:tc>
      </w:tr>
      <w:tr w:rsidR="0029031E" w:rsidRPr="0029031E" w14:paraId="4A9262BE" w14:textId="77777777" w:rsidTr="00967FAD">
        <w:trPr>
          <w:trHeight w:val="20"/>
        </w:trPr>
        <w:tc>
          <w:tcPr>
            <w:tcW w:w="1072" w:type="pct"/>
            <w:vMerge/>
          </w:tcPr>
          <w:p w14:paraId="3D602F1F" w14:textId="77777777" w:rsidR="000B4EB5" w:rsidRPr="0029031E" w:rsidDel="002A1D54" w:rsidRDefault="000B4EB5" w:rsidP="000B4EB5"/>
        </w:tc>
        <w:tc>
          <w:tcPr>
            <w:tcW w:w="3928" w:type="pct"/>
          </w:tcPr>
          <w:p w14:paraId="2DFC7E9F" w14:textId="77777777" w:rsidR="000B4EB5" w:rsidRPr="0029031E" w:rsidRDefault="000B4EB5" w:rsidP="00967FAD">
            <w:pPr>
              <w:jc w:val="both"/>
            </w:pPr>
            <w:r w:rsidRPr="0029031E">
              <w:t>Приемы работы и последовательность гибки изделий на роликовых сортогибочных машинах среднего размера</w:t>
            </w:r>
          </w:p>
        </w:tc>
      </w:tr>
      <w:tr w:rsidR="0029031E" w:rsidRPr="0029031E" w14:paraId="4F354FFC" w14:textId="77777777" w:rsidTr="00967FAD">
        <w:trPr>
          <w:trHeight w:val="20"/>
        </w:trPr>
        <w:tc>
          <w:tcPr>
            <w:tcW w:w="1072" w:type="pct"/>
            <w:vMerge/>
          </w:tcPr>
          <w:p w14:paraId="6CE2E9B7" w14:textId="77777777" w:rsidR="000B4EB5" w:rsidRPr="0029031E" w:rsidDel="002A1D54" w:rsidRDefault="000B4EB5" w:rsidP="000B4EB5"/>
        </w:tc>
        <w:tc>
          <w:tcPr>
            <w:tcW w:w="3928" w:type="pct"/>
          </w:tcPr>
          <w:p w14:paraId="582CF163" w14:textId="77777777" w:rsidR="000B4EB5" w:rsidRPr="0029031E" w:rsidRDefault="000B4EB5" w:rsidP="00967FAD">
            <w:pPr>
              <w:jc w:val="both"/>
            </w:pPr>
            <w:r w:rsidRPr="0029031E">
              <w:t xml:space="preserve">Схемы и правила складирования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0BD28F89" w14:textId="77777777" w:rsidTr="00967FAD">
        <w:trPr>
          <w:trHeight w:val="20"/>
        </w:trPr>
        <w:tc>
          <w:tcPr>
            <w:tcW w:w="1072" w:type="pct"/>
            <w:vMerge/>
          </w:tcPr>
          <w:p w14:paraId="4B4A5B66" w14:textId="77777777" w:rsidR="000B4EB5" w:rsidRPr="0029031E" w:rsidDel="002A1D54" w:rsidRDefault="000B4EB5" w:rsidP="000B4EB5"/>
        </w:tc>
        <w:tc>
          <w:tcPr>
            <w:tcW w:w="3928" w:type="pct"/>
          </w:tcPr>
          <w:p w14:paraId="7EA1449F" w14:textId="77777777" w:rsidR="000B4EB5" w:rsidRPr="0029031E" w:rsidRDefault="000B4EB5" w:rsidP="00967FAD">
            <w:pPr>
              <w:jc w:val="both"/>
            </w:pPr>
            <w:r w:rsidRPr="0029031E">
              <w:t xml:space="preserve">Припуски и допуски на изделия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7D337FE6" w14:textId="77777777" w:rsidTr="00967FAD">
        <w:trPr>
          <w:trHeight w:val="20"/>
        </w:trPr>
        <w:tc>
          <w:tcPr>
            <w:tcW w:w="1072" w:type="pct"/>
            <w:vMerge/>
          </w:tcPr>
          <w:p w14:paraId="27D93358" w14:textId="77777777" w:rsidR="000B4EB5" w:rsidRPr="0029031E" w:rsidDel="002A1D54" w:rsidRDefault="000B4EB5" w:rsidP="000B4EB5"/>
        </w:tc>
        <w:tc>
          <w:tcPr>
            <w:tcW w:w="3928" w:type="pct"/>
          </w:tcPr>
          <w:p w14:paraId="52936FC3" w14:textId="77777777" w:rsidR="000B4EB5" w:rsidRPr="0029031E" w:rsidRDefault="000B4EB5" w:rsidP="00967FAD">
            <w:pPr>
              <w:jc w:val="both"/>
            </w:pPr>
            <w:r w:rsidRPr="0029031E">
              <w:t xml:space="preserve">Способы контроля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685DCEF7" w14:textId="77777777" w:rsidTr="00967FAD">
        <w:trPr>
          <w:trHeight w:val="20"/>
        </w:trPr>
        <w:tc>
          <w:tcPr>
            <w:tcW w:w="1072" w:type="pct"/>
            <w:vMerge/>
          </w:tcPr>
          <w:p w14:paraId="3BBEA89F" w14:textId="77777777" w:rsidR="000B4EB5" w:rsidRPr="0029031E" w:rsidDel="002A1D54" w:rsidRDefault="000B4EB5" w:rsidP="000B4EB5"/>
        </w:tc>
        <w:tc>
          <w:tcPr>
            <w:tcW w:w="3928" w:type="pct"/>
          </w:tcPr>
          <w:p w14:paraId="1C579E3A" w14:textId="77777777" w:rsidR="000B4EB5" w:rsidRPr="0029031E" w:rsidRDefault="000B4EB5" w:rsidP="00967FAD">
            <w:pPr>
              <w:jc w:val="both"/>
            </w:pPr>
            <w:r w:rsidRPr="0029031E">
              <w:t xml:space="preserve">Способы контроля температуры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6A3A0C4C" w14:textId="77777777" w:rsidTr="00967FAD">
        <w:trPr>
          <w:trHeight w:val="20"/>
        </w:trPr>
        <w:tc>
          <w:tcPr>
            <w:tcW w:w="1072" w:type="pct"/>
            <w:vMerge/>
          </w:tcPr>
          <w:p w14:paraId="71D9C6E6" w14:textId="77777777" w:rsidR="000B4EB5" w:rsidRPr="0029031E" w:rsidDel="002A1D54" w:rsidRDefault="000B4EB5" w:rsidP="000B4EB5"/>
        </w:tc>
        <w:tc>
          <w:tcPr>
            <w:tcW w:w="3928" w:type="pct"/>
          </w:tcPr>
          <w:p w14:paraId="4AB05858" w14:textId="54CD965E" w:rsidR="000B4EB5" w:rsidRPr="0029031E" w:rsidRDefault="00231D2B" w:rsidP="00967FAD">
            <w:pPr>
              <w:jc w:val="both"/>
            </w:pPr>
            <w:r>
              <w:t>Виды, конструкция</w:t>
            </w:r>
            <w:r w:rsidR="000B4EB5" w:rsidRPr="0029031E">
              <w:t xml:space="preserve">, назначение контрольно-измерительных инструментов для контроля изделий при </w:t>
            </w:r>
            <w:proofErr w:type="spellStart"/>
            <w:r w:rsidR="000B4EB5" w:rsidRPr="0029031E">
              <w:t>гибке</w:t>
            </w:r>
            <w:proofErr w:type="spellEnd"/>
            <w:r w:rsidR="000B4EB5"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3A11D908" w14:textId="77777777" w:rsidTr="00967FAD">
        <w:trPr>
          <w:trHeight w:val="20"/>
        </w:trPr>
        <w:tc>
          <w:tcPr>
            <w:tcW w:w="1072" w:type="pct"/>
            <w:vMerge/>
          </w:tcPr>
          <w:p w14:paraId="4FF6A1C4" w14:textId="77777777" w:rsidR="000B4EB5" w:rsidRPr="0029031E" w:rsidDel="002A1D54" w:rsidRDefault="000B4EB5" w:rsidP="000B4EB5"/>
        </w:tc>
        <w:tc>
          <w:tcPr>
            <w:tcW w:w="3928" w:type="pct"/>
          </w:tcPr>
          <w:p w14:paraId="43A8B418" w14:textId="77777777" w:rsidR="000B4EB5" w:rsidRPr="0029031E" w:rsidRDefault="000B4EB5" w:rsidP="00967FAD">
            <w:pPr>
              <w:jc w:val="both"/>
            </w:pPr>
            <w:r w:rsidRPr="0029031E">
              <w:t xml:space="preserve">Правила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и перемещения грузов</w:t>
            </w:r>
          </w:p>
        </w:tc>
      </w:tr>
      <w:tr w:rsidR="0029031E" w:rsidRPr="0029031E" w14:paraId="60D97B15" w14:textId="77777777" w:rsidTr="00967FAD">
        <w:trPr>
          <w:trHeight w:val="20"/>
        </w:trPr>
        <w:tc>
          <w:tcPr>
            <w:tcW w:w="1072" w:type="pct"/>
            <w:vMerge/>
          </w:tcPr>
          <w:p w14:paraId="59BFD95A" w14:textId="77777777" w:rsidR="000B4EB5" w:rsidRPr="0029031E" w:rsidDel="002A1D54" w:rsidRDefault="000B4EB5" w:rsidP="000B4EB5"/>
        </w:tc>
        <w:tc>
          <w:tcPr>
            <w:tcW w:w="3928" w:type="pct"/>
          </w:tcPr>
          <w:p w14:paraId="30023C8B" w14:textId="77777777" w:rsidR="000B4EB5" w:rsidRPr="0029031E" w:rsidRDefault="000B4EB5" w:rsidP="00967FAD">
            <w:pPr>
              <w:jc w:val="both"/>
            </w:pPr>
            <w:r w:rsidRPr="0029031E">
              <w:t>Система знаковой сигнализации при работе с машинистом крана</w:t>
            </w:r>
          </w:p>
        </w:tc>
      </w:tr>
      <w:tr w:rsidR="0029031E" w:rsidRPr="0029031E" w14:paraId="1FDCF14F" w14:textId="77777777" w:rsidTr="00967FAD">
        <w:trPr>
          <w:trHeight w:val="20"/>
        </w:trPr>
        <w:tc>
          <w:tcPr>
            <w:tcW w:w="1072" w:type="pct"/>
            <w:vMerge/>
          </w:tcPr>
          <w:p w14:paraId="1253C5A0" w14:textId="77777777" w:rsidR="000B4EB5" w:rsidRPr="0029031E" w:rsidDel="002A1D54" w:rsidRDefault="000B4EB5" w:rsidP="000B4EB5"/>
        </w:tc>
        <w:tc>
          <w:tcPr>
            <w:tcW w:w="3928" w:type="pct"/>
          </w:tcPr>
          <w:p w14:paraId="32D13B4E" w14:textId="77777777" w:rsidR="000B4EB5" w:rsidRPr="0029031E" w:rsidRDefault="000B4EB5" w:rsidP="00967FAD">
            <w:pPr>
              <w:jc w:val="both"/>
            </w:pPr>
            <w:r w:rsidRPr="0029031E">
              <w:t xml:space="preserve">Виды и правила применения средств индивидуальной и коллективной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среднего размера</w:t>
            </w:r>
          </w:p>
        </w:tc>
      </w:tr>
      <w:tr w:rsidR="0029031E" w:rsidRPr="0029031E" w14:paraId="39F35C30" w14:textId="77777777" w:rsidTr="00967FAD">
        <w:trPr>
          <w:trHeight w:val="20"/>
        </w:trPr>
        <w:tc>
          <w:tcPr>
            <w:tcW w:w="1072" w:type="pct"/>
            <w:vMerge/>
          </w:tcPr>
          <w:p w14:paraId="7A223298" w14:textId="77777777" w:rsidR="000B4EB5" w:rsidRPr="0029031E" w:rsidDel="002A1D54" w:rsidRDefault="000B4EB5" w:rsidP="000B4EB5"/>
        </w:tc>
        <w:tc>
          <w:tcPr>
            <w:tcW w:w="3928" w:type="pct"/>
          </w:tcPr>
          <w:p w14:paraId="0CFBFBB1" w14:textId="77777777" w:rsidR="000B4EB5" w:rsidRPr="0029031E" w:rsidRDefault="000B4EB5" w:rsidP="00967FAD">
            <w:pPr>
              <w:jc w:val="both"/>
            </w:pPr>
            <w:r w:rsidRPr="0029031E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9031E" w:rsidRPr="0029031E" w14:paraId="27BA1D6D" w14:textId="77777777" w:rsidTr="00967FAD">
        <w:trPr>
          <w:trHeight w:val="20"/>
        </w:trPr>
        <w:tc>
          <w:tcPr>
            <w:tcW w:w="1072" w:type="pct"/>
          </w:tcPr>
          <w:p w14:paraId="482481B1" w14:textId="77777777" w:rsidR="000B4EB5" w:rsidRPr="0029031E" w:rsidDel="002A1D54" w:rsidRDefault="000B4EB5" w:rsidP="000B4EB5">
            <w:r w:rsidRPr="0029031E" w:rsidDel="002A1D54">
              <w:t>Другие характеристики</w:t>
            </w:r>
          </w:p>
        </w:tc>
        <w:tc>
          <w:tcPr>
            <w:tcW w:w="3928" w:type="pct"/>
          </w:tcPr>
          <w:p w14:paraId="3B903E7D" w14:textId="77777777" w:rsidR="000B4EB5" w:rsidRPr="0029031E" w:rsidRDefault="000B4EB5" w:rsidP="00967FAD">
            <w:pPr>
              <w:jc w:val="both"/>
            </w:pPr>
            <w:r w:rsidRPr="0029031E">
              <w:t>-</w:t>
            </w:r>
          </w:p>
        </w:tc>
      </w:tr>
    </w:tbl>
    <w:p w14:paraId="24C0E548" w14:textId="77777777" w:rsidR="0029031E" w:rsidRDefault="0029031E" w:rsidP="0029031E">
      <w:pPr>
        <w:rPr>
          <w:b/>
          <w:bCs w:val="0"/>
        </w:rPr>
      </w:pPr>
    </w:p>
    <w:p w14:paraId="2A07942C" w14:textId="53CE19CE" w:rsidR="000A1823" w:rsidRDefault="000A1823" w:rsidP="0029031E">
      <w:pPr>
        <w:rPr>
          <w:b/>
          <w:bCs w:val="0"/>
        </w:rPr>
      </w:pPr>
      <w:r w:rsidRPr="0029031E">
        <w:rPr>
          <w:b/>
          <w:bCs w:val="0"/>
        </w:rPr>
        <w:t>3.3.3. Трудовая функция</w:t>
      </w:r>
    </w:p>
    <w:p w14:paraId="0EC60E45" w14:textId="77777777" w:rsidR="0029031E" w:rsidRPr="0029031E" w:rsidRDefault="0029031E" w:rsidP="0029031E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967FAD" w:rsidRPr="0029031E" w14:paraId="737AC72D" w14:textId="77777777" w:rsidTr="00967FAD">
        <w:trPr>
          <w:trHeight w:val="278"/>
        </w:trPr>
        <w:tc>
          <w:tcPr>
            <w:tcW w:w="87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FCC30F3" w14:textId="46943F0F" w:rsidR="00D5719C" w:rsidRPr="0029031E" w:rsidRDefault="00AC3575" w:rsidP="00CA3445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7ED9BB" w14:textId="77777777" w:rsidR="00D5719C" w:rsidRPr="0029031E" w:rsidRDefault="00F262DA" w:rsidP="00CA3445">
            <w:r w:rsidRPr="0029031E">
              <w:t>Вальцовка</w:t>
            </w:r>
            <w:r w:rsidR="00444FA4" w:rsidRPr="0029031E">
              <w:rPr>
                <w:noProof/>
              </w:rPr>
              <w:t xml:space="preserve"> изделий</w:t>
            </w:r>
            <w:r w:rsidRPr="0029031E">
              <w:t xml:space="preserve"> на вертикальных валковых листогибочных машинах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873B3B9" w14:textId="565D7EF1" w:rsidR="00D5719C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C2A369" w14:textId="4044B85A" w:rsidR="00D5719C" w:rsidRPr="0029031E" w:rsidRDefault="005A4C84" w:rsidP="00967FAD">
            <w:pPr>
              <w:jc w:val="center"/>
            </w:pPr>
            <w:r>
              <w:rPr>
                <w:lang w:val="en-US"/>
              </w:rPr>
              <w:t>C</w:t>
            </w:r>
            <w:r w:rsidR="00D5719C" w:rsidRPr="0029031E">
              <w:t>/03.</w:t>
            </w:r>
            <w:r w:rsidR="00834188" w:rsidRPr="0029031E">
              <w:t>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03DFDD" w14:textId="4C1140E2" w:rsidR="00D5719C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B010A0" w14:textId="77777777" w:rsidR="00D5719C" w:rsidRPr="0029031E" w:rsidRDefault="00834188" w:rsidP="00967FAD">
            <w:pPr>
              <w:jc w:val="center"/>
            </w:pPr>
            <w:r w:rsidRPr="0029031E">
              <w:t>3</w:t>
            </w:r>
          </w:p>
        </w:tc>
      </w:tr>
    </w:tbl>
    <w:p w14:paraId="48380FB2" w14:textId="77777777" w:rsidR="00C1200A" w:rsidRPr="0029031E" w:rsidRDefault="00C1200A" w:rsidP="00CA344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0BE3F0C5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03914D4C" w14:textId="77777777" w:rsidR="00D47080" w:rsidRPr="0029031E" w:rsidRDefault="00D47080" w:rsidP="00CA3445">
            <w:r w:rsidRPr="0029031E">
              <w:t>Трудовые действия</w:t>
            </w:r>
          </w:p>
        </w:tc>
        <w:tc>
          <w:tcPr>
            <w:tcW w:w="3928" w:type="pct"/>
          </w:tcPr>
          <w:p w14:paraId="784F0E49" w14:textId="77777777" w:rsidR="00D47080" w:rsidRPr="0029031E" w:rsidRDefault="00D47080" w:rsidP="00967FAD">
            <w:pPr>
              <w:jc w:val="both"/>
            </w:pPr>
            <w:r w:rsidRPr="0029031E">
              <w:t>Подготовка рабочего места к вальцовке изделий на</w:t>
            </w:r>
            <w:r w:rsidR="00C54AED" w:rsidRPr="0029031E">
              <w:t xml:space="preserve"> вертикальных валковых </w:t>
            </w:r>
            <w:r w:rsidRPr="0029031E">
              <w:t>листогибочных машинах</w:t>
            </w:r>
          </w:p>
        </w:tc>
      </w:tr>
      <w:tr w:rsidR="0029031E" w:rsidRPr="0029031E" w14:paraId="0391ED97" w14:textId="77777777" w:rsidTr="00967FAD">
        <w:trPr>
          <w:trHeight w:val="20"/>
        </w:trPr>
        <w:tc>
          <w:tcPr>
            <w:tcW w:w="1072" w:type="pct"/>
            <w:vMerge/>
          </w:tcPr>
          <w:p w14:paraId="42987EEC" w14:textId="77777777" w:rsidR="00D47080" w:rsidRPr="0029031E" w:rsidRDefault="00D47080" w:rsidP="00CA3445"/>
        </w:tc>
        <w:tc>
          <w:tcPr>
            <w:tcW w:w="3928" w:type="pct"/>
          </w:tcPr>
          <w:p w14:paraId="6F49F6E7" w14:textId="77777777" w:rsidR="00D47080" w:rsidRPr="0029031E" w:rsidRDefault="00D47080" w:rsidP="00967FAD">
            <w:pPr>
              <w:jc w:val="both"/>
            </w:pPr>
            <w:r w:rsidRPr="0029031E">
              <w:t>Подготовка к работе</w:t>
            </w:r>
            <w:r w:rsidR="00C54AED" w:rsidRPr="0029031E">
              <w:t xml:space="preserve"> вертикальных валковых </w:t>
            </w:r>
            <w:r w:rsidRPr="0029031E">
              <w:t>листогибочных машин и вспомогательных приспособлений для вальцовки изделий</w:t>
            </w:r>
          </w:p>
        </w:tc>
      </w:tr>
      <w:tr w:rsidR="0029031E" w:rsidRPr="0029031E" w14:paraId="24FE02C3" w14:textId="77777777" w:rsidTr="00967FAD">
        <w:trPr>
          <w:trHeight w:val="20"/>
        </w:trPr>
        <w:tc>
          <w:tcPr>
            <w:tcW w:w="1072" w:type="pct"/>
            <w:vMerge/>
          </w:tcPr>
          <w:p w14:paraId="10545C1A" w14:textId="77777777" w:rsidR="00D47080" w:rsidRPr="0029031E" w:rsidRDefault="00D47080" w:rsidP="00CA3445"/>
        </w:tc>
        <w:tc>
          <w:tcPr>
            <w:tcW w:w="3928" w:type="pct"/>
          </w:tcPr>
          <w:p w14:paraId="0F5E054D" w14:textId="77777777" w:rsidR="00D47080" w:rsidRPr="0029031E" w:rsidRDefault="00D47080" w:rsidP="00967FAD">
            <w:pPr>
              <w:jc w:val="both"/>
            </w:pPr>
            <w:r w:rsidRPr="0029031E">
              <w:t xml:space="preserve">Подготовка нагревательного устройства к нагреву </w:t>
            </w:r>
            <w:r w:rsidR="00E769DD" w:rsidRPr="0029031E">
              <w:t xml:space="preserve">заготовок </w:t>
            </w:r>
            <w:r w:rsidRPr="0029031E">
              <w:t>для вальцовки на</w:t>
            </w:r>
            <w:r w:rsidR="00C54AED" w:rsidRPr="0029031E">
              <w:t xml:space="preserve"> вертикальных валковых </w:t>
            </w:r>
            <w:r w:rsidRPr="0029031E">
              <w:t>листогибочных машинах</w:t>
            </w:r>
          </w:p>
        </w:tc>
      </w:tr>
      <w:tr w:rsidR="0029031E" w:rsidRPr="0029031E" w14:paraId="54B57C37" w14:textId="77777777" w:rsidTr="00967FAD">
        <w:trPr>
          <w:trHeight w:val="20"/>
        </w:trPr>
        <w:tc>
          <w:tcPr>
            <w:tcW w:w="1072" w:type="pct"/>
            <w:vMerge/>
          </w:tcPr>
          <w:p w14:paraId="3FBCB7A0" w14:textId="77777777" w:rsidR="00D5601F" w:rsidRPr="0029031E" w:rsidRDefault="00D5601F" w:rsidP="00CA3445"/>
        </w:tc>
        <w:tc>
          <w:tcPr>
            <w:tcW w:w="3928" w:type="pct"/>
          </w:tcPr>
          <w:p w14:paraId="45DD4539" w14:textId="77777777" w:rsidR="00D5601F" w:rsidRPr="0029031E" w:rsidRDefault="00D5601F" w:rsidP="00967FAD">
            <w:pPr>
              <w:jc w:val="both"/>
            </w:pPr>
            <w:r w:rsidRPr="0029031E">
              <w:t>Ежедневное техническое обслуживание вертикальных валковых листогибочных машин и вспомогательных приспособлений для вальцовки изделий</w:t>
            </w:r>
          </w:p>
        </w:tc>
      </w:tr>
      <w:tr w:rsidR="0029031E" w:rsidRPr="0029031E" w14:paraId="5979C961" w14:textId="77777777" w:rsidTr="00967FAD">
        <w:trPr>
          <w:trHeight w:val="20"/>
        </w:trPr>
        <w:tc>
          <w:tcPr>
            <w:tcW w:w="1072" w:type="pct"/>
            <w:vMerge/>
          </w:tcPr>
          <w:p w14:paraId="516B2205" w14:textId="77777777" w:rsidR="00A81305" w:rsidRPr="0029031E" w:rsidRDefault="00A81305" w:rsidP="00A81305"/>
        </w:tc>
        <w:tc>
          <w:tcPr>
            <w:tcW w:w="3928" w:type="pct"/>
          </w:tcPr>
          <w:p w14:paraId="16050411" w14:textId="77777777" w:rsidR="00A81305" w:rsidRPr="0029031E" w:rsidRDefault="00A81305" w:rsidP="00967FAD">
            <w:pPr>
              <w:jc w:val="both"/>
            </w:pPr>
            <w:r w:rsidRPr="0029031E">
              <w:t>Загрузка заготовок в нагревательные устройства для нагрева под вальцовку на вертикальных валковых листогибочных</w:t>
            </w:r>
          </w:p>
        </w:tc>
      </w:tr>
      <w:tr w:rsidR="0029031E" w:rsidRPr="0029031E" w14:paraId="4D0010AA" w14:textId="77777777" w:rsidTr="00967FAD">
        <w:trPr>
          <w:trHeight w:val="20"/>
        </w:trPr>
        <w:tc>
          <w:tcPr>
            <w:tcW w:w="1072" w:type="pct"/>
            <w:vMerge/>
          </w:tcPr>
          <w:p w14:paraId="302F79D6" w14:textId="77777777" w:rsidR="00A81305" w:rsidRPr="0029031E" w:rsidRDefault="00A81305" w:rsidP="00A81305"/>
        </w:tc>
        <w:tc>
          <w:tcPr>
            <w:tcW w:w="3928" w:type="pct"/>
          </w:tcPr>
          <w:p w14:paraId="2861DA4A" w14:textId="77777777" w:rsidR="00A81305" w:rsidRPr="0029031E" w:rsidRDefault="00A81305" w:rsidP="00967FAD">
            <w:pPr>
              <w:jc w:val="both"/>
            </w:pPr>
            <w:r w:rsidRPr="0029031E">
              <w:t>Разгрузка нагретых заготовок из нагревательных устройств для вальцовки на вертикальных валковых листогибочных</w:t>
            </w:r>
          </w:p>
        </w:tc>
      </w:tr>
      <w:tr w:rsidR="0029031E" w:rsidRPr="0029031E" w14:paraId="21F1F059" w14:textId="77777777" w:rsidTr="00967FAD">
        <w:trPr>
          <w:trHeight w:val="20"/>
        </w:trPr>
        <w:tc>
          <w:tcPr>
            <w:tcW w:w="1072" w:type="pct"/>
            <w:vMerge/>
          </w:tcPr>
          <w:p w14:paraId="168C240D" w14:textId="77777777" w:rsidR="00A81305" w:rsidRPr="0029031E" w:rsidRDefault="00A81305" w:rsidP="00A81305"/>
        </w:tc>
        <w:tc>
          <w:tcPr>
            <w:tcW w:w="3928" w:type="pct"/>
          </w:tcPr>
          <w:p w14:paraId="194FB57B" w14:textId="77777777" w:rsidR="00A81305" w:rsidRPr="0029031E" w:rsidRDefault="00A81305" w:rsidP="00967FAD">
            <w:pPr>
              <w:jc w:val="both"/>
            </w:pPr>
            <w:r w:rsidRPr="0029031E">
              <w:t>Подача заготовок в рабочее пространство вертикальных валковых листогибочных машин</w:t>
            </w:r>
            <w:r w:rsidR="004B5416" w:rsidRPr="0029031E">
              <w:t xml:space="preserve"> для вальцовки изделий</w:t>
            </w:r>
          </w:p>
        </w:tc>
      </w:tr>
      <w:tr w:rsidR="0029031E" w:rsidRPr="0029031E" w14:paraId="64A0D716" w14:textId="77777777" w:rsidTr="00967FAD">
        <w:trPr>
          <w:trHeight w:val="20"/>
        </w:trPr>
        <w:tc>
          <w:tcPr>
            <w:tcW w:w="1072" w:type="pct"/>
            <w:vMerge/>
          </w:tcPr>
          <w:p w14:paraId="599E56CE" w14:textId="77777777" w:rsidR="00A81305" w:rsidRPr="0029031E" w:rsidRDefault="00A81305" w:rsidP="00A81305"/>
        </w:tc>
        <w:tc>
          <w:tcPr>
            <w:tcW w:w="3928" w:type="pct"/>
          </w:tcPr>
          <w:p w14:paraId="2A74F9D3" w14:textId="502CA51C" w:rsidR="00A81305" w:rsidRPr="0029031E" w:rsidRDefault="001636BD" w:rsidP="00967FAD">
            <w:pPr>
              <w:jc w:val="both"/>
            </w:pPr>
            <w:r w:rsidRPr="0029031E">
              <w:t>Наладка вертикальных валковых листогибочных машин</w:t>
            </w:r>
          </w:p>
        </w:tc>
      </w:tr>
      <w:tr w:rsidR="0029031E" w:rsidRPr="0029031E" w14:paraId="5394A26F" w14:textId="77777777" w:rsidTr="00967FAD">
        <w:trPr>
          <w:trHeight w:val="20"/>
        </w:trPr>
        <w:tc>
          <w:tcPr>
            <w:tcW w:w="1072" w:type="pct"/>
            <w:vMerge/>
          </w:tcPr>
          <w:p w14:paraId="0968531E" w14:textId="77777777" w:rsidR="00E76AA1" w:rsidRPr="0029031E" w:rsidRDefault="00E76AA1" w:rsidP="00E76AA1"/>
        </w:tc>
        <w:tc>
          <w:tcPr>
            <w:tcW w:w="3928" w:type="pct"/>
          </w:tcPr>
          <w:p w14:paraId="02495D80" w14:textId="77777777" w:rsidR="00E76AA1" w:rsidRPr="0029031E" w:rsidRDefault="00E76AA1" w:rsidP="00967FAD">
            <w:pPr>
              <w:jc w:val="both"/>
            </w:pPr>
            <w:r w:rsidRPr="0029031E">
              <w:t>Гибка изделий на вертикальных валковых листогибочных машинах</w:t>
            </w:r>
          </w:p>
        </w:tc>
      </w:tr>
      <w:tr w:rsidR="0029031E" w:rsidRPr="0029031E" w14:paraId="4D2CA3AA" w14:textId="77777777" w:rsidTr="00967FAD">
        <w:trPr>
          <w:trHeight w:val="20"/>
        </w:trPr>
        <w:tc>
          <w:tcPr>
            <w:tcW w:w="1072" w:type="pct"/>
            <w:vMerge/>
          </w:tcPr>
          <w:p w14:paraId="0828593E" w14:textId="77777777" w:rsidR="00E76AA1" w:rsidRPr="0029031E" w:rsidRDefault="00E76AA1" w:rsidP="00E76AA1"/>
        </w:tc>
        <w:tc>
          <w:tcPr>
            <w:tcW w:w="3928" w:type="pct"/>
          </w:tcPr>
          <w:p w14:paraId="0EF44CA2" w14:textId="77777777" w:rsidR="00E76AA1" w:rsidRPr="0029031E" w:rsidRDefault="00E76AA1" w:rsidP="00967FAD">
            <w:pPr>
              <w:jc w:val="both"/>
            </w:pPr>
            <w:r w:rsidRPr="0029031E">
              <w:t xml:space="preserve">Снятие с валков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4FC98F55" w14:textId="77777777" w:rsidTr="00967FAD">
        <w:trPr>
          <w:trHeight w:val="20"/>
        </w:trPr>
        <w:tc>
          <w:tcPr>
            <w:tcW w:w="1072" w:type="pct"/>
            <w:vMerge/>
          </w:tcPr>
          <w:p w14:paraId="448F8F2B" w14:textId="77777777" w:rsidR="00E76AA1" w:rsidRPr="0029031E" w:rsidRDefault="00E76AA1" w:rsidP="00E76AA1"/>
        </w:tc>
        <w:tc>
          <w:tcPr>
            <w:tcW w:w="3928" w:type="pct"/>
          </w:tcPr>
          <w:p w14:paraId="5274395D" w14:textId="77777777" w:rsidR="00E76AA1" w:rsidRPr="0029031E" w:rsidRDefault="00E76AA1" w:rsidP="00967FAD">
            <w:pPr>
              <w:jc w:val="both"/>
            </w:pPr>
            <w:r w:rsidRPr="0029031E">
              <w:t xml:space="preserve">Перемещение заготовок и изделий подъемно-транспортным оборудованием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0D6391F3" w14:textId="77777777" w:rsidTr="00967FAD">
        <w:trPr>
          <w:trHeight w:val="20"/>
        </w:trPr>
        <w:tc>
          <w:tcPr>
            <w:tcW w:w="1072" w:type="pct"/>
            <w:vMerge/>
          </w:tcPr>
          <w:p w14:paraId="028C94F6" w14:textId="77777777" w:rsidR="00E76AA1" w:rsidRPr="0029031E" w:rsidRDefault="00E76AA1" w:rsidP="00E76AA1"/>
        </w:tc>
        <w:tc>
          <w:tcPr>
            <w:tcW w:w="3928" w:type="pct"/>
          </w:tcPr>
          <w:p w14:paraId="663B561D" w14:textId="77777777" w:rsidR="00E76AA1" w:rsidRPr="0029031E" w:rsidRDefault="00E76AA1" w:rsidP="00967FAD">
            <w:pPr>
              <w:jc w:val="both"/>
            </w:pPr>
            <w:r w:rsidRPr="0029031E">
              <w:t xml:space="preserve">Выявление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6C06C4BF" w14:textId="77777777" w:rsidTr="00967FAD">
        <w:trPr>
          <w:trHeight w:val="20"/>
        </w:trPr>
        <w:tc>
          <w:tcPr>
            <w:tcW w:w="1072" w:type="pct"/>
            <w:vMerge/>
          </w:tcPr>
          <w:p w14:paraId="3FE2C19D" w14:textId="77777777" w:rsidR="00E76AA1" w:rsidRPr="0029031E" w:rsidRDefault="00E76AA1" w:rsidP="00E76AA1"/>
        </w:tc>
        <w:tc>
          <w:tcPr>
            <w:tcW w:w="3928" w:type="pct"/>
          </w:tcPr>
          <w:p w14:paraId="792A6F8F" w14:textId="77777777" w:rsidR="00E76AA1" w:rsidRPr="0029031E" w:rsidRDefault="00E76AA1" w:rsidP="00967FAD">
            <w:pPr>
              <w:jc w:val="both"/>
            </w:pPr>
            <w:r w:rsidRPr="0029031E">
              <w:t xml:space="preserve">Устранение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4CF2CCDB" w14:textId="77777777" w:rsidTr="00967FAD">
        <w:trPr>
          <w:trHeight w:val="20"/>
        </w:trPr>
        <w:tc>
          <w:tcPr>
            <w:tcW w:w="1072" w:type="pct"/>
            <w:vMerge/>
          </w:tcPr>
          <w:p w14:paraId="5AB6C0B5" w14:textId="77777777" w:rsidR="00E76AA1" w:rsidRPr="0029031E" w:rsidRDefault="00E76AA1" w:rsidP="00E76AA1"/>
        </w:tc>
        <w:tc>
          <w:tcPr>
            <w:tcW w:w="3928" w:type="pct"/>
          </w:tcPr>
          <w:p w14:paraId="300BBA32" w14:textId="77777777" w:rsidR="00E76AA1" w:rsidRPr="0029031E" w:rsidRDefault="00E76AA1" w:rsidP="00967FAD">
            <w:pPr>
              <w:jc w:val="both"/>
            </w:pPr>
            <w:r w:rsidRPr="0029031E">
              <w:t xml:space="preserve">Складирование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0599B6BF" w14:textId="77777777" w:rsidTr="00967FAD">
        <w:trPr>
          <w:trHeight w:val="20"/>
        </w:trPr>
        <w:tc>
          <w:tcPr>
            <w:tcW w:w="1072" w:type="pct"/>
            <w:vMerge/>
          </w:tcPr>
          <w:p w14:paraId="19A9CC58" w14:textId="77777777" w:rsidR="00E76AA1" w:rsidRPr="0029031E" w:rsidRDefault="00E76AA1" w:rsidP="00E76AA1"/>
        </w:tc>
        <w:tc>
          <w:tcPr>
            <w:tcW w:w="3928" w:type="pct"/>
          </w:tcPr>
          <w:p w14:paraId="22111D31" w14:textId="77777777" w:rsidR="00E76AA1" w:rsidRPr="0029031E" w:rsidRDefault="00E76AA1" w:rsidP="00967FAD">
            <w:pPr>
              <w:jc w:val="both"/>
            </w:pPr>
            <w:r w:rsidRPr="0029031E">
              <w:t>Устранение мелких неисправностей в работе вертикальных валковых листогибочных машин и средств механизации</w:t>
            </w:r>
          </w:p>
        </w:tc>
      </w:tr>
      <w:tr w:rsidR="0029031E" w:rsidRPr="0029031E" w14:paraId="65A9B655" w14:textId="77777777" w:rsidTr="00967FAD">
        <w:trPr>
          <w:trHeight w:val="20"/>
        </w:trPr>
        <w:tc>
          <w:tcPr>
            <w:tcW w:w="1072" w:type="pct"/>
            <w:vMerge/>
          </w:tcPr>
          <w:p w14:paraId="75047DF9" w14:textId="77777777" w:rsidR="00E76AA1" w:rsidRPr="0029031E" w:rsidRDefault="00E76AA1" w:rsidP="00E76AA1"/>
        </w:tc>
        <w:tc>
          <w:tcPr>
            <w:tcW w:w="3928" w:type="pct"/>
          </w:tcPr>
          <w:p w14:paraId="4861A953" w14:textId="77777777" w:rsidR="00E76AA1" w:rsidRPr="0029031E" w:rsidRDefault="00E76AA1" w:rsidP="00967FAD">
            <w:pPr>
              <w:jc w:val="both"/>
            </w:pPr>
            <w:r w:rsidRPr="0029031E">
              <w:t xml:space="preserve">Контроль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49C4CA6F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3AC4CB46" w14:textId="77777777" w:rsidR="00E76AA1" w:rsidRPr="0029031E" w:rsidDel="002A1D54" w:rsidRDefault="00E76AA1" w:rsidP="00E76AA1">
            <w:r w:rsidRPr="0029031E" w:rsidDel="002A1D54">
              <w:t>Необходимые умения</w:t>
            </w:r>
          </w:p>
        </w:tc>
        <w:tc>
          <w:tcPr>
            <w:tcW w:w="3928" w:type="pct"/>
          </w:tcPr>
          <w:p w14:paraId="2AB70197" w14:textId="77777777" w:rsidR="00E76AA1" w:rsidRPr="0029031E" w:rsidRDefault="00E76AA1" w:rsidP="00967FAD">
            <w:pPr>
              <w:jc w:val="both"/>
            </w:pPr>
            <w:r w:rsidRPr="0029031E">
              <w:t>Читать технологическую и конструкторскую документацию</w:t>
            </w:r>
          </w:p>
        </w:tc>
      </w:tr>
      <w:tr w:rsidR="0029031E" w:rsidRPr="0029031E" w14:paraId="677B0E2F" w14:textId="77777777" w:rsidTr="00967FAD">
        <w:trPr>
          <w:trHeight w:val="20"/>
        </w:trPr>
        <w:tc>
          <w:tcPr>
            <w:tcW w:w="1072" w:type="pct"/>
            <w:vMerge/>
          </w:tcPr>
          <w:p w14:paraId="1D96D03B" w14:textId="77777777" w:rsidR="00E76AA1" w:rsidRPr="0029031E" w:rsidDel="002A1D54" w:rsidRDefault="00E76AA1" w:rsidP="00E76AA1"/>
        </w:tc>
        <w:tc>
          <w:tcPr>
            <w:tcW w:w="3928" w:type="pct"/>
          </w:tcPr>
          <w:p w14:paraId="3DBF1AFC" w14:textId="77777777" w:rsidR="00E76AA1" w:rsidRPr="0029031E" w:rsidRDefault="00E76AA1" w:rsidP="00967FAD">
            <w:pPr>
              <w:jc w:val="both"/>
            </w:pPr>
            <w:r w:rsidRPr="0029031E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29031E" w:rsidRPr="0029031E" w14:paraId="1D6DDD5E" w14:textId="77777777" w:rsidTr="00967FAD">
        <w:trPr>
          <w:trHeight w:val="20"/>
        </w:trPr>
        <w:tc>
          <w:tcPr>
            <w:tcW w:w="1072" w:type="pct"/>
            <w:vMerge/>
          </w:tcPr>
          <w:p w14:paraId="76DC1CB4" w14:textId="77777777" w:rsidR="00E76AA1" w:rsidRPr="0029031E" w:rsidDel="002A1D54" w:rsidRDefault="00E76AA1" w:rsidP="00E76AA1"/>
        </w:tc>
        <w:tc>
          <w:tcPr>
            <w:tcW w:w="3928" w:type="pct"/>
          </w:tcPr>
          <w:p w14:paraId="75461A5A" w14:textId="77777777" w:rsidR="00E76AA1" w:rsidRPr="0029031E" w:rsidRDefault="00E76AA1" w:rsidP="00967FAD">
            <w:pPr>
              <w:jc w:val="both"/>
            </w:pPr>
            <w:r w:rsidRPr="0029031E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29031E" w:rsidRPr="0029031E" w14:paraId="660DB089" w14:textId="77777777" w:rsidTr="00967FAD">
        <w:trPr>
          <w:trHeight w:val="20"/>
        </w:trPr>
        <w:tc>
          <w:tcPr>
            <w:tcW w:w="1072" w:type="pct"/>
            <w:vMerge/>
          </w:tcPr>
          <w:p w14:paraId="1AD21D91" w14:textId="77777777" w:rsidR="00E76AA1" w:rsidRPr="0029031E" w:rsidDel="002A1D54" w:rsidRDefault="00E76AA1" w:rsidP="00E76AA1"/>
        </w:tc>
        <w:tc>
          <w:tcPr>
            <w:tcW w:w="3928" w:type="pct"/>
          </w:tcPr>
          <w:p w14:paraId="09C502EB" w14:textId="77777777" w:rsidR="00E76AA1" w:rsidRPr="0029031E" w:rsidRDefault="00E76AA1" w:rsidP="00967FAD">
            <w:pPr>
              <w:jc w:val="both"/>
            </w:pPr>
            <w:r w:rsidRPr="0029031E">
              <w:t>Использовать вертикальные валковые листогибочные машины для вальцовки изделий</w:t>
            </w:r>
          </w:p>
        </w:tc>
      </w:tr>
      <w:tr w:rsidR="0029031E" w:rsidRPr="0029031E" w14:paraId="0A96DB79" w14:textId="77777777" w:rsidTr="00967FAD">
        <w:trPr>
          <w:trHeight w:val="20"/>
        </w:trPr>
        <w:tc>
          <w:tcPr>
            <w:tcW w:w="1072" w:type="pct"/>
            <w:vMerge/>
          </w:tcPr>
          <w:p w14:paraId="363A5654" w14:textId="77777777" w:rsidR="00E76AA1" w:rsidRPr="0029031E" w:rsidDel="002A1D54" w:rsidRDefault="00E76AA1" w:rsidP="00E76AA1"/>
        </w:tc>
        <w:tc>
          <w:tcPr>
            <w:tcW w:w="3928" w:type="pct"/>
          </w:tcPr>
          <w:p w14:paraId="770EB731" w14:textId="77777777" w:rsidR="00E76AA1" w:rsidRPr="0029031E" w:rsidRDefault="00E76AA1" w:rsidP="00967FAD">
            <w:pPr>
              <w:jc w:val="both"/>
            </w:pPr>
            <w:r w:rsidRPr="0029031E">
              <w:t>Использовать нагревательные устройства для нагрева заготовок под вальцовку на вертикальных валковых листогибочных машинах</w:t>
            </w:r>
          </w:p>
        </w:tc>
      </w:tr>
      <w:tr w:rsidR="0029031E" w:rsidRPr="0029031E" w14:paraId="4A7A8988" w14:textId="77777777" w:rsidTr="00967FAD">
        <w:trPr>
          <w:trHeight w:val="20"/>
        </w:trPr>
        <w:tc>
          <w:tcPr>
            <w:tcW w:w="1072" w:type="pct"/>
            <w:vMerge/>
          </w:tcPr>
          <w:p w14:paraId="586E706C" w14:textId="77777777" w:rsidR="00E76AA1" w:rsidRPr="0029031E" w:rsidDel="002A1D54" w:rsidRDefault="00E76AA1" w:rsidP="00E76AA1"/>
        </w:tc>
        <w:tc>
          <w:tcPr>
            <w:tcW w:w="3928" w:type="pct"/>
          </w:tcPr>
          <w:p w14:paraId="1FDBB34E" w14:textId="77777777" w:rsidR="00E76AA1" w:rsidRPr="0029031E" w:rsidRDefault="00E76AA1" w:rsidP="00967FAD">
            <w:pPr>
              <w:jc w:val="both"/>
            </w:pPr>
            <w:r w:rsidRPr="0029031E">
              <w:t>Управлять вертикальными валковыми листогибочными машинами с пульта</w:t>
            </w:r>
          </w:p>
        </w:tc>
      </w:tr>
      <w:tr w:rsidR="0029031E" w:rsidRPr="0029031E" w14:paraId="7FAC44CB" w14:textId="77777777" w:rsidTr="00967FAD">
        <w:trPr>
          <w:trHeight w:val="20"/>
        </w:trPr>
        <w:tc>
          <w:tcPr>
            <w:tcW w:w="1072" w:type="pct"/>
            <w:vMerge/>
          </w:tcPr>
          <w:p w14:paraId="59FB0A36" w14:textId="77777777" w:rsidR="00E76AA1" w:rsidRPr="0029031E" w:rsidDel="002A1D54" w:rsidRDefault="00E76AA1" w:rsidP="00E76AA1"/>
        </w:tc>
        <w:tc>
          <w:tcPr>
            <w:tcW w:w="3928" w:type="pct"/>
          </w:tcPr>
          <w:p w14:paraId="0EC3915D" w14:textId="77777777" w:rsidR="00E76AA1" w:rsidRPr="0029031E" w:rsidRDefault="00E76AA1" w:rsidP="00967FAD">
            <w:pPr>
              <w:jc w:val="both"/>
            </w:pPr>
            <w:r w:rsidRPr="0029031E">
              <w:t xml:space="preserve">Управлять вспомогательными приспособлениями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заготовок на вертикальных валковых листогибочных машинах</w:t>
            </w:r>
          </w:p>
        </w:tc>
      </w:tr>
      <w:tr w:rsidR="0029031E" w:rsidRPr="0029031E" w14:paraId="45DF15C2" w14:textId="77777777" w:rsidTr="00967FAD">
        <w:trPr>
          <w:trHeight w:val="20"/>
        </w:trPr>
        <w:tc>
          <w:tcPr>
            <w:tcW w:w="1072" w:type="pct"/>
            <w:vMerge/>
          </w:tcPr>
          <w:p w14:paraId="0ED81FCD" w14:textId="77777777" w:rsidR="00E76AA1" w:rsidRPr="0029031E" w:rsidDel="002A1D54" w:rsidRDefault="00E76AA1" w:rsidP="00E76AA1"/>
        </w:tc>
        <w:tc>
          <w:tcPr>
            <w:tcW w:w="3928" w:type="pct"/>
          </w:tcPr>
          <w:p w14:paraId="1448BF49" w14:textId="77777777" w:rsidR="00E76AA1" w:rsidRPr="0029031E" w:rsidRDefault="00E76AA1" w:rsidP="00967FAD">
            <w:pPr>
              <w:jc w:val="both"/>
            </w:pPr>
            <w:r w:rsidRPr="0029031E">
              <w:t>Выполнять техническое обслуживание (ежедневное, еженедельное) вертикальных валковых листогибочных машин и вспомогательных приспособлений в соответствии с требованиями документации</w:t>
            </w:r>
            <w:r w:rsidR="00B84A4B" w:rsidRPr="0029031E">
              <w:t xml:space="preserve"> по эксплуатации</w:t>
            </w:r>
          </w:p>
        </w:tc>
      </w:tr>
      <w:tr w:rsidR="0029031E" w:rsidRPr="0029031E" w14:paraId="32E64E87" w14:textId="77777777" w:rsidTr="00967FAD">
        <w:trPr>
          <w:trHeight w:val="20"/>
        </w:trPr>
        <w:tc>
          <w:tcPr>
            <w:tcW w:w="1072" w:type="pct"/>
            <w:vMerge/>
          </w:tcPr>
          <w:p w14:paraId="1A527CD6" w14:textId="77777777" w:rsidR="00B84A4B" w:rsidRPr="0029031E" w:rsidDel="002A1D54" w:rsidRDefault="00B84A4B" w:rsidP="00B84A4B"/>
        </w:tc>
        <w:tc>
          <w:tcPr>
            <w:tcW w:w="3928" w:type="pct"/>
          </w:tcPr>
          <w:p w14:paraId="698BCA8C" w14:textId="77777777" w:rsidR="00B84A4B" w:rsidRPr="0029031E" w:rsidRDefault="00B84A4B" w:rsidP="00967FAD">
            <w:pPr>
              <w:jc w:val="both"/>
            </w:pPr>
            <w:r w:rsidRPr="0029031E">
              <w:t>Регулировать положение валков на вертикальных валковых листогибочных машинах</w:t>
            </w:r>
          </w:p>
        </w:tc>
      </w:tr>
      <w:tr w:rsidR="0029031E" w:rsidRPr="0029031E" w14:paraId="41BCC594" w14:textId="77777777" w:rsidTr="00967FAD">
        <w:trPr>
          <w:trHeight w:val="20"/>
        </w:trPr>
        <w:tc>
          <w:tcPr>
            <w:tcW w:w="1072" w:type="pct"/>
            <w:vMerge/>
          </w:tcPr>
          <w:p w14:paraId="485F5993" w14:textId="77777777" w:rsidR="00B84A4B" w:rsidRPr="0029031E" w:rsidDel="002A1D54" w:rsidRDefault="00B84A4B" w:rsidP="00B84A4B"/>
        </w:tc>
        <w:tc>
          <w:tcPr>
            <w:tcW w:w="3928" w:type="pct"/>
          </w:tcPr>
          <w:p w14:paraId="0CFC2FA7" w14:textId="77777777" w:rsidR="00B84A4B" w:rsidRPr="0029031E" w:rsidRDefault="00B84A4B" w:rsidP="00967FAD">
            <w:pPr>
              <w:jc w:val="both"/>
            </w:pPr>
            <w:r w:rsidRPr="0029031E">
              <w:t xml:space="preserve">Закладывать заготовки в нагревательные устройства для нагрева под </w:t>
            </w:r>
            <w:r w:rsidRPr="0029031E">
              <w:lastRenderedPageBreak/>
              <w:t>вальцовку на вертикальных валковых листогибочных машинах</w:t>
            </w:r>
          </w:p>
        </w:tc>
      </w:tr>
      <w:tr w:rsidR="0029031E" w:rsidRPr="0029031E" w14:paraId="238580D9" w14:textId="77777777" w:rsidTr="00967FAD">
        <w:trPr>
          <w:trHeight w:val="20"/>
        </w:trPr>
        <w:tc>
          <w:tcPr>
            <w:tcW w:w="1072" w:type="pct"/>
            <w:vMerge/>
          </w:tcPr>
          <w:p w14:paraId="01F4832E" w14:textId="77777777" w:rsidR="00B84A4B" w:rsidRPr="0029031E" w:rsidDel="002A1D54" w:rsidRDefault="00B84A4B" w:rsidP="00B84A4B"/>
        </w:tc>
        <w:tc>
          <w:tcPr>
            <w:tcW w:w="3928" w:type="pct"/>
          </w:tcPr>
          <w:p w14:paraId="1C5928F8" w14:textId="77777777" w:rsidR="00B84A4B" w:rsidRPr="0029031E" w:rsidRDefault="00B84A4B" w:rsidP="00967FAD">
            <w:pPr>
              <w:jc w:val="both"/>
            </w:pPr>
            <w:r w:rsidRPr="0029031E">
              <w:t>Разгружать нагретые заготовки из нагревательных устройств для вальцовки на вертикальных валковых листогибочных машинах</w:t>
            </w:r>
          </w:p>
        </w:tc>
      </w:tr>
      <w:tr w:rsidR="0029031E" w:rsidRPr="0029031E" w14:paraId="3D6B4DB1" w14:textId="77777777" w:rsidTr="00967FAD">
        <w:trPr>
          <w:trHeight w:val="20"/>
        </w:trPr>
        <w:tc>
          <w:tcPr>
            <w:tcW w:w="1072" w:type="pct"/>
            <w:vMerge/>
          </w:tcPr>
          <w:p w14:paraId="53ACCBA3" w14:textId="77777777" w:rsidR="00B84A4B" w:rsidRPr="0029031E" w:rsidDel="002A1D54" w:rsidRDefault="00B84A4B" w:rsidP="00B84A4B"/>
        </w:tc>
        <w:tc>
          <w:tcPr>
            <w:tcW w:w="3928" w:type="pct"/>
          </w:tcPr>
          <w:p w14:paraId="270D1F02" w14:textId="77777777" w:rsidR="00B84A4B" w:rsidRPr="0029031E" w:rsidRDefault="00B84A4B" w:rsidP="00967FAD">
            <w:pPr>
              <w:jc w:val="both"/>
            </w:pPr>
            <w:r w:rsidRPr="0029031E">
              <w:t>Определять температуру нагрева заготовок для вальцовки на вертикальных валковых листогибочных машинах</w:t>
            </w:r>
          </w:p>
        </w:tc>
      </w:tr>
      <w:tr w:rsidR="0029031E" w:rsidRPr="0029031E" w14:paraId="775E0800" w14:textId="77777777" w:rsidTr="00967FAD">
        <w:trPr>
          <w:trHeight w:val="20"/>
        </w:trPr>
        <w:tc>
          <w:tcPr>
            <w:tcW w:w="1072" w:type="pct"/>
            <w:vMerge/>
          </w:tcPr>
          <w:p w14:paraId="58906175" w14:textId="77777777" w:rsidR="00B84A4B" w:rsidRPr="0029031E" w:rsidDel="002A1D54" w:rsidRDefault="00B84A4B" w:rsidP="00B84A4B"/>
        </w:tc>
        <w:tc>
          <w:tcPr>
            <w:tcW w:w="3928" w:type="pct"/>
          </w:tcPr>
          <w:p w14:paraId="35F79D65" w14:textId="77777777" w:rsidR="00B84A4B" w:rsidRPr="0029031E" w:rsidRDefault="00B84A4B" w:rsidP="00967FAD">
            <w:pPr>
              <w:jc w:val="both"/>
            </w:pPr>
            <w:r w:rsidRPr="0029031E">
              <w:t xml:space="preserve">Манипулировать заготовками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вертикальных валковых листогибочных машинах</w:t>
            </w:r>
          </w:p>
        </w:tc>
      </w:tr>
      <w:tr w:rsidR="0029031E" w:rsidRPr="0029031E" w14:paraId="7B46CDE4" w14:textId="77777777" w:rsidTr="00967FAD">
        <w:trPr>
          <w:trHeight w:val="20"/>
        </w:trPr>
        <w:tc>
          <w:tcPr>
            <w:tcW w:w="1072" w:type="pct"/>
            <w:vMerge/>
          </w:tcPr>
          <w:p w14:paraId="6D65DFCF" w14:textId="77777777" w:rsidR="00B84A4B" w:rsidRPr="0029031E" w:rsidDel="002A1D54" w:rsidRDefault="00B84A4B" w:rsidP="00B84A4B"/>
        </w:tc>
        <w:tc>
          <w:tcPr>
            <w:tcW w:w="3928" w:type="pct"/>
          </w:tcPr>
          <w:p w14:paraId="7847F31E" w14:textId="77777777" w:rsidR="00B84A4B" w:rsidRPr="0029031E" w:rsidRDefault="00B84A4B" w:rsidP="00967FAD">
            <w:pPr>
              <w:jc w:val="both"/>
            </w:pPr>
            <w:r w:rsidRPr="0029031E">
              <w:t>Применять способы гибки изделий из заготовок из листового металла на вертикальных валковых листогибочных машинах</w:t>
            </w:r>
          </w:p>
        </w:tc>
      </w:tr>
      <w:tr w:rsidR="0029031E" w:rsidRPr="0029031E" w14:paraId="4E0B48F5" w14:textId="77777777" w:rsidTr="00967FAD">
        <w:trPr>
          <w:trHeight w:val="20"/>
        </w:trPr>
        <w:tc>
          <w:tcPr>
            <w:tcW w:w="1072" w:type="pct"/>
            <w:vMerge/>
          </w:tcPr>
          <w:p w14:paraId="665597BD" w14:textId="77777777" w:rsidR="00B84A4B" w:rsidRPr="0029031E" w:rsidDel="002A1D54" w:rsidRDefault="00B84A4B" w:rsidP="00B84A4B"/>
        </w:tc>
        <w:tc>
          <w:tcPr>
            <w:tcW w:w="3928" w:type="pct"/>
          </w:tcPr>
          <w:p w14:paraId="7CAB2DDC" w14:textId="32CCF702" w:rsidR="00B84A4B" w:rsidRPr="0029031E" w:rsidRDefault="00B84A4B" w:rsidP="00967FAD">
            <w:pPr>
              <w:jc w:val="both"/>
              <w:rPr>
                <w:highlight w:val="yellow"/>
              </w:rPr>
            </w:pPr>
            <w:r w:rsidRPr="0029031E">
              <w:t xml:space="preserve">Определять </w:t>
            </w:r>
            <w:r w:rsidR="00435BDB">
              <w:t>типичные неисправности</w:t>
            </w:r>
            <w:r w:rsidRPr="0029031E">
              <w:t xml:space="preserve"> вертикальных валковых листогибочных машин</w:t>
            </w:r>
          </w:p>
        </w:tc>
      </w:tr>
      <w:tr w:rsidR="0029031E" w:rsidRPr="0029031E" w14:paraId="06357EE9" w14:textId="77777777" w:rsidTr="00967FAD">
        <w:trPr>
          <w:trHeight w:val="20"/>
        </w:trPr>
        <w:tc>
          <w:tcPr>
            <w:tcW w:w="1072" w:type="pct"/>
            <w:vMerge/>
          </w:tcPr>
          <w:p w14:paraId="21FAB88C" w14:textId="77777777" w:rsidR="00B84A4B" w:rsidRPr="0029031E" w:rsidDel="002A1D54" w:rsidRDefault="00B84A4B" w:rsidP="00B84A4B"/>
        </w:tc>
        <w:tc>
          <w:tcPr>
            <w:tcW w:w="3928" w:type="pct"/>
          </w:tcPr>
          <w:p w14:paraId="2A8688A9" w14:textId="77777777" w:rsidR="00B84A4B" w:rsidRPr="0029031E" w:rsidRDefault="00B84A4B" w:rsidP="00967FAD">
            <w:pPr>
              <w:jc w:val="both"/>
            </w:pPr>
            <w:r w:rsidRPr="0029031E">
              <w:t>Устанавливать заданные технической документацией параметры гибки на вертикальных валковых листогибочных машинах</w:t>
            </w:r>
          </w:p>
        </w:tc>
      </w:tr>
      <w:tr w:rsidR="0029031E" w:rsidRPr="0029031E" w14:paraId="4B6EA959" w14:textId="77777777" w:rsidTr="00967FAD">
        <w:trPr>
          <w:trHeight w:val="20"/>
        </w:trPr>
        <w:tc>
          <w:tcPr>
            <w:tcW w:w="1072" w:type="pct"/>
            <w:vMerge/>
          </w:tcPr>
          <w:p w14:paraId="4D525702" w14:textId="77777777" w:rsidR="00B84A4B" w:rsidRPr="0029031E" w:rsidDel="002A1D54" w:rsidRDefault="00B84A4B" w:rsidP="00B84A4B"/>
        </w:tc>
        <w:tc>
          <w:tcPr>
            <w:tcW w:w="3928" w:type="pct"/>
          </w:tcPr>
          <w:p w14:paraId="6AE0C190" w14:textId="77777777" w:rsidR="00B84A4B" w:rsidRPr="0029031E" w:rsidRDefault="00B84A4B" w:rsidP="00967FAD">
            <w:pPr>
              <w:jc w:val="both"/>
            </w:pPr>
            <w:r w:rsidRPr="0029031E">
              <w:t xml:space="preserve">Выбирать грузоподъемные механизмы и такелажную оснастку для подъема и перемещения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3EE08102" w14:textId="77777777" w:rsidTr="00967FAD">
        <w:trPr>
          <w:trHeight w:val="20"/>
        </w:trPr>
        <w:tc>
          <w:tcPr>
            <w:tcW w:w="1072" w:type="pct"/>
            <w:vMerge/>
          </w:tcPr>
          <w:p w14:paraId="6F6394DE" w14:textId="77777777" w:rsidR="00B84A4B" w:rsidRPr="0029031E" w:rsidDel="002A1D54" w:rsidRDefault="00B84A4B" w:rsidP="00B84A4B"/>
        </w:tc>
        <w:tc>
          <w:tcPr>
            <w:tcW w:w="3928" w:type="pct"/>
          </w:tcPr>
          <w:p w14:paraId="5A530B2C" w14:textId="77777777" w:rsidR="00B84A4B" w:rsidRPr="0029031E" w:rsidRDefault="00B84A4B" w:rsidP="00967FAD">
            <w:pPr>
              <w:jc w:val="both"/>
            </w:pPr>
            <w:r w:rsidRPr="0029031E">
              <w:t xml:space="preserve">Выбирать схемы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1300F386" w14:textId="77777777" w:rsidTr="00967FAD">
        <w:trPr>
          <w:trHeight w:val="20"/>
        </w:trPr>
        <w:tc>
          <w:tcPr>
            <w:tcW w:w="1072" w:type="pct"/>
            <w:vMerge/>
          </w:tcPr>
          <w:p w14:paraId="45C20464" w14:textId="77777777" w:rsidR="00B84A4B" w:rsidRPr="0029031E" w:rsidDel="002A1D54" w:rsidRDefault="00B84A4B" w:rsidP="00B84A4B"/>
        </w:tc>
        <w:tc>
          <w:tcPr>
            <w:tcW w:w="3928" w:type="pct"/>
          </w:tcPr>
          <w:p w14:paraId="3F2F41ED" w14:textId="77777777" w:rsidR="00B84A4B" w:rsidRPr="0029031E" w:rsidRDefault="00B84A4B" w:rsidP="00967FAD">
            <w:pPr>
              <w:jc w:val="both"/>
            </w:pPr>
            <w:r w:rsidRPr="0029031E">
              <w:t xml:space="preserve">Управлять подъемом и перемещением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468A9E37" w14:textId="77777777" w:rsidTr="00967FAD">
        <w:trPr>
          <w:trHeight w:val="20"/>
        </w:trPr>
        <w:tc>
          <w:tcPr>
            <w:tcW w:w="1072" w:type="pct"/>
            <w:vMerge/>
          </w:tcPr>
          <w:p w14:paraId="268B07AA" w14:textId="77777777" w:rsidR="00B84A4B" w:rsidRPr="0029031E" w:rsidDel="002A1D54" w:rsidRDefault="00B84A4B" w:rsidP="00B84A4B"/>
        </w:tc>
        <w:tc>
          <w:tcPr>
            <w:tcW w:w="3928" w:type="pct"/>
          </w:tcPr>
          <w:p w14:paraId="3EB1D023" w14:textId="77777777" w:rsidR="00B84A4B" w:rsidRPr="0029031E" w:rsidRDefault="00B84A4B" w:rsidP="00967FAD">
            <w:pPr>
              <w:jc w:val="both"/>
            </w:pPr>
            <w:r w:rsidRPr="0029031E">
              <w:t xml:space="preserve">Исправлять дефекты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58783A64" w14:textId="77777777" w:rsidTr="00967FAD">
        <w:trPr>
          <w:trHeight w:val="20"/>
        </w:trPr>
        <w:tc>
          <w:tcPr>
            <w:tcW w:w="1072" w:type="pct"/>
            <w:vMerge/>
          </w:tcPr>
          <w:p w14:paraId="4EE4731B" w14:textId="77777777" w:rsidR="00B84A4B" w:rsidRPr="0029031E" w:rsidDel="002A1D54" w:rsidRDefault="00B84A4B" w:rsidP="00B84A4B"/>
        </w:tc>
        <w:tc>
          <w:tcPr>
            <w:tcW w:w="3928" w:type="pct"/>
          </w:tcPr>
          <w:p w14:paraId="2D20A575" w14:textId="77777777" w:rsidR="00B84A4B" w:rsidRPr="0029031E" w:rsidRDefault="00B84A4B" w:rsidP="00967FAD">
            <w:pPr>
              <w:jc w:val="both"/>
            </w:pPr>
            <w:r w:rsidRPr="0029031E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29031E" w:rsidRPr="0029031E" w14:paraId="18E748CD" w14:textId="77777777" w:rsidTr="00967FAD">
        <w:trPr>
          <w:trHeight w:val="20"/>
        </w:trPr>
        <w:tc>
          <w:tcPr>
            <w:tcW w:w="1072" w:type="pct"/>
            <w:vMerge/>
          </w:tcPr>
          <w:p w14:paraId="1764F3B5" w14:textId="77777777" w:rsidR="00B84A4B" w:rsidRPr="0029031E" w:rsidDel="002A1D54" w:rsidRDefault="00B84A4B" w:rsidP="00B84A4B"/>
        </w:tc>
        <w:tc>
          <w:tcPr>
            <w:tcW w:w="3928" w:type="pct"/>
          </w:tcPr>
          <w:p w14:paraId="16E63761" w14:textId="089B9AAC" w:rsidR="00B84A4B" w:rsidRPr="0029031E" w:rsidRDefault="00B84A4B" w:rsidP="00967FAD">
            <w:pPr>
              <w:jc w:val="both"/>
            </w:pPr>
            <w:r w:rsidRPr="0029031E">
              <w:t xml:space="preserve">Выполнять </w:t>
            </w:r>
            <w:r w:rsidR="00024DF7">
              <w:t>измерение издели</w:t>
            </w:r>
            <w:r w:rsidRPr="0029031E">
              <w:t xml:space="preserve">й с использованием контрольно-измерительных инструментов </w:t>
            </w:r>
          </w:p>
        </w:tc>
      </w:tr>
      <w:tr w:rsidR="0029031E" w:rsidRPr="0029031E" w14:paraId="6604B87A" w14:textId="77777777" w:rsidTr="00967FAD">
        <w:trPr>
          <w:trHeight w:val="20"/>
        </w:trPr>
        <w:tc>
          <w:tcPr>
            <w:tcW w:w="1072" w:type="pct"/>
            <w:vMerge/>
          </w:tcPr>
          <w:p w14:paraId="7BE09BAA" w14:textId="77777777" w:rsidR="00B84A4B" w:rsidRPr="0029031E" w:rsidDel="002A1D54" w:rsidRDefault="00B84A4B" w:rsidP="00B84A4B"/>
        </w:tc>
        <w:tc>
          <w:tcPr>
            <w:tcW w:w="3928" w:type="pct"/>
          </w:tcPr>
          <w:p w14:paraId="72C0B5A0" w14:textId="77777777" w:rsidR="00B84A4B" w:rsidRPr="0029031E" w:rsidRDefault="00B84A4B" w:rsidP="00967FAD">
            <w:pPr>
              <w:jc w:val="both"/>
            </w:pPr>
            <w:r w:rsidRPr="0029031E">
              <w:t xml:space="preserve">Применять средства индивидуальной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из листового и пруткового металла на вертикальных валковых листогибочных машинах</w:t>
            </w:r>
          </w:p>
        </w:tc>
      </w:tr>
      <w:tr w:rsidR="0029031E" w:rsidRPr="0029031E" w14:paraId="4DCD066D" w14:textId="77777777" w:rsidTr="00967FAD">
        <w:trPr>
          <w:trHeight w:val="20"/>
        </w:trPr>
        <w:tc>
          <w:tcPr>
            <w:tcW w:w="1072" w:type="pct"/>
            <w:vMerge/>
          </w:tcPr>
          <w:p w14:paraId="5E261C2D" w14:textId="77777777" w:rsidR="00B84A4B" w:rsidRPr="0029031E" w:rsidDel="002A1D54" w:rsidRDefault="00B84A4B" w:rsidP="00B84A4B"/>
        </w:tc>
        <w:tc>
          <w:tcPr>
            <w:tcW w:w="3928" w:type="pct"/>
          </w:tcPr>
          <w:p w14:paraId="7713CDD9" w14:textId="77777777" w:rsidR="00B84A4B" w:rsidRPr="0029031E" w:rsidRDefault="00B84A4B" w:rsidP="00967FAD">
            <w:pPr>
              <w:jc w:val="both"/>
            </w:pPr>
            <w:r w:rsidRPr="0029031E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29031E" w:rsidRPr="0029031E" w14:paraId="2EB9BA61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4D7C6288" w14:textId="77777777" w:rsidR="00B84A4B" w:rsidRPr="0029031E" w:rsidRDefault="00B84A4B" w:rsidP="00B84A4B">
            <w:r w:rsidRPr="0029031E" w:rsidDel="002A1D54">
              <w:t>Необходимые знания</w:t>
            </w:r>
          </w:p>
        </w:tc>
        <w:tc>
          <w:tcPr>
            <w:tcW w:w="3928" w:type="pct"/>
          </w:tcPr>
          <w:p w14:paraId="37DCDA91" w14:textId="77777777" w:rsidR="00B84A4B" w:rsidRPr="0029031E" w:rsidRDefault="00B84A4B" w:rsidP="00967FAD">
            <w:pPr>
              <w:jc w:val="both"/>
            </w:pPr>
            <w:r w:rsidRPr="0029031E">
              <w:t>Основы машиностроительного черчения в объеме, необходимом для выполнения работы</w:t>
            </w:r>
          </w:p>
        </w:tc>
      </w:tr>
      <w:tr w:rsidR="0029031E" w:rsidRPr="0029031E" w14:paraId="1B667B55" w14:textId="77777777" w:rsidTr="00967FAD">
        <w:trPr>
          <w:trHeight w:val="20"/>
        </w:trPr>
        <w:tc>
          <w:tcPr>
            <w:tcW w:w="1072" w:type="pct"/>
            <w:vMerge/>
          </w:tcPr>
          <w:p w14:paraId="262FDC94" w14:textId="77777777" w:rsidR="00B84A4B" w:rsidRPr="0029031E" w:rsidDel="002A1D54" w:rsidRDefault="00B84A4B" w:rsidP="00B84A4B"/>
        </w:tc>
        <w:tc>
          <w:tcPr>
            <w:tcW w:w="3928" w:type="pct"/>
          </w:tcPr>
          <w:p w14:paraId="152DDC3B" w14:textId="77777777" w:rsidR="00B84A4B" w:rsidRPr="0029031E" w:rsidRDefault="00B84A4B" w:rsidP="00967FAD">
            <w:pPr>
              <w:jc w:val="both"/>
            </w:pPr>
            <w:r w:rsidRPr="0029031E">
              <w:t>Правила чтения технологических документов</w:t>
            </w:r>
          </w:p>
        </w:tc>
      </w:tr>
      <w:tr w:rsidR="0029031E" w:rsidRPr="0029031E" w14:paraId="1CB5121E" w14:textId="77777777" w:rsidTr="00967FAD">
        <w:trPr>
          <w:trHeight w:val="20"/>
        </w:trPr>
        <w:tc>
          <w:tcPr>
            <w:tcW w:w="1072" w:type="pct"/>
            <w:vMerge/>
          </w:tcPr>
          <w:p w14:paraId="459632B0" w14:textId="77777777" w:rsidR="00B84A4B" w:rsidRPr="0029031E" w:rsidDel="002A1D54" w:rsidRDefault="00B84A4B" w:rsidP="00B84A4B"/>
        </w:tc>
        <w:tc>
          <w:tcPr>
            <w:tcW w:w="3928" w:type="pct"/>
          </w:tcPr>
          <w:p w14:paraId="2E23565E" w14:textId="77777777" w:rsidR="00B84A4B" w:rsidRPr="0029031E" w:rsidRDefault="00B84A4B" w:rsidP="00967FAD">
            <w:pPr>
              <w:jc w:val="both"/>
            </w:pPr>
            <w:r w:rsidRPr="0029031E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9031E" w:rsidRPr="0029031E" w14:paraId="6A473E1C" w14:textId="77777777" w:rsidTr="00967FAD">
        <w:trPr>
          <w:trHeight w:val="20"/>
        </w:trPr>
        <w:tc>
          <w:tcPr>
            <w:tcW w:w="1072" w:type="pct"/>
            <w:vMerge/>
          </w:tcPr>
          <w:p w14:paraId="6984C4B0" w14:textId="77777777" w:rsidR="00B84A4B" w:rsidRPr="0029031E" w:rsidDel="002A1D54" w:rsidRDefault="00B84A4B" w:rsidP="00B84A4B"/>
        </w:tc>
        <w:tc>
          <w:tcPr>
            <w:tcW w:w="3928" w:type="pct"/>
          </w:tcPr>
          <w:p w14:paraId="257A9232" w14:textId="77777777" w:rsidR="00B84A4B" w:rsidRPr="0029031E" w:rsidRDefault="00B84A4B" w:rsidP="00967FAD">
            <w:pPr>
              <w:jc w:val="both"/>
            </w:pPr>
            <w:r w:rsidRPr="0029031E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9031E" w:rsidRPr="0029031E" w14:paraId="552BDC7E" w14:textId="77777777" w:rsidTr="00967FAD">
        <w:trPr>
          <w:trHeight w:val="20"/>
        </w:trPr>
        <w:tc>
          <w:tcPr>
            <w:tcW w:w="1072" w:type="pct"/>
            <w:vMerge/>
          </w:tcPr>
          <w:p w14:paraId="4A26AFFB" w14:textId="77777777" w:rsidR="00B84A4B" w:rsidRPr="0029031E" w:rsidDel="002A1D54" w:rsidRDefault="00B84A4B" w:rsidP="00B84A4B"/>
        </w:tc>
        <w:tc>
          <w:tcPr>
            <w:tcW w:w="3928" w:type="pct"/>
          </w:tcPr>
          <w:p w14:paraId="493A1B08" w14:textId="77777777" w:rsidR="00B84A4B" w:rsidRPr="0029031E" w:rsidRDefault="00B84A4B" w:rsidP="00967FAD">
            <w:pPr>
              <w:jc w:val="both"/>
            </w:pPr>
            <w:r w:rsidRPr="0029031E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9031E" w:rsidRPr="0029031E" w14:paraId="771DE05B" w14:textId="77777777" w:rsidTr="00967FAD">
        <w:trPr>
          <w:trHeight w:val="20"/>
        </w:trPr>
        <w:tc>
          <w:tcPr>
            <w:tcW w:w="1072" w:type="pct"/>
            <w:vMerge/>
          </w:tcPr>
          <w:p w14:paraId="0EB6BEC5" w14:textId="77777777" w:rsidR="00B84A4B" w:rsidRPr="0029031E" w:rsidDel="002A1D54" w:rsidRDefault="00B84A4B" w:rsidP="00B84A4B"/>
        </w:tc>
        <w:tc>
          <w:tcPr>
            <w:tcW w:w="3928" w:type="pct"/>
          </w:tcPr>
          <w:p w14:paraId="13C13BC0" w14:textId="39C3DE69" w:rsidR="00B84A4B" w:rsidRPr="0029031E" w:rsidRDefault="00231D2B" w:rsidP="00967FAD">
            <w:pPr>
              <w:jc w:val="both"/>
            </w:pPr>
            <w:r>
              <w:t>Виды, конструкция</w:t>
            </w:r>
            <w:r w:rsidR="00B84A4B" w:rsidRPr="0029031E">
              <w:t xml:space="preserve"> и назначение вертикальных валковых листогибочных машин</w:t>
            </w:r>
          </w:p>
        </w:tc>
      </w:tr>
      <w:tr w:rsidR="0029031E" w:rsidRPr="0029031E" w14:paraId="4CB40F50" w14:textId="77777777" w:rsidTr="00967FAD">
        <w:trPr>
          <w:trHeight w:val="20"/>
        </w:trPr>
        <w:tc>
          <w:tcPr>
            <w:tcW w:w="1072" w:type="pct"/>
            <w:vMerge/>
          </w:tcPr>
          <w:p w14:paraId="5034F852" w14:textId="77777777" w:rsidR="00B84A4B" w:rsidRPr="0029031E" w:rsidDel="002A1D54" w:rsidRDefault="00B84A4B" w:rsidP="00B84A4B"/>
        </w:tc>
        <w:tc>
          <w:tcPr>
            <w:tcW w:w="3928" w:type="pct"/>
          </w:tcPr>
          <w:p w14:paraId="1B2745F9" w14:textId="4B47F9DF" w:rsidR="00B84A4B" w:rsidRPr="0029031E" w:rsidRDefault="00231D2B" w:rsidP="00967FAD">
            <w:pPr>
              <w:jc w:val="both"/>
            </w:pPr>
            <w:r>
              <w:t>Виды, конструкция</w:t>
            </w:r>
            <w:r w:rsidR="00B84A4B" w:rsidRPr="0029031E">
              <w:t xml:space="preserve"> и назначение нагревательных устройств для нагрева заготовок под вальцовку на вертикальных валковых листогибочных машинах</w:t>
            </w:r>
          </w:p>
        </w:tc>
      </w:tr>
      <w:tr w:rsidR="0029031E" w:rsidRPr="0029031E" w14:paraId="03ADDD11" w14:textId="77777777" w:rsidTr="00967FAD">
        <w:trPr>
          <w:trHeight w:val="20"/>
        </w:trPr>
        <w:tc>
          <w:tcPr>
            <w:tcW w:w="1072" w:type="pct"/>
            <w:vMerge/>
          </w:tcPr>
          <w:p w14:paraId="32BC5032" w14:textId="77777777" w:rsidR="00B84A4B" w:rsidRPr="0029031E" w:rsidDel="002A1D54" w:rsidRDefault="00B84A4B" w:rsidP="00B84A4B"/>
        </w:tc>
        <w:tc>
          <w:tcPr>
            <w:tcW w:w="3928" w:type="pct"/>
          </w:tcPr>
          <w:p w14:paraId="7D5D69B9" w14:textId="60B057BE" w:rsidR="00B84A4B" w:rsidRPr="0029031E" w:rsidRDefault="00231D2B" w:rsidP="00967FAD">
            <w:pPr>
              <w:jc w:val="both"/>
            </w:pPr>
            <w:r>
              <w:t>Виды, конструкция</w:t>
            </w:r>
            <w:r w:rsidR="00B84A4B" w:rsidRPr="0029031E">
              <w:t xml:space="preserve"> и назначение вспомогательных приспособлений для гибки на вертикальных валковых листогибочных машинах</w:t>
            </w:r>
          </w:p>
        </w:tc>
      </w:tr>
      <w:tr w:rsidR="0029031E" w:rsidRPr="0029031E" w14:paraId="2DC861E5" w14:textId="77777777" w:rsidTr="00967FAD">
        <w:trPr>
          <w:trHeight w:val="20"/>
        </w:trPr>
        <w:tc>
          <w:tcPr>
            <w:tcW w:w="1072" w:type="pct"/>
            <w:vMerge/>
          </w:tcPr>
          <w:p w14:paraId="40067638" w14:textId="77777777" w:rsidR="00B84A4B" w:rsidRPr="0029031E" w:rsidDel="002A1D54" w:rsidRDefault="00B84A4B" w:rsidP="00B84A4B"/>
        </w:tc>
        <w:tc>
          <w:tcPr>
            <w:tcW w:w="3928" w:type="pct"/>
          </w:tcPr>
          <w:p w14:paraId="52F22027" w14:textId="77777777" w:rsidR="00B84A4B" w:rsidRPr="0029031E" w:rsidRDefault="00B84A4B" w:rsidP="00967FAD">
            <w:pPr>
              <w:jc w:val="both"/>
            </w:pPr>
            <w:r w:rsidRPr="0029031E">
              <w:t>Виды</w:t>
            </w:r>
            <w:r w:rsidR="003953C9" w:rsidRPr="0029031E">
              <w:t xml:space="preserve"> </w:t>
            </w:r>
            <w:r w:rsidRPr="0029031E">
              <w:t>и назначение подъемно-транспортного оборудования</w:t>
            </w:r>
          </w:p>
        </w:tc>
      </w:tr>
      <w:tr w:rsidR="0029031E" w:rsidRPr="0029031E" w14:paraId="2600D0B4" w14:textId="77777777" w:rsidTr="00967FAD">
        <w:trPr>
          <w:trHeight w:val="20"/>
        </w:trPr>
        <w:tc>
          <w:tcPr>
            <w:tcW w:w="1072" w:type="pct"/>
            <w:vMerge/>
          </w:tcPr>
          <w:p w14:paraId="7B604CFA" w14:textId="77777777" w:rsidR="003953C9" w:rsidRPr="0029031E" w:rsidDel="002A1D54" w:rsidRDefault="003953C9" w:rsidP="003953C9"/>
        </w:tc>
        <w:tc>
          <w:tcPr>
            <w:tcW w:w="3928" w:type="pct"/>
          </w:tcPr>
          <w:p w14:paraId="38761B44" w14:textId="77777777" w:rsidR="003953C9" w:rsidRPr="0029031E" w:rsidRDefault="003953C9" w:rsidP="00967FAD">
            <w:pPr>
              <w:jc w:val="both"/>
            </w:pPr>
            <w:r w:rsidRPr="0029031E">
              <w:t>Типовые режимы работы вертикальных валковых листогибочных машин и вспомогательных приспособлений</w:t>
            </w:r>
          </w:p>
        </w:tc>
      </w:tr>
      <w:tr w:rsidR="0029031E" w:rsidRPr="0029031E" w14:paraId="0A8A1B64" w14:textId="77777777" w:rsidTr="00967FAD">
        <w:trPr>
          <w:trHeight w:val="20"/>
        </w:trPr>
        <w:tc>
          <w:tcPr>
            <w:tcW w:w="1072" w:type="pct"/>
            <w:vMerge/>
          </w:tcPr>
          <w:p w14:paraId="08534A6F" w14:textId="77777777" w:rsidR="003953C9" w:rsidRPr="0029031E" w:rsidDel="002A1D54" w:rsidRDefault="003953C9" w:rsidP="003953C9"/>
        </w:tc>
        <w:tc>
          <w:tcPr>
            <w:tcW w:w="3928" w:type="pct"/>
          </w:tcPr>
          <w:p w14:paraId="7E5B2AE9" w14:textId="77777777" w:rsidR="003953C9" w:rsidRPr="0029031E" w:rsidRDefault="003953C9" w:rsidP="00967FAD">
            <w:pPr>
              <w:jc w:val="both"/>
            </w:pPr>
            <w:r w:rsidRPr="0029031E">
              <w:t>Основные характеристики вертикальных валковых листогибочных машин и вспомогательных приспособлений</w:t>
            </w:r>
          </w:p>
        </w:tc>
      </w:tr>
      <w:tr w:rsidR="0029031E" w:rsidRPr="0029031E" w14:paraId="7CDC7886" w14:textId="77777777" w:rsidTr="00967FAD">
        <w:trPr>
          <w:trHeight w:val="20"/>
        </w:trPr>
        <w:tc>
          <w:tcPr>
            <w:tcW w:w="1072" w:type="pct"/>
            <w:vMerge/>
          </w:tcPr>
          <w:p w14:paraId="6F4990C9" w14:textId="77777777" w:rsidR="003953C9" w:rsidRPr="0029031E" w:rsidDel="002A1D54" w:rsidRDefault="003953C9" w:rsidP="003953C9"/>
        </w:tc>
        <w:tc>
          <w:tcPr>
            <w:tcW w:w="3928" w:type="pct"/>
          </w:tcPr>
          <w:p w14:paraId="74445777" w14:textId="77777777" w:rsidR="003953C9" w:rsidRPr="0029031E" w:rsidRDefault="003953C9" w:rsidP="00967FAD">
            <w:pPr>
              <w:jc w:val="both"/>
            </w:pPr>
            <w:r w:rsidRPr="0029031E">
              <w:t>Назначение органов управления валковыми листогибочными машинами и вспомогательными приспособлениями</w:t>
            </w:r>
          </w:p>
        </w:tc>
      </w:tr>
      <w:tr w:rsidR="0029031E" w:rsidRPr="0029031E" w14:paraId="304A456E" w14:textId="77777777" w:rsidTr="00967FAD">
        <w:trPr>
          <w:trHeight w:val="20"/>
        </w:trPr>
        <w:tc>
          <w:tcPr>
            <w:tcW w:w="1072" w:type="pct"/>
            <w:vMerge/>
          </w:tcPr>
          <w:p w14:paraId="3108961B" w14:textId="77777777" w:rsidR="003953C9" w:rsidRPr="0029031E" w:rsidDel="002A1D54" w:rsidRDefault="003953C9" w:rsidP="003953C9"/>
        </w:tc>
        <w:tc>
          <w:tcPr>
            <w:tcW w:w="3928" w:type="pct"/>
          </w:tcPr>
          <w:p w14:paraId="3173532A" w14:textId="77777777" w:rsidR="003953C9" w:rsidRPr="0029031E" w:rsidRDefault="003953C9" w:rsidP="00967FAD">
            <w:pPr>
              <w:jc w:val="both"/>
            </w:pPr>
            <w:r w:rsidRPr="0029031E">
              <w:t>Порядок и правила подготовки к работе вертикальных валковых листогибочных машин и вспомогательных приспособлений</w:t>
            </w:r>
          </w:p>
        </w:tc>
      </w:tr>
      <w:tr w:rsidR="0029031E" w:rsidRPr="0029031E" w14:paraId="12275E0C" w14:textId="77777777" w:rsidTr="00967FAD">
        <w:trPr>
          <w:trHeight w:val="20"/>
        </w:trPr>
        <w:tc>
          <w:tcPr>
            <w:tcW w:w="1072" w:type="pct"/>
            <w:vMerge/>
          </w:tcPr>
          <w:p w14:paraId="2C565844" w14:textId="77777777" w:rsidR="003953C9" w:rsidRPr="0029031E" w:rsidDel="002A1D54" w:rsidRDefault="003953C9" w:rsidP="003953C9"/>
        </w:tc>
        <w:tc>
          <w:tcPr>
            <w:tcW w:w="3928" w:type="pct"/>
          </w:tcPr>
          <w:p w14:paraId="0784F13D" w14:textId="31F4111C" w:rsidR="003953C9" w:rsidRPr="0029031E" w:rsidRDefault="00DA7714" w:rsidP="00967FAD">
            <w:pPr>
              <w:jc w:val="both"/>
            </w:pPr>
            <w:r w:rsidRPr="0029031E">
              <w:t xml:space="preserve">Порядок и правила выполнения планово-предупредительного </w:t>
            </w:r>
            <w:r w:rsidR="00AA1575">
              <w:t>обслуживания (ежедневного, еженедельного)</w:t>
            </w:r>
            <w:r w:rsidRPr="0029031E">
              <w:t xml:space="preserve"> вертикальных валковых листогибочных машин в соответствии с требованиями документации по эксплуатации</w:t>
            </w:r>
          </w:p>
        </w:tc>
      </w:tr>
      <w:tr w:rsidR="0029031E" w:rsidRPr="0029031E" w14:paraId="6BAEF8F0" w14:textId="77777777" w:rsidTr="00967FAD">
        <w:trPr>
          <w:trHeight w:val="20"/>
        </w:trPr>
        <w:tc>
          <w:tcPr>
            <w:tcW w:w="1072" w:type="pct"/>
            <w:vMerge/>
          </w:tcPr>
          <w:p w14:paraId="0B4F9E45" w14:textId="77777777" w:rsidR="0096515A" w:rsidRPr="0029031E" w:rsidDel="002A1D54" w:rsidRDefault="0096515A" w:rsidP="0096515A"/>
        </w:tc>
        <w:tc>
          <w:tcPr>
            <w:tcW w:w="3928" w:type="pct"/>
          </w:tcPr>
          <w:p w14:paraId="0877817B" w14:textId="77777777" w:rsidR="0096515A" w:rsidRPr="0029031E" w:rsidRDefault="0096515A" w:rsidP="00967FAD">
            <w:pPr>
              <w:jc w:val="both"/>
            </w:pPr>
            <w:r w:rsidRPr="0029031E">
              <w:t>Правила и способы гибки изделий на вертикальных валковых листогибочных машинах</w:t>
            </w:r>
          </w:p>
        </w:tc>
      </w:tr>
      <w:tr w:rsidR="0029031E" w:rsidRPr="0029031E" w14:paraId="51001E71" w14:textId="77777777" w:rsidTr="00967FAD">
        <w:trPr>
          <w:trHeight w:val="20"/>
        </w:trPr>
        <w:tc>
          <w:tcPr>
            <w:tcW w:w="1072" w:type="pct"/>
            <w:vMerge/>
          </w:tcPr>
          <w:p w14:paraId="3291044D" w14:textId="77777777" w:rsidR="0096515A" w:rsidRPr="0029031E" w:rsidDel="002A1D54" w:rsidRDefault="0096515A" w:rsidP="0096515A"/>
        </w:tc>
        <w:tc>
          <w:tcPr>
            <w:tcW w:w="3928" w:type="pct"/>
          </w:tcPr>
          <w:p w14:paraId="005ED438" w14:textId="162D6604" w:rsidR="0096515A" w:rsidRPr="0029031E" w:rsidRDefault="0096515A" w:rsidP="00967FAD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вертикальных валковых листогибочных машин</w:t>
            </w:r>
          </w:p>
        </w:tc>
      </w:tr>
      <w:tr w:rsidR="0029031E" w:rsidRPr="0029031E" w14:paraId="3C96B4F8" w14:textId="77777777" w:rsidTr="00967FAD">
        <w:trPr>
          <w:trHeight w:val="20"/>
        </w:trPr>
        <w:tc>
          <w:tcPr>
            <w:tcW w:w="1072" w:type="pct"/>
            <w:vMerge/>
          </w:tcPr>
          <w:p w14:paraId="0C9CB470" w14:textId="77777777" w:rsidR="0096515A" w:rsidRPr="0029031E" w:rsidDel="002A1D54" w:rsidRDefault="0096515A" w:rsidP="0096515A"/>
        </w:tc>
        <w:tc>
          <w:tcPr>
            <w:tcW w:w="3928" w:type="pct"/>
          </w:tcPr>
          <w:p w14:paraId="72C2F750" w14:textId="72E3AFBD" w:rsidR="0096515A" w:rsidRPr="0029031E" w:rsidRDefault="0096515A" w:rsidP="00967FAD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нагревательных устройств для нагрева заготовок под вальцовку на вертикальных валковых листогибочных машинах</w:t>
            </w:r>
          </w:p>
        </w:tc>
      </w:tr>
      <w:tr w:rsidR="0029031E" w:rsidRPr="0029031E" w14:paraId="3248960C" w14:textId="77777777" w:rsidTr="00967FAD">
        <w:trPr>
          <w:trHeight w:val="20"/>
        </w:trPr>
        <w:tc>
          <w:tcPr>
            <w:tcW w:w="1072" w:type="pct"/>
            <w:vMerge/>
          </w:tcPr>
          <w:p w14:paraId="7CA96023" w14:textId="77777777" w:rsidR="0096515A" w:rsidRPr="0029031E" w:rsidDel="002A1D54" w:rsidRDefault="0096515A" w:rsidP="0096515A"/>
        </w:tc>
        <w:tc>
          <w:tcPr>
            <w:tcW w:w="3928" w:type="pct"/>
          </w:tcPr>
          <w:p w14:paraId="08DA1AF3" w14:textId="77777777" w:rsidR="0096515A" w:rsidRPr="0029031E" w:rsidRDefault="0096515A" w:rsidP="00967FAD">
            <w:pPr>
              <w:jc w:val="both"/>
            </w:pPr>
            <w:r w:rsidRPr="0029031E">
              <w:t xml:space="preserve">Виды дефектов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1F042368" w14:textId="77777777" w:rsidTr="00967FAD">
        <w:trPr>
          <w:trHeight w:val="20"/>
        </w:trPr>
        <w:tc>
          <w:tcPr>
            <w:tcW w:w="1072" w:type="pct"/>
            <w:vMerge/>
          </w:tcPr>
          <w:p w14:paraId="25B125EC" w14:textId="77777777" w:rsidR="0096515A" w:rsidRPr="0029031E" w:rsidDel="002A1D54" w:rsidRDefault="0096515A" w:rsidP="0096515A"/>
        </w:tc>
        <w:tc>
          <w:tcPr>
            <w:tcW w:w="3928" w:type="pct"/>
          </w:tcPr>
          <w:p w14:paraId="1808A73A" w14:textId="77777777" w:rsidR="0096515A" w:rsidRPr="0029031E" w:rsidRDefault="0096515A" w:rsidP="00967FAD">
            <w:pPr>
              <w:jc w:val="both"/>
            </w:pPr>
            <w:r w:rsidRPr="0029031E">
              <w:t xml:space="preserve">Способы устранения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67C9EF37" w14:textId="77777777" w:rsidTr="00967FAD">
        <w:trPr>
          <w:trHeight w:val="20"/>
        </w:trPr>
        <w:tc>
          <w:tcPr>
            <w:tcW w:w="1072" w:type="pct"/>
            <w:vMerge/>
          </w:tcPr>
          <w:p w14:paraId="7CCEFD42" w14:textId="77777777" w:rsidR="0096515A" w:rsidRPr="0029031E" w:rsidDel="002A1D54" w:rsidRDefault="0096515A" w:rsidP="0096515A"/>
        </w:tc>
        <w:tc>
          <w:tcPr>
            <w:tcW w:w="3928" w:type="pct"/>
          </w:tcPr>
          <w:p w14:paraId="2BD6BAD3" w14:textId="77777777" w:rsidR="0096515A" w:rsidRPr="0029031E" w:rsidRDefault="0096515A" w:rsidP="00967FAD">
            <w:pPr>
              <w:jc w:val="both"/>
            </w:pPr>
            <w:r w:rsidRPr="0029031E">
              <w:t>Температурные режимы гибки на вертикальных валковых листогибочных машинах</w:t>
            </w:r>
          </w:p>
        </w:tc>
      </w:tr>
      <w:tr w:rsidR="0029031E" w:rsidRPr="0029031E" w14:paraId="12A9D642" w14:textId="77777777" w:rsidTr="00967FAD">
        <w:trPr>
          <w:trHeight w:val="20"/>
        </w:trPr>
        <w:tc>
          <w:tcPr>
            <w:tcW w:w="1072" w:type="pct"/>
            <w:vMerge/>
          </w:tcPr>
          <w:p w14:paraId="48EB0485" w14:textId="77777777" w:rsidR="0096515A" w:rsidRPr="0029031E" w:rsidDel="002A1D54" w:rsidRDefault="0096515A" w:rsidP="0096515A"/>
        </w:tc>
        <w:tc>
          <w:tcPr>
            <w:tcW w:w="3928" w:type="pct"/>
          </w:tcPr>
          <w:p w14:paraId="7B193F99" w14:textId="77777777" w:rsidR="0096515A" w:rsidRPr="0029031E" w:rsidRDefault="0096515A" w:rsidP="00967FAD">
            <w:pPr>
              <w:jc w:val="both"/>
            </w:pPr>
            <w:r w:rsidRPr="0029031E">
              <w:t>Группы и марки материалов, обрабатываемых на вертикальных валковых листогибочных машинах</w:t>
            </w:r>
          </w:p>
        </w:tc>
      </w:tr>
      <w:tr w:rsidR="0029031E" w:rsidRPr="0029031E" w14:paraId="51093654" w14:textId="77777777" w:rsidTr="00967FAD">
        <w:trPr>
          <w:trHeight w:val="20"/>
        </w:trPr>
        <w:tc>
          <w:tcPr>
            <w:tcW w:w="1072" w:type="pct"/>
            <w:vMerge/>
          </w:tcPr>
          <w:p w14:paraId="188D5741" w14:textId="77777777" w:rsidR="0096515A" w:rsidRPr="0029031E" w:rsidDel="002A1D54" w:rsidRDefault="0096515A" w:rsidP="0096515A"/>
        </w:tc>
        <w:tc>
          <w:tcPr>
            <w:tcW w:w="3928" w:type="pct"/>
          </w:tcPr>
          <w:p w14:paraId="015911B6" w14:textId="77777777" w:rsidR="0096515A" w:rsidRPr="0029031E" w:rsidRDefault="0096515A" w:rsidP="00967FAD">
            <w:pPr>
              <w:jc w:val="both"/>
            </w:pPr>
            <w:r w:rsidRPr="0029031E">
              <w:t>Сортамент заготовок, обрабатываемых на вертикальных валковых листогибочных машинах</w:t>
            </w:r>
          </w:p>
        </w:tc>
      </w:tr>
      <w:tr w:rsidR="0029031E" w:rsidRPr="0029031E" w14:paraId="371B535D" w14:textId="77777777" w:rsidTr="00967FAD">
        <w:trPr>
          <w:trHeight w:val="20"/>
        </w:trPr>
        <w:tc>
          <w:tcPr>
            <w:tcW w:w="1072" w:type="pct"/>
            <w:vMerge/>
          </w:tcPr>
          <w:p w14:paraId="69760BBB" w14:textId="77777777" w:rsidR="0096515A" w:rsidRPr="0029031E" w:rsidDel="002A1D54" w:rsidRDefault="0096515A" w:rsidP="0096515A"/>
        </w:tc>
        <w:tc>
          <w:tcPr>
            <w:tcW w:w="3928" w:type="pct"/>
          </w:tcPr>
          <w:p w14:paraId="70ACFAB8" w14:textId="77777777" w:rsidR="0096515A" w:rsidRPr="0029031E" w:rsidRDefault="0096515A" w:rsidP="00967FAD">
            <w:pPr>
              <w:jc w:val="both"/>
            </w:pPr>
            <w:r w:rsidRPr="0029031E">
              <w:t>Типовые технологические процессы гибки изделий на вертикальных валковых листогибочных машинах</w:t>
            </w:r>
          </w:p>
        </w:tc>
      </w:tr>
      <w:tr w:rsidR="0029031E" w:rsidRPr="0029031E" w14:paraId="0D780EE0" w14:textId="77777777" w:rsidTr="00967FAD">
        <w:trPr>
          <w:trHeight w:val="20"/>
        </w:trPr>
        <w:tc>
          <w:tcPr>
            <w:tcW w:w="1072" w:type="pct"/>
            <w:vMerge/>
          </w:tcPr>
          <w:p w14:paraId="2E59EDA1" w14:textId="77777777" w:rsidR="0096515A" w:rsidRPr="0029031E" w:rsidDel="002A1D54" w:rsidRDefault="0096515A" w:rsidP="0096515A"/>
        </w:tc>
        <w:tc>
          <w:tcPr>
            <w:tcW w:w="3928" w:type="pct"/>
          </w:tcPr>
          <w:p w14:paraId="4AFE00F8" w14:textId="77777777" w:rsidR="0096515A" w:rsidRPr="0029031E" w:rsidRDefault="0096515A" w:rsidP="00967FAD">
            <w:pPr>
              <w:jc w:val="both"/>
            </w:pPr>
            <w:r w:rsidRPr="0029031E">
              <w:t>Приемы работы и последовательность гибки изделий на вертикальных валковых листогибочных машинах</w:t>
            </w:r>
          </w:p>
        </w:tc>
      </w:tr>
      <w:tr w:rsidR="0029031E" w:rsidRPr="0029031E" w14:paraId="301AC4E0" w14:textId="77777777" w:rsidTr="00967FAD">
        <w:trPr>
          <w:trHeight w:val="20"/>
        </w:trPr>
        <w:tc>
          <w:tcPr>
            <w:tcW w:w="1072" w:type="pct"/>
            <w:vMerge/>
          </w:tcPr>
          <w:p w14:paraId="51DF669D" w14:textId="77777777" w:rsidR="0096515A" w:rsidRPr="0029031E" w:rsidDel="002A1D54" w:rsidRDefault="0096515A" w:rsidP="0096515A"/>
        </w:tc>
        <w:tc>
          <w:tcPr>
            <w:tcW w:w="3928" w:type="pct"/>
          </w:tcPr>
          <w:p w14:paraId="02707A91" w14:textId="77777777" w:rsidR="0096515A" w:rsidRPr="0029031E" w:rsidRDefault="0096515A" w:rsidP="00967FAD">
            <w:pPr>
              <w:jc w:val="both"/>
            </w:pPr>
            <w:r w:rsidRPr="0029031E">
              <w:t xml:space="preserve">Схемы и правила складирования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3430A96F" w14:textId="77777777" w:rsidTr="00967FAD">
        <w:trPr>
          <w:trHeight w:val="20"/>
        </w:trPr>
        <w:tc>
          <w:tcPr>
            <w:tcW w:w="1072" w:type="pct"/>
            <w:vMerge/>
          </w:tcPr>
          <w:p w14:paraId="0DFF81B3" w14:textId="77777777" w:rsidR="0096515A" w:rsidRPr="0029031E" w:rsidDel="002A1D54" w:rsidRDefault="0096515A" w:rsidP="0096515A"/>
        </w:tc>
        <w:tc>
          <w:tcPr>
            <w:tcW w:w="3928" w:type="pct"/>
          </w:tcPr>
          <w:p w14:paraId="1E1F5C9D" w14:textId="77777777" w:rsidR="0096515A" w:rsidRPr="0029031E" w:rsidRDefault="0096515A" w:rsidP="00967FAD">
            <w:pPr>
              <w:jc w:val="both"/>
            </w:pPr>
            <w:r w:rsidRPr="0029031E">
              <w:t xml:space="preserve">Припуски и допуски на изделия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3FD00C11" w14:textId="77777777" w:rsidTr="00967FAD">
        <w:trPr>
          <w:trHeight w:val="20"/>
        </w:trPr>
        <w:tc>
          <w:tcPr>
            <w:tcW w:w="1072" w:type="pct"/>
            <w:vMerge/>
          </w:tcPr>
          <w:p w14:paraId="49E0DC38" w14:textId="77777777" w:rsidR="0096515A" w:rsidRPr="0029031E" w:rsidDel="002A1D54" w:rsidRDefault="0096515A" w:rsidP="0096515A"/>
        </w:tc>
        <w:tc>
          <w:tcPr>
            <w:tcW w:w="3928" w:type="pct"/>
          </w:tcPr>
          <w:p w14:paraId="526D2277" w14:textId="77777777" w:rsidR="0096515A" w:rsidRPr="0029031E" w:rsidRDefault="0096515A" w:rsidP="00967FAD">
            <w:pPr>
              <w:jc w:val="both"/>
            </w:pPr>
            <w:r w:rsidRPr="0029031E">
              <w:t xml:space="preserve">Способы контроля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7216010F" w14:textId="77777777" w:rsidTr="00967FAD">
        <w:trPr>
          <w:trHeight w:val="20"/>
        </w:trPr>
        <w:tc>
          <w:tcPr>
            <w:tcW w:w="1072" w:type="pct"/>
            <w:vMerge/>
          </w:tcPr>
          <w:p w14:paraId="2B6BC40A" w14:textId="77777777" w:rsidR="0096515A" w:rsidRPr="0029031E" w:rsidDel="002A1D54" w:rsidRDefault="0096515A" w:rsidP="0096515A"/>
        </w:tc>
        <w:tc>
          <w:tcPr>
            <w:tcW w:w="3928" w:type="pct"/>
          </w:tcPr>
          <w:p w14:paraId="604C81A2" w14:textId="77777777" w:rsidR="0096515A" w:rsidRPr="0029031E" w:rsidRDefault="0096515A" w:rsidP="00967FAD">
            <w:pPr>
              <w:jc w:val="both"/>
            </w:pPr>
            <w:r w:rsidRPr="0029031E">
              <w:t xml:space="preserve">Способы контроля температуры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381D710E" w14:textId="77777777" w:rsidTr="00967FAD">
        <w:trPr>
          <w:trHeight w:val="20"/>
        </w:trPr>
        <w:tc>
          <w:tcPr>
            <w:tcW w:w="1072" w:type="pct"/>
            <w:vMerge/>
          </w:tcPr>
          <w:p w14:paraId="51339B27" w14:textId="77777777" w:rsidR="0096515A" w:rsidRPr="0029031E" w:rsidDel="002A1D54" w:rsidRDefault="0096515A" w:rsidP="0096515A"/>
        </w:tc>
        <w:tc>
          <w:tcPr>
            <w:tcW w:w="3928" w:type="pct"/>
          </w:tcPr>
          <w:p w14:paraId="43D40700" w14:textId="20B575D2" w:rsidR="0096515A" w:rsidRPr="0029031E" w:rsidRDefault="00231D2B" w:rsidP="00967FAD">
            <w:pPr>
              <w:jc w:val="both"/>
            </w:pPr>
            <w:r>
              <w:t>Виды, конструкция</w:t>
            </w:r>
            <w:r w:rsidR="0096515A" w:rsidRPr="0029031E">
              <w:t xml:space="preserve">, назначение контрольно-измерительных инструментов для контроля изделий при </w:t>
            </w:r>
            <w:proofErr w:type="spellStart"/>
            <w:r w:rsidR="0096515A" w:rsidRPr="0029031E">
              <w:t>гибке</w:t>
            </w:r>
            <w:proofErr w:type="spellEnd"/>
            <w:r w:rsidR="0096515A"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30543CDA" w14:textId="77777777" w:rsidTr="00967FAD">
        <w:trPr>
          <w:trHeight w:val="20"/>
        </w:trPr>
        <w:tc>
          <w:tcPr>
            <w:tcW w:w="1072" w:type="pct"/>
            <w:vMerge/>
          </w:tcPr>
          <w:p w14:paraId="5C86E8B2" w14:textId="77777777" w:rsidR="0096515A" w:rsidRPr="0029031E" w:rsidDel="002A1D54" w:rsidRDefault="0096515A" w:rsidP="0096515A"/>
        </w:tc>
        <w:tc>
          <w:tcPr>
            <w:tcW w:w="3928" w:type="pct"/>
          </w:tcPr>
          <w:p w14:paraId="3E99E0DC" w14:textId="77777777" w:rsidR="0096515A" w:rsidRPr="0029031E" w:rsidRDefault="0096515A" w:rsidP="00967FAD">
            <w:pPr>
              <w:jc w:val="both"/>
            </w:pPr>
            <w:r w:rsidRPr="0029031E">
              <w:t xml:space="preserve">Правила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и перемещения грузов</w:t>
            </w:r>
          </w:p>
        </w:tc>
      </w:tr>
      <w:tr w:rsidR="0029031E" w:rsidRPr="0029031E" w14:paraId="1E89EA6C" w14:textId="77777777" w:rsidTr="00967FAD">
        <w:trPr>
          <w:trHeight w:val="20"/>
        </w:trPr>
        <w:tc>
          <w:tcPr>
            <w:tcW w:w="1072" w:type="pct"/>
            <w:vMerge/>
          </w:tcPr>
          <w:p w14:paraId="2AAF4460" w14:textId="77777777" w:rsidR="0096515A" w:rsidRPr="0029031E" w:rsidDel="002A1D54" w:rsidRDefault="0096515A" w:rsidP="0096515A"/>
        </w:tc>
        <w:tc>
          <w:tcPr>
            <w:tcW w:w="3928" w:type="pct"/>
          </w:tcPr>
          <w:p w14:paraId="20DECDCD" w14:textId="77777777" w:rsidR="0096515A" w:rsidRPr="0029031E" w:rsidRDefault="0096515A" w:rsidP="00967FAD">
            <w:pPr>
              <w:jc w:val="both"/>
            </w:pPr>
            <w:r w:rsidRPr="0029031E">
              <w:t>Система знаковой сигнализации при работе с машинистом крана</w:t>
            </w:r>
          </w:p>
        </w:tc>
      </w:tr>
      <w:tr w:rsidR="0029031E" w:rsidRPr="0029031E" w14:paraId="32C86B26" w14:textId="77777777" w:rsidTr="00967FAD">
        <w:trPr>
          <w:trHeight w:val="20"/>
        </w:trPr>
        <w:tc>
          <w:tcPr>
            <w:tcW w:w="1072" w:type="pct"/>
            <w:vMerge/>
          </w:tcPr>
          <w:p w14:paraId="2BF2E683" w14:textId="77777777" w:rsidR="0096515A" w:rsidRPr="0029031E" w:rsidDel="002A1D54" w:rsidRDefault="0096515A" w:rsidP="0096515A"/>
        </w:tc>
        <w:tc>
          <w:tcPr>
            <w:tcW w:w="3928" w:type="pct"/>
          </w:tcPr>
          <w:p w14:paraId="2081E8B0" w14:textId="77777777" w:rsidR="0096515A" w:rsidRPr="0029031E" w:rsidRDefault="0096515A" w:rsidP="00967FAD">
            <w:pPr>
              <w:jc w:val="both"/>
            </w:pPr>
            <w:r w:rsidRPr="0029031E">
              <w:t xml:space="preserve">Виды и правила применения средств индивидуальной и коллективной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вертикальных валковых листогибочных машинах</w:t>
            </w:r>
          </w:p>
        </w:tc>
      </w:tr>
      <w:tr w:rsidR="0029031E" w:rsidRPr="0029031E" w14:paraId="60799F40" w14:textId="77777777" w:rsidTr="00967FAD">
        <w:trPr>
          <w:trHeight w:val="20"/>
        </w:trPr>
        <w:tc>
          <w:tcPr>
            <w:tcW w:w="1072" w:type="pct"/>
            <w:vMerge/>
          </w:tcPr>
          <w:p w14:paraId="4DC36805" w14:textId="77777777" w:rsidR="0096515A" w:rsidRPr="0029031E" w:rsidDel="002A1D54" w:rsidRDefault="0096515A" w:rsidP="0096515A"/>
        </w:tc>
        <w:tc>
          <w:tcPr>
            <w:tcW w:w="3928" w:type="pct"/>
          </w:tcPr>
          <w:p w14:paraId="5C7A7223" w14:textId="77777777" w:rsidR="0096515A" w:rsidRPr="0029031E" w:rsidRDefault="0096515A" w:rsidP="00967FAD">
            <w:pPr>
              <w:jc w:val="both"/>
            </w:pPr>
            <w:r w:rsidRPr="0029031E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9031E" w:rsidRPr="0029031E" w14:paraId="58C1B608" w14:textId="77777777" w:rsidTr="00967FAD">
        <w:trPr>
          <w:trHeight w:val="20"/>
        </w:trPr>
        <w:tc>
          <w:tcPr>
            <w:tcW w:w="1072" w:type="pct"/>
          </w:tcPr>
          <w:p w14:paraId="34DF41BA" w14:textId="77777777" w:rsidR="0096515A" w:rsidRPr="0029031E" w:rsidDel="002A1D54" w:rsidRDefault="0096515A" w:rsidP="0096515A">
            <w:r w:rsidRPr="0029031E" w:rsidDel="002A1D54">
              <w:t>Другие характеристики</w:t>
            </w:r>
          </w:p>
        </w:tc>
        <w:tc>
          <w:tcPr>
            <w:tcW w:w="3928" w:type="pct"/>
          </w:tcPr>
          <w:p w14:paraId="73E9507D" w14:textId="77777777" w:rsidR="0096515A" w:rsidRPr="0029031E" w:rsidRDefault="0096515A" w:rsidP="00967FAD">
            <w:pPr>
              <w:jc w:val="both"/>
            </w:pPr>
            <w:r w:rsidRPr="0029031E">
              <w:t>-</w:t>
            </w:r>
          </w:p>
        </w:tc>
      </w:tr>
    </w:tbl>
    <w:p w14:paraId="1DA7E127" w14:textId="77777777" w:rsidR="0029031E" w:rsidRDefault="0029031E" w:rsidP="0029031E"/>
    <w:p w14:paraId="1A713D08" w14:textId="6AC188BE" w:rsidR="00FD779E" w:rsidRDefault="00FD779E" w:rsidP="00FD779E">
      <w:pPr>
        <w:pStyle w:val="2"/>
      </w:pPr>
      <w:bookmarkStart w:id="22" w:name="_Toc189074658"/>
      <w:r w:rsidRPr="0029031E">
        <w:lastRenderedPageBreak/>
        <w:t>3.</w:t>
      </w:r>
      <w:r w:rsidRPr="0029031E">
        <w:rPr>
          <w:lang w:val="en-US"/>
        </w:rPr>
        <w:t>4</w:t>
      </w:r>
      <w:r w:rsidRPr="0029031E">
        <w:t>. Обобщенная трудовая функция</w:t>
      </w:r>
      <w:bookmarkEnd w:id="22"/>
    </w:p>
    <w:p w14:paraId="4DEBCB86" w14:textId="77777777" w:rsidR="0029031E" w:rsidRPr="0029031E" w:rsidRDefault="0029031E" w:rsidP="0029031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9"/>
        <w:gridCol w:w="5551"/>
        <w:gridCol w:w="567"/>
        <w:gridCol w:w="528"/>
        <w:gridCol w:w="1457"/>
        <w:gridCol w:w="418"/>
      </w:tblGrid>
      <w:tr w:rsidR="00967FAD" w:rsidRPr="0029031E" w14:paraId="72DA7150" w14:textId="77777777" w:rsidTr="000A3661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53F1382" w14:textId="30FFB37C" w:rsidR="00FD779E" w:rsidRPr="0029031E" w:rsidRDefault="00AC3575" w:rsidP="00B31987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C0D29" w14:textId="1EB87BE5" w:rsidR="00FD779E" w:rsidRPr="00A0036B" w:rsidRDefault="000A3661" w:rsidP="005D44BE">
            <w:r w:rsidRPr="0029031E">
              <w:rPr>
                <w:noProof/>
              </w:rPr>
              <w:t>Вальцовка изделий на листо- и сортогибочных машинах с ЧПУ</w:t>
            </w:r>
            <w:r>
              <w:rPr>
                <w:noProof/>
              </w:rPr>
              <w:t xml:space="preserve"> </w:t>
            </w:r>
            <w:r w:rsidRPr="00205339">
              <w:t>(перечень сокращений приведен в разделе V профессионального стандарта)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7F1BACF" w14:textId="19E62104" w:rsidR="00FD779E" w:rsidRPr="0029031E" w:rsidRDefault="00AC3575" w:rsidP="00967FAD">
            <w:pPr>
              <w:jc w:val="center"/>
              <w:rPr>
                <w:sz w:val="16"/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9853AB" w14:textId="564E8EEC" w:rsidR="00FD779E" w:rsidRPr="0029031E" w:rsidRDefault="005A4C84" w:rsidP="00967F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71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CE9101" w14:textId="7E2BFADE" w:rsidR="00FD779E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9D8A95" w14:textId="77777777" w:rsidR="00FD779E" w:rsidRPr="0029031E" w:rsidRDefault="00FD779E" w:rsidP="00967FAD">
            <w:pPr>
              <w:jc w:val="center"/>
            </w:pPr>
            <w:r w:rsidRPr="0029031E">
              <w:t>3</w:t>
            </w:r>
          </w:p>
        </w:tc>
      </w:tr>
    </w:tbl>
    <w:p w14:paraId="4139EC4B" w14:textId="77777777" w:rsidR="00FD779E" w:rsidRPr="0029031E" w:rsidRDefault="00FD779E" w:rsidP="00FD779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967FAD" w:rsidRPr="0029031E" w14:paraId="53D8AF94" w14:textId="77777777" w:rsidTr="0038344D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DC41D4" w14:textId="3C58DE64" w:rsidR="00FD779E" w:rsidRPr="0029031E" w:rsidRDefault="00AC3575" w:rsidP="00B31987">
            <w:r>
              <w:t>Возможные наименования должностей, профессий рабочих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D64E70" w14:textId="6FF659E1" w:rsidR="00FD779E" w:rsidRPr="0029031E" w:rsidRDefault="00FD779E" w:rsidP="00B31987">
            <w:r w:rsidRPr="0029031E">
              <w:t>Оператор</w:t>
            </w:r>
            <w:r w:rsidR="006671E9" w:rsidRPr="0029031E">
              <w:t>-</w:t>
            </w:r>
            <w:r w:rsidRPr="0029031E">
              <w:t>вальцовщик 4-го разряда</w:t>
            </w:r>
          </w:p>
          <w:p w14:paraId="408BF23C" w14:textId="0ADE50A5" w:rsidR="00360325" w:rsidRPr="0029031E" w:rsidRDefault="00360325" w:rsidP="00B31987">
            <w:r w:rsidRPr="0029031E">
              <w:t>Оператор</w:t>
            </w:r>
            <w:r w:rsidRPr="0029031E">
              <w:rPr>
                <w:noProof/>
              </w:rPr>
              <w:t xml:space="preserve"> листо- и сортогибочных машин</w:t>
            </w:r>
            <w:r w:rsidR="00B373CD" w:rsidRPr="0029031E">
              <w:rPr>
                <w:noProof/>
              </w:rPr>
              <w:t xml:space="preserve"> </w:t>
            </w:r>
            <w:r w:rsidR="006671E9" w:rsidRPr="0029031E">
              <w:rPr>
                <w:noProof/>
              </w:rPr>
              <w:t xml:space="preserve">с </w:t>
            </w:r>
            <w:r w:rsidR="00F04BAA">
              <w:rPr>
                <w:noProof/>
              </w:rPr>
              <w:t>числовым программным управлением</w:t>
            </w:r>
            <w:r w:rsidR="006671E9" w:rsidRPr="0029031E">
              <w:rPr>
                <w:noProof/>
              </w:rPr>
              <w:t xml:space="preserve"> </w:t>
            </w:r>
            <w:r w:rsidRPr="0029031E">
              <w:t>4-го разряда</w:t>
            </w:r>
          </w:p>
        </w:tc>
      </w:tr>
    </w:tbl>
    <w:p w14:paraId="3AD49B0E" w14:textId="77777777" w:rsidR="00FD779E" w:rsidRDefault="00FD779E" w:rsidP="00FD779E"/>
    <w:p w14:paraId="38257006" w14:textId="63ACD421" w:rsidR="007F7E81" w:rsidRDefault="007F7E81" w:rsidP="00FD779E">
      <w:r w:rsidRPr="007F7E81">
        <w:t>Пути достижения квалификации</w:t>
      </w:r>
    </w:p>
    <w:p w14:paraId="20D591D2" w14:textId="77777777" w:rsidR="007F7E81" w:rsidRPr="0029031E" w:rsidRDefault="007F7E81" w:rsidP="00FD779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187E3BAF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4D3D35" w14:textId="259C8AC6" w:rsidR="00FD779E" w:rsidRPr="0029031E" w:rsidRDefault="00AC3575" w:rsidP="00B31987">
            <w:r>
              <w:t>Образование и обучение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BFF09C" w14:textId="47E7C84E" w:rsidR="00FD779E" w:rsidRPr="0029031E" w:rsidRDefault="00FD779E" w:rsidP="00B31987">
            <w:r w:rsidRPr="0029031E">
              <w:rPr>
                <w:lang w:eastAsia="en-US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29031E" w:rsidRPr="0029031E" w14:paraId="77F751B9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C46618" w14:textId="35F1635B" w:rsidR="00FD779E" w:rsidRPr="0029031E" w:rsidRDefault="00AC3575" w:rsidP="00B31987">
            <w:r>
              <w:t>Опыт практической работы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8D7612" w14:textId="21FC468F" w:rsidR="00BA564C" w:rsidRPr="0029031E" w:rsidRDefault="00FD779E" w:rsidP="00B31987">
            <w:pPr>
              <w:rPr>
                <w:lang w:eastAsia="en-US"/>
              </w:rPr>
            </w:pPr>
            <w:r w:rsidRPr="0029031E">
              <w:rPr>
                <w:lang w:eastAsia="en-US"/>
              </w:rPr>
              <w:t xml:space="preserve">Не менее двух лет </w:t>
            </w:r>
            <w:r w:rsidRPr="0029031E">
              <w:t>вальцовщиком 3-го разряда</w:t>
            </w:r>
          </w:p>
        </w:tc>
      </w:tr>
    </w:tbl>
    <w:p w14:paraId="3C47EF3E" w14:textId="77777777" w:rsidR="007F7E81" w:rsidRDefault="007F7E8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593899EC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6072775" w14:textId="77777777" w:rsidR="00FD779E" w:rsidRPr="0029031E" w:rsidRDefault="00FD779E" w:rsidP="00B31987">
            <w:r w:rsidRPr="0029031E">
              <w:t>Особые условия допуска к работе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B819A15" w14:textId="56EADE3A" w:rsidR="00FD779E" w:rsidRPr="0029031E" w:rsidRDefault="00FD779E" w:rsidP="00B31987">
            <w:pPr>
              <w:rPr>
                <w:lang w:eastAsia="en-US"/>
              </w:rPr>
            </w:pPr>
            <w:r w:rsidRPr="0029031E">
              <w:t>Лица не моложе 18 лет (при работах на горячей вальцовке металла)</w:t>
            </w:r>
          </w:p>
          <w:p w14:paraId="1B50D062" w14:textId="77777777" w:rsidR="00FD779E" w:rsidRPr="0029031E" w:rsidRDefault="00FD779E" w:rsidP="00B31987">
            <w:r w:rsidRPr="0029031E">
              <w:rPr>
                <w:lang w:eastAsia="en-US"/>
              </w:rPr>
              <w:t xml:space="preserve">Прохождение обязательных предварительных и периодических медицинских осмотров </w:t>
            </w:r>
          </w:p>
          <w:p w14:paraId="065700DE" w14:textId="77777777" w:rsidR="00FD779E" w:rsidRPr="0029031E" w:rsidRDefault="00FD779E" w:rsidP="00B31987">
            <w:r w:rsidRPr="0029031E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52C90024" w14:textId="2575DC6E" w:rsidR="00FD779E" w:rsidRPr="0029031E" w:rsidRDefault="009221E1" w:rsidP="00B31987">
            <w:r>
              <w:t>Прохождение обучения по охране труда и проверки знания требований охраны труда</w:t>
            </w:r>
          </w:p>
          <w:p w14:paraId="20A638D4" w14:textId="77777777" w:rsidR="00B373CD" w:rsidRPr="0029031E" w:rsidRDefault="00B373CD" w:rsidP="00B373CD">
            <w:r w:rsidRPr="0029031E">
              <w:t>Наличие не ниже II группы по электробезопасности</w:t>
            </w:r>
          </w:p>
          <w:p w14:paraId="04174777" w14:textId="0D70189E" w:rsidR="00FD779E" w:rsidRPr="0029031E" w:rsidRDefault="00FD779E" w:rsidP="00B31987">
            <w:r w:rsidRPr="0029031E">
              <w:rPr>
                <w:shd w:val="clear" w:color="auto" w:fill="FFFFFF"/>
              </w:rPr>
              <w:t xml:space="preserve">Прохождение </w:t>
            </w:r>
            <w:r w:rsidRPr="0029031E">
              <w:t xml:space="preserve">инструктажа на рабочем месте и проверки </w:t>
            </w:r>
            <w:r w:rsidR="00231D2B">
              <w:t>навыков зацепки</w:t>
            </w:r>
            <w:r w:rsidRPr="0029031E">
              <w:t xml:space="preserve"> грузов</w:t>
            </w:r>
          </w:p>
          <w:p w14:paraId="0C1D404E" w14:textId="77777777" w:rsidR="00FD779E" w:rsidRPr="0029031E" w:rsidRDefault="00FD779E" w:rsidP="00B31987">
            <w:r w:rsidRPr="0029031E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</w:tc>
      </w:tr>
      <w:tr w:rsidR="00967FAD" w:rsidRPr="0029031E" w14:paraId="655993F8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75C54E" w14:textId="77777777" w:rsidR="00FD779E" w:rsidRPr="0029031E" w:rsidRDefault="00FD779E" w:rsidP="00B31987">
            <w:r w:rsidRPr="0029031E">
              <w:t>Другие характеристики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1F219F" w14:textId="77777777" w:rsidR="00FD779E" w:rsidRPr="0029031E" w:rsidRDefault="00FD779E" w:rsidP="00B31987">
            <w:r w:rsidRPr="0029031E">
              <w:t>-</w:t>
            </w:r>
          </w:p>
        </w:tc>
      </w:tr>
    </w:tbl>
    <w:p w14:paraId="388E8EAD" w14:textId="77777777" w:rsidR="00FD779E" w:rsidRPr="0029031E" w:rsidRDefault="00FD779E" w:rsidP="00FD779E"/>
    <w:p w14:paraId="500446CF" w14:textId="052638C2" w:rsidR="00FD779E" w:rsidRPr="0029031E" w:rsidRDefault="00AC3575" w:rsidP="00FD779E">
      <w:r>
        <w:t>Справочная информация</w:t>
      </w:r>
    </w:p>
    <w:p w14:paraId="4F1D435F" w14:textId="77777777" w:rsidR="00FD779E" w:rsidRPr="0029031E" w:rsidRDefault="00FD779E" w:rsidP="00FD779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1111"/>
        <w:gridCol w:w="6898"/>
      </w:tblGrid>
      <w:tr w:rsidR="0029031E" w:rsidRPr="0029031E" w14:paraId="4072B343" w14:textId="77777777" w:rsidTr="00967FAD">
        <w:trPr>
          <w:trHeight w:val="20"/>
        </w:trPr>
        <w:tc>
          <w:tcPr>
            <w:tcW w:w="1072" w:type="pct"/>
            <w:vAlign w:val="center"/>
          </w:tcPr>
          <w:p w14:paraId="30AE7AFD" w14:textId="77777777" w:rsidR="00FD779E" w:rsidRPr="0029031E" w:rsidRDefault="00FD779E" w:rsidP="00967FAD">
            <w:pPr>
              <w:jc w:val="center"/>
            </w:pPr>
            <w:r w:rsidRPr="0029031E">
              <w:t>Наименование документа</w:t>
            </w:r>
          </w:p>
        </w:tc>
        <w:tc>
          <w:tcPr>
            <w:tcW w:w="545" w:type="pct"/>
            <w:vAlign w:val="center"/>
          </w:tcPr>
          <w:p w14:paraId="30B10FD5" w14:textId="77777777" w:rsidR="00FD779E" w:rsidRPr="0029031E" w:rsidRDefault="00FD779E" w:rsidP="00967FAD">
            <w:pPr>
              <w:jc w:val="center"/>
            </w:pPr>
            <w:r w:rsidRPr="0029031E">
              <w:t>Код</w:t>
            </w:r>
          </w:p>
        </w:tc>
        <w:tc>
          <w:tcPr>
            <w:tcW w:w="3383" w:type="pct"/>
            <w:vAlign w:val="center"/>
          </w:tcPr>
          <w:p w14:paraId="13B922A4" w14:textId="54488F2B" w:rsidR="00FD779E" w:rsidRPr="0029031E" w:rsidRDefault="00AC3575" w:rsidP="00967FAD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9031E" w:rsidRPr="0029031E" w14:paraId="2022DBCC" w14:textId="77777777" w:rsidTr="00967FAD">
        <w:trPr>
          <w:trHeight w:val="20"/>
        </w:trPr>
        <w:tc>
          <w:tcPr>
            <w:tcW w:w="1072" w:type="pct"/>
          </w:tcPr>
          <w:p w14:paraId="0B53E856" w14:textId="77777777" w:rsidR="00FD779E" w:rsidRPr="0029031E" w:rsidRDefault="00FD779E" w:rsidP="00967FAD">
            <w:pPr>
              <w:rPr>
                <w:vertAlign w:val="superscript"/>
              </w:rPr>
            </w:pPr>
            <w:r w:rsidRPr="0029031E">
              <w:t>ОКЗ</w:t>
            </w:r>
          </w:p>
        </w:tc>
        <w:tc>
          <w:tcPr>
            <w:tcW w:w="545" w:type="pct"/>
          </w:tcPr>
          <w:p w14:paraId="2D04DA4C" w14:textId="77777777" w:rsidR="00FD779E" w:rsidRPr="0029031E" w:rsidRDefault="00FD779E" w:rsidP="00967FAD">
            <w:r w:rsidRPr="0029031E">
              <w:t>7221</w:t>
            </w:r>
          </w:p>
        </w:tc>
        <w:tc>
          <w:tcPr>
            <w:tcW w:w="3383" w:type="pct"/>
          </w:tcPr>
          <w:p w14:paraId="2E377226" w14:textId="77777777" w:rsidR="00FD779E" w:rsidRPr="0029031E" w:rsidRDefault="00FD779E" w:rsidP="00967FAD">
            <w:r w:rsidRPr="0029031E">
              <w:t>Кузнецы</w:t>
            </w:r>
          </w:p>
        </w:tc>
      </w:tr>
      <w:tr w:rsidR="0029031E" w:rsidRPr="0029031E" w14:paraId="7E11FF19" w14:textId="77777777" w:rsidTr="00967FAD">
        <w:trPr>
          <w:trHeight w:val="20"/>
        </w:trPr>
        <w:tc>
          <w:tcPr>
            <w:tcW w:w="1072" w:type="pct"/>
          </w:tcPr>
          <w:p w14:paraId="7456D93A" w14:textId="15D3AC8B" w:rsidR="00FD779E" w:rsidRPr="0029031E" w:rsidRDefault="00FD779E" w:rsidP="00967FAD">
            <w:r w:rsidRPr="0029031E">
              <w:t>Е</w:t>
            </w:r>
            <w:r w:rsidR="005A4C84">
              <w:t>Т</w:t>
            </w:r>
            <w:r w:rsidRPr="0029031E">
              <w:t xml:space="preserve">КС </w:t>
            </w:r>
          </w:p>
        </w:tc>
        <w:tc>
          <w:tcPr>
            <w:tcW w:w="545" w:type="pct"/>
          </w:tcPr>
          <w:p w14:paraId="42D88825" w14:textId="1A8E57EB" w:rsidR="00FD779E" w:rsidRPr="00BF2D86" w:rsidRDefault="00FB0FB8" w:rsidP="00967FAD">
            <w:pPr>
              <w:rPr>
                <w:lang w:val="en-US"/>
              </w:rPr>
            </w:pPr>
            <w:r w:rsidRPr="00BF2D86">
              <w:rPr>
                <w:lang w:val="en-US"/>
              </w:rPr>
              <w:t>§ 7</w:t>
            </w:r>
          </w:p>
        </w:tc>
        <w:tc>
          <w:tcPr>
            <w:tcW w:w="3383" w:type="pct"/>
          </w:tcPr>
          <w:p w14:paraId="07EBD9DF" w14:textId="31376A10" w:rsidR="00FD779E" w:rsidRPr="00BF2D86" w:rsidRDefault="00FB0FB8" w:rsidP="00967FAD">
            <w:pPr>
              <w:rPr>
                <w:szCs w:val="18"/>
              </w:rPr>
            </w:pPr>
            <w:proofErr w:type="spellStart"/>
            <w:r w:rsidRPr="00BF2D86">
              <w:rPr>
                <w:lang w:val="en-US"/>
              </w:rPr>
              <w:t>Вальцовщик</w:t>
            </w:r>
            <w:proofErr w:type="spellEnd"/>
            <w:r w:rsidRPr="00BF2D86">
              <w:rPr>
                <w:lang w:val="en-US"/>
              </w:rPr>
              <w:t xml:space="preserve"> 4-</w:t>
            </w:r>
            <w:proofErr w:type="spellStart"/>
            <w:r w:rsidRPr="00BF2D86">
              <w:t>го</w:t>
            </w:r>
            <w:proofErr w:type="spellEnd"/>
            <w:r w:rsidRPr="00BF2D86">
              <w:t xml:space="preserve"> разряда</w:t>
            </w:r>
            <w:r w:rsidR="00FD779E" w:rsidRPr="00BF2D86">
              <w:rPr>
                <w:szCs w:val="18"/>
              </w:rPr>
              <w:t xml:space="preserve"> </w:t>
            </w:r>
          </w:p>
        </w:tc>
      </w:tr>
      <w:tr w:rsidR="0029031E" w:rsidRPr="0029031E" w14:paraId="1DBC32D6" w14:textId="77777777" w:rsidTr="00967FAD">
        <w:trPr>
          <w:trHeight w:val="20"/>
        </w:trPr>
        <w:tc>
          <w:tcPr>
            <w:tcW w:w="1072" w:type="pct"/>
          </w:tcPr>
          <w:p w14:paraId="1374600A" w14:textId="77777777" w:rsidR="00FD779E" w:rsidRPr="0029031E" w:rsidRDefault="00FD779E" w:rsidP="00967FAD">
            <w:r w:rsidRPr="0029031E">
              <w:t>ОКПДТР</w:t>
            </w:r>
          </w:p>
        </w:tc>
        <w:tc>
          <w:tcPr>
            <w:tcW w:w="545" w:type="pct"/>
          </w:tcPr>
          <w:p w14:paraId="72952025" w14:textId="77777777" w:rsidR="00FD779E" w:rsidRPr="0029031E" w:rsidRDefault="00FD779E" w:rsidP="00967FAD">
            <w:r w:rsidRPr="0029031E">
              <w:t>11317</w:t>
            </w:r>
          </w:p>
        </w:tc>
        <w:tc>
          <w:tcPr>
            <w:tcW w:w="3383" w:type="pct"/>
          </w:tcPr>
          <w:p w14:paraId="5DFF1457" w14:textId="77777777" w:rsidR="00FD779E" w:rsidRPr="0029031E" w:rsidRDefault="00FD779E" w:rsidP="00967FAD">
            <w:r w:rsidRPr="0029031E">
              <w:t>Вальцовщик</w:t>
            </w:r>
          </w:p>
        </w:tc>
      </w:tr>
    </w:tbl>
    <w:p w14:paraId="5163E3CA" w14:textId="77777777" w:rsidR="0029031E" w:rsidRDefault="0029031E" w:rsidP="0029031E">
      <w:pPr>
        <w:rPr>
          <w:b/>
          <w:bCs w:val="0"/>
        </w:rPr>
      </w:pPr>
    </w:p>
    <w:p w14:paraId="586D8787" w14:textId="6B8E6920" w:rsidR="00FD779E" w:rsidRDefault="00FD779E" w:rsidP="0029031E">
      <w:pPr>
        <w:rPr>
          <w:b/>
          <w:bCs w:val="0"/>
        </w:rPr>
      </w:pPr>
      <w:r w:rsidRPr="0029031E">
        <w:rPr>
          <w:b/>
          <w:bCs w:val="0"/>
        </w:rPr>
        <w:t>3.</w:t>
      </w:r>
      <w:r w:rsidRPr="0029031E">
        <w:rPr>
          <w:b/>
          <w:bCs w:val="0"/>
          <w:lang w:val="en-US"/>
        </w:rPr>
        <w:t>4</w:t>
      </w:r>
      <w:r w:rsidRPr="0029031E">
        <w:rPr>
          <w:b/>
          <w:bCs w:val="0"/>
        </w:rPr>
        <w:t>.1. Трудовая функция</w:t>
      </w:r>
    </w:p>
    <w:p w14:paraId="646C0E38" w14:textId="77777777" w:rsidR="0029031E" w:rsidRPr="0029031E" w:rsidRDefault="0029031E" w:rsidP="0029031E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967FAD" w:rsidRPr="0029031E" w14:paraId="654D6757" w14:textId="77777777" w:rsidTr="00967FAD">
        <w:trPr>
          <w:trHeight w:val="278"/>
        </w:trPr>
        <w:tc>
          <w:tcPr>
            <w:tcW w:w="87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CF5250C" w14:textId="6CC717E9" w:rsidR="00FD779E" w:rsidRPr="0029031E" w:rsidRDefault="00AC3575" w:rsidP="00B31987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9B49D9" w14:textId="6D4AC596" w:rsidR="00FD779E" w:rsidRPr="0029031E" w:rsidRDefault="00FD779E" w:rsidP="00B31987">
            <w:r w:rsidRPr="0029031E">
              <w:t>Вальцовка</w:t>
            </w:r>
            <w:r w:rsidRPr="0029031E">
              <w:rPr>
                <w:noProof/>
              </w:rPr>
              <w:t xml:space="preserve"> изделий</w:t>
            </w:r>
            <w:r w:rsidRPr="0029031E">
              <w:t xml:space="preserve"> на валковых листогибочных машинах с ЧПУ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6CF9D9" w14:textId="47875106" w:rsidR="00FD779E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B9E8E1" w14:textId="5B8A6D16" w:rsidR="00FD779E" w:rsidRPr="0029031E" w:rsidRDefault="005A4C84" w:rsidP="00967FAD">
            <w:pPr>
              <w:jc w:val="center"/>
            </w:pPr>
            <w:r>
              <w:rPr>
                <w:lang w:val="en-US"/>
              </w:rPr>
              <w:t>D</w:t>
            </w:r>
            <w:r w:rsidR="00FD779E" w:rsidRPr="0029031E">
              <w:t>/01.3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27BA8F" w14:textId="1EEDF7EF" w:rsidR="00FD779E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2CC9FB" w14:textId="77777777" w:rsidR="00FD779E" w:rsidRPr="0029031E" w:rsidRDefault="00FD779E" w:rsidP="00967FAD">
            <w:pPr>
              <w:jc w:val="center"/>
            </w:pPr>
            <w:r w:rsidRPr="0029031E">
              <w:t>3</w:t>
            </w:r>
          </w:p>
        </w:tc>
      </w:tr>
    </w:tbl>
    <w:p w14:paraId="6582678B" w14:textId="77777777" w:rsidR="00FD779E" w:rsidRPr="0029031E" w:rsidRDefault="00FD779E" w:rsidP="00FD779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04294CBB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131D3E7E" w14:textId="77777777" w:rsidR="00FD779E" w:rsidRPr="0029031E" w:rsidRDefault="00FD779E" w:rsidP="00B31987">
            <w:r w:rsidRPr="0029031E">
              <w:t>Трудовые действия</w:t>
            </w:r>
          </w:p>
        </w:tc>
        <w:tc>
          <w:tcPr>
            <w:tcW w:w="3928" w:type="pct"/>
          </w:tcPr>
          <w:p w14:paraId="63F33446" w14:textId="77777777" w:rsidR="00FD779E" w:rsidRPr="0029031E" w:rsidRDefault="00FD779E" w:rsidP="00B31987">
            <w:pPr>
              <w:jc w:val="both"/>
            </w:pPr>
            <w:r w:rsidRPr="0029031E">
              <w:t xml:space="preserve">Подготовка рабочего места к вальцовке изделий на валковых листогибочных машинах </w:t>
            </w:r>
            <w:r w:rsidR="00B31987" w:rsidRPr="0029031E">
              <w:t>с ЧПУ</w:t>
            </w:r>
          </w:p>
        </w:tc>
      </w:tr>
      <w:tr w:rsidR="0029031E" w:rsidRPr="0029031E" w14:paraId="379D4B31" w14:textId="77777777" w:rsidTr="00967FAD">
        <w:trPr>
          <w:trHeight w:val="20"/>
        </w:trPr>
        <w:tc>
          <w:tcPr>
            <w:tcW w:w="1072" w:type="pct"/>
            <w:vMerge/>
          </w:tcPr>
          <w:p w14:paraId="3F71599B" w14:textId="77777777" w:rsidR="00FD779E" w:rsidRPr="0029031E" w:rsidRDefault="00FD779E" w:rsidP="00B31987"/>
        </w:tc>
        <w:tc>
          <w:tcPr>
            <w:tcW w:w="3928" w:type="pct"/>
          </w:tcPr>
          <w:p w14:paraId="7A876792" w14:textId="77777777" w:rsidR="00FD779E" w:rsidRPr="0029031E" w:rsidRDefault="00FD779E" w:rsidP="00B31987">
            <w:pPr>
              <w:jc w:val="both"/>
            </w:pPr>
            <w:r w:rsidRPr="0029031E">
              <w:t xml:space="preserve">Подготовка к работе валковых листогибочных машин </w:t>
            </w:r>
            <w:r w:rsidR="00B31987" w:rsidRPr="0029031E">
              <w:t xml:space="preserve">с ЧПУ </w:t>
            </w:r>
            <w:r w:rsidRPr="0029031E">
              <w:t>и вспомогательных приспособлений для вальцовки изделий</w:t>
            </w:r>
          </w:p>
        </w:tc>
      </w:tr>
      <w:tr w:rsidR="0029031E" w:rsidRPr="0029031E" w14:paraId="4F042FDD" w14:textId="77777777" w:rsidTr="00967FAD">
        <w:trPr>
          <w:trHeight w:val="20"/>
        </w:trPr>
        <w:tc>
          <w:tcPr>
            <w:tcW w:w="1072" w:type="pct"/>
            <w:vMerge/>
          </w:tcPr>
          <w:p w14:paraId="285A7A15" w14:textId="77777777" w:rsidR="00FD779E" w:rsidRPr="0029031E" w:rsidRDefault="00FD779E" w:rsidP="00B31987"/>
        </w:tc>
        <w:tc>
          <w:tcPr>
            <w:tcW w:w="3928" w:type="pct"/>
          </w:tcPr>
          <w:p w14:paraId="320A44F5" w14:textId="77777777" w:rsidR="00FD779E" w:rsidRPr="0029031E" w:rsidRDefault="00FD779E" w:rsidP="00B31987">
            <w:pPr>
              <w:jc w:val="both"/>
            </w:pPr>
            <w:r w:rsidRPr="0029031E">
              <w:t xml:space="preserve">Подготовка нагревательных устройств к нагреву заготовок для вальцовки на валковых листогибочных машинах </w:t>
            </w:r>
            <w:r w:rsidR="00B31987" w:rsidRPr="0029031E">
              <w:t>с ЧПУ</w:t>
            </w:r>
          </w:p>
        </w:tc>
      </w:tr>
      <w:tr w:rsidR="0029031E" w:rsidRPr="0029031E" w14:paraId="799B9B1E" w14:textId="77777777" w:rsidTr="00967FAD">
        <w:trPr>
          <w:trHeight w:val="20"/>
        </w:trPr>
        <w:tc>
          <w:tcPr>
            <w:tcW w:w="1072" w:type="pct"/>
            <w:vMerge/>
          </w:tcPr>
          <w:p w14:paraId="6EAD0859" w14:textId="77777777" w:rsidR="00FD779E" w:rsidRPr="0029031E" w:rsidRDefault="00FD779E" w:rsidP="00B31987"/>
        </w:tc>
        <w:tc>
          <w:tcPr>
            <w:tcW w:w="3928" w:type="pct"/>
          </w:tcPr>
          <w:p w14:paraId="7F264114" w14:textId="77777777" w:rsidR="00FD779E" w:rsidRPr="0029031E" w:rsidRDefault="00FD779E" w:rsidP="00B31987">
            <w:pPr>
              <w:jc w:val="both"/>
            </w:pPr>
            <w:r w:rsidRPr="0029031E">
              <w:t xml:space="preserve">Ежедневное техническое обслуживание валковых листогибочных машин </w:t>
            </w:r>
            <w:r w:rsidR="00B31987" w:rsidRPr="0029031E">
              <w:t>с ЧПУ</w:t>
            </w:r>
            <w:r w:rsidRPr="0029031E">
              <w:t xml:space="preserve"> и вспомогательных приспособлений для вальцовки изделий</w:t>
            </w:r>
          </w:p>
        </w:tc>
      </w:tr>
      <w:tr w:rsidR="0029031E" w:rsidRPr="0029031E" w14:paraId="1248B00F" w14:textId="77777777" w:rsidTr="00967FAD">
        <w:trPr>
          <w:trHeight w:val="20"/>
        </w:trPr>
        <w:tc>
          <w:tcPr>
            <w:tcW w:w="1072" w:type="pct"/>
            <w:vMerge/>
          </w:tcPr>
          <w:p w14:paraId="619ABBAB" w14:textId="77777777" w:rsidR="000A410B" w:rsidRPr="0029031E" w:rsidRDefault="000A410B" w:rsidP="00B31987"/>
        </w:tc>
        <w:tc>
          <w:tcPr>
            <w:tcW w:w="3928" w:type="pct"/>
          </w:tcPr>
          <w:p w14:paraId="081E6D03" w14:textId="77777777" w:rsidR="000A410B" w:rsidRPr="0029031E" w:rsidRDefault="000A410B" w:rsidP="00B31987">
            <w:pPr>
              <w:jc w:val="both"/>
            </w:pPr>
            <w:r w:rsidRPr="0029031E">
              <w:t>Наладка валковых листогибочных машин с ЧПУ и вспомогательных приспособлений для вальцовки изделий</w:t>
            </w:r>
          </w:p>
        </w:tc>
      </w:tr>
      <w:tr w:rsidR="0029031E" w:rsidRPr="0029031E" w14:paraId="0D106777" w14:textId="77777777" w:rsidTr="00967FAD">
        <w:trPr>
          <w:trHeight w:val="20"/>
        </w:trPr>
        <w:tc>
          <w:tcPr>
            <w:tcW w:w="1072" w:type="pct"/>
            <w:vMerge/>
          </w:tcPr>
          <w:p w14:paraId="0996EA1F" w14:textId="77777777" w:rsidR="00FD779E" w:rsidRPr="0029031E" w:rsidRDefault="00FD779E" w:rsidP="00B31987"/>
        </w:tc>
        <w:tc>
          <w:tcPr>
            <w:tcW w:w="3928" w:type="pct"/>
          </w:tcPr>
          <w:p w14:paraId="7DA0635A" w14:textId="77777777" w:rsidR="00FD779E" w:rsidRPr="0029031E" w:rsidRDefault="00FD779E" w:rsidP="00B31987">
            <w:pPr>
              <w:jc w:val="both"/>
            </w:pPr>
            <w:r w:rsidRPr="0029031E">
              <w:t xml:space="preserve">Загрузка заготовок в нагревательные устройства для нагрева под вальцовку на валковых листогибочных машинах </w:t>
            </w:r>
            <w:r w:rsidR="00B31987" w:rsidRPr="0029031E">
              <w:t>с ЧПУ</w:t>
            </w:r>
          </w:p>
        </w:tc>
      </w:tr>
      <w:tr w:rsidR="0029031E" w:rsidRPr="0029031E" w14:paraId="0B679754" w14:textId="77777777" w:rsidTr="00967FAD">
        <w:trPr>
          <w:trHeight w:val="20"/>
        </w:trPr>
        <w:tc>
          <w:tcPr>
            <w:tcW w:w="1072" w:type="pct"/>
            <w:vMerge/>
          </w:tcPr>
          <w:p w14:paraId="495DE5C5" w14:textId="77777777" w:rsidR="00FD779E" w:rsidRPr="0029031E" w:rsidRDefault="00FD779E" w:rsidP="00B31987"/>
        </w:tc>
        <w:tc>
          <w:tcPr>
            <w:tcW w:w="3928" w:type="pct"/>
          </w:tcPr>
          <w:p w14:paraId="3244907B" w14:textId="77777777" w:rsidR="00FD779E" w:rsidRPr="0029031E" w:rsidRDefault="00FD779E" w:rsidP="00B31987">
            <w:pPr>
              <w:jc w:val="both"/>
            </w:pPr>
            <w:r w:rsidRPr="0029031E">
              <w:t xml:space="preserve">Разгрузка нагретых заготовок из нагревательных устройств для вальцовки на валковых листогибочных машинах </w:t>
            </w:r>
            <w:r w:rsidR="00B31987" w:rsidRPr="0029031E">
              <w:t>с ЧПУ</w:t>
            </w:r>
          </w:p>
        </w:tc>
      </w:tr>
      <w:tr w:rsidR="0029031E" w:rsidRPr="0029031E" w14:paraId="4808E2F9" w14:textId="77777777" w:rsidTr="00967FAD">
        <w:trPr>
          <w:trHeight w:val="20"/>
        </w:trPr>
        <w:tc>
          <w:tcPr>
            <w:tcW w:w="1072" w:type="pct"/>
            <w:vMerge/>
          </w:tcPr>
          <w:p w14:paraId="2025206C" w14:textId="77777777" w:rsidR="00FD779E" w:rsidRPr="0029031E" w:rsidRDefault="00FD779E" w:rsidP="00B31987"/>
        </w:tc>
        <w:tc>
          <w:tcPr>
            <w:tcW w:w="3928" w:type="pct"/>
          </w:tcPr>
          <w:p w14:paraId="4B599DD5" w14:textId="77777777" w:rsidR="00FD779E" w:rsidRPr="0029031E" w:rsidRDefault="00FD779E" w:rsidP="00B31987">
            <w:pPr>
              <w:jc w:val="both"/>
            </w:pPr>
            <w:r w:rsidRPr="0029031E">
              <w:t xml:space="preserve">Подача заготовок в рабочее пространство валковых листогибочных машин </w:t>
            </w:r>
            <w:r w:rsidR="00B31987" w:rsidRPr="0029031E">
              <w:t xml:space="preserve">с ЧПУ </w:t>
            </w:r>
            <w:r w:rsidRPr="0029031E">
              <w:t>для вальцовки изделий</w:t>
            </w:r>
          </w:p>
        </w:tc>
      </w:tr>
      <w:tr w:rsidR="0029031E" w:rsidRPr="0029031E" w14:paraId="492FCADC" w14:textId="77777777" w:rsidTr="00967FAD">
        <w:trPr>
          <w:trHeight w:val="20"/>
        </w:trPr>
        <w:tc>
          <w:tcPr>
            <w:tcW w:w="1072" w:type="pct"/>
            <w:vMerge/>
          </w:tcPr>
          <w:p w14:paraId="17F84832" w14:textId="77777777" w:rsidR="00FD779E" w:rsidRPr="0029031E" w:rsidRDefault="00FD779E" w:rsidP="00B31987"/>
        </w:tc>
        <w:tc>
          <w:tcPr>
            <w:tcW w:w="3928" w:type="pct"/>
          </w:tcPr>
          <w:p w14:paraId="2AF6628F" w14:textId="77777777" w:rsidR="00FD779E" w:rsidRPr="0029031E" w:rsidRDefault="000A410B" w:rsidP="00B31987">
            <w:pPr>
              <w:jc w:val="both"/>
            </w:pPr>
            <w:r w:rsidRPr="0029031E">
              <w:t>Контроль за исправностью работы валковых листогибочных машин с ЧПУ при вальцовке изделий</w:t>
            </w:r>
          </w:p>
        </w:tc>
      </w:tr>
      <w:tr w:rsidR="0029031E" w:rsidRPr="0029031E" w14:paraId="4CC89680" w14:textId="77777777" w:rsidTr="00967FAD">
        <w:trPr>
          <w:trHeight w:val="20"/>
        </w:trPr>
        <w:tc>
          <w:tcPr>
            <w:tcW w:w="1072" w:type="pct"/>
            <w:vMerge/>
          </w:tcPr>
          <w:p w14:paraId="49863BA1" w14:textId="77777777" w:rsidR="00B31987" w:rsidRPr="0029031E" w:rsidRDefault="00B31987" w:rsidP="00B31987"/>
        </w:tc>
        <w:tc>
          <w:tcPr>
            <w:tcW w:w="3928" w:type="pct"/>
          </w:tcPr>
          <w:p w14:paraId="3DAA63EF" w14:textId="7E88F6A5" w:rsidR="00B31987" w:rsidRPr="0029031E" w:rsidRDefault="000A410B" w:rsidP="00B31987">
            <w:pPr>
              <w:jc w:val="both"/>
            </w:pPr>
            <w:r w:rsidRPr="0029031E">
              <w:t xml:space="preserve">Снятие с валков изделий </w:t>
            </w:r>
            <w:r w:rsidR="00BF4BFD">
              <w:t xml:space="preserve">при </w:t>
            </w:r>
            <w:proofErr w:type="spellStart"/>
            <w:r w:rsidR="00BF4BFD">
              <w:t>гибке</w:t>
            </w:r>
            <w:proofErr w:type="spellEnd"/>
            <w:r w:rsidRPr="0029031E">
              <w:t xml:space="preserve"> на валковых листогибочных машинах с ЧПУ</w:t>
            </w:r>
          </w:p>
        </w:tc>
      </w:tr>
      <w:tr w:rsidR="0029031E" w:rsidRPr="0029031E" w14:paraId="601885B5" w14:textId="77777777" w:rsidTr="00967FAD">
        <w:trPr>
          <w:trHeight w:val="20"/>
        </w:trPr>
        <w:tc>
          <w:tcPr>
            <w:tcW w:w="1072" w:type="pct"/>
            <w:vMerge/>
          </w:tcPr>
          <w:p w14:paraId="46427BB3" w14:textId="77777777" w:rsidR="00B31987" w:rsidRPr="0029031E" w:rsidRDefault="00B31987" w:rsidP="00B31987"/>
        </w:tc>
        <w:tc>
          <w:tcPr>
            <w:tcW w:w="3928" w:type="pct"/>
          </w:tcPr>
          <w:p w14:paraId="7F905BA3" w14:textId="77777777" w:rsidR="00B31987" w:rsidRPr="0029031E" w:rsidRDefault="000A410B" w:rsidP="00B31987">
            <w:pPr>
              <w:jc w:val="both"/>
            </w:pPr>
            <w:r w:rsidRPr="0029031E">
              <w:t xml:space="preserve">Перемещение заготовок и изделий подъемно-транспортным оборудованием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ЧПУ</w:t>
            </w:r>
          </w:p>
        </w:tc>
      </w:tr>
      <w:tr w:rsidR="0029031E" w:rsidRPr="0029031E" w14:paraId="6F4984B9" w14:textId="77777777" w:rsidTr="00967FAD">
        <w:trPr>
          <w:trHeight w:val="20"/>
        </w:trPr>
        <w:tc>
          <w:tcPr>
            <w:tcW w:w="1072" w:type="pct"/>
            <w:vMerge/>
          </w:tcPr>
          <w:p w14:paraId="27CE5695" w14:textId="77777777" w:rsidR="00B31987" w:rsidRPr="0029031E" w:rsidRDefault="00B31987" w:rsidP="00B31987"/>
        </w:tc>
        <w:tc>
          <w:tcPr>
            <w:tcW w:w="3928" w:type="pct"/>
          </w:tcPr>
          <w:p w14:paraId="31DC6633" w14:textId="77777777" w:rsidR="00B31987" w:rsidRPr="0029031E" w:rsidRDefault="000A410B" w:rsidP="00B31987">
            <w:pPr>
              <w:jc w:val="both"/>
            </w:pPr>
            <w:proofErr w:type="spellStart"/>
            <w:r w:rsidRPr="0029031E">
              <w:t>Подналадка</w:t>
            </w:r>
            <w:proofErr w:type="spellEnd"/>
            <w:r w:rsidRPr="0029031E">
              <w:t xml:space="preserve"> валковых листогибочных машин с ЧПУ для вальцовки изделий</w:t>
            </w:r>
          </w:p>
        </w:tc>
      </w:tr>
      <w:tr w:rsidR="0029031E" w:rsidRPr="0029031E" w14:paraId="415874D4" w14:textId="77777777" w:rsidTr="00967FAD">
        <w:trPr>
          <w:trHeight w:val="20"/>
        </w:trPr>
        <w:tc>
          <w:tcPr>
            <w:tcW w:w="1072" w:type="pct"/>
            <w:vMerge/>
          </w:tcPr>
          <w:p w14:paraId="72759102" w14:textId="77777777" w:rsidR="00B31987" w:rsidRPr="0029031E" w:rsidRDefault="00B31987" w:rsidP="00B31987"/>
        </w:tc>
        <w:tc>
          <w:tcPr>
            <w:tcW w:w="3928" w:type="pct"/>
          </w:tcPr>
          <w:p w14:paraId="2348F7D5" w14:textId="77777777" w:rsidR="00B31987" w:rsidRPr="0029031E" w:rsidRDefault="000A410B" w:rsidP="00B31987">
            <w:pPr>
              <w:jc w:val="both"/>
            </w:pPr>
            <w:r w:rsidRPr="0029031E">
              <w:t xml:space="preserve">Выявление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</w:t>
            </w:r>
            <w:r w:rsidR="00634A10" w:rsidRPr="0029031E">
              <w:t>с ЧПУ</w:t>
            </w:r>
          </w:p>
        </w:tc>
      </w:tr>
      <w:tr w:rsidR="0029031E" w:rsidRPr="0029031E" w14:paraId="19EBDDF3" w14:textId="77777777" w:rsidTr="00967FAD">
        <w:trPr>
          <w:trHeight w:val="20"/>
        </w:trPr>
        <w:tc>
          <w:tcPr>
            <w:tcW w:w="1072" w:type="pct"/>
            <w:vMerge/>
          </w:tcPr>
          <w:p w14:paraId="7986C9AC" w14:textId="77777777" w:rsidR="00B31987" w:rsidRPr="0029031E" w:rsidRDefault="00B31987" w:rsidP="00B31987"/>
        </w:tc>
        <w:tc>
          <w:tcPr>
            <w:tcW w:w="3928" w:type="pct"/>
          </w:tcPr>
          <w:p w14:paraId="42F3B176" w14:textId="77777777" w:rsidR="00B31987" w:rsidRPr="0029031E" w:rsidRDefault="00634A10" w:rsidP="00B31987">
            <w:pPr>
              <w:jc w:val="both"/>
            </w:pPr>
            <w:r w:rsidRPr="0029031E">
              <w:t xml:space="preserve">Складирование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ЧПУ</w:t>
            </w:r>
          </w:p>
        </w:tc>
      </w:tr>
      <w:tr w:rsidR="0029031E" w:rsidRPr="0029031E" w14:paraId="21B74671" w14:textId="77777777" w:rsidTr="00967FAD">
        <w:trPr>
          <w:trHeight w:val="20"/>
        </w:trPr>
        <w:tc>
          <w:tcPr>
            <w:tcW w:w="1072" w:type="pct"/>
            <w:vMerge/>
          </w:tcPr>
          <w:p w14:paraId="08AE8434" w14:textId="77777777" w:rsidR="00B31987" w:rsidRPr="0029031E" w:rsidRDefault="00B31987" w:rsidP="00B31987"/>
        </w:tc>
        <w:tc>
          <w:tcPr>
            <w:tcW w:w="3928" w:type="pct"/>
          </w:tcPr>
          <w:p w14:paraId="2A1278F6" w14:textId="77777777" w:rsidR="00B31987" w:rsidRPr="0029031E" w:rsidRDefault="00B31987" w:rsidP="00B31987">
            <w:pPr>
              <w:jc w:val="both"/>
            </w:pPr>
            <w:r w:rsidRPr="0029031E">
              <w:t xml:space="preserve">Контроль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</w:t>
            </w:r>
            <w:r w:rsidR="00634A10" w:rsidRPr="0029031E">
              <w:t>с ЧПУ</w:t>
            </w:r>
          </w:p>
        </w:tc>
      </w:tr>
      <w:tr w:rsidR="0029031E" w:rsidRPr="0029031E" w14:paraId="777187E9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0F16250F" w14:textId="77777777" w:rsidR="00B31987" w:rsidRPr="0029031E" w:rsidDel="002A1D54" w:rsidRDefault="00B31987" w:rsidP="00B31987">
            <w:r w:rsidRPr="0029031E" w:rsidDel="002A1D54">
              <w:t>Необходимые умения</w:t>
            </w:r>
          </w:p>
        </w:tc>
        <w:tc>
          <w:tcPr>
            <w:tcW w:w="3928" w:type="pct"/>
          </w:tcPr>
          <w:p w14:paraId="5F987947" w14:textId="77777777" w:rsidR="00B31987" w:rsidRPr="0029031E" w:rsidRDefault="00B31987" w:rsidP="00B31987">
            <w:pPr>
              <w:jc w:val="both"/>
            </w:pPr>
            <w:r w:rsidRPr="0029031E">
              <w:t>Читать технологическую и конструкторскую документацию</w:t>
            </w:r>
          </w:p>
        </w:tc>
      </w:tr>
      <w:tr w:rsidR="0029031E" w:rsidRPr="0029031E" w14:paraId="0927C218" w14:textId="77777777" w:rsidTr="00967FAD">
        <w:trPr>
          <w:trHeight w:val="20"/>
        </w:trPr>
        <w:tc>
          <w:tcPr>
            <w:tcW w:w="1072" w:type="pct"/>
            <w:vMerge/>
          </w:tcPr>
          <w:p w14:paraId="5977DDCB" w14:textId="77777777" w:rsidR="00B31987" w:rsidRPr="0029031E" w:rsidDel="002A1D54" w:rsidRDefault="00B31987" w:rsidP="00B31987"/>
        </w:tc>
        <w:tc>
          <w:tcPr>
            <w:tcW w:w="3928" w:type="pct"/>
          </w:tcPr>
          <w:p w14:paraId="6684A12A" w14:textId="77777777" w:rsidR="00B31987" w:rsidRPr="0029031E" w:rsidRDefault="00B31987" w:rsidP="00B31987">
            <w:pPr>
              <w:jc w:val="both"/>
            </w:pPr>
            <w:r w:rsidRPr="0029031E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29031E" w:rsidRPr="0029031E" w14:paraId="417BB4AB" w14:textId="77777777" w:rsidTr="00967FAD">
        <w:trPr>
          <w:trHeight w:val="20"/>
        </w:trPr>
        <w:tc>
          <w:tcPr>
            <w:tcW w:w="1072" w:type="pct"/>
            <w:vMerge/>
          </w:tcPr>
          <w:p w14:paraId="554DD388" w14:textId="77777777" w:rsidR="00B31987" w:rsidRPr="0029031E" w:rsidDel="002A1D54" w:rsidRDefault="00B31987" w:rsidP="00B31987"/>
        </w:tc>
        <w:tc>
          <w:tcPr>
            <w:tcW w:w="3928" w:type="pct"/>
          </w:tcPr>
          <w:p w14:paraId="25B8E6D1" w14:textId="77777777" w:rsidR="00B31987" w:rsidRPr="0029031E" w:rsidRDefault="00B31987" w:rsidP="00B31987">
            <w:pPr>
              <w:jc w:val="both"/>
            </w:pPr>
            <w:r w:rsidRPr="0029031E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29031E" w:rsidRPr="0029031E" w14:paraId="32FFAEA4" w14:textId="77777777" w:rsidTr="00967FAD">
        <w:trPr>
          <w:trHeight w:val="20"/>
        </w:trPr>
        <w:tc>
          <w:tcPr>
            <w:tcW w:w="1072" w:type="pct"/>
            <w:vMerge/>
          </w:tcPr>
          <w:p w14:paraId="41CEEEAB" w14:textId="77777777" w:rsidR="00B31987" w:rsidRPr="0029031E" w:rsidDel="002A1D54" w:rsidRDefault="00B31987" w:rsidP="00B31987"/>
        </w:tc>
        <w:tc>
          <w:tcPr>
            <w:tcW w:w="3928" w:type="pct"/>
          </w:tcPr>
          <w:p w14:paraId="3AA6FB33" w14:textId="77777777" w:rsidR="00B31987" w:rsidRPr="0029031E" w:rsidRDefault="00B31987" w:rsidP="00B31987">
            <w:pPr>
              <w:jc w:val="both"/>
            </w:pPr>
            <w:r w:rsidRPr="0029031E">
              <w:t xml:space="preserve">Использовать валковые листогибочные машины </w:t>
            </w:r>
            <w:r w:rsidR="006977EC" w:rsidRPr="0029031E">
              <w:t>с ЧПУ</w:t>
            </w:r>
            <w:r w:rsidRPr="0029031E">
              <w:t xml:space="preserve"> для вальцовки изделий</w:t>
            </w:r>
          </w:p>
        </w:tc>
      </w:tr>
      <w:tr w:rsidR="0029031E" w:rsidRPr="0029031E" w14:paraId="192861E3" w14:textId="77777777" w:rsidTr="00967FAD">
        <w:trPr>
          <w:trHeight w:val="20"/>
        </w:trPr>
        <w:tc>
          <w:tcPr>
            <w:tcW w:w="1072" w:type="pct"/>
            <w:vMerge/>
          </w:tcPr>
          <w:p w14:paraId="15DB9EA0" w14:textId="77777777" w:rsidR="00B31987" w:rsidRPr="0029031E" w:rsidDel="002A1D54" w:rsidRDefault="00B31987" w:rsidP="00B31987"/>
        </w:tc>
        <w:tc>
          <w:tcPr>
            <w:tcW w:w="3928" w:type="pct"/>
          </w:tcPr>
          <w:p w14:paraId="256119D2" w14:textId="77777777" w:rsidR="00B31987" w:rsidRPr="0029031E" w:rsidRDefault="00B31987" w:rsidP="00B31987">
            <w:pPr>
              <w:jc w:val="both"/>
            </w:pPr>
            <w:r w:rsidRPr="0029031E">
              <w:t xml:space="preserve">Использовать нагревательные устройства для нагрева заготовок под вальцовку изделий на валковых листогибочных машинах </w:t>
            </w:r>
            <w:r w:rsidR="006977EC" w:rsidRPr="0029031E">
              <w:t>с ЧПУ</w:t>
            </w:r>
          </w:p>
        </w:tc>
      </w:tr>
      <w:tr w:rsidR="0029031E" w:rsidRPr="0029031E" w14:paraId="09DE190E" w14:textId="77777777" w:rsidTr="00967FAD">
        <w:trPr>
          <w:trHeight w:val="20"/>
        </w:trPr>
        <w:tc>
          <w:tcPr>
            <w:tcW w:w="1072" w:type="pct"/>
            <w:vMerge/>
          </w:tcPr>
          <w:p w14:paraId="3D3FF7B7" w14:textId="77777777" w:rsidR="00D172E1" w:rsidRPr="0029031E" w:rsidDel="002A1D54" w:rsidRDefault="00D172E1" w:rsidP="00B31987"/>
        </w:tc>
        <w:tc>
          <w:tcPr>
            <w:tcW w:w="3928" w:type="pct"/>
          </w:tcPr>
          <w:p w14:paraId="5A0EEE70" w14:textId="77777777" w:rsidR="00D172E1" w:rsidRPr="0029031E" w:rsidRDefault="00D172E1" w:rsidP="00B31987">
            <w:pPr>
              <w:jc w:val="both"/>
            </w:pPr>
            <w:r w:rsidRPr="0029031E">
              <w:t>Управлять валковыми листогибочными машинами с ЧПУ с пульта</w:t>
            </w:r>
          </w:p>
        </w:tc>
      </w:tr>
      <w:tr w:rsidR="0029031E" w:rsidRPr="0029031E" w14:paraId="2D085FA8" w14:textId="77777777" w:rsidTr="00967FAD">
        <w:trPr>
          <w:trHeight w:val="20"/>
        </w:trPr>
        <w:tc>
          <w:tcPr>
            <w:tcW w:w="1072" w:type="pct"/>
            <w:vMerge/>
          </w:tcPr>
          <w:p w14:paraId="2873E3D0" w14:textId="77777777" w:rsidR="00D172E1" w:rsidRPr="0029031E" w:rsidDel="002A1D54" w:rsidRDefault="00D172E1" w:rsidP="00B31987"/>
        </w:tc>
        <w:tc>
          <w:tcPr>
            <w:tcW w:w="3928" w:type="pct"/>
          </w:tcPr>
          <w:p w14:paraId="00F75F1C" w14:textId="77777777" w:rsidR="00D172E1" w:rsidRPr="0029031E" w:rsidRDefault="00D172E1" w:rsidP="00B31987">
            <w:pPr>
              <w:jc w:val="both"/>
            </w:pPr>
            <w:r w:rsidRPr="0029031E">
              <w:t xml:space="preserve">Управлять вспомогательными приспособлениями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заготовок на валковых листогибочных машинах с ЧПУ</w:t>
            </w:r>
          </w:p>
        </w:tc>
      </w:tr>
      <w:tr w:rsidR="0029031E" w:rsidRPr="0029031E" w14:paraId="47DE9AA9" w14:textId="77777777" w:rsidTr="00967FAD">
        <w:trPr>
          <w:trHeight w:val="20"/>
        </w:trPr>
        <w:tc>
          <w:tcPr>
            <w:tcW w:w="1072" w:type="pct"/>
            <w:vMerge/>
          </w:tcPr>
          <w:p w14:paraId="354A897F" w14:textId="77777777" w:rsidR="00B31987" w:rsidRPr="0029031E" w:rsidDel="002A1D54" w:rsidRDefault="00B31987" w:rsidP="00B31987"/>
        </w:tc>
        <w:tc>
          <w:tcPr>
            <w:tcW w:w="3928" w:type="pct"/>
          </w:tcPr>
          <w:p w14:paraId="0789ADD6" w14:textId="77777777" w:rsidR="00B31987" w:rsidRPr="0029031E" w:rsidRDefault="00D172E1" w:rsidP="00B31987">
            <w:pPr>
              <w:jc w:val="both"/>
            </w:pPr>
            <w:r w:rsidRPr="0029031E">
              <w:t>Выполнять техническое обслуживание (ежедневное, еженедельное) валковых листогибочных машин с ЧПУ и вспомогательных приспособлений в соответствии с требованиями документации по эксплуатации</w:t>
            </w:r>
          </w:p>
        </w:tc>
      </w:tr>
      <w:tr w:rsidR="0029031E" w:rsidRPr="0029031E" w14:paraId="54A2A0FF" w14:textId="77777777" w:rsidTr="00967FAD">
        <w:trPr>
          <w:trHeight w:val="20"/>
        </w:trPr>
        <w:tc>
          <w:tcPr>
            <w:tcW w:w="1072" w:type="pct"/>
            <w:vMerge/>
          </w:tcPr>
          <w:p w14:paraId="41E01229" w14:textId="77777777" w:rsidR="00D172E1" w:rsidRPr="0029031E" w:rsidDel="002A1D54" w:rsidRDefault="00D172E1" w:rsidP="00D172E1"/>
        </w:tc>
        <w:tc>
          <w:tcPr>
            <w:tcW w:w="3928" w:type="pct"/>
          </w:tcPr>
          <w:p w14:paraId="4C257913" w14:textId="77777777" w:rsidR="00D172E1" w:rsidRPr="0029031E" w:rsidRDefault="00D172E1" w:rsidP="00D172E1">
            <w:pPr>
              <w:jc w:val="both"/>
            </w:pPr>
            <w:r w:rsidRPr="0029031E">
              <w:t>Закладывать заготовки в нагревательные устройства для нагрева под вальцовку изделий на валковых листогибочных машинах с ЧПУ</w:t>
            </w:r>
          </w:p>
        </w:tc>
      </w:tr>
      <w:tr w:rsidR="0029031E" w:rsidRPr="0029031E" w14:paraId="112CC024" w14:textId="77777777" w:rsidTr="00967FAD">
        <w:trPr>
          <w:trHeight w:val="20"/>
        </w:trPr>
        <w:tc>
          <w:tcPr>
            <w:tcW w:w="1072" w:type="pct"/>
            <w:vMerge/>
          </w:tcPr>
          <w:p w14:paraId="7E074155" w14:textId="77777777" w:rsidR="00D172E1" w:rsidRPr="0029031E" w:rsidDel="002A1D54" w:rsidRDefault="00D172E1" w:rsidP="00D172E1"/>
        </w:tc>
        <w:tc>
          <w:tcPr>
            <w:tcW w:w="3928" w:type="pct"/>
          </w:tcPr>
          <w:p w14:paraId="77624CE4" w14:textId="77777777" w:rsidR="00D172E1" w:rsidRPr="0029031E" w:rsidRDefault="00D172E1" w:rsidP="00D172E1">
            <w:pPr>
              <w:jc w:val="both"/>
            </w:pPr>
            <w:r w:rsidRPr="0029031E">
              <w:t>Разгружать нагретые заготовки из нагревательных устройств для вальцовки изделий на валковых листогибочных машинах с ЧПУ</w:t>
            </w:r>
          </w:p>
        </w:tc>
      </w:tr>
      <w:tr w:rsidR="0029031E" w:rsidRPr="0029031E" w14:paraId="51FCF624" w14:textId="77777777" w:rsidTr="00967FAD">
        <w:trPr>
          <w:trHeight w:val="20"/>
        </w:trPr>
        <w:tc>
          <w:tcPr>
            <w:tcW w:w="1072" w:type="pct"/>
            <w:vMerge/>
          </w:tcPr>
          <w:p w14:paraId="7CD3DB8C" w14:textId="77777777" w:rsidR="00D172E1" w:rsidRPr="0029031E" w:rsidDel="002A1D54" w:rsidRDefault="00D172E1" w:rsidP="00D172E1"/>
        </w:tc>
        <w:tc>
          <w:tcPr>
            <w:tcW w:w="3928" w:type="pct"/>
          </w:tcPr>
          <w:p w14:paraId="669A8C15" w14:textId="77777777" w:rsidR="00D172E1" w:rsidRPr="0029031E" w:rsidRDefault="00D172E1" w:rsidP="00D172E1">
            <w:pPr>
              <w:jc w:val="both"/>
            </w:pPr>
            <w:r w:rsidRPr="0029031E">
              <w:t>Определять температуру нагрева заготовок под вальцовку изделий на валковых листогибочных машинах с ЧПУ</w:t>
            </w:r>
          </w:p>
        </w:tc>
      </w:tr>
      <w:tr w:rsidR="0029031E" w:rsidRPr="0029031E" w14:paraId="159ACD35" w14:textId="77777777" w:rsidTr="00967FAD">
        <w:trPr>
          <w:trHeight w:val="20"/>
        </w:trPr>
        <w:tc>
          <w:tcPr>
            <w:tcW w:w="1072" w:type="pct"/>
            <w:vMerge/>
          </w:tcPr>
          <w:p w14:paraId="707BAE39" w14:textId="77777777" w:rsidR="00D172E1" w:rsidRPr="0029031E" w:rsidDel="002A1D54" w:rsidRDefault="00D172E1" w:rsidP="00D172E1"/>
        </w:tc>
        <w:tc>
          <w:tcPr>
            <w:tcW w:w="3928" w:type="pct"/>
          </w:tcPr>
          <w:p w14:paraId="53D7B72B" w14:textId="5CF3B618" w:rsidR="00D172E1" w:rsidRPr="0029031E" w:rsidRDefault="00D172E1" w:rsidP="00D172E1">
            <w:pPr>
              <w:jc w:val="both"/>
            </w:pPr>
            <w:r w:rsidRPr="0029031E">
              <w:t xml:space="preserve">Определять </w:t>
            </w:r>
            <w:r w:rsidR="00435BDB">
              <w:t>типичные неисправности</w:t>
            </w:r>
            <w:r w:rsidRPr="0029031E">
              <w:t xml:space="preserve"> валковых листогибочных машин с ЧПУ</w:t>
            </w:r>
          </w:p>
        </w:tc>
      </w:tr>
      <w:tr w:rsidR="0029031E" w:rsidRPr="0029031E" w14:paraId="71557E3A" w14:textId="77777777" w:rsidTr="00967FAD">
        <w:trPr>
          <w:trHeight w:val="20"/>
        </w:trPr>
        <w:tc>
          <w:tcPr>
            <w:tcW w:w="1072" w:type="pct"/>
            <w:vMerge/>
          </w:tcPr>
          <w:p w14:paraId="6EBF22E6" w14:textId="77777777" w:rsidR="00D172E1" w:rsidRPr="0029031E" w:rsidDel="002A1D54" w:rsidRDefault="00D172E1" w:rsidP="00D172E1"/>
        </w:tc>
        <w:tc>
          <w:tcPr>
            <w:tcW w:w="3928" w:type="pct"/>
          </w:tcPr>
          <w:p w14:paraId="35AAB7AF" w14:textId="77777777" w:rsidR="00D172E1" w:rsidRPr="0029031E" w:rsidRDefault="00D172E1" w:rsidP="00D172E1">
            <w:pPr>
              <w:jc w:val="both"/>
            </w:pPr>
            <w:r w:rsidRPr="0029031E">
              <w:t xml:space="preserve">Устанавливать заданные технической документацией параметры гибки на </w:t>
            </w:r>
            <w:r w:rsidRPr="0029031E">
              <w:lastRenderedPageBreak/>
              <w:t>валковых листогибочных машинах с ЧПУ</w:t>
            </w:r>
          </w:p>
        </w:tc>
      </w:tr>
      <w:tr w:rsidR="0029031E" w:rsidRPr="0029031E" w14:paraId="751BE7B0" w14:textId="77777777" w:rsidTr="00967FAD">
        <w:trPr>
          <w:trHeight w:val="20"/>
        </w:trPr>
        <w:tc>
          <w:tcPr>
            <w:tcW w:w="1072" w:type="pct"/>
            <w:vMerge/>
          </w:tcPr>
          <w:p w14:paraId="77D8661C" w14:textId="77777777" w:rsidR="00D172E1" w:rsidRPr="0029031E" w:rsidDel="002A1D54" w:rsidRDefault="00D172E1" w:rsidP="00D172E1"/>
        </w:tc>
        <w:tc>
          <w:tcPr>
            <w:tcW w:w="3928" w:type="pct"/>
          </w:tcPr>
          <w:p w14:paraId="43D247DE" w14:textId="77777777" w:rsidR="00D172E1" w:rsidRPr="0029031E" w:rsidRDefault="00D172E1" w:rsidP="00D172E1">
            <w:pPr>
              <w:jc w:val="both"/>
            </w:pPr>
            <w:r w:rsidRPr="0029031E">
              <w:t xml:space="preserve">Выбирать грузоподъемные механизмы и такелажную оснастку для подъема и перемещения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ЧПУ</w:t>
            </w:r>
          </w:p>
        </w:tc>
      </w:tr>
      <w:tr w:rsidR="0029031E" w:rsidRPr="0029031E" w14:paraId="6D07ADEA" w14:textId="77777777" w:rsidTr="00967FAD">
        <w:trPr>
          <w:trHeight w:val="20"/>
        </w:trPr>
        <w:tc>
          <w:tcPr>
            <w:tcW w:w="1072" w:type="pct"/>
            <w:vMerge/>
          </w:tcPr>
          <w:p w14:paraId="4A94352F" w14:textId="77777777" w:rsidR="00D172E1" w:rsidRPr="0029031E" w:rsidDel="002A1D54" w:rsidRDefault="00D172E1" w:rsidP="00D172E1"/>
        </w:tc>
        <w:tc>
          <w:tcPr>
            <w:tcW w:w="3928" w:type="pct"/>
          </w:tcPr>
          <w:p w14:paraId="32C93BCB" w14:textId="77777777" w:rsidR="00D172E1" w:rsidRPr="0029031E" w:rsidRDefault="00D172E1" w:rsidP="00D172E1">
            <w:pPr>
              <w:jc w:val="both"/>
            </w:pPr>
            <w:r w:rsidRPr="0029031E">
              <w:t xml:space="preserve">Выбирать схемы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ЧПУ</w:t>
            </w:r>
          </w:p>
        </w:tc>
      </w:tr>
      <w:tr w:rsidR="0029031E" w:rsidRPr="0029031E" w14:paraId="3685F05B" w14:textId="77777777" w:rsidTr="00967FAD">
        <w:trPr>
          <w:trHeight w:val="20"/>
        </w:trPr>
        <w:tc>
          <w:tcPr>
            <w:tcW w:w="1072" w:type="pct"/>
            <w:vMerge/>
          </w:tcPr>
          <w:p w14:paraId="5AA7DBAC" w14:textId="77777777" w:rsidR="00D172E1" w:rsidRPr="0029031E" w:rsidDel="002A1D54" w:rsidRDefault="00D172E1" w:rsidP="00D172E1"/>
        </w:tc>
        <w:tc>
          <w:tcPr>
            <w:tcW w:w="3928" w:type="pct"/>
          </w:tcPr>
          <w:p w14:paraId="74A34473" w14:textId="77777777" w:rsidR="00D172E1" w:rsidRPr="0029031E" w:rsidRDefault="00D172E1" w:rsidP="00D172E1">
            <w:pPr>
              <w:jc w:val="both"/>
            </w:pPr>
            <w:r w:rsidRPr="0029031E">
              <w:t xml:space="preserve">Управлять подъемом и перемещением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ЧПУ</w:t>
            </w:r>
          </w:p>
        </w:tc>
      </w:tr>
      <w:tr w:rsidR="0029031E" w:rsidRPr="0029031E" w14:paraId="2AA59485" w14:textId="77777777" w:rsidTr="00967FAD">
        <w:trPr>
          <w:trHeight w:val="20"/>
        </w:trPr>
        <w:tc>
          <w:tcPr>
            <w:tcW w:w="1072" w:type="pct"/>
            <w:vMerge/>
          </w:tcPr>
          <w:p w14:paraId="4B62A135" w14:textId="77777777" w:rsidR="00D172E1" w:rsidRPr="0029031E" w:rsidDel="002A1D54" w:rsidRDefault="00D172E1" w:rsidP="00D172E1"/>
        </w:tc>
        <w:tc>
          <w:tcPr>
            <w:tcW w:w="3928" w:type="pct"/>
          </w:tcPr>
          <w:p w14:paraId="21CF5967" w14:textId="77777777" w:rsidR="00D172E1" w:rsidRPr="0029031E" w:rsidRDefault="00D172E1" w:rsidP="00D172E1">
            <w:pPr>
              <w:jc w:val="both"/>
            </w:pPr>
            <w:r w:rsidRPr="0029031E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29031E" w:rsidRPr="0029031E" w14:paraId="6AB22887" w14:textId="77777777" w:rsidTr="00967FAD">
        <w:trPr>
          <w:trHeight w:val="20"/>
        </w:trPr>
        <w:tc>
          <w:tcPr>
            <w:tcW w:w="1072" w:type="pct"/>
            <w:vMerge/>
          </w:tcPr>
          <w:p w14:paraId="2D3F6C76" w14:textId="77777777" w:rsidR="00D172E1" w:rsidRPr="0029031E" w:rsidDel="002A1D54" w:rsidRDefault="00D172E1" w:rsidP="00D172E1"/>
        </w:tc>
        <w:tc>
          <w:tcPr>
            <w:tcW w:w="3928" w:type="pct"/>
          </w:tcPr>
          <w:p w14:paraId="7530C2E8" w14:textId="365E9548" w:rsidR="00D172E1" w:rsidRPr="0029031E" w:rsidRDefault="00D172E1" w:rsidP="00D172E1">
            <w:pPr>
              <w:jc w:val="both"/>
            </w:pPr>
            <w:r w:rsidRPr="0029031E">
              <w:t xml:space="preserve">Выполнять </w:t>
            </w:r>
            <w:r w:rsidR="00024DF7">
              <w:t>измерение издели</w:t>
            </w:r>
            <w:r w:rsidRPr="0029031E">
              <w:t xml:space="preserve">й с использованием контрольно-измерительных инструментов </w:t>
            </w:r>
          </w:p>
        </w:tc>
      </w:tr>
      <w:tr w:rsidR="0029031E" w:rsidRPr="0029031E" w14:paraId="12E25C65" w14:textId="77777777" w:rsidTr="00967FAD">
        <w:trPr>
          <w:trHeight w:val="20"/>
        </w:trPr>
        <w:tc>
          <w:tcPr>
            <w:tcW w:w="1072" w:type="pct"/>
            <w:vMerge/>
          </w:tcPr>
          <w:p w14:paraId="4FC9B2C3" w14:textId="77777777" w:rsidR="00D172E1" w:rsidRPr="0029031E" w:rsidDel="002A1D54" w:rsidRDefault="00D172E1" w:rsidP="00D172E1"/>
        </w:tc>
        <w:tc>
          <w:tcPr>
            <w:tcW w:w="3928" w:type="pct"/>
          </w:tcPr>
          <w:p w14:paraId="07DBB604" w14:textId="77777777" w:rsidR="00D172E1" w:rsidRPr="0029031E" w:rsidRDefault="00D172E1" w:rsidP="00D172E1">
            <w:pPr>
              <w:jc w:val="both"/>
            </w:pPr>
            <w:r w:rsidRPr="0029031E">
              <w:t xml:space="preserve">Применять средства индивидуальной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валковых листогибочных машинах с ЧПУ</w:t>
            </w:r>
          </w:p>
        </w:tc>
      </w:tr>
      <w:tr w:rsidR="0029031E" w:rsidRPr="0029031E" w14:paraId="62787AE9" w14:textId="77777777" w:rsidTr="00967FAD">
        <w:trPr>
          <w:trHeight w:val="20"/>
        </w:trPr>
        <w:tc>
          <w:tcPr>
            <w:tcW w:w="1072" w:type="pct"/>
            <w:vMerge/>
          </w:tcPr>
          <w:p w14:paraId="10FF573A" w14:textId="77777777" w:rsidR="00D172E1" w:rsidRPr="0029031E" w:rsidDel="002A1D54" w:rsidRDefault="00D172E1" w:rsidP="00D172E1"/>
        </w:tc>
        <w:tc>
          <w:tcPr>
            <w:tcW w:w="3928" w:type="pct"/>
          </w:tcPr>
          <w:p w14:paraId="2EC1F8F4" w14:textId="77777777" w:rsidR="00D172E1" w:rsidRPr="0029031E" w:rsidRDefault="00D172E1" w:rsidP="00D172E1">
            <w:pPr>
              <w:jc w:val="both"/>
            </w:pPr>
            <w:r w:rsidRPr="0029031E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29031E" w:rsidRPr="0029031E" w14:paraId="6ABD3B85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4310276B" w14:textId="77777777" w:rsidR="00D172E1" w:rsidRPr="0029031E" w:rsidRDefault="00D172E1" w:rsidP="00D172E1">
            <w:r w:rsidRPr="0029031E" w:rsidDel="002A1D54">
              <w:t>Необходимые знания</w:t>
            </w:r>
          </w:p>
        </w:tc>
        <w:tc>
          <w:tcPr>
            <w:tcW w:w="3928" w:type="pct"/>
          </w:tcPr>
          <w:p w14:paraId="5DC5077D" w14:textId="77777777" w:rsidR="00D172E1" w:rsidRPr="0029031E" w:rsidRDefault="00D172E1" w:rsidP="00D172E1">
            <w:pPr>
              <w:jc w:val="both"/>
            </w:pPr>
            <w:r w:rsidRPr="0029031E">
              <w:t>Основы машиностроительного черчения в объеме, необходимом для выполнения работы</w:t>
            </w:r>
          </w:p>
        </w:tc>
      </w:tr>
      <w:tr w:rsidR="0029031E" w:rsidRPr="0029031E" w14:paraId="7252E6BB" w14:textId="77777777" w:rsidTr="00967FAD">
        <w:trPr>
          <w:trHeight w:val="20"/>
        </w:trPr>
        <w:tc>
          <w:tcPr>
            <w:tcW w:w="1072" w:type="pct"/>
            <w:vMerge/>
          </w:tcPr>
          <w:p w14:paraId="78A159D8" w14:textId="77777777" w:rsidR="00D172E1" w:rsidRPr="0029031E" w:rsidDel="002A1D54" w:rsidRDefault="00D172E1" w:rsidP="00D172E1"/>
        </w:tc>
        <w:tc>
          <w:tcPr>
            <w:tcW w:w="3928" w:type="pct"/>
          </w:tcPr>
          <w:p w14:paraId="6100AF53" w14:textId="77777777" w:rsidR="00D172E1" w:rsidRPr="0029031E" w:rsidRDefault="00D172E1" w:rsidP="00D172E1">
            <w:pPr>
              <w:jc w:val="both"/>
            </w:pPr>
            <w:r w:rsidRPr="0029031E">
              <w:t>Правила чтения технологических документов</w:t>
            </w:r>
          </w:p>
        </w:tc>
      </w:tr>
      <w:tr w:rsidR="0029031E" w:rsidRPr="0029031E" w14:paraId="088CB700" w14:textId="77777777" w:rsidTr="00967FAD">
        <w:trPr>
          <w:trHeight w:val="20"/>
        </w:trPr>
        <w:tc>
          <w:tcPr>
            <w:tcW w:w="1072" w:type="pct"/>
            <w:vMerge/>
          </w:tcPr>
          <w:p w14:paraId="716A7D21" w14:textId="77777777" w:rsidR="00D172E1" w:rsidRPr="0029031E" w:rsidDel="002A1D54" w:rsidRDefault="00D172E1" w:rsidP="00D172E1"/>
        </w:tc>
        <w:tc>
          <w:tcPr>
            <w:tcW w:w="3928" w:type="pct"/>
          </w:tcPr>
          <w:p w14:paraId="1D4F5C18" w14:textId="77777777" w:rsidR="00D172E1" w:rsidRPr="0029031E" w:rsidRDefault="00D172E1" w:rsidP="00D172E1">
            <w:pPr>
              <w:jc w:val="both"/>
            </w:pPr>
            <w:r w:rsidRPr="0029031E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9031E" w:rsidRPr="0029031E" w14:paraId="6544E155" w14:textId="77777777" w:rsidTr="00967FAD">
        <w:trPr>
          <w:trHeight w:val="20"/>
        </w:trPr>
        <w:tc>
          <w:tcPr>
            <w:tcW w:w="1072" w:type="pct"/>
            <w:vMerge/>
          </w:tcPr>
          <w:p w14:paraId="195529E8" w14:textId="77777777" w:rsidR="00D172E1" w:rsidRPr="0029031E" w:rsidDel="002A1D54" w:rsidRDefault="00D172E1" w:rsidP="00D172E1"/>
        </w:tc>
        <w:tc>
          <w:tcPr>
            <w:tcW w:w="3928" w:type="pct"/>
          </w:tcPr>
          <w:p w14:paraId="733577E1" w14:textId="77777777" w:rsidR="00D172E1" w:rsidRPr="0029031E" w:rsidRDefault="00D172E1" w:rsidP="00D172E1">
            <w:pPr>
              <w:jc w:val="both"/>
            </w:pPr>
            <w:r w:rsidRPr="0029031E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9031E" w:rsidRPr="0029031E" w14:paraId="2FE7A2A9" w14:textId="77777777" w:rsidTr="00967FAD">
        <w:trPr>
          <w:trHeight w:val="20"/>
        </w:trPr>
        <w:tc>
          <w:tcPr>
            <w:tcW w:w="1072" w:type="pct"/>
            <w:vMerge/>
          </w:tcPr>
          <w:p w14:paraId="1E85579E" w14:textId="77777777" w:rsidR="00D172E1" w:rsidRPr="0029031E" w:rsidDel="002A1D54" w:rsidRDefault="00D172E1" w:rsidP="00D172E1"/>
        </w:tc>
        <w:tc>
          <w:tcPr>
            <w:tcW w:w="3928" w:type="pct"/>
          </w:tcPr>
          <w:p w14:paraId="7C7F04CA" w14:textId="77777777" w:rsidR="00D172E1" w:rsidRPr="0029031E" w:rsidRDefault="00D172E1" w:rsidP="00D172E1">
            <w:pPr>
              <w:jc w:val="both"/>
            </w:pPr>
            <w:r w:rsidRPr="0029031E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9031E" w:rsidRPr="0029031E" w14:paraId="4A619760" w14:textId="77777777" w:rsidTr="00967FAD">
        <w:trPr>
          <w:trHeight w:val="20"/>
        </w:trPr>
        <w:tc>
          <w:tcPr>
            <w:tcW w:w="1072" w:type="pct"/>
            <w:vMerge/>
          </w:tcPr>
          <w:p w14:paraId="6457E8D0" w14:textId="77777777" w:rsidR="00D172E1" w:rsidRPr="0029031E" w:rsidDel="002A1D54" w:rsidRDefault="00D172E1" w:rsidP="00D172E1"/>
        </w:tc>
        <w:tc>
          <w:tcPr>
            <w:tcW w:w="3928" w:type="pct"/>
          </w:tcPr>
          <w:p w14:paraId="1B8B4EFA" w14:textId="79F5E6EC" w:rsidR="00D172E1" w:rsidRPr="0029031E" w:rsidRDefault="00231D2B" w:rsidP="00D172E1">
            <w:pPr>
              <w:jc w:val="both"/>
            </w:pPr>
            <w:r>
              <w:t>Виды, конструкция</w:t>
            </w:r>
            <w:r w:rsidR="00D172E1" w:rsidRPr="0029031E">
              <w:t xml:space="preserve"> и назначение валковых листогибочных машин с ЧПУ</w:t>
            </w:r>
          </w:p>
        </w:tc>
      </w:tr>
      <w:tr w:rsidR="0029031E" w:rsidRPr="0029031E" w14:paraId="3CC49B89" w14:textId="77777777" w:rsidTr="00967FAD">
        <w:trPr>
          <w:trHeight w:val="20"/>
        </w:trPr>
        <w:tc>
          <w:tcPr>
            <w:tcW w:w="1072" w:type="pct"/>
            <w:vMerge/>
          </w:tcPr>
          <w:p w14:paraId="1CF90D74" w14:textId="77777777" w:rsidR="00334746" w:rsidRPr="0029031E" w:rsidDel="002A1D54" w:rsidRDefault="00334746" w:rsidP="00334746"/>
        </w:tc>
        <w:tc>
          <w:tcPr>
            <w:tcW w:w="3928" w:type="pct"/>
          </w:tcPr>
          <w:p w14:paraId="1985CADF" w14:textId="10B524D5" w:rsidR="00334746" w:rsidRPr="0029031E" w:rsidRDefault="00231D2B" w:rsidP="00334746">
            <w:pPr>
              <w:jc w:val="both"/>
            </w:pPr>
            <w:r>
              <w:t>Виды, конструкция</w:t>
            </w:r>
            <w:r w:rsidR="00334746" w:rsidRPr="0029031E">
              <w:t xml:space="preserve"> и назначение нагревательных устройств для нагрева заготовок под вальцовку на валковых листогибочных машинах с ЧПУ</w:t>
            </w:r>
          </w:p>
        </w:tc>
      </w:tr>
      <w:tr w:rsidR="0029031E" w:rsidRPr="0029031E" w14:paraId="74097F3D" w14:textId="77777777" w:rsidTr="00967FAD">
        <w:trPr>
          <w:trHeight w:val="20"/>
        </w:trPr>
        <w:tc>
          <w:tcPr>
            <w:tcW w:w="1072" w:type="pct"/>
            <w:vMerge/>
          </w:tcPr>
          <w:p w14:paraId="5D8FBE65" w14:textId="77777777" w:rsidR="00334746" w:rsidRPr="0029031E" w:rsidDel="002A1D54" w:rsidRDefault="00334746" w:rsidP="00334746"/>
        </w:tc>
        <w:tc>
          <w:tcPr>
            <w:tcW w:w="3928" w:type="pct"/>
          </w:tcPr>
          <w:p w14:paraId="6E880A8C" w14:textId="530B460B" w:rsidR="00334746" w:rsidRPr="0029031E" w:rsidRDefault="00231D2B" w:rsidP="00334746">
            <w:pPr>
              <w:jc w:val="both"/>
            </w:pPr>
            <w:r>
              <w:t>Виды, конструкция</w:t>
            </w:r>
            <w:r w:rsidR="00334746" w:rsidRPr="0029031E">
              <w:t xml:space="preserve"> и назначение вспомогательных приспособлений для гибки изделий на валковых листогибочных машинах с ЧПУ</w:t>
            </w:r>
          </w:p>
        </w:tc>
      </w:tr>
      <w:tr w:rsidR="0029031E" w:rsidRPr="0029031E" w14:paraId="1EE665FA" w14:textId="77777777" w:rsidTr="00967FAD">
        <w:trPr>
          <w:trHeight w:val="20"/>
        </w:trPr>
        <w:tc>
          <w:tcPr>
            <w:tcW w:w="1072" w:type="pct"/>
            <w:vMerge/>
          </w:tcPr>
          <w:p w14:paraId="2B633408" w14:textId="77777777" w:rsidR="00334746" w:rsidRPr="0029031E" w:rsidDel="002A1D54" w:rsidRDefault="00334746" w:rsidP="00334746"/>
        </w:tc>
        <w:tc>
          <w:tcPr>
            <w:tcW w:w="3928" w:type="pct"/>
          </w:tcPr>
          <w:p w14:paraId="17CFEDE7" w14:textId="77777777" w:rsidR="00334746" w:rsidRPr="0029031E" w:rsidRDefault="00334746" w:rsidP="00334746">
            <w:pPr>
              <w:jc w:val="both"/>
            </w:pPr>
            <w:r w:rsidRPr="0029031E">
              <w:t>Типовые режимы работы валковых листогибочных машин с ЧПУ и вспомогательных приспособлений</w:t>
            </w:r>
          </w:p>
        </w:tc>
      </w:tr>
      <w:tr w:rsidR="0029031E" w:rsidRPr="0029031E" w14:paraId="1E74BB9D" w14:textId="77777777" w:rsidTr="00967FAD">
        <w:trPr>
          <w:trHeight w:val="20"/>
        </w:trPr>
        <w:tc>
          <w:tcPr>
            <w:tcW w:w="1072" w:type="pct"/>
            <w:vMerge/>
          </w:tcPr>
          <w:p w14:paraId="07E2DDFF" w14:textId="77777777" w:rsidR="00334746" w:rsidRPr="0029031E" w:rsidDel="002A1D54" w:rsidRDefault="00334746" w:rsidP="00334746"/>
        </w:tc>
        <w:tc>
          <w:tcPr>
            <w:tcW w:w="3928" w:type="pct"/>
          </w:tcPr>
          <w:p w14:paraId="256B3FA1" w14:textId="77777777" w:rsidR="00334746" w:rsidRPr="0029031E" w:rsidRDefault="00334746" w:rsidP="00334746">
            <w:pPr>
              <w:jc w:val="both"/>
            </w:pPr>
            <w:r w:rsidRPr="0029031E">
              <w:t>Основные характеристики валковых листогибочных машин с ЧПУ и вспомогательных приспособлений</w:t>
            </w:r>
          </w:p>
        </w:tc>
      </w:tr>
      <w:tr w:rsidR="0029031E" w:rsidRPr="0029031E" w14:paraId="4B763312" w14:textId="77777777" w:rsidTr="00967FAD">
        <w:trPr>
          <w:trHeight w:val="20"/>
        </w:trPr>
        <w:tc>
          <w:tcPr>
            <w:tcW w:w="1072" w:type="pct"/>
            <w:vMerge/>
          </w:tcPr>
          <w:p w14:paraId="7F4E2B61" w14:textId="77777777" w:rsidR="00334746" w:rsidRPr="0029031E" w:rsidDel="002A1D54" w:rsidRDefault="00334746" w:rsidP="00334746"/>
        </w:tc>
        <w:tc>
          <w:tcPr>
            <w:tcW w:w="3928" w:type="pct"/>
          </w:tcPr>
          <w:p w14:paraId="74E33507" w14:textId="77777777" w:rsidR="00334746" w:rsidRPr="0029031E" w:rsidRDefault="00334746" w:rsidP="00334746">
            <w:pPr>
              <w:jc w:val="both"/>
            </w:pPr>
            <w:r w:rsidRPr="0029031E">
              <w:t>Назначение органов управления валковыми листогибочными машинами с ЧПУ и вспомогательными приспособлениями</w:t>
            </w:r>
          </w:p>
        </w:tc>
      </w:tr>
      <w:tr w:rsidR="0029031E" w:rsidRPr="0029031E" w14:paraId="1CCDDA0A" w14:textId="77777777" w:rsidTr="00967FAD">
        <w:trPr>
          <w:trHeight w:val="20"/>
        </w:trPr>
        <w:tc>
          <w:tcPr>
            <w:tcW w:w="1072" w:type="pct"/>
            <w:vMerge/>
          </w:tcPr>
          <w:p w14:paraId="1092182D" w14:textId="77777777" w:rsidR="00334746" w:rsidRPr="0029031E" w:rsidDel="002A1D54" w:rsidRDefault="00334746" w:rsidP="00334746"/>
        </w:tc>
        <w:tc>
          <w:tcPr>
            <w:tcW w:w="3928" w:type="pct"/>
          </w:tcPr>
          <w:p w14:paraId="4FB639A2" w14:textId="77777777" w:rsidR="00334746" w:rsidRPr="0029031E" w:rsidRDefault="00334746" w:rsidP="00334746">
            <w:pPr>
              <w:jc w:val="both"/>
            </w:pPr>
            <w:r w:rsidRPr="0029031E">
              <w:t>Порядок и правила подготовки к работе валковых листогибочных машин с ЧПУ и вспомогательных приспособлений</w:t>
            </w:r>
          </w:p>
        </w:tc>
      </w:tr>
      <w:tr w:rsidR="0029031E" w:rsidRPr="0029031E" w14:paraId="6151DBD1" w14:textId="77777777" w:rsidTr="00967FAD">
        <w:trPr>
          <w:trHeight w:val="20"/>
        </w:trPr>
        <w:tc>
          <w:tcPr>
            <w:tcW w:w="1072" w:type="pct"/>
            <w:vMerge/>
          </w:tcPr>
          <w:p w14:paraId="20327179" w14:textId="77777777" w:rsidR="00334746" w:rsidRPr="0029031E" w:rsidDel="002A1D54" w:rsidRDefault="00334746" w:rsidP="00334746"/>
        </w:tc>
        <w:tc>
          <w:tcPr>
            <w:tcW w:w="3928" w:type="pct"/>
          </w:tcPr>
          <w:p w14:paraId="4A37FF81" w14:textId="254ACDA0" w:rsidR="00334746" w:rsidRPr="0029031E" w:rsidRDefault="00334746" w:rsidP="00334746">
            <w:pPr>
              <w:jc w:val="both"/>
            </w:pPr>
            <w:r w:rsidRPr="0029031E">
              <w:t xml:space="preserve">Порядок и правила выполнения планово-предупредительного </w:t>
            </w:r>
            <w:r w:rsidR="00AA1575">
              <w:t>обслуживания (ежедневного, еженедельного)</w:t>
            </w:r>
            <w:r w:rsidRPr="0029031E">
              <w:t xml:space="preserve"> валковых листогибочных машин</w:t>
            </w:r>
            <w:r w:rsidR="00BF4BFD">
              <w:t xml:space="preserve"> </w:t>
            </w:r>
            <w:r w:rsidR="00BF4BFD" w:rsidRPr="00BF2D86">
              <w:t>с ЧПУ</w:t>
            </w:r>
            <w:r w:rsidRPr="0029031E">
              <w:t xml:space="preserve"> в соответствии с требованиями документации по эксплуатации</w:t>
            </w:r>
          </w:p>
        </w:tc>
      </w:tr>
      <w:tr w:rsidR="0029031E" w:rsidRPr="0029031E" w14:paraId="2D353F7E" w14:textId="77777777" w:rsidTr="00967FAD">
        <w:trPr>
          <w:trHeight w:val="20"/>
        </w:trPr>
        <w:tc>
          <w:tcPr>
            <w:tcW w:w="1072" w:type="pct"/>
            <w:vMerge/>
          </w:tcPr>
          <w:p w14:paraId="1C6AC69B" w14:textId="77777777" w:rsidR="00334746" w:rsidRPr="0029031E" w:rsidDel="002A1D54" w:rsidRDefault="00334746" w:rsidP="00334746"/>
        </w:tc>
        <w:tc>
          <w:tcPr>
            <w:tcW w:w="3928" w:type="pct"/>
          </w:tcPr>
          <w:p w14:paraId="4751EE71" w14:textId="77777777" w:rsidR="00334746" w:rsidRPr="0029031E" w:rsidRDefault="00334746" w:rsidP="00334746">
            <w:pPr>
              <w:jc w:val="both"/>
            </w:pPr>
            <w:r w:rsidRPr="0029031E">
              <w:t>Правила и способы гибки изделий на валковых листогибочных машинах с ЧПУ</w:t>
            </w:r>
          </w:p>
        </w:tc>
      </w:tr>
      <w:tr w:rsidR="0029031E" w:rsidRPr="0029031E" w14:paraId="71A817BF" w14:textId="77777777" w:rsidTr="00967FAD">
        <w:trPr>
          <w:trHeight w:val="20"/>
        </w:trPr>
        <w:tc>
          <w:tcPr>
            <w:tcW w:w="1072" w:type="pct"/>
            <w:vMerge/>
          </w:tcPr>
          <w:p w14:paraId="6ED18176" w14:textId="77777777" w:rsidR="00334746" w:rsidRPr="0029031E" w:rsidDel="002A1D54" w:rsidRDefault="00334746" w:rsidP="00334746"/>
        </w:tc>
        <w:tc>
          <w:tcPr>
            <w:tcW w:w="3928" w:type="pct"/>
          </w:tcPr>
          <w:p w14:paraId="76609103" w14:textId="77DB91E5" w:rsidR="00334746" w:rsidRPr="0029031E" w:rsidRDefault="00334746" w:rsidP="00334746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валковых листогибочных машин с ЧПУ</w:t>
            </w:r>
          </w:p>
        </w:tc>
      </w:tr>
      <w:tr w:rsidR="0029031E" w:rsidRPr="0029031E" w14:paraId="7FCF07B5" w14:textId="77777777" w:rsidTr="00967FAD">
        <w:trPr>
          <w:trHeight w:val="20"/>
        </w:trPr>
        <w:tc>
          <w:tcPr>
            <w:tcW w:w="1072" w:type="pct"/>
            <w:vMerge/>
          </w:tcPr>
          <w:p w14:paraId="58A3FDBC" w14:textId="77777777" w:rsidR="00334746" w:rsidRPr="0029031E" w:rsidDel="002A1D54" w:rsidRDefault="00334746" w:rsidP="00334746"/>
        </w:tc>
        <w:tc>
          <w:tcPr>
            <w:tcW w:w="3928" w:type="pct"/>
          </w:tcPr>
          <w:p w14:paraId="2649FF2C" w14:textId="661D5681" w:rsidR="00334746" w:rsidRPr="0029031E" w:rsidRDefault="00334746" w:rsidP="00334746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нагревательных устройств для нагрева заготовок для вальцовки на валковых листогибочных машинах с ЧПУ</w:t>
            </w:r>
          </w:p>
        </w:tc>
      </w:tr>
      <w:tr w:rsidR="0029031E" w:rsidRPr="0029031E" w14:paraId="6A3E881B" w14:textId="77777777" w:rsidTr="00967FAD">
        <w:trPr>
          <w:trHeight w:val="20"/>
        </w:trPr>
        <w:tc>
          <w:tcPr>
            <w:tcW w:w="1072" w:type="pct"/>
            <w:vMerge/>
          </w:tcPr>
          <w:p w14:paraId="4467AAF5" w14:textId="77777777" w:rsidR="00334746" w:rsidRPr="0029031E" w:rsidDel="002A1D54" w:rsidRDefault="00334746" w:rsidP="00334746"/>
        </w:tc>
        <w:tc>
          <w:tcPr>
            <w:tcW w:w="3928" w:type="pct"/>
          </w:tcPr>
          <w:p w14:paraId="58164AC0" w14:textId="77777777" w:rsidR="00334746" w:rsidRPr="0029031E" w:rsidRDefault="00334746" w:rsidP="00334746">
            <w:pPr>
              <w:jc w:val="both"/>
            </w:pPr>
            <w:r w:rsidRPr="0029031E">
              <w:t xml:space="preserve">Виды дефектов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ЧПУ</w:t>
            </w:r>
          </w:p>
        </w:tc>
      </w:tr>
      <w:tr w:rsidR="0029031E" w:rsidRPr="0029031E" w14:paraId="4107FD31" w14:textId="77777777" w:rsidTr="00967FAD">
        <w:trPr>
          <w:trHeight w:val="20"/>
        </w:trPr>
        <w:tc>
          <w:tcPr>
            <w:tcW w:w="1072" w:type="pct"/>
            <w:vMerge/>
          </w:tcPr>
          <w:p w14:paraId="7BF86446" w14:textId="77777777" w:rsidR="00334746" w:rsidRPr="0029031E" w:rsidDel="002A1D54" w:rsidRDefault="00334746" w:rsidP="00334746"/>
        </w:tc>
        <w:tc>
          <w:tcPr>
            <w:tcW w:w="3928" w:type="pct"/>
          </w:tcPr>
          <w:p w14:paraId="032BC3ED" w14:textId="77777777" w:rsidR="00334746" w:rsidRPr="0029031E" w:rsidRDefault="00334746" w:rsidP="00334746">
            <w:pPr>
              <w:jc w:val="both"/>
            </w:pPr>
            <w:r w:rsidRPr="0029031E">
              <w:t xml:space="preserve">Температурные режимы гибки изделий на валковых листогибочных </w:t>
            </w:r>
            <w:r w:rsidRPr="0029031E">
              <w:lastRenderedPageBreak/>
              <w:t>машинах с ЧПУ</w:t>
            </w:r>
          </w:p>
        </w:tc>
      </w:tr>
      <w:tr w:rsidR="0029031E" w:rsidRPr="0029031E" w14:paraId="542B25BA" w14:textId="77777777" w:rsidTr="00967FAD">
        <w:trPr>
          <w:trHeight w:val="20"/>
        </w:trPr>
        <w:tc>
          <w:tcPr>
            <w:tcW w:w="1072" w:type="pct"/>
            <w:vMerge/>
          </w:tcPr>
          <w:p w14:paraId="6A890D14" w14:textId="77777777" w:rsidR="00334746" w:rsidRPr="0029031E" w:rsidDel="002A1D54" w:rsidRDefault="00334746" w:rsidP="00334746"/>
        </w:tc>
        <w:tc>
          <w:tcPr>
            <w:tcW w:w="3928" w:type="pct"/>
          </w:tcPr>
          <w:p w14:paraId="26C7A5AA" w14:textId="77777777" w:rsidR="00334746" w:rsidRPr="0029031E" w:rsidRDefault="00334746" w:rsidP="00334746">
            <w:pPr>
              <w:jc w:val="both"/>
            </w:pPr>
            <w:r w:rsidRPr="0029031E">
              <w:t>Группы и марки материалов, обрабатываемых на валковых листогибочных машинах с ЧПУ</w:t>
            </w:r>
          </w:p>
        </w:tc>
      </w:tr>
      <w:tr w:rsidR="0029031E" w:rsidRPr="0029031E" w14:paraId="2FE7070D" w14:textId="77777777" w:rsidTr="00967FAD">
        <w:trPr>
          <w:trHeight w:val="20"/>
        </w:trPr>
        <w:tc>
          <w:tcPr>
            <w:tcW w:w="1072" w:type="pct"/>
            <w:vMerge/>
          </w:tcPr>
          <w:p w14:paraId="1653288A" w14:textId="77777777" w:rsidR="00334746" w:rsidRPr="0029031E" w:rsidDel="002A1D54" w:rsidRDefault="00334746" w:rsidP="00334746"/>
        </w:tc>
        <w:tc>
          <w:tcPr>
            <w:tcW w:w="3928" w:type="pct"/>
          </w:tcPr>
          <w:p w14:paraId="0F46F30E" w14:textId="77777777" w:rsidR="00334746" w:rsidRPr="0029031E" w:rsidRDefault="00334746" w:rsidP="00334746">
            <w:pPr>
              <w:jc w:val="both"/>
            </w:pPr>
            <w:r w:rsidRPr="0029031E">
              <w:t>Сортамент заготовок, обрабатываемых на валковых листогибочных машинах с ЧПУ</w:t>
            </w:r>
          </w:p>
        </w:tc>
      </w:tr>
      <w:tr w:rsidR="0029031E" w:rsidRPr="0029031E" w14:paraId="05E0CB8E" w14:textId="77777777" w:rsidTr="00967FAD">
        <w:trPr>
          <w:trHeight w:val="20"/>
        </w:trPr>
        <w:tc>
          <w:tcPr>
            <w:tcW w:w="1072" w:type="pct"/>
            <w:vMerge/>
          </w:tcPr>
          <w:p w14:paraId="4D064295" w14:textId="77777777" w:rsidR="00334746" w:rsidRPr="0029031E" w:rsidDel="002A1D54" w:rsidRDefault="00334746" w:rsidP="00334746"/>
        </w:tc>
        <w:tc>
          <w:tcPr>
            <w:tcW w:w="3928" w:type="pct"/>
          </w:tcPr>
          <w:p w14:paraId="04352533" w14:textId="16022DCD" w:rsidR="00334746" w:rsidRPr="0029031E" w:rsidRDefault="00334746" w:rsidP="00334746">
            <w:pPr>
              <w:jc w:val="both"/>
            </w:pPr>
            <w:r w:rsidRPr="0029031E">
              <w:t xml:space="preserve">Типовые технологические процессы гибки изделий на валковых листогибочных </w:t>
            </w:r>
            <w:r w:rsidRPr="00BF2D86">
              <w:t>машинах</w:t>
            </w:r>
            <w:r w:rsidR="00BF4BFD" w:rsidRPr="00BF2D86">
              <w:t xml:space="preserve"> с ЧПУ</w:t>
            </w:r>
          </w:p>
        </w:tc>
      </w:tr>
      <w:tr w:rsidR="0029031E" w:rsidRPr="0029031E" w14:paraId="388F9784" w14:textId="77777777" w:rsidTr="00967FAD">
        <w:trPr>
          <w:trHeight w:val="20"/>
        </w:trPr>
        <w:tc>
          <w:tcPr>
            <w:tcW w:w="1072" w:type="pct"/>
            <w:vMerge/>
          </w:tcPr>
          <w:p w14:paraId="1BEDB8A4" w14:textId="77777777" w:rsidR="00334746" w:rsidRPr="0029031E" w:rsidDel="002A1D54" w:rsidRDefault="00334746" w:rsidP="00334746"/>
        </w:tc>
        <w:tc>
          <w:tcPr>
            <w:tcW w:w="3928" w:type="pct"/>
          </w:tcPr>
          <w:p w14:paraId="09D12BF2" w14:textId="77777777" w:rsidR="00334746" w:rsidRPr="0029031E" w:rsidRDefault="00334746" w:rsidP="00334746">
            <w:pPr>
              <w:jc w:val="both"/>
            </w:pPr>
            <w:r w:rsidRPr="0029031E">
              <w:t>Приемы работы и последовательность гибки изделий на валковых листогибочных машинах с ЧПУ</w:t>
            </w:r>
          </w:p>
        </w:tc>
      </w:tr>
      <w:tr w:rsidR="0029031E" w:rsidRPr="0029031E" w14:paraId="745DFE98" w14:textId="77777777" w:rsidTr="00967FAD">
        <w:trPr>
          <w:trHeight w:val="20"/>
        </w:trPr>
        <w:tc>
          <w:tcPr>
            <w:tcW w:w="1072" w:type="pct"/>
            <w:vMerge/>
          </w:tcPr>
          <w:p w14:paraId="77B46A0F" w14:textId="77777777" w:rsidR="00334746" w:rsidRPr="0029031E" w:rsidDel="002A1D54" w:rsidRDefault="00334746" w:rsidP="00334746"/>
        </w:tc>
        <w:tc>
          <w:tcPr>
            <w:tcW w:w="3928" w:type="pct"/>
          </w:tcPr>
          <w:p w14:paraId="5F55A9BF" w14:textId="77777777" w:rsidR="00334746" w:rsidRPr="0029031E" w:rsidRDefault="00334746" w:rsidP="00334746">
            <w:pPr>
              <w:jc w:val="both"/>
            </w:pPr>
            <w:r w:rsidRPr="0029031E">
              <w:t xml:space="preserve">Схемы и правила складирования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ЧПУ</w:t>
            </w:r>
          </w:p>
        </w:tc>
      </w:tr>
      <w:tr w:rsidR="0029031E" w:rsidRPr="0029031E" w14:paraId="643AFA11" w14:textId="77777777" w:rsidTr="00967FAD">
        <w:trPr>
          <w:trHeight w:val="20"/>
        </w:trPr>
        <w:tc>
          <w:tcPr>
            <w:tcW w:w="1072" w:type="pct"/>
            <w:vMerge/>
          </w:tcPr>
          <w:p w14:paraId="54FCF0DF" w14:textId="77777777" w:rsidR="00334746" w:rsidRPr="0029031E" w:rsidDel="002A1D54" w:rsidRDefault="00334746" w:rsidP="00334746"/>
        </w:tc>
        <w:tc>
          <w:tcPr>
            <w:tcW w:w="3928" w:type="pct"/>
          </w:tcPr>
          <w:p w14:paraId="06B18B55" w14:textId="77777777" w:rsidR="00334746" w:rsidRPr="0029031E" w:rsidRDefault="00334746" w:rsidP="00334746">
            <w:pPr>
              <w:jc w:val="both"/>
            </w:pPr>
            <w:r w:rsidRPr="0029031E">
              <w:t xml:space="preserve">Припуски и допуски на изделия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ЧПУ</w:t>
            </w:r>
          </w:p>
        </w:tc>
      </w:tr>
      <w:tr w:rsidR="0029031E" w:rsidRPr="0029031E" w14:paraId="39F4CD60" w14:textId="77777777" w:rsidTr="00967FAD">
        <w:trPr>
          <w:trHeight w:val="20"/>
        </w:trPr>
        <w:tc>
          <w:tcPr>
            <w:tcW w:w="1072" w:type="pct"/>
            <w:vMerge/>
          </w:tcPr>
          <w:p w14:paraId="4598553D" w14:textId="77777777" w:rsidR="00334746" w:rsidRPr="0029031E" w:rsidDel="002A1D54" w:rsidRDefault="00334746" w:rsidP="00334746"/>
        </w:tc>
        <w:tc>
          <w:tcPr>
            <w:tcW w:w="3928" w:type="pct"/>
          </w:tcPr>
          <w:p w14:paraId="000AD0B1" w14:textId="77777777" w:rsidR="00334746" w:rsidRPr="0029031E" w:rsidRDefault="00334746" w:rsidP="00334746">
            <w:pPr>
              <w:jc w:val="both"/>
            </w:pPr>
            <w:r w:rsidRPr="0029031E">
              <w:t xml:space="preserve">Способы контроля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ЧПУ</w:t>
            </w:r>
          </w:p>
        </w:tc>
      </w:tr>
      <w:tr w:rsidR="0029031E" w:rsidRPr="0029031E" w14:paraId="78F7D6C1" w14:textId="77777777" w:rsidTr="00967FAD">
        <w:trPr>
          <w:trHeight w:val="20"/>
        </w:trPr>
        <w:tc>
          <w:tcPr>
            <w:tcW w:w="1072" w:type="pct"/>
            <w:vMerge/>
          </w:tcPr>
          <w:p w14:paraId="7F77A2C1" w14:textId="77777777" w:rsidR="00334746" w:rsidRPr="0029031E" w:rsidDel="002A1D54" w:rsidRDefault="00334746" w:rsidP="00334746"/>
        </w:tc>
        <w:tc>
          <w:tcPr>
            <w:tcW w:w="3928" w:type="pct"/>
          </w:tcPr>
          <w:p w14:paraId="2BABCD83" w14:textId="77777777" w:rsidR="00334746" w:rsidRPr="0029031E" w:rsidRDefault="00334746" w:rsidP="00334746">
            <w:pPr>
              <w:jc w:val="both"/>
            </w:pPr>
            <w:r w:rsidRPr="0029031E">
              <w:t xml:space="preserve">Способы контроля температуры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ЧПУ</w:t>
            </w:r>
          </w:p>
        </w:tc>
      </w:tr>
      <w:tr w:rsidR="0029031E" w:rsidRPr="0029031E" w14:paraId="6E9EA131" w14:textId="77777777" w:rsidTr="00967FAD">
        <w:trPr>
          <w:trHeight w:val="20"/>
        </w:trPr>
        <w:tc>
          <w:tcPr>
            <w:tcW w:w="1072" w:type="pct"/>
            <w:vMerge/>
          </w:tcPr>
          <w:p w14:paraId="56F6A4D8" w14:textId="77777777" w:rsidR="00334746" w:rsidRPr="0029031E" w:rsidDel="002A1D54" w:rsidRDefault="00334746" w:rsidP="00334746"/>
        </w:tc>
        <w:tc>
          <w:tcPr>
            <w:tcW w:w="3928" w:type="pct"/>
          </w:tcPr>
          <w:p w14:paraId="4F1EE0B0" w14:textId="5959BF51" w:rsidR="00334746" w:rsidRPr="0029031E" w:rsidRDefault="00231D2B" w:rsidP="00334746">
            <w:pPr>
              <w:jc w:val="both"/>
            </w:pPr>
            <w:r>
              <w:t>Виды, конструкция</w:t>
            </w:r>
            <w:r w:rsidR="00334746" w:rsidRPr="0029031E">
              <w:t xml:space="preserve">, назначение контрольно-измерительных инструментов для контроля изделий при </w:t>
            </w:r>
            <w:proofErr w:type="spellStart"/>
            <w:r w:rsidR="00334746" w:rsidRPr="0029031E">
              <w:t>гибке</w:t>
            </w:r>
            <w:proofErr w:type="spellEnd"/>
            <w:r w:rsidR="00334746" w:rsidRPr="0029031E">
              <w:t xml:space="preserve"> на валковых листогибочных машинах с ЧПУ</w:t>
            </w:r>
          </w:p>
        </w:tc>
      </w:tr>
      <w:tr w:rsidR="0029031E" w:rsidRPr="0029031E" w14:paraId="40F4986F" w14:textId="77777777" w:rsidTr="00967FAD">
        <w:trPr>
          <w:trHeight w:val="20"/>
        </w:trPr>
        <w:tc>
          <w:tcPr>
            <w:tcW w:w="1072" w:type="pct"/>
            <w:vMerge/>
          </w:tcPr>
          <w:p w14:paraId="569ACC29" w14:textId="77777777" w:rsidR="00334746" w:rsidRPr="0029031E" w:rsidDel="002A1D54" w:rsidRDefault="00334746" w:rsidP="00334746"/>
        </w:tc>
        <w:tc>
          <w:tcPr>
            <w:tcW w:w="3928" w:type="pct"/>
          </w:tcPr>
          <w:p w14:paraId="0B972860" w14:textId="77777777" w:rsidR="00334746" w:rsidRPr="0029031E" w:rsidRDefault="00334746" w:rsidP="00334746">
            <w:pPr>
              <w:jc w:val="both"/>
            </w:pPr>
            <w:r w:rsidRPr="0029031E">
              <w:t xml:space="preserve">Правила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и перемещения грузов</w:t>
            </w:r>
          </w:p>
        </w:tc>
      </w:tr>
      <w:tr w:rsidR="0029031E" w:rsidRPr="0029031E" w14:paraId="6E4BE357" w14:textId="77777777" w:rsidTr="00967FAD">
        <w:trPr>
          <w:trHeight w:val="20"/>
        </w:trPr>
        <w:tc>
          <w:tcPr>
            <w:tcW w:w="1072" w:type="pct"/>
            <w:vMerge/>
          </w:tcPr>
          <w:p w14:paraId="02889E97" w14:textId="77777777" w:rsidR="00334746" w:rsidRPr="0029031E" w:rsidDel="002A1D54" w:rsidRDefault="00334746" w:rsidP="00334746"/>
        </w:tc>
        <w:tc>
          <w:tcPr>
            <w:tcW w:w="3928" w:type="pct"/>
          </w:tcPr>
          <w:p w14:paraId="4E38A62D" w14:textId="77777777" w:rsidR="00334746" w:rsidRPr="0029031E" w:rsidRDefault="00334746" w:rsidP="00334746">
            <w:pPr>
              <w:jc w:val="both"/>
            </w:pPr>
            <w:r w:rsidRPr="0029031E">
              <w:t xml:space="preserve">Виды и правила применения средств индивидуальной и коллективной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с ЧПУ</w:t>
            </w:r>
          </w:p>
        </w:tc>
      </w:tr>
      <w:tr w:rsidR="0029031E" w:rsidRPr="0029031E" w14:paraId="042E2F37" w14:textId="77777777" w:rsidTr="00967FAD">
        <w:trPr>
          <w:trHeight w:val="20"/>
        </w:trPr>
        <w:tc>
          <w:tcPr>
            <w:tcW w:w="1072" w:type="pct"/>
            <w:vMerge/>
          </w:tcPr>
          <w:p w14:paraId="705D6D06" w14:textId="77777777" w:rsidR="00334746" w:rsidRPr="0029031E" w:rsidDel="002A1D54" w:rsidRDefault="00334746" w:rsidP="00334746"/>
        </w:tc>
        <w:tc>
          <w:tcPr>
            <w:tcW w:w="3928" w:type="pct"/>
          </w:tcPr>
          <w:p w14:paraId="4B2C7916" w14:textId="77777777" w:rsidR="00334746" w:rsidRPr="0029031E" w:rsidRDefault="00334746" w:rsidP="00334746">
            <w:pPr>
              <w:jc w:val="both"/>
            </w:pPr>
            <w:r w:rsidRPr="0029031E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9031E" w:rsidRPr="0029031E" w14:paraId="0AAE60FE" w14:textId="77777777" w:rsidTr="00967FAD">
        <w:trPr>
          <w:trHeight w:val="20"/>
        </w:trPr>
        <w:tc>
          <w:tcPr>
            <w:tcW w:w="1072" w:type="pct"/>
          </w:tcPr>
          <w:p w14:paraId="7AD60BDF" w14:textId="77777777" w:rsidR="00334746" w:rsidRPr="0029031E" w:rsidDel="002A1D54" w:rsidRDefault="00334746" w:rsidP="00334746">
            <w:r w:rsidRPr="0029031E" w:rsidDel="002A1D54">
              <w:t>Другие характеристики</w:t>
            </w:r>
          </w:p>
        </w:tc>
        <w:tc>
          <w:tcPr>
            <w:tcW w:w="3928" w:type="pct"/>
          </w:tcPr>
          <w:p w14:paraId="00926160" w14:textId="77777777" w:rsidR="00334746" w:rsidRPr="0029031E" w:rsidRDefault="00334746" w:rsidP="00334746">
            <w:pPr>
              <w:jc w:val="both"/>
            </w:pPr>
            <w:r w:rsidRPr="0029031E">
              <w:t>-</w:t>
            </w:r>
          </w:p>
        </w:tc>
      </w:tr>
    </w:tbl>
    <w:p w14:paraId="1AE5E688" w14:textId="77777777" w:rsidR="0029031E" w:rsidRDefault="0029031E" w:rsidP="0029031E">
      <w:pPr>
        <w:rPr>
          <w:b/>
          <w:bCs w:val="0"/>
        </w:rPr>
      </w:pPr>
    </w:p>
    <w:p w14:paraId="4472C424" w14:textId="12B73E83" w:rsidR="00FD779E" w:rsidRDefault="00FD779E" w:rsidP="0029031E">
      <w:pPr>
        <w:rPr>
          <w:b/>
          <w:bCs w:val="0"/>
        </w:rPr>
      </w:pPr>
      <w:r w:rsidRPr="0029031E">
        <w:rPr>
          <w:b/>
          <w:bCs w:val="0"/>
        </w:rPr>
        <w:t>3.</w:t>
      </w:r>
      <w:r w:rsidRPr="0029031E">
        <w:rPr>
          <w:b/>
          <w:bCs w:val="0"/>
          <w:lang w:val="en-US"/>
        </w:rPr>
        <w:t>4</w:t>
      </w:r>
      <w:r w:rsidRPr="0029031E">
        <w:rPr>
          <w:b/>
          <w:bCs w:val="0"/>
        </w:rPr>
        <w:t>.2. Трудовая функция</w:t>
      </w:r>
    </w:p>
    <w:p w14:paraId="55CD637E" w14:textId="77777777" w:rsidR="0029031E" w:rsidRPr="0029031E" w:rsidRDefault="0029031E" w:rsidP="0029031E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967FAD" w:rsidRPr="0029031E" w14:paraId="7B50942A" w14:textId="77777777" w:rsidTr="00967FAD">
        <w:trPr>
          <w:trHeight w:val="278"/>
        </w:trPr>
        <w:tc>
          <w:tcPr>
            <w:tcW w:w="87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1DB6D74" w14:textId="2380FFE5" w:rsidR="00FD779E" w:rsidRPr="0029031E" w:rsidRDefault="00AC3575" w:rsidP="00B31987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029C7C" w14:textId="77777777" w:rsidR="00FD779E" w:rsidRPr="0029031E" w:rsidRDefault="00FD779E" w:rsidP="00B31987">
            <w:r w:rsidRPr="0029031E">
              <w:t>Вальцовка</w:t>
            </w:r>
            <w:r w:rsidRPr="0029031E">
              <w:rPr>
                <w:noProof/>
              </w:rPr>
              <w:t xml:space="preserve"> изделий</w:t>
            </w:r>
            <w:r w:rsidRPr="0029031E">
              <w:t xml:space="preserve"> на роликовых сортогибочных машинах с ЧПУ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13A145F" w14:textId="78C028AD" w:rsidR="00FD779E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2C4A65" w14:textId="3C37B177" w:rsidR="00FD779E" w:rsidRPr="0029031E" w:rsidRDefault="005A4C84" w:rsidP="00967FAD">
            <w:pPr>
              <w:jc w:val="center"/>
            </w:pPr>
            <w:r>
              <w:rPr>
                <w:lang w:val="en-US"/>
              </w:rPr>
              <w:t>D</w:t>
            </w:r>
            <w:r w:rsidR="00FD779E" w:rsidRPr="0029031E">
              <w:t>/02.3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A2EBBE9" w14:textId="72AA25D0" w:rsidR="00FD779E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EBD4D4" w14:textId="77777777" w:rsidR="00FD779E" w:rsidRPr="0029031E" w:rsidRDefault="00FD779E" w:rsidP="00967FAD">
            <w:pPr>
              <w:jc w:val="center"/>
            </w:pPr>
            <w:r w:rsidRPr="0029031E">
              <w:t>3</w:t>
            </w:r>
          </w:p>
        </w:tc>
      </w:tr>
    </w:tbl>
    <w:p w14:paraId="5D511694" w14:textId="77777777" w:rsidR="00FD779E" w:rsidRPr="0029031E" w:rsidRDefault="00FD779E" w:rsidP="00FD779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1BB8F091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4271F7FD" w14:textId="77777777" w:rsidR="00FD779E" w:rsidRPr="0029031E" w:rsidRDefault="00FD779E" w:rsidP="00B31987">
            <w:r w:rsidRPr="0029031E">
              <w:t>Трудовые действия</w:t>
            </w:r>
          </w:p>
        </w:tc>
        <w:tc>
          <w:tcPr>
            <w:tcW w:w="3928" w:type="pct"/>
          </w:tcPr>
          <w:p w14:paraId="294373A9" w14:textId="77777777" w:rsidR="00FD779E" w:rsidRPr="0029031E" w:rsidRDefault="00FD779E" w:rsidP="00967FAD">
            <w:pPr>
              <w:jc w:val="both"/>
            </w:pPr>
            <w:r w:rsidRPr="0029031E">
              <w:t xml:space="preserve">Подготовка рабочего места к вальцовке изделий на роликовых сортогибочных машинах </w:t>
            </w:r>
            <w:r w:rsidR="00C27BAB" w:rsidRPr="0029031E">
              <w:t>с ЧПУ</w:t>
            </w:r>
          </w:p>
        </w:tc>
      </w:tr>
      <w:tr w:rsidR="0029031E" w:rsidRPr="0029031E" w14:paraId="5B7186D6" w14:textId="77777777" w:rsidTr="00967FAD">
        <w:trPr>
          <w:trHeight w:val="20"/>
        </w:trPr>
        <w:tc>
          <w:tcPr>
            <w:tcW w:w="1072" w:type="pct"/>
            <w:vMerge/>
          </w:tcPr>
          <w:p w14:paraId="20F199CF" w14:textId="77777777" w:rsidR="00FD779E" w:rsidRPr="0029031E" w:rsidRDefault="00FD779E" w:rsidP="00B31987"/>
        </w:tc>
        <w:tc>
          <w:tcPr>
            <w:tcW w:w="3928" w:type="pct"/>
          </w:tcPr>
          <w:p w14:paraId="6FA65757" w14:textId="77777777" w:rsidR="00FD779E" w:rsidRPr="0029031E" w:rsidRDefault="00FD779E" w:rsidP="00967FAD">
            <w:pPr>
              <w:jc w:val="both"/>
            </w:pPr>
            <w:r w:rsidRPr="0029031E">
              <w:t xml:space="preserve">Подготовка к работе роликовых сортогибочных машин </w:t>
            </w:r>
            <w:r w:rsidR="00C27BAB" w:rsidRPr="0029031E">
              <w:t>с ЧПУ</w:t>
            </w:r>
            <w:r w:rsidRPr="0029031E">
              <w:t xml:space="preserve"> и вспомогательных приспособлений для вальцовки изделий</w:t>
            </w:r>
          </w:p>
        </w:tc>
      </w:tr>
      <w:tr w:rsidR="0029031E" w:rsidRPr="0029031E" w14:paraId="39CD446E" w14:textId="77777777" w:rsidTr="00967FAD">
        <w:trPr>
          <w:trHeight w:val="20"/>
        </w:trPr>
        <w:tc>
          <w:tcPr>
            <w:tcW w:w="1072" w:type="pct"/>
            <w:vMerge/>
          </w:tcPr>
          <w:p w14:paraId="2D4E9EAE" w14:textId="77777777" w:rsidR="00FD779E" w:rsidRPr="0029031E" w:rsidRDefault="00FD779E" w:rsidP="00B31987"/>
        </w:tc>
        <w:tc>
          <w:tcPr>
            <w:tcW w:w="3928" w:type="pct"/>
          </w:tcPr>
          <w:p w14:paraId="3C2A3202" w14:textId="77777777" w:rsidR="00FD779E" w:rsidRPr="0029031E" w:rsidRDefault="00FD779E" w:rsidP="00967FAD">
            <w:pPr>
              <w:jc w:val="both"/>
            </w:pPr>
            <w:r w:rsidRPr="0029031E">
              <w:t xml:space="preserve">Подготовка нагревательного устройства к нагреву заготовок для вальцовки на роликовых сортогибочных машинах </w:t>
            </w:r>
            <w:r w:rsidR="00C27BAB" w:rsidRPr="0029031E">
              <w:t>с ЧПУ</w:t>
            </w:r>
          </w:p>
        </w:tc>
      </w:tr>
      <w:tr w:rsidR="0029031E" w:rsidRPr="0029031E" w14:paraId="7B595595" w14:textId="77777777" w:rsidTr="00967FAD">
        <w:trPr>
          <w:trHeight w:val="20"/>
        </w:trPr>
        <w:tc>
          <w:tcPr>
            <w:tcW w:w="1072" w:type="pct"/>
            <w:vMerge/>
          </w:tcPr>
          <w:p w14:paraId="12C6F14D" w14:textId="77777777" w:rsidR="00FD779E" w:rsidRPr="0029031E" w:rsidRDefault="00FD779E" w:rsidP="00B31987"/>
        </w:tc>
        <w:tc>
          <w:tcPr>
            <w:tcW w:w="3928" w:type="pct"/>
          </w:tcPr>
          <w:p w14:paraId="7523D96E" w14:textId="77777777" w:rsidR="00FD779E" w:rsidRPr="0029031E" w:rsidRDefault="00FD779E" w:rsidP="00967FAD">
            <w:pPr>
              <w:jc w:val="both"/>
            </w:pPr>
            <w:r w:rsidRPr="0029031E">
              <w:t xml:space="preserve">Ежедневное техническое обслуживание роликовых сортогибочных машин </w:t>
            </w:r>
            <w:r w:rsidR="00C27BAB" w:rsidRPr="0029031E">
              <w:t>с ЧПУ</w:t>
            </w:r>
            <w:r w:rsidRPr="0029031E">
              <w:t xml:space="preserve"> для вальцовки изделий</w:t>
            </w:r>
          </w:p>
        </w:tc>
      </w:tr>
      <w:tr w:rsidR="0029031E" w:rsidRPr="0029031E" w14:paraId="0318D10A" w14:textId="77777777" w:rsidTr="00967FAD">
        <w:trPr>
          <w:trHeight w:val="20"/>
        </w:trPr>
        <w:tc>
          <w:tcPr>
            <w:tcW w:w="1072" w:type="pct"/>
            <w:vMerge/>
          </w:tcPr>
          <w:p w14:paraId="2D352273" w14:textId="77777777" w:rsidR="00C27BAB" w:rsidRPr="0029031E" w:rsidRDefault="00C27BAB" w:rsidP="00B31987"/>
        </w:tc>
        <w:tc>
          <w:tcPr>
            <w:tcW w:w="3928" w:type="pct"/>
          </w:tcPr>
          <w:p w14:paraId="6A777037" w14:textId="6CA3C3E6" w:rsidR="00C27BAB" w:rsidRPr="0029031E" w:rsidRDefault="00C27BAB" w:rsidP="00967FAD">
            <w:pPr>
              <w:jc w:val="both"/>
            </w:pPr>
            <w:r w:rsidRPr="0029031E">
              <w:t>Наладка роликовых сортогибочных машин с ЧПУ для вальцовки изделий</w:t>
            </w:r>
          </w:p>
        </w:tc>
      </w:tr>
      <w:tr w:rsidR="0029031E" w:rsidRPr="0029031E" w14:paraId="6185D2A5" w14:textId="77777777" w:rsidTr="00967FAD">
        <w:trPr>
          <w:trHeight w:val="20"/>
        </w:trPr>
        <w:tc>
          <w:tcPr>
            <w:tcW w:w="1072" w:type="pct"/>
            <w:vMerge/>
          </w:tcPr>
          <w:p w14:paraId="6A18250D" w14:textId="77777777" w:rsidR="00FD779E" w:rsidRPr="0029031E" w:rsidRDefault="00FD779E" w:rsidP="00B31987"/>
        </w:tc>
        <w:tc>
          <w:tcPr>
            <w:tcW w:w="3928" w:type="pct"/>
          </w:tcPr>
          <w:p w14:paraId="3B525B50" w14:textId="77777777" w:rsidR="00FD779E" w:rsidRPr="0029031E" w:rsidRDefault="00FD779E" w:rsidP="00967FAD">
            <w:pPr>
              <w:jc w:val="both"/>
            </w:pPr>
            <w:r w:rsidRPr="0029031E">
              <w:t xml:space="preserve">Загрузка заготовок в нагревательные устройства для нагрева под вальцовку на роликовых сортогибочных машинах </w:t>
            </w:r>
            <w:r w:rsidR="00C27BAB" w:rsidRPr="0029031E">
              <w:t>с ЧПУ</w:t>
            </w:r>
          </w:p>
        </w:tc>
      </w:tr>
      <w:tr w:rsidR="0029031E" w:rsidRPr="0029031E" w14:paraId="5B2FAD00" w14:textId="77777777" w:rsidTr="00967FAD">
        <w:trPr>
          <w:trHeight w:val="20"/>
        </w:trPr>
        <w:tc>
          <w:tcPr>
            <w:tcW w:w="1072" w:type="pct"/>
            <w:vMerge/>
          </w:tcPr>
          <w:p w14:paraId="65EEE1D3" w14:textId="77777777" w:rsidR="00FD779E" w:rsidRPr="0029031E" w:rsidRDefault="00FD779E" w:rsidP="00B31987"/>
        </w:tc>
        <w:tc>
          <w:tcPr>
            <w:tcW w:w="3928" w:type="pct"/>
          </w:tcPr>
          <w:p w14:paraId="185A4C59" w14:textId="77777777" w:rsidR="00FD779E" w:rsidRPr="0029031E" w:rsidRDefault="00FD779E" w:rsidP="00967FAD">
            <w:pPr>
              <w:jc w:val="both"/>
            </w:pPr>
            <w:r w:rsidRPr="0029031E">
              <w:t xml:space="preserve">Разгрузка нагретых заготовок из нагревательных устройств для вальцовки на роликовых сортогибочных машинах </w:t>
            </w:r>
            <w:r w:rsidR="00C27BAB" w:rsidRPr="0029031E">
              <w:t>с ЧПУ</w:t>
            </w:r>
          </w:p>
        </w:tc>
      </w:tr>
      <w:tr w:rsidR="0029031E" w:rsidRPr="0029031E" w14:paraId="71E0441B" w14:textId="77777777" w:rsidTr="00967FAD">
        <w:trPr>
          <w:trHeight w:val="20"/>
        </w:trPr>
        <w:tc>
          <w:tcPr>
            <w:tcW w:w="1072" w:type="pct"/>
            <w:vMerge/>
          </w:tcPr>
          <w:p w14:paraId="4F0CBB75" w14:textId="77777777" w:rsidR="00FD779E" w:rsidRPr="0029031E" w:rsidRDefault="00FD779E" w:rsidP="00B31987"/>
        </w:tc>
        <w:tc>
          <w:tcPr>
            <w:tcW w:w="3928" w:type="pct"/>
          </w:tcPr>
          <w:p w14:paraId="368044E8" w14:textId="77777777" w:rsidR="00FD779E" w:rsidRPr="0029031E" w:rsidRDefault="00EC1911" w:rsidP="00967FAD">
            <w:pPr>
              <w:jc w:val="both"/>
            </w:pPr>
            <w:r w:rsidRPr="0029031E">
              <w:t>Подача заготовок в роликовые сортогибочные машины с ЧПУ для вальцовки изделий</w:t>
            </w:r>
          </w:p>
        </w:tc>
      </w:tr>
      <w:tr w:rsidR="0029031E" w:rsidRPr="0029031E" w14:paraId="0A88582A" w14:textId="77777777" w:rsidTr="00967FAD">
        <w:trPr>
          <w:trHeight w:val="20"/>
        </w:trPr>
        <w:tc>
          <w:tcPr>
            <w:tcW w:w="1072" w:type="pct"/>
            <w:vMerge/>
          </w:tcPr>
          <w:p w14:paraId="43A1B91E" w14:textId="77777777" w:rsidR="00EC1911" w:rsidRPr="0029031E" w:rsidRDefault="00EC1911" w:rsidP="00EC1911"/>
        </w:tc>
        <w:tc>
          <w:tcPr>
            <w:tcW w:w="3928" w:type="pct"/>
          </w:tcPr>
          <w:p w14:paraId="2E4790BC" w14:textId="77777777" w:rsidR="00EC1911" w:rsidRPr="0029031E" w:rsidRDefault="00EC1911" w:rsidP="00967FAD">
            <w:pPr>
              <w:jc w:val="both"/>
            </w:pPr>
            <w:r w:rsidRPr="0029031E">
              <w:t>Контроль за исправностью работы роликовых сортогибочных машин с ЧПУ при вальцовке изделий</w:t>
            </w:r>
          </w:p>
        </w:tc>
      </w:tr>
      <w:tr w:rsidR="0029031E" w:rsidRPr="0029031E" w14:paraId="0A07B7C3" w14:textId="77777777" w:rsidTr="00967FAD">
        <w:trPr>
          <w:trHeight w:val="20"/>
        </w:trPr>
        <w:tc>
          <w:tcPr>
            <w:tcW w:w="1072" w:type="pct"/>
            <w:vMerge/>
          </w:tcPr>
          <w:p w14:paraId="2BAAEAE5" w14:textId="77777777" w:rsidR="00EC1911" w:rsidRPr="0029031E" w:rsidRDefault="00EC1911" w:rsidP="00EC1911"/>
        </w:tc>
        <w:tc>
          <w:tcPr>
            <w:tcW w:w="3928" w:type="pct"/>
          </w:tcPr>
          <w:p w14:paraId="57023067" w14:textId="77777777" w:rsidR="00EC1911" w:rsidRPr="0029031E" w:rsidRDefault="00B4635F" w:rsidP="00967FAD">
            <w:pPr>
              <w:jc w:val="both"/>
            </w:pPr>
            <w:r w:rsidRPr="0029031E">
              <w:t xml:space="preserve">Снятие с роликов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</w:t>
            </w:r>
            <w:r w:rsidRPr="0029031E">
              <w:lastRenderedPageBreak/>
              <w:t>с ЧПУ</w:t>
            </w:r>
          </w:p>
        </w:tc>
      </w:tr>
      <w:tr w:rsidR="0029031E" w:rsidRPr="0029031E" w14:paraId="187F25D6" w14:textId="77777777" w:rsidTr="00967FAD">
        <w:trPr>
          <w:trHeight w:val="20"/>
        </w:trPr>
        <w:tc>
          <w:tcPr>
            <w:tcW w:w="1072" w:type="pct"/>
            <w:vMerge/>
          </w:tcPr>
          <w:p w14:paraId="65216D3C" w14:textId="77777777" w:rsidR="00EC1911" w:rsidRPr="0029031E" w:rsidRDefault="00EC1911" w:rsidP="00EC1911"/>
        </w:tc>
        <w:tc>
          <w:tcPr>
            <w:tcW w:w="3928" w:type="pct"/>
          </w:tcPr>
          <w:p w14:paraId="4E6875E1" w14:textId="77777777" w:rsidR="00EC1911" w:rsidRPr="0029031E" w:rsidRDefault="00B4635F" w:rsidP="00967FAD">
            <w:pPr>
              <w:jc w:val="both"/>
              <w:rPr>
                <w:highlight w:val="yellow"/>
              </w:rPr>
            </w:pPr>
            <w:r w:rsidRPr="0029031E">
              <w:t xml:space="preserve">Выявление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ЧПУ</w:t>
            </w:r>
          </w:p>
        </w:tc>
      </w:tr>
      <w:tr w:rsidR="0029031E" w:rsidRPr="0029031E" w14:paraId="26C4BC9B" w14:textId="77777777" w:rsidTr="00967FAD">
        <w:trPr>
          <w:trHeight w:val="20"/>
        </w:trPr>
        <w:tc>
          <w:tcPr>
            <w:tcW w:w="1072" w:type="pct"/>
            <w:vMerge/>
          </w:tcPr>
          <w:p w14:paraId="60DB4833" w14:textId="77777777" w:rsidR="00EC1911" w:rsidRPr="0029031E" w:rsidRDefault="00EC1911" w:rsidP="00EC1911"/>
        </w:tc>
        <w:tc>
          <w:tcPr>
            <w:tcW w:w="3928" w:type="pct"/>
          </w:tcPr>
          <w:p w14:paraId="576DB4FA" w14:textId="77777777" w:rsidR="00EC1911" w:rsidRPr="0029031E" w:rsidRDefault="00B4635F" w:rsidP="00967FAD">
            <w:pPr>
              <w:jc w:val="both"/>
            </w:pPr>
            <w:proofErr w:type="spellStart"/>
            <w:r w:rsidRPr="0029031E">
              <w:t>Подналадка</w:t>
            </w:r>
            <w:proofErr w:type="spellEnd"/>
            <w:r w:rsidRPr="0029031E">
              <w:t xml:space="preserve"> роликовых сортогибочных машин с ЧПУ и средств механизации</w:t>
            </w:r>
          </w:p>
        </w:tc>
      </w:tr>
      <w:tr w:rsidR="0029031E" w:rsidRPr="0029031E" w14:paraId="760D0064" w14:textId="77777777" w:rsidTr="00967FAD">
        <w:trPr>
          <w:trHeight w:val="20"/>
        </w:trPr>
        <w:tc>
          <w:tcPr>
            <w:tcW w:w="1072" w:type="pct"/>
            <w:vMerge/>
          </w:tcPr>
          <w:p w14:paraId="64843B5B" w14:textId="77777777" w:rsidR="00EC1911" w:rsidRPr="0029031E" w:rsidRDefault="00EC1911" w:rsidP="00EC1911"/>
        </w:tc>
        <w:tc>
          <w:tcPr>
            <w:tcW w:w="3928" w:type="pct"/>
          </w:tcPr>
          <w:p w14:paraId="3FE602FA" w14:textId="77777777" w:rsidR="00EC1911" w:rsidRPr="0029031E" w:rsidRDefault="00EC1911" w:rsidP="00967FAD">
            <w:pPr>
              <w:jc w:val="both"/>
            </w:pPr>
            <w:r w:rsidRPr="0029031E">
              <w:t xml:space="preserve">Складирование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ЧПУ</w:t>
            </w:r>
          </w:p>
        </w:tc>
      </w:tr>
      <w:tr w:rsidR="0029031E" w:rsidRPr="0029031E" w14:paraId="46396D11" w14:textId="77777777" w:rsidTr="00967FAD">
        <w:trPr>
          <w:trHeight w:val="20"/>
        </w:trPr>
        <w:tc>
          <w:tcPr>
            <w:tcW w:w="1072" w:type="pct"/>
            <w:vMerge/>
          </w:tcPr>
          <w:p w14:paraId="6BD4F8C8" w14:textId="77777777" w:rsidR="00EC1911" w:rsidRPr="0029031E" w:rsidRDefault="00EC1911" w:rsidP="00EC1911"/>
        </w:tc>
        <w:tc>
          <w:tcPr>
            <w:tcW w:w="3928" w:type="pct"/>
          </w:tcPr>
          <w:p w14:paraId="6459059E" w14:textId="77777777" w:rsidR="00EC1911" w:rsidRPr="0029031E" w:rsidRDefault="00EC1911" w:rsidP="00967FAD">
            <w:pPr>
              <w:jc w:val="both"/>
            </w:pPr>
            <w:r w:rsidRPr="0029031E">
              <w:t>Устранение мелких неисправностей в работе роликовых сортогибочных машин с ЧПУ и средств механизации</w:t>
            </w:r>
          </w:p>
        </w:tc>
      </w:tr>
      <w:tr w:rsidR="0029031E" w:rsidRPr="0029031E" w14:paraId="2D61B529" w14:textId="77777777" w:rsidTr="00967FAD">
        <w:trPr>
          <w:trHeight w:val="20"/>
        </w:trPr>
        <w:tc>
          <w:tcPr>
            <w:tcW w:w="1072" w:type="pct"/>
            <w:vMerge/>
          </w:tcPr>
          <w:p w14:paraId="241A09E2" w14:textId="77777777" w:rsidR="00EC1911" w:rsidRPr="0029031E" w:rsidRDefault="00EC1911" w:rsidP="00EC1911"/>
        </w:tc>
        <w:tc>
          <w:tcPr>
            <w:tcW w:w="3928" w:type="pct"/>
          </w:tcPr>
          <w:p w14:paraId="15F9DB60" w14:textId="77777777" w:rsidR="00EC1911" w:rsidRPr="0029031E" w:rsidRDefault="00EC1911" w:rsidP="00967FAD">
            <w:pPr>
              <w:jc w:val="both"/>
            </w:pPr>
            <w:r w:rsidRPr="0029031E">
              <w:t xml:space="preserve">Контроль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ЧПУ</w:t>
            </w:r>
          </w:p>
        </w:tc>
      </w:tr>
      <w:tr w:rsidR="0029031E" w:rsidRPr="0029031E" w14:paraId="3B57E124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186FC415" w14:textId="77777777" w:rsidR="00EC1911" w:rsidRPr="0029031E" w:rsidDel="002A1D54" w:rsidRDefault="00EC1911" w:rsidP="00EC1911">
            <w:r w:rsidRPr="0029031E" w:rsidDel="002A1D54">
              <w:t>Необходимые умения</w:t>
            </w:r>
          </w:p>
        </w:tc>
        <w:tc>
          <w:tcPr>
            <w:tcW w:w="3928" w:type="pct"/>
          </w:tcPr>
          <w:p w14:paraId="12C21979" w14:textId="77777777" w:rsidR="00EC1911" w:rsidRPr="0029031E" w:rsidRDefault="00EC1911" w:rsidP="00967FAD">
            <w:pPr>
              <w:jc w:val="both"/>
            </w:pPr>
            <w:r w:rsidRPr="0029031E">
              <w:t>Читать технологическую и конструкторскую документацию</w:t>
            </w:r>
          </w:p>
        </w:tc>
      </w:tr>
      <w:tr w:rsidR="0029031E" w:rsidRPr="0029031E" w14:paraId="0291AEA1" w14:textId="77777777" w:rsidTr="00967FAD">
        <w:trPr>
          <w:trHeight w:val="20"/>
        </w:trPr>
        <w:tc>
          <w:tcPr>
            <w:tcW w:w="1072" w:type="pct"/>
            <w:vMerge/>
          </w:tcPr>
          <w:p w14:paraId="35650609" w14:textId="77777777" w:rsidR="00EC1911" w:rsidRPr="0029031E" w:rsidDel="002A1D54" w:rsidRDefault="00EC1911" w:rsidP="00EC1911"/>
        </w:tc>
        <w:tc>
          <w:tcPr>
            <w:tcW w:w="3928" w:type="pct"/>
          </w:tcPr>
          <w:p w14:paraId="7FA54695" w14:textId="77777777" w:rsidR="00EC1911" w:rsidRPr="0029031E" w:rsidRDefault="00EC1911" w:rsidP="00967FAD">
            <w:pPr>
              <w:jc w:val="both"/>
            </w:pPr>
            <w:r w:rsidRPr="0029031E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29031E" w:rsidRPr="0029031E" w14:paraId="078120F1" w14:textId="77777777" w:rsidTr="00967FAD">
        <w:trPr>
          <w:trHeight w:val="20"/>
        </w:trPr>
        <w:tc>
          <w:tcPr>
            <w:tcW w:w="1072" w:type="pct"/>
            <w:vMerge/>
          </w:tcPr>
          <w:p w14:paraId="29E50A91" w14:textId="77777777" w:rsidR="00EC1911" w:rsidRPr="0029031E" w:rsidDel="002A1D54" w:rsidRDefault="00EC1911" w:rsidP="00EC1911"/>
        </w:tc>
        <w:tc>
          <w:tcPr>
            <w:tcW w:w="3928" w:type="pct"/>
          </w:tcPr>
          <w:p w14:paraId="52D3195F" w14:textId="77777777" w:rsidR="00EC1911" w:rsidRPr="0029031E" w:rsidRDefault="00EC1911" w:rsidP="00967FAD">
            <w:pPr>
              <w:jc w:val="both"/>
            </w:pPr>
            <w:r w:rsidRPr="0029031E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29031E" w:rsidRPr="0029031E" w14:paraId="0E4FD854" w14:textId="77777777" w:rsidTr="00967FAD">
        <w:trPr>
          <w:trHeight w:val="20"/>
        </w:trPr>
        <w:tc>
          <w:tcPr>
            <w:tcW w:w="1072" w:type="pct"/>
            <w:vMerge/>
          </w:tcPr>
          <w:p w14:paraId="7FD95F57" w14:textId="77777777" w:rsidR="00EC1911" w:rsidRPr="0029031E" w:rsidDel="002A1D54" w:rsidRDefault="00EC1911" w:rsidP="00EC1911"/>
        </w:tc>
        <w:tc>
          <w:tcPr>
            <w:tcW w:w="3928" w:type="pct"/>
          </w:tcPr>
          <w:p w14:paraId="512B89BC" w14:textId="77777777" w:rsidR="00EC1911" w:rsidRPr="0029031E" w:rsidRDefault="00EC1911" w:rsidP="00967FAD">
            <w:pPr>
              <w:jc w:val="both"/>
            </w:pPr>
            <w:r w:rsidRPr="0029031E">
              <w:t>Использовать роликовые сортогибочные машины с ЧПУ для вальцовки изделий</w:t>
            </w:r>
          </w:p>
        </w:tc>
      </w:tr>
      <w:tr w:rsidR="0029031E" w:rsidRPr="0029031E" w14:paraId="4ABFAEF8" w14:textId="77777777" w:rsidTr="00967FAD">
        <w:trPr>
          <w:trHeight w:val="20"/>
        </w:trPr>
        <w:tc>
          <w:tcPr>
            <w:tcW w:w="1072" w:type="pct"/>
            <w:vMerge/>
          </w:tcPr>
          <w:p w14:paraId="282AB8A1" w14:textId="77777777" w:rsidR="00EC1911" w:rsidRPr="0029031E" w:rsidDel="002A1D54" w:rsidRDefault="00EC1911" w:rsidP="00EC1911"/>
        </w:tc>
        <w:tc>
          <w:tcPr>
            <w:tcW w:w="3928" w:type="pct"/>
          </w:tcPr>
          <w:p w14:paraId="09F9AF1D" w14:textId="77777777" w:rsidR="00EC1911" w:rsidRPr="0029031E" w:rsidRDefault="00EC1911" w:rsidP="00967FAD">
            <w:pPr>
              <w:jc w:val="both"/>
            </w:pPr>
            <w:r w:rsidRPr="0029031E">
              <w:t>Использовать нагревательные устройства для нагрева заготовок под вальцовку изделий на роликовых сортогибочных машинах с ЧПУ</w:t>
            </w:r>
          </w:p>
        </w:tc>
      </w:tr>
      <w:tr w:rsidR="0029031E" w:rsidRPr="0029031E" w14:paraId="721D69D8" w14:textId="77777777" w:rsidTr="00967FAD">
        <w:trPr>
          <w:trHeight w:val="20"/>
        </w:trPr>
        <w:tc>
          <w:tcPr>
            <w:tcW w:w="1072" w:type="pct"/>
            <w:vMerge/>
          </w:tcPr>
          <w:p w14:paraId="36A84C37" w14:textId="77777777" w:rsidR="00EC1911" w:rsidRPr="0029031E" w:rsidDel="002A1D54" w:rsidRDefault="00EC1911" w:rsidP="00EC1911"/>
        </w:tc>
        <w:tc>
          <w:tcPr>
            <w:tcW w:w="3928" w:type="pct"/>
          </w:tcPr>
          <w:p w14:paraId="7180B7F0" w14:textId="77777777" w:rsidR="00EC1911" w:rsidRPr="0029031E" w:rsidRDefault="00EC1911" w:rsidP="00967FAD">
            <w:pPr>
              <w:jc w:val="both"/>
            </w:pPr>
            <w:r w:rsidRPr="0029031E">
              <w:t>Управлять роликовыми сортогибочными машинами с ЧПУ с пульта</w:t>
            </w:r>
          </w:p>
        </w:tc>
      </w:tr>
      <w:tr w:rsidR="0029031E" w:rsidRPr="0029031E" w14:paraId="00D82A47" w14:textId="77777777" w:rsidTr="00967FAD">
        <w:trPr>
          <w:trHeight w:val="20"/>
        </w:trPr>
        <w:tc>
          <w:tcPr>
            <w:tcW w:w="1072" w:type="pct"/>
            <w:vMerge/>
          </w:tcPr>
          <w:p w14:paraId="6D7286D1" w14:textId="77777777" w:rsidR="00EC1911" w:rsidRPr="0029031E" w:rsidDel="002A1D54" w:rsidRDefault="00EC1911" w:rsidP="00EC1911"/>
        </w:tc>
        <w:tc>
          <w:tcPr>
            <w:tcW w:w="3928" w:type="pct"/>
          </w:tcPr>
          <w:p w14:paraId="5DAAE9CC" w14:textId="77777777" w:rsidR="00EC1911" w:rsidRPr="0029031E" w:rsidRDefault="00EC1911" w:rsidP="00967FAD">
            <w:pPr>
              <w:jc w:val="both"/>
            </w:pPr>
            <w:r w:rsidRPr="0029031E">
              <w:t xml:space="preserve">Управлять вспомогательными приспособлениями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сортового и профильного проката на роликовых сортогибочных машинах с ЧПУ</w:t>
            </w:r>
          </w:p>
        </w:tc>
      </w:tr>
      <w:tr w:rsidR="0029031E" w:rsidRPr="0029031E" w14:paraId="5EAE587E" w14:textId="77777777" w:rsidTr="00967FAD">
        <w:trPr>
          <w:trHeight w:val="20"/>
        </w:trPr>
        <w:tc>
          <w:tcPr>
            <w:tcW w:w="1072" w:type="pct"/>
            <w:vMerge/>
          </w:tcPr>
          <w:p w14:paraId="7FDAA03C" w14:textId="77777777" w:rsidR="00EC1911" w:rsidRPr="0029031E" w:rsidDel="002A1D54" w:rsidRDefault="00EC1911" w:rsidP="00EC1911"/>
        </w:tc>
        <w:tc>
          <w:tcPr>
            <w:tcW w:w="3928" w:type="pct"/>
          </w:tcPr>
          <w:p w14:paraId="014211B7" w14:textId="77777777" w:rsidR="00EC1911" w:rsidRPr="0029031E" w:rsidRDefault="00EC1911" w:rsidP="00967FAD">
            <w:pPr>
              <w:jc w:val="both"/>
            </w:pPr>
            <w:r w:rsidRPr="0029031E">
              <w:t>Выполнять техническое обслуживание (ежедневное, еженедельное) роликовых сортогибочных машин с ЧПУ и вспомогательных приспособлений в соответствии с требованиями документации по эксплуатации</w:t>
            </w:r>
          </w:p>
        </w:tc>
      </w:tr>
      <w:tr w:rsidR="0029031E" w:rsidRPr="0029031E" w14:paraId="43432FD3" w14:textId="77777777" w:rsidTr="00967FAD">
        <w:trPr>
          <w:trHeight w:val="20"/>
        </w:trPr>
        <w:tc>
          <w:tcPr>
            <w:tcW w:w="1072" w:type="pct"/>
            <w:vMerge/>
          </w:tcPr>
          <w:p w14:paraId="6185D0C2" w14:textId="77777777" w:rsidR="00F57397" w:rsidRPr="0029031E" w:rsidDel="002A1D54" w:rsidRDefault="00F57397" w:rsidP="00F57397"/>
        </w:tc>
        <w:tc>
          <w:tcPr>
            <w:tcW w:w="3928" w:type="pct"/>
          </w:tcPr>
          <w:p w14:paraId="65A698DC" w14:textId="77777777" w:rsidR="00F57397" w:rsidRPr="0029031E" w:rsidRDefault="00F57397" w:rsidP="00967FAD">
            <w:pPr>
              <w:jc w:val="both"/>
            </w:pPr>
            <w:r w:rsidRPr="0029031E">
              <w:t>Закладывать заготовки в нагревательные устройства для нагрева под вальцовку на роликовых сортогибочных машинах с ЧПУ</w:t>
            </w:r>
          </w:p>
        </w:tc>
      </w:tr>
      <w:tr w:rsidR="0029031E" w:rsidRPr="0029031E" w14:paraId="4144EB6A" w14:textId="77777777" w:rsidTr="00967FAD">
        <w:trPr>
          <w:trHeight w:val="20"/>
        </w:trPr>
        <w:tc>
          <w:tcPr>
            <w:tcW w:w="1072" w:type="pct"/>
            <w:vMerge/>
          </w:tcPr>
          <w:p w14:paraId="038E8DD1" w14:textId="77777777" w:rsidR="00F57397" w:rsidRPr="0029031E" w:rsidDel="002A1D54" w:rsidRDefault="00F57397" w:rsidP="00F57397"/>
        </w:tc>
        <w:tc>
          <w:tcPr>
            <w:tcW w:w="3928" w:type="pct"/>
          </w:tcPr>
          <w:p w14:paraId="0EE34E71" w14:textId="77777777" w:rsidR="00F57397" w:rsidRPr="0029031E" w:rsidRDefault="00F57397" w:rsidP="00967FAD">
            <w:pPr>
              <w:jc w:val="both"/>
            </w:pPr>
            <w:r w:rsidRPr="0029031E">
              <w:t>Разгружать нагретые заготовки из нагревательных устройств для вальцовки на роликовых сортогибочных машинах с ЧПУ</w:t>
            </w:r>
          </w:p>
        </w:tc>
      </w:tr>
      <w:tr w:rsidR="0029031E" w:rsidRPr="0029031E" w14:paraId="68C9BAC0" w14:textId="77777777" w:rsidTr="00967FAD">
        <w:trPr>
          <w:trHeight w:val="20"/>
        </w:trPr>
        <w:tc>
          <w:tcPr>
            <w:tcW w:w="1072" w:type="pct"/>
            <w:vMerge/>
          </w:tcPr>
          <w:p w14:paraId="0C081B5A" w14:textId="77777777" w:rsidR="00F57397" w:rsidRPr="0029031E" w:rsidDel="002A1D54" w:rsidRDefault="00F57397" w:rsidP="00F57397"/>
        </w:tc>
        <w:tc>
          <w:tcPr>
            <w:tcW w:w="3928" w:type="pct"/>
          </w:tcPr>
          <w:p w14:paraId="2E0DF701" w14:textId="77777777" w:rsidR="00F57397" w:rsidRPr="0029031E" w:rsidRDefault="00F57397" w:rsidP="00967FAD">
            <w:pPr>
              <w:jc w:val="both"/>
            </w:pPr>
            <w:r w:rsidRPr="0029031E">
              <w:t>Определять температуру нагрева заготовок под вальцовку изделий на роликовых сортогибочных машинах с ЧПУ</w:t>
            </w:r>
          </w:p>
        </w:tc>
      </w:tr>
      <w:tr w:rsidR="0029031E" w:rsidRPr="0029031E" w14:paraId="2470A267" w14:textId="77777777" w:rsidTr="00967FAD">
        <w:trPr>
          <w:trHeight w:val="20"/>
        </w:trPr>
        <w:tc>
          <w:tcPr>
            <w:tcW w:w="1072" w:type="pct"/>
            <w:vMerge/>
          </w:tcPr>
          <w:p w14:paraId="1E0E4C57" w14:textId="77777777" w:rsidR="00F57397" w:rsidRPr="0029031E" w:rsidDel="002A1D54" w:rsidRDefault="00F57397" w:rsidP="00F57397"/>
        </w:tc>
        <w:tc>
          <w:tcPr>
            <w:tcW w:w="3928" w:type="pct"/>
          </w:tcPr>
          <w:p w14:paraId="2593715C" w14:textId="3C52A5A4" w:rsidR="00F57397" w:rsidRPr="0029031E" w:rsidRDefault="00F57397" w:rsidP="00967FAD">
            <w:pPr>
              <w:jc w:val="both"/>
              <w:rPr>
                <w:highlight w:val="yellow"/>
              </w:rPr>
            </w:pPr>
            <w:r w:rsidRPr="0029031E">
              <w:t xml:space="preserve">Определять </w:t>
            </w:r>
            <w:r w:rsidR="00024DF7">
              <w:t xml:space="preserve">типичные неисправности </w:t>
            </w:r>
            <w:r w:rsidRPr="0029031E">
              <w:t>роликовых сортогибочных машин с ЧПУ</w:t>
            </w:r>
          </w:p>
        </w:tc>
      </w:tr>
      <w:tr w:rsidR="0029031E" w:rsidRPr="0029031E" w14:paraId="1F280F66" w14:textId="77777777" w:rsidTr="00967FAD">
        <w:trPr>
          <w:trHeight w:val="20"/>
        </w:trPr>
        <w:tc>
          <w:tcPr>
            <w:tcW w:w="1072" w:type="pct"/>
            <w:vMerge/>
          </w:tcPr>
          <w:p w14:paraId="101303F1" w14:textId="77777777" w:rsidR="00F57397" w:rsidRPr="0029031E" w:rsidDel="002A1D54" w:rsidRDefault="00F57397" w:rsidP="00F57397"/>
        </w:tc>
        <w:tc>
          <w:tcPr>
            <w:tcW w:w="3928" w:type="pct"/>
          </w:tcPr>
          <w:p w14:paraId="448AE2B5" w14:textId="77777777" w:rsidR="00F57397" w:rsidRPr="0029031E" w:rsidRDefault="00F57397" w:rsidP="00967FAD">
            <w:pPr>
              <w:jc w:val="both"/>
            </w:pPr>
            <w:r w:rsidRPr="0029031E">
              <w:t>Устанавливать заданные технической документацией параметры гибки на роликовых сортогибочных машинах с ЧПУ</w:t>
            </w:r>
          </w:p>
        </w:tc>
      </w:tr>
      <w:tr w:rsidR="0029031E" w:rsidRPr="0029031E" w14:paraId="4EDAD237" w14:textId="77777777" w:rsidTr="00967FAD">
        <w:trPr>
          <w:trHeight w:val="20"/>
        </w:trPr>
        <w:tc>
          <w:tcPr>
            <w:tcW w:w="1072" w:type="pct"/>
            <w:vMerge/>
          </w:tcPr>
          <w:p w14:paraId="5EE38722" w14:textId="77777777" w:rsidR="00F57397" w:rsidRPr="0029031E" w:rsidDel="002A1D54" w:rsidRDefault="00F57397" w:rsidP="00F57397"/>
        </w:tc>
        <w:tc>
          <w:tcPr>
            <w:tcW w:w="3928" w:type="pct"/>
          </w:tcPr>
          <w:p w14:paraId="59C3FD57" w14:textId="77777777" w:rsidR="00F57397" w:rsidRPr="0029031E" w:rsidRDefault="00F57397" w:rsidP="00967FAD">
            <w:pPr>
              <w:jc w:val="both"/>
            </w:pPr>
            <w:r w:rsidRPr="0029031E">
              <w:t xml:space="preserve">Выбирать грузоподъемные механизмы и такелажную оснастку для подъема и перемещения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ЧПУ</w:t>
            </w:r>
          </w:p>
        </w:tc>
      </w:tr>
      <w:tr w:rsidR="0029031E" w:rsidRPr="0029031E" w14:paraId="28166971" w14:textId="77777777" w:rsidTr="00967FAD">
        <w:trPr>
          <w:trHeight w:val="20"/>
        </w:trPr>
        <w:tc>
          <w:tcPr>
            <w:tcW w:w="1072" w:type="pct"/>
            <w:vMerge/>
          </w:tcPr>
          <w:p w14:paraId="3BBF5921" w14:textId="77777777" w:rsidR="00F57397" w:rsidRPr="0029031E" w:rsidDel="002A1D54" w:rsidRDefault="00F57397" w:rsidP="00F57397"/>
        </w:tc>
        <w:tc>
          <w:tcPr>
            <w:tcW w:w="3928" w:type="pct"/>
          </w:tcPr>
          <w:p w14:paraId="36CB15F7" w14:textId="77777777" w:rsidR="00F57397" w:rsidRPr="0029031E" w:rsidRDefault="00F57397" w:rsidP="00967FAD">
            <w:pPr>
              <w:jc w:val="both"/>
            </w:pPr>
            <w:r w:rsidRPr="0029031E">
              <w:t xml:space="preserve">Выбирать схемы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ЧПУ</w:t>
            </w:r>
          </w:p>
        </w:tc>
      </w:tr>
      <w:tr w:rsidR="0029031E" w:rsidRPr="0029031E" w14:paraId="39C56B59" w14:textId="77777777" w:rsidTr="00967FAD">
        <w:trPr>
          <w:trHeight w:val="20"/>
        </w:trPr>
        <w:tc>
          <w:tcPr>
            <w:tcW w:w="1072" w:type="pct"/>
            <w:vMerge/>
          </w:tcPr>
          <w:p w14:paraId="7ED7DD2D" w14:textId="77777777" w:rsidR="00F57397" w:rsidRPr="0029031E" w:rsidDel="002A1D54" w:rsidRDefault="00F57397" w:rsidP="00F57397"/>
        </w:tc>
        <w:tc>
          <w:tcPr>
            <w:tcW w:w="3928" w:type="pct"/>
          </w:tcPr>
          <w:p w14:paraId="3A4D1257" w14:textId="77777777" w:rsidR="00F57397" w:rsidRPr="0029031E" w:rsidRDefault="00F57397" w:rsidP="00967FAD">
            <w:pPr>
              <w:jc w:val="both"/>
            </w:pPr>
            <w:r w:rsidRPr="0029031E">
              <w:t xml:space="preserve">Управлять подъемом и перемещением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ЧПУ</w:t>
            </w:r>
          </w:p>
        </w:tc>
      </w:tr>
      <w:tr w:rsidR="0029031E" w:rsidRPr="0029031E" w14:paraId="6526A926" w14:textId="77777777" w:rsidTr="00967FAD">
        <w:trPr>
          <w:trHeight w:val="20"/>
        </w:trPr>
        <w:tc>
          <w:tcPr>
            <w:tcW w:w="1072" w:type="pct"/>
            <w:vMerge/>
          </w:tcPr>
          <w:p w14:paraId="65B403B4" w14:textId="77777777" w:rsidR="00F57397" w:rsidRPr="0029031E" w:rsidDel="002A1D54" w:rsidRDefault="00F57397" w:rsidP="00F57397"/>
        </w:tc>
        <w:tc>
          <w:tcPr>
            <w:tcW w:w="3928" w:type="pct"/>
          </w:tcPr>
          <w:p w14:paraId="45FF1071" w14:textId="77777777" w:rsidR="00F57397" w:rsidRPr="0029031E" w:rsidRDefault="00F57397" w:rsidP="00967FAD">
            <w:pPr>
              <w:jc w:val="both"/>
            </w:pPr>
            <w:r w:rsidRPr="0029031E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29031E" w:rsidRPr="0029031E" w14:paraId="76FC540D" w14:textId="77777777" w:rsidTr="00967FAD">
        <w:trPr>
          <w:trHeight w:val="20"/>
        </w:trPr>
        <w:tc>
          <w:tcPr>
            <w:tcW w:w="1072" w:type="pct"/>
            <w:vMerge/>
          </w:tcPr>
          <w:p w14:paraId="1733F870" w14:textId="77777777" w:rsidR="00F57397" w:rsidRPr="0029031E" w:rsidDel="002A1D54" w:rsidRDefault="00F57397" w:rsidP="00F57397"/>
        </w:tc>
        <w:tc>
          <w:tcPr>
            <w:tcW w:w="3928" w:type="pct"/>
          </w:tcPr>
          <w:p w14:paraId="3FCEAE2A" w14:textId="2444FC0D" w:rsidR="00F57397" w:rsidRPr="0029031E" w:rsidRDefault="00F57397" w:rsidP="00967FAD">
            <w:pPr>
              <w:jc w:val="both"/>
            </w:pPr>
            <w:r w:rsidRPr="0029031E">
              <w:t xml:space="preserve">Выполнять </w:t>
            </w:r>
            <w:r w:rsidR="00024DF7">
              <w:t>измерение издели</w:t>
            </w:r>
            <w:r w:rsidRPr="0029031E">
              <w:t xml:space="preserve">й с использованием контрольно-измерительных инструментов </w:t>
            </w:r>
          </w:p>
        </w:tc>
      </w:tr>
      <w:tr w:rsidR="0029031E" w:rsidRPr="0029031E" w14:paraId="5BDC1807" w14:textId="77777777" w:rsidTr="00967FAD">
        <w:trPr>
          <w:trHeight w:val="20"/>
        </w:trPr>
        <w:tc>
          <w:tcPr>
            <w:tcW w:w="1072" w:type="pct"/>
            <w:vMerge/>
          </w:tcPr>
          <w:p w14:paraId="49316BE9" w14:textId="77777777" w:rsidR="00F57397" w:rsidRPr="0029031E" w:rsidDel="002A1D54" w:rsidRDefault="00F57397" w:rsidP="00F57397"/>
        </w:tc>
        <w:tc>
          <w:tcPr>
            <w:tcW w:w="3928" w:type="pct"/>
          </w:tcPr>
          <w:p w14:paraId="0805A6C9" w14:textId="77777777" w:rsidR="00F57397" w:rsidRPr="0029031E" w:rsidRDefault="00F57397" w:rsidP="00967FAD">
            <w:pPr>
              <w:jc w:val="both"/>
            </w:pPr>
            <w:r w:rsidRPr="0029031E">
              <w:t xml:space="preserve">Применять средства индивидуальной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роликовых сортогибочных машинах с ЧПУ</w:t>
            </w:r>
          </w:p>
        </w:tc>
      </w:tr>
      <w:tr w:rsidR="0029031E" w:rsidRPr="0029031E" w14:paraId="62DAAF2B" w14:textId="77777777" w:rsidTr="00967FAD">
        <w:trPr>
          <w:trHeight w:val="20"/>
        </w:trPr>
        <w:tc>
          <w:tcPr>
            <w:tcW w:w="1072" w:type="pct"/>
            <w:vMerge/>
          </w:tcPr>
          <w:p w14:paraId="2592A86D" w14:textId="77777777" w:rsidR="00F57397" w:rsidRPr="0029031E" w:rsidDel="002A1D54" w:rsidRDefault="00F57397" w:rsidP="00F57397"/>
        </w:tc>
        <w:tc>
          <w:tcPr>
            <w:tcW w:w="3928" w:type="pct"/>
          </w:tcPr>
          <w:p w14:paraId="065415F3" w14:textId="77777777" w:rsidR="00F57397" w:rsidRPr="0029031E" w:rsidRDefault="00F57397" w:rsidP="00967FAD">
            <w:pPr>
              <w:jc w:val="both"/>
            </w:pPr>
            <w:r w:rsidRPr="0029031E">
              <w:t xml:space="preserve">Поддерживать состояние рабочего места в соответствии с требованиями </w:t>
            </w:r>
            <w:r w:rsidRPr="0029031E">
              <w:lastRenderedPageBreak/>
              <w:t>охраны труда, пожарной, промышленной, экологической и электробезопасности</w:t>
            </w:r>
          </w:p>
        </w:tc>
      </w:tr>
      <w:tr w:rsidR="0029031E" w:rsidRPr="0029031E" w14:paraId="408B9345" w14:textId="77777777" w:rsidTr="00967FAD">
        <w:trPr>
          <w:trHeight w:val="20"/>
        </w:trPr>
        <w:tc>
          <w:tcPr>
            <w:tcW w:w="1072" w:type="pct"/>
            <w:vMerge w:val="restart"/>
          </w:tcPr>
          <w:p w14:paraId="7A7EDEAF" w14:textId="77777777" w:rsidR="00F57397" w:rsidRPr="0029031E" w:rsidRDefault="00F57397" w:rsidP="00F57397">
            <w:r w:rsidRPr="0029031E" w:rsidDel="002A1D54">
              <w:lastRenderedPageBreak/>
              <w:t>Необходимые знания</w:t>
            </w:r>
          </w:p>
        </w:tc>
        <w:tc>
          <w:tcPr>
            <w:tcW w:w="3928" w:type="pct"/>
          </w:tcPr>
          <w:p w14:paraId="7031C626" w14:textId="77777777" w:rsidR="00F57397" w:rsidRPr="0029031E" w:rsidRDefault="00F57397" w:rsidP="00967FAD">
            <w:pPr>
              <w:jc w:val="both"/>
            </w:pPr>
            <w:r w:rsidRPr="0029031E">
              <w:t>Основы машиностроительного черчения в объеме, необходимом для выполнения работы</w:t>
            </w:r>
          </w:p>
        </w:tc>
      </w:tr>
      <w:tr w:rsidR="0029031E" w:rsidRPr="0029031E" w14:paraId="6528130F" w14:textId="77777777" w:rsidTr="00967FAD">
        <w:trPr>
          <w:trHeight w:val="20"/>
        </w:trPr>
        <w:tc>
          <w:tcPr>
            <w:tcW w:w="1072" w:type="pct"/>
            <w:vMerge/>
          </w:tcPr>
          <w:p w14:paraId="459D9475" w14:textId="77777777" w:rsidR="00F57397" w:rsidRPr="0029031E" w:rsidDel="002A1D54" w:rsidRDefault="00F57397" w:rsidP="00F57397"/>
        </w:tc>
        <w:tc>
          <w:tcPr>
            <w:tcW w:w="3928" w:type="pct"/>
          </w:tcPr>
          <w:p w14:paraId="495536E7" w14:textId="77777777" w:rsidR="00F57397" w:rsidRPr="0029031E" w:rsidRDefault="00F57397" w:rsidP="00967FAD">
            <w:pPr>
              <w:jc w:val="both"/>
            </w:pPr>
            <w:r w:rsidRPr="0029031E">
              <w:t>Правила чтения технологических документов</w:t>
            </w:r>
          </w:p>
        </w:tc>
      </w:tr>
      <w:tr w:rsidR="0029031E" w:rsidRPr="0029031E" w14:paraId="311FF117" w14:textId="77777777" w:rsidTr="00967FAD">
        <w:trPr>
          <w:trHeight w:val="20"/>
        </w:trPr>
        <w:tc>
          <w:tcPr>
            <w:tcW w:w="1072" w:type="pct"/>
            <w:vMerge/>
          </w:tcPr>
          <w:p w14:paraId="4D7009CE" w14:textId="77777777" w:rsidR="00F57397" w:rsidRPr="0029031E" w:rsidDel="002A1D54" w:rsidRDefault="00F57397" w:rsidP="00F57397"/>
        </w:tc>
        <w:tc>
          <w:tcPr>
            <w:tcW w:w="3928" w:type="pct"/>
          </w:tcPr>
          <w:p w14:paraId="5E34F821" w14:textId="77777777" w:rsidR="00F57397" w:rsidRPr="0029031E" w:rsidRDefault="00F57397" w:rsidP="00967FAD">
            <w:pPr>
              <w:jc w:val="both"/>
            </w:pPr>
            <w:r w:rsidRPr="0029031E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9031E" w:rsidRPr="0029031E" w14:paraId="3549C2A2" w14:textId="77777777" w:rsidTr="00967FAD">
        <w:trPr>
          <w:trHeight w:val="20"/>
        </w:trPr>
        <w:tc>
          <w:tcPr>
            <w:tcW w:w="1072" w:type="pct"/>
            <w:vMerge/>
          </w:tcPr>
          <w:p w14:paraId="3170D6CC" w14:textId="77777777" w:rsidR="00F57397" w:rsidRPr="0029031E" w:rsidDel="002A1D54" w:rsidRDefault="00F57397" w:rsidP="00F57397"/>
        </w:tc>
        <w:tc>
          <w:tcPr>
            <w:tcW w:w="3928" w:type="pct"/>
          </w:tcPr>
          <w:p w14:paraId="50ED28F9" w14:textId="77777777" w:rsidR="00F57397" w:rsidRPr="0029031E" w:rsidRDefault="00F57397" w:rsidP="00967FAD">
            <w:pPr>
              <w:jc w:val="both"/>
            </w:pPr>
            <w:r w:rsidRPr="0029031E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9031E" w:rsidRPr="0029031E" w14:paraId="4789634A" w14:textId="77777777" w:rsidTr="00967FAD">
        <w:trPr>
          <w:trHeight w:val="20"/>
        </w:trPr>
        <w:tc>
          <w:tcPr>
            <w:tcW w:w="1072" w:type="pct"/>
            <w:vMerge/>
          </w:tcPr>
          <w:p w14:paraId="69BC8316" w14:textId="77777777" w:rsidR="00F57397" w:rsidRPr="0029031E" w:rsidDel="002A1D54" w:rsidRDefault="00F57397" w:rsidP="00F57397"/>
        </w:tc>
        <w:tc>
          <w:tcPr>
            <w:tcW w:w="3928" w:type="pct"/>
          </w:tcPr>
          <w:p w14:paraId="7FFDD2B5" w14:textId="77777777" w:rsidR="00F57397" w:rsidRPr="0029031E" w:rsidRDefault="00F57397" w:rsidP="00967FAD">
            <w:pPr>
              <w:jc w:val="both"/>
            </w:pPr>
            <w:r w:rsidRPr="0029031E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9031E" w:rsidRPr="0029031E" w14:paraId="1E97A746" w14:textId="77777777" w:rsidTr="00967FAD">
        <w:trPr>
          <w:trHeight w:val="20"/>
        </w:trPr>
        <w:tc>
          <w:tcPr>
            <w:tcW w:w="1072" w:type="pct"/>
            <w:vMerge/>
          </w:tcPr>
          <w:p w14:paraId="7CB2D955" w14:textId="77777777" w:rsidR="00F57397" w:rsidRPr="0029031E" w:rsidDel="002A1D54" w:rsidRDefault="00F57397" w:rsidP="00F57397"/>
        </w:tc>
        <w:tc>
          <w:tcPr>
            <w:tcW w:w="3928" w:type="pct"/>
          </w:tcPr>
          <w:p w14:paraId="74488EB5" w14:textId="122A6E47" w:rsidR="00F57397" w:rsidRPr="0029031E" w:rsidRDefault="00231D2B" w:rsidP="00967FAD">
            <w:pPr>
              <w:jc w:val="both"/>
            </w:pPr>
            <w:r>
              <w:t>Виды, конструкция</w:t>
            </w:r>
            <w:r w:rsidR="00F57397" w:rsidRPr="0029031E">
              <w:t xml:space="preserve"> и назначение роликовых сортогибочных машин с ЧПУ</w:t>
            </w:r>
          </w:p>
        </w:tc>
      </w:tr>
      <w:tr w:rsidR="0029031E" w:rsidRPr="0029031E" w14:paraId="52133388" w14:textId="77777777" w:rsidTr="00967FAD">
        <w:trPr>
          <w:trHeight w:val="20"/>
        </w:trPr>
        <w:tc>
          <w:tcPr>
            <w:tcW w:w="1072" w:type="pct"/>
            <w:vMerge/>
          </w:tcPr>
          <w:p w14:paraId="3AF8E319" w14:textId="77777777" w:rsidR="00F57397" w:rsidRPr="0029031E" w:rsidDel="002A1D54" w:rsidRDefault="00F57397" w:rsidP="00F57397"/>
        </w:tc>
        <w:tc>
          <w:tcPr>
            <w:tcW w:w="3928" w:type="pct"/>
          </w:tcPr>
          <w:p w14:paraId="792D1889" w14:textId="11446A47" w:rsidR="00F57397" w:rsidRPr="0029031E" w:rsidRDefault="00231D2B" w:rsidP="00967FAD">
            <w:pPr>
              <w:jc w:val="both"/>
            </w:pPr>
            <w:r>
              <w:t>Виды, конструкция</w:t>
            </w:r>
            <w:r w:rsidR="00F57397" w:rsidRPr="0029031E">
              <w:t xml:space="preserve"> и назначение нагревательных устройств для нагрева сортового и профильного проката под вальцовку на роликовых сортогибочных машинах с ЧПУ</w:t>
            </w:r>
          </w:p>
        </w:tc>
      </w:tr>
      <w:tr w:rsidR="0029031E" w:rsidRPr="0029031E" w14:paraId="2B8D6BB2" w14:textId="77777777" w:rsidTr="00967FAD">
        <w:trPr>
          <w:trHeight w:val="20"/>
        </w:trPr>
        <w:tc>
          <w:tcPr>
            <w:tcW w:w="1072" w:type="pct"/>
            <w:vMerge/>
          </w:tcPr>
          <w:p w14:paraId="45ACDAAC" w14:textId="77777777" w:rsidR="00F57397" w:rsidRPr="0029031E" w:rsidDel="002A1D54" w:rsidRDefault="00F57397" w:rsidP="00F57397"/>
        </w:tc>
        <w:tc>
          <w:tcPr>
            <w:tcW w:w="3928" w:type="pct"/>
          </w:tcPr>
          <w:p w14:paraId="134DD267" w14:textId="10E80412" w:rsidR="00F57397" w:rsidRPr="0029031E" w:rsidRDefault="00231D2B" w:rsidP="00967FAD">
            <w:pPr>
              <w:jc w:val="both"/>
            </w:pPr>
            <w:r>
              <w:t>Виды, конструкция</w:t>
            </w:r>
            <w:r w:rsidR="00F57397" w:rsidRPr="0029031E">
              <w:t xml:space="preserve"> и назначение вспомогательных приспособлений для гибки на роликовых сортогибочных машинах с ЧПУ</w:t>
            </w:r>
          </w:p>
        </w:tc>
      </w:tr>
      <w:tr w:rsidR="0029031E" w:rsidRPr="0029031E" w14:paraId="74FD40E7" w14:textId="77777777" w:rsidTr="00967FAD">
        <w:trPr>
          <w:trHeight w:val="20"/>
        </w:trPr>
        <w:tc>
          <w:tcPr>
            <w:tcW w:w="1072" w:type="pct"/>
            <w:vMerge/>
          </w:tcPr>
          <w:p w14:paraId="6B6960EE" w14:textId="77777777" w:rsidR="00F57397" w:rsidRPr="0029031E" w:rsidDel="002A1D54" w:rsidRDefault="00F57397" w:rsidP="00F57397"/>
        </w:tc>
        <w:tc>
          <w:tcPr>
            <w:tcW w:w="3928" w:type="pct"/>
          </w:tcPr>
          <w:p w14:paraId="44B87F6D" w14:textId="77777777" w:rsidR="00F57397" w:rsidRPr="0029031E" w:rsidRDefault="00F57397" w:rsidP="00967FAD">
            <w:pPr>
              <w:jc w:val="both"/>
            </w:pPr>
            <w:r w:rsidRPr="0029031E">
              <w:t>Виды и назначение подъемно-транспортного оборудования</w:t>
            </w:r>
          </w:p>
        </w:tc>
      </w:tr>
      <w:tr w:rsidR="0029031E" w:rsidRPr="0029031E" w14:paraId="36160857" w14:textId="77777777" w:rsidTr="00967FAD">
        <w:trPr>
          <w:trHeight w:val="20"/>
        </w:trPr>
        <w:tc>
          <w:tcPr>
            <w:tcW w:w="1072" w:type="pct"/>
            <w:vMerge/>
          </w:tcPr>
          <w:p w14:paraId="32AFC29F" w14:textId="77777777" w:rsidR="00F57397" w:rsidRPr="0029031E" w:rsidDel="002A1D54" w:rsidRDefault="00F57397" w:rsidP="00F57397"/>
        </w:tc>
        <w:tc>
          <w:tcPr>
            <w:tcW w:w="3928" w:type="pct"/>
          </w:tcPr>
          <w:p w14:paraId="1BCA2C66" w14:textId="77777777" w:rsidR="00F57397" w:rsidRPr="0029031E" w:rsidRDefault="00F57397" w:rsidP="00967FAD">
            <w:pPr>
              <w:jc w:val="both"/>
            </w:pPr>
            <w:r w:rsidRPr="0029031E">
              <w:t>Типовые режимы работы роликовых сортогибочных машин с ЧПУ и вспомогательных приспособлений</w:t>
            </w:r>
          </w:p>
        </w:tc>
      </w:tr>
      <w:tr w:rsidR="0029031E" w:rsidRPr="0029031E" w14:paraId="7EC37109" w14:textId="77777777" w:rsidTr="00967FAD">
        <w:trPr>
          <w:trHeight w:val="20"/>
        </w:trPr>
        <w:tc>
          <w:tcPr>
            <w:tcW w:w="1072" w:type="pct"/>
            <w:vMerge/>
          </w:tcPr>
          <w:p w14:paraId="064ACFCB" w14:textId="77777777" w:rsidR="00F57397" w:rsidRPr="0029031E" w:rsidDel="002A1D54" w:rsidRDefault="00F57397" w:rsidP="00F57397"/>
        </w:tc>
        <w:tc>
          <w:tcPr>
            <w:tcW w:w="3928" w:type="pct"/>
          </w:tcPr>
          <w:p w14:paraId="7F125E95" w14:textId="77777777" w:rsidR="00F57397" w:rsidRPr="0029031E" w:rsidRDefault="00F57397" w:rsidP="00967FAD">
            <w:pPr>
              <w:jc w:val="both"/>
            </w:pPr>
            <w:r w:rsidRPr="0029031E">
              <w:t>Основные характеристики роликовых сортогибочных машин с ЧПУ и вспомогательных приспособлений</w:t>
            </w:r>
          </w:p>
        </w:tc>
      </w:tr>
      <w:tr w:rsidR="0029031E" w:rsidRPr="0029031E" w14:paraId="2CF277E1" w14:textId="77777777" w:rsidTr="00967FAD">
        <w:trPr>
          <w:trHeight w:val="20"/>
        </w:trPr>
        <w:tc>
          <w:tcPr>
            <w:tcW w:w="1072" w:type="pct"/>
            <w:vMerge/>
          </w:tcPr>
          <w:p w14:paraId="2AD470AA" w14:textId="77777777" w:rsidR="00F57397" w:rsidRPr="0029031E" w:rsidDel="002A1D54" w:rsidRDefault="00F57397" w:rsidP="00F57397"/>
        </w:tc>
        <w:tc>
          <w:tcPr>
            <w:tcW w:w="3928" w:type="pct"/>
          </w:tcPr>
          <w:p w14:paraId="32F2F01E" w14:textId="77777777" w:rsidR="00F57397" w:rsidRPr="0029031E" w:rsidRDefault="00F57397" w:rsidP="00967FAD">
            <w:pPr>
              <w:jc w:val="both"/>
            </w:pPr>
            <w:r w:rsidRPr="0029031E">
              <w:t>Назначение органов управления роликовыми сортогибочными машинами с ЧПУ и вспомогательными приспособлениями</w:t>
            </w:r>
          </w:p>
        </w:tc>
      </w:tr>
      <w:tr w:rsidR="0029031E" w:rsidRPr="0029031E" w14:paraId="5B7211AB" w14:textId="77777777" w:rsidTr="00967FAD">
        <w:trPr>
          <w:trHeight w:val="20"/>
        </w:trPr>
        <w:tc>
          <w:tcPr>
            <w:tcW w:w="1072" w:type="pct"/>
            <w:vMerge/>
          </w:tcPr>
          <w:p w14:paraId="6CEDC96E" w14:textId="77777777" w:rsidR="00F57397" w:rsidRPr="0029031E" w:rsidDel="002A1D54" w:rsidRDefault="00F57397" w:rsidP="00F57397"/>
        </w:tc>
        <w:tc>
          <w:tcPr>
            <w:tcW w:w="3928" w:type="pct"/>
          </w:tcPr>
          <w:p w14:paraId="795560DE" w14:textId="77777777" w:rsidR="00F57397" w:rsidRPr="0029031E" w:rsidRDefault="00F57397" w:rsidP="00967FAD">
            <w:pPr>
              <w:jc w:val="both"/>
            </w:pPr>
            <w:r w:rsidRPr="0029031E">
              <w:t>Порядок и правила подготовки к работе роликовых сортогибочных машин с ЧПУ и вспомогательных приспособлений</w:t>
            </w:r>
          </w:p>
        </w:tc>
      </w:tr>
      <w:tr w:rsidR="0029031E" w:rsidRPr="0029031E" w14:paraId="05D679D8" w14:textId="77777777" w:rsidTr="00967FAD">
        <w:trPr>
          <w:trHeight w:val="20"/>
        </w:trPr>
        <w:tc>
          <w:tcPr>
            <w:tcW w:w="1072" w:type="pct"/>
            <w:vMerge/>
          </w:tcPr>
          <w:p w14:paraId="421CB20D" w14:textId="77777777" w:rsidR="00F57397" w:rsidRPr="0029031E" w:rsidDel="002A1D54" w:rsidRDefault="00F57397" w:rsidP="00F57397"/>
        </w:tc>
        <w:tc>
          <w:tcPr>
            <w:tcW w:w="3928" w:type="pct"/>
          </w:tcPr>
          <w:p w14:paraId="61E769E6" w14:textId="5B44138E" w:rsidR="00F57397" w:rsidRPr="0029031E" w:rsidRDefault="00F57397" w:rsidP="00967FAD">
            <w:pPr>
              <w:jc w:val="both"/>
            </w:pPr>
            <w:r w:rsidRPr="0029031E">
              <w:t xml:space="preserve">Порядок и правила выполнения планово-предупредительного </w:t>
            </w:r>
            <w:r w:rsidR="00AA1575">
              <w:t>обслуживания (ежедневного, еженедельного)</w:t>
            </w:r>
            <w:r w:rsidRPr="0029031E">
              <w:t xml:space="preserve"> роликовых сортогибочных </w:t>
            </w:r>
            <w:r w:rsidRPr="00BF2D86">
              <w:t xml:space="preserve">машин </w:t>
            </w:r>
            <w:r w:rsidR="003E5B53" w:rsidRPr="00BF2D86">
              <w:t xml:space="preserve">с ЧПУ </w:t>
            </w:r>
            <w:r w:rsidRPr="00BF2D86">
              <w:t>в соответствии с требованиями документации по эксплуатации</w:t>
            </w:r>
          </w:p>
        </w:tc>
      </w:tr>
      <w:tr w:rsidR="0029031E" w:rsidRPr="0029031E" w14:paraId="68D1DCE6" w14:textId="77777777" w:rsidTr="00967FAD">
        <w:trPr>
          <w:trHeight w:val="20"/>
        </w:trPr>
        <w:tc>
          <w:tcPr>
            <w:tcW w:w="1072" w:type="pct"/>
            <w:vMerge/>
          </w:tcPr>
          <w:p w14:paraId="100D0C6B" w14:textId="77777777" w:rsidR="00F57397" w:rsidRPr="0029031E" w:rsidDel="002A1D54" w:rsidRDefault="00F57397" w:rsidP="00F57397"/>
        </w:tc>
        <w:tc>
          <w:tcPr>
            <w:tcW w:w="3928" w:type="pct"/>
          </w:tcPr>
          <w:p w14:paraId="5FA21A25" w14:textId="77777777" w:rsidR="00F57397" w:rsidRPr="0029031E" w:rsidRDefault="00F57397" w:rsidP="00967FAD">
            <w:pPr>
              <w:jc w:val="both"/>
            </w:pPr>
            <w:r w:rsidRPr="0029031E">
              <w:t>Правила и способы гибки изделий на роликовых сортогибочных машинах с ЧПУ</w:t>
            </w:r>
          </w:p>
        </w:tc>
      </w:tr>
      <w:tr w:rsidR="0029031E" w:rsidRPr="0029031E" w14:paraId="1A2A2F37" w14:textId="77777777" w:rsidTr="00967FAD">
        <w:trPr>
          <w:trHeight w:val="20"/>
        </w:trPr>
        <w:tc>
          <w:tcPr>
            <w:tcW w:w="1072" w:type="pct"/>
            <w:vMerge/>
          </w:tcPr>
          <w:p w14:paraId="56144D21" w14:textId="77777777" w:rsidR="00F57397" w:rsidRPr="0029031E" w:rsidDel="002A1D54" w:rsidRDefault="00F57397" w:rsidP="00F57397"/>
        </w:tc>
        <w:tc>
          <w:tcPr>
            <w:tcW w:w="3928" w:type="pct"/>
          </w:tcPr>
          <w:p w14:paraId="63DFC234" w14:textId="007B6D5A" w:rsidR="00F57397" w:rsidRPr="0029031E" w:rsidRDefault="00F57397" w:rsidP="00967FAD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роликовых сортогибочных машин с ЧПУ</w:t>
            </w:r>
          </w:p>
        </w:tc>
      </w:tr>
      <w:tr w:rsidR="0029031E" w:rsidRPr="0029031E" w14:paraId="2EB7D9DD" w14:textId="77777777" w:rsidTr="00967FAD">
        <w:trPr>
          <w:trHeight w:val="20"/>
        </w:trPr>
        <w:tc>
          <w:tcPr>
            <w:tcW w:w="1072" w:type="pct"/>
            <w:vMerge/>
          </w:tcPr>
          <w:p w14:paraId="5F622127" w14:textId="77777777" w:rsidR="00F57397" w:rsidRPr="0029031E" w:rsidDel="002A1D54" w:rsidRDefault="00F57397" w:rsidP="00F57397"/>
        </w:tc>
        <w:tc>
          <w:tcPr>
            <w:tcW w:w="3928" w:type="pct"/>
          </w:tcPr>
          <w:p w14:paraId="529EBCA5" w14:textId="27EDA79E" w:rsidR="00F57397" w:rsidRPr="0029031E" w:rsidRDefault="00F57397" w:rsidP="00967FAD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нагревательных устройств для нагрева заготовок под вальцовку на роликовых сортогибочных машинах с ЧПУ</w:t>
            </w:r>
          </w:p>
        </w:tc>
      </w:tr>
      <w:tr w:rsidR="0029031E" w:rsidRPr="0029031E" w14:paraId="33E41A7D" w14:textId="77777777" w:rsidTr="00967FAD">
        <w:trPr>
          <w:trHeight w:val="20"/>
        </w:trPr>
        <w:tc>
          <w:tcPr>
            <w:tcW w:w="1072" w:type="pct"/>
            <w:vMerge/>
          </w:tcPr>
          <w:p w14:paraId="5E2DB78B" w14:textId="77777777" w:rsidR="00F57397" w:rsidRPr="0029031E" w:rsidDel="002A1D54" w:rsidRDefault="00F57397" w:rsidP="00F57397"/>
        </w:tc>
        <w:tc>
          <w:tcPr>
            <w:tcW w:w="3928" w:type="pct"/>
          </w:tcPr>
          <w:p w14:paraId="1AE73B8C" w14:textId="77777777" w:rsidR="00F57397" w:rsidRPr="0029031E" w:rsidRDefault="00F57397" w:rsidP="00967FAD">
            <w:pPr>
              <w:jc w:val="both"/>
            </w:pPr>
            <w:r w:rsidRPr="0029031E">
              <w:t xml:space="preserve">Виды дефектов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ЧПУ</w:t>
            </w:r>
          </w:p>
        </w:tc>
      </w:tr>
      <w:tr w:rsidR="0029031E" w:rsidRPr="0029031E" w14:paraId="491B1693" w14:textId="77777777" w:rsidTr="00967FAD">
        <w:trPr>
          <w:trHeight w:val="20"/>
        </w:trPr>
        <w:tc>
          <w:tcPr>
            <w:tcW w:w="1072" w:type="pct"/>
            <w:vMerge/>
          </w:tcPr>
          <w:p w14:paraId="50D902D4" w14:textId="77777777" w:rsidR="00F57397" w:rsidRPr="0029031E" w:rsidDel="002A1D54" w:rsidRDefault="00F57397" w:rsidP="00F57397"/>
        </w:tc>
        <w:tc>
          <w:tcPr>
            <w:tcW w:w="3928" w:type="pct"/>
          </w:tcPr>
          <w:p w14:paraId="304E5B8E" w14:textId="77777777" w:rsidR="00F57397" w:rsidRPr="0029031E" w:rsidRDefault="00F57397" w:rsidP="00967FAD">
            <w:pPr>
              <w:jc w:val="both"/>
            </w:pPr>
            <w:r w:rsidRPr="0029031E">
              <w:t>Температурные режимы гибки на роликовых сортогибочных машинах с ЧПУ</w:t>
            </w:r>
          </w:p>
        </w:tc>
      </w:tr>
      <w:tr w:rsidR="0029031E" w:rsidRPr="0029031E" w14:paraId="15893FC7" w14:textId="77777777" w:rsidTr="00967FAD">
        <w:trPr>
          <w:trHeight w:val="20"/>
        </w:trPr>
        <w:tc>
          <w:tcPr>
            <w:tcW w:w="1072" w:type="pct"/>
            <w:vMerge/>
          </w:tcPr>
          <w:p w14:paraId="2F3DE3E3" w14:textId="77777777" w:rsidR="00F57397" w:rsidRPr="0029031E" w:rsidDel="002A1D54" w:rsidRDefault="00F57397" w:rsidP="00F57397"/>
        </w:tc>
        <w:tc>
          <w:tcPr>
            <w:tcW w:w="3928" w:type="pct"/>
          </w:tcPr>
          <w:p w14:paraId="745C572D" w14:textId="77777777" w:rsidR="00F57397" w:rsidRPr="0029031E" w:rsidRDefault="00F57397" w:rsidP="00967FAD">
            <w:pPr>
              <w:jc w:val="both"/>
            </w:pPr>
            <w:r w:rsidRPr="0029031E">
              <w:t>Группы и марки материалов, обрабатываемых на роликовых сортогибочных машинах с ЧПУ</w:t>
            </w:r>
          </w:p>
        </w:tc>
      </w:tr>
      <w:tr w:rsidR="0029031E" w:rsidRPr="0029031E" w14:paraId="7AC3C77D" w14:textId="77777777" w:rsidTr="00967FAD">
        <w:trPr>
          <w:trHeight w:val="20"/>
        </w:trPr>
        <w:tc>
          <w:tcPr>
            <w:tcW w:w="1072" w:type="pct"/>
            <w:vMerge/>
          </w:tcPr>
          <w:p w14:paraId="4D607475" w14:textId="77777777" w:rsidR="00F57397" w:rsidRPr="0029031E" w:rsidDel="002A1D54" w:rsidRDefault="00F57397" w:rsidP="00F57397"/>
        </w:tc>
        <w:tc>
          <w:tcPr>
            <w:tcW w:w="3928" w:type="pct"/>
          </w:tcPr>
          <w:p w14:paraId="08608B11" w14:textId="77777777" w:rsidR="00F57397" w:rsidRPr="0029031E" w:rsidRDefault="00F57397" w:rsidP="00967FAD">
            <w:pPr>
              <w:jc w:val="both"/>
            </w:pPr>
            <w:r w:rsidRPr="0029031E">
              <w:t>Сортамент заготовок, обрабатываемых на роликовых сортогибочных машинах с ЧПУ</w:t>
            </w:r>
          </w:p>
        </w:tc>
      </w:tr>
      <w:tr w:rsidR="0029031E" w:rsidRPr="0029031E" w14:paraId="25C464CA" w14:textId="77777777" w:rsidTr="00967FAD">
        <w:trPr>
          <w:trHeight w:val="20"/>
        </w:trPr>
        <w:tc>
          <w:tcPr>
            <w:tcW w:w="1072" w:type="pct"/>
            <w:vMerge/>
          </w:tcPr>
          <w:p w14:paraId="43C90F14" w14:textId="77777777" w:rsidR="00F57397" w:rsidRPr="0029031E" w:rsidDel="002A1D54" w:rsidRDefault="00F57397" w:rsidP="00F57397"/>
        </w:tc>
        <w:tc>
          <w:tcPr>
            <w:tcW w:w="3928" w:type="pct"/>
          </w:tcPr>
          <w:p w14:paraId="13545819" w14:textId="77777777" w:rsidR="00F57397" w:rsidRPr="0029031E" w:rsidRDefault="00F57397" w:rsidP="00967FAD">
            <w:pPr>
              <w:jc w:val="both"/>
            </w:pPr>
            <w:r w:rsidRPr="0029031E">
              <w:t>Типовые технологические процессы гибки изделий на роликовых сортогибочных машинах</w:t>
            </w:r>
          </w:p>
        </w:tc>
      </w:tr>
      <w:tr w:rsidR="0029031E" w:rsidRPr="0029031E" w14:paraId="102BE8C9" w14:textId="77777777" w:rsidTr="00967FAD">
        <w:trPr>
          <w:trHeight w:val="20"/>
        </w:trPr>
        <w:tc>
          <w:tcPr>
            <w:tcW w:w="1072" w:type="pct"/>
            <w:vMerge/>
          </w:tcPr>
          <w:p w14:paraId="7A5B6B93" w14:textId="77777777" w:rsidR="00F57397" w:rsidRPr="0029031E" w:rsidDel="002A1D54" w:rsidRDefault="00F57397" w:rsidP="00F57397"/>
        </w:tc>
        <w:tc>
          <w:tcPr>
            <w:tcW w:w="3928" w:type="pct"/>
          </w:tcPr>
          <w:p w14:paraId="203AF093" w14:textId="77777777" w:rsidR="00F57397" w:rsidRPr="0029031E" w:rsidRDefault="00F57397" w:rsidP="00967FAD">
            <w:pPr>
              <w:jc w:val="both"/>
            </w:pPr>
            <w:r w:rsidRPr="0029031E">
              <w:t>Приемы работы и последовательность гибки изделий на роликовых сортогибочных машинах с ЧПУ</w:t>
            </w:r>
          </w:p>
        </w:tc>
      </w:tr>
      <w:tr w:rsidR="0029031E" w:rsidRPr="0029031E" w14:paraId="3DA2D465" w14:textId="77777777" w:rsidTr="00967FAD">
        <w:trPr>
          <w:trHeight w:val="20"/>
        </w:trPr>
        <w:tc>
          <w:tcPr>
            <w:tcW w:w="1072" w:type="pct"/>
            <w:vMerge/>
          </w:tcPr>
          <w:p w14:paraId="7F8E0F07" w14:textId="77777777" w:rsidR="00F57397" w:rsidRPr="0029031E" w:rsidDel="002A1D54" w:rsidRDefault="00F57397" w:rsidP="00F57397"/>
        </w:tc>
        <w:tc>
          <w:tcPr>
            <w:tcW w:w="3928" w:type="pct"/>
          </w:tcPr>
          <w:p w14:paraId="07E37F99" w14:textId="77777777" w:rsidR="00F57397" w:rsidRPr="0029031E" w:rsidRDefault="00F57397" w:rsidP="00967FAD">
            <w:pPr>
              <w:jc w:val="both"/>
            </w:pPr>
            <w:r w:rsidRPr="0029031E">
              <w:t xml:space="preserve">Схемы и правила складирования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ЧПУ</w:t>
            </w:r>
          </w:p>
        </w:tc>
      </w:tr>
      <w:tr w:rsidR="0029031E" w:rsidRPr="0029031E" w14:paraId="4EE01418" w14:textId="77777777" w:rsidTr="00967FAD">
        <w:trPr>
          <w:trHeight w:val="20"/>
        </w:trPr>
        <w:tc>
          <w:tcPr>
            <w:tcW w:w="1072" w:type="pct"/>
            <w:vMerge/>
          </w:tcPr>
          <w:p w14:paraId="2ABAE8EE" w14:textId="77777777" w:rsidR="00F57397" w:rsidRPr="0029031E" w:rsidDel="002A1D54" w:rsidRDefault="00F57397" w:rsidP="00F57397"/>
        </w:tc>
        <w:tc>
          <w:tcPr>
            <w:tcW w:w="3928" w:type="pct"/>
          </w:tcPr>
          <w:p w14:paraId="5F86BBD0" w14:textId="77777777" w:rsidR="00F57397" w:rsidRPr="0029031E" w:rsidRDefault="00F57397" w:rsidP="00967FAD">
            <w:pPr>
              <w:jc w:val="both"/>
            </w:pPr>
            <w:r w:rsidRPr="0029031E">
              <w:t xml:space="preserve">Припуски и допуски на изделия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ЧПУ</w:t>
            </w:r>
          </w:p>
        </w:tc>
      </w:tr>
      <w:tr w:rsidR="0029031E" w:rsidRPr="0029031E" w14:paraId="0F7AFF63" w14:textId="77777777" w:rsidTr="00967FAD">
        <w:trPr>
          <w:trHeight w:val="20"/>
        </w:trPr>
        <w:tc>
          <w:tcPr>
            <w:tcW w:w="1072" w:type="pct"/>
            <w:vMerge/>
          </w:tcPr>
          <w:p w14:paraId="056FCE64" w14:textId="77777777" w:rsidR="00F57397" w:rsidRPr="0029031E" w:rsidDel="002A1D54" w:rsidRDefault="00F57397" w:rsidP="00F57397"/>
        </w:tc>
        <w:tc>
          <w:tcPr>
            <w:tcW w:w="3928" w:type="pct"/>
          </w:tcPr>
          <w:p w14:paraId="2D4D747F" w14:textId="77777777" w:rsidR="00F57397" w:rsidRPr="0029031E" w:rsidRDefault="00F57397" w:rsidP="00967FAD">
            <w:pPr>
              <w:jc w:val="both"/>
            </w:pPr>
            <w:r w:rsidRPr="0029031E">
              <w:t xml:space="preserve">Способы контроля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ЧПУ</w:t>
            </w:r>
          </w:p>
        </w:tc>
      </w:tr>
      <w:tr w:rsidR="0029031E" w:rsidRPr="0029031E" w14:paraId="431217B7" w14:textId="77777777" w:rsidTr="00967FAD">
        <w:trPr>
          <w:trHeight w:val="20"/>
        </w:trPr>
        <w:tc>
          <w:tcPr>
            <w:tcW w:w="1072" w:type="pct"/>
            <w:vMerge/>
          </w:tcPr>
          <w:p w14:paraId="7CA424DF" w14:textId="77777777" w:rsidR="00F57397" w:rsidRPr="0029031E" w:rsidDel="002A1D54" w:rsidRDefault="00F57397" w:rsidP="00F57397"/>
        </w:tc>
        <w:tc>
          <w:tcPr>
            <w:tcW w:w="3928" w:type="pct"/>
          </w:tcPr>
          <w:p w14:paraId="402769C9" w14:textId="77777777" w:rsidR="00F57397" w:rsidRPr="0029031E" w:rsidRDefault="00F57397" w:rsidP="00967FAD">
            <w:pPr>
              <w:jc w:val="both"/>
            </w:pPr>
            <w:r w:rsidRPr="0029031E">
              <w:t xml:space="preserve">Способы контроля температуры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ЧПУ</w:t>
            </w:r>
          </w:p>
        </w:tc>
      </w:tr>
      <w:tr w:rsidR="0029031E" w:rsidRPr="0029031E" w14:paraId="2ABE0046" w14:textId="77777777" w:rsidTr="00967FAD">
        <w:trPr>
          <w:trHeight w:val="20"/>
        </w:trPr>
        <w:tc>
          <w:tcPr>
            <w:tcW w:w="1072" w:type="pct"/>
            <w:vMerge/>
          </w:tcPr>
          <w:p w14:paraId="28249D33" w14:textId="77777777" w:rsidR="00F57397" w:rsidRPr="0029031E" w:rsidDel="002A1D54" w:rsidRDefault="00F57397" w:rsidP="00F57397"/>
        </w:tc>
        <w:tc>
          <w:tcPr>
            <w:tcW w:w="3928" w:type="pct"/>
          </w:tcPr>
          <w:p w14:paraId="1FAF7F93" w14:textId="46546846" w:rsidR="00F57397" w:rsidRPr="0029031E" w:rsidRDefault="00231D2B" w:rsidP="00967FAD">
            <w:pPr>
              <w:jc w:val="both"/>
            </w:pPr>
            <w:r>
              <w:t>Виды, конструкция</w:t>
            </w:r>
            <w:r w:rsidR="00F57397" w:rsidRPr="0029031E">
              <w:t xml:space="preserve">, назначение контрольно-измерительных инструментов для контроля изделий при </w:t>
            </w:r>
            <w:proofErr w:type="spellStart"/>
            <w:r w:rsidR="00F57397" w:rsidRPr="0029031E">
              <w:t>гибке</w:t>
            </w:r>
            <w:proofErr w:type="spellEnd"/>
            <w:r w:rsidR="00F57397" w:rsidRPr="0029031E">
              <w:t xml:space="preserve"> на роликовых сортогибочных машинах с ЧПУ</w:t>
            </w:r>
          </w:p>
        </w:tc>
      </w:tr>
      <w:tr w:rsidR="0029031E" w:rsidRPr="0029031E" w14:paraId="57812610" w14:textId="77777777" w:rsidTr="00967FAD">
        <w:trPr>
          <w:trHeight w:val="20"/>
        </w:trPr>
        <w:tc>
          <w:tcPr>
            <w:tcW w:w="1072" w:type="pct"/>
            <w:vMerge/>
          </w:tcPr>
          <w:p w14:paraId="561D370C" w14:textId="77777777" w:rsidR="00F57397" w:rsidRPr="0029031E" w:rsidDel="002A1D54" w:rsidRDefault="00F57397" w:rsidP="00F57397"/>
        </w:tc>
        <w:tc>
          <w:tcPr>
            <w:tcW w:w="3928" w:type="pct"/>
          </w:tcPr>
          <w:p w14:paraId="39D5BB59" w14:textId="77777777" w:rsidR="00F57397" w:rsidRPr="0029031E" w:rsidRDefault="00F57397" w:rsidP="00967FAD">
            <w:pPr>
              <w:jc w:val="both"/>
            </w:pPr>
            <w:r w:rsidRPr="0029031E">
              <w:t xml:space="preserve">Правила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и перемещения грузов</w:t>
            </w:r>
          </w:p>
        </w:tc>
      </w:tr>
      <w:tr w:rsidR="0029031E" w:rsidRPr="0029031E" w14:paraId="5CBE0A1D" w14:textId="77777777" w:rsidTr="00967FAD">
        <w:trPr>
          <w:trHeight w:val="20"/>
        </w:trPr>
        <w:tc>
          <w:tcPr>
            <w:tcW w:w="1072" w:type="pct"/>
            <w:vMerge/>
          </w:tcPr>
          <w:p w14:paraId="109E20C3" w14:textId="77777777" w:rsidR="00F57397" w:rsidRPr="0029031E" w:rsidDel="002A1D54" w:rsidRDefault="00F57397" w:rsidP="00F57397"/>
        </w:tc>
        <w:tc>
          <w:tcPr>
            <w:tcW w:w="3928" w:type="pct"/>
          </w:tcPr>
          <w:p w14:paraId="1D5B905D" w14:textId="77777777" w:rsidR="00F57397" w:rsidRPr="0029031E" w:rsidRDefault="00F57397" w:rsidP="00967FAD">
            <w:pPr>
              <w:jc w:val="both"/>
            </w:pPr>
            <w:r w:rsidRPr="0029031E">
              <w:t xml:space="preserve">Виды и правила применения средств индивидуальной и коллективной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с ЧПУ</w:t>
            </w:r>
          </w:p>
        </w:tc>
      </w:tr>
      <w:tr w:rsidR="0029031E" w:rsidRPr="0029031E" w14:paraId="1E13E1C2" w14:textId="77777777" w:rsidTr="00967FAD">
        <w:trPr>
          <w:trHeight w:val="20"/>
        </w:trPr>
        <w:tc>
          <w:tcPr>
            <w:tcW w:w="1072" w:type="pct"/>
            <w:vMerge/>
          </w:tcPr>
          <w:p w14:paraId="0196DB92" w14:textId="77777777" w:rsidR="00F57397" w:rsidRPr="0029031E" w:rsidDel="002A1D54" w:rsidRDefault="00F57397" w:rsidP="00F57397"/>
        </w:tc>
        <w:tc>
          <w:tcPr>
            <w:tcW w:w="3928" w:type="pct"/>
          </w:tcPr>
          <w:p w14:paraId="13722C22" w14:textId="77777777" w:rsidR="00F57397" w:rsidRPr="0029031E" w:rsidRDefault="00F57397" w:rsidP="00967FAD">
            <w:pPr>
              <w:jc w:val="both"/>
            </w:pPr>
            <w:r w:rsidRPr="0029031E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9031E" w:rsidRPr="0029031E" w14:paraId="18C6A73B" w14:textId="77777777" w:rsidTr="00967FAD">
        <w:trPr>
          <w:trHeight w:val="20"/>
        </w:trPr>
        <w:tc>
          <w:tcPr>
            <w:tcW w:w="1072" w:type="pct"/>
          </w:tcPr>
          <w:p w14:paraId="7BC88070" w14:textId="77777777" w:rsidR="00F57397" w:rsidRPr="0029031E" w:rsidDel="002A1D54" w:rsidRDefault="00F57397" w:rsidP="00F57397">
            <w:r w:rsidRPr="0029031E" w:rsidDel="002A1D54">
              <w:t>Другие характеристики</w:t>
            </w:r>
          </w:p>
        </w:tc>
        <w:tc>
          <w:tcPr>
            <w:tcW w:w="3928" w:type="pct"/>
          </w:tcPr>
          <w:p w14:paraId="55F450A5" w14:textId="77777777" w:rsidR="00F57397" w:rsidRPr="0029031E" w:rsidRDefault="00F57397" w:rsidP="00967FAD">
            <w:pPr>
              <w:jc w:val="both"/>
            </w:pPr>
            <w:r w:rsidRPr="0029031E">
              <w:t>-</w:t>
            </w:r>
          </w:p>
        </w:tc>
      </w:tr>
    </w:tbl>
    <w:p w14:paraId="7955C080" w14:textId="77777777" w:rsidR="0029031E" w:rsidRDefault="0029031E" w:rsidP="0029031E"/>
    <w:p w14:paraId="5B94D3E0" w14:textId="52F41851" w:rsidR="00AA2C95" w:rsidRDefault="00AA2C95" w:rsidP="00CA3445">
      <w:pPr>
        <w:pStyle w:val="2"/>
      </w:pPr>
      <w:bookmarkStart w:id="23" w:name="_Toc189074659"/>
      <w:r w:rsidRPr="0029031E">
        <w:t>3.</w:t>
      </w:r>
      <w:r w:rsidR="00E950C4" w:rsidRPr="0029031E">
        <w:rPr>
          <w:lang w:val="en-US"/>
        </w:rPr>
        <w:t>5</w:t>
      </w:r>
      <w:r w:rsidRPr="0029031E">
        <w:t>. Обобщенная трудовая функция</w:t>
      </w:r>
      <w:bookmarkEnd w:id="23"/>
    </w:p>
    <w:p w14:paraId="0FF11EDE" w14:textId="77777777" w:rsidR="0029031E" w:rsidRPr="0029031E" w:rsidRDefault="0029031E" w:rsidP="0029031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4337"/>
        <w:gridCol w:w="606"/>
        <w:gridCol w:w="702"/>
        <w:gridCol w:w="1779"/>
        <w:gridCol w:w="1098"/>
      </w:tblGrid>
      <w:tr w:rsidR="00967FAD" w:rsidRPr="0029031E" w14:paraId="1812A293" w14:textId="77777777" w:rsidTr="00967FAD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79117D5" w14:textId="5577A49C" w:rsidR="00AA2C95" w:rsidRPr="0029031E" w:rsidRDefault="00AC3575" w:rsidP="00CA3445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4C2FF5" w14:textId="77777777" w:rsidR="00AA2C95" w:rsidRPr="0029031E" w:rsidRDefault="00A62396" w:rsidP="00CA3445">
            <w:pPr>
              <w:rPr>
                <w:sz w:val="18"/>
                <w:szCs w:val="16"/>
              </w:rPr>
            </w:pPr>
            <w:r w:rsidRPr="0029031E">
              <w:rPr>
                <w:noProof/>
              </w:rPr>
              <w:t>Вальцовка</w:t>
            </w:r>
            <w:r w:rsidR="00444FA4" w:rsidRPr="0029031E">
              <w:rPr>
                <w:noProof/>
              </w:rPr>
              <w:t xml:space="preserve"> изделий</w:t>
            </w:r>
            <w:r w:rsidRPr="0029031E">
              <w:rPr>
                <w:noProof/>
              </w:rPr>
              <w:t xml:space="preserve"> на листо- и сортогибочных машинах большого размера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9D87AEF" w14:textId="40D1679D" w:rsidR="00AA2C95" w:rsidRPr="0029031E" w:rsidRDefault="00AC3575" w:rsidP="00967FAD">
            <w:pPr>
              <w:jc w:val="center"/>
              <w:rPr>
                <w:sz w:val="16"/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F0EDC1" w14:textId="7403F955" w:rsidR="00AA2C95" w:rsidRPr="0029031E" w:rsidRDefault="005A4C84" w:rsidP="00967F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DDD12B" w14:textId="6419DE60" w:rsidR="00AA2C95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AE201C" w14:textId="77777777" w:rsidR="00AA2C95" w:rsidRPr="0029031E" w:rsidRDefault="007040B3" w:rsidP="00967FAD">
            <w:pPr>
              <w:jc w:val="center"/>
            </w:pPr>
            <w:r w:rsidRPr="0029031E">
              <w:t>4</w:t>
            </w:r>
          </w:p>
        </w:tc>
      </w:tr>
    </w:tbl>
    <w:p w14:paraId="1DF3910F" w14:textId="77777777" w:rsidR="00411BA9" w:rsidRPr="0029031E" w:rsidRDefault="00411BA9" w:rsidP="00CA344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967FAD" w:rsidRPr="0029031E" w14:paraId="7529FA01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B6BCB8" w14:textId="34AC05C0" w:rsidR="00C957EF" w:rsidRPr="0029031E" w:rsidRDefault="00AC3575" w:rsidP="00CA3445">
            <w:r>
              <w:t>Возможные наименования должностей, профессий рабочих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72AB7F" w14:textId="77777777" w:rsidR="00C957EF" w:rsidRPr="0029031E" w:rsidRDefault="00486B59" w:rsidP="00CA3445">
            <w:r w:rsidRPr="0029031E">
              <w:t xml:space="preserve">Вальцовщик </w:t>
            </w:r>
            <w:r w:rsidR="008773EB" w:rsidRPr="0029031E">
              <w:t>5-го разряда</w:t>
            </w:r>
          </w:p>
        </w:tc>
      </w:tr>
    </w:tbl>
    <w:p w14:paraId="6668F484" w14:textId="77777777" w:rsidR="00411BA9" w:rsidRDefault="00411BA9" w:rsidP="00CA3445"/>
    <w:p w14:paraId="7E0689F6" w14:textId="333B1C24" w:rsidR="007F7E81" w:rsidRDefault="007F7E81" w:rsidP="00CA3445">
      <w:r w:rsidRPr="007F7E81">
        <w:t>Пути достижения квалификации</w:t>
      </w:r>
    </w:p>
    <w:p w14:paraId="66253609" w14:textId="77777777" w:rsidR="007F7E81" w:rsidRPr="0029031E" w:rsidRDefault="007F7E81" w:rsidP="00CA344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47B149AA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796B68" w14:textId="57227963" w:rsidR="00C957EF" w:rsidRPr="0029031E" w:rsidRDefault="00AC3575" w:rsidP="00CA3445">
            <w:r>
              <w:t>Образование и обучение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08765C" w14:textId="2ED26A21" w:rsidR="00C957EF" w:rsidRPr="0029031E" w:rsidRDefault="00B94F02" w:rsidP="00CA3445">
            <w:r w:rsidRPr="0029031E">
              <w:rPr>
                <w:lang w:eastAsia="en-US"/>
              </w:rPr>
              <w:t xml:space="preserve">Среднее общее </w:t>
            </w:r>
            <w:r w:rsidR="00655780" w:rsidRPr="0029031E">
              <w:rPr>
                <w:lang w:eastAsia="en-US"/>
              </w:rPr>
              <w:t>образование и профессиональное</w:t>
            </w:r>
            <w:r w:rsidR="00C957EF" w:rsidRPr="0029031E">
              <w:rPr>
                <w:lang w:eastAsia="en-US"/>
              </w:rPr>
              <w:t xml:space="preserve"> обучение – программы профессиональной подготовки по профессиям рабочих, должностям служащих, программы п</w:t>
            </w:r>
            <w:r w:rsidR="009311B6" w:rsidRPr="0029031E">
              <w:rPr>
                <w:lang w:eastAsia="en-US"/>
              </w:rPr>
              <w:t>ереподготовки рабочих, служащих</w:t>
            </w:r>
            <w:r w:rsidR="0085408B" w:rsidRPr="0029031E">
              <w:rPr>
                <w:lang w:eastAsia="en-US"/>
              </w:rPr>
              <w:t>,</w:t>
            </w:r>
            <w:r w:rsidR="009311B6" w:rsidRPr="0029031E">
              <w:rPr>
                <w:lang w:eastAsia="en-US"/>
              </w:rPr>
              <w:t xml:space="preserve"> </w:t>
            </w:r>
            <w:r w:rsidR="00C957EF" w:rsidRPr="0029031E">
              <w:rPr>
                <w:lang w:eastAsia="en-US"/>
              </w:rPr>
              <w:t>программы повышения квалификации рабочих, служащих</w:t>
            </w:r>
          </w:p>
        </w:tc>
      </w:tr>
      <w:tr w:rsidR="0029031E" w:rsidRPr="0029031E" w14:paraId="6EF36F78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63D8F8" w14:textId="4BB23FD1" w:rsidR="00C957EF" w:rsidRPr="0029031E" w:rsidRDefault="00AC3575" w:rsidP="00CA3445">
            <w:r>
              <w:t>Опыт практической работы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A9A389" w14:textId="68278B37" w:rsidR="00C957EF" w:rsidRPr="0029031E" w:rsidRDefault="00C957EF" w:rsidP="00F04BAA">
            <w:r w:rsidRPr="0029031E">
              <w:rPr>
                <w:lang w:eastAsia="en-US"/>
              </w:rPr>
              <w:t xml:space="preserve">Не менее двух лет </w:t>
            </w:r>
            <w:r w:rsidR="00486B59" w:rsidRPr="0029031E">
              <w:t xml:space="preserve">вальцовщиком </w:t>
            </w:r>
            <w:r w:rsidR="008773EB" w:rsidRPr="0029031E">
              <w:t>4-го разряда</w:t>
            </w:r>
          </w:p>
        </w:tc>
      </w:tr>
    </w:tbl>
    <w:p w14:paraId="3C96D5C1" w14:textId="77777777" w:rsidR="007F7E81" w:rsidRDefault="007F7E8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29031E" w:rsidRPr="0029031E" w14:paraId="48A62376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C085159" w14:textId="77777777" w:rsidR="00C72825" w:rsidRPr="0029031E" w:rsidRDefault="00C72825" w:rsidP="00CA3445">
            <w:r w:rsidRPr="0029031E">
              <w:t>Особые условия допуска к работе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6257576" w14:textId="77777777" w:rsidR="008423FA" w:rsidRPr="0029031E" w:rsidRDefault="008423FA" w:rsidP="00CA3445">
            <w:pPr>
              <w:rPr>
                <w:lang w:eastAsia="en-US"/>
              </w:rPr>
            </w:pPr>
            <w:r w:rsidRPr="0029031E">
              <w:t>Лица не моложе 18 лет</w:t>
            </w:r>
            <w:r w:rsidR="00187693" w:rsidRPr="0029031E">
              <w:t xml:space="preserve"> (при работах на горячей вальцовке металла)</w:t>
            </w:r>
          </w:p>
          <w:p w14:paraId="5617F733" w14:textId="77777777" w:rsidR="00C72825" w:rsidRPr="0029031E" w:rsidRDefault="007C03E1" w:rsidP="00CA3445">
            <w:r w:rsidRPr="0029031E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C72825" w:rsidRPr="0029031E">
              <w:rPr>
                <w:lang w:eastAsia="en-US"/>
              </w:rPr>
              <w:t xml:space="preserve"> </w:t>
            </w:r>
          </w:p>
          <w:p w14:paraId="7073365E" w14:textId="77777777" w:rsidR="00C72825" w:rsidRPr="0029031E" w:rsidRDefault="00EF4497" w:rsidP="00CA3445">
            <w:r w:rsidRPr="0029031E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0EF9A1FF" w14:textId="5DF1A377" w:rsidR="00C72825" w:rsidRPr="0029031E" w:rsidRDefault="009221E1" w:rsidP="00CA3445">
            <w:r>
              <w:t>Прохождение обучения по охране труда и проверки знания требований охраны труда</w:t>
            </w:r>
          </w:p>
          <w:p w14:paraId="23DEE2A0" w14:textId="77777777" w:rsidR="00B373CD" w:rsidRPr="0029031E" w:rsidRDefault="00B373CD" w:rsidP="00B373CD">
            <w:r w:rsidRPr="0029031E">
              <w:t>Наличие не ниже II группы по электробезопасности</w:t>
            </w:r>
          </w:p>
          <w:p w14:paraId="19C87234" w14:textId="1590CD57" w:rsidR="00B163DC" w:rsidRPr="0029031E" w:rsidRDefault="00EF4497" w:rsidP="00CA3445">
            <w:r w:rsidRPr="0029031E">
              <w:rPr>
                <w:shd w:val="clear" w:color="auto" w:fill="FFFFFF"/>
              </w:rPr>
              <w:t xml:space="preserve">Прохождение </w:t>
            </w:r>
            <w:r w:rsidRPr="0029031E">
              <w:t xml:space="preserve">инструктажа на рабочем месте и проверки </w:t>
            </w:r>
            <w:r w:rsidR="00231D2B">
              <w:t>навыков зацепки</w:t>
            </w:r>
            <w:r w:rsidRPr="0029031E">
              <w:t xml:space="preserve"> грузов</w:t>
            </w:r>
          </w:p>
          <w:p w14:paraId="39D20211" w14:textId="77777777" w:rsidR="003E68D0" w:rsidRPr="0029031E" w:rsidRDefault="00EF4497" w:rsidP="00CA3445">
            <w:r w:rsidRPr="0029031E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</w:tc>
      </w:tr>
      <w:tr w:rsidR="00967FAD" w:rsidRPr="0029031E" w14:paraId="35716502" w14:textId="77777777" w:rsidTr="00967FAD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AB452D" w14:textId="77777777" w:rsidR="00C957EF" w:rsidRPr="0029031E" w:rsidRDefault="00C957EF" w:rsidP="00CA3445">
            <w:r w:rsidRPr="0029031E">
              <w:t>Другие характеристики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89AAFC" w14:textId="77777777" w:rsidR="00C957EF" w:rsidRPr="0029031E" w:rsidRDefault="00C957EF" w:rsidP="00CA3445">
            <w:pPr>
              <w:rPr>
                <w:shd w:val="clear" w:color="auto" w:fill="FFFFFF"/>
              </w:rPr>
            </w:pPr>
            <w:r w:rsidRPr="0029031E">
              <w:t>-</w:t>
            </w:r>
          </w:p>
        </w:tc>
      </w:tr>
    </w:tbl>
    <w:p w14:paraId="5A3CC0F0" w14:textId="77777777" w:rsidR="00411BA9" w:rsidRPr="0029031E" w:rsidRDefault="00411BA9" w:rsidP="00CA3445"/>
    <w:p w14:paraId="67C28E67" w14:textId="3463A8EE" w:rsidR="00411BA9" w:rsidRPr="0029031E" w:rsidRDefault="00AC3575" w:rsidP="00CA3445">
      <w:r>
        <w:lastRenderedPageBreak/>
        <w:t>Справочная информация</w:t>
      </w:r>
    </w:p>
    <w:p w14:paraId="2DDDEFBE" w14:textId="77777777" w:rsidR="00411BA9" w:rsidRPr="0029031E" w:rsidRDefault="00411BA9" w:rsidP="00CA344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1248"/>
        <w:gridCol w:w="6761"/>
      </w:tblGrid>
      <w:tr w:rsidR="0029031E" w:rsidRPr="0029031E" w14:paraId="42C436C3" w14:textId="77777777" w:rsidTr="00967FAD">
        <w:trPr>
          <w:trHeight w:val="20"/>
        </w:trPr>
        <w:tc>
          <w:tcPr>
            <w:tcW w:w="1072" w:type="pct"/>
            <w:vAlign w:val="center"/>
          </w:tcPr>
          <w:p w14:paraId="36431C33" w14:textId="77777777" w:rsidR="00C957EF" w:rsidRPr="0029031E" w:rsidRDefault="00C957EF" w:rsidP="00967FAD">
            <w:pPr>
              <w:jc w:val="center"/>
            </w:pPr>
            <w:r w:rsidRPr="0029031E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479D91A4" w14:textId="77777777" w:rsidR="00C957EF" w:rsidRPr="0029031E" w:rsidRDefault="00C957EF" w:rsidP="00967FAD">
            <w:pPr>
              <w:jc w:val="center"/>
            </w:pPr>
            <w:r w:rsidRPr="0029031E">
              <w:t>Код</w:t>
            </w:r>
          </w:p>
        </w:tc>
        <w:tc>
          <w:tcPr>
            <w:tcW w:w="3316" w:type="pct"/>
            <w:vAlign w:val="center"/>
          </w:tcPr>
          <w:p w14:paraId="02E91480" w14:textId="407D07A1" w:rsidR="00C957EF" w:rsidRPr="0029031E" w:rsidRDefault="00AC3575" w:rsidP="00967FAD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9031E" w:rsidRPr="0029031E" w14:paraId="452C54E3" w14:textId="77777777" w:rsidTr="00967FAD">
        <w:trPr>
          <w:trHeight w:val="20"/>
        </w:trPr>
        <w:tc>
          <w:tcPr>
            <w:tcW w:w="1072" w:type="pct"/>
          </w:tcPr>
          <w:p w14:paraId="7C759C86" w14:textId="77777777" w:rsidR="008773EB" w:rsidRPr="0029031E" w:rsidRDefault="008773EB" w:rsidP="00967FAD">
            <w:pPr>
              <w:rPr>
                <w:vertAlign w:val="superscript"/>
              </w:rPr>
            </w:pPr>
            <w:r w:rsidRPr="0029031E">
              <w:t>ОКЗ</w:t>
            </w:r>
          </w:p>
        </w:tc>
        <w:tc>
          <w:tcPr>
            <w:tcW w:w="612" w:type="pct"/>
          </w:tcPr>
          <w:p w14:paraId="4702AEAD" w14:textId="77777777" w:rsidR="008773EB" w:rsidRPr="0029031E" w:rsidRDefault="008773EB" w:rsidP="00967FAD">
            <w:r w:rsidRPr="0029031E">
              <w:t>7221</w:t>
            </w:r>
          </w:p>
        </w:tc>
        <w:tc>
          <w:tcPr>
            <w:tcW w:w="3316" w:type="pct"/>
          </w:tcPr>
          <w:p w14:paraId="4CF3EF33" w14:textId="77777777" w:rsidR="008773EB" w:rsidRPr="0029031E" w:rsidRDefault="008773EB" w:rsidP="00967FAD">
            <w:r w:rsidRPr="0029031E">
              <w:t>Кузнецы</w:t>
            </w:r>
          </w:p>
        </w:tc>
      </w:tr>
      <w:tr w:rsidR="0029031E" w:rsidRPr="0029031E" w14:paraId="508718C8" w14:textId="77777777" w:rsidTr="00967FAD">
        <w:trPr>
          <w:trHeight w:val="20"/>
        </w:trPr>
        <w:tc>
          <w:tcPr>
            <w:tcW w:w="1072" w:type="pct"/>
          </w:tcPr>
          <w:p w14:paraId="50C16EBE" w14:textId="0DD05018" w:rsidR="008773EB" w:rsidRPr="0029031E" w:rsidRDefault="008773EB" w:rsidP="00967FAD">
            <w:r w:rsidRPr="0029031E">
              <w:t>Е</w:t>
            </w:r>
            <w:r w:rsidR="00FB0FB8">
              <w:t>Т</w:t>
            </w:r>
            <w:r w:rsidRPr="0029031E">
              <w:t>КС</w:t>
            </w:r>
          </w:p>
        </w:tc>
        <w:tc>
          <w:tcPr>
            <w:tcW w:w="612" w:type="pct"/>
          </w:tcPr>
          <w:p w14:paraId="27C2468B" w14:textId="77777777" w:rsidR="008773EB" w:rsidRPr="0029031E" w:rsidRDefault="005B2861" w:rsidP="00967FAD">
            <w:r w:rsidRPr="0029031E">
              <w:t xml:space="preserve">§ </w:t>
            </w:r>
            <w:r w:rsidR="00486B59" w:rsidRPr="0029031E">
              <w:t>8</w:t>
            </w:r>
          </w:p>
        </w:tc>
        <w:tc>
          <w:tcPr>
            <w:tcW w:w="3316" w:type="pct"/>
          </w:tcPr>
          <w:p w14:paraId="6318FBF7" w14:textId="77777777" w:rsidR="008773EB" w:rsidRPr="0029031E" w:rsidRDefault="00486B59" w:rsidP="00967FAD">
            <w:pPr>
              <w:rPr>
                <w:b/>
                <w:sz w:val="18"/>
                <w:szCs w:val="18"/>
              </w:rPr>
            </w:pPr>
            <w:r w:rsidRPr="0029031E">
              <w:t xml:space="preserve">Вальцовщик </w:t>
            </w:r>
            <w:r w:rsidR="008773EB" w:rsidRPr="0029031E">
              <w:t>5-го разряда</w:t>
            </w:r>
            <w:r w:rsidR="008773EB" w:rsidRPr="0029031E">
              <w:rPr>
                <w:sz w:val="18"/>
                <w:szCs w:val="18"/>
              </w:rPr>
              <w:t xml:space="preserve"> </w:t>
            </w:r>
          </w:p>
        </w:tc>
      </w:tr>
      <w:tr w:rsidR="0029031E" w:rsidRPr="0029031E" w14:paraId="784D7109" w14:textId="77777777" w:rsidTr="00967FAD">
        <w:trPr>
          <w:trHeight w:val="20"/>
        </w:trPr>
        <w:tc>
          <w:tcPr>
            <w:tcW w:w="1072" w:type="pct"/>
          </w:tcPr>
          <w:p w14:paraId="69CE99A1" w14:textId="77777777" w:rsidR="008773EB" w:rsidRPr="0029031E" w:rsidRDefault="008773EB" w:rsidP="00967FAD">
            <w:r w:rsidRPr="0029031E">
              <w:t>ОКПДТР</w:t>
            </w:r>
          </w:p>
        </w:tc>
        <w:tc>
          <w:tcPr>
            <w:tcW w:w="612" w:type="pct"/>
          </w:tcPr>
          <w:p w14:paraId="35E8A1B0" w14:textId="77777777" w:rsidR="008773EB" w:rsidRPr="0029031E" w:rsidRDefault="00486B59" w:rsidP="00967FAD">
            <w:r w:rsidRPr="0029031E">
              <w:t>11317</w:t>
            </w:r>
          </w:p>
        </w:tc>
        <w:tc>
          <w:tcPr>
            <w:tcW w:w="3316" w:type="pct"/>
          </w:tcPr>
          <w:p w14:paraId="388F9B81" w14:textId="77777777" w:rsidR="008773EB" w:rsidRPr="0029031E" w:rsidRDefault="00486B59" w:rsidP="00967FAD">
            <w:r w:rsidRPr="0029031E">
              <w:t>Вальцовщик</w:t>
            </w:r>
          </w:p>
        </w:tc>
      </w:tr>
    </w:tbl>
    <w:p w14:paraId="48D6C435" w14:textId="77777777" w:rsidR="0029031E" w:rsidRDefault="0029031E" w:rsidP="0029031E">
      <w:pPr>
        <w:rPr>
          <w:b/>
          <w:bCs w:val="0"/>
        </w:rPr>
      </w:pPr>
    </w:p>
    <w:p w14:paraId="4A73A56F" w14:textId="5602E9F8" w:rsidR="008D78C6" w:rsidRDefault="008D78C6" w:rsidP="0029031E">
      <w:pPr>
        <w:rPr>
          <w:b/>
          <w:bCs w:val="0"/>
        </w:rPr>
      </w:pPr>
      <w:r w:rsidRPr="0029031E">
        <w:rPr>
          <w:b/>
          <w:bCs w:val="0"/>
        </w:rPr>
        <w:t>3.</w:t>
      </w:r>
      <w:r w:rsidR="00E950C4" w:rsidRPr="0029031E">
        <w:rPr>
          <w:b/>
          <w:bCs w:val="0"/>
          <w:lang w:val="en-US"/>
        </w:rPr>
        <w:t>5</w:t>
      </w:r>
      <w:r w:rsidRPr="0029031E">
        <w:rPr>
          <w:b/>
          <w:bCs w:val="0"/>
        </w:rPr>
        <w:t>.1. Трудовая функция</w:t>
      </w:r>
    </w:p>
    <w:p w14:paraId="028733BB" w14:textId="77777777" w:rsidR="0029031E" w:rsidRPr="0029031E" w:rsidRDefault="0029031E" w:rsidP="0029031E">
      <w:pPr>
        <w:rPr>
          <w:b/>
          <w:bCs w:val="0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967FAD" w:rsidRPr="0029031E" w14:paraId="5622231C" w14:textId="77777777" w:rsidTr="00967FAD">
        <w:trPr>
          <w:trHeight w:val="278"/>
        </w:trPr>
        <w:tc>
          <w:tcPr>
            <w:tcW w:w="87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19E75C7" w14:textId="2256AFDC" w:rsidR="00BE6994" w:rsidRPr="0029031E" w:rsidRDefault="00AC3575" w:rsidP="00CA3445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19470F" w14:textId="77777777" w:rsidR="00BE6994" w:rsidRPr="0029031E" w:rsidRDefault="00005DF5" w:rsidP="00CA3445">
            <w:r w:rsidRPr="0029031E">
              <w:t xml:space="preserve">Вальцовка </w:t>
            </w:r>
            <w:r w:rsidR="00444FA4" w:rsidRPr="0029031E">
              <w:rPr>
                <w:noProof/>
              </w:rPr>
              <w:t>изделий</w:t>
            </w:r>
            <w:r w:rsidR="00444FA4" w:rsidRPr="0029031E">
              <w:t xml:space="preserve"> </w:t>
            </w:r>
            <w:r w:rsidR="00A62396" w:rsidRPr="0029031E">
              <w:t xml:space="preserve">на </w:t>
            </w:r>
            <w:r w:rsidR="00FD5B60" w:rsidRPr="0029031E">
              <w:t xml:space="preserve">валковых </w:t>
            </w:r>
            <w:r w:rsidR="00A62396" w:rsidRPr="0029031E">
              <w:t>листогибочных машинах большого размера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C7D647" w14:textId="31684116" w:rsidR="00BE6994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7434BE" w14:textId="1345978D" w:rsidR="00BE6994" w:rsidRPr="0029031E" w:rsidRDefault="005A4C84" w:rsidP="00967FAD">
            <w:pPr>
              <w:jc w:val="center"/>
            </w:pPr>
            <w:r>
              <w:rPr>
                <w:lang w:val="en-US"/>
              </w:rPr>
              <w:t>E</w:t>
            </w:r>
            <w:r w:rsidR="00BE6994" w:rsidRPr="0029031E">
              <w:t>/0</w:t>
            </w:r>
            <w:r w:rsidR="00BE6994" w:rsidRPr="0029031E">
              <w:rPr>
                <w:lang w:val="en-US"/>
              </w:rPr>
              <w:t>1</w:t>
            </w:r>
            <w:r w:rsidR="00BE6994" w:rsidRPr="0029031E">
              <w:t>.</w:t>
            </w:r>
            <w:r w:rsidR="007040B3" w:rsidRPr="0029031E">
              <w:t>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18136C" w14:textId="44D6C71C" w:rsidR="00BE6994" w:rsidRPr="0029031E" w:rsidRDefault="00AC3575" w:rsidP="00967FAD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ADEB21" w14:textId="77777777" w:rsidR="00BE6994" w:rsidRPr="0029031E" w:rsidRDefault="007040B3" w:rsidP="00967FAD">
            <w:pPr>
              <w:jc w:val="center"/>
            </w:pPr>
            <w:r w:rsidRPr="0029031E">
              <w:t>4</w:t>
            </w:r>
          </w:p>
        </w:tc>
      </w:tr>
    </w:tbl>
    <w:p w14:paraId="76A9C601" w14:textId="77777777" w:rsidR="00411BA9" w:rsidRPr="0029031E" w:rsidRDefault="00411BA9" w:rsidP="00CA344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29031E" w:rsidRPr="0029031E" w14:paraId="0E383917" w14:textId="77777777" w:rsidTr="00AC3575">
        <w:trPr>
          <w:trHeight w:val="20"/>
        </w:trPr>
        <w:tc>
          <w:tcPr>
            <w:tcW w:w="1110" w:type="pct"/>
            <w:vMerge w:val="restart"/>
          </w:tcPr>
          <w:p w14:paraId="71AE87EF" w14:textId="77777777" w:rsidR="009B6FE3" w:rsidRPr="0029031E" w:rsidRDefault="009B6FE3" w:rsidP="00CA3445">
            <w:r w:rsidRPr="0029031E">
              <w:t>Трудовые действия</w:t>
            </w:r>
          </w:p>
        </w:tc>
        <w:tc>
          <w:tcPr>
            <w:tcW w:w="3890" w:type="pct"/>
          </w:tcPr>
          <w:p w14:paraId="4FA1D369" w14:textId="77777777" w:rsidR="009B6FE3" w:rsidRPr="0029031E" w:rsidRDefault="009B6FE3" w:rsidP="00AC3575">
            <w:pPr>
              <w:jc w:val="both"/>
            </w:pPr>
            <w:r w:rsidRPr="0029031E">
              <w:t>Подготовка рабочего места к вальцовке изделий на валковых листогибочных машинах</w:t>
            </w:r>
            <w:r w:rsidR="00E6080D" w:rsidRPr="0029031E">
              <w:t xml:space="preserve"> большого </w:t>
            </w:r>
            <w:r w:rsidRPr="0029031E">
              <w:t>размера</w:t>
            </w:r>
          </w:p>
        </w:tc>
      </w:tr>
      <w:tr w:rsidR="0029031E" w:rsidRPr="0029031E" w14:paraId="751F01FA" w14:textId="77777777" w:rsidTr="00AC3575">
        <w:trPr>
          <w:trHeight w:val="20"/>
        </w:trPr>
        <w:tc>
          <w:tcPr>
            <w:tcW w:w="1110" w:type="pct"/>
            <w:vMerge/>
          </w:tcPr>
          <w:p w14:paraId="1DF2E7F2" w14:textId="77777777" w:rsidR="009B6FE3" w:rsidRPr="0029031E" w:rsidRDefault="009B6FE3" w:rsidP="00CA3445"/>
        </w:tc>
        <w:tc>
          <w:tcPr>
            <w:tcW w:w="3890" w:type="pct"/>
          </w:tcPr>
          <w:p w14:paraId="0AB8F86C" w14:textId="77777777" w:rsidR="009B6FE3" w:rsidRPr="0029031E" w:rsidRDefault="009B6FE3" w:rsidP="00AC3575">
            <w:pPr>
              <w:jc w:val="both"/>
            </w:pPr>
            <w:r w:rsidRPr="0029031E">
              <w:t>Подготовка к работе валковых листогибочных машин</w:t>
            </w:r>
            <w:r w:rsidR="00E6080D" w:rsidRPr="0029031E">
              <w:t xml:space="preserve"> большого </w:t>
            </w:r>
            <w:r w:rsidRPr="0029031E">
              <w:t>размера и вспомогательных приспособлений для вальцовки изделий</w:t>
            </w:r>
          </w:p>
        </w:tc>
      </w:tr>
      <w:tr w:rsidR="0029031E" w:rsidRPr="0029031E" w14:paraId="3F9594B2" w14:textId="77777777" w:rsidTr="00AC3575">
        <w:trPr>
          <w:trHeight w:val="20"/>
        </w:trPr>
        <w:tc>
          <w:tcPr>
            <w:tcW w:w="1110" w:type="pct"/>
            <w:vMerge/>
          </w:tcPr>
          <w:p w14:paraId="419BBD3F" w14:textId="77777777" w:rsidR="009B6FE3" w:rsidRPr="0029031E" w:rsidRDefault="009B6FE3" w:rsidP="00CA3445"/>
        </w:tc>
        <w:tc>
          <w:tcPr>
            <w:tcW w:w="3890" w:type="pct"/>
          </w:tcPr>
          <w:p w14:paraId="0EB7E33F" w14:textId="77777777" w:rsidR="009B6FE3" w:rsidRPr="0029031E" w:rsidRDefault="009B6FE3" w:rsidP="00AC3575">
            <w:pPr>
              <w:jc w:val="both"/>
            </w:pPr>
            <w:r w:rsidRPr="0029031E">
              <w:t xml:space="preserve">Подготовка нагревательного устройства к нагреву </w:t>
            </w:r>
            <w:r w:rsidR="00E769DD" w:rsidRPr="0029031E">
              <w:t xml:space="preserve">заготовок </w:t>
            </w:r>
            <w:r w:rsidRPr="0029031E">
              <w:t>для вальцовки на валковых листогибочных машинах</w:t>
            </w:r>
            <w:r w:rsidR="00E6080D" w:rsidRPr="0029031E">
              <w:t xml:space="preserve"> большого </w:t>
            </w:r>
            <w:r w:rsidRPr="0029031E">
              <w:t>размера</w:t>
            </w:r>
          </w:p>
        </w:tc>
      </w:tr>
      <w:tr w:rsidR="0029031E" w:rsidRPr="0029031E" w14:paraId="39990A5F" w14:textId="77777777" w:rsidTr="00AC3575">
        <w:trPr>
          <w:trHeight w:val="20"/>
        </w:trPr>
        <w:tc>
          <w:tcPr>
            <w:tcW w:w="1110" w:type="pct"/>
            <w:vMerge/>
          </w:tcPr>
          <w:p w14:paraId="68763BF7" w14:textId="77777777" w:rsidR="009B6FE3" w:rsidRPr="0029031E" w:rsidRDefault="009B6FE3" w:rsidP="00CA3445"/>
        </w:tc>
        <w:tc>
          <w:tcPr>
            <w:tcW w:w="3890" w:type="pct"/>
          </w:tcPr>
          <w:p w14:paraId="1AE761A0" w14:textId="77777777" w:rsidR="009B6FE3" w:rsidRPr="0029031E" w:rsidRDefault="009B6FE3" w:rsidP="00AC3575">
            <w:pPr>
              <w:jc w:val="both"/>
            </w:pPr>
            <w:r w:rsidRPr="0029031E">
              <w:t xml:space="preserve">Ежедневное </w:t>
            </w:r>
            <w:r w:rsidR="002837DE" w:rsidRPr="0029031E">
              <w:t xml:space="preserve">техническое </w:t>
            </w:r>
            <w:r w:rsidRPr="0029031E">
              <w:t>обслуживание валковых листогибочных машин</w:t>
            </w:r>
            <w:r w:rsidR="00E6080D" w:rsidRPr="0029031E">
              <w:t xml:space="preserve"> большого </w:t>
            </w:r>
            <w:r w:rsidRPr="0029031E">
              <w:t>размера и вспомогательных приспособлений для вальцовки изделий</w:t>
            </w:r>
          </w:p>
        </w:tc>
      </w:tr>
      <w:tr w:rsidR="0029031E" w:rsidRPr="0029031E" w14:paraId="78C4F694" w14:textId="77777777" w:rsidTr="00AC3575">
        <w:trPr>
          <w:trHeight w:val="20"/>
        </w:trPr>
        <w:tc>
          <w:tcPr>
            <w:tcW w:w="1110" w:type="pct"/>
            <w:vMerge/>
          </w:tcPr>
          <w:p w14:paraId="3F2FB0C9" w14:textId="77777777" w:rsidR="005C6A7D" w:rsidRPr="0029031E" w:rsidRDefault="005C6A7D" w:rsidP="005C6A7D"/>
        </w:tc>
        <w:tc>
          <w:tcPr>
            <w:tcW w:w="3890" w:type="pct"/>
          </w:tcPr>
          <w:p w14:paraId="239DD36E" w14:textId="77777777" w:rsidR="005C6A7D" w:rsidRPr="0029031E" w:rsidRDefault="005C6A7D" w:rsidP="00AC3575">
            <w:pPr>
              <w:jc w:val="both"/>
            </w:pPr>
            <w:r w:rsidRPr="0029031E">
              <w:t>Загрузка заготовок в нагревательные устройства для нагрева под вальцовку на валковых листогибочных машинах большого размера</w:t>
            </w:r>
          </w:p>
        </w:tc>
      </w:tr>
      <w:tr w:rsidR="0029031E" w:rsidRPr="0029031E" w14:paraId="7EC232A4" w14:textId="77777777" w:rsidTr="00AC3575">
        <w:trPr>
          <w:trHeight w:val="20"/>
        </w:trPr>
        <w:tc>
          <w:tcPr>
            <w:tcW w:w="1110" w:type="pct"/>
            <w:vMerge/>
          </w:tcPr>
          <w:p w14:paraId="373480E1" w14:textId="77777777" w:rsidR="005C6A7D" w:rsidRPr="0029031E" w:rsidRDefault="005C6A7D" w:rsidP="005C6A7D"/>
        </w:tc>
        <w:tc>
          <w:tcPr>
            <w:tcW w:w="3890" w:type="pct"/>
          </w:tcPr>
          <w:p w14:paraId="74410DFA" w14:textId="77777777" w:rsidR="005C6A7D" w:rsidRPr="0029031E" w:rsidRDefault="005C6A7D" w:rsidP="00AC3575">
            <w:pPr>
              <w:jc w:val="both"/>
            </w:pPr>
            <w:r w:rsidRPr="0029031E">
              <w:t>Разгрузка нагретых заготовок из нагревательных устройств для вальцовки на валковых листогибочных машинах большого размера</w:t>
            </w:r>
          </w:p>
        </w:tc>
      </w:tr>
      <w:tr w:rsidR="0029031E" w:rsidRPr="0029031E" w14:paraId="326D868B" w14:textId="77777777" w:rsidTr="00AC3575">
        <w:trPr>
          <w:trHeight w:val="20"/>
        </w:trPr>
        <w:tc>
          <w:tcPr>
            <w:tcW w:w="1110" w:type="pct"/>
            <w:vMerge/>
          </w:tcPr>
          <w:p w14:paraId="7B1DC379" w14:textId="77777777" w:rsidR="005C6A7D" w:rsidRPr="0029031E" w:rsidRDefault="005C6A7D" w:rsidP="005C6A7D"/>
        </w:tc>
        <w:tc>
          <w:tcPr>
            <w:tcW w:w="3890" w:type="pct"/>
          </w:tcPr>
          <w:p w14:paraId="3FE0E993" w14:textId="77777777" w:rsidR="005C6A7D" w:rsidRPr="0029031E" w:rsidRDefault="005C6A7D" w:rsidP="00AC3575">
            <w:pPr>
              <w:jc w:val="both"/>
            </w:pPr>
            <w:r w:rsidRPr="0029031E">
              <w:t xml:space="preserve">Подача заготовок в </w:t>
            </w:r>
            <w:r w:rsidR="00211E95" w:rsidRPr="0029031E">
              <w:t>рабочее пространство</w:t>
            </w:r>
            <w:r w:rsidRPr="0029031E">
              <w:t xml:space="preserve"> валковых листогибочных машин большого размера</w:t>
            </w:r>
            <w:r w:rsidR="004B5416" w:rsidRPr="0029031E">
              <w:t xml:space="preserve"> для вальцовки изделий</w:t>
            </w:r>
          </w:p>
        </w:tc>
      </w:tr>
      <w:tr w:rsidR="0029031E" w:rsidRPr="0029031E" w14:paraId="7D7C8B9E" w14:textId="77777777" w:rsidTr="00AC3575">
        <w:trPr>
          <w:trHeight w:val="20"/>
        </w:trPr>
        <w:tc>
          <w:tcPr>
            <w:tcW w:w="1110" w:type="pct"/>
            <w:vMerge/>
          </w:tcPr>
          <w:p w14:paraId="2ECF49AE" w14:textId="77777777" w:rsidR="005C6A7D" w:rsidRPr="0029031E" w:rsidRDefault="005C6A7D" w:rsidP="005C6A7D"/>
        </w:tc>
        <w:tc>
          <w:tcPr>
            <w:tcW w:w="3890" w:type="pct"/>
          </w:tcPr>
          <w:p w14:paraId="614A611D" w14:textId="77777777" w:rsidR="005C6A7D" w:rsidRPr="0029031E" w:rsidRDefault="005C6A7D" w:rsidP="00AC3575">
            <w:pPr>
              <w:jc w:val="both"/>
            </w:pPr>
            <w:r w:rsidRPr="0029031E">
              <w:t>Гибка изделий на валковых листогибочных машинах большого размера</w:t>
            </w:r>
          </w:p>
        </w:tc>
      </w:tr>
      <w:tr w:rsidR="0029031E" w:rsidRPr="0029031E" w14:paraId="282364CA" w14:textId="77777777" w:rsidTr="00AC3575">
        <w:trPr>
          <w:trHeight w:val="20"/>
        </w:trPr>
        <w:tc>
          <w:tcPr>
            <w:tcW w:w="1110" w:type="pct"/>
            <w:vMerge/>
          </w:tcPr>
          <w:p w14:paraId="2E0536CB" w14:textId="77777777" w:rsidR="005C6A7D" w:rsidRPr="0029031E" w:rsidRDefault="005C6A7D" w:rsidP="005C6A7D"/>
        </w:tc>
        <w:tc>
          <w:tcPr>
            <w:tcW w:w="3890" w:type="pct"/>
          </w:tcPr>
          <w:p w14:paraId="1913D01B" w14:textId="77777777" w:rsidR="005C6A7D" w:rsidRPr="0029031E" w:rsidRDefault="005C6A7D" w:rsidP="00AC3575">
            <w:pPr>
              <w:jc w:val="both"/>
            </w:pPr>
            <w:r w:rsidRPr="0029031E">
              <w:t xml:space="preserve">Снятие с валков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большого размера</w:t>
            </w:r>
          </w:p>
        </w:tc>
      </w:tr>
      <w:tr w:rsidR="0029031E" w:rsidRPr="0029031E" w14:paraId="2C87BA39" w14:textId="77777777" w:rsidTr="00AC3575">
        <w:trPr>
          <w:trHeight w:val="20"/>
        </w:trPr>
        <w:tc>
          <w:tcPr>
            <w:tcW w:w="1110" w:type="pct"/>
            <w:vMerge/>
          </w:tcPr>
          <w:p w14:paraId="70DE7012" w14:textId="77777777" w:rsidR="005C6A7D" w:rsidRPr="0029031E" w:rsidRDefault="005C6A7D" w:rsidP="005C6A7D"/>
        </w:tc>
        <w:tc>
          <w:tcPr>
            <w:tcW w:w="3890" w:type="pct"/>
          </w:tcPr>
          <w:p w14:paraId="207E68D0" w14:textId="77777777" w:rsidR="005C6A7D" w:rsidRPr="0029031E" w:rsidRDefault="005C6A7D" w:rsidP="00AC3575">
            <w:pPr>
              <w:jc w:val="both"/>
            </w:pPr>
            <w:r w:rsidRPr="0029031E">
              <w:t xml:space="preserve">Перемещение заготовок и изделий подъемно-транспортным оборудованием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большого размера</w:t>
            </w:r>
          </w:p>
        </w:tc>
      </w:tr>
      <w:tr w:rsidR="0029031E" w:rsidRPr="0029031E" w14:paraId="20E182C8" w14:textId="77777777" w:rsidTr="00AC3575">
        <w:trPr>
          <w:trHeight w:val="20"/>
        </w:trPr>
        <w:tc>
          <w:tcPr>
            <w:tcW w:w="1110" w:type="pct"/>
            <w:vMerge/>
          </w:tcPr>
          <w:p w14:paraId="6DFFDB32" w14:textId="77777777" w:rsidR="005C6A7D" w:rsidRPr="0029031E" w:rsidRDefault="005C6A7D" w:rsidP="005C6A7D"/>
        </w:tc>
        <w:tc>
          <w:tcPr>
            <w:tcW w:w="3890" w:type="pct"/>
          </w:tcPr>
          <w:p w14:paraId="0B88F9BD" w14:textId="77777777" w:rsidR="005C6A7D" w:rsidRPr="0029031E" w:rsidRDefault="005C6A7D" w:rsidP="00AC3575">
            <w:pPr>
              <w:jc w:val="both"/>
            </w:pPr>
            <w:r w:rsidRPr="0029031E">
              <w:t xml:space="preserve">Выявление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большого размера</w:t>
            </w:r>
          </w:p>
        </w:tc>
      </w:tr>
      <w:tr w:rsidR="0029031E" w:rsidRPr="0029031E" w14:paraId="1508EFF8" w14:textId="77777777" w:rsidTr="00AC3575">
        <w:trPr>
          <w:trHeight w:val="20"/>
        </w:trPr>
        <w:tc>
          <w:tcPr>
            <w:tcW w:w="1110" w:type="pct"/>
            <w:vMerge/>
          </w:tcPr>
          <w:p w14:paraId="0662F233" w14:textId="77777777" w:rsidR="005C6A7D" w:rsidRPr="0029031E" w:rsidRDefault="005C6A7D" w:rsidP="005C6A7D"/>
        </w:tc>
        <w:tc>
          <w:tcPr>
            <w:tcW w:w="3890" w:type="pct"/>
          </w:tcPr>
          <w:p w14:paraId="1CF24334" w14:textId="77777777" w:rsidR="005C6A7D" w:rsidRPr="0029031E" w:rsidRDefault="005C6A7D" w:rsidP="00AC3575">
            <w:pPr>
              <w:jc w:val="both"/>
            </w:pPr>
            <w:r w:rsidRPr="0029031E">
              <w:t>Регулировка валковых листогибочных машин большого размера и средств механизации</w:t>
            </w:r>
          </w:p>
        </w:tc>
      </w:tr>
      <w:tr w:rsidR="0029031E" w:rsidRPr="0029031E" w14:paraId="7D580E6A" w14:textId="77777777" w:rsidTr="00AC3575">
        <w:trPr>
          <w:trHeight w:val="20"/>
        </w:trPr>
        <w:tc>
          <w:tcPr>
            <w:tcW w:w="1110" w:type="pct"/>
            <w:vMerge/>
          </w:tcPr>
          <w:p w14:paraId="12EABAEA" w14:textId="77777777" w:rsidR="005C6A7D" w:rsidRPr="0029031E" w:rsidRDefault="005C6A7D" w:rsidP="005C6A7D"/>
        </w:tc>
        <w:tc>
          <w:tcPr>
            <w:tcW w:w="3890" w:type="pct"/>
          </w:tcPr>
          <w:p w14:paraId="521150DD" w14:textId="77777777" w:rsidR="005C6A7D" w:rsidRPr="0029031E" w:rsidRDefault="005C6A7D" w:rsidP="00AC3575">
            <w:pPr>
              <w:jc w:val="both"/>
            </w:pPr>
            <w:r w:rsidRPr="0029031E">
              <w:t xml:space="preserve">Складирование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большого размера</w:t>
            </w:r>
          </w:p>
        </w:tc>
      </w:tr>
      <w:tr w:rsidR="0029031E" w:rsidRPr="0029031E" w14:paraId="56AE74FF" w14:textId="77777777" w:rsidTr="00AC3575">
        <w:trPr>
          <w:trHeight w:val="20"/>
        </w:trPr>
        <w:tc>
          <w:tcPr>
            <w:tcW w:w="1110" w:type="pct"/>
            <w:vMerge/>
          </w:tcPr>
          <w:p w14:paraId="362DFA6F" w14:textId="77777777" w:rsidR="005C6A7D" w:rsidRPr="0029031E" w:rsidRDefault="005C6A7D" w:rsidP="005C6A7D"/>
        </w:tc>
        <w:tc>
          <w:tcPr>
            <w:tcW w:w="3890" w:type="pct"/>
          </w:tcPr>
          <w:p w14:paraId="1CED4CF8" w14:textId="77777777" w:rsidR="005C6A7D" w:rsidRPr="0029031E" w:rsidRDefault="005C6A7D" w:rsidP="00AC3575">
            <w:pPr>
              <w:jc w:val="both"/>
            </w:pPr>
            <w:r w:rsidRPr="0029031E">
              <w:t>Устранение мелких неисправностей в работе валковых листогибочных машин большого размера и средств механизации</w:t>
            </w:r>
          </w:p>
        </w:tc>
      </w:tr>
      <w:tr w:rsidR="0029031E" w:rsidRPr="0029031E" w14:paraId="18B68F16" w14:textId="77777777" w:rsidTr="00AC3575">
        <w:trPr>
          <w:trHeight w:val="20"/>
        </w:trPr>
        <w:tc>
          <w:tcPr>
            <w:tcW w:w="1110" w:type="pct"/>
            <w:vMerge/>
          </w:tcPr>
          <w:p w14:paraId="7DCB4F99" w14:textId="77777777" w:rsidR="005C6A7D" w:rsidRPr="0029031E" w:rsidRDefault="005C6A7D" w:rsidP="005C6A7D"/>
        </w:tc>
        <w:tc>
          <w:tcPr>
            <w:tcW w:w="3890" w:type="pct"/>
          </w:tcPr>
          <w:p w14:paraId="7BB98F2C" w14:textId="77777777" w:rsidR="005C6A7D" w:rsidRPr="0029031E" w:rsidRDefault="005C6A7D" w:rsidP="00AC3575">
            <w:pPr>
              <w:jc w:val="both"/>
            </w:pPr>
            <w:r w:rsidRPr="0029031E">
              <w:t xml:space="preserve">Контроль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большого размера</w:t>
            </w:r>
          </w:p>
        </w:tc>
      </w:tr>
      <w:tr w:rsidR="0029031E" w:rsidRPr="0029031E" w14:paraId="00D227FA" w14:textId="77777777" w:rsidTr="00AC3575">
        <w:trPr>
          <w:trHeight w:val="20"/>
        </w:trPr>
        <w:tc>
          <w:tcPr>
            <w:tcW w:w="1110" w:type="pct"/>
            <w:vMerge w:val="restart"/>
          </w:tcPr>
          <w:p w14:paraId="2E9BFB76" w14:textId="77777777" w:rsidR="005C6A7D" w:rsidRPr="0029031E" w:rsidDel="002A1D54" w:rsidRDefault="005C6A7D" w:rsidP="005C6A7D">
            <w:r w:rsidRPr="0029031E" w:rsidDel="002A1D54">
              <w:t>Необходимые умения</w:t>
            </w:r>
          </w:p>
        </w:tc>
        <w:tc>
          <w:tcPr>
            <w:tcW w:w="3890" w:type="pct"/>
          </w:tcPr>
          <w:p w14:paraId="310AA7BF" w14:textId="77777777" w:rsidR="005C6A7D" w:rsidRPr="0029031E" w:rsidRDefault="005C6A7D" w:rsidP="00AC3575">
            <w:pPr>
              <w:jc w:val="both"/>
            </w:pPr>
            <w:r w:rsidRPr="0029031E">
              <w:t>Читать технологическую и конструкторскую документацию</w:t>
            </w:r>
          </w:p>
        </w:tc>
      </w:tr>
      <w:tr w:rsidR="0029031E" w:rsidRPr="0029031E" w14:paraId="3F4AF660" w14:textId="77777777" w:rsidTr="00AC3575">
        <w:trPr>
          <w:trHeight w:val="20"/>
        </w:trPr>
        <w:tc>
          <w:tcPr>
            <w:tcW w:w="1110" w:type="pct"/>
            <w:vMerge/>
          </w:tcPr>
          <w:p w14:paraId="19545047" w14:textId="77777777" w:rsidR="005C6A7D" w:rsidRPr="0029031E" w:rsidDel="002A1D54" w:rsidRDefault="005C6A7D" w:rsidP="005C6A7D"/>
        </w:tc>
        <w:tc>
          <w:tcPr>
            <w:tcW w:w="3890" w:type="pct"/>
          </w:tcPr>
          <w:p w14:paraId="52987EF2" w14:textId="77777777" w:rsidR="005C6A7D" w:rsidRPr="0029031E" w:rsidRDefault="005C6A7D" w:rsidP="00AC3575">
            <w:pPr>
              <w:jc w:val="both"/>
            </w:pPr>
            <w:r w:rsidRPr="0029031E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29031E" w:rsidRPr="0029031E" w14:paraId="15161BD1" w14:textId="77777777" w:rsidTr="00AC3575">
        <w:trPr>
          <w:trHeight w:val="20"/>
        </w:trPr>
        <w:tc>
          <w:tcPr>
            <w:tcW w:w="1110" w:type="pct"/>
            <w:vMerge/>
          </w:tcPr>
          <w:p w14:paraId="39DA849C" w14:textId="77777777" w:rsidR="005C6A7D" w:rsidRPr="0029031E" w:rsidDel="002A1D54" w:rsidRDefault="005C6A7D" w:rsidP="005C6A7D"/>
        </w:tc>
        <w:tc>
          <w:tcPr>
            <w:tcW w:w="3890" w:type="pct"/>
          </w:tcPr>
          <w:p w14:paraId="0F1E364F" w14:textId="77777777" w:rsidR="005C6A7D" w:rsidRPr="0029031E" w:rsidRDefault="005C6A7D" w:rsidP="00AC3575">
            <w:pPr>
              <w:jc w:val="both"/>
            </w:pPr>
            <w:r w:rsidRPr="0029031E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29031E" w:rsidRPr="0029031E" w14:paraId="27E67B06" w14:textId="77777777" w:rsidTr="00AC3575">
        <w:trPr>
          <w:trHeight w:val="20"/>
        </w:trPr>
        <w:tc>
          <w:tcPr>
            <w:tcW w:w="1110" w:type="pct"/>
            <w:vMerge/>
          </w:tcPr>
          <w:p w14:paraId="0C35CD5D" w14:textId="77777777" w:rsidR="005C6A7D" w:rsidRPr="0029031E" w:rsidDel="002A1D54" w:rsidRDefault="005C6A7D" w:rsidP="005C6A7D"/>
        </w:tc>
        <w:tc>
          <w:tcPr>
            <w:tcW w:w="3890" w:type="pct"/>
          </w:tcPr>
          <w:p w14:paraId="07141140" w14:textId="77777777" w:rsidR="005C6A7D" w:rsidRPr="0029031E" w:rsidRDefault="005C6A7D" w:rsidP="00AC3575">
            <w:pPr>
              <w:jc w:val="both"/>
            </w:pPr>
            <w:r w:rsidRPr="0029031E">
              <w:t xml:space="preserve">Использовать валковые листогибочные машины большого размера для </w:t>
            </w:r>
            <w:r w:rsidRPr="0029031E">
              <w:lastRenderedPageBreak/>
              <w:t>вальцовки изделий</w:t>
            </w:r>
          </w:p>
        </w:tc>
      </w:tr>
      <w:tr w:rsidR="0029031E" w:rsidRPr="0029031E" w14:paraId="22A2AB28" w14:textId="77777777" w:rsidTr="00AC3575">
        <w:trPr>
          <w:trHeight w:val="20"/>
        </w:trPr>
        <w:tc>
          <w:tcPr>
            <w:tcW w:w="1110" w:type="pct"/>
            <w:vMerge/>
          </w:tcPr>
          <w:p w14:paraId="500A668D" w14:textId="77777777" w:rsidR="005C6A7D" w:rsidRPr="0029031E" w:rsidDel="002A1D54" w:rsidRDefault="005C6A7D" w:rsidP="005C6A7D"/>
        </w:tc>
        <w:tc>
          <w:tcPr>
            <w:tcW w:w="3890" w:type="pct"/>
          </w:tcPr>
          <w:p w14:paraId="3A0D131A" w14:textId="77777777" w:rsidR="005C6A7D" w:rsidRPr="0029031E" w:rsidRDefault="005C6A7D" w:rsidP="00AC3575">
            <w:pPr>
              <w:jc w:val="both"/>
            </w:pPr>
            <w:r w:rsidRPr="0029031E">
              <w:t>Использовать нагревательные устройства для нагрева заготовок под вальцовку на валковых листогибочных машинах большого размера</w:t>
            </w:r>
          </w:p>
        </w:tc>
      </w:tr>
      <w:tr w:rsidR="0029031E" w:rsidRPr="0029031E" w14:paraId="65CEE034" w14:textId="77777777" w:rsidTr="00AC3575">
        <w:trPr>
          <w:trHeight w:val="20"/>
        </w:trPr>
        <w:tc>
          <w:tcPr>
            <w:tcW w:w="1110" w:type="pct"/>
            <w:vMerge/>
          </w:tcPr>
          <w:p w14:paraId="558CE7C9" w14:textId="77777777" w:rsidR="005C6A7D" w:rsidRPr="0029031E" w:rsidDel="002A1D54" w:rsidRDefault="005C6A7D" w:rsidP="005C6A7D"/>
        </w:tc>
        <w:tc>
          <w:tcPr>
            <w:tcW w:w="3890" w:type="pct"/>
          </w:tcPr>
          <w:p w14:paraId="19A4E416" w14:textId="77777777" w:rsidR="005C6A7D" w:rsidRPr="0029031E" w:rsidRDefault="005C6A7D" w:rsidP="00AC3575">
            <w:pPr>
              <w:jc w:val="both"/>
            </w:pPr>
            <w:r w:rsidRPr="0029031E">
              <w:t>Управлять валковыми листогибочными машинами большого размера</w:t>
            </w:r>
          </w:p>
        </w:tc>
      </w:tr>
      <w:tr w:rsidR="0029031E" w:rsidRPr="0029031E" w14:paraId="05025F6B" w14:textId="77777777" w:rsidTr="00AC3575">
        <w:trPr>
          <w:trHeight w:val="20"/>
        </w:trPr>
        <w:tc>
          <w:tcPr>
            <w:tcW w:w="1110" w:type="pct"/>
            <w:vMerge/>
          </w:tcPr>
          <w:p w14:paraId="4C7C1E48" w14:textId="77777777" w:rsidR="005C6A7D" w:rsidRPr="0029031E" w:rsidDel="002A1D54" w:rsidRDefault="005C6A7D" w:rsidP="005C6A7D"/>
        </w:tc>
        <w:tc>
          <w:tcPr>
            <w:tcW w:w="3890" w:type="pct"/>
          </w:tcPr>
          <w:p w14:paraId="50A27F81" w14:textId="77777777" w:rsidR="005C6A7D" w:rsidRPr="0029031E" w:rsidRDefault="005C6A7D" w:rsidP="00AC3575">
            <w:pPr>
              <w:jc w:val="both"/>
            </w:pPr>
            <w:r w:rsidRPr="0029031E">
              <w:t xml:space="preserve">Управлять вспомогательными приспособлениями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заготовок на валковых листогибочных машинах большого размера</w:t>
            </w:r>
          </w:p>
        </w:tc>
      </w:tr>
      <w:tr w:rsidR="0029031E" w:rsidRPr="0029031E" w14:paraId="61F6C938" w14:textId="77777777" w:rsidTr="00AC3575">
        <w:trPr>
          <w:trHeight w:val="20"/>
        </w:trPr>
        <w:tc>
          <w:tcPr>
            <w:tcW w:w="1110" w:type="pct"/>
            <w:vMerge/>
          </w:tcPr>
          <w:p w14:paraId="47134065" w14:textId="77777777" w:rsidR="005C6A7D" w:rsidRPr="0029031E" w:rsidDel="002A1D54" w:rsidRDefault="005C6A7D" w:rsidP="005C6A7D"/>
        </w:tc>
        <w:tc>
          <w:tcPr>
            <w:tcW w:w="3890" w:type="pct"/>
          </w:tcPr>
          <w:p w14:paraId="489A4931" w14:textId="77777777" w:rsidR="005C6A7D" w:rsidRPr="0029031E" w:rsidRDefault="005C6A7D" w:rsidP="00AC3575">
            <w:pPr>
              <w:jc w:val="both"/>
            </w:pPr>
            <w:r w:rsidRPr="0029031E">
              <w:t>Выполнять техническое обслуживание (ежедневное, еженедельное) валковых листогибочных машин большого размера и вспомогательных приспособлений в соответствии с требованиями документации по эксплуатации</w:t>
            </w:r>
          </w:p>
        </w:tc>
      </w:tr>
      <w:tr w:rsidR="0029031E" w:rsidRPr="0029031E" w14:paraId="69C89F16" w14:textId="77777777" w:rsidTr="00AC3575">
        <w:trPr>
          <w:trHeight w:val="20"/>
        </w:trPr>
        <w:tc>
          <w:tcPr>
            <w:tcW w:w="1110" w:type="pct"/>
            <w:vMerge/>
          </w:tcPr>
          <w:p w14:paraId="5392632D" w14:textId="77777777" w:rsidR="005C6A7D" w:rsidRPr="0029031E" w:rsidDel="002A1D54" w:rsidRDefault="005C6A7D" w:rsidP="005C6A7D"/>
        </w:tc>
        <w:tc>
          <w:tcPr>
            <w:tcW w:w="3890" w:type="pct"/>
          </w:tcPr>
          <w:p w14:paraId="31F39C86" w14:textId="77777777" w:rsidR="005C6A7D" w:rsidRPr="0029031E" w:rsidRDefault="005C6A7D" w:rsidP="00AC3575">
            <w:pPr>
              <w:jc w:val="both"/>
            </w:pPr>
            <w:r w:rsidRPr="0029031E">
              <w:t>Регулировать положение валков на валковых листогибочных машинах большого размера</w:t>
            </w:r>
          </w:p>
        </w:tc>
      </w:tr>
      <w:tr w:rsidR="0029031E" w:rsidRPr="0029031E" w14:paraId="009E4492" w14:textId="77777777" w:rsidTr="00AC3575">
        <w:trPr>
          <w:trHeight w:val="20"/>
        </w:trPr>
        <w:tc>
          <w:tcPr>
            <w:tcW w:w="1110" w:type="pct"/>
            <w:vMerge/>
          </w:tcPr>
          <w:p w14:paraId="508C0A19" w14:textId="77777777" w:rsidR="005C6A7D" w:rsidRPr="0029031E" w:rsidDel="002A1D54" w:rsidRDefault="005C6A7D" w:rsidP="005C6A7D"/>
        </w:tc>
        <w:tc>
          <w:tcPr>
            <w:tcW w:w="3890" w:type="pct"/>
          </w:tcPr>
          <w:p w14:paraId="276C4BA2" w14:textId="77777777" w:rsidR="005C6A7D" w:rsidRPr="0029031E" w:rsidRDefault="005C6A7D" w:rsidP="00AC3575">
            <w:pPr>
              <w:jc w:val="both"/>
            </w:pPr>
            <w:r w:rsidRPr="0029031E">
              <w:t>Закладывать заготовки в нагревательные устройства для нагрева под вальцовку на валковых листогибочных машинах большого размера</w:t>
            </w:r>
          </w:p>
        </w:tc>
      </w:tr>
      <w:tr w:rsidR="0029031E" w:rsidRPr="0029031E" w14:paraId="1501041F" w14:textId="77777777" w:rsidTr="00AC3575">
        <w:trPr>
          <w:trHeight w:val="20"/>
        </w:trPr>
        <w:tc>
          <w:tcPr>
            <w:tcW w:w="1110" w:type="pct"/>
            <w:vMerge/>
          </w:tcPr>
          <w:p w14:paraId="52B949CA" w14:textId="77777777" w:rsidR="005C6A7D" w:rsidRPr="0029031E" w:rsidDel="002A1D54" w:rsidRDefault="005C6A7D" w:rsidP="005C6A7D"/>
        </w:tc>
        <w:tc>
          <w:tcPr>
            <w:tcW w:w="3890" w:type="pct"/>
          </w:tcPr>
          <w:p w14:paraId="29509F6E" w14:textId="77777777" w:rsidR="005C6A7D" w:rsidRPr="0029031E" w:rsidRDefault="005C6A7D" w:rsidP="00AC3575">
            <w:pPr>
              <w:jc w:val="both"/>
            </w:pPr>
            <w:r w:rsidRPr="0029031E">
              <w:t>Разгружать нагретые заготовки из нагревательных устройств для вальцовки на валковых листогибочных машинах большого размера</w:t>
            </w:r>
          </w:p>
        </w:tc>
      </w:tr>
      <w:tr w:rsidR="0029031E" w:rsidRPr="0029031E" w14:paraId="194367A5" w14:textId="77777777" w:rsidTr="00AC3575">
        <w:trPr>
          <w:trHeight w:val="20"/>
        </w:trPr>
        <w:tc>
          <w:tcPr>
            <w:tcW w:w="1110" w:type="pct"/>
            <w:vMerge/>
          </w:tcPr>
          <w:p w14:paraId="6307E5D6" w14:textId="77777777" w:rsidR="005C6A7D" w:rsidRPr="0029031E" w:rsidDel="002A1D54" w:rsidRDefault="005C6A7D" w:rsidP="005C6A7D"/>
        </w:tc>
        <w:tc>
          <w:tcPr>
            <w:tcW w:w="3890" w:type="pct"/>
          </w:tcPr>
          <w:p w14:paraId="41093502" w14:textId="77777777" w:rsidR="005C6A7D" w:rsidRPr="0029031E" w:rsidRDefault="00D47287" w:rsidP="00AC3575">
            <w:pPr>
              <w:jc w:val="both"/>
            </w:pPr>
            <w:r w:rsidRPr="0029031E">
              <w:t>Определять температуру нагрева заготовок для вальцовки изделий на валковых листогибочных машинах большого размера</w:t>
            </w:r>
          </w:p>
        </w:tc>
      </w:tr>
      <w:tr w:rsidR="0029031E" w:rsidRPr="0029031E" w14:paraId="2936D9A3" w14:textId="77777777" w:rsidTr="00AC3575">
        <w:trPr>
          <w:trHeight w:val="20"/>
        </w:trPr>
        <w:tc>
          <w:tcPr>
            <w:tcW w:w="1110" w:type="pct"/>
            <w:vMerge/>
          </w:tcPr>
          <w:p w14:paraId="49EBD738" w14:textId="77777777" w:rsidR="00D47287" w:rsidRPr="0029031E" w:rsidDel="002A1D54" w:rsidRDefault="00D47287" w:rsidP="00D47287"/>
        </w:tc>
        <w:tc>
          <w:tcPr>
            <w:tcW w:w="3890" w:type="pct"/>
          </w:tcPr>
          <w:p w14:paraId="77AC549C" w14:textId="77777777" w:rsidR="00D47287" w:rsidRPr="0029031E" w:rsidRDefault="00D47287" w:rsidP="00AC3575">
            <w:pPr>
              <w:jc w:val="both"/>
            </w:pPr>
            <w:r w:rsidRPr="0029031E">
              <w:t>Применять способы гибки изделий из заготовок на валковых листогибочных машинах большого размера</w:t>
            </w:r>
          </w:p>
        </w:tc>
      </w:tr>
      <w:tr w:rsidR="0029031E" w:rsidRPr="0029031E" w14:paraId="2B3E1F74" w14:textId="77777777" w:rsidTr="00AC3575">
        <w:trPr>
          <w:trHeight w:val="20"/>
        </w:trPr>
        <w:tc>
          <w:tcPr>
            <w:tcW w:w="1110" w:type="pct"/>
            <w:vMerge/>
          </w:tcPr>
          <w:p w14:paraId="38480A85" w14:textId="77777777" w:rsidR="00D47287" w:rsidRPr="0029031E" w:rsidDel="002A1D54" w:rsidRDefault="00D47287" w:rsidP="00D47287"/>
        </w:tc>
        <w:tc>
          <w:tcPr>
            <w:tcW w:w="3890" w:type="pct"/>
          </w:tcPr>
          <w:p w14:paraId="3EC87505" w14:textId="4A664E79" w:rsidR="00D47287" w:rsidRPr="0029031E" w:rsidRDefault="00D47287" w:rsidP="00AC3575">
            <w:pPr>
              <w:jc w:val="both"/>
            </w:pPr>
            <w:r w:rsidRPr="0029031E">
              <w:t xml:space="preserve">Определять </w:t>
            </w:r>
            <w:r w:rsidR="00024DF7">
              <w:t xml:space="preserve">типичные неисправности </w:t>
            </w:r>
            <w:r w:rsidRPr="0029031E">
              <w:t>валковых листогибочных машин большого размера</w:t>
            </w:r>
          </w:p>
        </w:tc>
      </w:tr>
      <w:tr w:rsidR="0029031E" w:rsidRPr="0029031E" w14:paraId="5EC30DDB" w14:textId="77777777" w:rsidTr="00AC3575">
        <w:trPr>
          <w:trHeight w:val="20"/>
        </w:trPr>
        <w:tc>
          <w:tcPr>
            <w:tcW w:w="1110" w:type="pct"/>
            <w:vMerge/>
          </w:tcPr>
          <w:p w14:paraId="0949686E" w14:textId="77777777" w:rsidR="00D47287" w:rsidRPr="0029031E" w:rsidDel="002A1D54" w:rsidRDefault="00D47287" w:rsidP="00D47287"/>
        </w:tc>
        <w:tc>
          <w:tcPr>
            <w:tcW w:w="3890" w:type="pct"/>
          </w:tcPr>
          <w:p w14:paraId="6037FBC8" w14:textId="77777777" w:rsidR="00D47287" w:rsidRPr="0029031E" w:rsidRDefault="00D47287" w:rsidP="00AC3575">
            <w:pPr>
              <w:jc w:val="both"/>
            </w:pPr>
            <w:r w:rsidRPr="0029031E">
              <w:t>Устанавливать заданные технической документацией параметры гибки на валковых листогибочных машинах большого размера</w:t>
            </w:r>
          </w:p>
        </w:tc>
      </w:tr>
      <w:tr w:rsidR="0029031E" w:rsidRPr="0029031E" w14:paraId="59042CB0" w14:textId="77777777" w:rsidTr="00AC3575">
        <w:trPr>
          <w:trHeight w:val="20"/>
        </w:trPr>
        <w:tc>
          <w:tcPr>
            <w:tcW w:w="1110" w:type="pct"/>
            <w:vMerge/>
          </w:tcPr>
          <w:p w14:paraId="7BF78177" w14:textId="77777777" w:rsidR="00D47287" w:rsidRPr="0029031E" w:rsidDel="002A1D54" w:rsidRDefault="00D47287" w:rsidP="00D47287"/>
        </w:tc>
        <w:tc>
          <w:tcPr>
            <w:tcW w:w="3890" w:type="pct"/>
          </w:tcPr>
          <w:p w14:paraId="612EBC8C" w14:textId="77777777" w:rsidR="00D47287" w:rsidRPr="0029031E" w:rsidRDefault="00D47287" w:rsidP="00AC3575">
            <w:pPr>
              <w:jc w:val="both"/>
            </w:pPr>
            <w:r w:rsidRPr="0029031E">
              <w:t xml:space="preserve">Выбирать грузоподъемные механизмы и такелажную оснастку для подъема и перемещения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валковых листогибочных машинах большого размера</w:t>
            </w:r>
          </w:p>
        </w:tc>
      </w:tr>
      <w:tr w:rsidR="0029031E" w:rsidRPr="0029031E" w14:paraId="3408D78A" w14:textId="77777777" w:rsidTr="00AC3575">
        <w:trPr>
          <w:trHeight w:val="20"/>
        </w:trPr>
        <w:tc>
          <w:tcPr>
            <w:tcW w:w="1110" w:type="pct"/>
            <w:vMerge/>
          </w:tcPr>
          <w:p w14:paraId="10333003" w14:textId="77777777" w:rsidR="00D47287" w:rsidRPr="0029031E" w:rsidDel="002A1D54" w:rsidRDefault="00D47287" w:rsidP="00D47287"/>
        </w:tc>
        <w:tc>
          <w:tcPr>
            <w:tcW w:w="3890" w:type="pct"/>
          </w:tcPr>
          <w:p w14:paraId="16C58EED" w14:textId="77777777" w:rsidR="00D47287" w:rsidRPr="0029031E" w:rsidRDefault="00D47287" w:rsidP="00AC3575">
            <w:pPr>
              <w:jc w:val="both"/>
            </w:pPr>
            <w:r w:rsidRPr="0029031E">
              <w:t xml:space="preserve">Выбирать схемы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большого размера</w:t>
            </w:r>
          </w:p>
        </w:tc>
      </w:tr>
      <w:tr w:rsidR="0029031E" w:rsidRPr="0029031E" w14:paraId="45C2C270" w14:textId="77777777" w:rsidTr="00AC3575">
        <w:trPr>
          <w:trHeight w:val="20"/>
        </w:trPr>
        <w:tc>
          <w:tcPr>
            <w:tcW w:w="1110" w:type="pct"/>
            <w:vMerge/>
          </w:tcPr>
          <w:p w14:paraId="5241A0E0" w14:textId="77777777" w:rsidR="00D47287" w:rsidRPr="0029031E" w:rsidDel="002A1D54" w:rsidRDefault="00D47287" w:rsidP="00D47287"/>
        </w:tc>
        <w:tc>
          <w:tcPr>
            <w:tcW w:w="3890" w:type="pct"/>
          </w:tcPr>
          <w:p w14:paraId="3AC57FC0" w14:textId="77777777" w:rsidR="00D47287" w:rsidRPr="0029031E" w:rsidRDefault="00D47287" w:rsidP="00AC3575">
            <w:pPr>
              <w:jc w:val="both"/>
            </w:pPr>
            <w:r w:rsidRPr="0029031E">
              <w:t xml:space="preserve">Управлять подъемом и перемещением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большого размера</w:t>
            </w:r>
          </w:p>
        </w:tc>
      </w:tr>
      <w:tr w:rsidR="0029031E" w:rsidRPr="0029031E" w14:paraId="4ADD6025" w14:textId="77777777" w:rsidTr="00AC3575">
        <w:trPr>
          <w:trHeight w:val="20"/>
        </w:trPr>
        <w:tc>
          <w:tcPr>
            <w:tcW w:w="1110" w:type="pct"/>
            <w:vMerge/>
          </w:tcPr>
          <w:p w14:paraId="5BAA2CC9" w14:textId="77777777" w:rsidR="00D47287" w:rsidRPr="0029031E" w:rsidDel="002A1D54" w:rsidRDefault="00D47287" w:rsidP="00D47287"/>
        </w:tc>
        <w:tc>
          <w:tcPr>
            <w:tcW w:w="3890" w:type="pct"/>
          </w:tcPr>
          <w:p w14:paraId="2A84FCA7" w14:textId="77777777" w:rsidR="00D47287" w:rsidRPr="0029031E" w:rsidRDefault="00D47287" w:rsidP="00AC3575">
            <w:pPr>
              <w:jc w:val="both"/>
            </w:pPr>
            <w:r w:rsidRPr="0029031E">
              <w:t xml:space="preserve">Исправлять дефекты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большого размера</w:t>
            </w:r>
          </w:p>
        </w:tc>
      </w:tr>
      <w:tr w:rsidR="0029031E" w:rsidRPr="0029031E" w14:paraId="303C38AF" w14:textId="77777777" w:rsidTr="00AC3575">
        <w:trPr>
          <w:trHeight w:val="20"/>
        </w:trPr>
        <w:tc>
          <w:tcPr>
            <w:tcW w:w="1110" w:type="pct"/>
            <w:vMerge/>
          </w:tcPr>
          <w:p w14:paraId="29BE3E3D" w14:textId="77777777" w:rsidR="00D47287" w:rsidRPr="0029031E" w:rsidDel="002A1D54" w:rsidRDefault="00D47287" w:rsidP="00D47287"/>
        </w:tc>
        <w:tc>
          <w:tcPr>
            <w:tcW w:w="3890" w:type="pct"/>
          </w:tcPr>
          <w:p w14:paraId="026678FD" w14:textId="77777777" w:rsidR="00D47287" w:rsidRPr="0029031E" w:rsidRDefault="00D47287" w:rsidP="00AC3575">
            <w:pPr>
              <w:jc w:val="both"/>
            </w:pPr>
            <w:r w:rsidRPr="0029031E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29031E" w:rsidRPr="0029031E" w14:paraId="0A38DFC2" w14:textId="77777777" w:rsidTr="00AC3575">
        <w:trPr>
          <w:trHeight w:val="20"/>
        </w:trPr>
        <w:tc>
          <w:tcPr>
            <w:tcW w:w="1110" w:type="pct"/>
            <w:vMerge/>
          </w:tcPr>
          <w:p w14:paraId="115762F4" w14:textId="77777777" w:rsidR="00D47287" w:rsidRPr="0029031E" w:rsidDel="002A1D54" w:rsidRDefault="00D47287" w:rsidP="00D47287"/>
        </w:tc>
        <w:tc>
          <w:tcPr>
            <w:tcW w:w="3890" w:type="pct"/>
          </w:tcPr>
          <w:p w14:paraId="607BD8CB" w14:textId="0CB2ECFD" w:rsidR="00D47287" w:rsidRPr="0029031E" w:rsidRDefault="00D47287" w:rsidP="00AC3575">
            <w:pPr>
              <w:jc w:val="both"/>
            </w:pPr>
            <w:r w:rsidRPr="0029031E">
              <w:t xml:space="preserve">Выполнять </w:t>
            </w:r>
            <w:r w:rsidR="00024DF7">
              <w:t>измерение издели</w:t>
            </w:r>
            <w:r w:rsidRPr="0029031E">
              <w:t xml:space="preserve">й с использованием контрольно-измерительных инструментов </w:t>
            </w:r>
          </w:p>
        </w:tc>
      </w:tr>
      <w:tr w:rsidR="0029031E" w:rsidRPr="0029031E" w14:paraId="07F6FBFF" w14:textId="77777777" w:rsidTr="00AC3575">
        <w:trPr>
          <w:trHeight w:val="20"/>
        </w:trPr>
        <w:tc>
          <w:tcPr>
            <w:tcW w:w="1110" w:type="pct"/>
            <w:vMerge/>
          </w:tcPr>
          <w:p w14:paraId="42ECBA31" w14:textId="77777777" w:rsidR="00D47287" w:rsidRPr="0029031E" w:rsidDel="002A1D54" w:rsidRDefault="00D47287" w:rsidP="00D47287"/>
        </w:tc>
        <w:tc>
          <w:tcPr>
            <w:tcW w:w="3890" w:type="pct"/>
          </w:tcPr>
          <w:p w14:paraId="0EAFC3CB" w14:textId="77777777" w:rsidR="00D47287" w:rsidRPr="0029031E" w:rsidRDefault="00D47287" w:rsidP="00AC3575">
            <w:pPr>
              <w:jc w:val="both"/>
            </w:pPr>
            <w:r w:rsidRPr="0029031E">
              <w:t xml:space="preserve">Применять средства индивидуальной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валковых листогибочных машинах большого размера</w:t>
            </w:r>
          </w:p>
        </w:tc>
      </w:tr>
      <w:tr w:rsidR="0029031E" w:rsidRPr="0029031E" w14:paraId="094BB255" w14:textId="77777777" w:rsidTr="00AC3575">
        <w:trPr>
          <w:trHeight w:val="20"/>
        </w:trPr>
        <w:tc>
          <w:tcPr>
            <w:tcW w:w="1110" w:type="pct"/>
            <w:vMerge/>
          </w:tcPr>
          <w:p w14:paraId="292E106C" w14:textId="77777777" w:rsidR="00D47287" w:rsidRPr="0029031E" w:rsidDel="002A1D54" w:rsidRDefault="00D47287" w:rsidP="00D47287"/>
        </w:tc>
        <w:tc>
          <w:tcPr>
            <w:tcW w:w="3890" w:type="pct"/>
          </w:tcPr>
          <w:p w14:paraId="6738CE35" w14:textId="77777777" w:rsidR="00D47287" w:rsidRPr="0029031E" w:rsidRDefault="00D47287" w:rsidP="00AC3575">
            <w:pPr>
              <w:jc w:val="both"/>
            </w:pPr>
            <w:r w:rsidRPr="0029031E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29031E" w:rsidRPr="0029031E" w14:paraId="77DA2FB4" w14:textId="77777777" w:rsidTr="00AC3575">
        <w:trPr>
          <w:trHeight w:val="20"/>
        </w:trPr>
        <w:tc>
          <w:tcPr>
            <w:tcW w:w="1110" w:type="pct"/>
            <w:vMerge w:val="restart"/>
          </w:tcPr>
          <w:p w14:paraId="380509A5" w14:textId="77777777" w:rsidR="00D47287" w:rsidRPr="0029031E" w:rsidRDefault="00D47287" w:rsidP="00D47287">
            <w:r w:rsidRPr="0029031E" w:rsidDel="002A1D54">
              <w:t>Необходимые знания</w:t>
            </w:r>
          </w:p>
        </w:tc>
        <w:tc>
          <w:tcPr>
            <w:tcW w:w="3890" w:type="pct"/>
          </w:tcPr>
          <w:p w14:paraId="344FE392" w14:textId="77777777" w:rsidR="00D47287" w:rsidRPr="0029031E" w:rsidRDefault="00D47287" w:rsidP="00AC3575">
            <w:pPr>
              <w:jc w:val="both"/>
            </w:pPr>
            <w:r w:rsidRPr="0029031E">
              <w:t>Основы машиностроительного черчения в объеме, необходимом для выполнения работы</w:t>
            </w:r>
          </w:p>
        </w:tc>
      </w:tr>
      <w:tr w:rsidR="0029031E" w:rsidRPr="0029031E" w14:paraId="6D38C6FC" w14:textId="77777777" w:rsidTr="00AC3575">
        <w:trPr>
          <w:trHeight w:val="20"/>
        </w:trPr>
        <w:tc>
          <w:tcPr>
            <w:tcW w:w="1110" w:type="pct"/>
            <w:vMerge/>
          </w:tcPr>
          <w:p w14:paraId="0864FA2A" w14:textId="77777777" w:rsidR="00D47287" w:rsidRPr="0029031E" w:rsidDel="002A1D54" w:rsidRDefault="00D47287" w:rsidP="00D47287"/>
        </w:tc>
        <w:tc>
          <w:tcPr>
            <w:tcW w:w="3890" w:type="pct"/>
          </w:tcPr>
          <w:p w14:paraId="24DDD4C8" w14:textId="77777777" w:rsidR="00D47287" w:rsidRPr="0029031E" w:rsidRDefault="00D47287" w:rsidP="00AC3575">
            <w:pPr>
              <w:jc w:val="both"/>
            </w:pPr>
            <w:r w:rsidRPr="0029031E">
              <w:t>Правила чтения технологических документов</w:t>
            </w:r>
          </w:p>
        </w:tc>
      </w:tr>
      <w:tr w:rsidR="0029031E" w:rsidRPr="0029031E" w14:paraId="73D7A9FA" w14:textId="77777777" w:rsidTr="00AC3575">
        <w:trPr>
          <w:trHeight w:val="20"/>
        </w:trPr>
        <w:tc>
          <w:tcPr>
            <w:tcW w:w="1110" w:type="pct"/>
            <w:vMerge/>
          </w:tcPr>
          <w:p w14:paraId="36369294" w14:textId="77777777" w:rsidR="00D47287" w:rsidRPr="0029031E" w:rsidDel="002A1D54" w:rsidRDefault="00D47287" w:rsidP="00D47287"/>
        </w:tc>
        <w:tc>
          <w:tcPr>
            <w:tcW w:w="3890" w:type="pct"/>
          </w:tcPr>
          <w:p w14:paraId="66A21A4B" w14:textId="77777777" w:rsidR="00D47287" w:rsidRPr="0029031E" w:rsidRDefault="00D47287" w:rsidP="00AC3575">
            <w:pPr>
              <w:jc w:val="both"/>
            </w:pPr>
            <w:r w:rsidRPr="0029031E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9031E" w:rsidRPr="0029031E" w14:paraId="297E81EB" w14:textId="77777777" w:rsidTr="00AC3575">
        <w:trPr>
          <w:trHeight w:val="20"/>
        </w:trPr>
        <w:tc>
          <w:tcPr>
            <w:tcW w:w="1110" w:type="pct"/>
            <w:vMerge/>
          </w:tcPr>
          <w:p w14:paraId="33A0C9E4" w14:textId="77777777" w:rsidR="00D47287" w:rsidRPr="0029031E" w:rsidDel="002A1D54" w:rsidRDefault="00D47287" w:rsidP="00D47287"/>
        </w:tc>
        <w:tc>
          <w:tcPr>
            <w:tcW w:w="3890" w:type="pct"/>
          </w:tcPr>
          <w:p w14:paraId="3A6E0339" w14:textId="77777777" w:rsidR="00D47287" w:rsidRPr="0029031E" w:rsidRDefault="00D47287" w:rsidP="00AC3575">
            <w:pPr>
              <w:jc w:val="both"/>
            </w:pPr>
            <w:r w:rsidRPr="0029031E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9031E" w:rsidRPr="0029031E" w14:paraId="72E5A6B7" w14:textId="77777777" w:rsidTr="00AC3575">
        <w:trPr>
          <w:trHeight w:val="20"/>
        </w:trPr>
        <w:tc>
          <w:tcPr>
            <w:tcW w:w="1110" w:type="pct"/>
            <w:vMerge/>
          </w:tcPr>
          <w:p w14:paraId="754AD089" w14:textId="77777777" w:rsidR="00D47287" w:rsidRPr="0029031E" w:rsidDel="002A1D54" w:rsidRDefault="00D47287" w:rsidP="00D47287"/>
        </w:tc>
        <w:tc>
          <w:tcPr>
            <w:tcW w:w="3890" w:type="pct"/>
          </w:tcPr>
          <w:p w14:paraId="522F1280" w14:textId="77777777" w:rsidR="00D47287" w:rsidRPr="0029031E" w:rsidRDefault="00D47287" w:rsidP="00AC3575">
            <w:pPr>
              <w:jc w:val="both"/>
            </w:pPr>
            <w:r w:rsidRPr="0029031E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9031E" w:rsidRPr="0029031E" w14:paraId="21CD0645" w14:textId="77777777" w:rsidTr="00AC3575">
        <w:trPr>
          <w:trHeight w:val="20"/>
        </w:trPr>
        <w:tc>
          <w:tcPr>
            <w:tcW w:w="1110" w:type="pct"/>
            <w:vMerge/>
          </w:tcPr>
          <w:p w14:paraId="6F39C219" w14:textId="77777777" w:rsidR="00D47287" w:rsidRPr="0029031E" w:rsidDel="002A1D54" w:rsidRDefault="00D47287" w:rsidP="00D47287"/>
        </w:tc>
        <w:tc>
          <w:tcPr>
            <w:tcW w:w="3890" w:type="pct"/>
          </w:tcPr>
          <w:p w14:paraId="15D83098" w14:textId="0D2E5D53" w:rsidR="00D47287" w:rsidRPr="0029031E" w:rsidRDefault="00231D2B" w:rsidP="00AC3575">
            <w:pPr>
              <w:jc w:val="both"/>
            </w:pPr>
            <w:r>
              <w:t>Виды, конструкция</w:t>
            </w:r>
            <w:r w:rsidR="00D47287" w:rsidRPr="0029031E">
              <w:t xml:space="preserve"> и назначение валковых листогибочных машин большого размера</w:t>
            </w:r>
          </w:p>
        </w:tc>
      </w:tr>
      <w:tr w:rsidR="0029031E" w:rsidRPr="0029031E" w14:paraId="1CF22BB2" w14:textId="77777777" w:rsidTr="00AC3575">
        <w:trPr>
          <w:trHeight w:val="20"/>
        </w:trPr>
        <w:tc>
          <w:tcPr>
            <w:tcW w:w="1110" w:type="pct"/>
            <w:vMerge/>
          </w:tcPr>
          <w:p w14:paraId="517650BE" w14:textId="77777777" w:rsidR="000566D3" w:rsidRPr="0029031E" w:rsidDel="002A1D54" w:rsidRDefault="000566D3" w:rsidP="000566D3"/>
        </w:tc>
        <w:tc>
          <w:tcPr>
            <w:tcW w:w="3890" w:type="pct"/>
          </w:tcPr>
          <w:p w14:paraId="43047465" w14:textId="2446BCA6" w:rsidR="000566D3" w:rsidRPr="0029031E" w:rsidRDefault="00231D2B" w:rsidP="00AC3575">
            <w:pPr>
              <w:jc w:val="both"/>
            </w:pPr>
            <w:r>
              <w:t>Виды, конструкция</w:t>
            </w:r>
            <w:r w:rsidR="000566D3" w:rsidRPr="0029031E">
              <w:t xml:space="preserve"> и назначение нагревательных устройств для нагрева заготовок под вальцовку на валковых листогибочных машинах большого размера</w:t>
            </w:r>
          </w:p>
        </w:tc>
      </w:tr>
      <w:tr w:rsidR="0029031E" w:rsidRPr="0029031E" w14:paraId="2BD4CC78" w14:textId="77777777" w:rsidTr="00AC3575">
        <w:trPr>
          <w:trHeight w:val="20"/>
        </w:trPr>
        <w:tc>
          <w:tcPr>
            <w:tcW w:w="1110" w:type="pct"/>
            <w:vMerge/>
          </w:tcPr>
          <w:p w14:paraId="11831FD0" w14:textId="77777777" w:rsidR="000566D3" w:rsidRPr="0029031E" w:rsidDel="002A1D54" w:rsidRDefault="000566D3" w:rsidP="000566D3"/>
        </w:tc>
        <w:tc>
          <w:tcPr>
            <w:tcW w:w="3890" w:type="pct"/>
          </w:tcPr>
          <w:p w14:paraId="6E68215D" w14:textId="04158C0A" w:rsidR="000566D3" w:rsidRPr="0029031E" w:rsidRDefault="00231D2B" w:rsidP="00AC3575">
            <w:pPr>
              <w:jc w:val="both"/>
            </w:pPr>
            <w:r>
              <w:t>Виды, конструкция</w:t>
            </w:r>
            <w:r w:rsidR="000566D3" w:rsidRPr="0029031E">
              <w:t xml:space="preserve"> и назначение вспомогательных приспособлений для гибки на валковых листогибочных машинах большого размера</w:t>
            </w:r>
          </w:p>
        </w:tc>
      </w:tr>
      <w:tr w:rsidR="0029031E" w:rsidRPr="0029031E" w14:paraId="11E8F66F" w14:textId="77777777" w:rsidTr="00AC3575">
        <w:trPr>
          <w:trHeight w:val="20"/>
        </w:trPr>
        <w:tc>
          <w:tcPr>
            <w:tcW w:w="1110" w:type="pct"/>
            <w:vMerge/>
          </w:tcPr>
          <w:p w14:paraId="1DB4EFC9" w14:textId="77777777" w:rsidR="000566D3" w:rsidRPr="0029031E" w:rsidDel="002A1D54" w:rsidRDefault="000566D3" w:rsidP="000566D3"/>
        </w:tc>
        <w:tc>
          <w:tcPr>
            <w:tcW w:w="3890" w:type="pct"/>
          </w:tcPr>
          <w:p w14:paraId="415FC3D7" w14:textId="77777777" w:rsidR="000566D3" w:rsidRPr="0029031E" w:rsidRDefault="000566D3" w:rsidP="00AC3575">
            <w:pPr>
              <w:jc w:val="both"/>
            </w:pPr>
            <w:r w:rsidRPr="0029031E">
              <w:t>Виды и назначение подъемно-транспортного оборудования</w:t>
            </w:r>
          </w:p>
        </w:tc>
      </w:tr>
      <w:tr w:rsidR="0029031E" w:rsidRPr="0029031E" w14:paraId="4ED53CD3" w14:textId="77777777" w:rsidTr="00AC3575">
        <w:trPr>
          <w:trHeight w:val="20"/>
        </w:trPr>
        <w:tc>
          <w:tcPr>
            <w:tcW w:w="1110" w:type="pct"/>
            <w:vMerge/>
          </w:tcPr>
          <w:p w14:paraId="3142C64F" w14:textId="77777777" w:rsidR="000566D3" w:rsidRPr="0029031E" w:rsidDel="002A1D54" w:rsidRDefault="000566D3" w:rsidP="000566D3"/>
        </w:tc>
        <w:tc>
          <w:tcPr>
            <w:tcW w:w="3890" w:type="pct"/>
          </w:tcPr>
          <w:p w14:paraId="69BE9133" w14:textId="77777777" w:rsidR="000566D3" w:rsidRPr="0029031E" w:rsidRDefault="000566D3" w:rsidP="00AC3575">
            <w:pPr>
              <w:jc w:val="both"/>
            </w:pPr>
            <w:r w:rsidRPr="0029031E">
              <w:t>Типовые режимы работы валковых листогибочных машин большого размера и вспомогательных приспособлений</w:t>
            </w:r>
          </w:p>
        </w:tc>
      </w:tr>
      <w:tr w:rsidR="0029031E" w:rsidRPr="0029031E" w14:paraId="112783AF" w14:textId="77777777" w:rsidTr="00AC3575">
        <w:trPr>
          <w:trHeight w:val="20"/>
        </w:trPr>
        <w:tc>
          <w:tcPr>
            <w:tcW w:w="1110" w:type="pct"/>
            <w:vMerge/>
          </w:tcPr>
          <w:p w14:paraId="658B48AF" w14:textId="77777777" w:rsidR="000566D3" w:rsidRPr="0029031E" w:rsidDel="002A1D54" w:rsidRDefault="000566D3" w:rsidP="000566D3"/>
        </w:tc>
        <w:tc>
          <w:tcPr>
            <w:tcW w:w="3890" w:type="pct"/>
          </w:tcPr>
          <w:p w14:paraId="2B706034" w14:textId="77777777" w:rsidR="000566D3" w:rsidRPr="0029031E" w:rsidRDefault="000566D3" w:rsidP="00AC3575">
            <w:pPr>
              <w:jc w:val="both"/>
            </w:pPr>
            <w:r w:rsidRPr="0029031E">
              <w:t>Основные характеристики валковых листогибочных машин большого размера и вспомогательных приспособлений</w:t>
            </w:r>
          </w:p>
        </w:tc>
      </w:tr>
      <w:tr w:rsidR="0029031E" w:rsidRPr="0029031E" w14:paraId="0799886B" w14:textId="77777777" w:rsidTr="00AC3575">
        <w:trPr>
          <w:trHeight w:val="20"/>
        </w:trPr>
        <w:tc>
          <w:tcPr>
            <w:tcW w:w="1110" w:type="pct"/>
            <w:vMerge/>
          </w:tcPr>
          <w:p w14:paraId="33F38D6B" w14:textId="77777777" w:rsidR="000566D3" w:rsidRPr="0029031E" w:rsidDel="002A1D54" w:rsidRDefault="000566D3" w:rsidP="000566D3"/>
        </w:tc>
        <w:tc>
          <w:tcPr>
            <w:tcW w:w="3890" w:type="pct"/>
          </w:tcPr>
          <w:p w14:paraId="2185083B" w14:textId="77777777" w:rsidR="000566D3" w:rsidRPr="0029031E" w:rsidRDefault="000566D3" w:rsidP="00AC3575">
            <w:pPr>
              <w:jc w:val="both"/>
            </w:pPr>
            <w:r w:rsidRPr="0029031E">
              <w:t>Назначение органов управления валковыми листогибочными машинами большого размера и вспомогательными приспособлениями</w:t>
            </w:r>
          </w:p>
        </w:tc>
      </w:tr>
      <w:tr w:rsidR="0029031E" w:rsidRPr="0029031E" w14:paraId="328B6C59" w14:textId="77777777" w:rsidTr="00AC3575">
        <w:trPr>
          <w:trHeight w:val="20"/>
        </w:trPr>
        <w:tc>
          <w:tcPr>
            <w:tcW w:w="1110" w:type="pct"/>
            <w:vMerge/>
          </w:tcPr>
          <w:p w14:paraId="28132134" w14:textId="77777777" w:rsidR="000566D3" w:rsidRPr="0029031E" w:rsidDel="002A1D54" w:rsidRDefault="000566D3" w:rsidP="000566D3"/>
        </w:tc>
        <w:tc>
          <w:tcPr>
            <w:tcW w:w="3890" w:type="pct"/>
          </w:tcPr>
          <w:p w14:paraId="00ED8171" w14:textId="77777777" w:rsidR="000566D3" w:rsidRPr="0029031E" w:rsidRDefault="000566D3" w:rsidP="00AC3575">
            <w:pPr>
              <w:jc w:val="both"/>
            </w:pPr>
            <w:r w:rsidRPr="0029031E">
              <w:t>Порядок и правила подготовки к работе валковых листогибочных машин большого размера и вспомогательных приспособлений</w:t>
            </w:r>
          </w:p>
        </w:tc>
      </w:tr>
      <w:tr w:rsidR="0029031E" w:rsidRPr="0029031E" w14:paraId="74363979" w14:textId="77777777" w:rsidTr="00AC3575">
        <w:trPr>
          <w:trHeight w:val="20"/>
        </w:trPr>
        <w:tc>
          <w:tcPr>
            <w:tcW w:w="1110" w:type="pct"/>
            <w:vMerge/>
          </w:tcPr>
          <w:p w14:paraId="29C850D3" w14:textId="77777777" w:rsidR="000566D3" w:rsidRPr="0029031E" w:rsidDel="002A1D54" w:rsidRDefault="000566D3" w:rsidP="000566D3"/>
        </w:tc>
        <w:tc>
          <w:tcPr>
            <w:tcW w:w="3890" w:type="pct"/>
          </w:tcPr>
          <w:p w14:paraId="04D1805E" w14:textId="5095B2A0" w:rsidR="000566D3" w:rsidRPr="0029031E" w:rsidRDefault="000566D3" w:rsidP="00AC3575">
            <w:pPr>
              <w:jc w:val="both"/>
            </w:pPr>
            <w:r w:rsidRPr="0029031E">
              <w:t xml:space="preserve">Порядок и правила выполнения планово-предупредительного </w:t>
            </w:r>
            <w:r w:rsidR="00AA1575">
              <w:t>обслуживания (ежедневного, еженедельного)</w:t>
            </w:r>
            <w:r w:rsidRPr="0029031E">
              <w:t xml:space="preserve"> валковых листогибочных машин большого размера в соответствии с требованиями документации по эксплуатации</w:t>
            </w:r>
          </w:p>
        </w:tc>
      </w:tr>
      <w:tr w:rsidR="0029031E" w:rsidRPr="0029031E" w14:paraId="2CE877D6" w14:textId="77777777" w:rsidTr="00AC3575">
        <w:trPr>
          <w:trHeight w:val="20"/>
        </w:trPr>
        <w:tc>
          <w:tcPr>
            <w:tcW w:w="1110" w:type="pct"/>
            <w:vMerge/>
          </w:tcPr>
          <w:p w14:paraId="5F47DCAA" w14:textId="77777777" w:rsidR="00357C16" w:rsidRPr="0029031E" w:rsidDel="002A1D54" w:rsidRDefault="00357C16" w:rsidP="00357C16"/>
        </w:tc>
        <w:tc>
          <w:tcPr>
            <w:tcW w:w="3890" w:type="pct"/>
          </w:tcPr>
          <w:p w14:paraId="62E9582C" w14:textId="77777777" w:rsidR="00357C16" w:rsidRPr="0029031E" w:rsidRDefault="00357C16" w:rsidP="00AC3575">
            <w:pPr>
              <w:jc w:val="both"/>
            </w:pPr>
            <w:r w:rsidRPr="0029031E">
              <w:t>Правила и способы гибки изделий на валковых листогибочных машинах большого размера</w:t>
            </w:r>
          </w:p>
        </w:tc>
      </w:tr>
      <w:tr w:rsidR="0029031E" w:rsidRPr="0029031E" w14:paraId="4F0BBAA3" w14:textId="77777777" w:rsidTr="00AC3575">
        <w:trPr>
          <w:trHeight w:val="20"/>
        </w:trPr>
        <w:tc>
          <w:tcPr>
            <w:tcW w:w="1110" w:type="pct"/>
            <w:vMerge/>
          </w:tcPr>
          <w:p w14:paraId="6D4A1D23" w14:textId="77777777" w:rsidR="00357C16" w:rsidRPr="0029031E" w:rsidDel="002A1D54" w:rsidRDefault="00357C16" w:rsidP="00357C16"/>
        </w:tc>
        <w:tc>
          <w:tcPr>
            <w:tcW w:w="3890" w:type="pct"/>
          </w:tcPr>
          <w:p w14:paraId="4F4CC418" w14:textId="34AB98DB" w:rsidR="00357C16" w:rsidRPr="0029031E" w:rsidRDefault="00357C16" w:rsidP="00AC3575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валковых листогибочных машин большого размера</w:t>
            </w:r>
          </w:p>
        </w:tc>
      </w:tr>
      <w:tr w:rsidR="0029031E" w:rsidRPr="0029031E" w14:paraId="6B482ABB" w14:textId="77777777" w:rsidTr="00AC3575">
        <w:trPr>
          <w:trHeight w:val="20"/>
        </w:trPr>
        <w:tc>
          <w:tcPr>
            <w:tcW w:w="1110" w:type="pct"/>
            <w:vMerge/>
          </w:tcPr>
          <w:p w14:paraId="1003EAF7" w14:textId="77777777" w:rsidR="00357C16" w:rsidRPr="0029031E" w:rsidDel="002A1D54" w:rsidRDefault="00357C16" w:rsidP="00357C16"/>
        </w:tc>
        <w:tc>
          <w:tcPr>
            <w:tcW w:w="3890" w:type="pct"/>
          </w:tcPr>
          <w:p w14:paraId="0159C0DA" w14:textId="34B12A19" w:rsidR="00357C16" w:rsidRPr="0029031E" w:rsidRDefault="00357C16" w:rsidP="00AC3575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нагревательных устройств для нагрева заготовок под вальцовку на валковых листогибочных машинах большого размера</w:t>
            </w:r>
          </w:p>
        </w:tc>
      </w:tr>
      <w:tr w:rsidR="0029031E" w:rsidRPr="0029031E" w14:paraId="330C318F" w14:textId="77777777" w:rsidTr="00AC3575">
        <w:trPr>
          <w:trHeight w:val="20"/>
        </w:trPr>
        <w:tc>
          <w:tcPr>
            <w:tcW w:w="1110" w:type="pct"/>
            <w:vMerge/>
          </w:tcPr>
          <w:p w14:paraId="4A9C4956" w14:textId="77777777" w:rsidR="00357C16" w:rsidRPr="0029031E" w:rsidDel="002A1D54" w:rsidRDefault="00357C16" w:rsidP="00357C16"/>
        </w:tc>
        <w:tc>
          <w:tcPr>
            <w:tcW w:w="3890" w:type="pct"/>
          </w:tcPr>
          <w:p w14:paraId="68B641EE" w14:textId="77777777" w:rsidR="00357C16" w:rsidRPr="0029031E" w:rsidRDefault="00357C16" w:rsidP="00AC3575">
            <w:pPr>
              <w:jc w:val="both"/>
            </w:pPr>
            <w:r w:rsidRPr="0029031E">
              <w:t xml:space="preserve">Виды дефектов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большого размера</w:t>
            </w:r>
          </w:p>
        </w:tc>
      </w:tr>
      <w:tr w:rsidR="0029031E" w:rsidRPr="0029031E" w14:paraId="29950642" w14:textId="77777777" w:rsidTr="00AC3575">
        <w:trPr>
          <w:trHeight w:val="20"/>
        </w:trPr>
        <w:tc>
          <w:tcPr>
            <w:tcW w:w="1110" w:type="pct"/>
            <w:vMerge/>
          </w:tcPr>
          <w:p w14:paraId="75D61C94" w14:textId="77777777" w:rsidR="00357C16" w:rsidRPr="0029031E" w:rsidDel="002A1D54" w:rsidRDefault="00357C16" w:rsidP="00357C16"/>
        </w:tc>
        <w:tc>
          <w:tcPr>
            <w:tcW w:w="3890" w:type="pct"/>
          </w:tcPr>
          <w:p w14:paraId="32134D9B" w14:textId="77777777" w:rsidR="00357C16" w:rsidRPr="0029031E" w:rsidRDefault="00357C16" w:rsidP="00AC3575">
            <w:pPr>
              <w:jc w:val="both"/>
            </w:pPr>
            <w:r w:rsidRPr="0029031E">
              <w:t xml:space="preserve">Способы устранения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большого размера</w:t>
            </w:r>
          </w:p>
        </w:tc>
      </w:tr>
      <w:tr w:rsidR="0029031E" w:rsidRPr="0029031E" w14:paraId="07415AB1" w14:textId="77777777" w:rsidTr="00AC3575">
        <w:trPr>
          <w:trHeight w:val="20"/>
        </w:trPr>
        <w:tc>
          <w:tcPr>
            <w:tcW w:w="1110" w:type="pct"/>
            <w:vMerge/>
          </w:tcPr>
          <w:p w14:paraId="551DC860" w14:textId="77777777" w:rsidR="00357C16" w:rsidRPr="0029031E" w:rsidDel="002A1D54" w:rsidRDefault="00357C16" w:rsidP="00357C16"/>
        </w:tc>
        <w:tc>
          <w:tcPr>
            <w:tcW w:w="3890" w:type="pct"/>
          </w:tcPr>
          <w:p w14:paraId="729CDFC4" w14:textId="77777777" w:rsidR="00357C16" w:rsidRPr="0029031E" w:rsidRDefault="00357C16" w:rsidP="00AC3575">
            <w:pPr>
              <w:jc w:val="both"/>
            </w:pPr>
            <w:r w:rsidRPr="0029031E">
              <w:t>Температурные режимы гибки на валковых листогибочных машинах большого размера</w:t>
            </w:r>
          </w:p>
        </w:tc>
      </w:tr>
      <w:tr w:rsidR="0029031E" w:rsidRPr="0029031E" w14:paraId="375922E6" w14:textId="77777777" w:rsidTr="00AC3575">
        <w:trPr>
          <w:trHeight w:val="20"/>
        </w:trPr>
        <w:tc>
          <w:tcPr>
            <w:tcW w:w="1110" w:type="pct"/>
            <w:vMerge/>
          </w:tcPr>
          <w:p w14:paraId="7140EEC5" w14:textId="77777777" w:rsidR="00357C16" w:rsidRPr="0029031E" w:rsidDel="002A1D54" w:rsidRDefault="00357C16" w:rsidP="00357C16"/>
        </w:tc>
        <w:tc>
          <w:tcPr>
            <w:tcW w:w="3890" w:type="pct"/>
          </w:tcPr>
          <w:p w14:paraId="6314FDCA" w14:textId="77777777" w:rsidR="00357C16" w:rsidRPr="0029031E" w:rsidRDefault="00357C16" w:rsidP="00AC3575">
            <w:pPr>
              <w:jc w:val="both"/>
            </w:pPr>
            <w:r w:rsidRPr="0029031E">
              <w:t>Группы и марки материалов, обрабатываемых на валковых листогибочных машинах большого размера</w:t>
            </w:r>
          </w:p>
        </w:tc>
      </w:tr>
      <w:tr w:rsidR="0029031E" w:rsidRPr="0029031E" w14:paraId="027174FA" w14:textId="77777777" w:rsidTr="00AC3575">
        <w:trPr>
          <w:trHeight w:val="20"/>
        </w:trPr>
        <w:tc>
          <w:tcPr>
            <w:tcW w:w="1110" w:type="pct"/>
            <w:vMerge/>
          </w:tcPr>
          <w:p w14:paraId="719C9656" w14:textId="77777777" w:rsidR="00357C16" w:rsidRPr="0029031E" w:rsidDel="002A1D54" w:rsidRDefault="00357C16" w:rsidP="00357C16"/>
        </w:tc>
        <w:tc>
          <w:tcPr>
            <w:tcW w:w="3890" w:type="pct"/>
          </w:tcPr>
          <w:p w14:paraId="1F4057B5" w14:textId="77777777" w:rsidR="00357C16" w:rsidRPr="0029031E" w:rsidRDefault="00357C16" w:rsidP="00AC3575">
            <w:pPr>
              <w:jc w:val="both"/>
            </w:pPr>
            <w:r w:rsidRPr="0029031E">
              <w:t>Сортамент заготовок, обрабатываемых на валковых листогибочных машинах большого размера</w:t>
            </w:r>
          </w:p>
        </w:tc>
      </w:tr>
      <w:tr w:rsidR="0029031E" w:rsidRPr="0029031E" w14:paraId="47F7C401" w14:textId="77777777" w:rsidTr="00AC3575">
        <w:trPr>
          <w:trHeight w:val="20"/>
        </w:trPr>
        <w:tc>
          <w:tcPr>
            <w:tcW w:w="1110" w:type="pct"/>
            <w:vMerge/>
          </w:tcPr>
          <w:p w14:paraId="55A15377" w14:textId="77777777" w:rsidR="00357C16" w:rsidRPr="0029031E" w:rsidDel="002A1D54" w:rsidRDefault="00357C16" w:rsidP="00357C16"/>
        </w:tc>
        <w:tc>
          <w:tcPr>
            <w:tcW w:w="3890" w:type="pct"/>
          </w:tcPr>
          <w:p w14:paraId="290BE25D" w14:textId="77777777" w:rsidR="00357C16" w:rsidRPr="0029031E" w:rsidRDefault="00357C16" w:rsidP="00AC3575">
            <w:pPr>
              <w:jc w:val="both"/>
            </w:pPr>
            <w:r w:rsidRPr="0029031E">
              <w:t>Типовые технологические процессы гибки изделий на валковых листогибочных машинах большого размера</w:t>
            </w:r>
          </w:p>
        </w:tc>
      </w:tr>
      <w:tr w:rsidR="0029031E" w:rsidRPr="0029031E" w14:paraId="14ED7829" w14:textId="77777777" w:rsidTr="00AC3575">
        <w:trPr>
          <w:trHeight w:val="20"/>
        </w:trPr>
        <w:tc>
          <w:tcPr>
            <w:tcW w:w="1110" w:type="pct"/>
            <w:vMerge/>
          </w:tcPr>
          <w:p w14:paraId="07273960" w14:textId="77777777" w:rsidR="00357C16" w:rsidRPr="0029031E" w:rsidDel="002A1D54" w:rsidRDefault="00357C16" w:rsidP="00357C16"/>
        </w:tc>
        <w:tc>
          <w:tcPr>
            <w:tcW w:w="3890" w:type="pct"/>
          </w:tcPr>
          <w:p w14:paraId="06D0D7A5" w14:textId="77777777" w:rsidR="00357C16" w:rsidRPr="0029031E" w:rsidRDefault="00357C16" w:rsidP="00AC3575">
            <w:pPr>
              <w:jc w:val="both"/>
            </w:pPr>
            <w:r w:rsidRPr="0029031E">
              <w:t>Приемы работы и последовательность гибки изделий на валковых листогибочных машинах большого размера</w:t>
            </w:r>
          </w:p>
        </w:tc>
      </w:tr>
      <w:tr w:rsidR="0029031E" w:rsidRPr="0029031E" w14:paraId="79E581B0" w14:textId="77777777" w:rsidTr="00AC3575">
        <w:trPr>
          <w:trHeight w:val="20"/>
        </w:trPr>
        <w:tc>
          <w:tcPr>
            <w:tcW w:w="1110" w:type="pct"/>
            <w:vMerge/>
          </w:tcPr>
          <w:p w14:paraId="75277E9B" w14:textId="77777777" w:rsidR="00357C16" w:rsidRPr="0029031E" w:rsidDel="002A1D54" w:rsidRDefault="00357C16" w:rsidP="00357C16"/>
        </w:tc>
        <w:tc>
          <w:tcPr>
            <w:tcW w:w="3890" w:type="pct"/>
          </w:tcPr>
          <w:p w14:paraId="0730E59E" w14:textId="7A172A43" w:rsidR="00357C16" w:rsidRPr="0029031E" w:rsidRDefault="00357C16" w:rsidP="00AC3575">
            <w:pPr>
              <w:jc w:val="both"/>
            </w:pPr>
            <w:r w:rsidRPr="0029031E">
              <w:t xml:space="preserve">Схемы и правила складирования изделий </w:t>
            </w:r>
            <w:r w:rsidR="00BD40D7">
              <w:t xml:space="preserve">после гибки </w:t>
            </w:r>
            <w:r w:rsidRPr="0029031E">
              <w:t>на валковых листогибочных машинах большого размера</w:t>
            </w:r>
          </w:p>
        </w:tc>
      </w:tr>
      <w:tr w:rsidR="0029031E" w:rsidRPr="0029031E" w14:paraId="04E228FF" w14:textId="77777777" w:rsidTr="00AC3575">
        <w:trPr>
          <w:trHeight w:val="20"/>
        </w:trPr>
        <w:tc>
          <w:tcPr>
            <w:tcW w:w="1110" w:type="pct"/>
            <w:vMerge/>
          </w:tcPr>
          <w:p w14:paraId="74AD2BFA" w14:textId="77777777" w:rsidR="00357C16" w:rsidRPr="0029031E" w:rsidDel="002A1D54" w:rsidRDefault="00357C16" w:rsidP="00357C16"/>
        </w:tc>
        <w:tc>
          <w:tcPr>
            <w:tcW w:w="3890" w:type="pct"/>
          </w:tcPr>
          <w:p w14:paraId="327D1D84" w14:textId="77777777" w:rsidR="00357C16" w:rsidRPr="0029031E" w:rsidRDefault="00357C16" w:rsidP="00AC3575">
            <w:pPr>
              <w:jc w:val="both"/>
            </w:pPr>
            <w:r w:rsidRPr="0029031E">
              <w:t xml:space="preserve">Припуски и допуски на изделия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большого размера</w:t>
            </w:r>
          </w:p>
        </w:tc>
      </w:tr>
      <w:tr w:rsidR="0029031E" w:rsidRPr="0029031E" w14:paraId="1A3024C7" w14:textId="77777777" w:rsidTr="00AC3575">
        <w:trPr>
          <w:trHeight w:val="20"/>
        </w:trPr>
        <w:tc>
          <w:tcPr>
            <w:tcW w:w="1110" w:type="pct"/>
            <w:vMerge/>
          </w:tcPr>
          <w:p w14:paraId="734B8285" w14:textId="77777777" w:rsidR="00357C16" w:rsidRPr="0029031E" w:rsidDel="002A1D54" w:rsidRDefault="00357C16" w:rsidP="00357C16"/>
        </w:tc>
        <w:tc>
          <w:tcPr>
            <w:tcW w:w="3890" w:type="pct"/>
          </w:tcPr>
          <w:p w14:paraId="32DB17E3" w14:textId="77777777" w:rsidR="00357C16" w:rsidRPr="0029031E" w:rsidRDefault="00357C16" w:rsidP="00AC3575">
            <w:pPr>
              <w:jc w:val="both"/>
            </w:pPr>
            <w:r w:rsidRPr="0029031E">
              <w:t xml:space="preserve">Способы контроля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большого размера</w:t>
            </w:r>
          </w:p>
        </w:tc>
      </w:tr>
      <w:tr w:rsidR="0029031E" w:rsidRPr="0029031E" w14:paraId="617F7290" w14:textId="77777777" w:rsidTr="00AC3575">
        <w:trPr>
          <w:trHeight w:val="20"/>
        </w:trPr>
        <w:tc>
          <w:tcPr>
            <w:tcW w:w="1110" w:type="pct"/>
            <w:vMerge/>
          </w:tcPr>
          <w:p w14:paraId="43FF9A71" w14:textId="77777777" w:rsidR="00357C16" w:rsidRPr="0029031E" w:rsidDel="002A1D54" w:rsidRDefault="00357C16" w:rsidP="00357C16"/>
        </w:tc>
        <w:tc>
          <w:tcPr>
            <w:tcW w:w="3890" w:type="pct"/>
          </w:tcPr>
          <w:p w14:paraId="3FD4CB13" w14:textId="77777777" w:rsidR="00357C16" w:rsidRPr="0029031E" w:rsidRDefault="00357C16" w:rsidP="00AC3575">
            <w:pPr>
              <w:jc w:val="both"/>
            </w:pPr>
            <w:r w:rsidRPr="0029031E">
              <w:t xml:space="preserve">Способы контроля температуры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большого размера</w:t>
            </w:r>
          </w:p>
        </w:tc>
      </w:tr>
      <w:tr w:rsidR="0029031E" w:rsidRPr="0029031E" w14:paraId="1A68568B" w14:textId="77777777" w:rsidTr="00AC3575">
        <w:trPr>
          <w:trHeight w:val="20"/>
        </w:trPr>
        <w:tc>
          <w:tcPr>
            <w:tcW w:w="1110" w:type="pct"/>
            <w:vMerge/>
          </w:tcPr>
          <w:p w14:paraId="715AF645" w14:textId="77777777" w:rsidR="00357C16" w:rsidRPr="0029031E" w:rsidDel="002A1D54" w:rsidRDefault="00357C16" w:rsidP="00357C16"/>
        </w:tc>
        <w:tc>
          <w:tcPr>
            <w:tcW w:w="3890" w:type="pct"/>
          </w:tcPr>
          <w:p w14:paraId="49A6ADDA" w14:textId="1B93FC89" w:rsidR="00357C16" w:rsidRPr="0029031E" w:rsidRDefault="00231D2B" w:rsidP="00AC3575">
            <w:pPr>
              <w:jc w:val="both"/>
            </w:pPr>
            <w:r>
              <w:t>Виды, конструкция</w:t>
            </w:r>
            <w:r w:rsidR="00357C16" w:rsidRPr="0029031E">
              <w:t xml:space="preserve">, назначение контрольно-измерительных инструментов для контроля изделий при </w:t>
            </w:r>
            <w:proofErr w:type="spellStart"/>
            <w:r w:rsidR="00357C16" w:rsidRPr="0029031E">
              <w:t>гибке</w:t>
            </w:r>
            <w:proofErr w:type="spellEnd"/>
            <w:r w:rsidR="00357C16" w:rsidRPr="0029031E">
              <w:t xml:space="preserve"> на валковых листогибочных машинах </w:t>
            </w:r>
            <w:r w:rsidR="00357C16" w:rsidRPr="0029031E">
              <w:lastRenderedPageBreak/>
              <w:t>большого размера</w:t>
            </w:r>
          </w:p>
        </w:tc>
      </w:tr>
      <w:tr w:rsidR="0029031E" w:rsidRPr="0029031E" w14:paraId="0749C581" w14:textId="77777777" w:rsidTr="00AC3575">
        <w:trPr>
          <w:trHeight w:val="20"/>
        </w:trPr>
        <w:tc>
          <w:tcPr>
            <w:tcW w:w="1110" w:type="pct"/>
            <w:vMerge/>
          </w:tcPr>
          <w:p w14:paraId="2FCCDDE0" w14:textId="77777777" w:rsidR="00357C16" w:rsidRPr="0029031E" w:rsidDel="002A1D54" w:rsidRDefault="00357C16" w:rsidP="00357C16"/>
        </w:tc>
        <w:tc>
          <w:tcPr>
            <w:tcW w:w="3890" w:type="pct"/>
          </w:tcPr>
          <w:p w14:paraId="6168A9DF" w14:textId="77777777" w:rsidR="00357C16" w:rsidRPr="0029031E" w:rsidRDefault="00357C16" w:rsidP="00AC3575">
            <w:pPr>
              <w:jc w:val="both"/>
            </w:pPr>
            <w:r w:rsidRPr="0029031E">
              <w:t xml:space="preserve">Правила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и перемещения грузов</w:t>
            </w:r>
          </w:p>
        </w:tc>
      </w:tr>
      <w:tr w:rsidR="0029031E" w:rsidRPr="0029031E" w14:paraId="7EFD77AD" w14:textId="77777777" w:rsidTr="00AC3575">
        <w:trPr>
          <w:trHeight w:val="20"/>
        </w:trPr>
        <w:tc>
          <w:tcPr>
            <w:tcW w:w="1110" w:type="pct"/>
            <w:vMerge/>
          </w:tcPr>
          <w:p w14:paraId="342A9226" w14:textId="77777777" w:rsidR="00357C16" w:rsidRPr="0029031E" w:rsidDel="002A1D54" w:rsidRDefault="00357C16" w:rsidP="00357C16"/>
        </w:tc>
        <w:tc>
          <w:tcPr>
            <w:tcW w:w="3890" w:type="pct"/>
          </w:tcPr>
          <w:p w14:paraId="60357CB1" w14:textId="77777777" w:rsidR="00357C16" w:rsidRPr="0029031E" w:rsidRDefault="00357C16" w:rsidP="00AC3575">
            <w:pPr>
              <w:jc w:val="both"/>
            </w:pPr>
            <w:r w:rsidRPr="0029031E">
              <w:t>Система знаковой сигнализации при работе с машинистом крана</w:t>
            </w:r>
          </w:p>
        </w:tc>
      </w:tr>
      <w:tr w:rsidR="0029031E" w:rsidRPr="0029031E" w14:paraId="1B30B788" w14:textId="77777777" w:rsidTr="00AC3575">
        <w:trPr>
          <w:trHeight w:val="20"/>
        </w:trPr>
        <w:tc>
          <w:tcPr>
            <w:tcW w:w="1110" w:type="pct"/>
            <w:vMerge/>
          </w:tcPr>
          <w:p w14:paraId="5CE51ED5" w14:textId="77777777" w:rsidR="00357C16" w:rsidRPr="0029031E" w:rsidDel="002A1D54" w:rsidRDefault="00357C16" w:rsidP="00357C16"/>
        </w:tc>
        <w:tc>
          <w:tcPr>
            <w:tcW w:w="3890" w:type="pct"/>
          </w:tcPr>
          <w:p w14:paraId="5CDCBC4D" w14:textId="77777777" w:rsidR="00357C16" w:rsidRPr="0029031E" w:rsidRDefault="00357C16" w:rsidP="00AC3575">
            <w:pPr>
              <w:jc w:val="both"/>
            </w:pPr>
            <w:r w:rsidRPr="0029031E">
              <w:t xml:space="preserve">Виды и правила применения средств индивидуальной и коллективной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валковых листогибочных машинах большого размера</w:t>
            </w:r>
          </w:p>
        </w:tc>
      </w:tr>
      <w:tr w:rsidR="0029031E" w:rsidRPr="0029031E" w14:paraId="639F6F8C" w14:textId="77777777" w:rsidTr="00AC3575">
        <w:trPr>
          <w:trHeight w:val="20"/>
        </w:trPr>
        <w:tc>
          <w:tcPr>
            <w:tcW w:w="1110" w:type="pct"/>
            <w:vMerge/>
          </w:tcPr>
          <w:p w14:paraId="36FDA2EA" w14:textId="77777777" w:rsidR="00357C16" w:rsidRPr="0029031E" w:rsidDel="002A1D54" w:rsidRDefault="00357C16" w:rsidP="00357C16"/>
        </w:tc>
        <w:tc>
          <w:tcPr>
            <w:tcW w:w="3890" w:type="pct"/>
          </w:tcPr>
          <w:p w14:paraId="3B5FC1ED" w14:textId="77777777" w:rsidR="00357C16" w:rsidRPr="0029031E" w:rsidRDefault="00357C16" w:rsidP="00AC3575">
            <w:pPr>
              <w:jc w:val="both"/>
            </w:pPr>
            <w:r w:rsidRPr="0029031E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9031E" w:rsidRPr="0029031E" w14:paraId="7ED6838A" w14:textId="77777777" w:rsidTr="00AC3575">
        <w:trPr>
          <w:trHeight w:val="20"/>
        </w:trPr>
        <w:tc>
          <w:tcPr>
            <w:tcW w:w="1110" w:type="pct"/>
          </w:tcPr>
          <w:p w14:paraId="76872E84" w14:textId="77777777" w:rsidR="00357C16" w:rsidRPr="0029031E" w:rsidDel="002A1D54" w:rsidRDefault="00357C16" w:rsidP="00357C16">
            <w:r w:rsidRPr="0029031E" w:rsidDel="002A1D54">
              <w:t>Другие характеристики</w:t>
            </w:r>
          </w:p>
        </w:tc>
        <w:tc>
          <w:tcPr>
            <w:tcW w:w="3890" w:type="pct"/>
          </w:tcPr>
          <w:p w14:paraId="3B1063EE" w14:textId="77777777" w:rsidR="00357C16" w:rsidRPr="0029031E" w:rsidRDefault="00357C16" w:rsidP="00AC3575">
            <w:pPr>
              <w:jc w:val="both"/>
            </w:pPr>
            <w:r w:rsidRPr="0029031E">
              <w:t>-</w:t>
            </w:r>
          </w:p>
        </w:tc>
      </w:tr>
    </w:tbl>
    <w:p w14:paraId="5E4AF7C1" w14:textId="77777777" w:rsidR="0029031E" w:rsidRDefault="0029031E" w:rsidP="0029031E">
      <w:pPr>
        <w:rPr>
          <w:b/>
          <w:bCs w:val="0"/>
        </w:rPr>
      </w:pPr>
    </w:p>
    <w:p w14:paraId="06813C6C" w14:textId="24334781" w:rsidR="00195E44" w:rsidRDefault="00195E44" w:rsidP="0029031E">
      <w:pPr>
        <w:rPr>
          <w:b/>
          <w:bCs w:val="0"/>
        </w:rPr>
      </w:pPr>
      <w:r w:rsidRPr="0029031E">
        <w:rPr>
          <w:b/>
          <w:bCs w:val="0"/>
        </w:rPr>
        <w:t>3.</w:t>
      </w:r>
      <w:r w:rsidR="00E950C4" w:rsidRPr="0029031E">
        <w:rPr>
          <w:b/>
          <w:bCs w:val="0"/>
          <w:lang w:val="en-US"/>
        </w:rPr>
        <w:t>5</w:t>
      </w:r>
      <w:r w:rsidRPr="0029031E">
        <w:rPr>
          <w:b/>
          <w:bCs w:val="0"/>
        </w:rPr>
        <w:t>.</w:t>
      </w:r>
      <w:r w:rsidR="000656D2" w:rsidRPr="0029031E">
        <w:rPr>
          <w:b/>
          <w:bCs w:val="0"/>
        </w:rPr>
        <w:t>2</w:t>
      </w:r>
      <w:r w:rsidRPr="0029031E">
        <w:rPr>
          <w:b/>
          <w:bCs w:val="0"/>
        </w:rPr>
        <w:t>. Трудовая функция</w:t>
      </w:r>
    </w:p>
    <w:p w14:paraId="5731BE0B" w14:textId="77777777" w:rsidR="0029031E" w:rsidRPr="0029031E" w:rsidRDefault="0029031E" w:rsidP="0029031E">
      <w:pPr>
        <w:rPr>
          <w:b/>
          <w:bCs w:val="0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AC3575" w:rsidRPr="0029031E" w14:paraId="53A7059C" w14:textId="77777777" w:rsidTr="00AC3575">
        <w:trPr>
          <w:trHeight w:val="278"/>
        </w:trPr>
        <w:tc>
          <w:tcPr>
            <w:tcW w:w="87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6F7B54E" w14:textId="4B06A1D1" w:rsidR="00195E44" w:rsidRPr="0029031E" w:rsidRDefault="00AC3575" w:rsidP="00CA3445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F34269" w14:textId="77777777" w:rsidR="00195E44" w:rsidRPr="0029031E" w:rsidRDefault="00005DF5" w:rsidP="00CA3445">
            <w:r w:rsidRPr="0029031E">
              <w:t>Вальцовка</w:t>
            </w:r>
            <w:r w:rsidR="00444FA4" w:rsidRPr="0029031E">
              <w:rPr>
                <w:noProof/>
              </w:rPr>
              <w:t xml:space="preserve"> изделий</w:t>
            </w:r>
            <w:r w:rsidRPr="0029031E">
              <w:t xml:space="preserve"> </w:t>
            </w:r>
            <w:r w:rsidR="00A62396" w:rsidRPr="0029031E">
              <w:t xml:space="preserve">на </w:t>
            </w:r>
            <w:r w:rsidR="004D76F4" w:rsidRPr="0029031E">
              <w:t xml:space="preserve">роликовых </w:t>
            </w:r>
            <w:r w:rsidR="00A62396" w:rsidRPr="0029031E">
              <w:t>сортогибочных машинах большого размера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477E27" w14:textId="160D0650" w:rsidR="00195E44" w:rsidRPr="0029031E" w:rsidRDefault="00AC3575" w:rsidP="00AC3575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BF6700" w14:textId="2710D750" w:rsidR="00195E44" w:rsidRPr="0029031E" w:rsidRDefault="005A4C84" w:rsidP="00AC3575">
            <w:pPr>
              <w:jc w:val="center"/>
            </w:pPr>
            <w:r>
              <w:rPr>
                <w:lang w:val="en-US"/>
              </w:rPr>
              <w:t>E</w:t>
            </w:r>
            <w:r w:rsidR="00195E44" w:rsidRPr="0029031E">
              <w:t>/0</w:t>
            </w:r>
            <w:r w:rsidR="000656D2" w:rsidRPr="0029031E">
              <w:t>2</w:t>
            </w:r>
            <w:r w:rsidR="00195E44" w:rsidRPr="0029031E">
              <w:t>.</w:t>
            </w:r>
            <w:r w:rsidR="007040B3" w:rsidRPr="0029031E">
              <w:t>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0DF33C2" w14:textId="0FAAB338" w:rsidR="00195E44" w:rsidRPr="0029031E" w:rsidRDefault="00AC3575" w:rsidP="00AC3575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D15B44" w14:textId="77777777" w:rsidR="00195E44" w:rsidRPr="0029031E" w:rsidRDefault="007040B3" w:rsidP="00AC3575">
            <w:pPr>
              <w:jc w:val="center"/>
            </w:pPr>
            <w:r w:rsidRPr="0029031E">
              <w:t>4</w:t>
            </w:r>
          </w:p>
        </w:tc>
      </w:tr>
    </w:tbl>
    <w:p w14:paraId="498F1D91" w14:textId="77777777" w:rsidR="00A03E8B" w:rsidRPr="0029031E" w:rsidRDefault="00A03E8B" w:rsidP="00CA344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29031E" w:rsidRPr="0029031E" w14:paraId="6311FDF7" w14:textId="77777777" w:rsidTr="00AC3575">
        <w:trPr>
          <w:trHeight w:val="20"/>
        </w:trPr>
        <w:tc>
          <w:tcPr>
            <w:tcW w:w="1110" w:type="pct"/>
            <w:vMerge w:val="restart"/>
          </w:tcPr>
          <w:p w14:paraId="2958F932" w14:textId="77777777" w:rsidR="00CF0D5C" w:rsidRPr="0029031E" w:rsidRDefault="00CF0D5C" w:rsidP="00CA3445">
            <w:r w:rsidRPr="0029031E">
              <w:t>Трудовые действия</w:t>
            </w:r>
          </w:p>
        </w:tc>
        <w:tc>
          <w:tcPr>
            <w:tcW w:w="3890" w:type="pct"/>
          </w:tcPr>
          <w:p w14:paraId="555CC582" w14:textId="77777777" w:rsidR="00CF0D5C" w:rsidRPr="0029031E" w:rsidRDefault="00CF0D5C" w:rsidP="00AC3575">
            <w:pPr>
              <w:jc w:val="both"/>
            </w:pPr>
            <w:r w:rsidRPr="0029031E">
              <w:t>Подготовка рабочего места к вальцовке изделий на роликовых сортогибочных машинах</w:t>
            </w:r>
            <w:r w:rsidR="00155995" w:rsidRPr="0029031E">
              <w:t xml:space="preserve"> большого </w:t>
            </w:r>
            <w:r w:rsidRPr="0029031E">
              <w:t>размера</w:t>
            </w:r>
          </w:p>
        </w:tc>
      </w:tr>
      <w:tr w:rsidR="0029031E" w:rsidRPr="0029031E" w14:paraId="495EF29D" w14:textId="77777777" w:rsidTr="00AC3575">
        <w:trPr>
          <w:trHeight w:val="20"/>
        </w:trPr>
        <w:tc>
          <w:tcPr>
            <w:tcW w:w="1110" w:type="pct"/>
            <w:vMerge/>
          </w:tcPr>
          <w:p w14:paraId="4448E298" w14:textId="77777777" w:rsidR="00CF0D5C" w:rsidRPr="0029031E" w:rsidRDefault="00CF0D5C" w:rsidP="00CA3445"/>
        </w:tc>
        <w:tc>
          <w:tcPr>
            <w:tcW w:w="3890" w:type="pct"/>
          </w:tcPr>
          <w:p w14:paraId="3B29B058" w14:textId="77777777" w:rsidR="00CF0D5C" w:rsidRPr="0029031E" w:rsidRDefault="00CF0D5C" w:rsidP="00AC3575">
            <w:pPr>
              <w:jc w:val="both"/>
            </w:pPr>
            <w:r w:rsidRPr="0029031E">
              <w:t>Подготовка к работе роликовых сортогибочных машин</w:t>
            </w:r>
            <w:r w:rsidR="00155995" w:rsidRPr="0029031E">
              <w:t xml:space="preserve"> большого </w:t>
            </w:r>
            <w:r w:rsidRPr="0029031E">
              <w:t>размера и вспомогательных приспособлений для вальцовки изделий</w:t>
            </w:r>
          </w:p>
        </w:tc>
      </w:tr>
      <w:tr w:rsidR="0029031E" w:rsidRPr="0029031E" w14:paraId="5530C12D" w14:textId="77777777" w:rsidTr="00AC3575">
        <w:trPr>
          <w:trHeight w:val="20"/>
        </w:trPr>
        <w:tc>
          <w:tcPr>
            <w:tcW w:w="1110" w:type="pct"/>
            <w:vMerge/>
          </w:tcPr>
          <w:p w14:paraId="5A8E5849" w14:textId="77777777" w:rsidR="007436E6" w:rsidRPr="0029031E" w:rsidRDefault="007436E6" w:rsidP="007436E6"/>
        </w:tc>
        <w:tc>
          <w:tcPr>
            <w:tcW w:w="3890" w:type="pct"/>
          </w:tcPr>
          <w:p w14:paraId="21DDCDE6" w14:textId="77777777" w:rsidR="007436E6" w:rsidRPr="0029031E" w:rsidRDefault="007436E6" w:rsidP="00AC3575">
            <w:pPr>
              <w:jc w:val="both"/>
            </w:pPr>
            <w:r w:rsidRPr="0029031E">
              <w:t>Подготовка нагревательного устройства к нагреву заготовок для вальцовки на роликовых сортогибочных машинах большого размера</w:t>
            </w:r>
          </w:p>
        </w:tc>
      </w:tr>
      <w:tr w:rsidR="0029031E" w:rsidRPr="0029031E" w14:paraId="15D48EA3" w14:textId="77777777" w:rsidTr="00AC3575">
        <w:trPr>
          <w:trHeight w:val="20"/>
        </w:trPr>
        <w:tc>
          <w:tcPr>
            <w:tcW w:w="1110" w:type="pct"/>
            <w:vMerge/>
          </w:tcPr>
          <w:p w14:paraId="4A6FC645" w14:textId="77777777" w:rsidR="007436E6" w:rsidRPr="0029031E" w:rsidRDefault="007436E6" w:rsidP="007436E6"/>
        </w:tc>
        <w:tc>
          <w:tcPr>
            <w:tcW w:w="3890" w:type="pct"/>
          </w:tcPr>
          <w:p w14:paraId="3D1626A0" w14:textId="77777777" w:rsidR="007436E6" w:rsidRPr="0029031E" w:rsidRDefault="007436E6" w:rsidP="00AC3575">
            <w:pPr>
              <w:jc w:val="both"/>
            </w:pPr>
            <w:r w:rsidRPr="0029031E">
              <w:t>Ежедневное техническое обслуживание роликовых сортогибочных машин большого размера для вальцовки изделий</w:t>
            </w:r>
          </w:p>
        </w:tc>
      </w:tr>
      <w:tr w:rsidR="0029031E" w:rsidRPr="0029031E" w14:paraId="2189891D" w14:textId="77777777" w:rsidTr="00AC3575">
        <w:trPr>
          <w:trHeight w:val="20"/>
        </w:trPr>
        <w:tc>
          <w:tcPr>
            <w:tcW w:w="1110" w:type="pct"/>
            <w:vMerge/>
          </w:tcPr>
          <w:p w14:paraId="1670B3C5" w14:textId="77777777" w:rsidR="006300D7" w:rsidRPr="0029031E" w:rsidRDefault="006300D7" w:rsidP="006300D7"/>
        </w:tc>
        <w:tc>
          <w:tcPr>
            <w:tcW w:w="3890" w:type="pct"/>
          </w:tcPr>
          <w:p w14:paraId="7CAD5B03" w14:textId="77777777" w:rsidR="006300D7" w:rsidRPr="0029031E" w:rsidRDefault="006300D7" w:rsidP="00AC3575">
            <w:pPr>
              <w:jc w:val="both"/>
            </w:pPr>
            <w:r w:rsidRPr="0029031E">
              <w:t>Загрузка заготовок в нагревательные устройства для нагрева под вальцовку на роликовых сортогибочных машинах большого размера</w:t>
            </w:r>
          </w:p>
        </w:tc>
      </w:tr>
      <w:tr w:rsidR="0029031E" w:rsidRPr="0029031E" w14:paraId="5C25B54C" w14:textId="77777777" w:rsidTr="00AC3575">
        <w:trPr>
          <w:trHeight w:val="20"/>
        </w:trPr>
        <w:tc>
          <w:tcPr>
            <w:tcW w:w="1110" w:type="pct"/>
            <w:vMerge/>
          </w:tcPr>
          <w:p w14:paraId="345DDD4D" w14:textId="77777777" w:rsidR="006300D7" w:rsidRPr="0029031E" w:rsidRDefault="006300D7" w:rsidP="006300D7"/>
        </w:tc>
        <w:tc>
          <w:tcPr>
            <w:tcW w:w="3890" w:type="pct"/>
          </w:tcPr>
          <w:p w14:paraId="0FFF9C8E" w14:textId="77777777" w:rsidR="006300D7" w:rsidRPr="0029031E" w:rsidRDefault="006300D7" w:rsidP="00AC3575">
            <w:pPr>
              <w:jc w:val="both"/>
            </w:pPr>
            <w:r w:rsidRPr="0029031E">
              <w:t>Разгрузка нагретых заготовок из нагревательных устройств для вальцовки на роликовых сортогибочных машинах большого размера</w:t>
            </w:r>
          </w:p>
        </w:tc>
      </w:tr>
      <w:tr w:rsidR="0029031E" w:rsidRPr="0029031E" w14:paraId="7241856F" w14:textId="77777777" w:rsidTr="00AC3575">
        <w:trPr>
          <w:trHeight w:val="20"/>
        </w:trPr>
        <w:tc>
          <w:tcPr>
            <w:tcW w:w="1110" w:type="pct"/>
            <w:vMerge/>
          </w:tcPr>
          <w:p w14:paraId="2DA909EA" w14:textId="77777777" w:rsidR="006300D7" w:rsidRPr="0029031E" w:rsidRDefault="006300D7" w:rsidP="006300D7"/>
        </w:tc>
        <w:tc>
          <w:tcPr>
            <w:tcW w:w="3890" w:type="pct"/>
          </w:tcPr>
          <w:p w14:paraId="48EE1FA9" w14:textId="77777777" w:rsidR="006300D7" w:rsidRPr="0029031E" w:rsidRDefault="006300D7" w:rsidP="00AC3575">
            <w:pPr>
              <w:jc w:val="both"/>
            </w:pPr>
            <w:r w:rsidRPr="0029031E">
              <w:t>Подача заготовок в рабочее пространство роликовых сортогибочных машин большого размера</w:t>
            </w:r>
            <w:r w:rsidR="004B5416" w:rsidRPr="0029031E">
              <w:t xml:space="preserve"> для гибки изделий</w:t>
            </w:r>
          </w:p>
        </w:tc>
      </w:tr>
      <w:tr w:rsidR="0029031E" w:rsidRPr="0029031E" w14:paraId="27F6D607" w14:textId="77777777" w:rsidTr="00AC3575">
        <w:trPr>
          <w:trHeight w:val="20"/>
        </w:trPr>
        <w:tc>
          <w:tcPr>
            <w:tcW w:w="1110" w:type="pct"/>
            <w:vMerge/>
          </w:tcPr>
          <w:p w14:paraId="56A8FADE" w14:textId="77777777" w:rsidR="006300D7" w:rsidRPr="0029031E" w:rsidRDefault="006300D7" w:rsidP="006300D7"/>
        </w:tc>
        <w:tc>
          <w:tcPr>
            <w:tcW w:w="3890" w:type="pct"/>
          </w:tcPr>
          <w:p w14:paraId="2BAD071E" w14:textId="77777777" w:rsidR="006300D7" w:rsidRPr="0029031E" w:rsidRDefault="006300D7" w:rsidP="00AC3575">
            <w:pPr>
              <w:jc w:val="both"/>
            </w:pPr>
            <w:r w:rsidRPr="0029031E">
              <w:t>Регулирование направляющих роликов на роликовых сортогибочных машинах большого размера</w:t>
            </w:r>
          </w:p>
        </w:tc>
      </w:tr>
      <w:tr w:rsidR="0029031E" w:rsidRPr="0029031E" w14:paraId="35250130" w14:textId="77777777" w:rsidTr="00AC3575">
        <w:trPr>
          <w:trHeight w:val="20"/>
        </w:trPr>
        <w:tc>
          <w:tcPr>
            <w:tcW w:w="1110" w:type="pct"/>
            <w:vMerge/>
          </w:tcPr>
          <w:p w14:paraId="437D9300" w14:textId="77777777" w:rsidR="006300D7" w:rsidRPr="0029031E" w:rsidRDefault="006300D7" w:rsidP="006300D7"/>
        </w:tc>
        <w:tc>
          <w:tcPr>
            <w:tcW w:w="3890" w:type="pct"/>
          </w:tcPr>
          <w:p w14:paraId="437D3347" w14:textId="77777777" w:rsidR="006300D7" w:rsidRPr="0029031E" w:rsidRDefault="006300D7" w:rsidP="00AC3575">
            <w:pPr>
              <w:jc w:val="both"/>
            </w:pPr>
            <w:r w:rsidRPr="0029031E">
              <w:t>Гибка заготовок на роликовых сортогибочных машинах большого размера</w:t>
            </w:r>
          </w:p>
        </w:tc>
      </w:tr>
      <w:tr w:rsidR="0029031E" w:rsidRPr="0029031E" w14:paraId="1D547970" w14:textId="77777777" w:rsidTr="00AC3575">
        <w:trPr>
          <w:trHeight w:val="20"/>
        </w:trPr>
        <w:tc>
          <w:tcPr>
            <w:tcW w:w="1110" w:type="pct"/>
            <w:vMerge/>
          </w:tcPr>
          <w:p w14:paraId="67AB5278" w14:textId="77777777" w:rsidR="006300D7" w:rsidRPr="0029031E" w:rsidRDefault="006300D7" w:rsidP="006300D7"/>
        </w:tc>
        <w:tc>
          <w:tcPr>
            <w:tcW w:w="3890" w:type="pct"/>
          </w:tcPr>
          <w:p w14:paraId="3287C31A" w14:textId="77777777" w:rsidR="006300D7" w:rsidRPr="0029031E" w:rsidRDefault="006300D7" w:rsidP="00AC3575">
            <w:pPr>
              <w:jc w:val="both"/>
            </w:pPr>
            <w:r w:rsidRPr="0029031E">
              <w:t xml:space="preserve">Снятие с роликов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большого размера</w:t>
            </w:r>
          </w:p>
        </w:tc>
      </w:tr>
      <w:tr w:rsidR="0029031E" w:rsidRPr="0029031E" w14:paraId="52A394F6" w14:textId="77777777" w:rsidTr="00AC3575">
        <w:trPr>
          <w:trHeight w:val="20"/>
        </w:trPr>
        <w:tc>
          <w:tcPr>
            <w:tcW w:w="1110" w:type="pct"/>
            <w:vMerge/>
          </w:tcPr>
          <w:p w14:paraId="4CC391FB" w14:textId="77777777" w:rsidR="006300D7" w:rsidRPr="0029031E" w:rsidRDefault="006300D7" w:rsidP="006300D7"/>
        </w:tc>
        <w:tc>
          <w:tcPr>
            <w:tcW w:w="3890" w:type="pct"/>
          </w:tcPr>
          <w:p w14:paraId="05C4314A" w14:textId="77777777" w:rsidR="006300D7" w:rsidRPr="0029031E" w:rsidRDefault="006300D7" w:rsidP="00AC3575">
            <w:pPr>
              <w:jc w:val="both"/>
            </w:pPr>
            <w:r w:rsidRPr="0029031E">
              <w:t xml:space="preserve">Выявление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большого размера</w:t>
            </w:r>
          </w:p>
        </w:tc>
      </w:tr>
      <w:tr w:rsidR="0029031E" w:rsidRPr="0029031E" w14:paraId="68E909E8" w14:textId="77777777" w:rsidTr="00AC3575">
        <w:trPr>
          <w:trHeight w:val="20"/>
        </w:trPr>
        <w:tc>
          <w:tcPr>
            <w:tcW w:w="1110" w:type="pct"/>
            <w:vMerge/>
          </w:tcPr>
          <w:p w14:paraId="68967A3B" w14:textId="77777777" w:rsidR="006300D7" w:rsidRPr="0029031E" w:rsidRDefault="006300D7" w:rsidP="006300D7"/>
        </w:tc>
        <w:tc>
          <w:tcPr>
            <w:tcW w:w="3890" w:type="pct"/>
          </w:tcPr>
          <w:p w14:paraId="6FDC139B" w14:textId="77777777" w:rsidR="006300D7" w:rsidRPr="0029031E" w:rsidRDefault="004B5416" w:rsidP="00AC3575">
            <w:pPr>
              <w:jc w:val="both"/>
            </w:pPr>
            <w:proofErr w:type="spellStart"/>
            <w:r w:rsidRPr="0029031E">
              <w:t>Подналадка</w:t>
            </w:r>
            <w:proofErr w:type="spellEnd"/>
            <w:r w:rsidR="006300D7" w:rsidRPr="0029031E">
              <w:t xml:space="preserve"> роликовых сортогибочных машин большого размера и средств механизации</w:t>
            </w:r>
          </w:p>
        </w:tc>
      </w:tr>
      <w:tr w:rsidR="0029031E" w:rsidRPr="0029031E" w14:paraId="38FB8B4A" w14:textId="77777777" w:rsidTr="00AC3575">
        <w:trPr>
          <w:trHeight w:val="20"/>
        </w:trPr>
        <w:tc>
          <w:tcPr>
            <w:tcW w:w="1110" w:type="pct"/>
            <w:vMerge/>
          </w:tcPr>
          <w:p w14:paraId="4F2DF900" w14:textId="77777777" w:rsidR="006300D7" w:rsidRPr="0029031E" w:rsidRDefault="006300D7" w:rsidP="006300D7"/>
        </w:tc>
        <w:tc>
          <w:tcPr>
            <w:tcW w:w="3890" w:type="pct"/>
          </w:tcPr>
          <w:p w14:paraId="31B6482C" w14:textId="77777777" w:rsidR="006300D7" w:rsidRPr="0029031E" w:rsidRDefault="006300D7" w:rsidP="00AC3575">
            <w:pPr>
              <w:jc w:val="both"/>
            </w:pPr>
            <w:r w:rsidRPr="0029031E">
              <w:t xml:space="preserve">Складирование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большого размера</w:t>
            </w:r>
          </w:p>
        </w:tc>
      </w:tr>
      <w:tr w:rsidR="0029031E" w:rsidRPr="0029031E" w14:paraId="30584D63" w14:textId="77777777" w:rsidTr="00AC3575">
        <w:trPr>
          <w:trHeight w:val="20"/>
        </w:trPr>
        <w:tc>
          <w:tcPr>
            <w:tcW w:w="1110" w:type="pct"/>
            <w:vMerge/>
          </w:tcPr>
          <w:p w14:paraId="251B5E6A" w14:textId="77777777" w:rsidR="006300D7" w:rsidRPr="0029031E" w:rsidRDefault="006300D7" w:rsidP="006300D7"/>
        </w:tc>
        <w:tc>
          <w:tcPr>
            <w:tcW w:w="3890" w:type="pct"/>
          </w:tcPr>
          <w:p w14:paraId="2601DBC1" w14:textId="77777777" w:rsidR="006300D7" w:rsidRPr="0029031E" w:rsidRDefault="006300D7" w:rsidP="00AC3575">
            <w:pPr>
              <w:jc w:val="both"/>
            </w:pPr>
            <w:r w:rsidRPr="0029031E">
              <w:t>Устранение мелких неисправностей в работе роликовых сортогибочных машин большого размера и средств механизации</w:t>
            </w:r>
          </w:p>
        </w:tc>
      </w:tr>
      <w:tr w:rsidR="0029031E" w:rsidRPr="0029031E" w14:paraId="7245DFE2" w14:textId="77777777" w:rsidTr="00AC3575">
        <w:trPr>
          <w:trHeight w:val="20"/>
        </w:trPr>
        <w:tc>
          <w:tcPr>
            <w:tcW w:w="1110" w:type="pct"/>
            <w:vMerge/>
          </w:tcPr>
          <w:p w14:paraId="469D9360" w14:textId="77777777" w:rsidR="006300D7" w:rsidRPr="0029031E" w:rsidRDefault="006300D7" w:rsidP="006300D7"/>
        </w:tc>
        <w:tc>
          <w:tcPr>
            <w:tcW w:w="3890" w:type="pct"/>
          </w:tcPr>
          <w:p w14:paraId="262B9D7F" w14:textId="77777777" w:rsidR="006300D7" w:rsidRPr="0029031E" w:rsidRDefault="006300D7" w:rsidP="00AC3575">
            <w:pPr>
              <w:jc w:val="both"/>
            </w:pPr>
            <w:r w:rsidRPr="0029031E">
              <w:t xml:space="preserve">Контроль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большого размера</w:t>
            </w:r>
          </w:p>
        </w:tc>
      </w:tr>
      <w:tr w:rsidR="0029031E" w:rsidRPr="0029031E" w14:paraId="2D13844B" w14:textId="77777777" w:rsidTr="00AC3575">
        <w:trPr>
          <w:trHeight w:val="20"/>
        </w:trPr>
        <w:tc>
          <w:tcPr>
            <w:tcW w:w="1110" w:type="pct"/>
            <w:vMerge w:val="restart"/>
          </w:tcPr>
          <w:p w14:paraId="7DAADDA1" w14:textId="77777777" w:rsidR="006300D7" w:rsidRPr="0029031E" w:rsidDel="002A1D54" w:rsidRDefault="006300D7" w:rsidP="006300D7">
            <w:r w:rsidRPr="0029031E" w:rsidDel="002A1D54">
              <w:t>Необходимые умения</w:t>
            </w:r>
          </w:p>
        </w:tc>
        <w:tc>
          <w:tcPr>
            <w:tcW w:w="3890" w:type="pct"/>
          </w:tcPr>
          <w:p w14:paraId="1F05657F" w14:textId="77777777" w:rsidR="006300D7" w:rsidRPr="0029031E" w:rsidRDefault="006300D7" w:rsidP="00AC3575">
            <w:pPr>
              <w:jc w:val="both"/>
            </w:pPr>
            <w:r w:rsidRPr="0029031E">
              <w:t>Читать технологическую и конструкторскую документацию</w:t>
            </w:r>
          </w:p>
        </w:tc>
      </w:tr>
      <w:tr w:rsidR="0029031E" w:rsidRPr="0029031E" w14:paraId="580302BD" w14:textId="77777777" w:rsidTr="00AC3575">
        <w:trPr>
          <w:trHeight w:val="20"/>
        </w:trPr>
        <w:tc>
          <w:tcPr>
            <w:tcW w:w="1110" w:type="pct"/>
            <w:vMerge/>
          </w:tcPr>
          <w:p w14:paraId="60C6EBD7" w14:textId="77777777" w:rsidR="006300D7" w:rsidRPr="0029031E" w:rsidDel="002A1D54" w:rsidRDefault="006300D7" w:rsidP="006300D7"/>
        </w:tc>
        <w:tc>
          <w:tcPr>
            <w:tcW w:w="3890" w:type="pct"/>
          </w:tcPr>
          <w:p w14:paraId="4A527298" w14:textId="77777777" w:rsidR="006300D7" w:rsidRPr="0029031E" w:rsidRDefault="006300D7" w:rsidP="00AC3575">
            <w:pPr>
              <w:jc w:val="both"/>
            </w:pPr>
            <w:r w:rsidRPr="0029031E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29031E" w:rsidRPr="0029031E" w14:paraId="52266463" w14:textId="77777777" w:rsidTr="00AC3575">
        <w:trPr>
          <w:trHeight w:val="20"/>
        </w:trPr>
        <w:tc>
          <w:tcPr>
            <w:tcW w:w="1110" w:type="pct"/>
            <w:vMerge/>
          </w:tcPr>
          <w:p w14:paraId="068CFE7B" w14:textId="77777777" w:rsidR="006300D7" w:rsidRPr="0029031E" w:rsidDel="002A1D54" w:rsidRDefault="006300D7" w:rsidP="006300D7"/>
        </w:tc>
        <w:tc>
          <w:tcPr>
            <w:tcW w:w="3890" w:type="pct"/>
          </w:tcPr>
          <w:p w14:paraId="6A0B64C9" w14:textId="77777777" w:rsidR="006300D7" w:rsidRPr="0029031E" w:rsidRDefault="006300D7" w:rsidP="00AC3575">
            <w:pPr>
              <w:jc w:val="both"/>
            </w:pPr>
            <w:r w:rsidRPr="0029031E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29031E" w:rsidRPr="0029031E" w14:paraId="11E6FB92" w14:textId="77777777" w:rsidTr="00AC3575">
        <w:trPr>
          <w:trHeight w:val="20"/>
        </w:trPr>
        <w:tc>
          <w:tcPr>
            <w:tcW w:w="1110" w:type="pct"/>
            <w:vMerge/>
          </w:tcPr>
          <w:p w14:paraId="25E5FCFD" w14:textId="77777777" w:rsidR="006300D7" w:rsidRPr="0029031E" w:rsidDel="002A1D54" w:rsidRDefault="006300D7" w:rsidP="006300D7"/>
        </w:tc>
        <w:tc>
          <w:tcPr>
            <w:tcW w:w="3890" w:type="pct"/>
          </w:tcPr>
          <w:p w14:paraId="03273348" w14:textId="77777777" w:rsidR="006300D7" w:rsidRPr="0029031E" w:rsidRDefault="006300D7" w:rsidP="00AC3575">
            <w:pPr>
              <w:jc w:val="both"/>
            </w:pPr>
            <w:r w:rsidRPr="0029031E">
              <w:t xml:space="preserve">Использовать роликовые сортогибочные машины большого размера для </w:t>
            </w:r>
            <w:r w:rsidRPr="0029031E">
              <w:lastRenderedPageBreak/>
              <w:t>вальцовки изделий</w:t>
            </w:r>
          </w:p>
        </w:tc>
      </w:tr>
      <w:tr w:rsidR="0029031E" w:rsidRPr="0029031E" w14:paraId="09357288" w14:textId="77777777" w:rsidTr="00AC3575">
        <w:trPr>
          <w:trHeight w:val="20"/>
        </w:trPr>
        <w:tc>
          <w:tcPr>
            <w:tcW w:w="1110" w:type="pct"/>
            <w:vMerge/>
          </w:tcPr>
          <w:p w14:paraId="654DBC2C" w14:textId="77777777" w:rsidR="006300D7" w:rsidRPr="0029031E" w:rsidDel="002A1D54" w:rsidRDefault="006300D7" w:rsidP="006300D7"/>
        </w:tc>
        <w:tc>
          <w:tcPr>
            <w:tcW w:w="3890" w:type="pct"/>
          </w:tcPr>
          <w:p w14:paraId="7238D44D" w14:textId="77777777" w:rsidR="006300D7" w:rsidRPr="0029031E" w:rsidRDefault="006300D7" w:rsidP="00AC3575">
            <w:pPr>
              <w:jc w:val="both"/>
            </w:pPr>
            <w:r w:rsidRPr="0029031E">
              <w:t>Использовать нагревательные устройства для нагрева заготовок под вальцовку на роликовых сортогибочных машинах большого размера</w:t>
            </w:r>
          </w:p>
        </w:tc>
      </w:tr>
      <w:tr w:rsidR="0029031E" w:rsidRPr="0029031E" w14:paraId="41F06371" w14:textId="77777777" w:rsidTr="00AC3575">
        <w:trPr>
          <w:trHeight w:val="20"/>
        </w:trPr>
        <w:tc>
          <w:tcPr>
            <w:tcW w:w="1110" w:type="pct"/>
            <w:vMerge/>
          </w:tcPr>
          <w:p w14:paraId="627775E4" w14:textId="77777777" w:rsidR="006300D7" w:rsidRPr="0029031E" w:rsidDel="002A1D54" w:rsidRDefault="006300D7" w:rsidP="006300D7"/>
        </w:tc>
        <w:tc>
          <w:tcPr>
            <w:tcW w:w="3890" w:type="pct"/>
          </w:tcPr>
          <w:p w14:paraId="1BF2854C" w14:textId="77777777" w:rsidR="006300D7" w:rsidRPr="0029031E" w:rsidRDefault="006300D7" w:rsidP="00AC3575">
            <w:pPr>
              <w:jc w:val="both"/>
            </w:pPr>
            <w:r w:rsidRPr="0029031E">
              <w:t>Управлять роликовыми сортогибочными машинами большого размера</w:t>
            </w:r>
          </w:p>
        </w:tc>
      </w:tr>
      <w:tr w:rsidR="0029031E" w:rsidRPr="0029031E" w14:paraId="76D70775" w14:textId="77777777" w:rsidTr="00AC3575">
        <w:trPr>
          <w:trHeight w:val="20"/>
        </w:trPr>
        <w:tc>
          <w:tcPr>
            <w:tcW w:w="1110" w:type="pct"/>
            <w:vMerge/>
          </w:tcPr>
          <w:p w14:paraId="3E23ADAF" w14:textId="77777777" w:rsidR="006300D7" w:rsidRPr="0029031E" w:rsidDel="002A1D54" w:rsidRDefault="006300D7" w:rsidP="006300D7"/>
        </w:tc>
        <w:tc>
          <w:tcPr>
            <w:tcW w:w="3890" w:type="pct"/>
          </w:tcPr>
          <w:p w14:paraId="79CADEEC" w14:textId="77777777" w:rsidR="006300D7" w:rsidRPr="0029031E" w:rsidRDefault="006300D7" w:rsidP="00AC3575">
            <w:pPr>
              <w:jc w:val="both"/>
            </w:pPr>
            <w:r w:rsidRPr="0029031E">
              <w:t xml:space="preserve">Управлять вспомогательными приспособлениями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заготовок на роликовых сортогибочных машинах большого размера</w:t>
            </w:r>
          </w:p>
        </w:tc>
      </w:tr>
      <w:tr w:rsidR="0029031E" w:rsidRPr="0029031E" w14:paraId="19D63C79" w14:textId="77777777" w:rsidTr="00AC3575">
        <w:trPr>
          <w:trHeight w:val="20"/>
        </w:trPr>
        <w:tc>
          <w:tcPr>
            <w:tcW w:w="1110" w:type="pct"/>
            <w:vMerge/>
          </w:tcPr>
          <w:p w14:paraId="3245F9EF" w14:textId="77777777" w:rsidR="006300D7" w:rsidRPr="0029031E" w:rsidDel="002A1D54" w:rsidRDefault="006300D7" w:rsidP="006300D7"/>
        </w:tc>
        <w:tc>
          <w:tcPr>
            <w:tcW w:w="3890" w:type="pct"/>
          </w:tcPr>
          <w:p w14:paraId="419204FD" w14:textId="77777777" w:rsidR="006300D7" w:rsidRPr="0029031E" w:rsidRDefault="006300D7" w:rsidP="00AC3575">
            <w:pPr>
              <w:jc w:val="both"/>
            </w:pPr>
            <w:r w:rsidRPr="0029031E">
              <w:t>Выполнять техническое обслуживание (ежедневное, еженедельное) роликовых сортогибочных машин большого размера и вспомогательных приспособлений в соответствии с требованиями документации по эксплуатации</w:t>
            </w:r>
          </w:p>
        </w:tc>
      </w:tr>
      <w:tr w:rsidR="0029031E" w:rsidRPr="0029031E" w14:paraId="75F20F1F" w14:textId="77777777" w:rsidTr="00AC3575">
        <w:trPr>
          <w:trHeight w:val="20"/>
        </w:trPr>
        <w:tc>
          <w:tcPr>
            <w:tcW w:w="1110" w:type="pct"/>
            <w:vMerge/>
          </w:tcPr>
          <w:p w14:paraId="4ADAAA46" w14:textId="77777777" w:rsidR="006300D7" w:rsidRPr="0029031E" w:rsidDel="002A1D54" w:rsidRDefault="006300D7" w:rsidP="006300D7"/>
        </w:tc>
        <w:tc>
          <w:tcPr>
            <w:tcW w:w="3890" w:type="pct"/>
          </w:tcPr>
          <w:p w14:paraId="41C321BC" w14:textId="77777777" w:rsidR="006300D7" w:rsidRPr="0029031E" w:rsidRDefault="006300D7" w:rsidP="00AC3575">
            <w:pPr>
              <w:jc w:val="both"/>
            </w:pPr>
            <w:r w:rsidRPr="0029031E">
              <w:t>Регулировать положение роликов на роликовых сортогибочных машинах большого размера и вспомогательных приспособлений</w:t>
            </w:r>
          </w:p>
        </w:tc>
      </w:tr>
      <w:tr w:rsidR="0029031E" w:rsidRPr="0029031E" w14:paraId="7FEB8377" w14:textId="77777777" w:rsidTr="00AC3575">
        <w:trPr>
          <w:trHeight w:val="20"/>
        </w:trPr>
        <w:tc>
          <w:tcPr>
            <w:tcW w:w="1110" w:type="pct"/>
            <w:vMerge/>
          </w:tcPr>
          <w:p w14:paraId="623B12B1" w14:textId="77777777" w:rsidR="006300D7" w:rsidRPr="0029031E" w:rsidDel="002A1D54" w:rsidRDefault="006300D7" w:rsidP="006300D7"/>
        </w:tc>
        <w:tc>
          <w:tcPr>
            <w:tcW w:w="3890" w:type="pct"/>
          </w:tcPr>
          <w:p w14:paraId="0F490903" w14:textId="77777777" w:rsidR="006300D7" w:rsidRPr="0029031E" w:rsidRDefault="006300D7" w:rsidP="00AC3575">
            <w:pPr>
              <w:jc w:val="both"/>
            </w:pPr>
            <w:r w:rsidRPr="0029031E">
              <w:t>Закладывать заготовки в нагревательные устройства для нагрева под вальцовку на роликовых сортогибочных машинах большого размера</w:t>
            </w:r>
          </w:p>
        </w:tc>
      </w:tr>
      <w:tr w:rsidR="0029031E" w:rsidRPr="0029031E" w14:paraId="526D6DFC" w14:textId="77777777" w:rsidTr="00AC3575">
        <w:trPr>
          <w:trHeight w:val="20"/>
        </w:trPr>
        <w:tc>
          <w:tcPr>
            <w:tcW w:w="1110" w:type="pct"/>
            <w:vMerge/>
          </w:tcPr>
          <w:p w14:paraId="091F6219" w14:textId="77777777" w:rsidR="006300D7" w:rsidRPr="0029031E" w:rsidDel="002A1D54" w:rsidRDefault="006300D7" w:rsidP="006300D7"/>
        </w:tc>
        <w:tc>
          <w:tcPr>
            <w:tcW w:w="3890" w:type="pct"/>
          </w:tcPr>
          <w:p w14:paraId="140301EC" w14:textId="77777777" w:rsidR="006300D7" w:rsidRPr="0029031E" w:rsidRDefault="006300D7" w:rsidP="00AC3575">
            <w:pPr>
              <w:jc w:val="both"/>
            </w:pPr>
            <w:r w:rsidRPr="0029031E">
              <w:t>Разгружать нагретые заготовки из нагревательных устройств для вальцовки на роликовых сортогибочных машинах большого размера</w:t>
            </w:r>
          </w:p>
        </w:tc>
      </w:tr>
      <w:tr w:rsidR="0029031E" w:rsidRPr="0029031E" w14:paraId="4507A20C" w14:textId="77777777" w:rsidTr="00AC3575">
        <w:trPr>
          <w:trHeight w:val="20"/>
        </w:trPr>
        <w:tc>
          <w:tcPr>
            <w:tcW w:w="1110" w:type="pct"/>
            <w:vMerge/>
          </w:tcPr>
          <w:p w14:paraId="4B213FAD" w14:textId="77777777" w:rsidR="00A8682C" w:rsidRPr="0029031E" w:rsidDel="002A1D54" w:rsidRDefault="00A8682C" w:rsidP="00A8682C"/>
        </w:tc>
        <w:tc>
          <w:tcPr>
            <w:tcW w:w="3890" w:type="pct"/>
          </w:tcPr>
          <w:p w14:paraId="5594B599" w14:textId="77777777" w:rsidR="00A8682C" w:rsidRPr="0029031E" w:rsidRDefault="00A8682C" w:rsidP="00AC3575">
            <w:pPr>
              <w:jc w:val="both"/>
            </w:pPr>
            <w:r w:rsidRPr="0029031E">
              <w:t>Определять температуру нагрева заготовок под вальцовку изделий на роликовых сортогибочных машинах большого размера</w:t>
            </w:r>
          </w:p>
        </w:tc>
      </w:tr>
      <w:tr w:rsidR="0029031E" w:rsidRPr="0029031E" w14:paraId="7ADE6B0D" w14:textId="77777777" w:rsidTr="00AC3575">
        <w:trPr>
          <w:trHeight w:val="20"/>
        </w:trPr>
        <w:tc>
          <w:tcPr>
            <w:tcW w:w="1110" w:type="pct"/>
            <w:vMerge/>
          </w:tcPr>
          <w:p w14:paraId="50E07CAD" w14:textId="77777777" w:rsidR="00A8682C" w:rsidRPr="0029031E" w:rsidDel="002A1D54" w:rsidRDefault="00A8682C" w:rsidP="00A8682C"/>
        </w:tc>
        <w:tc>
          <w:tcPr>
            <w:tcW w:w="3890" w:type="pct"/>
          </w:tcPr>
          <w:p w14:paraId="4F1BDC47" w14:textId="77777777" w:rsidR="00A8682C" w:rsidRPr="0029031E" w:rsidRDefault="00A8682C" w:rsidP="00AC3575">
            <w:pPr>
              <w:jc w:val="both"/>
            </w:pPr>
            <w:r w:rsidRPr="0029031E">
              <w:t>Применять способы гибки изделий на роликовых сортогибочных машинах большого размера</w:t>
            </w:r>
          </w:p>
        </w:tc>
      </w:tr>
      <w:tr w:rsidR="0029031E" w:rsidRPr="0029031E" w14:paraId="663EAF7C" w14:textId="77777777" w:rsidTr="00AC3575">
        <w:trPr>
          <w:trHeight w:val="20"/>
        </w:trPr>
        <w:tc>
          <w:tcPr>
            <w:tcW w:w="1110" w:type="pct"/>
            <w:vMerge/>
          </w:tcPr>
          <w:p w14:paraId="41BDDB11" w14:textId="77777777" w:rsidR="00A8682C" w:rsidRPr="0029031E" w:rsidDel="002A1D54" w:rsidRDefault="00A8682C" w:rsidP="00A8682C"/>
        </w:tc>
        <w:tc>
          <w:tcPr>
            <w:tcW w:w="3890" w:type="pct"/>
          </w:tcPr>
          <w:p w14:paraId="2B89F311" w14:textId="65E0D88E" w:rsidR="00A8682C" w:rsidRPr="0029031E" w:rsidRDefault="00A8682C" w:rsidP="00AC3575">
            <w:pPr>
              <w:jc w:val="both"/>
              <w:rPr>
                <w:highlight w:val="yellow"/>
              </w:rPr>
            </w:pPr>
            <w:r w:rsidRPr="0029031E">
              <w:t xml:space="preserve">Определять </w:t>
            </w:r>
            <w:r w:rsidR="00024DF7">
              <w:t xml:space="preserve">типичные неисправности </w:t>
            </w:r>
            <w:r w:rsidRPr="0029031E">
              <w:t>роликовых сортогибочных машин большого размера</w:t>
            </w:r>
          </w:p>
        </w:tc>
      </w:tr>
      <w:tr w:rsidR="0029031E" w:rsidRPr="0029031E" w14:paraId="03B41360" w14:textId="77777777" w:rsidTr="00AC3575">
        <w:trPr>
          <w:trHeight w:val="20"/>
        </w:trPr>
        <w:tc>
          <w:tcPr>
            <w:tcW w:w="1110" w:type="pct"/>
            <w:vMerge/>
          </w:tcPr>
          <w:p w14:paraId="0DDF1FDC" w14:textId="77777777" w:rsidR="00A8682C" w:rsidRPr="0029031E" w:rsidDel="002A1D54" w:rsidRDefault="00A8682C" w:rsidP="00A8682C"/>
        </w:tc>
        <w:tc>
          <w:tcPr>
            <w:tcW w:w="3890" w:type="pct"/>
          </w:tcPr>
          <w:p w14:paraId="43D5FF68" w14:textId="77777777" w:rsidR="00A8682C" w:rsidRPr="0029031E" w:rsidRDefault="00A8682C" w:rsidP="00AC3575">
            <w:pPr>
              <w:jc w:val="both"/>
            </w:pPr>
            <w:r w:rsidRPr="0029031E">
              <w:t>Устанавливать заданные технической документацией параметры гибки на роликовых сортогибочных машинах большого размера</w:t>
            </w:r>
          </w:p>
        </w:tc>
      </w:tr>
      <w:tr w:rsidR="0029031E" w:rsidRPr="0029031E" w14:paraId="0545F2BD" w14:textId="77777777" w:rsidTr="00AC3575">
        <w:trPr>
          <w:trHeight w:val="20"/>
        </w:trPr>
        <w:tc>
          <w:tcPr>
            <w:tcW w:w="1110" w:type="pct"/>
            <w:vMerge/>
          </w:tcPr>
          <w:p w14:paraId="2E57EE24" w14:textId="77777777" w:rsidR="00A8682C" w:rsidRPr="0029031E" w:rsidDel="002A1D54" w:rsidRDefault="00A8682C" w:rsidP="00A8682C"/>
        </w:tc>
        <w:tc>
          <w:tcPr>
            <w:tcW w:w="3890" w:type="pct"/>
          </w:tcPr>
          <w:p w14:paraId="7E57B19E" w14:textId="77777777" w:rsidR="00A8682C" w:rsidRPr="0029031E" w:rsidRDefault="00837A00" w:rsidP="00AC3575">
            <w:pPr>
              <w:jc w:val="both"/>
              <w:rPr>
                <w:highlight w:val="yellow"/>
              </w:rPr>
            </w:pPr>
            <w:r w:rsidRPr="0029031E">
              <w:t xml:space="preserve">Выбирать грузоподъемные механизмы и такелажную оснастку для подъема и перемещения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большого размера</w:t>
            </w:r>
          </w:p>
        </w:tc>
      </w:tr>
      <w:tr w:rsidR="0029031E" w:rsidRPr="0029031E" w14:paraId="63815F19" w14:textId="77777777" w:rsidTr="00AC3575">
        <w:trPr>
          <w:trHeight w:val="20"/>
        </w:trPr>
        <w:tc>
          <w:tcPr>
            <w:tcW w:w="1110" w:type="pct"/>
            <w:vMerge/>
          </w:tcPr>
          <w:p w14:paraId="677DE558" w14:textId="77777777" w:rsidR="00A8682C" w:rsidRPr="0029031E" w:rsidDel="002A1D54" w:rsidRDefault="00A8682C" w:rsidP="00A8682C"/>
        </w:tc>
        <w:tc>
          <w:tcPr>
            <w:tcW w:w="3890" w:type="pct"/>
          </w:tcPr>
          <w:p w14:paraId="63D45302" w14:textId="77777777" w:rsidR="00A8682C" w:rsidRPr="0029031E" w:rsidRDefault="00837A00" w:rsidP="00AC3575">
            <w:pPr>
              <w:jc w:val="both"/>
              <w:rPr>
                <w:highlight w:val="yellow"/>
              </w:rPr>
            </w:pPr>
            <w:r w:rsidRPr="0029031E">
              <w:t xml:space="preserve">Выбирать схемы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большого размера</w:t>
            </w:r>
          </w:p>
        </w:tc>
      </w:tr>
      <w:tr w:rsidR="0029031E" w:rsidRPr="0029031E" w14:paraId="0A9156F5" w14:textId="77777777" w:rsidTr="00AC3575">
        <w:trPr>
          <w:trHeight w:val="20"/>
        </w:trPr>
        <w:tc>
          <w:tcPr>
            <w:tcW w:w="1110" w:type="pct"/>
            <w:vMerge/>
          </w:tcPr>
          <w:p w14:paraId="752A2715" w14:textId="77777777" w:rsidR="00A8682C" w:rsidRPr="0029031E" w:rsidDel="002A1D54" w:rsidRDefault="00A8682C" w:rsidP="00A8682C"/>
        </w:tc>
        <w:tc>
          <w:tcPr>
            <w:tcW w:w="3890" w:type="pct"/>
          </w:tcPr>
          <w:p w14:paraId="6D2A4B22" w14:textId="77777777" w:rsidR="00A8682C" w:rsidRPr="0029031E" w:rsidRDefault="00837A00" w:rsidP="00AC3575">
            <w:pPr>
              <w:jc w:val="both"/>
              <w:rPr>
                <w:highlight w:val="yellow"/>
              </w:rPr>
            </w:pPr>
            <w:r w:rsidRPr="0029031E">
              <w:t xml:space="preserve">Управлять подъемом и перемещением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большого размера</w:t>
            </w:r>
          </w:p>
        </w:tc>
      </w:tr>
      <w:tr w:rsidR="0029031E" w:rsidRPr="0029031E" w14:paraId="3D58C9A5" w14:textId="77777777" w:rsidTr="00AC3575">
        <w:trPr>
          <w:trHeight w:val="20"/>
        </w:trPr>
        <w:tc>
          <w:tcPr>
            <w:tcW w:w="1110" w:type="pct"/>
            <w:vMerge/>
          </w:tcPr>
          <w:p w14:paraId="04C1B55F" w14:textId="77777777" w:rsidR="00A8682C" w:rsidRPr="0029031E" w:rsidDel="002A1D54" w:rsidRDefault="00A8682C" w:rsidP="00A8682C"/>
        </w:tc>
        <w:tc>
          <w:tcPr>
            <w:tcW w:w="3890" w:type="pct"/>
          </w:tcPr>
          <w:p w14:paraId="1657B21D" w14:textId="77777777" w:rsidR="00A8682C" w:rsidRPr="0029031E" w:rsidRDefault="00837A00" w:rsidP="00AC3575">
            <w:pPr>
              <w:jc w:val="both"/>
            </w:pPr>
            <w:r w:rsidRPr="0029031E">
              <w:t xml:space="preserve">Исправлять дефекты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большого размера</w:t>
            </w:r>
          </w:p>
        </w:tc>
      </w:tr>
      <w:tr w:rsidR="0029031E" w:rsidRPr="0029031E" w14:paraId="5FAE36C8" w14:textId="77777777" w:rsidTr="00AC3575">
        <w:trPr>
          <w:trHeight w:val="20"/>
        </w:trPr>
        <w:tc>
          <w:tcPr>
            <w:tcW w:w="1110" w:type="pct"/>
            <w:vMerge/>
          </w:tcPr>
          <w:p w14:paraId="123C80E2" w14:textId="77777777" w:rsidR="00A8682C" w:rsidRPr="0029031E" w:rsidDel="002A1D54" w:rsidRDefault="00A8682C" w:rsidP="00A8682C"/>
        </w:tc>
        <w:tc>
          <w:tcPr>
            <w:tcW w:w="3890" w:type="pct"/>
          </w:tcPr>
          <w:p w14:paraId="36290B95" w14:textId="77777777" w:rsidR="00A8682C" w:rsidRPr="0029031E" w:rsidRDefault="00A8682C" w:rsidP="00AC3575">
            <w:pPr>
              <w:jc w:val="both"/>
            </w:pPr>
            <w:r w:rsidRPr="0029031E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29031E" w:rsidRPr="0029031E" w14:paraId="282AE702" w14:textId="77777777" w:rsidTr="00AC3575">
        <w:trPr>
          <w:trHeight w:val="20"/>
        </w:trPr>
        <w:tc>
          <w:tcPr>
            <w:tcW w:w="1110" w:type="pct"/>
            <w:vMerge/>
          </w:tcPr>
          <w:p w14:paraId="397886D3" w14:textId="77777777" w:rsidR="00A8682C" w:rsidRPr="0029031E" w:rsidDel="002A1D54" w:rsidRDefault="00A8682C" w:rsidP="00A8682C"/>
        </w:tc>
        <w:tc>
          <w:tcPr>
            <w:tcW w:w="3890" w:type="pct"/>
          </w:tcPr>
          <w:p w14:paraId="5FD92345" w14:textId="27191EE5" w:rsidR="00A8682C" w:rsidRPr="0029031E" w:rsidRDefault="00A8682C" w:rsidP="00AC3575">
            <w:pPr>
              <w:jc w:val="both"/>
            </w:pPr>
            <w:r w:rsidRPr="0029031E">
              <w:t xml:space="preserve">Выполнять </w:t>
            </w:r>
            <w:r w:rsidR="00024DF7">
              <w:t>измерение издели</w:t>
            </w:r>
            <w:r w:rsidRPr="0029031E">
              <w:t xml:space="preserve">й с использованием контрольно-измерительных инструментов </w:t>
            </w:r>
          </w:p>
        </w:tc>
      </w:tr>
      <w:tr w:rsidR="0029031E" w:rsidRPr="0029031E" w14:paraId="00D540B4" w14:textId="77777777" w:rsidTr="00AC3575">
        <w:trPr>
          <w:trHeight w:val="20"/>
        </w:trPr>
        <w:tc>
          <w:tcPr>
            <w:tcW w:w="1110" w:type="pct"/>
            <w:vMerge/>
          </w:tcPr>
          <w:p w14:paraId="10ED0282" w14:textId="77777777" w:rsidR="00A8682C" w:rsidRPr="0029031E" w:rsidDel="002A1D54" w:rsidRDefault="00A8682C" w:rsidP="00A8682C"/>
        </w:tc>
        <w:tc>
          <w:tcPr>
            <w:tcW w:w="3890" w:type="pct"/>
          </w:tcPr>
          <w:p w14:paraId="6F85F357" w14:textId="77777777" w:rsidR="00A8682C" w:rsidRPr="0029031E" w:rsidRDefault="00A8682C" w:rsidP="00AC3575">
            <w:pPr>
              <w:jc w:val="both"/>
            </w:pPr>
            <w:r w:rsidRPr="0029031E">
              <w:t xml:space="preserve">Применять средства индивидуальной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из сортового и профильного проката на роликовых сортогибочных машинах большого размера</w:t>
            </w:r>
          </w:p>
        </w:tc>
      </w:tr>
      <w:tr w:rsidR="0029031E" w:rsidRPr="0029031E" w14:paraId="0AFF378E" w14:textId="77777777" w:rsidTr="00AC3575">
        <w:trPr>
          <w:trHeight w:val="20"/>
        </w:trPr>
        <w:tc>
          <w:tcPr>
            <w:tcW w:w="1110" w:type="pct"/>
            <w:vMerge/>
          </w:tcPr>
          <w:p w14:paraId="101FE2AE" w14:textId="77777777" w:rsidR="00A8682C" w:rsidRPr="0029031E" w:rsidDel="002A1D54" w:rsidRDefault="00A8682C" w:rsidP="00A8682C"/>
        </w:tc>
        <w:tc>
          <w:tcPr>
            <w:tcW w:w="3890" w:type="pct"/>
          </w:tcPr>
          <w:p w14:paraId="3247E3E9" w14:textId="77777777" w:rsidR="00A8682C" w:rsidRPr="0029031E" w:rsidRDefault="00A8682C" w:rsidP="00AC3575">
            <w:pPr>
              <w:jc w:val="both"/>
            </w:pPr>
            <w:r w:rsidRPr="0029031E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29031E" w:rsidRPr="0029031E" w14:paraId="5DAFD27D" w14:textId="77777777" w:rsidTr="00AC3575">
        <w:trPr>
          <w:trHeight w:val="20"/>
        </w:trPr>
        <w:tc>
          <w:tcPr>
            <w:tcW w:w="1110" w:type="pct"/>
            <w:vMerge w:val="restart"/>
          </w:tcPr>
          <w:p w14:paraId="7C02EC81" w14:textId="77777777" w:rsidR="00A8682C" w:rsidRPr="0029031E" w:rsidRDefault="00A8682C" w:rsidP="00A8682C">
            <w:r w:rsidRPr="0029031E" w:rsidDel="002A1D54">
              <w:t>Необходимые знания</w:t>
            </w:r>
          </w:p>
        </w:tc>
        <w:tc>
          <w:tcPr>
            <w:tcW w:w="3890" w:type="pct"/>
          </w:tcPr>
          <w:p w14:paraId="173815FA" w14:textId="77777777" w:rsidR="00A8682C" w:rsidRPr="0029031E" w:rsidRDefault="00A8682C" w:rsidP="00AC3575">
            <w:pPr>
              <w:jc w:val="both"/>
            </w:pPr>
            <w:r w:rsidRPr="0029031E">
              <w:t>Основы машиностроительного черчения в объеме, необходимом для выполнения работы</w:t>
            </w:r>
          </w:p>
        </w:tc>
      </w:tr>
      <w:tr w:rsidR="0029031E" w:rsidRPr="0029031E" w14:paraId="5DB1A78C" w14:textId="77777777" w:rsidTr="00AC3575">
        <w:trPr>
          <w:trHeight w:val="20"/>
        </w:trPr>
        <w:tc>
          <w:tcPr>
            <w:tcW w:w="1110" w:type="pct"/>
            <w:vMerge/>
          </w:tcPr>
          <w:p w14:paraId="3D2AE7DE" w14:textId="77777777" w:rsidR="00A8682C" w:rsidRPr="0029031E" w:rsidDel="002A1D54" w:rsidRDefault="00A8682C" w:rsidP="00A8682C"/>
        </w:tc>
        <w:tc>
          <w:tcPr>
            <w:tcW w:w="3890" w:type="pct"/>
          </w:tcPr>
          <w:p w14:paraId="320DFD0D" w14:textId="77777777" w:rsidR="00A8682C" w:rsidRPr="0029031E" w:rsidRDefault="00A8682C" w:rsidP="00AC3575">
            <w:pPr>
              <w:jc w:val="both"/>
            </w:pPr>
            <w:r w:rsidRPr="0029031E">
              <w:t>Правила чтения технологических документов</w:t>
            </w:r>
          </w:p>
        </w:tc>
      </w:tr>
      <w:tr w:rsidR="0029031E" w:rsidRPr="0029031E" w14:paraId="7D6FB17E" w14:textId="77777777" w:rsidTr="00AC3575">
        <w:trPr>
          <w:trHeight w:val="20"/>
        </w:trPr>
        <w:tc>
          <w:tcPr>
            <w:tcW w:w="1110" w:type="pct"/>
            <w:vMerge/>
          </w:tcPr>
          <w:p w14:paraId="03759F2C" w14:textId="77777777" w:rsidR="00A8682C" w:rsidRPr="0029031E" w:rsidDel="002A1D54" w:rsidRDefault="00A8682C" w:rsidP="00A8682C"/>
        </w:tc>
        <w:tc>
          <w:tcPr>
            <w:tcW w:w="3890" w:type="pct"/>
          </w:tcPr>
          <w:p w14:paraId="52681162" w14:textId="77777777" w:rsidR="00A8682C" w:rsidRPr="0029031E" w:rsidRDefault="00A8682C" w:rsidP="00AC3575">
            <w:pPr>
              <w:jc w:val="both"/>
            </w:pPr>
            <w:r w:rsidRPr="0029031E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9031E" w:rsidRPr="0029031E" w14:paraId="615A666C" w14:textId="77777777" w:rsidTr="00AC3575">
        <w:trPr>
          <w:trHeight w:val="20"/>
        </w:trPr>
        <w:tc>
          <w:tcPr>
            <w:tcW w:w="1110" w:type="pct"/>
            <w:vMerge/>
          </w:tcPr>
          <w:p w14:paraId="40F92742" w14:textId="77777777" w:rsidR="00A8682C" w:rsidRPr="0029031E" w:rsidDel="002A1D54" w:rsidRDefault="00A8682C" w:rsidP="00A8682C"/>
        </w:tc>
        <w:tc>
          <w:tcPr>
            <w:tcW w:w="3890" w:type="pct"/>
          </w:tcPr>
          <w:p w14:paraId="3163EBD0" w14:textId="77777777" w:rsidR="00A8682C" w:rsidRPr="0029031E" w:rsidRDefault="00A8682C" w:rsidP="00AC3575">
            <w:pPr>
              <w:jc w:val="both"/>
            </w:pPr>
            <w:r w:rsidRPr="0029031E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9031E" w:rsidRPr="0029031E" w14:paraId="49531F16" w14:textId="77777777" w:rsidTr="00AC3575">
        <w:trPr>
          <w:trHeight w:val="20"/>
        </w:trPr>
        <w:tc>
          <w:tcPr>
            <w:tcW w:w="1110" w:type="pct"/>
            <w:vMerge/>
          </w:tcPr>
          <w:p w14:paraId="64183199" w14:textId="77777777" w:rsidR="00A8682C" w:rsidRPr="0029031E" w:rsidDel="002A1D54" w:rsidRDefault="00A8682C" w:rsidP="00A8682C"/>
        </w:tc>
        <w:tc>
          <w:tcPr>
            <w:tcW w:w="3890" w:type="pct"/>
          </w:tcPr>
          <w:p w14:paraId="0F3397CC" w14:textId="77777777" w:rsidR="00A8682C" w:rsidRPr="0029031E" w:rsidRDefault="00A8682C" w:rsidP="00AC3575">
            <w:pPr>
              <w:jc w:val="both"/>
            </w:pPr>
            <w:r w:rsidRPr="0029031E">
              <w:t xml:space="preserve">Виды, назначение и порядок применения устройств вывода графической и </w:t>
            </w:r>
            <w:r w:rsidRPr="0029031E">
              <w:lastRenderedPageBreak/>
              <w:t>текстовой информации</w:t>
            </w:r>
          </w:p>
        </w:tc>
      </w:tr>
      <w:tr w:rsidR="0029031E" w:rsidRPr="0029031E" w14:paraId="57EDCA79" w14:textId="77777777" w:rsidTr="00AC3575">
        <w:trPr>
          <w:trHeight w:val="20"/>
        </w:trPr>
        <w:tc>
          <w:tcPr>
            <w:tcW w:w="1110" w:type="pct"/>
            <w:vMerge/>
          </w:tcPr>
          <w:p w14:paraId="14DC6EC1" w14:textId="77777777" w:rsidR="00A8682C" w:rsidRPr="0029031E" w:rsidDel="002A1D54" w:rsidRDefault="00A8682C" w:rsidP="00A8682C"/>
        </w:tc>
        <w:tc>
          <w:tcPr>
            <w:tcW w:w="3890" w:type="pct"/>
          </w:tcPr>
          <w:p w14:paraId="67919AD5" w14:textId="55439E39" w:rsidR="00A8682C" w:rsidRPr="0029031E" w:rsidRDefault="00231D2B" w:rsidP="00AC3575">
            <w:pPr>
              <w:jc w:val="both"/>
            </w:pPr>
            <w:r>
              <w:t>Виды, конструкция</w:t>
            </w:r>
            <w:r w:rsidR="00A8682C" w:rsidRPr="0029031E">
              <w:t xml:space="preserve"> и назначение роликовых сортогибочных машин большого размера</w:t>
            </w:r>
          </w:p>
        </w:tc>
      </w:tr>
      <w:tr w:rsidR="0029031E" w:rsidRPr="0029031E" w14:paraId="37BA13CE" w14:textId="77777777" w:rsidTr="00AC3575">
        <w:trPr>
          <w:trHeight w:val="20"/>
        </w:trPr>
        <w:tc>
          <w:tcPr>
            <w:tcW w:w="1110" w:type="pct"/>
            <w:vMerge/>
          </w:tcPr>
          <w:p w14:paraId="587D6FC7" w14:textId="77777777" w:rsidR="00A8682C" w:rsidRPr="0029031E" w:rsidDel="002A1D54" w:rsidRDefault="00A8682C" w:rsidP="00A8682C"/>
        </w:tc>
        <w:tc>
          <w:tcPr>
            <w:tcW w:w="3890" w:type="pct"/>
          </w:tcPr>
          <w:p w14:paraId="5F360DBE" w14:textId="6259020B" w:rsidR="00A8682C" w:rsidRPr="0029031E" w:rsidRDefault="00231D2B" w:rsidP="00AC3575">
            <w:pPr>
              <w:jc w:val="both"/>
            </w:pPr>
            <w:r>
              <w:t>Виды, конструкция</w:t>
            </w:r>
            <w:r w:rsidR="00A8682C" w:rsidRPr="0029031E">
              <w:t xml:space="preserve"> и назначение нагревательных устройств для нагрева </w:t>
            </w:r>
            <w:r w:rsidR="003C66CF" w:rsidRPr="0029031E">
              <w:t>заготовок</w:t>
            </w:r>
            <w:r w:rsidR="00A8682C" w:rsidRPr="0029031E">
              <w:t xml:space="preserve"> под вальцовку на роликовых сортогибочных машинах большого размера</w:t>
            </w:r>
          </w:p>
        </w:tc>
      </w:tr>
      <w:tr w:rsidR="0029031E" w:rsidRPr="0029031E" w14:paraId="46D4547C" w14:textId="77777777" w:rsidTr="00AC3575">
        <w:trPr>
          <w:trHeight w:val="20"/>
        </w:trPr>
        <w:tc>
          <w:tcPr>
            <w:tcW w:w="1110" w:type="pct"/>
            <w:vMerge/>
          </w:tcPr>
          <w:p w14:paraId="7896A13F" w14:textId="77777777" w:rsidR="003C66CF" w:rsidRPr="0029031E" w:rsidDel="002A1D54" w:rsidRDefault="003C66CF" w:rsidP="00A8682C"/>
        </w:tc>
        <w:tc>
          <w:tcPr>
            <w:tcW w:w="3890" w:type="pct"/>
          </w:tcPr>
          <w:p w14:paraId="45B4DECE" w14:textId="02DB5617" w:rsidR="003C66CF" w:rsidRPr="0029031E" w:rsidRDefault="00231D2B" w:rsidP="00AC3575">
            <w:pPr>
              <w:jc w:val="both"/>
            </w:pPr>
            <w:r>
              <w:t>Виды, конструкция</w:t>
            </w:r>
            <w:r w:rsidR="003C66CF" w:rsidRPr="0029031E">
              <w:t xml:space="preserve"> и назначение вспомогательных приспособлений для гибки на роликовых сортогибочных машинах большого размера</w:t>
            </w:r>
          </w:p>
        </w:tc>
      </w:tr>
      <w:tr w:rsidR="0029031E" w:rsidRPr="0029031E" w14:paraId="0656A168" w14:textId="77777777" w:rsidTr="00AC3575">
        <w:trPr>
          <w:trHeight w:val="20"/>
        </w:trPr>
        <w:tc>
          <w:tcPr>
            <w:tcW w:w="1110" w:type="pct"/>
            <w:vMerge/>
          </w:tcPr>
          <w:p w14:paraId="5AB9F61B" w14:textId="77777777" w:rsidR="003C66CF" w:rsidRPr="0029031E" w:rsidDel="002A1D54" w:rsidRDefault="003C66CF" w:rsidP="003C66CF"/>
        </w:tc>
        <w:tc>
          <w:tcPr>
            <w:tcW w:w="3890" w:type="pct"/>
          </w:tcPr>
          <w:p w14:paraId="2B235A94" w14:textId="77777777" w:rsidR="003C66CF" w:rsidRPr="0029031E" w:rsidRDefault="003C66CF" w:rsidP="00AC3575">
            <w:pPr>
              <w:jc w:val="both"/>
            </w:pPr>
            <w:r w:rsidRPr="0029031E">
              <w:t>Виды и назначение подъемно-транспортного оборудования</w:t>
            </w:r>
          </w:p>
        </w:tc>
      </w:tr>
      <w:tr w:rsidR="0029031E" w:rsidRPr="0029031E" w14:paraId="4C57C222" w14:textId="77777777" w:rsidTr="00AC3575">
        <w:trPr>
          <w:trHeight w:val="20"/>
        </w:trPr>
        <w:tc>
          <w:tcPr>
            <w:tcW w:w="1110" w:type="pct"/>
            <w:vMerge/>
          </w:tcPr>
          <w:p w14:paraId="447ACAC1" w14:textId="77777777" w:rsidR="003C66CF" w:rsidRPr="0029031E" w:rsidDel="002A1D54" w:rsidRDefault="003C66CF" w:rsidP="003C66CF"/>
        </w:tc>
        <w:tc>
          <w:tcPr>
            <w:tcW w:w="3890" w:type="pct"/>
          </w:tcPr>
          <w:p w14:paraId="35C11BE4" w14:textId="77777777" w:rsidR="003C66CF" w:rsidRPr="0029031E" w:rsidRDefault="003C66CF" w:rsidP="00AC3575">
            <w:pPr>
              <w:jc w:val="both"/>
            </w:pPr>
            <w:r w:rsidRPr="0029031E">
              <w:t>Типовые режимы работы роликовых сортогибочных машин большого размера и вспомогательных приспособлений</w:t>
            </w:r>
          </w:p>
        </w:tc>
      </w:tr>
      <w:tr w:rsidR="0029031E" w:rsidRPr="0029031E" w14:paraId="6771A67E" w14:textId="77777777" w:rsidTr="00AC3575">
        <w:trPr>
          <w:trHeight w:val="20"/>
        </w:trPr>
        <w:tc>
          <w:tcPr>
            <w:tcW w:w="1110" w:type="pct"/>
            <w:vMerge/>
          </w:tcPr>
          <w:p w14:paraId="5DBF770E" w14:textId="77777777" w:rsidR="003C66CF" w:rsidRPr="0029031E" w:rsidDel="002A1D54" w:rsidRDefault="003C66CF" w:rsidP="003C66CF"/>
        </w:tc>
        <w:tc>
          <w:tcPr>
            <w:tcW w:w="3890" w:type="pct"/>
          </w:tcPr>
          <w:p w14:paraId="154732B9" w14:textId="77777777" w:rsidR="003C66CF" w:rsidRPr="0029031E" w:rsidRDefault="003C66CF" w:rsidP="00AC3575">
            <w:pPr>
              <w:jc w:val="both"/>
            </w:pPr>
            <w:r w:rsidRPr="0029031E">
              <w:t>Основные характеристики роликовых сортогибочных машин большого размера и вспомогательных приспособлений</w:t>
            </w:r>
          </w:p>
        </w:tc>
      </w:tr>
      <w:tr w:rsidR="0029031E" w:rsidRPr="0029031E" w14:paraId="3740FFCD" w14:textId="77777777" w:rsidTr="00AC3575">
        <w:trPr>
          <w:trHeight w:val="20"/>
        </w:trPr>
        <w:tc>
          <w:tcPr>
            <w:tcW w:w="1110" w:type="pct"/>
            <w:vMerge/>
          </w:tcPr>
          <w:p w14:paraId="0E0D0DF6" w14:textId="77777777" w:rsidR="003C66CF" w:rsidRPr="0029031E" w:rsidDel="002A1D54" w:rsidRDefault="003C66CF" w:rsidP="003C66CF"/>
        </w:tc>
        <w:tc>
          <w:tcPr>
            <w:tcW w:w="3890" w:type="pct"/>
          </w:tcPr>
          <w:p w14:paraId="25DD5635" w14:textId="77777777" w:rsidR="003C66CF" w:rsidRPr="0029031E" w:rsidRDefault="003C66CF" w:rsidP="00AC3575">
            <w:pPr>
              <w:jc w:val="both"/>
            </w:pPr>
            <w:r w:rsidRPr="0029031E">
              <w:t>Назначение органов управления роликовыми сортогибочными машинами большого размера и вспомогательными приспособлениями</w:t>
            </w:r>
          </w:p>
        </w:tc>
      </w:tr>
      <w:tr w:rsidR="0029031E" w:rsidRPr="0029031E" w14:paraId="3F5E4FED" w14:textId="77777777" w:rsidTr="00AC3575">
        <w:trPr>
          <w:trHeight w:val="20"/>
        </w:trPr>
        <w:tc>
          <w:tcPr>
            <w:tcW w:w="1110" w:type="pct"/>
            <w:vMerge/>
          </w:tcPr>
          <w:p w14:paraId="53A23F6D" w14:textId="77777777" w:rsidR="003C66CF" w:rsidRPr="0029031E" w:rsidDel="002A1D54" w:rsidRDefault="003C66CF" w:rsidP="003C66CF"/>
        </w:tc>
        <w:tc>
          <w:tcPr>
            <w:tcW w:w="3890" w:type="pct"/>
          </w:tcPr>
          <w:p w14:paraId="12681E47" w14:textId="77777777" w:rsidR="003C66CF" w:rsidRPr="0029031E" w:rsidRDefault="003C66CF" w:rsidP="00AC3575">
            <w:pPr>
              <w:jc w:val="both"/>
            </w:pPr>
            <w:r w:rsidRPr="0029031E">
              <w:t>Порядок и правила подготовки к работе роликовых сортогибочных машин большого размера и вспомогательных приспособлений</w:t>
            </w:r>
          </w:p>
        </w:tc>
      </w:tr>
      <w:tr w:rsidR="0029031E" w:rsidRPr="0029031E" w14:paraId="23FB5870" w14:textId="77777777" w:rsidTr="00AC3575">
        <w:trPr>
          <w:trHeight w:val="20"/>
        </w:trPr>
        <w:tc>
          <w:tcPr>
            <w:tcW w:w="1110" w:type="pct"/>
            <w:vMerge/>
          </w:tcPr>
          <w:p w14:paraId="202D118A" w14:textId="77777777" w:rsidR="003C66CF" w:rsidRPr="0029031E" w:rsidDel="002A1D54" w:rsidRDefault="003C66CF" w:rsidP="003C66CF"/>
        </w:tc>
        <w:tc>
          <w:tcPr>
            <w:tcW w:w="3890" w:type="pct"/>
          </w:tcPr>
          <w:p w14:paraId="7C0697D2" w14:textId="0A6F22A9" w:rsidR="003C66CF" w:rsidRPr="0029031E" w:rsidRDefault="003C66CF" w:rsidP="00AC3575">
            <w:pPr>
              <w:jc w:val="both"/>
            </w:pPr>
            <w:r w:rsidRPr="0029031E">
              <w:t xml:space="preserve">Порядок и правила выполнения планово-предупредительного </w:t>
            </w:r>
            <w:r w:rsidR="00AA1575">
              <w:t>обслуживания (ежедневного, еженедельного)</w:t>
            </w:r>
            <w:r w:rsidRPr="0029031E">
              <w:t xml:space="preserve"> роликовых сортогибочных машин большого размера в соответствии с требованиями документации по эксплуатации</w:t>
            </w:r>
          </w:p>
        </w:tc>
      </w:tr>
      <w:tr w:rsidR="0029031E" w:rsidRPr="0029031E" w14:paraId="641D6455" w14:textId="77777777" w:rsidTr="00AC3575">
        <w:trPr>
          <w:trHeight w:val="20"/>
        </w:trPr>
        <w:tc>
          <w:tcPr>
            <w:tcW w:w="1110" w:type="pct"/>
            <w:vMerge/>
          </w:tcPr>
          <w:p w14:paraId="7C7C91FB" w14:textId="77777777" w:rsidR="003C66CF" w:rsidRPr="0029031E" w:rsidDel="002A1D54" w:rsidRDefault="003C66CF" w:rsidP="003C66CF"/>
        </w:tc>
        <w:tc>
          <w:tcPr>
            <w:tcW w:w="3890" w:type="pct"/>
          </w:tcPr>
          <w:p w14:paraId="51F94D75" w14:textId="77777777" w:rsidR="003C66CF" w:rsidRPr="0029031E" w:rsidRDefault="003C66CF" w:rsidP="00AC3575">
            <w:pPr>
              <w:jc w:val="both"/>
            </w:pPr>
            <w:r w:rsidRPr="0029031E">
              <w:t>Правила и способы гибки изделий на роликовых сортогибочных машинах большого размера</w:t>
            </w:r>
          </w:p>
        </w:tc>
      </w:tr>
      <w:tr w:rsidR="0029031E" w:rsidRPr="0029031E" w14:paraId="2F6A5CA7" w14:textId="77777777" w:rsidTr="00AC3575">
        <w:trPr>
          <w:trHeight w:val="20"/>
        </w:trPr>
        <w:tc>
          <w:tcPr>
            <w:tcW w:w="1110" w:type="pct"/>
            <w:vMerge/>
          </w:tcPr>
          <w:p w14:paraId="569F011F" w14:textId="77777777" w:rsidR="003C66CF" w:rsidRPr="0029031E" w:rsidDel="002A1D54" w:rsidRDefault="003C66CF" w:rsidP="003C66CF"/>
        </w:tc>
        <w:tc>
          <w:tcPr>
            <w:tcW w:w="3890" w:type="pct"/>
          </w:tcPr>
          <w:p w14:paraId="2CFADFD9" w14:textId="2DA9CDEA" w:rsidR="003C66CF" w:rsidRPr="0029031E" w:rsidRDefault="003C66CF" w:rsidP="00AC3575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роликовых сортогибочных машин большого размера</w:t>
            </w:r>
          </w:p>
        </w:tc>
      </w:tr>
      <w:tr w:rsidR="0029031E" w:rsidRPr="0029031E" w14:paraId="135A8661" w14:textId="77777777" w:rsidTr="00AC3575">
        <w:trPr>
          <w:trHeight w:val="20"/>
        </w:trPr>
        <w:tc>
          <w:tcPr>
            <w:tcW w:w="1110" w:type="pct"/>
            <w:vMerge/>
          </w:tcPr>
          <w:p w14:paraId="1E713DD3" w14:textId="77777777" w:rsidR="003C66CF" w:rsidRPr="0029031E" w:rsidDel="002A1D54" w:rsidRDefault="003C66CF" w:rsidP="003C66CF"/>
        </w:tc>
        <w:tc>
          <w:tcPr>
            <w:tcW w:w="3890" w:type="pct"/>
          </w:tcPr>
          <w:p w14:paraId="795D823E" w14:textId="425E091B" w:rsidR="003C66CF" w:rsidRPr="0029031E" w:rsidRDefault="003C66CF" w:rsidP="00AC3575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нагревательных устройств для нагрева заготовок под вальцовку на роликовых сортогибочных машинах большого размера</w:t>
            </w:r>
          </w:p>
        </w:tc>
      </w:tr>
      <w:tr w:rsidR="0029031E" w:rsidRPr="0029031E" w14:paraId="42C67196" w14:textId="77777777" w:rsidTr="00AC3575">
        <w:trPr>
          <w:trHeight w:val="20"/>
        </w:trPr>
        <w:tc>
          <w:tcPr>
            <w:tcW w:w="1110" w:type="pct"/>
            <w:vMerge/>
          </w:tcPr>
          <w:p w14:paraId="12E1E27A" w14:textId="77777777" w:rsidR="003C66CF" w:rsidRPr="0029031E" w:rsidDel="002A1D54" w:rsidRDefault="003C66CF" w:rsidP="003C66CF"/>
        </w:tc>
        <w:tc>
          <w:tcPr>
            <w:tcW w:w="3890" w:type="pct"/>
          </w:tcPr>
          <w:p w14:paraId="7EBA0E60" w14:textId="77777777" w:rsidR="003C66CF" w:rsidRPr="0029031E" w:rsidRDefault="003C66CF" w:rsidP="00AC3575">
            <w:pPr>
              <w:jc w:val="both"/>
            </w:pPr>
            <w:r w:rsidRPr="0029031E">
              <w:t xml:space="preserve">Виды дефектов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большого размера</w:t>
            </w:r>
          </w:p>
        </w:tc>
      </w:tr>
      <w:tr w:rsidR="0029031E" w:rsidRPr="0029031E" w14:paraId="12984E9C" w14:textId="77777777" w:rsidTr="00AC3575">
        <w:trPr>
          <w:trHeight w:val="20"/>
        </w:trPr>
        <w:tc>
          <w:tcPr>
            <w:tcW w:w="1110" w:type="pct"/>
            <w:vMerge/>
          </w:tcPr>
          <w:p w14:paraId="520052F2" w14:textId="77777777" w:rsidR="003C66CF" w:rsidRPr="0029031E" w:rsidDel="002A1D54" w:rsidRDefault="003C66CF" w:rsidP="003C66CF"/>
        </w:tc>
        <w:tc>
          <w:tcPr>
            <w:tcW w:w="3890" w:type="pct"/>
          </w:tcPr>
          <w:p w14:paraId="717AE461" w14:textId="77777777" w:rsidR="003C66CF" w:rsidRPr="0029031E" w:rsidRDefault="003C66CF" w:rsidP="00AC3575">
            <w:pPr>
              <w:jc w:val="both"/>
            </w:pPr>
            <w:r w:rsidRPr="0029031E">
              <w:t xml:space="preserve">Способы устранения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большого размера</w:t>
            </w:r>
          </w:p>
        </w:tc>
      </w:tr>
      <w:tr w:rsidR="0029031E" w:rsidRPr="0029031E" w14:paraId="6D8AB88C" w14:textId="77777777" w:rsidTr="00AC3575">
        <w:trPr>
          <w:trHeight w:val="20"/>
        </w:trPr>
        <w:tc>
          <w:tcPr>
            <w:tcW w:w="1110" w:type="pct"/>
            <w:vMerge/>
          </w:tcPr>
          <w:p w14:paraId="780C6367" w14:textId="77777777" w:rsidR="003C66CF" w:rsidRPr="0029031E" w:rsidDel="002A1D54" w:rsidRDefault="003C66CF" w:rsidP="003C66CF"/>
        </w:tc>
        <w:tc>
          <w:tcPr>
            <w:tcW w:w="3890" w:type="pct"/>
          </w:tcPr>
          <w:p w14:paraId="0E4E511F" w14:textId="77777777" w:rsidR="003C66CF" w:rsidRPr="0029031E" w:rsidRDefault="003C66CF" w:rsidP="00AC3575">
            <w:pPr>
              <w:jc w:val="both"/>
            </w:pPr>
            <w:r w:rsidRPr="0029031E">
              <w:t>Температурные режимы гибки на роликовых сортогибочных машинах большого размера</w:t>
            </w:r>
          </w:p>
        </w:tc>
      </w:tr>
      <w:tr w:rsidR="0029031E" w:rsidRPr="0029031E" w14:paraId="76B45C6B" w14:textId="77777777" w:rsidTr="00AC3575">
        <w:trPr>
          <w:trHeight w:val="20"/>
        </w:trPr>
        <w:tc>
          <w:tcPr>
            <w:tcW w:w="1110" w:type="pct"/>
            <w:vMerge/>
          </w:tcPr>
          <w:p w14:paraId="7DD6CC17" w14:textId="77777777" w:rsidR="003C66CF" w:rsidRPr="0029031E" w:rsidDel="002A1D54" w:rsidRDefault="003C66CF" w:rsidP="003C66CF"/>
        </w:tc>
        <w:tc>
          <w:tcPr>
            <w:tcW w:w="3890" w:type="pct"/>
          </w:tcPr>
          <w:p w14:paraId="34608AAA" w14:textId="77777777" w:rsidR="003C66CF" w:rsidRPr="0029031E" w:rsidRDefault="003C66CF" w:rsidP="00AC3575">
            <w:pPr>
              <w:jc w:val="both"/>
            </w:pPr>
            <w:r w:rsidRPr="0029031E">
              <w:t>Группы и марки материалов, обрабатываемых на роликовых сортогибочных машинах большого размера</w:t>
            </w:r>
          </w:p>
        </w:tc>
      </w:tr>
      <w:tr w:rsidR="0029031E" w:rsidRPr="0029031E" w14:paraId="688A8B33" w14:textId="77777777" w:rsidTr="00AC3575">
        <w:trPr>
          <w:trHeight w:val="20"/>
        </w:trPr>
        <w:tc>
          <w:tcPr>
            <w:tcW w:w="1110" w:type="pct"/>
            <w:vMerge/>
          </w:tcPr>
          <w:p w14:paraId="004A6BB6" w14:textId="77777777" w:rsidR="003C66CF" w:rsidRPr="0029031E" w:rsidDel="002A1D54" w:rsidRDefault="003C66CF" w:rsidP="003C66CF"/>
        </w:tc>
        <w:tc>
          <w:tcPr>
            <w:tcW w:w="3890" w:type="pct"/>
          </w:tcPr>
          <w:p w14:paraId="4212DBE4" w14:textId="77777777" w:rsidR="003C66CF" w:rsidRPr="0029031E" w:rsidRDefault="003C66CF" w:rsidP="00AC3575">
            <w:pPr>
              <w:jc w:val="both"/>
            </w:pPr>
            <w:r w:rsidRPr="0029031E">
              <w:t>Сортамент заготовок, обрабатываемых на роликовых сортогибочных машинах большого размера</w:t>
            </w:r>
          </w:p>
        </w:tc>
      </w:tr>
      <w:tr w:rsidR="0029031E" w:rsidRPr="0029031E" w14:paraId="1E50BA09" w14:textId="77777777" w:rsidTr="00AC3575">
        <w:trPr>
          <w:trHeight w:val="20"/>
        </w:trPr>
        <w:tc>
          <w:tcPr>
            <w:tcW w:w="1110" w:type="pct"/>
            <w:vMerge/>
          </w:tcPr>
          <w:p w14:paraId="260B15CB" w14:textId="77777777" w:rsidR="003C66CF" w:rsidRPr="0029031E" w:rsidDel="002A1D54" w:rsidRDefault="003C66CF" w:rsidP="003C66CF"/>
        </w:tc>
        <w:tc>
          <w:tcPr>
            <w:tcW w:w="3890" w:type="pct"/>
          </w:tcPr>
          <w:p w14:paraId="124FE6AA" w14:textId="77777777" w:rsidR="003C66CF" w:rsidRPr="0029031E" w:rsidRDefault="004D07C6" w:rsidP="00AC3575">
            <w:pPr>
              <w:jc w:val="both"/>
            </w:pPr>
            <w:r w:rsidRPr="0029031E">
              <w:t>Типовые технологические процессы гибки изделий на роликовых сортогибочных машинах большого размера</w:t>
            </w:r>
          </w:p>
        </w:tc>
      </w:tr>
      <w:tr w:rsidR="0029031E" w:rsidRPr="0029031E" w14:paraId="6DB6C086" w14:textId="77777777" w:rsidTr="00AC3575">
        <w:trPr>
          <w:trHeight w:val="20"/>
        </w:trPr>
        <w:tc>
          <w:tcPr>
            <w:tcW w:w="1110" w:type="pct"/>
            <w:vMerge/>
          </w:tcPr>
          <w:p w14:paraId="19FDC08A" w14:textId="77777777" w:rsidR="003C66CF" w:rsidRPr="0029031E" w:rsidDel="002A1D54" w:rsidRDefault="003C66CF" w:rsidP="003C66CF"/>
        </w:tc>
        <w:tc>
          <w:tcPr>
            <w:tcW w:w="3890" w:type="pct"/>
          </w:tcPr>
          <w:p w14:paraId="36D03CBC" w14:textId="77777777" w:rsidR="003C66CF" w:rsidRPr="0029031E" w:rsidRDefault="004D07C6" w:rsidP="00AC3575">
            <w:pPr>
              <w:jc w:val="both"/>
            </w:pPr>
            <w:r w:rsidRPr="0029031E">
              <w:t>Приемы работы и последовательность гибки изделий на роликовых сортогибочных машинах большого размера</w:t>
            </w:r>
          </w:p>
        </w:tc>
      </w:tr>
      <w:tr w:rsidR="0029031E" w:rsidRPr="0029031E" w14:paraId="1EB8EE82" w14:textId="77777777" w:rsidTr="00AC3575">
        <w:trPr>
          <w:trHeight w:val="20"/>
        </w:trPr>
        <w:tc>
          <w:tcPr>
            <w:tcW w:w="1110" w:type="pct"/>
            <w:vMerge/>
          </w:tcPr>
          <w:p w14:paraId="1704D8C8" w14:textId="77777777" w:rsidR="003C66CF" w:rsidRPr="0029031E" w:rsidDel="002A1D54" w:rsidRDefault="003C66CF" w:rsidP="003C66CF"/>
        </w:tc>
        <w:tc>
          <w:tcPr>
            <w:tcW w:w="3890" w:type="pct"/>
          </w:tcPr>
          <w:p w14:paraId="2FFD2D20" w14:textId="77777777" w:rsidR="003C66CF" w:rsidRPr="0029031E" w:rsidRDefault="004D07C6" w:rsidP="00AC3575">
            <w:pPr>
              <w:jc w:val="both"/>
            </w:pPr>
            <w:r w:rsidRPr="0029031E">
              <w:t xml:space="preserve">Схемы и правила складирования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большого размера</w:t>
            </w:r>
          </w:p>
        </w:tc>
      </w:tr>
      <w:tr w:rsidR="0029031E" w:rsidRPr="0029031E" w14:paraId="082D70BD" w14:textId="77777777" w:rsidTr="00AC3575">
        <w:trPr>
          <w:trHeight w:val="20"/>
        </w:trPr>
        <w:tc>
          <w:tcPr>
            <w:tcW w:w="1110" w:type="pct"/>
            <w:vMerge/>
          </w:tcPr>
          <w:p w14:paraId="37A2A873" w14:textId="77777777" w:rsidR="004D07C6" w:rsidRPr="0029031E" w:rsidDel="002A1D54" w:rsidRDefault="004D07C6" w:rsidP="004D07C6"/>
        </w:tc>
        <w:tc>
          <w:tcPr>
            <w:tcW w:w="3890" w:type="pct"/>
          </w:tcPr>
          <w:p w14:paraId="76251898" w14:textId="77777777" w:rsidR="004D07C6" w:rsidRPr="0029031E" w:rsidRDefault="004D07C6" w:rsidP="00AC3575">
            <w:pPr>
              <w:jc w:val="both"/>
            </w:pPr>
            <w:r w:rsidRPr="0029031E">
              <w:t xml:space="preserve">Припуски и допуски на изделия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большого размера</w:t>
            </w:r>
          </w:p>
        </w:tc>
      </w:tr>
      <w:tr w:rsidR="0029031E" w:rsidRPr="0029031E" w14:paraId="087A1ADD" w14:textId="77777777" w:rsidTr="00AC3575">
        <w:trPr>
          <w:trHeight w:val="20"/>
        </w:trPr>
        <w:tc>
          <w:tcPr>
            <w:tcW w:w="1110" w:type="pct"/>
            <w:vMerge/>
          </w:tcPr>
          <w:p w14:paraId="524ABD54" w14:textId="77777777" w:rsidR="004D07C6" w:rsidRPr="0029031E" w:rsidDel="002A1D54" w:rsidRDefault="004D07C6" w:rsidP="004D07C6"/>
        </w:tc>
        <w:tc>
          <w:tcPr>
            <w:tcW w:w="3890" w:type="pct"/>
          </w:tcPr>
          <w:p w14:paraId="184E21F9" w14:textId="77777777" w:rsidR="004D07C6" w:rsidRPr="0029031E" w:rsidRDefault="004D07C6" w:rsidP="00AC3575">
            <w:pPr>
              <w:jc w:val="both"/>
            </w:pPr>
            <w:r w:rsidRPr="0029031E">
              <w:t xml:space="preserve">Способы контроля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большого размера</w:t>
            </w:r>
          </w:p>
        </w:tc>
      </w:tr>
      <w:tr w:rsidR="0029031E" w:rsidRPr="0029031E" w14:paraId="3F6B5E6D" w14:textId="77777777" w:rsidTr="00AC3575">
        <w:trPr>
          <w:trHeight w:val="20"/>
        </w:trPr>
        <w:tc>
          <w:tcPr>
            <w:tcW w:w="1110" w:type="pct"/>
            <w:vMerge/>
          </w:tcPr>
          <w:p w14:paraId="4F6535C0" w14:textId="77777777" w:rsidR="004D07C6" w:rsidRPr="0029031E" w:rsidDel="002A1D54" w:rsidRDefault="004D07C6" w:rsidP="004D07C6"/>
        </w:tc>
        <w:tc>
          <w:tcPr>
            <w:tcW w:w="3890" w:type="pct"/>
          </w:tcPr>
          <w:p w14:paraId="78CBD9B1" w14:textId="77777777" w:rsidR="004D07C6" w:rsidRPr="0029031E" w:rsidRDefault="004D07C6" w:rsidP="00AC3575">
            <w:pPr>
              <w:jc w:val="both"/>
            </w:pPr>
            <w:r w:rsidRPr="0029031E">
              <w:t xml:space="preserve">Способы контроля температуры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роликовых сортогибочных машинах большого размера</w:t>
            </w:r>
          </w:p>
        </w:tc>
      </w:tr>
      <w:tr w:rsidR="0029031E" w:rsidRPr="0029031E" w14:paraId="4742D8CF" w14:textId="77777777" w:rsidTr="00AC3575">
        <w:trPr>
          <w:trHeight w:val="20"/>
        </w:trPr>
        <w:tc>
          <w:tcPr>
            <w:tcW w:w="1110" w:type="pct"/>
            <w:vMerge/>
          </w:tcPr>
          <w:p w14:paraId="151250A5" w14:textId="77777777" w:rsidR="004D07C6" w:rsidRPr="0029031E" w:rsidDel="002A1D54" w:rsidRDefault="004D07C6" w:rsidP="004D07C6"/>
        </w:tc>
        <w:tc>
          <w:tcPr>
            <w:tcW w:w="3890" w:type="pct"/>
          </w:tcPr>
          <w:p w14:paraId="7AAC83A2" w14:textId="2C8D306F" w:rsidR="004D07C6" w:rsidRPr="0029031E" w:rsidRDefault="00231D2B" w:rsidP="00AC3575">
            <w:pPr>
              <w:jc w:val="both"/>
            </w:pPr>
            <w:r>
              <w:t>Виды, конструкция</w:t>
            </w:r>
            <w:r w:rsidR="004D07C6" w:rsidRPr="0029031E">
              <w:t xml:space="preserve">, назначение контрольно-измерительных инструментов </w:t>
            </w:r>
            <w:r w:rsidR="004D07C6" w:rsidRPr="0029031E">
              <w:lastRenderedPageBreak/>
              <w:t xml:space="preserve">для контроля изделий при </w:t>
            </w:r>
            <w:proofErr w:type="spellStart"/>
            <w:r w:rsidR="004D07C6" w:rsidRPr="0029031E">
              <w:t>гибке</w:t>
            </w:r>
            <w:proofErr w:type="spellEnd"/>
            <w:r w:rsidR="004D07C6" w:rsidRPr="0029031E">
              <w:t xml:space="preserve"> на роликовых сортогибочных машинах большого размера</w:t>
            </w:r>
          </w:p>
        </w:tc>
      </w:tr>
      <w:tr w:rsidR="0029031E" w:rsidRPr="0029031E" w14:paraId="2CE8FD92" w14:textId="77777777" w:rsidTr="00AC3575">
        <w:trPr>
          <w:trHeight w:val="20"/>
        </w:trPr>
        <w:tc>
          <w:tcPr>
            <w:tcW w:w="1110" w:type="pct"/>
            <w:vMerge/>
          </w:tcPr>
          <w:p w14:paraId="6A8459E2" w14:textId="77777777" w:rsidR="004D07C6" w:rsidRPr="0029031E" w:rsidDel="002A1D54" w:rsidRDefault="004D07C6" w:rsidP="004D07C6"/>
        </w:tc>
        <w:tc>
          <w:tcPr>
            <w:tcW w:w="3890" w:type="pct"/>
          </w:tcPr>
          <w:p w14:paraId="72792763" w14:textId="77777777" w:rsidR="004D07C6" w:rsidRPr="0029031E" w:rsidRDefault="004D07C6" w:rsidP="00AC3575">
            <w:pPr>
              <w:jc w:val="both"/>
            </w:pPr>
            <w:r w:rsidRPr="0029031E">
              <w:t xml:space="preserve">Правила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и перемещения грузов</w:t>
            </w:r>
          </w:p>
        </w:tc>
      </w:tr>
      <w:tr w:rsidR="0029031E" w:rsidRPr="0029031E" w14:paraId="0A0C399A" w14:textId="77777777" w:rsidTr="00AC3575">
        <w:trPr>
          <w:trHeight w:val="20"/>
        </w:trPr>
        <w:tc>
          <w:tcPr>
            <w:tcW w:w="1110" w:type="pct"/>
            <w:vMerge/>
          </w:tcPr>
          <w:p w14:paraId="0154A694" w14:textId="77777777" w:rsidR="004D07C6" w:rsidRPr="0029031E" w:rsidDel="002A1D54" w:rsidRDefault="004D07C6" w:rsidP="004D07C6"/>
        </w:tc>
        <w:tc>
          <w:tcPr>
            <w:tcW w:w="3890" w:type="pct"/>
          </w:tcPr>
          <w:p w14:paraId="27873BC2" w14:textId="77777777" w:rsidR="004D07C6" w:rsidRPr="0029031E" w:rsidRDefault="004D07C6" w:rsidP="00AC3575">
            <w:pPr>
              <w:jc w:val="both"/>
            </w:pPr>
            <w:r w:rsidRPr="0029031E">
              <w:t>Система знаковой сигнализации при работе с машинистом крана</w:t>
            </w:r>
          </w:p>
        </w:tc>
      </w:tr>
      <w:tr w:rsidR="0029031E" w:rsidRPr="0029031E" w14:paraId="1298CF28" w14:textId="77777777" w:rsidTr="00AC3575">
        <w:trPr>
          <w:trHeight w:val="20"/>
        </w:trPr>
        <w:tc>
          <w:tcPr>
            <w:tcW w:w="1110" w:type="pct"/>
            <w:vMerge/>
          </w:tcPr>
          <w:p w14:paraId="120A89CD" w14:textId="77777777" w:rsidR="004D07C6" w:rsidRPr="0029031E" w:rsidDel="002A1D54" w:rsidRDefault="004D07C6" w:rsidP="004D07C6"/>
        </w:tc>
        <w:tc>
          <w:tcPr>
            <w:tcW w:w="3890" w:type="pct"/>
          </w:tcPr>
          <w:p w14:paraId="395525D3" w14:textId="77777777" w:rsidR="004D07C6" w:rsidRPr="0029031E" w:rsidRDefault="004D07C6" w:rsidP="00AC3575">
            <w:pPr>
              <w:jc w:val="both"/>
            </w:pPr>
            <w:r w:rsidRPr="0029031E">
              <w:t xml:space="preserve">Виды и правила применения средств индивидуальной и коллективной защиты при </w:t>
            </w:r>
            <w:proofErr w:type="spellStart"/>
            <w:r w:rsidRPr="0029031E">
              <w:t>гибке</w:t>
            </w:r>
            <w:proofErr w:type="spellEnd"/>
            <w:r w:rsidR="00A860D4" w:rsidRPr="0029031E">
              <w:t xml:space="preserve"> изделий</w:t>
            </w:r>
            <w:r w:rsidRPr="0029031E">
              <w:t xml:space="preserve"> на роликовых сортогибочных машинах большого размера</w:t>
            </w:r>
          </w:p>
        </w:tc>
      </w:tr>
      <w:tr w:rsidR="0029031E" w:rsidRPr="0029031E" w14:paraId="0602E6D9" w14:textId="77777777" w:rsidTr="00AC3575">
        <w:trPr>
          <w:trHeight w:val="20"/>
        </w:trPr>
        <w:tc>
          <w:tcPr>
            <w:tcW w:w="1110" w:type="pct"/>
            <w:vMerge/>
          </w:tcPr>
          <w:p w14:paraId="0B4FF5DF" w14:textId="77777777" w:rsidR="004D07C6" w:rsidRPr="0029031E" w:rsidDel="002A1D54" w:rsidRDefault="004D07C6" w:rsidP="004D07C6"/>
        </w:tc>
        <w:tc>
          <w:tcPr>
            <w:tcW w:w="3890" w:type="pct"/>
          </w:tcPr>
          <w:p w14:paraId="1598124E" w14:textId="77777777" w:rsidR="004D07C6" w:rsidRPr="0029031E" w:rsidRDefault="004D07C6" w:rsidP="00AC3575">
            <w:pPr>
              <w:jc w:val="both"/>
            </w:pPr>
            <w:r w:rsidRPr="0029031E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9031E" w:rsidRPr="0029031E" w14:paraId="4DBD3DCE" w14:textId="77777777" w:rsidTr="00AC3575">
        <w:trPr>
          <w:trHeight w:val="20"/>
        </w:trPr>
        <w:tc>
          <w:tcPr>
            <w:tcW w:w="1110" w:type="pct"/>
          </w:tcPr>
          <w:p w14:paraId="385EC243" w14:textId="77777777" w:rsidR="004D07C6" w:rsidRPr="0029031E" w:rsidDel="002A1D54" w:rsidRDefault="004D07C6" w:rsidP="004D07C6">
            <w:r w:rsidRPr="0029031E" w:rsidDel="002A1D54">
              <w:t>Другие характеристики</w:t>
            </w:r>
          </w:p>
        </w:tc>
        <w:tc>
          <w:tcPr>
            <w:tcW w:w="3890" w:type="pct"/>
          </w:tcPr>
          <w:p w14:paraId="264F5D5B" w14:textId="77777777" w:rsidR="004D07C6" w:rsidRPr="0029031E" w:rsidRDefault="004D07C6" w:rsidP="00AC3575">
            <w:pPr>
              <w:jc w:val="both"/>
            </w:pPr>
            <w:r w:rsidRPr="0029031E">
              <w:t>-</w:t>
            </w:r>
          </w:p>
        </w:tc>
      </w:tr>
    </w:tbl>
    <w:p w14:paraId="4D6EE8FF" w14:textId="77777777" w:rsidR="0029031E" w:rsidRDefault="0029031E" w:rsidP="0029031E">
      <w:pPr>
        <w:rPr>
          <w:b/>
          <w:bCs w:val="0"/>
        </w:rPr>
      </w:pPr>
    </w:p>
    <w:p w14:paraId="6FF8E831" w14:textId="1121816D" w:rsidR="00406477" w:rsidRDefault="00406477" w:rsidP="0029031E">
      <w:pPr>
        <w:rPr>
          <w:b/>
          <w:bCs w:val="0"/>
        </w:rPr>
      </w:pPr>
      <w:r w:rsidRPr="0029031E">
        <w:rPr>
          <w:b/>
          <w:bCs w:val="0"/>
        </w:rPr>
        <w:t>3.</w:t>
      </w:r>
      <w:r w:rsidR="00E950C4" w:rsidRPr="0029031E">
        <w:rPr>
          <w:b/>
          <w:bCs w:val="0"/>
          <w:lang w:val="en-US"/>
        </w:rPr>
        <w:t>5</w:t>
      </w:r>
      <w:r w:rsidRPr="0029031E">
        <w:rPr>
          <w:b/>
          <w:bCs w:val="0"/>
        </w:rPr>
        <w:t>.</w:t>
      </w:r>
      <w:r w:rsidR="00711D46" w:rsidRPr="0029031E">
        <w:rPr>
          <w:b/>
          <w:bCs w:val="0"/>
        </w:rPr>
        <w:t>3</w:t>
      </w:r>
      <w:r w:rsidRPr="0029031E">
        <w:rPr>
          <w:b/>
          <w:bCs w:val="0"/>
        </w:rPr>
        <w:t>. Трудовая функция</w:t>
      </w:r>
    </w:p>
    <w:p w14:paraId="55AA5A87" w14:textId="77777777" w:rsidR="0029031E" w:rsidRPr="0029031E" w:rsidRDefault="0029031E" w:rsidP="0029031E">
      <w:pPr>
        <w:rPr>
          <w:b/>
          <w:bCs w:val="0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AC3575" w:rsidRPr="0029031E" w14:paraId="2D391AD1" w14:textId="77777777" w:rsidTr="00AC3575">
        <w:trPr>
          <w:cantSplit/>
          <w:trHeight w:val="278"/>
        </w:trPr>
        <w:tc>
          <w:tcPr>
            <w:tcW w:w="87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AF09045" w14:textId="767AE3EC" w:rsidR="00A75087" w:rsidRPr="0029031E" w:rsidRDefault="00AC3575" w:rsidP="00CA3445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DB7345" w14:textId="77777777" w:rsidR="00A75087" w:rsidRPr="0029031E" w:rsidRDefault="00A75087" w:rsidP="00CA3445">
            <w:r w:rsidRPr="0029031E">
              <w:t xml:space="preserve">Вальцовка </w:t>
            </w:r>
            <w:r w:rsidR="00444FA4" w:rsidRPr="0029031E">
              <w:rPr>
                <w:noProof/>
              </w:rPr>
              <w:t>изделий</w:t>
            </w:r>
            <w:r w:rsidR="00444FA4" w:rsidRPr="0029031E">
              <w:t xml:space="preserve"> </w:t>
            </w:r>
            <w:r w:rsidRPr="0029031E">
              <w:t xml:space="preserve">на полуавтоматических валковых листогибочных машинах 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2E1ED7E" w14:textId="08B279D6" w:rsidR="00A75087" w:rsidRPr="0029031E" w:rsidRDefault="00AC3575" w:rsidP="00AC3575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60C2EE" w14:textId="25045294" w:rsidR="00A75087" w:rsidRPr="0029031E" w:rsidRDefault="005A4C84" w:rsidP="00AC3575">
            <w:pPr>
              <w:jc w:val="center"/>
            </w:pPr>
            <w:r>
              <w:rPr>
                <w:lang w:val="en-US"/>
              </w:rPr>
              <w:t>E</w:t>
            </w:r>
            <w:r w:rsidR="00A75087" w:rsidRPr="0029031E">
              <w:t>/0</w:t>
            </w:r>
            <w:r w:rsidR="00A75087" w:rsidRPr="0029031E">
              <w:rPr>
                <w:lang w:val="en-US"/>
              </w:rPr>
              <w:t>3</w:t>
            </w:r>
            <w:r w:rsidR="00A75087" w:rsidRPr="0029031E">
              <w:t>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B22FB3B" w14:textId="76B48A32" w:rsidR="00A75087" w:rsidRPr="0029031E" w:rsidRDefault="00AC3575" w:rsidP="00AC3575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0CC6F2" w14:textId="77777777" w:rsidR="00A75087" w:rsidRPr="0029031E" w:rsidRDefault="00A75087" w:rsidP="00AC3575">
            <w:pPr>
              <w:jc w:val="center"/>
            </w:pPr>
            <w:r w:rsidRPr="0029031E">
              <w:t>4</w:t>
            </w:r>
          </w:p>
        </w:tc>
      </w:tr>
    </w:tbl>
    <w:p w14:paraId="02C682CB" w14:textId="77777777" w:rsidR="00A84E5A" w:rsidRPr="0029031E" w:rsidRDefault="00A84E5A" w:rsidP="00CA344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29031E" w:rsidRPr="0029031E" w14:paraId="32FBF93B" w14:textId="77777777" w:rsidTr="00AC3575">
        <w:trPr>
          <w:trHeight w:val="20"/>
        </w:trPr>
        <w:tc>
          <w:tcPr>
            <w:tcW w:w="1110" w:type="pct"/>
            <w:vMerge w:val="restart"/>
          </w:tcPr>
          <w:p w14:paraId="16B63E21" w14:textId="77777777" w:rsidR="000A2351" w:rsidRPr="0029031E" w:rsidRDefault="000A2351" w:rsidP="00CA3445">
            <w:r w:rsidRPr="0029031E">
              <w:t>Трудовые действия</w:t>
            </w:r>
          </w:p>
        </w:tc>
        <w:tc>
          <w:tcPr>
            <w:tcW w:w="3890" w:type="pct"/>
          </w:tcPr>
          <w:p w14:paraId="687A32CE" w14:textId="77777777" w:rsidR="000A2351" w:rsidRPr="0029031E" w:rsidRDefault="000A2351" w:rsidP="00AC3575">
            <w:pPr>
              <w:jc w:val="both"/>
            </w:pPr>
            <w:r w:rsidRPr="0029031E">
              <w:t>Подготовка рабочего места к вальцовке изделий на полуавтоматических валковых листогибочных машинах</w:t>
            </w:r>
          </w:p>
        </w:tc>
      </w:tr>
      <w:tr w:rsidR="0029031E" w:rsidRPr="0029031E" w14:paraId="6F811E02" w14:textId="77777777" w:rsidTr="00AC3575">
        <w:trPr>
          <w:trHeight w:val="20"/>
        </w:trPr>
        <w:tc>
          <w:tcPr>
            <w:tcW w:w="1110" w:type="pct"/>
            <w:vMerge/>
          </w:tcPr>
          <w:p w14:paraId="07951199" w14:textId="77777777" w:rsidR="000A2351" w:rsidRPr="0029031E" w:rsidRDefault="000A2351" w:rsidP="00CA3445"/>
        </w:tc>
        <w:tc>
          <w:tcPr>
            <w:tcW w:w="3890" w:type="pct"/>
          </w:tcPr>
          <w:p w14:paraId="7CD0C0CB" w14:textId="77777777" w:rsidR="000A2351" w:rsidRPr="0029031E" w:rsidRDefault="000A2351" w:rsidP="00AC3575">
            <w:pPr>
              <w:jc w:val="both"/>
            </w:pPr>
            <w:r w:rsidRPr="0029031E">
              <w:t>Подготовка к работе полуавтоматических валковых листогибочных машин и вспомогательных приспособлений для вальцовки изделий</w:t>
            </w:r>
          </w:p>
        </w:tc>
      </w:tr>
      <w:tr w:rsidR="0029031E" w:rsidRPr="0029031E" w14:paraId="1428F365" w14:textId="77777777" w:rsidTr="00AC3575">
        <w:trPr>
          <w:trHeight w:val="20"/>
        </w:trPr>
        <w:tc>
          <w:tcPr>
            <w:tcW w:w="1110" w:type="pct"/>
            <w:vMerge/>
          </w:tcPr>
          <w:p w14:paraId="47693314" w14:textId="77777777" w:rsidR="000A2351" w:rsidRPr="0029031E" w:rsidRDefault="000A2351" w:rsidP="00CA3445"/>
        </w:tc>
        <w:tc>
          <w:tcPr>
            <w:tcW w:w="3890" w:type="pct"/>
          </w:tcPr>
          <w:p w14:paraId="29D965F3" w14:textId="77777777" w:rsidR="000A2351" w:rsidRPr="0029031E" w:rsidRDefault="000A2351" w:rsidP="00AC3575">
            <w:pPr>
              <w:jc w:val="both"/>
            </w:pPr>
            <w:r w:rsidRPr="0029031E">
              <w:t xml:space="preserve">Подготовка нагревательного устройства к нагреву </w:t>
            </w:r>
            <w:r w:rsidR="00E769DD" w:rsidRPr="0029031E">
              <w:t xml:space="preserve">заготовок </w:t>
            </w:r>
            <w:r w:rsidRPr="0029031E">
              <w:t>для вальцовки на полуавтоматических валковых листогибочных машинах</w:t>
            </w:r>
          </w:p>
        </w:tc>
      </w:tr>
      <w:tr w:rsidR="0029031E" w:rsidRPr="0029031E" w14:paraId="5E584086" w14:textId="77777777" w:rsidTr="00AC3575">
        <w:trPr>
          <w:trHeight w:val="20"/>
        </w:trPr>
        <w:tc>
          <w:tcPr>
            <w:tcW w:w="1110" w:type="pct"/>
            <w:vMerge/>
          </w:tcPr>
          <w:p w14:paraId="020E348D" w14:textId="77777777" w:rsidR="000A2351" w:rsidRPr="0029031E" w:rsidRDefault="000A2351" w:rsidP="00CA3445"/>
        </w:tc>
        <w:tc>
          <w:tcPr>
            <w:tcW w:w="3890" w:type="pct"/>
          </w:tcPr>
          <w:p w14:paraId="7602A3F1" w14:textId="77777777" w:rsidR="000A2351" w:rsidRPr="0029031E" w:rsidRDefault="000A2351" w:rsidP="00AC3575">
            <w:pPr>
              <w:jc w:val="both"/>
            </w:pPr>
            <w:r w:rsidRPr="0029031E">
              <w:t>Ежедневное</w:t>
            </w:r>
            <w:r w:rsidR="002837DE" w:rsidRPr="0029031E">
              <w:t xml:space="preserve"> техническое</w:t>
            </w:r>
            <w:r w:rsidRPr="0029031E">
              <w:t xml:space="preserve"> обслуживание полуавтоматических валковых листогибочных машин и вспомогательных приспособлений для вальцовки изделий</w:t>
            </w:r>
          </w:p>
        </w:tc>
      </w:tr>
      <w:tr w:rsidR="0029031E" w:rsidRPr="0029031E" w14:paraId="5B251134" w14:textId="77777777" w:rsidTr="00AC3575">
        <w:trPr>
          <w:trHeight w:val="20"/>
        </w:trPr>
        <w:tc>
          <w:tcPr>
            <w:tcW w:w="1110" w:type="pct"/>
            <w:vMerge/>
          </w:tcPr>
          <w:p w14:paraId="7AB03BB4" w14:textId="77777777" w:rsidR="00500663" w:rsidRPr="0029031E" w:rsidRDefault="00500663" w:rsidP="00500663"/>
        </w:tc>
        <w:tc>
          <w:tcPr>
            <w:tcW w:w="3890" w:type="pct"/>
          </w:tcPr>
          <w:p w14:paraId="55EF5F3A" w14:textId="77777777" w:rsidR="00500663" w:rsidRPr="0029031E" w:rsidRDefault="00500663" w:rsidP="00AC3575">
            <w:pPr>
              <w:jc w:val="both"/>
            </w:pPr>
            <w:r w:rsidRPr="0029031E">
              <w:t>Подача заготовок в рабочее пространство полуавтоматических валковых листогибочных машин</w:t>
            </w:r>
            <w:r w:rsidR="004B5416" w:rsidRPr="0029031E">
              <w:t xml:space="preserve"> для гибки изделий</w:t>
            </w:r>
          </w:p>
        </w:tc>
      </w:tr>
      <w:tr w:rsidR="0029031E" w:rsidRPr="0029031E" w14:paraId="04ED5214" w14:textId="77777777" w:rsidTr="00AC3575">
        <w:trPr>
          <w:trHeight w:val="20"/>
        </w:trPr>
        <w:tc>
          <w:tcPr>
            <w:tcW w:w="1110" w:type="pct"/>
            <w:vMerge/>
          </w:tcPr>
          <w:p w14:paraId="3811EFA0" w14:textId="77777777" w:rsidR="00500663" w:rsidRPr="0029031E" w:rsidRDefault="00500663" w:rsidP="00500663"/>
        </w:tc>
        <w:tc>
          <w:tcPr>
            <w:tcW w:w="3890" w:type="pct"/>
          </w:tcPr>
          <w:p w14:paraId="2322B102" w14:textId="77777777" w:rsidR="00500663" w:rsidRPr="0029031E" w:rsidRDefault="00500663" w:rsidP="00AC3575">
            <w:pPr>
              <w:jc w:val="both"/>
            </w:pPr>
            <w:r w:rsidRPr="0029031E">
              <w:t>Гибка изделий на полуавтоматических валковых листогибочных машинах</w:t>
            </w:r>
          </w:p>
        </w:tc>
      </w:tr>
      <w:tr w:rsidR="0029031E" w:rsidRPr="0029031E" w14:paraId="3B5CBACC" w14:textId="77777777" w:rsidTr="00AC3575">
        <w:trPr>
          <w:trHeight w:val="20"/>
        </w:trPr>
        <w:tc>
          <w:tcPr>
            <w:tcW w:w="1110" w:type="pct"/>
            <w:vMerge/>
          </w:tcPr>
          <w:p w14:paraId="1F726D29" w14:textId="77777777" w:rsidR="00500663" w:rsidRPr="0029031E" w:rsidRDefault="00500663" w:rsidP="00500663"/>
        </w:tc>
        <w:tc>
          <w:tcPr>
            <w:tcW w:w="3890" w:type="pct"/>
          </w:tcPr>
          <w:p w14:paraId="03D27199" w14:textId="77777777" w:rsidR="00500663" w:rsidRPr="0029031E" w:rsidRDefault="00500663" w:rsidP="00AC3575">
            <w:pPr>
              <w:jc w:val="both"/>
            </w:pPr>
            <w:r w:rsidRPr="0029031E">
              <w:t xml:space="preserve">Перемещение заготовок и изделий подъемно-транспортным оборудованием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валковых листогибочных машинах</w:t>
            </w:r>
          </w:p>
        </w:tc>
      </w:tr>
      <w:tr w:rsidR="0029031E" w:rsidRPr="0029031E" w14:paraId="42029C70" w14:textId="77777777" w:rsidTr="00AC3575">
        <w:trPr>
          <w:trHeight w:val="20"/>
        </w:trPr>
        <w:tc>
          <w:tcPr>
            <w:tcW w:w="1110" w:type="pct"/>
            <w:vMerge/>
          </w:tcPr>
          <w:p w14:paraId="6F76F122" w14:textId="77777777" w:rsidR="00500663" w:rsidRPr="0029031E" w:rsidRDefault="00500663" w:rsidP="00500663"/>
        </w:tc>
        <w:tc>
          <w:tcPr>
            <w:tcW w:w="3890" w:type="pct"/>
          </w:tcPr>
          <w:p w14:paraId="410D9B10" w14:textId="77777777" w:rsidR="00500663" w:rsidRPr="0029031E" w:rsidRDefault="00500663" w:rsidP="00AC3575">
            <w:pPr>
              <w:jc w:val="both"/>
            </w:pPr>
            <w:r w:rsidRPr="0029031E">
              <w:t xml:space="preserve">Выявление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валковых листогибочных машинах</w:t>
            </w:r>
          </w:p>
        </w:tc>
      </w:tr>
      <w:tr w:rsidR="0029031E" w:rsidRPr="0029031E" w14:paraId="662B223E" w14:textId="77777777" w:rsidTr="00AC3575">
        <w:trPr>
          <w:trHeight w:val="20"/>
        </w:trPr>
        <w:tc>
          <w:tcPr>
            <w:tcW w:w="1110" w:type="pct"/>
            <w:vMerge/>
          </w:tcPr>
          <w:p w14:paraId="7938568A" w14:textId="77777777" w:rsidR="00500663" w:rsidRPr="0029031E" w:rsidRDefault="00500663" w:rsidP="00500663"/>
        </w:tc>
        <w:tc>
          <w:tcPr>
            <w:tcW w:w="3890" w:type="pct"/>
          </w:tcPr>
          <w:p w14:paraId="015CF4E2" w14:textId="77777777" w:rsidR="00500663" w:rsidRPr="0029031E" w:rsidRDefault="00500663" w:rsidP="00AC3575">
            <w:pPr>
              <w:jc w:val="both"/>
            </w:pPr>
            <w:proofErr w:type="spellStart"/>
            <w:r w:rsidRPr="0029031E">
              <w:t>Подналадка</w:t>
            </w:r>
            <w:proofErr w:type="spellEnd"/>
            <w:r w:rsidRPr="0029031E">
              <w:t xml:space="preserve"> полуавтоматических валковых листогибочных машин и средств механизации</w:t>
            </w:r>
          </w:p>
        </w:tc>
      </w:tr>
      <w:tr w:rsidR="0029031E" w:rsidRPr="0029031E" w14:paraId="5EABDF63" w14:textId="77777777" w:rsidTr="00AC3575">
        <w:trPr>
          <w:trHeight w:val="20"/>
        </w:trPr>
        <w:tc>
          <w:tcPr>
            <w:tcW w:w="1110" w:type="pct"/>
            <w:vMerge/>
          </w:tcPr>
          <w:p w14:paraId="1FCDA1CF" w14:textId="77777777" w:rsidR="00500663" w:rsidRPr="0029031E" w:rsidRDefault="00500663" w:rsidP="00500663"/>
        </w:tc>
        <w:tc>
          <w:tcPr>
            <w:tcW w:w="3890" w:type="pct"/>
          </w:tcPr>
          <w:p w14:paraId="2EC535C0" w14:textId="77777777" w:rsidR="00500663" w:rsidRPr="0029031E" w:rsidRDefault="00500663" w:rsidP="00AC3575">
            <w:pPr>
              <w:jc w:val="both"/>
            </w:pPr>
            <w:r w:rsidRPr="0029031E">
              <w:t xml:space="preserve">Складирование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валковых листогибочных машинах</w:t>
            </w:r>
          </w:p>
        </w:tc>
      </w:tr>
      <w:tr w:rsidR="0029031E" w:rsidRPr="0029031E" w14:paraId="72AE934E" w14:textId="77777777" w:rsidTr="00AC3575">
        <w:trPr>
          <w:trHeight w:val="20"/>
        </w:trPr>
        <w:tc>
          <w:tcPr>
            <w:tcW w:w="1110" w:type="pct"/>
            <w:vMerge/>
          </w:tcPr>
          <w:p w14:paraId="02A5D49A" w14:textId="77777777" w:rsidR="00500663" w:rsidRPr="0029031E" w:rsidRDefault="00500663" w:rsidP="00500663"/>
        </w:tc>
        <w:tc>
          <w:tcPr>
            <w:tcW w:w="3890" w:type="pct"/>
          </w:tcPr>
          <w:p w14:paraId="2ED9C02F" w14:textId="77777777" w:rsidR="00500663" w:rsidRPr="0029031E" w:rsidRDefault="00500663" w:rsidP="00AC3575">
            <w:pPr>
              <w:jc w:val="both"/>
            </w:pPr>
            <w:r w:rsidRPr="0029031E">
              <w:t>Устранение мелких неисправностей в работе полуавтоматических валковых листогибочных машин и средств механизации</w:t>
            </w:r>
          </w:p>
        </w:tc>
      </w:tr>
      <w:tr w:rsidR="0029031E" w:rsidRPr="0029031E" w14:paraId="20B460B3" w14:textId="77777777" w:rsidTr="00AC3575">
        <w:trPr>
          <w:trHeight w:val="20"/>
        </w:trPr>
        <w:tc>
          <w:tcPr>
            <w:tcW w:w="1110" w:type="pct"/>
            <w:vMerge/>
          </w:tcPr>
          <w:p w14:paraId="2E560C13" w14:textId="77777777" w:rsidR="00500663" w:rsidRPr="0029031E" w:rsidRDefault="00500663" w:rsidP="00500663"/>
        </w:tc>
        <w:tc>
          <w:tcPr>
            <w:tcW w:w="3890" w:type="pct"/>
          </w:tcPr>
          <w:p w14:paraId="361A0EBE" w14:textId="77777777" w:rsidR="00500663" w:rsidRPr="0029031E" w:rsidRDefault="00500663" w:rsidP="00AC3575">
            <w:pPr>
              <w:jc w:val="both"/>
            </w:pPr>
            <w:r w:rsidRPr="0029031E">
              <w:t xml:space="preserve">Контроль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валковых листогибочных машинах</w:t>
            </w:r>
          </w:p>
        </w:tc>
      </w:tr>
      <w:tr w:rsidR="0029031E" w:rsidRPr="0029031E" w14:paraId="4E48C9D1" w14:textId="77777777" w:rsidTr="00AC3575">
        <w:trPr>
          <w:trHeight w:val="20"/>
        </w:trPr>
        <w:tc>
          <w:tcPr>
            <w:tcW w:w="1110" w:type="pct"/>
            <w:vMerge w:val="restart"/>
          </w:tcPr>
          <w:p w14:paraId="42EE660E" w14:textId="77777777" w:rsidR="00500663" w:rsidRPr="0029031E" w:rsidDel="002A1D54" w:rsidRDefault="00500663" w:rsidP="00500663">
            <w:r w:rsidRPr="0029031E" w:rsidDel="002A1D54">
              <w:t>Необходимые умения</w:t>
            </w:r>
          </w:p>
        </w:tc>
        <w:tc>
          <w:tcPr>
            <w:tcW w:w="3890" w:type="pct"/>
          </w:tcPr>
          <w:p w14:paraId="4ECDF54F" w14:textId="77777777" w:rsidR="00500663" w:rsidRPr="0029031E" w:rsidRDefault="00500663" w:rsidP="00AC3575">
            <w:pPr>
              <w:jc w:val="both"/>
            </w:pPr>
            <w:r w:rsidRPr="0029031E">
              <w:t>Читать технологическую и конструкторскую документацию</w:t>
            </w:r>
          </w:p>
        </w:tc>
      </w:tr>
      <w:tr w:rsidR="0029031E" w:rsidRPr="0029031E" w14:paraId="21A004FE" w14:textId="77777777" w:rsidTr="00AC3575">
        <w:trPr>
          <w:trHeight w:val="20"/>
        </w:trPr>
        <w:tc>
          <w:tcPr>
            <w:tcW w:w="1110" w:type="pct"/>
            <w:vMerge/>
          </w:tcPr>
          <w:p w14:paraId="597322E7" w14:textId="77777777" w:rsidR="00500663" w:rsidRPr="0029031E" w:rsidDel="002A1D54" w:rsidRDefault="00500663" w:rsidP="00500663"/>
        </w:tc>
        <w:tc>
          <w:tcPr>
            <w:tcW w:w="3890" w:type="pct"/>
          </w:tcPr>
          <w:p w14:paraId="310ED8CD" w14:textId="77777777" w:rsidR="00500663" w:rsidRPr="0029031E" w:rsidRDefault="00500663" w:rsidP="00AC3575">
            <w:pPr>
              <w:jc w:val="both"/>
            </w:pPr>
            <w:r w:rsidRPr="0029031E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29031E" w:rsidRPr="0029031E" w14:paraId="5C21B0C4" w14:textId="77777777" w:rsidTr="00AC3575">
        <w:trPr>
          <w:trHeight w:val="20"/>
        </w:trPr>
        <w:tc>
          <w:tcPr>
            <w:tcW w:w="1110" w:type="pct"/>
            <w:vMerge/>
          </w:tcPr>
          <w:p w14:paraId="12EC59EB" w14:textId="77777777" w:rsidR="00500663" w:rsidRPr="0029031E" w:rsidDel="002A1D54" w:rsidRDefault="00500663" w:rsidP="00500663"/>
        </w:tc>
        <w:tc>
          <w:tcPr>
            <w:tcW w:w="3890" w:type="pct"/>
          </w:tcPr>
          <w:p w14:paraId="10425774" w14:textId="77777777" w:rsidR="00500663" w:rsidRPr="0029031E" w:rsidRDefault="00500663" w:rsidP="00AC3575">
            <w:pPr>
              <w:jc w:val="both"/>
            </w:pPr>
            <w:r w:rsidRPr="0029031E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29031E" w:rsidRPr="0029031E" w14:paraId="75A3BF17" w14:textId="77777777" w:rsidTr="00AC3575">
        <w:trPr>
          <w:trHeight w:val="20"/>
        </w:trPr>
        <w:tc>
          <w:tcPr>
            <w:tcW w:w="1110" w:type="pct"/>
            <w:vMerge/>
          </w:tcPr>
          <w:p w14:paraId="13872ED1" w14:textId="77777777" w:rsidR="00500663" w:rsidRPr="0029031E" w:rsidDel="002A1D54" w:rsidRDefault="00500663" w:rsidP="00500663"/>
        </w:tc>
        <w:tc>
          <w:tcPr>
            <w:tcW w:w="3890" w:type="pct"/>
          </w:tcPr>
          <w:p w14:paraId="441BB2B6" w14:textId="77777777" w:rsidR="00500663" w:rsidRPr="0029031E" w:rsidRDefault="00500663" w:rsidP="00AC3575">
            <w:pPr>
              <w:jc w:val="both"/>
            </w:pPr>
            <w:r w:rsidRPr="0029031E">
              <w:t>Использовать полуавтоматические валковые листогибочные машины для вальцовки изделий</w:t>
            </w:r>
          </w:p>
        </w:tc>
      </w:tr>
      <w:tr w:rsidR="0029031E" w:rsidRPr="0029031E" w14:paraId="2AE007DB" w14:textId="77777777" w:rsidTr="00AC3575">
        <w:trPr>
          <w:trHeight w:val="20"/>
        </w:trPr>
        <w:tc>
          <w:tcPr>
            <w:tcW w:w="1110" w:type="pct"/>
            <w:vMerge/>
          </w:tcPr>
          <w:p w14:paraId="25E6C06E" w14:textId="77777777" w:rsidR="00500663" w:rsidRPr="0029031E" w:rsidDel="002A1D54" w:rsidRDefault="00500663" w:rsidP="00500663"/>
        </w:tc>
        <w:tc>
          <w:tcPr>
            <w:tcW w:w="3890" w:type="pct"/>
          </w:tcPr>
          <w:p w14:paraId="2071052B" w14:textId="77777777" w:rsidR="00500663" w:rsidRPr="0029031E" w:rsidRDefault="00500663" w:rsidP="00AC3575">
            <w:pPr>
              <w:jc w:val="both"/>
            </w:pPr>
            <w:r w:rsidRPr="0029031E">
              <w:t xml:space="preserve">Использовать нагревательные устройства для нагрева заготовок под </w:t>
            </w:r>
            <w:r w:rsidRPr="0029031E">
              <w:lastRenderedPageBreak/>
              <w:t>вальцовку на полуавтоматических валковых листогибочных машинах</w:t>
            </w:r>
          </w:p>
        </w:tc>
      </w:tr>
      <w:tr w:rsidR="0029031E" w:rsidRPr="0029031E" w14:paraId="3511D24B" w14:textId="77777777" w:rsidTr="00AC3575">
        <w:trPr>
          <w:trHeight w:val="20"/>
        </w:trPr>
        <w:tc>
          <w:tcPr>
            <w:tcW w:w="1110" w:type="pct"/>
            <w:vMerge/>
          </w:tcPr>
          <w:p w14:paraId="6F9A301A" w14:textId="77777777" w:rsidR="00C81F2F" w:rsidRPr="0029031E" w:rsidDel="002A1D54" w:rsidRDefault="00C81F2F" w:rsidP="00C81F2F"/>
        </w:tc>
        <w:tc>
          <w:tcPr>
            <w:tcW w:w="3890" w:type="pct"/>
          </w:tcPr>
          <w:p w14:paraId="09344398" w14:textId="77777777" w:rsidR="00C81F2F" w:rsidRPr="0029031E" w:rsidRDefault="00C81F2F" w:rsidP="00AC3575">
            <w:pPr>
              <w:jc w:val="both"/>
            </w:pPr>
            <w:r w:rsidRPr="0029031E">
              <w:t>Управлять полуавтоматическими валковыми листогибочными машинами</w:t>
            </w:r>
          </w:p>
        </w:tc>
      </w:tr>
      <w:tr w:rsidR="0029031E" w:rsidRPr="0029031E" w14:paraId="1371E5B4" w14:textId="77777777" w:rsidTr="00AC3575">
        <w:trPr>
          <w:trHeight w:val="20"/>
        </w:trPr>
        <w:tc>
          <w:tcPr>
            <w:tcW w:w="1110" w:type="pct"/>
            <w:vMerge/>
          </w:tcPr>
          <w:p w14:paraId="07BD6A4E" w14:textId="77777777" w:rsidR="00C81F2F" w:rsidRPr="0029031E" w:rsidDel="002A1D54" w:rsidRDefault="00C81F2F" w:rsidP="00C81F2F"/>
        </w:tc>
        <w:tc>
          <w:tcPr>
            <w:tcW w:w="3890" w:type="pct"/>
          </w:tcPr>
          <w:p w14:paraId="08A3EAC3" w14:textId="77777777" w:rsidR="00C81F2F" w:rsidRPr="0029031E" w:rsidRDefault="00C81F2F" w:rsidP="00AC3575">
            <w:pPr>
              <w:jc w:val="both"/>
            </w:pPr>
            <w:r w:rsidRPr="0029031E">
              <w:t xml:space="preserve">Управлять вспомогательными приспособлениями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заготовок на полуавтоматических валковых листогибочных машинах</w:t>
            </w:r>
          </w:p>
        </w:tc>
      </w:tr>
      <w:tr w:rsidR="0029031E" w:rsidRPr="0029031E" w14:paraId="771123DC" w14:textId="77777777" w:rsidTr="00AC3575">
        <w:trPr>
          <w:trHeight w:val="20"/>
        </w:trPr>
        <w:tc>
          <w:tcPr>
            <w:tcW w:w="1110" w:type="pct"/>
            <w:vMerge/>
          </w:tcPr>
          <w:p w14:paraId="1385D9F9" w14:textId="77777777" w:rsidR="00C81F2F" w:rsidRPr="0029031E" w:rsidDel="002A1D54" w:rsidRDefault="00C81F2F" w:rsidP="00C81F2F"/>
        </w:tc>
        <w:tc>
          <w:tcPr>
            <w:tcW w:w="3890" w:type="pct"/>
          </w:tcPr>
          <w:p w14:paraId="1107E60C" w14:textId="77777777" w:rsidR="00C81F2F" w:rsidRPr="0029031E" w:rsidRDefault="00C81F2F" w:rsidP="00AC3575">
            <w:pPr>
              <w:jc w:val="both"/>
            </w:pPr>
            <w:r w:rsidRPr="0029031E">
              <w:t>Выполнять техническое обслуживание (ежедневное, еженедельное) полуавтоматических валковых листогибочных машин и вспомогательных приспособлений в соответствии с требованиями документации по эксплуатации</w:t>
            </w:r>
          </w:p>
        </w:tc>
      </w:tr>
      <w:tr w:rsidR="0029031E" w:rsidRPr="0029031E" w14:paraId="3557CC65" w14:textId="77777777" w:rsidTr="00AC3575">
        <w:trPr>
          <w:trHeight w:val="20"/>
        </w:trPr>
        <w:tc>
          <w:tcPr>
            <w:tcW w:w="1110" w:type="pct"/>
            <w:vMerge/>
          </w:tcPr>
          <w:p w14:paraId="6799B664" w14:textId="77777777" w:rsidR="00C81F2F" w:rsidRPr="0029031E" w:rsidDel="002A1D54" w:rsidRDefault="00C81F2F" w:rsidP="00C81F2F"/>
        </w:tc>
        <w:tc>
          <w:tcPr>
            <w:tcW w:w="3890" w:type="pct"/>
          </w:tcPr>
          <w:p w14:paraId="0EF703C1" w14:textId="77777777" w:rsidR="00C81F2F" w:rsidRPr="0029031E" w:rsidRDefault="00C81F2F" w:rsidP="00AC3575">
            <w:pPr>
              <w:jc w:val="both"/>
            </w:pPr>
            <w:r w:rsidRPr="0029031E">
              <w:t>Регулировать положение валков на полуавтоматических валковых листогибочных машинах</w:t>
            </w:r>
          </w:p>
        </w:tc>
      </w:tr>
      <w:tr w:rsidR="0029031E" w:rsidRPr="0029031E" w14:paraId="39BDEF8E" w14:textId="77777777" w:rsidTr="00AC3575">
        <w:trPr>
          <w:trHeight w:val="20"/>
        </w:trPr>
        <w:tc>
          <w:tcPr>
            <w:tcW w:w="1110" w:type="pct"/>
            <w:vMerge/>
          </w:tcPr>
          <w:p w14:paraId="04490AE6" w14:textId="77777777" w:rsidR="00C81F2F" w:rsidRPr="0029031E" w:rsidDel="002A1D54" w:rsidRDefault="00C81F2F" w:rsidP="00C81F2F"/>
        </w:tc>
        <w:tc>
          <w:tcPr>
            <w:tcW w:w="3890" w:type="pct"/>
          </w:tcPr>
          <w:p w14:paraId="0133C29F" w14:textId="77777777" w:rsidR="00C81F2F" w:rsidRPr="0029031E" w:rsidRDefault="00C81F2F" w:rsidP="00AC3575">
            <w:pPr>
              <w:jc w:val="both"/>
            </w:pPr>
            <w:r w:rsidRPr="0029031E">
              <w:t>Определять температуру нагрева заготовок под вальцовку на полуавтоматических валковых листогибочных машинах</w:t>
            </w:r>
          </w:p>
        </w:tc>
      </w:tr>
      <w:tr w:rsidR="0029031E" w:rsidRPr="0029031E" w14:paraId="407FC627" w14:textId="77777777" w:rsidTr="00AC3575">
        <w:trPr>
          <w:trHeight w:val="20"/>
        </w:trPr>
        <w:tc>
          <w:tcPr>
            <w:tcW w:w="1110" w:type="pct"/>
            <w:vMerge/>
          </w:tcPr>
          <w:p w14:paraId="469BF15B" w14:textId="77777777" w:rsidR="00C81F2F" w:rsidRPr="0029031E" w:rsidDel="002A1D54" w:rsidRDefault="00C81F2F" w:rsidP="00C81F2F"/>
        </w:tc>
        <w:tc>
          <w:tcPr>
            <w:tcW w:w="3890" w:type="pct"/>
          </w:tcPr>
          <w:p w14:paraId="6786FC09" w14:textId="33AF5DBC" w:rsidR="00C81F2F" w:rsidRPr="0029031E" w:rsidRDefault="00C81F2F" w:rsidP="00AC3575">
            <w:pPr>
              <w:jc w:val="both"/>
            </w:pPr>
            <w:r w:rsidRPr="0029031E">
              <w:t xml:space="preserve">Определять </w:t>
            </w:r>
            <w:r w:rsidR="00024DF7">
              <w:t xml:space="preserve">типичные неисправности </w:t>
            </w:r>
            <w:r w:rsidRPr="0029031E">
              <w:t>полуавтоматических валковых листогибочных машин</w:t>
            </w:r>
          </w:p>
        </w:tc>
      </w:tr>
      <w:tr w:rsidR="0029031E" w:rsidRPr="0029031E" w14:paraId="70134A35" w14:textId="77777777" w:rsidTr="00AC3575">
        <w:trPr>
          <w:trHeight w:val="20"/>
        </w:trPr>
        <w:tc>
          <w:tcPr>
            <w:tcW w:w="1110" w:type="pct"/>
            <w:vMerge/>
          </w:tcPr>
          <w:p w14:paraId="00E19AB1" w14:textId="77777777" w:rsidR="00C81F2F" w:rsidRPr="0029031E" w:rsidDel="002A1D54" w:rsidRDefault="00C81F2F" w:rsidP="00C81F2F"/>
        </w:tc>
        <w:tc>
          <w:tcPr>
            <w:tcW w:w="3890" w:type="pct"/>
          </w:tcPr>
          <w:p w14:paraId="69F82794" w14:textId="77777777" w:rsidR="00C81F2F" w:rsidRPr="0029031E" w:rsidRDefault="00C81F2F" w:rsidP="00AC3575">
            <w:pPr>
              <w:jc w:val="both"/>
            </w:pPr>
            <w:r w:rsidRPr="0029031E">
              <w:t>Устанавливать заданные технической документацией параметры гибки на полуавтоматических валковых листогибочных машинах</w:t>
            </w:r>
          </w:p>
        </w:tc>
      </w:tr>
      <w:tr w:rsidR="0029031E" w:rsidRPr="0029031E" w14:paraId="76D90982" w14:textId="77777777" w:rsidTr="00AC3575">
        <w:trPr>
          <w:trHeight w:val="20"/>
        </w:trPr>
        <w:tc>
          <w:tcPr>
            <w:tcW w:w="1110" w:type="pct"/>
            <w:vMerge/>
          </w:tcPr>
          <w:p w14:paraId="2F12B8B5" w14:textId="77777777" w:rsidR="00C81F2F" w:rsidRPr="0029031E" w:rsidDel="002A1D54" w:rsidRDefault="00C81F2F" w:rsidP="00C81F2F"/>
        </w:tc>
        <w:tc>
          <w:tcPr>
            <w:tcW w:w="3890" w:type="pct"/>
          </w:tcPr>
          <w:p w14:paraId="7C44CF7E" w14:textId="77777777" w:rsidR="00C81F2F" w:rsidRPr="0029031E" w:rsidRDefault="00C81F2F" w:rsidP="00AC3575">
            <w:pPr>
              <w:jc w:val="both"/>
            </w:pPr>
            <w:r w:rsidRPr="0029031E">
              <w:t xml:space="preserve">Выбирать грузоподъемные механизмы и такелажную оснастку для подъема и перемещения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валковых листогибочных машинах</w:t>
            </w:r>
          </w:p>
        </w:tc>
      </w:tr>
      <w:tr w:rsidR="0029031E" w:rsidRPr="0029031E" w14:paraId="26CFB930" w14:textId="77777777" w:rsidTr="00AC3575">
        <w:trPr>
          <w:trHeight w:val="20"/>
        </w:trPr>
        <w:tc>
          <w:tcPr>
            <w:tcW w:w="1110" w:type="pct"/>
            <w:vMerge/>
          </w:tcPr>
          <w:p w14:paraId="7F4EC06D" w14:textId="77777777" w:rsidR="00C81F2F" w:rsidRPr="0029031E" w:rsidDel="002A1D54" w:rsidRDefault="00C81F2F" w:rsidP="00C81F2F"/>
        </w:tc>
        <w:tc>
          <w:tcPr>
            <w:tcW w:w="3890" w:type="pct"/>
          </w:tcPr>
          <w:p w14:paraId="0B390DB6" w14:textId="77777777" w:rsidR="00C81F2F" w:rsidRPr="0029031E" w:rsidRDefault="00C81F2F" w:rsidP="00AC3575">
            <w:pPr>
              <w:jc w:val="both"/>
            </w:pPr>
            <w:r w:rsidRPr="0029031E">
              <w:t xml:space="preserve">Выбирать схемы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валковых листогибочных машинах</w:t>
            </w:r>
          </w:p>
        </w:tc>
      </w:tr>
      <w:tr w:rsidR="0029031E" w:rsidRPr="0029031E" w14:paraId="51460A69" w14:textId="77777777" w:rsidTr="00AC3575">
        <w:trPr>
          <w:trHeight w:val="20"/>
        </w:trPr>
        <w:tc>
          <w:tcPr>
            <w:tcW w:w="1110" w:type="pct"/>
            <w:vMerge/>
          </w:tcPr>
          <w:p w14:paraId="0A003783" w14:textId="77777777" w:rsidR="00C81F2F" w:rsidRPr="0029031E" w:rsidDel="002A1D54" w:rsidRDefault="00C81F2F" w:rsidP="00C81F2F"/>
        </w:tc>
        <w:tc>
          <w:tcPr>
            <w:tcW w:w="3890" w:type="pct"/>
          </w:tcPr>
          <w:p w14:paraId="455E6499" w14:textId="77777777" w:rsidR="00C81F2F" w:rsidRPr="0029031E" w:rsidRDefault="00C81F2F" w:rsidP="00AC3575">
            <w:pPr>
              <w:jc w:val="both"/>
            </w:pPr>
            <w:r w:rsidRPr="0029031E">
              <w:t xml:space="preserve">Управлять подъемом и перемещением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валковых листогибочных машинах</w:t>
            </w:r>
          </w:p>
        </w:tc>
      </w:tr>
      <w:tr w:rsidR="0029031E" w:rsidRPr="0029031E" w14:paraId="6F5106AE" w14:textId="77777777" w:rsidTr="00AC3575">
        <w:trPr>
          <w:trHeight w:val="20"/>
        </w:trPr>
        <w:tc>
          <w:tcPr>
            <w:tcW w:w="1110" w:type="pct"/>
            <w:vMerge/>
          </w:tcPr>
          <w:p w14:paraId="070A4D44" w14:textId="77777777" w:rsidR="00C81F2F" w:rsidRPr="0029031E" w:rsidDel="002A1D54" w:rsidRDefault="00C81F2F" w:rsidP="00C81F2F"/>
        </w:tc>
        <w:tc>
          <w:tcPr>
            <w:tcW w:w="3890" w:type="pct"/>
          </w:tcPr>
          <w:p w14:paraId="3142EB7E" w14:textId="77777777" w:rsidR="00C81F2F" w:rsidRPr="0029031E" w:rsidRDefault="00C81F2F" w:rsidP="00AC3575">
            <w:pPr>
              <w:jc w:val="both"/>
            </w:pPr>
            <w:r w:rsidRPr="0029031E">
              <w:t xml:space="preserve">Исправлять дефекты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валковых листогибочных машинах</w:t>
            </w:r>
          </w:p>
        </w:tc>
      </w:tr>
      <w:tr w:rsidR="0029031E" w:rsidRPr="0029031E" w14:paraId="3DA912BB" w14:textId="77777777" w:rsidTr="00AC3575">
        <w:trPr>
          <w:trHeight w:val="20"/>
        </w:trPr>
        <w:tc>
          <w:tcPr>
            <w:tcW w:w="1110" w:type="pct"/>
            <w:vMerge/>
          </w:tcPr>
          <w:p w14:paraId="127A2D1C" w14:textId="77777777" w:rsidR="00C81F2F" w:rsidRPr="0029031E" w:rsidDel="002A1D54" w:rsidRDefault="00C81F2F" w:rsidP="00C81F2F"/>
        </w:tc>
        <w:tc>
          <w:tcPr>
            <w:tcW w:w="3890" w:type="pct"/>
          </w:tcPr>
          <w:p w14:paraId="74215439" w14:textId="77777777" w:rsidR="00C81F2F" w:rsidRPr="0029031E" w:rsidRDefault="00C81F2F" w:rsidP="00AC3575">
            <w:pPr>
              <w:jc w:val="both"/>
            </w:pPr>
            <w:r w:rsidRPr="0029031E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29031E" w:rsidRPr="0029031E" w14:paraId="58EC5C46" w14:textId="77777777" w:rsidTr="00AC3575">
        <w:trPr>
          <w:trHeight w:val="20"/>
        </w:trPr>
        <w:tc>
          <w:tcPr>
            <w:tcW w:w="1110" w:type="pct"/>
            <w:vMerge/>
          </w:tcPr>
          <w:p w14:paraId="1A406BE0" w14:textId="77777777" w:rsidR="00C81F2F" w:rsidRPr="0029031E" w:rsidDel="002A1D54" w:rsidRDefault="00C81F2F" w:rsidP="00C81F2F"/>
        </w:tc>
        <w:tc>
          <w:tcPr>
            <w:tcW w:w="3890" w:type="pct"/>
          </w:tcPr>
          <w:p w14:paraId="34771EFB" w14:textId="174F612C" w:rsidR="00C81F2F" w:rsidRPr="0029031E" w:rsidRDefault="00C81F2F" w:rsidP="00AC3575">
            <w:pPr>
              <w:jc w:val="both"/>
            </w:pPr>
            <w:r w:rsidRPr="0029031E">
              <w:t xml:space="preserve">Выполнять </w:t>
            </w:r>
            <w:r w:rsidR="00024DF7">
              <w:t>измерение издели</w:t>
            </w:r>
            <w:r w:rsidRPr="0029031E">
              <w:t xml:space="preserve">й с использованием контрольно-измерительных инструментов </w:t>
            </w:r>
          </w:p>
        </w:tc>
      </w:tr>
      <w:tr w:rsidR="0029031E" w:rsidRPr="0029031E" w14:paraId="0E6E9AC5" w14:textId="77777777" w:rsidTr="00AC3575">
        <w:trPr>
          <w:trHeight w:val="20"/>
        </w:trPr>
        <w:tc>
          <w:tcPr>
            <w:tcW w:w="1110" w:type="pct"/>
            <w:vMerge/>
          </w:tcPr>
          <w:p w14:paraId="7E9CC224" w14:textId="77777777" w:rsidR="00C81F2F" w:rsidRPr="0029031E" w:rsidDel="002A1D54" w:rsidRDefault="00C81F2F" w:rsidP="00C81F2F"/>
        </w:tc>
        <w:tc>
          <w:tcPr>
            <w:tcW w:w="3890" w:type="pct"/>
          </w:tcPr>
          <w:p w14:paraId="5ED0E1AD" w14:textId="77777777" w:rsidR="00C81F2F" w:rsidRPr="0029031E" w:rsidRDefault="00C81F2F" w:rsidP="00AC3575">
            <w:pPr>
              <w:jc w:val="both"/>
            </w:pPr>
            <w:r w:rsidRPr="0029031E">
              <w:t xml:space="preserve">Применять средства индивидуальной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из листового и пруткового металла на полуавтоматических валковых листогибочных машинах</w:t>
            </w:r>
          </w:p>
        </w:tc>
      </w:tr>
      <w:tr w:rsidR="0029031E" w:rsidRPr="0029031E" w14:paraId="3717CC7E" w14:textId="77777777" w:rsidTr="00AC3575">
        <w:trPr>
          <w:trHeight w:val="20"/>
        </w:trPr>
        <w:tc>
          <w:tcPr>
            <w:tcW w:w="1110" w:type="pct"/>
            <w:vMerge/>
          </w:tcPr>
          <w:p w14:paraId="443420C7" w14:textId="77777777" w:rsidR="00C81F2F" w:rsidRPr="0029031E" w:rsidDel="002A1D54" w:rsidRDefault="00C81F2F" w:rsidP="00C81F2F"/>
        </w:tc>
        <w:tc>
          <w:tcPr>
            <w:tcW w:w="3890" w:type="pct"/>
          </w:tcPr>
          <w:p w14:paraId="1EDA4863" w14:textId="77777777" w:rsidR="00C81F2F" w:rsidRPr="0029031E" w:rsidRDefault="00C81F2F" w:rsidP="00AC3575">
            <w:pPr>
              <w:jc w:val="both"/>
            </w:pPr>
            <w:r w:rsidRPr="0029031E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29031E" w:rsidRPr="0029031E" w14:paraId="1F041402" w14:textId="77777777" w:rsidTr="00AC3575">
        <w:trPr>
          <w:trHeight w:val="20"/>
        </w:trPr>
        <w:tc>
          <w:tcPr>
            <w:tcW w:w="1110" w:type="pct"/>
            <w:vMerge w:val="restart"/>
          </w:tcPr>
          <w:p w14:paraId="270CBF0A" w14:textId="77777777" w:rsidR="00C81F2F" w:rsidRPr="0029031E" w:rsidRDefault="00C81F2F" w:rsidP="00C81F2F">
            <w:r w:rsidRPr="0029031E" w:rsidDel="002A1D54">
              <w:t>Необходимые знания</w:t>
            </w:r>
          </w:p>
        </w:tc>
        <w:tc>
          <w:tcPr>
            <w:tcW w:w="3890" w:type="pct"/>
          </w:tcPr>
          <w:p w14:paraId="2F099E21" w14:textId="77777777" w:rsidR="00C81F2F" w:rsidRPr="0029031E" w:rsidRDefault="00C81F2F" w:rsidP="00AC3575">
            <w:pPr>
              <w:jc w:val="both"/>
            </w:pPr>
            <w:r w:rsidRPr="0029031E">
              <w:t>Основы машиностроительного черчения в объеме, необходимом для выполнения работы</w:t>
            </w:r>
          </w:p>
        </w:tc>
      </w:tr>
      <w:tr w:rsidR="0029031E" w:rsidRPr="0029031E" w14:paraId="1947241E" w14:textId="77777777" w:rsidTr="00AC3575">
        <w:trPr>
          <w:trHeight w:val="20"/>
        </w:trPr>
        <w:tc>
          <w:tcPr>
            <w:tcW w:w="1110" w:type="pct"/>
            <w:vMerge/>
          </w:tcPr>
          <w:p w14:paraId="7A805728" w14:textId="77777777" w:rsidR="00C81F2F" w:rsidRPr="0029031E" w:rsidDel="002A1D54" w:rsidRDefault="00C81F2F" w:rsidP="00C81F2F"/>
        </w:tc>
        <w:tc>
          <w:tcPr>
            <w:tcW w:w="3890" w:type="pct"/>
          </w:tcPr>
          <w:p w14:paraId="289C8FD8" w14:textId="77777777" w:rsidR="00C81F2F" w:rsidRPr="0029031E" w:rsidRDefault="00C81F2F" w:rsidP="00AC3575">
            <w:pPr>
              <w:jc w:val="both"/>
            </w:pPr>
            <w:r w:rsidRPr="0029031E">
              <w:t>Правила чтения технологических документов</w:t>
            </w:r>
          </w:p>
        </w:tc>
      </w:tr>
      <w:tr w:rsidR="0029031E" w:rsidRPr="0029031E" w14:paraId="17E5B8AE" w14:textId="77777777" w:rsidTr="00AC3575">
        <w:trPr>
          <w:trHeight w:val="20"/>
        </w:trPr>
        <w:tc>
          <w:tcPr>
            <w:tcW w:w="1110" w:type="pct"/>
            <w:vMerge/>
          </w:tcPr>
          <w:p w14:paraId="594153C9" w14:textId="77777777" w:rsidR="00C81F2F" w:rsidRPr="0029031E" w:rsidDel="002A1D54" w:rsidRDefault="00C81F2F" w:rsidP="00C81F2F"/>
        </w:tc>
        <w:tc>
          <w:tcPr>
            <w:tcW w:w="3890" w:type="pct"/>
          </w:tcPr>
          <w:p w14:paraId="3A382B66" w14:textId="77777777" w:rsidR="00C81F2F" w:rsidRPr="0029031E" w:rsidRDefault="00C81F2F" w:rsidP="00AC3575">
            <w:pPr>
              <w:jc w:val="both"/>
            </w:pPr>
            <w:r w:rsidRPr="0029031E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9031E" w:rsidRPr="0029031E" w14:paraId="43396422" w14:textId="77777777" w:rsidTr="00AC3575">
        <w:trPr>
          <w:trHeight w:val="20"/>
        </w:trPr>
        <w:tc>
          <w:tcPr>
            <w:tcW w:w="1110" w:type="pct"/>
            <w:vMerge/>
          </w:tcPr>
          <w:p w14:paraId="62EAAFC5" w14:textId="77777777" w:rsidR="00C81F2F" w:rsidRPr="0029031E" w:rsidDel="002A1D54" w:rsidRDefault="00C81F2F" w:rsidP="00C81F2F"/>
        </w:tc>
        <w:tc>
          <w:tcPr>
            <w:tcW w:w="3890" w:type="pct"/>
          </w:tcPr>
          <w:p w14:paraId="6065FA1F" w14:textId="77777777" w:rsidR="00C81F2F" w:rsidRPr="0029031E" w:rsidRDefault="00C81F2F" w:rsidP="00AC3575">
            <w:pPr>
              <w:jc w:val="both"/>
            </w:pPr>
            <w:r w:rsidRPr="0029031E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9031E" w:rsidRPr="0029031E" w14:paraId="43CDB49C" w14:textId="77777777" w:rsidTr="00AC3575">
        <w:trPr>
          <w:trHeight w:val="20"/>
        </w:trPr>
        <w:tc>
          <w:tcPr>
            <w:tcW w:w="1110" w:type="pct"/>
            <w:vMerge/>
          </w:tcPr>
          <w:p w14:paraId="0BC34346" w14:textId="77777777" w:rsidR="00C81F2F" w:rsidRPr="0029031E" w:rsidDel="002A1D54" w:rsidRDefault="00C81F2F" w:rsidP="00C81F2F"/>
        </w:tc>
        <w:tc>
          <w:tcPr>
            <w:tcW w:w="3890" w:type="pct"/>
          </w:tcPr>
          <w:p w14:paraId="5CF87C84" w14:textId="77777777" w:rsidR="00C81F2F" w:rsidRPr="0029031E" w:rsidRDefault="00C81F2F" w:rsidP="00AC3575">
            <w:pPr>
              <w:jc w:val="both"/>
            </w:pPr>
            <w:r w:rsidRPr="0029031E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9031E" w:rsidRPr="0029031E" w14:paraId="4769BB04" w14:textId="77777777" w:rsidTr="00AC3575">
        <w:trPr>
          <w:trHeight w:val="20"/>
        </w:trPr>
        <w:tc>
          <w:tcPr>
            <w:tcW w:w="1110" w:type="pct"/>
            <w:vMerge/>
          </w:tcPr>
          <w:p w14:paraId="4596AAA6" w14:textId="77777777" w:rsidR="00C81F2F" w:rsidRPr="0029031E" w:rsidDel="002A1D54" w:rsidRDefault="00C81F2F" w:rsidP="00C81F2F"/>
        </w:tc>
        <w:tc>
          <w:tcPr>
            <w:tcW w:w="3890" w:type="pct"/>
          </w:tcPr>
          <w:p w14:paraId="401D8450" w14:textId="5A11D4BC" w:rsidR="00C81F2F" w:rsidRPr="0029031E" w:rsidRDefault="00231D2B" w:rsidP="00AC3575">
            <w:pPr>
              <w:jc w:val="both"/>
            </w:pPr>
            <w:r>
              <w:t>Виды, конструкция</w:t>
            </w:r>
            <w:r w:rsidR="00C81F2F" w:rsidRPr="0029031E">
              <w:t xml:space="preserve"> и назначение полуавтоматических валковых листогибочных машин</w:t>
            </w:r>
          </w:p>
        </w:tc>
      </w:tr>
      <w:tr w:rsidR="0029031E" w:rsidRPr="0029031E" w14:paraId="36F53F20" w14:textId="77777777" w:rsidTr="00AC3575">
        <w:trPr>
          <w:trHeight w:val="20"/>
        </w:trPr>
        <w:tc>
          <w:tcPr>
            <w:tcW w:w="1110" w:type="pct"/>
            <w:vMerge/>
          </w:tcPr>
          <w:p w14:paraId="3E386D02" w14:textId="77777777" w:rsidR="00C81F2F" w:rsidRPr="0029031E" w:rsidDel="002A1D54" w:rsidRDefault="00C81F2F" w:rsidP="00C81F2F"/>
        </w:tc>
        <w:tc>
          <w:tcPr>
            <w:tcW w:w="3890" w:type="pct"/>
          </w:tcPr>
          <w:p w14:paraId="15BAB66D" w14:textId="1DDC4CD4" w:rsidR="00C81F2F" w:rsidRPr="0029031E" w:rsidRDefault="00231D2B" w:rsidP="00AC3575">
            <w:pPr>
              <w:jc w:val="both"/>
            </w:pPr>
            <w:r>
              <w:t>Виды, конструкция</w:t>
            </w:r>
            <w:r w:rsidR="00C81F2F" w:rsidRPr="0029031E">
              <w:t xml:space="preserve"> и назначение нагревательных устройств для нагрева заготовок под вальцовку на полуавтоматических валковых листогибочных машинах</w:t>
            </w:r>
          </w:p>
        </w:tc>
      </w:tr>
      <w:tr w:rsidR="0029031E" w:rsidRPr="0029031E" w14:paraId="2AD76836" w14:textId="77777777" w:rsidTr="00AC3575">
        <w:trPr>
          <w:trHeight w:val="20"/>
        </w:trPr>
        <w:tc>
          <w:tcPr>
            <w:tcW w:w="1110" w:type="pct"/>
            <w:vMerge/>
          </w:tcPr>
          <w:p w14:paraId="79838C0F" w14:textId="77777777" w:rsidR="00C81F2F" w:rsidRPr="0029031E" w:rsidDel="002A1D54" w:rsidRDefault="00C81F2F" w:rsidP="00C81F2F"/>
        </w:tc>
        <w:tc>
          <w:tcPr>
            <w:tcW w:w="3890" w:type="pct"/>
          </w:tcPr>
          <w:p w14:paraId="46A108B2" w14:textId="604D1EDF" w:rsidR="00C81F2F" w:rsidRPr="0029031E" w:rsidRDefault="00231D2B" w:rsidP="00AC3575">
            <w:pPr>
              <w:jc w:val="both"/>
            </w:pPr>
            <w:r>
              <w:t>Виды, конструкция</w:t>
            </w:r>
            <w:r w:rsidR="00C81F2F" w:rsidRPr="0029031E">
              <w:t xml:space="preserve"> и назначение вспомогательных приспособлений для гибки на полуавтоматических валковых листогибочных машинах</w:t>
            </w:r>
          </w:p>
        </w:tc>
      </w:tr>
      <w:tr w:rsidR="0029031E" w:rsidRPr="0029031E" w14:paraId="05FFDB17" w14:textId="77777777" w:rsidTr="00AC3575">
        <w:trPr>
          <w:trHeight w:val="20"/>
        </w:trPr>
        <w:tc>
          <w:tcPr>
            <w:tcW w:w="1110" w:type="pct"/>
            <w:vMerge/>
          </w:tcPr>
          <w:p w14:paraId="24C5A767" w14:textId="77777777" w:rsidR="00C81F2F" w:rsidRPr="0029031E" w:rsidDel="002A1D54" w:rsidRDefault="00C81F2F" w:rsidP="00C81F2F"/>
        </w:tc>
        <w:tc>
          <w:tcPr>
            <w:tcW w:w="3890" w:type="pct"/>
          </w:tcPr>
          <w:p w14:paraId="4DB3CE58" w14:textId="77777777" w:rsidR="00C81F2F" w:rsidRPr="0029031E" w:rsidRDefault="00C81F2F" w:rsidP="00AC3575">
            <w:pPr>
              <w:jc w:val="both"/>
            </w:pPr>
            <w:r w:rsidRPr="0029031E">
              <w:t>Виды и назначение подъемно-транспортного оборудования</w:t>
            </w:r>
          </w:p>
        </w:tc>
      </w:tr>
      <w:tr w:rsidR="0029031E" w:rsidRPr="0029031E" w14:paraId="36DB95DF" w14:textId="77777777" w:rsidTr="00AC3575">
        <w:trPr>
          <w:trHeight w:val="20"/>
        </w:trPr>
        <w:tc>
          <w:tcPr>
            <w:tcW w:w="1110" w:type="pct"/>
            <w:vMerge/>
          </w:tcPr>
          <w:p w14:paraId="4384C205" w14:textId="77777777" w:rsidR="00C81F2F" w:rsidRPr="0029031E" w:rsidDel="002A1D54" w:rsidRDefault="00C81F2F" w:rsidP="00C81F2F"/>
        </w:tc>
        <w:tc>
          <w:tcPr>
            <w:tcW w:w="3890" w:type="pct"/>
          </w:tcPr>
          <w:p w14:paraId="57140A4A" w14:textId="77777777" w:rsidR="00C81F2F" w:rsidRPr="0029031E" w:rsidRDefault="00C81F2F" w:rsidP="00AC3575">
            <w:pPr>
              <w:jc w:val="both"/>
            </w:pPr>
            <w:r w:rsidRPr="0029031E">
              <w:t>Типовые режимы работы полуавтоматических валковых листогибочных машин и вспомогательных приспособлений</w:t>
            </w:r>
          </w:p>
        </w:tc>
      </w:tr>
      <w:tr w:rsidR="0029031E" w:rsidRPr="0029031E" w14:paraId="1817C9BB" w14:textId="77777777" w:rsidTr="00AC3575">
        <w:trPr>
          <w:trHeight w:val="20"/>
        </w:trPr>
        <w:tc>
          <w:tcPr>
            <w:tcW w:w="1110" w:type="pct"/>
            <w:vMerge/>
          </w:tcPr>
          <w:p w14:paraId="21114F73" w14:textId="77777777" w:rsidR="00C81F2F" w:rsidRPr="0029031E" w:rsidDel="002A1D54" w:rsidRDefault="00C81F2F" w:rsidP="00C81F2F"/>
        </w:tc>
        <w:tc>
          <w:tcPr>
            <w:tcW w:w="3890" w:type="pct"/>
          </w:tcPr>
          <w:p w14:paraId="3021B489" w14:textId="77777777" w:rsidR="00C81F2F" w:rsidRPr="0029031E" w:rsidRDefault="00C81F2F" w:rsidP="00AC3575">
            <w:pPr>
              <w:jc w:val="both"/>
            </w:pPr>
            <w:r w:rsidRPr="0029031E">
              <w:t>Основные характеристики полуавтоматических валковых листогибочных машин и вспомогательных приспособлений</w:t>
            </w:r>
          </w:p>
        </w:tc>
      </w:tr>
      <w:tr w:rsidR="0029031E" w:rsidRPr="0029031E" w14:paraId="45FF32CD" w14:textId="77777777" w:rsidTr="00AC3575">
        <w:trPr>
          <w:trHeight w:val="20"/>
        </w:trPr>
        <w:tc>
          <w:tcPr>
            <w:tcW w:w="1110" w:type="pct"/>
            <w:vMerge/>
          </w:tcPr>
          <w:p w14:paraId="63A2DC3B" w14:textId="77777777" w:rsidR="00C81F2F" w:rsidRPr="0029031E" w:rsidDel="002A1D54" w:rsidRDefault="00C81F2F" w:rsidP="00C81F2F"/>
        </w:tc>
        <w:tc>
          <w:tcPr>
            <w:tcW w:w="3890" w:type="pct"/>
          </w:tcPr>
          <w:p w14:paraId="79E7A057" w14:textId="77777777" w:rsidR="00C81F2F" w:rsidRPr="0029031E" w:rsidRDefault="00C81F2F" w:rsidP="00AC3575">
            <w:pPr>
              <w:jc w:val="both"/>
            </w:pPr>
            <w:r w:rsidRPr="0029031E">
              <w:t>Назначение органов управления полуавтоматическими валковыми листогибочными машинами и вспомогательными приспособлениями</w:t>
            </w:r>
          </w:p>
        </w:tc>
      </w:tr>
      <w:tr w:rsidR="0029031E" w:rsidRPr="0029031E" w14:paraId="307BC6DE" w14:textId="77777777" w:rsidTr="00AC3575">
        <w:trPr>
          <w:trHeight w:val="20"/>
        </w:trPr>
        <w:tc>
          <w:tcPr>
            <w:tcW w:w="1110" w:type="pct"/>
            <w:vMerge/>
          </w:tcPr>
          <w:p w14:paraId="6A4CAC6D" w14:textId="77777777" w:rsidR="00C81F2F" w:rsidRPr="0029031E" w:rsidDel="002A1D54" w:rsidRDefault="00C81F2F" w:rsidP="00C81F2F"/>
        </w:tc>
        <w:tc>
          <w:tcPr>
            <w:tcW w:w="3890" w:type="pct"/>
          </w:tcPr>
          <w:p w14:paraId="1A7FB627" w14:textId="77777777" w:rsidR="00C81F2F" w:rsidRPr="0029031E" w:rsidRDefault="00C81F2F" w:rsidP="00AC3575">
            <w:pPr>
              <w:jc w:val="both"/>
            </w:pPr>
            <w:r w:rsidRPr="0029031E">
              <w:t>Порядок и правила подготовки к работе полуавтоматических валковых листогибочных машин и вспомогательных приспособлений</w:t>
            </w:r>
          </w:p>
        </w:tc>
      </w:tr>
      <w:tr w:rsidR="0029031E" w:rsidRPr="0029031E" w14:paraId="7A61A2E6" w14:textId="77777777" w:rsidTr="00AC3575">
        <w:trPr>
          <w:trHeight w:val="20"/>
        </w:trPr>
        <w:tc>
          <w:tcPr>
            <w:tcW w:w="1110" w:type="pct"/>
            <w:vMerge/>
          </w:tcPr>
          <w:p w14:paraId="1788FE2E" w14:textId="77777777" w:rsidR="00C81F2F" w:rsidRPr="0029031E" w:rsidDel="002A1D54" w:rsidRDefault="00C81F2F" w:rsidP="00C81F2F"/>
        </w:tc>
        <w:tc>
          <w:tcPr>
            <w:tcW w:w="3890" w:type="pct"/>
          </w:tcPr>
          <w:p w14:paraId="7D8BE1C8" w14:textId="365B3269" w:rsidR="00C81F2F" w:rsidRPr="0029031E" w:rsidRDefault="00C81F2F" w:rsidP="00AC3575">
            <w:pPr>
              <w:jc w:val="both"/>
            </w:pPr>
            <w:r w:rsidRPr="0029031E">
              <w:t xml:space="preserve">Порядок и правила выполнения планово-предупредительного </w:t>
            </w:r>
            <w:r w:rsidR="00AA1575">
              <w:t>обслуживания (ежедневного, еженедельного)</w:t>
            </w:r>
            <w:r w:rsidRPr="0029031E">
              <w:t xml:space="preserve"> полуавтоматических валковых листогибочных машин в соответствии с требованиями документации по эксплуатации</w:t>
            </w:r>
          </w:p>
        </w:tc>
      </w:tr>
      <w:tr w:rsidR="0029031E" w:rsidRPr="0029031E" w14:paraId="5EA2193F" w14:textId="77777777" w:rsidTr="00AC3575">
        <w:trPr>
          <w:trHeight w:val="20"/>
        </w:trPr>
        <w:tc>
          <w:tcPr>
            <w:tcW w:w="1110" w:type="pct"/>
            <w:vMerge/>
          </w:tcPr>
          <w:p w14:paraId="0EB34B77" w14:textId="77777777" w:rsidR="00C81F2F" w:rsidRPr="0029031E" w:rsidDel="002A1D54" w:rsidRDefault="00C81F2F" w:rsidP="00C81F2F"/>
        </w:tc>
        <w:tc>
          <w:tcPr>
            <w:tcW w:w="3890" w:type="pct"/>
          </w:tcPr>
          <w:p w14:paraId="0F62DC17" w14:textId="77777777" w:rsidR="00C81F2F" w:rsidRPr="0029031E" w:rsidRDefault="00C81F2F" w:rsidP="00AC3575">
            <w:pPr>
              <w:jc w:val="both"/>
            </w:pPr>
            <w:r w:rsidRPr="0029031E">
              <w:t>Правила и способы гибки изделий на полуавтоматических валковых листогибочных машинах</w:t>
            </w:r>
          </w:p>
        </w:tc>
      </w:tr>
      <w:tr w:rsidR="0029031E" w:rsidRPr="0029031E" w14:paraId="425800D6" w14:textId="77777777" w:rsidTr="00AC3575">
        <w:trPr>
          <w:trHeight w:val="20"/>
        </w:trPr>
        <w:tc>
          <w:tcPr>
            <w:tcW w:w="1110" w:type="pct"/>
            <w:vMerge/>
          </w:tcPr>
          <w:p w14:paraId="0BAF7D40" w14:textId="77777777" w:rsidR="00C81F2F" w:rsidRPr="0029031E" w:rsidDel="002A1D54" w:rsidRDefault="00C81F2F" w:rsidP="00C81F2F"/>
        </w:tc>
        <w:tc>
          <w:tcPr>
            <w:tcW w:w="3890" w:type="pct"/>
          </w:tcPr>
          <w:p w14:paraId="6664C149" w14:textId="7C67A3B7" w:rsidR="00C81F2F" w:rsidRPr="0029031E" w:rsidRDefault="00C81F2F" w:rsidP="00AC3575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полуавтоматических валковых листогибочных машин</w:t>
            </w:r>
          </w:p>
        </w:tc>
      </w:tr>
      <w:tr w:rsidR="0029031E" w:rsidRPr="0029031E" w14:paraId="30D32557" w14:textId="77777777" w:rsidTr="00AC3575">
        <w:trPr>
          <w:trHeight w:val="20"/>
        </w:trPr>
        <w:tc>
          <w:tcPr>
            <w:tcW w:w="1110" w:type="pct"/>
            <w:vMerge/>
          </w:tcPr>
          <w:p w14:paraId="4524DA1F" w14:textId="77777777" w:rsidR="00C81F2F" w:rsidRPr="0029031E" w:rsidDel="002A1D54" w:rsidRDefault="00C81F2F" w:rsidP="00C81F2F"/>
        </w:tc>
        <w:tc>
          <w:tcPr>
            <w:tcW w:w="3890" w:type="pct"/>
          </w:tcPr>
          <w:p w14:paraId="31D0C2EF" w14:textId="45AE4CAB" w:rsidR="00C81F2F" w:rsidRPr="0029031E" w:rsidRDefault="00C81F2F" w:rsidP="00AC3575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нагревательных устройств для нагрева заготовок под вальцовку на полуавтоматических валковых листогибочных машинах</w:t>
            </w:r>
          </w:p>
        </w:tc>
      </w:tr>
      <w:tr w:rsidR="0029031E" w:rsidRPr="0029031E" w14:paraId="0CBE94C0" w14:textId="77777777" w:rsidTr="00AC3575">
        <w:trPr>
          <w:trHeight w:val="20"/>
        </w:trPr>
        <w:tc>
          <w:tcPr>
            <w:tcW w:w="1110" w:type="pct"/>
            <w:vMerge/>
          </w:tcPr>
          <w:p w14:paraId="2F4C3E44" w14:textId="77777777" w:rsidR="00C81F2F" w:rsidRPr="0029031E" w:rsidDel="002A1D54" w:rsidRDefault="00C81F2F" w:rsidP="00C81F2F"/>
        </w:tc>
        <w:tc>
          <w:tcPr>
            <w:tcW w:w="3890" w:type="pct"/>
          </w:tcPr>
          <w:p w14:paraId="1AFD915E" w14:textId="77777777" w:rsidR="00C81F2F" w:rsidRPr="0029031E" w:rsidRDefault="00C81F2F" w:rsidP="00AC3575">
            <w:pPr>
              <w:jc w:val="both"/>
            </w:pPr>
            <w:r w:rsidRPr="0029031E">
              <w:t xml:space="preserve">Виды дефектов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валковых листогибочных машинах</w:t>
            </w:r>
          </w:p>
        </w:tc>
      </w:tr>
      <w:tr w:rsidR="0029031E" w:rsidRPr="0029031E" w14:paraId="56487E3C" w14:textId="77777777" w:rsidTr="00AC3575">
        <w:trPr>
          <w:trHeight w:val="20"/>
        </w:trPr>
        <w:tc>
          <w:tcPr>
            <w:tcW w:w="1110" w:type="pct"/>
            <w:vMerge/>
          </w:tcPr>
          <w:p w14:paraId="065D35D0" w14:textId="77777777" w:rsidR="00C81F2F" w:rsidRPr="0029031E" w:rsidDel="002A1D54" w:rsidRDefault="00C81F2F" w:rsidP="00C81F2F"/>
        </w:tc>
        <w:tc>
          <w:tcPr>
            <w:tcW w:w="3890" w:type="pct"/>
          </w:tcPr>
          <w:p w14:paraId="40E6188C" w14:textId="77777777" w:rsidR="00C81F2F" w:rsidRPr="0029031E" w:rsidRDefault="00C81F2F" w:rsidP="00AC3575">
            <w:pPr>
              <w:jc w:val="both"/>
            </w:pPr>
            <w:r w:rsidRPr="0029031E">
              <w:t xml:space="preserve">Способы устранения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валковых листогибочных машинах</w:t>
            </w:r>
          </w:p>
        </w:tc>
      </w:tr>
      <w:tr w:rsidR="0029031E" w:rsidRPr="0029031E" w14:paraId="12845BF7" w14:textId="77777777" w:rsidTr="00AC3575">
        <w:trPr>
          <w:trHeight w:val="20"/>
        </w:trPr>
        <w:tc>
          <w:tcPr>
            <w:tcW w:w="1110" w:type="pct"/>
            <w:vMerge/>
          </w:tcPr>
          <w:p w14:paraId="361FB9A9" w14:textId="77777777" w:rsidR="00C81F2F" w:rsidRPr="0029031E" w:rsidDel="002A1D54" w:rsidRDefault="00C81F2F" w:rsidP="00C81F2F"/>
        </w:tc>
        <w:tc>
          <w:tcPr>
            <w:tcW w:w="3890" w:type="pct"/>
          </w:tcPr>
          <w:p w14:paraId="7A225784" w14:textId="77777777" w:rsidR="00C81F2F" w:rsidRPr="0029031E" w:rsidRDefault="00C81F2F" w:rsidP="00AC3575">
            <w:pPr>
              <w:jc w:val="both"/>
            </w:pPr>
            <w:r w:rsidRPr="0029031E">
              <w:t>Температурные режимы гибки на полуавтоматических валковых листогибочных машинах</w:t>
            </w:r>
          </w:p>
        </w:tc>
      </w:tr>
      <w:tr w:rsidR="0029031E" w:rsidRPr="0029031E" w14:paraId="6BDAC1F4" w14:textId="77777777" w:rsidTr="00AC3575">
        <w:trPr>
          <w:trHeight w:val="20"/>
        </w:trPr>
        <w:tc>
          <w:tcPr>
            <w:tcW w:w="1110" w:type="pct"/>
            <w:vMerge/>
          </w:tcPr>
          <w:p w14:paraId="7AC8D3B1" w14:textId="77777777" w:rsidR="00C81F2F" w:rsidRPr="0029031E" w:rsidDel="002A1D54" w:rsidRDefault="00C81F2F" w:rsidP="00C81F2F"/>
        </w:tc>
        <w:tc>
          <w:tcPr>
            <w:tcW w:w="3890" w:type="pct"/>
          </w:tcPr>
          <w:p w14:paraId="056E19A7" w14:textId="77777777" w:rsidR="00C81F2F" w:rsidRPr="0029031E" w:rsidRDefault="00C81F2F" w:rsidP="00AC3575">
            <w:pPr>
              <w:jc w:val="both"/>
            </w:pPr>
            <w:r w:rsidRPr="0029031E">
              <w:t>Группы и марки материалов, обрабатываемых на полуавтоматических валковых листогибочных машинах</w:t>
            </w:r>
          </w:p>
        </w:tc>
      </w:tr>
      <w:tr w:rsidR="0029031E" w:rsidRPr="0029031E" w14:paraId="1655CB61" w14:textId="77777777" w:rsidTr="00AC3575">
        <w:trPr>
          <w:trHeight w:val="20"/>
        </w:trPr>
        <w:tc>
          <w:tcPr>
            <w:tcW w:w="1110" w:type="pct"/>
            <w:vMerge/>
          </w:tcPr>
          <w:p w14:paraId="424FA6E0" w14:textId="77777777" w:rsidR="00C81F2F" w:rsidRPr="0029031E" w:rsidDel="002A1D54" w:rsidRDefault="00C81F2F" w:rsidP="00C81F2F"/>
        </w:tc>
        <w:tc>
          <w:tcPr>
            <w:tcW w:w="3890" w:type="pct"/>
          </w:tcPr>
          <w:p w14:paraId="04C1B552" w14:textId="77777777" w:rsidR="00C81F2F" w:rsidRPr="0029031E" w:rsidRDefault="00C81F2F" w:rsidP="00AC3575">
            <w:pPr>
              <w:jc w:val="both"/>
            </w:pPr>
            <w:r w:rsidRPr="0029031E">
              <w:t>Сортамент заготовок, обрабатываемых на полуавтоматических валковых листогибочных машинах</w:t>
            </w:r>
          </w:p>
        </w:tc>
      </w:tr>
      <w:tr w:rsidR="0029031E" w:rsidRPr="0029031E" w14:paraId="05B5E66B" w14:textId="77777777" w:rsidTr="00AC3575">
        <w:trPr>
          <w:trHeight w:val="20"/>
        </w:trPr>
        <w:tc>
          <w:tcPr>
            <w:tcW w:w="1110" w:type="pct"/>
            <w:vMerge/>
          </w:tcPr>
          <w:p w14:paraId="746811BD" w14:textId="77777777" w:rsidR="00C81F2F" w:rsidRPr="0029031E" w:rsidDel="002A1D54" w:rsidRDefault="00C81F2F" w:rsidP="00C81F2F"/>
        </w:tc>
        <w:tc>
          <w:tcPr>
            <w:tcW w:w="3890" w:type="pct"/>
          </w:tcPr>
          <w:p w14:paraId="577D8721" w14:textId="77777777" w:rsidR="00C81F2F" w:rsidRPr="0029031E" w:rsidRDefault="00C81F2F" w:rsidP="00AC3575">
            <w:pPr>
              <w:jc w:val="both"/>
            </w:pPr>
            <w:r w:rsidRPr="0029031E">
              <w:t>Типовые технологические процессы гибки изделий на полуавтоматических валковых листогибочных машинах</w:t>
            </w:r>
          </w:p>
        </w:tc>
      </w:tr>
      <w:tr w:rsidR="0029031E" w:rsidRPr="0029031E" w14:paraId="314D37EB" w14:textId="77777777" w:rsidTr="00AC3575">
        <w:trPr>
          <w:trHeight w:val="20"/>
        </w:trPr>
        <w:tc>
          <w:tcPr>
            <w:tcW w:w="1110" w:type="pct"/>
            <w:vMerge/>
          </w:tcPr>
          <w:p w14:paraId="2E5539CA" w14:textId="77777777" w:rsidR="00C81F2F" w:rsidRPr="0029031E" w:rsidDel="002A1D54" w:rsidRDefault="00C81F2F" w:rsidP="00C81F2F"/>
        </w:tc>
        <w:tc>
          <w:tcPr>
            <w:tcW w:w="3890" w:type="pct"/>
          </w:tcPr>
          <w:p w14:paraId="1696C696" w14:textId="77777777" w:rsidR="00C81F2F" w:rsidRPr="0029031E" w:rsidRDefault="00C81F2F" w:rsidP="00AC3575">
            <w:pPr>
              <w:jc w:val="both"/>
            </w:pPr>
            <w:r w:rsidRPr="0029031E">
              <w:t>Приемы работы и последовательность гибки на полуавтоматических валковых листогибочных машинах</w:t>
            </w:r>
          </w:p>
        </w:tc>
      </w:tr>
      <w:tr w:rsidR="0029031E" w:rsidRPr="0029031E" w14:paraId="0621633B" w14:textId="77777777" w:rsidTr="00AC3575">
        <w:trPr>
          <w:trHeight w:val="20"/>
        </w:trPr>
        <w:tc>
          <w:tcPr>
            <w:tcW w:w="1110" w:type="pct"/>
            <w:vMerge/>
          </w:tcPr>
          <w:p w14:paraId="7A66FA86" w14:textId="77777777" w:rsidR="00C81F2F" w:rsidRPr="0029031E" w:rsidDel="002A1D54" w:rsidRDefault="00C81F2F" w:rsidP="00C81F2F"/>
        </w:tc>
        <w:tc>
          <w:tcPr>
            <w:tcW w:w="3890" w:type="pct"/>
          </w:tcPr>
          <w:p w14:paraId="5BA5E3CF" w14:textId="77777777" w:rsidR="00C81F2F" w:rsidRPr="0029031E" w:rsidRDefault="00C81F2F" w:rsidP="00AC3575">
            <w:pPr>
              <w:jc w:val="both"/>
            </w:pPr>
            <w:r w:rsidRPr="0029031E">
              <w:t xml:space="preserve">Схемы и правила складирования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валковых листогибочных машинах</w:t>
            </w:r>
          </w:p>
        </w:tc>
      </w:tr>
      <w:tr w:rsidR="0029031E" w:rsidRPr="0029031E" w14:paraId="26C0DD7C" w14:textId="77777777" w:rsidTr="00AC3575">
        <w:trPr>
          <w:trHeight w:val="20"/>
        </w:trPr>
        <w:tc>
          <w:tcPr>
            <w:tcW w:w="1110" w:type="pct"/>
            <w:vMerge/>
          </w:tcPr>
          <w:p w14:paraId="49E8788B" w14:textId="77777777" w:rsidR="00C81F2F" w:rsidRPr="0029031E" w:rsidDel="002A1D54" w:rsidRDefault="00C81F2F" w:rsidP="00C81F2F"/>
        </w:tc>
        <w:tc>
          <w:tcPr>
            <w:tcW w:w="3890" w:type="pct"/>
          </w:tcPr>
          <w:p w14:paraId="7665497B" w14:textId="77777777" w:rsidR="00C81F2F" w:rsidRPr="0029031E" w:rsidRDefault="00C81F2F" w:rsidP="00AC3575">
            <w:pPr>
              <w:jc w:val="both"/>
            </w:pPr>
            <w:r w:rsidRPr="0029031E">
              <w:t xml:space="preserve">Припуски и допуски на изделия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валковых листогибочных машинах</w:t>
            </w:r>
          </w:p>
        </w:tc>
      </w:tr>
      <w:tr w:rsidR="0029031E" w:rsidRPr="0029031E" w14:paraId="2472AA69" w14:textId="77777777" w:rsidTr="00AC3575">
        <w:trPr>
          <w:trHeight w:val="20"/>
        </w:trPr>
        <w:tc>
          <w:tcPr>
            <w:tcW w:w="1110" w:type="pct"/>
            <w:vMerge/>
          </w:tcPr>
          <w:p w14:paraId="4FFDA3CE" w14:textId="77777777" w:rsidR="00C81F2F" w:rsidRPr="0029031E" w:rsidDel="002A1D54" w:rsidRDefault="00C81F2F" w:rsidP="00C81F2F"/>
        </w:tc>
        <w:tc>
          <w:tcPr>
            <w:tcW w:w="3890" w:type="pct"/>
          </w:tcPr>
          <w:p w14:paraId="5081F3CC" w14:textId="77777777" w:rsidR="00C81F2F" w:rsidRPr="0029031E" w:rsidRDefault="00C81F2F" w:rsidP="00AC3575">
            <w:pPr>
              <w:jc w:val="both"/>
            </w:pPr>
            <w:r w:rsidRPr="0029031E">
              <w:t xml:space="preserve">Способы контроля размеров изделий </w:t>
            </w:r>
            <w:r w:rsidR="00F865C3" w:rsidRPr="0029031E">
              <w:t>при</w:t>
            </w:r>
            <w:r w:rsidRPr="0029031E">
              <w:t xml:space="preserve"> </w:t>
            </w:r>
            <w:proofErr w:type="spellStart"/>
            <w:r w:rsidRPr="0029031E">
              <w:t>гибк</w:t>
            </w:r>
            <w:r w:rsidR="00F865C3" w:rsidRPr="0029031E">
              <w:t>е</w:t>
            </w:r>
            <w:proofErr w:type="spellEnd"/>
            <w:r w:rsidRPr="0029031E">
              <w:t xml:space="preserve"> на полуавтоматических валковых листогибочных машинах</w:t>
            </w:r>
          </w:p>
        </w:tc>
      </w:tr>
      <w:tr w:rsidR="0029031E" w:rsidRPr="0029031E" w14:paraId="1285DB3C" w14:textId="77777777" w:rsidTr="00AC3575">
        <w:trPr>
          <w:trHeight w:val="20"/>
        </w:trPr>
        <w:tc>
          <w:tcPr>
            <w:tcW w:w="1110" w:type="pct"/>
            <w:vMerge/>
          </w:tcPr>
          <w:p w14:paraId="5E0034B1" w14:textId="77777777" w:rsidR="00C81F2F" w:rsidRPr="0029031E" w:rsidDel="002A1D54" w:rsidRDefault="00C81F2F" w:rsidP="00C81F2F"/>
        </w:tc>
        <w:tc>
          <w:tcPr>
            <w:tcW w:w="3890" w:type="pct"/>
          </w:tcPr>
          <w:p w14:paraId="48F24D22" w14:textId="77777777" w:rsidR="00C81F2F" w:rsidRPr="0029031E" w:rsidRDefault="00C81F2F" w:rsidP="00AC3575">
            <w:pPr>
              <w:jc w:val="both"/>
            </w:pPr>
            <w:r w:rsidRPr="0029031E">
              <w:t xml:space="preserve">Способы контроля температуры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валковых листогибочных машинах</w:t>
            </w:r>
          </w:p>
        </w:tc>
      </w:tr>
      <w:tr w:rsidR="0029031E" w:rsidRPr="0029031E" w14:paraId="396D605E" w14:textId="77777777" w:rsidTr="00AC3575">
        <w:trPr>
          <w:trHeight w:val="20"/>
        </w:trPr>
        <w:tc>
          <w:tcPr>
            <w:tcW w:w="1110" w:type="pct"/>
            <w:vMerge/>
          </w:tcPr>
          <w:p w14:paraId="34384405" w14:textId="77777777" w:rsidR="00C81F2F" w:rsidRPr="0029031E" w:rsidDel="002A1D54" w:rsidRDefault="00C81F2F" w:rsidP="00C81F2F"/>
        </w:tc>
        <w:tc>
          <w:tcPr>
            <w:tcW w:w="3890" w:type="pct"/>
          </w:tcPr>
          <w:p w14:paraId="6D9648A2" w14:textId="4A199896" w:rsidR="00C81F2F" w:rsidRPr="0029031E" w:rsidRDefault="00231D2B" w:rsidP="00AC3575">
            <w:pPr>
              <w:jc w:val="both"/>
            </w:pPr>
            <w:r>
              <w:t>Виды, конструкция</w:t>
            </w:r>
            <w:r w:rsidR="00C81F2F" w:rsidRPr="0029031E">
              <w:t xml:space="preserve">, назначение контрольно-измерительных инструментов для контроля изделий </w:t>
            </w:r>
            <w:r w:rsidR="00F865C3" w:rsidRPr="0029031E">
              <w:t>при</w:t>
            </w:r>
            <w:r w:rsidR="00C81F2F" w:rsidRPr="0029031E">
              <w:t xml:space="preserve"> </w:t>
            </w:r>
            <w:proofErr w:type="spellStart"/>
            <w:r w:rsidR="00C81F2F" w:rsidRPr="0029031E">
              <w:t>гибк</w:t>
            </w:r>
            <w:r w:rsidR="00F865C3" w:rsidRPr="0029031E">
              <w:t>е</w:t>
            </w:r>
            <w:proofErr w:type="spellEnd"/>
            <w:r w:rsidR="00C81F2F" w:rsidRPr="0029031E">
              <w:t xml:space="preserve"> на полуавтоматических валковых листогибочных машинах</w:t>
            </w:r>
          </w:p>
        </w:tc>
      </w:tr>
      <w:tr w:rsidR="0029031E" w:rsidRPr="0029031E" w14:paraId="0C765907" w14:textId="77777777" w:rsidTr="00AC3575">
        <w:trPr>
          <w:trHeight w:val="20"/>
        </w:trPr>
        <w:tc>
          <w:tcPr>
            <w:tcW w:w="1110" w:type="pct"/>
            <w:vMerge/>
          </w:tcPr>
          <w:p w14:paraId="3416D72E" w14:textId="77777777" w:rsidR="00C81F2F" w:rsidRPr="0029031E" w:rsidDel="002A1D54" w:rsidRDefault="00C81F2F" w:rsidP="00C81F2F"/>
        </w:tc>
        <w:tc>
          <w:tcPr>
            <w:tcW w:w="3890" w:type="pct"/>
          </w:tcPr>
          <w:p w14:paraId="6B49E22A" w14:textId="77777777" w:rsidR="00C81F2F" w:rsidRPr="0029031E" w:rsidRDefault="00C81F2F" w:rsidP="00AC3575">
            <w:pPr>
              <w:jc w:val="both"/>
            </w:pPr>
            <w:r w:rsidRPr="0029031E">
              <w:t xml:space="preserve">Правила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и перемещения грузов</w:t>
            </w:r>
          </w:p>
        </w:tc>
      </w:tr>
      <w:tr w:rsidR="0029031E" w:rsidRPr="0029031E" w14:paraId="06CDCF24" w14:textId="77777777" w:rsidTr="00AC3575">
        <w:trPr>
          <w:trHeight w:val="20"/>
        </w:trPr>
        <w:tc>
          <w:tcPr>
            <w:tcW w:w="1110" w:type="pct"/>
            <w:vMerge/>
          </w:tcPr>
          <w:p w14:paraId="33420715" w14:textId="77777777" w:rsidR="00C81F2F" w:rsidRPr="0029031E" w:rsidDel="002A1D54" w:rsidRDefault="00C81F2F" w:rsidP="00C81F2F"/>
        </w:tc>
        <w:tc>
          <w:tcPr>
            <w:tcW w:w="3890" w:type="pct"/>
          </w:tcPr>
          <w:p w14:paraId="07168A8C" w14:textId="77777777" w:rsidR="00C81F2F" w:rsidRPr="0029031E" w:rsidRDefault="00C81F2F" w:rsidP="00AC3575">
            <w:pPr>
              <w:jc w:val="both"/>
            </w:pPr>
            <w:r w:rsidRPr="0029031E">
              <w:t>Система знаковой сигнализации при работе с машинистом крана</w:t>
            </w:r>
          </w:p>
        </w:tc>
      </w:tr>
      <w:tr w:rsidR="0029031E" w:rsidRPr="0029031E" w14:paraId="4D127A09" w14:textId="77777777" w:rsidTr="00AC3575">
        <w:trPr>
          <w:trHeight w:val="20"/>
        </w:trPr>
        <w:tc>
          <w:tcPr>
            <w:tcW w:w="1110" w:type="pct"/>
            <w:vMerge/>
          </w:tcPr>
          <w:p w14:paraId="209046FC" w14:textId="77777777" w:rsidR="00C81F2F" w:rsidRPr="0029031E" w:rsidDel="002A1D54" w:rsidRDefault="00C81F2F" w:rsidP="00C81F2F"/>
        </w:tc>
        <w:tc>
          <w:tcPr>
            <w:tcW w:w="3890" w:type="pct"/>
          </w:tcPr>
          <w:p w14:paraId="5A000025" w14:textId="77777777" w:rsidR="00C81F2F" w:rsidRPr="0029031E" w:rsidRDefault="00C81F2F" w:rsidP="00AC3575">
            <w:pPr>
              <w:jc w:val="both"/>
            </w:pPr>
            <w:r w:rsidRPr="0029031E">
              <w:t xml:space="preserve">Виды и правила применения средств индивидуальной и коллективной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валковых листогибочных машинах</w:t>
            </w:r>
          </w:p>
        </w:tc>
      </w:tr>
      <w:tr w:rsidR="0029031E" w:rsidRPr="0029031E" w14:paraId="22943E2D" w14:textId="77777777" w:rsidTr="00AC3575">
        <w:trPr>
          <w:trHeight w:val="20"/>
        </w:trPr>
        <w:tc>
          <w:tcPr>
            <w:tcW w:w="1110" w:type="pct"/>
            <w:vMerge/>
          </w:tcPr>
          <w:p w14:paraId="58E08901" w14:textId="77777777" w:rsidR="00C81F2F" w:rsidRPr="0029031E" w:rsidDel="002A1D54" w:rsidRDefault="00C81F2F" w:rsidP="00C81F2F"/>
        </w:tc>
        <w:tc>
          <w:tcPr>
            <w:tcW w:w="3890" w:type="pct"/>
          </w:tcPr>
          <w:p w14:paraId="38F4CE1F" w14:textId="77777777" w:rsidR="00C81F2F" w:rsidRPr="0029031E" w:rsidRDefault="00C81F2F" w:rsidP="00AC3575">
            <w:pPr>
              <w:jc w:val="both"/>
            </w:pPr>
            <w:r w:rsidRPr="0029031E">
              <w:t xml:space="preserve">Требования охраны труда, пожарной, промышленной, экологической </w:t>
            </w:r>
            <w:r w:rsidRPr="0029031E">
              <w:lastRenderedPageBreak/>
              <w:t>безопасности и электробезопасности</w:t>
            </w:r>
          </w:p>
        </w:tc>
      </w:tr>
      <w:tr w:rsidR="0029031E" w:rsidRPr="0029031E" w14:paraId="50C55710" w14:textId="77777777" w:rsidTr="00AC3575">
        <w:trPr>
          <w:trHeight w:val="20"/>
        </w:trPr>
        <w:tc>
          <w:tcPr>
            <w:tcW w:w="1110" w:type="pct"/>
          </w:tcPr>
          <w:p w14:paraId="2C21FFB1" w14:textId="77777777" w:rsidR="00C81F2F" w:rsidRPr="0029031E" w:rsidDel="002A1D54" w:rsidRDefault="00C81F2F" w:rsidP="00C81F2F">
            <w:r w:rsidRPr="0029031E" w:rsidDel="002A1D54">
              <w:lastRenderedPageBreak/>
              <w:t>Другие характеристики</w:t>
            </w:r>
          </w:p>
        </w:tc>
        <w:tc>
          <w:tcPr>
            <w:tcW w:w="3890" w:type="pct"/>
          </w:tcPr>
          <w:p w14:paraId="2F5AFDBF" w14:textId="77777777" w:rsidR="00C81F2F" w:rsidRPr="0029031E" w:rsidRDefault="00C81F2F" w:rsidP="00AC3575">
            <w:pPr>
              <w:jc w:val="both"/>
            </w:pPr>
            <w:r w:rsidRPr="0029031E">
              <w:t>-</w:t>
            </w:r>
          </w:p>
        </w:tc>
      </w:tr>
    </w:tbl>
    <w:p w14:paraId="281D436E" w14:textId="77777777" w:rsidR="0029031E" w:rsidRDefault="0029031E" w:rsidP="0029031E">
      <w:pPr>
        <w:rPr>
          <w:b/>
          <w:bCs w:val="0"/>
        </w:rPr>
      </w:pPr>
    </w:p>
    <w:p w14:paraId="3DA9D003" w14:textId="71A6D3EE" w:rsidR="0030017A" w:rsidRDefault="0030017A" w:rsidP="0029031E">
      <w:pPr>
        <w:rPr>
          <w:b/>
          <w:bCs w:val="0"/>
        </w:rPr>
      </w:pPr>
      <w:r w:rsidRPr="0029031E">
        <w:rPr>
          <w:b/>
          <w:bCs w:val="0"/>
        </w:rPr>
        <w:t>3.</w:t>
      </w:r>
      <w:r w:rsidR="00E950C4" w:rsidRPr="0029031E">
        <w:rPr>
          <w:b/>
          <w:bCs w:val="0"/>
          <w:lang w:val="en-US"/>
        </w:rPr>
        <w:t>5</w:t>
      </w:r>
      <w:r w:rsidRPr="0029031E">
        <w:rPr>
          <w:b/>
          <w:bCs w:val="0"/>
        </w:rPr>
        <w:t>.4. Трудовая функция</w:t>
      </w:r>
    </w:p>
    <w:p w14:paraId="61BA75FE" w14:textId="77777777" w:rsidR="0029031E" w:rsidRPr="0029031E" w:rsidRDefault="0029031E" w:rsidP="0029031E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AC3575" w:rsidRPr="0029031E" w14:paraId="317004C9" w14:textId="77777777" w:rsidTr="00AC3575">
        <w:trPr>
          <w:trHeight w:val="489"/>
        </w:trPr>
        <w:tc>
          <w:tcPr>
            <w:tcW w:w="87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69DDCB4" w14:textId="4442685A" w:rsidR="0030017A" w:rsidRPr="0029031E" w:rsidRDefault="00AC3575" w:rsidP="00CA3445">
            <w:r w:rsidRPr="00AC3575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28C885" w14:textId="77777777" w:rsidR="0030017A" w:rsidRPr="0029031E" w:rsidRDefault="007C03E1" w:rsidP="00CA3445">
            <w:r w:rsidRPr="0029031E">
              <w:t>Вальцовка</w:t>
            </w:r>
            <w:r w:rsidR="00444FA4" w:rsidRPr="0029031E">
              <w:rPr>
                <w:noProof/>
              </w:rPr>
              <w:t xml:space="preserve"> изделий</w:t>
            </w:r>
            <w:r w:rsidRPr="0029031E">
              <w:t xml:space="preserve"> на полуавтоматических роликовых сортогибочных машинах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4A17C11" w14:textId="00B8E93D" w:rsidR="0030017A" w:rsidRPr="0029031E" w:rsidRDefault="00AC3575" w:rsidP="00AC3575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218BA3" w14:textId="14862AA5" w:rsidR="0030017A" w:rsidRPr="0029031E" w:rsidRDefault="005A4C84" w:rsidP="00AC3575">
            <w:pPr>
              <w:jc w:val="center"/>
            </w:pPr>
            <w:r>
              <w:rPr>
                <w:lang w:val="en-US"/>
              </w:rPr>
              <w:t>E</w:t>
            </w:r>
            <w:r w:rsidR="0030017A" w:rsidRPr="0029031E">
              <w:t>/04.</w:t>
            </w:r>
            <w:r w:rsidR="007040B3" w:rsidRPr="0029031E">
              <w:t>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BF6E8F9" w14:textId="6DB560FB" w:rsidR="0030017A" w:rsidRPr="0029031E" w:rsidRDefault="00AC3575" w:rsidP="00AC3575">
            <w:pPr>
              <w:jc w:val="center"/>
              <w:rPr>
                <w:vertAlign w:val="superscript"/>
              </w:rPr>
            </w:pPr>
            <w:r w:rsidRPr="00AC357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545C92" w14:textId="77777777" w:rsidR="0030017A" w:rsidRPr="0029031E" w:rsidRDefault="007040B3" w:rsidP="00AC3575">
            <w:pPr>
              <w:jc w:val="center"/>
            </w:pPr>
            <w:r w:rsidRPr="0029031E">
              <w:t>4</w:t>
            </w:r>
          </w:p>
        </w:tc>
      </w:tr>
    </w:tbl>
    <w:p w14:paraId="31747241" w14:textId="77777777" w:rsidR="00A84E5A" w:rsidRPr="0029031E" w:rsidRDefault="00A84E5A" w:rsidP="00CA344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29031E" w:rsidRPr="0029031E" w14:paraId="73B5A51B" w14:textId="77777777" w:rsidTr="00AC3575">
        <w:trPr>
          <w:trHeight w:val="20"/>
        </w:trPr>
        <w:tc>
          <w:tcPr>
            <w:tcW w:w="1110" w:type="pct"/>
            <w:vMerge w:val="restart"/>
          </w:tcPr>
          <w:p w14:paraId="121A8653" w14:textId="77777777" w:rsidR="000A2351" w:rsidRPr="0029031E" w:rsidRDefault="000A2351" w:rsidP="00CA3445">
            <w:r w:rsidRPr="0029031E">
              <w:t>Трудовые действия</w:t>
            </w:r>
          </w:p>
        </w:tc>
        <w:tc>
          <w:tcPr>
            <w:tcW w:w="3890" w:type="pct"/>
          </w:tcPr>
          <w:p w14:paraId="1E9FCE2F" w14:textId="77777777" w:rsidR="000A2351" w:rsidRPr="0029031E" w:rsidRDefault="000A2351" w:rsidP="00AC3575">
            <w:pPr>
              <w:jc w:val="both"/>
            </w:pPr>
            <w:r w:rsidRPr="00824C2C">
              <w:t>Подготовка</w:t>
            </w:r>
            <w:r w:rsidRPr="0029031E">
              <w:t xml:space="preserve"> рабочего места к вальцовке изделий на полуавтоматических роликовых сортогибочных машинах</w:t>
            </w:r>
          </w:p>
        </w:tc>
      </w:tr>
      <w:tr w:rsidR="0029031E" w:rsidRPr="0029031E" w14:paraId="59E26709" w14:textId="77777777" w:rsidTr="00AC3575">
        <w:trPr>
          <w:trHeight w:val="20"/>
        </w:trPr>
        <w:tc>
          <w:tcPr>
            <w:tcW w:w="1110" w:type="pct"/>
            <w:vMerge/>
          </w:tcPr>
          <w:p w14:paraId="1A8BFA51" w14:textId="77777777" w:rsidR="000A2351" w:rsidRPr="0029031E" w:rsidRDefault="000A2351" w:rsidP="00CA3445"/>
        </w:tc>
        <w:tc>
          <w:tcPr>
            <w:tcW w:w="3890" w:type="pct"/>
          </w:tcPr>
          <w:p w14:paraId="070EB27F" w14:textId="77777777" w:rsidR="000A2351" w:rsidRPr="0029031E" w:rsidRDefault="000A2351" w:rsidP="00AC3575">
            <w:pPr>
              <w:jc w:val="both"/>
            </w:pPr>
            <w:r w:rsidRPr="0029031E">
              <w:t>Подготовка к работе полуавтоматических роликовых сортогибочных машин и вспомогательных приспособлений для вальцовки изделий</w:t>
            </w:r>
          </w:p>
        </w:tc>
      </w:tr>
      <w:tr w:rsidR="0029031E" w:rsidRPr="0029031E" w14:paraId="520CD385" w14:textId="77777777" w:rsidTr="00AC3575">
        <w:trPr>
          <w:trHeight w:val="20"/>
        </w:trPr>
        <w:tc>
          <w:tcPr>
            <w:tcW w:w="1110" w:type="pct"/>
            <w:vMerge/>
          </w:tcPr>
          <w:p w14:paraId="5D97A740" w14:textId="77777777" w:rsidR="000A2351" w:rsidRPr="0029031E" w:rsidRDefault="000A2351" w:rsidP="00CA3445"/>
        </w:tc>
        <w:tc>
          <w:tcPr>
            <w:tcW w:w="3890" w:type="pct"/>
          </w:tcPr>
          <w:p w14:paraId="1DF81A12" w14:textId="77777777" w:rsidR="000A2351" w:rsidRPr="0029031E" w:rsidRDefault="000A2351" w:rsidP="00AC3575">
            <w:pPr>
              <w:jc w:val="both"/>
            </w:pPr>
            <w:r w:rsidRPr="0029031E">
              <w:t xml:space="preserve">Подготовка нагревательного устройства к нагреву </w:t>
            </w:r>
            <w:r w:rsidR="00E769DD" w:rsidRPr="0029031E">
              <w:t xml:space="preserve">заготовок </w:t>
            </w:r>
            <w:r w:rsidRPr="0029031E">
              <w:t>для вальцовки на полуавтоматических роликовых сортогибочных машинах</w:t>
            </w:r>
          </w:p>
        </w:tc>
      </w:tr>
      <w:tr w:rsidR="0029031E" w:rsidRPr="0029031E" w14:paraId="6E99C782" w14:textId="77777777" w:rsidTr="00AC3575">
        <w:trPr>
          <w:trHeight w:val="20"/>
        </w:trPr>
        <w:tc>
          <w:tcPr>
            <w:tcW w:w="1110" w:type="pct"/>
            <w:vMerge/>
          </w:tcPr>
          <w:p w14:paraId="511B6AE2" w14:textId="77777777" w:rsidR="000A2351" w:rsidRPr="0029031E" w:rsidRDefault="000A2351" w:rsidP="00CA3445"/>
        </w:tc>
        <w:tc>
          <w:tcPr>
            <w:tcW w:w="3890" w:type="pct"/>
          </w:tcPr>
          <w:p w14:paraId="23E04A94" w14:textId="77777777" w:rsidR="000A2351" w:rsidRPr="0029031E" w:rsidRDefault="000A2351" w:rsidP="00AC3575">
            <w:pPr>
              <w:jc w:val="both"/>
            </w:pPr>
            <w:r w:rsidRPr="0029031E">
              <w:t>Ежедневное</w:t>
            </w:r>
            <w:r w:rsidR="002837DE" w:rsidRPr="0029031E">
              <w:t xml:space="preserve"> техническое</w:t>
            </w:r>
            <w:r w:rsidRPr="0029031E">
              <w:t xml:space="preserve"> обслуживание полуавтоматических роликовых сортогибочных машин для вальцовки изделий</w:t>
            </w:r>
          </w:p>
        </w:tc>
      </w:tr>
      <w:tr w:rsidR="0029031E" w:rsidRPr="0029031E" w14:paraId="2FD1373E" w14:textId="77777777" w:rsidTr="00AC3575">
        <w:trPr>
          <w:trHeight w:val="20"/>
        </w:trPr>
        <w:tc>
          <w:tcPr>
            <w:tcW w:w="1110" w:type="pct"/>
            <w:vMerge/>
          </w:tcPr>
          <w:p w14:paraId="1C87CBD4" w14:textId="77777777" w:rsidR="000A2351" w:rsidRPr="0029031E" w:rsidRDefault="000A2351" w:rsidP="00CA3445"/>
        </w:tc>
        <w:tc>
          <w:tcPr>
            <w:tcW w:w="3890" w:type="pct"/>
          </w:tcPr>
          <w:p w14:paraId="20A33266" w14:textId="77777777" w:rsidR="000A2351" w:rsidRPr="0029031E" w:rsidRDefault="00731907" w:rsidP="00AC3575">
            <w:pPr>
              <w:jc w:val="both"/>
            </w:pPr>
            <w:r w:rsidRPr="0029031E">
              <w:t xml:space="preserve">Подача </w:t>
            </w:r>
            <w:r w:rsidR="004B5416" w:rsidRPr="0029031E">
              <w:t>заготовок</w:t>
            </w:r>
            <w:r w:rsidRPr="0029031E">
              <w:t xml:space="preserve"> в </w:t>
            </w:r>
            <w:r w:rsidR="004B5416" w:rsidRPr="0029031E">
              <w:t>рабочее пространство</w:t>
            </w:r>
            <w:r w:rsidRPr="0029031E">
              <w:t xml:space="preserve"> полуавтоматических роликовых сортогибочных машинах</w:t>
            </w:r>
            <w:r w:rsidR="004B5416" w:rsidRPr="0029031E">
              <w:t xml:space="preserve"> для гибки изделий</w:t>
            </w:r>
          </w:p>
        </w:tc>
      </w:tr>
      <w:tr w:rsidR="0029031E" w:rsidRPr="0029031E" w14:paraId="2CEF197A" w14:textId="77777777" w:rsidTr="00AC3575">
        <w:trPr>
          <w:trHeight w:val="20"/>
        </w:trPr>
        <w:tc>
          <w:tcPr>
            <w:tcW w:w="1110" w:type="pct"/>
            <w:vMerge/>
          </w:tcPr>
          <w:p w14:paraId="0841043E" w14:textId="77777777" w:rsidR="0030304F" w:rsidRPr="0029031E" w:rsidRDefault="0030304F" w:rsidP="0030304F"/>
        </w:tc>
        <w:tc>
          <w:tcPr>
            <w:tcW w:w="3890" w:type="pct"/>
          </w:tcPr>
          <w:p w14:paraId="414C7346" w14:textId="77777777" w:rsidR="0030304F" w:rsidRPr="0029031E" w:rsidRDefault="0030304F" w:rsidP="00AC3575">
            <w:pPr>
              <w:jc w:val="both"/>
            </w:pPr>
            <w:r w:rsidRPr="0029031E">
              <w:t>Регулирование направляющих роликов на полуавтоматических роликовых сортогибочных машинах</w:t>
            </w:r>
          </w:p>
        </w:tc>
      </w:tr>
      <w:tr w:rsidR="0029031E" w:rsidRPr="0029031E" w14:paraId="6249AE0B" w14:textId="77777777" w:rsidTr="00AC3575">
        <w:trPr>
          <w:trHeight w:val="20"/>
        </w:trPr>
        <w:tc>
          <w:tcPr>
            <w:tcW w:w="1110" w:type="pct"/>
            <w:vMerge/>
          </w:tcPr>
          <w:p w14:paraId="6BB11703" w14:textId="77777777" w:rsidR="0030304F" w:rsidRPr="0029031E" w:rsidRDefault="0030304F" w:rsidP="0030304F"/>
        </w:tc>
        <w:tc>
          <w:tcPr>
            <w:tcW w:w="3890" w:type="pct"/>
          </w:tcPr>
          <w:p w14:paraId="03CCC90D" w14:textId="77777777" w:rsidR="0030304F" w:rsidRPr="0029031E" w:rsidRDefault="0030304F" w:rsidP="00AC3575">
            <w:pPr>
              <w:jc w:val="both"/>
            </w:pPr>
            <w:r w:rsidRPr="0029031E">
              <w:t>Гибка изделий на полуавтоматических роликовых сортогибочных машинах</w:t>
            </w:r>
          </w:p>
        </w:tc>
      </w:tr>
      <w:tr w:rsidR="0029031E" w:rsidRPr="0029031E" w14:paraId="4BBA534D" w14:textId="77777777" w:rsidTr="00AC3575">
        <w:trPr>
          <w:trHeight w:val="20"/>
        </w:trPr>
        <w:tc>
          <w:tcPr>
            <w:tcW w:w="1110" w:type="pct"/>
            <w:vMerge/>
          </w:tcPr>
          <w:p w14:paraId="3FA6D049" w14:textId="77777777" w:rsidR="0030304F" w:rsidRPr="0029031E" w:rsidRDefault="0030304F" w:rsidP="0030304F"/>
        </w:tc>
        <w:tc>
          <w:tcPr>
            <w:tcW w:w="3890" w:type="pct"/>
          </w:tcPr>
          <w:p w14:paraId="7D9156C2" w14:textId="77777777" w:rsidR="0030304F" w:rsidRPr="0029031E" w:rsidRDefault="0030304F" w:rsidP="00AC3575">
            <w:pPr>
              <w:jc w:val="both"/>
            </w:pPr>
            <w:r w:rsidRPr="0029031E">
              <w:t xml:space="preserve">Выявление дефектов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роликовых сортогибочных машинах</w:t>
            </w:r>
          </w:p>
        </w:tc>
      </w:tr>
      <w:tr w:rsidR="0029031E" w:rsidRPr="0029031E" w14:paraId="573E89E0" w14:textId="77777777" w:rsidTr="00AC3575">
        <w:trPr>
          <w:trHeight w:val="20"/>
        </w:trPr>
        <w:tc>
          <w:tcPr>
            <w:tcW w:w="1110" w:type="pct"/>
            <w:vMerge/>
          </w:tcPr>
          <w:p w14:paraId="461A9082" w14:textId="77777777" w:rsidR="0030304F" w:rsidRPr="0029031E" w:rsidRDefault="0030304F" w:rsidP="0030304F"/>
        </w:tc>
        <w:tc>
          <w:tcPr>
            <w:tcW w:w="3890" w:type="pct"/>
          </w:tcPr>
          <w:p w14:paraId="04269569" w14:textId="77777777" w:rsidR="0030304F" w:rsidRPr="0029031E" w:rsidRDefault="0030304F" w:rsidP="00AC3575">
            <w:pPr>
              <w:jc w:val="both"/>
            </w:pPr>
            <w:proofErr w:type="spellStart"/>
            <w:r w:rsidRPr="0029031E">
              <w:t>Подналадка</w:t>
            </w:r>
            <w:proofErr w:type="spellEnd"/>
            <w:r w:rsidRPr="0029031E">
              <w:t xml:space="preserve"> полуавтоматических роликовых сортогибочных машин и средств механизации</w:t>
            </w:r>
          </w:p>
        </w:tc>
      </w:tr>
      <w:tr w:rsidR="0029031E" w:rsidRPr="0029031E" w14:paraId="699B1474" w14:textId="77777777" w:rsidTr="00AC3575">
        <w:trPr>
          <w:trHeight w:val="20"/>
        </w:trPr>
        <w:tc>
          <w:tcPr>
            <w:tcW w:w="1110" w:type="pct"/>
            <w:vMerge/>
          </w:tcPr>
          <w:p w14:paraId="153C4113" w14:textId="77777777" w:rsidR="0030304F" w:rsidRPr="0029031E" w:rsidRDefault="0030304F" w:rsidP="0030304F"/>
        </w:tc>
        <w:tc>
          <w:tcPr>
            <w:tcW w:w="3890" w:type="pct"/>
          </w:tcPr>
          <w:p w14:paraId="4399428E" w14:textId="77777777" w:rsidR="0030304F" w:rsidRPr="0029031E" w:rsidRDefault="0030304F" w:rsidP="00AC3575">
            <w:pPr>
              <w:jc w:val="both"/>
            </w:pPr>
            <w:r w:rsidRPr="0029031E">
              <w:t xml:space="preserve">Складирование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роликовых сортогибочных машинах</w:t>
            </w:r>
          </w:p>
        </w:tc>
      </w:tr>
      <w:tr w:rsidR="0029031E" w:rsidRPr="0029031E" w14:paraId="17BFC9E0" w14:textId="77777777" w:rsidTr="00AC3575">
        <w:trPr>
          <w:trHeight w:val="20"/>
        </w:trPr>
        <w:tc>
          <w:tcPr>
            <w:tcW w:w="1110" w:type="pct"/>
            <w:vMerge/>
          </w:tcPr>
          <w:p w14:paraId="7D6CA24B" w14:textId="77777777" w:rsidR="0030304F" w:rsidRPr="0029031E" w:rsidRDefault="0030304F" w:rsidP="0030304F"/>
        </w:tc>
        <w:tc>
          <w:tcPr>
            <w:tcW w:w="3890" w:type="pct"/>
          </w:tcPr>
          <w:p w14:paraId="4B9B16A0" w14:textId="77777777" w:rsidR="0030304F" w:rsidRPr="0029031E" w:rsidRDefault="0030304F" w:rsidP="00AC3575">
            <w:pPr>
              <w:jc w:val="both"/>
            </w:pPr>
            <w:r w:rsidRPr="0029031E">
              <w:t>Устранение мелких неисправностей в работе полуавтоматических роликовых сортогибочных машин и средств механизации</w:t>
            </w:r>
          </w:p>
        </w:tc>
      </w:tr>
      <w:tr w:rsidR="0029031E" w:rsidRPr="0029031E" w14:paraId="67587786" w14:textId="77777777" w:rsidTr="00AC3575">
        <w:trPr>
          <w:trHeight w:val="20"/>
        </w:trPr>
        <w:tc>
          <w:tcPr>
            <w:tcW w:w="1110" w:type="pct"/>
            <w:vMerge/>
          </w:tcPr>
          <w:p w14:paraId="33B0505F" w14:textId="77777777" w:rsidR="0030304F" w:rsidRPr="0029031E" w:rsidRDefault="0030304F" w:rsidP="0030304F"/>
        </w:tc>
        <w:tc>
          <w:tcPr>
            <w:tcW w:w="3890" w:type="pct"/>
          </w:tcPr>
          <w:p w14:paraId="0E08169F" w14:textId="77777777" w:rsidR="0030304F" w:rsidRPr="0029031E" w:rsidRDefault="0030304F" w:rsidP="00AC3575">
            <w:pPr>
              <w:jc w:val="both"/>
            </w:pPr>
            <w:r w:rsidRPr="0029031E">
              <w:t xml:space="preserve">Контроль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роликовых сортогибочных машинах</w:t>
            </w:r>
          </w:p>
        </w:tc>
      </w:tr>
      <w:tr w:rsidR="0029031E" w:rsidRPr="0029031E" w14:paraId="54B928AF" w14:textId="77777777" w:rsidTr="00AC3575">
        <w:trPr>
          <w:trHeight w:val="20"/>
        </w:trPr>
        <w:tc>
          <w:tcPr>
            <w:tcW w:w="1110" w:type="pct"/>
            <w:vMerge w:val="restart"/>
          </w:tcPr>
          <w:p w14:paraId="47EE3E80" w14:textId="77777777" w:rsidR="0030304F" w:rsidRPr="0029031E" w:rsidDel="002A1D54" w:rsidRDefault="0030304F" w:rsidP="0030304F">
            <w:r w:rsidRPr="0029031E" w:rsidDel="002A1D54">
              <w:t>Необходимые умения</w:t>
            </w:r>
          </w:p>
        </w:tc>
        <w:tc>
          <w:tcPr>
            <w:tcW w:w="3890" w:type="pct"/>
          </w:tcPr>
          <w:p w14:paraId="19E080C8" w14:textId="77777777" w:rsidR="0030304F" w:rsidRPr="0029031E" w:rsidRDefault="0030304F" w:rsidP="00AC3575">
            <w:pPr>
              <w:jc w:val="both"/>
            </w:pPr>
            <w:r w:rsidRPr="0029031E">
              <w:t>Читать технологическую и конструкторскую документацию</w:t>
            </w:r>
          </w:p>
        </w:tc>
      </w:tr>
      <w:tr w:rsidR="0029031E" w:rsidRPr="0029031E" w14:paraId="08953EF1" w14:textId="77777777" w:rsidTr="00AC3575">
        <w:trPr>
          <w:trHeight w:val="20"/>
        </w:trPr>
        <w:tc>
          <w:tcPr>
            <w:tcW w:w="1110" w:type="pct"/>
            <w:vMerge/>
          </w:tcPr>
          <w:p w14:paraId="5E5AABF9" w14:textId="77777777" w:rsidR="0030304F" w:rsidRPr="0029031E" w:rsidDel="002A1D54" w:rsidRDefault="0030304F" w:rsidP="0030304F"/>
        </w:tc>
        <w:tc>
          <w:tcPr>
            <w:tcW w:w="3890" w:type="pct"/>
          </w:tcPr>
          <w:p w14:paraId="57844699" w14:textId="77777777" w:rsidR="0030304F" w:rsidRPr="0029031E" w:rsidRDefault="0030304F" w:rsidP="00AC3575">
            <w:pPr>
              <w:jc w:val="both"/>
            </w:pPr>
            <w:r w:rsidRPr="0029031E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29031E" w:rsidRPr="0029031E" w14:paraId="4DB37076" w14:textId="77777777" w:rsidTr="00AC3575">
        <w:trPr>
          <w:trHeight w:val="20"/>
        </w:trPr>
        <w:tc>
          <w:tcPr>
            <w:tcW w:w="1110" w:type="pct"/>
            <w:vMerge/>
          </w:tcPr>
          <w:p w14:paraId="609C517B" w14:textId="77777777" w:rsidR="0030304F" w:rsidRPr="0029031E" w:rsidDel="002A1D54" w:rsidRDefault="0030304F" w:rsidP="0030304F"/>
        </w:tc>
        <w:tc>
          <w:tcPr>
            <w:tcW w:w="3890" w:type="pct"/>
          </w:tcPr>
          <w:p w14:paraId="67EEC2C8" w14:textId="77777777" w:rsidR="0030304F" w:rsidRPr="0029031E" w:rsidRDefault="0030304F" w:rsidP="00AC3575">
            <w:pPr>
              <w:jc w:val="both"/>
            </w:pPr>
            <w:r w:rsidRPr="0029031E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29031E" w:rsidRPr="0029031E" w14:paraId="1E34537C" w14:textId="77777777" w:rsidTr="00AC3575">
        <w:trPr>
          <w:trHeight w:val="20"/>
        </w:trPr>
        <w:tc>
          <w:tcPr>
            <w:tcW w:w="1110" w:type="pct"/>
            <w:vMerge/>
          </w:tcPr>
          <w:p w14:paraId="77EE37BB" w14:textId="77777777" w:rsidR="0030304F" w:rsidRPr="0029031E" w:rsidDel="002A1D54" w:rsidRDefault="0030304F" w:rsidP="0030304F"/>
        </w:tc>
        <w:tc>
          <w:tcPr>
            <w:tcW w:w="3890" w:type="pct"/>
          </w:tcPr>
          <w:p w14:paraId="08DCEB1C" w14:textId="77777777" w:rsidR="0030304F" w:rsidRPr="0029031E" w:rsidRDefault="0030304F" w:rsidP="00AC3575">
            <w:pPr>
              <w:jc w:val="both"/>
            </w:pPr>
            <w:r w:rsidRPr="0029031E">
              <w:t>Использовать полуавтоматические роликовые сортогибочные машины для вальцовки изделий</w:t>
            </w:r>
          </w:p>
        </w:tc>
      </w:tr>
      <w:tr w:rsidR="0029031E" w:rsidRPr="0029031E" w14:paraId="2CAC4AFE" w14:textId="77777777" w:rsidTr="00AC3575">
        <w:trPr>
          <w:trHeight w:val="20"/>
        </w:trPr>
        <w:tc>
          <w:tcPr>
            <w:tcW w:w="1110" w:type="pct"/>
            <w:vMerge/>
          </w:tcPr>
          <w:p w14:paraId="58738C5E" w14:textId="77777777" w:rsidR="0030304F" w:rsidRPr="0029031E" w:rsidDel="002A1D54" w:rsidRDefault="0030304F" w:rsidP="0030304F"/>
        </w:tc>
        <w:tc>
          <w:tcPr>
            <w:tcW w:w="3890" w:type="pct"/>
          </w:tcPr>
          <w:p w14:paraId="63DCE78F" w14:textId="77777777" w:rsidR="0030304F" w:rsidRPr="0029031E" w:rsidRDefault="0030304F" w:rsidP="00AC3575">
            <w:pPr>
              <w:jc w:val="both"/>
            </w:pPr>
            <w:r w:rsidRPr="0029031E">
              <w:t>Использовать нагревательные устройства для нагрева заготовок под вальцовку изделий на полуавтоматических роликовых сортогибочных машинах</w:t>
            </w:r>
          </w:p>
        </w:tc>
      </w:tr>
      <w:tr w:rsidR="0029031E" w:rsidRPr="0029031E" w14:paraId="3AFF3B0A" w14:textId="77777777" w:rsidTr="00AC3575">
        <w:trPr>
          <w:trHeight w:val="20"/>
        </w:trPr>
        <w:tc>
          <w:tcPr>
            <w:tcW w:w="1110" w:type="pct"/>
            <w:vMerge/>
          </w:tcPr>
          <w:p w14:paraId="68C5B748" w14:textId="77777777" w:rsidR="0030304F" w:rsidRPr="0029031E" w:rsidDel="002A1D54" w:rsidRDefault="0030304F" w:rsidP="0030304F"/>
        </w:tc>
        <w:tc>
          <w:tcPr>
            <w:tcW w:w="3890" w:type="pct"/>
          </w:tcPr>
          <w:p w14:paraId="04152A2A" w14:textId="77777777" w:rsidR="0030304F" w:rsidRPr="0029031E" w:rsidRDefault="0030304F" w:rsidP="00AC3575">
            <w:pPr>
              <w:jc w:val="both"/>
            </w:pPr>
            <w:r w:rsidRPr="0029031E">
              <w:t>Управлять полуавтоматическими роликовыми сортогибочными машинами</w:t>
            </w:r>
          </w:p>
        </w:tc>
      </w:tr>
      <w:tr w:rsidR="0029031E" w:rsidRPr="0029031E" w14:paraId="18088FF1" w14:textId="77777777" w:rsidTr="00AC3575">
        <w:trPr>
          <w:trHeight w:val="20"/>
        </w:trPr>
        <w:tc>
          <w:tcPr>
            <w:tcW w:w="1110" w:type="pct"/>
            <w:vMerge/>
          </w:tcPr>
          <w:p w14:paraId="6C88C7CC" w14:textId="77777777" w:rsidR="0030304F" w:rsidRPr="0029031E" w:rsidDel="002A1D54" w:rsidRDefault="0030304F" w:rsidP="0030304F"/>
        </w:tc>
        <w:tc>
          <w:tcPr>
            <w:tcW w:w="3890" w:type="pct"/>
          </w:tcPr>
          <w:p w14:paraId="5665BCCB" w14:textId="77777777" w:rsidR="0030304F" w:rsidRPr="0029031E" w:rsidRDefault="0030304F" w:rsidP="00AC3575">
            <w:pPr>
              <w:jc w:val="both"/>
            </w:pPr>
            <w:r w:rsidRPr="0029031E">
              <w:t xml:space="preserve">Управлять вспомогательными приспособлениями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заготовок на полуавтоматических роликовых сортогибочных машинах</w:t>
            </w:r>
          </w:p>
        </w:tc>
      </w:tr>
      <w:tr w:rsidR="0029031E" w:rsidRPr="0029031E" w14:paraId="3E285F12" w14:textId="77777777" w:rsidTr="00AC3575">
        <w:trPr>
          <w:trHeight w:val="20"/>
        </w:trPr>
        <w:tc>
          <w:tcPr>
            <w:tcW w:w="1110" w:type="pct"/>
            <w:vMerge/>
          </w:tcPr>
          <w:p w14:paraId="1B86BC03" w14:textId="77777777" w:rsidR="0030304F" w:rsidRPr="0029031E" w:rsidDel="002A1D54" w:rsidRDefault="0030304F" w:rsidP="0030304F"/>
        </w:tc>
        <w:tc>
          <w:tcPr>
            <w:tcW w:w="3890" w:type="pct"/>
          </w:tcPr>
          <w:p w14:paraId="1AE7800E" w14:textId="77777777" w:rsidR="0030304F" w:rsidRPr="0029031E" w:rsidRDefault="0030304F" w:rsidP="00AC3575">
            <w:pPr>
              <w:jc w:val="both"/>
            </w:pPr>
            <w:r w:rsidRPr="0029031E">
              <w:t>Выполнять техническое обслуживание (ежедневное, еженедельное) полуавтоматических роликовых сортогибочных машин и вспомогательных приспособлений в соответствии с требованиями документации по эксплуатации</w:t>
            </w:r>
          </w:p>
        </w:tc>
      </w:tr>
      <w:tr w:rsidR="0029031E" w:rsidRPr="0029031E" w14:paraId="12189C80" w14:textId="77777777" w:rsidTr="00AC3575">
        <w:trPr>
          <w:trHeight w:val="20"/>
        </w:trPr>
        <w:tc>
          <w:tcPr>
            <w:tcW w:w="1110" w:type="pct"/>
            <w:vMerge/>
          </w:tcPr>
          <w:p w14:paraId="2DD4020B" w14:textId="77777777" w:rsidR="0030304F" w:rsidRPr="0029031E" w:rsidDel="002A1D54" w:rsidRDefault="0030304F" w:rsidP="0030304F"/>
        </w:tc>
        <w:tc>
          <w:tcPr>
            <w:tcW w:w="3890" w:type="pct"/>
          </w:tcPr>
          <w:p w14:paraId="395F24EE" w14:textId="77777777" w:rsidR="0030304F" w:rsidRPr="0029031E" w:rsidRDefault="0030304F" w:rsidP="00AC3575">
            <w:pPr>
              <w:jc w:val="both"/>
            </w:pPr>
            <w:r w:rsidRPr="0029031E">
              <w:t xml:space="preserve">Регулировать положение роликов на полуавтоматических роликовых </w:t>
            </w:r>
            <w:r w:rsidRPr="0029031E">
              <w:lastRenderedPageBreak/>
              <w:t>сортогибочных машинах и вспомогательных приспособлений</w:t>
            </w:r>
          </w:p>
        </w:tc>
      </w:tr>
      <w:tr w:rsidR="0029031E" w:rsidRPr="0029031E" w14:paraId="43CCE876" w14:textId="77777777" w:rsidTr="00AC3575">
        <w:trPr>
          <w:trHeight w:val="20"/>
        </w:trPr>
        <w:tc>
          <w:tcPr>
            <w:tcW w:w="1110" w:type="pct"/>
            <w:vMerge/>
          </w:tcPr>
          <w:p w14:paraId="55388C67" w14:textId="77777777" w:rsidR="0030304F" w:rsidRPr="0029031E" w:rsidDel="002A1D54" w:rsidRDefault="0030304F" w:rsidP="0030304F"/>
        </w:tc>
        <w:tc>
          <w:tcPr>
            <w:tcW w:w="3890" w:type="pct"/>
          </w:tcPr>
          <w:p w14:paraId="756F2434" w14:textId="77777777" w:rsidR="0030304F" w:rsidRPr="0029031E" w:rsidRDefault="0030304F" w:rsidP="00AC3575">
            <w:pPr>
              <w:jc w:val="both"/>
            </w:pPr>
            <w:r w:rsidRPr="0029031E">
              <w:t>Определять температуру нагрева заготовок под вальцовку на полуавтоматических роликовых сортогибочных машинах</w:t>
            </w:r>
          </w:p>
        </w:tc>
      </w:tr>
      <w:tr w:rsidR="0029031E" w:rsidRPr="0029031E" w14:paraId="5483806A" w14:textId="77777777" w:rsidTr="00AC3575">
        <w:trPr>
          <w:trHeight w:val="20"/>
        </w:trPr>
        <w:tc>
          <w:tcPr>
            <w:tcW w:w="1110" w:type="pct"/>
            <w:vMerge/>
          </w:tcPr>
          <w:p w14:paraId="26FEBD3A" w14:textId="77777777" w:rsidR="0030304F" w:rsidRPr="0029031E" w:rsidDel="002A1D54" w:rsidRDefault="0030304F" w:rsidP="0030304F"/>
        </w:tc>
        <w:tc>
          <w:tcPr>
            <w:tcW w:w="3890" w:type="pct"/>
          </w:tcPr>
          <w:p w14:paraId="15AE230E" w14:textId="77777777" w:rsidR="0030304F" w:rsidRPr="0029031E" w:rsidRDefault="0030304F" w:rsidP="00AC3575">
            <w:pPr>
              <w:jc w:val="both"/>
            </w:pPr>
            <w:r w:rsidRPr="0029031E">
              <w:t>Применять способы гибки изделий на полуавтоматических роликовых сортогибочных машинах</w:t>
            </w:r>
          </w:p>
        </w:tc>
      </w:tr>
      <w:tr w:rsidR="0029031E" w:rsidRPr="0029031E" w14:paraId="60B224E5" w14:textId="77777777" w:rsidTr="00AC3575">
        <w:trPr>
          <w:trHeight w:val="20"/>
        </w:trPr>
        <w:tc>
          <w:tcPr>
            <w:tcW w:w="1110" w:type="pct"/>
            <w:vMerge/>
          </w:tcPr>
          <w:p w14:paraId="53E2426A" w14:textId="77777777" w:rsidR="0030304F" w:rsidRPr="0029031E" w:rsidDel="002A1D54" w:rsidRDefault="0030304F" w:rsidP="0030304F"/>
        </w:tc>
        <w:tc>
          <w:tcPr>
            <w:tcW w:w="3890" w:type="pct"/>
          </w:tcPr>
          <w:p w14:paraId="2A1AC988" w14:textId="14A58547" w:rsidR="0030304F" w:rsidRPr="0029031E" w:rsidRDefault="0030304F" w:rsidP="00AC3575">
            <w:pPr>
              <w:jc w:val="both"/>
            </w:pPr>
            <w:r w:rsidRPr="0029031E">
              <w:t xml:space="preserve">Определять </w:t>
            </w:r>
            <w:r w:rsidR="00435BDB">
              <w:t>типичные неисправности</w:t>
            </w:r>
            <w:r w:rsidRPr="0029031E">
              <w:t xml:space="preserve"> полуавтоматических роликовых сортогибочных машин</w:t>
            </w:r>
          </w:p>
        </w:tc>
      </w:tr>
      <w:tr w:rsidR="0029031E" w:rsidRPr="0029031E" w14:paraId="2FF85AD2" w14:textId="77777777" w:rsidTr="00AC3575">
        <w:trPr>
          <w:trHeight w:val="20"/>
        </w:trPr>
        <w:tc>
          <w:tcPr>
            <w:tcW w:w="1110" w:type="pct"/>
            <w:vMerge/>
          </w:tcPr>
          <w:p w14:paraId="2D3E51C4" w14:textId="77777777" w:rsidR="0030304F" w:rsidRPr="0029031E" w:rsidDel="002A1D54" w:rsidRDefault="0030304F" w:rsidP="0030304F"/>
        </w:tc>
        <w:tc>
          <w:tcPr>
            <w:tcW w:w="3890" w:type="pct"/>
          </w:tcPr>
          <w:p w14:paraId="4AD3873F" w14:textId="77777777" w:rsidR="0030304F" w:rsidRPr="0029031E" w:rsidRDefault="0030304F" w:rsidP="00AC3575">
            <w:pPr>
              <w:jc w:val="both"/>
            </w:pPr>
            <w:r w:rsidRPr="0029031E">
              <w:t>Устанавливать заданные технической документацией скоростные параметры гибки изделий на полуавтоматических роликовых сортогибочных машинах</w:t>
            </w:r>
          </w:p>
        </w:tc>
      </w:tr>
      <w:tr w:rsidR="0029031E" w:rsidRPr="0029031E" w14:paraId="09938606" w14:textId="77777777" w:rsidTr="00AC3575">
        <w:trPr>
          <w:trHeight w:val="20"/>
        </w:trPr>
        <w:tc>
          <w:tcPr>
            <w:tcW w:w="1110" w:type="pct"/>
            <w:vMerge/>
          </w:tcPr>
          <w:p w14:paraId="65C10972" w14:textId="77777777" w:rsidR="0030304F" w:rsidRPr="0029031E" w:rsidDel="002A1D54" w:rsidRDefault="0030304F" w:rsidP="0030304F"/>
        </w:tc>
        <w:tc>
          <w:tcPr>
            <w:tcW w:w="3890" w:type="pct"/>
          </w:tcPr>
          <w:p w14:paraId="39944E7B" w14:textId="77777777" w:rsidR="0030304F" w:rsidRPr="0029031E" w:rsidRDefault="0030304F" w:rsidP="00AC3575">
            <w:pPr>
              <w:jc w:val="both"/>
            </w:pPr>
            <w:r w:rsidRPr="0029031E">
              <w:t xml:space="preserve">Выбирать грузоподъемные механизмы и такелажную оснастку для подъема и перемещения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полуавтоматических роликовых сортогибочных машинах</w:t>
            </w:r>
          </w:p>
        </w:tc>
      </w:tr>
      <w:tr w:rsidR="0029031E" w:rsidRPr="0029031E" w14:paraId="13DF9211" w14:textId="77777777" w:rsidTr="00AC3575">
        <w:trPr>
          <w:trHeight w:val="20"/>
        </w:trPr>
        <w:tc>
          <w:tcPr>
            <w:tcW w:w="1110" w:type="pct"/>
            <w:vMerge/>
          </w:tcPr>
          <w:p w14:paraId="7B8956A3" w14:textId="77777777" w:rsidR="0030304F" w:rsidRPr="0029031E" w:rsidDel="002A1D54" w:rsidRDefault="0030304F" w:rsidP="0030304F"/>
        </w:tc>
        <w:tc>
          <w:tcPr>
            <w:tcW w:w="3890" w:type="pct"/>
          </w:tcPr>
          <w:p w14:paraId="5ECDAFD6" w14:textId="77777777" w:rsidR="0030304F" w:rsidRPr="0029031E" w:rsidRDefault="0030304F" w:rsidP="00AC3575">
            <w:pPr>
              <w:jc w:val="both"/>
            </w:pPr>
            <w:r w:rsidRPr="0029031E">
              <w:t xml:space="preserve">Выбирать схемы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роликовых сортогибочных машинах</w:t>
            </w:r>
          </w:p>
        </w:tc>
      </w:tr>
      <w:tr w:rsidR="0029031E" w:rsidRPr="0029031E" w14:paraId="7EBF913A" w14:textId="77777777" w:rsidTr="00AC3575">
        <w:trPr>
          <w:trHeight w:val="20"/>
        </w:trPr>
        <w:tc>
          <w:tcPr>
            <w:tcW w:w="1110" w:type="pct"/>
            <w:vMerge/>
          </w:tcPr>
          <w:p w14:paraId="02F34A2E" w14:textId="77777777" w:rsidR="0030304F" w:rsidRPr="0029031E" w:rsidDel="002A1D54" w:rsidRDefault="0030304F" w:rsidP="0030304F"/>
        </w:tc>
        <w:tc>
          <w:tcPr>
            <w:tcW w:w="3890" w:type="pct"/>
          </w:tcPr>
          <w:p w14:paraId="4A717C6F" w14:textId="77777777" w:rsidR="0030304F" w:rsidRPr="0029031E" w:rsidRDefault="0030304F" w:rsidP="00AC3575">
            <w:pPr>
              <w:jc w:val="both"/>
            </w:pPr>
            <w:r w:rsidRPr="0029031E">
              <w:t xml:space="preserve">Управлять подъемом и перемещением заготовок и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роликовых сортогибочных машинах</w:t>
            </w:r>
          </w:p>
        </w:tc>
      </w:tr>
      <w:tr w:rsidR="0029031E" w:rsidRPr="0029031E" w14:paraId="72725921" w14:textId="77777777" w:rsidTr="00AC3575">
        <w:trPr>
          <w:trHeight w:val="20"/>
        </w:trPr>
        <w:tc>
          <w:tcPr>
            <w:tcW w:w="1110" w:type="pct"/>
            <w:vMerge/>
          </w:tcPr>
          <w:p w14:paraId="16336C49" w14:textId="77777777" w:rsidR="0030304F" w:rsidRPr="0029031E" w:rsidDel="002A1D54" w:rsidRDefault="0030304F" w:rsidP="0030304F"/>
        </w:tc>
        <w:tc>
          <w:tcPr>
            <w:tcW w:w="3890" w:type="pct"/>
          </w:tcPr>
          <w:p w14:paraId="4DCDFD11" w14:textId="77777777" w:rsidR="0030304F" w:rsidRPr="0029031E" w:rsidRDefault="0030304F" w:rsidP="00AC3575">
            <w:pPr>
              <w:jc w:val="both"/>
              <w:rPr>
                <w:highlight w:val="yellow"/>
              </w:rPr>
            </w:pPr>
            <w:r w:rsidRPr="0029031E">
              <w:t xml:space="preserve">Исправлять дефекты в изделиях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роликовых сортогибочных машинах</w:t>
            </w:r>
          </w:p>
        </w:tc>
      </w:tr>
      <w:tr w:rsidR="0029031E" w:rsidRPr="0029031E" w14:paraId="6DB111EC" w14:textId="77777777" w:rsidTr="00AC3575">
        <w:trPr>
          <w:trHeight w:val="20"/>
        </w:trPr>
        <w:tc>
          <w:tcPr>
            <w:tcW w:w="1110" w:type="pct"/>
            <w:vMerge/>
          </w:tcPr>
          <w:p w14:paraId="27D22CAB" w14:textId="77777777" w:rsidR="0030304F" w:rsidRPr="0029031E" w:rsidDel="002A1D54" w:rsidRDefault="0030304F" w:rsidP="0030304F"/>
        </w:tc>
        <w:tc>
          <w:tcPr>
            <w:tcW w:w="3890" w:type="pct"/>
          </w:tcPr>
          <w:p w14:paraId="45086254" w14:textId="77777777" w:rsidR="0030304F" w:rsidRPr="0029031E" w:rsidRDefault="0030304F" w:rsidP="00AC3575">
            <w:pPr>
              <w:jc w:val="both"/>
            </w:pPr>
            <w:r w:rsidRPr="0029031E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29031E" w:rsidRPr="0029031E" w14:paraId="64D90BBA" w14:textId="77777777" w:rsidTr="00AC3575">
        <w:trPr>
          <w:trHeight w:val="20"/>
        </w:trPr>
        <w:tc>
          <w:tcPr>
            <w:tcW w:w="1110" w:type="pct"/>
            <w:vMerge/>
          </w:tcPr>
          <w:p w14:paraId="3D0969AB" w14:textId="77777777" w:rsidR="0030304F" w:rsidRPr="0029031E" w:rsidDel="002A1D54" w:rsidRDefault="0030304F" w:rsidP="0030304F"/>
        </w:tc>
        <w:tc>
          <w:tcPr>
            <w:tcW w:w="3890" w:type="pct"/>
          </w:tcPr>
          <w:p w14:paraId="2D27A45B" w14:textId="182F8624" w:rsidR="0030304F" w:rsidRPr="0029031E" w:rsidRDefault="0030304F" w:rsidP="00AC3575">
            <w:pPr>
              <w:jc w:val="both"/>
            </w:pPr>
            <w:r w:rsidRPr="0029031E">
              <w:t xml:space="preserve">Выполнять </w:t>
            </w:r>
            <w:r w:rsidR="00024DF7">
              <w:t>измерение издели</w:t>
            </w:r>
            <w:r w:rsidRPr="0029031E">
              <w:t xml:space="preserve">й с использованием контрольно-измерительных инструментов </w:t>
            </w:r>
          </w:p>
        </w:tc>
      </w:tr>
      <w:tr w:rsidR="0029031E" w:rsidRPr="0029031E" w14:paraId="359EA21A" w14:textId="77777777" w:rsidTr="00AC3575">
        <w:trPr>
          <w:trHeight w:val="20"/>
        </w:trPr>
        <w:tc>
          <w:tcPr>
            <w:tcW w:w="1110" w:type="pct"/>
            <w:vMerge/>
          </w:tcPr>
          <w:p w14:paraId="75A3C226" w14:textId="77777777" w:rsidR="0030304F" w:rsidRPr="0029031E" w:rsidDel="002A1D54" w:rsidRDefault="0030304F" w:rsidP="0030304F"/>
        </w:tc>
        <w:tc>
          <w:tcPr>
            <w:tcW w:w="3890" w:type="pct"/>
          </w:tcPr>
          <w:p w14:paraId="265C1502" w14:textId="77777777" w:rsidR="0030304F" w:rsidRPr="0029031E" w:rsidRDefault="0030304F" w:rsidP="00AC3575">
            <w:pPr>
              <w:jc w:val="both"/>
            </w:pPr>
            <w:r w:rsidRPr="0029031E">
              <w:t xml:space="preserve">Применять средства индивидуальной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изделий на полуавтоматических роликовых сортогибочных машинах</w:t>
            </w:r>
          </w:p>
        </w:tc>
      </w:tr>
      <w:tr w:rsidR="0029031E" w:rsidRPr="0029031E" w14:paraId="45A6C40D" w14:textId="77777777" w:rsidTr="00AC3575">
        <w:trPr>
          <w:trHeight w:val="20"/>
        </w:trPr>
        <w:tc>
          <w:tcPr>
            <w:tcW w:w="1110" w:type="pct"/>
            <w:vMerge/>
          </w:tcPr>
          <w:p w14:paraId="21BD9803" w14:textId="77777777" w:rsidR="0030304F" w:rsidRPr="0029031E" w:rsidDel="002A1D54" w:rsidRDefault="0030304F" w:rsidP="0030304F"/>
        </w:tc>
        <w:tc>
          <w:tcPr>
            <w:tcW w:w="3890" w:type="pct"/>
          </w:tcPr>
          <w:p w14:paraId="017D7965" w14:textId="77777777" w:rsidR="0030304F" w:rsidRPr="0029031E" w:rsidRDefault="0030304F" w:rsidP="00AC3575">
            <w:pPr>
              <w:jc w:val="both"/>
            </w:pPr>
            <w:r w:rsidRPr="0029031E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29031E" w:rsidRPr="0029031E" w14:paraId="41FFD464" w14:textId="77777777" w:rsidTr="00AC3575">
        <w:trPr>
          <w:trHeight w:val="20"/>
        </w:trPr>
        <w:tc>
          <w:tcPr>
            <w:tcW w:w="1110" w:type="pct"/>
            <w:vMerge w:val="restart"/>
          </w:tcPr>
          <w:p w14:paraId="29BBEE95" w14:textId="77777777" w:rsidR="0030304F" w:rsidRPr="0029031E" w:rsidRDefault="0030304F" w:rsidP="0030304F">
            <w:r w:rsidRPr="0029031E" w:rsidDel="002A1D54">
              <w:t>Необходимые знания</w:t>
            </w:r>
          </w:p>
        </w:tc>
        <w:tc>
          <w:tcPr>
            <w:tcW w:w="3890" w:type="pct"/>
          </w:tcPr>
          <w:p w14:paraId="29BC907D" w14:textId="77777777" w:rsidR="0030304F" w:rsidRPr="0029031E" w:rsidRDefault="0030304F" w:rsidP="00AC3575">
            <w:pPr>
              <w:jc w:val="both"/>
            </w:pPr>
            <w:r w:rsidRPr="0029031E">
              <w:t>Основы машиностроительного черчения в объеме, необходимом для выполнения работы</w:t>
            </w:r>
          </w:p>
        </w:tc>
      </w:tr>
      <w:tr w:rsidR="0029031E" w:rsidRPr="0029031E" w14:paraId="18F4383B" w14:textId="77777777" w:rsidTr="00AC3575">
        <w:trPr>
          <w:trHeight w:val="20"/>
        </w:trPr>
        <w:tc>
          <w:tcPr>
            <w:tcW w:w="1110" w:type="pct"/>
            <w:vMerge/>
          </w:tcPr>
          <w:p w14:paraId="0E83D706" w14:textId="77777777" w:rsidR="0030304F" w:rsidRPr="0029031E" w:rsidDel="002A1D54" w:rsidRDefault="0030304F" w:rsidP="0030304F"/>
        </w:tc>
        <w:tc>
          <w:tcPr>
            <w:tcW w:w="3890" w:type="pct"/>
          </w:tcPr>
          <w:p w14:paraId="72DCBAB9" w14:textId="77777777" w:rsidR="0030304F" w:rsidRPr="0029031E" w:rsidRDefault="0030304F" w:rsidP="00AC3575">
            <w:pPr>
              <w:jc w:val="both"/>
            </w:pPr>
            <w:r w:rsidRPr="0029031E">
              <w:t>Правила чтения технологических документов</w:t>
            </w:r>
          </w:p>
        </w:tc>
      </w:tr>
      <w:tr w:rsidR="0029031E" w:rsidRPr="0029031E" w14:paraId="635DF2C8" w14:textId="77777777" w:rsidTr="00AC3575">
        <w:trPr>
          <w:trHeight w:val="20"/>
        </w:trPr>
        <w:tc>
          <w:tcPr>
            <w:tcW w:w="1110" w:type="pct"/>
            <w:vMerge/>
          </w:tcPr>
          <w:p w14:paraId="6C1DEDFF" w14:textId="77777777" w:rsidR="0030304F" w:rsidRPr="0029031E" w:rsidDel="002A1D54" w:rsidRDefault="0030304F" w:rsidP="0030304F"/>
        </w:tc>
        <w:tc>
          <w:tcPr>
            <w:tcW w:w="3890" w:type="pct"/>
          </w:tcPr>
          <w:p w14:paraId="5340432D" w14:textId="77777777" w:rsidR="0030304F" w:rsidRPr="0029031E" w:rsidRDefault="0030304F" w:rsidP="00AC3575">
            <w:pPr>
              <w:jc w:val="both"/>
            </w:pPr>
            <w:r w:rsidRPr="0029031E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9031E" w:rsidRPr="0029031E" w14:paraId="2CBF7146" w14:textId="77777777" w:rsidTr="00AC3575">
        <w:trPr>
          <w:trHeight w:val="20"/>
        </w:trPr>
        <w:tc>
          <w:tcPr>
            <w:tcW w:w="1110" w:type="pct"/>
            <w:vMerge/>
          </w:tcPr>
          <w:p w14:paraId="2637CFE7" w14:textId="77777777" w:rsidR="0030304F" w:rsidRPr="0029031E" w:rsidDel="002A1D54" w:rsidRDefault="0030304F" w:rsidP="0030304F"/>
        </w:tc>
        <w:tc>
          <w:tcPr>
            <w:tcW w:w="3890" w:type="pct"/>
          </w:tcPr>
          <w:p w14:paraId="462FA450" w14:textId="77777777" w:rsidR="0030304F" w:rsidRPr="0029031E" w:rsidRDefault="0030304F" w:rsidP="00AC3575">
            <w:pPr>
              <w:jc w:val="both"/>
            </w:pPr>
            <w:r w:rsidRPr="0029031E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9031E" w:rsidRPr="0029031E" w14:paraId="4A2A6B59" w14:textId="77777777" w:rsidTr="00AC3575">
        <w:trPr>
          <w:trHeight w:val="20"/>
        </w:trPr>
        <w:tc>
          <w:tcPr>
            <w:tcW w:w="1110" w:type="pct"/>
            <w:vMerge/>
          </w:tcPr>
          <w:p w14:paraId="47694699" w14:textId="77777777" w:rsidR="0030304F" w:rsidRPr="0029031E" w:rsidDel="002A1D54" w:rsidRDefault="0030304F" w:rsidP="0030304F"/>
        </w:tc>
        <w:tc>
          <w:tcPr>
            <w:tcW w:w="3890" w:type="pct"/>
          </w:tcPr>
          <w:p w14:paraId="2CC62FF4" w14:textId="77777777" w:rsidR="0030304F" w:rsidRPr="0029031E" w:rsidRDefault="0030304F" w:rsidP="00AC3575">
            <w:pPr>
              <w:jc w:val="both"/>
            </w:pPr>
            <w:r w:rsidRPr="0029031E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9031E" w:rsidRPr="0029031E" w14:paraId="0D46F5F0" w14:textId="77777777" w:rsidTr="00AC3575">
        <w:trPr>
          <w:trHeight w:val="20"/>
        </w:trPr>
        <w:tc>
          <w:tcPr>
            <w:tcW w:w="1110" w:type="pct"/>
            <w:vMerge/>
          </w:tcPr>
          <w:p w14:paraId="586508A7" w14:textId="77777777" w:rsidR="0030304F" w:rsidRPr="0029031E" w:rsidDel="002A1D54" w:rsidRDefault="0030304F" w:rsidP="0030304F"/>
        </w:tc>
        <w:tc>
          <w:tcPr>
            <w:tcW w:w="3890" w:type="pct"/>
          </w:tcPr>
          <w:p w14:paraId="3709C7E9" w14:textId="31D11DE1" w:rsidR="0030304F" w:rsidRPr="0029031E" w:rsidRDefault="00231D2B" w:rsidP="00AC3575">
            <w:pPr>
              <w:jc w:val="both"/>
            </w:pPr>
            <w:r>
              <w:t>Виды, конструкция</w:t>
            </w:r>
            <w:r w:rsidR="0030304F" w:rsidRPr="0029031E">
              <w:t xml:space="preserve"> и назначение полуавтоматических роликовых сортогибочных машин</w:t>
            </w:r>
          </w:p>
        </w:tc>
      </w:tr>
      <w:tr w:rsidR="0029031E" w:rsidRPr="0029031E" w14:paraId="4B3693E1" w14:textId="77777777" w:rsidTr="00AC3575">
        <w:trPr>
          <w:trHeight w:val="20"/>
        </w:trPr>
        <w:tc>
          <w:tcPr>
            <w:tcW w:w="1110" w:type="pct"/>
            <w:vMerge/>
          </w:tcPr>
          <w:p w14:paraId="7655A5D1" w14:textId="77777777" w:rsidR="0030304F" w:rsidRPr="0029031E" w:rsidDel="002A1D54" w:rsidRDefault="0030304F" w:rsidP="0030304F"/>
        </w:tc>
        <w:tc>
          <w:tcPr>
            <w:tcW w:w="3890" w:type="pct"/>
          </w:tcPr>
          <w:p w14:paraId="4EC73484" w14:textId="04131523" w:rsidR="0030304F" w:rsidRPr="0029031E" w:rsidRDefault="00231D2B" w:rsidP="00AC3575">
            <w:pPr>
              <w:jc w:val="both"/>
            </w:pPr>
            <w:r>
              <w:t>Виды, конструкция</w:t>
            </w:r>
            <w:r w:rsidR="0030304F" w:rsidRPr="0029031E">
              <w:t xml:space="preserve"> и назначение нагревательных устройств для нагрева заготовок под вальцовку на полуавтоматических роликовых сортогибочных машинах</w:t>
            </w:r>
          </w:p>
        </w:tc>
      </w:tr>
      <w:tr w:rsidR="0029031E" w:rsidRPr="0029031E" w14:paraId="1D2056B0" w14:textId="77777777" w:rsidTr="00AC3575">
        <w:trPr>
          <w:trHeight w:val="20"/>
        </w:trPr>
        <w:tc>
          <w:tcPr>
            <w:tcW w:w="1110" w:type="pct"/>
            <w:vMerge/>
          </w:tcPr>
          <w:p w14:paraId="07D3F61C" w14:textId="77777777" w:rsidR="0030304F" w:rsidRPr="0029031E" w:rsidDel="002A1D54" w:rsidRDefault="0030304F" w:rsidP="0030304F"/>
        </w:tc>
        <w:tc>
          <w:tcPr>
            <w:tcW w:w="3890" w:type="pct"/>
          </w:tcPr>
          <w:p w14:paraId="69953BB4" w14:textId="0CEAE888" w:rsidR="0030304F" w:rsidRPr="0029031E" w:rsidRDefault="00231D2B" w:rsidP="00AC3575">
            <w:pPr>
              <w:jc w:val="both"/>
            </w:pPr>
            <w:r>
              <w:t>Виды, конструкция</w:t>
            </w:r>
            <w:r w:rsidR="00312C9A" w:rsidRPr="0029031E">
              <w:t xml:space="preserve"> и назначение вспомогательных приспособлений для гибки изделий на полуавтоматических роликовых сортогибочных машинах</w:t>
            </w:r>
          </w:p>
        </w:tc>
      </w:tr>
      <w:tr w:rsidR="0029031E" w:rsidRPr="0029031E" w14:paraId="7A8F2641" w14:textId="77777777" w:rsidTr="00AC3575">
        <w:trPr>
          <w:trHeight w:val="20"/>
        </w:trPr>
        <w:tc>
          <w:tcPr>
            <w:tcW w:w="1110" w:type="pct"/>
            <w:vMerge/>
          </w:tcPr>
          <w:p w14:paraId="7CAA5FCC" w14:textId="77777777" w:rsidR="00312C9A" w:rsidRPr="0029031E" w:rsidDel="002A1D54" w:rsidRDefault="00312C9A" w:rsidP="00312C9A"/>
        </w:tc>
        <w:tc>
          <w:tcPr>
            <w:tcW w:w="3890" w:type="pct"/>
          </w:tcPr>
          <w:p w14:paraId="2F2A085A" w14:textId="77777777" w:rsidR="00312C9A" w:rsidRPr="0029031E" w:rsidRDefault="00312C9A" w:rsidP="00AC3575">
            <w:pPr>
              <w:jc w:val="both"/>
            </w:pPr>
            <w:r w:rsidRPr="0029031E">
              <w:t>Виды и назначение подъемно-транспортного оборудования</w:t>
            </w:r>
          </w:p>
        </w:tc>
      </w:tr>
      <w:tr w:rsidR="0029031E" w:rsidRPr="0029031E" w14:paraId="6E2FBA52" w14:textId="77777777" w:rsidTr="00AC3575">
        <w:trPr>
          <w:trHeight w:val="20"/>
        </w:trPr>
        <w:tc>
          <w:tcPr>
            <w:tcW w:w="1110" w:type="pct"/>
            <w:vMerge/>
          </w:tcPr>
          <w:p w14:paraId="60BB8957" w14:textId="77777777" w:rsidR="00312C9A" w:rsidRPr="0029031E" w:rsidDel="002A1D54" w:rsidRDefault="00312C9A" w:rsidP="00312C9A"/>
        </w:tc>
        <w:tc>
          <w:tcPr>
            <w:tcW w:w="3890" w:type="pct"/>
          </w:tcPr>
          <w:p w14:paraId="1590C705" w14:textId="77777777" w:rsidR="00312C9A" w:rsidRPr="0029031E" w:rsidRDefault="00312C9A" w:rsidP="00AC3575">
            <w:pPr>
              <w:jc w:val="both"/>
            </w:pPr>
            <w:r w:rsidRPr="0029031E">
              <w:t>Типовые режимы работы полуавтоматических роликовых сортогибочных машин и вспомогательных приспособлений</w:t>
            </w:r>
          </w:p>
        </w:tc>
      </w:tr>
      <w:tr w:rsidR="0029031E" w:rsidRPr="0029031E" w14:paraId="76CDD030" w14:textId="77777777" w:rsidTr="00AC3575">
        <w:trPr>
          <w:trHeight w:val="20"/>
        </w:trPr>
        <w:tc>
          <w:tcPr>
            <w:tcW w:w="1110" w:type="pct"/>
            <w:vMerge/>
          </w:tcPr>
          <w:p w14:paraId="380BBBC6" w14:textId="77777777" w:rsidR="00312C9A" w:rsidRPr="0029031E" w:rsidDel="002A1D54" w:rsidRDefault="00312C9A" w:rsidP="00312C9A"/>
        </w:tc>
        <w:tc>
          <w:tcPr>
            <w:tcW w:w="3890" w:type="pct"/>
          </w:tcPr>
          <w:p w14:paraId="352F68A2" w14:textId="77777777" w:rsidR="00312C9A" w:rsidRPr="0029031E" w:rsidRDefault="00312C9A" w:rsidP="00AC3575">
            <w:pPr>
              <w:jc w:val="both"/>
            </w:pPr>
            <w:r w:rsidRPr="0029031E">
              <w:t>Основные характеристики полуавтоматических роликовых сортогибочных машин и вспомогательных приспособлений</w:t>
            </w:r>
          </w:p>
        </w:tc>
      </w:tr>
      <w:tr w:rsidR="0029031E" w:rsidRPr="0029031E" w14:paraId="65687C9F" w14:textId="77777777" w:rsidTr="00AC3575">
        <w:trPr>
          <w:trHeight w:val="20"/>
        </w:trPr>
        <w:tc>
          <w:tcPr>
            <w:tcW w:w="1110" w:type="pct"/>
            <w:vMerge/>
          </w:tcPr>
          <w:p w14:paraId="50B8AA43" w14:textId="77777777" w:rsidR="00312C9A" w:rsidRPr="0029031E" w:rsidDel="002A1D54" w:rsidRDefault="00312C9A" w:rsidP="00312C9A"/>
        </w:tc>
        <w:tc>
          <w:tcPr>
            <w:tcW w:w="3890" w:type="pct"/>
          </w:tcPr>
          <w:p w14:paraId="5768AAAC" w14:textId="77777777" w:rsidR="00312C9A" w:rsidRPr="0029031E" w:rsidRDefault="00312C9A" w:rsidP="00AC3575">
            <w:pPr>
              <w:jc w:val="both"/>
            </w:pPr>
            <w:r w:rsidRPr="0029031E">
              <w:t>Назначение органов управления роликовыми сортогибочными машинами и вспомогательными приспособлениями</w:t>
            </w:r>
          </w:p>
        </w:tc>
      </w:tr>
      <w:tr w:rsidR="0029031E" w:rsidRPr="0029031E" w14:paraId="5212F664" w14:textId="77777777" w:rsidTr="00AC3575">
        <w:trPr>
          <w:trHeight w:val="20"/>
        </w:trPr>
        <w:tc>
          <w:tcPr>
            <w:tcW w:w="1110" w:type="pct"/>
            <w:vMerge/>
          </w:tcPr>
          <w:p w14:paraId="7481CE6E" w14:textId="77777777" w:rsidR="00312C9A" w:rsidRPr="0029031E" w:rsidDel="002A1D54" w:rsidRDefault="00312C9A" w:rsidP="00312C9A"/>
        </w:tc>
        <w:tc>
          <w:tcPr>
            <w:tcW w:w="3890" w:type="pct"/>
          </w:tcPr>
          <w:p w14:paraId="32D936AA" w14:textId="77777777" w:rsidR="00312C9A" w:rsidRPr="0029031E" w:rsidRDefault="00312C9A" w:rsidP="00AC3575">
            <w:pPr>
              <w:jc w:val="both"/>
            </w:pPr>
            <w:r w:rsidRPr="0029031E">
              <w:t>Порядок и правила подготовки к работе полуавтоматических роликовых сортогибочных машин и вспомогательных приспособлений</w:t>
            </w:r>
          </w:p>
        </w:tc>
      </w:tr>
      <w:tr w:rsidR="0029031E" w:rsidRPr="0029031E" w14:paraId="5D7A8890" w14:textId="77777777" w:rsidTr="00AC3575">
        <w:trPr>
          <w:trHeight w:val="20"/>
        </w:trPr>
        <w:tc>
          <w:tcPr>
            <w:tcW w:w="1110" w:type="pct"/>
            <w:vMerge/>
          </w:tcPr>
          <w:p w14:paraId="3C8343FA" w14:textId="77777777" w:rsidR="00312C9A" w:rsidRPr="0029031E" w:rsidDel="002A1D54" w:rsidRDefault="00312C9A" w:rsidP="00312C9A"/>
        </w:tc>
        <w:tc>
          <w:tcPr>
            <w:tcW w:w="3890" w:type="pct"/>
          </w:tcPr>
          <w:p w14:paraId="12D3AC02" w14:textId="026AB5E5" w:rsidR="00312C9A" w:rsidRPr="0029031E" w:rsidRDefault="001846C7" w:rsidP="00AC3575">
            <w:pPr>
              <w:jc w:val="both"/>
            </w:pPr>
            <w:r w:rsidRPr="0029031E">
              <w:t xml:space="preserve">Порядок и правила выполнения планово-предупредительного </w:t>
            </w:r>
            <w:r w:rsidR="00AA1575">
              <w:t>обслуживания (ежедневного, еженедельного)</w:t>
            </w:r>
            <w:r w:rsidRPr="0029031E">
              <w:t xml:space="preserve"> полуавтоматических роликовых сортогибочных машин в соответствии с требованиями документации по эксплуатации</w:t>
            </w:r>
          </w:p>
        </w:tc>
      </w:tr>
      <w:tr w:rsidR="0029031E" w:rsidRPr="0029031E" w14:paraId="49A5FA12" w14:textId="77777777" w:rsidTr="00AC3575">
        <w:trPr>
          <w:trHeight w:val="20"/>
        </w:trPr>
        <w:tc>
          <w:tcPr>
            <w:tcW w:w="1110" w:type="pct"/>
            <w:vMerge/>
          </w:tcPr>
          <w:p w14:paraId="40D5F339" w14:textId="77777777" w:rsidR="001846C7" w:rsidRPr="0029031E" w:rsidDel="002A1D54" w:rsidRDefault="001846C7" w:rsidP="001846C7"/>
        </w:tc>
        <w:tc>
          <w:tcPr>
            <w:tcW w:w="3890" w:type="pct"/>
          </w:tcPr>
          <w:p w14:paraId="6AE0B5A9" w14:textId="77777777" w:rsidR="001846C7" w:rsidRPr="0029031E" w:rsidRDefault="001846C7" w:rsidP="00AC3575">
            <w:pPr>
              <w:jc w:val="both"/>
            </w:pPr>
            <w:r w:rsidRPr="0029031E">
              <w:t>Правила и способы гибки изделий на полуавтоматических роликовых сортогибочных машинах</w:t>
            </w:r>
          </w:p>
        </w:tc>
      </w:tr>
      <w:tr w:rsidR="0029031E" w:rsidRPr="0029031E" w14:paraId="0B5DACB4" w14:textId="77777777" w:rsidTr="00AC3575">
        <w:trPr>
          <w:trHeight w:val="20"/>
        </w:trPr>
        <w:tc>
          <w:tcPr>
            <w:tcW w:w="1110" w:type="pct"/>
            <w:vMerge/>
          </w:tcPr>
          <w:p w14:paraId="7F77711B" w14:textId="77777777" w:rsidR="001846C7" w:rsidRPr="0029031E" w:rsidDel="002A1D54" w:rsidRDefault="001846C7" w:rsidP="001846C7"/>
        </w:tc>
        <w:tc>
          <w:tcPr>
            <w:tcW w:w="3890" w:type="pct"/>
          </w:tcPr>
          <w:p w14:paraId="243B2095" w14:textId="44BB7FB0" w:rsidR="001846C7" w:rsidRPr="0029031E" w:rsidRDefault="001846C7" w:rsidP="00AC3575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полуавтоматических роликовых сортогибочных машин</w:t>
            </w:r>
          </w:p>
        </w:tc>
      </w:tr>
      <w:tr w:rsidR="0029031E" w:rsidRPr="0029031E" w14:paraId="02F8E76B" w14:textId="77777777" w:rsidTr="00AC3575">
        <w:trPr>
          <w:trHeight w:val="20"/>
        </w:trPr>
        <w:tc>
          <w:tcPr>
            <w:tcW w:w="1110" w:type="pct"/>
            <w:vMerge/>
          </w:tcPr>
          <w:p w14:paraId="23B72E30" w14:textId="77777777" w:rsidR="001846C7" w:rsidRPr="0029031E" w:rsidDel="002A1D54" w:rsidRDefault="001846C7" w:rsidP="001846C7"/>
        </w:tc>
        <w:tc>
          <w:tcPr>
            <w:tcW w:w="3890" w:type="pct"/>
          </w:tcPr>
          <w:p w14:paraId="4573B523" w14:textId="6FC5F0DE" w:rsidR="001846C7" w:rsidRPr="0029031E" w:rsidRDefault="001846C7" w:rsidP="00AC3575">
            <w:pPr>
              <w:jc w:val="both"/>
            </w:pPr>
            <w:r w:rsidRPr="0029031E">
              <w:t xml:space="preserve">Основные </w:t>
            </w:r>
            <w:r w:rsidR="00024DF7">
              <w:t xml:space="preserve">типичные неисправности </w:t>
            </w:r>
            <w:r w:rsidRPr="0029031E">
              <w:t>нагревательных устройств для нагрева заготовок под вальцовку на полуавтоматических роликовых сортогибочных машинах</w:t>
            </w:r>
          </w:p>
        </w:tc>
      </w:tr>
      <w:tr w:rsidR="0029031E" w:rsidRPr="0029031E" w14:paraId="293077E4" w14:textId="77777777" w:rsidTr="00AC3575">
        <w:trPr>
          <w:trHeight w:val="20"/>
        </w:trPr>
        <w:tc>
          <w:tcPr>
            <w:tcW w:w="1110" w:type="pct"/>
            <w:vMerge/>
          </w:tcPr>
          <w:p w14:paraId="21D2B656" w14:textId="77777777" w:rsidR="001846C7" w:rsidRPr="0029031E" w:rsidDel="002A1D54" w:rsidRDefault="001846C7" w:rsidP="001846C7"/>
        </w:tc>
        <w:tc>
          <w:tcPr>
            <w:tcW w:w="3890" w:type="pct"/>
          </w:tcPr>
          <w:p w14:paraId="2BA9B925" w14:textId="77777777" w:rsidR="001846C7" w:rsidRPr="0029031E" w:rsidRDefault="001846C7" w:rsidP="00AC3575">
            <w:pPr>
              <w:jc w:val="both"/>
            </w:pPr>
            <w:r w:rsidRPr="0029031E">
              <w:t xml:space="preserve">Виды дефектов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роликовых сортогибочных машинах</w:t>
            </w:r>
          </w:p>
        </w:tc>
      </w:tr>
      <w:tr w:rsidR="0029031E" w:rsidRPr="0029031E" w14:paraId="3C2CB1F0" w14:textId="77777777" w:rsidTr="00AC3575">
        <w:trPr>
          <w:trHeight w:val="20"/>
        </w:trPr>
        <w:tc>
          <w:tcPr>
            <w:tcW w:w="1110" w:type="pct"/>
            <w:vMerge/>
          </w:tcPr>
          <w:p w14:paraId="43742930" w14:textId="77777777" w:rsidR="001846C7" w:rsidRPr="0029031E" w:rsidDel="002A1D54" w:rsidRDefault="001846C7" w:rsidP="001846C7"/>
        </w:tc>
        <w:tc>
          <w:tcPr>
            <w:tcW w:w="3890" w:type="pct"/>
          </w:tcPr>
          <w:p w14:paraId="5A5CFB97" w14:textId="11BE1560" w:rsidR="001846C7" w:rsidRPr="0029031E" w:rsidRDefault="001846C7" w:rsidP="00AC3575">
            <w:pPr>
              <w:jc w:val="both"/>
            </w:pPr>
            <w:r w:rsidRPr="0029031E">
              <w:t xml:space="preserve">Способы устранения дефектов в изделиях </w:t>
            </w:r>
            <w:r w:rsidR="00BF4BFD">
              <w:t xml:space="preserve">при </w:t>
            </w:r>
            <w:proofErr w:type="spellStart"/>
            <w:r w:rsidR="00BF4BFD">
              <w:t>гибке</w:t>
            </w:r>
            <w:proofErr w:type="spellEnd"/>
            <w:r w:rsidRPr="0029031E">
              <w:t xml:space="preserve"> на полуавтоматических роликовых сортогибочных машинах</w:t>
            </w:r>
          </w:p>
        </w:tc>
      </w:tr>
      <w:tr w:rsidR="0029031E" w:rsidRPr="0029031E" w14:paraId="08201262" w14:textId="77777777" w:rsidTr="00AC3575">
        <w:trPr>
          <w:trHeight w:val="20"/>
        </w:trPr>
        <w:tc>
          <w:tcPr>
            <w:tcW w:w="1110" w:type="pct"/>
            <w:vMerge/>
          </w:tcPr>
          <w:p w14:paraId="19B3151D" w14:textId="77777777" w:rsidR="001846C7" w:rsidRPr="0029031E" w:rsidDel="002A1D54" w:rsidRDefault="001846C7" w:rsidP="001846C7"/>
        </w:tc>
        <w:tc>
          <w:tcPr>
            <w:tcW w:w="3890" w:type="pct"/>
          </w:tcPr>
          <w:p w14:paraId="063DB39C" w14:textId="77777777" w:rsidR="001846C7" w:rsidRPr="0029031E" w:rsidRDefault="001846C7" w:rsidP="00AC3575">
            <w:pPr>
              <w:jc w:val="both"/>
            </w:pPr>
            <w:r w:rsidRPr="0029031E">
              <w:t>Температурные режимы гибки на полуавтоматических роликовых сортогибочных машинах</w:t>
            </w:r>
          </w:p>
        </w:tc>
      </w:tr>
      <w:tr w:rsidR="0029031E" w:rsidRPr="0029031E" w14:paraId="3A74CB9F" w14:textId="77777777" w:rsidTr="00AC3575">
        <w:trPr>
          <w:trHeight w:val="20"/>
        </w:trPr>
        <w:tc>
          <w:tcPr>
            <w:tcW w:w="1110" w:type="pct"/>
            <w:vMerge/>
          </w:tcPr>
          <w:p w14:paraId="516E019B" w14:textId="77777777" w:rsidR="001846C7" w:rsidRPr="0029031E" w:rsidDel="002A1D54" w:rsidRDefault="001846C7" w:rsidP="001846C7"/>
        </w:tc>
        <w:tc>
          <w:tcPr>
            <w:tcW w:w="3890" w:type="pct"/>
          </w:tcPr>
          <w:p w14:paraId="04408682" w14:textId="77777777" w:rsidR="001846C7" w:rsidRPr="0029031E" w:rsidRDefault="001846C7" w:rsidP="00AC3575">
            <w:pPr>
              <w:jc w:val="both"/>
            </w:pPr>
            <w:r w:rsidRPr="0029031E">
              <w:t>Группы и марки материалов, обрабатываемых на полуавтоматических роликовых сортогибочных машинах</w:t>
            </w:r>
          </w:p>
        </w:tc>
      </w:tr>
      <w:tr w:rsidR="0029031E" w:rsidRPr="0029031E" w14:paraId="2F46BCE3" w14:textId="77777777" w:rsidTr="00AC3575">
        <w:trPr>
          <w:trHeight w:val="20"/>
        </w:trPr>
        <w:tc>
          <w:tcPr>
            <w:tcW w:w="1110" w:type="pct"/>
            <w:vMerge/>
          </w:tcPr>
          <w:p w14:paraId="2DB4548D" w14:textId="77777777" w:rsidR="001846C7" w:rsidRPr="0029031E" w:rsidDel="002A1D54" w:rsidRDefault="001846C7" w:rsidP="001846C7"/>
        </w:tc>
        <w:tc>
          <w:tcPr>
            <w:tcW w:w="3890" w:type="pct"/>
          </w:tcPr>
          <w:p w14:paraId="7A1C6B21" w14:textId="77777777" w:rsidR="001846C7" w:rsidRPr="0029031E" w:rsidRDefault="001846C7" w:rsidP="00AC3575">
            <w:pPr>
              <w:jc w:val="both"/>
            </w:pPr>
            <w:r w:rsidRPr="0029031E">
              <w:t>Сортамент заготовок, обрабатываемых на полуавтоматических роликовых сортогибочных машинах</w:t>
            </w:r>
          </w:p>
        </w:tc>
      </w:tr>
      <w:tr w:rsidR="0029031E" w:rsidRPr="0029031E" w14:paraId="4F97B29B" w14:textId="77777777" w:rsidTr="00AC3575">
        <w:trPr>
          <w:trHeight w:val="20"/>
        </w:trPr>
        <w:tc>
          <w:tcPr>
            <w:tcW w:w="1110" w:type="pct"/>
            <w:vMerge/>
          </w:tcPr>
          <w:p w14:paraId="47C91985" w14:textId="77777777" w:rsidR="001846C7" w:rsidRPr="0029031E" w:rsidDel="002A1D54" w:rsidRDefault="001846C7" w:rsidP="001846C7"/>
        </w:tc>
        <w:tc>
          <w:tcPr>
            <w:tcW w:w="3890" w:type="pct"/>
          </w:tcPr>
          <w:p w14:paraId="08E4E0FB" w14:textId="77777777" w:rsidR="001846C7" w:rsidRPr="0029031E" w:rsidRDefault="001846C7" w:rsidP="00AC3575">
            <w:pPr>
              <w:jc w:val="both"/>
            </w:pPr>
            <w:r w:rsidRPr="0029031E">
              <w:t>Типовые технологические процессы гибки изделий на полуавтоматических роликовых сортогибочных машинах</w:t>
            </w:r>
          </w:p>
        </w:tc>
      </w:tr>
      <w:tr w:rsidR="0029031E" w:rsidRPr="0029031E" w14:paraId="4332DC2C" w14:textId="77777777" w:rsidTr="00AC3575">
        <w:trPr>
          <w:trHeight w:val="20"/>
        </w:trPr>
        <w:tc>
          <w:tcPr>
            <w:tcW w:w="1110" w:type="pct"/>
            <w:vMerge/>
          </w:tcPr>
          <w:p w14:paraId="09ABD1B5" w14:textId="77777777" w:rsidR="001846C7" w:rsidRPr="0029031E" w:rsidDel="002A1D54" w:rsidRDefault="001846C7" w:rsidP="001846C7"/>
        </w:tc>
        <w:tc>
          <w:tcPr>
            <w:tcW w:w="3890" w:type="pct"/>
          </w:tcPr>
          <w:p w14:paraId="1F98C7BA" w14:textId="77777777" w:rsidR="001846C7" w:rsidRPr="0029031E" w:rsidRDefault="001846C7" w:rsidP="00AC3575">
            <w:pPr>
              <w:jc w:val="both"/>
            </w:pPr>
            <w:r w:rsidRPr="0029031E">
              <w:t>Приемы работы и последовательность гибки изделий на полуавтоматических роликовых сортогибочных машинах</w:t>
            </w:r>
          </w:p>
        </w:tc>
      </w:tr>
      <w:tr w:rsidR="0029031E" w:rsidRPr="0029031E" w14:paraId="25151CC4" w14:textId="77777777" w:rsidTr="00AC3575">
        <w:trPr>
          <w:trHeight w:val="20"/>
        </w:trPr>
        <w:tc>
          <w:tcPr>
            <w:tcW w:w="1110" w:type="pct"/>
            <w:vMerge/>
          </w:tcPr>
          <w:p w14:paraId="11356744" w14:textId="77777777" w:rsidR="001846C7" w:rsidRPr="0029031E" w:rsidDel="002A1D54" w:rsidRDefault="001846C7" w:rsidP="001846C7"/>
        </w:tc>
        <w:tc>
          <w:tcPr>
            <w:tcW w:w="3890" w:type="pct"/>
          </w:tcPr>
          <w:p w14:paraId="48C76907" w14:textId="77777777" w:rsidR="001846C7" w:rsidRPr="0029031E" w:rsidRDefault="001846C7" w:rsidP="00AC3575">
            <w:pPr>
              <w:jc w:val="both"/>
            </w:pPr>
            <w:r w:rsidRPr="0029031E">
              <w:t xml:space="preserve">Схемы и правила складирования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роликовых сортогибочных машинах</w:t>
            </w:r>
          </w:p>
        </w:tc>
      </w:tr>
      <w:tr w:rsidR="0029031E" w:rsidRPr="0029031E" w14:paraId="7769B38E" w14:textId="77777777" w:rsidTr="00AC3575">
        <w:trPr>
          <w:trHeight w:val="20"/>
        </w:trPr>
        <w:tc>
          <w:tcPr>
            <w:tcW w:w="1110" w:type="pct"/>
            <w:vMerge/>
          </w:tcPr>
          <w:p w14:paraId="35FD6245" w14:textId="77777777" w:rsidR="001846C7" w:rsidRPr="0029031E" w:rsidDel="002A1D54" w:rsidRDefault="001846C7" w:rsidP="001846C7"/>
        </w:tc>
        <w:tc>
          <w:tcPr>
            <w:tcW w:w="3890" w:type="pct"/>
          </w:tcPr>
          <w:p w14:paraId="54AFCD74" w14:textId="77777777" w:rsidR="001846C7" w:rsidRPr="0029031E" w:rsidRDefault="001846C7" w:rsidP="00AC3575">
            <w:pPr>
              <w:jc w:val="both"/>
            </w:pPr>
            <w:r w:rsidRPr="0029031E">
              <w:t xml:space="preserve">Припуски и допуски на изделия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роликовых сортогибочных машинах</w:t>
            </w:r>
          </w:p>
        </w:tc>
      </w:tr>
      <w:tr w:rsidR="0029031E" w:rsidRPr="0029031E" w14:paraId="70DBC885" w14:textId="77777777" w:rsidTr="00AC3575">
        <w:trPr>
          <w:trHeight w:val="20"/>
        </w:trPr>
        <w:tc>
          <w:tcPr>
            <w:tcW w:w="1110" w:type="pct"/>
            <w:vMerge/>
          </w:tcPr>
          <w:p w14:paraId="2D1A3550" w14:textId="77777777" w:rsidR="001846C7" w:rsidRPr="0029031E" w:rsidDel="002A1D54" w:rsidRDefault="001846C7" w:rsidP="001846C7"/>
        </w:tc>
        <w:tc>
          <w:tcPr>
            <w:tcW w:w="3890" w:type="pct"/>
          </w:tcPr>
          <w:p w14:paraId="617C1919" w14:textId="77777777" w:rsidR="001846C7" w:rsidRPr="0029031E" w:rsidRDefault="001846C7" w:rsidP="00AC3575">
            <w:pPr>
              <w:jc w:val="both"/>
            </w:pPr>
            <w:r w:rsidRPr="0029031E">
              <w:t xml:space="preserve">Способы контроля размеров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роликовых сортогибочных машинах</w:t>
            </w:r>
          </w:p>
        </w:tc>
      </w:tr>
      <w:tr w:rsidR="0029031E" w:rsidRPr="0029031E" w14:paraId="26B21910" w14:textId="77777777" w:rsidTr="00AC3575">
        <w:trPr>
          <w:trHeight w:val="20"/>
        </w:trPr>
        <w:tc>
          <w:tcPr>
            <w:tcW w:w="1110" w:type="pct"/>
            <w:vMerge/>
          </w:tcPr>
          <w:p w14:paraId="3AA87A7F" w14:textId="77777777" w:rsidR="001846C7" w:rsidRPr="0029031E" w:rsidDel="002A1D54" w:rsidRDefault="001846C7" w:rsidP="001846C7"/>
        </w:tc>
        <w:tc>
          <w:tcPr>
            <w:tcW w:w="3890" w:type="pct"/>
          </w:tcPr>
          <w:p w14:paraId="6C702E6E" w14:textId="77777777" w:rsidR="001846C7" w:rsidRPr="0029031E" w:rsidRDefault="001846C7" w:rsidP="00AC3575">
            <w:pPr>
              <w:jc w:val="both"/>
            </w:pPr>
            <w:r w:rsidRPr="0029031E">
              <w:t xml:space="preserve">Способы контроля температуры изделий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роликовых сортогибочных машинах</w:t>
            </w:r>
          </w:p>
        </w:tc>
      </w:tr>
      <w:tr w:rsidR="0029031E" w:rsidRPr="0029031E" w14:paraId="4E9A127E" w14:textId="77777777" w:rsidTr="00AC3575">
        <w:trPr>
          <w:trHeight w:val="20"/>
        </w:trPr>
        <w:tc>
          <w:tcPr>
            <w:tcW w:w="1110" w:type="pct"/>
            <w:vMerge/>
          </w:tcPr>
          <w:p w14:paraId="19785242" w14:textId="77777777" w:rsidR="001846C7" w:rsidRPr="0029031E" w:rsidDel="002A1D54" w:rsidRDefault="001846C7" w:rsidP="001846C7"/>
        </w:tc>
        <w:tc>
          <w:tcPr>
            <w:tcW w:w="3890" w:type="pct"/>
          </w:tcPr>
          <w:p w14:paraId="37F8607B" w14:textId="08B51DD9" w:rsidR="001846C7" w:rsidRPr="0029031E" w:rsidRDefault="00231D2B" w:rsidP="00AC3575">
            <w:pPr>
              <w:jc w:val="both"/>
            </w:pPr>
            <w:r>
              <w:t>Виды, конструкция</w:t>
            </w:r>
            <w:r w:rsidR="001846C7" w:rsidRPr="0029031E">
              <w:t xml:space="preserve">, назначение контрольно-измерительных инструментов для контроля изделий при </w:t>
            </w:r>
            <w:proofErr w:type="spellStart"/>
            <w:r w:rsidR="001846C7" w:rsidRPr="0029031E">
              <w:t>гибке</w:t>
            </w:r>
            <w:proofErr w:type="spellEnd"/>
            <w:r w:rsidR="001846C7" w:rsidRPr="0029031E">
              <w:t xml:space="preserve"> на полуавтоматических роликовых сортогибочных машинах</w:t>
            </w:r>
          </w:p>
        </w:tc>
      </w:tr>
      <w:tr w:rsidR="0029031E" w:rsidRPr="0029031E" w14:paraId="33A69A9B" w14:textId="77777777" w:rsidTr="00AC3575">
        <w:trPr>
          <w:trHeight w:val="20"/>
        </w:trPr>
        <w:tc>
          <w:tcPr>
            <w:tcW w:w="1110" w:type="pct"/>
            <w:vMerge/>
          </w:tcPr>
          <w:p w14:paraId="07C45461" w14:textId="77777777" w:rsidR="001846C7" w:rsidRPr="0029031E" w:rsidDel="002A1D54" w:rsidRDefault="001846C7" w:rsidP="001846C7"/>
        </w:tc>
        <w:tc>
          <w:tcPr>
            <w:tcW w:w="3890" w:type="pct"/>
          </w:tcPr>
          <w:p w14:paraId="11E5B03C" w14:textId="77777777" w:rsidR="001846C7" w:rsidRPr="0029031E" w:rsidRDefault="001846C7" w:rsidP="00AC3575">
            <w:pPr>
              <w:jc w:val="both"/>
            </w:pPr>
            <w:r w:rsidRPr="0029031E">
              <w:t xml:space="preserve">Правила </w:t>
            </w:r>
            <w:proofErr w:type="spellStart"/>
            <w:r w:rsidRPr="0029031E">
              <w:t>строповки</w:t>
            </w:r>
            <w:proofErr w:type="spellEnd"/>
            <w:r w:rsidRPr="0029031E">
              <w:t xml:space="preserve"> и перемещения грузов</w:t>
            </w:r>
          </w:p>
        </w:tc>
      </w:tr>
      <w:tr w:rsidR="0029031E" w:rsidRPr="0029031E" w14:paraId="15972FED" w14:textId="77777777" w:rsidTr="00AC3575">
        <w:trPr>
          <w:trHeight w:val="20"/>
        </w:trPr>
        <w:tc>
          <w:tcPr>
            <w:tcW w:w="1110" w:type="pct"/>
            <w:vMerge/>
          </w:tcPr>
          <w:p w14:paraId="1985F79D" w14:textId="77777777" w:rsidR="001846C7" w:rsidRPr="0029031E" w:rsidDel="002A1D54" w:rsidRDefault="001846C7" w:rsidP="001846C7"/>
        </w:tc>
        <w:tc>
          <w:tcPr>
            <w:tcW w:w="3890" w:type="pct"/>
          </w:tcPr>
          <w:p w14:paraId="43790A91" w14:textId="77777777" w:rsidR="001846C7" w:rsidRPr="0029031E" w:rsidRDefault="001846C7" w:rsidP="00AC3575">
            <w:pPr>
              <w:jc w:val="both"/>
            </w:pPr>
            <w:r w:rsidRPr="0029031E">
              <w:t>Система знаковой сигнализации при работе с машинистом крана</w:t>
            </w:r>
          </w:p>
        </w:tc>
      </w:tr>
      <w:tr w:rsidR="0029031E" w:rsidRPr="0029031E" w14:paraId="6148DA55" w14:textId="77777777" w:rsidTr="00AC3575">
        <w:trPr>
          <w:trHeight w:val="20"/>
        </w:trPr>
        <w:tc>
          <w:tcPr>
            <w:tcW w:w="1110" w:type="pct"/>
            <w:vMerge/>
          </w:tcPr>
          <w:p w14:paraId="64164301" w14:textId="77777777" w:rsidR="001846C7" w:rsidRPr="0029031E" w:rsidDel="002A1D54" w:rsidRDefault="001846C7" w:rsidP="001846C7"/>
        </w:tc>
        <w:tc>
          <w:tcPr>
            <w:tcW w:w="3890" w:type="pct"/>
          </w:tcPr>
          <w:p w14:paraId="45156823" w14:textId="77777777" w:rsidR="001846C7" w:rsidRPr="0029031E" w:rsidRDefault="001846C7" w:rsidP="00AC3575">
            <w:pPr>
              <w:jc w:val="both"/>
            </w:pPr>
            <w:r w:rsidRPr="0029031E">
              <w:t xml:space="preserve">Виды и правила применения средств индивидуальной и коллективной защиты при </w:t>
            </w:r>
            <w:proofErr w:type="spellStart"/>
            <w:r w:rsidRPr="0029031E">
              <w:t>гибке</w:t>
            </w:r>
            <w:proofErr w:type="spellEnd"/>
            <w:r w:rsidRPr="0029031E">
              <w:t xml:space="preserve"> на полуавтоматических роликовых сортогибочных машинах</w:t>
            </w:r>
          </w:p>
        </w:tc>
      </w:tr>
      <w:tr w:rsidR="0029031E" w:rsidRPr="0029031E" w14:paraId="57548D8B" w14:textId="77777777" w:rsidTr="00AC3575">
        <w:trPr>
          <w:trHeight w:val="20"/>
        </w:trPr>
        <w:tc>
          <w:tcPr>
            <w:tcW w:w="1110" w:type="pct"/>
            <w:vMerge/>
          </w:tcPr>
          <w:p w14:paraId="42ECE3FE" w14:textId="77777777" w:rsidR="001846C7" w:rsidRPr="0029031E" w:rsidDel="002A1D54" w:rsidRDefault="001846C7" w:rsidP="001846C7"/>
        </w:tc>
        <w:tc>
          <w:tcPr>
            <w:tcW w:w="3890" w:type="pct"/>
          </w:tcPr>
          <w:p w14:paraId="14F35D72" w14:textId="77777777" w:rsidR="001846C7" w:rsidRPr="0029031E" w:rsidRDefault="001846C7" w:rsidP="00AC3575">
            <w:pPr>
              <w:jc w:val="both"/>
            </w:pPr>
            <w:r w:rsidRPr="0029031E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AC3575" w:rsidRPr="0029031E" w14:paraId="4C70094B" w14:textId="77777777" w:rsidTr="00AC3575">
        <w:trPr>
          <w:trHeight w:val="20"/>
        </w:trPr>
        <w:tc>
          <w:tcPr>
            <w:tcW w:w="1110" w:type="pct"/>
          </w:tcPr>
          <w:p w14:paraId="61C6F100" w14:textId="77777777" w:rsidR="001846C7" w:rsidRPr="0029031E" w:rsidDel="002A1D54" w:rsidRDefault="001846C7" w:rsidP="001846C7">
            <w:r w:rsidRPr="0029031E" w:rsidDel="002A1D54">
              <w:t>Другие характеристики</w:t>
            </w:r>
          </w:p>
        </w:tc>
        <w:tc>
          <w:tcPr>
            <w:tcW w:w="3890" w:type="pct"/>
          </w:tcPr>
          <w:p w14:paraId="28186F3C" w14:textId="77777777" w:rsidR="001846C7" w:rsidRPr="0029031E" w:rsidRDefault="001846C7" w:rsidP="00AC3575">
            <w:pPr>
              <w:jc w:val="both"/>
            </w:pPr>
            <w:r w:rsidRPr="0029031E">
              <w:t>-</w:t>
            </w:r>
          </w:p>
        </w:tc>
      </w:tr>
    </w:tbl>
    <w:p w14:paraId="01215A71" w14:textId="77777777" w:rsidR="00C06134" w:rsidRPr="0029031E" w:rsidRDefault="00C06134" w:rsidP="00CA3445">
      <w:pPr>
        <w:tabs>
          <w:tab w:val="left" w:pos="4090"/>
        </w:tabs>
      </w:pPr>
    </w:p>
    <w:p w14:paraId="37198464" w14:textId="77777777" w:rsidR="00BF2D86" w:rsidRDefault="00BF2D86" w:rsidP="00CA3445">
      <w:pPr>
        <w:pStyle w:val="1"/>
      </w:pPr>
      <w:bookmarkStart w:id="24" w:name="_Toc189074660"/>
    </w:p>
    <w:p w14:paraId="68F8BB7B" w14:textId="77777777" w:rsidR="00BF2D86" w:rsidRDefault="00BF2D86" w:rsidP="00CA3445">
      <w:pPr>
        <w:pStyle w:val="1"/>
      </w:pPr>
    </w:p>
    <w:p w14:paraId="293D3EA4" w14:textId="77777777" w:rsidR="00BF2D86" w:rsidRDefault="00BF2D86" w:rsidP="00CA3445">
      <w:pPr>
        <w:pStyle w:val="1"/>
      </w:pPr>
    </w:p>
    <w:p w14:paraId="77974C82" w14:textId="77777777" w:rsidR="00CB7A67" w:rsidRPr="0029031E" w:rsidRDefault="00203629" w:rsidP="00CA3445">
      <w:pPr>
        <w:pStyle w:val="1"/>
      </w:pPr>
      <w:r w:rsidRPr="0029031E">
        <w:lastRenderedPageBreak/>
        <w:t>IV. Сведения об организациях</w:t>
      </w:r>
      <w:r w:rsidR="009F253B" w:rsidRPr="0029031E">
        <w:t xml:space="preserve"> – </w:t>
      </w:r>
      <w:r w:rsidRPr="0029031E">
        <w:t>разработчиках профессионального стандарта</w:t>
      </w:r>
      <w:bookmarkEnd w:id="24"/>
    </w:p>
    <w:p w14:paraId="35ACC300" w14:textId="77777777" w:rsidR="00967FAD" w:rsidRPr="00BF2D86" w:rsidRDefault="00967FAD" w:rsidP="00526AA8">
      <w:pPr>
        <w:rPr>
          <w:sz w:val="18"/>
          <w:szCs w:val="18"/>
        </w:rPr>
      </w:pPr>
    </w:p>
    <w:p w14:paraId="3AD64F71" w14:textId="615930AA" w:rsidR="00526AA8" w:rsidRPr="00967FAD" w:rsidRDefault="00526AA8" w:rsidP="00526AA8">
      <w:pPr>
        <w:rPr>
          <w:b/>
          <w:bCs w:val="0"/>
        </w:rPr>
      </w:pPr>
      <w:r w:rsidRPr="00967FAD">
        <w:rPr>
          <w:b/>
          <w:bCs w:val="0"/>
        </w:rPr>
        <w:t>4.1. Ответственная организация-разработчик</w:t>
      </w:r>
    </w:p>
    <w:p w14:paraId="00D5C5E2" w14:textId="77777777" w:rsidR="00967FAD" w:rsidRPr="0029031E" w:rsidRDefault="00967FAD" w:rsidP="00526AA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5"/>
      </w:tblGrid>
      <w:tr w:rsidR="0029031E" w:rsidRPr="0029031E" w14:paraId="3A1724B8" w14:textId="77777777" w:rsidTr="005D44BE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B26D47" w14:textId="77777777" w:rsidR="00526AA8" w:rsidRPr="005D44BE" w:rsidRDefault="00526AA8" w:rsidP="005D44BE">
            <w:r w:rsidRPr="005D44BE">
              <w:t>ОООР «Союз машиностроителей России», город Москва</w:t>
            </w:r>
          </w:p>
        </w:tc>
      </w:tr>
      <w:tr w:rsidR="0029031E" w:rsidRPr="0029031E" w14:paraId="063EAF85" w14:textId="77777777" w:rsidTr="005D44BE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E87E36" w14:textId="7AB4B8AA" w:rsidR="00526AA8" w:rsidRPr="005D44BE" w:rsidRDefault="00526AA8" w:rsidP="005D44BE">
            <w:r w:rsidRPr="005D44BE">
              <w:t>Исполнительный директор</w:t>
            </w:r>
            <w:r w:rsidR="00967FAD" w:rsidRPr="005D44BE">
              <w:tab/>
            </w:r>
            <w:r w:rsidR="00967FAD" w:rsidRPr="005D44BE">
              <w:tab/>
            </w:r>
            <w:r w:rsidR="00967FAD" w:rsidRPr="005D44BE">
              <w:tab/>
            </w:r>
            <w:r w:rsidR="00967FAD" w:rsidRPr="005D44BE">
              <w:tab/>
            </w:r>
            <w:r w:rsidR="00967FAD" w:rsidRPr="005D44BE">
              <w:tab/>
            </w:r>
            <w:r w:rsidR="00967FAD" w:rsidRPr="005D44BE">
              <w:tab/>
            </w:r>
            <w:r w:rsidRPr="005D44BE">
              <w:t>Иванов Сергей Валентинович</w:t>
            </w:r>
          </w:p>
        </w:tc>
      </w:tr>
    </w:tbl>
    <w:p w14:paraId="57ABD2A8" w14:textId="77777777" w:rsidR="00967FAD" w:rsidRDefault="00967FAD" w:rsidP="00526AA8"/>
    <w:p w14:paraId="2DE022E3" w14:textId="241513F8" w:rsidR="00526AA8" w:rsidRPr="00967FAD" w:rsidRDefault="00526AA8" w:rsidP="00526AA8">
      <w:pPr>
        <w:rPr>
          <w:b/>
          <w:bCs w:val="0"/>
        </w:rPr>
      </w:pPr>
      <w:r w:rsidRPr="00967FAD">
        <w:rPr>
          <w:b/>
          <w:bCs w:val="0"/>
        </w:rPr>
        <w:t>4.2. Наименования организаций-разработчиков</w:t>
      </w:r>
    </w:p>
    <w:p w14:paraId="7C2EAD0F" w14:textId="77777777" w:rsidR="00967FAD" w:rsidRPr="0029031E" w:rsidRDefault="00967FAD" w:rsidP="00526AA8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99"/>
        <w:gridCol w:w="9596"/>
      </w:tblGrid>
      <w:tr w:rsidR="0029031E" w:rsidRPr="0029031E" w14:paraId="57DEFB1A" w14:textId="77777777" w:rsidTr="005D44BE">
        <w:trPr>
          <w:jc w:val="center"/>
        </w:trPr>
        <w:tc>
          <w:tcPr>
            <w:tcW w:w="294" w:type="pct"/>
          </w:tcPr>
          <w:p w14:paraId="0AA72055" w14:textId="77777777" w:rsidR="00526AA8" w:rsidRPr="0029031E" w:rsidRDefault="00526AA8" w:rsidP="00526AA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48900364" w14:textId="77777777" w:rsidR="00526AA8" w:rsidRPr="005D44BE" w:rsidRDefault="00526AA8" w:rsidP="005D44BE">
            <w:r w:rsidRPr="005D44BE">
              <w:t>Ассоциация «Лига содействия оборонным предприятиям», город Москва</w:t>
            </w:r>
          </w:p>
        </w:tc>
      </w:tr>
      <w:tr w:rsidR="0029031E" w:rsidRPr="0029031E" w14:paraId="1AB4BB28" w14:textId="77777777" w:rsidTr="005D44BE">
        <w:trPr>
          <w:jc w:val="center"/>
        </w:trPr>
        <w:tc>
          <w:tcPr>
            <w:tcW w:w="294" w:type="pct"/>
          </w:tcPr>
          <w:p w14:paraId="2054043E" w14:textId="77777777" w:rsidR="00526AA8" w:rsidRPr="0029031E" w:rsidRDefault="00526AA8" w:rsidP="00526AA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5233724C" w14:textId="3C239385" w:rsidR="00526AA8" w:rsidRPr="005D44BE" w:rsidRDefault="00526AA8" w:rsidP="005D44BE">
            <w:r w:rsidRPr="005D44BE">
              <w:t>ООО</w:t>
            </w:r>
            <w:r w:rsidR="00967FAD" w:rsidRPr="005D44BE">
              <w:t xml:space="preserve"> </w:t>
            </w:r>
            <w:r w:rsidRPr="005D44BE">
              <w:t>«Союз машиностроителей России», город Москва</w:t>
            </w:r>
          </w:p>
        </w:tc>
      </w:tr>
      <w:tr w:rsidR="0029031E" w:rsidRPr="0029031E" w14:paraId="49B5BE2C" w14:textId="77777777" w:rsidTr="005D44BE">
        <w:trPr>
          <w:jc w:val="center"/>
        </w:trPr>
        <w:tc>
          <w:tcPr>
            <w:tcW w:w="294" w:type="pct"/>
          </w:tcPr>
          <w:p w14:paraId="227CB670" w14:textId="77777777" w:rsidR="00526AA8" w:rsidRPr="0029031E" w:rsidRDefault="00526AA8" w:rsidP="00526AA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256FB66A" w14:textId="560425A6" w:rsidR="00526AA8" w:rsidRPr="005D44BE" w:rsidRDefault="00526AA8" w:rsidP="005D44BE">
            <w:r w:rsidRPr="005D44BE">
              <w:t>Совет по профессиональным квалификациям в машиностроении, город Москва</w:t>
            </w:r>
          </w:p>
        </w:tc>
      </w:tr>
      <w:tr w:rsidR="0029031E" w:rsidRPr="0029031E" w14:paraId="24953B1A" w14:textId="77777777" w:rsidTr="005D44BE">
        <w:trPr>
          <w:jc w:val="center"/>
        </w:trPr>
        <w:tc>
          <w:tcPr>
            <w:tcW w:w="294" w:type="pct"/>
          </w:tcPr>
          <w:p w14:paraId="5C4D8AA1" w14:textId="77777777" w:rsidR="00526AA8" w:rsidRPr="0029031E" w:rsidRDefault="00526AA8" w:rsidP="00526AA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25CC2ADE" w14:textId="08C1BD46" w:rsidR="00526AA8" w:rsidRPr="005D44BE" w:rsidRDefault="00526AA8" w:rsidP="005D44BE">
            <w:r w:rsidRPr="005D44BE">
              <w:t>ФГБОУ ВО «Московский государственный технический университет имени</w:t>
            </w:r>
            <w:r w:rsidR="00967FAD" w:rsidRPr="005D44BE">
              <w:t xml:space="preserve"> </w:t>
            </w:r>
            <w:r w:rsidRPr="005D44BE">
              <w:t>Н.Э.</w:t>
            </w:r>
            <w:r w:rsidR="00967FAD" w:rsidRPr="005D44BE">
              <w:t xml:space="preserve"> </w:t>
            </w:r>
            <w:r w:rsidRPr="005D44BE">
              <w:t>Баумана (национальный исследовательский университет)», город Москва</w:t>
            </w:r>
          </w:p>
        </w:tc>
      </w:tr>
      <w:tr w:rsidR="00967FAD" w:rsidRPr="0029031E" w14:paraId="35C070DD" w14:textId="77777777" w:rsidTr="005D44BE">
        <w:trPr>
          <w:jc w:val="center"/>
        </w:trPr>
        <w:tc>
          <w:tcPr>
            <w:tcW w:w="294" w:type="pct"/>
          </w:tcPr>
          <w:p w14:paraId="0C090D9E" w14:textId="77777777" w:rsidR="00526AA8" w:rsidRPr="0029031E" w:rsidRDefault="00526AA8" w:rsidP="00526AA8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525C3094" w14:textId="7C3A6E21" w:rsidR="00526AA8" w:rsidRPr="005D44BE" w:rsidRDefault="00526AA8" w:rsidP="005D44BE">
            <w:r w:rsidRPr="005D44BE">
              <w:t>ФГБУ «В</w:t>
            </w:r>
            <w:r w:rsidR="00967FAD" w:rsidRPr="005D44BE">
              <w:t xml:space="preserve">НИИ </w:t>
            </w:r>
            <w:r w:rsidRPr="005D44BE">
              <w:t>труда»</w:t>
            </w:r>
            <w:r w:rsidR="00967FAD" w:rsidRPr="005D44BE">
              <w:t xml:space="preserve"> </w:t>
            </w:r>
            <w:r w:rsidRPr="005D44BE">
              <w:t>Минтруда</w:t>
            </w:r>
            <w:r w:rsidR="00967FAD" w:rsidRPr="005D44BE">
              <w:t xml:space="preserve"> </w:t>
            </w:r>
            <w:r w:rsidRPr="005D44BE">
              <w:t>России, город Москва</w:t>
            </w:r>
          </w:p>
        </w:tc>
      </w:tr>
    </w:tbl>
    <w:p w14:paraId="7BE9D02D" w14:textId="77777777" w:rsidR="003D2552" w:rsidRDefault="003D2552" w:rsidP="00967FAD"/>
    <w:p w14:paraId="577350BB" w14:textId="61E137FE" w:rsidR="00967FAD" w:rsidRDefault="00967FAD" w:rsidP="00967FAD">
      <w:pPr>
        <w:pStyle w:val="1"/>
        <w:jc w:val="center"/>
      </w:pPr>
      <w:bookmarkStart w:id="25" w:name="_Toc189074661"/>
      <w:r>
        <w:rPr>
          <w:lang w:val="en-US"/>
        </w:rPr>
        <w:t>V</w:t>
      </w:r>
      <w:r>
        <w:t>. Сокращения, используемые в профессиональном стандарте</w:t>
      </w:r>
      <w:bookmarkEnd w:id="25"/>
    </w:p>
    <w:p w14:paraId="3D714FBE" w14:textId="77777777" w:rsidR="001A5F91" w:rsidRPr="001A5F91" w:rsidRDefault="001A5F91" w:rsidP="001A5F91">
      <w:pPr>
        <w:rPr>
          <w:sz w:val="16"/>
          <w:szCs w:val="16"/>
        </w:rPr>
      </w:pPr>
    </w:p>
    <w:p w14:paraId="09240929" w14:textId="49ED4815" w:rsidR="00967FAD" w:rsidRPr="0029031E" w:rsidRDefault="00824C2C" w:rsidP="00967FAD">
      <w:r>
        <w:t>ЧПУ – числовое программное управление</w:t>
      </w:r>
    </w:p>
    <w:sectPr w:rsidR="00967FAD" w:rsidRPr="0029031E" w:rsidSect="0029031E">
      <w:headerReference w:type="default" r:id="rId15"/>
      <w:footerReference w:type="default" r:id="rId16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2F656C" w14:textId="77777777" w:rsidR="006C6710" w:rsidRDefault="006C6710" w:rsidP="004C2989">
      <w:r>
        <w:separator/>
      </w:r>
    </w:p>
  </w:endnote>
  <w:endnote w:type="continuationSeparator" w:id="0">
    <w:p w14:paraId="36CAFE54" w14:textId="77777777" w:rsidR="006C6710" w:rsidRDefault="006C6710" w:rsidP="004C2989"/>
  </w:endnote>
  <w:endnote w:id="1">
    <w:p w14:paraId="4AF840A5" w14:textId="77777777" w:rsidR="005D44BE" w:rsidRPr="00AE4F96" w:rsidRDefault="005D44BE" w:rsidP="00967FAD">
      <w:pPr>
        <w:pStyle w:val="ab"/>
      </w:pPr>
      <w:r w:rsidRPr="00AE4F96">
        <w:rPr>
          <w:rStyle w:val="ad"/>
        </w:rPr>
        <w:endnoteRef/>
      </w:r>
      <w:r w:rsidRPr="00AE4F96">
        <w:t xml:space="preserve"> Общероссийский классификатор занятий.</w:t>
      </w:r>
    </w:p>
  </w:endnote>
  <w:endnote w:id="2">
    <w:p w14:paraId="23768E54" w14:textId="3B4AA098" w:rsidR="005D44BE" w:rsidRPr="00AE4F96" w:rsidRDefault="005D44BE">
      <w:pPr>
        <w:pStyle w:val="ab"/>
      </w:pPr>
      <w:r w:rsidRPr="00AE4F96">
        <w:rPr>
          <w:rStyle w:val="ad"/>
        </w:rPr>
        <w:endnoteRef/>
      </w:r>
      <w:r w:rsidRPr="00AE4F96">
        <w:t xml:space="preserve"> Приказ Минтруда России от 29 сентября 2014</w:t>
      </w:r>
      <w:r>
        <w:t> г.</w:t>
      </w:r>
      <w:r w:rsidRPr="00AE4F96">
        <w:t xml:space="preserve"> </w:t>
      </w:r>
      <w:r>
        <w:t>№ </w:t>
      </w:r>
      <w:r w:rsidRPr="00AE4F96">
        <w:t xml:space="preserve">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</w:t>
      </w:r>
      <w:r>
        <w:t>№ </w:t>
      </w:r>
      <w:r w:rsidRPr="00AE4F96">
        <w:t>34779) с изменени</w:t>
      </w:r>
      <w:r>
        <w:t>ем, внесенным приказом Минтруда</w:t>
      </w:r>
      <w:r w:rsidRPr="00AE4F96"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14:paraId="30D4D4D5" w14:textId="77777777" w:rsidR="005D44BE" w:rsidRPr="00AE4F96" w:rsidRDefault="005D44BE" w:rsidP="00967FAD">
      <w:pPr>
        <w:pStyle w:val="ab"/>
      </w:pPr>
      <w:r w:rsidRPr="00AE4F96">
        <w:rPr>
          <w:vertAlign w:val="superscript"/>
        </w:rPr>
        <w:endnoteRef/>
      </w:r>
      <w:r w:rsidRPr="00AE4F96">
        <w:t xml:space="preserve"> Общероссийский классификатор видов экономической деятельности.</w:t>
      </w:r>
    </w:p>
  </w:endnote>
  <w:endnote w:id="4">
    <w:p w14:paraId="6FF5AF84" w14:textId="7C87DFB9" w:rsidR="005D44BE" w:rsidRPr="00AE4F96" w:rsidRDefault="005D44BE" w:rsidP="00967FAD">
      <w:pPr>
        <w:pStyle w:val="ab"/>
      </w:pPr>
      <w:r w:rsidRPr="00AE4F96">
        <w:rPr>
          <w:rStyle w:val="ad"/>
        </w:rPr>
        <w:endnoteRef/>
      </w:r>
      <w:r w:rsidRPr="00AE4F96">
        <w:t xml:space="preserve"> Приказ Минтруда России, Минздрава России от 31 декабря 2020</w:t>
      </w:r>
      <w:r>
        <w:t>  г.</w:t>
      </w:r>
      <w:r w:rsidRPr="00AE4F96">
        <w:t xml:space="preserve"> </w:t>
      </w:r>
      <w:r>
        <w:t>№ </w:t>
      </w:r>
      <w:r w:rsidRPr="00AE4F96"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</w:r>
      <w:r>
        <w:t>  г.</w:t>
      </w:r>
      <w:r w:rsidRPr="00AE4F96">
        <w:t xml:space="preserve">, регистрационный </w:t>
      </w:r>
      <w:r>
        <w:t>№ </w:t>
      </w:r>
      <w:r w:rsidRPr="00AE4F96">
        <w:t>62278), действует до 1 апреля 2027</w:t>
      </w:r>
      <w:r>
        <w:t>  г.</w:t>
      </w:r>
      <w:r w:rsidRPr="00AE4F96">
        <w:t>; приказ Минздрава России от 28 января 2021</w:t>
      </w:r>
      <w:r>
        <w:t>  г.</w:t>
      </w:r>
      <w:r w:rsidRPr="00AE4F96">
        <w:t xml:space="preserve"> </w:t>
      </w:r>
      <w:r>
        <w:t>№ </w:t>
      </w:r>
      <w:r w:rsidRPr="00AE4F96"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br/>
      </w:r>
      <w:r w:rsidRPr="00AE4F96">
        <w:t>29 января 2021</w:t>
      </w:r>
      <w:r>
        <w:t>  г.</w:t>
      </w:r>
      <w:r w:rsidRPr="00AE4F96">
        <w:t xml:space="preserve">, регистрационный </w:t>
      </w:r>
      <w:r>
        <w:t>№ </w:t>
      </w:r>
      <w:r w:rsidRPr="00AE4F96">
        <w:t xml:space="preserve">62277) с изменениями, внесенными приказами Минздрава России </w:t>
      </w:r>
      <w:r>
        <w:br/>
      </w:r>
      <w:r w:rsidRPr="00AE4F96">
        <w:t>от 1 февраля 2022</w:t>
      </w:r>
      <w:r>
        <w:t>  г.</w:t>
      </w:r>
      <w:r w:rsidRPr="00AE4F96">
        <w:t xml:space="preserve"> </w:t>
      </w:r>
      <w:r>
        <w:t>№ </w:t>
      </w:r>
      <w:r w:rsidRPr="00AE4F96">
        <w:t>44н (зарегистрирован Минюстом России 9 февраля 2022</w:t>
      </w:r>
      <w:r>
        <w:t>  г.</w:t>
      </w:r>
      <w:r w:rsidRPr="00AE4F96">
        <w:t xml:space="preserve">, регистрационный </w:t>
      </w:r>
      <w:r>
        <w:t>№ </w:t>
      </w:r>
      <w:r w:rsidRPr="00AE4F96">
        <w:t xml:space="preserve">67206), </w:t>
      </w:r>
      <w:r>
        <w:br/>
      </w:r>
      <w:r w:rsidRPr="00AE4F96">
        <w:t>от 2 октября 2024</w:t>
      </w:r>
      <w:r>
        <w:t>  г.</w:t>
      </w:r>
      <w:r w:rsidRPr="00AE4F96">
        <w:t xml:space="preserve"> </w:t>
      </w:r>
      <w:r>
        <w:t>№ </w:t>
      </w:r>
      <w:r w:rsidRPr="00AE4F96">
        <w:t>509н (зарегистрирован Минюстом России 1 ноября 2024</w:t>
      </w:r>
      <w:r>
        <w:t>  г.</w:t>
      </w:r>
      <w:r w:rsidRPr="00AE4F96">
        <w:t xml:space="preserve">, регистрационный </w:t>
      </w:r>
      <w:r>
        <w:t>№ </w:t>
      </w:r>
      <w:r w:rsidRPr="00AE4F96">
        <w:t>79994), действует до 1 апреля 2027</w:t>
      </w:r>
      <w:r>
        <w:t>  г.</w:t>
      </w:r>
    </w:p>
  </w:endnote>
  <w:endnote w:id="5">
    <w:p w14:paraId="3F5B4760" w14:textId="04974BFB" w:rsidR="005D44BE" w:rsidRPr="00AE4F96" w:rsidRDefault="005D44BE" w:rsidP="00A125AB">
      <w:pPr>
        <w:pStyle w:val="ab"/>
        <w:rPr>
          <w:szCs w:val="20"/>
        </w:rPr>
      </w:pPr>
      <w:r w:rsidRPr="00AE4F96">
        <w:rPr>
          <w:rStyle w:val="ad"/>
          <w:szCs w:val="20"/>
        </w:rPr>
        <w:endnoteRef/>
      </w:r>
      <w:r w:rsidRPr="00AE4F96">
        <w:rPr>
          <w:szCs w:val="20"/>
        </w:rPr>
        <w:t xml:space="preserve"> Постановление Правительства Российской Федерации от 16 сентября 2020</w:t>
      </w:r>
      <w:r>
        <w:rPr>
          <w:szCs w:val="20"/>
        </w:rPr>
        <w:t> г.</w:t>
      </w:r>
      <w:r w:rsidRPr="00AE4F96">
        <w:rPr>
          <w:szCs w:val="20"/>
        </w:rPr>
        <w:t xml:space="preserve"> </w:t>
      </w:r>
      <w:r>
        <w:rPr>
          <w:szCs w:val="20"/>
        </w:rPr>
        <w:t>№ </w:t>
      </w:r>
      <w:r w:rsidRPr="00AE4F96">
        <w:rPr>
          <w:szCs w:val="20"/>
        </w:rPr>
        <w:t>1479 «Об утверждении Правил противопожарного режима в Российской Федерации», действует до 31 декабря 2026</w:t>
      </w:r>
      <w:r>
        <w:rPr>
          <w:szCs w:val="20"/>
        </w:rPr>
        <w:t> г.</w:t>
      </w:r>
      <w:r w:rsidRPr="00AE4F96">
        <w:rPr>
          <w:szCs w:val="20"/>
        </w:rPr>
        <w:t xml:space="preserve"> включительно.</w:t>
      </w:r>
    </w:p>
  </w:endnote>
  <w:endnote w:id="6">
    <w:p w14:paraId="2BCE016C" w14:textId="7B082164" w:rsidR="005D44BE" w:rsidRPr="00AE4F96" w:rsidRDefault="005D44BE" w:rsidP="00967FAD">
      <w:pPr>
        <w:pStyle w:val="ab"/>
      </w:pPr>
      <w:r w:rsidRPr="00AE4F96">
        <w:rPr>
          <w:rStyle w:val="ad"/>
        </w:rPr>
        <w:endnoteRef/>
      </w:r>
      <w:r w:rsidRPr="00AE4F96">
        <w:t xml:space="preserve"> Постановление Правительства Российской Федерации от 24 декабря 2021</w:t>
      </w:r>
      <w:r>
        <w:t> г.</w:t>
      </w:r>
      <w:r w:rsidRPr="00AE4F96">
        <w:t xml:space="preserve"> </w:t>
      </w:r>
      <w:r>
        <w:t>№ </w:t>
      </w:r>
      <w:r w:rsidRPr="00AE4F96">
        <w:t>2464 «О порядке обучения по охране труда и проверки знания требований охраны труда», действует до 1 сентября 2026</w:t>
      </w:r>
      <w:r>
        <w:t> г.</w:t>
      </w:r>
    </w:p>
  </w:endnote>
  <w:endnote w:id="7">
    <w:p w14:paraId="675AF23D" w14:textId="44F07C8B" w:rsidR="005D44BE" w:rsidRPr="00AE4F96" w:rsidRDefault="005D44BE" w:rsidP="00B373CD">
      <w:pPr>
        <w:pStyle w:val="ab"/>
        <w:rPr>
          <w:szCs w:val="20"/>
        </w:rPr>
      </w:pPr>
      <w:r w:rsidRPr="00AE4F96">
        <w:rPr>
          <w:rStyle w:val="ad"/>
          <w:szCs w:val="20"/>
        </w:rPr>
        <w:endnoteRef/>
      </w:r>
      <w:r w:rsidRPr="00AE4F96">
        <w:rPr>
          <w:szCs w:val="20"/>
        </w:rPr>
        <w:t xml:space="preserve"> Приказ Минтруда России от 15 декабря 2020</w:t>
      </w:r>
      <w:r>
        <w:rPr>
          <w:szCs w:val="20"/>
        </w:rPr>
        <w:t> г.</w:t>
      </w:r>
      <w:r w:rsidRPr="00AE4F96">
        <w:rPr>
          <w:szCs w:val="20"/>
        </w:rPr>
        <w:t xml:space="preserve"> </w:t>
      </w:r>
      <w:r>
        <w:rPr>
          <w:szCs w:val="20"/>
        </w:rPr>
        <w:t>№ </w:t>
      </w:r>
      <w:r w:rsidRPr="00AE4F96">
        <w:rPr>
          <w:szCs w:val="20"/>
        </w:rPr>
        <w:t>903н «Об утверждении Правил по охране труда при эксплуатации электроустановок» (зарегистрирован Минюстом России 30 декабря 2020</w:t>
      </w:r>
      <w:r>
        <w:rPr>
          <w:szCs w:val="20"/>
        </w:rPr>
        <w:t> г.</w:t>
      </w:r>
      <w:r w:rsidRPr="00AE4F96">
        <w:rPr>
          <w:szCs w:val="20"/>
        </w:rPr>
        <w:t xml:space="preserve">, регистрационный </w:t>
      </w:r>
      <w:r>
        <w:rPr>
          <w:szCs w:val="20"/>
        </w:rPr>
        <w:t>№ </w:t>
      </w:r>
      <w:r w:rsidRPr="00AE4F96">
        <w:rPr>
          <w:szCs w:val="20"/>
        </w:rPr>
        <w:t>61957) с изменениями, внесенными приказом Минтруда России от 29 апреля 2022</w:t>
      </w:r>
      <w:r w:rsidR="001A5F91">
        <w:rPr>
          <w:szCs w:val="20"/>
        </w:rPr>
        <w:t> </w:t>
      </w:r>
      <w:r>
        <w:rPr>
          <w:szCs w:val="20"/>
        </w:rPr>
        <w:t>г.</w:t>
      </w:r>
      <w:r w:rsidRPr="00AE4F96">
        <w:rPr>
          <w:szCs w:val="20"/>
        </w:rPr>
        <w:t xml:space="preserve"> </w:t>
      </w:r>
      <w:r>
        <w:rPr>
          <w:szCs w:val="20"/>
        </w:rPr>
        <w:t>№ </w:t>
      </w:r>
      <w:r w:rsidRPr="00AE4F96">
        <w:rPr>
          <w:szCs w:val="20"/>
        </w:rPr>
        <w:t xml:space="preserve">279н (зарегистрирован Минюстом России </w:t>
      </w:r>
      <w:r>
        <w:rPr>
          <w:szCs w:val="20"/>
        </w:rPr>
        <w:br/>
      </w:r>
      <w:r w:rsidRPr="00AE4F96">
        <w:rPr>
          <w:szCs w:val="20"/>
        </w:rPr>
        <w:t>1 июня 2022</w:t>
      </w:r>
      <w:r w:rsidR="001A5F91">
        <w:rPr>
          <w:szCs w:val="20"/>
        </w:rPr>
        <w:t> </w:t>
      </w:r>
      <w:r>
        <w:rPr>
          <w:szCs w:val="20"/>
        </w:rPr>
        <w:t>г.</w:t>
      </w:r>
      <w:r w:rsidRPr="00AE4F96">
        <w:rPr>
          <w:szCs w:val="20"/>
        </w:rPr>
        <w:t xml:space="preserve">, регистрационный </w:t>
      </w:r>
      <w:r>
        <w:rPr>
          <w:szCs w:val="20"/>
        </w:rPr>
        <w:t>№ </w:t>
      </w:r>
      <w:r w:rsidRPr="00AE4F96">
        <w:rPr>
          <w:szCs w:val="20"/>
        </w:rPr>
        <w:t>68657), действует до 31 декабря 2025</w:t>
      </w:r>
      <w:r w:rsidR="001A5F91">
        <w:rPr>
          <w:szCs w:val="20"/>
        </w:rPr>
        <w:t> </w:t>
      </w:r>
      <w:r>
        <w:rPr>
          <w:szCs w:val="20"/>
        </w:rPr>
        <w:t>г.</w:t>
      </w:r>
    </w:p>
  </w:endnote>
  <w:endnote w:id="8">
    <w:p w14:paraId="19195405" w14:textId="77777777" w:rsidR="005D44BE" w:rsidRPr="00AE4F96" w:rsidRDefault="005D44BE" w:rsidP="00967FAD">
      <w:pPr>
        <w:pStyle w:val="ab"/>
        <w:rPr>
          <w:bCs/>
        </w:rPr>
      </w:pPr>
      <w:r w:rsidRPr="00AE4F96">
        <w:rPr>
          <w:rStyle w:val="ad"/>
        </w:rPr>
        <w:endnoteRef/>
      </w:r>
      <w:r w:rsidRPr="00AE4F96">
        <w:t xml:space="preserve"> Единый тарифно-квалификационный справочник работ и профессий рабочих, выпуск 2, раздел «Котельные, холодноштамповочные, волочильные и давильные работы».</w:t>
      </w:r>
    </w:p>
  </w:endnote>
  <w:endnote w:id="9">
    <w:p w14:paraId="7BB8F7BD" w14:textId="77777777" w:rsidR="005D44BE" w:rsidRPr="00AE4F96" w:rsidRDefault="005D44BE" w:rsidP="00967FAD">
      <w:pPr>
        <w:pStyle w:val="ab"/>
      </w:pPr>
      <w:r w:rsidRPr="00AE4F96">
        <w:rPr>
          <w:rStyle w:val="ad"/>
        </w:rPr>
        <w:endnoteRef/>
      </w:r>
      <w:r w:rsidRPr="00AE4F96">
        <w:t xml:space="preserve"> Общероссийский классификатор профессий рабочих, должностей специалистов и тарифных разрядов.</w:t>
      </w:r>
    </w:p>
  </w:endnote>
  <w:endnote w:id="10">
    <w:p w14:paraId="02050925" w14:textId="2592F1E9" w:rsidR="005D44BE" w:rsidRPr="00AE4F96" w:rsidRDefault="005D44BE" w:rsidP="00967FAD">
      <w:pPr>
        <w:pStyle w:val="ab"/>
      </w:pPr>
      <w:r w:rsidRPr="00AE4F96">
        <w:rPr>
          <w:rStyle w:val="ad"/>
          <w:rFonts w:eastAsiaTheme="majorEastAsia"/>
        </w:rPr>
        <w:endnoteRef/>
      </w:r>
      <w:r w:rsidRPr="00AE4F96">
        <w:t xml:space="preserve"> Приказ </w:t>
      </w:r>
      <w:proofErr w:type="spellStart"/>
      <w:r w:rsidRPr="00AE4F96">
        <w:t>Ростехнадзора</w:t>
      </w:r>
      <w:proofErr w:type="spellEnd"/>
      <w:r w:rsidRPr="00AE4F96">
        <w:t xml:space="preserve"> от 26 ноября 2020</w:t>
      </w:r>
      <w:r>
        <w:t> г.</w:t>
      </w:r>
      <w:r w:rsidRPr="00AE4F96">
        <w:t xml:space="preserve"> </w:t>
      </w:r>
      <w:r>
        <w:t>№ </w:t>
      </w:r>
      <w:r w:rsidRPr="00AE4F96">
        <w:t>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 (зарегистрирован Минюстом России 30 декабря 2020</w:t>
      </w:r>
      <w:r>
        <w:t> г.</w:t>
      </w:r>
      <w:r w:rsidRPr="00AE4F96">
        <w:t xml:space="preserve">, регистрационный </w:t>
      </w:r>
      <w:r>
        <w:t>№ </w:t>
      </w:r>
      <w:r w:rsidRPr="00AE4F96">
        <w:t xml:space="preserve">61983) с изменениями, внесенными приказом </w:t>
      </w:r>
      <w:proofErr w:type="spellStart"/>
      <w:r w:rsidRPr="00AE4F96">
        <w:t>Ростехнадзора</w:t>
      </w:r>
      <w:proofErr w:type="spellEnd"/>
      <w:r w:rsidRPr="00AE4F96">
        <w:t xml:space="preserve"> от 22 января 2024</w:t>
      </w:r>
      <w:r w:rsidR="001A5F91">
        <w:t> </w:t>
      </w:r>
      <w:r>
        <w:t>г.</w:t>
      </w:r>
      <w:r w:rsidRPr="00AE4F96">
        <w:t xml:space="preserve"> № 16 (зарегистрирован Минюстом </w:t>
      </w:r>
      <w:r w:rsidR="001A5F91">
        <w:br/>
      </w:r>
      <w:r w:rsidRPr="00AE4F96">
        <w:t>26 февраля 2024</w:t>
      </w:r>
      <w:r w:rsidR="001A5F91">
        <w:t> </w:t>
      </w:r>
      <w:r>
        <w:t>г.</w:t>
      </w:r>
      <w:r w:rsidRPr="00AE4F96">
        <w:t>, регистрационный № 77342), действует до 1 января 2027</w:t>
      </w:r>
      <w:r w:rsidR="001A5F91">
        <w:t> </w:t>
      </w:r>
      <w:r>
        <w:t>г.</w:t>
      </w:r>
    </w:p>
  </w:endnote>
  <w:endnote w:id="11">
    <w:p w14:paraId="163C911B" w14:textId="222EAE64" w:rsidR="005D44BE" w:rsidRPr="00AE4F96" w:rsidRDefault="005D44BE" w:rsidP="00967FAD">
      <w:pPr>
        <w:pStyle w:val="ab"/>
      </w:pPr>
      <w:r w:rsidRPr="00AE4F96">
        <w:rPr>
          <w:rStyle w:val="ad"/>
          <w:szCs w:val="20"/>
        </w:rPr>
        <w:endnoteRef/>
      </w:r>
      <w:r w:rsidRPr="00AE4F96">
        <w:t xml:space="preserve"> Постановление Правительства Российской Федерации от 25 февраля 2000</w:t>
      </w:r>
      <w:r w:rsidR="001A5F91">
        <w:t> </w:t>
      </w:r>
      <w:r>
        <w:t>г.</w:t>
      </w:r>
      <w:r w:rsidRPr="00AE4F96">
        <w:t xml:space="preserve"> </w:t>
      </w:r>
      <w:r>
        <w:t>№ </w:t>
      </w:r>
      <w:r w:rsidRPr="00AE4F96"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</w:t>
      </w:r>
      <w:bookmarkStart w:id="21" w:name="_GoBack"/>
      <w:bookmarkEnd w:id="21"/>
      <w:r w:rsidRPr="00AE4F96">
        <w:t>оссийской Федерации.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1165E" w14:textId="77777777" w:rsidR="005D44BE" w:rsidRDefault="005D44BE" w:rsidP="004C2989">
    <w:pPr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07F3E440" w14:textId="77777777" w:rsidR="005D44BE" w:rsidRDefault="005D44BE" w:rsidP="004C298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3ECDE" w14:textId="086DB309" w:rsidR="005D44BE" w:rsidRDefault="005D44BE" w:rsidP="004C298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C8FFC" w14:textId="77777777" w:rsidR="005D44BE" w:rsidRDefault="005D44BE" w:rsidP="004C298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66190" w14:textId="77777777" w:rsidR="005D44BE" w:rsidRDefault="005D44BE" w:rsidP="004C29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4645C" w14:textId="77777777" w:rsidR="006C6710" w:rsidRDefault="006C6710" w:rsidP="004C2989">
      <w:r>
        <w:separator/>
      </w:r>
    </w:p>
  </w:footnote>
  <w:footnote w:type="continuationSeparator" w:id="0">
    <w:p w14:paraId="7590D736" w14:textId="77777777" w:rsidR="006C6710" w:rsidRDefault="006C6710" w:rsidP="004C2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2A7CC" w14:textId="77777777" w:rsidR="005D44BE" w:rsidRDefault="005D44BE" w:rsidP="00E70D17">
    <w:pPr>
      <w:pStyle w:val="af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66CC2DF3" w14:textId="77777777" w:rsidR="005D44BE" w:rsidRDefault="005D44BE" w:rsidP="00E70D17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1F519" w14:textId="77777777" w:rsidR="005D44BE" w:rsidRPr="0029031E" w:rsidRDefault="005D44BE" w:rsidP="00E70D17">
    <w:pPr>
      <w:pStyle w:val="af"/>
      <w:rPr>
        <w:rStyle w:val="ae"/>
      </w:rPr>
    </w:pPr>
    <w:r w:rsidRPr="0029031E">
      <w:rPr>
        <w:rStyle w:val="ae"/>
      </w:rPr>
      <w:fldChar w:fldCharType="begin"/>
    </w:r>
    <w:r w:rsidRPr="0029031E">
      <w:rPr>
        <w:rStyle w:val="ae"/>
      </w:rPr>
      <w:instrText xml:space="preserve"> PAGE   \* MERGEFORMAT </w:instrText>
    </w:r>
    <w:r w:rsidRPr="0029031E">
      <w:rPr>
        <w:rStyle w:val="ae"/>
      </w:rPr>
      <w:fldChar w:fldCharType="separate"/>
    </w:r>
    <w:r w:rsidR="00846871">
      <w:rPr>
        <w:rStyle w:val="ae"/>
        <w:noProof/>
      </w:rPr>
      <w:t>2</w:t>
    </w:r>
    <w:r w:rsidRPr="0029031E">
      <w:rPr>
        <w:rStyle w:val="ae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91412" w14:textId="3A5269E0" w:rsidR="005D44BE" w:rsidRPr="000974ED" w:rsidRDefault="000974ED" w:rsidP="00E70D17">
    <w:pPr>
      <w:pStyle w:val="af"/>
      <w:rPr>
        <w:sz w:val="20"/>
        <w:szCs w:val="20"/>
      </w:rPr>
    </w:pPr>
    <w:r w:rsidRPr="000974ED">
      <w:rPr>
        <w:sz w:val="20"/>
        <w:szCs w:val="20"/>
      </w:rPr>
      <w:t>4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9DC8A" w14:textId="77777777" w:rsidR="005D44BE" w:rsidRPr="0029031E" w:rsidRDefault="005D44BE">
    <w:pPr>
      <w:pStyle w:val="af"/>
      <w:rPr>
        <w:rStyle w:val="ae"/>
      </w:rPr>
    </w:pPr>
    <w:r w:rsidRPr="0029031E">
      <w:rPr>
        <w:rStyle w:val="ae"/>
      </w:rPr>
      <w:fldChar w:fldCharType="begin"/>
    </w:r>
    <w:r w:rsidRPr="0029031E">
      <w:rPr>
        <w:rStyle w:val="ae"/>
      </w:rPr>
      <w:instrText xml:space="preserve"> PAGE   \* MERGEFORMAT </w:instrText>
    </w:r>
    <w:r w:rsidRPr="0029031E">
      <w:rPr>
        <w:rStyle w:val="ae"/>
      </w:rPr>
      <w:fldChar w:fldCharType="separate"/>
    </w:r>
    <w:r w:rsidR="00846871">
      <w:rPr>
        <w:rStyle w:val="ae"/>
        <w:noProof/>
      </w:rPr>
      <w:t>3</w:t>
    </w:r>
    <w:r w:rsidRPr="0029031E">
      <w:rPr>
        <w:rStyle w:val="ae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11628" w14:textId="77777777" w:rsidR="005D44BE" w:rsidRPr="0029031E" w:rsidRDefault="005D44BE" w:rsidP="00E70D17">
    <w:pPr>
      <w:pStyle w:val="af"/>
      <w:rPr>
        <w:rStyle w:val="ae"/>
      </w:rPr>
    </w:pPr>
    <w:r w:rsidRPr="0029031E">
      <w:rPr>
        <w:rStyle w:val="ae"/>
      </w:rPr>
      <w:fldChar w:fldCharType="begin"/>
    </w:r>
    <w:r w:rsidRPr="0029031E">
      <w:rPr>
        <w:rStyle w:val="ae"/>
      </w:rPr>
      <w:instrText xml:space="preserve"> PAGE   \* MERGEFORMAT </w:instrText>
    </w:r>
    <w:r w:rsidRPr="0029031E">
      <w:rPr>
        <w:rStyle w:val="ae"/>
      </w:rPr>
      <w:fldChar w:fldCharType="separate"/>
    </w:r>
    <w:r w:rsidR="00846871">
      <w:rPr>
        <w:rStyle w:val="ae"/>
        <w:noProof/>
      </w:rPr>
      <w:t>51</w:t>
    </w:r>
    <w:r w:rsidRPr="0029031E">
      <w:rPr>
        <w:rStyle w:val="a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623EA0"/>
    <w:multiLevelType w:val="hybridMultilevel"/>
    <w:tmpl w:val="B2AC1852"/>
    <w:lvl w:ilvl="0" w:tplc="9DB4B2B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6FD0ED6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5"/>
  </w:num>
  <w:num w:numId="3">
    <w:abstractNumId w:val="18"/>
  </w:num>
  <w:num w:numId="4">
    <w:abstractNumId w:val="17"/>
  </w:num>
  <w:num w:numId="5">
    <w:abstractNumId w:val="20"/>
  </w:num>
  <w:num w:numId="6">
    <w:abstractNumId w:val="13"/>
  </w:num>
  <w:num w:numId="7">
    <w:abstractNumId w:val="30"/>
  </w:num>
  <w:num w:numId="8">
    <w:abstractNumId w:val="22"/>
  </w:num>
  <w:num w:numId="9">
    <w:abstractNumId w:val="21"/>
  </w:num>
  <w:num w:numId="10">
    <w:abstractNumId w:val="8"/>
  </w:num>
  <w:num w:numId="11">
    <w:abstractNumId w:val="26"/>
  </w:num>
  <w:num w:numId="12">
    <w:abstractNumId w:val="32"/>
  </w:num>
  <w:num w:numId="13">
    <w:abstractNumId w:val="27"/>
  </w:num>
  <w:num w:numId="14">
    <w:abstractNumId w:val="16"/>
  </w:num>
  <w:num w:numId="15">
    <w:abstractNumId w:val="28"/>
  </w:num>
  <w:num w:numId="16">
    <w:abstractNumId w:val="24"/>
  </w:num>
  <w:num w:numId="17">
    <w:abstractNumId w:val="19"/>
  </w:num>
  <w:num w:numId="18">
    <w:abstractNumId w:val="31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9"/>
  </w:num>
  <w:num w:numId="29">
    <w:abstractNumId w:val="10"/>
  </w:num>
  <w:num w:numId="30">
    <w:abstractNumId w:val="14"/>
  </w:num>
  <w:num w:numId="31">
    <w:abstractNumId w:val="15"/>
  </w:num>
  <w:num w:numId="32">
    <w:abstractNumId w:val="23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08B"/>
    <w:rsid w:val="00001110"/>
    <w:rsid w:val="00001D5A"/>
    <w:rsid w:val="00001FB1"/>
    <w:rsid w:val="000024CA"/>
    <w:rsid w:val="00002506"/>
    <w:rsid w:val="0000273E"/>
    <w:rsid w:val="00003311"/>
    <w:rsid w:val="000033FF"/>
    <w:rsid w:val="00003CE3"/>
    <w:rsid w:val="00003DB9"/>
    <w:rsid w:val="0000465B"/>
    <w:rsid w:val="0000468D"/>
    <w:rsid w:val="00004B71"/>
    <w:rsid w:val="00005DF5"/>
    <w:rsid w:val="000066B4"/>
    <w:rsid w:val="000066C8"/>
    <w:rsid w:val="00006780"/>
    <w:rsid w:val="00006B25"/>
    <w:rsid w:val="000107F5"/>
    <w:rsid w:val="000109E0"/>
    <w:rsid w:val="00010C6C"/>
    <w:rsid w:val="00013440"/>
    <w:rsid w:val="00013484"/>
    <w:rsid w:val="00013912"/>
    <w:rsid w:val="0001395D"/>
    <w:rsid w:val="00013A03"/>
    <w:rsid w:val="00013A69"/>
    <w:rsid w:val="00014209"/>
    <w:rsid w:val="0001463A"/>
    <w:rsid w:val="0001483C"/>
    <w:rsid w:val="0001495D"/>
    <w:rsid w:val="00014F0F"/>
    <w:rsid w:val="0001501B"/>
    <w:rsid w:val="00015C47"/>
    <w:rsid w:val="00015D4F"/>
    <w:rsid w:val="0001620B"/>
    <w:rsid w:val="000168D4"/>
    <w:rsid w:val="00017746"/>
    <w:rsid w:val="0001793F"/>
    <w:rsid w:val="000200BB"/>
    <w:rsid w:val="0002029A"/>
    <w:rsid w:val="00022A3D"/>
    <w:rsid w:val="00023439"/>
    <w:rsid w:val="00023E5E"/>
    <w:rsid w:val="00023FA1"/>
    <w:rsid w:val="000242F4"/>
    <w:rsid w:val="00024DF7"/>
    <w:rsid w:val="00025C08"/>
    <w:rsid w:val="000269C9"/>
    <w:rsid w:val="00026A96"/>
    <w:rsid w:val="000274DE"/>
    <w:rsid w:val="0003088B"/>
    <w:rsid w:val="000309F2"/>
    <w:rsid w:val="00031A78"/>
    <w:rsid w:val="00031D42"/>
    <w:rsid w:val="000320EA"/>
    <w:rsid w:val="000324F5"/>
    <w:rsid w:val="00032939"/>
    <w:rsid w:val="000329CD"/>
    <w:rsid w:val="00032F55"/>
    <w:rsid w:val="00033757"/>
    <w:rsid w:val="00033E3A"/>
    <w:rsid w:val="00033EEB"/>
    <w:rsid w:val="00034969"/>
    <w:rsid w:val="00035135"/>
    <w:rsid w:val="00037090"/>
    <w:rsid w:val="000371A4"/>
    <w:rsid w:val="000374DB"/>
    <w:rsid w:val="00037DFD"/>
    <w:rsid w:val="00040022"/>
    <w:rsid w:val="000405FD"/>
    <w:rsid w:val="000407B5"/>
    <w:rsid w:val="00041B22"/>
    <w:rsid w:val="000423C2"/>
    <w:rsid w:val="0004378D"/>
    <w:rsid w:val="00043969"/>
    <w:rsid w:val="00044344"/>
    <w:rsid w:val="000452FA"/>
    <w:rsid w:val="00045455"/>
    <w:rsid w:val="000457C1"/>
    <w:rsid w:val="00045BAF"/>
    <w:rsid w:val="00046A47"/>
    <w:rsid w:val="00046C27"/>
    <w:rsid w:val="00046DA3"/>
    <w:rsid w:val="00047244"/>
    <w:rsid w:val="00047D95"/>
    <w:rsid w:val="00050AFB"/>
    <w:rsid w:val="00050EB5"/>
    <w:rsid w:val="0005157C"/>
    <w:rsid w:val="0005180C"/>
    <w:rsid w:val="0005252F"/>
    <w:rsid w:val="0005283D"/>
    <w:rsid w:val="000543E2"/>
    <w:rsid w:val="0005548B"/>
    <w:rsid w:val="000557EB"/>
    <w:rsid w:val="0005619A"/>
    <w:rsid w:val="000566D3"/>
    <w:rsid w:val="00057335"/>
    <w:rsid w:val="00060809"/>
    <w:rsid w:val="00061D76"/>
    <w:rsid w:val="00062542"/>
    <w:rsid w:val="00062588"/>
    <w:rsid w:val="00062B6B"/>
    <w:rsid w:val="00062BB7"/>
    <w:rsid w:val="00062EFB"/>
    <w:rsid w:val="00063075"/>
    <w:rsid w:val="00063AFD"/>
    <w:rsid w:val="00063DF6"/>
    <w:rsid w:val="00064388"/>
    <w:rsid w:val="00064515"/>
    <w:rsid w:val="00064BC3"/>
    <w:rsid w:val="00064CAC"/>
    <w:rsid w:val="00064E1E"/>
    <w:rsid w:val="00064FB6"/>
    <w:rsid w:val="00065504"/>
    <w:rsid w:val="000656D2"/>
    <w:rsid w:val="00065EE6"/>
    <w:rsid w:val="000660B5"/>
    <w:rsid w:val="000662CD"/>
    <w:rsid w:val="0006663A"/>
    <w:rsid w:val="00066DD8"/>
    <w:rsid w:val="00066F9C"/>
    <w:rsid w:val="00067356"/>
    <w:rsid w:val="00067607"/>
    <w:rsid w:val="00067EDC"/>
    <w:rsid w:val="00067FD9"/>
    <w:rsid w:val="00070187"/>
    <w:rsid w:val="000707E4"/>
    <w:rsid w:val="00070901"/>
    <w:rsid w:val="00071000"/>
    <w:rsid w:val="000711E5"/>
    <w:rsid w:val="0007139F"/>
    <w:rsid w:val="00071543"/>
    <w:rsid w:val="00071876"/>
    <w:rsid w:val="00071B1B"/>
    <w:rsid w:val="00071CDB"/>
    <w:rsid w:val="00071CF8"/>
    <w:rsid w:val="0007217D"/>
    <w:rsid w:val="00072950"/>
    <w:rsid w:val="00072995"/>
    <w:rsid w:val="00072D02"/>
    <w:rsid w:val="000735D7"/>
    <w:rsid w:val="0007372B"/>
    <w:rsid w:val="0007404E"/>
    <w:rsid w:val="00074079"/>
    <w:rsid w:val="000741C6"/>
    <w:rsid w:val="00074FD8"/>
    <w:rsid w:val="0007533C"/>
    <w:rsid w:val="00075CEF"/>
    <w:rsid w:val="00077285"/>
    <w:rsid w:val="00077341"/>
    <w:rsid w:val="00077567"/>
    <w:rsid w:val="00077DFD"/>
    <w:rsid w:val="000817FB"/>
    <w:rsid w:val="00082128"/>
    <w:rsid w:val="00082749"/>
    <w:rsid w:val="00083001"/>
    <w:rsid w:val="000836E9"/>
    <w:rsid w:val="00083766"/>
    <w:rsid w:val="00083DF8"/>
    <w:rsid w:val="00084ADC"/>
    <w:rsid w:val="00084FE7"/>
    <w:rsid w:val="00085BB5"/>
    <w:rsid w:val="0008657F"/>
    <w:rsid w:val="0008682E"/>
    <w:rsid w:val="00086905"/>
    <w:rsid w:val="00087C28"/>
    <w:rsid w:val="000907DC"/>
    <w:rsid w:val="00090E8C"/>
    <w:rsid w:val="00090F10"/>
    <w:rsid w:val="00091AA5"/>
    <w:rsid w:val="00091FE6"/>
    <w:rsid w:val="00092877"/>
    <w:rsid w:val="000932B7"/>
    <w:rsid w:val="000939F4"/>
    <w:rsid w:val="00093A5C"/>
    <w:rsid w:val="00093CFF"/>
    <w:rsid w:val="00093E5C"/>
    <w:rsid w:val="0009405E"/>
    <w:rsid w:val="00094C31"/>
    <w:rsid w:val="000959E0"/>
    <w:rsid w:val="00095D9E"/>
    <w:rsid w:val="00096071"/>
    <w:rsid w:val="000961A6"/>
    <w:rsid w:val="00096C7C"/>
    <w:rsid w:val="00096ED1"/>
    <w:rsid w:val="000974ED"/>
    <w:rsid w:val="00097D91"/>
    <w:rsid w:val="00097EBE"/>
    <w:rsid w:val="000A01DE"/>
    <w:rsid w:val="000A07A7"/>
    <w:rsid w:val="000A091A"/>
    <w:rsid w:val="000A0BC1"/>
    <w:rsid w:val="000A126C"/>
    <w:rsid w:val="000A130C"/>
    <w:rsid w:val="000A1395"/>
    <w:rsid w:val="000A14B7"/>
    <w:rsid w:val="000A1823"/>
    <w:rsid w:val="000A1843"/>
    <w:rsid w:val="000A2351"/>
    <w:rsid w:val="000A242B"/>
    <w:rsid w:val="000A2B07"/>
    <w:rsid w:val="000A2CEC"/>
    <w:rsid w:val="000A3661"/>
    <w:rsid w:val="000A410B"/>
    <w:rsid w:val="000A470D"/>
    <w:rsid w:val="000A538C"/>
    <w:rsid w:val="000A59EB"/>
    <w:rsid w:val="000A6066"/>
    <w:rsid w:val="000A68E6"/>
    <w:rsid w:val="000A6BF3"/>
    <w:rsid w:val="000A6E45"/>
    <w:rsid w:val="000A70E2"/>
    <w:rsid w:val="000A7C93"/>
    <w:rsid w:val="000A7CC4"/>
    <w:rsid w:val="000B01D5"/>
    <w:rsid w:val="000B02BC"/>
    <w:rsid w:val="000B0981"/>
    <w:rsid w:val="000B182F"/>
    <w:rsid w:val="000B1CDB"/>
    <w:rsid w:val="000B48FC"/>
    <w:rsid w:val="000B4969"/>
    <w:rsid w:val="000B4EB5"/>
    <w:rsid w:val="000B549F"/>
    <w:rsid w:val="000B6058"/>
    <w:rsid w:val="000B66F8"/>
    <w:rsid w:val="000B7074"/>
    <w:rsid w:val="000B738D"/>
    <w:rsid w:val="000B74D0"/>
    <w:rsid w:val="000B7A1A"/>
    <w:rsid w:val="000B7CC3"/>
    <w:rsid w:val="000B7F98"/>
    <w:rsid w:val="000C46A8"/>
    <w:rsid w:val="000C4760"/>
    <w:rsid w:val="000C4C70"/>
    <w:rsid w:val="000C54DC"/>
    <w:rsid w:val="000C57CB"/>
    <w:rsid w:val="000C65E2"/>
    <w:rsid w:val="000C6BC5"/>
    <w:rsid w:val="000C6D6A"/>
    <w:rsid w:val="000C7402"/>
    <w:rsid w:val="000C77BE"/>
    <w:rsid w:val="000C7B18"/>
    <w:rsid w:val="000D03AD"/>
    <w:rsid w:val="000D0449"/>
    <w:rsid w:val="000D05B6"/>
    <w:rsid w:val="000D0650"/>
    <w:rsid w:val="000D166C"/>
    <w:rsid w:val="000D1B3C"/>
    <w:rsid w:val="000D210A"/>
    <w:rsid w:val="000D24AF"/>
    <w:rsid w:val="000D2608"/>
    <w:rsid w:val="000D3602"/>
    <w:rsid w:val="000D383F"/>
    <w:rsid w:val="000D3B5A"/>
    <w:rsid w:val="000D4391"/>
    <w:rsid w:val="000D4634"/>
    <w:rsid w:val="000D4671"/>
    <w:rsid w:val="000D4708"/>
    <w:rsid w:val="000D486D"/>
    <w:rsid w:val="000D4873"/>
    <w:rsid w:val="000D514D"/>
    <w:rsid w:val="000D5469"/>
    <w:rsid w:val="000D56EB"/>
    <w:rsid w:val="000D5B02"/>
    <w:rsid w:val="000D64CE"/>
    <w:rsid w:val="000D6BE5"/>
    <w:rsid w:val="000D72A7"/>
    <w:rsid w:val="000D74FB"/>
    <w:rsid w:val="000D7D9B"/>
    <w:rsid w:val="000E04CB"/>
    <w:rsid w:val="000E0DBE"/>
    <w:rsid w:val="000E118F"/>
    <w:rsid w:val="000E1F45"/>
    <w:rsid w:val="000E22BA"/>
    <w:rsid w:val="000E2667"/>
    <w:rsid w:val="000E2FE7"/>
    <w:rsid w:val="000E3733"/>
    <w:rsid w:val="000E450C"/>
    <w:rsid w:val="000E4781"/>
    <w:rsid w:val="000E4825"/>
    <w:rsid w:val="000E498B"/>
    <w:rsid w:val="000E7162"/>
    <w:rsid w:val="000F055C"/>
    <w:rsid w:val="000F149C"/>
    <w:rsid w:val="000F1FDF"/>
    <w:rsid w:val="000F2DE1"/>
    <w:rsid w:val="000F31C9"/>
    <w:rsid w:val="000F3378"/>
    <w:rsid w:val="000F4155"/>
    <w:rsid w:val="000F417A"/>
    <w:rsid w:val="000F4913"/>
    <w:rsid w:val="000F5C51"/>
    <w:rsid w:val="000F666B"/>
    <w:rsid w:val="000F6905"/>
    <w:rsid w:val="000F6C21"/>
    <w:rsid w:val="000F735B"/>
    <w:rsid w:val="0010011D"/>
    <w:rsid w:val="00101C02"/>
    <w:rsid w:val="00101FAB"/>
    <w:rsid w:val="0010227E"/>
    <w:rsid w:val="001024F7"/>
    <w:rsid w:val="0010273D"/>
    <w:rsid w:val="0010420E"/>
    <w:rsid w:val="0010429E"/>
    <w:rsid w:val="001042A9"/>
    <w:rsid w:val="001045B1"/>
    <w:rsid w:val="00104BEA"/>
    <w:rsid w:val="00104C16"/>
    <w:rsid w:val="00104E0E"/>
    <w:rsid w:val="00104EE5"/>
    <w:rsid w:val="00106798"/>
    <w:rsid w:val="00106A92"/>
    <w:rsid w:val="00106E94"/>
    <w:rsid w:val="00107DAC"/>
    <w:rsid w:val="0011027A"/>
    <w:rsid w:val="00110403"/>
    <w:rsid w:val="00110ECC"/>
    <w:rsid w:val="00112227"/>
    <w:rsid w:val="00112326"/>
    <w:rsid w:val="00113095"/>
    <w:rsid w:val="0011384A"/>
    <w:rsid w:val="0011414D"/>
    <w:rsid w:val="0011416C"/>
    <w:rsid w:val="00114281"/>
    <w:rsid w:val="00114C87"/>
    <w:rsid w:val="00114D62"/>
    <w:rsid w:val="001153B7"/>
    <w:rsid w:val="001156F3"/>
    <w:rsid w:val="00115D8A"/>
    <w:rsid w:val="00115DC0"/>
    <w:rsid w:val="00116055"/>
    <w:rsid w:val="00116071"/>
    <w:rsid w:val="0011704A"/>
    <w:rsid w:val="0011710D"/>
    <w:rsid w:val="00117390"/>
    <w:rsid w:val="001174D7"/>
    <w:rsid w:val="00117980"/>
    <w:rsid w:val="00117BA5"/>
    <w:rsid w:val="00117CA7"/>
    <w:rsid w:val="00117D2A"/>
    <w:rsid w:val="00117D9F"/>
    <w:rsid w:val="0012037E"/>
    <w:rsid w:val="00120CDB"/>
    <w:rsid w:val="00120DC9"/>
    <w:rsid w:val="00121D99"/>
    <w:rsid w:val="0012250A"/>
    <w:rsid w:val="001227D6"/>
    <w:rsid w:val="001230EF"/>
    <w:rsid w:val="0012377A"/>
    <w:rsid w:val="001240A7"/>
    <w:rsid w:val="00124A96"/>
    <w:rsid w:val="00124BC6"/>
    <w:rsid w:val="00124BEF"/>
    <w:rsid w:val="00125661"/>
    <w:rsid w:val="00125FBC"/>
    <w:rsid w:val="00125FDD"/>
    <w:rsid w:val="0012610D"/>
    <w:rsid w:val="001265DE"/>
    <w:rsid w:val="00126761"/>
    <w:rsid w:val="00126950"/>
    <w:rsid w:val="00127238"/>
    <w:rsid w:val="00127B82"/>
    <w:rsid w:val="00127CF8"/>
    <w:rsid w:val="00127FEE"/>
    <w:rsid w:val="00130743"/>
    <w:rsid w:val="00131363"/>
    <w:rsid w:val="00131532"/>
    <w:rsid w:val="0013160F"/>
    <w:rsid w:val="001316CF"/>
    <w:rsid w:val="00131A0B"/>
    <w:rsid w:val="00131B30"/>
    <w:rsid w:val="00131B5D"/>
    <w:rsid w:val="001321C5"/>
    <w:rsid w:val="00132B76"/>
    <w:rsid w:val="00132FAE"/>
    <w:rsid w:val="0013305C"/>
    <w:rsid w:val="00133183"/>
    <w:rsid w:val="001336FB"/>
    <w:rsid w:val="00133F0C"/>
    <w:rsid w:val="001344CF"/>
    <w:rsid w:val="00135697"/>
    <w:rsid w:val="0013581A"/>
    <w:rsid w:val="00135E45"/>
    <w:rsid w:val="00137456"/>
    <w:rsid w:val="00140885"/>
    <w:rsid w:val="00140B27"/>
    <w:rsid w:val="001413C8"/>
    <w:rsid w:val="001414CF"/>
    <w:rsid w:val="00141592"/>
    <w:rsid w:val="00142272"/>
    <w:rsid w:val="0014266F"/>
    <w:rsid w:val="00143CA2"/>
    <w:rsid w:val="00143F68"/>
    <w:rsid w:val="00146386"/>
    <w:rsid w:val="00146A06"/>
    <w:rsid w:val="0014772A"/>
    <w:rsid w:val="00147925"/>
    <w:rsid w:val="0015050B"/>
    <w:rsid w:val="0015075B"/>
    <w:rsid w:val="001508E5"/>
    <w:rsid w:val="00150F46"/>
    <w:rsid w:val="00151DD6"/>
    <w:rsid w:val="00152276"/>
    <w:rsid w:val="00152B1E"/>
    <w:rsid w:val="001536D0"/>
    <w:rsid w:val="00154450"/>
    <w:rsid w:val="00154EEF"/>
    <w:rsid w:val="00154F86"/>
    <w:rsid w:val="001555F0"/>
    <w:rsid w:val="00155995"/>
    <w:rsid w:val="00155B30"/>
    <w:rsid w:val="00155DF7"/>
    <w:rsid w:val="00156369"/>
    <w:rsid w:val="001567FB"/>
    <w:rsid w:val="0015765F"/>
    <w:rsid w:val="00157B77"/>
    <w:rsid w:val="00160DCD"/>
    <w:rsid w:val="00160E0D"/>
    <w:rsid w:val="0016126E"/>
    <w:rsid w:val="001623D8"/>
    <w:rsid w:val="001633F2"/>
    <w:rsid w:val="00163537"/>
    <w:rsid w:val="001636BD"/>
    <w:rsid w:val="0016538D"/>
    <w:rsid w:val="001670A3"/>
    <w:rsid w:val="0017017A"/>
    <w:rsid w:val="001704EF"/>
    <w:rsid w:val="001705B7"/>
    <w:rsid w:val="0017093F"/>
    <w:rsid w:val="00172173"/>
    <w:rsid w:val="00172565"/>
    <w:rsid w:val="0017270A"/>
    <w:rsid w:val="00172AC2"/>
    <w:rsid w:val="00172F00"/>
    <w:rsid w:val="00173676"/>
    <w:rsid w:val="001746A8"/>
    <w:rsid w:val="00174DB0"/>
    <w:rsid w:val="00174E2E"/>
    <w:rsid w:val="00175E77"/>
    <w:rsid w:val="00176772"/>
    <w:rsid w:val="00176D5D"/>
    <w:rsid w:val="00176F06"/>
    <w:rsid w:val="001771C0"/>
    <w:rsid w:val="001800F9"/>
    <w:rsid w:val="00181502"/>
    <w:rsid w:val="00181598"/>
    <w:rsid w:val="0018163D"/>
    <w:rsid w:val="001819AA"/>
    <w:rsid w:val="00181B80"/>
    <w:rsid w:val="00181C70"/>
    <w:rsid w:val="001825EC"/>
    <w:rsid w:val="001830A1"/>
    <w:rsid w:val="0018347E"/>
    <w:rsid w:val="00183683"/>
    <w:rsid w:val="001837CE"/>
    <w:rsid w:val="00183A61"/>
    <w:rsid w:val="00183B9A"/>
    <w:rsid w:val="00184487"/>
    <w:rsid w:val="001846C7"/>
    <w:rsid w:val="00184807"/>
    <w:rsid w:val="00185A3F"/>
    <w:rsid w:val="00185AD7"/>
    <w:rsid w:val="001865A0"/>
    <w:rsid w:val="0018670F"/>
    <w:rsid w:val="001870D6"/>
    <w:rsid w:val="00187693"/>
    <w:rsid w:val="00187845"/>
    <w:rsid w:val="00187C14"/>
    <w:rsid w:val="00187C8D"/>
    <w:rsid w:val="00190190"/>
    <w:rsid w:val="001909F2"/>
    <w:rsid w:val="00190C6D"/>
    <w:rsid w:val="00190CA4"/>
    <w:rsid w:val="00191573"/>
    <w:rsid w:val="00192C16"/>
    <w:rsid w:val="00193201"/>
    <w:rsid w:val="001934F8"/>
    <w:rsid w:val="00193C63"/>
    <w:rsid w:val="0019429B"/>
    <w:rsid w:val="001944F1"/>
    <w:rsid w:val="00195D45"/>
    <w:rsid w:val="00195E44"/>
    <w:rsid w:val="00196FC2"/>
    <w:rsid w:val="0019778F"/>
    <w:rsid w:val="0019788A"/>
    <w:rsid w:val="001A005D"/>
    <w:rsid w:val="001A1AEB"/>
    <w:rsid w:val="001A2212"/>
    <w:rsid w:val="001A2BB9"/>
    <w:rsid w:val="001A34DD"/>
    <w:rsid w:val="001A37AD"/>
    <w:rsid w:val="001A3804"/>
    <w:rsid w:val="001A4474"/>
    <w:rsid w:val="001A4693"/>
    <w:rsid w:val="001A4D82"/>
    <w:rsid w:val="001A563A"/>
    <w:rsid w:val="001A5F91"/>
    <w:rsid w:val="001A60FB"/>
    <w:rsid w:val="001A6344"/>
    <w:rsid w:val="001A64E8"/>
    <w:rsid w:val="001A7BAD"/>
    <w:rsid w:val="001B05B7"/>
    <w:rsid w:val="001B13C6"/>
    <w:rsid w:val="001B18F2"/>
    <w:rsid w:val="001B1D1D"/>
    <w:rsid w:val="001B221C"/>
    <w:rsid w:val="001B3EF9"/>
    <w:rsid w:val="001B4E5E"/>
    <w:rsid w:val="001B4FF2"/>
    <w:rsid w:val="001B5A3F"/>
    <w:rsid w:val="001B64F4"/>
    <w:rsid w:val="001B67D6"/>
    <w:rsid w:val="001B6B9E"/>
    <w:rsid w:val="001B77B0"/>
    <w:rsid w:val="001C0F91"/>
    <w:rsid w:val="001C11EE"/>
    <w:rsid w:val="001C1565"/>
    <w:rsid w:val="001C1A1F"/>
    <w:rsid w:val="001C1D2E"/>
    <w:rsid w:val="001C20D4"/>
    <w:rsid w:val="001C277C"/>
    <w:rsid w:val="001C2CC9"/>
    <w:rsid w:val="001C2FBF"/>
    <w:rsid w:val="001C33A2"/>
    <w:rsid w:val="001C34E1"/>
    <w:rsid w:val="001C3DAD"/>
    <w:rsid w:val="001C3F21"/>
    <w:rsid w:val="001C4234"/>
    <w:rsid w:val="001C4E69"/>
    <w:rsid w:val="001C571E"/>
    <w:rsid w:val="001C5FF5"/>
    <w:rsid w:val="001C6144"/>
    <w:rsid w:val="001C659C"/>
    <w:rsid w:val="001C667A"/>
    <w:rsid w:val="001C74D3"/>
    <w:rsid w:val="001C7E79"/>
    <w:rsid w:val="001C7F2B"/>
    <w:rsid w:val="001D01A4"/>
    <w:rsid w:val="001D030A"/>
    <w:rsid w:val="001D05FF"/>
    <w:rsid w:val="001D0BAE"/>
    <w:rsid w:val="001D0BF3"/>
    <w:rsid w:val="001D0C43"/>
    <w:rsid w:val="001D12BD"/>
    <w:rsid w:val="001D12EF"/>
    <w:rsid w:val="001D1EA6"/>
    <w:rsid w:val="001D2603"/>
    <w:rsid w:val="001D270C"/>
    <w:rsid w:val="001D30EF"/>
    <w:rsid w:val="001D3C31"/>
    <w:rsid w:val="001D4218"/>
    <w:rsid w:val="001D439A"/>
    <w:rsid w:val="001D4551"/>
    <w:rsid w:val="001D4E36"/>
    <w:rsid w:val="001D54BE"/>
    <w:rsid w:val="001D5E99"/>
    <w:rsid w:val="001D64DC"/>
    <w:rsid w:val="001D6676"/>
    <w:rsid w:val="001D6969"/>
    <w:rsid w:val="001D6A2B"/>
    <w:rsid w:val="001D6BB7"/>
    <w:rsid w:val="001D7CEA"/>
    <w:rsid w:val="001E030D"/>
    <w:rsid w:val="001E099A"/>
    <w:rsid w:val="001E1E6E"/>
    <w:rsid w:val="001E282D"/>
    <w:rsid w:val="001E2C4D"/>
    <w:rsid w:val="001E2CA4"/>
    <w:rsid w:val="001E33E5"/>
    <w:rsid w:val="001E3CE5"/>
    <w:rsid w:val="001E447C"/>
    <w:rsid w:val="001E44D4"/>
    <w:rsid w:val="001E4636"/>
    <w:rsid w:val="001E56CD"/>
    <w:rsid w:val="001E5D1A"/>
    <w:rsid w:val="001E5F9E"/>
    <w:rsid w:val="001E60A6"/>
    <w:rsid w:val="001E7A21"/>
    <w:rsid w:val="001E7B0A"/>
    <w:rsid w:val="001E7EB7"/>
    <w:rsid w:val="001F0611"/>
    <w:rsid w:val="001F092A"/>
    <w:rsid w:val="001F0D92"/>
    <w:rsid w:val="001F1BBA"/>
    <w:rsid w:val="001F1C43"/>
    <w:rsid w:val="001F2548"/>
    <w:rsid w:val="001F2EB6"/>
    <w:rsid w:val="001F2FE6"/>
    <w:rsid w:val="001F3396"/>
    <w:rsid w:val="001F36F1"/>
    <w:rsid w:val="001F40F0"/>
    <w:rsid w:val="001F425F"/>
    <w:rsid w:val="001F57B2"/>
    <w:rsid w:val="001F5A23"/>
    <w:rsid w:val="001F5D05"/>
    <w:rsid w:val="001F62D3"/>
    <w:rsid w:val="001F734E"/>
    <w:rsid w:val="001F7501"/>
    <w:rsid w:val="001F7F26"/>
    <w:rsid w:val="00200106"/>
    <w:rsid w:val="0020050E"/>
    <w:rsid w:val="00200717"/>
    <w:rsid w:val="0020079D"/>
    <w:rsid w:val="00200AE3"/>
    <w:rsid w:val="0020147E"/>
    <w:rsid w:val="00201F7B"/>
    <w:rsid w:val="002023B1"/>
    <w:rsid w:val="00202B80"/>
    <w:rsid w:val="00203629"/>
    <w:rsid w:val="002036CC"/>
    <w:rsid w:val="00203C79"/>
    <w:rsid w:val="00204DCA"/>
    <w:rsid w:val="00204EFC"/>
    <w:rsid w:val="00206026"/>
    <w:rsid w:val="00206231"/>
    <w:rsid w:val="00206949"/>
    <w:rsid w:val="0020700C"/>
    <w:rsid w:val="0020719D"/>
    <w:rsid w:val="002078D1"/>
    <w:rsid w:val="002105A5"/>
    <w:rsid w:val="002109BB"/>
    <w:rsid w:val="002115A3"/>
    <w:rsid w:val="00211652"/>
    <w:rsid w:val="0021168F"/>
    <w:rsid w:val="00211E95"/>
    <w:rsid w:val="0021224E"/>
    <w:rsid w:val="002123D3"/>
    <w:rsid w:val="00212921"/>
    <w:rsid w:val="00212C1C"/>
    <w:rsid w:val="00212D59"/>
    <w:rsid w:val="00212FED"/>
    <w:rsid w:val="0021333B"/>
    <w:rsid w:val="002137A4"/>
    <w:rsid w:val="00213B77"/>
    <w:rsid w:val="00213ED5"/>
    <w:rsid w:val="0021496F"/>
    <w:rsid w:val="00214A31"/>
    <w:rsid w:val="002152BF"/>
    <w:rsid w:val="0021530A"/>
    <w:rsid w:val="00215396"/>
    <w:rsid w:val="00216391"/>
    <w:rsid w:val="002166C8"/>
    <w:rsid w:val="00216C0C"/>
    <w:rsid w:val="0021709C"/>
    <w:rsid w:val="00217D60"/>
    <w:rsid w:val="00221779"/>
    <w:rsid w:val="00221B96"/>
    <w:rsid w:val="00223824"/>
    <w:rsid w:val="002239E5"/>
    <w:rsid w:val="00223FA4"/>
    <w:rsid w:val="0022402D"/>
    <w:rsid w:val="0022408A"/>
    <w:rsid w:val="00224393"/>
    <w:rsid w:val="002250B4"/>
    <w:rsid w:val="0022596A"/>
    <w:rsid w:val="0022655E"/>
    <w:rsid w:val="002267DE"/>
    <w:rsid w:val="00226C88"/>
    <w:rsid w:val="00226F51"/>
    <w:rsid w:val="00227ACA"/>
    <w:rsid w:val="00227CFA"/>
    <w:rsid w:val="00230A97"/>
    <w:rsid w:val="002311EB"/>
    <w:rsid w:val="0023170B"/>
    <w:rsid w:val="00231A38"/>
    <w:rsid w:val="00231D2B"/>
    <w:rsid w:val="00231E42"/>
    <w:rsid w:val="00232693"/>
    <w:rsid w:val="00232934"/>
    <w:rsid w:val="00232B1E"/>
    <w:rsid w:val="00233344"/>
    <w:rsid w:val="002336BF"/>
    <w:rsid w:val="00233BDC"/>
    <w:rsid w:val="00234CC9"/>
    <w:rsid w:val="00235F05"/>
    <w:rsid w:val="00236327"/>
    <w:rsid w:val="002369E2"/>
    <w:rsid w:val="00236BDA"/>
    <w:rsid w:val="00237262"/>
    <w:rsid w:val="00237DDF"/>
    <w:rsid w:val="002405A3"/>
    <w:rsid w:val="0024079C"/>
    <w:rsid w:val="00240C7F"/>
    <w:rsid w:val="00240DDE"/>
    <w:rsid w:val="002410B5"/>
    <w:rsid w:val="00241EDE"/>
    <w:rsid w:val="00242265"/>
    <w:rsid w:val="00242350"/>
    <w:rsid w:val="00242396"/>
    <w:rsid w:val="0024265D"/>
    <w:rsid w:val="00242B95"/>
    <w:rsid w:val="002435CF"/>
    <w:rsid w:val="002437F0"/>
    <w:rsid w:val="002440FE"/>
    <w:rsid w:val="00244457"/>
    <w:rsid w:val="00244519"/>
    <w:rsid w:val="00244599"/>
    <w:rsid w:val="00244857"/>
    <w:rsid w:val="00244863"/>
    <w:rsid w:val="00244C03"/>
    <w:rsid w:val="002456E0"/>
    <w:rsid w:val="00245F9D"/>
    <w:rsid w:val="00246602"/>
    <w:rsid w:val="00247007"/>
    <w:rsid w:val="00247A26"/>
    <w:rsid w:val="00247C0D"/>
    <w:rsid w:val="0025005E"/>
    <w:rsid w:val="0025075E"/>
    <w:rsid w:val="00250D48"/>
    <w:rsid w:val="00250E79"/>
    <w:rsid w:val="002539CF"/>
    <w:rsid w:val="00253BB3"/>
    <w:rsid w:val="0025426C"/>
    <w:rsid w:val="00254EF9"/>
    <w:rsid w:val="0025535B"/>
    <w:rsid w:val="0025559F"/>
    <w:rsid w:val="00255A81"/>
    <w:rsid w:val="00255C41"/>
    <w:rsid w:val="00255C68"/>
    <w:rsid w:val="00255D23"/>
    <w:rsid w:val="0025699F"/>
    <w:rsid w:val="00257815"/>
    <w:rsid w:val="002601F7"/>
    <w:rsid w:val="0026055F"/>
    <w:rsid w:val="00260CEB"/>
    <w:rsid w:val="00260D29"/>
    <w:rsid w:val="0026109E"/>
    <w:rsid w:val="00261D12"/>
    <w:rsid w:val="00262319"/>
    <w:rsid w:val="00262FF0"/>
    <w:rsid w:val="00263037"/>
    <w:rsid w:val="00263B4E"/>
    <w:rsid w:val="00264295"/>
    <w:rsid w:val="002647A8"/>
    <w:rsid w:val="00264DF1"/>
    <w:rsid w:val="002653DF"/>
    <w:rsid w:val="00265549"/>
    <w:rsid w:val="002662EC"/>
    <w:rsid w:val="00266714"/>
    <w:rsid w:val="002668F8"/>
    <w:rsid w:val="0026703B"/>
    <w:rsid w:val="002700CD"/>
    <w:rsid w:val="00270479"/>
    <w:rsid w:val="00270CD6"/>
    <w:rsid w:val="00270EE0"/>
    <w:rsid w:val="002718AA"/>
    <w:rsid w:val="00271FBD"/>
    <w:rsid w:val="00272B98"/>
    <w:rsid w:val="00274961"/>
    <w:rsid w:val="00274A89"/>
    <w:rsid w:val="00274C98"/>
    <w:rsid w:val="00275338"/>
    <w:rsid w:val="00275DA5"/>
    <w:rsid w:val="002764C4"/>
    <w:rsid w:val="00276ABE"/>
    <w:rsid w:val="00276E6E"/>
    <w:rsid w:val="002772EC"/>
    <w:rsid w:val="00277D3C"/>
    <w:rsid w:val="00277EDC"/>
    <w:rsid w:val="00280E46"/>
    <w:rsid w:val="0028104F"/>
    <w:rsid w:val="002812AE"/>
    <w:rsid w:val="00281738"/>
    <w:rsid w:val="00281C00"/>
    <w:rsid w:val="002823D8"/>
    <w:rsid w:val="00282CA0"/>
    <w:rsid w:val="00282D0B"/>
    <w:rsid w:val="002837DE"/>
    <w:rsid w:val="00283992"/>
    <w:rsid w:val="00283FF2"/>
    <w:rsid w:val="00283FF5"/>
    <w:rsid w:val="002843F1"/>
    <w:rsid w:val="002846F8"/>
    <w:rsid w:val="002847BE"/>
    <w:rsid w:val="002849D1"/>
    <w:rsid w:val="00284B2F"/>
    <w:rsid w:val="00285C92"/>
    <w:rsid w:val="00286682"/>
    <w:rsid w:val="00287433"/>
    <w:rsid w:val="002875B1"/>
    <w:rsid w:val="00287BC1"/>
    <w:rsid w:val="0029031E"/>
    <w:rsid w:val="00290591"/>
    <w:rsid w:val="0029084C"/>
    <w:rsid w:val="00291230"/>
    <w:rsid w:val="00291323"/>
    <w:rsid w:val="0029282F"/>
    <w:rsid w:val="0029319A"/>
    <w:rsid w:val="00293469"/>
    <w:rsid w:val="0029349F"/>
    <w:rsid w:val="00293FD0"/>
    <w:rsid w:val="002945B8"/>
    <w:rsid w:val="00294A68"/>
    <w:rsid w:val="00294BD4"/>
    <w:rsid w:val="00294C80"/>
    <w:rsid w:val="002958AD"/>
    <w:rsid w:val="00295981"/>
    <w:rsid w:val="00295D9F"/>
    <w:rsid w:val="002A0E8E"/>
    <w:rsid w:val="002A0F7A"/>
    <w:rsid w:val="002A16B3"/>
    <w:rsid w:val="002A1D54"/>
    <w:rsid w:val="002A1F5C"/>
    <w:rsid w:val="002A24B7"/>
    <w:rsid w:val="002A2F97"/>
    <w:rsid w:val="002A3361"/>
    <w:rsid w:val="002A3691"/>
    <w:rsid w:val="002A370B"/>
    <w:rsid w:val="002A386C"/>
    <w:rsid w:val="002A4898"/>
    <w:rsid w:val="002A4EB7"/>
    <w:rsid w:val="002A526E"/>
    <w:rsid w:val="002A550F"/>
    <w:rsid w:val="002A5ED4"/>
    <w:rsid w:val="002A5FE9"/>
    <w:rsid w:val="002A7306"/>
    <w:rsid w:val="002A7DBB"/>
    <w:rsid w:val="002B04F2"/>
    <w:rsid w:val="002B050F"/>
    <w:rsid w:val="002B0C41"/>
    <w:rsid w:val="002B128C"/>
    <w:rsid w:val="002B1778"/>
    <w:rsid w:val="002B1AC8"/>
    <w:rsid w:val="002B2022"/>
    <w:rsid w:val="002B2756"/>
    <w:rsid w:val="002B2786"/>
    <w:rsid w:val="002B2EF0"/>
    <w:rsid w:val="002B4126"/>
    <w:rsid w:val="002B44CD"/>
    <w:rsid w:val="002B4ADB"/>
    <w:rsid w:val="002B4C99"/>
    <w:rsid w:val="002B4E76"/>
    <w:rsid w:val="002B5199"/>
    <w:rsid w:val="002B5251"/>
    <w:rsid w:val="002B7C4D"/>
    <w:rsid w:val="002B7FD7"/>
    <w:rsid w:val="002C0A96"/>
    <w:rsid w:val="002C1200"/>
    <w:rsid w:val="002C190E"/>
    <w:rsid w:val="002C194D"/>
    <w:rsid w:val="002C28B9"/>
    <w:rsid w:val="002C2D2E"/>
    <w:rsid w:val="002C327E"/>
    <w:rsid w:val="002C346B"/>
    <w:rsid w:val="002C3845"/>
    <w:rsid w:val="002C387A"/>
    <w:rsid w:val="002C3A40"/>
    <w:rsid w:val="002C3A54"/>
    <w:rsid w:val="002C3CE6"/>
    <w:rsid w:val="002C3EF9"/>
    <w:rsid w:val="002C480D"/>
    <w:rsid w:val="002C4921"/>
    <w:rsid w:val="002C511D"/>
    <w:rsid w:val="002C629F"/>
    <w:rsid w:val="002C63AC"/>
    <w:rsid w:val="002C69DD"/>
    <w:rsid w:val="002C6CAF"/>
    <w:rsid w:val="002C7136"/>
    <w:rsid w:val="002C7A6E"/>
    <w:rsid w:val="002D0CDE"/>
    <w:rsid w:val="002D1BDF"/>
    <w:rsid w:val="002D1C92"/>
    <w:rsid w:val="002D2153"/>
    <w:rsid w:val="002D239E"/>
    <w:rsid w:val="002D2839"/>
    <w:rsid w:val="002D3427"/>
    <w:rsid w:val="002D36C6"/>
    <w:rsid w:val="002D3895"/>
    <w:rsid w:val="002D3B65"/>
    <w:rsid w:val="002D3FCB"/>
    <w:rsid w:val="002D4D57"/>
    <w:rsid w:val="002D50AD"/>
    <w:rsid w:val="002D50D7"/>
    <w:rsid w:val="002D5911"/>
    <w:rsid w:val="002D60B3"/>
    <w:rsid w:val="002D6EDF"/>
    <w:rsid w:val="002D7085"/>
    <w:rsid w:val="002D7B6A"/>
    <w:rsid w:val="002D7C34"/>
    <w:rsid w:val="002E07BF"/>
    <w:rsid w:val="002E1031"/>
    <w:rsid w:val="002E17DA"/>
    <w:rsid w:val="002E1B29"/>
    <w:rsid w:val="002E1C89"/>
    <w:rsid w:val="002E23C1"/>
    <w:rsid w:val="002E23EA"/>
    <w:rsid w:val="002E2729"/>
    <w:rsid w:val="002E2745"/>
    <w:rsid w:val="002E35BA"/>
    <w:rsid w:val="002E4134"/>
    <w:rsid w:val="002E4505"/>
    <w:rsid w:val="002E4587"/>
    <w:rsid w:val="002E4F15"/>
    <w:rsid w:val="002E4FC4"/>
    <w:rsid w:val="002E5553"/>
    <w:rsid w:val="002E589A"/>
    <w:rsid w:val="002E5E56"/>
    <w:rsid w:val="002E67D2"/>
    <w:rsid w:val="002E7DD0"/>
    <w:rsid w:val="002F09B3"/>
    <w:rsid w:val="002F0B57"/>
    <w:rsid w:val="002F22D5"/>
    <w:rsid w:val="002F2A72"/>
    <w:rsid w:val="002F2B29"/>
    <w:rsid w:val="002F38F7"/>
    <w:rsid w:val="002F3B8E"/>
    <w:rsid w:val="002F4325"/>
    <w:rsid w:val="002F437B"/>
    <w:rsid w:val="002F45A6"/>
    <w:rsid w:val="002F4643"/>
    <w:rsid w:val="002F488D"/>
    <w:rsid w:val="002F7556"/>
    <w:rsid w:val="002F7740"/>
    <w:rsid w:val="0030017A"/>
    <w:rsid w:val="003001C2"/>
    <w:rsid w:val="003014BD"/>
    <w:rsid w:val="00301873"/>
    <w:rsid w:val="00301D95"/>
    <w:rsid w:val="00302DC0"/>
    <w:rsid w:val="0030304F"/>
    <w:rsid w:val="00303A0F"/>
    <w:rsid w:val="003045D3"/>
    <w:rsid w:val="00305718"/>
    <w:rsid w:val="00305891"/>
    <w:rsid w:val="00306138"/>
    <w:rsid w:val="003065DF"/>
    <w:rsid w:val="00307604"/>
    <w:rsid w:val="003076F9"/>
    <w:rsid w:val="00307A7B"/>
    <w:rsid w:val="00310019"/>
    <w:rsid w:val="003103E4"/>
    <w:rsid w:val="00310541"/>
    <w:rsid w:val="00310573"/>
    <w:rsid w:val="00310BE1"/>
    <w:rsid w:val="003114E3"/>
    <w:rsid w:val="00311B04"/>
    <w:rsid w:val="00311F22"/>
    <w:rsid w:val="003123A2"/>
    <w:rsid w:val="00312C9A"/>
    <w:rsid w:val="003130A4"/>
    <w:rsid w:val="003148EE"/>
    <w:rsid w:val="003149FF"/>
    <w:rsid w:val="00314D11"/>
    <w:rsid w:val="00315420"/>
    <w:rsid w:val="003154B0"/>
    <w:rsid w:val="00315812"/>
    <w:rsid w:val="00315A0C"/>
    <w:rsid w:val="00315A62"/>
    <w:rsid w:val="00316638"/>
    <w:rsid w:val="0031722D"/>
    <w:rsid w:val="00317641"/>
    <w:rsid w:val="00317CFB"/>
    <w:rsid w:val="0032052C"/>
    <w:rsid w:val="00320E2A"/>
    <w:rsid w:val="0032148D"/>
    <w:rsid w:val="0032219F"/>
    <w:rsid w:val="00322A11"/>
    <w:rsid w:val="00323534"/>
    <w:rsid w:val="003240B6"/>
    <w:rsid w:val="0032437A"/>
    <w:rsid w:val="0032453E"/>
    <w:rsid w:val="003249F8"/>
    <w:rsid w:val="00324F54"/>
    <w:rsid w:val="003252DE"/>
    <w:rsid w:val="00325397"/>
    <w:rsid w:val="003262D8"/>
    <w:rsid w:val="003264C0"/>
    <w:rsid w:val="003274BF"/>
    <w:rsid w:val="00327745"/>
    <w:rsid w:val="00327894"/>
    <w:rsid w:val="00330EE8"/>
    <w:rsid w:val="0033153A"/>
    <w:rsid w:val="0033226F"/>
    <w:rsid w:val="003330C6"/>
    <w:rsid w:val="003331AF"/>
    <w:rsid w:val="003333B5"/>
    <w:rsid w:val="0033469A"/>
    <w:rsid w:val="00334746"/>
    <w:rsid w:val="00334F0F"/>
    <w:rsid w:val="003351DB"/>
    <w:rsid w:val="0033565D"/>
    <w:rsid w:val="00335B73"/>
    <w:rsid w:val="00335E96"/>
    <w:rsid w:val="0033613B"/>
    <w:rsid w:val="00336234"/>
    <w:rsid w:val="003363DD"/>
    <w:rsid w:val="0033640C"/>
    <w:rsid w:val="0033649A"/>
    <w:rsid w:val="00341F3C"/>
    <w:rsid w:val="003421EE"/>
    <w:rsid w:val="0034250D"/>
    <w:rsid w:val="00342D17"/>
    <w:rsid w:val="00342FCF"/>
    <w:rsid w:val="00343BC4"/>
    <w:rsid w:val="00344552"/>
    <w:rsid w:val="003445D1"/>
    <w:rsid w:val="00345501"/>
    <w:rsid w:val="00346288"/>
    <w:rsid w:val="00346542"/>
    <w:rsid w:val="00346980"/>
    <w:rsid w:val="00347B15"/>
    <w:rsid w:val="00347DAE"/>
    <w:rsid w:val="00350778"/>
    <w:rsid w:val="00350989"/>
    <w:rsid w:val="00350B18"/>
    <w:rsid w:val="00351350"/>
    <w:rsid w:val="0035141C"/>
    <w:rsid w:val="003521EC"/>
    <w:rsid w:val="00352B59"/>
    <w:rsid w:val="0035372D"/>
    <w:rsid w:val="00353968"/>
    <w:rsid w:val="00353B18"/>
    <w:rsid w:val="00354422"/>
    <w:rsid w:val="00354959"/>
    <w:rsid w:val="00355794"/>
    <w:rsid w:val="00355EE8"/>
    <w:rsid w:val="00356296"/>
    <w:rsid w:val="00356298"/>
    <w:rsid w:val="00356A54"/>
    <w:rsid w:val="00356A76"/>
    <w:rsid w:val="00356C1F"/>
    <w:rsid w:val="00356DCB"/>
    <w:rsid w:val="0035772C"/>
    <w:rsid w:val="00357906"/>
    <w:rsid w:val="00357C16"/>
    <w:rsid w:val="00360325"/>
    <w:rsid w:val="00360716"/>
    <w:rsid w:val="00360AAD"/>
    <w:rsid w:val="00360CF8"/>
    <w:rsid w:val="00360E78"/>
    <w:rsid w:val="00360FD1"/>
    <w:rsid w:val="00361E02"/>
    <w:rsid w:val="00362C53"/>
    <w:rsid w:val="0036374D"/>
    <w:rsid w:val="00364091"/>
    <w:rsid w:val="00364A53"/>
    <w:rsid w:val="00365081"/>
    <w:rsid w:val="00365247"/>
    <w:rsid w:val="00365289"/>
    <w:rsid w:val="00365A01"/>
    <w:rsid w:val="00366D68"/>
    <w:rsid w:val="00367FF0"/>
    <w:rsid w:val="00370E11"/>
    <w:rsid w:val="00372088"/>
    <w:rsid w:val="0037337A"/>
    <w:rsid w:val="00374649"/>
    <w:rsid w:val="003769DC"/>
    <w:rsid w:val="00376CF9"/>
    <w:rsid w:val="00376F41"/>
    <w:rsid w:val="003803E8"/>
    <w:rsid w:val="00380D4F"/>
    <w:rsid w:val="00380EAA"/>
    <w:rsid w:val="00381DD2"/>
    <w:rsid w:val="00381E38"/>
    <w:rsid w:val="00382463"/>
    <w:rsid w:val="003824A0"/>
    <w:rsid w:val="00382883"/>
    <w:rsid w:val="00382ACA"/>
    <w:rsid w:val="0038311A"/>
    <w:rsid w:val="00383163"/>
    <w:rsid w:val="00383423"/>
    <w:rsid w:val="0038344D"/>
    <w:rsid w:val="00383851"/>
    <w:rsid w:val="00383C95"/>
    <w:rsid w:val="00384A49"/>
    <w:rsid w:val="00384E7B"/>
    <w:rsid w:val="00385589"/>
    <w:rsid w:val="00385B29"/>
    <w:rsid w:val="00385CD9"/>
    <w:rsid w:val="00385F98"/>
    <w:rsid w:val="0038703F"/>
    <w:rsid w:val="00390656"/>
    <w:rsid w:val="00390810"/>
    <w:rsid w:val="00391368"/>
    <w:rsid w:val="003917EF"/>
    <w:rsid w:val="003923D2"/>
    <w:rsid w:val="0039255B"/>
    <w:rsid w:val="00392CB7"/>
    <w:rsid w:val="00393841"/>
    <w:rsid w:val="00394279"/>
    <w:rsid w:val="00394CDB"/>
    <w:rsid w:val="00394EF5"/>
    <w:rsid w:val="003953C9"/>
    <w:rsid w:val="0039636C"/>
    <w:rsid w:val="00397550"/>
    <w:rsid w:val="00397775"/>
    <w:rsid w:val="00397ECA"/>
    <w:rsid w:val="003A027F"/>
    <w:rsid w:val="003A0CB7"/>
    <w:rsid w:val="003A1B07"/>
    <w:rsid w:val="003A28A4"/>
    <w:rsid w:val="003A2909"/>
    <w:rsid w:val="003A3175"/>
    <w:rsid w:val="003A38F6"/>
    <w:rsid w:val="003A58B7"/>
    <w:rsid w:val="003A5A5F"/>
    <w:rsid w:val="003A5A72"/>
    <w:rsid w:val="003A5A9E"/>
    <w:rsid w:val="003A5B0D"/>
    <w:rsid w:val="003A6812"/>
    <w:rsid w:val="003A6F55"/>
    <w:rsid w:val="003A79B9"/>
    <w:rsid w:val="003A7BE5"/>
    <w:rsid w:val="003A7C76"/>
    <w:rsid w:val="003A7FF4"/>
    <w:rsid w:val="003B0408"/>
    <w:rsid w:val="003B0FFF"/>
    <w:rsid w:val="003B1871"/>
    <w:rsid w:val="003B19ED"/>
    <w:rsid w:val="003B2C6C"/>
    <w:rsid w:val="003B2F75"/>
    <w:rsid w:val="003B3242"/>
    <w:rsid w:val="003B332F"/>
    <w:rsid w:val="003B3377"/>
    <w:rsid w:val="003B45EE"/>
    <w:rsid w:val="003B4D0F"/>
    <w:rsid w:val="003B554D"/>
    <w:rsid w:val="003B5618"/>
    <w:rsid w:val="003B566C"/>
    <w:rsid w:val="003B6BB3"/>
    <w:rsid w:val="003B6EEE"/>
    <w:rsid w:val="003B76CD"/>
    <w:rsid w:val="003C02A9"/>
    <w:rsid w:val="003C04D3"/>
    <w:rsid w:val="003C12BE"/>
    <w:rsid w:val="003C147A"/>
    <w:rsid w:val="003C1691"/>
    <w:rsid w:val="003C16D7"/>
    <w:rsid w:val="003C1730"/>
    <w:rsid w:val="003C188B"/>
    <w:rsid w:val="003C1A17"/>
    <w:rsid w:val="003C1B09"/>
    <w:rsid w:val="003C1FB3"/>
    <w:rsid w:val="003C28D0"/>
    <w:rsid w:val="003C2965"/>
    <w:rsid w:val="003C2EC2"/>
    <w:rsid w:val="003C30E5"/>
    <w:rsid w:val="003C44F0"/>
    <w:rsid w:val="003C4E84"/>
    <w:rsid w:val="003C53B3"/>
    <w:rsid w:val="003C5AA4"/>
    <w:rsid w:val="003C644B"/>
    <w:rsid w:val="003C66CF"/>
    <w:rsid w:val="003C73D7"/>
    <w:rsid w:val="003D1595"/>
    <w:rsid w:val="003D15C5"/>
    <w:rsid w:val="003D18C9"/>
    <w:rsid w:val="003D1947"/>
    <w:rsid w:val="003D1A5B"/>
    <w:rsid w:val="003D2552"/>
    <w:rsid w:val="003D28C9"/>
    <w:rsid w:val="003D2A44"/>
    <w:rsid w:val="003D3376"/>
    <w:rsid w:val="003D35C1"/>
    <w:rsid w:val="003D3F67"/>
    <w:rsid w:val="003D451C"/>
    <w:rsid w:val="003D5273"/>
    <w:rsid w:val="003D5B5D"/>
    <w:rsid w:val="003D6229"/>
    <w:rsid w:val="003D76F3"/>
    <w:rsid w:val="003D7AC1"/>
    <w:rsid w:val="003E01AC"/>
    <w:rsid w:val="003E1962"/>
    <w:rsid w:val="003E1991"/>
    <w:rsid w:val="003E1AD4"/>
    <w:rsid w:val="003E1E5A"/>
    <w:rsid w:val="003E1F35"/>
    <w:rsid w:val="003E22A1"/>
    <w:rsid w:val="003E2381"/>
    <w:rsid w:val="003E24EB"/>
    <w:rsid w:val="003E26AF"/>
    <w:rsid w:val="003E3199"/>
    <w:rsid w:val="003E3392"/>
    <w:rsid w:val="003E3596"/>
    <w:rsid w:val="003E368A"/>
    <w:rsid w:val="003E3814"/>
    <w:rsid w:val="003E43E2"/>
    <w:rsid w:val="003E44C4"/>
    <w:rsid w:val="003E4C8F"/>
    <w:rsid w:val="003E4EEB"/>
    <w:rsid w:val="003E4F23"/>
    <w:rsid w:val="003E5B53"/>
    <w:rsid w:val="003E641D"/>
    <w:rsid w:val="003E6454"/>
    <w:rsid w:val="003E68D0"/>
    <w:rsid w:val="003E6B92"/>
    <w:rsid w:val="003E74F7"/>
    <w:rsid w:val="003E752F"/>
    <w:rsid w:val="003E79C1"/>
    <w:rsid w:val="003E7C88"/>
    <w:rsid w:val="003E7FDB"/>
    <w:rsid w:val="003F0677"/>
    <w:rsid w:val="003F08F9"/>
    <w:rsid w:val="003F2E5F"/>
    <w:rsid w:val="003F30C3"/>
    <w:rsid w:val="003F310F"/>
    <w:rsid w:val="003F3AC1"/>
    <w:rsid w:val="003F3CE9"/>
    <w:rsid w:val="003F4824"/>
    <w:rsid w:val="003F4BDA"/>
    <w:rsid w:val="003F51D0"/>
    <w:rsid w:val="003F54B4"/>
    <w:rsid w:val="003F5A9F"/>
    <w:rsid w:val="003F5B0A"/>
    <w:rsid w:val="003F5E1A"/>
    <w:rsid w:val="003F621B"/>
    <w:rsid w:val="003F62F0"/>
    <w:rsid w:val="003F67B3"/>
    <w:rsid w:val="003F6A6E"/>
    <w:rsid w:val="003F7144"/>
    <w:rsid w:val="003F766D"/>
    <w:rsid w:val="003F78B0"/>
    <w:rsid w:val="00400A89"/>
    <w:rsid w:val="0040129A"/>
    <w:rsid w:val="00401930"/>
    <w:rsid w:val="00401E6E"/>
    <w:rsid w:val="0040229E"/>
    <w:rsid w:val="00403128"/>
    <w:rsid w:val="00403498"/>
    <w:rsid w:val="00403A5B"/>
    <w:rsid w:val="00403DDE"/>
    <w:rsid w:val="00403E06"/>
    <w:rsid w:val="00404235"/>
    <w:rsid w:val="0040552A"/>
    <w:rsid w:val="0040585A"/>
    <w:rsid w:val="00405992"/>
    <w:rsid w:val="00405B81"/>
    <w:rsid w:val="00405DEF"/>
    <w:rsid w:val="00406477"/>
    <w:rsid w:val="0040691B"/>
    <w:rsid w:val="00406E80"/>
    <w:rsid w:val="00406F5E"/>
    <w:rsid w:val="004076DB"/>
    <w:rsid w:val="00407F2E"/>
    <w:rsid w:val="004101F9"/>
    <w:rsid w:val="00411431"/>
    <w:rsid w:val="004114F8"/>
    <w:rsid w:val="00411AAB"/>
    <w:rsid w:val="00411B64"/>
    <w:rsid w:val="00411BA9"/>
    <w:rsid w:val="00411E35"/>
    <w:rsid w:val="00412AD9"/>
    <w:rsid w:val="00412BD6"/>
    <w:rsid w:val="00412E09"/>
    <w:rsid w:val="00413004"/>
    <w:rsid w:val="004140C4"/>
    <w:rsid w:val="0041444D"/>
    <w:rsid w:val="00414E7B"/>
    <w:rsid w:val="00415B13"/>
    <w:rsid w:val="00415BF6"/>
    <w:rsid w:val="00415DC6"/>
    <w:rsid w:val="004161E8"/>
    <w:rsid w:val="004165E3"/>
    <w:rsid w:val="00416DC9"/>
    <w:rsid w:val="00416EBA"/>
    <w:rsid w:val="00420E55"/>
    <w:rsid w:val="0042149D"/>
    <w:rsid w:val="00421E6D"/>
    <w:rsid w:val="004225F4"/>
    <w:rsid w:val="00422798"/>
    <w:rsid w:val="00423929"/>
    <w:rsid w:val="00423A84"/>
    <w:rsid w:val="00423B0E"/>
    <w:rsid w:val="00423B48"/>
    <w:rsid w:val="00424215"/>
    <w:rsid w:val="0042447F"/>
    <w:rsid w:val="00424B6B"/>
    <w:rsid w:val="00424D54"/>
    <w:rsid w:val="00425024"/>
    <w:rsid w:val="004259A3"/>
    <w:rsid w:val="00425FEA"/>
    <w:rsid w:val="004267B7"/>
    <w:rsid w:val="00427871"/>
    <w:rsid w:val="004306C1"/>
    <w:rsid w:val="00430E09"/>
    <w:rsid w:val="00430E86"/>
    <w:rsid w:val="0043119A"/>
    <w:rsid w:val="0043162E"/>
    <w:rsid w:val="0043191E"/>
    <w:rsid w:val="0043273F"/>
    <w:rsid w:val="00432794"/>
    <w:rsid w:val="00432A18"/>
    <w:rsid w:val="00432FC9"/>
    <w:rsid w:val="0043300E"/>
    <w:rsid w:val="00434181"/>
    <w:rsid w:val="00434609"/>
    <w:rsid w:val="0043488F"/>
    <w:rsid w:val="004349F2"/>
    <w:rsid w:val="0043555F"/>
    <w:rsid w:val="00435AAE"/>
    <w:rsid w:val="00435B65"/>
    <w:rsid w:val="00435BDB"/>
    <w:rsid w:val="00436BB0"/>
    <w:rsid w:val="00436CC4"/>
    <w:rsid w:val="00437883"/>
    <w:rsid w:val="00437FD3"/>
    <w:rsid w:val="00440075"/>
    <w:rsid w:val="00440434"/>
    <w:rsid w:val="00440C4B"/>
    <w:rsid w:val="00441E0E"/>
    <w:rsid w:val="00442075"/>
    <w:rsid w:val="00443831"/>
    <w:rsid w:val="00443F73"/>
    <w:rsid w:val="004444C7"/>
    <w:rsid w:val="0044462E"/>
    <w:rsid w:val="0044476F"/>
    <w:rsid w:val="00444970"/>
    <w:rsid w:val="00444FA4"/>
    <w:rsid w:val="00445131"/>
    <w:rsid w:val="0044524F"/>
    <w:rsid w:val="00445755"/>
    <w:rsid w:val="004465A4"/>
    <w:rsid w:val="00446CCA"/>
    <w:rsid w:val="0044714D"/>
    <w:rsid w:val="004479B7"/>
    <w:rsid w:val="00447C27"/>
    <w:rsid w:val="0045013A"/>
    <w:rsid w:val="00450697"/>
    <w:rsid w:val="004514E0"/>
    <w:rsid w:val="00451994"/>
    <w:rsid w:val="00451E97"/>
    <w:rsid w:val="004520FD"/>
    <w:rsid w:val="00452F84"/>
    <w:rsid w:val="0045321F"/>
    <w:rsid w:val="0045414D"/>
    <w:rsid w:val="0045470B"/>
    <w:rsid w:val="004549F5"/>
    <w:rsid w:val="00455540"/>
    <w:rsid w:val="00455940"/>
    <w:rsid w:val="00456C48"/>
    <w:rsid w:val="00456CE7"/>
    <w:rsid w:val="00456D45"/>
    <w:rsid w:val="00457406"/>
    <w:rsid w:val="0045757A"/>
    <w:rsid w:val="0045770D"/>
    <w:rsid w:val="00457AE6"/>
    <w:rsid w:val="00457D0F"/>
    <w:rsid w:val="00460122"/>
    <w:rsid w:val="00460212"/>
    <w:rsid w:val="00460FCA"/>
    <w:rsid w:val="00461702"/>
    <w:rsid w:val="004624C0"/>
    <w:rsid w:val="00462609"/>
    <w:rsid w:val="00462CCE"/>
    <w:rsid w:val="00463449"/>
    <w:rsid w:val="0046360D"/>
    <w:rsid w:val="004639DB"/>
    <w:rsid w:val="00463FC3"/>
    <w:rsid w:val="004640BA"/>
    <w:rsid w:val="00464497"/>
    <w:rsid w:val="0046455D"/>
    <w:rsid w:val="00464F36"/>
    <w:rsid w:val="0046501F"/>
    <w:rsid w:val="00465096"/>
    <w:rsid w:val="004658B8"/>
    <w:rsid w:val="00465EB0"/>
    <w:rsid w:val="00466794"/>
    <w:rsid w:val="00466B89"/>
    <w:rsid w:val="004670A4"/>
    <w:rsid w:val="00467453"/>
    <w:rsid w:val="00467A5B"/>
    <w:rsid w:val="0047031D"/>
    <w:rsid w:val="00470AE2"/>
    <w:rsid w:val="00470B9C"/>
    <w:rsid w:val="00470F36"/>
    <w:rsid w:val="004712E3"/>
    <w:rsid w:val="004725D0"/>
    <w:rsid w:val="00472F39"/>
    <w:rsid w:val="00472F98"/>
    <w:rsid w:val="004730C6"/>
    <w:rsid w:val="004735A2"/>
    <w:rsid w:val="004737F5"/>
    <w:rsid w:val="00473F7E"/>
    <w:rsid w:val="00474091"/>
    <w:rsid w:val="004749E2"/>
    <w:rsid w:val="00474C7B"/>
    <w:rsid w:val="00474D32"/>
    <w:rsid w:val="00475481"/>
    <w:rsid w:val="00475DBD"/>
    <w:rsid w:val="004761DD"/>
    <w:rsid w:val="004762AB"/>
    <w:rsid w:val="0047636F"/>
    <w:rsid w:val="004766B1"/>
    <w:rsid w:val="004768A8"/>
    <w:rsid w:val="00477461"/>
    <w:rsid w:val="004776CC"/>
    <w:rsid w:val="0047772E"/>
    <w:rsid w:val="00477880"/>
    <w:rsid w:val="004804BB"/>
    <w:rsid w:val="0048094C"/>
    <w:rsid w:val="00480BFC"/>
    <w:rsid w:val="004810A3"/>
    <w:rsid w:val="00481893"/>
    <w:rsid w:val="00481999"/>
    <w:rsid w:val="00481E05"/>
    <w:rsid w:val="0048228F"/>
    <w:rsid w:val="00482F23"/>
    <w:rsid w:val="0048311E"/>
    <w:rsid w:val="00483300"/>
    <w:rsid w:val="00483682"/>
    <w:rsid w:val="00483783"/>
    <w:rsid w:val="00483AB9"/>
    <w:rsid w:val="00484088"/>
    <w:rsid w:val="0048453E"/>
    <w:rsid w:val="00484791"/>
    <w:rsid w:val="00484A69"/>
    <w:rsid w:val="00484D43"/>
    <w:rsid w:val="00486272"/>
    <w:rsid w:val="004863F7"/>
    <w:rsid w:val="00486B59"/>
    <w:rsid w:val="00486B5D"/>
    <w:rsid w:val="00486F12"/>
    <w:rsid w:val="00486FE1"/>
    <w:rsid w:val="00487032"/>
    <w:rsid w:val="004870E0"/>
    <w:rsid w:val="004879AD"/>
    <w:rsid w:val="004910EE"/>
    <w:rsid w:val="00491470"/>
    <w:rsid w:val="00491CAD"/>
    <w:rsid w:val="00492A52"/>
    <w:rsid w:val="00492FAF"/>
    <w:rsid w:val="00493004"/>
    <w:rsid w:val="00493396"/>
    <w:rsid w:val="00493460"/>
    <w:rsid w:val="00494685"/>
    <w:rsid w:val="00494BB7"/>
    <w:rsid w:val="00495A7E"/>
    <w:rsid w:val="00496022"/>
    <w:rsid w:val="004960DC"/>
    <w:rsid w:val="00496C8A"/>
    <w:rsid w:val="00497156"/>
    <w:rsid w:val="00497286"/>
    <w:rsid w:val="00497A21"/>
    <w:rsid w:val="004A09E0"/>
    <w:rsid w:val="004A1F08"/>
    <w:rsid w:val="004A2D3B"/>
    <w:rsid w:val="004A2DC6"/>
    <w:rsid w:val="004A3377"/>
    <w:rsid w:val="004A3C29"/>
    <w:rsid w:val="004A3FDC"/>
    <w:rsid w:val="004A40BA"/>
    <w:rsid w:val="004A435D"/>
    <w:rsid w:val="004A4D41"/>
    <w:rsid w:val="004A599C"/>
    <w:rsid w:val="004A6706"/>
    <w:rsid w:val="004A724A"/>
    <w:rsid w:val="004A7378"/>
    <w:rsid w:val="004A73DE"/>
    <w:rsid w:val="004A7CD5"/>
    <w:rsid w:val="004B06E6"/>
    <w:rsid w:val="004B13EC"/>
    <w:rsid w:val="004B15AE"/>
    <w:rsid w:val="004B1707"/>
    <w:rsid w:val="004B2486"/>
    <w:rsid w:val="004B3161"/>
    <w:rsid w:val="004B333C"/>
    <w:rsid w:val="004B37BC"/>
    <w:rsid w:val="004B417C"/>
    <w:rsid w:val="004B4245"/>
    <w:rsid w:val="004B47E5"/>
    <w:rsid w:val="004B49C3"/>
    <w:rsid w:val="004B4CFB"/>
    <w:rsid w:val="004B4F31"/>
    <w:rsid w:val="004B53C6"/>
    <w:rsid w:val="004B5416"/>
    <w:rsid w:val="004B629A"/>
    <w:rsid w:val="004B7138"/>
    <w:rsid w:val="004B72C6"/>
    <w:rsid w:val="004B72DD"/>
    <w:rsid w:val="004B7369"/>
    <w:rsid w:val="004B74D4"/>
    <w:rsid w:val="004B7B30"/>
    <w:rsid w:val="004C03FA"/>
    <w:rsid w:val="004C107E"/>
    <w:rsid w:val="004C1460"/>
    <w:rsid w:val="004C1954"/>
    <w:rsid w:val="004C1A37"/>
    <w:rsid w:val="004C26B2"/>
    <w:rsid w:val="004C2989"/>
    <w:rsid w:val="004C2D3C"/>
    <w:rsid w:val="004C35FF"/>
    <w:rsid w:val="004C39DE"/>
    <w:rsid w:val="004C39FE"/>
    <w:rsid w:val="004C5C53"/>
    <w:rsid w:val="004C5ED4"/>
    <w:rsid w:val="004C6B9F"/>
    <w:rsid w:val="004C6E36"/>
    <w:rsid w:val="004C6E51"/>
    <w:rsid w:val="004C6EB2"/>
    <w:rsid w:val="004C7688"/>
    <w:rsid w:val="004C7956"/>
    <w:rsid w:val="004C7D6C"/>
    <w:rsid w:val="004C7D8F"/>
    <w:rsid w:val="004D00DC"/>
    <w:rsid w:val="004D02D1"/>
    <w:rsid w:val="004D0595"/>
    <w:rsid w:val="004D06CA"/>
    <w:rsid w:val="004D07C6"/>
    <w:rsid w:val="004D143D"/>
    <w:rsid w:val="004D1600"/>
    <w:rsid w:val="004D1D32"/>
    <w:rsid w:val="004D2096"/>
    <w:rsid w:val="004D2322"/>
    <w:rsid w:val="004D347C"/>
    <w:rsid w:val="004D3CDE"/>
    <w:rsid w:val="004D3EA2"/>
    <w:rsid w:val="004D501E"/>
    <w:rsid w:val="004D60F3"/>
    <w:rsid w:val="004D6A36"/>
    <w:rsid w:val="004D72EC"/>
    <w:rsid w:val="004D7510"/>
    <w:rsid w:val="004D755C"/>
    <w:rsid w:val="004D76F4"/>
    <w:rsid w:val="004D77CF"/>
    <w:rsid w:val="004E07B7"/>
    <w:rsid w:val="004E07E1"/>
    <w:rsid w:val="004E0BB9"/>
    <w:rsid w:val="004E0F7A"/>
    <w:rsid w:val="004E13BB"/>
    <w:rsid w:val="004E1D96"/>
    <w:rsid w:val="004E1E49"/>
    <w:rsid w:val="004E2B04"/>
    <w:rsid w:val="004E4651"/>
    <w:rsid w:val="004E493C"/>
    <w:rsid w:val="004E6398"/>
    <w:rsid w:val="004F040A"/>
    <w:rsid w:val="004F0BD2"/>
    <w:rsid w:val="004F1457"/>
    <w:rsid w:val="004F18D0"/>
    <w:rsid w:val="004F1ED5"/>
    <w:rsid w:val="004F29E9"/>
    <w:rsid w:val="004F2BEC"/>
    <w:rsid w:val="004F32EB"/>
    <w:rsid w:val="004F38FD"/>
    <w:rsid w:val="004F48EF"/>
    <w:rsid w:val="004F4940"/>
    <w:rsid w:val="004F4C9F"/>
    <w:rsid w:val="004F52DE"/>
    <w:rsid w:val="004F5E25"/>
    <w:rsid w:val="004F6686"/>
    <w:rsid w:val="004F6F02"/>
    <w:rsid w:val="004F7019"/>
    <w:rsid w:val="004F7278"/>
    <w:rsid w:val="004F7B52"/>
    <w:rsid w:val="0050002A"/>
    <w:rsid w:val="00500077"/>
    <w:rsid w:val="00500663"/>
    <w:rsid w:val="00500F02"/>
    <w:rsid w:val="00501128"/>
    <w:rsid w:val="0050180B"/>
    <w:rsid w:val="005019FC"/>
    <w:rsid w:val="00501D81"/>
    <w:rsid w:val="00501F4F"/>
    <w:rsid w:val="00502036"/>
    <w:rsid w:val="00502D95"/>
    <w:rsid w:val="00502E2A"/>
    <w:rsid w:val="00502F3C"/>
    <w:rsid w:val="005030D4"/>
    <w:rsid w:val="0050329D"/>
    <w:rsid w:val="00503E8C"/>
    <w:rsid w:val="0050480A"/>
    <w:rsid w:val="00504873"/>
    <w:rsid w:val="0050496D"/>
    <w:rsid w:val="00504C18"/>
    <w:rsid w:val="00506342"/>
    <w:rsid w:val="00506F3C"/>
    <w:rsid w:val="00507486"/>
    <w:rsid w:val="005078CF"/>
    <w:rsid w:val="005079F5"/>
    <w:rsid w:val="00507AE7"/>
    <w:rsid w:val="005106CC"/>
    <w:rsid w:val="0051118D"/>
    <w:rsid w:val="0051240F"/>
    <w:rsid w:val="0051314E"/>
    <w:rsid w:val="00513841"/>
    <w:rsid w:val="00514246"/>
    <w:rsid w:val="005146AE"/>
    <w:rsid w:val="00514E73"/>
    <w:rsid w:val="00514F46"/>
    <w:rsid w:val="0051599F"/>
    <w:rsid w:val="00515E47"/>
    <w:rsid w:val="00515F8F"/>
    <w:rsid w:val="00516009"/>
    <w:rsid w:val="00516020"/>
    <w:rsid w:val="00516A7F"/>
    <w:rsid w:val="005174FB"/>
    <w:rsid w:val="00517534"/>
    <w:rsid w:val="00517753"/>
    <w:rsid w:val="00520225"/>
    <w:rsid w:val="00520693"/>
    <w:rsid w:val="00520786"/>
    <w:rsid w:val="00520A10"/>
    <w:rsid w:val="00520A64"/>
    <w:rsid w:val="00520E06"/>
    <w:rsid w:val="00522FCB"/>
    <w:rsid w:val="005239DE"/>
    <w:rsid w:val="005239FB"/>
    <w:rsid w:val="00523A26"/>
    <w:rsid w:val="00523B04"/>
    <w:rsid w:val="00523D11"/>
    <w:rsid w:val="00524036"/>
    <w:rsid w:val="00524AAD"/>
    <w:rsid w:val="00525A05"/>
    <w:rsid w:val="0052602A"/>
    <w:rsid w:val="0052611B"/>
    <w:rsid w:val="00526525"/>
    <w:rsid w:val="00526A5C"/>
    <w:rsid w:val="00526AA8"/>
    <w:rsid w:val="00527062"/>
    <w:rsid w:val="00527610"/>
    <w:rsid w:val="00527FBD"/>
    <w:rsid w:val="005304E8"/>
    <w:rsid w:val="0053067E"/>
    <w:rsid w:val="005308A6"/>
    <w:rsid w:val="00530DF4"/>
    <w:rsid w:val="005314AD"/>
    <w:rsid w:val="00532213"/>
    <w:rsid w:val="00532967"/>
    <w:rsid w:val="00533159"/>
    <w:rsid w:val="00533BD1"/>
    <w:rsid w:val="00533EE9"/>
    <w:rsid w:val="00534DC5"/>
    <w:rsid w:val="00534FE6"/>
    <w:rsid w:val="00536011"/>
    <w:rsid w:val="0053697C"/>
    <w:rsid w:val="00536D19"/>
    <w:rsid w:val="00536EAD"/>
    <w:rsid w:val="005371BF"/>
    <w:rsid w:val="00537748"/>
    <w:rsid w:val="00537A93"/>
    <w:rsid w:val="00537D31"/>
    <w:rsid w:val="00540333"/>
    <w:rsid w:val="00540477"/>
    <w:rsid w:val="00540C48"/>
    <w:rsid w:val="0054266C"/>
    <w:rsid w:val="005427BA"/>
    <w:rsid w:val="00542ABD"/>
    <w:rsid w:val="00542DF5"/>
    <w:rsid w:val="00543195"/>
    <w:rsid w:val="00543867"/>
    <w:rsid w:val="00543E89"/>
    <w:rsid w:val="00543F29"/>
    <w:rsid w:val="00544651"/>
    <w:rsid w:val="005446DC"/>
    <w:rsid w:val="00544E60"/>
    <w:rsid w:val="00545AE0"/>
    <w:rsid w:val="00545BD7"/>
    <w:rsid w:val="005505ED"/>
    <w:rsid w:val="005512FC"/>
    <w:rsid w:val="00551806"/>
    <w:rsid w:val="00551A68"/>
    <w:rsid w:val="0055216E"/>
    <w:rsid w:val="00552C00"/>
    <w:rsid w:val="005534DC"/>
    <w:rsid w:val="005536E6"/>
    <w:rsid w:val="00553AF3"/>
    <w:rsid w:val="00555122"/>
    <w:rsid w:val="005551D2"/>
    <w:rsid w:val="00555711"/>
    <w:rsid w:val="00555980"/>
    <w:rsid w:val="0055633B"/>
    <w:rsid w:val="00557460"/>
    <w:rsid w:val="00557A7F"/>
    <w:rsid w:val="00557C1D"/>
    <w:rsid w:val="0056014A"/>
    <w:rsid w:val="005607A7"/>
    <w:rsid w:val="00560A65"/>
    <w:rsid w:val="00562AA1"/>
    <w:rsid w:val="00562FAA"/>
    <w:rsid w:val="00563315"/>
    <w:rsid w:val="005634E0"/>
    <w:rsid w:val="00564028"/>
    <w:rsid w:val="00564444"/>
    <w:rsid w:val="005646F9"/>
    <w:rsid w:val="005655B0"/>
    <w:rsid w:val="00565C39"/>
    <w:rsid w:val="00566051"/>
    <w:rsid w:val="00566567"/>
    <w:rsid w:val="0056661C"/>
    <w:rsid w:val="00566BF7"/>
    <w:rsid w:val="00566CD8"/>
    <w:rsid w:val="00567A31"/>
    <w:rsid w:val="005707D2"/>
    <w:rsid w:val="00570894"/>
    <w:rsid w:val="00570A1E"/>
    <w:rsid w:val="00570C38"/>
    <w:rsid w:val="00570D3F"/>
    <w:rsid w:val="00570F80"/>
    <w:rsid w:val="00571128"/>
    <w:rsid w:val="005720D4"/>
    <w:rsid w:val="005731AF"/>
    <w:rsid w:val="005731E1"/>
    <w:rsid w:val="005734AD"/>
    <w:rsid w:val="00573539"/>
    <w:rsid w:val="005737BC"/>
    <w:rsid w:val="00573A3D"/>
    <w:rsid w:val="00573DF6"/>
    <w:rsid w:val="0057409A"/>
    <w:rsid w:val="00575295"/>
    <w:rsid w:val="0057587C"/>
    <w:rsid w:val="00576460"/>
    <w:rsid w:val="005770E4"/>
    <w:rsid w:val="005773B4"/>
    <w:rsid w:val="0058047B"/>
    <w:rsid w:val="00580C85"/>
    <w:rsid w:val="00581802"/>
    <w:rsid w:val="00581C3B"/>
    <w:rsid w:val="00582AAD"/>
    <w:rsid w:val="00583215"/>
    <w:rsid w:val="00583C06"/>
    <w:rsid w:val="0058451C"/>
    <w:rsid w:val="005846B9"/>
    <w:rsid w:val="005846D3"/>
    <w:rsid w:val="00584DA2"/>
    <w:rsid w:val="00585329"/>
    <w:rsid w:val="005856A7"/>
    <w:rsid w:val="00585E72"/>
    <w:rsid w:val="0058646F"/>
    <w:rsid w:val="005877CD"/>
    <w:rsid w:val="00587EEE"/>
    <w:rsid w:val="005909CA"/>
    <w:rsid w:val="00590F63"/>
    <w:rsid w:val="00591CC7"/>
    <w:rsid w:val="00591D9E"/>
    <w:rsid w:val="00591FED"/>
    <w:rsid w:val="005922BF"/>
    <w:rsid w:val="005923E7"/>
    <w:rsid w:val="00592658"/>
    <w:rsid w:val="005931C7"/>
    <w:rsid w:val="005931D8"/>
    <w:rsid w:val="00593611"/>
    <w:rsid w:val="00593E1F"/>
    <w:rsid w:val="00594E9D"/>
    <w:rsid w:val="005953C4"/>
    <w:rsid w:val="00595BA0"/>
    <w:rsid w:val="005960C1"/>
    <w:rsid w:val="005966A5"/>
    <w:rsid w:val="005972F5"/>
    <w:rsid w:val="0059769F"/>
    <w:rsid w:val="005A129F"/>
    <w:rsid w:val="005A131C"/>
    <w:rsid w:val="005A1EA0"/>
    <w:rsid w:val="005A254C"/>
    <w:rsid w:val="005A255A"/>
    <w:rsid w:val="005A26EA"/>
    <w:rsid w:val="005A2B9F"/>
    <w:rsid w:val="005A2F5E"/>
    <w:rsid w:val="005A36A2"/>
    <w:rsid w:val="005A3F52"/>
    <w:rsid w:val="005A4202"/>
    <w:rsid w:val="005A4C84"/>
    <w:rsid w:val="005A5521"/>
    <w:rsid w:val="005A6F9E"/>
    <w:rsid w:val="005A71AC"/>
    <w:rsid w:val="005A7A22"/>
    <w:rsid w:val="005A7B48"/>
    <w:rsid w:val="005A7EEA"/>
    <w:rsid w:val="005B0455"/>
    <w:rsid w:val="005B046C"/>
    <w:rsid w:val="005B1419"/>
    <w:rsid w:val="005B1AC9"/>
    <w:rsid w:val="005B1BCA"/>
    <w:rsid w:val="005B2861"/>
    <w:rsid w:val="005B295B"/>
    <w:rsid w:val="005B3DE5"/>
    <w:rsid w:val="005B3E63"/>
    <w:rsid w:val="005B4DBB"/>
    <w:rsid w:val="005B4EF4"/>
    <w:rsid w:val="005B5075"/>
    <w:rsid w:val="005B56E1"/>
    <w:rsid w:val="005B59BA"/>
    <w:rsid w:val="005B6591"/>
    <w:rsid w:val="005B66B4"/>
    <w:rsid w:val="005B6E26"/>
    <w:rsid w:val="005B7BB4"/>
    <w:rsid w:val="005B7FC1"/>
    <w:rsid w:val="005C0389"/>
    <w:rsid w:val="005C094B"/>
    <w:rsid w:val="005C11C7"/>
    <w:rsid w:val="005C1949"/>
    <w:rsid w:val="005C1F29"/>
    <w:rsid w:val="005C209A"/>
    <w:rsid w:val="005C217D"/>
    <w:rsid w:val="005C2CAC"/>
    <w:rsid w:val="005C2D90"/>
    <w:rsid w:val="005C363B"/>
    <w:rsid w:val="005C3DD1"/>
    <w:rsid w:val="005C4078"/>
    <w:rsid w:val="005C4617"/>
    <w:rsid w:val="005C4968"/>
    <w:rsid w:val="005C5235"/>
    <w:rsid w:val="005C55C4"/>
    <w:rsid w:val="005C5B15"/>
    <w:rsid w:val="005C5E70"/>
    <w:rsid w:val="005C5FC6"/>
    <w:rsid w:val="005C6003"/>
    <w:rsid w:val="005C6041"/>
    <w:rsid w:val="005C6A7D"/>
    <w:rsid w:val="005C6F02"/>
    <w:rsid w:val="005C6F99"/>
    <w:rsid w:val="005C75DA"/>
    <w:rsid w:val="005C7CE2"/>
    <w:rsid w:val="005D0297"/>
    <w:rsid w:val="005D0421"/>
    <w:rsid w:val="005D09E4"/>
    <w:rsid w:val="005D0DAE"/>
    <w:rsid w:val="005D0E8A"/>
    <w:rsid w:val="005D17E2"/>
    <w:rsid w:val="005D1800"/>
    <w:rsid w:val="005D25C4"/>
    <w:rsid w:val="005D2B27"/>
    <w:rsid w:val="005D2CAE"/>
    <w:rsid w:val="005D31FE"/>
    <w:rsid w:val="005D398C"/>
    <w:rsid w:val="005D3C5F"/>
    <w:rsid w:val="005D415E"/>
    <w:rsid w:val="005D44BE"/>
    <w:rsid w:val="005D4C8A"/>
    <w:rsid w:val="005D63BA"/>
    <w:rsid w:val="005D6E31"/>
    <w:rsid w:val="005D7BB6"/>
    <w:rsid w:val="005E1BE6"/>
    <w:rsid w:val="005E1D70"/>
    <w:rsid w:val="005E2136"/>
    <w:rsid w:val="005E2836"/>
    <w:rsid w:val="005E3222"/>
    <w:rsid w:val="005E3C2E"/>
    <w:rsid w:val="005E3E95"/>
    <w:rsid w:val="005E3ED2"/>
    <w:rsid w:val="005E3FE5"/>
    <w:rsid w:val="005E490A"/>
    <w:rsid w:val="005E4D39"/>
    <w:rsid w:val="005E4EF7"/>
    <w:rsid w:val="005E514E"/>
    <w:rsid w:val="005E573B"/>
    <w:rsid w:val="005E5AAD"/>
    <w:rsid w:val="005E5C0C"/>
    <w:rsid w:val="005E6030"/>
    <w:rsid w:val="005E7380"/>
    <w:rsid w:val="005E744B"/>
    <w:rsid w:val="005E77AE"/>
    <w:rsid w:val="005E78A4"/>
    <w:rsid w:val="005F01A4"/>
    <w:rsid w:val="005F0302"/>
    <w:rsid w:val="005F2048"/>
    <w:rsid w:val="005F316D"/>
    <w:rsid w:val="005F40B0"/>
    <w:rsid w:val="005F47B9"/>
    <w:rsid w:val="005F534F"/>
    <w:rsid w:val="005F54F3"/>
    <w:rsid w:val="005F5723"/>
    <w:rsid w:val="005F64C1"/>
    <w:rsid w:val="005F722E"/>
    <w:rsid w:val="005F74BC"/>
    <w:rsid w:val="005F7E3F"/>
    <w:rsid w:val="005F7F3E"/>
    <w:rsid w:val="00600558"/>
    <w:rsid w:val="006008D4"/>
    <w:rsid w:val="0060090E"/>
    <w:rsid w:val="00600CE4"/>
    <w:rsid w:val="00600F5F"/>
    <w:rsid w:val="00601983"/>
    <w:rsid w:val="0060203F"/>
    <w:rsid w:val="0060208A"/>
    <w:rsid w:val="00602458"/>
    <w:rsid w:val="0060297B"/>
    <w:rsid w:val="00603337"/>
    <w:rsid w:val="00603FF2"/>
    <w:rsid w:val="00604539"/>
    <w:rsid w:val="00604850"/>
    <w:rsid w:val="00604C41"/>
    <w:rsid w:val="00605090"/>
    <w:rsid w:val="00605DA3"/>
    <w:rsid w:val="006061F2"/>
    <w:rsid w:val="006069C6"/>
    <w:rsid w:val="00606B0B"/>
    <w:rsid w:val="00606BD5"/>
    <w:rsid w:val="00606D13"/>
    <w:rsid w:val="006104D3"/>
    <w:rsid w:val="006106A2"/>
    <w:rsid w:val="00610E02"/>
    <w:rsid w:val="00610F3D"/>
    <w:rsid w:val="00611611"/>
    <w:rsid w:val="006118E2"/>
    <w:rsid w:val="00611C45"/>
    <w:rsid w:val="0061282A"/>
    <w:rsid w:val="00612A9F"/>
    <w:rsid w:val="00612CE8"/>
    <w:rsid w:val="00612DA8"/>
    <w:rsid w:val="00612E55"/>
    <w:rsid w:val="00613FC8"/>
    <w:rsid w:val="00614290"/>
    <w:rsid w:val="006143BD"/>
    <w:rsid w:val="006146DB"/>
    <w:rsid w:val="0061506D"/>
    <w:rsid w:val="0061520C"/>
    <w:rsid w:val="00615339"/>
    <w:rsid w:val="00615402"/>
    <w:rsid w:val="006155D8"/>
    <w:rsid w:val="00615604"/>
    <w:rsid w:val="00615AB0"/>
    <w:rsid w:val="00615D55"/>
    <w:rsid w:val="00615DBF"/>
    <w:rsid w:val="0061614A"/>
    <w:rsid w:val="006164E0"/>
    <w:rsid w:val="0061727F"/>
    <w:rsid w:val="00617687"/>
    <w:rsid w:val="00617823"/>
    <w:rsid w:val="00617BDC"/>
    <w:rsid w:val="0062013E"/>
    <w:rsid w:val="00620317"/>
    <w:rsid w:val="00620B52"/>
    <w:rsid w:val="00622078"/>
    <w:rsid w:val="0062236E"/>
    <w:rsid w:val="006226F3"/>
    <w:rsid w:val="006236B5"/>
    <w:rsid w:val="00623D88"/>
    <w:rsid w:val="006245A4"/>
    <w:rsid w:val="00624757"/>
    <w:rsid w:val="00624DB2"/>
    <w:rsid w:val="00625B7B"/>
    <w:rsid w:val="006263F3"/>
    <w:rsid w:val="00627707"/>
    <w:rsid w:val="006300D7"/>
    <w:rsid w:val="0063076A"/>
    <w:rsid w:val="00630C3B"/>
    <w:rsid w:val="0063195C"/>
    <w:rsid w:val="00631A45"/>
    <w:rsid w:val="00631D04"/>
    <w:rsid w:val="006328B0"/>
    <w:rsid w:val="00633C7E"/>
    <w:rsid w:val="00634A10"/>
    <w:rsid w:val="00634C28"/>
    <w:rsid w:val="006353B7"/>
    <w:rsid w:val="00635E26"/>
    <w:rsid w:val="00635F30"/>
    <w:rsid w:val="00635FC6"/>
    <w:rsid w:val="00637A85"/>
    <w:rsid w:val="00641215"/>
    <w:rsid w:val="0064121F"/>
    <w:rsid w:val="0064161B"/>
    <w:rsid w:val="00643847"/>
    <w:rsid w:val="00643981"/>
    <w:rsid w:val="00643A16"/>
    <w:rsid w:val="00643F16"/>
    <w:rsid w:val="00643F67"/>
    <w:rsid w:val="006447A0"/>
    <w:rsid w:val="00644EE5"/>
    <w:rsid w:val="00644F78"/>
    <w:rsid w:val="006451EE"/>
    <w:rsid w:val="00645B59"/>
    <w:rsid w:val="00646542"/>
    <w:rsid w:val="00646650"/>
    <w:rsid w:val="00646AE9"/>
    <w:rsid w:val="00646E7D"/>
    <w:rsid w:val="00646ED9"/>
    <w:rsid w:val="006509D3"/>
    <w:rsid w:val="00650BF7"/>
    <w:rsid w:val="00650C63"/>
    <w:rsid w:val="00651563"/>
    <w:rsid w:val="00652694"/>
    <w:rsid w:val="00652766"/>
    <w:rsid w:val="006548F4"/>
    <w:rsid w:val="00655412"/>
    <w:rsid w:val="00655780"/>
    <w:rsid w:val="0065648B"/>
    <w:rsid w:val="006571E2"/>
    <w:rsid w:val="00657D69"/>
    <w:rsid w:val="00661EA4"/>
    <w:rsid w:val="006624F3"/>
    <w:rsid w:val="00662599"/>
    <w:rsid w:val="0066263C"/>
    <w:rsid w:val="0066265B"/>
    <w:rsid w:val="00662C24"/>
    <w:rsid w:val="00662D59"/>
    <w:rsid w:val="00663250"/>
    <w:rsid w:val="006638C0"/>
    <w:rsid w:val="00663E0F"/>
    <w:rsid w:val="00663EED"/>
    <w:rsid w:val="00664FF5"/>
    <w:rsid w:val="006656D8"/>
    <w:rsid w:val="00665ACB"/>
    <w:rsid w:val="00665E44"/>
    <w:rsid w:val="00666A16"/>
    <w:rsid w:val="006671E9"/>
    <w:rsid w:val="00667364"/>
    <w:rsid w:val="00667C1B"/>
    <w:rsid w:val="00667E49"/>
    <w:rsid w:val="0067014E"/>
    <w:rsid w:val="0067099F"/>
    <w:rsid w:val="0067132F"/>
    <w:rsid w:val="006718D2"/>
    <w:rsid w:val="00672449"/>
    <w:rsid w:val="00672B29"/>
    <w:rsid w:val="00672C72"/>
    <w:rsid w:val="0067310B"/>
    <w:rsid w:val="00673347"/>
    <w:rsid w:val="00673A1B"/>
    <w:rsid w:val="00673D9A"/>
    <w:rsid w:val="006741D9"/>
    <w:rsid w:val="00674BAD"/>
    <w:rsid w:val="00675057"/>
    <w:rsid w:val="006753E1"/>
    <w:rsid w:val="00676289"/>
    <w:rsid w:val="006762BC"/>
    <w:rsid w:val="0067761A"/>
    <w:rsid w:val="0067773D"/>
    <w:rsid w:val="006778BD"/>
    <w:rsid w:val="006807E1"/>
    <w:rsid w:val="0068117E"/>
    <w:rsid w:val="00681421"/>
    <w:rsid w:val="00681B98"/>
    <w:rsid w:val="00682C02"/>
    <w:rsid w:val="00682F69"/>
    <w:rsid w:val="006838F6"/>
    <w:rsid w:val="00683CBA"/>
    <w:rsid w:val="0068447A"/>
    <w:rsid w:val="006844FA"/>
    <w:rsid w:val="00684A86"/>
    <w:rsid w:val="00684B90"/>
    <w:rsid w:val="006858DC"/>
    <w:rsid w:val="0068631D"/>
    <w:rsid w:val="006867B3"/>
    <w:rsid w:val="00686F3A"/>
    <w:rsid w:val="0069081C"/>
    <w:rsid w:val="00692FE5"/>
    <w:rsid w:val="0069355D"/>
    <w:rsid w:val="00693D1A"/>
    <w:rsid w:val="00693EB2"/>
    <w:rsid w:val="00693FF8"/>
    <w:rsid w:val="00694466"/>
    <w:rsid w:val="006946EB"/>
    <w:rsid w:val="0069547B"/>
    <w:rsid w:val="0069586F"/>
    <w:rsid w:val="0069593E"/>
    <w:rsid w:val="0069612A"/>
    <w:rsid w:val="00696150"/>
    <w:rsid w:val="006965E6"/>
    <w:rsid w:val="006977EC"/>
    <w:rsid w:val="00697CE2"/>
    <w:rsid w:val="006A0040"/>
    <w:rsid w:val="006A02FF"/>
    <w:rsid w:val="006A0CFA"/>
    <w:rsid w:val="006A1537"/>
    <w:rsid w:val="006A1867"/>
    <w:rsid w:val="006A1E29"/>
    <w:rsid w:val="006A1F2E"/>
    <w:rsid w:val="006A1FE6"/>
    <w:rsid w:val="006A240E"/>
    <w:rsid w:val="006A27A3"/>
    <w:rsid w:val="006A398E"/>
    <w:rsid w:val="006A485D"/>
    <w:rsid w:val="006A4A33"/>
    <w:rsid w:val="006A4E3A"/>
    <w:rsid w:val="006A650A"/>
    <w:rsid w:val="006A6768"/>
    <w:rsid w:val="006A6D3B"/>
    <w:rsid w:val="006A797E"/>
    <w:rsid w:val="006A7C2E"/>
    <w:rsid w:val="006A7ED2"/>
    <w:rsid w:val="006A7F8B"/>
    <w:rsid w:val="006B000F"/>
    <w:rsid w:val="006B0238"/>
    <w:rsid w:val="006B17D7"/>
    <w:rsid w:val="006B2872"/>
    <w:rsid w:val="006B28CF"/>
    <w:rsid w:val="006B2A67"/>
    <w:rsid w:val="006B2C0A"/>
    <w:rsid w:val="006B311E"/>
    <w:rsid w:val="006B33B8"/>
    <w:rsid w:val="006B45E0"/>
    <w:rsid w:val="006B4BEE"/>
    <w:rsid w:val="006B5466"/>
    <w:rsid w:val="006B54A8"/>
    <w:rsid w:val="006B5E41"/>
    <w:rsid w:val="006B5F09"/>
    <w:rsid w:val="006B6156"/>
    <w:rsid w:val="006B649C"/>
    <w:rsid w:val="006B6711"/>
    <w:rsid w:val="006B7BF0"/>
    <w:rsid w:val="006C0F64"/>
    <w:rsid w:val="006C12D2"/>
    <w:rsid w:val="006C2449"/>
    <w:rsid w:val="006C288D"/>
    <w:rsid w:val="006C32B4"/>
    <w:rsid w:val="006C345E"/>
    <w:rsid w:val="006C3600"/>
    <w:rsid w:val="006C362E"/>
    <w:rsid w:val="006C3DE9"/>
    <w:rsid w:val="006C411C"/>
    <w:rsid w:val="006C41E4"/>
    <w:rsid w:val="006C5103"/>
    <w:rsid w:val="006C5807"/>
    <w:rsid w:val="006C5AE1"/>
    <w:rsid w:val="006C5AFA"/>
    <w:rsid w:val="006C6710"/>
    <w:rsid w:val="006C6FF3"/>
    <w:rsid w:val="006C781F"/>
    <w:rsid w:val="006C7B78"/>
    <w:rsid w:val="006C7C60"/>
    <w:rsid w:val="006C7D2B"/>
    <w:rsid w:val="006D0865"/>
    <w:rsid w:val="006D0CE7"/>
    <w:rsid w:val="006D11EB"/>
    <w:rsid w:val="006D129C"/>
    <w:rsid w:val="006D152A"/>
    <w:rsid w:val="006D1EA9"/>
    <w:rsid w:val="006D23A9"/>
    <w:rsid w:val="006D26AA"/>
    <w:rsid w:val="006D2DC6"/>
    <w:rsid w:val="006D2E5E"/>
    <w:rsid w:val="006D2F7C"/>
    <w:rsid w:val="006D3570"/>
    <w:rsid w:val="006D3626"/>
    <w:rsid w:val="006D36CC"/>
    <w:rsid w:val="006D3CB9"/>
    <w:rsid w:val="006D41BC"/>
    <w:rsid w:val="006D54F5"/>
    <w:rsid w:val="006D5C67"/>
    <w:rsid w:val="006D6329"/>
    <w:rsid w:val="006D728D"/>
    <w:rsid w:val="006D7945"/>
    <w:rsid w:val="006E060E"/>
    <w:rsid w:val="006E18AE"/>
    <w:rsid w:val="006E1A15"/>
    <w:rsid w:val="006E1B75"/>
    <w:rsid w:val="006E29FC"/>
    <w:rsid w:val="006E2D49"/>
    <w:rsid w:val="006E2DA5"/>
    <w:rsid w:val="006E4055"/>
    <w:rsid w:val="006E4280"/>
    <w:rsid w:val="006E4503"/>
    <w:rsid w:val="006E4D31"/>
    <w:rsid w:val="006E52CE"/>
    <w:rsid w:val="006E5382"/>
    <w:rsid w:val="006E5AA3"/>
    <w:rsid w:val="006E5D57"/>
    <w:rsid w:val="006E6531"/>
    <w:rsid w:val="006E65F7"/>
    <w:rsid w:val="006E68FF"/>
    <w:rsid w:val="006E6A2A"/>
    <w:rsid w:val="006E6DBE"/>
    <w:rsid w:val="006E6E8E"/>
    <w:rsid w:val="006E6FF9"/>
    <w:rsid w:val="006E71E6"/>
    <w:rsid w:val="006E727F"/>
    <w:rsid w:val="006F034E"/>
    <w:rsid w:val="006F0934"/>
    <w:rsid w:val="006F0EF3"/>
    <w:rsid w:val="006F1BB3"/>
    <w:rsid w:val="006F1E5F"/>
    <w:rsid w:val="006F2866"/>
    <w:rsid w:val="006F2B7D"/>
    <w:rsid w:val="006F30FC"/>
    <w:rsid w:val="006F368D"/>
    <w:rsid w:val="006F37FE"/>
    <w:rsid w:val="006F3ACC"/>
    <w:rsid w:val="006F41EC"/>
    <w:rsid w:val="006F4690"/>
    <w:rsid w:val="006F5469"/>
    <w:rsid w:val="006F5D08"/>
    <w:rsid w:val="006F66ED"/>
    <w:rsid w:val="006F6A18"/>
    <w:rsid w:val="006F713E"/>
    <w:rsid w:val="006F79BD"/>
    <w:rsid w:val="007001D2"/>
    <w:rsid w:val="007007EC"/>
    <w:rsid w:val="00701983"/>
    <w:rsid w:val="007019C2"/>
    <w:rsid w:val="00701F74"/>
    <w:rsid w:val="007020DC"/>
    <w:rsid w:val="007040B3"/>
    <w:rsid w:val="0070441E"/>
    <w:rsid w:val="007045C5"/>
    <w:rsid w:val="00704F8B"/>
    <w:rsid w:val="00705876"/>
    <w:rsid w:val="00705E4B"/>
    <w:rsid w:val="00706168"/>
    <w:rsid w:val="007067A6"/>
    <w:rsid w:val="00706CB1"/>
    <w:rsid w:val="00706D59"/>
    <w:rsid w:val="007074A6"/>
    <w:rsid w:val="007077E0"/>
    <w:rsid w:val="00707A89"/>
    <w:rsid w:val="00707BC8"/>
    <w:rsid w:val="007110F7"/>
    <w:rsid w:val="00711D46"/>
    <w:rsid w:val="007121AD"/>
    <w:rsid w:val="007126C7"/>
    <w:rsid w:val="00712EDF"/>
    <w:rsid w:val="00713DA8"/>
    <w:rsid w:val="00713E17"/>
    <w:rsid w:val="00713F35"/>
    <w:rsid w:val="00713F5F"/>
    <w:rsid w:val="00714D24"/>
    <w:rsid w:val="007155A6"/>
    <w:rsid w:val="00715839"/>
    <w:rsid w:val="00717ACC"/>
    <w:rsid w:val="00717B28"/>
    <w:rsid w:val="00717BCF"/>
    <w:rsid w:val="00717C97"/>
    <w:rsid w:val="0072093E"/>
    <w:rsid w:val="00720ED0"/>
    <w:rsid w:val="007217DD"/>
    <w:rsid w:val="00721B30"/>
    <w:rsid w:val="00722E7D"/>
    <w:rsid w:val="0072336E"/>
    <w:rsid w:val="0072352F"/>
    <w:rsid w:val="007242DE"/>
    <w:rsid w:val="00724391"/>
    <w:rsid w:val="00724694"/>
    <w:rsid w:val="00724817"/>
    <w:rsid w:val="0072487E"/>
    <w:rsid w:val="00724959"/>
    <w:rsid w:val="00724D20"/>
    <w:rsid w:val="007253F3"/>
    <w:rsid w:val="0072580B"/>
    <w:rsid w:val="0072633C"/>
    <w:rsid w:val="00726B33"/>
    <w:rsid w:val="007271F9"/>
    <w:rsid w:val="00727891"/>
    <w:rsid w:val="00730B1B"/>
    <w:rsid w:val="00730E25"/>
    <w:rsid w:val="00731174"/>
    <w:rsid w:val="007312FB"/>
    <w:rsid w:val="00731907"/>
    <w:rsid w:val="007319BF"/>
    <w:rsid w:val="007334E3"/>
    <w:rsid w:val="00734365"/>
    <w:rsid w:val="00734685"/>
    <w:rsid w:val="00734758"/>
    <w:rsid w:val="00734924"/>
    <w:rsid w:val="00736439"/>
    <w:rsid w:val="00737138"/>
    <w:rsid w:val="00737321"/>
    <w:rsid w:val="007377F1"/>
    <w:rsid w:val="00737809"/>
    <w:rsid w:val="007400F7"/>
    <w:rsid w:val="007401AB"/>
    <w:rsid w:val="00740285"/>
    <w:rsid w:val="00740957"/>
    <w:rsid w:val="00740DBC"/>
    <w:rsid w:val="00741552"/>
    <w:rsid w:val="007424EA"/>
    <w:rsid w:val="007432D2"/>
    <w:rsid w:val="00743318"/>
    <w:rsid w:val="007436E6"/>
    <w:rsid w:val="00743BBA"/>
    <w:rsid w:val="00743BFC"/>
    <w:rsid w:val="00745B5B"/>
    <w:rsid w:val="00745EF8"/>
    <w:rsid w:val="00750B02"/>
    <w:rsid w:val="00750C05"/>
    <w:rsid w:val="00750EAD"/>
    <w:rsid w:val="00750F01"/>
    <w:rsid w:val="0075143D"/>
    <w:rsid w:val="00751EE1"/>
    <w:rsid w:val="00752138"/>
    <w:rsid w:val="007530F6"/>
    <w:rsid w:val="00753AC2"/>
    <w:rsid w:val="00753D7F"/>
    <w:rsid w:val="007545D0"/>
    <w:rsid w:val="00754B79"/>
    <w:rsid w:val="00754E81"/>
    <w:rsid w:val="007558DC"/>
    <w:rsid w:val="007558DE"/>
    <w:rsid w:val="00755917"/>
    <w:rsid w:val="00755C95"/>
    <w:rsid w:val="0075637C"/>
    <w:rsid w:val="007564AE"/>
    <w:rsid w:val="00756897"/>
    <w:rsid w:val="007569B3"/>
    <w:rsid w:val="00756D3C"/>
    <w:rsid w:val="00756E03"/>
    <w:rsid w:val="00756F9E"/>
    <w:rsid w:val="0075709A"/>
    <w:rsid w:val="00757FFA"/>
    <w:rsid w:val="00760102"/>
    <w:rsid w:val="00760FB8"/>
    <w:rsid w:val="007619CD"/>
    <w:rsid w:val="00761F98"/>
    <w:rsid w:val="00762E00"/>
    <w:rsid w:val="00763829"/>
    <w:rsid w:val="00763855"/>
    <w:rsid w:val="00764B66"/>
    <w:rsid w:val="00764EFD"/>
    <w:rsid w:val="00764F59"/>
    <w:rsid w:val="007651C0"/>
    <w:rsid w:val="007655D9"/>
    <w:rsid w:val="00765B62"/>
    <w:rsid w:val="007667A3"/>
    <w:rsid w:val="007667A4"/>
    <w:rsid w:val="00766FA8"/>
    <w:rsid w:val="00767342"/>
    <w:rsid w:val="007677DB"/>
    <w:rsid w:val="007679C6"/>
    <w:rsid w:val="007717A9"/>
    <w:rsid w:val="007721EA"/>
    <w:rsid w:val="00772E9A"/>
    <w:rsid w:val="0077339A"/>
    <w:rsid w:val="0077359C"/>
    <w:rsid w:val="0077393B"/>
    <w:rsid w:val="00773B1F"/>
    <w:rsid w:val="00773FAC"/>
    <w:rsid w:val="00774ABC"/>
    <w:rsid w:val="00774CCC"/>
    <w:rsid w:val="00774D87"/>
    <w:rsid w:val="00775778"/>
    <w:rsid w:val="00775D17"/>
    <w:rsid w:val="00775E6F"/>
    <w:rsid w:val="00776A66"/>
    <w:rsid w:val="00777CAE"/>
    <w:rsid w:val="00780515"/>
    <w:rsid w:val="0078093D"/>
    <w:rsid w:val="00781105"/>
    <w:rsid w:val="007826C0"/>
    <w:rsid w:val="007827D9"/>
    <w:rsid w:val="00783164"/>
    <w:rsid w:val="0078324D"/>
    <w:rsid w:val="00784896"/>
    <w:rsid w:val="007848BD"/>
    <w:rsid w:val="007848E5"/>
    <w:rsid w:val="00784AEB"/>
    <w:rsid w:val="00784C8E"/>
    <w:rsid w:val="00784E90"/>
    <w:rsid w:val="007850FE"/>
    <w:rsid w:val="007853D4"/>
    <w:rsid w:val="007855DB"/>
    <w:rsid w:val="00785D4A"/>
    <w:rsid w:val="00786386"/>
    <w:rsid w:val="007864FD"/>
    <w:rsid w:val="00786D8F"/>
    <w:rsid w:val="007900D2"/>
    <w:rsid w:val="007908FD"/>
    <w:rsid w:val="00791723"/>
    <w:rsid w:val="00791C8C"/>
    <w:rsid w:val="00791F87"/>
    <w:rsid w:val="0079337E"/>
    <w:rsid w:val="007936D1"/>
    <w:rsid w:val="0079389F"/>
    <w:rsid w:val="00793CF1"/>
    <w:rsid w:val="00793D8C"/>
    <w:rsid w:val="00793DC7"/>
    <w:rsid w:val="007940F7"/>
    <w:rsid w:val="00794F66"/>
    <w:rsid w:val="007951B1"/>
    <w:rsid w:val="007959EE"/>
    <w:rsid w:val="00795B74"/>
    <w:rsid w:val="00796009"/>
    <w:rsid w:val="00796440"/>
    <w:rsid w:val="00796ADC"/>
    <w:rsid w:val="0079704E"/>
    <w:rsid w:val="007977B4"/>
    <w:rsid w:val="00797ECA"/>
    <w:rsid w:val="007A0D52"/>
    <w:rsid w:val="007A1563"/>
    <w:rsid w:val="007A1617"/>
    <w:rsid w:val="007A21F3"/>
    <w:rsid w:val="007A2552"/>
    <w:rsid w:val="007A2CB9"/>
    <w:rsid w:val="007A317E"/>
    <w:rsid w:val="007A332F"/>
    <w:rsid w:val="007A3758"/>
    <w:rsid w:val="007A439F"/>
    <w:rsid w:val="007A48A8"/>
    <w:rsid w:val="007A493A"/>
    <w:rsid w:val="007A4A1A"/>
    <w:rsid w:val="007A4BFE"/>
    <w:rsid w:val="007A5C96"/>
    <w:rsid w:val="007A5CE0"/>
    <w:rsid w:val="007A5E54"/>
    <w:rsid w:val="007A6014"/>
    <w:rsid w:val="007A62D0"/>
    <w:rsid w:val="007A65D0"/>
    <w:rsid w:val="007A65E8"/>
    <w:rsid w:val="007A7782"/>
    <w:rsid w:val="007B03B3"/>
    <w:rsid w:val="007B03D2"/>
    <w:rsid w:val="007B0977"/>
    <w:rsid w:val="007B0A93"/>
    <w:rsid w:val="007B1982"/>
    <w:rsid w:val="007B1E08"/>
    <w:rsid w:val="007B1FC5"/>
    <w:rsid w:val="007B2B5F"/>
    <w:rsid w:val="007B342C"/>
    <w:rsid w:val="007B39E8"/>
    <w:rsid w:val="007B4146"/>
    <w:rsid w:val="007B5376"/>
    <w:rsid w:val="007B63AD"/>
    <w:rsid w:val="007B6735"/>
    <w:rsid w:val="007B70D7"/>
    <w:rsid w:val="007B7556"/>
    <w:rsid w:val="007B783A"/>
    <w:rsid w:val="007B7CC8"/>
    <w:rsid w:val="007C03E1"/>
    <w:rsid w:val="007C092E"/>
    <w:rsid w:val="007C0B07"/>
    <w:rsid w:val="007C1395"/>
    <w:rsid w:val="007C15D8"/>
    <w:rsid w:val="007C1C13"/>
    <w:rsid w:val="007C2764"/>
    <w:rsid w:val="007C2D82"/>
    <w:rsid w:val="007C2FFF"/>
    <w:rsid w:val="007C30D9"/>
    <w:rsid w:val="007C4E3A"/>
    <w:rsid w:val="007C5FEF"/>
    <w:rsid w:val="007C6271"/>
    <w:rsid w:val="007C6A12"/>
    <w:rsid w:val="007C70BD"/>
    <w:rsid w:val="007C71BA"/>
    <w:rsid w:val="007D0963"/>
    <w:rsid w:val="007D1013"/>
    <w:rsid w:val="007D10C1"/>
    <w:rsid w:val="007D18E0"/>
    <w:rsid w:val="007D1DCF"/>
    <w:rsid w:val="007D2494"/>
    <w:rsid w:val="007D2FF1"/>
    <w:rsid w:val="007D331D"/>
    <w:rsid w:val="007D3579"/>
    <w:rsid w:val="007D363C"/>
    <w:rsid w:val="007D37CD"/>
    <w:rsid w:val="007D3DA8"/>
    <w:rsid w:val="007D3F00"/>
    <w:rsid w:val="007D474A"/>
    <w:rsid w:val="007D4BF6"/>
    <w:rsid w:val="007D5900"/>
    <w:rsid w:val="007D700F"/>
    <w:rsid w:val="007D76D5"/>
    <w:rsid w:val="007E080D"/>
    <w:rsid w:val="007E0B3C"/>
    <w:rsid w:val="007E0C69"/>
    <w:rsid w:val="007E217C"/>
    <w:rsid w:val="007E23B9"/>
    <w:rsid w:val="007E250E"/>
    <w:rsid w:val="007E349F"/>
    <w:rsid w:val="007E42F7"/>
    <w:rsid w:val="007E4EDD"/>
    <w:rsid w:val="007E5F2D"/>
    <w:rsid w:val="007E6001"/>
    <w:rsid w:val="007E61CA"/>
    <w:rsid w:val="007E62D5"/>
    <w:rsid w:val="007E6B15"/>
    <w:rsid w:val="007E6BAB"/>
    <w:rsid w:val="007F1076"/>
    <w:rsid w:val="007F15C0"/>
    <w:rsid w:val="007F19A4"/>
    <w:rsid w:val="007F20D4"/>
    <w:rsid w:val="007F21BB"/>
    <w:rsid w:val="007F2C85"/>
    <w:rsid w:val="007F3670"/>
    <w:rsid w:val="007F48BA"/>
    <w:rsid w:val="007F5705"/>
    <w:rsid w:val="007F591A"/>
    <w:rsid w:val="007F6535"/>
    <w:rsid w:val="007F67BC"/>
    <w:rsid w:val="007F7082"/>
    <w:rsid w:val="007F70A6"/>
    <w:rsid w:val="007F7E81"/>
    <w:rsid w:val="00800BD2"/>
    <w:rsid w:val="00800F29"/>
    <w:rsid w:val="00801253"/>
    <w:rsid w:val="008013A5"/>
    <w:rsid w:val="00801B88"/>
    <w:rsid w:val="00801BA2"/>
    <w:rsid w:val="00801C0C"/>
    <w:rsid w:val="008022D7"/>
    <w:rsid w:val="00802A4F"/>
    <w:rsid w:val="00802D8B"/>
    <w:rsid w:val="00803053"/>
    <w:rsid w:val="0080317B"/>
    <w:rsid w:val="00803486"/>
    <w:rsid w:val="00803A98"/>
    <w:rsid w:val="00804279"/>
    <w:rsid w:val="008045CB"/>
    <w:rsid w:val="00804BBF"/>
    <w:rsid w:val="00804D5A"/>
    <w:rsid w:val="00805B89"/>
    <w:rsid w:val="008063F4"/>
    <w:rsid w:val="00806D6F"/>
    <w:rsid w:val="008070D3"/>
    <w:rsid w:val="00807611"/>
    <w:rsid w:val="00807D95"/>
    <w:rsid w:val="0081004B"/>
    <w:rsid w:val="00810716"/>
    <w:rsid w:val="008107B1"/>
    <w:rsid w:val="0081080C"/>
    <w:rsid w:val="00810816"/>
    <w:rsid w:val="00810888"/>
    <w:rsid w:val="00810DCE"/>
    <w:rsid w:val="00811CE8"/>
    <w:rsid w:val="008120CA"/>
    <w:rsid w:val="00812113"/>
    <w:rsid w:val="008122E3"/>
    <w:rsid w:val="0081238F"/>
    <w:rsid w:val="0081272B"/>
    <w:rsid w:val="008128CC"/>
    <w:rsid w:val="00812A2E"/>
    <w:rsid w:val="00812F75"/>
    <w:rsid w:val="00813F5D"/>
    <w:rsid w:val="00814325"/>
    <w:rsid w:val="008143C8"/>
    <w:rsid w:val="00814725"/>
    <w:rsid w:val="008149BB"/>
    <w:rsid w:val="00814A06"/>
    <w:rsid w:val="00814A4A"/>
    <w:rsid w:val="00814ED2"/>
    <w:rsid w:val="0081524D"/>
    <w:rsid w:val="0081530E"/>
    <w:rsid w:val="00815B55"/>
    <w:rsid w:val="00815BB5"/>
    <w:rsid w:val="00816205"/>
    <w:rsid w:val="0081663A"/>
    <w:rsid w:val="00817EB7"/>
    <w:rsid w:val="00820141"/>
    <w:rsid w:val="008202C5"/>
    <w:rsid w:val="008206CF"/>
    <w:rsid w:val="00820B61"/>
    <w:rsid w:val="00821121"/>
    <w:rsid w:val="008213B7"/>
    <w:rsid w:val="00821C21"/>
    <w:rsid w:val="00821C3B"/>
    <w:rsid w:val="00822A5F"/>
    <w:rsid w:val="00822C4F"/>
    <w:rsid w:val="008238BA"/>
    <w:rsid w:val="00823C68"/>
    <w:rsid w:val="00824194"/>
    <w:rsid w:val="00824C2C"/>
    <w:rsid w:val="008258A1"/>
    <w:rsid w:val="0082656C"/>
    <w:rsid w:val="008266A3"/>
    <w:rsid w:val="00826823"/>
    <w:rsid w:val="008279B3"/>
    <w:rsid w:val="00827B27"/>
    <w:rsid w:val="00827D21"/>
    <w:rsid w:val="00830539"/>
    <w:rsid w:val="008305DC"/>
    <w:rsid w:val="00831D4D"/>
    <w:rsid w:val="00831E79"/>
    <w:rsid w:val="00832CDC"/>
    <w:rsid w:val="00832DAB"/>
    <w:rsid w:val="00833CA1"/>
    <w:rsid w:val="00833F58"/>
    <w:rsid w:val="00834125"/>
    <w:rsid w:val="00834188"/>
    <w:rsid w:val="0083450F"/>
    <w:rsid w:val="00834628"/>
    <w:rsid w:val="00834FCA"/>
    <w:rsid w:val="00836CBD"/>
    <w:rsid w:val="00836E5C"/>
    <w:rsid w:val="00837221"/>
    <w:rsid w:val="00837584"/>
    <w:rsid w:val="00837A00"/>
    <w:rsid w:val="00837C08"/>
    <w:rsid w:val="00837C8C"/>
    <w:rsid w:val="00837E71"/>
    <w:rsid w:val="0084002F"/>
    <w:rsid w:val="00840FB3"/>
    <w:rsid w:val="008414D2"/>
    <w:rsid w:val="008414E6"/>
    <w:rsid w:val="00841B7F"/>
    <w:rsid w:val="00842075"/>
    <w:rsid w:val="008423FA"/>
    <w:rsid w:val="00842C2E"/>
    <w:rsid w:val="008430D9"/>
    <w:rsid w:val="00844109"/>
    <w:rsid w:val="00844205"/>
    <w:rsid w:val="0084459C"/>
    <w:rsid w:val="008448B9"/>
    <w:rsid w:val="00844D9F"/>
    <w:rsid w:val="008453D0"/>
    <w:rsid w:val="008454A8"/>
    <w:rsid w:val="008454DB"/>
    <w:rsid w:val="00845E94"/>
    <w:rsid w:val="008465E9"/>
    <w:rsid w:val="00846871"/>
    <w:rsid w:val="0084712E"/>
    <w:rsid w:val="0084779D"/>
    <w:rsid w:val="00847876"/>
    <w:rsid w:val="00847E47"/>
    <w:rsid w:val="008500A8"/>
    <w:rsid w:val="00850E6D"/>
    <w:rsid w:val="00851043"/>
    <w:rsid w:val="00851168"/>
    <w:rsid w:val="0085134D"/>
    <w:rsid w:val="00851550"/>
    <w:rsid w:val="0085165B"/>
    <w:rsid w:val="00851F61"/>
    <w:rsid w:val="00851F72"/>
    <w:rsid w:val="00851FEA"/>
    <w:rsid w:val="00852DDB"/>
    <w:rsid w:val="0085401D"/>
    <w:rsid w:val="0085408B"/>
    <w:rsid w:val="00854143"/>
    <w:rsid w:val="00854373"/>
    <w:rsid w:val="00854D38"/>
    <w:rsid w:val="008553DC"/>
    <w:rsid w:val="00855C95"/>
    <w:rsid w:val="008560D1"/>
    <w:rsid w:val="00856430"/>
    <w:rsid w:val="0085667A"/>
    <w:rsid w:val="00856B20"/>
    <w:rsid w:val="00856B62"/>
    <w:rsid w:val="00860218"/>
    <w:rsid w:val="008604EB"/>
    <w:rsid w:val="00861917"/>
    <w:rsid w:val="00861DEA"/>
    <w:rsid w:val="00861E5C"/>
    <w:rsid w:val="0086263E"/>
    <w:rsid w:val="00862670"/>
    <w:rsid w:val="00863337"/>
    <w:rsid w:val="00863950"/>
    <w:rsid w:val="0086411C"/>
    <w:rsid w:val="00865F00"/>
    <w:rsid w:val="00866616"/>
    <w:rsid w:val="00866727"/>
    <w:rsid w:val="00867093"/>
    <w:rsid w:val="00867945"/>
    <w:rsid w:val="00867ABE"/>
    <w:rsid w:val="00867D3F"/>
    <w:rsid w:val="00870960"/>
    <w:rsid w:val="00872FF8"/>
    <w:rsid w:val="008731A6"/>
    <w:rsid w:val="00873A39"/>
    <w:rsid w:val="00873A5C"/>
    <w:rsid w:val="0087466D"/>
    <w:rsid w:val="00875024"/>
    <w:rsid w:val="0087541B"/>
    <w:rsid w:val="0087570D"/>
    <w:rsid w:val="00875C7C"/>
    <w:rsid w:val="00875F3D"/>
    <w:rsid w:val="00875F50"/>
    <w:rsid w:val="008763EB"/>
    <w:rsid w:val="00876460"/>
    <w:rsid w:val="00876717"/>
    <w:rsid w:val="0087690C"/>
    <w:rsid w:val="00876B1F"/>
    <w:rsid w:val="00876B44"/>
    <w:rsid w:val="008770CE"/>
    <w:rsid w:val="008773EB"/>
    <w:rsid w:val="00877DD0"/>
    <w:rsid w:val="00880373"/>
    <w:rsid w:val="00880386"/>
    <w:rsid w:val="00880B55"/>
    <w:rsid w:val="008810C9"/>
    <w:rsid w:val="00881185"/>
    <w:rsid w:val="00881460"/>
    <w:rsid w:val="00881F25"/>
    <w:rsid w:val="00882BDD"/>
    <w:rsid w:val="008839DA"/>
    <w:rsid w:val="00884199"/>
    <w:rsid w:val="008842B6"/>
    <w:rsid w:val="008861E4"/>
    <w:rsid w:val="0088663E"/>
    <w:rsid w:val="00886F33"/>
    <w:rsid w:val="00887F3A"/>
    <w:rsid w:val="008901E4"/>
    <w:rsid w:val="00890AB5"/>
    <w:rsid w:val="00891052"/>
    <w:rsid w:val="00891265"/>
    <w:rsid w:val="00891F67"/>
    <w:rsid w:val="00892354"/>
    <w:rsid w:val="00893386"/>
    <w:rsid w:val="00893C9E"/>
    <w:rsid w:val="00893CFF"/>
    <w:rsid w:val="00893EBD"/>
    <w:rsid w:val="0089430E"/>
    <w:rsid w:val="00894956"/>
    <w:rsid w:val="00894FAA"/>
    <w:rsid w:val="00895439"/>
    <w:rsid w:val="008959B1"/>
    <w:rsid w:val="00895A84"/>
    <w:rsid w:val="00895B46"/>
    <w:rsid w:val="00896588"/>
    <w:rsid w:val="00897ADD"/>
    <w:rsid w:val="00897AEB"/>
    <w:rsid w:val="00897BBD"/>
    <w:rsid w:val="00897DF5"/>
    <w:rsid w:val="008A027A"/>
    <w:rsid w:val="008A211A"/>
    <w:rsid w:val="008A339F"/>
    <w:rsid w:val="008A3D4C"/>
    <w:rsid w:val="008A43AD"/>
    <w:rsid w:val="008A43FF"/>
    <w:rsid w:val="008A45A6"/>
    <w:rsid w:val="008A79B0"/>
    <w:rsid w:val="008A7B17"/>
    <w:rsid w:val="008B01A0"/>
    <w:rsid w:val="008B03FA"/>
    <w:rsid w:val="008B04C4"/>
    <w:rsid w:val="008B0D15"/>
    <w:rsid w:val="008B257E"/>
    <w:rsid w:val="008B25AE"/>
    <w:rsid w:val="008B2631"/>
    <w:rsid w:val="008B26F4"/>
    <w:rsid w:val="008B2E48"/>
    <w:rsid w:val="008B32CC"/>
    <w:rsid w:val="008B3431"/>
    <w:rsid w:val="008B3603"/>
    <w:rsid w:val="008B3CFB"/>
    <w:rsid w:val="008B4768"/>
    <w:rsid w:val="008B4D9D"/>
    <w:rsid w:val="008B6B45"/>
    <w:rsid w:val="008B7BA3"/>
    <w:rsid w:val="008C0E4B"/>
    <w:rsid w:val="008C0FFF"/>
    <w:rsid w:val="008C139C"/>
    <w:rsid w:val="008C1FE7"/>
    <w:rsid w:val="008C2564"/>
    <w:rsid w:val="008C355E"/>
    <w:rsid w:val="008C41BF"/>
    <w:rsid w:val="008C4EDB"/>
    <w:rsid w:val="008C4F3F"/>
    <w:rsid w:val="008C6A0E"/>
    <w:rsid w:val="008C75F7"/>
    <w:rsid w:val="008C7902"/>
    <w:rsid w:val="008D00B0"/>
    <w:rsid w:val="008D0B17"/>
    <w:rsid w:val="008D169B"/>
    <w:rsid w:val="008D1C89"/>
    <w:rsid w:val="008D228C"/>
    <w:rsid w:val="008D238D"/>
    <w:rsid w:val="008D2E9E"/>
    <w:rsid w:val="008D3383"/>
    <w:rsid w:val="008D3DDA"/>
    <w:rsid w:val="008D4472"/>
    <w:rsid w:val="008D4529"/>
    <w:rsid w:val="008D470E"/>
    <w:rsid w:val="008D47AD"/>
    <w:rsid w:val="008D4B19"/>
    <w:rsid w:val="008D61B1"/>
    <w:rsid w:val="008D6667"/>
    <w:rsid w:val="008D6DB4"/>
    <w:rsid w:val="008D78C5"/>
    <w:rsid w:val="008D78C6"/>
    <w:rsid w:val="008D79D7"/>
    <w:rsid w:val="008D7B94"/>
    <w:rsid w:val="008E118B"/>
    <w:rsid w:val="008E1213"/>
    <w:rsid w:val="008E1B23"/>
    <w:rsid w:val="008E2891"/>
    <w:rsid w:val="008E343A"/>
    <w:rsid w:val="008E42D7"/>
    <w:rsid w:val="008E4725"/>
    <w:rsid w:val="008E578C"/>
    <w:rsid w:val="008E6074"/>
    <w:rsid w:val="008E6787"/>
    <w:rsid w:val="008E6979"/>
    <w:rsid w:val="008E7115"/>
    <w:rsid w:val="008E7C7A"/>
    <w:rsid w:val="008F0197"/>
    <w:rsid w:val="008F061F"/>
    <w:rsid w:val="008F1310"/>
    <w:rsid w:val="008F236B"/>
    <w:rsid w:val="008F35E8"/>
    <w:rsid w:val="008F3FAC"/>
    <w:rsid w:val="008F4BB1"/>
    <w:rsid w:val="008F4D5D"/>
    <w:rsid w:val="008F534D"/>
    <w:rsid w:val="008F5432"/>
    <w:rsid w:val="008F5EF6"/>
    <w:rsid w:val="008F5FEB"/>
    <w:rsid w:val="008F63AF"/>
    <w:rsid w:val="008F64E1"/>
    <w:rsid w:val="008F6777"/>
    <w:rsid w:val="008F68D3"/>
    <w:rsid w:val="008F69CA"/>
    <w:rsid w:val="008F6E26"/>
    <w:rsid w:val="008F77FF"/>
    <w:rsid w:val="008F7BEB"/>
    <w:rsid w:val="008F7C59"/>
    <w:rsid w:val="00900138"/>
    <w:rsid w:val="009010B2"/>
    <w:rsid w:val="009016C8"/>
    <w:rsid w:val="00902744"/>
    <w:rsid w:val="00903077"/>
    <w:rsid w:val="0090327A"/>
    <w:rsid w:val="009035A1"/>
    <w:rsid w:val="009036E4"/>
    <w:rsid w:val="00903D0C"/>
    <w:rsid w:val="00904715"/>
    <w:rsid w:val="00904CC5"/>
    <w:rsid w:val="00904F5B"/>
    <w:rsid w:val="0090500B"/>
    <w:rsid w:val="009052BF"/>
    <w:rsid w:val="00906579"/>
    <w:rsid w:val="00906801"/>
    <w:rsid w:val="00906CBC"/>
    <w:rsid w:val="00906F71"/>
    <w:rsid w:val="00906F90"/>
    <w:rsid w:val="00907076"/>
    <w:rsid w:val="00907369"/>
    <w:rsid w:val="0090766F"/>
    <w:rsid w:val="00907714"/>
    <w:rsid w:val="00910336"/>
    <w:rsid w:val="009103B5"/>
    <w:rsid w:val="00910745"/>
    <w:rsid w:val="00910A46"/>
    <w:rsid w:val="00911C04"/>
    <w:rsid w:val="00911F64"/>
    <w:rsid w:val="00912A2C"/>
    <w:rsid w:val="009136B2"/>
    <w:rsid w:val="00913A2C"/>
    <w:rsid w:val="0091434F"/>
    <w:rsid w:val="0091486D"/>
    <w:rsid w:val="00914DCA"/>
    <w:rsid w:val="00915720"/>
    <w:rsid w:val="00915C03"/>
    <w:rsid w:val="009166D1"/>
    <w:rsid w:val="00916A03"/>
    <w:rsid w:val="00916DB2"/>
    <w:rsid w:val="00916EC7"/>
    <w:rsid w:val="00916F35"/>
    <w:rsid w:val="0091705A"/>
    <w:rsid w:val="009174E2"/>
    <w:rsid w:val="00917693"/>
    <w:rsid w:val="00917829"/>
    <w:rsid w:val="00917892"/>
    <w:rsid w:val="00920BEA"/>
    <w:rsid w:val="009212E6"/>
    <w:rsid w:val="009213EC"/>
    <w:rsid w:val="00921402"/>
    <w:rsid w:val="009217A3"/>
    <w:rsid w:val="00921C66"/>
    <w:rsid w:val="0092207E"/>
    <w:rsid w:val="009221E1"/>
    <w:rsid w:val="00922ECA"/>
    <w:rsid w:val="00923329"/>
    <w:rsid w:val="0092376B"/>
    <w:rsid w:val="00923C44"/>
    <w:rsid w:val="00924E60"/>
    <w:rsid w:val="009250C6"/>
    <w:rsid w:val="00925279"/>
    <w:rsid w:val="00925E90"/>
    <w:rsid w:val="009262F8"/>
    <w:rsid w:val="00926700"/>
    <w:rsid w:val="009267B0"/>
    <w:rsid w:val="00926F8E"/>
    <w:rsid w:val="00927491"/>
    <w:rsid w:val="009278EF"/>
    <w:rsid w:val="00927D4B"/>
    <w:rsid w:val="00927F8F"/>
    <w:rsid w:val="00930113"/>
    <w:rsid w:val="00930659"/>
    <w:rsid w:val="009311B6"/>
    <w:rsid w:val="00931762"/>
    <w:rsid w:val="00931A93"/>
    <w:rsid w:val="0093221A"/>
    <w:rsid w:val="00932542"/>
    <w:rsid w:val="0093257F"/>
    <w:rsid w:val="0093354B"/>
    <w:rsid w:val="009335E4"/>
    <w:rsid w:val="009337D9"/>
    <w:rsid w:val="00933BC5"/>
    <w:rsid w:val="00933CB9"/>
    <w:rsid w:val="00934163"/>
    <w:rsid w:val="00934956"/>
    <w:rsid w:val="009355C0"/>
    <w:rsid w:val="00935717"/>
    <w:rsid w:val="009362BC"/>
    <w:rsid w:val="00936D99"/>
    <w:rsid w:val="0093723F"/>
    <w:rsid w:val="00937782"/>
    <w:rsid w:val="00940B6F"/>
    <w:rsid w:val="0094121B"/>
    <w:rsid w:val="0094147F"/>
    <w:rsid w:val="009415C6"/>
    <w:rsid w:val="00941A30"/>
    <w:rsid w:val="00941E65"/>
    <w:rsid w:val="00941F80"/>
    <w:rsid w:val="00942478"/>
    <w:rsid w:val="00942910"/>
    <w:rsid w:val="00943AEB"/>
    <w:rsid w:val="00944D73"/>
    <w:rsid w:val="00945C2E"/>
    <w:rsid w:val="00945D5F"/>
    <w:rsid w:val="00945DED"/>
    <w:rsid w:val="00945ECF"/>
    <w:rsid w:val="00945F23"/>
    <w:rsid w:val="00946274"/>
    <w:rsid w:val="00946B65"/>
    <w:rsid w:val="009503FC"/>
    <w:rsid w:val="0095069E"/>
    <w:rsid w:val="00950A30"/>
    <w:rsid w:val="00950BC5"/>
    <w:rsid w:val="00950C28"/>
    <w:rsid w:val="009512BC"/>
    <w:rsid w:val="0095138D"/>
    <w:rsid w:val="00952197"/>
    <w:rsid w:val="00952F6F"/>
    <w:rsid w:val="00953514"/>
    <w:rsid w:val="009539EF"/>
    <w:rsid w:val="00953DC8"/>
    <w:rsid w:val="00954287"/>
    <w:rsid w:val="0095476B"/>
    <w:rsid w:val="00955D86"/>
    <w:rsid w:val="0095647F"/>
    <w:rsid w:val="009571DD"/>
    <w:rsid w:val="00957588"/>
    <w:rsid w:val="00957839"/>
    <w:rsid w:val="00957AF7"/>
    <w:rsid w:val="00960008"/>
    <w:rsid w:val="00960530"/>
    <w:rsid w:val="00961543"/>
    <w:rsid w:val="00961974"/>
    <w:rsid w:val="009621EA"/>
    <w:rsid w:val="00962AC4"/>
    <w:rsid w:val="00963727"/>
    <w:rsid w:val="0096489B"/>
    <w:rsid w:val="00964E1E"/>
    <w:rsid w:val="0096515A"/>
    <w:rsid w:val="00965398"/>
    <w:rsid w:val="009656DD"/>
    <w:rsid w:val="009656F3"/>
    <w:rsid w:val="009656F5"/>
    <w:rsid w:val="00965DF9"/>
    <w:rsid w:val="0096640C"/>
    <w:rsid w:val="009669D3"/>
    <w:rsid w:val="00967A8D"/>
    <w:rsid w:val="00967FAD"/>
    <w:rsid w:val="009710B5"/>
    <w:rsid w:val="009718C6"/>
    <w:rsid w:val="009719DD"/>
    <w:rsid w:val="00971ACA"/>
    <w:rsid w:val="00971D9B"/>
    <w:rsid w:val="009723D1"/>
    <w:rsid w:val="00972798"/>
    <w:rsid w:val="00972990"/>
    <w:rsid w:val="00972F2F"/>
    <w:rsid w:val="009734F1"/>
    <w:rsid w:val="00973D57"/>
    <w:rsid w:val="00973E9B"/>
    <w:rsid w:val="00973F39"/>
    <w:rsid w:val="00974BCA"/>
    <w:rsid w:val="00974D3C"/>
    <w:rsid w:val="009753CC"/>
    <w:rsid w:val="009761BF"/>
    <w:rsid w:val="00976E47"/>
    <w:rsid w:val="009770CC"/>
    <w:rsid w:val="00977149"/>
    <w:rsid w:val="009772CB"/>
    <w:rsid w:val="0098037D"/>
    <w:rsid w:val="00981345"/>
    <w:rsid w:val="009822B4"/>
    <w:rsid w:val="009831D9"/>
    <w:rsid w:val="0098342C"/>
    <w:rsid w:val="00983795"/>
    <w:rsid w:val="009838E8"/>
    <w:rsid w:val="00983BA0"/>
    <w:rsid w:val="00983BDE"/>
    <w:rsid w:val="00983F51"/>
    <w:rsid w:val="009844B3"/>
    <w:rsid w:val="00984A1E"/>
    <w:rsid w:val="00984BC2"/>
    <w:rsid w:val="0098511E"/>
    <w:rsid w:val="0098531A"/>
    <w:rsid w:val="009859B7"/>
    <w:rsid w:val="00986906"/>
    <w:rsid w:val="00986952"/>
    <w:rsid w:val="009871C3"/>
    <w:rsid w:val="009871C5"/>
    <w:rsid w:val="00987829"/>
    <w:rsid w:val="0098787C"/>
    <w:rsid w:val="00987BC2"/>
    <w:rsid w:val="00987CEF"/>
    <w:rsid w:val="00990C47"/>
    <w:rsid w:val="009917C4"/>
    <w:rsid w:val="00991915"/>
    <w:rsid w:val="009926A0"/>
    <w:rsid w:val="00992AC1"/>
    <w:rsid w:val="00992FAC"/>
    <w:rsid w:val="0099388B"/>
    <w:rsid w:val="00993AD1"/>
    <w:rsid w:val="00993B2A"/>
    <w:rsid w:val="00993B73"/>
    <w:rsid w:val="00993C55"/>
    <w:rsid w:val="0099417F"/>
    <w:rsid w:val="00994332"/>
    <w:rsid w:val="00994509"/>
    <w:rsid w:val="00994A80"/>
    <w:rsid w:val="00995039"/>
    <w:rsid w:val="009950CC"/>
    <w:rsid w:val="00995504"/>
    <w:rsid w:val="00995A33"/>
    <w:rsid w:val="00996929"/>
    <w:rsid w:val="00997671"/>
    <w:rsid w:val="00997880"/>
    <w:rsid w:val="00997EE3"/>
    <w:rsid w:val="009A009F"/>
    <w:rsid w:val="009A0442"/>
    <w:rsid w:val="009A213F"/>
    <w:rsid w:val="009A272A"/>
    <w:rsid w:val="009A2A57"/>
    <w:rsid w:val="009A2B88"/>
    <w:rsid w:val="009A37E8"/>
    <w:rsid w:val="009A3AE9"/>
    <w:rsid w:val="009A45E6"/>
    <w:rsid w:val="009A4CAC"/>
    <w:rsid w:val="009A4D78"/>
    <w:rsid w:val="009A5321"/>
    <w:rsid w:val="009A5B2E"/>
    <w:rsid w:val="009A6C0D"/>
    <w:rsid w:val="009A6EE1"/>
    <w:rsid w:val="009A70D0"/>
    <w:rsid w:val="009A7B3D"/>
    <w:rsid w:val="009B0222"/>
    <w:rsid w:val="009B0428"/>
    <w:rsid w:val="009B0538"/>
    <w:rsid w:val="009B0C70"/>
    <w:rsid w:val="009B12D8"/>
    <w:rsid w:val="009B139B"/>
    <w:rsid w:val="009B17C3"/>
    <w:rsid w:val="009B1B6C"/>
    <w:rsid w:val="009B23BC"/>
    <w:rsid w:val="009B2ADD"/>
    <w:rsid w:val="009B2C07"/>
    <w:rsid w:val="009B33BB"/>
    <w:rsid w:val="009B3425"/>
    <w:rsid w:val="009B3572"/>
    <w:rsid w:val="009B367A"/>
    <w:rsid w:val="009B3A22"/>
    <w:rsid w:val="009B42AE"/>
    <w:rsid w:val="009B555A"/>
    <w:rsid w:val="009B626E"/>
    <w:rsid w:val="009B688C"/>
    <w:rsid w:val="009B6B7D"/>
    <w:rsid w:val="009B6BF7"/>
    <w:rsid w:val="009B6FE3"/>
    <w:rsid w:val="009B71FF"/>
    <w:rsid w:val="009B7454"/>
    <w:rsid w:val="009B7DC2"/>
    <w:rsid w:val="009C0D10"/>
    <w:rsid w:val="009C0D11"/>
    <w:rsid w:val="009C0FF4"/>
    <w:rsid w:val="009C10FD"/>
    <w:rsid w:val="009C1851"/>
    <w:rsid w:val="009C1B93"/>
    <w:rsid w:val="009C1FBA"/>
    <w:rsid w:val="009C2027"/>
    <w:rsid w:val="009C2193"/>
    <w:rsid w:val="009C3867"/>
    <w:rsid w:val="009C3A75"/>
    <w:rsid w:val="009C49AD"/>
    <w:rsid w:val="009C5747"/>
    <w:rsid w:val="009C5837"/>
    <w:rsid w:val="009C7E0C"/>
    <w:rsid w:val="009D147C"/>
    <w:rsid w:val="009D1710"/>
    <w:rsid w:val="009D1D83"/>
    <w:rsid w:val="009D2605"/>
    <w:rsid w:val="009D2965"/>
    <w:rsid w:val="009D2F75"/>
    <w:rsid w:val="009D3405"/>
    <w:rsid w:val="009D3503"/>
    <w:rsid w:val="009D3902"/>
    <w:rsid w:val="009D4487"/>
    <w:rsid w:val="009D5296"/>
    <w:rsid w:val="009D52A3"/>
    <w:rsid w:val="009D592C"/>
    <w:rsid w:val="009D5C64"/>
    <w:rsid w:val="009D6138"/>
    <w:rsid w:val="009D6D50"/>
    <w:rsid w:val="009D6E33"/>
    <w:rsid w:val="009D7152"/>
    <w:rsid w:val="009D794B"/>
    <w:rsid w:val="009D7A63"/>
    <w:rsid w:val="009E0A9C"/>
    <w:rsid w:val="009E23A9"/>
    <w:rsid w:val="009E297B"/>
    <w:rsid w:val="009E30FB"/>
    <w:rsid w:val="009E361F"/>
    <w:rsid w:val="009E392C"/>
    <w:rsid w:val="009E3EE1"/>
    <w:rsid w:val="009E41AE"/>
    <w:rsid w:val="009E43AD"/>
    <w:rsid w:val="009E47F1"/>
    <w:rsid w:val="009E4A53"/>
    <w:rsid w:val="009E4CD8"/>
    <w:rsid w:val="009E52B9"/>
    <w:rsid w:val="009E56B4"/>
    <w:rsid w:val="009E578C"/>
    <w:rsid w:val="009E5A40"/>
    <w:rsid w:val="009E60A0"/>
    <w:rsid w:val="009E6C9E"/>
    <w:rsid w:val="009E72C1"/>
    <w:rsid w:val="009E7670"/>
    <w:rsid w:val="009E7B5A"/>
    <w:rsid w:val="009F0626"/>
    <w:rsid w:val="009F0690"/>
    <w:rsid w:val="009F1FD5"/>
    <w:rsid w:val="009F1FEF"/>
    <w:rsid w:val="009F2102"/>
    <w:rsid w:val="009F253B"/>
    <w:rsid w:val="009F33E8"/>
    <w:rsid w:val="009F355F"/>
    <w:rsid w:val="009F38A6"/>
    <w:rsid w:val="009F3BB5"/>
    <w:rsid w:val="009F3EAC"/>
    <w:rsid w:val="009F429F"/>
    <w:rsid w:val="009F4594"/>
    <w:rsid w:val="009F50F7"/>
    <w:rsid w:val="009F5528"/>
    <w:rsid w:val="009F57B6"/>
    <w:rsid w:val="009F5C3A"/>
    <w:rsid w:val="009F6170"/>
    <w:rsid w:val="009F61CB"/>
    <w:rsid w:val="009F6349"/>
    <w:rsid w:val="009F63E6"/>
    <w:rsid w:val="009F6A06"/>
    <w:rsid w:val="009F6AF6"/>
    <w:rsid w:val="009F6C22"/>
    <w:rsid w:val="009F74D6"/>
    <w:rsid w:val="009F7B36"/>
    <w:rsid w:val="00A0036B"/>
    <w:rsid w:val="00A0218D"/>
    <w:rsid w:val="00A023E7"/>
    <w:rsid w:val="00A0247F"/>
    <w:rsid w:val="00A02536"/>
    <w:rsid w:val="00A031F9"/>
    <w:rsid w:val="00A03E8B"/>
    <w:rsid w:val="00A040B2"/>
    <w:rsid w:val="00A048B2"/>
    <w:rsid w:val="00A05113"/>
    <w:rsid w:val="00A05B87"/>
    <w:rsid w:val="00A05E93"/>
    <w:rsid w:val="00A06004"/>
    <w:rsid w:val="00A0679F"/>
    <w:rsid w:val="00A0689D"/>
    <w:rsid w:val="00A0758E"/>
    <w:rsid w:val="00A0799F"/>
    <w:rsid w:val="00A07D67"/>
    <w:rsid w:val="00A100B2"/>
    <w:rsid w:val="00A1074B"/>
    <w:rsid w:val="00A109E0"/>
    <w:rsid w:val="00A10BBF"/>
    <w:rsid w:val="00A10FC1"/>
    <w:rsid w:val="00A11059"/>
    <w:rsid w:val="00A11117"/>
    <w:rsid w:val="00A1161A"/>
    <w:rsid w:val="00A121C2"/>
    <w:rsid w:val="00A1258B"/>
    <w:rsid w:val="00A125AB"/>
    <w:rsid w:val="00A12DB8"/>
    <w:rsid w:val="00A12DD7"/>
    <w:rsid w:val="00A13C2E"/>
    <w:rsid w:val="00A13FF7"/>
    <w:rsid w:val="00A140B5"/>
    <w:rsid w:val="00A1440D"/>
    <w:rsid w:val="00A14C59"/>
    <w:rsid w:val="00A14E03"/>
    <w:rsid w:val="00A150E3"/>
    <w:rsid w:val="00A152B5"/>
    <w:rsid w:val="00A15747"/>
    <w:rsid w:val="00A169ED"/>
    <w:rsid w:val="00A16A04"/>
    <w:rsid w:val="00A17400"/>
    <w:rsid w:val="00A1753E"/>
    <w:rsid w:val="00A17E22"/>
    <w:rsid w:val="00A20462"/>
    <w:rsid w:val="00A213F8"/>
    <w:rsid w:val="00A214D5"/>
    <w:rsid w:val="00A219B6"/>
    <w:rsid w:val="00A21B65"/>
    <w:rsid w:val="00A220C8"/>
    <w:rsid w:val="00A22C0C"/>
    <w:rsid w:val="00A231A3"/>
    <w:rsid w:val="00A231F4"/>
    <w:rsid w:val="00A237E3"/>
    <w:rsid w:val="00A24012"/>
    <w:rsid w:val="00A249A9"/>
    <w:rsid w:val="00A251E3"/>
    <w:rsid w:val="00A2563C"/>
    <w:rsid w:val="00A25DEB"/>
    <w:rsid w:val="00A262DD"/>
    <w:rsid w:val="00A2637E"/>
    <w:rsid w:val="00A276EA"/>
    <w:rsid w:val="00A3064F"/>
    <w:rsid w:val="00A317C6"/>
    <w:rsid w:val="00A319C7"/>
    <w:rsid w:val="00A324D6"/>
    <w:rsid w:val="00A32A58"/>
    <w:rsid w:val="00A32B4D"/>
    <w:rsid w:val="00A34D8A"/>
    <w:rsid w:val="00A353C9"/>
    <w:rsid w:val="00A36817"/>
    <w:rsid w:val="00A36F8D"/>
    <w:rsid w:val="00A374E0"/>
    <w:rsid w:val="00A374E5"/>
    <w:rsid w:val="00A37A82"/>
    <w:rsid w:val="00A37E3C"/>
    <w:rsid w:val="00A40A72"/>
    <w:rsid w:val="00A40D28"/>
    <w:rsid w:val="00A40E7C"/>
    <w:rsid w:val="00A412BE"/>
    <w:rsid w:val="00A426BC"/>
    <w:rsid w:val="00A43C6A"/>
    <w:rsid w:val="00A43FEB"/>
    <w:rsid w:val="00A4454C"/>
    <w:rsid w:val="00A453A9"/>
    <w:rsid w:val="00A45C3D"/>
    <w:rsid w:val="00A45EE3"/>
    <w:rsid w:val="00A469DC"/>
    <w:rsid w:val="00A47A5D"/>
    <w:rsid w:val="00A50555"/>
    <w:rsid w:val="00A51CE5"/>
    <w:rsid w:val="00A531A3"/>
    <w:rsid w:val="00A53A89"/>
    <w:rsid w:val="00A54047"/>
    <w:rsid w:val="00A545A6"/>
    <w:rsid w:val="00A54738"/>
    <w:rsid w:val="00A5557E"/>
    <w:rsid w:val="00A557F4"/>
    <w:rsid w:val="00A55922"/>
    <w:rsid w:val="00A55C2E"/>
    <w:rsid w:val="00A55F93"/>
    <w:rsid w:val="00A56458"/>
    <w:rsid w:val="00A568A2"/>
    <w:rsid w:val="00A56AF4"/>
    <w:rsid w:val="00A56D5B"/>
    <w:rsid w:val="00A57184"/>
    <w:rsid w:val="00A60277"/>
    <w:rsid w:val="00A606F1"/>
    <w:rsid w:val="00A61082"/>
    <w:rsid w:val="00A612A8"/>
    <w:rsid w:val="00A61660"/>
    <w:rsid w:val="00A61B47"/>
    <w:rsid w:val="00A62396"/>
    <w:rsid w:val="00A62418"/>
    <w:rsid w:val="00A62524"/>
    <w:rsid w:val="00A628B3"/>
    <w:rsid w:val="00A62D2B"/>
    <w:rsid w:val="00A62E17"/>
    <w:rsid w:val="00A63DED"/>
    <w:rsid w:val="00A64A1B"/>
    <w:rsid w:val="00A64B5C"/>
    <w:rsid w:val="00A64BC0"/>
    <w:rsid w:val="00A64BCF"/>
    <w:rsid w:val="00A64E9D"/>
    <w:rsid w:val="00A671D4"/>
    <w:rsid w:val="00A67894"/>
    <w:rsid w:val="00A6791F"/>
    <w:rsid w:val="00A67CFD"/>
    <w:rsid w:val="00A70A47"/>
    <w:rsid w:val="00A716AA"/>
    <w:rsid w:val="00A7191F"/>
    <w:rsid w:val="00A71C60"/>
    <w:rsid w:val="00A72173"/>
    <w:rsid w:val="00A7251C"/>
    <w:rsid w:val="00A738EF"/>
    <w:rsid w:val="00A7471F"/>
    <w:rsid w:val="00A74C45"/>
    <w:rsid w:val="00A75087"/>
    <w:rsid w:val="00A7512A"/>
    <w:rsid w:val="00A75925"/>
    <w:rsid w:val="00A8072B"/>
    <w:rsid w:val="00A8083E"/>
    <w:rsid w:val="00A81286"/>
    <w:rsid w:val="00A81305"/>
    <w:rsid w:val="00A8245A"/>
    <w:rsid w:val="00A82740"/>
    <w:rsid w:val="00A82D09"/>
    <w:rsid w:val="00A82D43"/>
    <w:rsid w:val="00A83525"/>
    <w:rsid w:val="00A83724"/>
    <w:rsid w:val="00A837D3"/>
    <w:rsid w:val="00A83832"/>
    <w:rsid w:val="00A83A48"/>
    <w:rsid w:val="00A84252"/>
    <w:rsid w:val="00A84357"/>
    <w:rsid w:val="00A84E5A"/>
    <w:rsid w:val="00A85528"/>
    <w:rsid w:val="00A85A48"/>
    <w:rsid w:val="00A860D4"/>
    <w:rsid w:val="00A8682C"/>
    <w:rsid w:val="00A86C30"/>
    <w:rsid w:val="00A86DF8"/>
    <w:rsid w:val="00A875E9"/>
    <w:rsid w:val="00A87AA2"/>
    <w:rsid w:val="00A87B24"/>
    <w:rsid w:val="00A87EB8"/>
    <w:rsid w:val="00A90193"/>
    <w:rsid w:val="00A902DA"/>
    <w:rsid w:val="00A90737"/>
    <w:rsid w:val="00A90EE3"/>
    <w:rsid w:val="00A910E0"/>
    <w:rsid w:val="00A913C4"/>
    <w:rsid w:val="00A91AFA"/>
    <w:rsid w:val="00A92097"/>
    <w:rsid w:val="00A920B8"/>
    <w:rsid w:val="00A921B5"/>
    <w:rsid w:val="00A92572"/>
    <w:rsid w:val="00A92A5F"/>
    <w:rsid w:val="00A93586"/>
    <w:rsid w:val="00A937F1"/>
    <w:rsid w:val="00A9449A"/>
    <w:rsid w:val="00A95387"/>
    <w:rsid w:val="00A953EA"/>
    <w:rsid w:val="00A9557A"/>
    <w:rsid w:val="00A95BDA"/>
    <w:rsid w:val="00A961BE"/>
    <w:rsid w:val="00A96EBD"/>
    <w:rsid w:val="00A9709E"/>
    <w:rsid w:val="00A97523"/>
    <w:rsid w:val="00A97793"/>
    <w:rsid w:val="00AA0529"/>
    <w:rsid w:val="00AA0BCC"/>
    <w:rsid w:val="00AA1520"/>
    <w:rsid w:val="00AA1575"/>
    <w:rsid w:val="00AA1AAF"/>
    <w:rsid w:val="00AA1CC9"/>
    <w:rsid w:val="00AA1FC9"/>
    <w:rsid w:val="00AA20F0"/>
    <w:rsid w:val="00AA2C95"/>
    <w:rsid w:val="00AA2EB0"/>
    <w:rsid w:val="00AA31F9"/>
    <w:rsid w:val="00AA3E16"/>
    <w:rsid w:val="00AA4484"/>
    <w:rsid w:val="00AA4A1E"/>
    <w:rsid w:val="00AA51B1"/>
    <w:rsid w:val="00AA5482"/>
    <w:rsid w:val="00AA5B17"/>
    <w:rsid w:val="00AA5C26"/>
    <w:rsid w:val="00AA5F35"/>
    <w:rsid w:val="00AA60AA"/>
    <w:rsid w:val="00AA61F6"/>
    <w:rsid w:val="00AA726D"/>
    <w:rsid w:val="00AA772A"/>
    <w:rsid w:val="00AA7BAE"/>
    <w:rsid w:val="00AA7F32"/>
    <w:rsid w:val="00AB04A1"/>
    <w:rsid w:val="00AB0682"/>
    <w:rsid w:val="00AB1799"/>
    <w:rsid w:val="00AB1ABD"/>
    <w:rsid w:val="00AB2573"/>
    <w:rsid w:val="00AB417F"/>
    <w:rsid w:val="00AB4896"/>
    <w:rsid w:val="00AB4D04"/>
    <w:rsid w:val="00AB4E27"/>
    <w:rsid w:val="00AB5F02"/>
    <w:rsid w:val="00AB6A72"/>
    <w:rsid w:val="00AB7BA6"/>
    <w:rsid w:val="00AB7BE1"/>
    <w:rsid w:val="00AB7D1B"/>
    <w:rsid w:val="00AC03EC"/>
    <w:rsid w:val="00AC0580"/>
    <w:rsid w:val="00AC077A"/>
    <w:rsid w:val="00AC1181"/>
    <w:rsid w:val="00AC1696"/>
    <w:rsid w:val="00AC1AE1"/>
    <w:rsid w:val="00AC1BEC"/>
    <w:rsid w:val="00AC29D9"/>
    <w:rsid w:val="00AC3575"/>
    <w:rsid w:val="00AC3B8D"/>
    <w:rsid w:val="00AC47A6"/>
    <w:rsid w:val="00AC486B"/>
    <w:rsid w:val="00AC4C84"/>
    <w:rsid w:val="00AC4F53"/>
    <w:rsid w:val="00AC51F2"/>
    <w:rsid w:val="00AC55C2"/>
    <w:rsid w:val="00AC63AF"/>
    <w:rsid w:val="00AC6B03"/>
    <w:rsid w:val="00AC78DE"/>
    <w:rsid w:val="00AD03A5"/>
    <w:rsid w:val="00AD07B4"/>
    <w:rsid w:val="00AD0835"/>
    <w:rsid w:val="00AD0987"/>
    <w:rsid w:val="00AD0A76"/>
    <w:rsid w:val="00AD12B1"/>
    <w:rsid w:val="00AD1366"/>
    <w:rsid w:val="00AD1922"/>
    <w:rsid w:val="00AD1C80"/>
    <w:rsid w:val="00AD2012"/>
    <w:rsid w:val="00AD2227"/>
    <w:rsid w:val="00AD27CB"/>
    <w:rsid w:val="00AD2B07"/>
    <w:rsid w:val="00AD305C"/>
    <w:rsid w:val="00AD3D7A"/>
    <w:rsid w:val="00AD3F6D"/>
    <w:rsid w:val="00AD4054"/>
    <w:rsid w:val="00AD49B0"/>
    <w:rsid w:val="00AD66F9"/>
    <w:rsid w:val="00AD69AB"/>
    <w:rsid w:val="00AD6B1F"/>
    <w:rsid w:val="00AD71DF"/>
    <w:rsid w:val="00AD7FD2"/>
    <w:rsid w:val="00AE041D"/>
    <w:rsid w:val="00AE0E90"/>
    <w:rsid w:val="00AE1EDD"/>
    <w:rsid w:val="00AE30A4"/>
    <w:rsid w:val="00AE4113"/>
    <w:rsid w:val="00AE4804"/>
    <w:rsid w:val="00AE4A70"/>
    <w:rsid w:val="00AE4D82"/>
    <w:rsid w:val="00AE4D8F"/>
    <w:rsid w:val="00AE4F96"/>
    <w:rsid w:val="00AE5510"/>
    <w:rsid w:val="00AE5832"/>
    <w:rsid w:val="00AE5C4B"/>
    <w:rsid w:val="00AE5F26"/>
    <w:rsid w:val="00AE7020"/>
    <w:rsid w:val="00AF00AB"/>
    <w:rsid w:val="00AF01D9"/>
    <w:rsid w:val="00AF0942"/>
    <w:rsid w:val="00AF0AE0"/>
    <w:rsid w:val="00AF121F"/>
    <w:rsid w:val="00AF12F5"/>
    <w:rsid w:val="00AF1B2B"/>
    <w:rsid w:val="00AF1EC8"/>
    <w:rsid w:val="00AF24BD"/>
    <w:rsid w:val="00AF2D21"/>
    <w:rsid w:val="00AF4073"/>
    <w:rsid w:val="00AF4335"/>
    <w:rsid w:val="00AF495E"/>
    <w:rsid w:val="00AF53B0"/>
    <w:rsid w:val="00AF55C3"/>
    <w:rsid w:val="00AF5AD7"/>
    <w:rsid w:val="00AF6073"/>
    <w:rsid w:val="00AF6690"/>
    <w:rsid w:val="00AF7758"/>
    <w:rsid w:val="00B0038C"/>
    <w:rsid w:val="00B00C8D"/>
    <w:rsid w:val="00B027F6"/>
    <w:rsid w:val="00B031DC"/>
    <w:rsid w:val="00B03A48"/>
    <w:rsid w:val="00B041BB"/>
    <w:rsid w:val="00B04857"/>
    <w:rsid w:val="00B0485B"/>
    <w:rsid w:val="00B053E4"/>
    <w:rsid w:val="00B058D5"/>
    <w:rsid w:val="00B05E5D"/>
    <w:rsid w:val="00B05ECD"/>
    <w:rsid w:val="00B06849"/>
    <w:rsid w:val="00B06C1C"/>
    <w:rsid w:val="00B06EFF"/>
    <w:rsid w:val="00B07715"/>
    <w:rsid w:val="00B077C8"/>
    <w:rsid w:val="00B10301"/>
    <w:rsid w:val="00B107FC"/>
    <w:rsid w:val="00B11058"/>
    <w:rsid w:val="00B1118B"/>
    <w:rsid w:val="00B1207C"/>
    <w:rsid w:val="00B12136"/>
    <w:rsid w:val="00B12847"/>
    <w:rsid w:val="00B12C89"/>
    <w:rsid w:val="00B12FEB"/>
    <w:rsid w:val="00B1373B"/>
    <w:rsid w:val="00B13B9B"/>
    <w:rsid w:val="00B13D78"/>
    <w:rsid w:val="00B148F0"/>
    <w:rsid w:val="00B159ED"/>
    <w:rsid w:val="00B15A9A"/>
    <w:rsid w:val="00B1627A"/>
    <w:rsid w:val="00B163DC"/>
    <w:rsid w:val="00B1703F"/>
    <w:rsid w:val="00B176BC"/>
    <w:rsid w:val="00B20691"/>
    <w:rsid w:val="00B2084F"/>
    <w:rsid w:val="00B21663"/>
    <w:rsid w:val="00B219A6"/>
    <w:rsid w:val="00B22182"/>
    <w:rsid w:val="00B22197"/>
    <w:rsid w:val="00B2239C"/>
    <w:rsid w:val="00B225C7"/>
    <w:rsid w:val="00B2271E"/>
    <w:rsid w:val="00B2298B"/>
    <w:rsid w:val="00B22A25"/>
    <w:rsid w:val="00B22B13"/>
    <w:rsid w:val="00B24226"/>
    <w:rsid w:val="00B24C2A"/>
    <w:rsid w:val="00B250A5"/>
    <w:rsid w:val="00B25777"/>
    <w:rsid w:val="00B2583D"/>
    <w:rsid w:val="00B25EAF"/>
    <w:rsid w:val="00B268FB"/>
    <w:rsid w:val="00B26B8C"/>
    <w:rsid w:val="00B26D3D"/>
    <w:rsid w:val="00B27E58"/>
    <w:rsid w:val="00B306E7"/>
    <w:rsid w:val="00B31895"/>
    <w:rsid w:val="00B31987"/>
    <w:rsid w:val="00B31994"/>
    <w:rsid w:val="00B31CD7"/>
    <w:rsid w:val="00B32BC4"/>
    <w:rsid w:val="00B32EC8"/>
    <w:rsid w:val="00B33010"/>
    <w:rsid w:val="00B33265"/>
    <w:rsid w:val="00B338CB"/>
    <w:rsid w:val="00B33BD9"/>
    <w:rsid w:val="00B34912"/>
    <w:rsid w:val="00B34D4F"/>
    <w:rsid w:val="00B34F9A"/>
    <w:rsid w:val="00B35EFB"/>
    <w:rsid w:val="00B36339"/>
    <w:rsid w:val="00B3681D"/>
    <w:rsid w:val="00B36A05"/>
    <w:rsid w:val="00B373CD"/>
    <w:rsid w:val="00B37510"/>
    <w:rsid w:val="00B401B3"/>
    <w:rsid w:val="00B415C0"/>
    <w:rsid w:val="00B41733"/>
    <w:rsid w:val="00B42387"/>
    <w:rsid w:val="00B4283E"/>
    <w:rsid w:val="00B43262"/>
    <w:rsid w:val="00B44AEC"/>
    <w:rsid w:val="00B4519A"/>
    <w:rsid w:val="00B451D4"/>
    <w:rsid w:val="00B4635F"/>
    <w:rsid w:val="00B469BD"/>
    <w:rsid w:val="00B4729D"/>
    <w:rsid w:val="00B477F7"/>
    <w:rsid w:val="00B47C6E"/>
    <w:rsid w:val="00B50860"/>
    <w:rsid w:val="00B50F0E"/>
    <w:rsid w:val="00B51025"/>
    <w:rsid w:val="00B511CA"/>
    <w:rsid w:val="00B51299"/>
    <w:rsid w:val="00B5168A"/>
    <w:rsid w:val="00B51937"/>
    <w:rsid w:val="00B52FF9"/>
    <w:rsid w:val="00B5308E"/>
    <w:rsid w:val="00B538DA"/>
    <w:rsid w:val="00B53DA9"/>
    <w:rsid w:val="00B53F6D"/>
    <w:rsid w:val="00B53FEC"/>
    <w:rsid w:val="00B54771"/>
    <w:rsid w:val="00B54BD4"/>
    <w:rsid w:val="00B55668"/>
    <w:rsid w:val="00B560E5"/>
    <w:rsid w:val="00B5705F"/>
    <w:rsid w:val="00B5707B"/>
    <w:rsid w:val="00B5780B"/>
    <w:rsid w:val="00B60148"/>
    <w:rsid w:val="00B603E7"/>
    <w:rsid w:val="00B6113A"/>
    <w:rsid w:val="00B621CB"/>
    <w:rsid w:val="00B623D1"/>
    <w:rsid w:val="00B63650"/>
    <w:rsid w:val="00B640DE"/>
    <w:rsid w:val="00B64EB1"/>
    <w:rsid w:val="00B65097"/>
    <w:rsid w:val="00B6514F"/>
    <w:rsid w:val="00B65AE8"/>
    <w:rsid w:val="00B65BFE"/>
    <w:rsid w:val="00B6636B"/>
    <w:rsid w:val="00B66A65"/>
    <w:rsid w:val="00B66B38"/>
    <w:rsid w:val="00B66B82"/>
    <w:rsid w:val="00B679D3"/>
    <w:rsid w:val="00B716A9"/>
    <w:rsid w:val="00B722C2"/>
    <w:rsid w:val="00B72473"/>
    <w:rsid w:val="00B72655"/>
    <w:rsid w:val="00B7271C"/>
    <w:rsid w:val="00B72AE0"/>
    <w:rsid w:val="00B72AEA"/>
    <w:rsid w:val="00B736FF"/>
    <w:rsid w:val="00B73AED"/>
    <w:rsid w:val="00B73EA8"/>
    <w:rsid w:val="00B74471"/>
    <w:rsid w:val="00B753E6"/>
    <w:rsid w:val="00B75C2F"/>
    <w:rsid w:val="00B760E2"/>
    <w:rsid w:val="00B76449"/>
    <w:rsid w:val="00B7681A"/>
    <w:rsid w:val="00B76BD9"/>
    <w:rsid w:val="00B76CEC"/>
    <w:rsid w:val="00B76EE2"/>
    <w:rsid w:val="00B77ABB"/>
    <w:rsid w:val="00B80898"/>
    <w:rsid w:val="00B80F80"/>
    <w:rsid w:val="00B81202"/>
    <w:rsid w:val="00B815BA"/>
    <w:rsid w:val="00B829B5"/>
    <w:rsid w:val="00B82FC0"/>
    <w:rsid w:val="00B83697"/>
    <w:rsid w:val="00B83777"/>
    <w:rsid w:val="00B84A4B"/>
    <w:rsid w:val="00B84EA6"/>
    <w:rsid w:val="00B84FA7"/>
    <w:rsid w:val="00B852EF"/>
    <w:rsid w:val="00B854E2"/>
    <w:rsid w:val="00B85DD9"/>
    <w:rsid w:val="00B87D73"/>
    <w:rsid w:val="00B87E32"/>
    <w:rsid w:val="00B87E7E"/>
    <w:rsid w:val="00B90693"/>
    <w:rsid w:val="00B91800"/>
    <w:rsid w:val="00B9338E"/>
    <w:rsid w:val="00B933E4"/>
    <w:rsid w:val="00B94445"/>
    <w:rsid w:val="00B9481E"/>
    <w:rsid w:val="00B94F02"/>
    <w:rsid w:val="00B957DA"/>
    <w:rsid w:val="00B958A7"/>
    <w:rsid w:val="00B95CD1"/>
    <w:rsid w:val="00B96557"/>
    <w:rsid w:val="00B965FE"/>
    <w:rsid w:val="00B97236"/>
    <w:rsid w:val="00B97BED"/>
    <w:rsid w:val="00B97C9F"/>
    <w:rsid w:val="00BA0512"/>
    <w:rsid w:val="00BA0B15"/>
    <w:rsid w:val="00BA14EB"/>
    <w:rsid w:val="00BA18DA"/>
    <w:rsid w:val="00BA285F"/>
    <w:rsid w:val="00BA34CB"/>
    <w:rsid w:val="00BA3AA0"/>
    <w:rsid w:val="00BA3EF9"/>
    <w:rsid w:val="00BA41CF"/>
    <w:rsid w:val="00BA44EB"/>
    <w:rsid w:val="00BA564C"/>
    <w:rsid w:val="00BA5D53"/>
    <w:rsid w:val="00BA6D51"/>
    <w:rsid w:val="00BA6EEA"/>
    <w:rsid w:val="00BA703A"/>
    <w:rsid w:val="00BA7B9E"/>
    <w:rsid w:val="00BA7D7E"/>
    <w:rsid w:val="00BB093A"/>
    <w:rsid w:val="00BB191D"/>
    <w:rsid w:val="00BB22FB"/>
    <w:rsid w:val="00BB2F16"/>
    <w:rsid w:val="00BB3777"/>
    <w:rsid w:val="00BB3C68"/>
    <w:rsid w:val="00BB3D27"/>
    <w:rsid w:val="00BB50FC"/>
    <w:rsid w:val="00BB54DC"/>
    <w:rsid w:val="00BB609D"/>
    <w:rsid w:val="00BB612A"/>
    <w:rsid w:val="00BB6BCF"/>
    <w:rsid w:val="00BB6E27"/>
    <w:rsid w:val="00BB787C"/>
    <w:rsid w:val="00BB78B5"/>
    <w:rsid w:val="00BB7E08"/>
    <w:rsid w:val="00BC0271"/>
    <w:rsid w:val="00BC06D6"/>
    <w:rsid w:val="00BC0A73"/>
    <w:rsid w:val="00BC0FC9"/>
    <w:rsid w:val="00BC1126"/>
    <w:rsid w:val="00BC135E"/>
    <w:rsid w:val="00BC15EE"/>
    <w:rsid w:val="00BC1925"/>
    <w:rsid w:val="00BC1C5D"/>
    <w:rsid w:val="00BC1CE9"/>
    <w:rsid w:val="00BC23B2"/>
    <w:rsid w:val="00BC3059"/>
    <w:rsid w:val="00BC35AB"/>
    <w:rsid w:val="00BC35FB"/>
    <w:rsid w:val="00BC39F9"/>
    <w:rsid w:val="00BC4CC5"/>
    <w:rsid w:val="00BC5875"/>
    <w:rsid w:val="00BC5E7F"/>
    <w:rsid w:val="00BC5FE5"/>
    <w:rsid w:val="00BC601D"/>
    <w:rsid w:val="00BC6C7B"/>
    <w:rsid w:val="00BC6E1B"/>
    <w:rsid w:val="00BC7754"/>
    <w:rsid w:val="00BD005E"/>
    <w:rsid w:val="00BD006F"/>
    <w:rsid w:val="00BD059F"/>
    <w:rsid w:val="00BD0AD0"/>
    <w:rsid w:val="00BD12DA"/>
    <w:rsid w:val="00BD2B9E"/>
    <w:rsid w:val="00BD322B"/>
    <w:rsid w:val="00BD3679"/>
    <w:rsid w:val="00BD3C14"/>
    <w:rsid w:val="00BD3E97"/>
    <w:rsid w:val="00BD40D7"/>
    <w:rsid w:val="00BD5AA8"/>
    <w:rsid w:val="00BD5DAC"/>
    <w:rsid w:val="00BD614B"/>
    <w:rsid w:val="00BD67B9"/>
    <w:rsid w:val="00BD7829"/>
    <w:rsid w:val="00BE07C9"/>
    <w:rsid w:val="00BE0E55"/>
    <w:rsid w:val="00BE27DD"/>
    <w:rsid w:val="00BE2EFA"/>
    <w:rsid w:val="00BE338F"/>
    <w:rsid w:val="00BE3A76"/>
    <w:rsid w:val="00BE4F92"/>
    <w:rsid w:val="00BE5066"/>
    <w:rsid w:val="00BE5B1A"/>
    <w:rsid w:val="00BE6347"/>
    <w:rsid w:val="00BE640F"/>
    <w:rsid w:val="00BE68E2"/>
    <w:rsid w:val="00BE6994"/>
    <w:rsid w:val="00BE6E28"/>
    <w:rsid w:val="00BE785C"/>
    <w:rsid w:val="00BE7951"/>
    <w:rsid w:val="00BF0C5B"/>
    <w:rsid w:val="00BF0D24"/>
    <w:rsid w:val="00BF1A36"/>
    <w:rsid w:val="00BF1E2F"/>
    <w:rsid w:val="00BF2469"/>
    <w:rsid w:val="00BF28EB"/>
    <w:rsid w:val="00BF2D86"/>
    <w:rsid w:val="00BF3170"/>
    <w:rsid w:val="00BF3388"/>
    <w:rsid w:val="00BF4BFD"/>
    <w:rsid w:val="00BF53F6"/>
    <w:rsid w:val="00BF548E"/>
    <w:rsid w:val="00BF5DB5"/>
    <w:rsid w:val="00BF6140"/>
    <w:rsid w:val="00BF6C25"/>
    <w:rsid w:val="00BF7228"/>
    <w:rsid w:val="00BF72A7"/>
    <w:rsid w:val="00BF7631"/>
    <w:rsid w:val="00BF7D86"/>
    <w:rsid w:val="00BF7DB1"/>
    <w:rsid w:val="00C0135E"/>
    <w:rsid w:val="00C0171E"/>
    <w:rsid w:val="00C0282D"/>
    <w:rsid w:val="00C02CBE"/>
    <w:rsid w:val="00C0352A"/>
    <w:rsid w:val="00C03698"/>
    <w:rsid w:val="00C037B4"/>
    <w:rsid w:val="00C04520"/>
    <w:rsid w:val="00C05594"/>
    <w:rsid w:val="00C06134"/>
    <w:rsid w:val="00C06173"/>
    <w:rsid w:val="00C0648C"/>
    <w:rsid w:val="00C06E21"/>
    <w:rsid w:val="00C10160"/>
    <w:rsid w:val="00C106A6"/>
    <w:rsid w:val="00C10723"/>
    <w:rsid w:val="00C107AB"/>
    <w:rsid w:val="00C113E6"/>
    <w:rsid w:val="00C114E7"/>
    <w:rsid w:val="00C1200A"/>
    <w:rsid w:val="00C12379"/>
    <w:rsid w:val="00C124EF"/>
    <w:rsid w:val="00C129CC"/>
    <w:rsid w:val="00C13D32"/>
    <w:rsid w:val="00C152D5"/>
    <w:rsid w:val="00C15CF1"/>
    <w:rsid w:val="00C167DF"/>
    <w:rsid w:val="00C168E0"/>
    <w:rsid w:val="00C16D13"/>
    <w:rsid w:val="00C16F56"/>
    <w:rsid w:val="00C170A4"/>
    <w:rsid w:val="00C1714E"/>
    <w:rsid w:val="00C1723D"/>
    <w:rsid w:val="00C179FB"/>
    <w:rsid w:val="00C17C1D"/>
    <w:rsid w:val="00C17E59"/>
    <w:rsid w:val="00C17F98"/>
    <w:rsid w:val="00C200F3"/>
    <w:rsid w:val="00C20542"/>
    <w:rsid w:val="00C2090F"/>
    <w:rsid w:val="00C209F0"/>
    <w:rsid w:val="00C20EFE"/>
    <w:rsid w:val="00C214C9"/>
    <w:rsid w:val="00C2203B"/>
    <w:rsid w:val="00C22125"/>
    <w:rsid w:val="00C225E1"/>
    <w:rsid w:val="00C22D8A"/>
    <w:rsid w:val="00C23FBF"/>
    <w:rsid w:val="00C24495"/>
    <w:rsid w:val="00C246BE"/>
    <w:rsid w:val="00C24833"/>
    <w:rsid w:val="00C24D66"/>
    <w:rsid w:val="00C25131"/>
    <w:rsid w:val="00C25FD5"/>
    <w:rsid w:val="00C268DE"/>
    <w:rsid w:val="00C26C33"/>
    <w:rsid w:val="00C26CC9"/>
    <w:rsid w:val="00C26FFA"/>
    <w:rsid w:val="00C27283"/>
    <w:rsid w:val="00C2734C"/>
    <w:rsid w:val="00C27BAB"/>
    <w:rsid w:val="00C27C7E"/>
    <w:rsid w:val="00C27FC3"/>
    <w:rsid w:val="00C312D1"/>
    <w:rsid w:val="00C31359"/>
    <w:rsid w:val="00C323D1"/>
    <w:rsid w:val="00C3261B"/>
    <w:rsid w:val="00C32BB3"/>
    <w:rsid w:val="00C32D40"/>
    <w:rsid w:val="00C336D3"/>
    <w:rsid w:val="00C33EFB"/>
    <w:rsid w:val="00C33FA9"/>
    <w:rsid w:val="00C34E24"/>
    <w:rsid w:val="00C350DE"/>
    <w:rsid w:val="00C35D8D"/>
    <w:rsid w:val="00C35E32"/>
    <w:rsid w:val="00C35F2F"/>
    <w:rsid w:val="00C35FC9"/>
    <w:rsid w:val="00C363E9"/>
    <w:rsid w:val="00C36AD9"/>
    <w:rsid w:val="00C3713F"/>
    <w:rsid w:val="00C4042E"/>
    <w:rsid w:val="00C40D2F"/>
    <w:rsid w:val="00C425B3"/>
    <w:rsid w:val="00C428D8"/>
    <w:rsid w:val="00C42FAE"/>
    <w:rsid w:val="00C431EA"/>
    <w:rsid w:val="00C43581"/>
    <w:rsid w:val="00C4370B"/>
    <w:rsid w:val="00C43A4B"/>
    <w:rsid w:val="00C44822"/>
    <w:rsid w:val="00C44E82"/>
    <w:rsid w:val="00C455F9"/>
    <w:rsid w:val="00C45F4F"/>
    <w:rsid w:val="00C4748E"/>
    <w:rsid w:val="00C475EE"/>
    <w:rsid w:val="00C47FEF"/>
    <w:rsid w:val="00C52529"/>
    <w:rsid w:val="00C5322D"/>
    <w:rsid w:val="00C53F19"/>
    <w:rsid w:val="00C541AD"/>
    <w:rsid w:val="00C54ABD"/>
    <w:rsid w:val="00C54AED"/>
    <w:rsid w:val="00C54D63"/>
    <w:rsid w:val="00C55810"/>
    <w:rsid w:val="00C5603D"/>
    <w:rsid w:val="00C56398"/>
    <w:rsid w:val="00C56F66"/>
    <w:rsid w:val="00C576DE"/>
    <w:rsid w:val="00C57F9D"/>
    <w:rsid w:val="00C605D3"/>
    <w:rsid w:val="00C607AB"/>
    <w:rsid w:val="00C611EB"/>
    <w:rsid w:val="00C61518"/>
    <w:rsid w:val="00C61769"/>
    <w:rsid w:val="00C6181E"/>
    <w:rsid w:val="00C61AF7"/>
    <w:rsid w:val="00C62F0A"/>
    <w:rsid w:val="00C635BC"/>
    <w:rsid w:val="00C64D49"/>
    <w:rsid w:val="00C650E5"/>
    <w:rsid w:val="00C6609C"/>
    <w:rsid w:val="00C6619B"/>
    <w:rsid w:val="00C66A24"/>
    <w:rsid w:val="00C66ADF"/>
    <w:rsid w:val="00C66BA0"/>
    <w:rsid w:val="00C67E24"/>
    <w:rsid w:val="00C705CA"/>
    <w:rsid w:val="00C7081F"/>
    <w:rsid w:val="00C70E1F"/>
    <w:rsid w:val="00C7171D"/>
    <w:rsid w:val="00C71D5A"/>
    <w:rsid w:val="00C7276B"/>
    <w:rsid w:val="00C72825"/>
    <w:rsid w:val="00C72D2B"/>
    <w:rsid w:val="00C73491"/>
    <w:rsid w:val="00C73A8E"/>
    <w:rsid w:val="00C73B19"/>
    <w:rsid w:val="00C73DD5"/>
    <w:rsid w:val="00C74218"/>
    <w:rsid w:val="00C74E7D"/>
    <w:rsid w:val="00C755F8"/>
    <w:rsid w:val="00C763FC"/>
    <w:rsid w:val="00C765B3"/>
    <w:rsid w:val="00C765F6"/>
    <w:rsid w:val="00C766EF"/>
    <w:rsid w:val="00C76ADA"/>
    <w:rsid w:val="00C76E6D"/>
    <w:rsid w:val="00C77070"/>
    <w:rsid w:val="00C776C2"/>
    <w:rsid w:val="00C77834"/>
    <w:rsid w:val="00C80A48"/>
    <w:rsid w:val="00C80DFA"/>
    <w:rsid w:val="00C81CAB"/>
    <w:rsid w:val="00C81F2F"/>
    <w:rsid w:val="00C8207A"/>
    <w:rsid w:val="00C8294F"/>
    <w:rsid w:val="00C831BE"/>
    <w:rsid w:val="00C834DA"/>
    <w:rsid w:val="00C835FA"/>
    <w:rsid w:val="00C83E26"/>
    <w:rsid w:val="00C83F89"/>
    <w:rsid w:val="00C843AD"/>
    <w:rsid w:val="00C85094"/>
    <w:rsid w:val="00C85D0C"/>
    <w:rsid w:val="00C85D28"/>
    <w:rsid w:val="00C86AA2"/>
    <w:rsid w:val="00C86B6B"/>
    <w:rsid w:val="00C86BE6"/>
    <w:rsid w:val="00C86F78"/>
    <w:rsid w:val="00C87D00"/>
    <w:rsid w:val="00C87F5B"/>
    <w:rsid w:val="00C90383"/>
    <w:rsid w:val="00C9039F"/>
    <w:rsid w:val="00C90C3A"/>
    <w:rsid w:val="00C9203D"/>
    <w:rsid w:val="00C92341"/>
    <w:rsid w:val="00C92772"/>
    <w:rsid w:val="00C932D3"/>
    <w:rsid w:val="00C93738"/>
    <w:rsid w:val="00C938A5"/>
    <w:rsid w:val="00C93E62"/>
    <w:rsid w:val="00C93F1C"/>
    <w:rsid w:val="00C93FB3"/>
    <w:rsid w:val="00C94CDF"/>
    <w:rsid w:val="00C94ED9"/>
    <w:rsid w:val="00C94F98"/>
    <w:rsid w:val="00C950D9"/>
    <w:rsid w:val="00C9569B"/>
    <w:rsid w:val="00C957EF"/>
    <w:rsid w:val="00C9586F"/>
    <w:rsid w:val="00C962A1"/>
    <w:rsid w:val="00C970F3"/>
    <w:rsid w:val="00C971F7"/>
    <w:rsid w:val="00C97443"/>
    <w:rsid w:val="00C977E0"/>
    <w:rsid w:val="00C97C48"/>
    <w:rsid w:val="00CA0013"/>
    <w:rsid w:val="00CA03BB"/>
    <w:rsid w:val="00CA0F5D"/>
    <w:rsid w:val="00CA13A5"/>
    <w:rsid w:val="00CA1C25"/>
    <w:rsid w:val="00CA24D7"/>
    <w:rsid w:val="00CA26E3"/>
    <w:rsid w:val="00CA2AA8"/>
    <w:rsid w:val="00CA2C2D"/>
    <w:rsid w:val="00CA2D08"/>
    <w:rsid w:val="00CA2D42"/>
    <w:rsid w:val="00CA3257"/>
    <w:rsid w:val="00CA3445"/>
    <w:rsid w:val="00CA369A"/>
    <w:rsid w:val="00CA3B0F"/>
    <w:rsid w:val="00CA3C59"/>
    <w:rsid w:val="00CA3ED2"/>
    <w:rsid w:val="00CA411E"/>
    <w:rsid w:val="00CA44D1"/>
    <w:rsid w:val="00CA5046"/>
    <w:rsid w:val="00CA5865"/>
    <w:rsid w:val="00CA626B"/>
    <w:rsid w:val="00CA7806"/>
    <w:rsid w:val="00CA7DF8"/>
    <w:rsid w:val="00CA7E09"/>
    <w:rsid w:val="00CB0617"/>
    <w:rsid w:val="00CB10BE"/>
    <w:rsid w:val="00CB164D"/>
    <w:rsid w:val="00CB185C"/>
    <w:rsid w:val="00CB1EAC"/>
    <w:rsid w:val="00CB2099"/>
    <w:rsid w:val="00CB2391"/>
    <w:rsid w:val="00CB35AF"/>
    <w:rsid w:val="00CB3D81"/>
    <w:rsid w:val="00CB3E58"/>
    <w:rsid w:val="00CB4BF0"/>
    <w:rsid w:val="00CB5702"/>
    <w:rsid w:val="00CB5ABE"/>
    <w:rsid w:val="00CB62FE"/>
    <w:rsid w:val="00CB63C4"/>
    <w:rsid w:val="00CB6D40"/>
    <w:rsid w:val="00CB73BE"/>
    <w:rsid w:val="00CB7904"/>
    <w:rsid w:val="00CB7A67"/>
    <w:rsid w:val="00CB7DA4"/>
    <w:rsid w:val="00CC0ACA"/>
    <w:rsid w:val="00CC14B8"/>
    <w:rsid w:val="00CC196D"/>
    <w:rsid w:val="00CC1BEB"/>
    <w:rsid w:val="00CC1E09"/>
    <w:rsid w:val="00CC20F3"/>
    <w:rsid w:val="00CC23EA"/>
    <w:rsid w:val="00CC278E"/>
    <w:rsid w:val="00CC2930"/>
    <w:rsid w:val="00CC2B2F"/>
    <w:rsid w:val="00CC2F55"/>
    <w:rsid w:val="00CC319A"/>
    <w:rsid w:val="00CC3285"/>
    <w:rsid w:val="00CC3806"/>
    <w:rsid w:val="00CC3D10"/>
    <w:rsid w:val="00CC41B1"/>
    <w:rsid w:val="00CC4251"/>
    <w:rsid w:val="00CC4897"/>
    <w:rsid w:val="00CC4CA7"/>
    <w:rsid w:val="00CC55C4"/>
    <w:rsid w:val="00CC5D39"/>
    <w:rsid w:val="00CC773E"/>
    <w:rsid w:val="00CC789F"/>
    <w:rsid w:val="00CC7BEF"/>
    <w:rsid w:val="00CC7FED"/>
    <w:rsid w:val="00CD0883"/>
    <w:rsid w:val="00CD0A4C"/>
    <w:rsid w:val="00CD0A82"/>
    <w:rsid w:val="00CD210F"/>
    <w:rsid w:val="00CD2B8C"/>
    <w:rsid w:val="00CD37C8"/>
    <w:rsid w:val="00CD462E"/>
    <w:rsid w:val="00CD4CE3"/>
    <w:rsid w:val="00CD5D8B"/>
    <w:rsid w:val="00CD61DF"/>
    <w:rsid w:val="00CD6983"/>
    <w:rsid w:val="00CD7ABC"/>
    <w:rsid w:val="00CE04FA"/>
    <w:rsid w:val="00CE0733"/>
    <w:rsid w:val="00CE07CF"/>
    <w:rsid w:val="00CE0CD7"/>
    <w:rsid w:val="00CE126C"/>
    <w:rsid w:val="00CE1858"/>
    <w:rsid w:val="00CE1BE7"/>
    <w:rsid w:val="00CE1C1C"/>
    <w:rsid w:val="00CE2149"/>
    <w:rsid w:val="00CE2B14"/>
    <w:rsid w:val="00CE401F"/>
    <w:rsid w:val="00CE4224"/>
    <w:rsid w:val="00CE4580"/>
    <w:rsid w:val="00CE46D4"/>
    <w:rsid w:val="00CE4996"/>
    <w:rsid w:val="00CE5B51"/>
    <w:rsid w:val="00CE5D7F"/>
    <w:rsid w:val="00CE631F"/>
    <w:rsid w:val="00CE6AAA"/>
    <w:rsid w:val="00CE6C41"/>
    <w:rsid w:val="00CE6E78"/>
    <w:rsid w:val="00CE7099"/>
    <w:rsid w:val="00CE718E"/>
    <w:rsid w:val="00CE76DA"/>
    <w:rsid w:val="00CF0D5C"/>
    <w:rsid w:val="00CF15B1"/>
    <w:rsid w:val="00CF1B7E"/>
    <w:rsid w:val="00CF1DF6"/>
    <w:rsid w:val="00CF203B"/>
    <w:rsid w:val="00CF20D4"/>
    <w:rsid w:val="00CF2433"/>
    <w:rsid w:val="00CF28B0"/>
    <w:rsid w:val="00CF2FF4"/>
    <w:rsid w:val="00CF33F6"/>
    <w:rsid w:val="00CF37BE"/>
    <w:rsid w:val="00CF385E"/>
    <w:rsid w:val="00CF3BA8"/>
    <w:rsid w:val="00CF43A4"/>
    <w:rsid w:val="00CF4947"/>
    <w:rsid w:val="00CF4AB2"/>
    <w:rsid w:val="00CF5015"/>
    <w:rsid w:val="00CF534B"/>
    <w:rsid w:val="00CF5D04"/>
    <w:rsid w:val="00CF6261"/>
    <w:rsid w:val="00CF6400"/>
    <w:rsid w:val="00CF6A6B"/>
    <w:rsid w:val="00D0014E"/>
    <w:rsid w:val="00D00D4E"/>
    <w:rsid w:val="00D00E3D"/>
    <w:rsid w:val="00D0107D"/>
    <w:rsid w:val="00D015F9"/>
    <w:rsid w:val="00D0204F"/>
    <w:rsid w:val="00D025C1"/>
    <w:rsid w:val="00D030DF"/>
    <w:rsid w:val="00D03105"/>
    <w:rsid w:val="00D039F9"/>
    <w:rsid w:val="00D042C3"/>
    <w:rsid w:val="00D04883"/>
    <w:rsid w:val="00D04E09"/>
    <w:rsid w:val="00D050A9"/>
    <w:rsid w:val="00D05469"/>
    <w:rsid w:val="00D05AB0"/>
    <w:rsid w:val="00D05F15"/>
    <w:rsid w:val="00D06205"/>
    <w:rsid w:val="00D062FD"/>
    <w:rsid w:val="00D0639B"/>
    <w:rsid w:val="00D072C4"/>
    <w:rsid w:val="00D103CB"/>
    <w:rsid w:val="00D1060C"/>
    <w:rsid w:val="00D1139A"/>
    <w:rsid w:val="00D115C0"/>
    <w:rsid w:val="00D11991"/>
    <w:rsid w:val="00D119BB"/>
    <w:rsid w:val="00D11D3E"/>
    <w:rsid w:val="00D12328"/>
    <w:rsid w:val="00D123D3"/>
    <w:rsid w:val="00D1252E"/>
    <w:rsid w:val="00D12A1B"/>
    <w:rsid w:val="00D136C8"/>
    <w:rsid w:val="00D14866"/>
    <w:rsid w:val="00D14AEC"/>
    <w:rsid w:val="00D14AFC"/>
    <w:rsid w:val="00D1556D"/>
    <w:rsid w:val="00D15794"/>
    <w:rsid w:val="00D15E29"/>
    <w:rsid w:val="00D162EA"/>
    <w:rsid w:val="00D166F8"/>
    <w:rsid w:val="00D1694C"/>
    <w:rsid w:val="00D16DAB"/>
    <w:rsid w:val="00D172E1"/>
    <w:rsid w:val="00D17958"/>
    <w:rsid w:val="00D2065F"/>
    <w:rsid w:val="00D20815"/>
    <w:rsid w:val="00D21281"/>
    <w:rsid w:val="00D22968"/>
    <w:rsid w:val="00D22ABE"/>
    <w:rsid w:val="00D22C5D"/>
    <w:rsid w:val="00D2358D"/>
    <w:rsid w:val="00D2391C"/>
    <w:rsid w:val="00D24765"/>
    <w:rsid w:val="00D25176"/>
    <w:rsid w:val="00D2566C"/>
    <w:rsid w:val="00D25BF4"/>
    <w:rsid w:val="00D2614C"/>
    <w:rsid w:val="00D26522"/>
    <w:rsid w:val="00D26A3F"/>
    <w:rsid w:val="00D26EFC"/>
    <w:rsid w:val="00D278CA"/>
    <w:rsid w:val="00D27971"/>
    <w:rsid w:val="00D27B2B"/>
    <w:rsid w:val="00D27F8D"/>
    <w:rsid w:val="00D30474"/>
    <w:rsid w:val="00D304CC"/>
    <w:rsid w:val="00D30DD1"/>
    <w:rsid w:val="00D3114C"/>
    <w:rsid w:val="00D31511"/>
    <w:rsid w:val="00D31574"/>
    <w:rsid w:val="00D31739"/>
    <w:rsid w:val="00D3183B"/>
    <w:rsid w:val="00D32542"/>
    <w:rsid w:val="00D32C7B"/>
    <w:rsid w:val="00D32FBB"/>
    <w:rsid w:val="00D33929"/>
    <w:rsid w:val="00D34847"/>
    <w:rsid w:val="00D34CDC"/>
    <w:rsid w:val="00D35694"/>
    <w:rsid w:val="00D3640F"/>
    <w:rsid w:val="00D3702B"/>
    <w:rsid w:val="00D3705B"/>
    <w:rsid w:val="00D37685"/>
    <w:rsid w:val="00D37EEF"/>
    <w:rsid w:val="00D422DE"/>
    <w:rsid w:val="00D432A0"/>
    <w:rsid w:val="00D43374"/>
    <w:rsid w:val="00D44531"/>
    <w:rsid w:val="00D45CEA"/>
    <w:rsid w:val="00D4662C"/>
    <w:rsid w:val="00D467E6"/>
    <w:rsid w:val="00D46BEC"/>
    <w:rsid w:val="00D46C03"/>
    <w:rsid w:val="00D47080"/>
    <w:rsid w:val="00D47287"/>
    <w:rsid w:val="00D4754D"/>
    <w:rsid w:val="00D475A3"/>
    <w:rsid w:val="00D47871"/>
    <w:rsid w:val="00D50444"/>
    <w:rsid w:val="00D50881"/>
    <w:rsid w:val="00D519F2"/>
    <w:rsid w:val="00D527B7"/>
    <w:rsid w:val="00D52F54"/>
    <w:rsid w:val="00D53587"/>
    <w:rsid w:val="00D54D5C"/>
    <w:rsid w:val="00D5502C"/>
    <w:rsid w:val="00D55E38"/>
    <w:rsid w:val="00D5601F"/>
    <w:rsid w:val="00D5687F"/>
    <w:rsid w:val="00D56A23"/>
    <w:rsid w:val="00D56EE9"/>
    <w:rsid w:val="00D56FF3"/>
    <w:rsid w:val="00D5718A"/>
    <w:rsid w:val="00D5719C"/>
    <w:rsid w:val="00D57548"/>
    <w:rsid w:val="00D57587"/>
    <w:rsid w:val="00D5774F"/>
    <w:rsid w:val="00D5796E"/>
    <w:rsid w:val="00D57E1B"/>
    <w:rsid w:val="00D60298"/>
    <w:rsid w:val="00D60AFE"/>
    <w:rsid w:val="00D60F31"/>
    <w:rsid w:val="00D61AAF"/>
    <w:rsid w:val="00D626DC"/>
    <w:rsid w:val="00D62CF6"/>
    <w:rsid w:val="00D63A56"/>
    <w:rsid w:val="00D64C7D"/>
    <w:rsid w:val="00D654B5"/>
    <w:rsid w:val="00D657B1"/>
    <w:rsid w:val="00D65952"/>
    <w:rsid w:val="00D65CF2"/>
    <w:rsid w:val="00D66B30"/>
    <w:rsid w:val="00D66BEB"/>
    <w:rsid w:val="00D66EF5"/>
    <w:rsid w:val="00D6738E"/>
    <w:rsid w:val="00D67451"/>
    <w:rsid w:val="00D674FB"/>
    <w:rsid w:val="00D678DD"/>
    <w:rsid w:val="00D703F9"/>
    <w:rsid w:val="00D70415"/>
    <w:rsid w:val="00D70EB3"/>
    <w:rsid w:val="00D71A99"/>
    <w:rsid w:val="00D71AA9"/>
    <w:rsid w:val="00D72C51"/>
    <w:rsid w:val="00D73003"/>
    <w:rsid w:val="00D73374"/>
    <w:rsid w:val="00D73403"/>
    <w:rsid w:val="00D7631C"/>
    <w:rsid w:val="00D76370"/>
    <w:rsid w:val="00D77714"/>
    <w:rsid w:val="00D778A7"/>
    <w:rsid w:val="00D77919"/>
    <w:rsid w:val="00D77CBB"/>
    <w:rsid w:val="00D80543"/>
    <w:rsid w:val="00D80A91"/>
    <w:rsid w:val="00D813C7"/>
    <w:rsid w:val="00D81A3B"/>
    <w:rsid w:val="00D8305C"/>
    <w:rsid w:val="00D83065"/>
    <w:rsid w:val="00D837C1"/>
    <w:rsid w:val="00D837EC"/>
    <w:rsid w:val="00D83EDB"/>
    <w:rsid w:val="00D8460A"/>
    <w:rsid w:val="00D84B63"/>
    <w:rsid w:val="00D84E1A"/>
    <w:rsid w:val="00D84F9C"/>
    <w:rsid w:val="00D85E58"/>
    <w:rsid w:val="00D865D6"/>
    <w:rsid w:val="00D87644"/>
    <w:rsid w:val="00D87946"/>
    <w:rsid w:val="00D87A87"/>
    <w:rsid w:val="00D87E8E"/>
    <w:rsid w:val="00D87E9C"/>
    <w:rsid w:val="00D90210"/>
    <w:rsid w:val="00D906FD"/>
    <w:rsid w:val="00D90DE8"/>
    <w:rsid w:val="00D913B6"/>
    <w:rsid w:val="00D91723"/>
    <w:rsid w:val="00D91977"/>
    <w:rsid w:val="00D92439"/>
    <w:rsid w:val="00D928BF"/>
    <w:rsid w:val="00D9324A"/>
    <w:rsid w:val="00D932E7"/>
    <w:rsid w:val="00D933DB"/>
    <w:rsid w:val="00D94280"/>
    <w:rsid w:val="00D943C5"/>
    <w:rsid w:val="00D943F2"/>
    <w:rsid w:val="00D94A45"/>
    <w:rsid w:val="00D94CD4"/>
    <w:rsid w:val="00D95078"/>
    <w:rsid w:val="00D95DA1"/>
    <w:rsid w:val="00D95ECE"/>
    <w:rsid w:val="00D965E2"/>
    <w:rsid w:val="00D96C61"/>
    <w:rsid w:val="00D97A17"/>
    <w:rsid w:val="00DA013B"/>
    <w:rsid w:val="00DA0224"/>
    <w:rsid w:val="00DA0C6D"/>
    <w:rsid w:val="00DA0CA3"/>
    <w:rsid w:val="00DA1303"/>
    <w:rsid w:val="00DA17FA"/>
    <w:rsid w:val="00DA18B1"/>
    <w:rsid w:val="00DA2E12"/>
    <w:rsid w:val="00DA374A"/>
    <w:rsid w:val="00DA3A22"/>
    <w:rsid w:val="00DA43C3"/>
    <w:rsid w:val="00DA47C6"/>
    <w:rsid w:val="00DA4DB7"/>
    <w:rsid w:val="00DA4F8C"/>
    <w:rsid w:val="00DA57C5"/>
    <w:rsid w:val="00DA66B8"/>
    <w:rsid w:val="00DA7532"/>
    <w:rsid w:val="00DA7714"/>
    <w:rsid w:val="00DB245F"/>
    <w:rsid w:val="00DB2913"/>
    <w:rsid w:val="00DB2C92"/>
    <w:rsid w:val="00DB32FF"/>
    <w:rsid w:val="00DB3860"/>
    <w:rsid w:val="00DB49C0"/>
    <w:rsid w:val="00DB4BE5"/>
    <w:rsid w:val="00DB51C0"/>
    <w:rsid w:val="00DB53F6"/>
    <w:rsid w:val="00DB556D"/>
    <w:rsid w:val="00DB5948"/>
    <w:rsid w:val="00DB5D12"/>
    <w:rsid w:val="00DB60EA"/>
    <w:rsid w:val="00DB65F8"/>
    <w:rsid w:val="00DB67ED"/>
    <w:rsid w:val="00DB6EA8"/>
    <w:rsid w:val="00DB798D"/>
    <w:rsid w:val="00DB7B5F"/>
    <w:rsid w:val="00DC0B0B"/>
    <w:rsid w:val="00DC116C"/>
    <w:rsid w:val="00DC1226"/>
    <w:rsid w:val="00DC131D"/>
    <w:rsid w:val="00DC16C7"/>
    <w:rsid w:val="00DC33AE"/>
    <w:rsid w:val="00DC36AB"/>
    <w:rsid w:val="00DC3BB1"/>
    <w:rsid w:val="00DC42E7"/>
    <w:rsid w:val="00DC450B"/>
    <w:rsid w:val="00DC5024"/>
    <w:rsid w:val="00DC62B0"/>
    <w:rsid w:val="00DC696E"/>
    <w:rsid w:val="00DC7070"/>
    <w:rsid w:val="00DC73A2"/>
    <w:rsid w:val="00DC77F4"/>
    <w:rsid w:val="00DC7C9E"/>
    <w:rsid w:val="00DC7D97"/>
    <w:rsid w:val="00DD05B1"/>
    <w:rsid w:val="00DD20C4"/>
    <w:rsid w:val="00DD20D0"/>
    <w:rsid w:val="00DD2603"/>
    <w:rsid w:val="00DD2E4D"/>
    <w:rsid w:val="00DD3472"/>
    <w:rsid w:val="00DD4E2B"/>
    <w:rsid w:val="00DD53DF"/>
    <w:rsid w:val="00DD6C46"/>
    <w:rsid w:val="00DD7CD9"/>
    <w:rsid w:val="00DD7F46"/>
    <w:rsid w:val="00DE0A43"/>
    <w:rsid w:val="00DE0B11"/>
    <w:rsid w:val="00DE11A7"/>
    <w:rsid w:val="00DE15B2"/>
    <w:rsid w:val="00DE1638"/>
    <w:rsid w:val="00DE19B8"/>
    <w:rsid w:val="00DE217D"/>
    <w:rsid w:val="00DE23AD"/>
    <w:rsid w:val="00DE28F8"/>
    <w:rsid w:val="00DE2BF9"/>
    <w:rsid w:val="00DE2C48"/>
    <w:rsid w:val="00DE2CAB"/>
    <w:rsid w:val="00DE3754"/>
    <w:rsid w:val="00DE37BA"/>
    <w:rsid w:val="00DE391A"/>
    <w:rsid w:val="00DE39DE"/>
    <w:rsid w:val="00DE3EBC"/>
    <w:rsid w:val="00DE43D8"/>
    <w:rsid w:val="00DE5996"/>
    <w:rsid w:val="00DE67C4"/>
    <w:rsid w:val="00DE6AC6"/>
    <w:rsid w:val="00DE6B95"/>
    <w:rsid w:val="00DE6C59"/>
    <w:rsid w:val="00DE74A2"/>
    <w:rsid w:val="00DE7C49"/>
    <w:rsid w:val="00DE7F6B"/>
    <w:rsid w:val="00DF01ED"/>
    <w:rsid w:val="00DF0CF4"/>
    <w:rsid w:val="00DF1864"/>
    <w:rsid w:val="00DF1EC4"/>
    <w:rsid w:val="00DF21A7"/>
    <w:rsid w:val="00DF247C"/>
    <w:rsid w:val="00DF30F0"/>
    <w:rsid w:val="00DF3254"/>
    <w:rsid w:val="00DF33CB"/>
    <w:rsid w:val="00DF362C"/>
    <w:rsid w:val="00DF419A"/>
    <w:rsid w:val="00DF42EF"/>
    <w:rsid w:val="00DF4967"/>
    <w:rsid w:val="00DF4AFF"/>
    <w:rsid w:val="00DF4BC5"/>
    <w:rsid w:val="00DF4CEB"/>
    <w:rsid w:val="00DF4DB2"/>
    <w:rsid w:val="00DF4E95"/>
    <w:rsid w:val="00DF5159"/>
    <w:rsid w:val="00DF5241"/>
    <w:rsid w:val="00DF562D"/>
    <w:rsid w:val="00DF5672"/>
    <w:rsid w:val="00DF6024"/>
    <w:rsid w:val="00DF662D"/>
    <w:rsid w:val="00DF68B1"/>
    <w:rsid w:val="00DF711E"/>
    <w:rsid w:val="00DF71C5"/>
    <w:rsid w:val="00DF7828"/>
    <w:rsid w:val="00DF7E70"/>
    <w:rsid w:val="00E00094"/>
    <w:rsid w:val="00E00C47"/>
    <w:rsid w:val="00E00FBB"/>
    <w:rsid w:val="00E02788"/>
    <w:rsid w:val="00E02DDD"/>
    <w:rsid w:val="00E02EA5"/>
    <w:rsid w:val="00E037D1"/>
    <w:rsid w:val="00E0456C"/>
    <w:rsid w:val="00E047A8"/>
    <w:rsid w:val="00E04D31"/>
    <w:rsid w:val="00E05891"/>
    <w:rsid w:val="00E06D74"/>
    <w:rsid w:val="00E07330"/>
    <w:rsid w:val="00E07999"/>
    <w:rsid w:val="00E07DC6"/>
    <w:rsid w:val="00E100D3"/>
    <w:rsid w:val="00E10354"/>
    <w:rsid w:val="00E10550"/>
    <w:rsid w:val="00E110EC"/>
    <w:rsid w:val="00E125A1"/>
    <w:rsid w:val="00E13118"/>
    <w:rsid w:val="00E13E3D"/>
    <w:rsid w:val="00E142DD"/>
    <w:rsid w:val="00E14A0E"/>
    <w:rsid w:val="00E14BD9"/>
    <w:rsid w:val="00E152E0"/>
    <w:rsid w:val="00E15FCC"/>
    <w:rsid w:val="00E1603C"/>
    <w:rsid w:val="00E1704E"/>
    <w:rsid w:val="00E170CE"/>
    <w:rsid w:val="00E17155"/>
    <w:rsid w:val="00E17235"/>
    <w:rsid w:val="00E1782A"/>
    <w:rsid w:val="00E17CB2"/>
    <w:rsid w:val="00E17CD0"/>
    <w:rsid w:val="00E17D24"/>
    <w:rsid w:val="00E20BB6"/>
    <w:rsid w:val="00E215F0"/>
    <w:rsid w:val="00E217D9"/>
    <w:rsid w:val="00E22042"/>
    <w:rsid w:val="00E2259E"/>
    <w:rsid w:val="00E22C72"/>
    <w:rsid w:val="00E233BE"/>
    <w:rsid w:val="00E233ED"/>
    <w:rsid w:val="00E2342E"/>
    <w:rsid w:val="00E23600"/>
    <w:rsid w:val="00E23B4E"/>
    <w:rsid w:val="00E240A4"/>
    <w:rsid w:val="00E241C6"/>
    <w:rsid w:val="00E24ACF"/>
    <w:rsid w:val="00E25270"/>
    <w:rsid w:val="00E253E3"/>
    <w:rsid w:val="00E2542E"/>
    <w:rsid w:val="00E25598"/>
    <w:rsid w:val="00E25907"/>
    <w:rsid w:val="00E27078"/>
    <w:rsid w:val="00E271C5"/>
    <w:rsid w:val="00E2765F"/>
    <w:rsid w:val="00E27C8B"/>
    <w:rsid w:val="00E30454"/>
    <w:rsid w:val="00E31360"/>
    <w:rsid w:val="00E314C4"/>
    <w:rsid w:val="00E31834"/>
    <w:rsid w:val="00E32180"/>
    <w:rsid w:val="00E32582"/>
    <w:rsid w:val="00E3259E"/>
    <w:rsid w:val="00E329D1"/>
    <w:rsid w:val="00E33964"/>
    <w:rsid w:val="00E341B3"/>
    <w:rsid w:val="00E346DC"/>
    <w:rsid w:val="00E34F48"/>
    <w:rsid w:val="00E355AC"/>
    <w:rsid w:val="00E358C4"/>
    <w:rsid w:val="00E35D2F"/>
    <w:rsid w:val="00E35F4F"/>
    <w:rsid w:val="00E3638D"/>
    <w:rsid w:val="00E377CC"/>
    <w:rsid w:val="00E37DC4"/>
    <w:rsid w:val="00E401B3"/>
    <w:rsid w:val="00E41F23"/>
    <w:rsid w:val="00E421EF"/>
    <w:rsid w:val="00E42283"/>
    <w:rsid w:val="00E42387"/>
    <w:rsid w:val="00E424E3"/>
    <w:rsid w:val="00E42736"/>
    <w:rsid w:val="00E42E4F"/>
    <w:rsid w:val="00E43793"/>
    <w:rsid w:val="00E438AF"/>
    <w:rsid w:val="00E43B3F"/>
    <w:rsid w:val="00E43B8B"/>
    <w:rsid w:val="00E44C26"/>
    <w:rsid w:val="00E44FC9"/>
    <w:rsid w:val="00E4533D"/>
    <w:rsid w:val="00E45570"/>
    <w:rsid w:val="00E45875"/>
    <w:rsid w:val="00E458C5"/>
    <w:rsid w:val="00E45FBD"/>
    <w:rsid w:val="00E4643E"/>
    <w:rsid w:val="00E464C3"/>
    <w:rsid w:val="00E46609"/>
    <w:rsid w:val="00E471FD"/>
    <w:rsid w:val="00E50461"/>
    <w:rsid w:val="00E50BCE"/>
    <w:rsid w:val="00E51170"/>
    <w:rsid w:val="00E51507"/>
    <w:rsid w:val="00E51511"/>
    <w:rsid w:val="00E516FA"/>
    <w:rsid w:val="00E51983"/>
    <w:rsid w:val="00E51C14"/>
    <w:rsid w:val="00E51E3D"/>
    <w:rsid w:val="00E51F74"/>
    <w:rsid w:val="00E5272D"/>
    <w:rsid w:val="00E5298F"/>
    <w:rsid w:val="00E52B1B"/>
    <w:rsid w:val="00E53357"/>
    <w:rsid w:val="00E536CF"/>
    <w:rsid w:val="00E53DCA"/>
    <w:rsid w:val="00E5426E"/>
    <w:rsid w:val="00E54758"/>
    <w:rsid w:val="00E559A3"/>
    <w:rsid w:val="00E56D86"/>
    <w:rsid w:val="00E56E1F"/>
    <w:rsid w:val="00E571E1"/>
    <w:rsid w:val="00E574A2"/>
    <w:rsid w:val="00E577E9"/>
    <w:rsid w:val="00E60121"/>
    <w:rsid w:val="00E60299"/>
    <w:rsid w:val="00E6080D"/>
    <w:rsid w:val="00E609CF"/>
    <w:rsid w:val="00E61F77"/>
    <w:rsid w:val="00E62337"/>
    <w:rsid w:val="00E62F59"/>
    <w:rsid w:val="00E63704"/>
    <w:rsid w:val="00E6376C"/>
    <w:rsid w:val="00E63965"/>
    <w:rsid w:val="00E640A8"/>
    <w:rsid w:val="00E640E7"/>
    <w:rsid w:val="00E6442C"/>
    <w:rsid w:val="00E64603"/>
    <w:rsid w:val="00E64AB0"/>
    <w:rsid w:val="00E6568A"/>
    <w:rsid w:val="00E660AD"/>
    <w:rsid w:val="00E66296"/>
    <w:rsid w:val="00E66B4F"/>
    <w:rsid w:val="00E66F93"/>
    <w:rsid w:val="00E674EE"/>
    <w:rsid w:val="00E678D5"/>
    <w:rsid w:val="00E704DC"/>
    <w:rsid w:val="00E7063C"/>
    <w:rsid w:val="00E70AC7"/>
    <w:rsid w:val="00E70D17"/>
    <w:rsid w:val="00E714BF"/>
    <w:rsid w:val="00E714FC"/>
    <w:rsid w:val="00E7233A"/>
    <w:rsid w:val="00E72DA0"/>
    <w:rsid w:val="00E74653"/>
    <w:rsid w:val="00E75143"/>
    <w:rsid w:val="00E751BA"/>
    <w:rsid w:val="00E7527B"/>
    <w:rsid w:val="00E75C57"/>
    <w:rsid w:val="00E763F6"/>
    <w:rsid w:val="00E7667E"/>
    <w:rsid w:val="00E76892"/>
    <w:rsid w:val="00E769DD"/>
    <w:rsid w:val="00E76AA1"/>
    <w:rsid w:val="00E800F9"/>
    <w:rsid w:val="00E8019F"/>
    <w:rsid w:val="00E82306"/>
    <w:rsid w:val="00E8412B"/>
    <w:rsid w:val="00E84683"/>
    <w:rsid w:val="00E847E3"/>
    <w:rsid w:val="00E84D74"/>
    <w:rsid w:val="00E85410"/>
    <w:rsid w:val="00E865FE"/>
    <w:rsid w:val="00E86768"/>
    <w:rsid w:val="00E86AD8"/>
    <w:rsid w:val="00E8768C"/>
    <w:rsid w:val="00E903F4"/>
    <w:rsid w:val="00E9090F"/>
    <w:rsid w:val="00E9102A"/>
    <w:rsid w:val="00E91683"/>
    <w:rsid w:val="00E91697"/>
    <w:rsid w:val="00E9236A"/>
    <w:rsid w:val="00E9258F"/>
    <w:rsid w:val="00E9294B"/>
    <w:rsid w:val="00E92A88"/>
    <w:rsid w:val="00E93061"/>
    <w:rsid w:val="00E93248"/>
    <w:rsid w:val="00E93286"/>
    <w:rsid w:val="00E93FD6"/>
    <w:rsid w:val="00E94439"/>
    <w:rsid w:val="00E9462E"/>
    <w:rsid w:val="00E9491A"/>
    <w:rsid w:val="00E950C4"/>
    <w:rsid w:val="00E951D4"/>
    <w:rsid w:val="00E9643A"/>
    <w:rsid w:val="00E96B88"/>
    <w:rsid w:val="00E96D4A"/>
    <w:rsid w:val="00E97448"/>
    <w:rsid w:val="00E97B0A"/>
    <w:rsid w:val="00E97DF6"/>
    <w:rsid w:val="00E97F66"/>
    <w:rsid w:val="00EA01B3"/>
    <w:rsid w:val="00EA02C0"/>
    <w:rsid w:val="00EA02F1"/>
    <w:rsid w:val="00EA03DC"/>
    <w:rsid w:val="00EA04F3"/>
    <w:rsid w:val="00EA0E4C"/>
    <w:rsid w:val="00EA1236"/>
    <w:rsid w:val="00EA131A"/>
    <w:rsid w:val="00EA179E"/>
    <w:rsid w:val="00EA2D46"/>
    <w:rsid w:val="00EA32B1"/>
    <w:rsid w:val="00EA3E51"/>
    <w:rsid w:val="00EA48AB"/>
    <w:rsid w:val="00EA4DB3"/>
    <w:rsid w:val="00EA4FBA"/>
    <w:rsid w:val="00EA541F"/>
    <w:rsid w:val="00EA5CC2"/>
    <w:rsid w:val="00EA69CC"/>
    <w:rsid w:val="00EA6DE2"/>
    <w:rsid w:val="00EA725B"/>
    <w:rsid w:val="00EA7B7B"/>
    <w:rsid w:val="00EA7C31"/>
    <w:rsid w:val="00EA7D05"/>
    <w:rsid w:val="00EB019B"/>
    <w:rsid w:val="00EB0263"/>
    <w:rsid w:val="00EB0564"/>
    <w:rsid w:val="00EB0B4E"/>
    <w:rsid w:val="00EB0D5B"/>
    <w:rsid w:val="00EB1EF2"/>
    <w:rsid w:val="00EB2382"/>
    <w:rsid w:val="00EB2AD2"/>
    <w:rsid w:val="00EB31FC"/>
    <w:rsid w:val="00EB35C0"/>
    <w:rsid w:val="00EB36CE"/>
    <w:rsid w:val="00EB3FDC"/>
    <w:rsid w:val="00EB4782"/>
    <w:rsid w:val="00EB4906"/>
    <w:rsid w:val="00EB4E15"/>
    <w:rsid w:val="00EB5295"/>
    <w:rsid w:val="00EB54E7"/>
    <w:rsid w:val="00EB5AD6"/>
    <w:rsid w:val="00EB6064"/>
    <w:rsid w:val="00EB6138"/>
    <w:rsid w:val="00EB627E"/>
    <w:rsid w:val="00EB759B"/>
    <w:rsid w:val="00EB77A0"/>
    <w:rsid w:val="00EB7A33"/>
    <w:rsid w:val="00EB7FF3"/>
    <w:rsid w:val="00EC0781"/>
    <w:rsid w:val="00EC0F08"/>
    <w:rsid w:val="00EC1429"/>
    <w:rsid w:val="00EC1911"/>
    <w:rsid w:val="00EC1E43"/>
    <w:rsid w:val="00EC2335"/>
    <w:rsid w:val="00EC2BD3"/>
    <w:rsid w:val="00EC3120"/>
    <w:rsid w:val="00EC4107"/>
    <w:rsid w:val="00EC46AC"/>
    <w:rsid w:val="00EC4E79"/>
    <w:rsid w:val="00EC5281"/>
    <w:rsid w:val="00EC6554"/>
    <w:rsid w:val="00EC6605"/>
    <w:rsid w:val="00EC66E1"/>
    <w:rsid w:val="00EC6743"/>
    <w:rsid w:val="00EC67B2"/>
    <w:rsid w:val="00EC6C0A"/>
    <w:rsid w:val="00EC7312"/>
    <w:rsid w:val="00EC742D"/>
    <w:rsid w:val="00EC787C"/>
    <w:rsid w:val="00ED086A"/>
    <w:rsid w:val="00ED133C"/>
    <w:rsid w:val="00ED16E9"/>
    <w:rsid w:val="00ED1F57"/>
    <w:rsid w:val="00ED22EC"/>
    <w:rsid w:val="00ED26F1"/>
    <w:rsid w:val="00ED2E21"/>
    <w:rsid w:val="00ED3A3D"/>
    <w:rsid w:val="00ED3CD1"/>
    <w:rsid w:val="00ED3EF7"/>
    <w:rsid w:val="00ED42D4"/>
    <w:rsid w:val="00ED4823"/>
    <w:rsid w:val="00ED4AAF"/>
    <w:rsid w:val="00ED55AF"/>
    <w:rsid w:val="00ED5711"/>
    <w:rsid w:val="00ED5858"/>
    <w:rsid w:val="00ED6731"/>
    <w:rsid w:val="00ED68DE"/>
    <w:rsid w:val="00ED71C5"/>
    <w:rsid w:val="00ED7873"/>
    <w:rsid w:val="00ED7C61"/>
    <w:rsid w:val="00EE181D"/>
    <w:rsid w:val="00EE20E3"/>
    <w:rsid w:val="00EE249C"/>
    <w:rsid w:val="00EE293B"/>
    <w:rsid w:val="00EE45EB"/>
    <w:rsid w:val="00EE490D"/>
    <w:rsid w:val="00EE4D47"/>
    <w:rsid w:val="00EE4F71"/>
    <w:rsid w:val="00EE5309"/>
    <w:rsid w:val="00EE617C"/>
    <w:rsid w:val="00EE7D7A"/>
    <w:rsid w:val="00EF0380"/>
    <w:rsid w:val="00EF12F3"/>
    <w:rsid w:val="00EF15A8"/>
    <w:rsid w:val="00EF2126"/>
    <w:rsid w:val="00EF2592"/>
    <w:rsid w:val="00EF4497"/>
    <w:rsid w:val="00EF452E"/>
    <w:rsid w:val="00EF47FD"/>
    <w:rsid w:val="00EF4AB0"/>
    <w:rsid w:val="00EF4B2C"/>
    <w:rsid w:val="00EF5560"/>
    <w:rsid w:val="00EF5C94"/>
    <w:rsid w:val="00EF5CB8"/>
    <w:rsid w:val="00EF5F44"/>
    <w:rsid w:val="00EF6D34"/>
    <w:rsid w:val="00EF7240"/>
    <w:rsid w:val="00EF7B98"/>
    <w:rsid w:val="00EF7FD0"/>
    <w:rsid w:val="00F005A5"/>
    <w:rsid w:val="00F00722"/>
    <w:rsid w:val="00F009A6"/>
    <w:rsid w:val="00F00D5D"/>
    <w:rsid w:val="00F00DE4"/>
    <w:rsid w:val="00F01133"/>
    <w:rsid w:val="00F014EA"/>
    <w:rsid w:val="00F01769"/>
    <w:rsid w:val="00F02029"/>
    <w:rsid w:val="00F0282B"/>
    <w:rsid w:val="00F02C94"/>
    <w:rsid w:val="00F02DF8"/>
    <w:rsid w:val="00F03175"/>
    <w:rsid w:val="00F03396"/>
    <w:rsid w:val="00F03E0E"/>
    <w:rsid w:val="00F04BAA"/>
    <w:rsid w:val="00F05DC9"/>
    <w:rsid w:val="00F05E1D"/>
    <w:rsid w:val="00F06114"/>
    <w:rsid w:val="00F07635"/>
    <w:rsid w:val="00F10104"/>
    <w:rsid w:val="00F104BE"/>
    <w:rsid w:val="00F10A18"/>
    <w:rsid w:val="00F11006"/>
    <w:rsid w:val="00F1120B"/>
    <w:rsid w:val="00F11F26"/>
    <w:rsid w:val="00F12BB2"/>
    <w:rsid w:val="00F12D45"/>
    <w:rsid w:val="00F12EAA"/>
    <w:rsid w:val="00F12F79"/>
    <w:rsid w:val="00F13203"/>
    <w:rsid w:val="00F1376D"/>
    <w:rsid w:val="00F13911"/>
    <w:rsid w:val="00F13A4D"/>
    <w:rsid w:val="00F13CB6"/>
    <w:rsid w:val="00F14E12"/>
    <w:rsid w:val="00F14E81"/>
    <w:rsid w:val="00F150D7"/>
    <w:rsid w:val="00F158E9"/>
    <w:rsid w:val="00F15E0A"/>
    <w:rsid w:val="00F1621D"/>
    <w:rsid w:val="00F16824"/>
    <w:rsid w:val="00F179C1"/>
    <w:rsid w:val="00F20297"/>
    <w:rsid w:val="00F20BAA"/>
    <w:rsid w:val="00F20E3A"/>
    <w:rsid w:val="00F22624"/>
    <w:rsid w:val="00F22943"/>
    <w:rsid w:val="00F23349"/>
    <w:rsid w:val="00F2367E"/>
    <w:rsid w:val="00F23F93"/>
    <w:rsid w:val="00F242E2"/>
    <w:rsid w:val="00F2508F"/>
    <w:rsid w:val="00F258E2"/>
    <w:rsid w:val="00F258F4"/>
    <w:rsid w:val="00F25A0D"/>
    <w:rsid w:val="00F262DA"/>
    <w:rsid w:val="00F30F5D"/>
    <w:rsid w:val="00F3341D"/>
    <w:rsid w:val="00F338CA"/>
    <w:rsid w:val="00F34107"/>
    <w:rsid w:val="00F34184"/>
    <w:rsid w:val="00F341A4"/>
    <w:rsid w:val="00F346E6"/>
    <w:rsid w:val="00F34C86"/>
    <w:rsid w:val="00F34EEE"/>
    <w:rsid w:val="00F3515F"/>
    <w:rsid w:val="00F3624B"/>
    <w:rsid w:val="00F36D37"/>
    <w:rsid w:val="00F37550"/>
    <w:rsid w:val="00F40736"/>
    <w:rsid w:val="00F41714"/>
    <w:rsid w:val="00F41727"/>
    <w:rsid w:val="00F433BC"/>
    <w:rsid w:val="00F43E3B"/>
    <w:rsid w:val="00F4454F"/>
    <w:rsid w:val="00F44856"/>
    <w:rsid w:val="00F45649"/>
    <w:rsid w:val="00F462BA"/>
    <w:rsid w:val="00F47B62"/>
    <w:rsid w:val="00F47C89"/>
    <w:rsid w:val="00F47E31"/>
    <w:rsid w:val="00F47F90"/>
    <w:rsid w:val="00F47FC7"/>
    <w:rsid w:val="00F50303"/>
    <w:rsid w:val="00F50730"/>
    <w:rsid w:val="00F50920"/>
    <w:rsid w:val="00F51943"/>
    <w:rsid w:val="00F51B63"/>
    <w:rsid w:val="00F51F18"/>
    <w:rsid w:val="00F524B8"/>
    <w:rsid w:val="00F52F46"/>
    <w:rsid w:val="00F531A3"/>
    <w:rsid w:val="00F534FE"/>
    <w:rsid w:val="00F53F5E"/>
    <w:rsid w:val="00F54104"/>
    <w:rsid w:val="00F5416E"/>
    <w:rsid w:val="00F544CF"/>
    <w:rsid w:val="00F5491B"/>
    <w:rsid w:val="00F54A41"/>
    <w:rsid w:val="00F5540D"/>
    <w:rsid w:val="00F55C4E"/>
    <w:rsid w:val="00F55D1E"/>
    <w:rsid w:val="00F56BE9"/>
    <w:rsid w:val="00F56C2B"/>
    <w:rsid w:val="00F5720C"/>
    <w:rsid w:val="00F57397"/>
    <w:rsid w:val="00F577A4"/>
    <w:rsid w:val="00F577BC"/>
    <w:rsid w:val="00F579C4"/>
    <w:rsid w:val="00F57B69"/>
    <w:rsid w:val="00F604C8"/>
    <w:rsid w:val="00F61147"/>
    <w:rsid w:val="00F61684"/>
    <w:rsid w:val="00F61D8B"/>
    <w:rsid w:val="00F628C1"/>
    <w:rsid w:val="00F6292F"/>
    <w:rsid w:val="00F62950"/>
    <w:rsid w:val="00F62A68"/>
    <w:rsid w:val="00F6334D"/>
    <w:rsid w:val="00F646F8"/>
    <w:rsid w:val="00F65381"/>
    <w:rsid w:val="00F65A31"/>
    <w:rsid w:val="00F65C6F"/>
    <w:rsid w:val="00F66304"/>
    <w:rsid w:val="00F665D2"/>
    <w:rsid w:val="00F667EF"/>
    <w:rsid w:val="00F66A82"/>
    <w:rsid w:val="00F66ABA"/>
    <w:rsid w:val="00F67040"/>
    <w:rsid w:val="00F6763C"/>
    <w:rsid w:val="00F70096"/>
    <w:rsid w:val="00F709D8"/>
    <w:rsid w:val="00F70FC9"/>
    <w:rsid w:val="00F7155B"/>
    <w:rsid w:val="00F7219E"/>
    <w:rsid w:val="00F72408"/>
    <w:rsid w:val="00F72526"/>
    <w:rsid w:val="00F72A8C"/>
    <w:rsid w:val="00F72B41"/>
    <w:rsid w:val="00F72C4E"/>
    <w:rsid w:val="00F7304B"/>
    <w:rsid w:val="00F73D25"/>
    <w:rsid w:val="00F7550B"/>
    <w:rsid w:val="00F75840"/>
    <w:rsid w:val="00F758A2"/>
    <w:rsid w:val="00F75A20"/>
    <w:rsid w:val="00F77148"/>
    <w:rsid w:val="00F776C1"/>
    <w:rsid w:val="00F80173"/>
    <w:rsid w:val="00F80321"/>
    <w:rsid w:val="00F80742"/>
    <w:rsid w:val="00F80DD0"/>
    <w:rsid w:val="00F810FF"/>
    <w:rsid w:val="00F817DD"/>
    <w:rsid w:val="00F81AC0"/>
    <w:rsid w:val="00F827BC"/>
    <w:rsid w:val="00F8292E"/>
    <w:rsid w:val="00F82D37"/>
    <w:rsid w:val="00F83234"/>
    <w:rsid w:val="00F836FA"/>
    <w:rsid w:val="00F83A51"/>
    <w:rsid w:val="00F83CB7"/>
    <w:rsid w:val="00F84488"/>
    <w:rsid w:val="00F8457B"/>
    <w:rsid w:val="00F84966"/>
    <w:rsid w:val="00F8499E"/>
    <w:rsid w:val="00F84ACF"/>
    <w:rsid w:val="00F84FE9"/>
    <w:rsid w:val="00F85079"/>
    <w:rsid w:val="00F85965"/>
    <w:rsid w:val="00F865C3"/>
    <w:rsid w:val="00F87293"/>
    <w:rsid w:val="00F876FF"/>
    <w:rsid w:val="00F8770B"/>
    <w:rsid w:val="00F87974"/>
    <w:rsid w:val="00F87CF2"/>
    <w:rsid w:val="00F90E39"/>
    <w:rsid w:val="00F91023"/>
    <w:rsid w:val="00F910DD"/>
    <w:rsid w:val="00F91512"/>
    <w:rsid w:val="00F91942"/>
    <w:rsid w:val="00F9196D"/>
    <w:rsid w:val="00F92517"/>
    <w:rsid w:val="00F932A1"/>
    <w:rsid w:val="00F94250"/>
    <w:rsid w:val="00F94E65"/>
    <w:rsid w:val="00F95495"/>
    <w:rsid w:val="00F9600B"/>
    <w:rsid w:val="00F96220"/>
    <w:rsid w:val="00F96550"/>
    <w:rsid w:val="00F967E3"/>
    <w:rsid w:val="00F96FB4"/>
    <w:rsid w:val="00F970D3"/>
    <w:rsid w:val="00F97BEB"/>
    <w:rsid w:val="00FA0516"/>
    <w:rsid w:val="00FA094F"/>
    <w:rsid w:val="00FA0BC9"/>
    <w:rsid w:val="00FA1098"/>
    <w:rsid w:val="00FA3337"/>
    <w:rsid w:val="00FA3D95"/>
    <w:rsid w:val="00FA3D9E"/>
    <w:rsid w:val="00FA3E66"/>
    <w:rsid w:val="00FA3F57"/>
    <w:rsid w:val="00FA4208"/>
    <w:rsid w:val="00FA4238"/>
    <w:rsid w:val="00FA4726"/>
    <w:rsid w:val="00FA49A2"/>
    <w:rsid w:val="00FA5426"/>
    <w:rsid w:val="00FA5B60"/>
    <w:rsid w:val="00FA5B6D"/>
    <w:rsid w:val="00FA67E4"/>
    <w:rsid w:val="00FA6B39"/>
    <w:rsid w:val="00FA6DF0"/>
    <w:rsid w:val="00FA7580"/>
    <w:rsid w:val="00FB04C7"/>
    <w:rsid w:val="00FB0BD3"/>
    <w:rsid w:val="00FB0F65"/>
    <w:rsid w:val="00FB0FB8"/>
    <w:rsid w:val="00FB1063"/>
    <w:rsid w:val="00FB146C"/>
    <w:rsid w:val="00FB14F2"/>
    <w:rsid w:val="00FB174A"/>
    <w:rsid w:val="00FB1817"/>
    <w:rsid w:val="00FB1986"/>
    <w:rsid w:val="00FB2B19"/>
    <w:rsid w:val="00FB4AB5"/>
    <w:rsid w:val="00FB50BC"/>
    <w:rsid w:val="00FB5A6C"/>
    <w:rsid w:val="00FB5AAC"/>
    <w:rsid w:val="00FB63D0"/>
    <w:rsid w:val="00FB6F87"/>
    <w:rsid w:val="00FB741B"/>
    <w:rsid w:val="00FB7BFB"/>
    <w:rsid w:val="00FB7C43"/>
    <w:rsid w:val="00FC01AC"/>
    <w:rsid w:val="00FC0E2B"/>
    <w:rsid w:val="00FC1498"/>
    <w:rsid w:val="00FC3048"/>
    <w:rsid w:val="00FC3823"/>
    <w:rsid w:val="00FC3981"/>
    <w:rsid w:val="00FC3BB6"/>
    <w:rsid w:val="00FC3F82"/>
    <w:rsid w:val="00FC5E6E"/>
    <w:rsid w:val="00FC6AA5"/>
    <w:rsid w:val="00FD0500"/>
    <w:rsid w:val="00FD14A0"/>
    <w:rsid w:val="00FD177F"/>
    <w:rsid w:val="00FD17AA"/>
    <w:rsid w:val="00FD18B3"/>
    <w:rsid w:val="00FD1EE3"/>
    <w:rsid w:val="00FD2173"/>
    <w:rsid w:val="00FD23AD"/>
    <w:rsid w:val="00FD4470"/>
    <w:rsid w:val="00FD4706"/>
    <w:rsid w:val="00FD51B5"/>
    <w:rsid w:val="00FD52AB"/>
    <w:rsid w:val="00FD5314"/>
    <w:rsid w:val="00FD590A"/>
    <w:rsid w:val="00FD5B60"/>
    <w:rsid w:val="00FD5BD7"/>
    <w:rsid w:val="00FD6E67"/>
    <w:rsid w:val="00FD779E"/>
    <w:rsid w:val="00FD791F"/>
    <w:rsid w:val="00FD7D21"/>
    <w:rsid w:val="00FD7DF3"/>
    <w:rsid w:val="00FD7F6A"/>
    <w:rsid w:val="00FE038D"/>
    <w:rsid w:val="00FE07AE"/>
    <w:rsid w:val="00FE07B5"/>
    <w:rsid w:val="00FE1246"/>
    <w:rsid w:val="00FE1A98"/>
    <w:rsid w:val="00FE208D"/>
    <w:rsid w:val="00FE2853"/>
    <w:rsid w:val="00FE3E01"/>
    <w:rsid w:val="00FE548C"/>
    <w:rsid w:val="00FE59E9"/>
    <w:rsid w:val="00FE60BB"/>
    <w:rsid w:val="00FE634A"/>
    <w:rsid w:val="00FE69CA"/>
    <w:rsid w:val="00FE76C7"/>
    <w:rsid w:val="00FE7804"/>
    <w:rsid w:val="00FE7E4A"/>
    <w:rsid w:val="00FF05B3"/>
    <w:rsid w:val="00FF0FF1"/>
    <w:rsid w:val="00FF1370"/>
    <w:rsid w:val="00FF1847"/>
    <w:rsid w:val="00FF38B7"/>
    <w:rsid w:val="00FF3915"/>
    <w:rsid w:val="00FF3948"/>
    <w:rsid w:val="00FF51B2"/>
    <w:rsid w:val="00FF6F5E"/>
    <w:rsid w:val="00FF7206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C45A94"/>
  <w15:docId w15:val="{A0F24635-3B68-42E6-82DC-593EC2B1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iPriority="1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29031E"/>
    <w:pPr>
      <w:widowControl w:val="0"/>
    </w:pPr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9031E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29031E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DE6AC6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DE6AC6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rsid w:val="00DE6AC6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rsid w:val="00DE6AC6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rsid w:val="00DE6AC6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rsid w:val="00DE6AC6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rsid w:val="00DE6AC6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29031E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29031E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locked/>
    <w:rsid w:val="00DE6AC6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DE6AC6"/>
    <w:rPr>
      <w:rFonts w:ascii="Cambria" w:hAnsi="Cambria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locked/>
    <w:rsid w:val="00DE6AC6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locked/>
    <w:rsid w:val="00DE6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DE6AC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locked/>
    <w:rsid w:val="00DE6AC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locked/>
    <w:rsid w:val="00DE6A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a3">
    <w:name w:val="footer"/>
    <w:basedOn w:val="a"/>
    <w:link w:val="a4"/>
    <w:uiPriority w:val="99"/>
    <w:unhideWhenUsed/>
    <w:locked/>
    <w:rsid w:val="00CB7A6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B7A67"/>
    <w:rPr>
      <w:rFonts w:ascii="Times New Roman" w:hAnsi="Times New Roman"/>
      <w:bCs/>
      <w:sz w:val="24"/>
      <w:szCs w:val="24"/>
    </w:rPr>
  </w:style>
  <w:style w:type="table" w:styleId="a5">
    <w:name w:val="Table Grid"/>
    <w:basedOn w:val="a1"/>
    <w:uiPriority w:val="99"/>
    <w:rsid w:val="00DE6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85401D"/>
    <w:rPr>
      <w:rFonts w:ascii="Calibri" w:hAnsi="Calibri"/>
      <w:bCs w:val="0"/>
      <w:sz w:val="20"/>
      <w:szCs w:val="20"/>
      <w:lang w:eastAsia="en-US"/>
    </w:rPr>
  </w:style>
  <w:style w:type="character" w:customStyle="1" w:styleId="a7">
    <w:name w:val="Текст сноски Знак"/>
    <w:link w:val="a6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8">
    <w:name w:val="footnote reference"/>
    <w:uiPriority w:val="99"/>
    <w:semiHidden/>
    <w:rsid w:val="00DE6AC6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E6AC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E6AC6"/>
    <w:rPr>
      <w:rFonts w:ascii="Segoe UI" w:hAnsi="Segoe UI" w:cs="Segoe UI"/>
      <w:bCs/>
      <w:sz w:val="18"/>
      <w:szCs w:val="18"/>
    </w:rPr>
  </w:style>
  <w:style w:type="paragraph" w:styleId="ab">
    <w:name w:val="endnote text"/>
    <w:basedOn w:val="a"/>
    <w:link w:val="ac"/>
    <w:uiPriority w:val="99"/>
    <w:qFormat/>
    <w:rsid w:val="0029031E"/>
    <w:pPr>
      <w:jc w:val="both"/>
    </w:pPr>
    <w:rPr>
      <w:bCs w:val="0"/>
      <w:sz w:val="20"/>
      <w:szCs w:val="22"/>
    </w:rPr>
  </w:style>
  <w:style w:type="character" w:customStyle="1" w:styleId="ac">
    <w:name w:val="Текст концевой сноски Знак"/>
    <w:link w:val="ab"/>
    <w:uiPriority w:val="99"/>
    <w:locked/>
    <w:rsid w:val="0029031E"/>
    <w:rPr>
      <w:rFonts w:ascii="Times New Roman" w:hAnsi="Times New Roman"/>
      <w:szCs w:val="22"/>
    </w:rPr>
  </w:style>
  <w:style w:type="character" w:styleId="ad">
    <w:name w:val="endnote reference"/>
    <w:uiPriority w:val="10"/>
    <w:rsid w:val="00DE6AC6"/>
    <w:rPr>
      <w:vertAlign w:val="superscript"/>
    </w:rPr>
  </w:style>
  <w:style w:type="character" w:styleId="ae">
    <w:name w:val="page number"/>
    <w:uiPriority w:val="99"/>
    <w:qFormat/>
    <w:rsid w:val="0029031E"/>
    <w:rPr>
      <w:rFonts w:ascii="Times New Roman" w:hAnsi="Times New Roman"/>
      <w:sz w:val="20"/>
    </w:rPr>
  </w:style>
  <w:style w:type="paragraph" w:styleId="af">
    <w:name w:val="header"/>
    <w:basedOn w:val="a"/>
    <w:link w:val="af0"/>
    <w:uiPriority w:val="99"/>
    <w:unhideWhenUsed/>
    <w:rsid w:val="00CB7A67"/>
    <w:pPr>
      <w:jc w:val="center"/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CB7A67"/>
    <w:rPr>
      <w:rFonts w:ascii="Times New Roman" w:hAnsi="Times New Roman"/>
      <w:bCs/>
      <w:sz w:val="24"/>
      <w:szCs w:val="24"/>
    </w:rPr>
  </w:style>
  <w:style w:type="paragraph" w:styleId="af1">
    <w:name w:val="List Paragraph"/>
    <w:basedOn w:val="a"/>
    <w:uiPriority w:val="34"/>
    <w:rsid w:val="003E4C8F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character" w:styleId="af2">
    <w:name w:val="annotation reference"/>
    <w:basedOn w:val="a0"/>
    <w:uiPriority w:val="99"/>
    <w:semiHidden/>
    <w:unhideWhenUsed/>
    <w:locked/>
    <w:rsid w:val="00DE6AC6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locked/>
    <w:rsid w:val="00DE6AC6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DE6AC6"/>
    <w:rPr>
      <w:rFonts w:ascii="Times New Roman" w:hAnsi="Times New Roman"/>
      <w:bCs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DE6AC6"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E6AC6"/>
    <w:rPr>
      <w:rFonts w:ascii="Times New Roman" w:hAnsi="Times New Roman"/>
      <w:b/>
      <w:bCs/>
    </w:rPr>
  </w:style>
  <w:style w:type="character" w:styleId="af7">
    <w:name w:val="Hyperlink"/>
    <w:basedOn w:val="a0"/>
    <w:uiPriority w:val="99"/>
    <w:unhideWhenUsed/>
    <w:locked/>
    <w:rsid w:val="00DE6AC6"/>
    <w:rPr>
      <w:color w:val="0000FF" w:themeColor="hyperlink"/>
      <w:u w:val="single"/>
    </w:rPr>
  </w:style>
  <w:style w:type="character" w:customStyle="1" w:styleId="11">
    <w:name w:val="Текст концевой сноски Знак1"/>
    <w:uiPriority w:val="99"/>
    <w:semiHidden/>
    <w:locked/>
    <w:rsid w:val="00436CC4"/>
    <w:rPr>
      <w:rFonts w:ascii="Calibri" w:hAnsi="Calibri" w:cs="Times New Roman"/>
      <w:sz w:val="20"/>
      <w:szCs w:val="20"/>
      <w:lang w:eastAsia="ru-RU"/>
    </w:rPr>
  </w:style>
  <w:style w:type="paragraph" w:styleId="12">
    <w:name w:val="toc 1"/>
    <w:next w:val="a"/>
    <w:autoRedefine/>
    <w:uiPriority w:val="39"/>
    <w:unhideWhenUsed/>
    <w:rsid w:val="00DE6AC6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DE6AC6"/>
    <w:pPr>
      <w:tabs>
        <w:tab w:val="right" w:leader="dot" w:pos="10205"/>
      </w:tabs>
      <w:ind w:left="240"/>
    </w:pPr>
  </w:style>
  <w:style w:type="table" w:customStyle="1" w:styleId="13">
    <w:name w:val="Сетка таблицы светлая1"/>
    <w:basedOn w:val="a1"/>
    <w:uiPriority w:val="40"/>
    <w:rsid w:val="00DE6AC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1">
    <w:name w:val="toc 3"/>
    <w:basedOn w:val="a"/>
    <w:next w:val="a"/>
    <w:autoRedefine/>
    <w:uiPriority w:val="39"/>
    <w:rsid w:val="00DE6AC6"/>
    <w:pPr>
      <w:spacing w:after="100"/>
      <w:ind w:left="440"/>
    </w:pPr>
    <w:rPr>
      <w:rFonts w:ascii="Calibri" w:hAnsi="Calibri"/>
    </w:rPr>
  </w:style>
  <w:style w:type="paragraph" w:styleId="af8">
    <w:name w:val="Revision"/>
    <w:hidden/>
    <w:uiPriority w:val="99"/>
    <w:semiHidden/>
    <w:rsid w:val="00DE6AC6"/>
    <w:rPr>
      <w:rFonts w:ascii="Times New Roman" w:hAnsi="Times New Roman"/>
      <w:bCs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0E0DBE"/>
    <w:pPr>
      <w:keepNext/>
      <w:keepLines/>
      <w:spacing w:before="480" w:line="276" w:lineRule="auto"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8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OneDrive\&#1055;&#1088;&#1086;&#1092;&#1089;&#1090;&#1072;&#1085;&#1076;&#1072;&#1088;&#1090;&#1099;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29244-6B7A-46FB-BD90-EEEC2ADE9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17</TotalTime>
  <Pages>52</Pages>
  <Words>13452</Words>
  <Characters>106103</Characters>
  <Application>Microsoft Office Word</Application>
  <DocSecurity>0</DocSecurity>
  <Lines>884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Вальцовщик</vt:lpstr>
    </vt:vector>
  </TitlesOfParts>
  <Manager>Васильев А.С.</Manager>
  <Company>МГТУ им. Н.Э.Баумана</Company>
  <LinksUpToDate>false</LinksUpToDate>
  <CharactersWithSpaces>119317</CharactersWithSpaces>
  <SharedDoc>false</SharedDoc>
  <HLinks>
    <vt:vector size="6" baseType="variant">
      <vt:variant>
        <vt:i4>3932166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https://ru.wikipedia.org/wiki/%D0%9F%D0%B5%D1%80%D0%BC%D1%81%D0%BA%D0%B8%D0%B9_%D0%BA%D1%80%D0%B0%D0%B9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Вальцовщик</dc:title>
  <dc:subject>Профстандарт</dc:subject>
  <dc:creator>Союзмаш;Белокуров</dc:creator>
  <cp:keywords>Профстандарт</cp:keywords>
  <dc:description/>
  <cp:lastModifiedBy>Гончарова Алина Александровна</cp:lastModifiedBy>
  <cp:revision>6</cp:revision>
  <cp:lastPrinted>2025-05-16T07:31:00Z</cp:lastPrinted>
  <dcterms:created xsi:type="dcterms:W3CDTF">2025-04-07T15:23:00Z</dcterms:created>
  <dcterms:modified xsi:type="dcterms:W3CDTF">2025-05-16T07:32:00Z</dcterms:modified>
</cp:coreProperties>
</file>