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D4E63" w14:textId="092E108E" w:rsidR="00703C29" w:rsidRPr="003829B4" w:rsidRDefault="00703C29" w:rsidP="00703C29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УТВЕРЖДЕН</w:t>
      </w:r>
    </w:p>
    <w:p w14:paraId="5D952DD0" w14:textId="77777777" w:rsidR="00703C29" w:rsidRPr="003829B4" w:rsidRDefault="00703C29" w:rsidP="00703C29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3F0B7C86" w14:textId="77777777" w:rsidR="00703C29" w:rsidRPr="003829B4" w:rsidRDefault="00703C29" w:rsidP="00703C29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659D1349" w14:textId="091CA247" w:rsidR="00703C29" w:rsidRDefault="007514FB" w:rsidP="00703C29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«14» апреля</w:t>
      </w:r>
      <w:r w:rsidR="00F34788">
        <w:rPr>
          <w:sz w:val="28"/>
          <w:szCs w:val="28"/>
        </w:rPr>
        <w:t xml:space="preserve"> </w:t>
      </w:r>
      <w:r w:rsidR="00703C29" w:rsidRPr="003829B4">
        <w:rPr>
          <w:sz w:val="28"/>
          <w:szCs w:val="28"/>
        </w:rPr>
        <w:t>20</w:t>
      </w:r>
      <w:r w:rsidR="00703C29">
        <w:rPr>
          <w:sz w:val="28"/>
          <w:szCs w:val="28"/>
        </w:rPr>
        <w:t>2</w:t>
      </w:r>
      <w:r w:rsidR="007D6B60">
        <w:rPr>
          <w:sz w:val="28"/>
          <w:szCs w:val="28"/>
        </w:rPr>
        <w:t>5</w:t>
      </w:r>
      <w:r w:rsidR="00CB4379">
        <w:rPr>
          <w:sz w:val="28"/>
          <w:szCs w:val="28"/>
        </w:rPr>
        <w:t> г.</w:t>
      </w:r>
      <w:r>
        <w:rPr>
          <w:sz w:val="28"/>
          <w:szCs w:val="28"/>
        </w:rPr>
        <w:t xml:space="preserve"> № 220н</w:t>
      </w:r>
    </w:p>
    <w:p w14:paraId="619868D5" w14:textId="77777777" w:rsidR="00703C29" w:rsidRDefault="00703C29" w:rsidP="00703C29">
      <w:pPr>
        <w:ind w:left="5670"/>
        <w:jc w:val="center"/>
        <w:rPr>
          <w:sz w:val="28"/>
          <w:szCs w:val="28"/>
        </w:rPr>
      </w:pPr>
    </w:p>
    <w:p w14:paraId="75031A43" w14:textId="4C79541F" w:rsidR="00AB7F51" w:rsidRPr="00703C29" w:rsidRDefault="00AB7F51" w:rsidP="00703C29">
      <w:pPr>
        <w:jc w:val="center"/>
        <w:rPr>
          <w:sz w:val="52"/>
          <w:szCs w:val="52"/>
        </w:rPr>
      </w:pPr>
      <w:r w:rsidRPr="00703C29">
        <w:rPr>
          <w:sz w:val="52"/>
          <w:szCs w:val="52"/>
        </w:rPr>
        <w:t>ПРОФЕССИОНАЛЬНЫЙ СТАНДАРТ</w:t>
      </w:r>
    </w:p>
    <w:p w14:paraId="131368FD" w14:textId="3DD1925D" w:rsidR="00AB7F51" w:rsidRPr="00703C29" w:rsidRDefault="00B13766" w:rsidP="00703C29">
      <w:pPr>
        <w:jc w:val="center"/>
        <w:rPr>
          <w:b/>
          <w:bCs w:val="0"/>
          <w:sz w:val="28"/>
          <w:szCs w:val="28"/>
        </w:rPr>
      </w:pPr>
      <w:proofErr w:type="spellStart"/>
      <w:r w:rsidRPr="00B13766">
        <w:rPr>
          <w:b/>
          <w:bCs w:val="0"/>
          <w:sz w:val="28"/>
          <w:szCs w:val="28"/>
        </w:rPr>
        <w:t>Протяжчик</w:t>
      </w:r>
      <w:proofErr w:type="spellEnd"/>
    </w:p>
    <w:tbl>
      <w:tblPr>
        <w:tblW w:w="125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7"/>
      </w:tblGrid>
      <w:tr w:rsidR="00AB7F51" w:rsidRPr="00CC4257" w14:paraId="6804BF49" w14:textId="77777777" w:rsidTr="00CD3462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AF7412" w14:textId="625E8C03" w:rsidR="00AB7F51" w:rsidRPr="00CC4257" w:rsidRDefault="003A367B" w:rsidP="006476AA">
            <w:pPr>
              <w:jc w:val="center"/>
            </w:pPr>
            <w:r w:rsidRPr="003A367B">
              <w:t>1703</w:t>
            </w:r>
          </w:p>
        </w:tc>
      </w:tr>
      <w:tr w:rsidR="00AB7F51" w:rsidRPr="00CC4257" w14:paraId="2DD5F647" w14:textId="77777777" w:rsidTr="00CD3462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192B512D" w14:textId="77777777" w:rsidR="00AB7F51" w:rsidRPr="00CC4257" w:rsidRDefault="00AB7F51" w:rsidP="00CD3462">
            <w:pPr>
              <w:jc w:val="center"/>
              <w:rPr>
                <w:vertAlign w:val="superscript"/>
              </w:rPr>
            </w:pPr>
            <w:r w:rsidRPr="007D6B60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0455CDD9" w14:textId="77777777" w:rsidR="00AB7F51" w:rsidRPr="00CC4257" w:rsidRDefault="00AB7F51" w:rsidP="00CD3462">
      <w:pPr>
        <w:jc w:val="center"/>
      </w:pPr>
      <w:r w:rsidRPr="00CC4257">
        <w:t>Содержание</w:t>
      </w:r>
    </w:p>
    <w:p w14:paraId="13FDE495" w14:textId="53439801" w:rsidR="00CD3462" w:rsidRDefault="001A7AFB" w:rsidP="00CD3462">
      <w:pPr>
        <w:pStyle w:val="11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 w:rsidRPr="00CC4257">
        <w:fldChar w:fldCharType="begin"/>
      </w:r>
      <w:r w:rsidR="00CF1E24" w:rsidRPr="00CC4257">
        <w:instrText xml:space="preserve"> TOC \o "1-2" \h \z \u </w:instrText>
      </w:r>
      <w:r w:rsidRPr="00CC4257">
        <w:fldChar w:fldCharType="separate"/>
      </w:r>
      <w:hyperlink w:anchor="_Toc188025835" w:history="1">
        <w:r w:rsidR="00CD3462" w:rsidRPr="00E17058">
          <w:rPr>
            <w:rStyle w:val="afb"/>
            <w:lang w:val="en-US"/>
          </w:rPr>
          <w:t>I</w:t>
        </w:r>
        <w:r w:rsidR="00CD3462" w:rsidRPr="00E17058">
          <w:rPr>
            <w:rStyle w:val="afb"/>
          </w:rPr>
          <w:t>. Общие сведения</w:t>
        </w:r>
        <w:r w:rsidR="00CD3462">
          <w:rPr>
            <w:webHidden/>
          </w:rPr>
          <w:tab/>
        </w:r>
        <w:r w:rsidR="00CD3462">
          <w:rPr>
            <w:webHidden/>
          </w:rPr>
          <w:fldChar w:fldCharType="begin"/>
        </w:r>
        <w:r w:rsidR="00CD3462">
          <w:rPr>
            <w:webHidden/>
          </w:rPr>
          <w:instrText xml:space="preserve"> PAGEREF _Toc188025835 \h </w:instrText>
        </w:r>
        <w:r w:rsidR="00CD3462">
          <w:rPr>
            <w:webHidden/>
          </w:rPr>
        </w:r>
        <w:r w:rsidR="00CD3462">
          <w:rPr>
            <w:webHidden/>
          </w:rPr>
          <w:fldChar w:fldCharType="separate"/>
        </w:r>
        <w:r w:rsidR="00A61104">
          <w:rPr>
            <w:webHidden/>
          </w:rPr>
          <w:t>1</w:t>
        </w:r>
        <w:r w:rsidR="00CD3462">
          <w:rPr>
            <w:webHidden/>
          </w:rPr>
          <w:fldChar w:fldCharType="end"/>
        </w:r>
      </w:hyperlink>
    </w:p>
    <w:p w14:paraId="0E36EB7E" w14:textId="63B4ED5F" w:rsidR="00CD3462" w:rsidRDefault="00A61104" w:rsidP="00CD3462">
      <w:pPr>
        <w:pStyle w:val="11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88025836" w:history="1">
        <w:r w:rsidR="00CD3462" w:rsidRPr="00E17058">
          <w:rPr>
            <w:rStyle w:val="afb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CD3462">
          <w:rPr>
            <w:webHidden/>
          </w:rPr>
          <w:tab/>
        </w:r>
        <w:r w:rsidR="00CD3462">
          <w:rPr>
            <w:webHidden/>
          </w:rPr>
          <w:fldChar w:fldCharType="begin"/>
        </w:r>
        <w:r w:rsidR="00CD3462">
          <w:rPr>
            <w:webHidden/>
          </w:rPr>
          <w:instrText xml:space="preserve"> PAGEREF _Toc188025836 \h </w:instrText>
        </w:r>
        <w:r w:rsidR="00CD3462">
          <w:rPr>
            <w:webHidden/>
          </w:rPr>
        </w:r>
        <w:r w:rsidR="00CD3462">
          <w:rPr>
            <w:webHidden/>
          </w:rPr>
          <w:fldChar w:fldCharType="separate"/>
        </w:r>
        <w:r>
          <w:rPr>
            <w:webHidden/>
          </w:rPr>
          <w:t>2</w:t>
        </w:r>
        <w:r w:rsidR="00CD3462">
          <w:rPr>
            <w:webHidden/>
          </w:rPr>
          <w:fldChar w:fldCharType="end"/>
        </w:r>
      </w:hyperlink>
    </w:p>
    <w:p w14:paraId="6BF4FF90" w14:textId="30229B37" w:rsidR="00CD3462" w:rsidRDefault="00A61104" w:rsidP="00CD3462">
      <w:pPr>
        <w:pStyle w:val="11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88025837" w:history="1">
        <w:r w:rsidR="00CD3462" w:rsidRPr="00E17058">
          <w:rPr>
            <w:rStyle w:val="afb"/>
          </w:rPr>
          <w:t>III. Характеристика обобщенных трудовых функций</w:t>
        </w:r>
        <w:r w:rsidR="00CD3462">
          <w:rPr>
            <w:webHidden/>
          </w:rPr>
          <w:tab/>
        </w:r>
        <w:r w:rsidR="00CD3462">
          <w:rPr>
            <w:webHidden/>
          </w:rPr>
          <w:fldChar w:fldCharType="begin"/>
        </w:r>
        <w:r w:rsidR="00CD3462">
          <w:rPr>
            <w:webHidden/>
          </w:rPr>
          <w:instrText xml:space="preserve"> PAGEREF _Toc188025837 \h </w:instrText>
        </w:r>
        <w:r w:rsidR="00CD3462">
          <w:rPr>
            <w:webHidden/>
          </w:rPr>
        </w:r>
        <w:r w:rsidR="00CD3462">
          <w:rPr>
            <w:webHidden/>
          </w:rPr>
          <w:fldChar w:fldCharType="separate"/>
        </w:r>
        <w:r>
          <w:rPr>
            <w:webHidden/>
          </w:rPr>
          <w:t>3</w:t>
        </w:r>
        <w:r w:rsidR="00CD3462">
          <w:rPr>
            <w:webHidden/>
          </w:rPr>
          <w:fldChar w:fldCharType="end"/>
        </w:r>
      </w:hyperlink>
    </w:p>
    <w:p w14:paraId="30FD1965" w14:textId="0C81A7A4" w:rsidR="00CD3462" w:rsidRDefault="00A61104" w:rsidP="00CD3462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hyperlink w:anchor="_Toc188025838" w:history="1">
        <w:r w:rsidR="00CD3462" w:rsidRPr="00E17058">
          <w:rPr>
            <w:rStyle w:val="afb"/>
            <w:noProof/>
          </w:rPr>
          <w:t>3.1. Обобщенная трудовая функция</w:t>
        </w:r>
        <w:r w:rsidR="00CD3462" w:rsidRPr="00CD3462">
          <w:rPr>
            <w:noProof/>
          </w:rPr>
          <w:t xml:space="preserve"> </w:t>
        </w:r>
        <w:r w:rsidR="00CD3462">
          <w:rPr>
            <w:noProof/>
          </w:rPr>
          <w:t>«</w:t>
        </w:r>
        <w:r w:rsidR="00CD3462" w:rsidRPr="00CC4257">
          <w:rPr>
            <w:noProof/>
          </w:rPr>
          <w:t xml:space="preserve">Изготовление простых деталей с точностью размеров </w:t>
        </w:r>
        <w:r w:rsidR="00CD3462">
          <w:rPr>
            <w:noProof/>
          </w:rPr>
          <w:t xml:space="preserve">до </w:t>
        </w:r>
        <w:r w:rsidR="00381990">
          <w:rPr>
            <w:noProof/>
          </w:rPr>
          <w:t>11</w:t>
        </w:r>
        <w:r w:rsidR="00381990">
          <w:rPr>
            <w:noProof/>
          </w:rPr>
          <w:noBreakHyphen/>
          <w:t>го</w:t>
        </w:r>
        <w:r w:rsidR="00CD3462" w:rsidRPr="00CC4257">
          <w:rPr>
            <w:noProof/>
          </w:rPr>
          <w:t xml:space="preserve"> квалитета </w:t>
        </w:r>
        <w:r w:rsidR="00CD3462">
          <w:rPr>
            <w:noProof/>
          </w:rPr>
          <w:t>на протяжных и прошивных станках»</w:t>
        </w:r>
        <w:r w:rsidR="00CD3462">
          <w:rPr>
            <w:noProof/>
            <w:webHidden/>
          </w:rPr>
          <w:tab/>
        </w:r>
        <w:r w:rsidR="00CD3462">
          <w:rPr>
            <w:noProof/>
            <w:webHidden/>
          </w:rPr>
          <w:fldChar w:fldCharType="begin"/>
        </w:r>
        <w:r w:rsidR="00CD3462">
          <w:rPr>
            <w:noProof/>
            <w:webHidden/>
          </w:rPr>
          <w:instrText xml:space="preserve"> PAGEREF _Toc188025838 \h </w:instrText>
        </w:r>
        <w:r w:rsidR="00CD3462">
          <w:rPr>
            <w:noProof/>
            <w:webHidden/>
          </w:rPr>
        </w:r>
        <w:r w:rsidR="00CD3462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CD3462">
          <w:rPr>
            <w:noProof/>
            <w:webHidden/>
          </w:rPr>
          <w:fldChar w:fldCharType="end"/>
        </w:r>
      </w:hyperlink>
    </w:p>
    <w:p w14:paraId="78C408B0" w14:textId="599083DD" w:rsidR="00CD3462" w:rsidRDefault="00A61104" w:rsidP="00CD3462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hyperlink w:anchor="_Toc188025839" w:history="1">
        <w:r w:rsidR="00CD3462" w:rsidRPr="00E17058">
          <w:rPr>
            <w:rStyle w:val="afb"/>
            <w:noProof/>
          </w:rPr>
          <w:t>3.2. Обобщенная трудовая функция</w:t>
        </w:r>
        <w:r w:rsidR="00CD3462" w:rsidRPr="00CD3462">
          <w:rPr>
            <w:noProof/>
          </w:rPr>
          <w:t xml:space="preserve"> </w:t>
        </w:r>
        <w:r w:rsidR="00CD3462">
          <w:rPr>
            <w:noProof/>
          </w:rPr>
          <w:t>«</w:t>
        </w:r>
        <w:r w:rsidR="00CD3462" w:rsidRPr="00CC4257">
          <w:rPr>
            <w:noProof/>
          </w:rPr>
          <w:t xml:space="preserve">Изготовление деталей средней сложности с точностью размеров </w:t>
        </w:r>
        <w:r w:rsidR="00CD3462">
          <w:rPr>
            <w:noProof/>
          </w:rPr>
          <w:t xml:space="preserve">до </w:t>
        </w:r>
        <w:r w:rsidR="00381990">
          <w:rPr>
            <w:noProof/>
          </w:rPr>
          <w:t>8</w:t>
        </w:r>
        <w:r w:rsidR="00381990">
          <w:rPr>
            <w:noProof/>
          </w:rPr>
          <w:noBreakHyphen/>
          <w:t>го</w:t>
        </w:r>
        <w:r w:rsidR="00CD3462" w:rsidRPr="00CC4257">
          <w:rPr>
            <w:noProof/>
          </w:rPr>
          <w:t xml:space="preserve"> квалитета </w:t>
        </w:r>
        <w:r w:rsidR="00CD3462">
          <w:rPr>
            <w:noProof/>
          </w:rPr>
          <w:t>на протяжных и прошивных станках»</w:t>
        </w:r>
        <w:r w:rsidR="00CD3462">
          <w:rPr>
            <w:noProof/>
            <w:webHidden/>
          </w:rPr>
          <w:tab/>
        </w:r>
        <w:r w:rsidR="00CD3462">
          <w:rPr>
            <w:noProof/>
            <w:webHidden/>
          </w:rPr>
          <w:fldChar w:fldCharType="begin"/>
        </w:r>
        <w:r w:rsidR="00CD3462">
          <w:rPr>
            <w:noProof/>
            <w:webHidden/>
          </w:rPr>
          <w:instrText xml:space="preserve"> PAGEREF _Toc188025839 \h </w:instrText>
        </w:r>
        <w:r w:rsidR="00CD3462">
          <w:rPr>
            <w:noProof/>
            <w:webHidden/>
          </w:rPr>
        </w:r>
        <w:r w:rsidR="00CD3462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CD3462">
          <w:rPr>
            <w:noProof/>
            <w:webHidden/>
          </w:rPr>
          <w:fldChar w:fldCharType="end"/>
        </w:r>
      </w:hyperlink>
    </w:p>
    <w:p w14:paraId="138E2F57" w14:textId="6697F63F" w:rsidR="00CD3462" w:rsidRDefault="00A61104" w:rsidP="00CD3462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kern w:val="2"/>
          <w14:ligatures w14:val="standardContextual"/>
        </w:rPr>
      </w:pPr>
      <w:hyperlink w:anchor="_Toc188025840" w:history="1">
        <w:r w:rsidR="00CD3462" w:rsidRPr="00E17058">
          <w:rPr>
            <w:rStyle w:val="afb"/>
            <w:noProof/>
          </w:rPr>
          <w:t>3.3. Обобщенная трудовая функция</w:t>
        </w:r>
        <w:r w:rsidR="00CD3462" w:rsidRPr="00CD3462">
          <w:rPr>
            <w:noProof/>
          </w:rPr>
          <w:t xml:space="preserve"> </w:t>
        </w:r>
        <w:r w:rsidR="00CD3462">
          <w:rPr>
            <w:noProof/>
          </w:rPr>
          <w:t>«</w:t>
        </w:r>
        <w:r w:rsidR="00CD3462" w:rsidRPr="00CC4257">
          <w:rPr>
            <w:noProof/>
          </w:rPr>
          <w:t xml:space="preserve">Изготовление сложных деталей с точностью размеров до </w:t>
        </w:r>
        <w:r w:rsidR="00381990">
          <w:rPr>
            <w:noProof/>
          </w:rPr>
          <w:t>6</w:t>
        </w:r>
        <w:r w:rsidR="00381990">
          <w:rPr>
            <w:noProof/>
          </w:rPr>
          <w:noBreakHyphen/>
          <w:t>го</w:t>
        </w:r>
        <w:r w:rsidR="00CD3462" w:rsidRPr="00CC4257">
          <w:rPr>
            <w:noProof/>
          </w:rPr>
          <w:t xml:space="preserve"> квалитета </w:t>
        </w:r>
        <w:r w:rsidR="00CD3462">
          <w:rPr>
            <w:noProof/>
          </w:rPr>
          <w:t>на протяжных и прошивных станках»</w:t>
        </w:r>
        <w:r w:rsidR="00CD3462">
          <w:rPr>
            <w:noProof/>
            <w:webHidden/>
          </w:rPr>
          <w:tab/>
        </w:r>
        <w:r w:rsidR="00CD3462">
          <w:rPr>
            <w:noProof/>
            <w:webHidden/>
          </w:rPr>
          <w:fldChar w:fldCharType="begin"/>
        </w:r>
        <w:r w:rsidR="00CD3462">
          <w:rPr>
            <w:noProof/>
            <w:webHidden/>
          </w:rPr>
          <w:instrText xml:space="preserve"> PAGEREF _Toc188025840 \h </w:instrText>
        </w:r>
        <w:r w:rsidR="00CD3462">
          <w:rPr>
            <w:noProof/>
            <w:webHidden/>
          </w:rPr>
        </w:r>
        <w:r w:rsidR="00CD3462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CD3462">
          <w:rPr>
            <w:noProof/>
            <w:webHidden/>
          </w:rPr>
          <w:fldChar w:fldCharType="end"/>
        </w:r>
      </w:hyperlink>
    </w:p>
    <w:p w14:paraId="50BAE98E" w14:textId="1E130424" w:rsidR="00CD3462" w:rsidRDefault="00A61104" w:rsidP="00CD3462">
      <w:pPr>
        <w:pStyle w:val="11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88025841" w:history="1">
        <w:r w:rsidR="00CD3462" w:rsidRPr="00E17058">
          <w:rPr>
            <w:rStyle w:val="afb"/>
          </w:rPr>
          <w:t>IV. Сведения об организациях – разработчиках профессионального стандарта</w:t>
        </w:r>
        <w:r w:rsidR="00CD3462">
          <w:rPr>
            <w:webHidden/>
          </w:rPr>
          <w:tab/>
        </w:r>
        <w:r w:rsidR="00CD3462">
          <w:rPr>
            <w:webHidden/>
          </w:rPr>
          <w:fldChar w:fldCharType="begin"/>
        </w:r>
        <w:r w:rsidR="00CD3462">
          <w:rPr>
            <w:webHidden/>
          </w:rPr>
          <w:instrText xml:space="preserve"> PAGEREF _Toc188025841 \h </w:instrText>
        </w:r>
        <w:r w:rsidR="00CD3462">
          <w:rPr>
            <w:webHidden/>
          </w:rPr>
        </w:r>
        <w:r w:rsidR="00CD3462">
          <w:rPr>
            <w:webHidden/>
          </w:rPr>
          <w:fldChar w:fldCharType="separate"/>
        </w:r>
        <w:r>
          <w:rPr>
            <w:webHidden/>
          </w:rPr>
          <w:t>17</w:t>
        </w:r>
        <w:r w:rsidR="00CD3462">
          <w:rPr>
            <w:webHidden/>
          </w:rPr>
          <w:fldChar w:fldCharType="end"/>
        </w:r>
      </w:hyperlink>
    </w:p>
    <w:p w14:paraId="2D9EDB55" w14:textId="67C9FF6C" w:rsidR="00CD3462" w:rsidRDefault="00A61104" w:rsidP="00CD3462">
      <w:pPr>
        <w:pStyle w:val="11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88025842" w:history="1">
        <w:r w:rsidR="00CD3462" w:rsidRPr="00E17058">
          <w:rPr>
            <w:rStyle w:val="afb"/>
          </w:rPr>
          <w:t>V. Сокращения, используемые в профессиональном стандарте</w:t>
        </w:r>
        <w:r w:rsidR="00CD3462">
          <w:rPr>
            <w:webHidden/>
          </w:rPr>
          <w:tab/>
        </w:r>
        <w:r w:rsidR="00CD3462">
          <w:rPr>
            <w:webHidden/>
          </w:rPr>
          <w:fldChar w:fldCharType="begin"/>
        </w:r>
        <w:r w:rsidR="00CD3462">
          <w:rPr>
            <w:webHidden/>
          </w:rPr>
          <w:instrText xml:space="preserve"> PAGEREF _Toc188025842 \h </w:instrText>
        </w:r>
        <w:r w:rsidR="00CD3462">
          <w:rPr>
            <w:webHidden/>
          </w:rPr>
        </w:r>
        <w:r w:rsidR="00CD3462">
          <w:rPr>
            <w:webHidden/>
          </w:rPr>
          <w:fldChar w:fldCharType="separate"/>
        </w:r>
        <w:r>
          <w:rPr>
            <w:webHidden/>
          </w:rPr>
          <w:t>17</w:t>
        </w:r>
        <w:r w:rsidR="00CD3462">
          <w:rPr>
            <w:webHidden/>
          </w:rPr>
          <w:fldChar w:fldCharType="end"/>
        </w:r>
      </w:hyperlink>
    </w:p>
    <w:p w14:paraId="37028B75" w14:textId="42511130" w:rsidR="00AB7F51" w:rsidRPr="00CC4257" w:rsidRDefault="001A7AFB" w:rsidP="00CD3462">
      <w:pPr>
        <w:jc w:val="both"/>
      </w:pPr>
      <w:r w:rsidRPr="00CC4257">
        <w:fldChar w:fldCharType="end"/>
      </w:r>
    </w:p>
    <w:p w14:paraId="77ACDA12" w14:textId="77777777" w:rsidR="00AB7F51" w:rsidRPr="00B7498C" w:rsidRDefault="00172702" w:rsidP="00E712D9">
      <w:pPr>
        <w:pStyle w:val="1"/>
        <w:rPr>
          <w:lang w:val="en-US"/>
        </w:rPr>
      </w:pPr>
      <w:bookmarkStart w:id="0" w:name="_Toc188025835"/>
      <w:r w:rsidRPr="00CC4257">
        <w:rPr>
          <w:lang w:val="en-US"/>
        </w:rPr>
        <w:t>I</w:t>
      </w:r>
      <w:r w:rsidRPr="00CC4257">
        <w:t xml:space="preserve">. </w:t>
      </w:r>
      <w:r w:rsidR="00AB7F51" w:rsidRPr="00CC4257">
        <w:t>Общие сведения</w:t>
      </w:r>
      <w:bookmarkEnd w:id="0"/>
    </w:p>
    <w:p w14:paraId="3D36EB30" w14:textId="77777777" w:rsidR="00AB7F51" w:rsidRPr="00CC4257" w:rsidRDefault="00AB7F51" w:rsidP="00703C2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AB7F51" w:rsidRPr="00CC4257" w14:paraId="344229C1" w14:textId="77777777" w:rsidTr="00DD49EC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7EE953A5" w14:textId="1E071C40" w:rsidR="00AB7F51" w:rsidRPr="00CC4257" w:rsidRDefault="00264250" w:rsidP="00651D60">
            <w:r w:rsidRPr="00CC4257">
              <w:t xml:space="preserve">Изготовление деталей </w:t>
            </w:r>
            <w:r w:rsidR="00C422E9">
              <w:t xml:space="preserve">машин </w:t>
            </w:r>
            <w:r w:rsidR="00236756">
              <w:t>на протяжных и прошивных станках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583ADE85" w14:textId="77777777" w:rsidR="00AB7F51" w:rsidRPr="00CC4257" w:rsidRDefault="00AB7F51" w:rsidP="00651D60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777EA3" w14:textId="62020E5D" w:rsidR="00AB7F51" w:rsidRPr="00CC4257" w:rsidRDefault="003A367B" w:rsidP="006476AA">
            <w:pPr>
              <w:jc w:val="center"/>
            </w:pPr>
            <w:r w:rsidRPr="003A367B">
              <w:t>28.017</w:t>
            </w:r>
          </w:p>
        </w:tc>
      </w:tr>
      <w:tr w:rsidR="00AB7F51" w:rsidRPr="007D6B60" w14:paraId="4F606A88" w14:textId="77777777" w:rsidTr="00DD49EC">
        <w:trPr>
          <w:jc w:val="center"/>
        </w:trPr>
        <w:tc>
          <w:tcPr>
            <w:tcW w:w="4299" w:type="pct"/>
            <w:gridSpan w:val="2"/>
          </w:tcPr>
          <w:p w14:paraId="69489239" w14:textId="59B152C6" w:rsidR="00AB7F51" w:rsidRPr="007D6B60" w:rsidRDefault="007D6B60" w:rsidP="007D6B60">
            <w:pPr>
              <w:jc w:val="center"/>
              <w:rPr>
                <w:sz w:val="20"/>
                <w:szCs w:val="20"/>
              </w:rPr>
            </w:pPr>
            <w:r w:rsidRPr="007D6B60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201E8EFE" w14:textId="4D8B4553" w:rsidR="00AB7F51" w:rsidRPr="007D6B60" w:rsidRDefault="007D6B60" w:rsidP="007D6B60">
            <w:pPr>
              <w:jc w:val="center"/>
              <w:rPr>
                <w:sz w:val="20"/>
                <w:szCs w:val="20"/>
              </w:rPr>
            </w:pPr>
            <w:r w:rsidRPr="007D6B60">
              <w:rPr>
                <w:sz w:val="20"/>
                <w:szCs w:val="20"/>
              </w:rPr>
              <w:t>код</w:t>
            </w:r>
          </w:p>
        </w:tc>
      </w:tr>
    </w:tbl>
    <w:p w14:paraId="40E3CF74" w14:textId="77777777" w:rsidR="00AB7F51" w:rsidRPr="00CC4257" w:rsidRDefault="00AB7F51" w:rsidP="00651D60"/>
    <w:p w14:paraId="7E9A6C21" w14:textId="603D7701" w:rsidR="00AB7F51" w:rsidRPr="00CC4257" w:rsidRDefault="007D6B60" w:rsidP="00651D60">
      <w:r w:rsidRPr="007D6B60">
        <w:t>Краткое описание вида профессиональной деятельности</w:t>
      </w:r>
    </w:p>
    <w:p w14:paraId="053329C6" w14:textId="77777777" w:rsidR="00AB7F51" w:rsidRPr="00CC4257" w:rsidRDefault="00AB7F51" w:rsidP="00651D60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AB7F51" w:rsidRPr="00CC4257" w14:paraId="357296CC" w14:textId="77777777" w:rsidTr="00DD49EC">
        <w:trPr>
          <w:jc w:val="center"/>
        </w:trPr>
        <w:tc>
          <w:tcPr>
            <w:tcW w:w="5000" w:type="pct"/>
          </w:tcPr>
          <w:p w14:paraId="16D6471B" w14:textId="5CA4BD2C" w:rsidR="00AB7F51" w:rsidRPr="00CC4257" w:rsidRDefault="00264250" w:rsidP="00E01772">
            <w:pPr>
              <w:suppressAutoHyphens/>
            </w:pPr>
            <w:r w:rsidRPr="00CC4257">
              <w:t xml:space="preserve">Обеспечение качества и производительности изготовления деталей машин </w:t>
            </w:r>
            <w:r w:rsidR="001915D7">
              <w:t>на протяжных</w:t>
            </w:r>
            <w:r w:rsidR="00E01772" w:rsidRPr="00CC4257">
              <w:t xml:space="preserve"> </w:t>
            </w:r>
            <w:r w:rsidR="00B22178">
              <w:t xml:space="preserve">и прошивных </w:t>
            </w:r>
            <w:r w:rsidR="00AB7F51" w:rsidRPr="00CC4257">
              <w:t>станках</w:t>
            </w:r>
          </w:p>
        </w:tc>
      </w:tr>
    </w:tbl>
    <w:p w14:paraId="080FEE99" w14:textId="77777777" w:rsidR="00AB7F51" w:rsidRPr="00CC4257" w:rsidRDefault="00AB7F51" w:rsidP="00E712D9">
      <w:pPr>
        <w:suppressAutoHyphens/>
      </w:pPr>
    </w:p>
    <w:p w14:paraId="664118EE" w14:textId="310B531B" w:rsidR="00AB7F51" w:rsidRPr="00CC4257" w:rsidRDefault="00AB7F51" w:rsidP="00E712D9">
      <w:pPr>
        <w:suppressAutoHyphens/>
      </w:pPr>
      <w:r w:rsidRPr="00CC4257">
        <w:t>Группа занятий</w:t>
      </w:r>
    </w:p>
    <w:p w14:paraId="6A6648E3" w14:textId="77777777" w:rsidR="00AB7F51" w:rsidRPr="00CC4257" w:rsidRDefault="00AB7F51" w:rsidP="00E712D9">
      <w:pPr>
        <w:suppressAutoHyphens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5"/>
        <w:gridCol w:w="3765"/>
        <w:gridCol w:w="1277"/>
        <w:gridCol w:w="3678"/>
      </w:tblGrid>
      <w:tr w:rsidR="00AB7F51" w:rsidRPr="00CC4257" w14:paraId="6D02A676" w14:textId="77777777" w:rsidTr="00CD3462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0711EA" w14:textId="77777777" w:rsidR="00AB7F51" w:rsidRPr="00CC4257" w:rsidRDefault="00AB7F51" w:rsidP="00651D60">
            <w:r w:rsidRPr="00CC4257">
              <w:t>7223</w:t>
            </w:r>
          </w:p>
        </w:tc>
        <w:tc>
          <w:tcPr>
            <w:tcW w:w="18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473BF7" w14:textId="77777777" w:rsidR="00AB7F51" w:rsidRPr="00CC4257" w:rsidRDefault="00AB7F51" w:rsidP="00651D60">
            <w:r w:rsidRPr="00CC4257">
              <w:t>Станочники и наладчики металлообрабатывающих станков</w:t>
            </w:r>
          </w:p>
        </w:tc>
        <w:tc>
          <w:tcPr>
            <w:tcW w:w="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D4333E" w14:textId="77777777" w:rsidR="00AB7F51" w:rsidRPr="00CC4257" w:rsidRDefault="00AB7F51" w:rsidP="00651D60">
            <w:r w:rsidRPr="00CC4257">
              <w:t>-</w:t>
            </w:r>
          </w:p>
        </w:tc>
        <w:tc>
          <w:tcPr>
            <w:tcW w:w="18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BEBA6C" w14:textId="77777777" w:rsidR="00AB7F51" w:rsidRPr="00CC4257" w:rsidRDefault="00AB7F51" w:rsidP="00651D60">
            <w:r w:rsidRPr="00CC4257">
              <w:t>-</w:t>
            </w:r>
          </w:p>
        </w:tc>
      </w:tr>
      <w:tr w:rsidR="00AB7F51" w:rsidRPr="007D6B60" w14:paraId="6FE1D3C7" w14:textId="77777777" w:rsidTr="00CD3462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9B8E5EB" w14:textId="77777777" w:rsidR="00AB7F51" w:rsidRPr="007D6B60" w:rsidRDefault="00AB7F51" w:rsidP="007D6B60">
            <w:pPr>
              <w:jc w:val="center"/>
              <w:rPr>
                <w:sz w:val="20"/>
                <w:szCs w:val="20"/>
              </w:rPr>
            </w:pPr>
            <w:r w:rsidRPr="007D6B60">
              <w:rPr>
                <w:sz w:val="20"/>
                <w:szCs w:val="20"/>
              </w:rPr>
              <w:t>(код ОКЗ</w:t>
            </w:r>
            <w:r w:rsidRPr="007D6B60">
              <w:rPr>
                <w:rStyle w:val="a7"/>
                <w:sz w:val="20"/>
                <w:szCs w:val="20"/>
              </w:rPr>
              <w:endnoteReference w:id="1"/>
            </w:r>
            <w:r w:rsidRPr="007D6B60">
              <w:rPr>
                <w:sz w:val="20"/>
                <w:szCs w:val="20"/>
              </w:rPr>
              <w:t>)</w:t>
            </w:r>
          </w:p>
        </w:tc>
        <w:tc>
          <w:tcPr>
            <w:tcW w:w="184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5593552" w14:textId="77777777" w:rsidR="00AB7F51" w:rsidRPr="007D6B60" w:rsidRDefault="00AB7F51" w:rsidP="007D6B60">
            <w:pPr>
              <w:jc w:val="center"/>
              <w:rPr>
                <w:sz w:val="20"/>
                <w:szCs w:val="20"/>
              </w:rPr>
            </w:pPr>
            <w:r w:rsidRPr="007D6B60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2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A5F7989" w14:textId="77777777" w:rsidR="00AB7F51" w:rsidRPr="007D6B60" w:rsidRDefault="00AB7F51" w:rsidP="007D6B60">
            <w:pPr>
              <w:jc w:val="center"/>
              <w:rPr>
                <w:sz w:val="20"/>
                <w:szCs w:val="20"/>
              </w:rPr>
            </w:pPr>
            <w:r w:rsidRPr="007D6B60">
              <w:rPr>
                <w:sz w:val="20"/>
                <w:szCs w:val="20"/>
              </w:rPr>
              <w:t>(код ОКЗ)</w:t>
            </w:r>
          </w:p>
        </w:tc>
        <w:tc>
          <w:tcPr>
            <w:tcW w:w="180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BC64214" w14:textId="77777777" w:rsidR="00AB7F51" w:rsidRPr="007D6B60" w:rsidRDefault="00AB7F51" w:rsidP="007D6B60">
            <w:pPr>
              <w:jc w:val="center"/>
              <w:rPr>
                <w:sz w:val="20"/>
                <w:szCs w:val="20"/>
              </w:rPr>
            </w:pPr>
            <w:r w:rsidRPr="007D6B60">
              <w:rPr>
                <w:sz w:val="20"/>
                <w:szCs w:val="20"/>
              </w:rPr>
              <w:t>(наименование)</w:t>
            </w:r>
          </w:p>
        </w:tc>
      </w:tr>
    </w:tbl>
    <w:p w14:paraId="45866351" w14:textId="77777777" w:rsidR="00AB7F51" w:rsidRDefault="00AB7F51" w:rsidP="00651D60"/>
    <w:p w14:paraId="403D8AD2" w14:textId="77777777" w:rsidR="007D6B60" w:rsidRDefault="007D6B60" w:rsidP="007D6B60">
      <w:bookmarkStart w:id="1" w:name="_Hlk187877593"/>
      <w:r w:rsidRPr="00320525">
        <w:t>Отнесение к области профессиональной деятельности</w:t>
      </w:r>
    </w:p>
    <w:p w14:paraId="140369CA" w14:textId="77777777" w:rsidR="007D6B60" w:rsidRDefault="007D6B60" w:rsidP="007D6B60"/>
    <w:tbl>
      <w:tblPr>
        <w:tblW w:w="5016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9"/>
        <w:gridCol w:w="8763"/>
      </w:tblGrid>
      <w:tr w:rsidR="007D6B60" w:rsidRPr="00320525" w14:paraId="69080C43" w14:textId="77777777" w:rsidTr="007E7CFE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1FE3981" w14:textId="2CDC1EF3" w:rsidR="007D6B60" w:rsidRPr="00C566C1" w:rsidRDefault="003A6026" w:rsidP="007E7CFE">
            <w:r>
              <w:t>28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0F102DF" w14:textId="294A2043" w:rsidR="007D6B60" w:rsidRPr="00C566C1" w:rsidRDefault="00C566C1" w:rsidP="007E7CFE">
            <w:r w:rsidRPr="00C566C1">
              <w:t>Производство машин и оборудования</w:t>
            </w:r>
          </w:p>
        </w:tc>
      </w:tr>
      <w:tr w:rsidR="007D6B60" w:rsidRPr="00320525" w14:paraId="13066E16" w14:textId="77777777" w:rsidTr="007E7CFE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4CB4BDD" w14:textId="77777777" w:rsidR="007D6B60" w:rsidRPr="00320525" w:rsidRDefault="007D6B60" w:rsidP="007E7CFE">
            <w:pPr>
              <w:jc w:val="center"/>
              <w:rPr>
                <w:sz w:val="18"/>
                <w:szCs w:val="18"/>
              </w:rPr>
            </w:pPr>
            <w:r w:rsidRPr="00320525">
              <w:rPr>
                <w:sz w:val="20"/>
                <w:szCs w:val="18"/>
              </w:rPr>
              <w:t>(код ОПД</w:t>
            </w:r>
            <w:r>
              <w:rPr>
                <w:rStyle w:val="a7"/>
                <w:sz w:val="20"/>
                <w:szCs w:val="18"/>
              </w:rPr>
              <w:endnoteReference w:id="2"/>
            </w:r>
            <w:r w:rsidRPr="00320525">
              <w:rPr>
                <w:sz w:val="20"/>
                <w:szCs w:val="18"/>
              </w:rPr>
              <w:t>)</w:t>
            </w: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62A6235" w14:textId="77777777" w:rsidR="007D6B60" w:rsidRPr="00320525" w:rsidRDefault="007D6B60" w:rsidP="007E7CFE">
            <w:pPr>
              <w:jc w:val="center"/>
              <w:rPr>
                <w:sz w:val="20"/>
                <w:szCs w:val="18"/>
              </w:rPr>
            </w:pPr>
            <w:r w:rsidRPr="00320525">
              <w:rPr>
                <w:sz w:val="20"/>
                <w:szCs w:val="18"/>
              </w:rPr>
              <w:t>(наименование области профессиональной деятельности)</w:t>
            </w:r>
          </w:p>
        </w:tc>
      </w:tr>
      <w:bookmarkEnd w:id="1"/>
    </w:tbl>
    <w:p w14:paraId="26E58199" w14:textId="77777777" w:rsidR="007D6B60" w:rsidRPr="00CC4257" w:rsidRDefault="007D6B60" w:rsidP="00651D60"/>
    <w:p w14:paraId="4F9CF52A" w14:textId="77777777" w:rsidR="00AB7F51" w:rsidRPr="00CC4257" w:rsidRDefault="00AB7F51" w:rsidP="00651D60">
      <w:r w:rsidRPr="00CC4257">
        <w:t>Отнесение к видам экономической деятельности:</w:t>
      </w:r>
    </w:p>
    <w:p w14:paraId="537624D2" w14:textId="77777777" w:rsidR="00AB7F51" w:rsidRPr="00CC4257" w:rsidRDefault="00AB7F51" w:rsidP="00651D6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AB7F51" w:rsidRPr="00CC4257" w14:paraId="1FC92EA5" w14:textId="77777777" w:rsidTr="00F231E2">
        <w:trPr>
          <w:trHeight w:val="217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6F80F3" w14:textId="77777777" w:rsidR="00AB7F51" w:rsidRPr="00CC4257" w:rsidRDefault="00AB7F51" w:rsidP="00651D60">
            <w:r w:rsidRPr="00CC4257">
              <w:t>25.62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B2E35D" w14:textId="77777777" w:rsidR="00AB7F51" w:rsidRPr="00CC4257" w:rsidRDefault="00AB7F51" w:rsidP="00651D60">
            <w:r w:rsidRPr="00CC4257">
              <w:t>Обработка металлических изделий механическая</w:t>
            </w:r>
          </w:p>
        </w:tc>
      </w:tr>
      <w:tr w:rsidR="00AB7F51" w:rsidRPr="007D6B60" w14:paraId="5BED4E0F" w14:textId="777777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40F2AD7" w14:textId="77777777" w:rsidR="00AB7F51" w:rsidRPr="007D6B60" w:rsidRDefault="00AB7F51" w:rsidP="007D6B60">
            <w:pPr>
              <w:jc w:val="center"/>
              <w:rPr>
                <w:sz w:val="20"/>
                <w:szCs w:val="20"/>
              </w:rPr>
            </w:pPr>
            <w:r w:rsidRPr="007D6B60">
              <w:rPr>
                <w:sz w:val="20"/>
                <w:szCs w:val="20"/>
              </w:rPr>
              <w:t>(код ОКВЭД</w:t>
            </w:r>
            <w:r w:rsidRPr="007D6B60">
              <w:rPr>
                <w:rStyle w:val="a7"/>
                <w:sz w:val="20"/>
                <w:szCs w:val="20"/>
              </w:rPr>
              <w:endnoteReference w:id="3"/>
            </w:r>
            <w:r w:rsidRPr="007D6B60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4EB24BD" w14:textId="77777777" w:rsidR="00AB7F51" w:rsidRPr="007D6B60" w:rsidRDefault="00AB7F51" w:rsidP="007D6B60">
            <w:pPr>
              <w:jc w:val="center"/>
              <w:rPr>
                <w:sz w:val="20"/>
                <w:szCs w:val="20"/>
              </w:rPr>
            </w:pPr>
            <w:r w:rsidRPr="007D6B60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9D888C4" w14:textId="77777777" w:rsidR="00AB7F51" w:rsidRPr="00CC4257" w:rsidRDefault="00AB7F51" w:rsidP="00E712D9">
      <w:pPr>
        <w:suppressAutoHyphens/>
        <w:sectPr w:rsidR="00AB7F51" w:rsidRPr="00CC4257" w:rsidSect="00703C29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3038F96" w14:textId="77777777" w:rsidR="00AB7F51" w:rsidRPr="00CC4257" w:rsidRDefault="00AB7F51" w:rsidP="00E712D9">
      <w:pPr>
        <w:pStyle w:val="1"/>
        <w:jc w:val="center"/>
      </w:pPr>
      <w:bookmarkStart w:id="2" w:name="_Toc188025836"/>
      <w:r w:rsidRPr="00CC4257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p w14:paraId="7AA832CC" w14:textId="77777777" w:rsidR="00AB7F51" w:rsidRPr="00CC4257" w:rsidRDefault="00AB7F51" w:rsidP="00703C2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2396"/>
        <w:gridCol w:w="1697"/>
        <w:gridCol w:w="3124"/>
        <w:gridCol w:w="4196"/>
        <w:gridCol w:w="877"/>
        <w:gridCol w:w="1695"/>
      </w:tblGrid>
      <w:tr w:rsidR="00CD3462" w:rsidRPr="00CC4257" w14:paraId="729230B3" w14:textId="77777777" w:rsidTr="00CB4379">
        <w:trPr>
          <w:trHeight w:val="20"/>
          <w:jc w:val="center"/>
        </w:trPr>
        <w:tc>
          <w:tcPr>
            <w:tcW w:w="2676" w:type="pct"/>
            <w:gridSpan w:val="4"/>
            <w:vAlign w:val="center"/>
          </w:tcPr>
          <w:p w14:paraId="5B01E4ED" w14:textId="0B223C69" w:rsidR="00CD3462" w:rsidRPr="00CC4257" w:rsidRDefault="00CD3462" w:rsidP="007D6B60">
            <w:pPr>
              <w:jc w:val="center"/>
            </w:pPr>
            <w:r w:rsidRPr="00CC4257">
              <w:t>Обобщенные трудовые функции</w:t>
            </w:r>
          </w:p>
        </w:tc>
        <w:tc>
          <w:tcPr>
            <w:tcW w:w="2324" w:type="pct"/>
            <w:gridSpan w:val="3"/>
            <w:vAlign w:val="center"/>
          </w:tcPr>
          <w:p w14:paraId="3AABF992" w14:textId="381A10C3" w:rsidR="00CD3462" w:rsidRPr="00CC4257" w:rsidRDefault="00CD3462" w:rsidP="007D6B60">
            <w:pPr>
              <w:jc w:val="center"/>
            </w:pPr>
            <w:r w:rsidRPr="00CC4257">
              <w:t>Трудовые функции</w:t>
            </w:r>
          </w:p>
        </w:tc>
      </w:tr>
      <w:tr w:rsidR="007D6B60" w:rsidRPr="00CC4257" w14:paraId="5EE8124A" w14:textId="77777777" w:rsidTr="00CB4379">
        <w:trPr>
          <w:trHeight w:val="20"/>
          <w:jc w:val="center"/>
        </w:trPr>
        <w:tc>
          <w:tcPr>
            <w:tcW w:w="197" w:type="pct"/>
            <w:vAlign w:val="center"/>
          </w:tcPr>
          <w:p w14:paraId="6D633AFC" w14:textId="77777777" w:rsidR="007D6B60" w:rsidRPr="00CC4257" w:rsidRDefault="007D6B60" w:rsidP="007D6B60">
            <w:pPr>
              <w:jc w:val="center"/>
            </w:pPr>
            <w:r w:rsidRPr="00CC4257">
              <w:t>код</w:t>
            </w:r>
          </w:p>
        </w:tc>
        <w:tc>
          <w:tcPr>
            <w:tcW w:w="823" w:type="pct"/>
            <w:vAlign w:val="center"/>
          </w:tcPr>
          <w:p w14:paraId="12DACE69" w14:textId="77777777" w:rsidR="007D6B60" w:rsidRPr="00CC4257" w:rsidRDefault="007D6B60" w:rsidP="007D6B60">
            <w:pPr>
              <w:jc w:val="center"/>
            </w:pPr>
            <w:r w:rsidRPr="00CC4257">
              <w:t>наименование</w:t>
            </w:r>
          </w:p>
        </w:tc>
        <w:tc>
          <w:tcPr>
            <w:tcW w:w="583" w:type="pct"/>
            <w:vAlign w:val="center"/>
          </w:tcPr>
          <w:p w14:paraId="6F2D452B" w14:textId="77777777" w:rsidR="007D6B60" w:rsidRPr="00CC4257" w:rsidRDefault="007D6B60" w:rsidP="007D6B60">
            <w:pPr>
              <w:jc w:val="center"/>
            </w:pPr>
            <w:r w:rsidRPr="00CC4257">
              <w:t>уровень квалификации</w:t>
            </w:r>
          </w:p>
        </w:tc>
        <w:tc>
          <w:tcPr>
            <w:tcW w:w="1072" w:type="pct"/>
            <w:vAlign w:val="center"/>
          </w:tcPr>
          <w:p w14:paraId="20BC6637" w14:textId="73A1C5A2" w:rsidR="007D6B60" w:rsidRPr="00CC4257" w:rsidRDefault="00CD3462" w:rsidP="007D6B60">
            <w:pPr>
              <w:jc w:val="center"/>
            </w:pPr>
            <w:r>
              <w:t>в</w:t>
            </w:r>
            <w:r w:rsidR="007D6B60" w:rsidRPr="007D6B60">
              <w:t>озможные наименования должностей, профессий рабочих</w:t>
            </w:r>
          </w:p>
        </w:tc>
        <w:tc>
          <w:tcPr>
            <w:tcW w:w="1441" w:type="pct"/>
            <w:vAlign w:val="center"/>
          </w:tcPr>
          <w:p w14:paraId="36C37736" w14:textId="72B83B00" w:rsidR="007D6B60" w:rsidRPr="00CC4257" w:rsidRDefault="007D6B60" w:rsidP="007D6B60">
            <w:pPr>
              <w:jc w:val="center"/>
            </w:pPr>
            <w:r w:rsidRPr="00CC4257">
              <w:t>наименование</w:t>
            </w:r>
          </w:p>
        </w:tc>
        <w:tc>
          <w:tcPr>
            <w:tcW w:w="301" w:type="pct"/>
            <w:vAlign w:val="center"/>
          </w:tcPr>
          <w:p w14:paraId="03C11E60" w14:textId="77777777" w:rsidR="007D6B60" w:rsidRPr="00CC4257" w:rsidRDefault="007D6B60" w:rsidP="007D6B60">
            <w:pPr>
              <w:jc w:val="center"/>
            </w:pPr>
            <w:r w:rsidRPr="00CC4257">
              <w:t>код</w:t>
            </w:r>
          </w:p>
        </w:tc>
        <w:tc>
          <w:tcPr>
            <w:tcW w:w="582" w:type="pct"/>
            <w:vAlign w:val="center"/>
          </w:tcPr>
          <w:p w14:paraId="22B6EE7E" w14:textId="77777777" w:rsidR="007D6B60" w:rsidRPr="00CC4257" w:rsidRDefault="007D6B60" w:rsidP="007D6B60">
            <w:pPr>
              <w:jc w:val="center"/>
            </w:pPr>
            <w:r w:rsidRPr="00CC4257">
              <w:t>уровень (подуровень) квалификации</w:t>
            </w:r>
          </w:p>
        </w:tc>
      </w:tr>
      <w:tr w:rsidR="007D6B60" w:rsidRPr="00CC4257" w14:paraId="1C7CA231" w14:textId="77777777" w:rsidTr="00CB4379">
        <w:trPr>
          <w:trHeight w:val="20"/>
          <w:jc w:val="center"/>
        </w:trPr>
        <w:tc>
          <w:tcPr>
            <w:tcW w:w="197" w:type="pct"/>
            <w:vMerge w:val="restart"/>
          </w:tcPr>
          <w:p w14:paraId="08129BC5" w14:textId="6121E0BD" w:rsidR="007D6B60" w:rsidRPr="00CC4257" w:rsidRDefault="007D6B60" w:rsidP="00CD34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23" w:type="pct"/>
            <w:vMerge w:val="restart"/>
          </w:tcPr>
          <w:p w14:paraId="4CEE83D8" w14:textId="2ECF6B6D" w:rsidR="007D6B60" w:rsidRPr="00CC4257" w:rsidRDefault="007D6B60" w:rsidP="00651D60">
            <w:r w:rsidRPr="00CC4257">
              <w:t xml:space="preserve">Изготовление простых деталей с точностью размеров </w:t>
            </w:r>
            <w:r>
              <w:t xml:space="preserve">до </w:t>
            </w:r>
            <w:r w:rsidR="00381990">
              <w:t>11</w:t>
            </w:r>
            <w:r w:rsidR="00381990">
              <w:noBreakHyphen/>
              <w:t>го</w:t>
            </w:r>
            <w:r w:rsidRPr="00CC4257">
              <w:t xml:space="preserve"> квалитета </w:t>
            </w:r>
            <w:r>
              <w:t>на протяжных и прошивных станках</w:t>
            </w:r>
          </w:p>
        </w:tc>
        <w:tc>
          <w:tcPr>
            <w:tcW w:w="583" w:type="pct"/>
            <w:vMerge w:val="restart"/>
          </w:tcPr>
          <w:p w14:paraId="7544E6E8" w14:textId="77777777" w:rsidR="007D6B60" w:rsidRPr="00CC4257" w:rsidRDefault="007D6B60" w:rsidP="007D6B60">
            <w:pPr>
              <w:jc w:val="center"/>
            </w:pPr>
            <w:r w:rsidRPr="00CC4257">
              <w:t>2</w:t>
            </w:r>
          </w:p>
        </w:tc>
        <w:tc>
          <w:tcPr>
            <w:tcW w:w="1072" w:type="pct"/>
            <w:vMerge w:val="restart"/>
          </w:tcPr>
          <w:p w14:paraId="72AE7DB1" w14:textId="01094B75" w:rsidR="007D6B60" w:rsidRDefault="00381990" w:rsidP="00651D60">
            <w:proofErr w:type="spellStart"/>
            <w:r>
              <w:t>Протяжчик</w:t>
            </w:r>
            <w:proofErr w:type="spellEnd"/>
            <w:r w:rsidRPr="00CC4257">
              <w:t xml:space="preserve"> 2</w:t>
            </w:r>
            <w:r>
              <w:noBreakHyphen/>
              <w:t>го</w:t>
            </w:r>
            <w:r w:rsidRPr="00CC4257">
              <w:t xml:space="preserve"> разряда</w:t>
            </w:r>
          </w:p>
        </w:tc>
        <w:tc>
          <w:tcPr>
            <w:tcW w:w="1441" w:type="pct"/>
          </w:tcPr>
          <w:p w14:paraId="6F5B52A1" w14:textId="7F7DA806" w:rsidR="007D6B60" w:rsidRPr="00CC4257" w:rsidRDefault="007D6B60" w:rsidP="00651D60">
            <w:r>
              <w:t>Обработка поверхностей заготовок</w:t>
            </w:r>
            <w:r w:rsidRPr="00CC4257">
              <w:t xml:space="preserve"> простых деталей с точностью размеров </w:t>
            </w:r>
            <w:r>
              <w:t xml:space="preserve">до </w:t>
            </w:r>
            <w:r w:rsidR="00381990">
              <w:t>11</w:t>
            </w:r>
            <w:r w:rsidR="00381990">
              <w:noBreakHyphen/>
              <w:t>го</w:t>
            </w:r>
            <w:r w:rsidRPr="00CC4257">
              <w:t xml:space="preserve"> квалитета </w:t>
            </w:r>
            <w:r>
              <w:t>на протяжных и прошивных станках</w:t>
            </w:r>
          </w:p>
        </w:tc>
        <w:tc>
          <w:tcPr>
            <w:tcW w:w="301" w:type="pct"/>
          </w:tcPr>
          <w:p w14:paraId="1D7DF08A" w14:textId="46AEF023" w:rsidR="007D6B60" w:rsidRPr="00CC4257" w:rsidRDefault="00541B67" w:rsidP="007D6B60">
            <w:pPr>
              <w:jc w:val="center"/>
            </w:pPr>
            <w:r>
              <w:rPr>
                <w:lang w:val="en-US"/>
              </w:rPr>
              <w:t>A</w:t>
            </w:r>
            <w:r w:rsidR="007D6B60" w:rsidRPr="00CC4257">
              <w:t>/01.2</w:t>
            </w:r>
          </w:p>
        </w:tc>
        <w:tc>
          <w:tcPr>
            <w:tcW w:w="582" w:type="pct"/>
          </w:tcPr>
          <w:p w14:paraId="03818FF7" w14:textId="77777777" w:rsidR="007D6B60" w:rsidRPr="00CC4257" w:rsidRDefault="007D6B60" w:rsidP="007D6B60">
            <w:pPr>
              <w:jc w:val="center"/>
            </w:pPr>
            <w:r w:rsidRPr="00CC4257">
              <w:t>2</w:t>
            </w:r>
          </w:p>
        </w:tc>
      </w:tr>
      <w:tr w:rsidR="007D6B60" w:rsidRPr="00CC4257" w14:paraId="6DE4E6B8" w14:textId="77777777" w:rsidTr="00CB4379">
        <w:trPr>
          <w:trHeight w:val="20"/>
          <w:jc w:val="center"/>
        </w:trPr>
        <w:tc>
          <w:tcPr>
            <w:tcW w:w="197" w:type="pct"/>
            <w:vMerge/>
          </w:tcPr>
          <w:p w14:paraId="7466F2C3" w14:textId="77777777" w:rsidR="007D6B60" w:rsidRPr="00CC4257" w:rsidRDefault="007D6B60" w:rsidP="00CD3462">
            <w:pPr>
              <w:jc w:val="center"/>
            </w:pPr>
          </w:p>
        </w:tc>
        <w:tc>
          <w:tcPr>
            <w:tcW w:w="823" w:type="pct"/>
            <w:vMerge/>
          </w:tcPr>
          <w:p w14:paraId="2C7C0F30" w14:textId="77777777" w:rsidR="007D6B60" w:rsidRPr="00CC4257" w:rsidRDefault="007D6B60" w:rsidP="00651D60"/>
        </w:tc>
        <w:tc>
          <w:tcPr>
            <w:tcW w:w="583" w:type="pct"/>
            <w:vMerge/>
          </w:tcPr>
          <w:p w14:paraId="2E5F7117" w14:textId="77777777" w:rsidR="007D6B60" w:rsidRPr="00CC4257" w:rsidRDefault="007D6B60" w:rsidP="007D6B60">
            <w:pPr>
              <w:jc w:val="center"/>
            </w:pPr>
          </w:p>
        </w:tc>
        <w:tc>
          <w:tcPr>
            <w:tcW w:w="1072" w:type="pct"/>
            <w:vMerge/>
          </w:tcPr>
          <w:p w14:paraId="73561FE3" w14:textId="77777777" w:rsidR="007D6B60" w:rsidRPr="00CC4257" w:rsidRDefault="007D6B60" w:rsidP="00651D60"/>
        </w:tc>
        <w:tc>
          <w:tcPr>
            <w:tcW w:w="1441" w:type="pct"/>
          </w:tcPr>
          <w:p w14:paraId="1E82523B" w14:textId="3B67A1C3" w:rsidR="007D6B60" w:rsidRPr="00CC4257" w:rsidRDefault="007D6B60" w:rsidP="00651D60">
            <w:r w:rsidRPr="00CC4257">
              <w:t xml:space="preserve">Контроль </w:t>
            </w:r>
            <w:r>
              <w:t>качества обработанных поверхностей</w:t>
            </w:r>
            <w:r w:rsidRPr="00CC4257">
              <w:t xml:space="preserve"> простых деталей с точностью размеров </w:t>
            </w:r>
            <w:r>
              <w:t xml:space="preserve">до </w:t>
            </w:r>
            <w:r w:rsidR="00381990">
              <w:t>11</w:t>
            </w:r>
            <w:r w:rsidR="00381990">
              <w:noBreakHyphen/>
              <w:t>го</w:t>
            </w:r>
            <w:r w:rsidRPr="00CC4257">
              <w:t xml:space="preserve"> квалитета</w:t>
            </w:r>
            <w:r>
              <w:t xml:space="preserve"> и </w:t>
            </w:r>
            <w:r w:rsidRPr="009D42AA">
              <w:t>шероховатост</w:t>
            </w:r>
            <w:r>
              <w:t>ью</w:t>
            </w:r>
            <w:r w:rsidRPr="009D42AA">
              <w:t xml:space="preserve"> до </w:t>
            </w:r>
            <w:proofErr w:type="spellStart"/>
            <w:r w:rsidRPr="009D42AA">
              <w:t>Ra</w:t>
            </w:r>
            <w:proofErr w:type="spellEnd"/>
            <w:r w:rsidRPr="009D42AA">
              <w:t xml:space="preserve"> 6,3</w:t>
            </w:r>
          </w:p>
        </w:tc>
        <w:tc>
          <w:tcPr>
            <w:tcW w:w="301" w:type="pct"/>
          </w:tcPr>
          <w:p w14:paraId="089950DE" w14:textId="56706586" w:rsidR="007D6B60" w:rsidRPr="00CC4257" w:rsidRDefault="00541B67" w:rsidP="007D6B60">
            <w:pPr>
              <w:jc w:val="center"/>
            </w:pPr>
            <w:r>
              <w:rPr>
                <w:lang w:val="en-US"/>
              </w:rPr>
              <w:t>A</w:t>
            </w:r>
            <w:r w:rsidR="007D6B60" w:rsidRPr="00CC4257">
              <w:t>/02.2</w:t>
            </w:r>
          </w:p>
        </w:tc>
        <w:tc>
          <w:tcPr>
            <w:tcW w:w="582" w:type="pct"/>
          </w:tcPr>
          <w:p w14:paraId="7CC0074C" w14:textId="77777777" w:rsidR="007D6B60" w:rsidRPr="00CC4257" w:rsidRDefault="007D6B60" w:rsidP="007D6B60">
            <w:pPr>
              <w:jc w:val="center"/>
            </w:pPr>
            <w:r w:rsidRPr="00CC4257">
              <w:t>2</w:t>
            </w:r>
          </w:p>
        </w:tc>
      </w:tr>
      <w:tr w:rsidR="007D6B60" w:rsidRPr="00CC4257" w14:paraId="2970C6A4" w14:textId="77777777" w:rsidTr="00CB4379">
        <w:trPr>
          <w:trHeight w:val="20"/>
          <w:jc w:val="center"/>
        </w:trPr>
        <w:tc>
          <w:tcPr>
            <w:tcW w:w="197" w:type="pct"/>
            <w:vMerge w:val="restart"/>
          </w:tcPr>
          <w:p w14:paraId="01740148" w14:textId="7E30BE2A" w:rsidR="007D6B60" w:rsidRPr="00CC4257" w:rsidRDefault="007D6B60" w:rsidP="00CD34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23" w:type="pct"/>
            <w:vMerge w:val="restart"/>
          </w:tcPr>
          <w:p w14:paraId="5A61D1F0" w14:textId="33F4AED5" w:rsidR="007D6B60" w:rsidRPr="00CC4257" w:rsidRDefault="007D6B60" w:rsidP="00651D60">
            <w:r w:rsidRPr="00CC4257">
              <w:t xml:space="preserve">Изготовление деталей средней сложности с точностью размеров </w:t>
            </w:r>
            <w:r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Pr="00CC4257">
              <w:t xml:space="preserve"> квалитета </w:t>
            </w:r>
            <w:r>
              <w:t>на протяжных и прошивных станках</w:t>
            </w:r>
          </w:p>
        </w:tc>
        <w:tc>
          <w:tcPr>
            <w:tcW w:w="583" w:type="pct"/>
            <w:vMerge w:val="restart"/>
          </w:tcPr>
          <w:p w14:paraId="75BFD986" w14:textId="77777777" w:rsidR="007D6B60" w:rsidRPr="00CC4257" w:rsidRDefault="007D6B60" w:rsidP="007D6B60">
            <w:pPr>
              <w:jc w:val="center"/>
            </w:pPr>
            <w:r w:rsidRPr="00CC4257">
              <w:t>3</w:t>
            </w:r>
          </w:p>
        </w:tc>
        <w:tc>
          <w:tcPr>
            <w:tcW w:w="1072" w:type="pct"/>
            <w:vMerge w:val="restart"/>
          </w:tcPr>
          <w:p w14:paraId="3A235F24" w14:textId="490F210A" w:rsidR="007D6B60" w:rsidRDefault="006E5174" w:rsidP="00651D60">
            <w:proofErr w:type="spellStart"/>
            <w:r>
              <w:t>Протяжчик</w:t>
            </w:r>
            <w:proofErr w:type="spellEnd"/>
            <w:r w:rsidRPr="00CC4257">
              <w:t xml:space="preserve"> 3</w:t>
            </w:r>
            <w:r>
              <w:noBreakHyphen/>
              <w:t>го</w:t>
            </w:r>
            <w:r w:rsidRPr="00CC4257">
              <w:t xml:space="preserve"> разряда</w:t>
            </w:r>
          </w:p>
        </w:tc>
        <w:tc>
          <w:tcPr>
            <w:tcW w:w="1441" w:type="pct"/>
          </w:tcPr>
          <w:p w14:paraId="5C08E037" w14:textId="5FFB9298" w:rsidR="007D6B60" w:rsidRPr="00CC4257" w:rsidRDefault="007D6B60" w:rsidP="00651D60">
            <w:r>
              <w:t>Обработка поверхностей заготовок</w:t>
            </w:r>
            <w:r w:rsidRPr="00CC4257">
              <w:t xml:space="preserve"> деталей средней сложности с точностью размеров </w:t>
            </w:r>
            <w:r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Pr="00CC4257">
              <w:t xml:space="preserve"> квалитета </w:t>
            </w:r>
            <w:r>
              <w:t>на протяжных и прошивных станках</w:t>
            </w:r>
          </w:p>
        </w:tc>
        <w:tc>
          <w:tcPr>
            <w:tcW w:w="301" w:type="pct"/>
          </w:tcPr>
          <w:p w14:paraId="5B8E859B" w14:textId="104C3FAF" w:rsidR="007D6B60" w:rsidRPr="00CC4257" w:rsidRDefault="00541B67" w:rsidP="007D6B60">
            <w:pPr>
              <w:jc w:val="center"/>
            </w:pPr>
            <w:r>
              <w:rPr>
                <w:lang w:val="en-US"/>
              </w:rPr>
              <w:t>B</w:t>
            </w:r>
            <w:r w:rsidR="007D6B60" w:rsidRPr="00CC4257">
              <w:t>/01.3</w:t>
            </w:r>
          </w:p>
        </w:tc>
        <w:tc>
          <w:tcPr>
            <w:tcW w:w="582" w:type="pct"/>
          </w:tcPr>
          <w:p w14:paraId="05A86D2B" w14:textId="77777777" w:rsidR="007D6B60" w:rsidRPr="00CC4257" w:rsidRDefault="007D6B60" w:rsidP="007D6B60">
            <w:pPr>
              <w:jc w:val="center"/>
            </w:pPr>
            <w:r w:rsidRPr="00CC4257">
              <w:t>3</w:t>
            </w:r>
          </w:p>
        </w:tc>
      </w:tr>
      <w:tr w:rsidR="007D6B60" w:rsidRPr="00CC4257" w14:paraId="05547DB2" w14:textId="77777777" w:rsidTr="00CB4379">
        <w:trPr>
          <w:trHeight w:val="20"/>
          <w:jc w:val="center"/>
        </w:trPr>
        <w:tc>
          <w:tcPr>
            <w:tcW w:w="197" w:type="pct"/>
            <w:vMerge/>
          </w:tcPr>
          <w:p w14:paraId="66814802" w14:textId="77777777" w:rsidR="007D6B60" w:rsidRPr="00CC4257" w:rsidRDefault="007D6B60" w:rsidP="00703C29"/>
        </w:tc>
        <w:tc>
          <w:tcPr>
            <w:tcW w:w="823" w:type="pct"/>
            <w:vMerge/>
          </w:tcPr>
          <w:p w14:paraId="08B46B0B" w14:textId="77777777" w:rsidR="007D6B60" w:rsidRPr="00CC4257" w:rsidDel="001D1AB1" w:rsidRDefault="007D6B60" w:rsidP="00651D60"/>
        </w:tc>
        <w:tc>
          <w:tcPr>
            <w:tcW w:w="583" w:type="pct"/>
            <w:vMerge/>
          </w:tcPr>
          <w:p w14:paraId="0C7B3135" w14:textId="77777777" w:rsidR="007D6B60" w:rsidRPr="00CC4257" w:rsidRDefault="007D6B60" w:rsidP="007D6B60">
            <w:pPr>
              <w:jc w:val="center"/>
            </w:pPr>
          </w:p>
        </w:tc>
        <w:tc>
          <w:tcPr>
            <w:tcW w:w="1072" w:type="pct"/>
            <w:vMerge/>
          </w:tcPr>
          <w:p w14:paraId="4AF2BA46" w14:textId="77777777" w:rsidR="007D6B60" w:rsidRPr="00CC4257" w:rsidRDefault="007D6B60" w:rsidP="00651D60"/>
        </w:tc>
        <w:tc>
          <w:tcPr>
            <w:tcW w:w="1441" w:type="pct"/>
          </w:tcPr>
          <w:p w14:paraId="6D1B782C" w14:textId="47BFFE67" w:rsidR="007D6B60" w:rsidRPr="00CC4257" w:rsidRDefault="007D6B60" w:rsidP="00651D60">
            <w:r w:rsidRPr="00CC4257">
              <w:t xml:space="preserve">Контроль </w:t>
            </w:r>
            <w:r>
              <w:t>качества обработанных поверхностей</w:t>
            </w:r>
            <w:r w:rsidRPr="00CC4257">
              <w:t xml:space="preserve"> деталей средней сложности с точностью размеров </w:t>
            </w:r>
            <w:r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Pr="00CC4257">
              <w:t xml:space="preserve"> квалитета</w:t>
            </w:r>
            <w:r>
              <w:t xml:space="preserve"> и </w:t>
            </w:r>
            <w:r w:rsidRPr="009D42AA">
              <w:t>шероховатост</w:t>
            </w:r>
            <w:r>
              <w:t>ью</w:t>
            </w:r>
            <w:r w:rsidRPr="009D42AA">
              <w:t xml:space="preserve"> до </w:t>
            </w:r>
            <w:proofErr w:type="spellStart"/>
            <w:r w:rsidRPr="009D42AA">
              <w:t>Ra</w:t>
            </w:r>
            <w:proofErr w:type="spellEnd"/>
            <w:r w:rsidRPr="009D42AA">
              <w:t xml:space="preserve"> </w:t>
            </w:r>
            <w:r>
              <w:t>3,2</w:t>
            </w:r>
          </w:p>
        </w:tc>
        <w:tc>
          <w:tcPr>
            <w:tcW w:w="301" w:type="pct"/>
          </w:tcPr>
          <w:p w14:paraId="51DE197C" w14:textId="5A8FC88D" w:rsidR="007D6B60" w:rsidRPr="00CC4257" w:rsidRDefault="00541B67" w:rsidP="007D6B60">
            <w:pPr>
              <w:jc w:val="center"/>
            </w:pPr>
            <w:r>
              <w:rPr>
                <w:lang w:val="en-US"/>
              </w:rPr>
              <w:t>B</w:t>
            </w:r>
            <w:r w:rsidR="007D6B60" w:rsidRPr="00CC4257">
              <w:t>/02.3</w:t>
            </w:r>
          </w:p>
        </w:tc>
        <w:tc>
          <w:tcPr>
            <w:tcW w:w="582" w:type="pct"/>
          </w:tcPr>
          <w:p w14:paraId="50847A4B" w14:textId="77777777" w:rsidR="007D6B60" w:rsidRPr="00CC4257" w:rsidRDefault="007D6B60" w:rsidP="007D6B60">
            <w:pPr>
              <w:jc w:val="center"/>
            </w:pPr>
            <w:r w:rsidRPr="00CC4257">
              <w:t>3</w:t>
            </w:r>
          </w:p>
        </w:tc>
      </w:tr>
      <w:tr w:rsidR="007D6B60" w:rsidRPr="00CC4257" w14:paraId="09215811" w14:textId="77777777" w:rsidTr="00CB4379">
        <w:trPr>
          <w:trHeight w:val="20"/>
          <w:jc w:val="center"/>
        </w:trPr>
        <w:tc>
          <w:tcPr>
            <w:tcW w:w="197" w:type="pct"/>
            <w:vMerge w:val="restart"/>
          </w:tcPr>
          <w:p w14:paraId="1566BF1A" w14:textId="71332930" w:rsidR="007D6B60" w:rsidRPr="00CC4257" w:rsidRDefault="00541B67" w:rsidP="00CD346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23" w:type="pct"/>
            <w:vMerge w:val="restart"/>
          </w:tcPr>
          <w:p w14:paraId="21BE0D15" w14:textId="53F5F0B3" w:rsidR="007D6B60" w:rsidRPr="00CC4257" w:rsidRDefault="007D6B60" w:rsidP="00651D60">
            <w:r w:rsidRPr="00CC4257">
              <w:t xml:space="preserve">Изготовление сложных деталей с точностью размеров до </w:t>
            </w:r>
            <w:r w:rsidR="00381990">
              <w:t>6</w:t>
            </w:r>
            <w:r w:rsidR="00381990">
              <w:noBreakHyphen/>
              <w:t>го</w:t>
            </w:r>
            <w:r w:rsidRPr="00CC4257">
              <w:t xml:space="preserve"> квалитета </w:t>
            </w:r>
            <w:r>
              <w:t>на протяжных и прошивных станках</w:t>
            </w:r>
          </w:p>
        </w:tc>
        <w:tc>
          <w:tcPr>
            <w:tcW w:w="583" w:type="pct"/>
            <w:vMerge w:val="restart"/>
          </w:tcPr>
          <w:p w14:paraId="1308A0CB" w14:textId="77777777" w:rsidR="007D6B60" w:rsidRPr="00CC4257" w:rsidRDefault="007D6B60" w:rsidP="007D6B60">
            <w:pPr>
              <w:jc w:val="center"/>
            </w:pPr>
            <w:r w:rsidRPr="00CC4257">
              <w:t>3</w:t>
            </w:r>
          </w:p>
        </w:tc>
        <w:tc>
          <w:tcPr>
            <w:tcW w:w="1072" w:type="pct"/>
            <w:vMerge w:val="restart"/>
          </w:tcPr>
          <w:p w14:paraId="3C9DFF83" w14:textId="71F2D478" w:rsidR="007D6B60" w:rsidRDefault="0050251E" w:rsidP="00651D60">
            <w:proofErr w:type="spellStart"/>
            <w:r>
              <w:t>Протяжчик</w:t>
            </w:r>
            <w:proofErr w:type="spellEnd"/>
            <w:r w:rsidRPr="00CC4257">
              <w:t xml:space="preserve"> </w:t>
            </w:r>
            <w:r w:rsidRPr="00CC4257">
              <w:rPr>
                <w:lang w:val="en-US"/>
              </w:rPr>
              <w:t>4</w:t>
            </w:r>
            <w:r>
              <w:noBreakHyphen/>
            </w:r>
            <w:proofErr w:type="spellStart"/>
            <w:r>
              <w:t>го</w:t>
            </w:r>
            <w:proofErr w:type="spellEnd"/>
            <w:r w:rsidRPr="00CC4257">
              <w:t xml:space="preserve"> разряда</w:t>
            </w:r>
          </w:p>
        </w:tc>
        <w:tc>
          <w:tcPr>
            <w:tcW w:w="1441" w:type="pct"/>
          </w:tcPr>
          <w:p w14:paraId="4D0D4E22" w14:textId="6BD611E5" w:rsidR="007D6B60" w:rsidRPr="00CC4257" w:rsidRDefault="007D6B60" w:rsidP="00651D60">
            <w:r>
              <w:t>Обработка поверхностей заготовок</w:t>
            </w:r>
            <w:r w:rsidRPr="00CC4257">
              <w:t xml:space="preserve"> сложных деталей с точностью размеров до </w:t>
            </w:r>
            <w:r w:rsidR="00381990">
              <w:t>6</w:t>
            </w:r>
            <w:r w:rsidR="00381990">
              <w:noBreakHyphen/>
              <w:t>го</w:t>
            </w:r>
            <w:r w:rsidRPr="00CC4257">
              <w:t xml:space="preserve"> квалитета </w:t>
            </w:r>
            <w:r>
              <w:t>на протяжных и прошивных станках</w:t>
            </w:r>
          </w:p>
        </w:tc>
        <w:tc>
          <w:tcPr>
            <w:tcW w:w="301" w:type="pct"/>
          </w:tcPr>
          <w:p w14:paraId="127B45A5" w14:textId="7E7FA897" w:rsidR="007D6B60" w:rsidRPr="00CC4257" w:rsidRDefault="00541B67" w:rsidP="007D6B60">
            <w:pPr>
              <w:jc w:val="center"/>
            </w:pPr>
            <w:r>
              <w:rPr>
                <w:lang w:val="en-US"/>
              </w:rPr>
              <w:t>C</w:t>
            </w:r>
            <w:r w:rsidR="007D6B60" w:rsidRPr="00CC4257">
              <w:t>/01.3</w:t>
            </w:r>
          </w:p>
        </w:tc>
        <w:tc>
          <w:tcPr>
            <w:tcW w:w="582" w:type="pct"/>
          </w:tcPr>
          <w:p w14:paraId="1E2B95DF" w14:textId="77777777" w:rsidR="007D6B60" w:rsidRPr="00CC4257" w:rsidRDefault="007D6B60" w:rsidP="007D6B60">
            <w:pPr>
              <w:jc w:val="center"/>
            </w:pPr>
            <w:r w:rsidRPr="00CC4257">
              <w:t>3</w:t>
            </w:r>
          </w:p>
        </w:tc>
      </w:tr>
      <w:tr w:rsidR="007D6B60" w:rsidRPr="00CC4257" w14:paraId="4BD78470" w14:textId="77777777" w:rsidTr="00CB4379">
        <w:trPr>
          <w:trHeight w:val="20"/>
          <w:jc w:val="center"/>
        </w:trPr>
        <w:tc>
          <w:tcPr>
            <w:tcW w:w="197" w:type="pct"/>
            <w:vMerge/>
          </w:tcPr>
          <w:p w14:paraId="5F3C45A9" w14:textId="77777777" w:rsidR="007D6B60" w:rsidRPr="00CC4257" w:rsidRDefault="007D6B60" w:rsidP="00703C29"/>
        </w:tc>
        <w:tc>
          <w:tcPr>
            <w:tcW w:w="823" w:type="pct"/>
            <w:vMerge/>
          </w:tcPr>
          <w:p w14:paraId="26495B28" w14:textId="77777777" w:rsidR="007D6B60" w:rsidRPr="00CC4257" w:rsidDel="001D1AB1" w:rsidRDefault="007D6B60" w:rsidP="00651D60"/>
        </w:tc>
        <w:tc>
          <w:tcPr>
            <w:tcW w:w="583" w:type="pct"/>
            <w:vMerge/>
          </w:tcPr>
          <w:p w14:paraId="673AE38C" w14:textId="77777777" w:rsidR="007D6B60" w:rsidRPr="00CC4257" w:rsidRDefault="007D6B60" w:rsidP="00703C29"/>
        </w:tc>
        <w:tc>
          <w:tcPr>
            <w:tcW w:w="1072" w:type="pct"/>
            <w:vMerge/>
          </w:tcPr>
          <w:p w14:paraId="47792841" w14:textId="77777777" w:rsidR="007D6B60" w:rsidRPr="00CC4257" w:rsidRDefault="007D6B60" w:rsidP="00651D60"/>
        </w:tc>
        <w:tc>
          <w:tcPr>
            <w:tcW w:w="1441" w:type="pct"/>
          </w:tcPr>
          <w:p w14:paraId="59385FC7" w14:textId="622FC5B0" w:rsidR="007D6B60" w:rsidRPr="00CC4257" w:rsidRDefault="007D6B60" w:rsidP="00651D60">
            <w:r w:rsidRPr="00CC4257">
              <w:t xml:space="preserve">Контроль </w:t>
            </w:r>
            <w:r>
              <w:t>качества обработанных поверхностей</w:t>
            </w:r>
            <w:r w:rsidRPr="00CC4257">
              <w:t xml:space="preserve"> сложных деталей с точностью размеров до </w:t>
            </w:r>
            <w:r w:rsidR="00381990">
              <w:t>6</w:t>
            </w:r>
            <w:r w:rsidR="00381990">
              <w:noBreakHyphen/>
              <w:t>го</w:t>
            </w:r>
            <w:r w:rsidRPr="00CC4257">
              <w:t xml:space="preserve"> квалитета</w:t>
            </w:r>
            <w:r>
              <w:t xml:space="preserve"> и </w:t>
            </w:r>
            <w:r w:rsidRPr="009D42AA">
              <w:t>шероховатост</w:t>
            </w:r>
            <w:r>
              <w:t>ью</w:t>
            </w:r>
            <w:r w:rsidRPr="009D42AA">
              <w:t xml:space="preserve"> до </w:t>
            </w:r>
            <w:proofErr w:type="spellStart"/>
            <w:r w:rsidRPr="009D42AA">
              <w:t>Ra</w:t>
            </w:r>
            <w:proofErr w:type="spellEnd"/>
            <w:r w:rsidR="00CD3462">
              <w:t> </w:t>
            </w:r>
            <w:r>
              <w:t>1,6</w:t>
            </w:r>
          </w:p>
        </w:tc>
        <w:tc>
          <w:tcPr>
            <w:tcW w:w="301" w:type="pct"/>
          </w:tcPr>
          <w:p w14:paraId="62BF410A" w14:textId="275DB67A" w:rsidR="007D6B60" w:rsidRPr="00CC4257" w:rsidRDefault="00541B67" w:rsidP="007D6B60">
            <w:pPr>
              <w:jc w:val="center"/>
            </w:pPr>
            <w:r>
              <w:rPr>
                <w:lang w:val="en-US"/>
              </w:rPr>
              <w:t>C</w:t>
            </w:r>
            <w:r w:rsidR="007D6B60" w:rsidRPr="00CC4257">
              <w:t>/02.3</w:t>
            </w:r>
          </w:p>
        </w:tc>
        <w:tc>
          <w:tcPr>
            <w:tcW w:w="582" w:type="pct"/>
          </w:tcPr>
          <w:p w14:paraId="5E2EFE1D" w14:textId="77777777" w:rsidR="007D6B60" w:rsidRPr="00CC4257" w:rsidRDefault="007D6B60" w:rsidP="007D6B60">
            <w:pPr>
              <w:jc w:val="center"/>
            </w:pPr>
            <w:r w:rsidRPr="00CC4257">
              <w:t>3</w:t>
            </w:r>
          </w:p>
        </w:tc>
      </w:tr>
    </w:tbl>
    <w:p w14:paraId="6DC67A11" w14:textId="77777777" w:rsidR="00AB7F51" w:rsidRPr="00CC4257" w:rsidRDefault="00AB7F51" w:rsidP="00E712D9">
      <w:pPr>
        <w:suppressAutoHyphens/>
        <w:sectPr w:rsidR="00AB7F51" w:rsidRPr="00CC4257" w:rsidSect="007D6B60">
          <w:footerReference w:type="default" r:id="rId11"/>
          <w:headerReference w:type="first" r:id="rId12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7245DED3" w14:textId="77777777" w:rsidR="00436BEC" w:rsidRDefault="00AB7F51" w:rsidP="00B35B0A">
      <w:pPr>
        <w:pStyle w:val="1"/>
        <w:jc w:val="center"/>
      </w:pPr>
      <w:bookmarkStart w:id="3" w:name="_Toc188025837"/>
      <w:r w:rsidRPr="00CC4257">
        <w:lastRenderedPageBreak/>
        <w:t>III. Характеристика обобщенных трудовых функций</w:t>
      </w:r>
      <w:bookmarkEnd w:id="3"/>
    </w:p>
    <w:p w14:paraId="37775BB2" w14:textId="77777777" w:rsidR="00381990" w:rsidRPr="00381990" w:rsidRDefault="00381990" w:rsidP="00381990"/>
    <w:p w14:paraId="7D824035" w14:textId="74DAE165" w:rsidR="00AB7F51" w:rsidRDefault="00AB7F51" w:rsidP="0025155F">
      <w:pPr>
        <w:pStyle w:val="2"/>
      </w:pPr>
      <w:bookmarkStart w:id="4" w:name="_Toc188025838"/>
      <w:r w:rsidRPr="00CC4257">
        <w:t>3.1. Обобщенная трудовая функция</w:t>
      </w:r>
      <w:bookmarkEnd w:id="4"/>
      <w:r w:rsidRPr="00CC4257">
        <w:t xml:space="preserve"> </w:t>
      </w:r>
    </w:p>
    <w:p w14:paraId="639C062F" w14:textId="77777777" w:rsidR="00381990" w:rsidRPr="00381990" w:rsidRDefault="00381990" w:rsidP="00381990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247DAE" w:rsidRPr="00CC4257" w14:paraId="6F0E8A32" w14:textId="77777777" w:rsidTr="005C7BA7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08E61F54" w14:textId="7E9044E8" w:rsidR="00247DAE" w:rsidRPr="00CC4257" w:rsidRDefault="005C7BA7" w:rsidP="005C7BA7">
            <w:r w:rsidRPr="005C7BA7">
              <w:rPr>
                <w:sz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4C868B" w14:textId="7D80F5F1" w:rsidR="00247DAE" w:rsidRPr="00CC4257" w:rsidRDefault="00360622" w:rsidP="00703C29">
            <w:r w:rsidRPr="00CC4257">
              <w:t xml:space="preserve">Изготовление простых деталей с точностью размеров </w:t>
            </w:r>
            <w:r w:rsidR="001915D7">
              <w:t xml:space="preserve">до </w:t>
            </w:r>
            <w:r w:rsidR="00381990">
              <w:t>11</w:t>
            </w:r>
            <w:r w:rsidR="00381990">
              <w:noBreakHyphen/>
              <w:t>го</w:t>
            </w:r>
            <w:r w:rsidRPr="00CC4257">
              <w:t xml:space="preserve"> квалитета </w:t>
            </w:r>
            <w:r w:rsidR="00236756">
              <w:t>на протяжных и прошивных станках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D28911" w14:textId="77777777" w:rsidR="00247DAE" w:rsidRPr="00CC4257" w:rsidRDefault="00247DAE" w:rsidP="005C7BA7">
            <w:pPr>
              <w:suppressAutoHyphens/>
              <w:jc w:val="center"/>
              <w:rPr>
                <w:sz w:val="20"/>
                <w:szCs w:val="20"/>
              </w:rPr>
            </w:pPr>
            <w:r w:rsidRPr="00CC4257">
              <w:rPr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E133B4" w14:textId="2A041370" w:rsidR="00247DAE" w:rsidRPr="00CC4257" w:rsidRDefault="00541B67" w:rsidP="005C7B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897B20" w14:textId="1A5D1EDE" w:rsidR="00247DAE" w:rsidRPr="00CC4257" w:rsidRDefault="005C7BA7" w:rsidP="005C7BA7">
            <w:pPr>
              <w:jc w:val="center"/>
              <w:rPr>
                <w:vertAlign w:val="superscript"/>
              </w:rPr>
            </w:pPr>
            <w:r w:rsidRPr="005C7BA7">
              <w:rPr>
                <w:sz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454256" w14:textId="77777777" w:rsidR="00247DAE" w:rsidRPr="00CC4257" w:rsidRDefault="00247DAE" w:rsidP="005C7BA7">
            <w:pPr>
              <w:jc w:val="center"/>
            </w:pPr>
            <w:r w:rsidRPr="00CC4257">
              <w:t>2</w:t>
            </w:r>
          </w:p>
        </w:tc>
      </w:tr>
    </w:tbl>
    <w:p w14:paraId="1BD89FC5" w14:textId="77777777" w:rsidR="00AB7F51" w:rsidRPr="00CC4257" w:rsidRDefault="00AB7F51" w:rsidP="00703C2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AB7F51" w:rsidRPr="00CC4257" w14:paraId="36777ED7" w14:textId="77777777" w:rsidTr="005C7BA7">
        <w:trPr>
          <w:jc w:val="center"/>
        </w:trPr>
        <w:tc>
          <w:tcPr>
            <w:tcW w:w="1110" w:type="pct"/>
          </w:tcPr>
          <w:p w14:paraId="0FE3346A" w14:textId="0B375407" w:rsidR="00AB7F51" w:rsidRPr="00CC4257" w:rsidRDefault="005C7BA7" w:rsidP="00703C29">
            <w:r>
              <w:t>Возможные наименования должностей, профессий рабочих</w:t>
            </w:r>
          </w:p>
        </w:tc>
        <w:tc>
          <w:tcPr>
            <w:tcW w:w="3890" w:type="pct"/>
          </w:tcPr>
          <w:p w14:paraId="1A5E8094" w14:textId="16DC9C4B" w:rsidR="00AB7F51" w:rsidRPr="00CC4257" w:rsidRDefault="0031433E" w:rsidP="00703C29">
            <w:proofErr w:type="spellStart"/>
            <w:r>
              <w:t>Протяжчик</w:t>
            </w:r>
            <w:proofErr w:type="spellEnd"/>
            <w:r w:rsidR="00AB7F51" w:rsidRPr="00CC4257">
              <w:t xml:space="preserve"> 2</w:t>
            </w:r>
            <w:r w:rsidR="00721D22">
              <w:noBreakHyphen/>
              <w:t>го</w:t>
            </w:r>
            <w:r w:rsidR="00AB7F51" w:rsidRPr="00CC4257">
              <w:t xml:space="preserve"> разряда</w:t>
            </w:r>
          </w:p>
        </w:tc>
      </w:tr>
    </w:tbl>
    <w:p w14:paraId="2149C61D" w14:textId="77777777" w:rsidR="00AB7F51" w:rsidRDefault="00AB7F51" w:rsidP="00E712D9"/>
    <w:p w14:paraId="6553387A" w14:textId="68D0DDC3" w:rsidR="005C7BA7" w:rsidRDefault="005C7BA7" w:rsidP="00E712D9">
      <w:r w:rsidRPr="005C7BA7">
        <w:t>Пути достижения квалификации</w:t>
      </w:r>
    </w:p>
    <w:p w14:paraId="5D92CC3E" w14:textId="77777777" w:rsidR="005C7BA7" w:rsidRPr="00CC4257" w:rsidRDefault="005C7BA7" w:rsidP="00E712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6B6768" w:rsidRPr="00CC4257" w14:paraId="70D6F311" w14:textId="77777777" w:rsidTr="005C7BA7">
        <w:trPr>
          <w:trHeight w:val="20"/>
          <w:jc w:val="center"/>
        </w:trPr>
        <w:tc>
          <w:tcPr>
            <w:tcW w:w="1110" w:type="pct"/>
          </w:tcPr>
          <w:p w14:paraId="26420F5E" w14:textId="442A83C6" w:rsidR="006B6768" w:rsidRPr="00CC4257" w:rsidRDefault="005C7BA7" w:rsidP="00703C29">
            <w:r>
              <w:t>Образование и обучение</w:t>
            </w:r>
          </w:p>
        </w:tc>
        <w:tc>
          <w:tcPr>
            <w:tcW w:w="3890" w:type="pct"/>
          </w:tcPr>
          <w:p w14:paraId="4F5451E7" w14:textId="77777777" w:rsidR="006B6768" w:rsidRPr="00CC4257" w:rsidRDefault="006B6768" w:rsidP="00703C29">
            <w:r w:rsidRPr="00CC4257">
              <w:t>Основное общее образование и профессиональное обучение – программы профессиональной подготовки по профессиям рабочих; программы переподготовки рабочих</w:t>
            </w:r>
          </w:p>
        </w:tc>
      </w:tr>
      <w:tr w:rsidR="006B6768" w:rsidRPr="00CC4257" w14:paraId="06EFF9FE" w14:textId="77777777" w:rsidTr="005C7BA7">
        <w:trPr>
          <w:trHeight w:val="20"/>
          <w:jc w:val="center"/>
        </w:trPr>
        <w:tc>
          <w:tcPr>
            <w:tcW w:w="1110" w:type="pct"/>
          </w:tcPr>
          <w:p w14:paraId="0137BF74" w14:textId="200F3216" w:rsidR="006B6768" w:rsidRPr="00CC4257" w:rsidRDefault="005C7BA7" w:rsidP="00703C29">
            <w:r>
              <w:t>Опыт практической работы</w:t>
            </w:r>
          </w:p>
        </w:tc>
        <w:tc>
          <w:tcPr>
            <w:tcW w:w="3890" w:type="pct"/>
          </w:tcPr>
          <w:p w14:paraId="52B86463" w14:textId="77777777" w:rsidR="006B6768" w:rsidRPr="00CC4257" w:rsidRDefault="006B6768" w:rsidP="00703C29">
            <w:r w:rsidRPr="00CC4257">
              <w:t>-</w:t>
            </w:r>
          </w:p>
        </w:tc>
      </w:tr>
    </w:tbl>
    <w:p w14:paraId="78BA6338" w14:textId="77777777" w:rsidR="005C7BA7" w:rsidRDefault="005C7BA7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31433E" w:rsidRPr="00CC4257" w14:paraId="24702378" w14:textId="77777777" w:rsidTr="005C7BA7">
        <w:trPr>
          <w:trHeight w:val="1420"/>
          <w:jc w:val="center"/>
        </w:trPr>
        <w:tc>
          <w:tcPr>
            <w:tcW w:w="1110" w:type="pct"/>
          </w:tcPr>
          <w:p w14:paraId="3F5643EA" w14:textId="77777777" w:rsidR="0031433E" w:rsidRPr="00CC4257" w:rsidRDefault="0031433E" w:rsidP="0031433E">
            <w:r w:rsidRPr="00CC4257">
              <w:t>Особые условия допуска к работе</w:t>
            </w:r>
          </w:p>
        </w:tc>
        <w:tc>
          <w:tcPr>
            <w:tcW w:w="3890" w:type="pct"/>
          </w:tcPr>
          <w:p w14:paraId="63CEB24D" w14:textId="77777777" w:rsidR="0031433E" w:rsidRPr="000E3444" w:rsidRDefault="0031433E" w:rsidP="0031433E">
            <w:r w:rsidRPr="000E3444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0E3444">
              <w:rPr>
                <w:rStyle w:val="a7"/>
                <w:lang w:eastAsia="en-US"/>
              </w:rPr>
              <w:endnoteReference w:id="4"/>
            </w:r>
          </w:p>
          <w:p w14:paraId="0B9B14C9" w14:textId="77777777" w:rsidR="0031433E" w:rsidRPr="000E3444" w:rsidRDefault="0031433E" w:rsidP="0031433E">
            <w:r w:rsidRPr="000E3444">
              <w:t>Прохождение обучения мерам пожарной безопасности</w:t>
            </w:r>
            <w:r w:rsidRPr="000E3444">
              <w:rPr>
                <w:rStyle w:val="a7"/>
              </w:rPr>
              <w:endnoteReference w:id="5"/>
            </w:r>
          </w:p>
          <w:p w14:paraId="57790A35" w14:textId="77777777" w:rsidR="0031433E" w:rsidRPr="000E3444" w:rsidRDefault="0031433E" w:rsidP="0031433E">
            <w:r w:rsidRPr="000E3444">
              <w:t>Прохождение обучения по охране труда и проверки знани</w:t>
            </w:r>
            <w:r>
              <w:t>я</w:t>
            </w:r>
            <w:r w:rsidRPr="000E3444">
              <w:t xml:space="preserve"> требований охраны</w:t>
            </w:r>
            <w:r w:rsidRPr="000E3444" w:rsidDel="006D48C9">
              <w:t xml:space="preserve"> </w:t>
            </w:r>
            <w:r w:rsidRPr="000E3444">
              <w:t>труда</w:t>
            </w:r>
            <w:r w:rsidRPr="000E3444">
              <w:rPr>
                <w:rStyle w:val="a7"/>
              </w:rPr>
              <w:endnoteReference w:id="6"/>
            </w:r>
          </w:p>
          <w:p w14:paraId="5A30FD3E" w14:textId="59896D04" w:rsidR="0031433E" w:rsidRPr="00827491" w:rsidRDefault="0031433E" w:rsidP="0031433E">
            <w:r w:rsidRPr="000E3444">
              <w:t>Наличие не ниже II группы по электробезопасности</w:t>
            </w:r>
            <w:r w:rsidRPr="000E3444">
              <w:rPr>
                <w:rStyle w:val="a7"/>
              </w:rPr>
              <w:endnoteReference w:id="7"/>
            </w:r>
          </w:p>
        </w:tc>
      </w:tr>
      <w:tr w:rsidR="0031433E" w:rsidRPr="00CC4257" w14:paraId="4365923C" w14:textId="77777777" w:rsidTr="005C7BA7">
        <w:trPr>
          <w:trHeight w:val="20"/>
          <w:jc w:val="center"/>
        </w:trPr>
        <w:tc>
          <w:tcPr>
            <w:tcW w:w="1110" w:type="pct"/>
          </w:tcPr>
          <w:p w14:paraId="7D0D744D" w14:textId="77777777" w:rsidR="0031433E" w:rsidRPr="00CC4257" w:rsidRDefault="0031433E" w:rsidP="0031433E">
            <w:r w:rsidRPr="00CC4257">
              <w:t>Другие характеристики</w:t>
            </w:r>
          </w:p>
        </w:tc>
        <w:tc>
          <w:tcPr>
            <w:tcW w:w="3890" w:type="pct"/>
          </w:tcPr>
          <w:p w14:paraId="0833B9A5" w14:textId="77777777" w:rsidR="0031433E" w:rsidRPr="00703C29" w:rsidRDefault="0031433E" w:rsidP="0031433E">
            <w:r w:rsidRPr="00703C29">
              <w:t>-</w:t>
            </w:r>
          </w:p>
        </w:tc>
      </w:tr>
    </w:tbl>
    <w:p w14:paraId="2AA7D07B" w14:textId="77777777" w:rsidR="00AB7F51" w:rsidRPr="00CC4257" w:rsidRDefault="00AB7F51" w:rsidP="00651D60"/>
    <w:p w14:paraId="02F5B982" w14:textId="0DD17962" w:rsidR="00AB7F51" w:rsidRPr="00CC4257" w:rsidRDefault="005C7BA7" w:rsidP="00651D60">
      <w:r>
        <w:t>Справочная информация</w:t>
      </w:r>
    </w:p>
    <w:p w14:paraId="27DA53E5" w14:textId="77777777" w:rsidR="00AB7F51" w:rsidRPr="00CC4257" w:rsidRDefault="00AB7F51" w:rsidP="00651D6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993"/>
        <w:gridCol w:w="6939"/>
      </w:tblGrid>
      <w:tr w:rsidR="00AB7F51" w:rsidRPr="00CC4257" w14:paraId="001F7A1A" w14:textId="77777777" w:rsidTr="005C7BA7">
        <w:trPr>
          <w:trHeight w:val="20"/>
          <w:jc w:val="center"/>
        </w:trPr>
        <w:tc>
          <w:tcPr>
            <w:tcW w:w="1110" w:type="pct"/>
            <w:vAlign w:val="center"/>
          </w:tcPr>
          <w:p w14:paraId="7DD13D59" w14:textId="77777777" w:rsidR="00AB7F51" w:rsidRPr="00CC4257" w:rsidRDefault="00AB7F51" w:rsidP="005C7BA7">
            <w:pPr>
              <w:jc w:val="center"/>
            </w:pPr>
            <w:r w:rsidRPr="00CC4257">
              <w:t>Наименование документа</w:t>
            </w:r>
          </w:p>
        </w:tc>
        <w:tc>
          <w:tcPr>
            <w:tcW w:w="487" w:type="pct"/>
            <w:vAlign w:val="center"/>
          </w:tcPr>
          <w:p w14:paraId="5F2B8946" w14:textId="77777777" w:rsidR="00AB7F51" w:rsidRPr="00CC4257" w:rsidRDefault="00AB7F51" w:rsidP="005C7BA7">
            <w:pPr>
              <w:jc w:val="center"/>
            </w:pPr>
            <w:r w:rsidRPr="00CC4257">
              <w:t>Код</w:t>
            </w:r>
          </w:p>
        </w:tc>
        <w:tc>
          <w:tcPr>
            <w:tcW w:w="3403" w:type="pct"/>
            <w:vAlign w:val="center"/>
          </w:tcPr>
          <w:p w14:paraId="243E2BB5" w14:textId="308D44CC" w:rsidR="00AB7F51" w:rsidRPr="00CC4257" w:rsidRDefault="008714AE" w:rsidP="005C7BA7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B7F51" w:rsidRPr="00CC4257" w14:paraId="07F68AC9" w14:textId="77777777" w:rsidTr="005C7BA7">
        <w:trPr>
          <w:trHeight w:val="20"/>
          <w:jc w:val="center"/>
        </w:trPr>
        <w:tc>
          <w:tcPr>
            <w:tcW w:w="1110" w:type="pct"/>
          </w:tcPr>
          <w:p w14:paraId="529BE587" w14:textId="77777777" w:rsidR="00AB7F51" w:rsidRPr="00CC4257" w:rsidRDefault="00AB7F51" w:rsidP="00651D60">
            <w:r w:rsidRPr="00CC4257">
              <w:t>ОКЗ</w:t>
            </w:r>
          </w:p>
        </w:tc>
        <w:tc>
          <w:tcPr>
            <w:tcW w:w="487" w:type="pct"/>
          </w:tcPr>
          <w:p w14:paraId="41C13AB8" w14:textId="77777777" w:rsidR="00AB7F51" w:rsidRPr="00CC4257" w:rsidRDefault="00AB7F51" w:rsidP="00651D60">
            <w:r w:rsidRPr="00CC4257">
              <w:t>7223</w:t>
            </w:r>
          </w:p>
        </w:tc>
        <w:tc>
          <w:tcPr>
            <w:tcW w:w="3403" w:type="pct"/>
          </w:tcPr>
          <w:p w14:paraId="2CF6826E" w14:textId="77777777" w:rsidR="00AB7F51" w:rsidRPr="00CC4257" w:rsidRDefault="00AB7F51" w:rsidP="00651D60">
            <w:r w:rsidRPr="00CC4257">
              <w:t>Станочники и наладчики металлообрабатывающих станков</w:t>
            </w:r>
          </w:p>
        </w:tc>
      </w:tr>
      <w:tr w:rsidR="00AB7F51" w:rsidRPr="00CC4257" w14:paraId="3082D257" w14:textId="77777777" w:rsidTr="005C7BA7">
        <w:trPr>
          <w:trHeight w:val="20"/>
          <w:jc w:val="center"/>
        </w:trPr>
        <w:tc>
          <w:tcPr>
            <w:tcW w:w="1110" w:type="pct"/>
          </w:tcPr>
          <w:p w14:paraId="1836E5D0" w14:textId="77777777" w:rsidR="00AB7F51" w:rsidRPr="00CC4257" w:rsidRDefault="00AB7F51" w:rsidP="00651D60">
            <w:r w:rsidRPr="00CC4257">
              <w:t>ЕТКС</w:t>
            </w:r>
            <w:r w:rsidRPr="00CC4257">
              <w:rPr>
                <w:rStyle w:val="a7"/>
              </w:rPr>
              <w:endnoteReference w:id="8"/>
            </w:r>
          </w:p>
        </w:tc>
        <w:tc>
          <w:tcPr>
            <w:tcW w:w="487" w:type="pct"/>
          </w:tcPr>
          <w:p w14:paraId="0D1B1729" w14:textId="5706EB9F" w:rsidR="00AB7F51" w:rsidRPr="00CC4257" w:rsidRDefault="00AB7F51" w:rsidP="00651D60">
            <w:r w:rsidRPr="00CC4257">
              <w:t xml:space="preserve">§ </w:t>
            </w:r>
            <w:r w:rsidR="00316332">
              <w:t>77</w:t>
            </w:r>
          </w:p>
        </w:tc>
        <w:tc>
          <w:tcPr>
            <w:tcW w:w="3403" w:type="pct"/>
          </w:tcPr>
          <w:p w14:paraId="63543504" w14:textId="73E856B0" w:rsidR="00AB7F51" w:rsidRPr="00CC4257" w:rsidRDefault="0031433E" w:rsidP="00651D60">
            <w:proofErr w:type="spellStart"/>
            <w:r>
              <w:t>Протяжчик</w:t>
            </w:r>
            <w:proofErr w:type="spellEnd"/>
            <w:r w:rsidR="00AB7F51" w:rsidRPr="00CC4257">
              <w:t xml:space="preserve"> 2</w:t>
            </w:r>
            <w:r w:rsidR="00721D22">
              <w:noBreakHyphen/>
              <w:t>го</w:t>
            </w:r>
            <w:r w:rsidR="00AB7F51" w:rsidRPr="00CC4257">
              <w:t xml:space="preserve"> разряда</w:t>
            </w:r>
          </w:p>
        </w:tc>
      </w:tr>
      <w:tr w:rsidR="00C81944" w:rsidRPr="00CC4257" w14:paraId="6A6507E5" w14:textId="77777777" w:rsidTr="005C7BA7">
        <w:trPr>
          <w:trHeight w:val="20"/>
          <w:jc w:val="center"/>
        </w:trPr>
        <w:tc>
          <w:tcPr>
            <w:tcW w:w="1110" w:type="pct"/>
          </w:tcPr>
          <w:p w14:paraId="25CC1F0F" w14:textId="77777777" w:rsidR="00C81944" w:rsidRPr="00CC4257" w:rsidRDefault="00C81944" w:rsidP="00651D60">
            <w:r w:rsidRPr="00CC4257">
              <w:t>ОКПДТР</w:t>
            </w:r>
            <w:r w:rsidRPr="00CC4257">
              <w:rPr>
                <w:rStyle w:val="a7"/>
              </w:rPr>
              <w:endnoteReference w:id="9"/>
            </w:r>
          </w:p>
        </w:tc>
        <w:tc>
          <w:tcPr>
            <w:tcW w:w="487" w:type="pct"/>
          </w:tcPr>
          <w:p w14:paraId="22D058EB" w14:textId="07AB03CA" w:rsidR="00C81944" w:rsidRPr="00CC4257" w:rsidRDefault="00316332" w:rsidP="00651D60">
            <w:r>
              <w:t>17485</w:t>
            </w:r>
          </w:p>
        </w:tc>
        <w:tc>
          <w:tcPr>
            <w:tcW w:w="3403" w:type="pct"/>
          </w:tcPr>
          <w:p w14:paraId="2DEFFA60" w14:textId="73DACCA9" w:rsidR="00C81944" w:rsidRPr="00CC4257" w:rsidRDefault="0031433E" w:rsidP="00651D60">
            <w:proofErr w:type="spellStart"/>
            <w:r>
              <w:t>Протяжчик</w:t>
            </w:r>
            <w:proofErr w:type="spellEnd"/>
          </w:p>
        </w:tc>
      </w:tr>
    </w:tbl>
    <w:p w14:paraId="00BA7E7B" w14:textId="77777777" w:rsidR="005C7BA7" w:rsidRDefault="005C7BA7" w:rsidP="007D6B60">
      <w:pPr>
        <w:rPr>
          <w:b/>
          <w:bCs w:val="0"/>
        </w:rPr>
      </w:pPr>
    </w:p>
    <w:p w14:paraId="40ECBFEC" w14:textId="12A93748" w:rsidR="00AB7F51" w:rsidRDefault="00AB7F51" w:rsidP="007D6B60">
      <w:pPr>
        <w:rPr>
          <w:b/>
          <w:bCs w:val="0"/>
        </w:rPr>
      </w:pPr>
      <w:r w:rsidRPr="007D6B60">
        <w:rPr>
          <w:b/>
          <w:bCs w:val="0"/>
        </w:rPr>
        <w:t>3.1.1. Трудовая функция</w:t>
      </w:r>
    </w:p>
    <w:p w14:paraId="579F218A" w14:textId="77777777" w:rsidR="005C7BA7" w:rsidRPr="007D6B60" w:rsidRDefault="005C7BA7" w:rsidP="007D6B60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6"/>
        <w:gridCol w:w="4503"/>
        <w:gridCol w:w="575"/>
        <w:gridCol w:w="1138"/>
        <w:gridCol w:w="1703"/>
        <w:gridCol w:w="575"/>
      </w:tblGrid>
      <w:tr w:rsidR="005C722D" w:rsidRPr="00CC4257" w14:paraId="399CBDEA" w14:textId="77777777" w:rsidTr="00381990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14:paraId="558B9182" w14:textId="31ABCBF8" w:rsidR="005C722D" w:rsidRPr="00CC4257" w:rsidRDefault="005C7BA7" w:rsidP="005C7BA7">
            <w:r w:rsidRPr="005C7BA7">
              <w:rPr>
                <w:sz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9FAB8" w14:textId="4CDBAD0A" w:rsidR="005C722D" w:rsidRPr="00CC4257" w:rsidRDefault="00B22178" w:rsidP="00651D60">
            <w:r>
              <w:t>Обработка поверхностей заготовок</w:t>
            </w:r>
            <w:r w:rsidR="00360622" w:rsidRPr="00CC4257">
              <w:t xml:space="preserve"> простых деталей с точностью размеров </w:t>
            </w:r>
            <w:r w:rsidR="001915D7">
              <w:t xml:space="preserve">до </w:t>
            </w:r>
            <w:r w:rsidR="00381990">
              <w:t>11</w:t>
            </w:r>
            <w:r w:rsidR="00381990">
              <w:noBreakHyphen/>
              <w:t>го</w:t>
            </w:r>
            <w:r w:rsidR="00360622" w:rsidRPr="00CC4257">
              <w:t xml:space="preserve"> квалитета </w:t>
            </w:r>
            <w:r w:rsidR="00236756">
              <w:t>на протяжных и прошивных станках</w:t>
            </w:r>
          </w:p>
        </w:tc>
        <w:tc>
          <w:tcPr>
            <w:tcW w:w="2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F46486" w14:textId="047B132E" w:rsidR="005C722D" w:rsidRPr="00CC4257" w:rsidRDefault="005C7BA7" w:rsidP="005C7BA7">
            <w:pPr>
              <w:jc w:val="center"/>
            </w:pPr>
            <w:r w:rsidRPr="005C7BA7">
              <w:rPr>
                <w:sz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C12FF0" w14:textId="022BAB45" w:rsidR="005C722D" w:rsidRPr="00CC4257" w:rsidRDefault="00541B67" w:rsidP="00381990">
            <w:pPr>
              <w:jc w:val="center"/>
            </w:pPr>
            <w:r>
              <w:rPr>
                <w:lang w:val="en-US"/>
              </w:rPr>
              <w:t>A</w:t>
            </w:r>
            <w:r w:rsidR="005C722D" w:rsidRPr="00CC4257">
              <w:t>/01.2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58DA0F" w14:textId="6DA98FD8" w:rsidR="005C722D" w:rsidRPr="00CC4257" w:rsidRDefault="005C7BA7" w:rsidP="005C7BA7">
            <w:pPr>
              <w:jc w:val="center"/>
              <w:rPr>
                <w:vertAlign w:val="superscript"/>
              </w:rPr>
            </w:pPr>
            <w:r w:rsidRPr="005C7BA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B2636A" w14:textId="77777777" w:rsidR="005C722D" w:rsidRPr="00CC4257" w:rsidRDefault="005C722D" w:rsidP="00771A79">
            <w:pPr>
              <w:jc w:val="center"/>
            </w:pPr>
            <w:r w:rsidRPr="00CC4257">
              <w:t>2</w:t>
            </w:r>
          </w:p>
        </w:tc>
      </w:tr>
    </w:tbl>
    <w:p w14:paraId="4DE6D317" w14:textId="77777777" w:rsidR="002E0901" w:rsidRPr="00CC4257" w:rsidRDefault="002E0901" w:rsidP="00651D60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247DAE" w:rsidRPr="00CC4257" w14:paraId="42B67F17" w14:textId="77777777" w:rsidTr="005C7BA7">
        <w:trPr>
          <w:trHeight w:val="20"/>
        </w:trPr>
        <w:tc>
          <w:tcPr>
            <w:tcW w:w="1110" w:type="pct"/>
            <w:vMerge w:val="restart"/>
          </w:tcPr>
          <w:p w14:paraId="59BA5F00" w14:textId="77777777" w:rsidR="00247DAE" w:rsidRPr="00CC4257" w:rsidRDefault="00247DAE" w:rsidP="00651D60">
            <w:r w:rsidRPr="00CC4257">
              <w:t>Трудовые действия</w:t>
            </w:r>
          </w:p>
        </w:tc>
        <w:tc>
          <w:tcPr>
            <w:tcW w:w="3890" w:type="pct"/>
          </w:tcPr>
          <w:p w14:paraId="5DDB5771" w14:textId="2C37ACB0" w:rsidR="00247DAE" w:rsidRPr="000776A5" w:rsidRDefault="00247DAE" w:rsidP="005C7BA7">
            <w:pPr>
              <w:jc w:val="both"/>
            </w:pPr>
            <w:r w:rsidRPr="000776A5">
              <w:t xml:space="preserve">Подготовка рабочего места к выполнению </w:t>
            </w:r>
            <w:r w:rsidR="00236756">
              <w:t>технологической операции по обработке на протяжном (прошивном) станке</w:t>
            </w:r>
            <w:r w:rsidR="004C77E1" w:rsidRPr="000776A5">
              <w:t xml:space="preserve"> </w:t>
            </w:r>
            <w:r w:rsidR="00FB6710">
              <w:t>заготовок простых деталей</w:t>
            </w:r>
            <w:r w:rsidRPr="000776A5">
              <w:t xml:space="preserve"> с точностью размеров </w:t>
            </w:r>
            <w:r w:rsidR="001915D7">
              <w:t xml:space="preserve">до </w:t>
            </w:r>
            <w:r w:rsidR="00381990">
              <w:t>11</w:t>
            </w:r>
            <w:r w:rsidR="00381990">
              <w:noBreakHyphen/>
              <w:t>го</w:t>
            </w:r>
            <w:r w:rsidRPr="000776A5">
              <w:t xml:space="preserve"> квалитета</w:t>
            </w:r>
          </w:p>
        </w:tc>
      </w:tr>
      <w:tr w:rsidR="00247DAE" w:rsidRPr="00CC4257" w14:paraId="53E908A8" w14:textId="77777777" w:rsidTr="005C7BA7">
        <w:trPr>
          <w:trHeight w:val="20"/>
        </w:trPr>
        <w:tc>
          <w:tcPr>
            <w:tcW w:w="1110" w:type="pct"/>
            <w:vMerge/>
          </w:tcPr>
          <w:p w14:paraId="6E36648D" w14:textId="77777777" w:rsidR="00247DAE" w:rsidRPr="00CC4257" w:rsidRDefault="00247DAE" w:rsidP="00651D60"/>
        </w:tc>
        <w:tc>
          <w:tcPr>
            <w:tcW w:w="3890" w:type="pct"/>
          </w:tcPr>
          <w:p w14:paraId="37BC7533" w14:textId="7016CA86" w:rsidR="00247DAE" w:rsidRPr="000776A5" w:rsidRDefault="00FB6710" w:rsidP="005C7BA7">
            <w:pPr>
              <w:jc w:val="both"/>
            </w:pPr>
            <w:r>
              <w:t>Подготовка к эксплуатации вспомогательных</w:t>
            </w:r>
            <w:r w:rsidR="00733828" w:rsidRPr="000776A5">
              <w:t xml:space="preserve">, контрольно-измерительных </w:t>
            </w:r>
            <w:r w:rsidR="00236756">
              <w:t xml:space="preserve">инструментов для обработки на </w:t>
            </w:r>
            <w:r w:rsidR="00236756" w:rsidRPr="00FB6710">
              <w:t>протяжном</w:t>
            </w:r>
            <w:r w:rsidR="00236756">
              <w:t xml:space="preserve"> (прошивном) станке</w:t>
            </w:r>
            <w:r w:rsidR="003F70C8" w:rsidRPr="000776A5">
              <w:t xml:space="preserve"> </w:t>
            </w:r>
            <w:r>
              <w:t>заготовок простых деталей</w:t>
            </w:r>
            <w:r w:rsidR="003F70C8" w:rsidRPr="000776A5">
              <w:t xml:space="preserve"> с точностью размеров </w:t>
            </w:r>
            <w:r w:rsidR="001915D7">
              <w:t xml:space="preserve">до </w:t>
            </w:r>
            <w:r w:rsidR="00381990">
              <w:t>11</w:t>
            </w:r>
            <w:r w:rsidR="00381990">
              <w:noBreakHyphen/>
              <w:t>го</w:t>
            </w:r>
            <w:r w:rsidR="003F70C8" w:rsidRPr="000776A5">
              <w:t xml:space="preserve"> квалитета</w:t>
            </w:r>
          </w:p>
        </w:tc>
      </w:tr>
      <w:tr w:rsidR="00D005C6" w:rsidRPr="00CC4257" w14:paraId="7CAC8193" w14:textId="77777777" w:rsidTr="005C7BA7">
        <w:trPr>
          <w:trHeight w:val="20"/>
        </w:trPr>
        <w:tc>
          <w:tcPr>
            <w:tcW w:w="1110" w:type="pct"/>
            <w:vMerge/>
          </w:tcPr>
          <w:p w14:paraId="2DFDFAC9" w14:textId="77777777" w:rsidR="00D005C6" w:rsidRPr="00CC4257" w:rsidRDefault="00D005C6" w:rsidP="00651D60"/>
        </w:tc>
        <w:tc>
          <w:tcPr>
            <w:tcW w:w="3890" w:type="pct"/>
          </w:tcPr>
          <w:p w14:paraId="038ABE20" w14:textId="67F2A7B6" w:rsidR="00D005C6" w:rsidRPr="000776A5" w:rsidRDefault="00FB3467" w:rsidP="005C7BA7">
            <w:pPr>
              <w:jc w:val="both"/>
            </w:pPr>
            <w:r>
              <w:t>Установка протяжки (прошивки) на протяжной (прошивной) станок</w:t>
            </w:r>
            <w:r w:rsidR="003F70C8" w:rsidRPr="000776A5">
              <w:t xml:space="preserve"> для обработки </w:t>
            </w:r>
            <w:r w:rsidR="00FB6710">
              <w:t>заготовок простых деталей</w:t>
            </w:r>
            <w:r w:rsidR="003F70C8" w:rsidRPr="000776A5">
              <w:t xml:space="preserve"> с точностью размеров </w:t>
            </w:r>
            <w:r w:rsidR="001915D7">
              <w:t xml:space="preserve">до </w:t>
            </w:r>
            <w:r w:rsidR="00381990">
              <w:t>11</w:t>
            </w:r>
            <w:r w:rsidR="00381990">
              <w:noBreakHyphen/>
              <w:t>го</w:t>
            </w:r>
            <w:r w:rsidR="003F70C8" w:rsidRPr="000776A5">
              <w:t xml:space="preserve"> квалитета</w:t>
            </w:r>
          </w:p>
        </w:tc>
      </w:tr>
      <w:tr w:rsidR="00247DAE" w:rsidRPr="00CC4257" w14:paraId="5EF64B73" w14:textId="77777777" w:rsidTr="005C7BA7">
        <w:trPr>
          <w:trHeight w:val="20"/>
        </w:trPr>
        <w:tc>
          <w:tcPr>
            <w:tcW w:w="1110" w:type="pct"/>
            <w:vMerge/>
          </w:tcPr>
          <w:p w14:paraId="00F3EE33" w14:textId="77777777" w:rsidR="00247DAE" w:rsidRPr="00CC4257" w:rsidRDefault="00247DAE" w:rsidP="00651D60"/>
        </w:tc>
        <w:tc>
          <w:tcPr>
            <w:tcW w:w="3890" w:type="pct"/>
          </w:tcPr>
          <w:p w14:paraId="2905CF81" w14:textId="4CF1DF5A" w:rsidR="00247DAE" w:rsidRPr="000776A5" w:rsidRDefault="00247DAE" w:rsidP="005C7BA7">
            <w:pPr>
              <w:jc w:val="both"/>
            </w:pPr>
            <w:r w:rsidRPr="000776A5">
              <w:t>Подготовка к эксплуатации универсальных приспособлений</w:t>
            </w:r>
            <w:r w:rsidR="00656AF6" w:rsidRPr="000776A5">
              <w:t xml:space="preserve"> </w:t>
            </w:r>
            <w:r w:rsidR="00FB3467">
              <w:t>для протяжного (прошивного) станка для</w:t>
            </w:r>
            <w:r w:rsidR="003F70C8" w:rsidRPr="000776A5">
              <w:t xml:space="preserve"> обработки </w:t>
            </w:r>
            <w:r w:rsidR="00FB6710">
              <w:t>заготовок простых деталей</w:t>
            </w:r>
            <w:r w:rsidR="003F70C8" w:rsidRPr="000776A5">
              <w:t xml:space="preserve"> с точностью размеров </w:t>
            </w:r>
            <w:r w:rsidR="001915D7">
              <w:t xml:space="preserve">до </w:t>
            </w:r>
            <w:r w:rsidR="00381990">
              <w:t>11</w:t>
            </w:r>
            <w:r w:rsidR="00381990">
              <w:noBreakHyphen/>
              <w:t>го</w:t>
            </w:r>
            <w:r w:rsidR="003F70C8" w:rsidRPr="000776A5">
              <w:t xml:space="preserve"> квалитета</w:t>
            </w:r>
          </w:p>
        </w:tc>
      </w:tr>
      <w:tr w:rsidR="004F0BF3" w:rsidRPr="00CC4257" w14:paraId="705EA60B" w14:textId="77777777" w:rsidTr="005C7BA7">
        <w:trPr>
          <w:trHeight w:val="20"/>
        </w:trPr>
        <w:tc>
          <w:tcPr>
            <w:tcW w:w="1110" w:type="pct"/>
            <w:vMerge/>
          </w:tcPr>
          <w:p w14:paraId="29B959FA" w14:textId="77777777" w:rsidR="004F0BF3" w:rsidRPr="00CC4257" w:rsidRDefault="004F0BF3" w:rsidP="00651D60"/>
        </w:tc>
        <w:tc>
          <w:tcPr>
            <w:tcW w:w="3890" w:type="pct"/>
          </w:tcPr>
          <w:p w14:paraId="46BD89DC" w14:textId="39048E50" w:rsidR="004F0BF3" w:rsidRPr="000776A5" w:rsidRDefault="004F0BF3" w:rsidP="005C7BA7">
            <w:pPr>
              <w:jc w:val="both"/>
            </w:pPr>
            <w:r w:rsidRPr="000776A5">
              <w:t xml:space="preserve">Установка универсальных приспособлений </w:t>
            </w:r>
            <w:r w:rsidR="007373AF">
              <w:t>на протяжной (прошивной) станок</w:t>
            </w:r>
            <w:r w:rsidR="003F70C8" w:rsidRPr="000776A5">
              <w:t xml:space="preserve"> для обработки </w:t>
            </w:r>
            <w:r w:rsidR="00FB6710">
              <w:t>заготовок простых деталей</w:t>
            </w:r>
            <w:r w:rsidR="003F70C8" w:rsidRPr="000776A5">
              <w:t xml:space="preserve"> с точностью размеров </w:t>
            </w:r>
            <w:r w:rsidR="001915D7">
              <w:t xml:space="preserve">до </w:t>
            </w:r>
            <w:r w:rsidR="00381990">
              <w:t>11</w:t>
            </w:r>
            <w:r w:rsidR="00381990">
              <w:noBreakHyphen/>
              <w:t>го</w:t>
            </w:r>
            <w:r w:rsidR="003F70C8" w:rsidRPr="000776A5">
              <w:t xml:space="preserve"> квалитета</w:t>
            </w:r>
          </w:p>
        </w:tc>
      </w:tr>
      <w:tr w:rsidR="004F0BF3" w:rsidRPr="00CC4257" w14:paraId="755D2E96" w14:textId="77777777" w:rsidTr="005C7BA7">
        <w:trPr>
          <w:trHeight w:val="20"/>
        </w:trPr>
        <w:tc>
          <w:tcPr>
            <w:tcW w:w="1110" w:type="pct"/>
            <w:vMerge/>
          </w:tcPr>
          <w:p w14:paraId="7A14EE20" w14:textId="77777777" w:rsidR="004F0BF3" w:rsidRPr="00CC4257" w:rsidRDefault="004F0BF3" w:rsidP="00651D60"/>
        </w:tc>
        <w:tc>
          <w:tcPr>
            <w:tcW w:w="3890" w:type="pct"/>
          </w:tcPr>
          <w:p w14:paraId="100044D4" w14:textId="1BCEB5E8" w:rsidR="004F0BF3" w:rsidRPr="000776A5" w:rsidRDefault="004F0BF3" w:rsidP="005C7BA7">
            <w:pPr>
              <w:jc w:val="both"/>
            </w:pPr>
            <w:r w:rsidRPr="000776A5">
              <w:t xml:space="preserve">Установка </w:t>
            </w:r>
            <w:r w:rsidR="00FB6710">
              <w:t>заготовок простых деталей</w:t>
            </w:r>
            <w:r w:rsidR="00E31F48" w:rsidRPr="000776A5">
              <w:t xml:space="preserve"> </w:t>
            </w:r>
            <w:r w:rsidRPr="000776A5">
              <w:t xml:space="preserve">в приспособление или </w:t>
            </w:r>
            <w:r w:rsidR="007373AF">
              <w:t>на протяжной (прошивной) станок</w:t>
            </w:r>
          </w:p>
        </w:tc>
      </w:tr>
      <w:tr w:rsidR="004F0BF3" w:rsidRPr="00CC4257" w14:paraId="3B9C4765" w14:textId="77777777" w:rsidTr="005C7BA7">
        <w:trPr>
          <w:trHeight w:val="20"/>
        </w:trPr>
        <w:tc>
          <w:tcPr>
            <w:tcW w:w="1110" w:type="pct"/>
            <w:vMerge/>
          </w:tcPr>
          <w:p w14:paraId="2330B5D5" w14:textId="77777777" w:rsidR="004F0BF3" w:rsidRPr="00CC4257" w:rsidRDefault="004F0BF3" w:rsidP="00651D60"/>
        </w:tc>
        <w:tc>
          <w:tcPr>
            <w:tcW w:w="3890" w:type="pct"/>
          </w:tcPr>
          <w:p w14:paraId="1EBC5F2F" w14:textId="35B6335A" w:rsidR="004F0BF3" w:rsidRPr="000776A5" w:rsidRDefault="007373AF" w:rsidP="005C7BA7">
            <w:pPr>
              <w:jc w:val="both"/>
            </w:pPr>
            <w:r>
              <w:t>Настройка и наладка протяжного (прошивного) станка</w:t>
            </w:r>
            <w:r w:rsidR="004672DC" w:rsidRPr="000776A5">
              <w:t xml:space="preserve"> для</w:t>
            </w:r>
            <w:r w:rsidR="004F0BF3" w:rsidRPr="000776A5">
              <w:t xml:space="preserve"> обработки поверхностей </w:t>
            </w:r>
            <w:r w:rsidR="00FB6710">
              <w:t>заготовок простых деталей</w:t>
            </w:r>
            <w:r w:rsidR="004F0BF3" w:rsidRPr="000776A5">
              <w:t xml:space="preserve"> с точностью размеров </w:t>
            </w:r>
            <w:r w:rsidR="001915D7">
              <w:t xml:space="preserve">до </w:t>
            </w:r>
            <w:r w:rsidR="00381990">
              <w:t>11</w:t>
            </w:r>
            <w:r w:rsidR="00381990">
              <w:noBreakHyphen/>
              <w:t>го</w:t>
            </w:r>
            <w:r w:rsidR="004F0BF3" w:rsidRPr="000776A5">
              <w:t xml:space="preserve"> квалитета</w:t>
            </w:r>
          </w:p>
        </w:tc>
      </w:tr>
      <w:tr w:rsidR="00B7004B" w:rsidRPr="00CC4257" w14:paraId="37E81B3F" w14:textId="77777777" w:rsidTr="005C7BA7">
        <w:trPr>
          <w:trHeight w:val="20"/>
        </w:trPr>
        <w:tc>
          <w:tcPr>
            <w:tcW w:w="1110" w:type="pct"/>
            <w:vMerge/>
          </w:tcPr>
          <w:p w14:paraId="756BC5CE" w14:textId="77777777" w:rsidR="00B7004B" w:rsidRPr="00CC4257" w:rsidRDefault="00B7004B" w:rsidP="00651D60"/>
        </w:tc>
        <w:tc>
          <w:tcPr>
            <w:tcW w:w="3890" w:type="pct"/>
          </w:tcPr>
          <w:p w14:paraId="4290610E" w14:textId="67C08130" w:rsidR="00B7004B" w:rsidRPr="000776A5" w:rsidRDefault="00E9156D" w:rsidP="005C7BA7">
            <w:pPr>
              <w:jc w:val="both"/>
            </w:pPr>
            <w:r>
              <w:t>Установка режима резания</w:t>
            </w:r>
            <w:r w:rsidR="00B7004B" w:rsidRPr="000776A5">
              <w:t xml:space="preserve"> при обработке </w:t>
            </w:r>
            <w:r w:rsidR="00FB6710">
              <w:t>заготовок простых деталей</w:t>
            </w:r>
            <w:r w:rsidR="002463F5">
              <w:t xml:space="preserve"> </w:t>
            </w:r>
            <w:r w:rsidR="00E46970">
              <w:t>на протяжном (прошивном) станке</w:t>
            </w:r>
          </w:p>
        </w:tc>
      </w:tr>
      <w:tr w:rsidR="00B321E4" w:rsidRPr="00CC4257" w14:paraId="6137DB44" w14:textId="77777777" w:rsidTr="005C7BA7">
        <w:trPr>
          <w:trHeight w:val="20"/>
        </w:trPr>
        <w:tc>
          <w:tcPr>
            <w:tcW w:w="1110" w:type="pct"/>
            <w:vMerge/>
          </w:tcPr>
          <w:p w14:paraId="5E6A0C76" w14:textId="77777777" w:rsidR="00B321E4" w:rsidRPr="00CC4257" w:rsidRDefault="00B321E4" w:rsidP="00651D60"/>
        </w:tc>
        <w:tc>
          <w:tcPr>
            <w:tcW w:w="3890" w:type="pct"/>
          </w:tcPr>
          <w:p w14:paraId="256CFD23" w14:textId="15EFC7B1" w:rsidR="00B321E4" w:rsidRPr="000776A5" w:rsidRDefault="00414623" w:rsidP="005C7BA7">
            <w:pPr>
              <w:jc w:val="both"/>
            </w:pPr>
            <w:r>
              <w:t>Протягивание (прошивание)</w:t>
            </w:r>
            <w:r w:rsidR="002463F5">
              <w:t xml:space="preserve"> </w:t>
            </w:r>
            <w:r>
              <w:t>внутренних</w:t>
            </w:r>
            <w:r w:rsidR="00B321E4" w:rsidRPr="000776A5">
              <w:t xml:space="preserve"> поверхностей</w:t>
            </w:r>
            <w:r w:rsidR="002463F5">
              <w:t xml:space="preserve"> </w:t>
            </w:r>
            <w:r w:rsidRPr="00414623">
              <w:t>несложн</w:t>
            </w:r>
            <w:r>
              <w:t>ого</w:t>
            </w:r>
            <w:r w:rsidRPr="00414623">
              <w:t xml:space="preserve"> профил</w:t>
            </w:r>
            <w:r>
              <w:t>я</w:t>
            </w:r>
            <w:r w:rsidR="002463F5">
              <w:t xml:space="preserve"> </w:t>
            </w:r>
            <w:r w:rsidRPr="000776A5">
              <w:t xml:space="preserve">с точностью размеров </w:t>
            </w:r>
            <w:r>
              <w:t xml:space="preserve">до </w:t>
            </w:r>
            <w:r w:rsidR="00381990">
              <w:t>11</w:t>
            </w:r>
            <w:r w:rsidR="00381990">
              <w:noBreakHyphen/>
              <w:t>го</w:t>
            </w:r>
            <w:r w:rsidRPr="000776A5">
              <w:t xml:space="preserve"> квалитета</w:t>
            </w:r>
            <w:r w:rsidRPr="00414623">
              <w:t xml:space="preserve"> в</w:t>
            </w:r>
            <w:r>
              <w:t xml:space="preserve"> </w:t>
            </w:r>
            <w:r w:rsidRPr="000776A5">
              <w:t>заготов</w:t>
            </w:r>
            <w:r>
              <w:t>к</w:t>
            </w:r>
            <w:r w:rsidR="00193F85">
              <w:t>ах</w:t>
            </w:r>
            <w:r w:rsidR="00557EA8" w:rsidRPr="000776A5">
              <w:t xml:space="preserve"> </w:t>
            </w:r>
            <w:r w:rsidR="00B321E4" w:rsidRPr="000776A5">
              <w:t>прост</w:t>
            </w:r>
            <w:r w:rsidR="00193F85">
              <w:t>ых</w:t>
            </w:r>
            <w:r w:rsidR="00B321E4" w:rsidRPr="000776A5">
              <w:t xml:space="preserve"> детал</w:t>
            </w:r>
            <w:r w:rsidR="00193F85">
              <w:t>ей</w:t>
            </w:r>
          </w:p>
        </w:tc>
      </w:tr>
      <w:tr w:rsidR="00414623" w:rsidRPr="00CC4257" w14:paraId="6921B95E" w14:textId="77777777" w:rsidTr="005C7BA7">
        <w:trPr>
          <w:trHeight w:val="20"/>
        </w:trPr>
        <w:tc>
          <w:tcPr>
            <w:tcW w:w="1110" w:type="pct"/>
            <w:vMerge/>
          </w:tcPr>
          <w:p w14:paraId="270FBD92" w14:textId="77777777" w:rsidR="00414623" w:rsidRPr="00CC4257" w:rsidRDefault="00414623" w:rsidP="00651D60"/>
        </w:tc>
        <w:tc>
          <w:tcPr>
            <w:tcW w:w="3890" w:type="pct"/>
          </w:tcPr>
          <w:p w14:paraId="21E8556B" w14:textId="02A15CE2" w:rsidR="00414623" w:rsidRDefault="00414623" w:rsidP="005C7BA7">
            <w:pPr>
              <w:jc w:val="both"/>
            </w:pPr>
            <w:r>
              <w:t>Протягивание наружных</w:t>
            </w:r>
            <w:r w:rsidRPr="000776A5">
              <w:t xml:space="preserve"> поверхностей</w:t>
            </w:r>
            <w:r w:rsidR="002463F5">
              <w:t xml:space="preserve"> </w:t>
            </w:r>
            <w:r w:rsidRPr="00414623">
              <w:t>несложн</w:t>
            </w:r>
            <w:r>
              <w:t>ого</w:t>
            </w:r>
            <w:r w:rsidRPr="00414623">
              <w:t xml:space="preserve"> профил</w:t>
            </w:r>
            <w:r>
              <w:t>я</w:t>
            </w:r>
            <w:r w:rsidR="002463F5">
              <w:t xml:space="preserve"> </w:t>
            </w:r>
            <w:r w:rsidRPr="000776A5">
              <w:t xml:space="preserve">с точностью размеров </w:t>
            </w:r>
            <w:r>
              <w:t xml:space="preserve">до </w:t>
            </w:r>
            <w:r w:rsidR="00381990">
              <w:t>11</w:t>
            </w:r>
            <w:r w:rsidR="00381990">
              <w:noBreakHyphen/>
              <w:t>го</w:t>
            </w:r>
            <w:r w:rsidRPr="000776A5">
              <w:t xml:space="preserve"> квалитета</w:t>
            </w:r>
            <w:r w:rsidRPr="00414623">
              <w:t xml:space="preserve"> в</w:t>
            </w:r>
            <w:r w:rsidR="00193F85">
              <w:t xml:space="preserve"> </w:t>
            </w:r>
            <w:r w:rsidR="00193F85" w:rsidRPr="000776A5">
              <w:t>заготов</w:t>
            </w:r>
            <w:r w:rsidR="00193F85">
              <w:t>ках</w:t>
            </w:r>
            <w:r w:rsidR="00193F85" w:rsidRPr="000776A5">
              <w:t xml:space="preserve"> прост</w:t>
            </w:r>
            <w:r w:rsidR="00193F85">
              <w:t>ых</w:t>
            </w:r>
            <w:r w:rsidR="00193F85" w:rsidRPr="000776A5">
              <w:t xml:space="preserve"> детал</w:t>
            </w:r>
            <w:r w:rsidR="00193F85">
              <w:t>ей</w:t>
            </w:r>
          </w:p>
        </w:tc>
      </w:tr>
      <w:tr w:rsidR="00414623" w:rsidRPr="00CC4257" w14:paraId="2D431FF3" w14:textId="77777777" w:rsidTr="005C7BA7">
        <w:trPr>
          <w:trHeight w:val="20"/>
        </w:trPr>
        <w:tc>
          <w:tcPr>
            <w:tcW w:w="1110" w:type="pct"/>
            <w:vMerge/>
          </w:tcPr>
          <w:p w14:paraId="4CB8F459" w14:textId="77777777" w:rsidR="00414623" w:rsidRPr="00CC4257" w:rsidRDefault="00414623" w:rsidP="00651D60"/>
        </w:tc>
        <w:tc>
          <w:tcPr>
            <w:tcW w:w="3890" w:type="pct"/>
          </w:tcPr>
          <w:p w14:paraId="6E82DC1C" w14:textId="3A9863C9" w:rsidR="00414623" w:rsidRPr="000776A5" w:rsidRDefault="00414623" w:rsidP="005C7BA7">
            <w:pPr>
              <w:jc w:val="both"/>
            </w:pPr>
            <w:proofErr w:type="spellStart"/>
            <w:r>
              <w:t>Поднастройка</w:t>
            </w:r>
            <w:proofErr w:type="spellEnd"/>
            <w:r>
              <w:t xml:space="preserve"> протяжного (прошивного) станка </w:t>
            </w:r>
            <w:r w:rsidRPr="000776A5">
              <w:t xml:space="preserve">в процессе обработки </w:t>
            </w:r>
            <w:r w:rsidR="00FB6710">
              <w:t>заготовок простых деталей</w:t>
            </w:r>
            <w:r w:rsidRPr="000776A5">
              <w:t xml:space="preserve"> с точностью размеров </w:t>
            </w:r>
            <w:r>
              <w:t xml:space="preserve">до </w:t>
            </w:r>
            <w:r w:rsidR="00381990">
              <w:t>11</w:t>
            </w:r>
            <w:r w:rsidR="00381990">
              <w:noBreakHyphen/>
              <w:t>го</w:t>
            </w:r>
            <w:r w:rsidRPr="000776A5">
              <w:t xml:space="preserve"> квалитета</w:t>
            </w:r>
          </w:p>
        </w:tc>
      </w:tr>
      <w:tr w:rsidR="00414623" w:rsidRPr="00CC4257" w14:paraId="769A67BC" w14:textId="77777777" w:rsidTr="005C7BA7">
        <w:trPr>
          <w:trHeight w:val="20"/>
        </w:trPr>
        <w:tc>
          <w:tcPr>
            <w:tcW w:w="1110" w:type="pct"/>
            <w:vMerge/>
          </w:tcPr>
          <w:p w14:paraId="032D77D6" w14:textId="77777777" w:rsidR="00414623" w:rsidRPr="00CC4257" w:rsidRDefault="00414623" w:rsidP="00651D60"/>
        </w:tc>
        <w:tc>
          <w:tcPr>
            <w:tcW w:w="3890" w:type="pct"/>
          </w:tcPr>
          <w:p w14:paraId="025AF5F5" w14:textId="45FA1BF0" w:rsidR="00414623" w:rsidRPr="000776A5" w:rsidRDefault="00414623" w:rsidP="005C7BA7">
            <w:pPr>
              <w:jc w:val="both"/>
            </w:pPr>
            <w:r>
              <w:t>Поддержание технического состояния протяжного (прошивного) станка</w:t>
            </w:r>
            <w:r w:rsidRPr="000776A5">
              <w:t xml:space="preserve"> и технологической оснастки (приспособлений, измерительных и вспомогательных инструментов) в процессе обработки </w:t>
            </w:r>
            <w:r w:rsidR="00FB6710">
              <w:t>заготовок простых деталей</w:t>
            </w:r>
          </w:p>
        </w:tc>
      </w:tr>
      <w:tr w:rsidR="00414623" w:rsidRPr="00CC4257" w14:paraId="3831AE93" w14:textId="77777777" w:rsidTr="005C7BA7">
        <w:trPr>
          <w:trHeight w:val="20"/>
        </w:trPr>
        <w:tc>
          <w:tcPr>
            <w:tcW w:w="1110" w:type="pct"/>
            <w:vMerge/>
          </w:tcPr>
          <w:p w14:paraId="1C8A7CD3" w14:textId="77777777" w:rsidR="00414623" w:rsidRPr="00CC4257" w:rsidRDefault="00414623" w:rsidP="00651D60"/>
        </w:tc>
        <w:tc>
          <w:tcPr>
            <w:tcW w:w="3890" w:type="pct"/>
          </w:tcPr>
          <w:p w14:paraId="07E35B49" w14:textId="78996D24" w:rsidR="00414623" w:rsidRPr="000776A5" w:rsidRDefault="00414623" w:rsidP="005C7BA7">
            <w:pPr>
              <w:jc w:val="both"/>
            </w:pPr>
            <w:r w:rsidRPr="000776A5">
              <w:t xml:space="preserve">Проведение регламентных работ по </w:t>
            </w:r>
            <w:r>
              <w:t>техническому обслуживанию протяжного (прошивного) станка</w:t>
            </w:r>
            <w:r w:rsidRPr="000776A5">
              <w:t xml:space="preserve"> в процессе обработки </w:t>
            </w:r>
            <w:r w:rsidR="00FB6710">
              <w:t>заготовок простых деталей</w:t>
            </w:r>
          </w:p>
        </w:tc>
      </w:tr>
      <w:tr w:rsidR="00414623" w:rsidRPr="00CC4257" w14:paraId="7C93769D" w14:textId="77777777" w:rsidTr="005C7BA7">
        <w:trPr>
          <w:trHeight w:val="20"/>
        </w:trPr>
        <w:tc>
          <w:tcPr>
            <w:tcW w:w="1110" w:type="pct"/>
            <w:vMerge w:val="restart"/>
          </w:tcPr>
          <w:p w14:paraId="650319F0" w14:textId="77777777" w:rsidR="00414623" w:rsidRPr="00CC4257" w:rsidRDefault="00414623" w:rsidP="00651D60">
            <w:r w:rsidRPr="00CC4257">
              <w:t>Необходимые умения</w:t>
            </w:r>
          </w:p>
        </w:tc>
        <w:tc>
          <w:tcPr>
            <w:tcW w:w="3890" w:type="pct"/>
          </w:tcPr>
          <w:p w14:paraId="4306F28A" w14:textId="39F01689" w:rsidR="00414623" w:rsidRPr="000776A5" w:rsidRDefault="00414623" w:rsidP="005C7BA7">
            <w:pPr>
              <w:jc w:val="both"/>
            </w:pPr>
            <w:r>
              <w:t>Проверять исправность и работоспособность протяжных (прошивных) станков</w:t>
            </w:r>
          </w:p>
        </w:tc>
      </w:tr>
      <w:tr w:rsidR="00414623" w:rsidRPr="00CC4257" w14:paraId="5ECF6A09" w14:textId="77777777" w:rsidTr="005C7BA7">
        <w:trPr>
          <w:trHeight w:val="20"/>
        </w:trPr>
        <w:tc>
          <w:tcPr>
            <w:tcW w:w="1110" w:type="pct"/>
            <w:vMerge/>
          </w:tcPr>
          <w:p w14:paraId="403A671C" w14:textId="77777777" w:rsidR="00414623" w:rsidRPr="00CC4257" w:rsidRDefault="00414623" w:rsidP="00651D60"/>
        </w:tc>
        <w:tc>
          <w:tcPr>
            <w:tcW w:w="3890" w:type="pct"/>
          </w:tcPr>
          <w:p w14:paraId="1B92839A" w14:textId="77777777" w:rsidR="00414623" w:rsidRPr="000776A5" w:rsidRDefault="00414623" w:rsidP="005C7BA7">
            <w:pPr>
              <w:jc w:val="both"/>
            </w:pPr>
            <w:r w:rsidRPr="000776A5">
              <w:t>Читать и анализировать конструкторскую и технологическую документацию на простые детали</w:t>
            </w:r>
          </w:p>
        </w:tc>
      </w:tr>
      <w:tr w:rsidR="00414623" w:rsidRPr="00CC4257" w14:paraId="14370324" w14:textId="77777777" w:rsidTr="005C7BA7">
        <w:trPr>
          <w:trHeight w:val="20"/>
        </w:trPr>
        <w:tc>
          <w:tcPr>
            <w:tcW w:w="1110" w:type="pct"/>
            <w:vMerge/>
          </w:tcPr>
          <w:p w14:paraId="5623B2DC" w14:textId="77777777" w:rsidR="00414623" w:rsidRPr="00CC4257" w:rsidRDefault="00414623" w:rsidP="00651D60"/>
        </w:tc>
        <w:tc>
          <w:tcPr>
            <w:tcW w:w="3890" w:type="pct"/>
          </w:tcPr>
          <w:p w14:paraId="329188BA" w14:textId="77777777" w:rsidR="00414623" w:rsidRPr="000776A5" w:rsidRDefault="00414623" w:rsidP="005C7BA7">
            <w:pPr>
              <w:jc w:val="both"/>
            </w:pPr>
            <w:r w:rsidRPr="000776A5">
              <w:t>Выбирать в соответствии с технологической документацией, подготавливать к работе режущие, вспомогательные и контрольно-измерительные инструменты</w:t>
            </w:r>
          </w:p>
        </w:tc>
      </w:tr>
      <w:tr w:rsidR="00414623" w:rsidRPr="00CC4257" w14:paraId="0E7758BD" w14:textId="77777777" w:rsidTr="005C7BA7">
        <w:trPr>
          <w:trHeight w:val="20"/>
        </w:trPr>
        <w:tc>
          <w:tcPr>
            <w:tcW w:w="1110" w:type="pct"/>
            <w:vMerge/>
          </w:tcPr>
          <w:p w14:paraId="1D803F11" w14:textId="77777777" w:rsidR="00414623" w:rsidRPr="00CC4257" w:rsidRDefault="00414623" w:rsidP="00651D60"/>
        </w:tc>
        <w:tc>
          <w:tcPr>
            <w:tcW w:w="3890" w:type="pct"/>
          </w:tcPr>
          <w:p w14:paraId="5C00317C" w14:textId="672214C6" w:rsidR="00414623" w:rsidRPr="000776A5" w:rsidRDefault="00414623" w:rsidP="005C7BA7">
            <w:pPr>
              <w:jc w:val="both"/>
            </w:pPr>
            <w:r>
              <w:t>Устанавливать вспомогательные инструменты и протяжки (прошивки) на протяжные (прошивные) станки</w:t>
            </w:r>
          </w:p>
        </w:tc>
      </w:tr>
      <w:tr w:rsidR="00414623" w:rsidRPr="00CC4257" w14:paraId="3B285D19" w14:textId="77777777" w:rsidTr="005C7BA7">
        <w:trPr>
          <w:trHeight w:val="20"/>
        </w:trPr>
        <w:tc>
          <w:tcPr>
            <w:tcW w:w="1110" w:type="pct"/>
            <w:vMerge/>
          </w:tcPr>
          <w:p w14:paraId="1393F359" w14:textId="77777777" w:rsidR="00414623" w:rsidRPr="00CC4257" w:rsidRDefault="00414623" w:rsidP="00651D60"/>
        </w:tc>
        <w:tc>
          <w:tcPr>
            <w:tcW w:w="3890" w:type="pct"/>
          </w:tcPr>
          <w:p w14:paraId="2DEB6903" w14:textId="12A732F6" w:rsidR="00414623" w:rsidRPr="000776A5" w:rsidRDefault="00414623" w:rsidP="005C7BA7">
            <w:pPr>
              <w:jc w:val="both"/>
            </w:pPr>
            <w:r w:rsidRPr="000776A5">
              <w:t xml:space="preserve">Выбирать в соответствии с технологической документацией, подготавливать к работе, устанавливать универсальные </w:t>
            </w:r>
            <w:r>
              <w:t>приспособления на протяжной (прошивной) станок</w:t>
            </w:r>
          </w:p>
        </w:tc>
      </w:tr>
      <w:tr w:rsidR="00414623" w:rsidRPr="00CC4257" w14:paraId="11444CE2" w14:textId="77777777" w:rsidTr="005C7BA7">
        <w:trPr>
          <w:trHeight w:val="20"/>
        </w:trPr>
        <w:tc>
          <w:tcPr>
            <w:tcW w:w="1110" w:type="pct"/>
            <w:vMerge/>
          </w:tcPr>
          <w:p w14:paraId="16886D17" w14:textId="77777777" w:rsidR="00414623" w:rsidRPr="00CC4257" w:rsidRDefault="00414623" w:rsidP="00651D60"/>
        </w:tc>
        <w:tc>
          <w:tcPr>
            <w:tcW w:w="3890" w:type="pct"/>
          </w:tcPr>
          <w:p w14:paraId="0ACDB924" w14:textId="6915DBED" w:rsidR="00414623" w:rsidRPr="000776A5" w:rsidRDefault="00414623" w:rsidP="005C7BA7">
            <w:pPr>
              <w:jc w:val="both"/>
            </w:pPr>
            <w:r w:rsidRPr="000776A5">
              <w:t xml:space="preserve">Базировать, выверять и закреплять заготовки простых деталей </w:t>
            </w:r>
            <w:r>
              <w:t>в приспособлении на протяжных (прошивных) станках</w:t>
            </w:r>
          </w:p>
        </w:tc>
      </w:tr>
      <w:tr w:rsidR="00414623" w:rsidRPr="00CC4257" w14:paraId="7F74DD8C" w14:textId="77777777" w:rsidTr="005C7BA7">
        <w:trPr>
          <w:trHeight w:val="20"/>
        </w:trPr>
        <w:tc>
          <w:tcPr>
            <w:tcW w:w="1110" w:type="pct"/>
            <w:vMerge/>
          </w:tcPr>
          <w:p w14:paraId="0446336D" w14:textId="77777777" w:rsidR="00414623" w:rsidRPr="00CC4257" w:rsidRDefault="00414623" w:rsidP="00651D60"/>
        </w:tc>
        <w:tc>
          <w:tcPr>
            <w:tcW w:w="3890" w:type="pct"/>
          </w:tcPr>
          <w:p w14:paraId="142F8E5A" w14:textId="70B9DF31" w:rsidR="00414623" w:rsidRPr="000776A5" w:rsidRDefault="00414623" w:rsidP="005C7BA7">
            <w:pPr>
              <w:jc w:val="both"/>
            </w:pPr>
            <w:r>
              <w:t>Устанавливать режим резания при обработке</w:t>
            </w:r>
            <w:r w:rsidRPr="000776A5">
              <w:t xml:space="preserve"> заготовок простых деталей </w:t>
            </w:r>
            <w:r w:rsidR="00236756">
              <w:t>на протяжных и прошивных станках</w:t>
            </w:r>
          </w:p>
        </w:tc>
      </w:tr>
      <w:tr w:rsidR="00414623" w:rsidRPr="00CC4257" w14:paraId="7992F976" w14:textId="77777777" w:rsidTr="005C7BA7">
        <w:trPr>
          <w:trHeight w:val="20"/>
        </w:trPr>
        <w:tc>
          <w:tcPr>
            <w:tcW w:w="1110" w:type="pct"/>
            <w:vMerge/>
          </w:tcPr>
          <w:p w14:paraId="41642F4F" w14:textId="77777777" w:rsidR="00414623" w:rsidRPr="00CC4257" w:rsidRDefault="00414623" w:rsidP="00651D60"/>
        </w:tc>
        <w:tc>
          <w:tcPr>
            <w:tcW w:w="3890" w:type="pct"/>
          </w:tcPr>
          <w:p w14:paraId="3B77AF75" w14:textId="38BB3313" w:rsidR="00414623" w:rsidRPr="000776A5" w:rsidRDefault="00414623" w:rsidP="005C7BA7">
            <w:pPr>
              <w:jc w:val="both"/>
            </w:pPr>
            <w:r>
              <w:t xml:space="preserve">Производить настройку протяжных (прошивных) станков </w:t>
            </w:r>
            <w:r w:rsidRPr="000776A5">
              <w:t xml:space="preserve">для обработки поверхностей заготовок с точностью размеров </w:t>
            </w:r>
            <w:r>
              <w:t xml:space="preserve">до </w:t>
            </w:r>
            <w:r w:rsidR="00381990">
              <w:t>11</w:t>
            </w:r>
            <w:r w:rsidR="00381990">
              <w:noBreakHyphen/>
              <w:t>го</w:t>
            </w:r>
            <w:r w:rsidRPr="000776A5">
              <w:t xml:space="preserve"> квалитета в соответствии с технологической документацией</w:t>
            </w:r>
          </w:p>
        </w:tc>
      </w:tr>
      <w:tr w:rsidR="00C766EB" w:rsidRPr="00CC4257" w14:paraId="381E8B52" w14:textId="77777777" w:rsidTr="005C7BA7">
        <w:trPr>
          <w:trHeight w:val="20"/>
        </w:trPr>
        <w:tc>
          <w:tcPr>
            <w:tcW w:w="1110" w:type="pct"/>
            <w:vMerge/>
          </w:tcPr>
          <w:p w14:paraId="1357D783" w14:textId="77777777" w:rsidR="00C766EB" w:rsidRPr="00CC4257" w:rsidRDefault="00C766EB" w:rsidP="00651D60"/>
        </w:tc>
        <w:tc>
          <w:tcPr>
            <w:tcW w:w="3890" w:type="pct"/>
          </w:tcPr>
          <w:p w14:paraId="2BF38413" w14:textId="129D232C" w:rsidR="00C766EB" w:rsidRPr="00C766EB" w:rsidRDefault="00C766EB" w:rsidP="005C7BA7">
            <w:pPr>
              <w:jc w:val="both"/>
            </w:pPr>
            <w:r w:rsidRPr="00C766EB">
              <w:t>Протягивать (прошивать) внутренние поверхности</w:t>
            </w:r>
            <w:r w:rsidR="00193F85">
              <w:t xml:space="preserve"> </w:t>
            </w:r>
            <w:r w:rsidR="00416694" w:rsidRPr="00414623">
              <w:t>несложн</w:t>
            </w:r>
            <w:r w:rsidR="00416694">
              <w:t>ого</w:t>
            </w:r>
            <w:r w:rsidR="00416694" w:rsidRPr="00414623">
              <w:t xml:space="preserve"> профил</w:t>
            </w:r>
            <w:r w:rsidR="00416694">
              <w:t>я</w:t>
            </w:r>
            <w:r w:rsidRPr="00C766EB">
              <w:t xml:space="preserve"> с точностью размеров до </w:t>
            </w:r>
            <w:r w:rsidR="00381990">
              <w:t>11</w:t>
            </w:r>
            <w:r w:rsidR="00381990">
              <w:noBreakHyphen/>
              <w:t>го</w:t>
            </w:r>
            <w:r w:rsidRPr="00C766EB">
              <w:t xml:space="preserve"> квалитета </w:t>
            </w:r>
            <w:r w:rsidR="00236756">
              <w:t>на протяжных и прошивных станках</w:t>
            </w:r>
          </w:p>
        </w:tc>
      </w:tr>
      <w:tr w:rsidR="00C766EB" w:rsidRPr="00CC4257" w14:paraId="62A0EB2C" w14:textId="77777777" w:rsidTr="005C7BA7">
        <w:trPr>
          <w:trHeight w:val="20"/>
        </w:trPr>
        <w:tc>
          <w:tcPr>
            <w:tcW w:w="1110" w:type="pct"/>
            <w:vMerge/>
          </w:tcPr>
          <w:p w14:paraId="28855633" w14:textId="77777777" w:rsidR="00C766EB" w:rsidRPr="00CC4257" w:rsidRDefault="00C766EB" w:rsidP="00651D60"/>
        </w:tc>
        <w:tc>
          <w:tcPr>
            <w:tcW w:w="3890" w:type="pct"/>
          </w:tcPr>
          <w:p w14:paraId="1E489C4D" w14:textId="0E8822DE" w:rsidR="00C766EB" w:rsidRPr="005D44DB" w:rsidRDefault="00C766EB" w:rsidP="005C7BA7">
            <w:pPr>
              <w:jc w:val="both"/>
              <w:rPr>
                <w:color w:val="FF0000"/>
              </w:rPr>
            </w:pPr>
            <w:r w:rsidRPr="00C766EB">
              <w:t>Протягивать</w:t>
            </w:r>
            <w:r w:rsidR="00416694">
              <w:t xml:space="preserve"> наружные</w:t>
            </w:r>
            <w:r w:rsidRPr="00C766EB">
              <w:t xml:space="preserve"> поверхности</w:t>
            </w:r>
            <w:r w:rsidR="00193F85">
              <w:t xml:space="preserve"> </w:t>
            </w:r>
            <w:r w:rsidR="00416694" w:rsidRPr="00414623">
              <w:t>несложн</w:t>
            </w:r>
            <w:r w:rsidR="00416694">
              <w:t>ого</w:t>
            </w:r>
            <w:r w:rsidR="00416694" w:rsidRPr="00414623">
              <w:t xml:space="preserve"> профил</w:t>
            </w:r>
            <w:r w:rsidR="00416694">
              <w:t xml:space="preserve">я </w:t>
            </w:r>
            <w:r w:rsidRPr="00C766EB">
              <w:t xml:space="preserve">с точностью размеров до </w:t>
            </w:r>
            <w:r w:rsidR="00381990">
              <w:t>11</w:t>
            </w:r>
            <w:r w:rsidR="00381990">
              <w:noBreakHyphen/>
              <w:t>го</w:t>
            </w:r>
            <w:r w:rsidRPr="00C766EB">
              <w:t xml:space="preserve"> квалитета </w:t>
            </w:r>
            <w:r w:rsidR="00236756">
              <w:t>на протяжных станках</w:t>
            </w:r>
          </w:p>
        </w:tc>
      </w:tr>
      <w:tr w:rsidR="00C766EB" w:rsidRPr="00CC4257" w14:paraId="3EE03DBB" w14:textId="77777777" w:rsidTr="005C7BA7">
        <w:trPr>
          <w:trHeight w:val="20"/>
        </w:trPr>
        <w:tc>
          <w:tcPr>
            <w:tcW w:w="1110" w:type="pct"/>
            <w:vMerge/>
          </w:tcPr>
          <w:p w14:paraId="1487676F" w14:textId="77777777" w:rsidR="00C766EB" w:rsidRPr="00CC4257" w:rsidRDefault="00C766EB" w:rsidP="00651D60"/>
        </w:tc>
        <w:tc>
          <w:tcPr>
            <w:tcW w:w="3890" w:type="pct"/>
          </w:tcPr>
          <w:p w14:paraId="2997C7FF" w14:textId="031516D8" w:rsidR="00C766EB" w:rsidRPr="000776A5" w:rsidRDefault="00C766EB" w:rsidP="005C7BA7">
            <w:pPr>
              <w:jc w:val="both"/>
            </w:pPr>
            <w:r>
              <w:t xml:space="preserve">Определять степень износа протяжки (прошивки) и момент </w:t>
            </w:r>
            <w:proofErr w:type="spellStart"/>
            <w:r>
              <w:t>затупления</w:t>
            </w:r>
            <w:proofErr w:type="spellEnd"/>
            <w:r>
              <w:t xml:space="preserve"> по внешним признакам</w:t>
            </w:r>
          </w:p>
        </w:tc>
      </w:tr>
      <w:tr w:rsidR="00C766EB" w:rsidRPr="00CC4257" w14:paraId="78439969" w14:textId="77777777" w:rsidTr="005C7BA7">
        <w:trPr>
          <w:trHeight w:val="20"/>
        </w:trPr>
        <w:tc>
          <w:tcPr>
            <w:tcW w:w="1110" w:type="pct"/>
            <w:vMerge/>
          </w:tcPr>
          <w:p w14:paraId="218F7A26" w14:textId="77777777" w:rsidR="00C766EB" w:rsidRPr="00CC4257" w:rsidRDefault="00C766EB" w:rsidP="00651D60"/>
        </w:tc>
        <w:tc>
          <w:tcPr>
            <w:tcW w:w="3890" w:type="pct"/>
          </w:tcPr>
          <w:p w14:paraId="184DB5C9" w14:textId="755E3C30" w:rsidR="00C766EB" w:rsidRPr="000776A5" w:rsidRDefault="00C766EB" w:rsidP="005C7BA7">
            <w:pPr>
              <w:jc w:val="both"/>
            </w:pPr>
            <w:r w:rsidRPr="000776A5">
              <w:t>Контролировать наличие и состояние СОЖ</w:t>
            </w:r>
            <w:r w:rsidR="000C0EA1">
              <w:t xml:space="preserve"> </w:t>
            </w:r>
            <w:r w:rsidR="000C0EA1" w:rsidRPr="00205339">
              <w:t>(перечень сокращений приведен в разделе V профессионального стандарта)</w:t>
            </w:r>
            <w:r w:rsidRPr="000776A5">
              <w:t xml:space="preserve"> </w:t>
            </w:r>
            <w:r w:rsidR="00236756">
              <w:t>на протяжных и прошивных станках</w:t>
            </w:r>
          </w:p>
        </w:tc>
      </w:tr>
      <w:tr w:rsidR="00C766EB" w:rsidRPr="00CC4257" w14:paraId="04F6F4F9" w14:textId="77777777" w:rsidTr="005C7BA7">
        <w:trPr>
          <w:trHeight w:val="20"/>
        </w:trPr>
        <w:tc>
          <w:tcPr>
            <w:tcW w:w="1110" w:type="pct"/>
            <w:vMerge/>
          </w:tcPr>
          <w:p w14:paraId="54615697" w14:textId="77777777" w:rsidR="00C766EB" w:rsidRPr="00CC4257" w:rsidRDefault="00C766EB" w:rsidP="00651D60"/>
        </w:tc>
        <w:tc>
          <w:tcPr>
            <w:tcW w:w="3890" w:type="pct"/>
          </w:tcPr>
          <w:p w14:paraId="3543CC07" w14:textId="46DE39BC" w:rsidR="00C766EB" w:rsidRPr="000776A5" w:rsidRDefault="00C766EB" w:rsidP="005C7BA7">
            <w:pPr>
              <w:jc w:val="both"/>
            </w:pPr>
            <w:r w:rsidRPr="000776A5">
              <w:t xml:space="preserve">Использовать СОЖ при работе </w:t>
            </w:r>
            <w:r w:rsidR="00236756">
              <w:t>на протяжных и прошивных станках</w:t>
            </w:r>
          </w:p>
        </w:tc>
      </w:tr>
      <w:tr w:rsidR="00C766EB" w:rsidRPr="00CC4257" w14:paraId="2946C339" w14:textId="77777777" w:rsidTr="005C7BA7">
        <w:trPr>
          <w:trHeight w:val="20"/>
        </w:trPr>
        <w:tc>
          <w:tcPr>
            <w:tcW w:w="1110" w:type="pct"/>
            <w:vMerge/>
          </w:tcPr>
          <w:p w14:paraId="1120B26D" w14:textId="77777777" w:rsidR="00C766EB" w:rsidRPr="00CC4257" w:rsidRDefault="00C766EB" w:rsidP="00651D60"/>
        </w:tc>
        <w:tc>
          <w:tcPr>
            <w:tcW w:w="3890" w:type="pct"/>
          </w:tcPr>
          <w:p w14:paraId="2E69BB64" w14:textId="16702D47" w:rsidR="00C766EB" w:rsidRPr="000776A5" w:rsidRDefault="00C53C60" w:rsidP="005C7BA7">
            <w:pPr>
              <w:jc w:val="both"/>
            </w:pPr>
            <w:r>
              <w:t>Выявлять причины дефектов, предупреждать возможные дефекты</w:t>
            </w:r>
            <w:r w:rsidR="00C766EB" w:rsidRPr="000776A5">
              <w:t xml:space="preserve"> при обработке поверхностей заготовок простых деталей с точностью размеров </w:t>
            </w:r>
            <w:r w:rsidR="00C766EB">
              <w:t xml:space="preserve">до </w:t>
            </w:r>
            <w:r w:rsidR="00381990">
              <w:t>11</w:t>
            </w:r>
            <w:r w:rsidR="00381990">
              <w:noBreakHyphen/>
              <w:t>го</w:t>
            </w:r>
            <w:r w:rsidR="00C766EB" w:rsidRPr="000776A5">
              <w:t xml:space="preserve"> квалитета </w:t>
            </w:r>
            <w:r w:rsidR="00236756">
              <w:t>на протяжных и прошивных станках</w:t>
            </w:r>
          </w:p>
        </w:tc>
      </w:tr>
      <w:tr w:rsidR="00C766EB" w:rsidRPr="00CC4257" w14:paraId="1F49882C" w14:textId="77777777" w:rsidTr="005C7BA7">
        <w:trPr>
          <w:trHeight w:val="20"/>
        </w:trPr>
        <w:tc>
          <w:tcPr>
            <w:tcW w:w="1110" w:type="pct"/>
            <w:vMerge/>
          </w:tcPr>
          <w:p w14:paraId="1ABC17A8" w14:textId="77777777" w:rsidR="00C766EB" w:rsidRPr="00CC4257" w:rsidRDefault="00C766EB" w:rsidP="00651D60"/>
        </w:tc>
        <w:tc>
          <w:tcPr>
            <w:tcW w:w="3890" w:type="pct"/>
          </w:tcPr>
          <w:p w14:paraId="3CE4597B" w14:textId="571A28A6" w:rsidR="00C766EB" w:rsidRPr="000776A5" w:rsidRDefault="00C766EB" w:rsidP="005C7BA7">
            <w:pPr>
              <w:jc w:val="both"/>
            </w:pPr>
            <w:r w:rsidRPr="000776A5">
              <w:t xml:space="preserve">Применять средства индивидуальной и коллективной защиты при выполнении работ </w:t>
            </w:r>
            <w:r w:rsidR="00236756">
              <w:t>на протяжных и прошивных станках</w:t>
            </w:r>
          </w:p>
        </w:tc>
      </w:tr>
      <w:tr w:rsidR="00C766EB" w:rsidRPr="00CC4257" w14:paraId="672AB56D" w14:textId="77777777" w:rsidTr="005C7BA7">
        <w:trPr>
          <w:trHeight w:val="20"/>
        </w:trPr>
        <w:tc>
          <w:tcPr>
            <w:tcW w:w="1110" w:type="pct"/>
            <w:vMerge/>
          </w:tcPr>
          <w:p w14:paraId="62F9B435" w14:textId="77777777" w:rsidR="00C766EB" w:rsidRPr="00CC4257" w:rsidRDefault="00C766EB" w:rsidP="00651D60"/>
        </w:tc>
        <w:tc>
          <w:tcPr>
            <w:tcW w:w="3890" w:type="pct"/>
          </w:tcPr>
          <w:p w14:paraId="2083463F" w14:textId="739CC95F" w:rsidR="00C766EB" w:rsidRPr="000776A5" w:rsidRDefault="00C766EB" w:rsidP="005C7BA7">
            <w:pPr>
              <w:jc w:val="both"/>
            </w:pPr>
            <w:r>
              <w:t>Выполнять регламентные работы по техническому обслуживанию протяжных (прошивных) станков</w:t>
            </w:r>
          </w:p>
        </w:tc>
      </w:tr>
      <w:tr w:rsidR="00C766EB" w:rsidRPr="00CC4257" w14:paraId="22845E63" w14:textId="77777777" w:rsidTr="005C7BA7">
        <w:trPr>
          <w:trHeight w:val="20"/>
        </w:trPr>
        <w:tc>
          <w:tcPr>
            <w:tcW w:w="1110" w:type="pct"/>
            <w:vMerge/>
          </w:tcPr>
          <w:p w14:paraId="6C7F0EEE" w14:textId="77777777" w:rsidR="00C766EB" w:rsidRPr="00CC4257" w:rsidRDefault="00C766EB" w:rsidP="00651D60"/>
        </w:tc>
        <w:tc>
          <w:tcPr>
            <w:tcW w:w="3890" w:type="pct"/>
          </w:tcPr>
          <w:p w14:paraId="616CB5B9" w14:textId="4C849910" w:rsidR="00C766EB" w:rsidRPr="000776A5" w:rsidRDefault="00C766EB" w:rsidP="005C7BA7">
            <w:pPr>
              <w:jc w:val="both"/>
            </w:pPr>
            <w:r>
              <w:t>Выполнять техническое обслуживание технологической оснастки протяжных (прошивных) станков</w:t>
            </w:r>
          </w:p>
        </w:tc>
      </w:tr>
      <w:tr w:rsidR="00C766EB" w:rsidRPr="00CC4257" w14:paraId="01737BD2" w14:textId="77777777" w:rsidTr="005C7BA7">
        <w:trPr>
          <w:trHeight w:val="20"/>
        </w:trPr>
        <w:tc>
          <w:tcPr>
            <w:tcW w:w="1110" w:type="pct"/>
            <w:vMerge/>
          </w:tcPr>
          <w:p w14:paraId="4B25D02F" w14:textId="77777777" w:rsidR="00C766EB" w:rsidRPr="00CC4257" w:rsidRDefault="00C766EB" w:rsidP="00651D60"/>
        </w:tc>
        <w:tc>
          <w:tcPr>
            <w:tcW w:w="3890" w:type="pct"/>
          </w:tcPr>
          <w:p w14:paraId="04B07B36" w14:textId="77777777" w:rsidR="00C766EB" w:rsidRPr="000776A5" w:rsidRDefault="00C766EB" w:rsidP="005C7BA7">
            <w:pPr>
              <w:jc w:val="both"/>
            </w:pPr>
            <w:r w:rsidRPr="000776A5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C766EB" w:rsidRPr="00CC4257" w14:paraId="22749E33" w14:textId="77777777" w:rsidTr="005C7BA7">
        <w:trPr>
          <w:trHeight w:val="20"/>
        </w:trPr>
        <w:tc>
          <w:tcPr>
            <w:tcW w:w="1110" w:type="pct"/>
            <w:vMerge w:val="restart"/>
          </w:tcPr>
          <w:p w14:paraId="4661D96B" w14:textId="77777777" w:rsidR="00C766EB" w:rsidRPr="00CC4257" w:rsidRDefault="00C766EB" w:rsidP="00651D60">
            <w:r w:rsidRPr="00CC4257">
              <w:t>Необходимые знания</w:t>
            </w:r>
          </w:p>
        </w:tc>
        <w:tc>
          <w:tcPr>
            <w:tcW w:w="3890" w:type="pct"/>
          </w:tcPr>
          <w:p w14:paraId="32DEA535" w14:textId="5E98818A" w:rsidR="00C766EB" w:rsidRPr="000776A5" w:rsidRDefault="00C766EB" w:rsidP="005C7BA7">
            <w:pPr>
              <w:jc w:val="both"/>
            </w:pPr>
            <w:r>
              <w:t>Устройство, принципы работы и правила эксплуатации протяжных (прошивных) станков</w:t>
            </w:r>
          </w:p>
        </w:tc>
      </w:tr>
      <w:tr w:rsidR="00C766EB" w:rsidRPr="00CC4257" w14:paraId="393EA751" w14:textId="77777777" w:rsidTr="005C7BA7">
        <w:trPr>
          <w:trHeight w:val="20"/>
        </w:trPr>
        <w:tc>
          <w:tcPr>
            <w:tcW w:w="1110" w:type="pct"/>
            <w:vMerge/>
          </w:tcPr>
          <w:p w14:paraId="6EE5C9FD" w14:textId="77777777" w:rsidR="00C766EB" w:rsidRPr="00CC4257" w:rsidRDefault="00C766EB" w:rsidP="00651D60"/>
        </w:tc>
        <w:tc>
          <w:tcPr>
            <w:tcW w:w="3890" w:type="pct"/>
          </w:tcPr>
          <w:p w14:paraId="0082E959" w14:textId="0591E72F" w:rsidR="00C766EB" w:rsidRPr="000776A5" w:rsidRDefault="00C766EB" w:rsidP="005C7BA7">
            <w:pPr>
              <w:jc w:val="both"/>
            </w:pPr>
            <w:r>
              <w:t>Органы управления протяжными (прошивными) станками</w:t>
            </w:r>
          </w:p>
        </w:tc>
      </w:tr>
      <w:tr w:rsidR="00C766EB" w:rsidRPr="00CC4257" w14:paraId="6D7DD594" w14:textId="77777777" w:rsidTr="005C7BA7">
        <w:trPr>
          <w:trHeight w:val="20"/>
        </w:trPr>
        <w:tc>
          <w:tcPr>
            <w:tcW w:w="1110" w:type="pct"/>
            <w:vMerge/>
          </w:tcPr>
          <w:p w14:paraId="33A599CE" w14:textId="77777777" w:rsidR="00C766EB" w:rsidRPr="00CC4257" w:rsidRDefault="00C766EB" w:rsidP="00651D60"/>
        </w:tc>
        <w:tc>
          <w:tcPr>
            <w:tcW w:w="3890" w:type="pct"/>
          </w:tcPr>
          <w:p w14:paraId="730A4ECC" w14:textId="6C4B3663" w:rsidR="00C766EB" w:rsidRPr="000776A5" w:rsidRDefault="00C766EB" w:rsidP="005C7BA7">
            <w:pPr>
              <w:jc w:val="both"/>
            </w:pPr>
            <w:r w:rsidRPr="000776A5">
              <w:t xml:space="preserve">Порядок проверки исправности, работоспособности и точности </w:t>
            </w:r>
            <w:r>
              <w:t>протяжных (прошивных) станков</w:t>
            </w:r>
          </w:p>
        </w:tc>
      </w:tr>
      <w:tr w:rsidR="00C766EB" w:rsidRPr="00CC4257" w14:paraId="46D43C3B" w14:textId="77777777" w:rsidTr="005C7BA7">
        <w:trPr>
          <w:trHeight w:val="20"/>
        </w:trPr>
        <w:tc>
          <w:tcPr>
            <w:tcW w:w="1110" w:type="pct"/>
            <w:vMerge/>
          </w:tcPr>
          <w:p w14:paraId="0F777725" w14:textId="77777777" w:rsidR="00C766EB" w:rsidRPr="00CC4257" w:rsidRDefault="00C766EB" w:rsidP="00651D60"/>
        </w:tc>
        <w:tc>
          <w:tcPr>
            <w:tcW w:w="3890" w:type="pct"/>
          </w:tcPr>
          <w:p w14:paraId="75227AF7" w14:textId="1B7482A0" w:rsidR="00C766EB" w:rsidRPr="000776A5" w:rsidRDefault="00C766EB" w:rsidP="005C7BA7">
            <w:pPr>
              <w:jc w:val="both"/>
            </w:pPr>
            <w:r w:rsidRPr="000776A5">
              <w:t xml:space="preserve">Требования к планировке, оснащению и организации рабочего места при выполнении работ </w:t>
            </w:r>
            <w:r w:rsidR="00236756">
              <w:t>на протяжных и прошивных станках</w:t>
            </w:r>
          </w:p>
        </w:tc>
      </w:tr>
      <w:tr w:rsidR="00C766EB" w:rsidRPr="00CC4257" w14:paraId="38332BB8" w14:textId="77777777" w:rsidTr="005C7BA7">
        <w:trPr>
          <w:trHeight w:val="20"/>
        </w:trPr>
        <w:tc>
          <w:tcPr>
            <w:tcW w:w="1110" w:type="pct"/>
            <w:vMerge/>
          </w:tcPr>
          <w:p w14:paraId="57178FDB" w14:textId="77777777" w:rsidR="00C766EB" w:rsidRPr="00CC4257" w:rsidRDefault="00C766EB" w:rsidP="00651D60"/>
        </w:tc>
        <w:tc>
          <w:tcPr>
            <w:tcW w:w="3890" w:type="pct"/>
          </w:tcPr>
          <w:p w14:paraId="3DF69807" w14:textId="77777777" w:rsidR="00C766EB" w:rsidRPr="000776A5" w:rsidRDefault="00C766EB" w:rsidP="005C7BA7">
            <w:pPr>
              <w:jc w:val="both"/>
            </w:pPr>
            <w:r w:rsidRPr="000776A5">
              <w:t>Машиностроительное черчение в объеме, необходимом для выполнения работы</w:t>
            </w:r>
          </w:p>
        </w:tc>
      </w:tr>
      <w:tr w:rsidR="00C766EB" w:rsidRPr="00CC4257" w14:paraId="4CBF279B" w14:textId="77777777" w:rsidTr="005C7BA7">
        <w:trPr>
          <w:trHeight w:val="20"/>
        </w:trPr>
        <w:tc>
          <w:tcPr>
            <w:tcW w:w="1110" w:type="pct"/>
            <w:vMerge/>
          </w:tcPr>
          <w:p w14:paraId="1E211041" w14:textId="77777777" w:rsidR="00C766EB" w:rsidRPr="00CC4257" w:rsidRDefault="00C766EB" w:rsidP="00651D60"/>
        </w:tc>
        <w:tc>
          <w:tcPr>
            <w:tcW w:w="3890" w:type="pct"/>
          </w:tcPr>
          <w:p w14:paraId="7579625B" w14:textId="77777777" w:rsidR="00C766EB" w:rsidRPr="000776A5" w:rsidRDefault="00C766EB" w:rsidP="005C7BA7">
            <w:pPr>
              <w:jc w:val="both"/>
            </w:pPr>
            <w:r w:rsidRPr="000776A5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C766EB" w:rsidRPr="00CC4257" w14:paraId="03650F18" w14:textId="77777777" w:rsidTr="005C7BA7">
        <w:trPr>
          <w:trHeight w:val="20"/>
        </w:trPr>
        <w:tc>
          <w:tcPr>
            <w:tcW w:w="1110" w:type="pct"/>
            <w:vMerge/>
          </w:tcPr>
          <w:p w14:paraId="5C5F4A89" w14:textId="77777777" w:rsidR="00C766EB" w:rsidRPr="00CC4257" w:rsidRDefault="00C766EB" w:rsidP="00651D60"/>
        </w:tc>
        <w:tc>
          <w:tcPr>
            <w:tcW w:w="3890" w:type="pct"/>
          </w:tcPr>
          <w:p w14:paraId="4EBB52D2" w14:textId="77777777" w:rsidR="00C766EB" w:rsidRPr="000776A5" w:rsidRDefault="00C766EB" w:rsidP="005C7BA7">
            <w:pPr>
              <w:jc w:val="both"/>
            </w:pPr>
            <w:r w:rsidRPr="000776A5">
              <w:t>Система допусков и посадок, квалитеты точности, параметры шероховатости</w:t>
            </w:r>
          </w:p>
        </w:tc>
      </w:tr>
      <w:tr w:rsidR="00C766EB" w:rsidRPr="00CC4257" w14:paraId="62750CF6" w14:textId="77777777" w:rsidTr="005C7BA7">
        <w:trPr>
          <w:trHeight w:val="20"/>
        </w:trPr>
        <w:tc>
          <w:tcPr>
            <w:tcW w:w="1110" w:type="pct"/>
            <w:vMerge/>
          </w:tcPr>
          <w:p w14:paraId="5700C629" w14:textId="77777777" w:rsidR="00C766EB" w:rsidRPr="00CC4257" w:rsidRDefault="00C766EB" w:rsidP="00651D60"/>
        </w:tc>
        <w:tc>
          <w:tcPr>
            <w:tcW w:w="3890" w:type="pct"/>
          </w:tcPr>
          <w:p w14:paraId="53BF06CF" w14:textId="77777777" w:rsidR="00C766EB" w:rsidRPr="000776A5" w:rsidRDefault="00C766EB" w:rsidP="005C7BA7">
            <w:pPr>
              <w:jc w:val="both"/>
            </w:pPr>
            <w:r w:rsidRPr="000776A5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C766EB" w:rsidRPr="00CC4257" w14:paraId="6897FC97" w14:textId="77777777" w:rsidTr="005C7BA7">
        <w:trPr>
          <w:trHeight w:val="20"/>
        </w:trPr>
        <w:tc>
          <w:tcPr>
            <w:tcW w:w="1110" w:type="pct"/>
            <w:vMerge/>
          </w:tcPr>
          <w:p w14:paraId="3F7F2A6F" w14:textId="77777777" w:rsidR="00C766EB" w:rsidRPr="00CC4257" w:rsidRDefault="00C766EB" w:rsidP="00651D60"/>
        </w:tc>
        <w:tc>
          <w:tcPr>
            <w:tcW w:w="3890" w:type="pct"/>
          </w:tcPr>
          <w:p w14:paraId="0C8BC1D7" w14:textId="77777777" w:rsidR="00C766EB" w:rsidRPr="000776A5" w:rsidRDefault="00C766EB" w:rsidP="005C7BA7">
            <w:pPr>
              <w:jc w:val="both"/>
            </w:pPr>
            <w:r w:rsidRPr="000776A5">
              <w:rPr>
                <w:rFonts w:eastAsia="Batang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C766EB" w:rsidRPr="00CC4257" w14:paraId="26F6AE12" w14:textId="77777777" w:rsidTr="005C7BA7">
        <w:trPr>
          <w:trHeight w:val="20"/>
        </w:trPr>
        <w:tc>
          <w:tcPr>
            <w:tcW w:w="1110" w:type="pct"/>
            <w:vMerge/>
          </w:tcPr>
          <w:p w14:paraId="29C2227F" w14:textId="77777777" w:rsidR="00C766EB" w:rsidRPr="00CC4257" w:rsidRDefault="00C766EB" w:rsidP="00651D60"/>
        </w:tc>
        <w:tc>
          <w:tcPr>
            <w:tcW w:w="3890" w:type="pct"/>
          </w:tcPr>
          <w:p w14:paraId="17B21C5C" w14:textId="77777777" w:rsidR="00C766EB" w:rsidRPr="000776A5" w:rsidRDefault="00C766EB" w:rsidP="005C7BA7">
            <w:pPr>
              <w:jc w:val="both"/>
            </w:pPr>
            <w:r w:rsidRPr="000776A5">
              <w:t>Основные свойства и маркировка обрабатываемых материалов</w:t>
            </w:r>
          </w:p>
        </w:tc>
      </w:tr>
      <w:tr w:rsidR="00C766EB" w:rsidRPr="00CC4257" w14:paraId="2E15D616" w14:textId="77777777" w:rsidTr="005C7BA7">
        <w:trPr>
          <w:trHeight w:val="20"/>
        </w:trPr>
        <w:tc>
          <w:tcPr>
            <w:tcW w:w="1110" w:type="pct"/>
            <w:vMerge/>
          </w:tcPr>
          <w:p w14:paraId="6080A84D" w14:textId="77777777" w:rsidR="00C766EB" w:rsidRPr="00CC4257" w:rsidRDefault="00C766EB" w:rsidP="00651D60"/>
        </w:tc>
        <w:tc>
          <w:tcPr>
            <w:tcW w:w="3890" w:type="pct"/>
          </w:tcPr>
          <w:p w14:paraId="42C581EA" w14:textId="77777777" w:rsidR="00C766EB" w:rsidRPr="000776A5" w:rsidRDefault="00C766EB" w:rsidP="005C7BA7">
            <w:pPr>
              <w:jc w:val="both"/>
            </w:pPr>
            <w:r w:rsidRPr="000776A5">
              <w:t>Основные свойства и маркировка инструментальных материалов</w:t>
            </w:r>
          </w:p>
        </w:tc>
      </w:tr>
      <w:tr w:rsidR="00C766EB" w:rsidRPr="00CC4257" w14:paraId="173A315E" w14:textId="77777777" w:rsidTr="005C7BA7">
        <w:trPr>
          <w:trHeight w:val="20"/>
        </w:trPr>
        <w:tc>
          <w:tcPr>
            <w:tcW w:w="1110" w:type="pct"/>
            <w:vMerge/>
          </w:tcPr>
          <w:p w14:paraId="16C2C8EF" w14:textId="77777777" w:rsidR="00C766EB" w:rsidRPr="00CC4257" w:rsidRDefault="00C766EB" w:rsidP="00651D60"/>
        </w:tc>
        <w:tc>
          <w:tcPr>
            <w:tcW w:w="3890" w:type="pct"/>
          </w:tcPr>
          <w:p w14:paraId="49A3427A" w14:textId="77777777" w:rsidR="00C766EB" w:rsidRPr="000776A5" w:rsidRDefault="00C766EB" w:rsidP="005C7BA7">
            <w:pPr>
              <w:jc w:val="both"/>
            </w:pPr>
            <w:r w:rsidRPr="000776A5">
              <w:t>Порядок получения, хранения и сдачи заготовок, инструмента, приспособлений, необходимых для выполнения работ</w:t>
            </w:r>
          </w:p>
        </w:tc>
      </w:tr>
      <w:tr w:rsidR="00C766EB" w:rsidRPr="00CC4257" w14:paraId="777779C8" w14:textId="77777777" w:rsidTr="005C7BA7">
        <w:trPr>
          <w:trHeight w:val="20"/>
        </w:trPr>
        <w:tc>
          <w:tcPr>
            <w:tcW w:w="1110" w:type="pct"/>
            <w:vMerge/>
          </w:tcPr>
          <w:p w14:paraId="2E849DF8" w14:textId="77777777" w:rsidR="00C766EB" w:rsidRPr="00CC4257" w:rsidRDefault="00C766EB" w:rsidP="00651D60"/>
        </w:tc>
        <w:tc>
          <w:tcPr>
            <w:tcW w:w="3890" w:type="pct"/>
          </w:tcPr>
          <w:p w14:paraId="30ACFD20" w14:textId="6335495D" w:rsidR="00C766EB" w:rsidRPr="000776A5" w:rsidRDefault="00C766EB" w:rsidP="005C7BA7">
            <w:pPr>
              <w:jc w:val="both"/>
            </w:pPr>
            <w:r w:rsidRPr="000776A5">
              <w:t xml:space="preserve">Виды, конструкции, назначение, геометрические </w:t>
            </w:r>
            <w:r w:rsidR="00C53C60">
              <w:t>параметры и правила эксплуатации</w:t>
            </w:r>
            <w:r>
              <w:t xml:space="preserve"> протяжек (прошивок)</w:t>
            </w:r>
            <w:r w:rsidRPr="000776A5">
              <w:t xml:space="preserve"> и вспомогательных инструментов, применяемых </w:t>
            </w:r>
            <w:r w:rsidR="00236756">
              <w:t>на протяжных и прошивных станках</w:t>
            </w:r>
          </w:p>
        </w:tc>
      </w:tr>
      <w:tr w:rsidR="00C766EB" w:rsidRPr="00CC4257" w14:paraId="04A443B5" w14:textId="77777777" w:rsidTr="005C7BA7">
        <w:trPr>
          <w:trHeight w:val="20"/>
        </w:trPr>
        <w:tc>
          <w:tcPr>
            <w:tcW w:w="1110" w:type="pct"/>
            <w:vMerge/>
          </w:tcPr>
          <w:p w14:paraId="3D87E099" w14:textId="77777777" w:rsidR="00C766EB" w:rsidRPr="00CC4257" w:rsidRDefault="00C766EB" w:rsidP="00651D60"/>
        </w:tc>
        <w:tc>
          <w:tcPr>
            <w:tcW w:w="3890" w:type="pct"/>
          </w:tcPr>
          <w:p w14:paraId="20C019A3" w14:textId="7CA31ABB" w:rsidR="00C766EB" w:rsidRPr="000776A5" w:rsidRDefault="00C766EB" w:rsidP="005C7BA7">
            <w:pPr>
              <w:jc w:val="both"/>
            </w:pPr>
            <w:r w:rsidRPr="000776A5">
              <w:t xml:space="preserve">Приемы и правила </w:t>
            </w:r>
            <w:r>
              <w:t>установки протяжек (прошивок)</w:t>
            </w:r>
            <w:r w:rsidRPr="000776A5">
              <w:t xml:space="preserve"> и вспомогательных инструментов </w:t>
            </w:r>
            <w:r w:rsidR="00236756">
              <w:t>на протяжных и прошивных станках</w:t>
            </w:r>
          </w:p>
        </w:tc>
      </w:tr>
      <w:tr w:rsidR="00C766EB" w:rsidRPr="00CC4257" w14:paraId="2CF625FA" w14:textId="77777777" w:rsidTr="005C7BA7">
        <w:trPr>
          <w:trHeight w:val="20"/>
        </w:trPr>
        <w:tc>
          <w:tcPr>
            <w:tcW w:w="1110" w:type="pct"/>
            <w:vMerge/>
          </w:tcPr>
          <w:p w14:paraId="2CC620CA" w14:textId="77777777" w:rsidR="00C766EB" w:rsidRPr="00CC4257" w:rsidRDefault="00C766EB" w:rsidP="00651D60"/>
        </w:tc>
        <w:tc>
          <w:tcPr>
            <w:tcW w:w="3890" w:type="pct"/>
          </w:tcPr>
          <w:p w14:paraId="47E4BB66" w14:textId="3D46D225" w:rsidR="00C766EB" w:rsidRPr="000776A5" w:rsidRDefault="00C766EB" w:rsidP="005C7BA7">
            <w:pPr>
              <w:jc w:val="both"/>
            </w:pPr>
            <w:r w:rsidRPr="000776A5">
              <w:t xml:space="preserve">Виды, конструкции, назначение, возможности и правила использования контрольно-измерительных инструментов, применяемых при работе </w:t>
            </w:r>
            <w:r w:rsidR="00236756">
              <w:t>на протяжных и прошивных станках</w:t>
            </w:r>
          </w:p>
        </w:tc>
      </w:tr>
      <w:tr w:rsidR="00C766EB" w:rsidRPr="00CC4257" w14:paraId="6499737D" w14:textId="77777777" w:rsidTr="005C7BA7">
        <w:trPr>
          <w:trHeight w:val="20"/>
        </w:trPr>
        <w:tc>
          <w:tcPr>
            <w:tcW w:w="1110" w:type="pct"/>
            <w:vMerge/>
          </w:tcPr>
          <w:p w14:paraId="7A1BAD33" w14:textId="77777777" w:rsidR="00C766EB" w:rsidRPr="00CC4257" w:rsidRDefault="00C766EB" w:rsidP="00651D60"/>
        </w:tc>
        <w:tc>
          <w:tcPr>
            <w:tcW w:w="3890" w:type="pct"/>
          </w:tcPr>
          <w:p w14:paraId="12D08560" w14:textId="3EA8977E" w:rsidR="00C766EB" w:rsidRPr="000776A5" w:rsidRDefault="00C766EB" w:rsidP="005C7BA7">
            <w:pPr>
              <w:jc w:val="both"/>
            </w:pPr>
            <w:r w:rsidRPr="000776A5">
              <w:t xml:space="preserve">Виды, устройство, назначение, правила и условия эксплуатации универсальных приспособлений, применяемых </w:t>
            </w:r>
            <w:r w:rsidR="00236756">
              <w:t>на протяжных и прошивных станках</w:t>
            </w:r>
          </w:p>
        </w:tc>
      </w:tr>
      <w:tr w:rsidR="00C766EB" w:rsidRPr="00CC4257" w14:paraId="23635148" w14:textId="77777777" w:rsidTr="005C7BA7">
        <w:trPr>
          <w:trHeight w:val="20"/>
        </w:trPr>
        <w:tc>
          <w:tcPr>
            <w:tcW w:w="1110" w:type="pct"/>
            <w:vMerge/>
          </w:tcPr>
          <w:p w14:paraId="6DF0646A" w14:textId="77777777" w:rsidR="00C766EB" w:rsidRPr="00CC4257" w:rsidRDefault="00C766EB" w:rsidP="00651D60"/>
        </w:tc>
        <w:tc>
          <w:tcPr>
            <w:tcW w:w="3890" w:type="pct"/>
          </w:tcPr>
          <w:p w14:paraId="3A4926D3" w14:textId="51DE63BE" w:rsidR="00C766EB" w:rsidRPr="000776A5" w:rsidRDefault="00C766EB" w:rsidP="005C7BA7">
            <w:pPr>
              <w:jc w:val="both"/>
            </w:pPr>
            <w:r>
              <w:t xml:space="preserve">Правила и приемы установки </w:t>
            </w:r>
            <w:r w:rsidRPr="000776A5">
              <w:t>заготовок простых деталей в приспособлени</w:t>
            </w:r>
            <w:r w:rsidR="006E5174">
              <w:t>е</w:t>
            </w:r>
            <w:r w:rsidRPr="000776A5">
              <w:t xml:space="preserve"> </w:t>
            </w:r>
            <w:r>
              <w:t>на протяжных (прошивных) станках</w:t>
            </w:r>
          </w:p>
        </w:tc>
      </w:tr>
      <w:tr w:rsidR="00C766EB" w:rsidRPr="00CC4257" w14:paraId="72F72942" w14:textId="77777777" w:rsidTr="005C7BA7">
        <w:trPr>
          <w:trHeight w:val="20"/>
        </w:trPr>
        <w:tc>
          <w:tcPr>
            <w:tcW w:w="1110" w:type="pct"/>
            <w:vMerge/>
          </w:tcPr>
          <w:p w14:paraId="34320ED3" w14:textId="77777777" w:rsidR="00C766EB" w:rsidRPr="00CC4257" w:rsidRDefault="00C766EB" w:rsidP="00651D60"/>
        </w:tc>
        <w:tc>
          <w:tcPr>
            <w:tcW w:w="3890" w:type="pct"/>
          </w:tcPr>
          <w:p w14:paraId="7F6F7C0E" w14:textId="1DB09257" w:rsidR="00C766EB" w:rsidRPr="000776A5" w:rsidRDefault="00C766EB" w:rsidP="005C7BA7">
            <w:pPr>
              <w:jc w:val="both"/>
            </w:pPr>
            <w:r>
              <w:t>Последовательность и содержание настройки протяжных (прошивных) станков</w:t>
            </w:r>
          </w:p>
        </w:tc>
      </w:tr>
      <w:tr w:rsidR="00C766EB" w:rsidRPr="00CC4257" w14:paraId="0CF040AB" w14:textId="77777777" w:rsidTr="005C7BA7">
        <w:trPr>
          <w:trHeight w:val="20"/>
        </w:trPr>
        <w:tc>
          <w:tcPr>
            <w:tcW w:w="1110" w:type="pct"/>
            <w:vMerge/>
          </w:tcPr>
          <w:p w14:paraId="0EF6B2B4" w14:textId="77777777" w:rsidR="00C766EB" w:rsidRPr="00CC4257" w:rsidRDefault="00C766EB" w:rsidP="00651D60"/>
        </w:tc>
        <w:tc>
          <w:tcPr>
            <w:tcW w:w="3890" w:type="pct"/>
          </w:tcPr>
          <w:p w14:paraId="29326242" w14:textId="7F57EA6B" w:rsidR="00C766EB" w:rsidRPr="000776A5" w:rsidRDefault="00C766EB" w:rsidP="005C7BA7">
            <w:pPr>
              <w:jc w:val="both"/>
            </w:pPr>
            <w:r w:rsidRPr="000776A5">
              <w:t xml:space="preserve">Типовые режимы резания при обработке заготовок простых деталей </w:t>
            </w:r>
            <w:r w:rsidR="00236756">
              <w:t>на протяжных и прошивных станках</w:t>
            </w:r>
          </w:p>
        </w:tc>
      </w:tr>
      <w:tr w:rsidR="00C53C60" w:rsidRPr="00CC4257" w14:paraId="4074E5D2" w14:textId="77777777" w:rsidTr="005C7BA7">
        <w:trPr>
          <w:trHeight w:val="20"/>
        </w:trPr>
        <w:tc>
          <w:tcPr>
            <w:tcW w:w="1110" w:type="pct"/>
            <w:vMerge/>
          </w:tcPr>
          <w:p w14:paraId="5E5D2261" w14:textId="77777777" w:rsidR="00C53C60" w:rsidRPr="00CC4257" w:rsidRDefault="00C53C60" w:rsidP="00651D60"/>
        </w:tc>
        <w:tc>
          <w:tcPr>
            <w:tcW w:w="3890" w:type="pct"/>
          </w:tcPr>
          <w:p w14:paraId="35FCDB46" w14:textId="586F9AF9" w:rsidR="00C53C60" w:rsidRPr="00C53C60" w:rsidRDefault="00C53C60" w:rsidP="005C7BA7">
            <w:pPr>
              <w:jc w:val="both"/>
            </w:pPr>
            <w:r w:rsidRPr="00C53C60">
              <w:t>Способы и приемы протягивания (прошивания)</w:t>
            </w:r>
            <w:r w:rsidR="002463F5">
              <w:t xml:space="preserve"> </w:t>
            </w:r>
            <w:r w:rsidRPr="00C53C60">
              <w:t>внутренних поверхностей</w:t>
            </w:r>
            <w:r w:rsidR="002463F5">
              <w:t xml:space="preserve"> </w:t>
            </w:r>
            <w:r w:rsidRPr="00C53C60">
              <w:t>несложного профиля</w:t>
            </w:r>
          </w:p>
        </w:tc>
      </w:tr>
      <w:tr w:rsidR="00C53C60" w:rsidRPr="00CC4257" w14:paraId="5F70C1BB" w14:textId="77777777" w:rsidTr="005C7BA7">
        <w:trPr>
          <w:trHeight w:val="20"/>
        </w:trPr>
        <w:tc>
          <w:tcPr>
            <w:tcW w:w="1110" w:type="pct"/>
            <w:vMerge/>
          </w:tcPr>
          <w:p w14:paraId="5FA17783" w14:textId="77777777" w:rsidR="00C53C60" w:rsidRPr="00CC4257" w:rsidRDefault="00C53C60" w:rsidP="00651D60"/>
        </w:tc>
        <w:tc>
          <w:tcPr>
            <w:tcW w:w="3890" w:type="pct"/>
          </w:tcPr>
          <w:p w14:paraId="5072CEB4" w14:textId="64647E9B" w:rsidR="00C53C60" w:rsidRPr="00C53C60" w:rsidRDefault="00C53C60" w:rsidP="005C7BA7">
            <w:pPr>
              <w:jc w:val="both"/>
            </w:pPr>
            <w:r w:rsidRPr="00C53C60">
              <w:t>Способы и приемы протягивания наружных поверхностей</w:t>
            </w:r>
            <w:r w:rsidR="002463F5">
              <w:t xml:space="preserve"> </w:t>
            </w:r>
            <w:r w:rsidRPr="00C53C60">
              <w:t>несложного профиля</w:t>
            </w:r>
          </w:p>
        </w:tc>
      </w:tr>
      <w:tr w:rsidR="00C53C60" w:rsidRPr="00CC4257" w14:paraId="2DB2140F" w14:textId="77777777" w:rsidTr="005C7BA7">
        <w:trPr>
          <w:trHeight w:val="20"/>
        </w:trPr>
        <w:tc>
          <w:tcPr>
            <w:tcW w:w="1110" w:type="pct"/>
            <w:vMerge/>
          </w:tcPr>
          <w:p w14:paraId="03C503D2" w14:textId="77777777" w:rsidR="00C53C60" w:rsidRPr="00CC4257" w:rsidRDefault="00C53C60" w:rsidP="00651D60"/>
        </w:tc>
        <w:tc>
          <w:tcPr>
            <w:tcW w:w="3890" w:type="pct"/>
          </w:tcPr>
          <w:p w14:paraId="38303D72" w14:textId="77777777" w:rsidR="00C53C60" w:rsidRPr="000776A5" w:rsidRDefault="00C53C60" w:rsidP="005C7BA7">
            <w:pPr>
              <w:jc w:val="both"/>
            </w:pPr>
            <w:r w:rsidRPr="000776A5">
              <w:t>Теория резания в объеме, необходимом для выполнения работы</w:t>
            </w:r>
          </w:p>
        </w:tc>
      </w:tr>
      <w:tr w:rsidR="00C53C60" w:rsidRPr="00CC4257" w14:paraId="2E7BF184" w14:textId="77777777" w:rsidTr="005C7BA7">
        <w:trPr>
          <w:trHeight w:val="20"/>
        </w:trPr>
        <w:tc>
          <w:tcPr>
            <w:tcW w:w="1110" w:type="pct"/>
            <w:vMerge/>
          </w:tcPr>
          <w:p w14:paraId="23B84E88" w14:textId="77777777" w:rsidR="00C53C60" w:rsidRPr="00CC4257" w:rsidRDefault="00C53C60" w:rsidP="00651D60"/>
        </w:tc>
        <w:tc>
          <w:tcPr>
            <w:tcW w:w="3890" w:type="pct"/>
          </w:tcPr>
          <w:p w14:paraId="70A96B07" w14:textId="77777777" w:rsidR="00C53C60" w:rsidRPr="000776A5" w:rsidRDefault="00C53C60" w:rsidP="005C7BA7">
            <w:pPr>
              <w:jc w:val="both"/>
            </w:pPr>
            <w:r w:rsidRPr="000776A5">
              <w:t>Назначение, свойства и способы применения СОЖ</w:t>
            </w:r>
          </w:p>
        </w:tc>
      </w:tr>
      <w:tr w:rsidR="00C53C60" w:rsidRPr="00CC4257" w14:paraId="4F272DF1" w14:textId="77777777" w:rsidTr="005C7BA7">
        <w:trPr>
          <w:trHeight w:val="20"/>
        </w:trPr>
        <w:tc>
          <w:tcPr>
            <w:tcW w:w="1110" w:type="pct"/>
            <w:vMerge/>
          </w:tcPr>
          <w:p w14:paraId="63ED2619" w14:textId="77777777" w:rsidR="00C53C60" w:rsidRPr="00CC4257" w:rsidRDefault="00C53C60" w:rsidP="00651D60"/>
        </w:tc>
        <w:tc>
          <w:tcPr>
            <w:tcW w:w="3890" w:type="pct"/>
          </w:tcPr>
          <w:p w14:paraId="1BDB826C" w14:textId="4B6F761C" w:rsidR="00C53C60" w:rsidRPr="000776A5" w:rsidRDefault="00C53C60" w:rsidP="005C7BA7">
            <w:pPr>
              <w:jc w:val="both"/>
            </w:pPr>
            <w:r>
              <w:t>Критерии износа протяжек (прошивок)</w:t>
            </w:r>
          </w:p>
        </w:tc>
      </w:tr>
      <w:tr w:rsidR="00C53C60" w:rsidRPr="00CC4257" w14:paraId="18F109CB" w14:textId="77777777" w:rsidTr="005C7BA7">
        <w:trPr>
          <w:trHeight w:val="20"/>
        </w:trPr>
        <w:tc>
          <w:tcPr>
            <w:tcW w:w="1110" w:type="pct"/>
            <w:vMerge/>
          </w:tcPr>
          <w:p w14:paraId="2D1A660C" w14:textId="77777777" w:rsidR="00C53C60" w:rsidRPr="00CC4257" w:rsidRDefault="00C53C60" w:rsidP="00651D60"/>
        </w:tc>
        <w:tc>
          <w:tcPr>
            <w:tcW w:w="3890" w:type="pct"/>
          </w:tcPr>
          <w:p w14:paraId="68C9989F" w14:textId="6CB81DF0" w:rsidR="00C53C60" w:rsidRPr="000776A5" w:rsidRDefault="00C53C60" w:rsidP="005C7BA7">
            <w:pPr>
              <w:jc w:val="both"/>
            </w:pPr>
            <w:r w:rsidRPr="000776A5">
              <w:t xml:space="preserve">Виды дефектов при обработке поверхностей заготовок простых деталей </w:t>
            </w:r>
            <w:r>
              <w:t>на протяжных и прошивных станках</w:t>
            </w:r>
            <w:r w:rsidRPr="000776A5">
              <w:t xml:space="preserve"> с точностью размеров </w:t>
            </w:r>
            <w:r>
              <w:t xml:space="preserve">до </w:t>
            </w:r>
            <w:r w:rsidR="00381990">
              <w:t>11</w:t>
            </w:r>
            <w:r w:rsidR="00381990">
              <w:noBreakHyphen/>
              <w:t>го</w:t>
            </w:r>
            <w:r w:rsidRPr="000776A5">
              <w:t xml:space="preserve"> квалитета, их причины и способы предупреждения</w:t>
            </w:r>
          </w:p>
        </w:tc>
      </w:tr>
      <w:tr w:rsidR="00C53C60" w:rsidRPr="00CC4257" w14:paraId="352B598C" w14:textId="77777777" w:rsidTr="005C7BA7">
        <w:trPr>
          <w:trHeight w:val="20"/>
        </w:trPr>
        <w:tc>
          <w:tcPr>
            <w:tcW w:w="1110" w:type="pct"/>
            <w:vMerge/>
          </w:tcPr>
          <w:p w14:paraId="72117826" w14:textId="77777777" w:rsidR="00C53C60" w:rsidRPr="00CC4257" w:rsidRDefault="00C53C60" w:rsidP="00651D60"/>
        </w:tc>
        <w:tc>
          <w:tcPr>
            <w:tcW w:w="3890" w:type="pct"/>
          </w:tcPr>
          <w:p w14:paraId="233B4DFB" w14:textId="7FAC6992" w:rsidR="00C53C60" w:rsidRPr="000776A5" w:rsidRDefault="00C53C60" w:rsidP="005C7BA7">
            <w:pPr>
              <w:jc w:val="both"/>
            </w:pPr>
            <w:r>
              <w:t>Состав и порядок выполнения регламентных работ по техническому обслуживанию протяжных (прошивных) станков</w:t>
            </w:r>
          </w:p>
        </w:tc>
      </w:tr>
      <w:tr w:rsidR="00C53C60" w:rsidRPr="00CC4257" w14:paraId="0F0F1EE4" w14:textId="77777777" w:rsidTr="005C7BA7">
        <w:trPr>
          <w:trHeight w:val="20"/>
        </w:trPr>
        <w:tc>
          <w:tcPr>
            <w:tcW w:w="1110" w:type="pct"/>
            <w:vMerge/>
          </w:tcPr>
          <w:p w14:paraId="5B170EA6" w14:textId="77777777" w:rsidR="00C53C60" w:rsidRPr="00CC4257" w:rsidRDefault="00C53C60" w:rsidP="00651D60"/>
        </w:tc>
        <w:tc>
          <w:tcPr>
            <w:tcW w:w="3890" w:type="pct"/>
          </w:tcPr>
          <w:p w14:paraId="1E99D863" w14:textId="1E21D29C" w:rsidR="00C53C60" w:rsidRPr="000776A5" w:rsidRDefault="00C53C60" w:rsidP="005C7BA7">
            <w:pPr>
              <w:jc w:val="both"/>
            </w:pPr>
            <w:r>
              <w:t>Состав и порядок выполнения регламентных работ по техническому обслуживанию технологической оснастки протяжных (прошивных) станков</w:t>
            </w:r>
          </w:p>
        </w:tc>
      </w:tr>
      <w:tr w:rsidR="00C53C60" w:rsidRPr="00CC4257" w14:paraId="66E2AA7E" w14:textId="77777777" w:rsidTr="005C7BA7">
        <w:trPr>
          <w:trHeight w:val="20"/>
        </w:trPr>
        <w:tc>
          <w:tcPr>
            <w:tcW w:w="1110" w:type="pct"/>
            <w:vMerge/>
          </w:tcPr>
          <w:p w14:paraId="5220CAE6" w14:textId="77777777" w:rsidR="00C53C60" w:rsidRPr="00CC4257" w:rsidRDefault="00C53C60" w:rsidP="00651D60"/>
        </w:tc>
        <w:tc>
          <w:tcPr>
            <w:tcW w:w="3890" w:type="pct"/>
          </w:tcPr>
          <w:p w14:paraId="4F14AAA0" w14:textId="0A142F67" w:rsidR="00C53C60" w:rsidRPr="000776A5" w:rsidRDefault="00C53C60" w:rsidP="005C7BA7">
            <w:pPr>
              <w:jc w:val="both"/>
            </w:pPr>
            <w:r w:rsidRPr="000776A5">
              <w:t xml:space="preserve">Виды и правила применения средств индивидуальной и коллективной защиты при выполнении работ </w:t>
            </w:r>
            <w:r>
              <w:t>на протяжных и прошивных станках</w:t>
            </w:r>
          </w:p>
        </w:tc>
      </w:tr>
      <w:tr w:rsidR="00C53C60" w:rsidRPr="00CC4257" w14:paraId="1405F8FC" w14:textId="77777777" w:rsidTr="005C7BA7">
        <w:trPr>
          <w:trHeight w:val="20"/>
        </w:trPr>
        <w:tc>
          <w:tcPr>
            <w:tcW w:w="1110" w:type="pct"/>
            <w:vMerge/>
          </w:tcPr>
          <w:p w14:paraId="20B392F8" w14:textId="77777777" w:rsidR="00C53C60" w:rsidRPr="00CC4257" w:rsidRDefault="00C53C60" w:rsidP="00651D60"/>
        </w:tc>
        <w:tc>
          <w:tcPr>
            <w:tcW w:w="3890" w:type="pct"/>
          </w:tcPr>
          <w:p w14:paraId="2419FCDA" w14:textId="1F8A7895" w:rsidR="00C53C60" w:rsidRPr="000776A5" w:rsidRDefault="00C53C60" w:rsidP="005C7BA7">
            <w:pPr>
              <w:jc w:val="both"/>
            </w:pPr>
            <w:r>
              <w:t>Опасные и вредные производственные факторы</w:t>
            </w:r>
            <w:r w:rsidRPr="00390903">
              <w:t xml:space="preserve">, требования охраны труда, пожарной, промышленной, </w:t>
            </w:r>
            <w:r w:rsidR="006E5174">
              <w:t xml:space="preserve">экологической безопасности и электробезопасности </w:t>
            </w:r>
          </w:p>
        </w:tc>
      </w:tr>
      <w:tr w:rsidR="00C53C60" w:rsidRPr="00CC4257" w14:paraId="4B5507B0" w14:textId="77777777" w:rsidTr="005C7BA7">
        <w:trPr>
          <w:trHeight w:val="20"/>
        </w:trPr>
        <w:tc>
          <w:tcPr>
            <w:tcW w:w="1110" w:type="pct"/>
          </w:tcPr>
          <w:p w14:paraId="442DA174" w14:textId="77777777" w:rsidR="00C53C60" w:rsidRPr="00CC4257" w:rsidRDefault="00C53C60" w:rsidP="00651D60">
            <w:r w:rsidRPr="00CC4257">
              <w:t>Другие характеристики</w:t>
            </w:r>
          </w:p>
        </w:tc>
        <w:tc>
          <w:tcPr>
            <w:tcW w:w="3890" w:type="pct"/>
          </w:tcPr>
          <w:p w14:paraId="2597CB0A" w14:textId="77777777" w:rsidR="00C53C60" w:rsidRPr="000776A5" w:rsidRDefault="00C53C60" w:rsidP="005C7BA7">
            <w:pPr>
              <w:jc w:val="both"/>
            </w:pPr>
            <w:r w:rsidRPr="000776A5">
              <w:t>-</w:t>
            </w:r>
          </w:p>
        </w:tc>
      </w:tr>
    </w:tbl>
    <w:p w14:paraId="376ADE4F" w14:textId="77777777" w:rsidR="005C7BA7" w:rsidRDefault="005C7BA7" w:rsidP="007D6B60">
      <w:pPr>
        <w:rPr>
          <w:b/>
          <w:bCs w:val="0"/>
        </w:rPr>
      </w:pPr>
    </w:p>
    <w:p w14:paraId="1814C89A" w14:textId="53C493E7" w:rsidR="006013CA" w:rsidRDefault="00B7004B" w:rsidP="007D6B60">
      <w:pPr>
        <w:rPr>
          <w:b/>
          <w:bCs w:val="0"/>
        </w:rPr>
      </w:pPr>
      <w:r w:rsidRPr="007D6B60">
        <w:rPr>
          <w:b/>
          <w:bCs w:val="0"/>
        </w:rPr>
        <w:t>3.1.2</w:t>
      </w:r>
      <w:r w:rsidR="006013CA" w:rsidRPr="007D6B60">
        <w:rPr>
          <w:b/>
          <w:bCs w:val="0"/>
        </w:rPr>
        <w:t>. Трудовая функция</w:t>
      </w:r>
    </w:p>
    <w:p w14:paraId="264A31DA" w14:textId="77777777" w:rsidR="005C7BA7" w:rsidRPr="007D6B60" w:rsidRDefault="005C7BA7" w:rsidP="007D6B60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6"/>
        <w:gridCol w:w="4503"/>
        <w:gridCol w:w="575"/>
        <w:gridCol w:w="1138"/>
        <w:gridCol w:w="1703"/>
        <w:gridCol w:w="575"/>
      </w:tblGrid>
      <w:tr w:rsidR="006013CA" w:rsidRPr="00CC4257" w14:paraId="72FD2DCE" w14:textId="77777777" w:rsidTr="006E5174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14:paraId="7060715E" w14:textId="2F30C34C" w:rsidR="006013CA" w:rsidRPr="00CC4257" w:rsidRDefault="005C7BA7" w:rsidP="005C7BA7">
            <w:r w:rsidRPr="005C7BA7">
              <w:rPr>
                <w:sz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EA108B" w14:textId="2AC14DF2" w:rsidR="006013CA" w:rsidRPr="00CC4257" w:rsidRDefault="007950AA" w:rsidP="00651D60">
            <w:r w:rsidRPr="00CC4257">
              <w:t xml:space="preserve">Контроль </w:t>
            </w:r>
            <w:r w:rsidR="009D42AA">
              <w:t>качества обработанных поверхностей</w:t>
            </w:r>
            <w:r w:rsidR="006013CA" w:rsidRPr="00CC4257">
              <w:t xml:space="preserve"> простых деталей с точностью размеров </w:t>
            </w:r>
            <w:r w:rsidR="001915D7">
              <w:t xml:space="preserve">до </w:t>
            </w:r>
            <w:r w:rsidR="00381990">
              <w:t>11</w:t>
            </w:r>
            <w:r w:rsidR="00381990">
              <w:noBreakHyphen/>
              <w:t>го</w:t>
            </w:r>
            <w:r w:rsidR="000A1C34" w:rsidRPr="00CC4257">
              <w:t xml:space="preserve"> </w:t>
            </w:r>
            <w:r w:rsidR="009D42AA" w:rsidRPr="00CC4257">
              <w:t>квалитета</w:t>
            </w:r>
            <w:r w:rsidR="009D42AA">
              <w:t xml:space="preserve"> и </w:t>
            </w:r>
            <w:r w:rsidR="009D42AA" w:rsidRPr="009D42AA">
              <w:t>шероховатост</w:t>
            </w:r>
            <w:r w:rsidR="009D42AA">
              <w:t>ью</w:t>
            </w:r>
            <w:r w:rsidR="009D42AA" w:rsidRPr="009D42AA">
              <w:t xml:space="preserve"> до </w:t>
            </w:r>
            <w:proofErr w:type="spellStart"/>
            <w:r w:rsidR="009D42AA" w:rsidRPr="009D42AA">
              <w:t>Ra</w:t>
            </w:r>
            <w:proofErr w:type="spellEnd"/>
            <w:r w:rsidR="009D42AA" w:rsidRPr="009D42AA">
              <w:t xml:space="preserve"> 6,3</w:t>
            </w:r>
          </w:p>
        </w:tc>
        <w:tc>
          <w:tcPr>
            <w:tcW w:w="2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48985D4" w14:textId="6779B0F8" w:rsidR="006013CA" w:rsidRPr="00CC4257" w:rsidRDefault="005C7BA7" w:rsidP="005C7BA7">
            <w:pPr>
              <w:jc w:val="center"/>
            </w:pPr>
            <w:r w:rsidRPr="005C7BA7">
              <w:rPr>
                <w:sz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DFEDFC" w14:textId="6353D8E1" w:rsidR="006013CA" w:rsidRPr="00CC4257" w:rsidRDefault="00541B67" w:rsidP="006E5174">
            <w:pPr>
              <w:jc w:val="center"/>
            </w:pPr>
            <w:r>
              <w:rPr>
                <w:lang w:val="en-US"/>
              </w:rPr>
              <w:t>A</w:t>
            </w:r>
            <w:r w:rsidR="006013CA" w:rsidRPr="00CC4257">
              <w:t>/0</w:t>
            </w:r>
            <w:r w:rsidR="00B7004B" w:rsidRPr="00CC4257">
              <w:t>2</w:t>
            </w:r>
            <w:r w:rsidR="006013CA" w:rsidRPr="00CC4257">
              <w:t>.2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B99977" w14:textId="2CFFCB33" w:rsidR="006013CA" w:rsidRPr="00CC4257" w:rsidRDefault="005C7BA7" w:rsidP="005C7BA7">
            <w:pPr>
              <w:jc w:val="center"/>
              <w:rPr>
                <w:vertAlign w:val="superscript"/>
              </w:rPr>
            </w:pPr>
            <w:r w:rsidRPr="005C7BA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41378F" w14:textId="77777777" w:rsidR="006013CA" w:rsidRPr="00CC4257" w:rsidRDefault="006013CA" w:rsidP="00771A79">
            <w:pPr>
              <w:jc w:val="center"/>
            </w:pPr>
            <w:r w:rsidRPr="00CC4257">
              <w:t>2</w:t>
            </w:r>
          </w:p>
        </w:tc>
      </w:tr>
    </w:tbl>
    <w:p w14:paraId="75D33543" w14:textId="77777777" w:rsidR="006013CA" w:rsidRPr="00CC4257" w:rsidRDefault="006013CA" w:rsidP="00651D60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C72B1C" w:rsidRPr="00CC4257" w14:paraId="17A61A21" w14:textId="77777777" w:rsidTr="005C7BA7">
        <w:trPr>
          <w:trHeight w:val="20"/>
        </w:trPr>
        <w:tc>
          <w:tcPr>
            <w:tcW w:w="1110" w:type="pct"/>
            <w:vMerge w:val="restart"/>
          </w:tcPr>
          <w:p w14:paraId="02B3FDB3" w14:textId="77777777" w:rsidR="00C72B1C" w:rsidRPr="00CC4257" w:rsidRDefault="00C72B1C" w:rsidP="00651D60">
            <w:r w:rsidRPr="00CC4257">
              <w:t>Трудовые действия</w:t>
            </w:r>
          </w:p>
        </w:tc>
        <w:tc>
          <w:tcPr>
            <w:tcW w:w="3890" w:type="pct"/>
          </w:tcPr>
          <w:p w14:paraId="4E185C9F" w14:textId="5762AF50" w:rsidR="00C72B1C" w:rsidRPr="00CC4257" w:rsidRDefault="00C72B1C" w:rsidP="005C7BA7">
            <w:pPr>
              <w:jc w:val="both"/>
            </w:pPr>
            <w:r w:rsidRPr="00CC4257">
              <w:t>Визуальное определение дефектов обработанных поверхн</w:t>
            </w:r>
            <w:r w:rsidR="00F97380" w:rsidRPr="00CC4257">
              <w:t xml:space="preserve">остей </w:t>
            </w:r>
            <w:r w:rsidR="00193F85">
              <w:t>простых деталей</w:t>
            </w:r>
          </w:p>
        </w:tc>
      </w:tr>
      <w:tr w:rsidR="00C72B1C" w:rsidRPr="00CC4257" w14:paraId="37E13976" w14:textId="77777777" w:rsidTr="005C7BA7">
        <w:trPr>
          <w:trHeight w:val="20"/>
        </w:trPr>
        <w:tc>
          <w:tcPr>
            <w:tcW w:w="1110" w:type="pct"/>
            <w:vMerge/>
          </w:tcPr>
          <w:p w14:paraId="5A4530B7" w14:textId="77777777" w:rsidR="00C72B1C" w:rsidRPr="00CC4257" w:rsidRDefault="00C72B1C" w:rsidP="00651D60"/>
        </w:tc>
        <w:tc>
          <w:tcPr>
            <w:tcW w:w="3890" w:type="pct"/>
          </w:tcPr>
          <w:p w14:paraId="2B6AB652" w14:textId="7E305B56" w:rsidR="00C72B1C" w:rsidRPr="00CC4257" w:rsidRDefault="00AE51A1" w:rsidP="005C7BA7">
            <w:pPr>
              <w:jc w:val="both"/>
            </w:pPr>
            <w:r w:rsidRPr="00CC4257">
              <w:t>Контроль линейных размеров</w:t>
            </w:r>
            <w:r w:rsidR="00C72B1C" w:rsidRPr="00CC4257">
              <w:t xml:space="preserve"> </w:t>
            </w:r>
            <w:r w:rsidR="00193F85">
              <w:t>простых деталей</w:t>
            </w:r>
            <w:r w:rsidR="00C72B1C" w:rsidRPr="00CC4257">
              <w:t xml:space="preserve"> </w:t>
            </w:r>
            <w:r w:rsidR="00F97380" w:rsidRPr="00CC4257">
              <w:t xml:space="preserve">с </w:t>
            </w:r>
            <w:r w:rsidR="001A7BBC" w:rsidRPr="00CC4257">
              <w:t xml:space="preserve">точностью </w:t>
            </w:r>
            <w:r w:rsidR="001915D7">
              <w:t xml:space="preserve">до </w:t>
            </w:r>
            <w:r w:rsidR="00381990">
              <w:t>11</w:t>
            </w:r>
            <w:r w:rsidR="00381990">
              <w:noBreakHyphen/>
              <w:t>го</w:t>
            </w:r>
            <w:r w:rsidR="00C72B1C" w:rsidRPr="00CC4257">
              <w:t xml:space="preserve"> квалитета</w:t>
            </w:r>
          </w:p>
        </w:tc>
      </w:tr>
      <w:tr w:rsidR="00BE5448" w:rsidRPr="00CC4257" w14:paraId="250E25A5" w14:textId="77777777" w:rsidTr="005C7BA7">
        <w:trPr>
          <w:trHeight w:val="20"/>
        </w:trPr>
        <w:tc>
          <w:tcPr>
            <w:tcW w:w="1110" w:type="pct"/>
            <w:vMerge/>
          </w:tcPr>
          <w:p w14:paraId="56663D41" w14:textId="77777777" w:rsidR="00BE5448" w:rsidRPr="00CC4257" w:rsidRDefault="00BE5448" w:rsidP="00651D60"/>
        </w:tc>
        <w:tc>
          <w:tcPr>
            <w:tcW w:w="3890" w:type="pct"/>
          </w:tcPr>
          <w:p w14:paraId="2B48DB34" w14:textId="2A7C6501" w:rsidR="00BE5448" w:rsidRPr="00CC4257" w:rsidRDefault="00BE5448" w:rsidP="005C7BA7">
            <w:pPr>
              <w:jc w:val="both"/>
            </w:pPr>
            <w:r w:rsidRPr="00CC4257">
              <w:t xml:space="preserve">Контроль угловых размеров </w:t>
            </w:r>
            <w:r w:rsidR="00193F85">
              <w:t>простых деталей</w:t>
            </w:r>
            <w:r w:rsidR="006647B5" w:rsidRPr="00CC4257">
              <w:t xml:space="preserve"> </w:t>
            </w:r>
            <w:r w:rsidR="008A7A08" w:rsidRPr="00CC4257">
              <w:t xml:space="preserve">до </w:t>
            </w:r>
            <w:r w:rsidR="008A7A08" w:rsidRPr="006E5174">
              <w:t>13</w:t>
            </w:r>
            <w:r w:rsidR="008C01B8" w:rsidRPr="006E5174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BE5448" w:rsidRPr="00CC4257" w14:paraId="22F47022" w14:textId="77777777" w:rsidTr="005C7BA7">
        <w:trPr>
          <w:trHeight w:val="20"/>
        </w:trPr>
        <w:tc>
          <w:tcPr>
            <w:tcW w:w="1110" w:type="pct"/>
            <w:vMerge/>
          </w:tcPr>
          <w:p w14:paraId="2AC6F6EC" w14:textId="77777777" w:rsidR="00BE5448" w:rsidRPr="00CC4257" w:rsidRDefault="00BE5448" w:rsidP="00651D60"/>
        </w:tc>
        <w:tc>
          <w:tcPr>
            <w:tcW w:w="3890" w:type="pct"/>
          </w:tcPr>
          <w:p w14:paraId="2DFB7641" w14:textId="65DC99AB" w:rsidR="00BE5448" w:rsidRPr="00CC4257" w:rsidRDefault="00651D60" w:rsidP="005C7BA7">
            <w:pPr>
              <w:jc w:val="both"/>
            </w:pPr>
            <w:r>
              <w:t>Контроль точности формы</w:t>
            </w:r>
            <w:r w:rsidR="00BE5448" w:rsidRPr="00CC4257">
              <w:t xml:space="preserve"> и взаимного расположения поверхностей </w:t>
            </w:r>
            <w:r w:rsidR="00193F85">
              <w:t>простых деталей</w:t>
            </w:r>
            <w:r w:rsidR="00BE5448" w:rsidRPr="00CC4257">
              <w:t xml:space="preserve"> </w:t>
            </w:r>
            <w:r w:rsidR="008A7A08" w:rsidRPr="00CC4257">
              <w:t>до 13</w:t>
            </w:r>
            <w:r w:rsidR="008C01B8" w:rsidRPr="00CC4257">
              <w:noBreakHyphen/>
              <w:t>й</w:t>
            </w:r>
            <w:r w:rsidR="00BE5448" w:rsidRPr="00CC4257">
              <w:t xml:space="preserve"> степени точности</w:t>
            </w:r>
          </w:p>
        </w:tc>
      </w:tr>
      <w:tr w:rsidR="00BE5448" w:rsidRPr="00CC4257" w14:paraId="5527E878" w14:textId="77777777" w:rsidTr="005C7BA7">
        <w:trPr>
          <w:trHeight w:val="20"/>
        </w:trPr>
        <w:tc>
          <w:tcPr>
            <w:tcW w:w="1110" w:type="pct"/>
            <w:vMerge/>
          </w:tcPr>
          <w:p w14:paraId="167E9DFF" w14:textId="77777777" w:rsidR="00BE5448" w:rsidRPr="00CC4257" w:rsidRDefault="00BE5448" w:rsidP="00651D60"/>
        </w:tc>
        <w:tc>
          <w:tcPr>
            <w:tcW w:w="3890" w:type="pct"/>
          </w:tcPr>
          <w:p w14:paraId="12800AB8" w14:textId="31BFD1A7" w:rsidR="00BE5448" w:rsidRPr="00CC4257" w:rsidRDefault="00BE5448" w:rsidP="005C7BA7">
            <w:pPr>
              <w:jc w:val="both"/>
            </w:pPr>
            <w:r w:rsidRPr="00CC4257">
              <w:t xml:space="preserve">Контроль шероховатости обработанных поверхностей </w:t>
            </w:r>
            <w:r w:rsidR="00193F85">
              <w:t>простых деталей</w:t>
            </w:r>
            <w:r w:rsidRPr="00CC4257">
              <w:t xml:space="preserve"> до </w:t>
            </w:r>
            <w:r w:rsidRPr="00CC4257">
              <w:rPr>
                <w:lang w:val="en-US"/>
              </w:rPr>
              <w:t>Ra</w:t>
            </w:r>
            <w:r w:rsidRPr="00CC4257">
              <w:t xml:space="preserve"> 6,3</w:t>
            </w:r>
          </w:p>
        </w:tc>
      </w:tr>
      <w:tr w:rsidR="00BE5448" w:rsidRPr="00CC4257" w14:paraId="07A375B0" w14:textId="77777777" w:rsidTr="005C7BA7">
        <w:trPr>
          <w:trHeight w:val="20"/>
        </w:trPr>
        <w:tc>
          <w:tcPr>
            <w:tcW w:w="1110" w:type="pct"/>
            <w:vMerge w:val="restart"/>
          </w:tcPr>
          <w:p w14:paraId="770E2333" w14:textId="77777777" w:rsidR="00BE5448" w:rsidRPr="00CC4257" w:rsidRDefault="00BE5448" w:rsidP="00651D60">
            <w:r w:rsidRPr="00CC4257">
              <w:t>Необходимые умения</w:t>
            </w:r>
          </w:p>
        </w:tc>
        <w:tc>
          <w:tcPr>
            <w:tcW w:w="3890" w:type="pct"/>
          </w:tcPr>
          <w:p w14:paraId="74695309" w14:textId="77777777" w:rsidR="00BE5448" w:rsidRPr="00CC4257" w:rsidRDefault="00BE5448" w:rsidP="005C7BA7">
            <w:pPr>
              <w:jc w:val="both"/>
            </w:pPr>
            <w:r w:rsidRPr="00CC4257">
              <w:t>Выявлять визуально дефекты обработанных поверхностей простых деталей</w:t>
            </w:r>
          </w:p>
        </w:tc>
      </w:tr>
      <w:tr w:rsidR="00BE5448" w:rsidRPr="00CC4257" w14:paraId="5BD192A8" w14:textId="77777777" w:rsidTr="005C7BA7">
        <w:trPr>
          <w:trHeight w:val="20"/>
        </w:trPr>
        <w:tc>
          <w:tcPr>
            <w:tcW w:w="1110" w:type="pct"/>
            <w:vMerge/>
          </w:tcPr>
          <w:p w14:paraId="24E68654" w14:textId="77777777" w:rsidR="00BE5448" w:rsidRPr="00CC4257" w:rsidRDefault="00BE5448" w:rsidP="00651D60"/>
        </w:tc>
        <w:tc>
          <w:tcPr>
            <w:tcW w:w="3890" w:type="pct"/>
          </w:tcPr>
          <w:p w14:paraId="3ABC107E" w14:textId="788303F7" w:rsidR="00BE5448" w:rsidRPr="00CC4257" w:rsidRDefault="00BE5448" w:rsidP="005C7BA7">
            <w:pPr>
              <w:jc w:val="both"/>
            </w:pPr>
            <w:r w:rsidRPr="00CC4257">
              <w:t xml:space="preserve">Использовать стандартные контрольно-измерительные инструменты для измерения и контроля </w:t>
            </w:r>
            <w:r w:rsidR="00A21379" w:rsidRPr="00CC4257">
              <w:t>линейных</w:t>
            </w:r>
            <w:r w:rsidRPr="00CC4257">
              <w:t xml:space="preserve"> размеров простых деталей с точностью </w:t>
            </w:r>
            <w:r w:rsidR="001915D7">
              <w:t xml:space="preserve">до </w:t>
            </w:r>
            <w:r w:rsidR="00381990">
              <w:t>11</w:t>
            </w:r>
            <w:r w:rsidR="00381990">
              <w:noBreakHyphen/>
              <w:t>го</w:t>
            </w:r>
            <w:r w:rsidRPr="00CC4257">
              <w:t xml:space="preserve"> квалитета</w:t>
            </w:r>
          </w:p>
        </w:tc>
      </w:tr>
      <w:tr w:rsidR="00A21379" w:rsidRPr="00CC4257" w14:paraId="7AC410B9" w14:textId="77777777" w:rsidTr="005C7BA7">
        <w:trPr>
          <w:trHeight w:val="20"/>
        </w:trPr>
        <w:tc>
          <w:tcPr>
            <w:tcW w:w="1110" w:type="pct"/>
            <w:vMerge/>
          </w:tcPr>
          <w:p w14:paraId="11F40B8E" w14:textId="77777777" w:rsidR="00A21379" w:rsidRPr="00CC4257" w:rsidRDefault="00A21379" w:rsidP="00651D60"/>
        </w:tc>
        <w:tc>
          <w:tcPr>
            <w:tcW w:w="3890" w:type="pct"/>
          </w:tcPr>
          <w:p w14:paraId="5A6BF5DD" w14:textId="0927B1A3" w:rsidR="00A21379" w:rsidRPr="00CC4257" w:rsidRDefault="00A21379" w:rsidP="005C7BA7">
            <w:pPr>
              <w:jc w:val="both"/>
            </w:pPr>
            <w:r w:rsidRPr="00CC4257">
              <w:t xml:space="preserve">Использовать стандартные контрольно-измерительные инструменты для измерения и контроля угловых размеров простых деталей </w:t>
            </w:r>
            <w:r w:rsidR="008A7A08" w:rsidRPr="00CC4257">
              <w:t>до 13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A21379" w:rsidRPr="00CC4257" w14:paraId="3AEBA8F8" w14:textId="77777777" w:rsidTr="005C7BA7">
        <w:trPr>
          <w:trHeight w:val="20"/>
        </w:trPr>
        <w:tc>
          <w:tcPr>
            <w:tcW w:w="1110" w:type="pct"/>
            <w:vMerge/>
          </w:tcPr>
          <w:p w14:paraId="4EC2898F" w14:textId="77777777" w:rsidR="00A21379" w:rsidRPr="00CC4257" w:rsidRDefault="00A21379" w:rsidP="00651D60"/>
        </w:tc>
        <w:tc>
          <w:tcPr>
            <w:tcW w:w="3890" w:type="pct"/>
          </w:tcPr>
          <w:p w14:paraId="182412A3" w14:textId="6FA54A0A" w:rsidR="00A21379" w:rsidRPr="00CC4257" w:rsidRDefault="00A21379" w:rsidP="005C7BA7">
            <w:pPr>
              <w:jc w:val="both"/>
            </w:pPr>
            <w:r w:rsidRPr="00CC4257">
              <w:t xml:space="preserve">Использовать контрольно-измерительные инструменты и приспособления </w:t>
            </w:r>
            <w:r w:rsidR="00380660">
              <w:t>для измерения и контроля точности формы</w:t>
            </w:r>
            <w:r w:rsidRPr="00CC4257">
              <w:t xml:space="preserve"> и взаимного расположения поверхностей простых деталей </w:t>
            </w:r>
            <w:r w:rsidR="008A7A08" w:rsidRPr="00CC4257">
              <w:t>до 13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A21379" w:rsidRPr="00CC4257" w14:paraId="4A29A48B" w14:textId="77777777" w:rsidTr="005C7BA7">
        <w:trPr>
          <w:trHeight w:val="20"/>
        </w:trPr>
        <w:tc>
          <w:tcPr>
            <w:tcW w:w="1110" w:type="pct"/>
            <w:vMerge/>
          </w:tcPr>
          <w:p w14:paraId="7DBDFCF2" w14:textId="77777777" w:rsidR="00A21379" w:rsidRPr="00CC4257" w:rsidRDefault="00A21379" w:rsidP="00651D60"/>
        </w:tc>
        <w:tc>
          <w:tcPr>
            <w:tcW w:w="3890" w:type="pct"/>
          </w:tcPr>
          <w:p w14:paraId="7C9DBB5C" w14:textId="77777777" w:rsidR="00A21379" w:rsidRPr="00CC4257" w:rsidRDefault="00A21379" w:rsidP="005C7BA7">
            <w:pPr>
              <w:jc w:val="both"/>
            </w:pPr>
            <w:r w:rsidRPr="00CC4257">
              <w:t>Контролировать шероховатость поверхностей простых деталей визуально-тактильным методом</w:t>
            </w:r>
          </w:p>
        </w:tc>
      </w:tr>
      <w:tr w:rsidR="001D17DA" w:rsidRPr="00CC4257" w14:paraId="077D4A47" w14:textId="77777777" w:rsidTr="005C7BA7">
        <w:trPr>
          <w:trHeight w:val="20"/>
        </w:trPr>
        <w:tc>
          <w:tcPr>
            <w:tcW w:w="1110" w:type="pct"/>
            <w:vMerge w:val="restart"/>
          </w:tcPr>
          <w:p w14:paraId="3A9A4688" w14:textId="77777777" w:rsidR="001D17DA" w:rsidRPr="00CC4257" w:rsidRDefault="001D17DA" w:rsidP="00651D60">
            <w:r w:rsidRPr="00CC4257">
              <w:t>Необходимые знания</w:t>
            </w:r>
          </w:p>
        </w:tc>
        <w:tc>
          <w:tcPr>
            <w:tcW w:w="3890" w:type="pct"/>
          </w:tcPr>
          <w:p w14:paraId="4B90A7AC" w14:textId="77777777" w:rsidR="001D17DA" w:rsidRPr="00CC4257" w:rsidRDefault="001D17DA" w:rsidP="005C7BA7">
            <w:pPr>
              <w:jc w:val="both"/>
            </w:pPr>
            <w:r w:rsidRPr="00CC4257">
              <w:t>Машиностроительное черчение в объеме, необходимом для выполнения работы</w:t>
            </w:r>
          </w:p>
        </w:tc>
      </w:tr>
      <w:tr w:rsidR="00A21379" w:rsidRPr="00CC4257" w14:paraId="29B52976" w14:textId="77777777" w:rsidTr="005C7BA7">
        <w:trPr>
          <w:trHeight w:val="20"/>
        </w:trPr>
        <w:tc>
          <w:tcPr>
            <w:tcW w:w="1110" w:type="pct"/>
            <w:vMerge/>
          </w:tcPr>
          <w:p w14:paraId="6C9742A2" w14:textId="77777777" w:rsidR="00A21379" w:rsidRPr="00CC4257" w:rsidRDefault="00A21379" w:rsidP="00651D60"/>
        </w:tc>
        <w:tc>
          <w:tcPr>
            <w:tcW w:w="3890" w:type="pct"/>
          </w:tcPr>
          <w:p w14:paraId="01E42D94" w14:textId="77777777" w:rsidR="00A21379" w:rsidRPr="00CC4257" w:rsidRDefault="00A21379" w:rsidP="005C7BA7">
            <w:pPr>
              <w:jc w:val="both"/>
            </w:pPr>
            <w:r w:rsidRPr="00CC4257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A21379" w:rsidRPr="00CC4257" w14:paraId="45FE19B0" w14:textId="77777777" w:rsidTr="005C7BA7">
        <w:trPr>
          <w:trHeight w:val="20"/>
        </w:trPr>
        <w:tc>
          <w:tcPr>
            <w:tcW w:w="1110" w:type="pct"/>
            <w:vMerge/>
          </w:tcPr>
          <w:p w14:paraId="26044B2B" w14:textId="77777777" w:rsidR="00A21379" w:rsidRPr="00CC4257" w:rsidRDefault="00A21379" w:rsidP="00651D60"/>
        </w:tc>
        <w:tc>
          <w:tcPr>
            <w:tcW w:w="3890" w:type="pct"/>
          </w:tcPr>
          <w:p w14:paraId="0DC47D0D" w14:textId="77777777" w:rsidR="00A21379" w:rsidRPr="00CC4257" w:rsidRDefault="00A21379" w:rsidP="005C7BA7">
            <w:pPr>
              <w:jc w:val="both"/>
            </w:pPr>
            <w:r w:rsidRPr="00CC4257">
              <w:t>Система допусков и посадок, квалитеты точности, параметры шероховатости</w:t>
            </w:r>
          </w:p>
        </w:tc>
      </w:tr>
      <w:tr w:rsidR="00A21379" w:rsidRPr="00CC4257" w14:paraId="68C83BFB" w14:textId="77777777" w:rsidTr="005C7BA7">
        <w:trPr>
          <w:trHeight w:val="20"/>
        </w:trPr>
        <w:tc>
          <w:tcPr>
            <w:tcW w:w="1110" w:type="pct"/>
            <w:vMerge/>
          </w:tcPr>
          <w:p w14:paraId="402C5718" w14:textId="77777777" w:rsidR="00A21379" w:rsidRPr="00CC4257" w:rsidRDefault="00A21379" w:rsidP="00651D60"/>
        </w:tc>
        <w:tc>
          <w:tcPr>
            <w:tcW w:w="3890" w:type="pct"/>
          </w:tcPr>
          <w:p w14:paraId="00160B9D" w14:textId="77777777" w:rsidR="00A21379" w:rsidRPr="00CC4257" w:rsidRDefault="00A21379" w:rsidP="005C7BA7">
            <w:pPr>
              <w:jc w:val="both"/>
            </w:pPr>
            <w:r w:rsidRPr="00CC4257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A21379" w:rsidRPr="00CC4257" w14:paraId="48DF3250" w14:textId="77777777" w:rsidTr="005C7BA7">
        <w:trPr>
          <w:trHeight w:val="20"/>
        </w:trPr>
        <w:tc>
          <w:tcPr>
            <w:tcW w:w="1110" w:type="pct"/>
            <w:vMerge/>
          </w:tcPr>
          <w:p w14:paraId="64B203FE" w14:textId="77777777" w:rsidR="00A21379" w:rsidRPr="00CC4257" w:rsidRDefault="00A21379" w:rsidP="00651D60"/>
        </w:tc>
        <w:tc>
          <w:tcPr>
            <w:tcW w:w="3890" w:type="pct"/>
          </w:tcPr>
          <w:p w14:paraId="1C501FC3" w14:textId="7F1B6665" w:rsidR="00A21379" w:rsidRPr="00CC4257" w:rsidRDefault="00A21379" w:rsidP="005C7BA7">
            <w:pPr>
              <w:jc w:val="both"/>
            </w:pPr>
            <w:r w:rsidRPr="00CC4257">
              <w:t xml:space="preserve">Виды, конструкции, назначение, возможности и правила использования контрольно-измерительных инструментов для измерения и контроля линейных размеров с точностью </w:t>
            </w:r>
            <w:r w:rsidR="001915D7">
              <w:t xml:space="preserve">до </w:t>
            </w:r>
            <w:r w:rsidR="00381990">
              <w:t>11</w:t>
            </w:r>
            <w:r w:rsidR="00381990">
              <w:noBreakHyphen/>
              <w:t>го</w:t>
            </w:r>
            <w:r w:rsidRPr="00CC4257">
              <w:t xml:space="preserve"> квалитета</w:t>
            </w:r>
          </w:p>
        </w:tc>
      </w:tr>
      <w:tr w:rsidR="006761E2" w:rsidRPr="00CC4257" w14:paraId="6F2FF84A" w14:textId="77777777" w:rsidTr="005C7BA7">
        <w:trPr>
          <w:trHeight w:val="20"/>
        </w:trPr>
        <w:tc>
          <w:tcPr>
            <w:tcW w:w="1110" w:type="pct"/>
            <w:vMerge/>
          </w:tcPr>
          <w:p w14:paraId="359A02ED" w14:textId="77777777" w:rsidR="006761E2" w:rsidRPr="00CC4257" w:rsidRDefault="006761E2" w:rsidP="00651D60"/>
        </w:tc>
        <w:tc>
          <w:tcPr>
            <w:tcW w:w="3890" w:type="pct"/>
          </w:tcPr>
          <w:p w14:paraId="706F0C18" w14:textId="69DF1B0E" w:rsidR="006761E2" w:rsidRPr="00CC4257" w:rsidRDefault="006761E2" w:rsidP="005C7BA7">
            <w:pPr>
              <w:jc w:val="both"/>
            </w:pPr>
            <w:r w:rsidRPr="00CC4257">
              <w:t xml:space="preserve">Виды, конструкции, назначение, возможности и правила использования контрольно-измерительных инструментов для измерения и контроля угловых размеров </w:t>
            </w:r>
            <w:r w:rsidR="008A7A08" w:rsidRPr="00CC4257">
              <w:t>до 13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A21379" w:rsidRPr="00CC4257" w14:paraId="7C665D34" w14:textId="77777777" w:rsidTr="005C7BA7">
        <w:trPr>
          <w:trHeight w:val="20"/>
        </w:trPr>
        <w:tc>
          <w:tcPr>
            <w:tcW w:w="1110" w:type="pct"/>
            <w:vMerge/>
          </w:tcPr>
          <w:p w14:paraId="1E552D97" w14:textId="77777777" w:rsidR="00A21379" w:rsidRPr="00CC4257" w:rsidRDefault="00A21379" w:rsidP="00651D60"/>
        </w:tc>
        <w:tc>
          <w:tcPr>
            <w:tcW w:w="3890" w:type="pct"/>
          </w:tcPr>
          <w:p w14:paraId="44C2B353" w14:textId="799AC42E" w:rsidR="00A21379" w:rsidRPr="00CC4257" w:rsidRDefault="00A21379" w:rsidP="005C7BA7">
            <w:pPr>
              <w:jc w:val="both"/>
            </w:pPr>
            <w:r w:rsidRPr="00CC4257">
              <w:t xml:space="preserve">Виды, конструкции, назначение, возможности и правила использования контрольно-измерительных инструментов и приспособлений </w:t>
            </w:r>
            <w:r w:rsidR="00380660">
              <w:t>для измерения и контроля точности формы</w:t>
            </w:r>
            <w:r w:rsidRPr="00CC4257">
              <w:t xml:space="preserve"> и взаимного расположения поверхностей с погрешностью не выше </w:t>
            </w:r>
            <w:r w:rsidR="00115853" w:rsidRPr="00CC4257">
              <w:t>13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A21379" w:rsidRPr="00CC4257" w14:paraId="7667318E" w14:textId="77777777" w:rsidTr="005C7BA7">
        <w:trPr>
          <w:trHeight w:val="20"/>
        </w:trPr>
        <w:tc>
          <w:tcPr>
            <w:tcW w:w="1110" w:type="pct"/>
            <w:vMerge/>
          </w:tcPr>
          <w:p w14:paraId="7E127CDD" w14:textId="77777777" w:rsidR="00A21379" w:rsidRPr="00CC4257" w:rsidRDefault="00A21379" w:rsidP="00651D60"/>
        </w:tc>
        <w:tc>
          <w:tcPr>
            <w:tcW w:w="3890" w:type="pct"/>
          </w:tcPr>
          <w:p w14:paraId="264D168F" w14:textId="322078FF" w:rsidR="00A21379" w:rsidRPr="00CC4257" w:rsidRDefault="0066625B" w:rsidP="005C7BA7">
            <w:pPr>
              <w:jc w:val="both"/>
            </w:pPr>
            <w:r>
              <w:t xml:space="preserve">Опасные и вредные производственные факторы, требования охраны труда, пожарной, промышленной, </w:t>
            </w:r>
            <w:r w:rsidR="006E5174">
              <w:t xml:space="preserve">экологической безопасности и электробезопасности </w:t>
            </w:r>
          </w:p>
        </w:tc>
      </w:tr>
      <w:tr w:rsidR="00A21379" w:rsidRPr="00CC4257" w14:paraId="57B8D1DF" w14:textId="77777777" w:rsidTr="005C7BA7">
        <w:trPr>
          <w:trHeight w:val="20"/>
        </w:trPr>
        <w:tc>
          <w:tcPr>
            <w:tcW w:w="1110" w:type="pct"/>
          </w:tcPr>
          <w:p w14:paraId="6FE50AF8" w14:textId="77777777" w:rsidR="00A21379" w:rsidRPr="00CC4257" w:rsidRDefault="00A21379" w:rsidP="00651D60">
            <w:r w:rsidRPr="00CC4257">
              <w:t>Другие характеристики</w:t>
            </w:r>
          </w:p>
        </w:tc>
        <w:tc>
          <w:tcPr>
            <w:tcW w:w="3890" w:type="pct"/>
          </w:tcPr>
          <w:p w14:paraId="40E2CBFF" w14:textId="77777777" w:rsidR="00A21379" w:rsidRPr="00CC4257" w:rsidRDefault="00A21379" w:rsidP="005C7BA7">
            <w:pPr>
              <w:jc w:val="both"/>
            </w:pPr>
            <w:r w:rsidRPr="00CC4257">
              <w:t>-</w:t>
            </w:r>
          </w:p>
        </w:tc>
      </w:tr>
    </w:tbl>
    <w:p w14:paraId="6E4E4521" w14:textId="77777777" w:rsidR="005C7BA7" w:rsidRDefault="005C7BA7" w:rsidP="005C7BA7"/>
    <w:p w14:paraId="685848DA" w14:textId="0D04055C" w:rsidR="00B82DF9" w:rsidRDefault="00B82DF9" w:rsidP="0025155F">
      <w:pPr>
        <w:pStyle w:val="2"/>
      </w:pPr>
      <w:bookmarkStart w:id="6" w:name="_Toc188025839"/>
      <w:r w:rsidRPr="00CC4257">
        <w:t>3.2. Обобщенная трудовая функция</w:t>
      </w:r>
      <w:bookmarkEnd w:id="6"/>
    </w:p>
    <w:p w14:paraId="773E1F53" w14:textId="77777777" w:rsidR="005C7BA7" w:rsidRPr="005C7BA7" w:rsidRDefault="005C7BA7" w:rsidP="005C7BA7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49"/>
        <w:gridCol w:w="891"/>
        <w:gridCol w:w="1038"/>
        <w:gridCol w:w="1542"/>
        <w:gridCol w:w="537"/>
      </w:tblGrid>
      <w:tr w:rsidR="00B82DF9" w:rsidRPr="00CC4257" w14:paraId="7B5AE9AE" w14:textId="77777777" w:rsidTr="00771A79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1DEFC22B" w14:textId="11B6C571" w:rsidR="00B82DF9" w:rsidRPr="00CC4257" w:rsidRDefault="005C7BA7" w:rsidP="005C7BA7">
            <w:r w:rsidRPr="005C7BA7">
              <w:rPr>
                <w:sz w:val="20"/>
              </w:rPr>
              <w:t>Наименование</w:t>
            </w:r>
          </w:p>
        </w:tc>
        <w:tc>
          <w:tcPr>
            <w:tcW w:w="22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F89F7A" w14:textId="3F0736AC" w:rsidR="00B82DF9" w:rsidRPr="00CC4257" w:rsidRDefault="00B82DF9" w:rsidP="000776A5">
            <w:r w:rsidRPr="00CC4257">
              <w:t xml:space="preserve">Изготовление деталей средней сложности с точностью размеров </w:t>
            </w:r>
            <w:r w:rsidR="001915D7"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="006C376F" w:rsidRPr="00CC4257">
              <w:t xml:space="preserve"> квалитета </w:t>
            </w:r>
            <w:r w:rsidR="00236756">
              <w:t>на протяжных и прошивных станках</w:t>
            </w:r>
          </w:p>
        </w:tc>
        <w:tc>
          <w:tcPr>
            <w:tcW w:w="43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A0AB31C" w14:textId="77777777" w:rsidR="00B82DF9" w:rsidRPr="00CC4257" w:rsidRDefault="00B82DF9" w:rsidP="00771A79">
            <w:pPr>
              <w:suppressAutoHyphens/>
              <w:jc w:val="center"/>
              <w:rPr>
                <w:sz w:val="20"/>
                <w:szCs w:val="20"/>
              </w:rPr>
            </w:pPr>
            <w:r w:rsidRPr="00CC4257">
              <w:rPr>
                <w:sz w:val="20"/>
                <w:szCs w:val="20"/>
              </w:rPr>
              <w:t>Код</w:t>
            </w:r>
          </w:p>
        </w:tc>
        <w:tc>
          <w:tcPr>
            <w:tcW w:w="5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85FDF4" w14:textId="6FBAE61E" w:rsidR="00B82DF9" w:rsidRPr="00CC4257" w:rsidRDefault="00541B67" w:rsidP="00771A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A6C701A" w14:textId="245B2654" w:rsidR="00B82DF9" w:rsidRPr="00CC4257" w:rsidRDefault="005C7BA7" w:rsidP="00771A79">
            <w:pPr>
              <w:jc w:val="center"/>
              <w:rPr>
                <w:vertAlign w:val="superscript"/>
              </w:rPr>
            </w:pPr>
            <w:r w:rsidRPr="005C7BA7">
              <w:rPr>
                <w:sz w:val="20"/>
              </w:rPr>
              <w:t>Уровень квалификации</w:t>
            </w:r>
          </w:p>
        </w:tc>
        <w:tc>
          <w:tcPr>
            <w:tcW w:w="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1575F4" w14:textId="77777777" w:rsidR="00B82DF9" w:rsidRPr="00CC4257" w:rsidRDefault="00B82DF9" w:rsidP="00771A79">
            <w:pPr>
              <w:jc w:val="center"/>
            </w:pPr>
            <w:r w:rsidRPr="00CC4257">
              <w:t>3</w:t>
            </w:r>
          </w:p>
        </w:tc>
      </w:tr>
    </w:tbl>
    <w:p w14:paraId="69C3A275" w14:textId="77777777" w:rsidR="00B82DF9" w:rsidRPr="00CC4257" w:rsidRDefault="00B82DF9" w:rsidP="00651D6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B82DF9" w:rsidRPr="00CC4257" w14:paraId="3C792C66" w14:textId="77777777" w:rsidTr="005C7BA7">
        <w:trPr>
          <w:jc w:val="center"/>
        </w:trPr>
        <w:tc>
          <w:tcPr>
            <w:tcW w:w="1110" w:type="pct"/>
          </w:tcPr>
          <w:p w14:paraId="3EDDBC30" w14:textId="1D130CE0" w:rsidR="00B82DF9" w:rsidRPr="00CC4257" w:rsidRDefault="005C7BA7" w:rsidP="00651D60">
            <w:r>
              <w:t>Возможные наименования должностей, профессий рабочих</w:t>
            </w:r>
          </w:p>
        </w:tc>
        <w:tc>
          <w:tcPr>
            <w:tcW w:w="3890" w:type="pct"/>
          </w:tcPr>
          <w:p w14:paraId="5B894717" w14:textId="5B5AD73E" w:rsidR="00B82DF9" w:rsidRPr="00CC4257" w:rsidRDefault="0031433E" w:rsidP="00651D60">
            <w:proofErr w:type="spellStart"/>
            <w:r>
              <w:t>Протяжчик</w:t>
            </w:r>
            <w:proofErr w:type="spellEnd"/>
            <w:r w:rsidR="00B82DF9" w:rsidRPr="00CC4257">
              <w:t xml:space="preserve"> 3</w:t>
            </w:r>
            <w:r w:rsidR="00721D22">
              <w:noBreakHyphen/>
              <w:t>го</w:t>
            </w:r>
            <w:r w:rsidR="00B82DF9" w:rsidRPr="00CC4257">
              <w:t xml:space="preserve"> разряда</w:t>
            </w:r>
          </w:p>
        </w:tc>
      </w:tr>
    </w:tbl>
    <w:p w14:paraId="0FA9263D" w14:textId="77777777" w:rsidR="00B82DF9" w:rsidRDefault="00B82DF9" w:rsidP="00E712D9"/>
    <w:p w14:paraId="1CA07899" w14:textId="272EE384" w:rsidR="005C7BA7" w:rsidRDefault="005C7BA7" w:rsidP="00E712D9">
      <w:r w:rsidRPr="005C7BA7">
        <w:t>Пути достижения квалификации</w:t>
      </w:r>
    </w:p>
    <w:p w14:paraId="3D5710C8" w14:textId="77777777" w:rsidR="005C7BA7" w:rsidRPr="00CC4257" w:rsidRDefault="005C7BA7" w:rsidP="00E712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6B6768" w:rsidRPr="00CC4257" w14:paraId="3A9371F2" w14:textId="77777777" w:rsidTr="005C7BA7">
        <w:trPr>
          <w:trHeight w:val="20"/>
          <w:jc w:val="center"/>
        </w:trPr>
        <w:tc>
          <w:tcPr>
            <w:tcW w:w="1110" w:type="pct"/>
          </w:tcPr>
          <w:p w14:paraId="672CBC30" w14:textId="6B81651F" w:rsidR="006B6768" w:rsidRPr="00CC4257" w:rsidRDefault="005C7BA7" w:rsidP="00651D60">
            <w:r>
              <w:t>Образование и обучение</w:t>
            </w:r>
          </w:p>
        </w:tc>
        <w:tc>
          <w:tcPr>
            <w:tcW w:w="3890" w:type="pct"/>
          </w:tcPr>
          <w:p w14:paraId="3A3C68F6" w14:textId="77777777" w:rsidR="006B6768" w:rsidRPr="00CC4257" w:rsidRDefault="006B6768" w:rsidP="00651D60">
            <w:pPr>
              <w:rPr>
                <w:lang w:eastAsia="en-US"/>
              </w:rPr>
            </w:pPr>
            <w:r w:rsidRPr="00CC4257">
              <w:rPr>
                <w:lang w:eastAsia="en-US"/>
              </w:rPr>
              <w:t>Основное общее образование и профессиональное обучение – программы профессиональной подготовки по профессиям рабочих; программы переподготовки рабочих</w:t>
            </w:r>
          </w:p>
        </w:tc>
      </w:tr>
      <w:tr w:rsidR="006B6768" w:rsidRPr="00CC4257" w14:paraId="435BABBF" w14:textId="77777777" w:rsidTr="005C7BA7">
        <w:trPr>
          <w:trHeight w:val="20"/>
          <w:jc w:val="center"/>
        </w:trPr>
        <w:tc>
          <w:tcPr>
            <w:tcW w:w="1110" w:type="pct"/>
          </w:tcPr>
          <w:p w14:paraId="45871CD1" w14:textId="016FD478" w:rsidR="006B6768" w:rsidRPr="00CC4257" w:rsidRDefault="005C7BA7" w:rsidP="00651D60">
            <w:r>
              <w:t>Опыт практической работы</w:t>
            </w:r>
          </w:p>
        </w:tc>
        <w:tc>
          <w:tcPr>
            <w:tcW w:w="3890" w:type="pct"/>
          </w:tcPr>
          <w:p w14:paraId="6B6957D6" w14:textId="34607793" w:rsidR="006B6768" w:rsidRPr="00CC4257" w:rsidRDefault="006B6768" w:rsidP="00651D60">
            <w:pPr>
              <w:rPr>
                <w:lang w:eastAsia="en-US"/>
              </w:rPr>
            </w:pPr>
            <w:r w:rsidRPr="00CC4257">
              <w:rPr>
                <w:lang w:eastAsia="en-US"/>
              </w:rPr>
              <w:t xml:space="preserve">Не менее шести месяцев </w:t>
            </w:r>
            <w:proofErr w:type="spellStart"/>
            <w:r w:rsidR="0031433E">
              <w:t>протяжчиком</w:t>
            </w:r>
            <w:proofErr w:type="spellEnd"/>
            <w:r w:rsidRPr="00CC4257">
              <w:t xml:space="preserve"> </w:t>
            </w:r>
            <w:r w:rsidRPr="00CC4257">
              <w:rPr>
                <w:lang w:eastAsia="en-US"/>
              </w:rPr>
              <w:t>2</w:t>
            </w:r>
            <w:r w:rsidR="00721D22">
              <w:rPr>
                <w:lang w:eastAsia="en-US"/>
              </w:rPr>
              <w:noBreakHyphen/>
              <w:t>го</w:t>
            </w:r>
            <w:r w:rsidRPr="00CC4257">
              <w:rPr>
                <w:lang w:eastAsia="en-US"/>
              </w:rPr>
              <w:t xml:space="preserve"> разряда</w:t>
            </w:r>
          </w:p>
        </w:tc>
      </w:tr>
    </w:tbl>
    <w:p w14:paraId="713829D1" w14:textId="77777777" w:rsidR="005C7BA7" w:rsidRDefault="005C7BA7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31433E" w:rsidRPr="00CC4257" w14:paraId="051FCC51" w14:textId="77777777" w:rsidTr="005C7BA7">
        <w:trPr>
          <w:trHeight w:val="1701"/>
          <w:jc w:val="center"/>
        </w:trPr>
        <w:tc>
          <w:tcPr>
            <w:tcW w:w="1110" w:type="pct"/>
          </w:tcPr>
          <w:p w14:paraId="2ED893BB" w14:textId="77777777" w:rsidR="0031433E" w:rsidRPr="00CC4257" w:rsidRDefault="0031433E" w:rsidP="00651D60">
            <w:r w:rsidRPr="00CC4257">
              <w:lastRenderedPageBreak/>
              <w:t>Особые условия допуска к работе</w:t>
            </w:r>
          </w:p>
        </w:tc>
        <w:tc>
          <w:tcPr>
            <w:tcW w:w="3890" w:type="pct"/>
          </w:tcPr>
          <w:p w14:paraId="1690E49C" w14:textId="77777777" w:rsidR="0031433E" w:rsidRPr="000E3444" w:rsidRDefault="0031433E" w:rsidP="00651D60">
            <w:r w:rsidRPr="000E3444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4F9EE35A" w14:textId="77777777" w:rsidR="0031433E" w:rsidRPr="000E3444" w:rsidRDefault="0031433E" w:rsidP="00651D60">
            <w:r w:rsidRPr="000E3444">
              <w:t>Прохождение обучения мерам пожарной безопасности</w:t>
            </w:r>
          </w:p>
          <w:p w14:paraId="1D84D3C1" w14:textId="77777777" w:rsidR="0031433E" w:rsidRPr="000E3444" w:rsidRDefault="0031433E" w:rsidP="00651D60">
            <w:r w:rsidRPr="000E3444">
              <w:t>Прохождение обучения по охране труда и проверки знани</w:t>
            </w:r>
            <w:r>
              <w:t>я</w:t>
            </w:r>
            <w:r w:rsidRPr="000E3444">
              <w:t xml:space="preserve"> требований охраны</w:t>
            </w:r>
            <w:r w:rsidRPr="000E3444" w:rsidDel="006D48C9">
              <w:t xml:space="preserve"> </w:t>
            </w:r>
            <w:r w:rsidRPr="000E3444">
              <w:t>труда</w:t>
            </w:r>
          </w:p>
          <w:p w14:paraId="0AF571EA" w14:textId="0BBC67B6" w:rsidR="0031433E" w:rsidRPr="00827491" w:rsidRDefault="0031433E" w:rsidP="00651D60">
            <w:r w:rsidRPr="000E3444">
              <w:t>Наличие не ниже I</w:t>
            </w:r>
            <w:r w:rsidRPr="000E3444">
              <w:rPr>
                <w:lang w:val="en-US"/>
              </w:rPr>
              <w:t>I</w:t>
            </w:r>
            <w:r w:rsidRPr="000E3444">
              <w:t xml:space="preserve"> группы по электробезопасности</w:t>
            </w:r>
          </w:p>
        </w:tc>
      </w:tr>
      <w:tr w:rsidR="0031433E" w:rsidRPr="00CC4257" w14:paraId="61179508" w14:textId="77777777" w:rsidTr="005C7BA7">
        <w:trPr>
          <w:trHeight w:val="20"/>
          <w:jc w:val="center"/>
        </w:trPr>
        <w:tc>
          <w:tcPr>
            <w:tcW w:w="1110" w:type="pct"/>
          </w:tcPr>
          <w:p w14:paraId="2FEDFCA5" w14:textId="77777777" w:rsidR="0031433E" w:rsidRPr="00CC4257" w:rsidRDefault="0031433E" w:rsidP="00651D60">
            <w:r w:rsidRPr="00CC4257">
              <w:t>Другие характеристики</w:t>
            </w:r>
          </w:p>
        </w:tc>
        <w:tc>
          <w:tcPr>
            <w:tcW w:w="3890" w:type="pct"/>
          </w:tcPr>
          <w:p w14:paraId="580208C7" w14:textId="77777777" w:rsidR="0031433E" w:rsidRPr="00CC4257" w:rsidRDefault="0031433E" w:rsidP="00651D60">
            <w:pPr>
              <w:rPr>
                <w:lang w:val="en-US"/>
              </w:rPr>
            </w:pPr>
            <w:r w:rsidRPr="00CC4257">
              <w:rPr>
                <w:lang w:val="en-US"/>
              </w:rPr>
              <w:t>-</w:t>
            </w:r>
          </w:p>
        </w:tc>
      </w:tr>
    </w:tbl>
    <w:p w14:paraId="60BD2C78" w14:textId="77777777" w:rsidR="00B82DF9" w:rsidRPr="00CC4257" w:rsidRDefault="00B82DF9" w:rsidP="00651D60"/>
    <w:p w14:paraId="545FEC42" w14:textId="4D25760E" w:rsidR="00B82DF9" w:rsidRPr="00CC4257" w:rsidRDefault="005C7BA7" w:rsidP="00651D60">
      <w:r>
        <w:t>Справочная информация</w:t>
      </w:r>
    </w:p>
    <w:p w14:paraId="7EF772B2" w14:textId="77777777" w:rsidR="00B82DF9" w:rsidRPr="00CC4257" w:rsidRDefault="00B82DF9" w:rsidP="00651D6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1134"/>
        <w:gridCol w:w="6798"/>
      </w:tblGrid>
      <w:tr w:rsidR="00B82DF9" w:rsidRPr="00CC4257" w14:paraId="0D9B3709" w14:textId="77777777" w:rsidTr="005C7BA7">
        <w:trPr>
          <w:jc w:val="center"/>
        </w:trPr>
        <w:tc>
          <w:tcPr>
            <w:tcW w:w="1110" w:type="pct"/>
            <w:vAlign w:val="center"/>
          </w:tcPr>
          <w:p w14:paraId="75F804E1" w14:textId="77777777" w:rsidR="00B82DF9" w:rsidRPr="00CC4257" w:rsidRDefault="00B82DF9" w:rsidP="005C7BA7">
            <w:pPr>
              <w:jc w:val="center"/>
            </w:pPr>
            <w:r w:rsidRPr="00CC4257"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46E0336F" w14:textId="77777777" w:rsidR="00B82DF9" w:rsidRPr="00CC4257" w:rsidRDefault="00B82DF9" w:rsidP="005C7BA7">
            <w:pPr>
              <w:jc w:val="center"/>
            </w:pPr>
            <w:r w:rsidRPr="00CC4257">
              <w:t>Код</w:t>
            </w:r>
          </w:p>
        </w:tc>
        <w:tc>
          <w:tcPr>
            <w:tcW w:w="3334" w:type="pct"/>
            <w:vAlign w:val="center"/>
          </w:tcPr>
          <w:p w14:paraId="2222015E" w14:textId="110BC98F" w:rsidR="00B82DF9" w:rsidRPr="00CC4257" w:rsidRDefault="008714AE" w:rsidP="005C7BA7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B82DF9" w:rsidRPr="00CC4257" w14:paraId="78217521" w14:textId="77777777" w:rsidTr="005C7BA7">
        <w:trPr>
          <w:jc w:val="center"/>
        </w:trPr>
        <w:tc>
          <w:tcPr>
            <w:tcW w:w="1110" w:type="pct"/>
          </w:tcPr>
          <w:p w14:paraId="169B1D7A" w14:textId="77777777" w:rsidR="00B82DF9" w:rsidRPr="00CC4257" w:rsidRDefault="00B82DF9" w:rsidP="00651D60">
            <w:r w:rsidRPr="00CC4257">
              <w:t>ОКЗ</w:t>
            </w:r>
          </w:p>
        </w:tc>
        <w:tc>
          <w:tcPr>
            <w:tcW w:w="556" w:type="pct"/>
          </w:tcPr>
          <w:p w14:paraId="57C6968E" w14:textId="77777777" w:rsidR="00B82DF9" w:rsidRPr="00CC4257" w:rsidRDefault="00B82DF9" w:rsidP="00651D60">
            <w:r w:rsidRPr="00CC4257">
              <w:t>7223</w:t>
            </w:r>
          </w:p>
        </w:tc>
        <w:tc>
          <w:tcPr>
            <w:tcW w:w="3334" w:type="pct"/>
          </w:tcPr>
          <w:p w14:paraId="788A9921" w14:textId="77777777" w:rsidR="00B82DF9" w:rsidRPr="00CC4257" w:rsidRDefault="00B82DF9" w:rsidP="00651D60">
            <w:r w:rsidRPr="00CC4257">
              <w:t>Станочники и наладчики металлообрабатывающих станков</w:t>
            </w:r>
          </w:p>
        </w:tc>
      </w:tr>
      <w:tr w:rsidR="00B82DF9" w:rsidRPr="00CC4257" w14:paraId="7F2CAF37" w14:textId="77777777" w:rsidTr="005C7BA7">
        <w:trPr>
          <w:jc w:val="center"/>
        </w:trPr>
        <w:tc>
          <w:tcPr>
            <w:tcW w:w="1110" w:type="pct"/>
          </w:tcPr>
          <w:p w14:paraId="369773CA" w14:textId="77777777" w:rsidR="00B82DF9" w:rsidRPr="00CC4257" w:rsidRDefault="00B82DF9" w:rsidP="00651D60">
            <w:r w:rsidRPr="00CC4257">
              <w:t>ЕТКС</w:t>
            </w:r>
          </w:p>
        </w:tc>
        <w:tc>
          <w:tcPr>
            <w:tcW w:w="556" w:type="pct"/>
          </w:tcPr>
          <w:p w14:paraId="6B41EF83" w14:textId="3F8A1538" w:rsidR="00B82DF9" w:rsidRPr="00CC4257" w:rsidRDefault="00B82DF9" w:rsidP="00651D60">
            <w:r w:rsidRPr="00CC4257">
              <w:t xml:space="preserve">§ </w:t>
            </w:r>
            <w:r w:rsidR="00E01772" w:rsidRPr="00CC4257">
              <w:t>7</w:t>
            </w:r>
            <w:r w:rsidR="00316332">
              <w:t>8</w:t>
            </w:r>
          </w:p>
        </w:tc>
        <w:tc>
          <w:tcPr>
            <w:tcW w:w="3334" w:type="pct"/>
          </w:tcPr>
          <w:p w14:paraId="5B8E5A57" w14:textId="29CA8ABA" w:rsidR="00B82DF9" w:rsidRPr="00CC4257" w:rsidRDefault="0031433E" w:rsidP="00651D60">
            <w:proofErr w:type="spellStart"/>
            <w:r>
              <w:t>Протяжчик</w:t>
            </w:r>
            <w:proofErr w:type="spellEnd"/>
            <w:r w:rsidR="00B82DF9" w:rsidRPr="00CC4257">
              <w:t xml:space="preserve"> 3</w:t>
            </w:r>
            <w:r w:rsidR="00721D22">
              <w:noBreakHyphen/>
              <w:t>го</w:t>
            </w:r>
            <w:r w:rsidR="00B82DF9" w:rsidRPr="00CC4257">
              <w:t xml:space="preserve"> разряда</w:t>
            </w:r>
          </w:p>
        </w:tc>
      </w:tr>
      <w:tr w:rsidR="00B82DF9" w:rsidRPr="00CC4257" w14:paraId="3FCC495B" w14:textId="77777777" w:rsidTr="005C7BA7">
        <w:trPr>
          <w:jc w:val="center"/>
        </w:trPr>
        <w:tc>
          <w:tcPr>
            <w:tcW w:w="1110" w:type="pct"/>
          </w:tcPr>
          <w:p w14:paraId="704ADB98" w14:textId="77777777" w:rsidR="00B82DF9" w:rsidRPr="00CC4257" w:rsidRDefault="00B82DF9" w:rsidP="00651D60">
            <w:r w:rsidRPr="00CC4257">
              <w:t>ОКПДТР</w:t>
            </w:r>
          </w:p>
        </w:tc>
        <w:tc>
          <w:tcPr>
            <w:tcW w:w="556" w:type="pct"/>
          </w:tcPr>
          <w:p w14:paraId="02D757EC" w14:textId="5BEB758D" w:rsidR="00B82DF9" w:rsidRPr="00CC4257" w:rsidRDefault="00316332" w:rsidP="00651D60">
            <w:r>
              <w:t>17485</w:t>
            </w:r>
          </w:p>
        </w:tc>
        <w:tc>
          <w:tcPr>
            <w:tcW w:w="3334" w:type="pct"/>
          </w:tcPr>
          <w:p w14:paraId="1A54BC66" w14:textId="4D6C54AF" w:rsidR="00B82DF9" w:rsidRPr="00CC4257" w:rsidRDefault="0031433E" w:rsidP="00651D60">
            <w:proofErr w:type="spellStart"/>
            <w:r>
              <w:t>Протяжчик</w:t>
            </w:r>
            <w:proofErr w:type="spellEnd"/>
          </w:p>
        </w:tc>
      </w:tr>
    </w:tbl>
    <w:p w14:paraId="6431A56C" w14:textId="77777777" w:rsidR="005C7BA7" w:rsidRDefault="005C7BA7" w:rsidP="007D6B60">
      <w:pPr>
        <w:rPr>
          <w:b/>
          <w:bCs w:val="0"/>
        </w:rPr>
      </w:pPr>
    </w:p>
    <w:p w14:paraId="1B2710A9" w14:textId="49F557AF" w:rsidR="00B82DF9" w:rsidRDefault="00B82DF9" w:rsidP="007D6B60">
      <w:pPr>
        <w:rPr>
          <w:b/>
          <w:bCs w:val="0"/>
        </w:rPr>
      </w:pPr>
      <w:r w:rsidRPr="007D6B60">
        <w:rPr>
          <w:b/>
          <w:bCs w:val="0"/>
        </w:rPr>
        <w:t>3.2.1. Трудовая функция</w:t>
      </w:r>
    </w:p>
    <w:p w14:paraId="30AF1D39" w14:textId="77777777" w:rsidR="005C7BA7" w:rsidRPr="007D6B60" w:rsidRDefault="005C7BA7" w:rsidP="007D6B60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6"/>
        <w:gridCol w:w="4503"/>
        <w:gridCol w:w="575"/>
        <w:gridCol w:w="1138"/>
        <w:gridCol w:w="1703"/>
        <w:gridCol w:w="575"/>
      </w:tblGrid>
      <w:tr w:rsidR="00B82DF9" w:rsidRPr="00CC4257" w14:paraId="29C96120" w14:textId="77777777" w:rsidTr="006E5174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14:paraId="44B6ECC0" w14:textId="2EDF8856" w:rsidR="00B82DF9" w:rsidRPr="00CC4257" w:rsidRDefault="005C7BA7" w:rsidP="005C7BA7">
            <w:r w:rsidRPr="005C7BA7">
              <w:rPr>
                <w:sz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A554EC" w14:textId="4DBC2413" w:rsidR="00B82DF9" w:rsidRPr="00CC4257" w:rsidRDefault="00B22178" w:rsidP="00651D60">
            <w:r>
              <w:t>Обработка поверхностей заготовок</w:t>
            </w:r>
            <w:r w:rsidR="00351A3E" w:rsidRPr="00CC4257">
              <w:t xml:space="preserve"> деталей средней сложности с точностью размеров </w:t>
            </w:r>
            <w:r w:rsidR="001915D7"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="00351A3E" w:rsidRPr="00CC4257">
              <w:t xml:space="preserve"> квалитета </w:t>
            </w:r>
            <w:r w:rsidR="00236756">
              <w:t>на протяжных и прошивных станках</w:t>
            </w:r>
          </w:p>
        </w:tc>
        <w:tc>
          <w:tcPr>
            <w:tcW w:w="2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B7AD0A" w14:textId="5419F1F8" w:rsidR="00B82DF9" w:rsidRPr="00CC4257" w:rsidRDefault="005C7BA7" w:rsidP="005C7BA7">
            <w:pPr>
              <w:jc w:val="center"/>
            </w:pPr>
            <w:r w:rsidRPr="005C7BA7">
              <w:rPr>
                <w:sz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76212A" w14:textId="5548F8DB" w:rsidR="00B82DF9" w:rsidRPr="00CC4257" w:rsidRDefault="00541B67" w:rsidP="006E5174">
            <w:pPr>
              <w:jc w:val="center"/>
            </w:pPr>
            <w:r>
              <w:rPr>
                <w:lang w:val="en-US"/>
              </w:rPr>
              <w:t>B</w:t>
            </w:r>
            <w:r w:rsidR="00B82DF9" w:rsidRPr="00CC4257">
              <w:t>/01.</w:t>
            </w:r>
            <w:r w:rsidR="001D1595" w:rsidRPr="00CC4257"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CE31B82" w14:textId="1DF63C55" w:rsidR="00B82DF9" w:rsidRPr="00CC4257" w:rsidRDefault="005C7BA7" w:rsidP="005C7BA7">
            <w:pPr>
              <w:jc w:val="center"/>
              <w:rPr>
                <w:vertAlign w:val="superscript"/>
              </w:rPr>
            </w:pPr>
            <w:r w:rsidRPr="005C7BA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A2F622" w14:textId="77777777" w:rsidR="00B82DF9" w:rsidRPr="00CC4257" w:rsidRDefault="001D1595" w:rsidP="00771A79">
            <w:pPr>
              <w:jc w:val="center"/>
            </w:pPr>
            <w:r w:rsidRPr="00CC4257">
              <w:t>3</w:t>
            </w:r>
          </w:p>
        </w:tc>
      </w:tr>
    </w:tbl>
    <w:p w14:paraId="632F382A" w14:textId="77777777" w:rsidR="00B82DF9" w:rsidRPr="00CC4257" w:rsidRDefault="00B82DF9" w:rsidP="00651D60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82DF9" w:rsidRPr="00CC4257" w14:paraId="133D873C" w14:textId="77777777" w:rsidTr="005C7BA7">
        <w:trPr>
          <w:trHeight w:val="20"/>
        </w:trPr>
        <w:tc>
          <w:tcPr>
            <w:tcW w:w="1110" w:type="pct"/>
            <w:vMerge w:val="restart"/>
          </w:tcPr>
          <w:p w14:paraId="258A9287" w14:textId="77777777" w:rsidR="00B82DF9" w:rsidRPr="00CC4257" w:rsidRDefault="00B82DF9" w:rsidP="00651D60">
            <w:r w:rsidRPr="00CC4257">
              <w:t>Трудовые действия</w:t>
            </w:r>
          </w:p>
        </w:tc>
        <w:tc>
          <w:tcPr>
            <w:tcW w:w="3890" w:type="pct"/>
          </w:tcPr>
          <w:p w14:paraId="502414C4" w14:textId="0EDA611B" w:rsidR="00B82DF9" w:rsidRPr="00CC4257" w:rsidRDefault="00B82DF9" w:rsidP="005C7BA7">
            <w:pPr>
              <w:jc w:val="both"/>
            </w:pPr>
            <w:r w:rsidRPr="00CC4257">
              <w:t xml:space="preserve">Подготовка рабочего места к выполнению </w:t>
            </w:r>
            <w:r w:rsidR="00236756">
              <w:t>технологической операции по обработке на протяжном (прошивном) станке</w:t>
            </w:r>
            <w:r w:rsidR="004C77E1" w:rsidRPr="00CC4257">
              <w:t xml:space="preserve"> </w:t>
            </w:r>
            <w:r w:rsidR="00FB6710">
              <w:t>заготовок деталей средней сложности</w:t>
            </w:r>
            <w:r w:rsidRPr="00CC4257">
              <w:t xml:space="preserve"> с точностью размеров </w:t>
            </w:r>
            <w:r w:rsidR="001915D7"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="001B5EA1" w:rsidRPr="00CC4257">
              <w:t xml:space="preserve"> квалитета</w:t>
            </w:r>
          </w:p>
        </w:tc>
      </w:tr>
      <w:tr w:rsidR="00B82DF9" w:rsidRPr="00CC4257" w14:paraId="14ACE065" w14:textId="77777777" w:rsidTr="005C7BA7">
        <w:trPr>
          <w:trHeight w:val="20"/>
        </w:trPr>
        <w:tc>
          <w:tcPr>
            <w:tcW w:w="1110" w:type="pct"/>
            <w:vMerge/>
          </w:tcPr>
          <w:p w14:paraId="3A79CF15" w14:textId="77777777" w:rsidR="00B82DF9" w:rsidRPr="00CC4257" w:rsidRDefault="00B82DF9" w:rsidP="00651D60"/>
        </w:tc>
        <w:tc>
          <w:tcPr>
            <w:tcW w:w="3890" w:type="pct"/>
          </w:tcPr>
          <w:p w14:paraId="6E0A1AA3" w14:textId="2E6F3022" w:rsidR="00B82DF9" w:rsidRPr="00CC4257" w:rsidRDefault="00FB6710" w:rsidP="005C7BA7">
            <w:pPr>
              <w:jc w:val="both"/>
            </w:pPr>
            <w:r>
              <w:t>Подготовка к эксплуатации вспомогательных</w:t>
            </w:r>
            <w:r w:rsidR="00733828" w:rsidRPr="00CC4257">
              <w:t xml:space="preserve">, контрольно-измерительных </w:t>
            </w:r>
            <w:r w:rsidR="00236756">
              <w:t>инструментов для обработки на протяжном (прошивном) станке</w:t>
            </w:r>
            <w:r w:rsidR="003F70C8" w:rsidRPr="00CC4257">
              <w:t xml:space="preserve"> </w:t>
            </w:r>
            <w:r>
              <w:t>заготовок деталей средней сложности</w:t>
            </w:r>
            <w:r w:rsidR="003F70C8" w:rsidRPr="00CC4257">
              <w:t xml:space="preserve"> с точностью размеров </w:t>
            </w:r>
            <w:r w:rsidR="001915D7"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="003F70C8" w:rsidRPr="00CC4257">
              <w:t xml:space="preserve"> квалитета</w:t>
            </w:r>
          </w:p>
        </w:tc>
      </w:tr>
      <w:tr w:rsidR="00D005C6" w:rsidRPr="00CC4257" w14:paraId="202A4354" w14:textId="77777777" w:rsidTr="005C7BA7">
        <w:trPr>
          <w:trHeight w:val="20"/>
        </w:trPr>
        <w:tc>
          <w:tcPr>
            <w:tcW w:w="1110" w:type="pct"/>
            <w:vMerge/>
          </w:tcPr>
          <w:p w14:paraId="47293BDD" w14:textId="77777777" w:rsidR="00D005C6" w:rsidRPr="00CC4257" w:rsidRDefault="00D005C6" w:rsidP="00651D60"/>
        </w:tc>
        <w:tc>
          <w:tcPr>
            <w:tcW w:w="3890" w:type="pct"/>
          </w:tcPr>
          <w:p w14:paraId="13EA5778" w14:textId="73F75DDA" w:rsidR="00D005C6" w:rsidRPr="00CC4257" w:rsidRDefault="00FB3467" w:rsidP="005C7BA7">
            <w:pPr>
              <w:jc w:val="both"/>
            </w:pPr>
            <w:r>
              <w:t>Установка протяжки (прошивки) на протяжной (прошивной) станок</w:t>
            </w:r>
            <w:r w:rsidR="003F70C8" w:rsidRPr="00CC4257">
              <w:t xml:space="preserve"> для обработки </w:t>
            </w:r>
            <w:r w:rsidR="00FB6710">
              <w:t>заготовок деталей средней сложности</w:t>
            </w:r>
            <w:r w:rsidR="003F70C8" w:rsidRPr="00CC4257">
              <w:t xml:space="preserve"> с точностью размеров </w:t>
            </w:r>
            <w:r w:rsidR="001915D7"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="003F70C8" w:rsidRPr="00CC4257">
              <w:t xml:space="preserve"> квалитета</w:t>
            </w:r>
          </w:p>
        </w:tc>
      </w:tr>
      <w:tr w:rsidR="00B82DF9" w:rsidRPr="00CC4257" w14:paraId="3CE08BB4" w14:textId="77777777" w:rsidTr="005C7BA7">
        <w:trPr>
          <w:trHeight w:val="20"/>
        </w:trPr>
        <w:tc>
          <w:tcPr>
            <w:tcW w:w="1110" w:type="pct"/>
            <w:vMerge/>
          </w:tcPr>
          <w:p w14:paraId="1065B1DA" w14:textId="77777777" w:rsidR="00B82DF9" w:rsidRPr="00CC4257" w:rsidRDefault="00B82DF9" w:rsidP="00651D60"/>
        </w:tc>
        <w:tc>
          <w:tcPr>
            <w:tcW w:w="3890" w:type="pct"/>
          </w:tcPr>
          <w:p w14:paraId="2864C4D9" w14:textId="516C4502" w:rsidR="00B82DF9" w:rsidRPr="00CC4257" w:rsidRDefault="00B82DF9" w:rsidP="005C7BA7">
            <w:pPr>
              <w:jc w:val="both"/>
            </w:pPr>
            <w:r w:rsidRPr="00CC4257">
              <w:t xml:space="preserve">Подготовка к эксплуатации универсальных </w:t>
            </w:r>
            <w:r w:rsidR="00881809" w:rsidRPr="00CC4257">
              <w:t xml:space="preserve">и специальных </w:t>
            </w:r>
            <w:r w:rsidRPr="00CC4257">
              <w:t xml:space="preserve">приспособлений </w:t>
            </w:r>
            <w:r w:rsidR="00FB3467">
              <w:t>для протяжного (прошивного) станка для</w:t>
            </w:r>
            <w:r w:rsidR="003F70C8" w:rsidRPr="00CC4257">
              <w:t xml:space="preserve"> обработки </w:t>
            </w:r>
            <w:r w:rsidR="00FB6710">
              <w:t>заготовок деталей средней сложности</w:t>
            </w:r>
            <w:r w:rsidR="003F70C8" w:rsidRPr="00CC4257">
              <w:t xml:space="preserve"> с точностью размеров </w:t>
            </w:r>
            <w:r w:rsidR="001915D7"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="003F70C8" w:rsidRPr="00CC4257">
              <w:t xml:space="preserve"> квалитета</w:t>
            </w:r>
          </w:p>
        </w:tc>
      </w:tr>
      <w:tr w:rsidR="00B82DF9" w:rsidRPr="00CC4257" w14:paraId="3A31561A" w14:textId="77777777" w:rsidTr="005C7BA7">
        <w:trPr>
          <w:trHeight w:val="20"/>
        </w:trPr>
        <w:tc>
          <w:tcPr>
            <w:tcW w:w="1110" w:type="pct"/>
            <w:vMerge/>
          </w:tcPr>
          <w:p w14:paraId="0D5C4E30" w14:textId="77777777" w:rsidR="00B82DF9" w:rsidRPr="00CC4257" w:rsidRDefault="00B82DF9" w:rsidP="00651D60"/>
        </w:tc>
        <w:tc>
          <w:tcPr>
            <w:tcW w:w="3890" w:type="pct"/>
          </w:tcPr>
          <w:p w14:paraId="29303A17" w14:textId="3C63719F" w:rsidR="00B82DF9" w:rsidRPr="00CC4257" w:rsidRDefault="00B82DF9" w:rsidP="005C7BA7">
            <w:pPr>
              <w:jc w:val="both"/>
            </w:pPr>
            <w:r w:rsidRPr="00CC4257">
              <w:t>Установка универсальных</w:t>
            </w:r>
            <w:r w:rsidR="00881809" w:rsidRPr="00CC4257">
              <w:t xml:space="preserve"> и специальных</w:t>
            </w:r>
            <w:r w:rsidRPr="00CC4257">
              <w:t xml:space="preserve"> приспособлений </w:t>
            </w:r>
            <w:r w:rsidR="007373AF">
              <w:t>на протяжной (прошивной) станок</w:t>
            </w:r>
            <w:r w:rsidR="003F70C8" w:rsidRPr="00CC4257">
              <w:t xml:space="preserve"> для обработки </w:t>
            </w:r>
            <w:r w:rsidR="00FB6710">
              <w:t>заготовок деталей средней сложности</w:t>
            </w:r>
            <w:r w:rsidR="003F70C8" w:rsidRPr="00CC4257">
              <w:t xml:space="preserve"> с точностью размеров </w:t>
            </w:r>
            <w:r w:rsidR="001915D7"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="003F70C8" w:rsidRPr="00CC4257">
              <w:t xml:space="preserve"> квалитета</w:t>
            </w:r>
          </w:p>
        </w:tc>
      </w:tr>
      <w:tr w:rsidR="00B82DF9" w:rsidRPr="00CC4257" w14:paraId="21BF4CAE" w14:textId="77777777" w:rsidTr="005C7BA7">
        <w:trPr>
          <w:trHeight w:val="20"/>
        </w:trPr>
        <w:tc>
          <w:tcPr>
            <w:tcW w:w="1110" w:type="pct"/>
            <w:vMerge/>
          </w:tcPr>
          <w:p w14:paraId="11C103CE" w14:textId="77777777" w:rsidR="00B82DF9" w:rsidRPr="00CC4257" w:rsidRDefault="00B82DF9" w:rsidP="00651D60"/>
        </w:tc>
        <w:tc>
          <w:tcPr>
            <w:tcW w:w="3890" w:type="pct"/>
          </w:tcPr>
          <w:p w14:paraId="34BBBFF1" w14:textId="5601B86C" w:rsidR="00B82DF9" w:rsidRPr="00CC4257" w:rsidRDefault="00B82DF9" w:rsidP="005C7BA7">
            <w:pPr>
              <w:jc w:val="both"/>
            </w:pPr>
            <w:r w:rsidRPr="00CC4257">
              <w:t xml:space="preserve">Установка </w:t>
            </w:r>
            <w:r w:rsidR="00FB6710">
              <w:t>заготовок деталей средней сложности</w:t>
            </w:r>
            <w:r w:rsidRPr="00CC4257">
              <w:t xml:space="preserve"> в приспособление или </w:t>
            </w:r>
            <w:r w:rsidR="007373AF">
              <w:t>на протяжной (прошивной) станок</w:t>
            </w:r>
          </w:p>
        </w:tc>
      </w:tr>
      <w:tr w:rsidR="00B82DF9" w:rsidRPr="00CC4257" w14:paraId="1B12BFC0" w14:textId="77777777" w:rsidTr="005C7BA7">
        <w:trPr>
          <w:trHeight w:val="20"/>
        </w:trPr>
        <w:tc>
          <w:tcPr>
            <w:tcW w:w="1110" w:type="pct"/>
            <w:vMerge/>
          </w:tcPr>
          <w:p w14:paraId="4C7161D0" w14:textId="77777777" w:rsidR="00B82DF9" w:rsidRPr="00CC4257" w:rsidRDefault="00B82DF9" w:rsidP="00651D60"/>
        </w:tc>
        <w:tc>
          <w:tcPr>
            <w:tcW w:w="3890" w:type="pct"/>
          </w:tcPr>
          <w:p w14:paraId="34C23FB5" w14:textId="0C4F3B80" w:rsidR="00B82DF9" w:rsidRPr="00CC4257" w:rsidRDefault="007373AF" w:rsidP="005C7BA7">
            <w:pPr>
              <w:jc w:val="both"/>
            </w:pPr>
            <w:r>
              <w:t>Настройка и наладка протяжного (прошивного) станка</w:t>
            </w:r>
            <w:r w:rsidR="004672DC" w:rsidRPr="00CC4257">
              <w:t xml:space="preserve"> для</w:t>
            </w:r>
            <w:r w:rsidR="00B82DF9" w:rsidRPr="00CC4257">
              <w:t xml:space="preserve"> обработки поверхностей </w:t>
            </w:r>
            <w:r w:rsidR="00FB6710">
              <w:t>заготовок деталей средней сложности</w:t>
            </w:r>
            <w:r w:rsidR="00B82DF9" w:rsidRPr="00CC4257">
              <w:t xml:space="preserve"> с точностью размеров </w:t>
            </w:r>
            <w:r w:rsidR="001915D7"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="001B5EA1" w:rsidRPr="00CC4257">
              <w:t xml:space="preserve"> квалитета</w:t>
            </w:r>
          </w:p>
        </w:tc>
      </w:tr>
      <w:tr w:rsidR="00F55E6C" w:rsidRPr="00CC4257" w14:paraId="1565AC82" w14:textId="77777777" w:rsidTr="005C7BA7">
        <w:trPr>
          <w:trHeight w:val="20"/>
        </w:trPr>
        <w:tc>
          <w:tcPr>
            <w:tcW w:w="1110" w:type="pct"/>
            <w:vMerge/>
          </w:tcPr>
          <w:p w14:paraId="3952D6AF" w14:textId="77777777" w:rsidR="00F55E6C" w:rsidRPr="00CC4257" w:rsidRDefault="00F55E6C" w:rsidP="00651D60"/>
        </w:tc>
        <w:tc>
          <w:tcPr>
            <w:tcW w:w="3890" w:type="pct"/>
          </w:tcPr>
          <w:p w14:paraId="3A02B850" w14:textId="5E63B3B7" w:rsidR="00F55E6C" w:rsidRPr="00CC4257" w:rsidRDefault="00E9156D" w:rsidP="005C7BA7">
            <w:pPr>
              <w:jc w:val="both"/>
            </w:pPr>
            <w:r>
              <w:t>Установка режима резания</w:t>
            </w:r>
            <w:r w:rsidR="00F55E6C" w:rsidRPr="00CC4257">
              <w:t xml:space="preserve"> при обработке </w:t>
            </w:r>
            <w:r w:rsidR="00FB6710">
              <w:t>заготовок деталей средней сложности</w:t>
            </w:r>
            <w:r w:rsidR="002463F5">
              <w:t xml:space="preserve"> </w:t>
            </w:r>
            <w:r w:rsidR="00E46970">
              <w:t>на протяжном (прошивном) станке</w:t>
            </w:r>
          </w:p>
        </w:tc>
      </w:tr>
      <w:tr w:rsidR="00D770AE" w:rsidRPr="00CC4257" w14:paraId="5A42D4E9" w14:textId="77777777" w:rsidTr="005C7BA7">
        <w:trPr>
          <w:trHeight w:val="20"/>
        </w:trPr>
        <w:tc>
          <w:tcPr>
            <w:tcW w:w="1110" w:type="pct"/>
            <w:vMerge/>
          </w:tcPr>
          <w:p w14:paraId="39C6A4FB" w14:textId="77777777" w:rsidR="00D770AE" w:rsidRPr="00CC4257" w:rsidRDefault="00D770AE" w:rsidP="00651D60"/>
        </w:tc>
        <w:tc>
          <w:tcPr>
            <w:tcW w:w="3890" w:type="pct"/>
          </w:tcPr>
          <w:p w14:paraId="14B40C26" w14:textId="6027CA86" w:rsidR="00D770AE" w:rsidRDefault="00D770AE" w:rsidP="005C7BA7">
            <w:pPr>
              <w:jc w:val="both"/>
            </w:pPr>
            <w:r>
              <w:t>Протягивание (прошивание)</w:t>
            </w:r>
            <w:r w:rsidR="002463F5">
              <w:t xml:space="preserve"> </w:t>
            </w:r>
            <w:r>
              <w:t>внутренних</w:t>
            </w:r>
            <w:r w:rsidRPr="000776A5">
              <w:t xml:space="preserve"> поверхностей</w:t>
            </w:r>
            <w:r w:rsidR="002463F5">
              <w:t xml:space="preserve"> </w:t>
            </w:r>
            <w:r w:rsidRPr="000776A5">
              <w:t xml:space="preserve">с точностью размеров </w:t>
            </w:r>
            <w:r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="002463F5" w:rsidRPr="00CC4257">
              <w:t xml:space="preserve"> квалитета</w:t>
            </w:r>
            <w:r w:rsidR="002463F5" w:rsidRPr="00414623">
              <w:t xml:space="preserve"> </w:t>
            </w:r>
            <w:r w:rsidRPr="00414623">
              <w:t>в</w:t>
            </w:r>
            <w:r>
              <w:t xml:space="preserve"> </w:t>
            </w:r>
            <w:r w:rsidRPr="000776A5">
              <w:t>заготов</w:t>
            </w:r>
            <w:r>
              <w:t>к</w:t>
            </w:r>
            <w:r w:rsidR="00193F85">
              <w:t>ах</w:t>
            </w:r>
            <w:r w:rsidRPr="000776A5">
              <w:t xml:space="preserve"> детал</w:t>
            </w:r>
            <w:r w:rsidR="00193F85">
              <w:t>ей</w:t>
            </w:r>
            <w:r w:rsidR="00416694">
              <w:t xml:space="preserve"> </w:t>
            </w:r>
            <w:r w:rsidR="002463F5" w:rsidRPr="00CC4257">
              <w:t>средней сложности</w:t>
            </w:r>
          </w:p>
        </w:tc>
      </w:tr>
      <w:tr w:rsidR="00D770AE" w:rsidRPr="00CC4257" w14:paraId="32B7FDE4" w14:textId="77777777" w:rsidTr="005C7BA7">
        <w:trPr>
          <w:trHeight w:val="20"/>
        </w:trPr>
        <w:tc>
          <w:tcPr>
            <w:tcW w:w="1110" w:type="pct"/>
            <w:vMerge/>
          </w:tcPr>
          <w:p w14:paraId="4EED5721" w14:textId="77777777" w:rsidR="00D770AE" w:rsidRPr="00CC4257" w:rsidRDefault="00D770AE" w:rsidP="00651D60"/>
        </w:tc>
        <w:tc>
          <w:tcPr>
            <w:tcW w:w="3890" w:type="pct"/>
          </w:tcPr>
          <w:p w14:paraId="02347D4F" w14:textId="7103F661" w:rsidR="00D770AE" w:rsidRDefault="00D770AE" w:rsidP="005C7BA7">
            <w:pPr>
              <w:jc w:val="both"/>
            </w:pPr>
            <w:r>
              <w:t>Протягивание наружных</w:t>
            </w:r>
            <w:r w:rsidRPr="000776A5">
              <w:t xml:space="preserve"> поверхностей</w:t>
            </w:r>
            <w:r w:rsidR="002463F5">
              <w:t xml:space="preserve"> </w:t>
            </w:r>
            <w:r w:rsidRPr="000776A5">
              <w:t>с точностью размеров</w:t>
            </w:r>
            <w:r w:rsidR="00416694">
              <w:t xml:space="preserve"> </w:t>
            </w:r>
            <w:r w:rsidR="009C7003"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="009C7003" w:rsidRPr="00CC4257">
              <w:t xml:space="preserve"> квалитета</w:t>
            </w:r>
            <w:r w:rsidR="009C7003" w:rsidRPr="00414623">
              <w:t xml:space="preserve"> в</w:t>
            </w:r>
            <w:r w:rsidR="00193F85">
              <w:t xml:space="preserve"> </w:t>
            </w:r>
            <w:r w:rsidR="00193F85" w:rsidRPr="000776A5">
              <w:t>заготов</w:t>
            </w:r>
            <w:r w:rsidR="00193F85">
              <w:t>ках</w:t>
            </w:r>
            <w:r w:rsidR="00193F85" w:rsidRPr="000776A5">
              <w:t xml:space="preserve"> детал</w:t>
            </w:r>
            <w:r w:rsidR="00193F85">
              <w:t xml:space="preserve">ей </w:t>
            </w:r>
            <w:r w:rsidR="009C7003" w:rsidRPr="00CC4257">
              <w:t>средней сложности</w:t>
            </w:r>
          </w:p>
        </w:tc>
      </w:tr>
      <w:tr w:rsidR="00D770AE" w:rsidRPr="00CC4257" w14:paraId="0AD84A31" w14:textId="77777777" w:rsidTr="005C7BA7">
        <w:trPr>
          <w:trHeight w:val="20"/>
        </w:trPr>
        <w:tc>
          <w:tcPr>
            <w:tcW w:w="1110" w:type="pct"/>
            <w:vMerge/>
          </w:tcPr>
          <w:p w14:paraId="2AA244E8" w14:textId="77777777" w:rsidR="00D770AE" w:rsidRPr="00CC4257" w:rsidRDefault="00D770AE" w:rsidP="00651D60"/>
        </w:tc>
        <w:tc>
          <w:tcPr>
            <w:tcW w:w="3890" w:type="pct"/>
          </w:tcPr>
          <w:p w14:paraId="2E3A3A38" w14:textId="3B90BE6C" w:rsidR="00D770AE" w:rsidRPr="00CC4257" w:rsidRDefault="00D770AE" w:rsidP="005C7BA7">
            <w:pPr>
              <w:jc w:val="both"/>
            </w:pPr>
            <w:proofErr w:type="spellStart"/>
            <w:r>
              <w:t>Поднастройка</w:t>
            </w:r>
            <w:proofErr w:type="spellEnd"/>
            <w:r>
              <w:t xml:space="preserve"> протяжного (прошивного) станка </w:t>
            </w:r>
            <w:r w:rsidRPr="00CC4257">
              <w:t xml:space="preserve">в процессе обработки </w:t>
            </w:r>
            <w:r>
              <w:t>заготовок деталей средней сложности</w:t>
            </w:r>
            <w:r w:rsidRPr="00CC4257">
              <w:t xml:space="preserve"> с точностью размеров </w:t>
            </w:r>
            <w:r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Pr="00CC4257">
              <w:t xml:space="preserve"> квалитета</w:t>
            </w:r>
          </w:p>
        </w:tc>
      </w:tr>
      <w:tr w:rsidR="00D770AE" w:rsidRPr="00CC4257" w14:paraId="4DEF744C" w14:textId="77777777" w:rsidTr="005C7BA7">
        <w:trPr>
          <w:trHeight w:val="20"/>
        </w:trPr>
        <w:tc>
          <w:tcPr>
            <w:tcW w:w="1110" w:type="pct"/>
            <w:vMerge/>
          </w:tcPr>
          <w:p w14:paraId="26A2F718" w14:textId="77777777" w:rsidR="00D770AE" w:rsidRPr="00CC4257" w:rsidRDefault="00D770AE" w:rsidP="00651D60"/>
        </w:tc>
        <w:tc>
          <w:tcPr>
            <w:tcW w:w="3890" w:type="pct"/>
          </w:tcPr>
          <w:p w14:paraId="54EE1D86" w14:textId="686C962A" w:rsidR="00D770AE" w:rsidRPr="00CC4257" w:rsidRDefault="00D770AE" w:rsidP="005C7BA7">
            <w:pPr>
              <w:jc w:val="both"/>
            </w:pPr>
            <w:r>
              <w:t>Поддержание технического состояния протяжного (прошивного) станка</w:t>
            </w:r>
            <w:r w:rsidRPr="00CC4257">
              <w:t xml:space="preserve"> и технологической оснастки (приспособлений, измерительных и вспомогательных инструментов) в процессе обработки </w:t>
            </w:r>
            <w:r>
              <w:t>заготовок деталей средней сложности</w:t>
            </w:r>
          </w:p>
        </w:tc>
      </w:tr>
      <w:tr w:rsidR="00D770AE" w:rsidRPr="00CC4257" w14:paraId="220800A1" w14:textId="77777777" w:rsidTr="005C7BA7">
        <w:trPr>
          <w:trHeight w:val="20"/>
        </w:trPr>
        <w:tc>
          <w:tcPr>
            <w:tcW w:w="1110" w:type="pct"/>
            <w:vMerge/>
          </w:tcPr>
          <w:p w14:paraId="764D608C" w14:textId="77777777" w:rsidR="00D770AE" w:rsidRPr="00CC4257" w:rsidRDefault="00D770AE" w:rsidP="00651D60"/>
        </w:tc>
        <w:tc>
          <w:tcPr>
            <w:tcW w:w="3890" w:type="pct"/>
          </w:tcPr>
          <w:p w14:paraId="117DCC01" w14:textId="5AD06443" w:rsidR="00D770AE" w:rsidRPr="00CC4257" w:rsidRDefault="00D770AE" w:rsidP="005C7BA7">
            <w:pPr>
              <w:jc w:val="both"/>
            </w:pPr>
            <w:r w:rsidRPr="00CC4257">
              <w:t xml:space="preserve">Проведение регламентных работ по </w:t>
            </w:r>
            <w:r>
              <w:t>техническому обслуживанию протяжного (прошивного) станка</w:t>
            </w:r>
            <w:r w:rsidRPr="00CC4257">
              <w:t xml:space="preserve"> в процессе обработки </w:t>
            </w:r>
            <w:r>
              <w:t>заготовок деталей средней сложности</w:t>
            </w:r>
          </w:p>
        </w:tc>
      </w:tr>
      <w:tr w:rsidR="00D770AE" w:rsidRPr="00CC4257" w14:paraId="47871DFF" w14:textId="77777777" w:rsidTr="005C7BA7">
        <w:trPr>
          <w:trHeight w:val="20"/>
        </w:trPr>
        <w:tc>
          <w:tcPr>
            <w:tcW w:w="1110" w:type="pct"/>
            <w:vMerge w:val="restart"/>
          </w:tcPr>
          <w:p w14:paraId="280CF828" w14:textId="77777777" w:rsidR="00D770AE" w:rsidRPr="00CC4257" w:rsidRDefault="00D770AE" w:rsidP="00651D60">
            <w:r w:rsidRPr="00CC4257">
              <w:t>Необходимые умения</w:t>
            </w:r>
          </w:p>
        </w:tc>
        <w:tc>
          <w:tcPr>
            <w:tcW w:w="3890" w:type="pct"/>
          </w:tcPr>
          <w:p w14:paraId="1498DDF1" w14:textId="341FB003" w:rsidR="00D770AE" w:rsidRPr="00CC4257" w:rsidRDefault="00D770AE" w:rsidP="005C7BA7">
            <w:pPr>
              <w:jc w:val="both"/>
            </w:pPr>
            <w:r>
              <w:t>Проверять исправность и работоспособность протяжных (прошивных) станков</w:t>
            </w:r>
          </w:p>
        </w:tc>
      </w:tr>
      <w:tr w:rsidR="00D770AE" w:rsidRPr="00CC4257" w14:paraId="3EB7D07C" w14:textId="77777777" w:rsidTr="005C7BA7">
        <w:trPr>
          <w:trHeight w:val="20"/>
        </w:trPr>
        <w:tc>
          <w:tcPr>
            <w:tcW w:w="1110" w:type="pct"/>
            <w:vMerge/>
          </w:tcPr>
          <w:p w14:paraId="2596A95D" w14:textId="77777777" w:rsidR="00D770AE" w:rsidRPr="00CC4257" w:rsidRDefault="00D770AE" w:rsidP="00651D60"/>
        </w:tc>
        <w:tc>
          <w:tcPr>
            <w:tcW w:w="3890" w:type="pct"/>
          </w:tcPr>
          <w:p w14:paraId="1FEC1394" w14:textId="1353585C" w:rsidR="00D770AE" w:rsidRPr="00CC4257" w:rsidRDefault="00D770AE" w:rsidP="005C7BA7">
            <w:pPr>
              <w:jc w:val="both"/>
            </w:pPr>
            <w:r>
              <w:t>Читать и анализировать конструкторскую</w:t>
            </w:r>
            <w:r w:rsidRPr="00CC4257">
              <w:t xml:space="preserve"> и технологическую документацию на </w:t>
            </w:r>
            <w:r w:rsidR="00193F85">
              <w:t>детали средней</w:t>
            </w:r>
            <w:r w:rsidRPr="00CC4257">
              <w:t xml:space="preserve"> сложности</w:t>
            </w:r>
          </w:p>
        </w:tc>
      </w:tr>
      <w:tr w:rsidR="00D770AE" w:rsidRPr="00CC4257" w14:paraId="02190B1F" w14:textId="77777777" w:rsidTr="005C7BA7">
        <w:trPr>
          <w:trHeight w:val="20"/>
        </w:trPr>
        <w:tc>
          <w:tcPr>
            <w:tcW w:w="1110" w:type="pct"/>
            <w:vMerge/>
          </w:tcPr>
          <w:p w14:paraId="2CC5F5F9" w14:textId="77777777" w:rsidR="00D770AE" w:rsidRPr="00CC4257" w:rsidRDefault="00D770AE" w:rsidP="00651D60"/>
        </w:tc>
        <w:tc>
          <w:tcPr>
            <w:tcW w:w="3890" w:type="pct"/>
          </w:tcPr>
          <w:p w14:paraId="417A0B87" w14:textId="77777777" w:rsidR="00D770AE" w:rsidRPr="00CC4257" w:rsidRDefault="00D770AE" w:rsidP="005C7BA7">
            <w:pPr>
              <w:jc w:val="both"/>
            </w:pPr>
            <w:r w:rsidRPr="00CC4257">
              <w:t>Выбирать в соответствии с технологической документацией, подготавливать к работе режущие, вспомогательные и контрольно-измерительные инструменты</w:t>
            </w:r>
          </w:p>
        </w:tc>
      </w:tr>
      <w:tr w:rsidR="00D770AE" w:rsidRPr="00CC4257" w14:paraId="71989E4A" w14:textId="77777777" w:rsidTr="005C7BA7">
        <w:trPr>
          <w:trHeight w:val="20"/>
        </w:trPr>
        <w:tc>
          <w:tcPr>
            <w:tcW w:w="1110" w:type="pct"/>
            <w:vMerge/>
          </w:tcPr>
          <w:p w14:paraId="15CC45E8" w14:textId="77777777" w:rsidR="00D770AE" w:rsidRPr="00CC4257" w:rsidRDefault="00D770AE" w:rsidP="00651D60"/>
        </w:tc>
        <w:tc>
          <w:tcPr>
            <w:tcW w:w="3890" w:type="pct"/>
          </w:tcPr>
          <w:p w14:paraId="58A29E1D" w14:textId="3CA5FFE0" w:rsidR="00D770AE" w:rsidRPr="00CC4257" w:rsidRDefault="00D770AE" w:rsidP="005C7BA7">
            <w:pPr>
              <w:jc w:val="both"/>
            </w:pPr>
            <w:r w:rsidRPr="00CC4257">
              <w:t xml:space="preserve">Контролировать геометрические параметры, определять качество заточки </w:t>
            </w:r>
            <w:r>
              <w:t>протяжек (прошивок)</w:t>
            </w:r>
          </w:p>
        </w:tc>
      </w:tr>
      <w:tr w:rsidR="00D770AE" w:rsidRPr="00CC4257" w14:paraId="60E2D55D" w14:textId="77777777" w:rsidTr="005C7BA7">
        <w:trPr>
          <w:trHeight w:val="20"/>
        </w:trPr>
        <w:tc>
          <w:tcPr>
            <w:tcW w:w="1110" w:type="pct"/>
            <w:vMerge/>
          </w:tcPr>
          <w:p w14:paraId="06FD8255" w14:textId="77777777" w:rsidR="00D770AE" w:rsidRPr="00CC4257" w:rsidRDefault="00D770AE" w:rsidP="00651D60"/>
        </w:tc>
        <w:tc>
          <w:tcPr>
            <w:tcW w:w="3890" w:type="pct"/>
          </w:tcPr>
          <w:p w14:paraId="467DBDB0" w14:textId="2E0C56BF" w:rsidR="00D770AE" w:rsidRPr="00CC4257" w:rsidRDefault="00D770AE" w:rsidP="005C7BA7">
            <w:pPr>
              <w:jc w:val="both"/>
            </w:pPr>
            <w:r>
              <w:t>Устанавливать вспомогательные инструменты и протяжки (прошивки) на протяжные (прошивные) станки</w:t>
            </w:r>
          </w:p>
        </w:tc>
      </w:tr>
      <w:tr w:rsidR="00D770AE" w:rsidRPr="00CC4257" w14:paraId="6B700D57" w14:textId="77777777" w:rsidTr="005C7BA7">
        <w:trPr>
          <w:trHeight w:val="20"/>
        </w:trPr>
        <w:tc>
          <w:tcPr>
            <w:tcW w:w="1110" w:type="pct"/>
            <w:vMerge/>
          </w:tcPr>
          <w:p w14:paraId="7920351C" w14:textId="77777777" w:rsidR="00D770AE" w:rsidRPr="00CC4257" w:rsidRDefault="00D770AE" w:rsidP="00651D60"/>
        </w:tc>
        <w:tc>
          <w:tcPr>
            <w:tcW w:w="3890" w:type="pct"/>
          </w:tcPr>
          <w:p w14:paraId="63A27BB0" w14:textId="3E7ED6F2" w:rsidR="00D770AE" w:rsidRPr="00CC4257" w:rsidRDefault="00D770AE" w:rsidP="005C7BA7">
            <w:pPr>
              <w:jc w:val="both"/>
            </w:pPr>
            <w:r w:rsidRPr="00CC4257">
              <w:t xml:space="preserve">Выбирать в соответствии с технологической документацией, подготавливать к работе, устанавливать универсальные и специальные </w:t>
            </w:r>
            <w:r>
              <w:t>приспособления на протяжной (прошивной) станок</w:t>
            </w:r>
          </w:p>
        </w:tc>
      </w:tr>
      <w:tr w:rsidR="00D770AE" w:rsidRPr="00CC4257" w14:paraId="56BBE22D" w14:textId="77777777" w:rsidTr="005C7BA7">
        <w:trPr>
          <w:trHeight w:val="20"/>
        </w:trPr>
        <w:tc>
          <w:tcPr>
            <w:tcW w:w="1110" w:type="pct"/>
            <w:vMerge/>
          </w:tcPr>
          <w:p w14:paraId="44BCACDB" w14:textId="77777777" w:rsidR="00D770AE" w:rsidRPr="00CC4257" w:rsidRDefault="00D770AE" w:rsidP="00651D60"/>
        </w:tc>
        <w:tc>
          <w:tcPr>
            <w:tcW w:w="3890" w:type="pct"/>
          </w:tcPr>
          <w:p w14:paraId="154016EB" w14:textId="68C0C69D" w:rsidR="00D770AE" w:rsidRPr="00CC4257" w:rsidRDefault="00D770AE" w:rsidP="005C7BA7">
            <w:pPr>
              <w:jc w:val="both"/>
            </w:pPr>
            <w:r w:rsidRPr="00CC4257">
              <w:t xml:space="preserve">Базировать, выверять и закреплять заготовки деталей средней сложности </w:t>
            </w:r>
            <w:r>
              <w:t>в приспособлении на протяжных (прошивных) станках</w:t>
            </w:r>
          </w:p>
        </w:tc>
      </w:tr>
      <w:tr w:rsidR="00D770AE" w:rsidRPr="00CC4257" w14:paraId="47156DCB" w14:textId="77777777" w:rsidTr="005C7BA7">
        <w:trPr>
          <w:trHeight w:val="20"/>
        </w:trPr>
        <w:tc>
          <w:tcPr>
            <w:tcW w:w="1110" w:type="pct"/>
            <w:vMerge/>
          </w:tcPr>
          <w:p w14:paraId="00E0CA05" w14:textId="77777777" w:rsidR="00D770AE" w:rsidRPr="00CC4257" w:rsidRDefault="00D770AE" w:rsidP="00651D60"/>
        </w:tc>
        <w:tc>
          <w:tcPr>
            <w:tcW w:w="3890" w:type="pct"/>
          </w:tcPr>
          <w:p w14:paraId="4AB2C3FC" w14:textId="109925CF" w:rsidR="00D770AE" w:rsidRPr="00CC4257" w:rsidRDefault="00D770AE" w:rsidP="005C7BA7">
            <w:pPr>
              <w:jc w:val="both"/>
            </w:pPr>
            <w:r>
              <w:t>Устанавливать режим резания при обработке</w:t>
            </w:r>
            <w:r w:rsidRPr="00CC4257">
              <w:t xml:space="preserve"> заготовок деталей средней сложности </w:t>
            </w:r>
            <w:r>
              <w:t>на протяжных и прошивных станках</w:t>
            </w:r>
          </w:p>
        </w:tc>
      </w:tr>
      <w:tr w:rsidR="00D770AE" w:rsidRPr="00CC4257" w14:paraId="53F890F6" w14:textId="77777777" w:rsidTr="005C7BA7">
        <w:trPr>
          <w:trHeight w:val="20"/>
        </w:trPr>
        <w:tc>
          <w:tcPr>
            <w:tcW w:w="1110" w:type="pct"/>
            <w:vMerge/>
          </w:tcPr>
          <w:p w14:paraId="1C21E27C" w14:textId="77777777" w:rsidR="00D770AE" w:rsidRPr="00CC4257" w:rsidRDefault="00D770AE" w:rsidP="00651D60"/>
        </w:tc>
        <w:tc>
          <w:tcPr>
            <w:tcW w:w="3890" w:type="pct"/>
          </w:tcPr>
          <w:p w14:paraId="5AFA6B70" w14:textId="24C95580" w:rsidR="00D770AE" w:rsidRPr="00CC4257" w:rsidRDefault="00D770AE" w:rsidP="005C7BA7">
            <w:pPr>
              <w:jc w:val="both"/>
            </w:pPr>
            <w:r>
              <w:t xml:space="preserve">Производить настройку протяжных (прошивных) станков </w:t>
            </w:r>
            <w:r w:rsidRPr="00CC4257">
              <w:t xml:space="preserve">для обработки поверхностей заготовок с точностью размеров </w:t>
            </w:r>
            <w:r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Pr="00CC4257">
              <w:t xml:space="preserve"> квалитета в соответствии с технологической документацией</w:t>
            </w:r>
          </w:p>
        </w:tc>
      </w:tr>
      <w:tr w:rsidR="00416694" w:rsidRPr="00CC4257" w14:paraId="401D4589" w14:textId="77777777" w:rsidTr="005C7BA7">
        <w:trPr>
          <w:trHeight w:val="20"/>
        </w:trPr>
        <w:tc>
          <w:tcPr>
            <w:tcW w:w="1110" w:type="pct"/>
            <w:vMerge/>
          </w:tcPr>
          <w:p w14:paraId="3C36D058" w14:textId="77777777" w:rsidR="00416694" w:rsidRPr="00CC4257" w:rsidRDefault="00416694" w:rsidP="00651D60"/>
        </w:tc>
        <w:tc>
          <w:tcPr>
            <w:tcW w:w="3890" w:type="pct"/>
          </w:tcPr>
          <w:p w14:paraId="1DE39D7B" w14:textId="26F56976" w:rsidR="00416694" w:rsidRDefault="00416694" w:rsidP="005C7BA7">
            <w:pPr>
              <w:jc w:val="both"/>
            </w:pPr>
            <w:r w:rsidRPr="00C766EB">
              <w:t>Протягивать (прошивать) внутренние поверхности</w:t>
            </w:r>
            <w:r w:rsidR="00193F85">
              <w:t xml:space="preserve"> </w:t>
            </w:r>
            <w:r w:rsidRPr="00C766EB">
              <w:t>с точностью размеров</w:t>
            </w:r>
            <w:r w:rsidR="00193F85">
              <w:t xml:space="preserve"> </w:t>
            </w:r>
            <w:r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Pr="00CC4257">
              <w:t xml:space="preserve"> квалитета </w:t>
            </w:r>
            <w:r>
              <w:t>на протяжных и прошивных станках</w:t>
            </w:r>
          </w:p>
        </w:tc>
      </w:tr>
      <w:tr w:rsidR="00416694" w:rsidRPr="00CC4257" w14:paraId="6F890507" w14:textId="77777777" w:rsidTr="005C7BA7">
        <w:trPr>
          <w:trHeight w:val="20"/>
        </w:trPr>
        <w:tc>
          <w:tcPr>
            <w:tcW w:w="1110" w:type="pct"/>
            <w:vMerge/>
          </w:tcPr>
          <w:p w14:paraId="683062C6" w14:textId="77777777" w:rsidR="00416694" w:rsidRPr="00CC4257" w:rsidRDefault="00416694" w:rsidP="00651D60"/>
        </w:tc>
        <w:tc>
          <w:tcPr>
            <w:tcW w:w="3890" w:type="pct"/>
          </w:tcPr>
          <w:p w14:paraId="234A2C0F" w14:textId="176D83E8" w:rsidR="00416694" w:rsidRDefault="00416694" w:rsidP="005C7BA7">
            <w:pPr>
              <w:jc w:val="both"/>
            </w:pPr>
            <w:r w:rsidRPr="00C766EB">
              <w:t>Протягивать</w:t>
            </w:r>
            <w:r>
              <w:t xml:space="preserve"> наружные</w:t>
            </w:r>
            <w:r w:rsidRPr="00C766EB">
              <w:t xml:space="preserve"> поверхности</w:t>
            </w:r>
            <w:r w:rsidR="00193F85">
              <w:t xml:space="preserve"> </w:t>
            </w:r>
            <w:r w:rsidRPr="00C766EB">
              <w:t>с точностью размеров</w:t>
            </w:r>
            <w:r w:rsidR="00193F85">
              <w:t xml:space="preserve"> </w:t>
            </w:r>
            <w:r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Pr="00CC4257">
              <w:t xml:space="preserve"> квалитета </w:t>
            </w:r>
            <w:r>
              <w:t>на протяжных станках</w:t>
            </w:r>
          </w:p>
        </w:tc>
      </w:tr>
      <w:tr w:rsidR="00416694" w:rsidRPr="00CC4257" w14:paraId="4BDDD455" w14:textId="77777777" w:rsidTr="005C7BA7">
        <w:trPr>
          <w:trHeight w:val="20"/>
        </w:trPr>
        <w:tc>
          <w:tcPr>
            <w:tcW w:w="1110" w:type="pct"/>
            <w:vMerge/>
          </w:tcPr>
          <w:p w14:paraId="7088BE27" w14:textId="77777777" w:rsidR="00416694" w:rsidRPr="00CC4257" w:rsidRDefault="00416694" w:rsidP="00651D60"/>
        </w:tc>
        <w:tc>
          <w:tcPr>
            <w:tcW w:w="3890" w:type="pct"/>
          </w:tcPr>
          <w:p w14:paraId="48F3CBCA" w14:textId="3412F586" w:rsidR="00416694" w:rsidRPr="00CC4257" w:rsidRDefault="00416694" w:rsidP="005C7BA7">
            <w:pPr>
              <w:jc w:val="both"/>
            </w:pPr>
            <w:r>
              <w:t xml:space="preserve">Определять степень износа протяжки (прошивки) и момент </w:t>
            </w:r>
            <w:proofErr w:type="spellStart"/>
            <w:r>
              <w:t>затупления</w:t>
            </w:r>
            <w:proofErr w:type="spellEnd"/>
            <w:r>
              <w:t xml:space="preserve"> по внешним признакам</w:t>
            </w:r>
          </w:p>
        </w:tc>
      </w:tr>
      <w:tr w:rsidR="00416694" w:rsidRPr="00CC4257" w14:paraId="60433FC1" w14:textId="77777777" w:rsidTr="005C7BA7">
        <w:trPr>
          <w:trHeight w:val="20"/>
        </w:trPr>
        <w:tc>
          <w:tcPr>
            <w:tcW w:w="1110" w:type="pct"/>
            <w:vMerge/>
          </w:tcPr>
          <w:p w14:paraId="1421D53C" w14:textId="77777777" w:rsidR="00416694" w:rsidRPr="00CC4257" w:rsidRDefault="00416694" w:rsidP="00651D60"/>
        </w:tc>
        <w:tc>
          <w:tcPr>
            <w:tcW w:w="3890" w:type="pct"/>
          </w:tcPr>
          <w:p w14:paraId="70FE20F5" w14:textId="640360B4" w:rsidR="00416694" w:rsidRPr="00CC4257" w:rsidRDefault="00416694" w:rsidP="005C7BA7">
            <w:pPr>
              <w:jc w:val="both"/>
            </w:pPr>
            <w:r w:rsidRPr="00CC4257">
              <w:t xml:space="preserve">Использовать </w:t>
            </w:r>
            <w:r>
              <w:t>СОЖ</w:t>
            </w:r>
            <w:r w:rsidRPr="00CC4257">
              <w:t xml:space="preserve"> при работе </w:t>
            </w:r>
            <w:r>
              <w:t>на протяжных и прошивных станках</w:t>
            </w:r>
          </w:p>
        </w:tc>
      </w:tr>
      <w:tr w:rsidR="00416694" w:rsidRPr="00CC4257" w14:paraId="048D1BF4" w14:textId="77777777" w:rsidTr="005C7BA7">
        <w:trPr>
          <w:trHeight w:val="20"/>
        </w:trPr>
        <w:tc>
          <w:tcPr>
            <w:tcW w:w="1110" w:type="pct"/>
            <w:vMerge/>
          </w:tcPr>
          <w:p w14:paraId="0EF1A68F" w14:textId="77777777" w:rsidR="00416694" w:rsidRPr="00CC4257" w:rsidRDefault="00416694" w:rsidP="00651D60"/>
        </w:tc>
        <w:tc>
          <w:tcPr>
            <w:tcW w:w="3890" w:type="pct"/>
          </w:tcPr>
          <w:p w14:paraId="678F6E73" w14:textId="0ACC7D6A" w:rsidR="00416694" w:rsidRPr="00CC4257" w:rsidRDefault="00416694" w:rsidP="005C7BA7">
            <w:pPr>
              <w:jc w:val="both"/>
            </w:pPr>
            <w:r w:rsidRPr="00CC4257">
              <w:t xml:space="preserve">Контролировать наличие и состояние </w:t>
            </w:r>
            <w:r>
              <w:t>СОЖ</w:t>
            </w:r>
            <w:r w:rsidRPr="00CC4257">
              <w:t xml:space="preserve"> </w:t>
            </w:r>
            <w:r>
              <w:t>на протяжных и прошивных станках</w:t>
            </w:r>
          </w:p>
        </w:tc>
      </w:tr>
      <w:tr w:rsidR="00416694" w:rsidRPr="00CC4257" w14:paraId="683831E3" w14:textId="77777777" w:rsidTr="005C7BA7">
        <w:trPr>
          <w:trHeight w:val="20"/>
        </w:trPr>
        <w:tc>
          <w:tcPr>
            <w:tcW w:w="1110" w:type="pct"/>
            <w:vMerge/>
          </w:tcPr>
          <w:p w14:paraId="347621E1" w14:textId="77777777" w:rsidR="00416694" w:rsidRPr="00CC4257" w:rsidRDefault="00416694" w:rsidP="00651D60"/>
        </w:tc>
        <w:tc>
          <w:tcPr>
            <w:tcW w:w="3890" w:type="pct"/>
          </w:tcPr>
          <w:p w14:paraId="32FE7E18" w14:textId="03A25032" w:rsidR="00416694" w:rsidRPr="00CC4257" w:rsidRDefault="00416694" w:rsidP="005C7BA7">
            <w:pPr>
              <w:jc w:val="both"/>
            </w:pPr>
            <w:r>
              <w:t>Выявлять причины дефектов, предупреждать возможные дефекты</w:t>
            </w:r>
            <w:r w:rsidRPr="00CC4257">
              <w:t xml:space="preserve"> при обработке поверхностей заготовок деталей средней сложности с точностью размеров </w:t>
            </w:r>
            <w:r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Pr="00CC4257">
              <w:t xml:space="preserve"> квалитета </w:t>
            </w:r>
            <w:r>
              <w:t>на протяжных и прошивных станках</w:t>
            </w:r>
          </w:p>
        </w:tc>
      </w:tr>
      <w:tr w:rsidR="00416694" w:rsidRPr="00CC4257" w14:paraId="77CB2C58" w14:textId="77777777" w:rsidTr="005C7BA7">
        <w:trPr>
          <w:trHeight w:val="20"/>
        </w:trPr>
        <w:tc>
          <w:tcPr>
            <w:tcW w:w="1110" w:type="pct"/>
            <w:vMerge/>
          </w:tcPr>
          <w:p w14:paraId="4EDEC321" w14:textId="77777777" w:rsidR="00416694" w:rsidRPr="00CC4257" w:rsidRDefault="00416694" w:rsidP="00651D60"/>
        </w:tc>
        <w:tc>
          <w:tcPr>
            <w:tcW w:w="3890" w:type="pct"/>
          </w:tcPr>
          <w:p w14:paraId="52F0B7E2" w14:textId="12F74A5C" w:rsidR="00416694" w:rsidRPr="00CC4257" w:rsidRDefault="00416694" w:rsidP="005C7BA7">
            <w:pPr>
              <w:jc w:val="both"/>
            </w:pPr>
            <w:r w:rsidRPr="00CC4257">
              <w:t xml:space="preserve">Применять средства индивидуальной и коллективной защиты при выполнении работ </w:t>
            </w:r>
            <w:r>
              <w:t>на протяжных и прошивных станках</w:t>
            </w:r>
          </w:p>
        </w:tc>
      </w:tr>
      <w:tr w:rsidR="00416694" w:rsidRPr="00CC4257" w14:paraId="135EB035" w14:textId="77777777" w:rsidTr="005C7BA7">
        <w:trPr>
          <w:trHeight w:val="20"/>
        </w:trPr>
        <w:tc>
          <w:tcPr>
            <w:tcW w:w="1110" w:type="pct"/>
            <w:vMerge/>
          </w:tcPr>
          <w:p w14:paraId="4871249A" w14:textId="77777777" w:rsidR="00416694" w:rsidRPr="00CC4257" w:rsidRDefault="00416694" w:rsidP="00651D60"/>
        </w:tc>
        <w:tc>
          <w:tcPr>
            <w:tcW w:w="3890" w:type="pct"/>
          </w:tcPr>
          <w:p w14:paraId="379612DE" w14:textId="095823EC" w:rsidR="00416694" w:rsidRPr="00CC4257" w:rsidRDefault="00416694" w:rsidP="005C7BA7">
            <w:pPr>
              <w:jc w:val="both"/>
            </w:pPr>
            <w:r>
              <w:t>Выполнять регламентные работы по техническому обслуживанию протяжных (прошивных) станков</w:t>
            </w:r>
          </w:p>
        </w:tc>
      </w:tr>
      <w:tr w:rsidR="00416694" w:rsidRPr="00CC4257" w14:paraId="396372ED" w14:textId="77777777" w:rsidTr="005C7BA7">
        <w:trPr>
          <w:trHeight w:val="20"/>
        </w:trPr>
        <w:tc>
          <w:tcPr>
            <w:tcW w:w="1110" w:type="pct"/>
            <w:vMerge/>
          </w:tcPr>
          <w:p w14:paraId="329AA7C3" w14:textId="77777777" w:rsidR="00416694" w:rsidRPr="00CC4257" w:rsidRDefault="00416694" w:rsidP="00651D60"/>
        </w:tc>
        <w:tc>
          <w:tcPr>
            <w:tcW w:w="3890" w:type="pct"/>
          </w:tcPr>
          <w:p w14:paraId="7222BAC1" w14:textId="0F64654D" w:rsidR="00416694" w:rsidRPr="00CC4257" w:rsidRDefault="00416694" w:rsidP="005C7BA7">
            <w:pPr>
              <w:jc w:val="both"/>
            </w:pPr>
            <w:r>
              <w:t>Выполнять техническое обслуживание технологической оснастки протяжных (прошивных) станков</w:t>
            </w:r>
          </w:p>
        </w:tc>
      </w:tr>
      <w:tr w:rsidR="00416694" w:rsidRPr="00CC4257" w14:paraId="1187C641" w14:textId="77777777" w:rsidTr="005C7BA7">
        <w:trPr>
          <w:trHeight w:val="20"/>
        </w:trPr>
        <w:tc>
          <w:tcPr>
            <w:tcW w:w="1110" w:type="pct"/>
            <w:vMerge/>
          </w:tcPr>
          <w:p w14:paraId="373CCED5" w14:textId="77777777" w:rsidR="00416694" w:rsidRPr="00CC4257" w:rsidRDefault="00416694" w:rsidP="00651D60"/>
        </w:tc>
        <w:tc>
          <w:tcPr>
            <w:tcW w:w="3890" w:type="pct"/>
          </w:tcPr>
          <w:p w14:paraId="32D787F6" w14:textId="77777777" w:rsidR="00416694" w:rsidRPr="00CC4257" w:rsidRDefault="00416694" w:rsidP="005C7BA7">
            <w:pPr>
              <w:jc w:val="both"/>
            </w:pPr>
            <w:r w:rsidRPr="00CC4257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416694" w:rsidRPr="00CC4257" w14:paraId="7D555995" w14:textId="77777777" w:rsidTr="005C7BA7">
        <w:trPr>
          <w:trHeight w:val="20"/>
        </w:trPr>
        <w:tc>
          <w:tcPr>
            <w:tcW w:w="1110" w:type="pct"/>
            <w:vMerge w:val="restart"/>
          </w:tcPr>
          <w:p w14:paraId="20CD75F2" w14:textId="77777777" w:rsidR="00416694" w:rsidRPr="00CC4257" w:rsidRDefault="00416694" w:rsidP="00651D60">
            <w:r w:rsidRPr="00CC4257">
              <w:lastRenderedPageBreak/>
              <w:t>Необходимые знания</w:t>
            </w:r>
          </w:p>
        </w:tc>
        <w:tc>
          <w:tcPr>
            <w:tcW w:w="3890" w:type="pct"/>
          </w:tcPr>
          <w:p w14:paraId="05327F96" w14:textId="3E594DE2" w:rsidR="00416694" w:rsidRPr="00CC4257" w:rsidRDefault="00416694" w:rsidP="005C7BA7">
            <w:pPr>
              <w:jc w:val="both"/>
            </w:pPr>
            <w:r>
              <w:t>Устройство, принципы работы и правила эксплуатации протяжных (прошивных) станков</w:t>
            </w:r>
          </w:p>
        </w:tc>
      </w:tr>
      <w:tr w:rsidR="00416694" w:rsidRPr="00CC4257" w14:paraId="47CC77A2" w14:textId="77777777" w:rsidTr="005C7BA7">
        <w:trPr>
          <w:trHeight w:val="20"/>
        </w:trPr>
        <w:tc>
          <w:tcPr>
            <w:tcW w:w="1110" w:type="pct"/>
            <w:vMerge/>
          </w:tcPr>
          <w:p w14:paraId="4E5A9CE4" w14:textId="77777777" w:rsidR="00416694" w:rsidRPr="00CC4257" w:rsidRDefault="00416694" w:rsidP="00651D60"/>
        </w:tc>
        <w:tc>
          <w:tcPr>
            <w:tcW w:w="3890" w:type="pct"/>
          </w:tcPr>
          <w:p w14:paraId="0541C919" w14:textId="5241B95F" w:rsidR="00416694" w:rsidRPr="00CC4257" w:rsidRDefault="00416694" w:rsidP="005C7BA7">
            <w:pPr>
              <w:jc w:val="both"/>
            </w:pPr>
            <w:r>
              <w:t>Органы управления протяжными (прошивными) станками</w:t>
            </w:r>
          </w:p>
        </w:tc>
      </w:tr>
      <w:tr w:rsidR="00416694" w:rsidRPr="00CC4257" w14:paraId="3CBC9999" w14:textId="77777777" w:rsidTr="005C7BA7">
        <w:trPr>
          <w:trHeight w:val="20"/>
        </w:trPr>
        <w:tc>
          <w:tcPr>
            <w:tcW w:w="1110" w:type="pct"/>
            <w:vMerge/>
          </w:tcPr>
          <w:p w14:paraId="0A165A7F" w14:textId="77777777" w:rsidR="00416694" w:rsidRPr="00CC4257" w:rsidRDefault="00416694" w:rsidP="00651D60"/>
        </w:tc>
        <w:tc>
          <w:tcPr>
            <w:tcW w:w="3890" w:type="pct"/>
          </w:tcPr>
          <w:p w14:paraId="169A690B" w14:textId="6975BA44" w:rsidR="00416694" w:rsidRPr="00CC4257" w:rsidRDefault="00416694" w:rsidP="005C7BA7">
            <w:pPr>
              <w:jc w:val="both"/>
            </w:pPr>
            <w:r w:rsidRPr="00CC4257">
              <w:t xml:space="preserve">Порядок проверки исправности, работоспособности и точности </w:t>
            </w:r>
            <w:r>
              <w:t>протяжных (прошивных) станков</w:t>
            </w:r>
          </w:p>
        </w:tc>
      </w:tr>
      <w:tr w:rsidR="00416694" w:rsidRPr="00CC4257" w14:paraId="5C4EA55D" w14:textId="77777777" w:rsidTr="005C7BA7">
        <w:trPr>
          <w:trHeight w:val="20"/>
        </w:trPr>
        <w:tc>
          <w:tcPr>
            <w:tcW w:w="1110" w:type="pct"/>
            <w:vMerge/>
          </w:tcPr>
          <w:p w14:paraId="2A5D4AD1" w14:textId="77777777" w:rsidR="00416694" w:rsidRPr="00CC4257" w:rsidRDefault="00416694" w:rsidP="00651D60"/>
        </w:tc>
        <w:tc>
          <w:tcPr>
            <w:tcW w:w="3890" w:type="pct"/>
          </w:tcPr>
          <w:p w14:paraId="580BEB4C" w14:textId="0ED065EB" w:rsidR="00416694" w:rsidRPr="00CC4257" w:rsidRDefault="00416694" w:rsidP="005C7BA7">
            <w:pPr>
              <w:jc w:val="both"/>
            </w:pPr>
            <w:r w:rsidRPr="00CC4257">
              <w:t xml:space="preserve">Требования к планировке, оснащению и организации рабочего места при выполнении работ </w:t>
            </w:r>
            <w:r>
              <w:t>на протяжных и прошивных станках</w:t>
            </w:r>
          </w:p>
        </w:tc>
      </w:tr>
      <w:tr w:rsidR="00416694" w:rsidRPr="00CC4257" w14:paraId="6D3269F9" w14:textId="77777777" w:rsidTr="005C7BA7">
        <w:trPr>
          <w:trHeight w:val="20"/>
        </w:trPr>
        <w:tc>
          <w:tcPr>
            <w:tcW w:w="1110" w:type="pct"/>
            <w:vMerge/>
          </w:tcPr>
          <w:p w14:paraId="502ACA0F" w14:textId="77777777" w:rsidR="00416694" w:rsidRPr="00CC4257" w:rsidRDefault="00416694" w:rsidP="00651D60"/>
        </w:tc>
        <w:tc>
          <w:tcPr>
            <w:tcW w:w="3890" w:type="pct"/>
          </w:tcPr>
          <w:p w14:paraId="14968329" w14:textId="77777777" w:rsidR="00416694" w:rsidRPr="00CC4257" w:rsidRDefault="00416694" w:rsidP="005C7BA7">
            <w:pPr>
              <w:jc w:val="both"/>
            </w:pPr>
            <w:r w:rsidRPr="00CC4257">
              <w:t>Машиностроительное черчение в объеме, необходимом для выполнения работы</w:t>
            </w:r>
          </w:p>
        </w:tc>
      </w:tr>
      <w:tr w:rsidR="00416694" w:rsidRPr="00CC4257" w14:paraId="3107D199" w14:textId="77777777" w:rsidTr="005C7BA7">
        <w:trPr>
          <w:trHeight w:val="20"/>
        </w:trPr>
        <w:tc>
          <w:tcPr>
            <w:tcW w:w="1110" w:type="pct"/>
            <w:vMerge/>
          </w:tcPr>
          <w:p w14:paraId="42186A7F" w14:textId="77777777" w:rsidR="00416694" w:rsidRPr="00CC4257" w:rsidRDefault="00416694" w:rsidP="00651D60"/>
        </w:tc>
        <w:tc>
          <w:tcPr>
            <w:tcW w:w="3890" w:type="pct"/>
          </w:tcPr>
          <w:p w14:paraId="3DBA597C" w14:textId="77777777" w:rsidR="00416694" w:rsidRPr="00CC4257" w:rsidRDefault="00416694" w:rsidP="005C7BA7">
            <w:pPr>
              <w:jc w:val="both"/>
            </w:pPr>
            <w:r w:rsidRPr="00CC4257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416694" w:rsidRPr="00CC4257" w14:paraId="5003BC24" w14:textId="77777777" w:rsidTr="005C7BA7">
        <w:trPr>
          <w:trHeight w:val="20"/>
        </w:trPr>
        <w:tc>
          <w:tcPr>
            <w:tcW w:w="1110" w:type="pct"/>
            <w:vMerge/>
          </w:tcPr>
          <w:p w14:paraId="1400B579" w14:textId="77777777" w:rsidR="00416694" w:rsidRPr="00CC4257" w:rsidRDefault="00416694" w:rsidP="00651D60"/>
        </w:tc>
        <w:tc>
          <w:tcPr>
            <w:tcW w:w="3890" w:type="pct"/>
          </w:tcPr>
          <w:p w14:paraId="7A3EA318" w14:textId="77777777" w:rsidR="00416694" w:rsidRPr="00CC4257" w:rsidRDefault="00416694" w:rsidP="005C7BA7">
            <w:pPr>
              <w:jc w:val="both"/>
            </w:pPr>
            <w:r w:rsidRPr="00CC4257">
              <w:t>Система допусков и посадок, квалитеты точности, параметры шероховатости</w:t>
            </w:r>
          </w:p>
        </w:tc>
      </w:tr>
      <w:tr w:rsidR="00416694" w:rsidRPr="00CC4257" w14:paraId="57C85F92" w14:textId="77777777" w:rsidTr="005C7BA7">
        <w:trPr>
          <w:trHeight w:val="20"/>
        </w:trPr>
        <w:tc>
          <w:tcPr>
            <w:tcW w:w="1110" w:type="pct"/>
            <w:vMerge/>
          </w:tcPr>
          <w:p w14:paraId="3A5584A0" w14:textId="77777777" w:rsidR="00416694" w:rsidRPr="00CC4257" w:rsidRDefault="00416694" w:rsidP="00651D60"/>
        </w:tc>
        <w:tc>
          <w:tcPr>
            <w:tcW w:w="3890" w:type="pct"/>
          </w:tcPr>
          <w:p w14:paraId="7DCDB5E7" w14:textId="77777777" w:rsidR="00416694" w:rsidRPr="00CC4257" w:rsidRDefault="00416694" w:rsidP="005C7BA7">
            <w:pPr>
              <w:jc w:val="both"/>
            </w:pPr>
            <w:r w:rsidRPr="00CC4257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416694" w:rsidRPr="00CC4257" w14:paraId="74049A4F" w14:textId="77777777" w:rsidTr="005C7BA7">
        <w:trPr>
          <w:trHeight w:val="20"/>
        </w:trPr>
        <w:tc>
          <w:tcPr>
            <w:tcW w:w="1110" w:type="pct"/>
            <w:vMerge/>
          </w:tcPr>
          <w:p w14:paraId="3D07393C" w14:textId="77777777" w:rsidR="00416694" w:rsidRPr="00CC4257" w:rsidRDefault="00416694" w:rsidP="00651D60"/>
        </w:tc>
        <w:tc>
          <w:tcPr>
            <w:tcW w:w="3890" w:type="pct"/>
          </w:tcPr>
          <w:p w14:paraId="592B7A6D" w14:textId="77777777" w:rsidR="00416694" w:rsidRPr="00CC4257" w:rsidRDefault="00416694" w:rsidP="005C7BA7">
            <w:pPr>
              <w:jc w:val="both"/>
            </w:pPr>
            <w:r w:rsidRPr="00CC4257">
              <w:rPr>
                <w:rFonts w:eastAsia="Batang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416694" w:rsidRPr="00CC4257" w14:paraId="55B105EC" w14:textId="77777777" w:rsidTr="005C7BA7">
        <w:trPr>
          <w:trHeight w:val="20"/>
        </w:trPr>
        <w:tc>
          <w:tcPr>
            <w:tcW w:w="1110" w:type="pct"/>
            <w:vMerge/>
          </w:tcPr>
          <w:p w14:paraId="6FA0CC6C" w14:textId="77777777" w:rsidR="00416694" w:rsidRPr="00CC4257" w:rsidRDefault="00416694" w:rsidP="00651D60"/>
        </w:tc>
        <w:tc>
          <w:tcPr>
            <w:tcW w:w="3890" w:type="pct"/>
          </w:tcPr>
          <w:p w14:paraId="06CF31AA" w14:textId="77777777" w:rsidR="00416694" w:rsidRPr="00FE5120" w:rsidRDefault="00416694" w:rsidP="005C7BA7">
            <w:pPr>
              <w:jc w:val="both"/>
            </w:pPr>
            <w:r w:rsidRPr="00FE5120">
              <w:t>Основные свойства и маркировка обрабатываемых материалов</w:t>
            </w:r>
          </w:p>
        </w:tc>
      </w:tr>
      <w:tr w:rsidR="00416694" w:rsidRPr="00CC4257" w14:paraId="5815DE68" w14:textId="77777777" w:rsidTr="005C7BA7">
        <w:trPr>
          <w:trHeight w:val="20"/>
        </w:trPr>
        <w:tc>
          <w:tcPr>
            <w:tcW w:w="1110" w:type="pct"/>
            <w:vMerge/>
          </w:tcPr>
          <w:p w14:paraId="033D0D4C" w14:textId="77777777" w:rsidR="00416694" w:rsidRPr="00CC4257" w:rsidRDefault="00416694" w:rsidP="00651D60"/>
        </w:tc>
        <w:tc>
          <w:tcPr>
            <w:tcW w:w="3890" w:type="pct"/>
          </w:tcPr>
          <w:p w14:paraId="5833D8ED" w14:textId="77777777" w:rsidR="00416694" w:rsidRPr="00A05F69" w:rsidRDefault="00416694" w:rsidP="005C7BA7">
            <w:pPr>
              <w:jc w:val="both"/>
            </w:pPr>
            <w:r w:rsidRPr="00A05F69">
              <w:t>Основные свойства и маркировка инструментальных материалов</w:t>
            </w:r>
          </w:p>
        </w:tc>
      </w:tr>
      <w:tr w:rsidR="00416694" w:rsidRPr="00CC4257" w14:paraId="65AE4CA2" w14:textId="77777777" w:rsidTr="005C7BA7">
        <w:trPr>
          <w:trHeight w:val="20"/>
        </w:trPr>
        <w:tc>
          <w:tcPr>
            <w:tcW w:w="1110" w:type="pct"/>
            <w:vMerge/>
          </w:tcPr>
          <w:p w14:paraId="5A02123F" w14:textId="77777777" w:rsidR="00416694" w:rsidRPr="00CC4257" w:rsidRDefault="00416694" w:rsidP="00651D60"/>
        </w:tc>
        <w:tc>
          <w:tcPr>
            <w:tcW w:w="3890" w:type="pct"/>
          </w:tcPr>
          <w:p w14:paraId="1C82EC41" w14:textId="77777777" w:rsidR="00416694" w:rsidRPr="00CC4257" w:rsidRDefault="00416694" w:rsidP="005C7BA7">
            <w:pPr>
              <w:jc w:val="both"/>
            </w:pPr>
            <w:r w:rsidRPr="00CC4257">
              <w:t>Порядок получения, хранения и сдачи заготовок, инструмента, приспособлений, необходимых для выполнения работ</w:t>
            </w:r>
          </w:p>
        </w:tc>
      </w:tr>
      <w:tr w:rsidR="00416694" w:rsidRPr="00CC4257" w14:paraId="1042FA6B" w14:textId="77777777" w:rsidTr="005C7BA7">
        <w:trPr>
          <w:trHeight w:val="20"/>
        </w:trPr>
        <w:tc>
          <w:tcPr>
            <w:tcW w:w="1110" w:type="pct"/>
            <w:vMerge/>
          </w:tcPr>
          <w:p w14:paraId="6ABEC694" w14:textId="77777777" w:rsidR="00416694" w:rsidRPr="00CC4257" w:rsidRDefault="00416694" w:rsidP="00651D60"/>
        </w:tc>
        <w:tc>
          <w:tcPr>
            <w:tcW w:w="3890" w:type="pct"/>
          </w:tcPr>
          <w:p w14:paraId="33D512E7" w14:textId="205742F7" w:rsidR="00416694" w:rsidRPr="00CC4257" w:rsidRDefault="00416694" w:rsidP="005C7BA7">
            <w:pPr>
              <w:jc w:val="both"/>
            </w:pPr>
            <w:r w:rsidRPr="00CC4257">
              <w:t xml:space="preserve">Виды, конструкции, назначение, геометрические </w:t>
            </w:r>
            <w:r>
              <w:t>параметры и правила эксплуатации протяжек (прошивок)</w:t>
            </w:r>
            <w:r w:rsidRPr="00CC4257">
              <w:t xml:space="preserve"> и вспомогательных инструментов, применяемых </w:t>
            </w:r>
            <w:r>
              <w:t>на протяжных и прошивных станках</w:t>
            </w:r>
          </w:p>
        </w:tc>
      </w:tr>
      <w:tr w:rsidR="00416694" w:rsidRPr="00CC4257" w14:paraId="0936FF27" w14:textId="77777777" w:rsidTr="005C7BA7">
        <w:trPr>
          <w:trHeight w:val="20"/>
        </w:trPr>
        <w:tc>
          <w:tcPr>
            <w:tcW w:w="1110" w:type="pct"/>
            <w:vMerge/>
          </w:tcPr>
          <w:p w14:paraId="1C6E39DE" w14:textId="77777777" w:rsidR="00416694" w:rsidRPr="00CC4257" w:rsidRDefault="00416694" w:rsidP="00651D60"/>
        </w:tc>
        <w:tc>
          <w:tcPr>
            <w:tcW w:w="3890" w:type="pct"/>
          </w:tcPr>
          <w:p w14:paraId="4BAEBA89" w14:textId="36C2DF74" w:rsidR="00416694" w:rsidRPr="00CC4257" w:rsidRDefault="00416694" w:rsidP="005C7BA7">
            <w:pPr>
              <w:jc w:val="both"/>
            </w:pPr>
            <w:r w:rsidRPr="00CC4257">
              <w:t xml:space="preserve">Способы и приемы контроля геометрических параметров </w:t>
            </w:r>
            <w:r>
              <w:t>протяжек (прошивок)</w:t>
            </w:r>
          </w:p>
        </w:tc>
      </w:tr>
      <w:tr w:rsidR="00416694" w:rsidRPr="00CC4257" w14:paraId="080E1CE0" w14:textId="77777777" w:rsidTr="005C7BA7">
        <w:trPr>
          <w:trHeight w:val="20"/>
        </w:trPr>
        <w:tc>
          <w:tcPr>
            <w:tcW w:w="1110" w:type="pct"/>
            <w:vMerge/>
          </w:tcPr>
          <w:p w14:paraId="1DE7256E" w14:textId="77777777" w:rsidR="00416694" w:rsidRPr="00CC4257" w:rsidRDefault="00416694" w:rsidP="00651D60"/>
        </w:tc>
        <w:tc>
          <w:tcPr>
            <w:tcW w:w="3890" w:type="pct"/>
          </w:tcPr>
          <w:p w14:paraId="4793B185" w14:textId="47F78946" w:rsidR="00416694" w:rsidRPr="00CC4257" w:rsidRDefault="00416694" w:rsidP="005C7BA7">
            <w:pPr>
              <w:jc w:val="both"/>
            </w:pPr>
            <w:r w:rsidRPr="00CC4257">
              <w:t xml:space="preserve">Приемы и правила </w:t>
            </w:r>
            <w:r>
              <w:t>установки протяжек (прошивок)</w:t>
            </w:r>
            <w:r w:rsidRPr="00CC4257">
              <w:t xml:space="preserve"> и вспомогательных инструментов </w:t>
            </w:r>
            <w:r>
              <w:t>на протяжных и прошивных станках</w:t>
            </w:r>
          </w:p>
        </w:tc>
      </w:tr>
      <w:tr w:rsidR="00416694" w:rsidRPr="00CC4257" w14:paraId="22A72A45" w14:textId="77777777" w:rsidTr="005C7BA7">
        <w:trPr>
          <w:trHeight w:val="20"/>
        </w:trPr>
        <w:tc>
          <w:tcPr>
            <w:tcW w:w="1110" w:type="pct"/>
            <w:vMerge/>
          </w:tcPr>
          <w:p w14:paraId="207683E3" w14:textId="77777777" w:rsidR="00416694" w:rsidRPr="00CC4257" w:rsidRDefault="00416694" w:rsidP="00651D60"/>
        </w:tc>
        <w:tc>
          <w:tcPr>
            <w:tcW w:w="3890" w:type="pct"/>
          </w:tcPr>
          <w:p w14:paraId="7DAE4C04" w14:textId="614BFCA0" w:rsidR="00416694" w:rsidRPr="00CC4257" w:rsidRDefault="00416694" w:rsidP="005C7BA7">
            <w:pPr>
              <w:jc w:val="both"/>
            </w:pPr>
            <w:r w:rsidRPr="00CC4257">
              <w:t xml:space="preserve">Виды, конструкции, назначение, возможности и правила использования контрольно-измерительных инструментов, применяемых при работе </w:t>
            </w:r>
            <w:r>
              <w:t>на протяжных и прошивных станках</w:t>
            </w:r>
          </w:p>
        </w:tc>
      </w:tr>
      <w:tr w:rsidR="00416694" w:rsidRPr="00CC4257" w14:paraId="37CB52F4" w14:textId="77777777" w:rsidTr="005C7BA7">
        <w:trPr>
          <w:trHeight w:val="20"/>
        </w:trPr>
        <w:tc>
          <w:tcPr>
            <w:tcW w:w="1110" w:type="pct"/>
            <w:vMerge/>
          </w:tcPr>
          <w:p w14:paraId="020D5371" w14:textId="77777777" w:rsidR="00416694" w:rsidRPr="00CC4257" w:rsidRDefault="00416694" w:rsidP="00651D60"/>
        </w:tc>
        <w:tc>
          <w:tcPr>
            <w:tcW w:w="3890" w:type="pct"/>
          </w:tcPr>
          <w:p w14:paraId="5446B645" w14:textId="73B87472" w:rsidR="00416694" w:rsidRPr="00CC4257" w:rsidRDefault="00416694" w:rsidP="005C7BA7">
            <w:pPr>
              <w:jc w:val="both"/>
            </w:pPr>
            <w:r w:rsidRPr="00CC4257">
              <w:t xml:space="preserve">Виды, устройство, назначение, правила и условия эксплуатации универсальных и специальных приспособлений, применяемых </w:t>
            </w:r>
            <w:r>
              <w:t>на протяжных и прошивных станках</w:t>
            </w:r>
          </w:p>
        </w:tc>
      </w:tr>
      <w:tr w:rsidR="00416694" w:rsidRPr="00CC4257" w14:paraId="1C8CED84" w14:textId="77777777" w:rsidTr="005C7BA7">
        <w:trPr>
          <w:trHeight w:val="20"/>
        </w:trPr>
        <w:tc>
          <w:tcPr>
            <w:tcW w:w="1110" w:type="pct"/>
            <w:vMerge/>
          </w:tcPr>
          <w:p w14:paraId="0E3A3BFA" w14:textId="77777777" w:rsidR="00416694" w:rsidRPr="00CC4257" w:rsidRDefault="00416694" w:rsidP="00651D60"/>
        </w:tc>
        <w:tc>
          <w:tcPr>
            <w:tcW w:w="3890" w:type="pct"/>
          </w:tcPr>
          <w:p w14:paraId="6B1B976C" w14:textId="2A037EBD" w:rsidR="00416694" w:rsidRPr="00CC4257" w:rsidRDefault="00416694" w:rsidP="005C7BA7">
            <w:pPr>
              <w:jc w:val="both"/>
            </w:pPr>
            <w:r>
              <w:t xml:space="preserve">Правила и приемы установки </w:t>
            </w:r>
            <w:r w:rsidRPr="00CC4257">
              <w:t>заготовок деталей средней сложности в приспособлени</w:t>
            </w:r>
            <w:r w:rsidR="0050251E">
              <w:t>е</w:t>
            </w:r>
            <w:r w:rsidRPr="00CC4257">
              <w:t xml:space="preserve"> </w:t>
            </w:r>
            <w:r>
              <w:t>на протяжных (прошивных) станках</w:t>
            </w:r>
          </w:p>
        </w:tc>
      </w:tr>
      <w:tr w:rsidR="00416694" w:rsidRPr="00CC4257" w14:paraId="649B6B69" w14:textId="77777777" w:rsidTr="005C7BA7">
        <w:trPr>
          <w:trHeight w:val="20"/>
        </w:trPr>
        <w:tc>
          <w:tcPr>
            <w:tcW w:w="1110" w:type="pct"/>
            <w:vMerge/>
          </w:tcPr>
          <w:p w14:paraId="6580AE5A" w14:textId="77777777" w:rsidR="00416694" w:rsidRPr="00CC4257" w:rsidRDefault="00416694" w:rsidP="00651D60"/>
        </w:tc>
        <w:tc>
          <w:tcPr>
            <w:tcW w:w="3890" w:type="pct"/>
          </w:tcPr>
          <w:p w14:paraId="14ADA4E4" w14:textId="62903802" w:rsidR="00416694" w:rsidRPr="00CC4257" w:rsidRDefault="00416694" w:rsidP="005C7BA7">
            <w:pPr>
              <w:jc w:val="both"/>
            </w:pPr>
            <w:r>
              <w:t>Последовательность и содержание настройки протяжных (прошивных) станков</w:t>
            </w:r>
          </w:p>
        </w:tc>
      </w:tr>
      <w:tr w:rsidR="00416694" w:rsidRPr="00CC4257" w14:paraId="6D609477" w14:textId="77777777" w:rsidTr="005C7BA7">
        <w:trPr>
          <w:trHeight w:val="20"/>
        </w:trPr>
        <w:tc>
          <w:tcPr>
            <w:tcW w:w="1110" w:type="pct"/>
            <w:vMerge/>
          </w:tcPr>
          <w:p w14:paraId="397477E8" w14:textId="77777777" w:rsidR="00416694" w:rsidRPr="00CC4257" w:rsidRDefault="00416694" w:rsidP="00651D60"/>
        </w:tc>
        <w:tc>
          <w:tcPr>
            <w:tcW w:w="3890" w:type="pct"/>
          </w:tcPr>
          <w:p w14:paraId="4428D42D" w14:textId="025F2BDF" w:rsidR="00416694" w:rsidRPr="00CC4257" w:rsidRDefault="00416694" w:rsidP="005C7BA7">
            <w:pPr>
              <w:jc w:val="both"/>
            </w:pPr>
            <w:r w:rsidRPr="00CC4257">
              <w:t xml:space="preserve">Типовые режимы резания при обработке заготовок деталей средней сложности </w:t>
            </w:r>
            <w:r>
              <w:t>на протяжных и прошивных станках</w:t>
            </w:r>
          </w:p>
        </w:tc>
      </w:tr>
      <w:tr w:rsidR="004B6BCF" w:rsidRPr="00CC4257" w14:paraId="7AFF8598" w14:textId="77777777" w:rsidTr="005C7BA7">
        <w:trPr>
          <w:trHeight w:val="20"/>
        </w:trPr>
        <w:tc>
          <w:tcPr>
            <w:tcW w:w="1110" w:type="pct"/>
            <w:vMerge/>
          </w:tcPr>
          <w:p w14:paraId="6EC7855E" w14:textId="77777777" w:rsidR="004B6BCF" w:rsidRPr="00CC4257" w:rsidRDefault="004B6BCF" w:rsidP="00651D60"/>
        </w:tc>
        <w:tc>
          <w:tcPr>
            <w:tcW w:w="3890" w:type="pct"/>
          </w:tcPr>
          <w:p w14:paraId="7754604E" w14:textId="1DDC21DE" w:rsidR="004B6BCF" w:rsidRPr="00CC4257" w:rsidRDefault="004B6BCF" w:rsidP="005C7BA7">
            <w:pPr>
              <w:jc w:val="both"/>
            </w:pPr>
            <w:r w:rsidRPr="00C53C60">
              <w:t>Способы и приемы протягивания (прошивания)</w:t>
            </w:r>
            <w:r>
              <w:t xml:space="preserve"> </w:t>
            </w:r>
            <w:r w:rsidRPr="00C53C60">
              <w:t>внутренних поверхностей</w:t>
            </w:r>
          </w:p>
        </w:tc>
      </w:tr>
      <w:tr w:rsidR="004B6BCF" w:rsidRPr="00CC4257" w14:paraId="71811BFE" w14:textId="77777777" w:rsidTr="005C7BA7">
        <w:trPr>
          <w:trHeight w:val="20"/>
        </w:trPr>
        <w:tc>
          <w:tcPr>
            <w:tcW w:w="1110" w:type="pct"/>
            <w:vMerge/>
          </w:tcPr>
          <w:p w14:paraId="0C986A75" w14:textId="77777777" w:rsidR="004B6BCF" w:rsidRPr="00CC4257" w:rsidRDefault="004B6BCF" w:rsidP="00651D60"/>
        </w:tc>
        <w:tc>
          <w:tcPr>
            <w:tcW w:w="3890" w:type="pct"/>
          </w:tcPr>
          <w:p w14:paraId="4E38BB95" w14:textId="210BF869" w:rsidR="004B6BCF" w:rsidRPr="00CC4257" w:rsidRDefault="004B6BCF" w:rsidP="005C7BA7">
            <w:pPr>
              <w:jc w:val="both"/>
            </w:pPr>
            <w:r w:rsidRPr="00C53C60">
              <w:t>Способы и приемы протягивания наружных поверхностей</w:t>
            </w:r>
          </w:p>
        </w:tc>
      </w:tr>
      <w:tr w:rsidR="004B6BCF" w:rsidRPr="00CC4257" w14:paraId="5866411D" w14:textId="77777777" w:rsidTr="005C7BA7">
        <w:trPr>
          <w:trHeight w:val="20"/>
        </w:trPr>
        <w:tc>
          <w:tcPr>
            <w:tcW w:w="1110" w:type="pct"/>
            <w:vMerge/>
          </w:tcPr>
          <w:p w14:paraId="15C50816" w14:textId="77777777" w:rsidR="004B6BCF" w:rsidRPr="00CC4257" w:rsidRDefault="004B6BCF" w:rsidP="00651D60"/>
        </w:tc>
        <w:tc>
          <w:tcPr>
            <w:tcW w:w="3890" w:type="pct"/>
          </w:tcPr>
          <w:p w14:paraId="42D3F4E1" w14:textId="77777777" w:rsidR="004B6BCF" w:rsidRPr="00CC4257" w:rsidRDefault="004B6BCF" w:rsidP="005C7BA7">
            <w:pPr>
              <w:jc w:val="both"/>
            </w:pPr>
            <w:r w:rsidRPr="00CC4257">
              <w:t>Теория резания в объеме, необходимом для выполнения работы</w:t>
            </w:r>
          </w:p>
        </w:tc>
      </w:tr>
      <w:tr w:rsidR="004B6BCF" w:rsidRPr="00CC4257" w14:paraId="7EEC26B7" w14:textId="77777777" w:rsidTr="005C7BA7">
        <w:trPr>
          <w:trHeight w:val="20"/>
        </w:trPr>
        <w:tc>
          <w:tcPr>
            <w:tcW w:w="1110" w:type="pct"/>
            <w:vMerge/>
          </w:tcPr>
          <w:p w14:paraId="65DCEC85" w14:textId="77777777" w:rsidR="004B6BCF" w:rsidRPr="00CC4257" w:rsidRDefault="004B6BCF" w:rsidP="00651D60"/>
        </w:tc>
        <w:tc>
          <w:tcPr>
            <w:tcW w:w="3890" w:type="pct"/>
          </w:tcPr>
          <w:p w14:paraId="676A953D" w14:textId="77777777" w:rsidR="004B6BCF" w:rsidRPr="00CC4257" w:rsidRDefault="004B6BCF" w:rsidP="005C7BA7">
            <w:pPr>
              <w:jc w:val="both"/>
            </w:pPr>
            <w:r w:rsidRPr="00CC4257">
              <w:t xml:space="preserve">Назначение, свойства и способы применения </w:t>
            </w:r>
            <w:r>
              <w:t>СОЖ</w:t>
            </w:r>
          </w:p>
        </w:tc>
      </w:tr>
      <w:tr w:rsidR="004B6BCF" w:rsidRPr="00CC4257" w14:paraId="29B8FB5C" w14:textId="77777777" w:rsidTr="005C7BA7">
        <w:trPr>
          <w:trHeight w:val="20"/>
        </w:trPr>
        <w:tc>
          <w:tcPr>
            <w:tcW w:w="1110" w:type="pct"/>
            <w:vMerge/>
          </w:tcPr>
          <w:p w14:paraId="4496275A" w14:textId="77777777" w:rsidR="004B6BCF" w:rsidRPr="00CC4257" w:rsidRDefault="004B6BCF" w:rsidP="00651D60"/>
        </w:tc>
        <w:tc>
          <w:tcPr>
            <w:tcW w:w="3890" w:type="pct"/>
          </w:tcPr>
          <w:p w14:paraId="4F707EB0" w14:textId="0736CD79" w:rsidR="004B6BCF" w:rsidRPr="00CC4257" w:rsidRDefault="004B6BCF" w:rsidP="005C7BA7">
            <w:pPr>
              <w:jc w:val="both"/>
            </w:pPr>
            <w:r>
              <w:t>Критерии износа протяжек (прошивок)</w:t>
            </w:r>
          </w:p>
        </w:tc>
      </w:tr>
      <w:tr w:rsidR="004B6BCF" w:rsidRPr="00CC4257" w14:paraId="110C3687" w14:textId="77777777" w:rsidTr="005C7BA7">
        <w:trPr>
          <w:trHeight w:val="20"/>
        </w:trPr>
        <w:tc>
          <w:tcPr>
            <w:tcW w:w="1110" w:type="pct"/>
            <w:vMerge/>
          </w:tcPr>
          <w:p w14:paraId="388FAE99" w14:textId="77777777" w:rsidR="004B6BCF" w:rsidRPr="00CC4257" w:rsidRDefault="004B6BCF" w:rsidP="00651D60"/>
        </w:tc>
        <w:tc>
          <w:tcPr>
            <w:tcW w:w="3890" w:type="pct"/>
          </w:tcPr>
          <w:p w14:paraId="7B29E391" w14:textId="15635098" w:rsidR="004B6BCF" w:rsidRPr="00CC4257" w:rsidRDefault="004B6BCF" w:rsidP="005C7BA7">
            <w:pPr>
              <w:jc w:val="both"/>
            </w:pPr>
            <w:r>
              <w:t>Состав и порядок выполнения регламентных работ по техническому обслуживанию протяжных (прошивных) станков</w:t>
            </w:r>
          </w:p>
        </w:tc>
      </w:tr>
      <w:tr w:rsidR="004B6BCF" w:rsidRPr="00CC4257" w14:paraId="1596D376" w14:textId="77777777" w:rsidTr="005C7BA7">
        <w:trPr>
          <w:trHeight w:val="20"/>
        </w:trPr>
        <w:tc>
          <w:tcPr>
            <w:tcW w:w="1110" w:type="pct"/>
            <w:vMerge/>
          </w:tcPr>
          <w:p w14:paraId="1C948E78" w14:textId="77777777" w:rsidR="004B6BCF" w:rsidRPr="00CC4257" w:rsidRDefault="004B6BCF" w:rsidP="00651D60"/>
        </w:tc>
        <w:tc>
          <w:tcPr>
            <w:tcW w:w="3890" w:type="pct"/>
          </w:tcPr>
          <w:p w14:paraId="0A2A58A1" w14:textId="7EECAF41" w:rsidR="004B6BCF" w:rsidRPr="00CC4257" w:rsidRDefault="004B6BCF" w:rsidP="005C7BA7">
            <w:pPr>
              <w:jc w:val="both"/>
            </w:pPr>
            <w:r>
              <w:t>Состав и порядок выполнения регламентных работ по техническому обслуживанию технологической оснастки протяжных (прошивных) станков</w:t>
            </w:r>
          </w:p>
        </w:tc>
      </w:tr>
      <w:tr w:rsidR="004B6BCF" w:rsidRPr="00CC4257" w14:paraId="0BDC83B4" w14:textId="77777777" w:rsidTr="005C7BA7">
        <w:trPr>
          <w:trHeight w:val="20"/>
        </w:trPr>
        <w:tc>
          <w:tcPr>
            <w:tcW w:w="1110" w:type="pct"/>
            <w:vMerge/>
          </w:tcPr>
          <w:p w14:paraId="563B0778" w14:textId="77777777" w:rsidR="004B6BCF" w:rsidRPr="00CC4257" w:rsidRDefault="004B6BCF" w:rsidP="00651D60"/>
        </w:tc>
        <w:tc>
          <w:tcPr>
            <w:tcW w:w="3890" w:type="pct"/>
          </w:tcPr>
          <w:p w14:paraId="319A69E0" w14:textId="4EA13500" w:rsidR="004B6BCF" w:rsidRPr="00CC4257" w:rsidRDefault="004B6BCF" w:rsidP="005C7BA7">
            <w:pPr>
              <w:jc w:val="both"/>
            </w:pPr>
            <w:r w:rsidRPr="00CC4257">
              <w:t xml:space="preserve">Виды дефектов при обработке поверхностей заготовок деталей средней сложности </w:t>
            </w:r>
            <w:r>
              <w:t>на протяжных и прошивных станках</w:t>
            </w:r>
            <w:r w:rsidRPr="00CC4257">
              <w:t xml:space="preserve"> с точностью размеров </w:t>
            </w:r>
            <w:r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Pr="00CC4257">
              <w:t xml:space="preserve"> квалитета, их причины и способы предупреждения</w:t>
            </w:r>
          </w:p>
        </w:tc>
      </w:tr>
      <w:tr w:rsidR="004B6BCF" w:rsidRPr="00CC4257" w14:paraId="2CB3B2D0" w14:textId="77777777" w:rsidTr="005C7BA7">
        <w:trPr>
          <w:trHeight w:val="20"/>
        </w:trPr>
        <w:tc>
          <w:tcPr>
            <w:tcW w:w="1110" w:type="pct"/>
            <w:vMerge/>
          </w:tcPr>
          <w:p w14:paraId="25B55540" w14:textId="77777777" w:rsidR="004B6BCF" w:rsidRPr="00CC4257" w:rsidRDefault="004B6BCF" w:rsidP="00651D60"/>
        </w:tc>
        <w:tc>
          <w:tcPr>
            <w:tcW w:w="3890" w:type="pct"/>
          </w:tcPr>
          <w:p w14:paraId="38944F51" w14:textId="36013A4D" w:rsidR="004B6BCF" w:rsidRPr="00CC4257" w:rsidRDefault="004B6BCF" w:rsidP="005C7BA7">
            <w:pPr>
              <w:jc w:val="both"/>
            </w:pPr>
            <w:r w:rsidRPr="00CC4257">
              <w:t xml:space="preserve">Виды и правила применения средств индивидуальной и коллективной защиты при выполнении работ </w:t>
            </w:r>
            <w:r>
              <w:t>на протяжных и прошивных станках</w:t>
            </w:r>
          </w:p>
        </w:tc>
      </w:tr>
      <w:tr w:rsidR="004B6BCF" w:rsidRPr="00CC4257" w14:paraId="7F9373D2" w14:textId="77777777" w:rsidTr="005C7BA7">
        <w:trPr>
          <w:trHeight w:val="20"/>
        </w:trPr>
        <w:tc>
          <w:tcPr>
            <w:tcW w:w="1110" w:type="pct"/>
            <w:vMerge/>
          </w:tcPr>
          <w:p w14:paraId="04DFADFB" w14:textId="77777777" w:rsidR="004B6BCF" w:rsidRPr="00CC4257" w:rsidRDefault="004B6BCF" w:rsidP="00651D60"/>
        </w:tc>
        <w:tc>
          <w:tcPr>
            <w:tcW w:w="3890" w:type="pct"/>
          </w:tcPr>
          <w:p w14:paraId="1422368D" w14:textId="6B8FB418" w:rsidR="004B6BCF" w:rsidRPr="00CC4257" w:rsidRDefault="004B6BCF" w:rsidP="005C7BA7">
            <w:pPr>
              <w:jc w:val="both"/>
            </w:pPr>
            <w:r>
              <w:t xml:space="preserve">Опасные и вредные производственные факторы, требования охраны труда, пожарной, промышленной, </w:t>
            </w:r>
            <w:r w:rsidR="006E5174">
              <w:t xml:space="preserve">экологической безопасности и электробезопасности </w:t>
            </w:r>
          </w:p>
        </w:tc>
      </w:tr>
      <w:tr w:rsidR="004B6BCF" w:rsidRPr="00CC4257" w14:paraId="24AEE403" w14:textId="77777777" w:rsidTr="005C7BA7">
        <w:trPr>
          <w:trHeight w:val="20"/>
        </w:trPr>
        <w:tc>
          <w:tcPr>
            <w:tcW w:w="1110" w:type="pct"/>
          </w:tcPr>
          <w:p w14:paraId="56CF2CC2" w14:textId="77777777" w:rsidR="004B6BCF" w:rsidRPr="00CC4257" w:rsidRDefault="004B6BCF" w:rsidP="00651D60">
            <w:r w:rsidRPr="00CC4257">
              <w:t>Другие характеристики</w:t>
            </w:r>
          </w:p>
        </w:tc>
        <w:tc>
          <w:tcPr>
            <w:tcW w:w="3890" w:type="pct"/>
          </w:tcPr>
          <w:p w14:paraId="64F4F6DA" w14:textId="77777777" w:rsidR="004B6BCF" w:rsidRPr="00CC4257" w:rsidRDefault="004B6BCF" w:rsidP="005C7BA7">
            <w:pPr>
              <w:jc w:val="both"/>
            </w:pPr>
            <w:r w:rsidRPr="00CC4257">
              <w:t>-</w:t>
            </w:r>
          </w:p>
        </w:tc>
      </w:tr>
    </w:tbl>
    <w:p w14:paraId="473EB16D" w14:textId="77777777" w:rsidR="005C7BA7" w:rsidRDefault="005C7BA7" w:rsidP="007D6B60">
      <w:pPr>
        <w:rPr>
          <w:b/>
          <w:bCs w:val="0"/>
        </w:rPr>
      </w:pPr>
    </w:p>
    <w:p w14:paraId="646E0042" w14:textId="305EFDE3" w:rsidR="00B82DF9" w:rsidRDefault="00B82DF9" w:rsidP="007D6B60">
      <w:pPr>
        <w:rPr>
          <w:b/>
          <w:bCs w:val="0"/>
        </w:rPr>
      </w:pPr>
      <w:r w:rsidRPr="007D6B60">
        <w:rPr>
          <w:b/>
          <w:bCs w:val="0"/>
        </w:rPr>
        <w:t>3.2.</w:t>
      </w:r>
      <w:r w:rsidR="00F55E6C" w:rsidRPr="007D6B60">
        <w:rPr>
          <w:b/>
          <w:bCs w:val="0"/>
        </w:rPr>
        <w:t>2</w:t>
      </w:r>
      <w:r w:rsidRPr="007D6B60">
        <w:rPr>
          <w:b/>
          <w:bCs w:val="0"/>
        </w:rPr>
        <w:t>. Трудовая функция</w:t>
      </w:r>
    </w:p>
    <w:p w14:paraId="1024D70C" w14:textId="77777777" w:rsidR="005C7BA7" w:rsidRPr="007D6B60" w:rsidRDefault="005C7BA7" w:rsidP="007D6B60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6"/>
        <w:gridCol w:w="4503"/>
        <w:gridCol w:w="575"/>
        <w:gridCol w:w="1138"/>
        <w:gridCol w:w="1703"/>
        <w:gridCol w:w="575"/>
      </w:tblGrid>
      <w:tr w:rsidR="00B82DF9" w:rsidRPr="00CC4257" w14:paraId="5810A7D3" w14:textId="77777777" w:rsidTr="0050251E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14:paraId="6B0CD484" w14:textId="0FB54715" w:rsidR="00B82DF9" w:rsidRPr="00CC4257" w:rsidRDefault="005C7BA7" w:rsidP="005C7BA7">
            <w:r w:rsidRPr="005C7BA7">
              <w:rPr>
                <w:sz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41C569" w14:textId="26003667" w:rsidR="00B82DF9" w:rsidRPr="00CC4257" w:rsidRDefault="00A238D9" w:rsidP="00651D60">
            <w:r w:rsidRPr="00CC4257">
              <w:t xml:space="preserve">Контроль </w:t>
            </w:r>
            <w:r w:rsidR="009D42AA">
              <w:t>качества обработанных поверхностей</w:t>
            </w:r>
            <w:r w:rsidRPr="00CC4257">
              <w:t xml:space="preserve"> деталей средней сложности с точностью размеров </w:t>
            </w:r>
            <w:r w:rsidR="001915D7"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Pr="00CC4257">
              <w:t xml:space="preserve"> </w:t>
            </w:r>
            <w:r w:rsidR="009D42AA" w:rsidRPr="00CC4257">
              <w:t>квалитета</w:t>
            </w:r>
            <w:r w:rsidR="009D42AA">
              <w:t xml:space="preserve"> и </w:t>
            </w:r>
            <w:r w:rsidR="009D42AA" w:rsidRPr="009D42AA">
              <w:t>шероховатост</w:t>
            </w:r>
            <w:r w:rsidR="009D42AA">
              <w:t>ью</w:t>
            </w:r>
            <w:r w:rsidR="009D42AA" w:rsidRPr="009D42AA">
              <w:t xml:space="preserve"> до </w:t>
            </w:r>
            <w:proofErr w:type="spellStart"/>
            <w:r w:rsidR="009D42AA" w:rsidRPr="009D42AA">
              <w:t>Ra</w:t>
            </w:r>
            <w:proofErr w:type="spellEnd"/>
            <w:r w:rsidR="009D42AA" w:rsidRPr="009D42AA">
              <w:t xml:space="preserve"> </w:t>
            </w:r>
            <w:r w:rsidR="009D42AA">
              <w:t>3,2</w:t>
            </w:r>
          </w:p>
        </w:tc>
        <w:tc>
          <w:tcPr>
            <w:tcW w:w="2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3F37EC" w14:textId="67DF4992" w:rsidR="00B82DF9" w:rsidRPr="00CC4257" w:rsidRDefault="005C7BA7" w:rsidP="005C7BA7">
            <w:pPr>
              <w:jc w:val="center"/>
            </w:pPr>
            <w:r w:rsidRPr="005C7BA7">
              <w:rPr>
                <w:sz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5105FF" w14:textId="1E7AFD1C" w:rsidR="00B82DF9" w:rsidRPr="00CC4257" w:rsidRDefault="00541B67" w:rsidP="0050251E">
            <w:pPr>
              <w:jc w:val="center"/>
            </w:pPr>
            <w:r>
              <w:rPr>
                <w:lang w:val="en-US"/>
              </w:rPr>
              <w:t>B</w:t>
            </w:r>
            <w:r w:rsidR="00B82DF9" w:rsidRPr="00CC4257">
              <w:t>/0</w:t>
            </w:r>
            <w:r w:rsidR="00F55E6C" w:rsidRPr="00CC4257">
              <w:t>2</w:t>
            </w:r>
            <w:r w:rsidR="00B82DF9" w:rsidRPr="00CC4257">
              <w:t>.</w:t>
            </w:r>
            <w:r w:rsidR="001D1595" w:rsidRPr="00CC4257"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5FB006" w14:textId="51C3DC43" w:rsidR="00B82DF9" w:rsidRPr="00CC4257" w:rsidRDefault="005C7BA7" w:rsidP="005C7BA7">
            <w:pPr>
              <w:jc w:val="center"/>
              <w:rPr>
                <w:vertAlign w:val="superscript"/>
              </w:rPr>
            </w:pPr>
            <w:r w:rsidRPr="005C7BA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F0AC5A" w14:textId="77777777" w:rsidR="00B82DF9" w:rsidRPr="00CC4257" w:rsidRDefault="001D1595" w:rsidP="00771A79">
            <w:pPr>
              <w:jc w:val="center"/>
            </w:pPr>
            <w:r w:rsidRPr="00CC4257">
              <w:t>3</w:t>
            </w:r>
          </w:p>
        </w:tc>
      </w:tr>
    </w:tbl>
    <w:p w14:paraId="5A69FEC1" w14:textId="77777777" w:rsidR="00B82DF9" w:rsidRPr="00CC4257" w:rsidRDefault="00B82DF9" w:rsidP="00651D60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B82DF9" w:rsidRPr="00CC4257" w14:paraId="5A7A48FB" w14:textId="77777777" w:rsidTr="005C7BA7">
        <w:trPr>
          <w:trHeight w:val="20"/>
        </w:trPr>
        <w:tc>
          <w:tcPr>
            <w:tcW w:w="1110" w:type="pct"/>
            <w:vMerge w:val="restart"/>
          </w:tcPr>
          <w:p w14:paraId="2F5F0AE8" w14:textId="77777777" w:rsidR="00B82DF9" w:rsidRPr="00CC4257" w:rsidRDefault="00B82DF9" w:rsidP="00651D60">
            <w:r w:rsidRPr="00CC4257">
              <w:t>Трудовые действия</w:t>
            </w:r>
          </w:p>
        </w:tc>
        <w:tc>
          <w:tcPr>
            <w:tcW w:w="3890" w:type="pct"/>
          </w:tcPr>
          <w:p w14:paraId="6C32231F" w14:textId="5DB1525D" w:rsidR="00B82DF9" w:rsidRPr="00CC4257" w:rsidRDefault="00B82DF9" w:rsidP="005C7BA7">
            <w:pPr>
              <w:jc w:val="both"/>
            </w:pPr>
            <w:r w:rsidRPr="00CC4257">
              <w:t xml:space="preserve">Визуальное определение дефектов обработанных поверхностей </w:t>
            </w:r>
            <w:r w:rsidR="00193F85">
              <w:t>деталей средней</w:t>
            </w:r>
            <w:r w:rsidRPr="00CC4257">
              <w:t xml:space="preserve"> сложности</w:t>
            </w:r>
          </w:p>
        </w:tc>
      </w:tr>
      <w:tr w:rsidR="00B82DF9" w:rsidRPr="00CC4257" w14:paraId="11A7F719" w14:textId="77777777" w:rsidTr="005C7BA7">
        <w:trPr>
          <w:trHeight w:val="20"/>
        </w:trPr>
        <w:tc>
          <w:tcPr>
            <w:tcW w:w="1110" w:type="pct"/>
            <w:vMerge/>
          </w:tcPr>
          <w:p w14:paraId="204EB49B" w14:textId="77777777" w:rsidR="00B82DF9" w:rsidRPr="00CC4257" w:rsidRDefault="00B82DF9" w:rsidP="00651D60"/>
        </w:tc>
        <w:tc>
          <w:tcPr>
            <w:tcW w:w="3890" w:type="pct"/>
          </w:tcPr>
          <w:p w14:paraId="0673559C" w14:textId="6EE84465" w:rsidR="00B82DF9" w:rsidRPr="00CC4257" w:rsidRDefault="00AE51A1" w:rsidP="005C7BA7">
            <w:pPr>
              <w:jc w:val="both"/>
            </w:pPr>
            <w:r w:rsidRPr="00CC4257">
              <w:t>Контроль линейных размеров</w:t>
            </w:r>
            <w:r w:rsidR="00B82DF9" w:rsidRPr="00CC4257">
              <w:t xml:space="preserve"> </w:t>
            </w:r>
            <w:r w:rsidR="00193F85">
              <w:t>деталей средней</w:t>
            </w:r>
            <w:r w:rsidR="00B82DF9" w:rsidRPr="00CC4257">
              <w:t xml:space="preserve"> сложности с </w:t>
            </w:r>
            <w:r w:rsidR="001A7BBC" w:rsidRPr="00CC4257">
              <w:t xml:space="preserve">точностью </w:t>
            </w:r>
            <w:r w:rsidR="001915D7"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="001B5EA1" w:rsidRPr="00CC4257">
              <w:t xml:space="preserve"> квалитета</w:t>
            </w:r>
          </w:p>
        </w:tc>
      </w:tr>
      <w:tr w:rsidR="00BE5448" w:rsidRPr="00CC4257" w14:paraId="120CDAB1" w14:textId="77777777" w:rsidTr="005C7BA7">
        <w:trPr>
          <w:trHeight w:val="20"/>
        </w:trPr>
        <w:tc>
          <w:tcPr>
            <w:tcW w:w="1110" w:type="pct"/>
            <w:vMerge/>
          </w:tcPr>
          <w:p w14:paraId="73BF411C" w14:textId="77777777" w:rsidR="00BE5448" w:rsidRPr="00CC4257" w:rsidRDefault="00BE5448" w:rsidP="00651D60"/>
        </w:tc>
        <w:tc>
          <w:tcPr>
            <w:tcW w:w="3890" w:type="pct"/>
          </w:tcPr>
          <w:p w14:paraId="0B31D6DF" w14:textId="5DC132C6" w:rsidR="00BE5448" w:rsidRPr="00CC4257" w:rsidRDefault="00BE5448" w:rsidP="005C7BA7">
            <w:pPr>
              <w:jc w:val="both"/>
            </w:pPr>
            <w:r w:rsidRPr="00CC4257">
              <w:t xml:space="preserve">Контроль угловых размеров </w:t>
            </w:r>
            <w:r w:rsidR="00193F85">
              <w:t>деталей средней</w:t>
            </w:r>
            <w:r w:rsidRPr="00CC4257">
              <w:t xml:space="preserve"> сложности</w:t>
            </w:r>
            <w:r w:rsidR="00D92942" w:rsidRPr="00CC4257">
              <w:t xml:space="preserve"> </w:t>
            </w:r>
            <w:r w:rsidR="008A7A08" w:rsidRPr="00CC4257">
              <w:t>до 10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BE5448" w:rsidRPr="00CC4257" w14:paraId="048EAD2E" w14:textId="77777777" w:rsidTr="005C7BA7">
        <w:trPr>
          <w:trHeight w:val="20"/>
        </w:trPr>
        <w:tc>
          <w:tcPr>
            <w:tcW w:w="1110" w:type="pct"/>
            <w:vMerge/>
          </w:tcPr>
          <w:p w14:paraId="122E7C30" w14:textId="77777777" w:rsidR="00BE5448" w:rsidRPr="00CC4257" w:rsidRDefault="00BE5448" w:rsidP="00651D60"/>
        </w:tc>
        <w:tc>
          <w:tcPr>
            <w:tcW w:w="3890" w:type="pct"/>
          </w:tcPr>
          <w:p w14:paraId="1C5F06A5" w14:textId="5959032E" w:rsidR="00BE5448" w:rsidRPr="00CC4257" w:rsidRDefault="00651D60" w:rsidP="005C7BA7">
            <w:pPr>
              <w:jc w:val="both"/>
            </w:pPr>
            <w:r>
              <w:t>Контроль точности формы</w:t>
            </w:r>
            <w:r w:rsidR="00BE5448" w:rsidRPr="00CC4257">
              <w:t xml:space="preserve"> и взаимного расположения поверхностей </w:t>
            </w:r>
            <w:r w:rsidR="00193F85">
              <w:t>деталей средней</w:t>
            </w:r>
            <w:r w:rsidR="00BE5448" w:rsidRPr="00CC4257">
              <w:t xml:space="preserve"> сложности до </w:t>
            </w:r>
            <w:r w:rsidR="00115853" w:rsidRPr="00CC4257">
              <w:t>11</w:t>
            </w:r>
            <w:r w:rsidR="008C01B8" w:rsidRPr="00CC4257">
              <w:noBreakHyphen/>
              <w:t>й</w:t>
            </w:r>
            <w:r w:rsidR="00BE5448" w:rsidRPr="00CC4257">
              <w:t xml:space="preserve"> степени точности</w:t>
            </w:r>
          </w:p>
        </w:tc>
      </w:tr>
      <w:tr w:rsidR="00BE5448" w:rsidRPr="00CC4257" w14:paraId="01391CE6" w14:textId="77777777" w:rsidTr="005C7BA7">
        <w:trPr>
          <w:trHeight w:val="20"/>
        </w:trPr>
        <w:tc>
          <w:tcPr>
            <w:tcW w:w="1110" w:type="pct"/>
            <w:vMerge/>
          </w:tcPr>
          <w:p w14:paraId="70966AE4" w14:textId="77777777" w:rsidR="00BE5448" w:rsidRPr="00CC4257" w:rsidRDefault="00BE5448" w:rsidP="00651D60"/>
        </w:tc>
        <w:tc>
          <w:tcPr>
            <w:tcW w:w="3890" w:type="pct"/>
          </w:tcPr>
          <w:p w14:paraId="558F9AF9" w14:textId="7DC12FAE" w:rsidR="00BE5448" w:rsidRPr="00CC4257" w:rsidRDefault="00BE5448" w:rsidP="005C7BA7">
            <w:pPr>
              <w:jc w:val="both"/>
            </w:pPr>
            <w:r w:rsidRPr="00CC4257">
              <w:t xml:space="preserve">Контроль шероховатости обработанных поверхностей </w:t>
            </w:r>
            <w:r w:rsidR="00193F85">
              <w:t>деталей средней</w:t>
            </w:r>
            <w:r w:rsidRPr="00CC4257">
              <w:t xml:space="preserve"> сложности до </w:t>
            </w:r>
            <w:r w:rsidRPr="00CC4257">
              <w:rPr>
                <w:lang w:val="en-US"/>
              </w:rPr>
              <w:t>Ra</w:t>
            </w:r>
            <w:r w:rsidRPr="00CC4257">
              <w:t xml:space="preserve"> 3,2</w:t>
            </w:r>
          </w:p>
        </w:tc>
      </w:tr>
      <w:tr w:rsidR="00BE5448" w:rsidRPr="00CC4257" w14:paraId="776CB635" w14:textId="77777777" w:rsidTr="005C7BA7">
        <w:trPr>
          <w:trHeight w:val="20"/>
        </w:trPr>
        <w:tc>
          <w:tcPr>
            <w:tcW w:w="1110" w:type="pct"/>
            <w:vMerge w:val="restart"/>
          </w:tcPr>
          <w:p w14:paraId="07166040" w14:textId="77777777" w:rsidR="00BE5448" w:rsidRPr="00CC4257" w:rsidRDefault="00BE5448" w:rsidP="00651D60">
            <w:r w:rsidRPr="00CC4257">
              <w:t>Необходимые умения</w:t>
            </w:r>
          </w:p>
        </w:tc>
        <w:tc>
          <w:tcPr>
            <w:tcW w:w="3890" w:type="pct"/>
          </w:tcPr>
          <w:p w14:paraId="00772FAD" w14:textId="77777777" w:rsidR="00BE5448" w:rsidRPr="00CC4257" w:rsidRDefault="00BE5448" w:rsidP="005C7BA7">
            <w:pPr>
              <w:jc w:val="both"/>
            </w:pPr>
            <w:r w:rsidRPr="00CC4257">
              <w:t>Выявлять визуально дефекты обработанных поверхностей деталей средней сложности</w:t>
            </w:r>
          </w:p>
        </w:tc>
      </w:tr>
      <w:tr w:rsidR="00BE5448" w:rsidRPr="00CC4257" w14:paraId="0981E02E" w14:textId="77777777" w:rsidTr="005C7BA7">
        <w:trPr>
          <w:trHeight w:val="20"/>
        </w:trPr>
        <w:tc>
          <w:tcPr>
            <w:tcW w:w="1110" w:type="pct"/>
            <w:vMerge/>
          </w:tcPr>
          <w:p w14:paraId="2096F3D9" w14:textId="77777777" w:rsidR="00BE5448" w:rsidRPr="00CC4257" w:rsidRDefault="00BE5448" w:rsidP="00651D60"/>
        </w:tc>
        <w:tc>
          <w:tcPr>
            <w:tcW w:w="3890" w:type="pct"/>
          </w:tcPr>
          <w:p w14:paraId="5A159855" w14:textId="6CA019F4" w:rsidR="00BE5448" w:rsidRPr="00CC4257" w:rsidRDefault="00BE5448" w:rsidP="005C7BA7">
            <w:pPr>
              <w:jc w:val="both"/>
            </w:pPr>
            <w:r w:rsidRPr="00CC4257">
              <w:t xml:space="preserve">Использовать стандартные контрольно-измерительные инструменты для измерения и контроля </w:t>
            </w:r>
            <w:r w:rsidR="00A21379" w:rsidRPr="00CC4257">
              <w:t>линейных</w:t>
            </w:r>
            <w:r w:rsidRPr="00CC4257">
              <w:t xml:space="preserve"> размеров деталей средней сложности с точностью </w:t>
            </w:r>
            <w:r w:rsidR="001915D7"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="001B5EA1" w:rsidRPr="00CC4257">
              <w:t xml:space="preserve"> квалитета</w:t>
            </w:r>
          </w:p>
        </w:tc>
      </w:tr>
      <w:tr w:rsidR="00A21379" w:rsidRPr="00CC4257" w14:paraId="71530470" w14:textId="77777777" w:rsidTr="005C7BA7">
        <w:trPr>
          <w:trHeight w:val="20"/>
        </w:trPr>
        <w:tc>
          <w:tcPr>
            <w:tcW w:w="1110" w:type="pct"/>
            <w:vMerge/>
          </w:tcPr>
          <w:p w14:paraId="5681FC62" w14:textId="77777777" w:rsidR="00A21379" w:rsidRPr="00CC4257" w:rsidRDefault="00A21379" w:rsidP="00651D60"/>
        </w:tc>
        <w:tc>
          <w:tcPr>
            <w:tcW w:w="3890" w:type="pct"/>
          </w:tcPr>
          <w:p w14:paraId="53BC13DE" w14:textId="1A36CE60" w:rsidR="00A21379" w:rsidRPr="00CC4257" w:rsidRDefault="00A21379" w:rsidP="005C7BA7">
            <w:pPr>
              <w:jc w:val="both"/>
            </w:pPr>
            <w:r w:rsidRPr="00CC4257">
              <w:t xml:space="preserve">Использовать стандартные контрольно-измерительные инструменты для измерения и контроля угловых размеров деталей средней сложности </w:t>
            </w:r>
            <w:r w:rsidR="009437A1">
              <w:t>д</w:t>
            </w:r>
            <w:r w:rsidR="008A7A08" w:rsidRPr="00CC4257">
              <w:t>о 10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A21379" w:rsidRPr="00CC4257" w14:paraId="1CF09C35" w14:textId="77777777" w:rsidTr="005C7BA7">
        <w:trPr>
          <w:trHeight w:val="20"/>
        </w:trPr>
        <w:tc>
          <w:tcPr>
            <w:tcW w:w="1110" w:type="pct"/>
            <w:vMerge/>
          </w:tcPr>
          <w:p w14:paraId="18DE1FE5" w14:textId="77777777" w:rsidR="00A21379" w:rsidRPr="00CC4257" w:rsidRDefault="00A21379" w:rsidP="00651D60"/>
        </w:tc>
        <w:tc>
          <w:tcPr>
            <w:tcW w:w="3890" w:type="pct"/>
          </w:tcPr>
          <w:p w14:paraId="1C7A5A8D" w14:textId="5D6E46DB" w:rsidR="00A21379" w:rsidRPr="00CC4257" w:rsidRDefault="00A21379" w:rsidP="005C7BA7">
            <w:pPr>
              <w:jc w:val="both"/>
            </w:pPr>
            <w:r w:rsidRPr="00CC4257">
              <w:t xml:space="preserve">Использовать контрольно-измерительные инструменты и приспособления </w:t>
            </w:r>
            <w:r w:rsidR="00380660">
              <w:t>для измерения и контроля точности формы</w:t>
            </w:r>
            <w:r w:rsidRPr="00CC4257">
              <w:t xml:space="preserve"> и взаимного расположения поверхностей деталей средней сложности </w:t>
            </w:r>
            <w:r w:rsidR="00EE1E75" w:rsidRPr="00CC4257">
              <w:t>до</w:t>
            </w:r>
            <w:r w:rsidRPr="00CC4257">
              <w:t xml:space="preserve"> </w:t>
            </w:r>
            <w:r w:rsidR="00115853" w:rsidRPr="00CC4257">
              <w:t>11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A21379" w:rsidRPr="00CC4257" w14:paraId="6C329F4A" w14:textId="77777777" w:rsidTr="005C7BA7">
        <w:trPr>
          <w:trHeight w:val="20"/>
        </w:trPr>
        <w:tc>
          <w:tcPr>
            <w:tcW w:w="1110" w:type="pct"/>
            <w:vMerge/>
          </w:tcPr>
          <w:p w14:paraId="55A54D95" w14:textId="77777777" w:rsidR="00A21379" w:rsidRPr="00CC4257" w:rsidRDefault="00A21379" w:rsidP="00651D60"/>
        </w:tc>
        <w:tc>
          <w:tcPr>
            <w:tcW w:w="3890" w:type="pct"/>
          </w:tcPr>
          <w:p w14:paraId="419E2D0A" w14:textId="77777777" w:rsidR="00A21379" w:rsidRPr="00CC4257" w:rsidRDefault="00A21379" w:rsidP="005C7BA7">
            <w:pPr>
              <w:jc w:val="both"/>
            </w:pPr>
            <w:r w:rsidRPr="00CC4257">
              <w:t>Контролировать шероховатость поверхностей деталей средней сложности визуально-тактильным методом</w:t>
            </w:r>
          </w:p>
        </w:tc>
      </w:tr>
      <w:tr w:rsidR="001D17DA" w:rsidRPr="00CC4257" w14:paraId="0809CBE0" w14:textId="77777777" w:rsidTr="005C7BA7">
        <w:trPr>
          <w:trHeight w:val="20"/>
        </w:trPr>
        <w:tc>
          <w:tcPr>
            <w:tcW w:w="1110" w:type="pct"/>
            <w:vMerge w:val="restart"/>
          </w:tcPr>
          <w:p w14:paraId="6D15BEBC" w14:textId="77777777" w:rsidR="001D17DA" w:rsidRPr="00CC4257" w:rsidRDefault="001D17DA" w:rsidP="00651D60">
            <w:r w:rsidRPr="00CC4257">
              <w:t>Необходимые знания</w:t>
            </w:r>
          </w:p>
        </w:tc>
        <w:tc>
          <w:tcPr>
            <w:tcW w:w="3890" w:type="pct"/>
          </w:tcPr>
          <w:p w14:paraId="76431F04" w14:textId="77777777" w:rsidR="001D17DA" w:rsidRPr="00CC4257" w:rsidRDefault="001D17DA" w:rsidP="005C7BA7">
            <w:pPr>
              <w:jc w:val="both"/>
            </w:pPr>
            <w:r w:rsidRPr="00CC4257">
              <w:t>Машиностроительное черчение в объеме, необходимом для выполнения работы</w:t>
            </w:r>
          </w:p>
        </w:tc>
      </w:tr>
      <w:tr w:rsidR="00A21379" w:rsidRPr="00CC4257" w14:paraId="7CBA0780" w14:textId="77777777" w:rsidTr="005C7BA7">
        <w:trPr>
          <w:trHeight w:val="20"/>
        </w:trPr>
        <w:tc>
          <w:tcPr>
            <w:tcW w:w="1110" w:type="pct"/>
            <w:vMerge/>
          </w:tcPr>
          <w:p w14:paraId="7ADF07BE" w14:textId="77777777" w:rsidR="00A21379" w:rsidRPr="00CC4257" w:rsidRDefault="00A21379" w:rsidP="00651D60"/>
        </w:tc>
        <w:tc>
          <w:tcPr>
            <w:tcW w:w="3890" w:type="pct"/>
          </w:tcPr>
          <w:p w14:paraId="59390D24" w14:textId="77777777" w:rsidR="00A21379" w:rsidRPr="00CC4257" w:rsidRDefault="00A21379" w:rsidP="005C7BA7">
            <w:pPr>
              <w:jc w:val="both"/>
            </w:pPr>
            <w:r w:rsidRPr="00CC4257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A21379" w:rsidRPr="00CC4257" w14:paraId="1836951C" w14:textId="77777777" w:rsidTr="005C7BA7">
        <w:trPr>
          <w:trHeight w:val="20"/>
        </w:trPr>
        <w:tc>
          <w:tcPr>
            <w:tcW w:w="1110" w:type="pct"/>
            <w:vMerge/>
          </w:tcPr>
          <w:p w14:paraId="07BEA926" w14:textId="77777777" w:rsidR="00A21379" w:rsidRPr="00CC4257" w:rsidRDefault="00A21379" w:rsidP="00651D60"/>
        </w:tc>
        <w:tc>
          <w:tcPr>
            <w:tcW w:w="3890" w:type="pct"/>
          </w:tcPr>
          <w:p w14:paraId="386BBCCB" w14:textId="77777777" w:rsidR="00A21379" w:rsidRPr="00CC4257" w:rsidRDefault="00A21379" w:rsidP="005C7BA7">
            <w:pPr>
              <w:jc w:val="both"/>
            </w:pPr>
            <w:r w:rsidRPr="00CC4257">
              <w:t>Система допусков и посадок, квалитеты точности, параметры шероховатости</w:t>
            </w:r>
          </w:p>
        </w:tc>
      </w:tr>
      <w:tr w:rsidR="00A21379" w:rsidRPr="00CC4257" w14:paraId="129FFD10" w14:textId="77777777" w:rsidTr="005C7BA7">
        <w:trPr>
          <w:trHeight w:val="20"/>
        </w:trPr>
        <w:tc>
          <w:tcPr>
            <w:tcW w:w="1110" w:type="pct"/>
            <w:vMerge/>
          </w:tcPr>
          <w:p w14:paraId="01031317" w14:textId="77777777" w:rsidR="00A21379" w:rsidRPr="00CC4257" w:rsidRDefault="00A21379" w:rsidP="00651D60"/>
        </w:tc>
        <w:tc>
          <w:tcPr>
            <w:tcW w:w="3890" w:type="pct"/>
          </w:tcPr>
          <w:p w14:paraId="6E000A82" w14:textId="77777777" w:rsidR="00A21379" w:rsidRPr="00CC4257" w:rsidRDefault="00A21379" w:rsidP="005C7BA7">
            <w:pPr>
              <w:jc w:val="both"/>
            </w:pPr>
            <w:r w:rsidRPr="00CC4257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A21379" w:rsidRPr="00CC4257" w14:paraId="67D08434" w14:textId="77777777" w:rsidTr="005C7BA7">
        <w:trPr>
          <w:trHeight w:val="20"/>
        </w:trPr>
        <w:tc>
          <w:tcPr>
            <w:tcW w:w="1110" w:type="pct"/>
            <w:vMerge/>
          </w:tcPr>
          <w:p w14:paraId="1EBC1A1E" w14:textId="77777777" w:rsidR="00A21379" w:rsidRPr="00CC4257" w:rsidRDefault="00A21379" w:rsidP="00651D60"/>
        </w:tc>
        <w:tc>
          <w:tcPr>
            <w:tcW w:w="3890" w:type="pct"/>
          </w:tcPr>
          <w:p w14:paraId="3142B96E" w14:textId="7716AAE9" w:rsidR="00A21379" w:rsidRPr="00CC4257" w:rsidRDefault="00A21379" w:rsidP="005C7BA7">
            <w:pPr>
              <w:jc w:val="both"/>
            </w:pPr>
            <w:r w:rsidRPr="00CC4257">
              <w:t xml:space="preserve">Виды, конструкции, назначение, возможности и правила использования контрольно-измерительных инструментов для измерения и контроля линейных размеров с точностью </w:t>
            </w:r>
            <w:r w:rsidR="001915D7">
              <w:t xml:space="preserve">до </w:t>
            </w:r>
            <w:r w:rsidR="00381990">
              <w:t>8</w:t>
            </w:r>
            <w:r w:rsidR="00381990">
              <w:noBreakHyphen/>
              <w:t>го</w:t>
            </w:r>
            <w:r w:rsidR="001B5EA1" w:rsidRPr="00CC4257">
              <w:t xml:space="preserve"> квалитета</w:t>
            </w:r>
          </w:p>
        </w:tc>
      </w:tr>
      <w:tr w:rsidR="006761E2" w:rsidRPr="00CC4257" w14:paraId="2A6B87C3" w14:textId="77777777" w:rsidTr="005C7BA7">
        <w:trPr>
          <w:trHeight w:val="20"/>
        </w:trPr>
        <w:tc>
          <w:tcPr>
            <w:tcW w:w="1110" w:type="pct"/>
            <w:vMerge/>
          </w:tcPr>
          <w:p w14:paraId="456CB786" w14:textId="77777777" w:rsidR="006761E2" w:rsidRPr="00CC4257" w:rsidRDefault="006761E2" w:rsidP="00651D60"/>
        </w:tc>
        <w:tc>
          <w:tcPr>
            <w:tcW w:w="3890" w:type="pct"/>
          </w:tcPr>
          <w:p w14:paraId="76C97A73" w14:textId="43DAE210" w:rsidR="006761E2" w:rsidRPr="00CC4257" w:rsidRDefault="006761E2" w:rsidP="005C7BA7">
            <w:pPr>
              <w:jc w:val="both"/>
            </w:pPr>
            <w:r w:rsidRPr="00CC4257">
              <w:t xml:space="preserve">Виды, конструкции, назначение, возможности и правила использования контрольно-измерительных инструментов для измерения и контроля угловых размеров </w:t>
            </w:r>
            <w:r w:rsidR="008A7A08" w:rsidRPr="00CC4257">
              <w:t>до 10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6761E2" w:rsidRPr="00CC4257" w14:paraId="695618D2" w14:textId="77777777" w:rsidTr="005C7BA7">
        <w:trPr>
          <w:trHeight w:val="20"/>
        </w:trPr>
        <w:tc>
          <w:tcPr>
            <w:tcW w:w="1110" w:type="pct"/>
            <w:vMerge/>
          </w:tcPr>
          <w:p w14:paraId="7A441296" w14:textId="77777777" w:rsidR="006761E2" w:rsidRPr="00CC4257" w:rsidRDefault="006761E2" w:rsidP="00651D60"/>
        </w:tc>
        <w:tc>
          <w:tcPr>
            <w:tcW w:w="3890" w:type="pct"/>
          </w:tcPr>
          <w:p w14:paraId="208A0106" w14:textId="434F3918" w:rsidR="006761E2" w:rsidRPr="00CC4257" w:rsidRDefault="006761E2" w:rsidP="005C7BA7">
            <w:pPr>
              <w:jc w:val="both"/>
            </w:pPr>
            <w:r w:rsidRPr="00CC4257">
              <w:t xml:space="preserve">Виды, конструкции, назначение, возможности и правила использования контрольно-измерительных инструментов и приспособлений </w:t>
            </w:r>
            <w:r w:rsidR="00380660">
              <w:t>для измерения и контроля точности формы</w:t>
            </w:r>
            <w:r w:rsidRPr="00CC4257">
              <w:t xml:space="preserve"> и взаимного расположения поверхностей с погрешностью не выше </w:t>
            </w:r>
            <w:r w:rsidR="00115853" w:rsidRPr="00CC4257">
              <w:t>11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6761E2" w:rsidRPr="00CC4257" w14:paraId="19F52958" w14:textId="77777777" w:rsidTr="005C7BA7">
        <w:trPr>
          <w:trHeight w:val="20"/>
        </w:trPr>
        <w:tc>
          <w:tcPr>
            <w:tcW w:w="1110" w:type="pct"/>
            <w:vMerge/>
          </w:tcPr>
          <w:p w14:paraId="270321BB" w14:textId="77777777" w:rsidR="006761E2" w:rsidRPr="00CC4257" w:rsidRDefault="006761E2" w:rsidP="00651D60"/>
        </w:tc>
        <w:tc>
          <w:tcPr>
            <w:tcW w:w="3890" w:type="pct"/>
          </w:tcPr>
          <w:p w14:paraId="3E31DCEC" w14:textId="3EA7F9AC" w:rsidR="006761E2" w:rsidRPr="00CC4257" w:rsidRDefault="0066625B" w:rsidP="005C7BA7">
            <w:pPr>
              <w:jc w:val="both"/>
            </w:pPr>
            <w:r>
              <w:t xml:space="preserve">Опасные и вредные производственные факторы, требования охраны труда, пожарной, промышленной, </w:t>
            </w:r>
            <w:r w:rsidR="006E5174">
              <w:t xml:space="preserve">экологической безопасности и электробезопасности </w:t>
            </w:r>
          </w:p>
        </w:tc>
      </w:tr>
      <w:tr w:rsidR="006761E2" w:rsidRPr="00CC4257" w14:paraId="0FDEE53D" w14:textId="77777777" w:rsidTr="005C7BA7">
        <w:trPr>
          <w:trHeight w:val="20"/>
        </w:trPr>
        <w:tc>
          <w:tcPr>
            <w:tcW w:w="1110" w:type="pct"/>
          </w:tcPr>
          <w:p w14:paraId="6D3FE61D" w14:textId="77777777" w:rsidR="006761E2" w:rsidRPr="00CC4257" w:rsidRDefault="006761E2" w:rsidP="00651D60">
            <w:r w:rsidRPr="00CC4257">
              <w:t>Другие характеристики</w:t>
            </w:r>
          </w:p>
        </w:tc>
        <w:tc>
          <w:tcPr>
            <w:tcW w:w="3890" w:type="pct"/>
          </w:tcPr>
          <w:p w14:paraId="476BDBDF" w14:textId="77777777" w:rsidR="006761E2" w:rsidRPr="00CC4257" w:rsidRDefault="006761E2" w:rsidP="005C7BA7">
            <w:pPr>
              <w:jc w:val="both"/>
            </w:pPr>
            <w:r w:rsidRPr="00CC4257">
              <w:t>-</w:t>
            </w:r>
          </w:p>
        </w:tc>
      </w:tr>
    </w:tbl>
    <w:p w14:paraId="319F992B" w14:textId="77777777" w:rsidR="005C7BA7" w:rsidRDefault="005C7BA7" w:rsidP="005C7BA7"/>
    <w:p w14:paraId="326101F2" w14:textId="681CBD86" w:rsidR="000776A5" w:rsidRDefault="001D1595" w:rsidP="0025155F">
      <w:pPr>
        <w:pStyle w:val="2"/>
      </w:pPr>
      <w:bookmarkStart w:id="7" w:name="_Toc188025840"/>
      <w:r w:rsidRPr="00CC4257">
        <w:t>3.3. Обобщенная трудовая функция</w:t>
      </w:r>
      <w:bookmarkEnd w:id="7"/>
    </w:p>
    <w:p w14:paraId="3E47CEE5" w14:textId="77777777" w:rsidR="005C7BA7" w:rsidRPr="005C7BA7" w:rsidRDefault="005C7BA7" w:rsidP="005C7BA7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49"/>
        <w:gridCol w:w="891"/>
        <w:gridCol w:w="1038"/>
        <w:gridCol w:w="1542"/>
        <w:gridCol w:w="537"/>
      </w:tblGrid>
      <w:tr w:rsidR="00266578" w:rsidRPr="00CC4257" w14:paraId="554E7487" w14:textId="77777777" w:rsidTr="00771A79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0FA6CBAD" w14:textId="70F8CCC0" w:rsidR="00266578" w:rsidRPr="00CC4257" w:rsidRDefault="005C7BA7" w:rsidP="005C7BA7">
            <w:r w:rsidRPr="005C7BA7">
              <w:rPr>
                <w:sz w:val="20"/>
              </w:rPr>
              <w:t>Наименование</w:t>
            </w:r>
          </w:p>
        </w:tc>
        <w:tc>
          <w:tcPr>
            <w:tcW w:w="22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E05DFA" w14:textId="21ADA7A6" w:rsidR="00266578" w:rsidRPr="00CC4257" w:rsidRDefault="00CD3462" w:rsidP="00361943">
            <w:r w:rsidRPr="00CC4257">
              <w:t xml:space="preserve">Изготовление сложных деталей с точностью размеров до </w:t>
            </w:r>
            <w:r w:rsidR="00381990">
              <w:t>6</w:t>
            </w:r>
            <w:r w:rsidR="00381990">
              <w:noBreakHyphen/>
              <w:t>го</w:t>
            </w:r>
            <w:r w:rsidRPr="00CC4257">
              <w:t xml:space="preserve"> квалитета </w:t>
            </w:r>
            <w:r>
              <w:t>на протяжных и прошивных станках</w:t>
            </w:r>
          </w:p>
        </w:tc>
        <w:tc>
          <w:tcPr>
            <w:tcW w:w="43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820728" w14:textId="77777777" w:rsidR="00266578" w:rsidRPr="00CC4257" w:rsidRDefault="00266578" w:rsidP="00771A79">
            <w:pPr>
              <w:suppressAutoHyphens/>
              <w:jc w:val="center"/>
              <w:rPr>
                <w:sz w:val="20"/>
                <w:szCs w:val="20"/>
              </w:rPr>
            </w:pPr>
            <w:r w:rsidRPr="00CC4257">
              <w:rPr>
                <w:sz w:val="20"/>
                <w:szCs w:val="20"/>
              </w:rPr>
              <w:t>Код</w:t>
            </w:r>
          </w:p>
        </w:tc>
        <w:tc>
          <w:tcPr>
            <w:tcW w:w="5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593A03" w14:textId="732FEA7D" w:rsidR="00266578" w:rsidRPr="00CC4257" w:rsidRDefault="00541B67" w:rsidP="00771A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134C93" w14:textId="6A29CB25" w:rsidR="00266578" w:rsidRPr="00CC4257" w:rsidRDefault="005C7BA7" w:rsidP="00771A79">
            <w:pPr>
              <w:jc w:val="center"/>
              <w:rPr>
                <w:vertAlign w:val="superscript"/>
              </w:rPr>
            </w:pPr>
            <w:r w:rsidRPr="005C7BA7">
              <w:rPr>
                <w:sz w:val="20"/>
              </w:rPr>
              <w:t>Уровень квалификации</w:t>
            </w:r>
          </w:p>
        </w:tc>
        <w:tc>
          <w:tcPr>
            <w:tcW w:w="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6D61D1" w14:textId="77777777" w:rsidR="00266578" w:rsidRPr="00CC4257" w:rsidRDefault="000A6775" w:rsidP="00771A79">
            <w:pPr>
              <w:jc w:val="center"/>
              <w:rPr>
                <w:lang w:val="en-US"/>
              </w:rPr>
            </w:pPr>
            <w:r w:rsidRPr="00CC4257">
              <w:rPr>
                <w:lang w:val="en-US"/>
              </w:rPr>
              <w:t>3</w:t>
            </w:r>
          </w:p>
        </w:tc>
      </w:tr>
    </w:tbl>
    <w:p w14:paraId="3DD94492" w14:textId="1CFC09BA" w:rsidR="001D1595" w:rsidRDefault="001D1595" w:rsidP="00651D6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7932"/>
      </w:tblGrid>
      <w:tr w:rsidR="001D1595" w:rsidRPr="00CC4257" w14:paraId="05BABA18" w14:textId="77777777" w:rsidTr="005C7BA7">
        <w:trPr>
          <w:trHeight w:val="20"/>
          <w:jc w:val="center"/>
        </w:trPr>
        <w:tc>
          <w:tcPr>
            <w:tcW w:w="1110" w:type="pct"/>
          </w:tcPr>
          <w:p w14:paraId="3B8161F8" w14:textId="325D2BED" w:rsidR="001D1595" w:rsidRPr="00CC4257" w:rsidRDefault="005C7BA7" w:rsidP="00651D60">
            <w:r>
              <w:t>Возможные наименования должностей, профессий рабочих</w:t>
            </w:r>
          </w:p>
        </w:tc>
        <w:tc>
          <w:tcPr>
            <w:tcW w:w="3890" w:type="pct"/>
          </w:tcPr>
          <w:p w14:paraId="6D9845CD" w14:textId="3777350F" w:rsidR="001D1595" w:rsidRPr="00CC4257" w:rsidRDefault="0031433E" w:rsidP="00651D60">
            <w:proofErr w:type="spellStart"/>
            <w:r>
              <w:t>Протяжчик</w:t>
            </w:r>
            <w:proofErr w:type="spellEnd"/>
            <w:r w:rsidR="001D1595" w:rsidRPr="00CC4257">
              <w:t xml:space="preserve"> </w:t>
            </w:r>
            <w:r w:rsidR="001D1595" w:rsidRPr="00CC4257">
              <w:rPr>
                <w:lang w:val="en-US"/>
              </w:rPr>
              <w:t>4</w:t>
            </w:r>
            <w:r w:rsidR="00721D22">
              <w:noBreakHyphen/>
            </w:r>
            <w:proofErr w:type="spellStart"/>
            <w:r w:rsidR="00721D22">
              <w:t>го</w:t>
            </w:r>
            <w:proofErr w:type="spellEnd"/>
            <w:r w:rsidR="001D1595" w:rsidRPr="00CC4257">
              <w:t xml:space="preserve"> разряда</w:t>
            </w:r>
          </w:p>
        </w:tc>
      </w:tr>
    </w:tbl>
    <w:p w14:paraId="6781DE7E" w14:textId="09257A05" w:rsidR="001D1595" w:rsidRDefault="001D1595" w:rsidP="00E712D9"/>
    <w:p w14:paraId="4FC7A62E" w14:textId="4A6607E5" w:rsidR="005C7BA7" w:rsidRDefault="005C7BA7" w:rsidP="00E712D9">
      <w:r w:rsidRPr="005C7BA7">
        <w:t>Пути достижения квалификации</w:t>
      </w:r>
    </w:p>
    <w:p w14:paraId="4657E649" w14:textId="77777777" w:rsidR="005C7BA7" w:rsidRPr="00CC4257" w:rsidRDefault="005C7BA7" w:rsidP="00E712D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6B6768" w:rsidRPr="00CC4257" w14:paraId="57A1B6AE" w14:textId="77777777" w:rsidTr="005C7BA7">
        <w:trPr>
          <w:trHeight w:val="20"/>
          <w:jc w:val="center"/>
        </w:trPr>
        <w:tc>
          <w:tcPr>
            <w:tcW w:w="1110" w:type="pct"/>
          </w:tcPr>
          <w:p w14:paraId="7C417551" w14:textId="55329E66" w:rsidR="006B6768" w:rsidRPr="00CC4257" w:rsidRDefault="005C7BA7" w:rsidP="00651D60">
            <w:r>
              <w:t>Образование и обучение</w:t>
            </w:r>
          </w:p>
        </w:tc>
        <w:tc>
          <w:tcPr>
            <w:tcW w:w="3890" w:type="pct"/>
          </w:tcPr>
          <w:p w14:paraId="763E93B1" w14:textId="77777777" w:rsidR="006B6768" w:rsidRPr="00CC4257" w:rsidRDefault="006B6768" w:rsidP="00651D60">
            <w:pPr>
              <w:rPr>
                <w:lang w:eastAsia="en-US"/>
              </w:rPr>
            </w:pPr>
            <w:r w:rsidRPr="00CC4257">
              <w:rPr>
                <w:lang w:eastAsia="en-US"/>
              </w:rPr>
              <w:t>Основное общее образование и профессиональное обучение – программы профессиональной подготовки по профессиям рабочих; программы переподготовки рабочих</w:t>
            </w:r>
          </w:p>
          <w:p w14:paraId="59B4E376" w14:textId="77777777" w:rsidR="006B6768" w:rsidRPr="00CC4257" w:rsidRDefault="006B6768" w:rsidP="00651D60">
            <w:pPr>
              <w:rPr>
                <w:lang w:eastAsia="en-US"/>
              </w:rPr>
            </w:pPr>
            <w:r w:rsidRPr="00CC4257">
              <w:rPr>
                <w:lang w:eastAsia="en-US"/>
              </w:rPr>
              <w:t>или</w:t>
            </w:r>
          </w:p>
          <w:p w14:paraId="0B8710F1" w14:textId="77777777" w:rsidR="006B6768" w:rsidRPr="00CC4257" w:rsidRDefault="006B6768" w:rsidP="00651D60">
            <w:r w:rsidRPr="00CC4257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CC4257">
              <w:rPr>
                <w:rFonts w:eastAsia="Calibri"/>
                <w:lang w:bidi="en-US"/>
              </w:rPr>
              <w:t xml:space="preserve"> рабочих, служащих</w:t>
            </w:r>
          </w:p>
        </w:tc>
      </w:tr>
      <w:tr w:rsidR="006B6768" w:rsidRPr="00CC4257" w14:paraId="7B0B77CA" w14:textId="77777777" w:rsidTr="005C7BA7">
        <w:trPr>
          <w:trHeight w:val="20"/>
          <w:jc w:val="center"/>
        </w:trPr>
        <w:tc>
          <w:tcPr>
            <w:tcW w:w="1110" w:type="pct"/>
          </w:tcPr>
          <w:p w14:paraId="71EA15D6" w14:textId="5E6F8E7E" w:rsidR="006B6768" w:rsidRPr="00CC4257" w:rsidRDefault="005C7BA7" w:rsidP="00651D60">
            <w:r>
              <w:t>Опыт практической работы</w:t>
            </w:r>
          </w:p>
        </w:tc>
        <w:tc>
          <w:tcPr>
            <w:tcW w:w="3890" w:type="pct"/>
          </w:tcPr>
          <w:p w14:paraId="180E637D" w14:textId="32C47685" w:rsidR="006B6768" w:rsidRPr="00CC4257" w:rsidRDefault="006B6768" w:rsidP="00651D60">
            <w:r w:rsidRPr="00CC4257">
              <w:rPr>
                <w:lang w:eastAsia="en-US"/>
              </w:rPr>
              <w:t xml:space="preserve">Не менее </w:t>
            </w:r>
            <w:r w:rsidR="00D83C1A">
              <w:rPr>
                <w:lang w:eastAsia="en-US"/>
              </w:rPr>
              <w:t>одного года</w:t>
            </w:r>
            <w:r w:rsidR="00774E83" w:rsidRPr="00774E83">
              <w:rPr>
                <w:lang w:eastAsia="en-US"/>
              </w:rPr>
              <w:t xml:space="preserve"> </w:t>
            </w:r>
            <w:proofErr w:type="spellStart"/>
            <w:r w:rsidR="0031433E">
              <w:t>протяжчиком</w:t>
            </w:r>
            <w:proofErr w:type="spellEnd"/>
            <w:r w:rsidRPr="00CC4257">
              <w:t xml:space="preserve"> </w:t>
            </w:r>
            <w:r w:rsidRPr="00CC4257">
              <w:rPr>
                <w:lang w:eastAsia="en-US"/>
              </w:rPr>
              <w:t>3</w:t>
            </w:r>
            <w:r w:rsidR="00721D22">
              <w:rPr>
                <w:lang w:eastAsia="en-US"/>
              </w:rPr>
              <w:noBreakHyphen/>
              <w:t>го</w:t>
            </w:r>
            <w:r w:rsidRPr="00CC4257">
              <w:rPr>
                <w:lang w:eastAsia="en-US"/>
              </w:rPr>
              <w:t xml:space="preserve"> разряда для лиц, прошедших профессиональное обучение </w:t>
            </w:r>
          </w:p>
        </w:tc>
      </w:tr>
    </w:tbl>
    <w:p w14:paraId="4749B1D6" w14:textId="77777777" w:rsidR="005C7BA7" w:rsidRDefault="005C7BA7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63"/>
        <w:gridCol w:w="7932"/>
      </w:tblGrid>
      <w:tr w:rsidR="0031433E" w:rsidRPr="00CC4257" w14:paraId="7318A421" w14:textId="77777777" w:rsidTr="005C7BA7">
        <w:trPr>
          <w:trHeight w:val="20"/>
          <w:jc w:val="center"/>
        </w:trPr>
        <w:tc>
          <w:tcPr>
            <w:tcW w:w="1110" w:type="pct"/>
          </w:tcPr>
          <w:p w14:paraId="01FF883B" w14:textId="77777777" w:rsidR="0031433E" w:rsidRPr="00CC4257" w:rsidRDefault="0031433E" w:rsidP="00651D60">
            <w:r w:rsidRPr="00CC4257">
              <w:t>Особые условия допуска к работе</w:t>
            </w:r>
          </w:p>
        </w:tc>
        <w:tc>
          <w:tcPr>
            <w:tcW w:w="3890" w:type="pct"/>
          </w:tcPr>
          <w:p w14:paraId="6BB51677" w14:textId="77777777" w:rsidR="0031433E" w:rsidRPr="000E3444" w:rsidRDefault="0031433E" w:rsidP="00651D60">
            <w:r w:rsidRPr="000E3444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1D2BBB88" w14:textId="77777777" w:rsidR="0031433E" w:rsidRPr="000E3444" w:rsidRDefault="0031433E" w:rsidP="00651D60">
            <w:r w:rsidRPr="000E3444">
              <w:t>Прохождение обучения мерам пожарной безопасности</w:t>
            </w:r>
          </w:p>
          <w:p w14:paraId="31C62441" w14:textId="77777777" w:rsidR="0031433E" w:rsidRPr="000E3444" w:rsidRDefault="0031433E" w:rsidP="00651D60">
            <w:r w:rsidRPr="000E3444">
              <w:t>Прохождение обучения по охране труда и проверки знани</w:t>
            </w:r>
            <w:r>
              <w:t>я</w:t>
            </w:r>
            <w:r w:rsidRPr="000E3444">
              <w:t xml:space="preserve"> требований охраны</w:t>
            </w:r>
            <w:r w:rsidRPr="000E3444" w:rsidDel="006D48C9">
              <w:t xml:space="preserve"> </w:t>
            </w:r>
            <w:r w:rsidRPr="000E3444">
              <w:t>труда</w:t>
            </w:r>
          </w:p>
          <w:p w14:paraId="273D3B4C" w14:textId="19698EE8" w:rsidR="0031433E" w:rsidRPr="00827491" w:rsidRDefault="0031433E" w:rsidP="00651D60">
            <w:r w:rsidRPr="000E3444">
              <w:t>Наличие не ниже I</w:t>
            </w:r>
            <w:r w:rsidRPr="000E3444">
              <w:rPr>
                <w:lang w:val="en-US"/>
              </w:rPr>
              <w:t>I</w:t>
            </w:r>
            <w:r w:rsidRPr="000E3444">
              <w:t xml:space="preserve"> группы по электробезопасности</w:t>
            </w:r>
          </w:p>
        </w:tc>
      </w:tr>
      <w:tr w:rsidR="0031433E" w:rsidRPr="00CC4257" w14:paraId="75178B35" w14:textId="77777777" w:rsidTr="005C7BA7">
        <w:trPr>
          <w:trHeight w:val="20"/>
          <w:jc w:val="center"/>
        </w:trPr>
        <w:tc>
          <w:tcPr>
            <w:tcW w:w="1110" w:type="pct"/>
          </w:tcPr>
          <w:p w14:paraId="135D77CF" w14:textId="77777777" w:rsidR="0031433E" w:rsidRPr="00CC4257" w:rsidRDefault="0031433E" w:rsidP="00651D60">
            <w:r w:rsidRPr="00CC4257">
              <w:t>Другие характеристики</w:t>
            </w:r>
          </w:p>
        </w:tc>
        <w:tc>
          <w:tcPr>
            <w:tcW w:w="3890" w:type="pct"/>
          </w:tcPr>
          <w:p w14:paraId="03C9F062" w14:textId="77777777" w:rsidR="0031433E" w:rsidRPr="00CC4257" w:rsidRDefault="0031433E" w:rsidP="00651D60">
            <w:pPr>
              <w:rPr>
                <w:lang w:val="en-US"/>
              </w:rPr>
            </w:pPr>
            <w:r w:rsidRPr="00CC4257">
              <w:rPr>
                <w:lang w:val="en-US"/>
              </w:rPr>
              <w:t>-</w:t>
            </w:r>
          </w:p>
        </w:tc>
      </w:tr>
    </w:tbl>
    <w:p w14:paraId="23446585" w14:textId="77777777" w:rsidR="001D1595" w:rsidRPr="00CC4257" w:rsidRDefault="001D1595" w:rsidP="00651D60"/>
    <w:p w14:paraId="11F75D23" w14:textId="6DD25198" w:rsidR="001D1595" w:rsidRPr="00CC4257" w:rsidRDefault="005C7BA7" w:rsidP="00651D60">
      <w:r>
        <w:t>Справочная информация</w:t>
      </w:r>
    </w:p>
    <w:p w14:paraId="59BCB592" w14:textId="77777777" w:rsidR="001D1595" w:rsidRPr="00CC4257" w:rsidRDefault="001D1595" w:rsidP="00651D60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64"/>
        <w:gridCol w:w="1276"/>
        <w:gridCol w:w="6655"/>
      </w:tblGrid>
      <w:tr w:rsidR="001D1595" w:rsidRPr="00CC4257" w14:paraId="783AC019" w14:textId="77777777" w:rsidTr="005C7BA7">
        <w:trPr>
          <w:trHeight w:val="20"/>
          <w:jc w:val="center"/>
        </w:trPr>
        <w:tc>
          <w:tcPr>
            <w:tcW w:w="1110" w:type="pct"/>
            <w:vAlign w:val="center"/>
          </w:tcPr>
          <w:p w14:paraId="378E822C" w14:textId="77777777" w:rsidR="001D1595" w:rsidRPr="00CC4257" w:rsidRDefault="001D1595" w:rsidP="005C7BA7">
            <w:pPr>
              <w:jc w:val="center"/>
            </w:pPr>
            <w:r w:rsidRPr="00CC4257"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7124AD8B" w14:textId="77777777" w:rsidR="001D1595" w:rsidRPr="00CC4257" w:rsidRDefault="001D1595" w:rsidP="005C7BA7">
            <w:pPr>
              <w:jc w:val="center"/>
            </w:pPr>
            <w:r w:rsidRPr="00CC4257">
              <w:t>Код</w:t>
            </w:r>
          </w:p>
        </w:tc>
        <w:tc>
          <w:tcPr>
            <w:tcW w:w="3264" w:type="pct"/>
            <w:vAlign w:val="center"/>
          </w:tcPr>
          <w:p w14:paraId="2722AC5A" w14:textId="12E402B9" w:rsidR="001D1595" w:rsidRPr="00CC4257" w:rsidRDefault="008714AE" w:rsidP="005C7BA7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1D1595" w:rsidRPr="00CC4257" w14:paraId="02206651" w14:textId="77777777" w:rsidTr="005C7BA7">
        <w:trPr>
          <w:trHeight w:val="20"/>
          <w:jc w:val="center"/>
        </w:trPr>
        <w:tc>
          <w:tcPr>
            <w:tcW w:w="1110" w:type="pct"/>
          </w:tcPr>
          <w:p w14:paraId="00E88342" w14:textId="77777777" w:rsidR="001D1595" w:rsidRPr="00CC4257" w:rsidRDefault="001D1595" w:rsidP="00651D60">
            <w:r w:rsidRPr="00CC4257">
              <w:t>ОКЗ</w:t>
            </w:r>
          </w:p>
        </w:tc>
        <w:tc>
          <w:tcPr>
            <w:tcW w:w="626" w:type="pct"/>
          </w:tcPr>
          <w:p w14:paraId="73003E56" w14:textId="77777777" w:rsidR="001D1595" w:rsidRPr="00CC4257" w:rsidRDefault="001D1595" w:rsidP="00651D60">
            <w:r w:rsidRPr="00CC4257">
              <w:t>7223</w:t>
            </w:r>
          </w:p>
        </w:tc>
        <w:tc>
          <w:tcPr>
            <w:tcW w:w="3264" w:type="pct"/>
          </w:tcPr>
          <w:p w14:paraId="6B644E65" w14:textId="77777777" w:rsidR="001D1595" w:rsidRPr="00CC4257" w:rsidRDefault="001D1595" w:rsidP="00651D60">
            <w:r w:rsidRPr="00CC4257">
              <w:t>Станочники и наладчики металлообрабатывающих станков</w:t>
            </w:r>
          </w:p>
        </w:tc>
      </w:tr>
      <w:tr w:rsidR="001D1595" w:rsidRPr="00CC4257" w14:paraId="0F8949A6" w14:textId="77777777" w:rsidTr="005C7BA7">
        <w:trPr>
          <w:trHeight w:val="20"/>
          <w:jc w:val="center"/>
        </w:trPr>
        <w:tc>
          <w:tcPr>
            <w:tcW w:w="1110" w:type="pct"/>
          </w:tcPr>
          <w:p w14:paraId="3001DB03" w14:textId="77777777" w:rsidR="001D1595" w:rsidRPr="00CC4257" w:rsidRDefault="001D1595" w:rsidP="00651D60">
            <w:r w:rsidRPr="00CC4257">
              <w:lastRenderedPageBreak/>
              <w:t>ЕТКС</w:t>
            </w:r>
          </w:p>
        </w:tc>
        <w:tc>
          <w:tcPr>
            <w:tcW w:w="626" w:type="pct"/>
          </w:tcPr>
          <w:p w14:paraId="523BD4AA" w14:textId="03EDD1EE" w:rsidR="001D1595" w:rsidRPr="00CC4257" w:rsidRDefault="001D1595" w:rsidP="00651D60">
            <w:r w:rsidRPr="00CC4257">
              <w:t xml:space="preserve">§ </w:t>
            </w:r>
            <w:r w:rsidR="00316332">
              <w:t>79</w:t>
            </w:r>
          </w:p>
        </w:tc>
        <w:tc>
          <w:tcPr>
            <w:tcW w:w="3264" w:type="pct"/>
          </w:tcPr>
          <w:p w14:paraId="5C5A4EAE" w14:textId="276184FB" w:rsidR="001D1595" w:rsidRPr="00CC4257" w:rsidRDefault="0031433E" w:rsidP="00651D60">
            <w:proofErr w:type="spellStart"/>
            <w:r>
              <w:t>Протяжчик</w:t>
            </w:r>
            <w:proofErr w:type="spellEnd"/>
            <w:r w:rsidR="001D1595" w:rsidRPr="00CC4257">
              <w:t xml:space="preserve"> </w:t>
            </w:r>
            <w:r w:rsidR="001D1595" w:rsidRPr="00CC4257">
              <w:rPr>
                <w:lang w:val="en-US"/>
              </w:rPr>
              <w:t>4</w:t>
            </w:r>
            <w:r w:rsidR="00721D22">
              <w:noBreakHyphen/>
            </w:r>
            <w:proofErr w:type="spellStart"/>
            <w:r w:rsidR="00721D22">
              <w:t>го</w:t>
            </w:r>
            <w:proofErr w:type="spellEnd"/>
            <w:r w:rsidR="001D1595" w:rsidRPr="00CC4257">
              <w:t xml:space="preserve"> разряда</w:t>
            </w:r>
          </w:p>
        </w:tc>
      </w:tr>
      <w:tr w:rsidR="001D1595" w:rsidRPr="00CC4257" w14:paraId="70C84FC8" w14:textId="77777777" w:rsidTr="005C7BA7">
        <w:trPr>
          <w:trHeight w:val="20"/>
          <w:jc w:val="center"/>
        </w:trPr>
        <w:tc>
          <w:tcPr>
            <w:tcW w:w="1110" w:type="pct"/>
          </w:tcPr>
          <w:p w14:paraId="20DB1004" w14:textId="77777777" w:rsidR="001D1595" w:rsidRPr="00CC4257" w:rsidRDefault="001D1595" w:rsidP="00651D60">
            <w:r w:rsidRPr="00CC4257">
              <w:t>ОКПДТР</w:t>
            </w:r>
          </w:p>
        </w:tc>
        <w:tc>
          <w:tcPr>
            <w:tcW w:w="626" w:type="pct"/>
          </w:tcPr>
          <w:p w14:paraId="0F023176" w14:textId="082291F2" w:rsidR="001D1595" w:rsidRPr="00CC4257" w:rsidRDefault="00316332" w:rsidP="00651D60">
            <w:r>
              <w:t>17485</w:t>
            </w:r>
          </w:p>
        </w:tc>
        <w:tc>
          <w:tcPr>
            <w:tcW w:w="3264" w:type="pct"/>
          </w:tcPr>
          <w:p w14:paraId="623044B2" w14:textId="5F1A61F9" w:rsidR="001D1595" w:rsidRPr="00CC4257" w:rsidRDefault="0031433E" w:rsidP="00651D60">
            <w:proofErr w:type="spellStart"/>
            <w:r>
              <w:t>Протяжчик</w:t>
            </w:r>
            <w:proofErr w:type="spellEnd"/>
          </w:p>
        </w:tc>
      </w:tr>
      <w:tr w:rsidR="002576C3" w:rsidRPr="00CC4257" w14:paraId="22F1B998" w14:textId="77777777" w:rsidTr="005C7BA7">
        <w:trPr>
          <w:trHeight w:val="20"/>
          <w:jc w:val="center"/>
        </w:trPr>
        <w:tc>
          <w:tcPr>
            <w:tcW w:w="1110" w:type="pct"/>
          </w:tcPr>
          <w:p w14:paraId="4FA993CE" w14:textId="135E4803" w:rsidR="002576C3" w:rsidRPr="00CC4257" w:rsidRDefault="00541B67" w:rsidP="00651D60">
            <w:r>
              <w:t>Перечень СПО</w:t>
            </w:r>
            <w:r>
              <w:rPr>
                <w:rStyle w:val="a7"/>
              </w:rPr>
              <w:endnoteReference w:id="10"/>
            </w:r>
          </w:p>
        </w:tc>
        <w:tc>
          <w:tcPr>
            <w:tcW w:w="626" w:type="pct"/>
          </w:tcPr>
          <w:p w14:paraId="37983242" w14:textId="7107A247" w:rsidR="002576C3" w:rsidRPr="00CC4257" w:rsidRDefault="00A61104" w:rsidP="00651D60">
            <w:hyperlink r:id="rId13" w:history="1">
              <w:r w:rsidR="00B57940">
                <w:t>15.01.38</w:t>
              </w:r>
            </w:hyperlink>
          </w:p>
        </w:tc>
        <w:tc>
          <w:tcPr>
            <w:tcW w:w="3264" w:type="pct"/>
          </w:tcPr>
          <w:p w14:paraId="64CCE172" w14:textId="4CE96771" w:rsidR="00F34788" w:rsidRPr="00CC4257" w:rsidRDefault="00B57940" w:rsidP="00651D60">
            <w:r>
              <w:t>Оператор-наладчик металлообрабатывающих станков</w:t>
            </w:r>
          </w:p>
        </w:tc>
      </w:tr>
    </w:tbl>
    <w:p w14:paraId="53ACE4D8" w14:textId="77777777" w:rsidR="005C7BA7" w:rsidRDefault="005C7BA7" w:rsidP="007D6B60">
      <w:pPr>
        <w:rPr>
          <w:b/>
          <w:bCs w:val="0"/>
        </w:rPr>
      </w:pPr>
    </w:p>
    <w:p w14:paraId="2E69B444" w14:textId="554BB007" w:rsidR="001D1595" w:rsidRDefault="001D1595" w:rsidP="007D6B60">
      <w:pPr>
        <w:rPr>
          <w:b/>
          <w:bCs w:val="0"/>
        </w:rPr>
      </w:pPr>
      <w:r w:rsidRPr="007D6B60">
        <w:rPr>
          <w:b/>
          <w:bCs w:val="0"/>
        </w:rPr>
        <w:t>3.</w:t>
      </w:r>
      <w:r w:rsidR="007E690D" w:rsidRPr="007D6B60">
        <w:rPr>
          <w:b/>
          <w:bCs w:val="0"/>
        </w:rPr>
        <w:t>3</w:t>
      </w:r>
      <w:r w:rsidRPr="007D6B60">
        <w:rPr>
          <w:b/>
          <w:bCs w:val="0"/>
        </w:rPr>
        <w:t>.1. Трудовая функция</w:t>
      </w:r>
    </w:p>
    <w:p w14:paraId="23030EB8" w14:textId="77777777" w:rsidR="005C7BA7" w:rsidRPr="007D6B60" w:rsidRDefault="005C7BA7" w:rsidP="007D6B60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6"/>
        <w:gridCol w:w="4503"/>
        <w:gridCol w:w="575"/>
        <w:gridCol w:w="1138"/>
        <w:gridCol w:w="1703"/>
        <w:gridCol w:w="575"/>
      </w:tblGrid>
      <w:tr w:rsidR="001D1595" w:rsidRPr="00CC4257" w14:paraId="038FB952" w14:textId="77777777" w:rsidTr="0050251E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14:paraId="28356973" w14:textId="3F9381CA" w:rsidR="001D1595" w:rsidRPr="00CC4257" w:rsidRDefault="005C7BA7" w:rsidP="005C7BA7">
            <w:r w:rsidRPr="005C7BA7">
              <w:rPr>
                <w:sz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1B24F7" w14:textId="4C7C96DA" w:rsidR="001D1595" w:rsidRPr="00CC4257" w:rsidRDefault="00CD3462" w:rsidP="00651D60">
            <w:r>
              <w:t>Обработка поверхностей заготовок</w:t>
            </w:r>
            <w:r w:rsidRPr="00CC4257">
              <w:t xml:space="preserve"> сложных деталей с точностью размеров до </w:t>
            </w:r>
            <w:r w:rsidR="00381990">
              <w:t>6</w:t>
            </w:r>
            <w:r w:rsidR="00381990">
              <w:noBreakHyphen/>
              <w:t>го</w:t>
            </w:r>
            <w:r w:rsidRPr="00CC4257">
              <w:t xml:space="preserve"> квалитета </w:t>
            </w:r>
            <w:r>
              <w:t>на протяжных и прошивных станках</w:t>
            </w:r>
          </w:p>
        </w:tc>
        <w:tc>
          <w:tcPr>
            <w:tcW w:w="2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65D672" w14:textId="7FED7D42" w:rsidR="001D1595" w:rsidRPr="00CC4257" w:rsidRDefault="005C7BA7" w:rsidP="005C7BA7">
            <w:pPr>
              <w:jc w:val="center"/>
            </w:pPr>
            <w:r w:rsidRPr="005C7BA7">
              <w:rPr>
                <w:sz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E0AE87" w14:textId="0EEE22E5" w:rsidR="001D1595" w:rsidRPr="00CC4257" w:rsidRDefault="00541B67" w:rsidP="0050251E">
            <w:pPr>
              <w:jc w:val="center"/>
            </w:pPr>
            <w:r>
              <w:rPr>
                <w:lang w:val="en-US"/>
              </w:rPr>
              <w:t>C</w:t>
            </w:r>
            <w:r w:rsidR="001D1595" w:rsidRPr="00CC4257">
              <w:t>/01.3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944616" w14:textId="46AFDA8F" w:rsidR="001D1595" w:rsidRPr="00CC4257" w:rsidRDefault="005C7BA7" w:rsidP="005C7BA7">
            <w:pPr>
              <w:jc w:val="center"/>
              <w:rPr>
                <w:vertAlign w:val="superscript"/>
              </w:rPr>
            </w:pPr>
            <w:r w:rsidRPr="005C7BA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519A0E" w14:textId="77777777" w:rsidR="001D1595" w:rsidRPr="00CC4257" w:rsidRDefault="001D1595" w:rsidP="00771A79">
            <w:pPr>
              <w:jc w:val="center"/>
            </w:pPr>
            <w:r w:rsidRPr="00CC4257">
              <w:t>3</w:t>
            </w:r>
          </w:p>
        </w:tc>
      </w:tr>
    </w:tbl>
    <w:p w14:paraId="430F3F95" w14:textId="77777777" w:rsidR="001D1595" w:rsidRPr="00CC4257" w:rsidRDefault="001D1595" w:rsidP="00651D60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1D1595" w:rsidRPr="00CC4257" w14:paraId="188D2C02" w14:textId="77777777" w:rsidTr="005C7BA7">
        <w:trPr>
          <w:trHeight w:val="20"/>
        </w:trPr>
        <w:tc>
          <w:tcPr>
            <w:tcW w:w="1110" w:type="pct"/>
            <w:vMerge w:val="restart"/>
          </w:tcPr>
          <w:p w14:paraId="3B07019C" w14:textId="77777777" w:rsidR="001D1595" w:rsidRPr="00CC4257" w:rsidRDefault="001D1595" w:rsidP="00651D60">
            <w:r w:rsidRPr="00CC4257">
              <w:t>Трудовые действия</w:t>
            </w:r>
          </w:p>
        </w:tc>
        <w:tc>
          <w:tcPr>
            <w:tcW w:w="3890" w:type="pct"/>
          </w:tcPr>
          <w:p w14:paraId="16D58648" w14:textId="2DE56D74" w:rsidR="001D1595" w:rsidRPr="00361943" w:rsidRDefault="001D1595" w:rsidP="0050251E">
            <w:pPr>
              <w:jc w:val="both"/>
            </w:pPr>
            <w:r w:rsidRPr="00361943">
              <w:t xml:space="preserve">Подготовка рабочего места к выполнению </w:t>
            </w:r>
            <w:r w:rsidR="00236756">
              <w:t>технологической операции по обработке на протяжном (прошивном) станке</w:t>
            </w:r>
            <w:r w:rsidR="004C77E1" w:rsidRPr="00361943">
              <w:t xml:space="preserve"> </w:t>
            </w:r>
            <w:r w:rsidR="00FB6710">
              <w:t>заготовок сложных деталей</w:t>
            </w:r>
            <w:r w:rsidR="00266578" w:rsidRPr="00361943">
              <w:t xml:space="preserve"> </w:t>
            </w:r>
            <w:r w:rsidRPr="00361943">
              <w:t xml:space="preserve">с точностью размеров </w:t>
            </w:r>
            <w:r w:rsidR="001915D7">
              <w:t xml:space="preserve">до </w:t>
            </w:r>
            <w:r w:rsidR="00381990">
              <w:t>6</w:t>
            </w:r>
            <w:r w:rsidR="00381990">
              <w:noBreakHyphen/>
              <w:t>го</w:t>
            </w:r>
            <w:r w:rsidR="007778D5" w:rsidRPr="00361943">
              <w:t xml:space="preserve"> квалитета</w:t>
            </w:r>
          </w:p>
        </w:tc>
      </w:tr>
      <w:tr w:rsidR="001D1595" w:rsidRPr="00CC4257" w14:paraId="3A0936EE" w14:textId="77777777" w:rsidTr="005C7BA7">
        <w:trPr>
          <w:trHeight w:val="20"/>
        </w:trPr>
        <w:tc>
          <w:tcPr>
            <w:tcW w:w="1110" w:type="pct"/>
            <w:vMerge/>
          </w:tcPr>
          <w:p w14:paraId="7ADE16E0" w14:textId="77777777" w:rsidR="001D1595" w:rsidRPr="00CC4257" w:rsidRDefault="001D1595" w:rsidP="00651D60"/>
        </w:tc>
        <w:tc>
          <w:tcPr>
            <w:tcW w:w="3890" w:type="pct"/>
          </w:tcPr>
          <w:p w14:paraId="35207A86" w14:textId="2CF370BB" w:rsidR="001D1595" w:rsidRPr="00361943" w:rsidRDefault="00FB6710" w:rsidP="0050251E">
            <w:pPr>
              <w:jc w:val="both"/>
            </w:pPr>
            <w:r>
              <w:t>Подготовка к эксплуатации вспомогательных</w:t>
            </w:r>
            <w:r w:rsidR="00733828" w:rsidRPr="00361943">
              <w:t xml:space="preserve">, контрольно-измерительных </w:t>
            </w:r>
            <w:r w:rsidR="00236756">
              <w:t>инструментов для обработки на протяжном (прошивном) станке</w:t>
            </w:r>
            <w:r w:rsidR="003F70C8" w:rsidRPr="00361943">
              <w:t xml:space="preserve"> </w:t>
            </w:r>
            <w:r>
              <w:t>заготовок сложных деталей</w:t>
            </w:r>
            <w:r w:rsidR="003F70C8" w:rsidRPr="00361943">
              <w:t xml:space="preserve"> </w:t>
            </w:r>
            <w:r w:rsidR="00C1023C">
              <w:t xml:space="preserve">с </w:t>
            </w:r>
            <w:r w:rsidR="00FD2C9C" w:rsidRPr="00361943">
              <w:t xml:space="preserve">точностью размеров </w:t>
            </w:r>
            <w:r w:rsidR="001915D7">
              <w:t xml:space="preserve">до </w:t>
            </w:r>
            <w:r w:rsidR="00381990">
              <w:t>6</w:t>
            </w:r>
            <w:r w:rsidR="00381990">
              <w:noBreakHyphen/>
              <w:t>го</w:t>
            </w:r>
            <w:r w:rsidR="00FD2C9C" w:rsidRPr="00361943">
              <w:t xml:space="preserve"> квалитета</w:t>
            </w:r>
          </w:p>
        </w:tc>
      </w:tr>
      <w:tr w:rsidR="001D1595" w:rsidRPr="00CC4257" w14:paraId="763A4C3E" w14:textId="77777777" w:rsidTr="005C7BA7">
        <w:trPr>
          <w:trHeight w:val="20"/>
        </w:trPr>
        <w:tc>
          <w:tcPr>
            <w:tcW w:w="1110" w:type="pct"/>
            <w:vMerge/>
          </w:tcPr>
          <w:p w14:paraId="0E8D108C" w14:textId="77777777" w:rsidR="001D1595" w:rsidRPr="00CC4257" w:rsidRDefault="001D1595" w:rsidP="00651D60"/>
        </w:tc>
        <w:tc>
          <w:tcPr>
            <w:tcW w:w="3890" w:type="pct"/>
          </w:tcPr>
          <w:p w14:paraId="54C0744B" w14:textId="1DCE1DAA" w:rsidR="001D1595" w:rsidRPr="00361943" w:rsidRDefault="00FB3467" w:rsidP="0050251E">
            <w:pPr>
              <w:jc w:val="both"/>
            </w:pPr>
            <w:r>
              <w:t>Установка протяжки (прошивки) на протяжной (прошивной) станок</w:t>
            </w:r>
            <w:r w:rsidR="00FD2C9C" w:rsidRPr="00361943">
              <w:t xml:space="preserve"> для обработки </w:t>
            </w:r>
            <w:r w:rsidR="00FB6710">
              <w:t>заготовок сложных деталей</w:t>
            </w:r>
            <w:r w:rsidR="00FD2C9C" w:rsidRPr="00361943">
              <w:t xml:space="preserve"> с точностью размеров </w:t>
            </w:r>
            <w:r w:rsidR="001915D7">
              <w:t xml:space="preserve">до </w:t>
            </w:r>
            <w:r w:rsidR="00381990">
              <w:t>6</w:t>
            </w:r>
            <w:r w:rsidR="00381990">
              <w:noBreakHyphen/>
              <w:t>го</w:t>
            </w:r>
            <w:r w:rsidR="00FD2C9C" w:rsidRPr="00361943">
              <w:t xml:space="preserve"> квалитета</w:t>
            </w:r>
          </w:p>
        </w:tc>
      </w:tr>
      <w:tr w:rsidR="00960C1A" w:rsidRPr="00CC4257" w14:paraId="51E23155" w14:textId="77777777" w:rsidTr="005C7BA7">
        <w:trPr>
          <w:trHeight w:val="20"/>
        </w:trPr>
        <w:tc>
          <w:tcPr>
            <w:tcW w:w="1110" w:type="pct"/>
            <w:vMerge/>
          </w:tcPr>
          <w:p w14:paraId="358BCF0D" w14:textId="77777777" w:rsidR="00960C1A" w:rsidRPr="00CC4257" w:rsidRDefault="00960C1A" w:rsidP="00651D60"/>
        </w:tc>
        <w:tc>
          <w:tcPr>
            <w:tcW w:w="3890" w:type="pct"/>
          </w:tcPr>
          <w:p w14:paraId="4F92E82F" w14:textId="5CB115FD" w:rsidR="00960C1A" w:rsidRPr="00361943" w:rsidRDefault="00960C1A" w:rsidP="0050251E">
            <w:pPr>
              <w:jc w:val="both"/>
            </w:pPr>
            <w:r w:rsidRPr="00361943">
              <w:t xml:space="preserve">Подготовка к эксплуатации специальных приспособлений </w:t>
            </w:r>
            <w:r w:rsidR="00FB3467">
              <w:t>для протяжного (прошивного) станка для</w:t>
            </w:r>
            <w:r w:rsidR="00FD2C9C" w:rsidRPr="00361943">
              <w:t xml:space="preserve"> обработки </w:t>
            </w:r>
            <w:r w:rsidR="00FB6710">
              <w:t>заготовок сложных деталей</w:t>
            </w:r>
            <w:r w:rsidR="00FD2C9C" w:rsidRPr="00361943">
              <w:t xml:space="preserve"> </w:t>
            </w:r>
            <w:r w:rsidR="00CF73C8">
              <w:t xml:space="preserve">с </w:t>
            </w:r>
            <w:r w:rsidR="00FD2C9C" w:rsidRPr="00361943">
              <w:t xml:space="preserve">точностью размеров </w:t>
            </w:r>
            <w:r w:rsidR="001915D7">
              <w:t xml:space="preserve">до </w:t>
            </w:r>
            <w:r w:rsidR="00381990">
              <w:t>6</w:t>
            </w:r>
            <w:r w:rsidR="00381990">
              <w:noBreakHyphen/>
              <w:t>го</w:t>
            </w:r>
            <w:r w:rsidR="00FD2C9C" w:rsidRPr="00361943">
              <w:t xml:space="preserve"> квалитета</w:t>
            </w:r>
          </w:p>
        </w:tc>
      </w:tr>
      <w:tr w:rsidR="00960C1A" w:rsidRPr="00CC4257" w14:paraId="62236822" w14:textId="77777777" w:rsidTr="005C7BA7">
        <w:trPr>
          <w:trHeight w:val="20"/>
        </w:trPr>
        <w:tc>
          <w:tcPr>
            <w:tcW w:w="1110" w:type="pct"/>
            <w:vMerge/>
          </w:tcPr>
          <w:p w14:paraId="6D8B770C" w14:textId="77777777" w:rsidR="00960C1A" w:rsidRPr="00CC4257" w:rsidRDefault="00960C1A" w:rsidP="00651D60"/>
        </w:tc>
        <w:tc>
          <w:tcPr>
            <w:tcW w:w="3890" w:type="pct"/>
          </w:tcPr>
          <w:p w14:paraId="1A62FA27" w14:textId="338A11C3" w:rsidR="00960C1A" w:rsidRPr="00361943" w:rsidRDefault="00960C1A" w:rsidP="0050251E">
            <w:pPr>
              <w:jc w:val="both"/>
            </w:pPr>
            <w:r w:rsidRPr="00361943">
              <w:t xml:space="preserve">Установка специальных приспособлений </w:t>
            </w:r>
            <w:r w:rsidR="004672DC" w:rsidRPr="00361943">
              <w:t xml:space="preserve">на </w:t>
            </w:r>
            <w:r w:rsidR="0062203D">
              <w:t>протяжной (прошивной)</w:t>
            </w:r>
            <w:r w:rsidR="004672DC" w:rsidRPr="00361943">
              <w:t xml:space="preserve"> станок</w:t>
            </w:r>
            <w:r w:rsidR="00FD2C9C" w:rsidRPr="00361943">
              <w:t xml:space="preserve"> для обработки </w:t>
            </w:r>
            <w:r w:rsidR="00FB6710">
              <w:t>заготовок сложных деталей</w:t>
            </w:r>
            <w:r w:rsidR="00FD2C9C" w:rsidRPr="00361943">
              <w:t xml:space="preserve"> </w:t>
            </w:r>
            <w:r w:rsidR="00CF73C8">
              <w:t xml:space="preserve">с </w:t>
            </w:r>
            <w:r w:rsidR="00FD2C9C" w:rsidRPr="00361943">
              <w:t xml:space="preserve">точностью размеров </w:t>
            </w:r>
            <w:r w:rsidR="001915D7">
              <w:t xml:space="preserve">до </w:t>
            </w:r>
            <w:r w:rsidR="00381990">
              <w:t>6</w:t>
            </w:r>
            <w:r w:rsidR="00381990">
              <w:noBreakHyphen/>
              <w:t>го</w:t>
            </w:r>
            <w:r w:rsidR="00FD2C9C" w:rsidRPr="00361943">
              <w:t xml:space="preserve"> квалитета</w:t>
            </w:r>
          </w:p>
        </w:tc>
      </w:tr>
      <w:tr w:rsidR="00960C1A" w:rsidRPr="00CC4257" w14:paraId="1AC1D436" w14:textId="77777777" w:rsidTr="005C7BA7">
        <w:trPr>
          <w:trHeight w:val="20"/>
        </w:trPr>
        <w:tc>
          <w:tcPr>
            <w:tcW w:w="1110" w:type="pct"/>
            <w:vMerge/>
          </w:tcPr>
          <w:p w14:paraId="035EC283" w14:textId="77777777" w:rsidR="00960C1A" w:rsidRPr="00CC4257" w:rsidRDefault="00960C1A" w:rsidP="00651D60"/>
        </w:tc>
        <w:tc>
          <w:tcPr>
            <w:tcW w:w="3890" w:type="pct"/>
          </w:tcPr>
          <w:p w14:paraId="6558CD1E" w14:textId="2D38BF2F" w:rsidR="00960C1A" w:rsidRPr="00361943" w:rsidRDefault="00960C1A" w:rsidP="0050251E">
            <w:pPr>
              <w:jc w:val="both"/>
            </w:pPr>
            <w:r w:rsidRPr="00361943">
              <w:t xml:space="preserve">Установка </w:t>
            </w:r>
            <w:r w:rsidR="00FB6710">
              <w:t>заготовок сложных деталей</w:t>
            </w:r>
            <w:r w:rsidRPr="00361943">
              <w:t xml:space="preserve"> </w:t>
            </w:r>
            <w:r w:rsidR="007373AF">
              <w:t>на протяжной (прошивной) станок</w:t>
            </w:r>
          </w:p>
        </w:tc>
      </w:tr>
      <w:tr w:rsidR="00960C1A" w:rsidRPr="00CC4257" w14:paraId="6F6F52FB" w14:textId="77777777" w:rsidTr="005C7BA7">
        <w:trPr>
          <w:trHeight w:val="20"/>
        </w:trPr>
        <w:tc>
          <w:tcPr>
            <w:tcW w:w="1110" w:type="pct"/>
            <w:vMerge/>
          </w:tcPr>
          <w:p w14:paraId="18F6ED11" w14:textId="77777777" w:rsidR="00960C1A" w:rsidRPr="00CC4257" w:rsidRDefault="00960C1A" w:rsidP="00651D60"/>
        </w:tc>
        <w:tc>
          <w:tcPr>
            <w:tcW w:w="3890" w:type="pct"/>
          </w:tcPr>
          <w:p w14:paraId="53F169A9" w14:textId="6FD2134C" w:rsidR="00960C1A" w:rsidRPr="007373AF" w:rsidRDefault="00960C1A" w:rsidP="0050251E">
            <w:pPr>
              <w:jc w:val="both"/>
            </w:pPr>
            <w:r w:rsidRPr="007373AF">
              <w:t xml:space="preserve">Выверка </w:t>
            </w:r>
            <w:r w:rsidR="00FB6710">
              <w:t>заготовок сложных деталей</w:t>
            </w:r>
            <w:r w:rsidRPr="007373AF">
              <w:t xml:space="preserve"> </w:t>
            </w:r>
            <w:r w:rsidR="00557EA8" w:rsidRPr="007373AF">
              <w:t xml:space="preserve">в нескольких плоскостях </w:t>
            </w:r>
            <w:r w:rsidRPr="007373AF">
              <w:t xml:space="preserve">с погрешностью до </w:t>
            </w:r>
            <w:r w:rsidR="00EB4D27" w:rsidRPr="007373AF">
              <w:t>0,01</w:t>
            </w:r>
            <w:r w:rsidR="00B35B0A" w:rsidRPr="007373AF">
              <w:t> %</w:t>
            </w:r>
            <w:r w:rsidR="00614F21" w:rsidRPr="007373AF">
              <w:t xml:space="preserve"> </w:t>
            </w:r>
            <w:r w:rsidR="00E01772" w:rsidRPr="007373AF">
              <w:t>от размера</w:t>
            </w:r>
            <w:r w:rsidR="00614F21" w:rsidRPr="007373AF">
              <w:t xml:space="preserve"> обрабатываемой поверхности</w:t>
            </w:r>
            <w:r w:rsidR="00EB4D27" w:rsidRPr="007373AF">
              <w:t xml:space="preserve"> заготовки </w:t>
            </w:r>
            <w:r w:rsidR="004A764F">
              <w:t>на протяжном (прошивном) станке</w:t>
            </w:r>
          </w:p>
        </w:tc>
      </w:tr>
      <w:tr w:rsidR="00960C1A" w:rsidRPr="00CC4257" w14:paraId="3407D8CD" w14:textId="77777777" w:rsidTr="005C7BA7">
        <w:trPr>
          <w:trHeight w:val="20"/>
        </w:trPr>
        <w:tc>
          <w:tcPr>
            <w:tcW w:w="1110" w:type="pct"/>
            <w:vMerge/>
          </w:tcPr>
          <w:p w14:paraId="1CCF582E" w14:textId="77777777" w:rsidR="00960C1A" w:rsidRPr="00CC4257" w:rsidRDefault="00960C1A" w:rsidP="00651D60"/>
        </w:tc>
        <w:tc>
          <w:tcPr>
            <w:tcW w:w="3890" w:type="pct"/>
          </w:tcPr>
          <w:p w14:paraId="59768CE3" w14:textId="48C2D96A" w:rsidR="00960C1A" w:rsidRPr="00361943" w:rsidRDefault="007373AF" w:rsidP="0050251E">
            <w:pPr>
              <w:jc w:val="both"/>
            </w:pPr>
            <w:r>
              <w:t>Настройка и наладка протяжного (прошивного) станка</w:t>
            </w:r>
            <w:r w:rsidR="004672DC" w:rsidRPr="00361943">
              <w:t xml:space="preserve"> для</w:t>
            </w:r>
            <w:r w:rsidR="00960C1A" w:rsidRPr="00361943">
              <w:t xml:space="preserve"> обработки поверхностей </w:t>
            </w:r>
            <w:r w:rsidR="00FB6710">
              <w:t>заготовок сложных деталей</w:t>
            </w:r>
            <w:r w:rsidR="00960C1A" w:rsidRPr="00361943">
              <w:t xml:space="preserve"> с точностью размеров </w:t>
            </w:r>
            <w:r w:rsidR="001915D7">
              <w:t xml:space="preserve">до </w:t>
            </w:r>
            <w:r w:rsidR="00381990">
              <w:t>6</w:t>
            </w:r>
            <w:r w:rsidR="00381990">
              <w:noBreakHyphen/>
              <w:t>го</w:t>
            </w:r>
            <w:r w:rsidR="007778D5" w:rsidRPr="00361943">
              <w:t xml:space="preserve"> квалитета</w:t>
            </w:r>
          </w:p>
        </w:tc>
      </w:tr>
      <w:tr w:rsidR="004E739D" w:rsidRPr="00CC4257" w14:paraId="587E51A6" w14:textId="77777777" w:rsidTr="005C7BA7">
        <w:trPr>
          <w:trHeight w:val="20"/>
        </w:trPr>
        <w:tc>
          <w:tcPr>
            <w:tcW w:w="1110" w:type="pct"/>
            <w:vMerge/>
          </w:tcPr>
          <w:p w14:paraId="2C14FF60" w14:textId="77777777" w:rsidR="004E739D" w:rsidRPr="00CC4257" w:rsidRDefault="004E739D" w:rsidP="00651D60"/>
        </w:tc>
        <w:tc>
          <w:tcPr>
            <w:tcW w:w="3890" w:type="pct"/>
          </w:tcPr>
          <w:p w14:paraId="3C95C39E" w14:textId="5A1FEB60" w:rsidR="004E739D" w:rsidRPr="00361943" w:rsidRDefault="00E9156D" w:rsidP="0050251E">
            <w:pPr>
              <w:jc w:val="both"/>
            </w:pPr>
            <w:r>
              <w:t>Установка режима резания</w:t>
            </w:r>
            <w:r w:rsidR="004E739D" w:rsidRPr="00361943">
              <w:t xml:space="preserve"> при обработке </w:t>
            </w:r>
            <w:r w:rsidR="00FB6710">
              <w:t>заготовок сложных деталей</w:t>
            </w:r>
            <w:r w:rsidR="002463F5">
              <w:t xml:space="preserve"> </w:t>
            </w:r>
            <w:r w:rsidR="00E46970">
              <w:t>на протяжном (прошивном) станке</w:t>
            </w:r>
          </w:p>
        </w:tc>
      </w:tr>
      <w:tr w:rsidR="004A764F" w:rsidRPr="00CC4257" w14:paraId="1BD1C278" w14:textId="77777777" w:rsidTr="005C7BA7">
        <w:trPr>
          <w:trHeight w:val="20"/>
        </w:trPr>
        <w:tc>
          <w:tcPr>
            <w:tcW w:w="1110" w:type="pct"/>
            <w:vMerge/>
          </w:tcPr>
          <w:p w14:paraId="2CB18AB9" w14:textId="77777777" w:rsidR="004A764F" w:rsidRPr="00CC4257" w:rsidRDefault="004A764F" w:rsidP="004A764F"/>
        </w:tc>
        <w:tc>
          <w:tcPr>
            <w:tcW w:w="3890" w:type="pct"/>
          </w:tcPr>
          <w:p w14:paraId="3223A084" w14:textId="1B646C57" w:rsidR="004A764F" w:rsidRDefault="004A764F" w:rsidP="0050251E">
            <w:pPr>
              <w:jc w:val="both"/>
            </w:pPr>
            <w:r>
              <w:t>Протягивание (прошивание) внутренних</w:t>
            </w:r>
            <w:r w:rsidRPr="000776A5">
              <w:t xml:space="preserve"> поверхностей</w:t>
            </w:r>
            <w:r>
              <w:t xml:space="preserve"> </w:t>
            </w:r>
            <w:r w:rsidRPr="000776A5">
              <w:t>с точностью размеров</w:t>
            </w:r>
            <w:r w:rsidR="00193F85">
              <w:t xml:space="preserve"> </w:t>
            </w:r>
            <w:r>
              <w:t xml:space="preserve">до </w:t>
            </w:r>
            <w:r w:rsidR="00381990">
              <w:t>6</w:t>
            </w:r>
            <w:r w:rsidR="00381990">
              <w:noBreakHyphen/>
              <w:t>го</w:t>
            </w:r>
            <w:r w:rsidRPr="00361943">
              <w:t xml:space="preserve"> квалитета </w:t>
            </w:r>
            <w:r w:rsidRPr="00414623">
              <w:t>в</w:t>
            </w:r>
            <w:r>
              <w:t xml:space="preserve"> </w:t>
            </w:r>
            <w:r w:rsidRPr="000776A5">
              <w:t>заготов</w:t>
            </w:r>
            <w:r>
              <w:t>ке</w:t>
            </w:r>
            <w:r w:rsidR="00193F85">
              <w:t xml:space="preserve"> сложных деталей</w:t>
            </w:r>
          </w:p>
        </w:tc>
      </w:tr>
      <w:tr w:rsidR="004A764F" w:rsidRPr="00CC4257" w14:paraId="7772ABF7" w14:textId="77777777" w:rsidTr="005C7BA7">
        <w:trPr>
          <w:trHeight w:val="20"/>
        </w:trPr>
        <w:tc>
          <w:tcPr>
            <w:tcW w:w="1110" w:type="pct"/>
            <w:vMerge/>
          </w:tcPr>
          <w:p w14:paraId="1CAC6E64" w14:textId="77777777" w:rsidR="004A764F" w:rsidRPr="00CC4257" w:rsidRDefault="004A764F" w:rsidP="004A764F"/>
        </w:tc>
        <w:tc>
          <w:tcPr>
            <w:tcW w:w="3890" w:type="pct"/>
          </w:tcPr>
          <w:p w14:paraId="1E13C4D4" w14:textId="62FC0415" w:rsidR="004A764F" w:rsidRDefault="004A764F" w:rsidP="0050251E">
            <w:pPr>
              <w:jc w:val="both"/>
            </w:pPr>
            <w:r>
              <w:t>Протягивание наружных</w:t>
            </w:r>
            <w:r w:rsidRPr="000776A5">
              <w:t xml:space="preserve"> поверхностей</w:t>
            </w:r>
            <w:r>
              <w:t xml:space="preserve"> </w:t>
            </w:r>
            <w:r w:rsidRPr="000776A5">
              <w:t>с точностью размеров</w:t>
            </w:r>
            <w:r>
              <w:t xml:space="preserve"> до</w:t>
            </w:r>
            <w:r w:rsidR="00193F85">
              <w:t xml:space="preserve"> </w:t>
            </w:r>
            <w:r w:rsidR="00381990">
              <w:t>6</w:t>
            </w:r>
            <w:r w:rsidR="00381990">
              <w:noBreakHyphen/>
              <w:t>го</w:t>
            </w:r>
            <w:r w:rsidRPr="00361943">
              <w:t xml:space="preserve"> квалитета</w:t>
            </w:r>
            <w:r w:rsidR="00193F85">
              <w:t xml:space="preserve"> </w:t>
            </w:r>
            <w:r w:rsidRPr="00414623">
              <w:t>в</w:t>
            </w:r>
            <w:r w:rsidR="00193F85">
              <w:t xml:space="preserve"> </w:t>
            </w:r>
            <w:r w:rsidRPr="00361943">
              <w:t xml:space="preserve">заготовке </w:t>
            </w:r>
            <w:r w:rsidR="00193F85">
              <w:t>сложных деталей</w:t>
            </w:r>
          </w:p>
        </w:tc>
      </w:tr>
      <w:tr w:rsidR="004A764F" w:rsidRPr="00CC4257" w14:paraId="654531A9" w14:textId="77777777" w:rsidTr="005C7BA7">
        <w:trPr>
          <w:trHeight w:val="20"/>
        </w:trPr>
        <w:tc>
          <w:tcPr>
            <w:tcW w:w="1110" w:type="pct"/>
            <w:vMerge/>
          </w:tcPr>
          <w:p w14:paraId="583B2C4E" w14:textId="77777777" w:rsidR="004A764F" w:rsidRPr="00CC4257" w:rsidRDefault="004A764F" w:rsidP="004A764F"/>
        </w:tc>
        <w:tc>
          <w:tcPr>
            <w:tcW w:w="3890" w:type="pct"/>
          </w:tcPr>
          <w:p w14:paraId="711F9FDF" w14:textId="4D2CB355" w:rsidR="004A764F" w:rsidRPr="00361943" w:rsidRDefault="004A764F" w:rsidP="0050251E">
            <w:pPr>
              <w:jc w:val="both"/>
            </w:pPr>
            <w:proofErr w:type="spellStart"/>
            <w:r>
              <w:t>Поднастройка</w:t>
            </w:r>
            <w:proofErr w:type="spellEnd"/>
            <w:r>
              <w:t xml:space="preserve"> протяжного (прошивного) станка </w:t>
            </w:r>
            <w:r w:rsidRPr="00361943">
              <w:t xml:space="preserve">в процессе обработки </w:t>
            </w:r>
            <w:r>
              <w:t>заготовок сложных деталей</w:t>
            </w:r>
            <w:r w:rsidRPr="00361943">
              <w:t xml:space="preserve"> с точностью размеров </w:t>
            </w:r>
            <w:r>
              <w:t xml:space="preserve">до </w:t>
            </w:r>
            <w:r w:rsidR="00381990">
              <w:t>6</w:t>
            </w:r>
            <w:r w:rsidR="00381990">
              <w:noBreakHyphen/>
              <w:t>го</w:t>
            </w:r>
            <w:r w:rsidRPr="00361943">
              <w:t xml:space="preserve"> квалитета</w:t>
            </w:r>
          </w:p>
        </w:tc>
      </w:tr>
      <w:tr w:rsidR="004A764F" w:rsidRPr="00CC4257" w14:paraId="0DF3EDE5" w14:textId="77777777" w:rsidTr="005C7BA7">
        <w:trPr>
          <w:trHeight w:val="20"/>
        </w:trPr>
        <w:tc>
          <w:tcPr>
            <w:tcW w:w="1110" w:type="pct"/>
            <w:vMerge/>
          </w:tcPr>
          <w:p w14:paraId="2A8EFFC8" w14:textId="77777777" w:rsidR="004A764F" w:rsidRPr="00CC4257" w:rsidRDefault="004A764F" w:rsidP="004A764F"/>
        </w:tc>
        <w:tc>
          <w:tcPr>
            <w:tcW w:w="3890" w:type="pct"/>
          </w:tcPr>
          <w:p w14:paraId="4AF757E6" w14:textId="3A092A60" w:rsidR="004A764F" w:rsidRPr="00361943" w:rsidRDefault="004A764F" w:rsidP="0050251E">
            <w:pPr>
              <w:jc w:val="both"/>
            </w:pPr>
            <w:r>
              <w:t>Поддержание технического состояния протяжного (прошивного) станка</w:t>
            </w:r>
            <w:r w:rsidRPr="00361943">
              <w:t xml:space="preserve"> и технологической оснастки (приспособлений, измерительных и вспомогательных инструментов) в процессе обработки </w:t>
            </w:r>
            <w:r>
              <w:t>заготовок сложных деталей</w:t>
            </w:r>
          </w:p>
        </w:tc>
      </w:tr>
      <w:tr w:rsidR="004A764F" w:rsidRPr="00CC4257" w14:paraId="01D505A2" w14:textId="77777777" w:rsidTr="005C7BA7">
        <w:trPr>
          <w:trHeight w:val="20"/>
        </w:trPr>
        <w:tc>
          <w:tcPr>
            <w:tcW w:w="1110" w:type="pct"/>
            <w:vMerge/>
          </w:tcPr>
          <w:p w14:paraId="61FA2DC6" w14:textId="77777777" w:rsidR="004A764F" w:rsidRPr="00CC4257" w:rsidRDefault="004A764F" w:rsidP="004A764F"/>
        </w:tc>
        <w:tc>
          <w:tcPr>
            <w:tcW w:w="3890" w:type="pct"/>
          </w:tcPr>
          <w:p w14:paraId="55BAFEFD" w14:textId="2A1D84AC" w:rsidR="004A764F" w:rsidRPr="00361943" w:rsidRDefault="004A764F" w:rsidP="0050251E">
            <w:pPr>
              <w:jc w:val="both"/>
            </w:pPr>
            <w:r w:rsidRPr="00361943">
              <w:t xml:space="preserve">Проведение регламентных работ по </w:t>
            </w:r>
            <w:r>
              <w:t>техническому обслуживанию протяжного (прошивного) станка</w:t>
            </w:r>
            <w:r w:rsidRPr="00361943">
              <w:t xml:space="preserve"> в процессе обработки </w:t>
            </w:r>
            <w:r>
              <w:t>заготовок сложных деталей</w:t>
            </w:r>
          </w:p>
        </w:tc>
      </w:tr>
      <w:tr w:rsidR="004A764F" w:rsidRPr="00CC4257" w14:paraId="22CF4834" w14:textId="77777777" w:rsidTr="005C7BA7">
        <w:trPr>
          <w:trHeight w:val="20"/>
        </w:trPr>
        <w:tc>
          <w:tcPr>
            <w:tcW w:w="1110" w:type="pct"/>
            <w:vMerge w:val="restart"/>
          </w:tcPr>
          <w:p w14:paraId="6445C388" w14:textId="77777777" w:rsidR="004A764F" w:rsidRPr="00CC4257" w:rsidRDefault="004A764F" w:rsidP="004A764F">
            <w:r w:rsidRPr="00CC4257">
              <w:t>Необходимые умения</w:t>
            </w:r>
          </w:p>
        </w:tc>
        <w:tc>
          <w:tcPr>
            <w:tcW w:w="3890" w:type="pct"/>
          </w:tcPr>
          <w:p w14:paraId="636B34A3" w14:textId="0807A031" w:rsidR="004A764F" w:rsidRPr="00361943" w:rsidRDefault="004A764F" w:rsidP="0050251E">
            <w:pPr>
              <w:jc w:val="both"/>
            </w:pPr>
            <w:r>
              <w:t>Проверять исправность и работоспособность протяжных (прошивных) станков</w:t>
            </w:r>
          </w:p>
        </w:tc>
      </w:tr>
      <w:tr w:rsidR="004A764F" w:rsidRPr="00CC4257" w14:paraId="055BE1C1" w14:textId="77777777" w:rsidTr="005C7BA7">
        <w:trPr>
          <w:trHeight w:val="20"/>
        </w:trPr>
        <w:tc>
          <w:tcPr>
            <w:tcW w:w="1110" w:type="pct"/>
            <w:vMerge/>
          </w:tcPr>
          <w:p w14:paraId="0511B774" w14:textId="77777777" w:rsidR="004A764F" w:rsidRPr="00CC4257" w:rsidRDefault="004A764F" w:rsidP="004A764F"/>
        </w:tc>
        <w:tc>
          <w:tcPr>
            <w:tcW w:w="3890" w:type="pct"/>
          </w:tcPr>
          <w:p w14:paraId="13B79856" w14:textId="77777777" w:rsidR="004A764F" w:rsidRPr="00361943" w:rsidRDefault="004A764F" w:rsidP="0050251E">
            <w:pPr>
              <w:jc w:val="both"/>
            </w:pPr>
            <w:r w:rsidRPr="00361943">
              <w:t>Читать и анализировать конструкторскую и технологическую документацию на сложные детали</w:t>
            </w:r>
          </w:p>
        </w:tc>
      </w:tr>
      <w:tr w:rsidR="004A764F" w:rsidRPr="00CC4257" w14:paraId="71D798B2" w14:textId="77777777" w:rsidTr="005C7BA7">
        <w:trPr>
          <w:trHeight w:val="20"/>
        </w:trPr>
        <w:tc>
          <w:tcPr>
            <w:tcW w:w="1110" w:type="pct"/>
            <w:vMerge/>
          </w:tcPr>
          <w:p w14:paraId="30F059AB" w14:textId="77777777" w:rsidR="004A764F" w:rsidRPr="00CC4257" w:rsidRDefault="004A764F" w:rsidP="004A764F"/>
        </w:tc>
        <w:tc>
          <w:tcPr>
            <w:tcW w:w="3890" w:type="pct"/>
          </w:tcPr>
          <w:p w14:paraId="0FACC393" w14:textId="77777777" w:rsidR="004A764F" w:rsidRPr="00361943" w:rsidRDefault="004A764F" w:rsidP="0050251E">
            <w:pPr>
              <w:jc w:val="both"/>
            </w:pPr>
            <w:r w:rsidRPr="00361943">
              <w:t>Выбирать в соответствии с технологической документацией, подготавливать к работе режущие, вспомогательные и контрольно-измерительные инструменты</w:t>
            </w:r>
          </w:p>
        </w:tc>
      </w:tr>
      <w:tr w:rsidR="004A764F" w:rsidRPr="00CC4257" w14:paraId="6DF13F64" w14:textId="77777777" w:rsidTr="005C7BA7">
        <w:trPr>
          <w:trHeight w:val="20"/>
        </w:trPr>
        <w:tc>
          <w:tcPr>
            <w:tcW w:w="1110" w:type="pct"/>
            <w:vMerge/>
          </w:tcPr>
          <w:p w14:paraId="7709CAA3" w14:textId="77777777" w:rsidR="004A764F" w:rsidRPr="00CC4257" w:rsidRDefault="004A764F" w:rsidP="004A764F"/>
        </w:tc>
        <w:tc>
          <w:tcPr>
            <w:tcW w:w="3890" w:type="pct"/>
          </w:tcPr>
          <w:p w14:paraId="4DAFD7A9" w14:textId="288081C6" w:rsidR="004A764F" w:rsidRPr="00361943" w:rsidRDefault="004A764F" w:rsidP="0050251E">
            <w:pPr>
              <w:jc w:val="both"/>
            </w:pPr>
            <w:r w:rsidRPr="00361943">
              <w:t>Контролировать геометрические параметры, определять качество</w:t>
            </w:r>
            <w:r>
              <w:t xml:space="preserve"> </w:t>
            </w:r>
            <w:r w:rsidRPr="00CC4257">
              <w:t xml:space="preserve">заточки </w:t>
            </w:r>
            <w:r>
              <w:t>протяжек (прошивок)</w:t>
            </w:r>
          </w:p>
        </w:tc>
      </w:tr>
      <w:tr w:rsidR="004A764F" w:rsidRPr="00CC4257" w14:paraId="50998CD8" w14:textId="77777777" w:rsidTr="005C7BA7">
        <w:trPr>
          <w:trHeight w:val="20"/>
        </w:trPr>
        <w:tc>
          <w:tcPr>
            <w:tcW w:w="1110" w:type="pct"/>
            <w:vMerge/>
          </w:tcPr>
          <w:p w14:paraId="5B19C6BA" w14:textId="77777777" w:rsidR="004A764F" w:rsidRPr="00CC4257" w:rsidRDefault="004A764F" w:rsidP="004A764F"/>
        </w:tc>
        <w:tc>
          <w:tcPr>
            <w:tcW w:w="3890" w:type="pct"/>
          </w:tcPr>
          <w:p w14:paraId="06E9C0E4" w14:textId="09732C7D" w:rsidR="004A764F" w:rsidRPr="00361943" w:rsidRDefault="004A764F" w:rsidP="0050251E">
            <w:pPr>
              <w:jc w:val="both"/>
            </w:pPr>
            <w:r>
              <w:t>Устанавливать вспомогательные инструменты и протяжки (прошивки) на протяжные (прошивные) станки</w:t>
            </w:r>
          </w:p>
        </w:tc>
      </w:tr>
      <w:tr w:rsidR="004A764F" w:rsidRPr="00CC4257" w14:paraId="0EAF43E2" w14:textId="77777777" w:rsidTr="005C7BA7">
        <w:trPr>
          <w:trHeight w:val="20"/>
        </w:trPr>
        <w:tc>
          <w:tcPr>
            <w:tcW w:w="1110" w:type="pct"/>
            <w:vMerge/>
          </w:tcPr>
          <w:p w14:paraId="2DBD2624" w14:textId="77777777" w:rsidR="004A764F" w:rsidRPr="00CC4257" w:rsidRDefault="004A764F" w:rsidP="004A764F"/>
        </w:tc>
        <w:tc>
          <w:tcPr>
            <w:tcW w:w="3890" w:type="pct"/>
          </w:tcPr>
          <w:p w14:paraId="4C6D0D97" w14:textId="2684458B" w:rsidR="004A764F" w:rsidRPr="00361943" w:rsidRDefault="004A764F" w:rsidP="0050251E">
            <w:pPr>
              <w:jc w:val="both"/>
            </w:pPr>
            <w:r w:rsidRPr="00361943">
              <w:t xml:space="preserve">Выбирать в соответствии с технологической документацией, подготавливать к работе, устанавливать специальные </w:t>
            </w:r>
            <w:r>
              <w:t>приспособления на протяжной (прошивной) станок</w:t>
            </w:r>
          </w:p>
        </w:tc>
      </w:tr>
      <w:tr w:rsidR="004A764F" w:rsidRPr="00CC4257" w14:paraId="3C15F9F3" w14:textId="77777777" w:rsidTr="005C7BA7">
        <w:trPr>
          <w:trHeight w:val="20"/>
        </w:trPr>
        <w:tc>
          <w:tcPr>
            <w:tcW w:w="1110" w:type="pct"/>
            <w:vMerge/>
          </w:tcPr>
          <w:p w14:paraId="74CBE966" w14:textId="77777777" w:rsidR="004A764F" w:rsidRPr="00CC4257" w:rsidRDefault="004A764F" w:rsidP="004A764F"/>
        </w:tc>
        <w:tc>
          <w:tcPr>
            <w:tcW w:w="3890" w:type="pct"/>
          </w:tcPr>
          <w:p w14:paraId="4DC5E604" w14:textId="2D0E6C6E" w:rsidR="004A764F" w:rsidRPr="00361943" w:rsidRDefault="004A764F" w:rsidP="0050251E">
            <w:pPr>
              <w:jc w:val="both"/>
            </w:pPr>
            <w:r w:rsidRPr="00361943">
              <w:t xml:space="preserve">Базировать, выверять и закреплять заготовки сложных деталей </w:t>
            </w:r>
            <w:r>
              <w:t>в приспособлении на протяжных (прошивных) станках</w:t>
            </w:r>
          </w:p>
        </w:tc>
      </w:tr>
      <w:tr w:rsidR="004A764F" w:rsidRPr="00CC4257" w14:paraId="05382633" w14:textId="77777777" w:rsidTr="005C7BA7">
        <w:trPr>
          <w:trHeight w:val="20"/>
        </w:trPr>
        <w:tc>
          <w:tcPr>
            <w:tcW w:w="1110" w:type="pct"/>
            <w:vMerge/>
          </w:tcPr>
          <w:p w14:paraId="3222B898" w14:textId="77777777" w:rsidR="004A764F" w:rsidRPr="00CC4257" w:rsidRDefault="004A764F" w:rsidP="004A764F"/>
        </w:tc>
        <w:tc>
          <w:tcPr>
            <w:tcW w:w="3890" w:type="pct"/>
          </w:tcPr>
          <w:p w14:paraId="79106679" w14:textId="4942BAF1" w:rsidR="004A764F" w:rsidRPr="00361943" w:rsidRDefault="004A764F" w:rsidP="0050251E">
            <w:pPr>
              <w:jc w:val="both"/>
            </w:pPr>
            <w:r>
              <w:t>Устанавливать режим резания при обработке</w:t>
            </w:r>
            <w:r w:rsidRPr="00361943">
              <w:t xml:space="preserve"> заготовок сложных деталей </w:t>
            </w:r>
            <w:r>
              <w:t>на протяжных и прошивных станках</w:t>
            </w:r>
          </w:p>
        </w:tc>
      </w:tr>
      <w:tr w:rsidR="004A764F" w:rsidRPr="00CC4257" w14:paraId="19985D38" w14:textId="77777777" w:rsidTr="005C7BA7">
        <w:trPr>
          <w:trHeight w:val="20"/>
        </w:trPr>
        <w:tc>
          <w:tcPr>
            <w:tcW w:w="1110" w:type="pct"/>
            <w:vMerge/>
          </w:tcPr>
          <w:p w14:paraId="561E17EA" w14:textId="77777777" w:rsidR="004A764F" w:rsidRPr="00CC4257" w:rsidRDefault="004A764F" w:rsidP="004A764F"/>
        </w:tc>
        <w:tc>
          <w:tcPr>
            <w:tcW w:w="3890" w:type="pct"/>
          </w:tcPr>
          <w:p w14:paraId="5B885E59" w14:textId="6713D533" w:rsidR="004A764F" w:rsidRPr="00361943" w:rsidRDefault="004A764F" w:rsidP="0050251E">
            <w:pPr>
              <w:jc w:val="both"/>
            </w:pPr>
            <w:r>
              <w:t xml:space="preserve">Производить настройку протяжных (прошивных) станков </w:t>
            </w:r>
            <w:r w:rsidRPr="00361943">
              <w:t xml:space="preserve">для обработки поверхностей заготовок с точностью размеров </w:t>
            </w:r>
            <w:r>
              <w:t xml:space="preserve">до </w:t>
            </w:r>
            <w:r w:rsidR="00381990">
              <w:t>6</w:t>
            </w:r>
            <w:r w:rsidR="00381990">
              <w:noBreakHyphen/>
              <w:t>го</w:t>
            </w:r>
            <w:r w:rsidRPr="00361943">
              <w:t xml:space="preserve"> квалитета в соответствии с технологической документацией</w:t>
            </w:r>
          </w:p>
        </w:tc>
      </w:tr>
      <w:tr w:rsidR="005F758B" w:rsidRPr="00CC4257" w14:paraId="6D49E695" w14:textId="77777777" w:rsidTr="005C7BA7">
        <w:trPr>
          <w:trHeight w:val="20"/>
        </w:trPr>
        <w:tc>
          <w:tcPr>
            <w:tcW w:w="1110" w:type="pct"/>
            <w:vMerge/>
          </w:tcPr>
          <w:p w14:paraId="54441CBD" w14:textId="77777777" w:rsidR="005F758B" w:rsidRPr="00CC4257" w:rsidRDefault="005F758B" w:rsidP="005F758B"/>
        </w:tc>
        <w:tc>
          <w:tcPr>
            <w:tcW w:w="3890" w:type="pct"/>
          </w:tcPr>
          <w:p w14:paraId="540F62B0" w14:textId="7EA2F64F" w:rsidR="005F758B" w:rsidRDefault="005F758B" w:rsidP="0050251E">
            <w:pPr>
              <w:jc w:val="both"/>
            </w:pPr>
            <w:r w:rsidRPr="00C766EB">
              <w:t>Протягивать (прошивать) внутренние поверхности</w:t>
            </w:r>
            <w:r w:rsidR="00193F85">
              <w:t xml:space="preserve"> </w:t>
            </w:r>
            <w:r w:rsidRPr="00C766EB">
              <w:t>с точностью размеров</w:t>
            </w:r>
            <w:r w:rsidR="00193F85">
              <w:t xml:space="preserve"> </w:t>
            </w:r>
            <w:r>
              <w:t xml:space="preserve">до </w:t>
            </w:r>
            <w:r w:rsidR="00381990">
              <w:t>6</w:t>
            </w:r>
            <w:r w:rsidR="00381990">
              <w:noBreakHyphen/>
              <w:t>го</w:t>
            </w:r>
            <w:r w:rsidRPr="00361943">
              <w:t xml:space="preserve"> квалитета </w:t>
            </w:r>
            <w:r>
              <w:t>на протяжных и прошивных станках</w:t>
            </w:r>
          </w:p>
        </w:tc>
      </w:tr>
      <w:tr w:rsidR="005F758B" w:rsidRPr="00CC4257" w14:paraId="3A0D11F5" w14:textId="77777777" w:rsidTr="005C7BA7">
        <w:trPr>
          <w:trHeight w:val="20"/>
        </w:trPr>
        <w:tc>
          <w:tcPr>
            <w:tcW w:w="1110" w:type="pct"/>
            <w:vMerge/>
          </w:tcPr>
          <w:p w14:paraId="42EC5941" w14:textId="77777777" w:rsidR="005F758B" w:rsidRPr="00CC4257" w:rsidRDefault="005F758B" w:rsidP="005F758B"/>
        </w:tc>
        <w:tc>
          <w:tcPr>
            <w:tcW w:w="3890" w:type="pct"/>
          </w:tcPr>
          <w:p w14:paraId="0028D8AD" w14:textId="6CB23AD5" w:rsidR="005F758B" w:rsidRDefault="005F758B" w:rsidP="0050251E">
            <w:pPr>
              <w:jc w:val="both"/>
            </w:pPr>
            <w:r w:rsidRPr="00C766EB">
              <w:t>Протягивать</w:t>
            </w:r>
            <w:r>
              <w:t xml:space="preserve"> наружные</w:t>
            </w:r>
            <w:r w:rsidRPr="00C766EB">
              <w:t xml:space="preserve"> поверхности</w:t>
            </w:r>
            <w:r w:rsidR="00193F85">
              <w:t xml:space="preserve"> </w:t>
            </w:r>
            <w:r w:rsidRPr="00C766EB">
              <w:t>с точностью размеров</w:t>
            </w:r>
            <w:r w:rsidR="00193F85">
              <w:t xml:space="preserve"> </w:t>
            </w:r>
            <w:r>
              <w:t xml:space="preserve">до </w:t>
            </w:r>
            <w:r w:rsidR="00381990">
              <w:t>6</w:t>
            </w:r>
            <w:r w:rsidR="00381990">
              <w:noBreakHyphen/>
              <w:t>го</w:t>
            </w:r>
            <w:r w:rsidRPr="00361943">
              <w:t xml:space="preserve"> квалитета </w:t>
            </w:r>
            <w:r>
              <w:t>на протяжных станках</w:t>
            </w:r>
          </w:p>
        </w:tc>
      </w:tr>
      <w:tr w:rsidR="005F758B" w:rsidRPr="00CC4257" w14:paraId="4014CC59" w14:textId="77777777" w:rsidTr="005C7BA7">
        <w:trPr>
          <w:trHeight w:val="20"/>
        </w:trPr>
        <w:tc>
          <w:tcPr>
            <w:tcW w:w="1110" w:type="pct"/>
            <w:vMerge/>
          </w:tcPr>
          <w:p w14:paraId="2B80B3E7" w14:textId="77777777" w:rsidR="005F758B" w:rsidRPr="00CC4257" w:rsidRDefault="005F758B" w:rsidP="005F758B"/>
        </w:tc>
        <w:tc>
          <w:tcPr>
            <w:tcW w:w="3890" w:type="pct"/>
          </w:tcPr>
          <w:p w14:paraId="03827D7D" w14:textId="04B8E3CE" w:rsidR="005F758B" w:rsidRPr="00361943" w:rsidRDefault="005F758B" w:rsidP="0050251E">
            <w:pPr>
              <w:jc w:val="both"/>
            </w:pPr>
            <w:r>
              <w:t xml:space="preserve">Определять степень износа протяжки (прошивки) и момент </w:t>
            </w:r>
            <w:proofErr w:type="spellStart"/>
            <w:r>
              <w:t>затупления</w:t>
            </w:r>
            <w:proofErr w:type="spellEnd"/>
            <w:r>
              <w:t xml:space="preserve"> по внешним признакам</w:t>
            </w:r>
          </w:p>
        </w:tc>
      </w:tr>
      <w:tr w:rsidR="005F758B" w:rsidRPr="00CC4257" w14:paraId="0A98F433" w14:textId="77777777" w:rsidTr="005C7BA7">
        <w:trPr>
          <w:trHeight w:val="20"/>
        </w:trPr>
        <w:tc>
          <w:tcPr>
            <w:tcW w:w="1110" w:type="pct"/>
            <w:vMerge/>
          </w:tcPr>
          <w:p w14:paraId="12849506" w14:textId="77777777" w:rsidR="005F758B" w:rsidRPr="00CC4257" w:rsidRDefault="005F758B" w:rsidP="005F758B"/>
        </w:tc>
        <w:tc>
          <w:tcPr>
            <w:tcW w:w="3890" w:type="pct"/>
          </w:tcPr>
          <w:p w14:paraId="0355B8A3" w14:textId="6A8EDC0B" w:rsidR="005F758B" w:rsidRPr="00361943" w:rsidRDefault="005F758B" w:rsidP="0050251E">
            <w:pPr>
              <w:jc w:val="both"/>
            </w:pPr>
            <w:r w:rsidRPr="00361943">
              <w:t xml:space="preserve">Использовать СОЖ при работе </w:t>
            </w:r>
            <w:r>
              <w:t>на протяжных и прошивных станках</w:t>
            </w:r>
          </w:p>
        </w:tc>
      </w:tr>
      <w:tr w:rsidR="005F758B" w:rsidRPr="00CC4257" w14:paraId="0D7492E5" w14:textId="77777777" w:rsidTr="005C7BA7">
        <w:trPr>
          <w:trHeight w:val="20"/>
        </w:trPr>
        <w:tc>
          <w:tcPr>
            <w:tcW w:w="1110" w:type="pct"/>
            <w:vMerge/>
          </w:tcPr>
          <w:p w14:paraId="28DCF7BC" w14:textId="77777777" w:rsidR="005F758B" w:rsidRPr="00CC4257" w:rsidRDefault="005F758B" w:rsidP="005F758B"/>
        </w:tc>
        <w:tc>
          <w:tcPr>
            <w:tcW w:w="3890" w:type="pct"/>
          </w:tcPr>
          <w:p w14:paraId="4018AB68" w14:textId="5F1808EF" w:rsidR="005F758B" w:rsidRPr="00361943" w:rsidRDefault="005F758B" w:rsidP="0050251E">
            <w:pPr>
              <w:jc w:val="both"/>
            </w:pPr>
            <w:r w:rsidRPr="00361943">
              <w:t xml:space="preserve">Контролировать наличие и состояние СОЖ </w:t>
            </w:r>
            <w:r>
              <w:t>на протяжных и прошивных станках</w:t>
            </w:r>
          </w:p>
        </w:tc>
      </w:tr>
      <w:tr w:rsidR="005F758B" w:rsidRPr="00CC4257" w14:paraId="65EB1843" w14:textId="77777777" w:rsidTr="005C7BA7">
        <w:trPr>
          <w:trHeight w:val="20"/>
        </w:trPr>
        <w:tc>
          <w:tcPr>
            <w:tcW w:w="1110" w:type="pct"/>
            <w:vMerge/>
          </w:tcPr>
          <w:p w14:paraId="4C341410" w14:textId="77777777" w:rsidR="005F758B" w:rsidRPr="00CC4257" w:rsidRDefault="005F758B" w:rsidP="005F758B"/>
        </w:tc>
        <w:tc>
          <w:tcPr>
            <w:tcW w:w="3890" w:type="pct"/>
          </w:tcPr>
          <w:p w14:paraId="04F27E7C" w14:textId="557A4D15" w:rsidR="005F758B" w:rsidRPr="00361943" w:rsidRDefault="005F758B" w:rsidP="0050251E">
            <w:pPr>
              <w:jc w:val="both"/>
            </w:pPr>
            <w:r>
              <w:t>Выявлять причины дефектов, предупреждать возможные дефекты</w:t>
            </w:r>
            <w:r w:rsidRPr="00361943">
              <w:t xml:space="preserve"> при обработке поверхностей заготовок сложных деталей с точностью размеров </w:t>
            </w:r>
            <w:r>
              <w:t xml:space="preserve">до </w:t>
            </w:r>
            <w:r w:rsidR="00381990">
              <w:t>6</w:t>
            </w:r>
            <w:r w:rsidR="00381990">
              <w:noBreakHyphen/>
              <w:t>го</w:t>
            </w:r>
            <w:r w:rsidRPr="00361943">
              <w:t xml:space="preserve"> квалитета </w:t>
            </w:r>
            <w:r>
              <w:t>на протяжных и прошивных станках</w:t>
            </w:r>
          </w:p>
        </w:tc>
      </w:tr>
      <w:tr w:rsidR="005F758B" w:rsidRPr="00CC4257" w14:paraId="644FEE93" w14:textId="77777777" w:rsidTr="005C7BA7">
        <w:trPr>
          <w:trHeight w:val="20"/>
        </w:trPr>
        <w:tc>
          <w:tcPr>
            <w:tcW w:w="1110" w:type="pct"/>
            <w:vMerge/>
          </w:tcPr>
          <w:p w14:paraId="070EAB8B" w14:textId="77777777" w:rsidR="005F758B" w:rsidRPr="00CC4257" w:rsidRDefault="005F758B" w:rsidP="005F758B"/>
        </w:tc>
        <w:tc>
          <w:tcPr>
            <w:tcW w:w="3890" w:type="pct"/>
          </w:tcPr>
          <w:p w14:paraId="58D7A7DF" w14:textId="2606EFAB" w:rsidR="005F758B" w:rsidRPr="00361943" w:rsidRDefault="005F758B" w:rsidP="0050251E">
            <w:pPr>
              <w:jc w:val="both"/>
            </w:pPr>
            <w:r>
              <w:t>Выполнять регламентные работы по техническому обслуживанию протяжных (прошивных) станков</w:t>
            </w:r>
          </w:p>
        </w:tc>
      </w:tr>
      <w:tr w:rsidR="005F758B" w:rsidRPr="00CC4257" w14:paraId="6FBBE769" w14:textId="77777777" w:rsidTr="005C7BA7">
        <w:trPr>
          <w:trHeight w:val="20"/>
        </w:trPr>
        <w:tc>
          <w:tcPr>
            <w:tcW w:w="1110" w:type="pct"/>
            <w:vMerge/>
          </w:tcPr>
          <w:p w14:paraId="69807210" w14:textId="77777777" w:rsidR="005F758B" w:rsidRPr="00CC4257" w:rsidRDefault="005F758B" w:rsidP="005F758B"/>
        </w:tc>
        <w:tc>
          <w:tcPr>
            <w:tcW w:w="3890" w:type="pct"/>
          </w:tcPr>
          <w:p w14:paraId="7FA4C8E5" w14:textId="1DDF869D" w:rsidR="005F758B" w:rsidRPr="00361943" w:rsidRDefault="005F758B" w:rsidP="0050251E">
            <w:pPr>
              <w:jc w:val="both"/>
            </w:pPr>
            <w:r>
              <w:t>Выполнять техническое обслуживание технологической оснастки протяжных (прошивных) станков</w:t>
            </w:r>
          </w:p>
        </w:tc>
      </w:tr>
      <w:tr w:rsidR="005F758B" w:rsidRPr="00CC4257" w14:paraId="00AD1BAD" w14:textId="77777777" w:rsidTr="005C7BA7">
        <w:trPr>
          <w:trHeight w:val="20"/>
        </w:trPr>
        <w:tc>
          <w:tcPr>
            <w:tcW w:w="1110" w:type="pct"/>
            <w:vMerge/>
          </w:tcPr>
          <w:p w14:paraId="16A9887B" w14:textId="77777777" w:rsidR="005F758B" w:rsidRPr="00CC4257" w:rsidRDefault="005F758B" w:rsidP="005F758B"/>
        </w:tc>
        <w:tc>
          <w:tcPr>
            <w:tcW w:w="3890" w:type="pct"/>
          </w:tcPr>
          <w:p w14:paraId="00E5885D" w14:textId="46826EB1" w:rsidR="005F758B" w:rsidRPr="00361943" w:rsidRDefault="005F758B" w:rsidP="0050251E">
            <w:pPr>
              <w:jc w:val="both"/>
            </w:pPr>
            <w:r w:rsidRPr="00361943">
              <w:t xml:space="preserve">Применять средства индивидуальной и коллективной защиты при выполнении работ </w:t>
            </w:r>
            <w:r>
              <w:t>на протяжных и прошивных станках</w:t>
            </w:r>
          </w:p>
        </w:tc>
      </w:tr>
      <w:tr w:rsidR="005F758B" w:rsidRPr="00CC4257" w14:paraId="4A958D78" w14:textId="77777777" w:rsidTr="005C7BA7">
        <w:trPr>
          <w:trHeight w:val="20"/>
        </w:trPr>
        <w:tc>
          <w:tcPr>
            <w:tcW w:w="1110" w:type="pct"/>
            <w:vMerge/>
          </w:tcPr>
          <w:p w14:paraId="0C0B5EB2" w14:textId="77777777" w:rsidR="005F758B" w:rsidRPr="00CC4257" w:rsidRDefault="005F758B" w:rsidP="005F758B"/>
        </w:tc>
        <w:tc>
          <w:tcPr>
            <w:tcW w:w="3890" w:type="pct"/>
          </w:tcPr>
          <w:p w14:paraId="2B3C7D09" w14:textId="77777777" w:rsidR="005F758B" w:rsidRPr="00361943" w:rsidRDefault="005F758B" w:rsidP="0050251E">
            <w:pPr>
              <w:jc w:val="both"/>
            </w:pPr>
            <w:r w:rsidRPr="00361943">
              <w:t>Поддерживать состояние рабочего места в соответствии с требованиями охраны труда, пожарной, промышленной и экологической безопасности</w:t>
            </w:r>
          </w:p>
        </w:tc>
      </w:tr>
      <w:tr w:rsidR="005F758B" w:rsidRPr="00CC4257" w14:paraId="25FCA54C" w14:textId="77777777" w:rsidTr="005C7BA7">
        <w:trPr>
          <w:trHeight w:val="20"/>
        </w:trPr>
        <w:tc>
          <w:tcPr>
            <w:tcW w:w="1110" w:type="pct"/>
            <w:vMerge w:val="restart"/>
          </w:tcPr>
          <w:p w14:paraId="66611519" w14:textId="77777777" w:rsidR="005F758B" w:rsidRPr="00CC4257" w:rsidRDefault="005F758B" w:rsidP="005F758B">
            <w:r w:rsidRPr="00CC4257">
              <w:t>Необходимые знания</w:t>
            </w:r>
          </w:p>
        </w:tc>
        <w:tc>
          <w:tcPr>
            <w:tcW w:w="3890" w:type="pct"/>
          </w:tcPr>
          <w:p w14:paraId="35735E7D" w14:textId="3F697DCD" w:rsidR="005F758B" w:rsidRPr="00361943" w:rsidRDefault="005F758B" w:rsidP="0050251E">
            <w:pPr>
              <w:jc w:val="both"/>
            </w:pPr>
            <w:r>
              <w:t>Устройство, принципы работы и правила эксплуатации протяжных (прошивных) станков</w:t>
            </w:r>
          </w:p>
        </w:tc>
      </w:tr>
      <w:tr w:rsidR="005F758B" w:rsidRPr="00CC4257" w14:paraId="15CF1871" w14:textId="77777777" w:rsidTr="005C7BA7">
        <w:trPr>
          <w:trHeight w:val="20"/>
        </w:trPr>
        <w:tc>
          <w:tcPr>
            <w:tcW w:w="1110" w:type="pct"/>
            <w:vMerge/>
          </w:tcPr>
          <w:p w14:paraId="685E1DD0" w14:textId="77777777" w:rsidR="005F758B" w:rsidRPr="00CC4257" w:rsidRDefault="005F758B" w:rsidP="005F758B"/>
        </w:tc>
        <w:tc>
          <w:tcPr>
            <w:tcW w:w="3890" w:type="pct"/>
          </w:tcPr>
          <w:p w14:paraId="7DAAA028" w14:textId="1F0DA336" w:rsidR="005F758B" w:rsidRPr="00361943" w:rsidRDefault="005F758B" w:rsidP="0050251E">
            <w:pPr>
              <w:jc w:val="both"/>
            </w:pPr>
            <w:r>
              <w:t>Органы управления протяжными (прошивными) станками</w:t>
            </w:r>
          </w:p>
        </w:tc>
      </w:tr>
      <w:tr w:rsidR="005F758B" w:rsidRPr="00CC4257" w14:paraId="116BCE22" w14:textId="77777777" w:rsidTr="005C7BA7">
        <w:trPr>
          <w:trHeight w:val="20"/>
        </w:trPr>
        <w:tc>
          <w:tcPr>
            <w:tcW w:w="1110" w:type="pct"/>
            <w:vMerge/>
          </w:tcPr>
          <w:p w14:paraId="44E96EE8" w14:textId="77777777" w:rsidR="005F758B" w:rsidRPr="00CC4257" w:rsidRDefault="005F758B" w:rsidP="005F758B"/>
        </w:tc>
        <w:tc>
          <w:tcPr>
            <w:tcW w:w="3890" w:type="pct"/>
          </w:tcPr>
          <w:p w14:paraId="4A509B8A" w14:textId="5F01CC88" w:rsidR="005F758B" w:rsidRPr="00361943" w:rsidRDefault="005F758B" w:rsidP="0050251E">
            <w:pPr>
              <w:jc w:val="both"/>
            </w:pPr>
            <w:r w:rsidRPr="00361943">
              <w:t xml:space="preserve">Порядок проверки исправности, работоспособности и точности </w:t>
            </w:r>
            <w:r>
              <w:t>протяжных (прошивных) станков</w:t>
            </w:r>
          </w:p>
        </w:tc>
      </w:tr>
      <w:tr w:rsidR="005F758B" w:rsidRPr="00CC4257" w14:paraId="4348FE9D" w14:textId="77777777" w:rsidTr="005C7BA7">
        <w:trPr>
          <w:trHeight w:val="20"/>
        </w:trPr>
        <w:tc>
          <w:tcPr>
            <w:tcW w:w="1110" w:type="pct"/>
            <w:vMerge/>
          </w:tcPr>
          <w:p w14:paraId="6FCFAF63" w14:textId="77777777" w:rsidR="005F758B" w:rsidRPr="00CC4257" w:rsidRDefault="005F758B" w:rsidP="005F758B"/>
        </w:tc>
        <w:tc>
          <w:tcPr>
            <w:tcW w:w="3890" w:type="pct"/>
          </w:tcPr>
          <w:p w14:paraId="0D885C48" w14:textId="091C21D1" w:rsidR="005F758B" w:rsidRPr="00361943" w:rsidRDefault="005F758B" w:rsidP="0050251E">
            <w:pPr>
              <w:jc w:val="both"/>
            </w:pPr>
            <w:r w:rsidRPr="00361943">
              <w:t xml:space="preserve">Требования к планировке, оснащению и организации рабочего места при выполнении работ </w:t>
            </w:r>
            <w:r>
              <w:t>на протяжных и прошивных станках</w:t>
            </w:r>
          </w:p>
        </w:tc>
      </w:tr>
      <w:tr w:rsidR="005F758B" w:rsidRPr="00CC4257" w14:paraId="611E1489" w14:textId="77777777" w:rsidTr="005C7BA7">
        <w:trPr>
          <w:trHeight w:val="20"/>
        </w:trPr>
        <w:tc>
          <w:tcPr>
            <w:tcW w:w="1110" w:type="pct"/>
            <w:vMerge/>
          </w:tcPr>
          <w:p w14:paraId="625C994F" w14:textId="77777777" w:rsidR="005F758B" w:rsidRPr="00CC4257" w:rsidRDefault="005F758B" w:rsidP="005F758B"/>
        </w:tc>
        <w:tc>
          <w:tcPr>
            <w:tcW w:w="3890" w:type="pct"/>
          </w:tcPr>
          <w:p w14:paraId="15726875" w14:textId="77777777" w:rsidR="005F758B" w:rsidRPr="00361943" w:rsidRDefault="005F758B" w:rsidP="0050251E">
            <w:pPr>
              <w:jc w:val="both"/>
            </w:pPr>
            <w:r w:rsidRPr="00361943">
              <w:t>Машиностроительное черчение в объеме, необходимом для выполнения работы</w:t>
            </w:r>
          </w:p>
        </w:tc>
      </w:tr>
      <w:tr w:rsidR="005F758B" w:rsidRPr="00CC4257" w14:paraId="13A1A451" w14:textId="77777777" w:rsidTr="005C7BA7">
        <w:trPr>
          <w:trHeight w:val="20"/>
        </w:trPr>
        <w:tc>
          <w:tcPr>
            <w:tcW w:w="1110" w:type="pct"/>
            <w:vMerge/>
          </w:tcPr>
          <w:p w14:paraId="5A06C946" w14:textId="77777777" w:rsidR="005F758B" w:rsidRPr="00CC4257" w:rsidRDefault="005F758B" w:rsidP="005F758B"/>
        </w:tc>
        <w:tc>
          <w:tcPr>
            <w:tcW w:w="3890" w:type="pct"/>
          </w:tcPr>
          <w:p w14:paraId="516465C9" w14:textId="77777777" w:rsidR="005F758B" w:rsidRPr="00361943" w:rsidRDefault="005F758B" w:rsidP="0050251E">
            <w:pPr>
              <w:jc w:val="both"/>
            </w:pPr>
            <w:r w:rsidRPr="00361943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5F758B" w:rsidRPr="00CC4257" w14:paraId="614E3DE4" w14:textId="77777777" w:rsidTr="005C7BA7">
        <w:trPr>
          <w:trHeight w:val="20"/>
        </w:trPr>
        <w:tc>
          <w:tcPr>
            <w:tcW w:w="1110" w:type="pct"/>
            <w:vMerge/>
          </w:tcPr>
          <w:p w14:paraId="3B29782A" w14:textId="77777777" w:rsidR="005F758B" w:rsidRPr="00CC4257" w:rsidRDefault="005F758B" w:rsidP="005F758B"/>
        </w:tc>
        <w:tc>
          <w:tcPr>
            <w:tcW w:w="3890" w:type="pct"/>
          </w:tcPr>
          <w:p w14:paraId="40F3BAB3" w14:textId="77777777" w:rsidR="005F758B" w:rsidRPr="00361943" w:rsidRDefault="005F758B" w:rsidP="0050251E">
            <w:pPr>
              <w:jc w:val="both"/>
            </w:pPr>
            <w:r w:rsidRPr="00361943">
              <w:t>Система допусков и посадок, квалитеты точности, параметры шероховатости</w:t>
            </w:r>
          </w:p>
        </w:tc>
      </w:tr>
      <w:tr w:rsidR="005F758B" w:rsidRPr="00CC4257" w14:paraId="6BEBD34C" w14:textId="77777777" w:rsidTr="005C7BA7">
        <w:trPr>
          <w:trHeight w:val="20"/>
        </w:trPr>
        <w:tc>
          <w:tcPr>
            <w:tcW w:w="1110" w:type="pct"/>
            <w:vMerge/>
          </w:tcPr>
          <w:p w14:paraId="11A93E01" w14:textId="77777777" w:rsidR="005F758B" w:rsidRPr="00CC4257" w:rsidRDefault="005F758B" w:rsidP="005F758B"/>
        </w:tc>
        <w:tc>
          <w:tcPr>
            <w:tcW w:w="3890" w:type="pct"/>
          </w:tcPr>
          <w:p w14:paraId="24BC6E9A" w14:textId="77777777" w:rsidR="005F758B" w:rsidRPr="00361943" w:rsidRDefault="005F758B" w:rsidP="0050251E">
            <w:pPr>
              <w:jc w:val="both"/>
            </w:pPr>
            <w:r w:rsidRPr="00361943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5F758B" w:rsidRPr="00CC4257" w14:paraId="10D989A9" w14:textId="77777777" w:rsidTr="005C7BA7">
        <w:trPr>
          <w:trHeight w:val="20"/>
        </w:trPr>
        <w:tc>
          <w:tcPr>
            <w:tcW w:w="1110" w:type="pct"/>
            <w:vMerge/>
          </w:tcPr>
          <w:p w14:paraId="51160424" w14:textId="77777777" w:rsidR="005F758B" w:rsidRPr="00CC4257" w:rsidRDefault="005F758B" w:rsidP="005F758B"/>
        </w:tc>
        <w:tc>
          <w:tcPr>
            <w:tcW w:w="3890" w:type="pct"/>
          </w:tcPr>
          <w:p w14:paraId="54A9CAE5" w14:textId="77777777" w:rsidR="005F758B" w:rsidRPr="00361943" w:rsidRDefault="005F758B" w:rsidP="0050251E">
            <w:pPr>
              <w:jc w:val="both"/>
            </w:pPr>
            <w:r w:rsidRPr="00361943">
              <w:rPr>
                <w:rFonts w:eastAsia="Batang"/>
              </w:rPr>
              <w:t>Виды и содержание технологической документации, используемой в организации</w:t>
            </w:r>
          </w:p>
        </w:tc>
      </w:tr>
      <w:tr w:rsidR="005F758B" w:rsidRPr="00CC4257" w14:paraId="29C923A2" w14:textId="77777777" w:rsidTr="005C7BA7">
        <w:trPr>
          <w:trHeight w:val="20"/>
        </w:trPr>
        <w:tc>
          <w:tcPr>
            <w:tcW w:w="1110" w:type="pct"/>
            <w:vMerge/>
          </w:tcPr>
          <w:p w14:paraId="0482E367" w14:textId="77777777" w:rsidR="005F758B" w:rsidRPr="00CC4257" w:rsidRDefault="005F758B" w:rsidP="005F758B"/>
        </w:tc>
        <w:tc>
          <w:tcPr>
            <w:tcW w:w="3890" w:type="pct"/>
          </w:tcPr>
          <w:p w14:paraId="2C5A9314" w14:textId="77777777" w:rsidR="005F758B" w:rsidRPr="00361943" w:rsidRDefault="005F758B" w:rsidP="0050251E">
            <w:pPr>
              <w:jc w:val="both"/>
            </w:pPr>
            <w:r w:rsidRPr="00361943">
              <w:t>Основные свойства и маркировка обрабатываемых материалов</w:t>
            </w:r>
          </w:p>
        </w:tc>
      </w:tr>
      <w:tr w:rsidR="005F758B" w:rsidRPr="00CC4257" w14:paraId="162A8714" w14:textId="77777777" w:rsidTr="005C7BA7">
        <w:trPr>
          <w:trHeight w:val="20"/>
        </w:trPr>
        <w:tc>
          <w:tcPr>
            <w:tcW w:w="1110" w:type="pct"/>
            <w:vMerge/>
          </w:tcPr>
          <w:p w14:paraId="2468CEA0" w14:textId="77777777" w:rsidR="005F758B" w:rsidRPr="00CC4257" w:rsidRDefault="005F758B" w:rsidP="005F758B"/>
        </w:tc>
        <w:tc>
          <w:tcPr>
            <w:tcW w:w="3890" w:type="pct"/>
          </w:tcPr>
          <w:p w14:paraId="63CBA29F" w14:textId="77777777" w:rsidR="005F758B" w:rsidRPr="00361943" w:rsidRDefault="005F758B" w:rsidP="0050251E">
            <w:pPr>
              <w:jc w:val="both"/>
            </w:pPr>
            <w:r w:rsidRPr="00361943">
              <w:t>Основные свойства и маркировка инструментальных материалов</w:t>
            </w:r>
          </w:p>
        </w:tc>
      </w:tr>
      <w:tr w:rsidR="005F758B" w:rsidRPr="00CC4257" w14:paraId="63CA0056" w14:textId="77777777" w:rsidTr="005C7BA7">
        <w:trPr>
          <w:trHeight w:val="20"/>
        </w:trPr>
        <w:tc>
          <w:tcPr>
            <w:tcW w:w="1110" w:type="pct"/>
            <w:vMerge/>
          </w:tcPr>
          <w:p w14:paraId="788CD185" w14:textId="77777777" w:rsidR="005F758B" w:rsidRPr="00CC4257" w:rsidRDefault="005F758B" w:rsidP="005F758B"/>
        </w:tc>
        <w:tc>
          <w:tcPr>
            <w:tcW w:w="3890" w:type="pct"/>
          </w:tcPr>
          <w:p w14:paraId="4D4ED18E" w14:textId="77777777" w:rsidR="005F758B" w:rsidRPr="00361943" w:rsidRDefault="005F758B" w:rsidP="0050251E">
            <w:pPr>
              <w:jc w:val="both"/>
            </w:pPr>
            <w:r w:rsidRPr="00361943">
              <w:t>Порядок получения, хранения и сдачи заготовок, инструмента, приспособлений, необходимых для выполнения работ</w:t>
            </w:r>
          </w:p>
        </w:tc>
      </w:tr>
      <w:tr w:rsidR="005F758B" w:rsidRPr="00CC4257" w14:paraId="3830C59C" w14:textId="77777777" w:rsidTr="005C7BA7">
        <w:trPr>
          <w:trHeight w:val="20"/>
        </w:trPr>
        <w:tc>
          <w:tcPr>
            <w:tcW w:w="1110" w:type="pct"/>
            <w:vMerge/>
          </w:tcPr>
          <w:p w14:paraId="577BD595" w14:textId="77777777" w:rsidR="005F758B" w:rsidRPr="00CC4257" w:rsidRDefault="005F758B" w:rsidP="005F758B"/>
        </w:tc>
        <w:tc>
          <w:tcPr>
            <w:tcW w:w="3890" w:type="pct"/>
          </w:tcPr>
          <w:p w14:paraId="44BD9603" w14:textId="6B48F2E6" w:rsidR="005F758B" w:rsidRPr="00361943" w:rsidRDefault="005F758B" w:rsidP="0050251E">
            <w:pPr>
              <w:jc w:val="both"/>
            </w:pPr>
            <w:r w:rsidRPr="00361943">
              <w:t xml:space="preserve">Виды, конструкции, назначение, геометрические </w:t>
            </w:r>
            <w:r>
              <w:t>параметры и правила эксплуатации протяжек (прошивок)</w:t>
            </w:r>
            <w:r w:rsidRPr="00361943">
              <w:t xml:space="preserve"> и вспомогательных инструментов, применяемых </w:t>
            </w:r>
            <w:r>
              <w:t>на протяжных и прошивных станках</w:t>
            </w:r>
          </w:p>
        </w:tc>
      </w:tr>
      <w:tr w:rsidR="005F758B" w:rsidRPr="00CC4257" w14:paraId="2EA3586A" w14:textId="77777777" w:rsidTr="005C7BA7">
        <w:trPr>
          <w:trHeight w:val="20"/>
        </w:trPr>
        <w:tc>
          <w:tcPr>
            <w:tcW w:w="1110" w:type="pct"/>
            <w:vMerge/>
          </w:tcPr>
          <w:p w14:paraId="6FF401E0" w14:textId="77777777" w:rsidR="005F758B" w:rsidRPr="00CC4257" w:rsidRDefault="005F758B" w:rsidP="005F758B"/>
        </w:tc>
        <w:tc>
          <w:tcPr>
            <w:tcW w:w="3890" w:type="pct"/>
          </w:tcPr>
          <w:p w14:paraId="7EF8ECDA" w14:textId="0945D270" w:rsidR="005F758B" w:rsidRPr="00361943" w:rsidRDefault="005F758B" w:rsidP="0050251E">
            <w:pPr>
              <w:jc w:val="both"/>
            </w:pPr>
            <w:r w:rsidRPr="00361943">
              <w:t xml:space="preserve">Способы и приемы контроля геометрических параметров </w:t>
            </w:r>
            <w:r>
              <w:t>протяжек (прошивок)</w:t>
            </w:r>
          </w:p>
        </w:tc>
      </w:tr>
      <w:tr w:rsidR="005F758B" w:rsidRPr="00CC4257" w14:paraId="43DFB1EE" w14:textId="77777777" w:rsidTr="005C7BA7">
        <w:trPr>
          <w:trHeight w:val="20"/>
        </w:trPr>
        <w:tc>
          <w:tcPr>
            <w:tcW w:w="1110" w:type="pct"/>
            <w:vMerge/>
          </w:tcPr>
          <w:p w14:paraId="4B839FAB" w14:textId="77777777" w:rsidR="005F758B" w:rsidRPr="00CC4257" w:rsidRDefault="005F758B" w:rsidP="005F758B"/>
        </w:tc>
        <w:tc>
          <w:tcPr>
            <w:tcW w:w="3890" w:type="pct"/>
          </w:tcPr>
          <w:p w14:paraId="13912FB3" w14:textId="59A6BEC8" w:rsidR="005F758B" w:rsidRPr="00361943" w:rsidRDefault="005F758B" w:rsidP="0050251E">
            <w:pPr>
              <w:jc w:val="both"/>
            </w:pPr>
            <w:r w:rsidRPr="00361943">
              <w:t xml:space="preserve">Приемы и правила </w:t>
            </w:r>
            <w:r>
              <w:t>установки протяжек (прошивок)</w:t>
            </w:r>
            <w:r w:rsidRPr="00361943">
              <w:t xml:space="preserve"> и вспомогательных инструментов </w:t>
            </w:r>
            <w:r>
              <w:t>на протяжных и прошивных станках</w:t>
            </w:r>
          </w:p>
        </w:tc>
      </w:tr>
      <w:tr w:rsidR="005F758B" w:rsidRPr="00CC4257" w14:paraId="1DF9254D" w14:textId="77777777" w:rsidTr="005C7BA7">
        <w:trPr>
          <w:trHeight w:val="20"/>
        </w:trPr>
        <w:tc>
          <w:tcPr>
            <w:tcW w:w="1110" w:type="pct"/>
            <w:vMerge/>
          </w:tcPr>
          <w:p w14:paraId="77B9D15F" w14:textId="77777777" w:rsidR="005F758B" w:rsidRPr="00CC4257" w:rsidRDefault="005F758B" w:rsidP="005F758B"/>
        </w:tc>
        <w:tc>
          <w:tcPr>
            <w:tcW w:w="3890" w:type="pct"/>
          </w:tcPr>
          <w:p w14:paraId="2EA22884" w14:textId="167E2121" w:rsidR="005F758B" w:rsidRPr="00361943" w:rsidRDefault="005F758B" w:rsidP="0050251E">
            <w:pPr>
              <w:jc w:val="both"/>
            </w:pPr>
            <w:r w:rsidRPr="00361943">
              <w:t xml:space="preserve">Виды, конструкции, назначение, возможности и правила использования контрольно-измерительных инструментов, применяемых при работе </w:t>
            </w:r>
            <w:r>
              <w:t>на протяжных и прошивных станках</w:t>
            </w:r>
          </w:p>
        </w:tc>
      </w:tr>
      <w:tr w:rsidR="005F758B" w:rsidRPr="00CC4257" w14:paraId="451FD879" w14:textId="77777777" w:rsidTr="005C7BA7">
        <w:trPr>
          <w:trHeight w:val="20"/>
        </w:trPr>
        <w:tc>
          <w:tcPr>
            <w:tcW w:w="1110" w:type="pct"/>
            <w:vMerge/>
          </w:tcPr>
          <w:p w14:paraId="7A18AA2D" w14:textId="77777777" w:rsidR="005F758B" w:rsidRPr="00CC4257" w:rsidRDefault="005F758B" w:rsidP="005F758B"/>
        </w:tc>
        <w:tc>
          <w:tcPr>
            <w:tcW w:w="3890" w:type="pct"/>
          </w:tcPr>
          <w:p w14:paraId="1F456AD3" w14:textId="762DF81B" w:rsidR="005F758B" w:rsidRPr="00361943" w:rsidRDefault="005F758B" w:rsidP="0050251E">
            <w:pPr>
              <w:jc w:val="both"/>
            </w:pPr>
            <w:r w:rsidRPr="00361943">
              <w:t xml:space="preserve">Виды, устройство, назначение, правила и условия эксплуатации специальных приспособлений, применяемых </w:t>
            </w:r>
            <w:r>
              <w:t>на протяжных и прошивных станках</w:t>
            </w:r>
          </w:p>
        </w:tc>
      </w:tr>
      <w:tr w:rsidR="005F758B" w:rsidRPr="00CC4257" w14:paraId="30035415" w14:textId="77777777" w:rsidTr="005C7BA7">
        <w:trPr>
          <w:trHeight w:val="20"/>
        </w:trPr>
        <w:tc>
          <w:tcPr>
            <w:tcW w:w="1110" w:type="pct"/>
            <w:vMerge/>
          </w:tcPr>
          <w:p w14:paraId="71C08028" w14:textId="77777777" w:rsidR="005F758B" w:rsidRPr="00CC4257" w:rsidRDefault="005F758B" w:rsidP="005F758B"/>
        </w:tc>
        <w:tc>
          <w:tcPr>
            <w:tcW w:w="3890" w:type="pct"/>
          </w:tcPr>
          <w:p w14:paraId="01017572" w14:textId="45437394" w:rsidR="005F758B" w:rsidRPr="00361943" w:rsidRDefault="005F758B" w:rsidP="0050251E">
            <w:pPr>
              <w:jc w:val="both"/>
            </w:pPr>
            <w:r>
              <w:t xml:space="preserve">Правила и приемы установки </w:t>
            </w:r>
            <w:r w:rsidRPr="00361943">
              <w:t xml:space="preserve">заготовок сложных деталей </w:t>
            </w:r>
            <w:r>
              <w:t xml:space="preserve">в приспособлениях </w:t>
            </w:r>
            <w:r w:rsidRPr="00A96B6C">
              <w:t>на протяжных (прошивных) станках</w:t>
            </w:r>
          </w:p>
        </w:tc>
      </w:tr>
      <w:tr w:rsidR="005F758B" w:rsidRPr="00CC4257" w14:paraId="3127A4C7" w14:textId="77777777" w:rsidTr="005C7BA7">
        <w:trPr>
          <w:trHeight w:val="20"/>
        </w:trPr>
        <w:tc>
          <w:tcPr>
            <w:tcW w:w="1110" w:type="pct"/>
            <w:vMerge/>
          </w:tcPr>
          <w:p w14:paraId="0ABD6FEB" w14:textId="77777777" w:rsidR="005F758B" w:rsidRPr="00CC4257" w:rsidRDefault="005F758B" w:rsidP="005F758B"/>
        </w:tc>
        <w:tc>
          <w:tcPr>
            <w:tcW w:w="3890" w:type="pct"/>
          </w:tcPr>
          <w:p w14:paraId="207B3186" w14:textId="0C14F952" w:rsidR="005F758B" w:rsidRPr="00361943" w:rsidRDefault="005F758B" w:rsidP="0050251E">
            <w:pPr>
              <w:jc w:val="both"/>
            </w:pPr>
            <w:r>
              <w:t>Последовательность и содержание настройки протяжных (прошивных) станков</w:t>
            </w:r>
          </w:p>
        </w:tc>
      </w:tr>
      <w:tr w:rsidR="005F758B" w:rsidRPr="00CC4257" w14:paraId="7819B79E" w14:textId="77777777" w:rsidTr="005C7BA7">
        <w:trPr>
          <w:trHeight w:val="20"/>
        </w:trPr>
        <w:tc>
          <w:tcPr>
            <w:tcW w:w="1110" w:type="pct"/>
            <w:vMerge/>
          </w:tcPr>
          <w:p w14:paraId="58E9463D" w14:textId="77777777" w:rsidR="005F758B" w:rsidRPr="00CC4257" w:rsidRDefault="005F758B" w:rsidP="005F758B"/>
        </w:tc>
        <w:tc>
          <w:tcPr>
            <w:tcW w:w="3890" w:type="pct"/>
          </w:tcPr>
          <w:p w14:paraId="08386F7D" w14:textId="386A6D88" w:rsidR="005F758B" w:rsidRPr="00361943" w:rsidRDefault="005F758B" w:rsidP="0050251E">
            <w:pPr>
              <w:jc w:val="both"/>
            </w:pPr>
            <w:r w:rsidRPr="00361943">
              <w:t xml:space="preserve">Типовые режимы резания при обработке заготовок сложных деталей </w:t>
            </w:r>
            <w:r>
              <w:t>на протяжных и прошивных станках</w:t>
            </w:r>
          </w:p>
        </w:tc>
      </w:tr>
      <w:tr w:rsidR="005F758B" w:rsidRPr="00CC4257" w14:paraId="08218DB4" w14:textId="77777777" w:rsidTr="005C7BA7">
        <w:trPr>
          <w:trHeight w:val="20"/>
        </w:trPr>
        <w:tc>
          <w:tcPr>
            <w:tcW w:w="1110" w:type="pct"/>
            <w:vMerge/>
          </w:tcPr>
          <w:p w14:paraId="02EAF413" w14:textId="77777777" w:rsidR="005F758B" w:rsidRPr="00CC4257" w:rsidRDefault="005F758B" w:rsidP="005F758B"/>
        </w:tc>
        <w:tc>
          <w:tcPr>
            <w:tcW w:w="3890" w:type="pct"/>
          </w:tcPr>
          <w:p w14:paraId="0AA21C3A" w14:textId="5598EFE9" w:rsidR="005F758B" w:rsidRPr="00361943" w:rsidRDefault="005F758B" w:rsidP="0050251E">
            <w:pPr>
              <w:jc w:val="both"/>
            </w:pPr>
            <w:r w:rsidRPr="00C53C60">
              <w:t>Способы и приемы протягивания (прошивания)</w:t>
            </w:r>
            <w:r>
              <w:t xml:space="preserve"> </w:t>
            </w:r>
            <w:r w:rsidRPr="00C53C60">
              <w:t>внутренних поверхностей</w:t>
            </w:r>
          </w:p>
        </w:tc>
      </w:tr>
      <w:tr w:rsidR="005F758B" w:rsidRPr="00CC4257" w14:paraId="289CBF94" w14:textId="77777777" w:rsidTr="005C7BA7">
        <w:trPr>
          <w:trHeight w:val="20"/>
        </w:trPr>
        <w:tc>
          <w:tcPr>
            <w:tcW w:w="1110" w:type="pct"/>
            <w:vMerge/>
          </w:tcPr>
          <w:p w14:paraId="1E7AB5D4" w14:textId="77777777" w:rsidR="005F758B" w:rsidRPr="00CC4257" w:rsidRDefault="005F758B" w:rsidP="005F758B"/>
        </w:tc>
        <w:tc>
          <w:tcPr>
            <w:tcW w:w="3890" w:type="pct"/>
          </w:tcPr>
          <w:p w14:paraId="649E512B" w14:textId="673892D6" w:rsidR="005F758B" w:rsidRPr="00361943" w:rsidRDefault="005F758B" w:rsidP="0050251E">
            <w:pPr>
              <w:jc w:val="both"/>
            </w:pPr>
            <w:r w:rsidRPr="00C53C60">
              <w:t>Способы и приемы протягивания наружных поверхностей</w:t>
            </w:r>
          </w:p>
        </w:tc>
      </w:tr>
      <w:tr w:rsidR="005F758B" w:rsidRPr="00CC4257" w14:paraId="77A7FD03" w14:textId="77777777" w:rsidTr="005C7BA7">
        <w:trPr>
          <w:trHeight w:val="20"/>
        </w:trPr>
        <w:tc>
          <w:tcPr>
            <w:tcW w:w="1110" w:type="pct"/>
            <w:vMerge/>
          </w:tcPr>
          <w:p w14:paraId="5F5D1E48" w14:textId="77777777" w:rsidR="005F758B" w:rsidRPr="00CC4257" w:rsidRDefault="005F758B" w:rsidP="005F758B"/>
        </w:tc>
        <w:tc>
          <w:tcPr>
            <w:tcW w:w="3890" w:type="pct"/>
          </w:tcPr>
          <w:p w14:paraId="125F9370" w14:textId="77777777" w:rsidR="005F758B" w:rsidRPr="00361943" w:rsidRDefault="005F758B" w:rsidP="0050251E">
            <w:pPr>
              <w:jc w:val="both"/>
            </w:pPr>
            <w:r w:rsidRPr="00361943">
              <w:t>Теория резания в объеме, необходимом для выполнения работы</w:t>
            </w:r>
          </w:p>
        </w:tc>
      </w:tr>
      <w:tr w:rsidR="005F758B" w:rsidRPr="00CC4257" w14:paraId="7B66713F" w14:textId="77777777" w:rsidTr="005C7BA7">
        <w:trPr>
          <w:trHeight w:val="20"/>
        </w:trPr>
        <w:tc>
          <w:tcPr>
            <w:tcW w:w="1110" w:type="pct"/>
            <w:vMerge/>
          </w:tcPr>
          <w:p w14:paraId="02A24751" w14:textId="77777777" w:rsidR="005F758B" w:rsidRPr="00CC4257" w:rsidRDefault="005F758B" w:rsidP="005F758B"/>
        </w:tc>
        <w:tc>
          <w:tcPr>
            <w:tcW w:w="3890" w:type="pct"/>
          </w:tcPr>
          <w:p w14:paraId="26969F35" w14:textId="77777777" w:rsidR="005F758B" w:rsidRPr="00361943" w:rsidRDefault="005F758B" w:rsidP="0050251E">
            <w:pPr>
              <w:jc w:val="both"/>
            </w:pPr>
            <w:r w:rsidRPr="00361943">
              <w:t>Назначение, свойства и способы применения СОЖ</w:t>
            </w:r>
          </w:p>
        </w:tc>
      </w:tr>
      <w:tr w:rsidR="005F758B" w:rsidRPr="00CC4257" w14:paraId="64A5206F" w14:textId="77777777" w:rsidTr="005C7BA7">
        <w:trPr>
          <w:trHeight w:val="20"/>
        </w:trPr>
        <w:tc>
          <w:tcPr>
            <w:tcW w:w="1110" w:type="pct"/>
            <w:vMerge/>
          </w:tcPr>
          <w:p w14:paraId="24136930" w14:textId="77777777" w:rsidR="005F758B" w:rsidRPr="00CC4257" w:rsidRDefault="005F758B" w:rsidP="005F758B"/>
        </w:tc>
        <w:tc>
          <w:tcPr>
            <w:tcW w:w="3890" w:type="pct"/>
          </w:tcPr>
          <w:p w14:paraId="17B70E1D" w14:textId="1BE16367" w:rsidR="005F758B" w:rsidRPr="00361943" w:rsidRDefault="005F758B" w:rsidP="0050251E">
            <w:pPr>
              <w:jc w:val="both"/>
            </w:pPr>
            <w:r>
              <w:t>Критерии износа протяжек (прошивок)</w:t>
            </w:r>
          </w:p>
        </w:tc>
      </w:tr>
      <w:tr w:rsidR="005F758B" w:rsidRPr="00CC4257" w14:paraId="372FA967" w14:textId="77777777" w:rsidTr="005C7BA7">
        <w:trPr>
          <w:trHeight w:val="20"/>
        </w:trPr>
        <w:tc>
          <w:tcPr>
            <w:tcW w:w="1110" w:type="pct"/>
            <w:vMerge/>
          </w:tcPr>
          <w:p w14:paraId="2DDA417B" w14:textId="77777777" w:rsidR="005F758B" w:rsidRPr="00CC4257" w:rsidRDefault="005F758B" w:rsidP="005F758B"/>
        </w:tc>
        <w:tc>
          <w:tcPr>
            <w:tcW w:w="3890" w:type="pct"/>
          </w:tcPr>
          <w:p w14:paraId="290EC887" w14:textId="07C64520" w:rsidR="005F758B" w:rsidRPr="00361943" w:rsidRDefault="005F758B" w:rsidP="0050251E">
            <w:pPr>
              <w:jc w:val="both"/>
            </w:pPr>
            <w:r>
              <w:t>Состав и порядок выполнения регламентных работ по техническому обслуживанию протяжных (прошивных) станков</w:t>
            </w:r>
          </w:p>
        </w:tc>
      </w:tr>
      <w:tr w:rsidR="005F758B" w:rsidRPr="00CC4257" w14:paraId="2271074C" w14:textId="77777777" w:rsidTr="005C7BA7">
        <w:trPr>
          <w:trHeight w:val="20"/>
        </w:trPr>
        <w:tc>
          <w:tcPr>
            <w:tcW w:w="1110" w:type="pct"/>
            <w:vMerge/>
          </w:tcPr>
          <w:p w14:paraId="3A829D66" w14:textId="77777777" w:rsidR="005F758B" w:rsidRPr="00CC4257" w:rsidRDefault="005F758B" w:rsidP="005F758B"/>
        </w:tc>
        <w:tc>
          <w:tcPr>
            <w:tcW w:w="3890" w:type="pct"/>
          </w:tcPr>
          <w:p w14:paraId="3FDD28BF" w14:textId="4976A8CF" w:rsidR="005F758B" w:rsidRPr="00361943" w:rsidRDefault="005F758B" w:rsidP="0050251E">
            <w:pPr>
              <w:jc w:val="both"/>
            </w:pPr>
            <w:r>
              <w:t>Состав и порядок выполнения регламентных работ по техническому обслуживанию технологической оснастки протяжных (прошивных) станков</w:t>
            </w:r>
          </w:p>
        </w:tc>
      </w:tr>
      <w:tr w:rsidR="005F758B" w:rsidRPr="00CC4257" w14:paraId="114AF229" w14:textId="77777777" w:rsidTr="005C7BA7">
        <w:trPr>
          <w:trHeight w:val="20"/>
        </w:trPr>
        <w:tc>
          <w:tcPr>
            <w:tcW w:w="1110" w:type="pct"/>
            <w:vMerge/>
          </w:tcPr>
          <w:p w14:paraId="6531B544" w14:textId="77777777" w:rsidR="005F758B" w:rsidRPr="00CC4257" w:rsidRDefault="005F758B" w:rsidP="005F758B"/>
        </w:tc>
        <w:tc>
          <w:tcPr>
            <w:tcW w:w="3890" w:type="pct"/>
          </w:tcPr>
          <w:p w14:paraId="3F03D68F" w14:textId="2CD86C0C" w:rsidR="005F758B" w:rsidRPr="00361943" w:rsidRDefault="005F758B" w:rsidP="0050251E">
            <w:pPr>
              <w:jc w:val="both"/>
            </w:pPr>
            <w:r w:rsidRPr="00361943">
              <w:t xml:space="preserve">Виды дефектов при обработке поверхностей заготовок сложных деталей </w:t>
            </w:r>
            <w:r>
              <w:t>на протяжных и прошивных станках</w:t>
            </w:r>
            <w:r w:rsidRPr="00361943">
              <w:t xml:space="preserve"> с точностью размеров </w:t>
            </w:r>
            <w:r>
              <w:t xml:space="preserve">до </w:t>
            </w:r>
            <w:r w:rsidR="00381990">
              <w:t>6</w:t>
            </w:r>
            <w:r w:rsidR="00381990">
              <w:noBreakHyphen/>
              <w:t>го</w:t>
            </w:r>
            <w:r w:rsidRPr="00361943">
              <w:t xml:space="preserve"> квалитета, их причины и способы предупреждения</w:t>
            </w:r>
          </w:p>
        </w:tc>
      </w:tr>
      <w:tr w:rsidR="005F758B" w:rsidRPr="00CC4257" w14:paraId="268E136D" w14:textId="77777777" w:rsidTr="005C7BA7">
        <w:trPr>
          <w:trHeight w:val="20"/>
        </w:trPr>
        <w:tc>
          <w:tcPr>
            <w:tcW w:w="1110" w:type="pct"/>
            <w:vMerge/>
          </w:tcPr>
          <w:p w14:paraId="0338C9F1" w14:textId="77777777" w:rsidR="005F758B" w:rsidRPr="00CC4257" w:rsidRDefault="005F758B" w:rsidP="005F758B"/>
        </w:tc>
        <w:tc>
          <w:tcPr>
            <w:tcW w:w="3890" w:type="pct"/>
          </w:tcPr>
          <w:p w14:paraId="34A7DB1F" w14:textId="018C26A8" w:rsidR="005F758B" w:rsidRPr="00361943" w:rsidRDefault="005F758B" w:rsidP="0050251E">
            <w:pPr>
              <w:jc w:val="both"/>
            </w:pPr>
            <w:r w:rsidRPr="00361943">
              <w:t xml:space="preserve">Виды и правила применения средств индивидуальной и коллективной защиты при выполнении работ </w:t>
            </w:r>
            <w:r>
              <w:t>на протяжных и прошивных станках</w:t>
            </w:r>
          </w:p>
        </w:tc>
      </w:tr>
      <w:tr w:rsidR="005F758B" w:rsidRPr="00CC4257" w14:paraId="12010CF1" w14:textId="77777777" w:rsidTr="005C7BA7">
        <w:trPr>
          <w:trHeight w:val="20"/>
        </w:trPr>
        <w:tc>
          <w:tcPr>
            <w:tcW w:w="1110" w:type="pct"/>
            <w:vMerge/>
          </w:tcPr>
          <w:p w14:paraId="338BFAF0" w14:textId="77777777" w:rsidR="005F758B" w:rsidRPr="00CC4257" w:rsidRDefault="005F758B" w:rsidP="005F758B"/>
        </w:tc>
        <w:tc>
          <w:tcPr>
            <w:tcW w:w="3890" w:type="pct"/>
          </w:tcPr>
          <w:p w14:paraId="1C26A7D3" w14:textId="2DAD6FF1" w:rsidR="005F758B" w:rsidRPr="00361943" w:rsidRDefault="005F758B" w:rsidP="0050251E">
            <w:pPr>
              <w:jc w:val="both"/>
            </w:pPr>
            <w:r>
              <w:t xml:space="preserve">Опасные и вредные производственные факторы, требования охраны труда, пожарной, промышленной, </w:t>
            </w:r>
            <w:r w:rsidR="006E5174">
              <w:t xml:space="preserve">экологической безопасности и электробезопасности </w:t>
            </w:r>
          </w:p>
        </w:tc>
      </w:tr>
      <w:tr w:rsidR="005F758B" w:rsidRPr="00CC4257" w14:paraId="5C0D1007" w14:textId="77777777" w:rsidTr="005C7BA7">
        <w:trPr>
          <w:trHeight w:val="20"/>
        </w:trPr>
        <w:tc>
          <w:tcPr>
            <w:tcW w:w="1110" w:type="pct"/>
          </w:tcPr>
          <w:p w14:paraId="4D5A315F" w14:textId="77777777" w:rsidR="005F758B" w:rsidRPr="00CC4257" w:rsidRDefault="005F758B" w:rsidP="005F758B">
            <w:r w:rsidRPr="00CC4257">
              <w:t>Другие характеристики</w:t>
            </w:r>
          </w:p>
        </w:tc>
        <w:tc>
          <w:tcPr>
            <w:tcW w:w="3890" w:type="pct"/>
          </w:tcPr>
          <w:p w14:paraId="1824EFB7" w14:textId="77777777" w:rsidR="005F758B" w:rsidRPr="00361943" w:rsidRDefault="005F758B" w:rsidP="0050251E">
            <w:pPr>
              <w:jc w:val="both"/>
            </w:pPr>
            <w:r w:rsidRPr="00361943">
              <w:t>-</w:t>
            </w:r>
          </w:p>
        </w:tc>
      </w:tr>
    </w:tbl>
    <w:p w14:paraId="5C22FEA8" w14:textId="77777777" w:rsidR="005C7BA7" w:rsidRDefault="005C7BA7" w:rsidP="007D6B60">
      <w:pPr>
        <w:rPr>
          <w:b/>
          <w:bCs w:val="0"/>
        </w:rPr>
      </w:pPr>
    </w:p>
    <w:p w14:paraId="5A1904D0" w14:textId="77777777" w:rsidR="00FE40F6" w:rsidRDefault="00FE40F6" w:rsidP="007D6B60">
      <w:pPr>
        <w:rPr>
          <w:b/>
          <w:bCs w:val="0"/>
        </w:rPr>
      </w:pPr>
    </w:p>
    <w:p w14:paraId="7C2CC07E" w14:textId="49D3C46A" w:rsidR="001D1595" w:rsidRDefault="001D1595" w:rsidP="007D6B60">
      <w:pPr>
        <w:rPr>
          <w:b/>
          <w:bCs w:val="0"/>
        </w:rPr>
      </w:pPr>
      <w:r w:rsidRPr="007D6B60">
        <w:rPr>
          <w:b/>
          <w:bCs w:val="0"/>
        </w:rPr>
        <w:lastRenderedPageBreak/>
        <w:t>3.</w:t>
      </w:r>
      <w:r w:rsidR="007E690D" w:rsidRPr="007D6B60">
        <w:rPr>
          <w:b/>
          <w:bCs w:val="0"/>
        </w:rPr>
        <w:t>3</w:t>
      </w:r>
      <w:r w:rsidR="00351A3E" w:rsidRPr="007D6B60">
        <w:rPr>
          <w:b/>
          <w:bCs w:val="0"/>
        </w:rPr>
        <w:t>.2</w:t>
      </w:r>
      <w:r w:rsidRPr="007D6B60">
        <w:rPr>
          <w:b/>
          <w:bCs w:val="0"/>
        </w:rPr>
        <w:t>. Трудовая функция</w:t>
      </w:r>
    </w:p>
    <w:p w14:paraId="4EA4F8DE" w14:textId="77777777" w:rsidR="005C7BA7" w:rsidRPr="007D6B60" w:rsidRDefault="005C7BA7" w:rsidP="007D6B60">
      <w:pPr>
        <w:rPr>
          <w:b/>
          <w:bCs w:val="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6"/>
        <w:gridCol w:w="4503"/>
        <w:gridCol w:w="575"/>
        <w:gridCol w:w="1138"/>
        <w:gridCol w:w="1703"/>
        <w:gridCol w:w="575"/>
      </w:tblGrid>
      <w:tr w:rsidR="00C75FC3" w:rsidRPr="00CC4257" w14:paraId="168DD4F9" w14:textId="77777777" w:rsidTr="00FE40F6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14:paraId="5BE1ADD0" w14:textId="6EEE5951" w:rsidR="00C75FC3" w:rsidRPr="00CC4257" w:rsidRDefault="005C7BA7" w:rsidP="005C7BA7">
            <w:r w:rsidRPr="005C7BA7">
              <w:rPr>
                <w:sz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5F121" w14:textId="2DEFED7C" w:rsidR="00C75FC3" w:rsidRPr="00CC4257" w:rsidRDefault="00CD3462" w:rsidP="00651D60">
            <w:r w:rsidRPr="00CC4257">
              <w:t xml:space="preserve">Контроль </w:t>
            </w:r>
            <w:r>
              <w:t>качества обработанных поверхностей</w:t>
            </w:r>
            <w:r w:rsidRPr="00CC4257">
              <w:t xml:space="preserve"> сложных деталей с точностью размеров до </w:t>
            </w:r>
            <w:r w:rsidR="00381990">
              <w:t>6</w:t>
            </w:r>
            <w:r w:rsidR="00381990">
              <w:noBreakHyphen/>
              <w:t>го</w:t>
            </w:r>
            <w:r w:rsidRPr="00CC4257">
              <w:t xml:space="preserve"> квалитета</w:t>
            </w:r>
            <w:r>
              <w:t xml:space="preserve"> и </w:t>
            </w:r>
            <w:r w:rsidRPr="009D42AA">
              <w:t>шероховатост</w:t>
            </w:r>
            <w:r>
              <w:t>ью</w:t>
            </w:r>
            <w:r w:rsidRPr="009D42AA">
              <w:t xml:space="preserve"> до </w:t>
            </w:r>
            <w:proofErr w:type="spellStart"/>
            <w:r w:rsidRPr="009D42AA">
              <w:t>Ra</w:t>
            </w:r>
            <w:proofErr w:type="spellEnd"/>
            <w:r w:rsidRPr="009D42AA">
              <w:t xml:space="preserve"> </w:t>
            </w:r>
            <w:r>
              <w:t>1,6</w:t>
            </w:r>
          </w:p>
        </w:tc>
        <w:tc>
          <w:tcPr>
            <w:tcW w:w="2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9086C2" w14:textId="6258AB51" w:rsidR="00C75FC3" w:rsidRPr="00CC4257" w:rsidRDefault="005C7BA7" w:rsidP="005C7BA7">
            <w:pPr>
              <w:jc w:val="center"/>
            </w:pPr>
            <w:r w:rsidRPr="005C7BA7">
              <w:rPr>
                <w:sz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8E9F6A" w14:textId="59FFCDA6" w:rsidR="00C75FC3" w:rsidRPr="00CC4257" w:rsidRDefault="00541B67" w:rsidP="00FE40F6">
            <w:pPr>
              <w:jc w:val="center"/>
            </w:pPr>
            <w:r>
              <w:rPr>
                <w:lang w:val="en-US"/>
              </w:rPr>
              <w:t>C</w:t>
            </w:r>
            <w:r w:rsidR="00C75FC3" w:rsidRPr="00CC4257">
              <w:t>/0</w:t>
            </w:r>
            <w:r w:rsidR="00351A3E" w:rsidRPr="00CC4257">
              <w:t>2</w:t>
            </w:r>
            <w:r w:rsidR="00C75FC3" w:rsidRPr="00CC4257">
              <w:t>.</w:t>
            </w:r>
            <w:r w:rsidR="00351A3E" w:rsidRPr="00CC4257"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865E4E" w14:textId="05B75CDF" w:rsidR="00C75FC3" w:rsidRPr="00CC4257" w:rsidRDefault="005C7BA7" w:rsidP="005C7BA7">
            <w:pPr>
              <w:jc w:val="center"/>
              <w:rPr>
                <w:vertAlign w:val="superscript"/>
              </w:rPr>
            </w:pPr>
            <w:r w:rsidRPr="005C7BA7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DCA409" w14:textId="77777777" w:rsidR="00C75FC3" w:rsidRPr="00CC4257" w:rsidRDefault="00C75FC3" w:rsidP="00771A79">
            <w:pPr>
              <w:jc w:val="center"/>
            </w:pPr>
            <w:r w:rsidRPr="00CC4257">
              <w:t>3</w:t>
            </w:r>
          </w:p>
        </w:tc>
      </w:tr>
    </w:tbl>
    <w:p w14:paraId="6BF9D127" w14:textId="77777777" w:rsidR="001D1595" w:rsidRPr="00CC4257" w:rsidRDefault="001D1595" w:rsidP="00651D60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2263"/>
        <w:gridCol w:w="7932"/>
      </w:tblGrid>
      <w:tr w:rsidR="001D1595" w:rsidRPr="00CC4257" w14:paraId="07661313" w14:textId="77777777" w:rsidTr="005C7BA7">
        <w:trPr>
          <w:trHeight w:val="20"/>
        </w:trPr>
        <w:tc>
          <w:tcPr>
            <w:tcW w:w="1110" w:type="pct"/>
            <w:vMerge w:val="restart"/>
          </w:tcPr>
          <w:p w14:paraId="69D9A766" w14:textId="77777777" w:rsidR="001D1595" w:rsidRPr="00CC4257" w:rsidRDefault="001D1595" w:rsidP="00651D60">
            <w:r w:rsidRPr="00CC4257">
              <w:t>Трудовые действия</w:t>
            </w:r>
          </w:p>
        </w:tc>
        <w:tc>
          <w:tcPr>
            <w:tcW w:w="3890" w:type="pct"/>
          </w:tcPr>
          <w:p w14:paraId="5DF7D2FD" w14:textId="7CA374C3" w:rsidR="001D1595" w:rsidRPr="00CC4257" w:rsidRDefault="001D1595" w:rsidP="00FE40F6">
            <w:pPr>
              <w:jc w:val="both"/>
            </w:pPr>
            <w:r w:rsidRPr="00CC4257">
              <w:t xml:space="preserve">Визуальное определение дефектов обработанных поверхностей </w:t>
            </w:r>
            <w:r w:rsidR="00193F85">
              <w:t>сложных деталей</w:t>
            </w:r>
          </w:p>
        </w:tc>
      </w:tr>
      <w:tr w:rsidR="001D1595" w:rsidRPr="00CC4257" w14:paraId="7553BEBE" w14:textId="77777777" w:rsidTr="005C7BA7">
        <w:trPr>
          <w:trHeight w:val="20"/>
        </w:trPr>
        <w:tc>
          <w:tcPr>
            <w:tcW w:w="1110" w:type="pct"/>
            <w:vMerge/>
          </w:tcPr>
          <w:p w14:paraId="71F6673D" w14:textId="77777777" w:rsidR="001D1595" w:rsidRPr="00CC4257" w:rsidRDefault="001D1595" w:rsidP="00651D60"/>
        </w:tc>
        <w:tc>
          <w:tcPr>
            <w:tcW w:w="3890" w:type="pct"/>
          </w:tcPr>
          <w:p w14:paraId="14E376DD" w14:textId="24BE12DB" w:rsidR="001D1595" w:rsidRPr="00CC4257" w:rsidRDefault="00AE51A1" w:rsidP="00FE40F6">
            <w:pPr>
              <w:jc w:val="both"/>
            </w:pPr>
            <w:r w:rsidRPr="00CC4257">
              <w:t>Контроль линейных размеров</w:t>
            </w:r>
            <w:r w:rsidR="001D1595" w:rsidRPr="00CC4257">
              <w:t xml:space="preserve"> </w:t>
            </w:r>
            <w:r w:rsidR="00193F85">
              <w:t>сложных деталей</w:t>
            </w:r>
            <w:r w:rsidR="00266578" w:rsidRPr="00CC4257">
              <w:t xml:space="preserve"> </w:t>
            </w:r>
            <w:r w:rsidR="001D1595" w:rsidRPr="00CC4257">
              <w:t xml:space="preserve">с </w:t>
            </w:r>
            <w:r w:rsidR="001A7BBC" w:rsidRPr="00CC4257">
              <w:t xml:space="preserve">точностью </w:t>
            </w:r>
            <w:r w:rsidR="001915D7">
              <w:t xml:space="preserve">до </w:t>
            </w:r>
            <w:r w:rsidR="00381990">
              <w:t>6</w:t>
            </w:r>
            <w:r w:rsidR="00381990">
              <w:noBreakHyphen/>
              <w:t>го</w:t>
            </w:r>
            <w:r w:rsidR="007778D5" w:rsidRPr="00CC4257">
              <w:t xml:space="preserve"> квалитета</w:t>
            </w:r>
          </w:p>
        </w:tc>
      </w:tr>
      <w:tr w:rsidR="00BE5448" w:rsidRPr="00CC4257" w14:paraId="177D6AB5" w14:textId="77777777" w:rsidTr="005C7BA7">
        <w:trPr>
          <w:trHeight w:val="20"/>
        </w:trPr>
        <w:tc>
          <w:tcPr>
            <w:tcW w:w="1110" w:type="pct"/>
            <w:vMerge/>
          </w:tcPr>
          <w:p w14:paraId="28C983A6" w14:textId="77777777" w:rsidR="00BE5448" w:rsidRPr="00CC4257" w:rsidRDefault="00BE5448" w:rsidP="00651D60"/>
        </w:tc>
        <w:tc>
          <w:tcPr>
            <w:tcW w:w="3890" w:type="pct"/>
          </w:tcPr>
          <w:p w14:paraId="55CC3E43" w14:textId="5F760011" w:rsidR="00BE5448" w:rsidRPr="00CC4257" w:rsidRDefault="00BE5448" w:rsidP="00FE40F6">
            <w:pPr>
              <w:jc w:val="both"/>
            </w:pPr>
            <w:r w:rsidRPr="00CC4257">
              <w:t xml:space="preserve">Контроль угловых размеров </w:t>
            </w:r>
            <w:r w:rsidR="00193F85">
              <w:t>сложных деталей</w:t>
            </w:r>
            <w:r w:rsidRPr="00CC4257">
              <w:t xml:space="preserve"> </w:t>
            </w:r>
            <w:r w:rsidR="008A7A08" w:rsidRPr="00CC4257">
              <w:t xml:space="preserve">до </w:t>
            </w:r>
            <w:r w:rsidR="00681C9B" w:rsidRPr="00CC4257">
              <w:t>8</w:t>
            </w:r>
            <w:r w:rsidR="008C01B8" w:rsidRPr="00CC4257">
              <w:noBreakHyphen/>
              <w:t>й</w:t>
            </w:r>
            <w:r w:rsidR="00681C9B" w:rsidRPr="00CC4257">
              <w:t xml:space="preserve"> степени</w:t>
            </w:r>
            <w:r w:rsidRPr="00CC4257">
              <w:t xml:space="preserve"> точности</w:t>
            </w:r>
          </w:p>
        </w:tc>
      </w:tr>
      <w:tr w:rsidR="001D1595" w:rsidRPr="00CC4257" w14:paraId="09946FEC" w14:textId="77777777" w:rsidTr="005C7BA7">
        <w:trPr>
          <w:trHeight w:val="20"/>
        </w:trPr>
        <w:tc>
          <w:tcPr>
            <w:tcW w:w="1110" w:type="pct"/>
            <w:vMerge/>
          </w:tcPr>
          <w:p w14:paraId="4173577A" w14:textId="77777777" w:rsidR="001D1595" w:rsidRPr="00CC4257" w:rsidRDefault="001D1595" w:rsidP="00651D60"/>
        </w:tc>
        <w:tc>
          <w:tcPr>
            <w:tcW w:w="3890" w:type="pct"/>
          </w:tcPr>
          <w:p w14:paraId="00EFC63B" w14:textId="56DE092C" w:rsidR="001D1595" w:rsidRPr="00CC4257" w:rsidRDefault="00651D60" w:rsidP="00FE40F6">
            <w:pPr>
              <w:jc w:val="both"/>
            </w:pPr>
            <w:r>
              <w:t>Контроль точности формы</w:t>
            </w:r>
            <w:r w:rsidR="001D1595" w:rsidRPr="00CC4257">
              <w:t xml:space="preserve"> и взаимного расположения поверхностей </w:t>
            </w:r>
            <w:r w:rsidR="00193F85">
              <w:t>сложных деталей</w:t>
            </w:r>
            <w:r w:rsidR="00160888" w:rsidRPr="00CC4257">
              <w:t xml:space="preserve"> </w:t>
            </w:r>
            <w:r w:rsidR="001A7BBC" w:rsidRPr="00CC4257">
              <w:t>до</w:t>
            </w:r>
            <w:r w:rsidR="00160888" w:rsidRPr="00CC4257">
              <w:t xml:space="preserve"> </w:t>
            </w:r>
            <w:r w:rsidR="00115853" w:rsidRPr="00CC4257">
              <w:t>9</w:t>
            </w:r>
            <w:r w:rsidR="008C01B8" w:rsidRPr="00CC4257">
              <w:noBreakHyphen/>
              <w:t>й</w:t>
            </w:r>
            <w:r w:rsidR="00160888" w:rsidRPr="00CC4257">
              <w:t xml:space="preserve"> степени точности</w:t>
            </w:r>
          </w:p>
        </w:tc>
      </w:tr>
      <w:tr w:rsidR="0042677B" w:rsidRPr="00CC4257" w14:paraId="0E8843F9" w14:textId="77777777" w:rsidTr="005C7BA7">
        <w:trPr>
          <w:trHeight w:val="20"/>
        </w:trPr>
        <w:tc>
          <w:tcPr>
            <w:tcW w:w="1110" w:type="pct"/>
            <w:vMerge/>
          </w:tcPr>
          <w:p w14:paraId="1E9663D7" w14:textId="77777777" w:rsidR="0042677B" w:rsidRPr="00CC4257" w:rsidRDefault="0042677B" w:rsidP="00651D60"/>
        </w:tc>
        <w:tc>
          <w:tcPr>
            <w:tcW w:w="3890" w:type="pct"/>
          </w:tcPr>
          <w:p w14:paraId="0A80E971" w14:textId="2F2CE999" w:rsidR="0042677B" w:rsidRPr="00CC4257" w:rsidRDefault="0042677B" w:rsidP="00FE40F6">
            <w:pPr>
              <w:jc w:val="both"/>
            </w:pPr>
            <w:r w:rsidRPr="00CC4257">
              <w:t xml:space="preserve">Контроль зубчатых поверхностей </w:t>
            </w:r>
            <w:r w:rsidR="00193F85">
              <w:t>сложных деталей</w:t>
            </w:r>
            <w:r w:rsidRPr="00CC4257">
              <w:t xml:space="preserve"> до 7</w:t>
            </w:r>
            <w:r w:rsidRPr="00CC4257">
              <w:noBreakHyphen/>
              <w:t>й степени точности</w:t>
            </w:r>
          </w:p>
        </w:tc>
      </w:tr>
      <w:tr w:rsidR="001D1595" w:rsidRPr="00CC4257" w14:paraId="0254379C" w14:textId="77777777" w:rsidTr="005C7BA7">
        <w:trPr>
          <w:trHeight w:val="20"/>
        </w:trPr>
        <w:tc>
          <w:tcPr>
            <w:tcW w:w="1110" w:type="pct"/>
            <w:vMerge/>
          </w:tcPr>
          <w:p w14:paraId="1CA44DDC" w14:textId="77777777" w:rsidR="001D1595" w:rsidRPr="00CC4257" w:rsidRDefault="001D1595" w:rsidP="00651D60"/>
        </w:tc>
        <w:tc>
          <w:tcPr>
            <w:tcW w:w="3890" w:type="pct"/>
          </w:tcPr>
          <w:p w14:paraId="664BBB10" w14:textId="4CF19F4E" w:rsidR="001D1595" w:rsidRPr="00CC4257" w:rsidRDefault="001D1595" w:rsidP="00FE40F6">
            <w:pPr>
              <w:jc w:val="both"/>
            </w:pPr>
            <w:r w:rsidRPr="00CC4257">
              <w:t xml:space="preserve">Контроль шероховатости обработанных поверхностей </w:t>
            </w:r>
            <w:r w:rsidR="00193F85">
              <w:t>сложных деталей</w:t>
            </w:r>
            <w:r w:rsidRPr="00CC4257">
              <w:t xml:space="preserve"> </w:t>
            </w:r>
            <w:r w:rsidR="00072FEB" w:rsidRPr="00CC4257">
              <w:t xml:space="preserve">до </w:t>
            </w:r>
            <w:r w:rsidR="00072FEB" w:rsidRPr="00CC4257">
              <w:rPr>
                <w:lang w:val="en-US"/>
              </w:rPr>
              <w:t>Ra</w:t>
            </w:r>
            <w:r w:rsidR="00072FEB" w:rsidRPr="00CC4257">
              <w:t xml:space="preserve"> 1,6</w:t>
            </w:r>
          </w:p>
        </w:tc>
      </w:tr>
      <w:tr w:rsidR="001D1595" w:rsidRPr="00CC4257" w14:paraId="6F2C590A" w14:textId="77777777" w:rsidTr="005C7BA7">
        <w:trPr>
          <w:trHeight w:val="20"/>
        </w:trPr>
        <w:tc>
          <w:tcPr>
            <w:tcW w:w="1110" w:type="pct"/>
            <w:vMerge w:val="restart"/>
          </w:tcPr>
          <w:p w14:paraId="73E60EEC" w14:textId="77777777" w:rsidR="001D1595" w:rsidRPr="00CC4257" w:rsidRDefault="001D1595" w:rsidP="00651D60">
            <w:r w:rsidRPr="00CC4257">
              <w:t>Необходимые умения</w:t>
            </w:r>
          </w:p>
        </w:tc>
        <w:tc>
          <w:tcPr>
            <w:tcW w:w="3890" w:type="pct"/>
          </w:tcPr>
          <w:p w14:paraId="5BD756DE" w14:textId="77777777" w:rsidR="001D1595" w:rsidRPr="00CC4257" w:rsidRDefault="001D1595" w:rsidP="00FE40F6">
            <w:pPr>
              <w:jc w:val="both"/>
            </w:pPr>
            <w:r w:rsidRPr="00CC4257">
              <w:t xml:space="preserve">Выявлять визуально дефекты обработанных поверхностей </w:t>
            </w:r>
            <w:r w:rsidR="007E690D" w:rsidRPr="00CC4257">
              <w:t>сложных</w:t>
            </w:r>
            <w:r w:rsidRPr="00CC4257">
              <w:t xml:space="preserve"> деталей </w:t>
            </w:r>
          </w:p>
        </w:tc>
      </w:tr>
      <w:tr w:rsidR="001D1595" w:rsidRPr="00CC4257" w14:paraId="299D48B7" w14:textId="77777777" w:rsidTr="005C7BA7">
        <w:trPr>
          <w:trHeight w:val="20"/>
        </w:trPr>
        <w:tc>
          <w:tcPr>
            <w:tcW w:w="1110" w:type="pct"/>
            <w:vMerge/>
          </w:tcPr>
          <w:p w14:paraId="1360BF09" w14:textId="77777777" w:rsidR="001D1595" w:rsidRPr="00CC4257" w:rsidRDefault="001D1595" w:rsidP="00651D60"/>
        </w:tc>
        <w:tc>
          <w:tcPr>
            <w:tcW w:w="3890" w:type="pct"/>
          </w:tcPr>
          <w:p w14:paraId="018D6D0D" w14:textId="5AE94F41" w:rsidR="001D1595" w:rsidRPr="00CC4257" w:rsidRDefault="001D1595" w:rsidP="00FE40F6">
            <w:pPr>
              <w:jc w:val="both"/>
            </w:pPr>
            <w:r w:rsidRPr="00CC4257">
              <w:t>Использовать стандартные</w:t>
            </w:r>
            <w:r w:rsidR="00971B86" w:rsidRPr="00CC4257">
              <w:t xml:space="preserve"> и специальные</w:t>
            </w:r>
            <w:r w:rsidRPr="00CC4257">
              <w:t xml:space="preserve"> контрольно-измерительные инструменты для измерения и контроля </w:t>
            </w:r>
            <w:r w:rsidR="00A21379" w:rsidRPr="00CC4257">
              <w:t>линейных</w:t>
            </w:r>
            <w:r w:rsidRPr="00CC4257">
              <w:t xml:space="preserve"> размеров </w:t>
            </w:r>
            <w:r w:rsidR="007E690D" w:rsidRPr="00CC4257">
              <w:t>сложных</w:t>
            </w:r>
            <w:r w:rsidRPr="00CC4257">
              <w:t xml:space="preserve"> деталей</w:t>
            </w:r>
            <w:r w:rsidR="00266578" w:rsidRPr="00CC4257">
              <w:t xml:space="preserve"> </w:t>
            </w:r>
            <w:r w:rsidRPr="00CC4257">
              <w:t xml:space="preserve">с </w:t>
            </w:r>
            <w:r w:rsidR="001A7BBC" w:rsidRPr="00CC4257">
              <w:t xml:space="preserve">точностью </w:t>
            </w:r>
            <w:r w:rsidR="001915D7">
              <w:t xml:space="preserve">до </w:t>
            </w:r>
            <w:r w:rsidR="00381990">
              <w:t>6</w:t>
            </w:r>
            <w:r w:rsidR="00381990">
              <w:noBreakHyphen/>
              <w:t>го</w:t>
            </w:r>
            <w:r w:rsidR="007778D5" w:rsidRPr="00CC4257">
              <w:t xml:space="preserve"> квалитета</w:t>
            </w:r>
          </w:p>
        </w:tc>
      </w:tr>
      <w:tr w:rsidR="00A21379" w:rsidRPr="00CC4257" w14:paraId="1F3D5580" w14:textId="77777777" w:rsidTr="005C7BA7">
        <w:trPr>
          <w:trHeight w:val="20"/>
        </w:trPr>
        <w:tc>
          <w:tcPr>
            <w:tcW w:w="1110" w:type="pct"/>
            <w:vMerge/>
          </w:tcPr>
          <w:p w14:paraId="11FB68C7" w14:textId="77777777" w:rsidR="00A21379" w:rsidRPr="00CC4257" w:rsidRDefault="00A21379" w:rsidP="00651D60"/>
        </w:tc>
        <w:tc>
          <w:tcPr>
            <w:tcW w:w="3890" w:type="pct"/>
          </w:tcPr>
          <w:p w14:paraId="74EF6688" w14:textId="7B8776B2" w:rsidR="00A21379" w:rsidRPr="00CC4257" w:rsidRDefault="00A21379" w:rsidP="00FE40F6">
            <w:pPr>
              <w:jc w:val="both"/>
            </w:pPr>
            <w:r w:rsidRPr="00CC4257">
              <w:t xml:space="preserve">Использовать стандартные и специальные контрольно-измерительные инструменты для измерения и контроля угловых размеров сложных деталей </w:t>
            </w:r>
            <w:r w:rsidR="008A7A08" w:rsidRPr="00CC4257">
              <w:t xml:space="preserve">до </w:t>
            </w:r>
            <w:r w:rsidR="00681C9B" w:rsidRPr="00CC4257">
              <w:t>8</w:t>
            </w:r>
            <w:r w:rsidR="008C01B8" w:rsidRPr="00CC4257">
              <w:noBreakHyphen/>
              <w:t>й</w:t>
            </w:r>
            <w:r w:rsidR="00681C9B" w:rsidRPr="00CC4257">
              <w:t xml:space="preserve"> степени</w:t>
            </w:r>
            <w:r w:rsidRPr="00CC4257">
              <w:t xml:space="preserve"> точности</w:t>
            </w:r>
          </w:p>
        </w:tc>
      </w:tr>
      <w:tr w:rsidR="00765622" w:rsidRPr="00CC4257" w14:paraId="272CB9D2" w14:textId="77777777" w:rsidTr="005C7BA7">
        <w:trPr>
          <w:trHeight w:val="20"/>
        </w:trPr>
        <w:tc>
          <w:tcPr>
            <w:tcW w:w="1110" w:type="pct"/>
            <w:vMerge/>
          </w:tcPr>
          <w:p w14:paraId="0F05C288" w14:textId="77777777" w:rsidR="00765622" w:rsidRPr="00CC4257" w:rsidRDefault="00765622" w:rsidP="00651D60"/>
        </w:tc>
        <w:tc>
          <w:tcPr>
            <w:tcW w:w="3890" w:type="pct"/>
          </w:tcPr>
          <w:p w14:paraId="6B048344" w14:textId="3F673E14" w:rsidR="00765622" w:rsidRPr="00CC4257" w:rsidRDefault="00765622" w:rsidP="00FE40F6">
            <w:pPr>
              <w:jc w:val="both"/>
            </w:pPr>
            <w:r w:rsidRPr="00CC4257">
              <w:t xml:space="preserve">Использовать контрольно-измерительные инструменты и приспособления </w:t>
            </w:r>
            <w:r w:rsidR="00380660">
              <w:t>для измерения и контроля точности формы</w:t>
            </w:r>
            <w:r w:rsidRPr="00CC4257">
              <w:t xml:space="preserve"> и взаимного расположения поверхностей сложных деталей до </w:t>
            </w:r>
            <w:r w:rsidR="00115853" w:rsidRPr="00CC4257">
              <w:t>9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765622" w:rsidRPr="00CC4257" w14:paraId="08E8D441" w14:textId="77777777" w:rsidTr="005C7BA7">
        <w:trPr>
          <w:trHeight w:val="20"/>
        </w:trPr>
        <w:tc>
          <w:tcPr>
            <w:tcW w:w="1110" w:type="pct"/>
            <w:vMerge/>
          </w:tcPr>
          <w:p w14:paraId="7685C1AD" w14:textId="77777777" w:rsidR="00765622" w:rsidRPr="00CC4257" w:rsidRDefault="00765622" w:rsidP="00651D60"/>
        </w:tc>
        <w:tc>
          <w:tcPr>
            <w:tcW w:w="3890" w:type="pct"/>
          </w:tcPr>
          <w:p w14:paraId="0463EF88" w14:textId="77777777" w:rsidR="00765622" w:rsidRPr="00CC4257" w:rsidRDefault="00765622" w:rsidP="00FE40F6">
            <w:pPr>
              <w:jc w:val="both"/>
            </w:pPr>
            <w:r w:rsidRPr="00CC4257">
              <w:t>Контролировать шероховатость поверхностей сложных деталей визуально-тактильным и инструментальными методами</w:t>
            </w:r>
          </w:p>
        </w:tc>
      </w:tr>
      <w:tr w:rsidR="001D17DA" w:rsidRPr="00CC4257" w14:paraId="4F0E3DE4" w14:textId="77777777" w:rsidTr="005C7BA7">
        <w:trPr>
          <w:trHeight w:val="20"/>
        </w:trPr>
        <w:tc>
          <w:tcPr>
            <w:tcW w:w="1110" w:type="pct"/>
            <w:vMerge w:val="restart"/>
          </w:tcPr>
          <w:p w14:paraId="67237CA8" w14:textId="77777777" w:rsidR="001D17DA" w:rsidRPr="00CC4257" w:rsidRDefault="001D17DA" w:rsidP="00651D60">
            <w:r w:rsidRPr="00CC4257">
              <w:t>Необходимые знания</w:t>
            </w:r>
          </w:p>
        </w:tc>
        <w:tc>
          <w:tcPr>
            <w:tcW w:w="3890" w:type="pct"/>
          </w:tcPr>
          <w:p w14:paraId="577217F7" w14:textId="77777777" w:rsidR="001D17DA" w:rsidRPr="00CC4257" w:rsidRDefault="001D17DA" w:rsidP="00FE40F6">
            <w:pPr>
              <w:jc w:val="both"/>
            </w:pPr>
            <w:r w:rsidRPr="00CC4257">
              <w:t>Машиностроительное черчение в объеме, необходимом для выполнения работы</w:t>
            </w:r>
          </w:p>
        </w:tc>
      </w:tr>
      <w:tr w:rsidR="001D17DA" w:rsidRPr="00CC4257" w14:paraId="6026A4D9" w14:textId="77777777" w:rsidTr="005C7BA7">
        <w:trPr>
          <w:trHeight w:val="20"/>
        </w:trPr>
        <w:tc>
          <w:tcPr>
            <w:tcW w:w="1110" w:type="pct"/>
            <w:vMerge/>
          </w:tcPr>
          <w:p w14:paraId="70692187" w14:textId="77777777" w:rsidR="001D17DA" w:rsidRPr="00CC4257" w:rsidRDefault="001D17DA" w:rsidP="00651D60"/>
        </w:tc>
        <w:tc>
          <w:tcPr>
            <w:tcW w:w="3890" w:type="pct"/>
          </w:tcPr>
          <w:p w14:paraId="0C381FBF" w14:textId="77777777" w:rsidR="001D17DA" w:rsidRPr="00CC4257" w:rsidRDefault="001D17DA" w:rsidP="00FE40F6">
            <w:pPr>
              <w:jc w:val="both"/>
            </w:pPr>
            <w:r w:rsidRPr="00CC4257">
              <w:t>Правила чтения технической документации (рабочих чертежей, технологических карт) в объеме, необходимом для выполнения работы</w:t>
            </w:r>
          </w:p>
        </w:tc>
      </w:tr>
      <w:tr w:rsidR="001D17DA" w:rsidRPr="00CC4257" w14:paraId="50C87978" w14:textId="77777777" w:rsidTr="005C7BA7">
        <w:trPr>
          <w:trHeight w:val="20"/>
        </w:trPr>
        <w:tc>
          <w:tcPr>
            <w:tcW w:w="1110" w:type="pct"/>
            <w:vMerge/>
          </w:tcPr>
          <w:p w14:paraId="458EF718" w14:textId="77777777" w:rsidR="001D17DA" w:rsidRPr="00CC4257" w:rsidRDefault="001D17DA" w:rsidP="00651D60"/>
        </w:tc>
        <w:tc>
          <w:tcPr>
            <w:tcW w:w="3890" w:type="pct"/>
          </w:tcPr>
          <w:p w14:paraId="18AA1A87" w14:textId="77777777" w:rsidR="001D17DA" w:rsidRPr="00CC4257" w:rsidRDefault="001D17DA" w:rsidP="00FE40F6">
            <w:pPr>
              <w:jc w:val="both"/>
            </w:pPr>
            <w:r w:rsidRPr="00CC4257">
              <w:t>Система допусков и посадок, квалитеты точности, параметры шероховатости</w:t>
            </w:r>
          </w:p>
        </w:tc>
      </w:tr>
      <w:tr w:rsidR="001D17DA" w:rsidRPr="00CC4257" w14:paraId="096259B9" w14:textId="77777777" w:rsidTr="005C7BA7">
        <w:trPr>
          <w:trHeight w:val="20"/>
        </w:trPr>
        <w:tc>
          <w:tcPr>
            <w:tcW w:w="1110" w:type="pct"/>
            <w:vMerge/>
          </w:tcPr>
          <w:p w14:paraId="35E8D4EC" w14:textId="77777777" w:rsidR="001D17DA" w:rsidRPr="00CC4257" w:rsidRDefault="001D17DA" w:rsidP="00651D60"/>
        </w:tc>
        <w:tc>
          <w:tcPr>
            <w:tcW w:w="3890" w:type="pct"/>
          </w:tcPr>
          <w:p w14:paraId="403D43E4" w14:textId="77777777" w:rsidR="001D17DA" w:rsidRPr="00CC4257" w:rsidRDefault="001D17DA" w:rsidP="00FE40F6">
            <w:pPr>
              <w:jc w:val="both"/>
            </w:pPr>
            <w:r w:rsidRPr="00CC4257">
              <w:rPr>
                <w:rFonts w:eastAsia="Batang"/>
              </w:rPr>
              <w:t>Обозначение на рабочих чертежах допусков размеров, формы и взаимного расположения поверхностей, шероховатости поверхностей</w:t>
            </w:r>
          </w:p>
        </w:tc>
      </w:tr>
      <w:tr w:rsidR="001D17DA" w:rsidRPr="00CC4257" w14:paraId="18E778AC" w14:textId="77777777" w:rsidTr="005C7BA7">
        <w:trPr>
          <w:trHeight w:val="20"/>
        </w:trPr>
        <w:tc>
          <w:tcPr>
            <w:tcW w:w="1110" w:type="pct"/>
            <w:vMerge/>
          </w:tcPr>
          <w:p w14:paraId="1D18C428" w14:textId="77777777" w:rsidR="001D17DA" w:rsidRPr="00CC4257" w:rsidRDefault="001D17DA" w:rsidP="00651D60"/>
        </w:tc>
        <w:tc>
          <w:tcPr>
            <w:tcW w:w="3890" w:type="pct"/>
          </w:tcPr>
          <w:p w14:paraId="5A2A03FA" w14:textId="5F72A7F9" w:rsidR="001D17DA" w:rsidRPr="00CC4257" w:rsidRDefault="001D17DA" w:rsidP="00FE40F6">
            <w:pPr>
              <w:jc w:val="both"/>
            </w:pPr>
            <w:r w:rsidRPr="00CC4257">
              <w:t xml:space="preserve">Виды, конструкции, назначение, возможности и правила использования контрольно-измерительных инструментов для измерения и контроля линейных размеров с точностью </w:t>
            </w:r>
            <w:r w:rsidR="001915D7">
              <w:t xml:space="preserve">до </w:t>
            </w:r>
            <w:r w:rsidR="00381990">
              <w:t>6</w:t>
            </w:r>
            <w:r w:rsidR="00381990">
              <w:noBreakHyphen/>
              <w:t>го</w:t>
            </w:r>
            <w:r w:rsidR="007778D5" w:rsidRPr="00CC4257">
              <w:t xml:space="preserve"> квалитета</w:t>
            </w:r>
          </w:p>
        </w:tc>
      </w:tr>
      <w:tr w:rsidR="001D17DA" w:rsidRPr="00CC4257" w14:paraId="64A467EE" w14:textId="77777777" w:rsidTr="005C7BA7">
        <w:trPr>
          <w:trHeight w:val="20"/>
        </w:trPr>
        <w:tc>
          <w:tcPr>
            <w:tcW w:w="1110" w:type="pct"/>
            <w:vMerge/>
          </w:tcPr>
          <w:p w14:paraId="030D12B7" w14:textId="77777777" w:rsidR="001D17DA" w:rsidRPr="00CC4257" w:rsidRDefault="001D17DA" w:rsidP="00651D60"/>
        </w:tc>
        <w:tc>
          <w:tcPr>
            <w:tcW w:w="3890" w:type="pct"/>
          </w:tcPr>
          <w:p w14:paraId="27939ABF" w14:textId="35CDC526" w:rsidR="001D17DA" w:rsidRPr="00CC4257" w:rsidRDefault="001D17DA" w:rsidP="00FE40F6">
            <w:pPr>
              <w:jc w:val="both"/>
            </w:pPr>
            <w:r w:rsidRPr="00CC4257">
              <w:t xml:space="preserve">Виды, конструкции, назначение, возможности и правила использования контрольно-измерительных инструментов для измерения и контроля угловых размеров </w:t>
            </w:r>
            <w:r w:rsidR="008A7A08" w:rsidRPr="00CC4257">
              <w:t xml:space="preserve">до </w:t>
            </w:r>
            <w:r w:rsidR="00681C9B" w:rsidRPr="00CC4257">
              <w:t>8</w:t>
            </w:r>
            <w:r w:rsidR="008C01B8" w:rsidRPr="00CC4257">
              <w:noBreakHyphen/>
              <w:t>й</w:t>
            </w:r>
            <w:r w:rsidR="00681C9B" w:rsidRPr="00CC4257">
              <w:t xml:space="preserve"> степени</w:t>
            </w:r>
            <w:r w:rsidRPr="00CC4257">
              <w:t xml:space="preserve"> точности</w:t>
            </w:r>
          </w:p>
        </w:tc>
      </w:tr>
      <w:tr w:rsidR="001D17DA" w:rsidRPr="00CC4257" w14:paraId="0749D740" w14:textId="77777777" w:rsidTr="005C7BA7">
        <w:trPr>
          <w:trHeight w:val="20"/>
        </w:trPr>
        <w:tc>
          <w:tcPr>
            <w:tcW w:w="1110" w:type="pct"/>
            <w:vMerge/>
          </w:tcPr>
          <w:p w14:paraId="1233FE70" w14:textId="77777777" w:rsidR="001D17DA" w:rsidRPr="00CC4257" w:rsidRDefault="001D17DA" w:rsidP="00651D60"/>
        </w:tc>
        <w:tc>
          <w:tcPr>
            <w:tcW w:w="3890" w:type="pct"/>
          </w:tcPr>
          <w:p w14:paraId="6FB4D485" w14:textId="0A631D11" w:rsidR="001D17DA" w:rsidRPr="00CC4257" w:rsidRDefault="001D17DA" w:rsidP="00FE40F6">
            <w:pPr>
              <w:jc w:val="both"/>
            </w:pPr>
            <w:r w:rsidRPr="00CC4257">
              <w:t xml:space="preserve">Виды, конструкции, назначение, возможности и правила использования контрольно-измерительных инструментов и приспособлений </w:t>
            </w:r>
            <w:r w:rsidR="00380660">
              <w:t>для измерения и контроля точности формы</w:t>
            </w:r>
            <w:r w:rsidRPr="00CC4257">
              <w:t xml:space="preserve"> и взаимного расположения поверхностей с погрешностью не выше 9</w:t>
            </w:r>
            <w:r w:rsidR="008C01B8" w:rsidRPr="00CC4257">
              <w:noBreakHyphen/>
              <w:t>й</w:t>
            </w:r>
            <w:r w:rsidRPr="00CC4257">
              <w:t xml:space="preserve"> степени точности</w:t>
            </w:r>
          </w:p>
        </w:tc>
      </w:tr>
      <w:tr w:rsidR="0042677B" w:rsidRPr="00CC4257" w14:paraId="1D7A4049" w14:textId="77777777" w:rsidTr="005C7BA7">
        <w:trPr>
          <w:trHeight w:val="20"/>
        </w:trPr>
        <w:tc>
          <w:tcPr>
            <w:tcW w:w="1110" w:type="pct"/>
            <w:vMerge/>
          </w:tcPr>
          <w:p w14:paraId="36D35924" w14:textId="77777777" w:rsidR="0042677B" w:rsidRPr="00CC4257" w:rsidRDefault="0042677B" w:rsidP="00651D60"/>
        </w:tc>
        <w:tc>
          <w:tcPr>
            <w:tcW w:w="3890" w:type="pct"/>
          </w:tcPr>
          <w:p w14:paraId="650F77F8" w14:textId="07CE63C7" w:rsidR="0042677B" w:rsidRPr="00CC4257" w:rsidRDefault="0042677B" w:rsidP="00FE40F6">
            <w:pPr>
              <w:jc w:val="both"/>
            </w:pPr>
            <w:r w:rsidRPr="00CC4257">
              <w:t xml:space="preserve">Виды, конструкции, назначение, возможности и правила использования контрольно-измерительных инструментов и приспособлений для </w:t>
            </w:r>
            <w:r w:rsidRPr="00CC4257">
              <w:lastRenderedPageBreak/>
              <w:t xml:space="preserve">измерения и контроля зубчатых поверхностей </w:t>
            </w:r>
            <w:r w:rsidR="00193F85">
              <w:t>сложных деталей</w:t>
            </w:r>
            <w:r w:rsidRPr="00CC4257">
              <w:t xml:space="preserve"> до 7</w:t>
            </w:r>
            <w:r w:rsidRPr="00CC4257">
              <w:noBreakHyphen/>
              <w:t>й степени точности</w:t>
            </w:r>
          </w:p>
        </w:tc>
      </w:tr>
      <w:tr w:rsidR="001D17DA" w:rsidRPr="00CC4257" w14:paraId="3915D1FE" w14:textId="77777777" w:rsidTr="005C7BA7">
        <w:trPr>
          <w:trHeight w:val="20"/>
        </w:trPr>
        <w:tc>
          <w:tcPr>
            <w:tcW w:w="1110" w:type="pct"/>
            <w:vMerge/>
          </w:tcPr>
          <w:p w14:paraId="7600E62A" w14:textId="77777777" w:rsidR="001D17DA" w:rsidRPr="00CC4257" w:rsidRDefault="001D17DA" w:rsidP="00651D60"/>
        </w:tc>
        <w:tc>
          <w:tcPr>
            <w:tcW w:w="3890" w:type="pct"/>
          </w:tcPr>
          <w:p w14:paraId="1B8ADB90" w14:textId="77777777" w:rsidR="001D17DA" w:rsidRPr="00CC4257" w:rsidRDefault="001D17DA" w:rsidP="00FE40F6">
            <w:pPr>
              <w:jc w:val="both"/>
            </w:pPr>
            <w:r w:rsidRPr="00CC4257">
              <w:t>Виды, конструкции, назначение, возможности и правила использования приборов для измерения и контроля шероховатости поверхностей</w:t>
            </w:r>
          </w:p>
        </w:tc>
      </w:tr>
      <w:tr w:rsidR="001D17DA" w:rsidRPr="00CC4257" w14:paraId="30D23092" w14:textId="77777777" w:rsidTr="005C7BA7">
        <w:trPr>
          <w:trHeight w:val="20"/>
        </w:trPr>
        <w:tc>
          <w:tcPr>
            <w:tcW w:w="1110" w:type="pct"/>
            <w:vMerge/>
          </w:tcPr>
          <w:p w14:paraId="1525DD56" w14:textId="77777777" w:rsidR="001D17DA" w:rsidRPr="00CC4257" w:rsidRDefault="001D17DA" w:rsidP="00651D60"/>
        </w:tc>
        <w:tc>
          <w:tcPr>
            <w:tcW w:w="3890" w:type="pct"/>
          </w:tcPr>
          <w:p w14:paraId="68A8DA79" w14:textId="7A60E7FB" w:rsidR="001D17DA" w:rsidRPr="00CC4257" w:rsidRDefault="0066625B" w:rsidP="00FE40F6">
            <w:pPr>
              <w:jc w:val="both"/>
            </w:pPr>
            <w:r>
              <w:t xml:space="preserve">Опасные и вредные производственные факторы, требования охраны труда, пожарной, промышленной, </w:t>
            </w:r>
            <w:r w:rsidR="006E5174">
              <w:t xml:space="preserve">экологической безопасности и электробезопасности </w:t>
            </w:r>
          </w:p>
        </w:tc>
      </w:tr>
      <w:tr w:rsidR="001D17DA" w:rsidRPr="00CC4257" w14:paraId="473B1816" w14:textId="77777777" w:rsidTr="005C7BA7">
        <w:trPr>
          <w:trHeight w:val="20"/>
        </w:trPr>
        <w:tc>
          <w:tcPr>
            <w:tcW w:w="1110" w:type="pct"/>
          </w:tcPr>
          <w:p w14:paraId="0A9E1800" w14:textId="77777777" w:rsidR="001D17DA" w:rsidRPr="00CC4257" w:rsidRDefault="001D17DA" w:rsidP="00651D60">
            <w:r w:rsidRPr="00CC4257">
              <w:t>Другие характеристики</w:t>
            </w:r>
          </w:p>
        </w:tc>
        <w:tc>
          <w:tcPr>
            <w:tcW w:w="3890" w:type="pct"/>
          </w:tcPr>
          <w:p w14:paraId="6E0B6BFF" w14:textId="77777777" w:rsidR="001D17DA" w:rsidRPr="00CC4257" w:rsidRDefault="001D17DA" w:rsidP="00FE40F6">
            <w:pPr>
              <w:jc w:val="both"/>
            </w:pPr>
            <w:r w:rsidRPr="00CC4257">
              <w:t>-</w:t>
            </w:r>
          </w:p>
        </w:tc>
      </w:tr>
    </w:tbl>
    <w:p w14:paraId="73AC758C" w14:textId="77777777" w:rsidR="00361943" w:rsidRDefault="00361943" w:rsidP="00361943"/>
    <w:p w14:paraId="2729315F" w14:textId="46D8A64E" w:rsidR="00FD6D38" w:rsidRPr="00CC4257" w:rsidRDefault="00FD6D38" w:rsidP="005C7BA7">
      <w:pPr>
        <w:pStyle w:val="1"/>
        <w:jc w:val="center"/>
      </w:pPr>
      <w:bookmarkStart w:id="10" w:name="_Toc86824817"/>
      <w:bookmarkStart w:id="11" w:name="_Toc188025841"/>
      <w:r w:rsidRPr="00CC4257">
        <w:t xml:space="preserve">IV. Сведения об организациях – </w:t>
      </w:r>
      <w:r w:rsidRPr="005C7BA7">
        <w:t>разработчиках</w:t>
      </w:r>
      <w:r w:rsidRPr="00CC4257">
        <w:t xml:space="preserve"> профессионального стандарта</w:t>
      </w:r>
      <w:bookmarkEnd w:id="10"/>
      <w:bookmarkEnd w:id="11"/>
    </w:p>
    <w:p w14:paraId="43F15232" w14:textId="77777777" w:rsidR="00361943" w:rsidRDefault="00361943" w:rsidP="00361943"/>
    <w:p w14:paraId="7C1083A6" w14:textId="77777777" w:rsidR="00283EF4" w:rsidRPr="005C7BA7" w:rsidRDefault="00283EF4" w:rsidP="00283EF4">
      <w:pPr>
        <w:rPr>
          <w:b/>
          <w:bCs w:val="0"/>
        </w:rPr>
      </w:pPr>
      <w:r w:rsidRPr="005C7BA7">
        <w:rPr>
          <w:b/>
          <w:bCs w:val="0"/>
        </w:rPr>
        <w:t>4.1. Ответственная организация-разработчик</w:t>
      </w:r>
    </w:p>
    <w:p w14:paraId="70E705DC" w14:textId="77777777" w:rsidR="005C7BA7" w:rsidRPr="00440AB3" w:rsidRDefault="005C7BA7" w:rsidP="00283EF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283EF4" w:rsidRPr="00440AB3" w14:paraId="6D662CD5" w14:textId="77777777" w:rsidTr="00FE40F6">
        <w:trPr>
          <w:trHeight w:val="20"/>
        </w:trPr>
        <w:tc>
          <w:tcPr>
            <w:tcW w:w="5000" w:type="pct"/>
            <w:vAlign w:val="center"/>
          </w:tcPr>
          <w:p w14:paraId="209774BD" w14:textId="77777777" w:rsidR="00283EF4" w:rsidRPr="00140229" w:rsidRDefault="00283EF4" w:rsidP="00140229">
            <w:r w:rsidRPr="00140229">
              <w:t>ОООР «Союз машиностроителей России», город Москва</w:t>
            </w:r>
          </w:p>
        </w:tc>
      </w:tr>
      <w:tr w:rsidR="00283EF4" w:rsidRPr="00440AB3" w14:paraId="492B5D91" w14:textId="77777777" w:rsidTr="00FE40F6">
        <w:trPr>
          <w:trHeight w:val="20"/>
        </w:trPr>
        <w:tc>
          <w:tcPr>
            <w:tcW w:w="5000" w:type="pct"/>
            <w:vAlign w:val="center"/>
          </w:tcPr>
          <w:p w14:paraId="03D2CDBC" w14:textId="195A4866" w:rsidR="00283EF4" w:rsidRPr="00140229" w:rsidRDefault="00283EF4" w:rsidP="00140229">
            <w:r w:rsidRPr="00140229">
              <w:t>Исполнительный директор</w:t>
            </w:r>
            <w:r w:rsidR="005C7BA7" w:rsidRPr="00140229">
              <w:tab/>
            </w:r>
            <w:r w:rsidR="005C7BA7" w:rsidRPr="00140229">
              <w:tab/>
            </w:r>
            <w:r w:rsidR="005C7BA7" w:rsidRPr="00140229">
              <w:tab/>
            </w:r>
            <w:r w:rsidR="005C7BA7" w:rsidRPr="00140229">
              <w:tab/>
            </w:r>
            <w:r w:rsidRPr="00140229">
              <w:t>Иванов Сергей Валентинович</w:t>
            </w:r>
          </w:p>
        </w:tc>
      </w:tr>
    </w:tbl>
    <w:p w14:paraId="575E71F5" w14:textId="77777777" w:rsidR="005C7BA7" w:rsidRDefault="005C7BA7" w:rsidP="00283EF4"/>
    <w:p w14:paraId="1FB16D54" w14:textId="5BA801EB" w:rsidR="00283EF4" w:rsidRDefault="00283EF4" w:rsidP="00283EF4">
      <w:r w:rsidRPr="002B7E0B">
        <w:rPr>
          <w:b/>
          <w:bCs w:val="0"/>
        </w:rPr>
        <w:t>4</w:t>
      </w:r>
      <w:r w:rsidRPr="005C7BA7">
        <w:rPr>
          <w:b/>
          <w:bCs w:val="0"/>
        </w:rPr>
        <w:t>.2. Наименования организаций-разработчиков</w:t>
      </w:r>
    </w:p>
    <w:p w14:paraId="7861A1CD" w14:textId="77777777" w:rsidR="005C7BA7" w:rsidRPr="00440AB3" w:rsidRDefault="005C7BA7" w:rsidP="00283EF4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99"/>
        <w:gridCol w:w="9596"/>
      </w:tblGrid>
      <w:tr w:rsidR="002B7E0B" w:rsidRPr="00440AB3" w14:paraId="39C3C2B8" w14:textId="77777777" w:rsidTr="00DF740D">
        <w:trPr>
          <w:jc w:val="center"/>
        </w:trPr>
        <w:tc>
          <w:tcPr>
            <w:tcW w:w="294" w:type="pct"/>
          </w:tcPr>
          <w:p w14:paraId="2F94B22A" w14:textId="77777777" w:rsidR="002B7E0B" w:rsidRPr="00440AB3" w:rsidRDefault="002B7E0B" w:rsidP="00283EF4">
            <w:pPr>
              <w:numPr>
                <w:ilvl w:val="0"/>
                <w:numId w:val="39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7683CFB1" w14:textId="77777777" w:rsidR="002B7E0B" w:rsidRPr="00140229" w:rsidRDefault="002B7E0B" w:rsidP="00140229">
            <w:r w:rsidRPr="00140229">
              <w:t>Ассоциация «Лига содействия оборонным предприятиям», город Москва</w:t>
            </w:r>
          </w:p>
        </w:tc>
      </w:tr>
      <w:tr w:rsidR="002B7E0B" w:rsidRPr="00440AB3" w14:paraId="4376FFD7" w14:textId="77777777" w:rsidTr="00DF740D">
        <w:trPr>
          <w:jc w:val="center"/>
        </w:trPr>
        <w:tc>
          <w:tcPr>
            <w:tcW w:w="294" w:type="pct"/>
          </w:tcPr>
          <w:p w14:paraId="2611EBC8" w14:textId="77777777" w:rsidR="002B7E0B" w:rsidRPr="00440AB3" w:rsidRDefault="002B7E0B" w:rsidP="00283EF4">
            <w:pPr>
              <w:numPr>
                <w:ilvl w:val="0"/>
                <w:numId w:val="39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188F1074" w14:textId="79759DF7" w:rsidR="002B7E0B" w:rsidRPr="00140229" w:rsidRDefault="002B7E0B" w:rsidP="00140229">
            <w:r w:rsidRPr="00140229">
              <w:t>ООО</w:t>
            </w:r>
            <w:r w:rsidR="00CB4379" w:rsidRPr="00140229">
              <w:t xml:space="preserve"> </w:t>
            </w:r>
            <w:r w:rsidRPr="00140229">
              <w:t>«Союз машиностроителей России», город Москва</w:t>
            </w:r>
          </w:p>
        </w:tc>
      </w:tr>
      <w:tr w:rsidR="002B7E0B" w:rsidRPr="00440AB3" w14:paraId="3672CEA8" w14:textId="77777777" w:rsidTr="00DF740D">
        <w:trPr>
          <w:jc w:val="center"/>
        </w:trPr>
        <w:tc>
          <w:tcPr>
            <w:tcW w:w="294" w:type="pct"/>
          </w:tcPr>
          <w:p w14:paraId="4741C2CE" w14:textId="77777777" w:rsidR="002B7E0B" w:rsidRPr="00440AB3" w:rsidRDefault="002B7E0B" w:rsidP="00283EF4">
            <w:pPr>
              <w:numPr>
                <w:ilvl w:val="0"/>
                <w:numId w:val="39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40DB41A9" w14:textId="77777777" w:rsidR="002B7E0B" w:rsidRPr="00140229" w:rsidRDefault="002B7E0B" w:rsidP="00140229">
            <w:r w:rsidRPr="00140229">
              <w:t>Совет по профессиональным квалификациям в машиностроении, город Москва</w:t>
            </w:r>
          </w:p>
        </w:tc>
      </w:tr>
      <w:tr w:rsidR="002B7E0B" w:rsidRPr="00440AB3" w14:paraId="56748ABC" w14:textId="77777777" w:rsidTr="00DF740D">
        <w:trPr>
          <w:jc w:val="center"/>
        </w:trPr>
        <w:tc>
          <w:tcPr>
            <w:tcW w:w="294" w:type="pct"/>
          </w:tcPr>
          <w:p w14:paraId="6D6EC9D6" w14:textId="77777777" w:rsidR="002B7E0B" w:rsidRPr="00440AB3" w:rsidRDefault="002B7E0B" w:rsidP="00283EF4">
            <w:pPr>
              <w:numPr>
                <w:ilvl w:val="0"/>
                <w:numId w:val="39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4E420988" w14:textId="0726ACAC" w:rsidR="002B7E0B" w:rsidRPr="00140229" w:rsidRDefault="002B7E0B" w:rsidP="00140229">
            <w:r w:rsidRPr="00140229">
              <w:t>ФГБОУ ВО «Московский государственный технический университет имени</w:t>
            </w:r>
            <w:r w:rsidR="00CB4379" w:rsidRPr="00140229">
              <w:t xml:space="preserve"> </w:t>
            </w:r>
            <w:r w:rsidRPr="00140229">
              <w:t>Н.Э. Баумана (национальный исследовательский университет)», город Москва</w:t>
            </w:r>
          </w:p>
        </w:tc>
      </w:tr>
      <w:tr w:rsidR="002B7E0B" w:rsidRPr="00440AB3" w14:paraId="004DD139" w14:textId="77777777" w:rsidTr="00DF740D">
        <w:trPr>
          <w:jc w:val="center"/>
        </w:trPr>
        <w:tc>
          <w:tcPr>
            <w:tcW w:w="294" w:type="pct"/>
          </w:tcPr>
          <w:p w14:paraId="4FFB3074" w14:textId="77777777" w:rsidR="002B7E0B" w:rsidRPr="00440AB3" w:rsidRDefault="002B7E0B" w:rsidP="00283EF4">
            <w:pPr>
              <w:numPr>
                <w:ilvl w:val="0"/>
                <w:numId w:val="39"/>
              </w:numPr>
              <w:tabs>
                <w:tab w:val="left" w:pos="993"/>
              </w:tabs>
            </w:pPr>
          </w:p>
        </w:tc>
        <w:tc>
          <w:tcPr>
            <w:tcW w:w="4706" w:type="pct"/>
          </w:tcPr>
          <w:p w14:paraId="727EAA07" w14:textId="39AC3624" w:rsidR="002B7E0B" w:rsidRPr="00140229" w:rsidRDefault="002B7E0B" w:rsidP="00140229">
            <w:r w:rsidRPr="00140229">
              <w:t>ФГБУ «ВНИИ</w:t>
            </w:r>
            <w:r w:rsidR="00CB4379" w:rsidRPr="00140229">
              <w:t xml:space="preserve"> </w:t>
            </w:r>
            <w:r w:rsidRPr="00140229">
              <w:t>труда»</w:t>
            </w:r>
            <w:r w:rsidR="00CB4379" w:rsidRPr="00140229">
              <w:t xml:space="preserve"> </w:t>
            </w:r>
            <w:r w:rsidRPr="00140229">
              <w:t>Минтруда</w:t>
            </w:r>
            <w:r w:rsidR="00CB4379" w:rsidRPr="00140229">
              <w:t xml:space="preserve"> </w:t>
            </w:r>
            <w:r w:rsidRPr="00140229">
              <w:t>России, город Москва</w:t>
            </w:r>
          </w:p>
        </w:tc>
      </w:tr>
    </w:tbl>
    <w:p w14:paraId="7C06CDDD" w14:textId="77777777" w:rsidR="00FD6D38" w:rsidRDefault="00FD6D38" w:rsidP="00283EF4"/>
    <w:p w14:paraId="3B40A10D" w14:textId="77AA6AA5" w:rsidR="005C7BA7" w:rsidRDefault="005C7BA7" w:rsidP="005C7BA7">
      <w:pPr>
        <w:pStyle w:val="1"/>
        <w:jc w:val="center"/>
      </w:pPr>
      <w:bookmarkStart w:id="12" w:name="_Toc188025842"/>
      <w:r w:rsidRPr="005C7BA7">
        <w:t>V. Сокращения, используемые в профессиональном стандарте</w:t>
      </w:r>
      <w:bookmarkEnd w:id="12"/>
    </w:p>
    <w:p w14:paraId="485770D6" w14:textId="77777777" w:rsidR="00381990" w:rsidRPr="00381990" w:rsidRDefault="00381990" w:rsidP="00381990"/>
    <w:p w14:paraId="7DA80802" w14:textId="0457E6EA" w:rsidR="005C7BA7" w:rsidRPr="00642DB6" w:rsidRDefault="00381990" w:rsidP="00283EF4">
      <w:r>
        <w:t xml:space="preserve">СОЖ – </w:t>
      </w:r>
      <w:r w:rsidRPr="000776A5">
        <w:t>смазочно-охлаждающ</w:t>
      </w:r>
      <w:r w:rsidR="00CB4379">
        <w:t>ая</w:t>
      </w:r>
      <w:r w:rsidRPr="000776A5">
        <w:t xml:space="preserve"> жидкост</w:t>
      </w:r>
      <w:r w:rsidR="00CB4379">
        <w:t>ь</w:t>
      </w:r>
    </w:p>
    <w:sectPr w:rsidR="005C7BA7" w:rsidRPr="00642DB6" w:rsidSect="005C7BA7">
      <w:headerReference w:type="default" r:id="rId14"/>
      <w:headerReference w:type="first" r:id="rId15"/>
      <w:footerReference w:type="first" r:id="rId16"/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79EABF" w14:textId="77777777" w:rsidR="001000D4" w:rsidRDefault="001000D4">
      <w:r>
        <w:separator/>
      </w:r>
    </w:p>
  </w:endnote>
  <w:endnote w:type="continuationSeparator" w:id="0">
    <w:p w14:paraId="476C7917" w14:textId="77777777" w:rsidR="001000D4" w:rsidRDefault="001000D4"/>
  </w:endnote>
  <w:endnote w:id="1">
    <w:p w14:paraId="3F5CB5DA" w14:textId="77777777" w:rsidR="00886630" w:rsidRPr="002B7E0B" w:rsidRDefault="00886630" w:rsidP="00C74CBF">
      <w:pPr>
        <w:jc w:val="both"/>
        <w:rPr>
          <w:sz w:val="20"/>
          <w:szCs w:val="20"/>
        </w:rPr>
      </w:pPr>
      <w:r w:rsidRPr="002B7E0B">
        <w:rPr>
          <w:rStyle w:val="a7"/>
          <w:sz w:val="20"/>
          <w:szCs w:val="20"/>
        </w:rPr>
        <w:endnoteRef/>
      </w:r>
      <w:r w:rsidRPr="002B7E0B">
        <w:rPr>
          <w:sz w:val="20"/>
          <w:szCs w:val="20"/>
        </w:rPr>
        <w:t xml:space="preserve"> Общероссийский классификатор занятий.</w:t>
      </w:r>
    </w:p>
  </w:endnote>
  <w:endnote w:id="2">
    <w:p w14:paraId="78BA0BDE" w14:textId="6EE6B062" w:rsidR="007D6B60" w:rsidRPr="002B7E0B" w:rsidRDefault="007D6B60" w:rsidP="007D6B60">
      <w:pPr>
        <w:pStyle w:val="a5"/>
      </w:pPr>
      <w:r w:rsidRPr="002B7E0B">
        <w:rPr>
          <w:rStyle w:val="a7"/>
        </w:rPr>
        <w:endnoteRef/>
      </w:r>
      <w:r w:rsidRPr="002B7E0B">
        <w:t xml:space="preserve"> Приказ Минтруда России от 29 сентября 2014</w:t>
      </w:r>
      <w:r w:rsidR="00CB4379">
        <w:t> г.</w:t>
      </w:r>
      <w:r w:rsidRPr="002B7E0B">
        <w:t xml:space="preserve"> </w:t>
      </w:r>
      <w:r w:rsidR="00CB4379">
        <w:t>№ </w:t>
      </w:r>
      <w:r w:rsidRPr="002B7E0B">
        <w:t>667н «О реестре профессиональных стандартов (перечне видов профессиональной деятельности)» (зарегистрирован Минюстом России 19 ноября 2014</w:t>
      </w:r>
      <w:r w:rsidR="00CB4379">
        <w:t> г.</w:t>
      </w:r>
      <w:r w:rsidRPr="002B7E0B">
        <w:t xml:space="preserve">, регистрационный </w:t>
      </w:r>
      <w:r w:rsidR="00CB4379">
        <w:t>№ </w:t>
      </w:r>
      <w:r w:rsidRPr="002B7E0B">
        <w:t>34779) с изменени</w:t>
      </w:r>
      <w:r w:rsidR="00825BD5">
        <w:t>ем, внесенным приказом Минтруда</w:t>
      </w:r>
      <w:r w:rsidRPr="002B7E0B">
        <w:t xml:space="preserve"> России от 9 марта 2017</w:t>
      </w:r>
      <w:r w:rsidR="00CB4379">
        <w:t> г.</w:t>
      </w:r>
      <w:r w:rsidRPr="002B7E0B">
        <w:t xml:space="preserve"> </w:t>
      </w:r>
      <w:r w:rsidR="00CB4379">
        <w:t>№ </w:t>
      </w:r>
      <w:r w:rsidRPr="002B7E0B">
        <w:t>254н (зарегистрирован Минюстом России</w:t>
      </w:r>
      <w:r w:rsidR="00CD3462" w:rsidRPr="002B7E0B">
        <w:t xml:space="preserve"> </w:t>
      </w:r>
      <w:r w:rsidRPr="002B7E0B">
        <w:t>29 марта 2017</w:t>
      </w:r>
      <w:r w:rsidR="00CB4379">
        <w:t> г.</w:t>
      </w:r>
      <w:r w:rsidRPr="002B7E0B">
        <w:t xml:space="preserve">, регистрационный </w:t>
      </w:r>
      <w:r w:rsidR="00CB4379">
        <w:t>№ </w:t>
      </w:r>
      <w:r w:rsidRPr="002B7E0B">
        <w:t>46168).</w:t>
      </w:r>
    </w:p>
  </w:endnote>
  <w:endnote w:id="3">
    <w:p w14:paraId="62B95445" w14:textId="77777777" w:rsidR="00886630" w:rsidRPr="002B7E0B" w:rsidRDefault="00886630" w:rsidP="00C74CBF">
      <w:pPr>
        <w:pStyle w:val="a5"/>
        <w:rPr>
          <w:szCs w:val="20"/>
        </w:rPr>
      </w:pPr>
      <w:r w:rsidRPr="002B7E0B">
        <w:rPr>
          <w:rStyle w:val="a7"/>
          <w:szCs w:val="20"/>
        </w:rPr>
        <w:endnoteRef/>
      </w:r>
      <w:r w:rsidRPr="002B7E0B">
        <w:rPr>
          <w:szCs w:val="20"/>
        </w:rPr>
        <w:t xml:space="preserve"> Общероссийский классификатор видов экономической деятельности.</w:t>
      </w:r>
    </w:p>
  </w:endnote>
  <w:endnote w:id="4">
    <w:p w14:paraId="06E782D5" w14:textId="6B5CFC18" w:rsidR="0031433E" w:rsidRPr="002B7E0B" w:rsidRDefault="0031433E" w:rsidP="002902E9">
      <w:pPr>
        <w:pStyle w:val="a5"/>
        <w:rPr>
          <w:szCs w:val="20"/>
        </w:rPr>
      </w:pPr>
      <w:r w:rsidRPr="002B7E0B">
        <w:rPr>
          <w:rStyle w:val="a7"/>
          <w:szCs w:val="20"/>
        </w:rPr>
        <w:endnoteRef/>
      </w:r>
      <w:r w:rsidRPr="002B7E0B">
        <w:rPr>
          <w:szCs w:val="20"/>
        </w:rPr>
        <w:t xml:space="preserve"> </w:t>
      </w:r>
      <w:r w:rsidR="002B7E0B" w:rsidRPr="002B7E0B">
        <w:rPr>
          <w:shd w:val="clear" w:color="auto" w:fill="FFFFFF"/>
        </w:rPr>
        <w:t>Приказ Минтруда России, Минздрава России от 31 декабря 2020</w:t>
      </w:r>
      <w:r w:rsidR="00CB4379">
        <w:rPr>
          <w:shd w:val="clear" w:color="auto" w:fill="FFFFFF"/>
        </w:rPr>
        <w:t> г.</w:t>
      </w:r>
      <w:r w:rsidR="002B7E0B" w:rsidRPr="002B7E0B">
        <w:rPr>
          <w:shd w:val="clear" w:color="auto" w:fill="FFFFFF"/>
        </w:rPr>
        <w:t xml:space="preserve"> </w:t>
      </w:r>
      <w:r w:rsidR="00CB4379">
        <w:rPr>
          <w:shd w:val="clear" w:color="auto" w:fill="FFFFFF"/>
        </w:rPr>
        <w:t>№ </w:t>
      </w:r>
      <w:r w:rsidR="002B7E0B" w:rsidRPr="002B7E0B">
        <w:rPr>
          <w:shd w:val="clear" w:color="auto" w:fill="FFFFFF"/>
        </w:rPr>
        <w:t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</w:t>
      </w:r>
      <w:r w:rsidR="00CB4379">
        <w:rPr>
          <w:shd w:val="clear" w:color="auto" w:fill="FFFFFF"/>
        </w:rPr>
        <w:t> г.</w:t>
      </w:r>
      <w:r w:rsidR="002B7E0B" w:rsidRPr="002B7E0B">
        <w:rPr>
          <w:shd w:val="clear" w:color="auto" w:fill="FFFFFF"/>
        </w:rPr>
        <w:t xml:space="preserve">, регистрационный </w:t>
      </w:r>
      <w:r w:rsidR="00CB4379">
        <w:rPr>
          <w:shd w:val="clear" w:color="auto" w:fill="FFFFFF"/>
        </w:rPr>
        <w:t>№ </w:t>
      </w:r>
      <w:r w:rsidR="002B7E0B" w:rsidRPr="002B7E0B">
        <w:rPr>
          <w:shd w:val="clear" w:color="auto" w:fill="FFFFFF"/>
        </w:rPr>
        <w:t>62278), действует до 1 апреля 2027</w:t>
      </w:r>
      <w:r w:rsidR="00CB4379">
        <w:rPr>
          <w:shd w:val="clear" w:color="auto" w:fill="FFFFFF"/>
        </w:rPr>
        <w:t> г.</w:t>
      </w:r>
      <w:r w:rsidR="002B7E0B" w:rsidRPr="002B7E0B">
        <w:rPr>
          <w:shd w:val="clear" w:color="auto" w:fill="FFFFFF"/>
        </w:rPr>
        <w:t>; приказ Минздрава России от 28 января 2021</w:t>
      </w:r>
      <w:r w:rsidR="00CB4379">
        <w:rPr>
          <w:shd w:val="clear" w:color="auto" w:fill="FFFFFF"/>
        </w:rPr>
        <w:t> г.</w:t>
      </w:r>
      <w:r w:rsidR="002B7E0B" w:rsidRPr="002B7E0B">
        <w:rPr>
          <w:shd w:val="clear" w:color="auto" w:fill="FFFFFF"/>
        </w:rPr>
        <w:t xml:space="preserve"> </w:t>
      </w:r>
      <w:r w:rsidR="00CB4379">
        <w:rPr>
          <w:shd w:val="clear" w:color="auto" w:fill="FFFFFF"/>
        </w:rPr>
        <w:t>№ </w:t>
      </w:r>
      <w:r w:rsidR="002B7E0B" w:rsidRPr="002B7E0B">
        <w:rPr>
          <w:shd w:val="clear" w:color="auto" w:fill="FFFFFF"/>
        </w:rPr>
        <w:t xml:space="preserve"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 w:rsidR="00140229">
        <w:rPr>
          <w:shd w:val="clear" w:color="auto" w:fill="FFFFFF"/>
        </w:rPr>
        <w:br/>
      </w:r>
      <w:r w:rsidR="002B7E0B" w:rsidRPr="002B7E0B">
        <w:rPr>
          <w:shd w:val="clear" w:color="auto" w:fill="FFFFFF"/>
        </w:rPr>
        <w:t>29 января 2021</w:t>
      </w:r>
      <w:r w:rsidR="00CB4379">
        <w:rPr>
          <w:shd w:val="clear" w:color="auto" w:fill="FFFFFF"/>
        </w:rPr>
        <w:t> г.</w:t>
      </w:r>
      <w:r w:rsidR="002B7E0B" w:rsidRPr="002B7E0B">
        <w:rPr>
          <w:shd w:val="clear" w:color="auto" w:fill="FFFFFF"/>
        </w:rPr>
        <w:t xml:space="preserve">, регистрационный </w:t>
      </w:r>
      <w:r w:rsidR="00CB4379">
        <w:rPr>
          <w:shd w:val="clear" w:color="auto" w:fill="FFFFFF"/>
        </w:rPr>
        <w:t>№ </w:t>
      </w:r>
      <w:r w:rsidR="002B7E0B" w:rsidRPr="002B7E0B">
        <w:rPr>
          <w:shd w:val="clear" w:color="auto" w:fill="FFFFFF"/>
        </w:rPr>
        <w:t xml:space="preserve">62277) с изменениями, внесенными приказом Минздрава России </w:t>
      </w:r>
      <w:r w:rsidR="00140229">
        <w:rPr>
          <w:shd w:val="clear" w:color="auto" w:fill="FFFFFF"/>
        </w:rPr>
        <w:br/>
      </w:r>
      <w:r w:rsidR="002B7E0B" w:rsidRPr="002B7E0B">
        <w:rPr>
          <w:shd w:val="clear" w:color="auto" w:fill="FFFFFF"/>
        </w:rPr>
        <w:t>от 1 февраля 2022</w:t>
      </w:r>
      <w:r w:rsidR="00CB4379">
        <w:rPr>
          <w:shd w:val="clear" w:color="auto" w:fill="FFFFFF"/>
        </w:rPr>
        <w:t> г.</w:t>
      </w:r>
      <w:r w:rsidR="002B7E0B" w:rsidRPr="002B7E0B">
        <w:rPr>
          <w:shd w:val="clear" w:color="auto" w:fill="FFFFFF"/>
        </w:rPr>
        <w:t xml:space="preserve"> </w:t>
      </w:r>
      <w:r w:rsidR="00CB4379">
        <w:rPr>
          <w:shd w:val="clear" w:color="auto" w:fill="FFFFFF"/>
        </w:rPr>
        <w:t>№ </w:t>
      </w:r>
      <w:r w:rsidR="002B7E0B" w:rsidRPr="002B7E0B">
        <w:rPr>
          <w:shd w:val="clear" w:color="auto" w:fill="FFFFFF"/>
        </w:rPr>
        <w:t>44н (зарегистрирован Минюстом России 9 февраля 2022</w:t>
      </w:r>
      <w:r w:rsidR="00CB4379">
        <w:rPr>
          <w:shd w:val="clear" w:color="auto" w:fill="FFFFFF"/>
        </w:rPr>
        <w:t> г.</w:t>
      </w:r>
      <w:r w:rsidR="002B7E0B" w:rsidRPr="002B7E0B">
        <w:rPr>
          <w:shd w:val="clear" w:color="auto" w:fill="FFFFFF"/>
        </w:rPr>
        <w:t xml:space="preserve">, регистрационный </w:t>
      </w:r>
      <w:r w:rsidR="00CB4379">
        <w:rPr>
          <w:shd w:val="clear" w:color="auto" w:fill="FFFFFF"/>
        </w:rPr>
        <w:t>№ </w:t>
      </w:r>
      <w:r w:rsidR="002B7E0B" w:rsidRPr="002B7E0B">
        <w:rPr>
          <w:shd w:val="clear" w:color="auto" w:fill="FFFFFF"/>
        </w:rPr>
        <w:t>67206</w:t>
      </w:r>
      <w:r w:rsidR="002B7E0B" w:rsidRPr="002B7E0B">
        <w:t xml:space="preserve">), </w:t>
      </w:r>
      <w:r w:rsidR="00140229">
        <w:br/>
      </w:r>
      <w:r w:rsidR="00140229" w:rsidRPr="00C54B5A">
        <w:rPr>
          <w:szCs w:val="20"/>
          <w:shd w:val="clear" w:color="auto" w:fill="FFFFFF"/>
        </w:rPr>
        <w:t>от 2 октября 2024 г. № 509н (зарегистрирован Минюстом России 1 ноября 2024 г., регистрационный №</w:t>
      </w:r>
      <w:r w:rsidR="001B1CF4">
        <w:rPr>
          <w:szCs w:val="20"/>
          <w:shd w:val="clear" w:color="auto" w:fill="FFFFFF"/>
        </w:rPr>
        <w:t xml:space="preserve"> </w:t>
      </w:r>
      <w:r w:rsidR="00140229" w:rsidRPr="00C54B5A">
        <w:rPr>
          <w:szCs w:val="20"/>
        </w:rPr>
        <w:t>79994)</w:t>
      </w:r>
      <w:r w:rsidR="00140229">
        <w:rPr>
          <w:szCs w:val="20"/>
        </w:rPr>
        <w:t xml:space="preserve">, </w:t>
      </w:r>
      <w:r w:rsidR="002B7E0B" w:rsidRPr="002B7E0B">
        <w:t>действует до 1 апреля 2027</w:t>
      </w:r>
      <w:r w:rsidR="00CB4379">
        <w:t> г.</w:t>
      </w:r>
    </w:p>
  </w:endnote>
  <w:endnote w:id="5">
    <w:p w14:paraId="7A92CCDD" w14:textId="23099F0F" w:rsidR="0031433E" w:rsidRPr="002B7E0B" w:rsidRDefault="0031433E" w:rsidP="002902E9">
      <w:pPr>
        <w:pStyle w:val="a5"/>
        <w:rPr>
          <w:szCs w:val="20"/>
        </w:rPr>
      </w:pPr>
      <w:r w:rsidRPr="002B7E0B">
        <w:rPr>
          <w:rStyle w:val="a7"/>
          <w:szCs w:val="20"/>
        </w:rPr>
        <w:endnoteRef/>
      </w:r>
      <w:r w:rsidRPr="002B7E0B">
        <w:rPr>
          <w:szCs w:val="20"/>
        </w:rPr>
        <w:t xml:space="preserve"> </w:t>
      </w:r>
      <w:r w:rsidR="002B7E0B" w:rsidRPr="002B7E0B">
        <w:rPr>
          <w:szCs w:val="20"/>
          <w:shd w:val="clear" w:color="auto" w:fill="FFFFFF"/>
        </w:rPr>
        <w:t>Постановление Правительства Российской Федерации от 16 сентября 2020</w:t>
      </w:r>
      <w:r w:rsidR="00CB4379">
        <w:rPr>
          <w:szCs w:val="20"/>
          <w:shd w:val="clear" w:color="auto" w:fill="FFFFFF"/>
        </w:rPr>
        <w:t> г.</w:t>
      </w:r>
      <w:r w:rsidR="002B7E0B" w:rsidRPr="002B7E0B">
        <w:rPr>
          <w:szCs w:val="20"/>
          <w:shd w:val="clear" w:color="auto" w:fill="FFFFFF"/>
        </w:rPr>
        <w:t xml:space="preserve"> </w:t>
      </w:r>
      <w:r w:rsidR="00CB4379">
        <w:rPr>
          <w:szCs w:val="20"/>
          <w:shd w:val="clear" w:color="auto" w:fill="FFFFFF"/>
        </w:rPr>
        <w:t>№ </w:t>
      </w:r>
      <w:r w:rsidR="002B7E0B" w:rsidRPr="002B7E0B">
        <w:rPr>
          <w:szCs w:val="20"/>
          <w:shd w:val="clear" w:color="auto" w:fill="FFFFFF"/>
        </w:rPr>
        <w:t>1479 «Об утверждении Правил противопожарного режима в Российской Федерации», действует до 31 декабря 2026</w:t>
      </w:r>
      <w:r w:rsidR="00CB4379">
        <w:rPr>
          <w:szCs w:val="20"/>
          <w:shd w:val="clear" w:color="auto" w:fill="FFFFFF"/>
        </w:rPr>
        <w:t> г.</w:t>
      </w:r>
      <w:r w:rsidRPr="002B7E0B">
        <w:rPr>
          <w:szCs w:val="20"/>
        </w:rPr>
        <w:t xml:space="preserve"> </w:t>
      </w:r>
      <w:r w:rsidR="00825BD5">
        <w:rPr>
          <w:szCs w:val="20"/>
        </w:rPr>
        <w:t>включительно.</w:t>
      </w:r>
    </w:p>
  </w:endnote>
  <w:endnote w:id="6">
    <w:p w14:paraId="6CCA2FEC" w14:textId="3ADDB213" w:rsidR="0031433E" w:rsidRPr="002B7E0B" w:rsidRDefault="0031433E" w:rsidP="002902E9">
      <w:pPr>
        <w:pStyle w:val="a5"/>
        <w:rPr>
          <w:szCs w:val="20"/>
        </w:rPr>
      </w:pPr>
      <w:r w:rsidRPr="002B7E0B">
        <w:rPr>
          <w:rStyle w:val="a7"/>
          <w:szCs w:val="20"/>
        </w:rPr>
        <w:endnoteRef/>
      </w:r>
      <w:r w:rsidRPr="002B7E0B">
        <w:rPr>
          <w:szCs w:val="20"/>
        </w:rPr>
        <w:t xml:space="preserve"> </w:t>
      </w:r>
      <w:bookmarkStart w:id="5" w:name="_Hlk68114557"/>
      <w:r w:rsidR="002B7E0B" w:rsidRPr="002B7E0B">
        <w:rPr>
          <w:szCs w:val="20"/>
        </w:rPr>
        <w:t>Постановление Правительства Российской Федерации от 24 декабря 2021</w:t>
      </w:r>
      <w:r w:rsidR="00CB4379">
        <w:rPr>
          <w:szCs w:val="20"/>
        </w:rPr>
        <w:t> г.</w:t>
      </w:r>
      <w:r w:rsidR="002B7E0B" w:rsidRPr="002B7E0B">
        <w:rPr>
          <w:szCs w:val="20"/>
        </w:rPr>
        <w:t xml:space="preserve"> </w:t>
      </w:r>
      <w:r w:rsidR="00CB4379">
        <w:rPr>
          <w:szCs w:val="20"/>
        </w:rPr>
        <w:t>№ </w:t>
      </w:r>
      <w:r w:rsidR="002B7E0B" w:rsidRPr="002B7E0B">
        <w:rPr>
          <w:szCs w:val="20"/>
        </w:rPr>
        <w:t xml:space="preserve">2464 «О порядке обучения по охране труда и проверки знания требований охраны труда», </w:t>
      </w:r>
      <w:r w:rsidR="002B7E0B" w:rsidRPr="002B7E0B">
        <w:rPr>
          <w:szCs w:val="20"/>
          <w:shd w:val="clear" w:color="auto" w:fill="FFFFFF"/>
        </w:rPr>
        <w:t>действует до 1 сентября 2026</w:t>
      </w:r>
      <w:r w:rsidR="00CB4379">
        <w:rPr>
          <w:szCs w:val="20"/>
          <w:shd w:val="clear" w:color="auto" w:fill="FFFFFF"/>
        </w:rPr>
        <w:t> г.</w:t>
      </w:r>
      <w:r w:rsidRPr="002B7E0B">
        <w:rPr>
          <w:szCs w:val="20"/>
        </w:rPr>
        <w:t xml:space="preserve"> </w:t>
      </w:r>
      <w:bookmarkEnd w:id="5"/>
    </w:p>
  </w:endnote>
  <w:endnote w:id="7">
    <w:p w14:paraId="239D5178" w14:textId="21EE810B" w:rsidR="0031433E" w:rsidRPr="002B7E0B" w:rsidRDefault="0031433E" w:rsidP="002902E9">
      <w:pPr>
        <w:pStyle w:val="a5"/>
        <w:rPr>
          <w:szCs w:val="20"/>
        </w:rPr>
      </w:pPr>
      <w:r w:rsidRPr="002B7E0B">
        <w:rPr>
          <w:rStyle w:val="a7"/>
          <w:szCs w:val="20"/>
        </w:rPr>
        <w:endnoteRef/>
      </w:r>
      <w:r w:rsidRPr="002B7E0B">
        <w:rPr>
          <w:szCs w:val="20"/>
        </w:rPr>
        <w:t xml:space="preserve"> </w:t>
      </w:r>
      <w:r w:rsidR="002B7E0B" w:rsidRPr="002B7E0B">
        <w:rPr>
          <w:shd w:val="clear" w:color="auto" w:fill="FFFFFF"/>
        </w:rPr>
        <w:t>Приказ Минтруда России от 15 декабря 2020</w:t>
      </w:r>
      <w:r w:rsidR="00CB4379">
        <w:rPr>
          <w:shd w:val="clear" w:color="auto" w:fill="FFFFFF"/>
        </w:rPr>
        <w:t> г.</w:t>
      </w:r>
      <w:r w:rsidR="002B7E0B" w:rsidRPr="002B7E0B">
        <w:rPr>
          <w:shd w:val="clear" w:color="auto" w:fill="FFFFFF"/>
        </w:rPr>
        <w:t xml:space="preserve"> </w:t>
      </w:r>
      <w:r w:rsidR="00CB4379">
        <w:rPr>
          <w:shd w:val="clear" w:color="auto" w:fill="FFFFFF"/>
        </w:rPr>
        <w:t>№ </w:t>
      </w:r>
      <w:r w:rsidR="002B7E0B" w:rsidRPr="002B7E0B">
        <w:rPr>
          <w:shd w:val="clear" w:color="auto" w:fill="FFFFFF"/>
        </w:rPr>
        <w:t>903н «Об утверждении Правил по охране труда при эксплуатации электроустановок» (зарегистрирован Минюстом России 30 декабря 2020</w:t>
      </w:r>
      <w:r w:rsidR="00CB4379">
        <w:rPr>
          <w:shd w:val="clear" w:color="auto" w:fill="FFFFFF"/>
        </w:rPr>
        <w:t> г.</w:t>
      </w:r>
      <w:r w:rsidR="002B7E0B" w:rsidRPr="002B7E0B">
        <w:rPr>
          <w:shd w:val="clear" w:color="auto" w:fill="FFFFFF"/>
        </w:rPr>
        <w:t xml:space="preserve">, регистрационный </w:t>
      </w:r>
      <w:r w:rsidR="00CB4379">
        <w:rPr>
          <w:shd w:val="clear" w:color="auto" w:fill="FFFFFF"/>
        </w:rPr>
        <w:t>№ </w:t>
      </w:r>
      <w:r w:rsidR="002B7E0B" w:rsidRPr="002B7E0B">
        <w:rPr>
          <w:shd w:val="clear" w:color="auto" w:fill="FFFFFF"/>
        </w:rPr>
        <w:t>61957) с изменениями, внесенными приказом Минтруда России от 29 апреля 2022</w:t>
      </w:r>
      <w:r w:rsidR="00CB4379">
        <w:rPr>
          <w:shd w:val="clear" w:color="auto" w:fill="FFFFFF"/>
        </w:rPr>
        <w:t> г.</w:t>
      </w:r>
      <w:r w:rsidR="002B7E0B" w:rsidRPr="002B7E0B">
        <w:rPr>
          <w:shd w:val="clear" w:color="auto" w:fill="FFFFFF"/>
        </w:rPr>
        <w:t xml:space="preserve"> </w:t>
      </w:r>
      <w:r w:rsidR="00CB4379">
        <w:rPr>
          <w:shd w:val="clear" w:color="auto" w:fill="FFFFFF"/>
        </w:rPr>
        <w:t>№ </w:t>
      </w:r>
      <w:r w:rsidR="002B7E0B" w:rsidRPr="002B7E0B">
        <w:rPr>
          <w:shd w:val="clear" w:color="auto" w:fill="FFFFFF"/>
        </w:rPr>
        <w:t xml:space="preserve">279н (зарегистрирован Минюстом России </w:t>
      </w:r>
      <w:r w:rsidR="00140229">
        <w:rPr>
          <w:shd w:val="clear" w:color="auto" w:fill="FFFFFF"/>
        </w:rPr>
        <w:br/>
      </w:r>
      <w:r w:rsidR="002B7E0B" w:rsidRPr="002B7E0B">
        <w:rPr>
          <w:shd w:val="clear" w:color="auto" w:fill="FFFFFF"/>
        </w:rPr>
        <w:t>1 июня 2022</w:t>
      </w:r>
      <w:r w:rsidR="00CB4379">
        <w:rPr>
          <w:shd w:val="clear" w:color="auto" w:fill="FFFFFF"/>
        </w:rPr>
        <w:t> г.</w:t>
      </w:r>
      <w:r w:rsidR="002B7E0B" w:rsidRPr="002B7E0B">
        <w:rPr>
          <w:shd w:val="clear" w:color="auto" w:fill="FFFFFF"/>
        </w:rPr>
        <w:t xml:space="preserve">, регистрационный </w:t>
      </w:r>
      <w:r w:rsidR="00CB4379">
        <w:rPr>
          <w:shd w:val="clear" w:color="auto" w:fill="FFFFFF"/>
        </w:rPr>
        <w:t>№ </w:t>
      </w:r>
      <w:r w:rsidR="002B7E0B" w:rsidRPr="002B7E0B">
        <w:rPr>
          <w:shd w:val="clear" w:color="auto" w:fill="FFFFFF"/>
        </w:rPr>
        <w:t>68657), действует до 31 декабря 2025</w:t>
      </w:r>
      <w:r w:rsidR="00CB4379">
        <w:rPr>
          <w:shd w:val="clear" w:color="auto" w:fill="FFFFFF"/>
        </w:rPr>
        <w:t> г.</w:t>
      </w:r>
    </w:p>
  </w:endnote>
  <w:endnote w:id="8">
    <w:p w14:paraId="5F9A7973" w14:textId="77777777" w:rsidR="00886630" w:rsidRPr="002B7E0B" w:rsidRDefault="00886630" w:rsidP="00C74CBF">
      <w:pPr>
        <w:pStyle w:val="a5"/>
        <w:rPr>
          <w:szCs w:val="20"/>
        </w:rPr>
      </w:pPr>
      <w:r w:rsidRPr="002B7E0B">
        <w:rPr>
          <w:rStyle w:val="a7"/>
          <w:szCs w:val="20"/>
        </w:rPr>
        <w:endnoteRef/>
      </w:r>
      <w:r w:rsidRPr="002B7E0B">
        <w:rPr>
          <w:szCs w:val="20"/>
        </w:rPr>
        <w:t xml:space="preserve"> Единый тарифно-квалификационный справочник работ и профессий рабочих, выпуск 2, раздел «Механическая обработка металлов и других материалов».</w:t>
      </w:r>
    </w:p>
  </w:endnote>
  <w:endnote w:id="9">
    <w:p w14:paraId="44321CAD" w14:textId="77777777" w:rsidR="00886630" w:rsidRPr="002B7E0B" w:rsidRDefault="00886630" w:rsidP="00C74CBF">
      <w:pPr>
        <w:pStyle w:val="a5"/>
        <w:rPr>
          <w:szCs w:val="20"/>
        </w:rPr>
      </w:pPr>
      <w:r w:rsidRPr="002B7E0B">
        <w:rPr>
          <w:rStyle w:val="a7"/>
          <w:szCs w:val="20"/>
        </w:rPr>
        <w:endnoteRef/>
      </w:r>
      <w:r w:rsidRPr="002B7E0B">
        <w:rPr>
          <w:szCs w:val="20"/>
        </w:rPr>
        <w:t xml:space="preserve"> Общероссийский классификатор профессий рабочих, должностей специалистов и тарифных разрядов.</w:t>
      </w:r>
    </w:p>
  </w:endnote>
  <w:endnote w:id="10">
    <w:p w14:paraId="22FD4E45" w14:textId="00BCD149" w:rsidR="00541B67" w:rsidRDefault="00541B67">
      <w:pPr>
        <w:pStyle w:val="a5"/>
      </w:pPr>
      <w:r>
        <w:rPr>
          <w:rStyle w:val="a7"/>
        </w:rPr>
        <w:endnoteRef/>
      </w:r>
      <w:r>
        <w:t xml:space="preserve"> </w:t>
      </w:r>
      <w:bookmarkStart w:id="8" w:name="_Hlk187948005"/>
      <w:r w:rsidRPr="00541B67">
        <w:rPr>
          <w:szCs w:val="20"/>
        </w:rPr>
        <w:t xml:space="preserve">Приказ </w:t>
      </w:r>
      <w:proofErr w:type="spellStart"/>
      <w:r w:rsidRPr="00541B67">
        <w:rPr>
          <w:szCs w:val="20"/>
        </w:rPr>
        <w:t>Минпросвещения</w:t>
      </w:r>
      <w:proofErr w:type="spellEnd"/>
      <w:r w:rsidRPr="00541B67">
        <w:rPr>
          <w:szCs w:val="20"/>
        </w:rPr>
        <w:t xml:space="preserve"> России от 17 мая 2022</w:t>
      </w:r>
      <w:r w:rsidR="00CB4379">
        <w:rPr>
          <w:szCs w:val="20"/>
        </w:rPr>
        <w:t> г.</w:t>
      </w:r>
      <w:r w:rsidRPr="00541B67">
        <w:rPr>
          <w:szCs w:val="20"/>
        </w:rPr>
        <w:t xml:space="preserve"> </w:t>
      </w:r>
      <w:r w:rsidR="00CB4379">
        <w:rPr>
          <w:szCs w:val="20"/>
        </w:rPr>
        <w:t>№ </w:t>
      </w:r>
      <w:r w:rsidRPr="00541B67">
        <w:rPr>
          <w:szCs w:val="20"/>
        </w:rPr>
        <w:t xml:space="preserve">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</w:t>
      </w:r>
      <w:r w:rsidR="00A61104" w:rsidRPr="0038270D">
        <w:rPr>
          <w:szCs w:val="20"/>
        </w:rPr>
        <w:t>Министерства образования и науки Российской Федерации</w:t>
      </w:r>
      <w:r w:rsidR="00A61104" w:rsidRPr="00541B67">
        <w:rPr>
          <w:szCs w:val="20"/>
        </w:rPr>
        <w:t xml:space="preserve"> </w:t>
      </w:r>
      <w:bookmarkStart w:id="9" w:name="_GoBack"/>
      <w:bookmarkEnd w:id="9"/>
      <w:r w:rsidRPr="00541B67">
        <w:rPr>
          <w:szCs w:val="20"/>
        </w:rPr>
        <w:t>от 29 октября 2013</w:t>
      </w:r>
      <w:r w:rsidR="00CB4379">
        <w:rPr>
          <w:szCs w:val="20"/>
        </w:rPr>
        <w:t> г.</w:t>
      </w:r>
      <w:r w:rsidRPr="00541B67">
        <w:rPr>
          <w:szCs w:val="20"/>
        </w:rPr>
        <w:t xml:space="preserve"> </w:t>
      </w:r>
      <w:r w:rsidR="00CB4379">
        <w:rPr>
          <w:szCs w:val="20"/>
        </w:rPr>
        <w:t>№ </w:t>
      </w:r>
      <w:r w:rsidRPr="00541B67">
        <w:rPr>
          <w:szCs w:val="20"/>
        </w:rPr>
        <w:t xml:space="preserve">1199 «Об утверждении перечней профессий и специальностей среднего профессионального образования» (зарегистрирован Минюстом России </w:t>
      </w:r>
      <w:r w:rsidRPr="00541B67">
        <w:rPr>
          <w:szCs w:val="20"/>
          <w:lang w:bidi="he-IL"/>
        </w:rPr>
        <w:t>17 июня 2022</w:t>
      </w:r>
      <w:r w:rsidR="00CB4379">
        <w:rPr>
          <w:szCs w:val="20"/>
          <w:lang w:bidi="he-IL"/>
        </w:rPr>
        <w:t> г.</w:t>
      </w:r>
      <w:r w:rsidRPr="00541B67">
        <w:rPr>
          <w:szCs w:val="20"/>
          <w:lang w:bidi="he-IL"/>
        </w:rPr>
        <w:t xml:space="preserve">, регистрационный </w:t>
      </w:r>
      <w:r w:rsidR="00CB4379">
        <w:rPr>
          <w:szCs w:val="20"/>
          <w:lang w:bidi="he-IL"/>
        </w:rPr>
        <w:t>№ </w:t>
      </w:r>
      <w:r w:rsidRPr="00541B67">
        <w:rPr>
          <w:szCs w:val="20"/>
          <w:lang w:bidi="he-IL"/>
        </w:rPr>
        <w:t xml:space="preserve">68887) с изменениями, внесенными приказами </w:t>
      </w:r>
      <w:proofErr w:type="spellStart"/>
      <w:r w:rsidRPr="00541B67">
        <w:rPr>
          <w:szCs w:val="20"/>
        </w:rPr>
        <w:t>Минпросвещения</w:t>
      </w:r>
      <w:proofErr w:type="spellEnd"/>
      <w:r w:rsidRPr="00541B67">
        <w:rPr>
          <w:szCs w:val="20"/>
        </w:rPr>
        <w:t xml:space="preserve"> России от 12 мая 2023</w:t>
      </w:r>
      <w:r w:rsidR="00CB4379">
        <w:rPr>
          <w:szCs w:val="20"/>
        </w:rPr>
        <w:t> г.</w:t>
      </w:r>
      <w:r w:rsidRPr="00541B67">
        <w:rPr>
          <w:szCs w:val="20"/>
        </w:rPr>
        <w:t xml:space="preserve"> </w:t>
      </w:r>
      <w:r w:rsidR="00CB4379">
        <w:rPr>
          <w:szCs w:val="20"/>
        </w:rPr>
        <w:t>№ </w:t>
      </w:r>
      <w:r w:rsidRPr="00541B67">
        <w:rPr>
          <w:szCs w:val="20"/>
        </w:rPr>
        <w:t>359 (зарегистрирован Минюстом России 9 июня 2023</w:t>
      </w:r>
      <w:r w:rsidR="00CB4379">
        <w:rPr>
          <w:szCs w:val="20"/>
        </w:rPr>
        <w:t> г.</w:t>
      </w:r>
      <w:r w:rsidRPr="00541B67">
        <w:rPr>
          <w:szCs w:val="20"/>
          <w:lang w:bidi="he-IL"/>
        </w:rPr>
        <w:t xml:space="preserve">, регистрационный </w:t>
      </w:r>
      <w:r w:rsidR="00CB4379">
        <w:rPr>
          <w:szCs w:val="20"/>
          <w:lang w:bidi="he-IL"/>
        </w:rPr>
        <w:t>№ </w:t>
      </w:r>
      <w:r w:rsidRPr="00541B67">
        <w:rPr>
          <w:szCs w:val="20"/>
        </w:rPr>
        <w:t>73797), от 25 сентября 2023</w:t>
      </w:r>
      <w:r w:rsidR="00CB4379">
        <w:rPr>
          <w:szCs w:val="20"/>
        </w:rPr>
        <w:t> г.</w:t>
      </w:r>
      <w:r w:rsidRPr="00541B67">
        <w:rPr>
          <w:szCs w:val="20"/>
        </w:rPr>
        <w:t xml:space="preserve"> </w:t>
      </w:r>
      <w:r w:rsidR="00CB4379">
        <w:rPr>
          <w:szCs w:val="20"/>
        </w:rPr>
        <w:t>№ </w:t>
      </w:r>
      <w:r w:rsidRPr="00541B67">
        <w:rPr>
          <w:szCs w:val="20"/>
        </w:rPr>
        <w:t>717 (зарегистрирован Минюстом России 26 октября 2023</w:t>
      </w:r>
      <w:r w:rsidR="00CB4379">
        <w:rPr>
          <w:szCs w:val="20"/>
        </w:rPr>
        <w:t> г.</w:t>
      </w:r>
      <w:r w:rsidRPr="00541B67">
        <w:rPr>
          <w:szCs w:val="20"/>
        </w:rPr>
        <w:t xml:space="preserve">, регистрационный </w:t>
      </w:r>
      <w:r w:rsidR="00CB4379">
        <w:rPr>
          <w:szCs w:val="20"/>
        </w:rPr>
        <w:t>№ </w:t>
      </w:r>
      <w:r w:rsidRPr="00541B67">
        <w:rPr>
          <w:szCs w:val="20"/>
        </w:rPr>
        <w:t>75754), от 27 апреля 2024</w:t>
      </w:r>
      <w:r w:rsidR="00CB4379">
        <w:rPr>
          <w:szCs w:val="20"/>
        </w:rPr>
        <w:t> г.</w:t>
      </w:r>
      <w:r w:rsidRPr="00541B67">
        <w:rPr>
          <w:szCs w:val="20"/>
        </w:rPr>
        <w:t xml:space="preserve"> </w:t>
      </w:r>
      <w:r w:rsidR="00CB4379">
        <w:rPr>
          <w:szCs w:val="20"/>
        </w:rPr>
        <w:t>№ </w:t>
      </w:r>
      <w:r w:rsidRPr="00541B67">
        <w:rPr>
          <w:szCs w:val="20"/>
        </w:rPr>
        <w:t>289 (зарегистрирован Минюстом России 31 мая 2024</w:t>
      </w:r>
      <w:r w:rsidR="00CB4379">
        <w:rPr>
          <w:szCs w:val="20"/>
        </w:rPr>
        <w:t> г.</w:t>
      </w:r>
      <w:r w:rsidRPr="00541B67">
        <w:rPr>
          <w:szCs w:val="20"/>
        </w:rPr>
        <w:t xml:space="preserve">, регистрационный </w:t>
      </w:r>
      <w:r w:rsidR="00CB4379">
        <w:rPr>
          <w:szCs w:val="20"/>
        </w:rPr>
        <w:t>№ </w:t>
      </w:r>
      <w:r w:rsidRPr="00541B67">
        <w:rPr>
          <w:szCs w:val="20"/>
        </w:rPr>
        <w:t>78367)</w:t>
      </w:r>
      <w:bookmarkEnd w:id="8"/>
      <w:r w:rsidR="00AF3023" w:rsidRPr="00F45428">
        <w:rPr>
          <w:szCs w:val="20"/>
        </w:rPr>
        <w:t>, от 7 ноября 2024</w:t>
      </w:r>
      <w:r w:rsidR="00AF3023">
        <w:rPr>
          <w:szCs w:val="20"/>
        </w:rPr>
        <w:t xml:space="preserve"> г. № 782</w:t>
      </w:r>
      <w:r w:rsidR="00AF3023" w:rsidRPr="00F45428">
        <w:rPr>
          <w:szCs w:val="20"/>
        </w:rPr>
        <w:t xml:space="preserve"> (зарегистрирован Минюстом России 10 декабря 2024 г., регистрационный № 80517).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D0F58" w14:textId="77777777" w:rsidR="00886630" w:rsidRDefault="0088663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0829C" w14:textId="77777777" w:rsidR="00886630" w:rsidRDefault="0088663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095CC" w14:textId="77777777" w:rsidR="001000D4" w:rsidRDefault="001000D4" w:rsidP="0085401D">
      <w:r>
        <w:separator/>
      </w:r>
    </w:p>
    <w:p w14:paraId="0E4FA3BB" w14:textId="77777777" w:rsidR="001000D4" w:rsidRDefault="001000D4"/>
    <w:p w14:paraId="2048FC1A" w14:textId="77777777" w:rsidR="001000D4" w:rsidRDefault="001000D4"/>
  </w:footnote>
  <w:footnote w:type="continuationSeparator" w:id="0">
    <w:p w14:paraId="26D65B43" w14:textId="77777777" w:rsidR="001000D4" w:rsidRDefault="001000D4" w:rsidP="0085401D">
      <w:r>
        <w:continuationSeparator/>
      </w:r>
    </w:p>
    <w:p w14:paraId="0877D549" w14:textId="77777777" w:rsidR="001000D4" w:rsidRDefault="001000D4"/>
    <w:p w14:paraId="783E10FB" w14:textId="77777777" w:rsidR="001000D4" w:rsidRDefault="001000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3452E" w14:textId="77777777" w:rsidR="00886630" w:rsidRDefault="00886630" w:rsidP="00DB71B3">
    <w:pPr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BA1C8E2" w14:textId="77777777" w:rsidR="00886630" w:rsidRDefault="0088663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9247640"/>
      <w:docPartObj>
        <w:docPartGallery w:val="Page Numbers (Top of Page)"/>
        <w:docPartUnique/>
      </w:docPartObj>
    </w:sdtPr>
    <w:sdtEndPr>
      <w:rPr>
        <w:rStyle w:val="a8"/>
        <w:rFonts w:ascii="Times New Roman" w:hAnsi="Times New Roman"/>
        <w:sz w:val="20"/>
      </w:rPr>
    </w:sdtEndPr>
    <w:sdtContent>
      <w:p w14:paraId="42D3CB50" w14:textId="77777777" w:rsidR="00886630" w:rsidRPr="007D6B60" w:rsidRDefault="00886630" w:rsidP="00DD49EC">
        <w:pPr>
          <w:pStyle w:val="af0"/>
          <w:jc w:val="center"/>
          <w:rPr>
            <w:rStyle w:val="a8"/>
          </w:rPr>
        </w:pPr>
        <w:r w:rsidRPr="007D6B60">
          <w:rPr>
            <w:rStyle w:val="a8"/>
          </w:rPr>
          <w:fldChar w:fldCharType="begin"/>
        </w:r>
        <w:r w:rsidRPr="007D6B60">
          <w:rPr>
            <w:rStyle w:val="a8"/>
          </w:rPr>
          <w:instrText xml:space="preserve"> PAGE   \* MERGEFORMAT </w:instrText>
        </w:r>
        <w:r w:rsidRPr="007D6B60">
          <w:rPr>
            <w:rStyle w:val="a8"/>
          </w:rPr>
          <w:fldChar w:fldCharType="separate"/>
        </w:r>
        <w:r w:rsidR="00A61104">
          <w:rPr>
            <w:rStyle w:val="a8"/>
            <w:noProof/>
          </w:rPr>
          <w:t>2</w:t>
        </w:r>
        <w:r w:rsidRPr="007D6B60">
          <w:rPr>
            <w:rStyle w:val="a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259BF8" w14:textId="77777777" w:rsidR="00886630" w:rsidRPr="00C207C0" w:rsidRDefault="00886630" w:rsidP="00582606">
    <w:pPr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FA9DC" w14:textId="77777777" w:rsidR="00886630" w:rsidRPr="00F231E2" w:rsidRDefault="00886630" w:rsidP="00582606">
    <w:pPr>
      <w:jc w:val="center"/>
    </w:pPr>
    <w:r w:rsidRPr="00F231E2">
      <w:rPr>
        <w:rStyle w:val="a8"/>
      </w:rPr>
      <w:fldChar w:fldCharType="begin"/>
    </w:r>
    <w:r w:rsidRPr="00F231E2">
      <w:rPr>
        <w:rStyle w:val="a8"/>
      </w:rPr>
      <w:instrText xml:space="preserve"> PAGE </w:instrText>
    </w:r>
    <w:r w:rsidRPr="00F231E2">
      <w:rPr>
        <w:rStyle w:val="a8"/>
      </w:rPr>
      <w:fldChar w:fldCharType="separate"/>
    </w:r>
    <w:r>
      <w:rPr>
        <w:rStyle w:val="a8"/>
        <w:noProof/>
      </w:rPr>
      <w:t>4</w:t>
    </w:r>
    <w:r w:rsidRPr="00F231E2">
      <w:rPr>
        <w:rStyle w:val="a8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60EC4" w14:textId="4AE1B85E" w:rsidR="00886630" w:rsidRPr="00CB4379" w:rsidRDefault="00886630" w:rsidP="00B22178">
    <w:pPr>
      <w:jc w:val="center"/>
      <w:rPr>
        <w:rStyle w:val="a8"/>
      </w:rPr>
    </w:pPr>
    <w:r w:rsidRPr="00CB4379">
      <w:rPr>
        <w:rStyle w:val="a8"/>
      </w:rPr>
      <w:fldChar w:fldCharType="begin"/>
    </w:r>
    <w:r w:rsidRPr="00CB4379">
      <w:rPr>
        <w:rStyle w:val="a8"/>
      </w:rPr>
      <w:instrText xml:space="preserve"> PAGE   \* MERGEFORMAT </w:instrText>
    </w:r>
    <w:r w:rsidRPr="00CB4379">
      <w:rPr>
        <w:rStyle w:val="a8"/>
      </w:rPr>
      <w:fldChar w:fldCharType="separate"/>
    </w:r>
    <w:r w:rsidR="00A61104">
      <w:rPr>
        <w:rStyle w:val="a8"/>
        <w:noProof/>
      </w:rPr>
      <w:t>17</w:t>
    </w:r>
    <w:r w:rsidRPr="00CB4379">
      <w:rPr>
        <w:rStyle w:val="a8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3E01E" w14:textId="77777777" w:rsidR="00886630" w:rsidRDefault="00886630" w:rsidP="00582606">
    <w:pPr>
      <w:jc w:val="center"/>
    </w:pPr>
    <w:r w:rsidRPr="00214671">
      <w:rPr>
        <w:rStyle w:val="a8"/>
      </w:rPr>
      <w:fldChar w:fldCharType="begin"/>
    </w:r>
    <w:r w:rsidRPr="00214671">
      <w:rPr>
        <w:rStyle w:val="a8"/>
      </w:rPr>
      <w:instrText xml:space="preserve"> PAGE </w:instrText>
    </w:r>
    <w:r w:rsidRPr="00214671">
      <w:rPr>
        <w:rStyle w:val="a8"/>
      </w:rPr>
      <w:fldChar w:fldCharType="separate"/>
    </w:r>
    <w:r>
      <w:rPr>
        <w:rStyle w:val="a8"/>
        <w:noProof/>
      </w:rPr>
      <w:t>4</w:t>
    </w:r>
    <w:r w:rsidRPr="00214671">
      <w:rPr>
        <w:rStyle w:val="a8"/>
      </w:rPr>
      <w:fldChar w:fldCharType="end"/>
    </w:r>
  </w:p>
  <w:p w14:paraId="1E69D19E" w14:textId="77777777" w:rsidR="00886630" w:rsidRDefault="00886630"/>
  <w:p w14:paraId="5C9B5165" w14:textId="77777777" w:rsidR="00886630" w:rsidRDefault="0088663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F6AFE"/>
    <w:multiLevelType w:val="hybridMultilevel"/>
    <w:tmpl w:val="0E88CDE8"/>
    <w:lvl w:ilvl="0" w:tplc="7D8AA4BA">
      <w:start w:val="4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DC03376"/>
    <w:multiLevelType w:val="hybridMultilevel"/>
    <w:tmpl w:val="F3523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623EA0"/>
    <w:multiLevelType w:val="hybridMultilevel"/>
    <w:tmpl w:val="B2AC1852"/>
    <w:lvl w:ilvl="0" w:tplc="9DB4B2B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9" w15:restartNumberingAfterBreak="0">
    <w:nsid w:val="314A32D2"/>
    <w:multiLevelType w:val="hybridMultilevel"/>
    <w:tmpl w:val="7F02F15E"/>
    <w:lvl w:ilvl="0" w:tplc="DE18EAD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4D03958"/>
    <w:multiLevelType w:val="hybridMultilevel"/>
    <w:tmpl w:val="ABD6D90C"/>
    <w:lvl w:ilvl="0" w:tplc="09A43452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2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C07615"/>
    <w:multiLevelType w:val="hybridMultilevel"/>
    <w:tmpl w:val="753A8C16"/>
    <w:lvl w:ilvl="0" w:tplc="5276CB6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8EF48F6"/>
    <w:multiLevelType w:val="hybridMultilevel"/>
    <w:tmpl w:val="73D2CF10"/>
    <w:lvl w:ilvl="0" w:tplc="814E00C8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A9218DA"/>
    <w:multiLevelType w:val="hybridMultilevel"/>
    <w:tmpl w:val="08121D8E"/>
    <w:lvl w:ilvl="0" w:tplc="EB907E56">
      <w:start w:val="1"/>
      <w:numFmt w:val="decimal"/>
      <w:suff w:val="nothing"/>
      <w:lvlText w:val="%1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2"/>
  </w:num>
  <w:num w:numId="2">
    <w:abstractNumId w:val="27"/>
  </w:num>
  <w:num w:numId="3">
    <w:abstractNumId w:val="21"/>
  </w:num>
  <w:num w:numId="4">
    <w:abstractNumId w:val="20"/>
  </w:num>
  <w:num w:numId="5">
    <w:abstractNumId w:val="23"/>
  </w:num>
  <w:num w:numId="6">
    <w:abstractNumId w:val="15"/>
  </w:num>
  <w:num w:numId="7">
    <w:abstractNumId w:val="34"/>
  </w:num>
  <w:num w:numId="8">
    <w:abstractNumId w:val="25"/>
  </w:num>
  <w:num w:numId="9">
    <w:abstractNumId w:val="38"/>
  </w:num>
  <w:num w:numId="10">
    <w:abstractNumId w:val="30"/>
  </w:num>
  <w:num w:numId="11">
    <w:abstractNumId w:val="18"/>
  </w:num>
  <w:num w:numId="12">
    <w:abstractNumId w:val="31"/>
  </w:num>
  <w:num w:numId="13">
    <w:abstractNumId w:val="26"/>
  </w:num>
  <w:num w:numId="14">
    <w:abstractNumId w:val="22"/>
  </w:num>
  <w:num w:numId="15">
    <w:abstractNumId w:val="3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37"/>
  </w:num>
  <w:num w:numId="27">
    <w:abstractNumId w:val="10"/>
  </w:num>
  <w:num w:numId="28">
    <w:abstractNumId w:val="33"/>
  </w:num>
  <w:num w:numId="29">
    <w:abstractNumId w:val="24"/>
  </w:num>
  <w:num w:numId="30">
    <w:abstractNumId w:val="28"/>
  </w:num>
  <w:num w:numId="31">
    <w:abstractNumId w:val="17"/>
  </w:num>
  <w:num w:numId="32">
    <w:abstractNumId w:val="36"/>
  </w:num>
  <w:num w:numId="33">
    <w:abstractNumId w:val="32"/>
  </w:num>
  <w:num w:numId="34">
    <w:abstractNumId w:val="11"/>
  </w:num>
  <w:num w:numId="35">
    <w:abstractNumId w:val="16"/>
  </w:num>
  <w:num w:numId="36">
    <w:abstractNumId w:val="13"/>
  </w:num>
  <w:num w:numId="37">
    <w:abstractNumId w:val="29"/>
  </w:num>
  <w:num w:numId="38">
    <w:abstractNumId w:val="19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ru-RU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339D"/>
    <w:rsid w:val="00006243"/>
    <w:rsid w:val="000075A3"/>
    <w:rsid w:val="00011059"/>
    <w:rsid w:val="000140B9"/>
    <w:rsid w:val="000141E1"/>
    <w:rsid w:val="00014209"/>
    <w:rsid w:val="00014E1E"/>
    <w:rsid w:val="00015B65"/>
    <w:rsid w:val="00015C61"/>
    <w:rsid w:val="0001669C"/>
    <w:rsid w:val="000167FC"/>
    <w:rsid w:val="00016803"/>
    <w:rsid w:val="000169B1"/>
    <w:rsid w:val="00017B0B"/>
    <w:rsid w:val="00017B0D"/>
    <w:rsid w:val="00020B66"/>
    <w:rsid w:val="00021ECA"/>
    <w:rsid w:val="00023D94"/>
    <w:rsid w:val="00025680"/>
    <w:rsid w:val="000304F8"/>
    <w:rsid w:val="00032005"/>
    <w:rsid w:val="000332CA"/>
    <w:rsid w:val="00034500"/>
    <w:rsid w:val="0003658E"/>
    <w:rsid w:val="000369DA"/>
    <w:rsid w:val="00036E2E"/>
    <w:rsid w:val="00037832"/>
    <w:rsid w:val="00037847"/>
    <w:rsid w:val="00041645"/>
    <w:rsid w:val="00041E81"/>
    <w:rsid w:val="0004246D"/>
    <w:rsid w:val="00042DEE"/>
    <w:rsid w:val="00043C89"/>
    <w:rsid w:val="00043D25"/>
    <w:rsid w:val="00045455"/>
    <w:rsid w:val="00046A47"/>
    <w:rsid w:val="000501C5"/>
    <w:rsid w:val="00051FA9"/>
    <w:rsid w:val="000530BE"/>
    <w:rsid w:val="000537B3"/>
    <w:rsid w:val="00054EEE"/>
    <w:rsid w:val="000574B0"/>
    <w:rsid w:val="00060DF3"/>
    <w:rsid w:val="00061554"/>
    <w:rsid w:val="00061D9A"/>
    <w:rsid w:val="00062B01"/>
    <w:rsid w:val="000630BF"/>
    <w:rsid w:val="00063586"/>
    <w:rsid w:val="00063914"/>
    <w:rsid w:val="00064388"/>
    <w:rsid w:val="0006464A"/>
    <w:rsid w:val="00064B06"/>
    <w:rsid w:val="000650BC"/>
    <w:rsid w:val="00065D95"/>
    <w:rsid w:val="000661AB"/>
    <w:rsid w:val="0006663A"/>
    <w:rsid w:val="000671D1"/>
    <w:rsid w:val="00067607"/>
    <w:rsid w:val="00071543"/>
    <w:rsid w:val="00072FEB"/>
    <w:rsid w:val="00075D15"/>
    <w:rsid w:val="00075E08"/>
    <w:rsid w:val="000760BF"/>
    <w:rsid w:val="00076182"/>
    <w:rsid w:val="00076492"/>
    <w:rsid w:val="000776A5"/>
    <w:rsid w:val="00083D13"/>
    <w:rsid w:val="00084232"/>
    <w:rsid w:val="000845A2"/>
    <w:rsid w:val="00084945"/>
    <w:rsid w:val="00084A8E"/>
    <w:rsid w:val="00084FE7"/>
    <w:rsid w:val="000906C8"/>
    <w:rsid w:val="00090F10"/>
    <w:rsid w:val="00090FA0"/>
    <w:rsid w:val="00091F6B"/>
    <w:rsid w:val="00094459"/>
    <w:rsid w:val="00094482"/>
    <w:rsid w:val="00095AF2"/>
    <w:rsid w:val="00095D45"/>
    <w:rsid w:val="00096AF2"/>
    <w:rsid w:val="000977CE"/>
    <w:rsid w:val="000A0938"/>
    <w:rsid w:val="000A0A09"/>
    <w:rsid w:val="000A0D22"/>
    <w:rsid w:val="000A1C34"/>
    <w:rsid w:val="000A475E"/>
    <w:rsid w:val="000A4E9F"/>
    <w:rsid w:val="000A6668"/>
    <w:rsid w:val="000A6775"/>
    <w:rsid w:val="000A6D35"/>
    <w:rsid w:val="000B040E"/>
    <w:rsid w:val="000B282A"/>
    <w:rsid w:val="000B5851"/>
    <w:rsid w:val="000B5875"/>
    <w:rsid w:val="000B61A6"/>
    <w:rsid w:val="000B6248"/>
    <w:rsid w:val="000B6FDE"/>
    <w:rsid w:val="000C0168"/>
    <w:rsid w:val="000C04C3"/>
    <w:rsid w:val="000C0EA1"/>
    <w:rsid w:val="000C1AD0"/>
    <w:rsid w:val="000C3B0B"/>
    <w:rsid w:val="000C4063"/>
    <w:rsid w:val="000C5E13"/>
    <w:rsid w:val="000C6162"/>
    <w:rsid w:val="000C645C"/>
    <w:rsid w:val="000C7139"/>
    <w:rsid w:val="000D4708"/>
    <w:rsid w:val="000D4AAA"/>
    <w:rsid w:val="000D6B0B"/>
    <w:rsid w:val="000D7BB6"/>
    <w:rsid w:val="000E320D"/>
    <w:rsid w:val="000E35CA"/>
    <w:rsid w:val="000E450C"/>
    <w:rsid w:val="000E4A39"/>
    <w:rsid w:val="000E5BD8"/>
    <w:rsid w:val="000E7385"/>
    <w:rsid w:val="000F1CF2"/>
    <w:rsid w:val="000F2EE4"/>
    <w:rsid w:val="000F6343"/>
    <w:rsid w:val="001000D4"/>
    <w:rsid w:val="00100390"/>
    <w:rsid w:val="00103CFB"/>
    <w:rsid w:val="00103F0F"/>
    <w:rsid w:val="001049A9"/>
    <w:rsid w:val="00104D4E"/>
    <w:rsid w:val="00104D98"/>
    <w:rsid w:val="001050FF"/>
    <w:rsid w:val="00110B2F"/>
    <w:rsid w:val="00112260"/>
    <w:rsid w:val="00113237"/>
    <w:rsid w:val="001152E9"/>
    <w:rsid w:val="00115853"/>
    <w:rsid w:val="001159EA"/>
    <w:rsid w:val="0011729F"/>
    <w:rsid w:val="0012250A"/>
    <w:rsid w:val="001227B9"/>
    <w:rsid w:val="00122ACC"/>
    <w:rsid w:val="00122F09"/>
    <w:rsid w:val="0012613A"/>
    <w:rsid w:val="001263A0"/>
    <w:rsid w:val="0013077A"/>
    <w:rsid w:val="001311DA"/>
    <w:rsid w:val="00131A98"/>
    <w:rsid w:val="00131D9F"/>
    <w:rsid w:val="001321FF"/>
    <w:rsid w:val="00133416"/>
    <w:rsid w:val="00134BCB"/>
    <w:rsid w:val="00134C59"/>
    <w:rsid w:val="001355A6"/>
    <w:rsid w:val="001368C6"/>
    <w:rsid w:val="00140163"/>
    <w:rsid w:val="00140229"/>
    <w:rsid w:val="00140296"/>
    <w:rsid w:val="00140B27"/>
    <w:rsid w:val="00143B63"/>
    <w:rsid w:val="00146CA4"/>
    <w:rsid w:val="001474C6"/>
    <w:rsid w:val="0015075B"/>
    <w:rsid w:val="001518CA"/>
    <w:rsid w:val="00152B1E"/>
    <w:rsid w:val="0015375B"/>
    <w:rsid w:val="00157990"/>
    <w:rsid w:val="00157B77"/>
    <w:rsid w:val="00160888"/>
    <w:rsid w:val="00161D4B"/>
    <w:rsid w:val="00163BE9"/>
    <w:rsid w:val="00172702"/>
    <w:rsid w:val="001736B3"/>
    <w:rsid w:val="00173C94"/>
    <w:rsid w:val="001749BB"/>
    <w:rsid w:val="00174FA3"/>
    <w:rsid w:val="00176ABF"/>
    <w:rsid w:val="0018117C"/>
    <w:rsid w:val="00181BDD"/>
    <w:rsid w:val="00181C03"/>
    <w:rsid w:val="00182526"/>
    <w:rsid w:val="00185762"/>
    <w:rsid w:val="00187845"/>
    <w:rsid w:val="00190716"/>
    <w:rsid w:val="0019146C"/>
    <w:rsid w:val="001915D7"/>
    <w:rsid w:val="00191B6E"/>
    <w:rsid w:val="00193F85"/>
    <w:rsid w:val="001A005D"/>
    <w:rsid w:val="001A1AEB"/>
    <w:rsid w:val="001A1F74"/>
    <w:rsid w:val="001A225A"/>
    <w:rsid w:val="001A3623"/>
    <w:rsid w:val="001A48C9"/>
    <w:rsid w:val="001A4DF1"/>
    <w:rsid w:val="001A5463"/>
    <w:rsid w:val="001A5484"/>
    <w:rsid w:val="001A5A92"/>
    <w:rsid w:val="001A7AFB"/>
    <w:rsid w:val="001A7BBC"/>
    <w:rsid w:val="001B1A20"/>
    <w:rsid w:val="001B1CF4"/>
    <w:rsid w:val="001B1F5A"/>
    <w:rsid w:val="001B31A8"/>
    <w:rsid w:val="001B3598"/>
    <w:rsid w:val="001B3B8E"/>
    <w:rsid w:val="001B3FE9"/>
    <w:rsid w:val="001B5A3F"/>
    <w:rsid w:val="001B5EA1"/>
    <w:rsid w:val="001B67D6"/>
    <w:rsid w:val="001C0B8A"/>
    <w:rsid w:val="001C282F"/>
    <w:rsid w:val="001C299C"/>
    <w:rsid w:val="001C29A7"/>
    <w:rsid w:val="001C30A0"/>
    <w:rsid w:val="001C34E1"/>
    <w:rsid w:val="001D1595"/>
    <w:rsid w:val="001D17DA"/>
    <w:rsid w:val="001D1AB1"/>
    <w:rsid w:val="001D3A7F"/>
    <w:rsid w:val="001D5E99"/>
    <w:rsid w:val="001D74FB"/>
    <w:rsid w:val="001E1648"/>
    <w:rsid w:val="001E19C6"/>
    <w:rsid w:val="001E28B2"/>
    <w:rsid w:val="001E31B5"/>
    <w:rsid w:val="001E3CA6"/>
    <w:rsid w:val="001E60F6"/>
    <w:rsid w:val="001E7BE4"/>
    <w:rsid w:val="001F1BC6"/>
    <w:rsid w:val="001F2A45"/>
    <w:rsid w:val="001F326F"/>
    <w:rsid w:val="001F511B"/>
    <w:rsid w:val="001F55DF"/>
    <w:rsid w:val="001F6B2D"/>
    <w:rsid w:val="00203F2A"/>
    <w:rsid w:val="00204D43"/>
    <w:rsid w:val="00206C9D"/>
    <w:rsid w:val="0020719D"/>
    <w:rsid w:val="002071F7"/>
    <w:rsid w:val="002077F6"/>
    <w:rsid w:val="002115C3"/>
    <w:rsid w:val="0021186E"/>
    <w:rsid w:val="00212701"/>
    <w:rsid w:val="0021400D"/>
    <w:rsid w:val="00214671"/>
    <w:rsid w:val="00214E56"/>
    <w:rsid w:val="00214F53"/>
    <w:rsid w:val="00215CDD"/>
    <w:rsid w:val="00216246"/>
    <w:rsid w:val="002167E1"/>
    <w:rsid w:val="002202EF"/>
    <w:rsid w:val="0022348F"/>
    <w:rsid w:val="00223F34"/>
    <w:rsid w:val="00224E26"/>
    <w:rsid w:val="002260BC"/>
    <w:rsid w:val="00226125"/>
    <w:rsid w:val="00226F4D"/>
    <w:rsid w:val="00231E42"/>
    <w:rsid w:val="002334AE"/>
    <w:rsid w:val="00233E95"/>
    <w:rsid w:val="002342B4"/>
    <w:rsid w:val="00235916"/>
    <w:rsid w:val="00236756"/>
    <w:rsid w:val="0023681D"/>
    <w:rsid w:val="00236BDA"/>
    <w:rsid w:val="00237D88"/>
    <w:rsid w:val="0024018A"/>
    <w:rsid w:val="0024079C"/>
    <w:rsid w:val="00240C7F"/>
    <w:rsid w:val="002410B5"/>
    <w:rsid w:val="00242396"/>
    <w:rsid w:val="00242A03"/>
    <w:rsid w:val="002463F5"/>
    <w:rsid w:val="00247DAE"/>
    <w:rsid w:val="0025155F"/>
    <w:rsid w:val="00252F78"/>
    <w:rsid w:val="002576C3"/>
    <w:rsid w:val="00260440"/>
    <w:rsid w:val="00260D29"/>
    <w:rsid w:val="00264250"/>
    <w:rsid w:val="00266194"/>
    <w:rsid w:val="00266578"/>
    <w:rsid w:val="00266ACE"/>
    <w:rsid w:val="00266E20"/>
    <w:rsid w:val="00266FE4"/>
    <w:rsid w:val="002704B0"/>
    <w:rsid w:val="00271BF3"/>
    <w:rsid w:val="002754E1"/>
    <w:rsid w:val="002764C4"/>
    <w:rsid w:val="00277E44"/>
    <w:rsid w:val="00283EF4"/>
    <w:rsid w:val="00285C92"/>
    <w:rsid w:val="002909C7"/>
    <w:rsid w:val="00290D32"/>
    <w:rsid w:val="00291512"/>
    <w:rsid w:val="0029282F"/>
    <w:rsid w:val="00292F88"/>
    <w:rsid w:val="00294582"/>
    <w:rsid w:val="00296F72"/>
    <w:rsid w:val="00297767"/>
    <w:rsid w:val="00297D2F"/>
    <w:rsid w:val="002A19A3"/>
    <w:rsid w:val="002A1D54"/>
    <w:rsid w:val="002A24B7"/>
    <w:rsid w:val="002A2ABE"/>
    <w:rsid w:val="002A3AD8"/>
    <w:rsid w:val="002A3CB9"/>
    <w:rsid w:val="002A5ED2"/>
    <w:rsid w:val="002A6547"/>
    <w:rsid w:val="002A6793"/>
    <w:rsid w:val="002A7306"/>
    <w:rsid w:val="002B0818"/>
    <w:rsid w:val="002B1B8D"/>
    <w:rsid w:val="002B7E0B"/>
    <w:rsid w:val="002C18EF"/>
    <w:rsid w:val="002C1F17"/>
    <w:rsid w:val="002C346B"/>
    <w:rsid w:val="002C511D"/>
    <w:rsid w:val="002C60F9"/>
    <w:rsid w:val="002C69DD"/>
    <w:rsid w:val="002D2204"/>
    <w:rsid w:val="002D29BC"/>
    <w:rsid w:val="002D36B0"/>
    <w:rsid w:val="002D555C"/>
    <w:rsid w:val="002D6EC2"/>
    <w:rsid w:val="002D7489"/>
    <w:rsid w:val="002D7B26"/>
    <w:rsid w:val="002E0901"/>
    <w:rsid w:val="002E177F"/>
    <w:rsid w:val="002E30E8"/>
    <w:rsid w:val="002F2ED4"/>
    <w:rsid w:val="002F3E1A"/>
    <w:rsid w:val="002F7500"/>
    <w:rsid w:val="00301F96"/>
    <w:rsid w:val="00302465"/>
    <w:rsid w:val="00303A0F"/>
    <w:rsid w:val="00303A89"/>
    <w:rsid w:val="00304434"/>
    <w:rsid w:val="00304BB9"/>
    <w:rsid w:val="00307928"/>
    <w:rsid w:val="003130A4"/>
    <w:rsid w:val="0031433E"/>
    <w:rsid w:val="00314DD3"/>
    <w:rsid w:val="003153F3"/>
    <w:rsid w:val="003162A3"/>
    <w:rsid w:val="00316332"/>
    <w:rsid w:val="00322B39"/>
    <w:rsid w:val="00323A96"/>
    <w:rsid w:val="00324325"/>
    <w:rsid w:val="0032437A"/>
    <w:rsid w:val="003252DE"/>
    <w:rsid w:val="00326B59"/>
    <w:rsid w:val="00331630"/>
    <w:rsid w:val="003326A7"/>
    <w:rsid w:val="003339B1"/>
    <w:rsid w:val="003345F6"/>
    <w:rsid w:val="00335316"/>
    <w:rsid w:val="00335D4E"/>
    <w:rsid w:val="00337091"/>
    <w:rsid w:val="003405EE"/>
    <w:rsid w:val="00341AF4"/>
    <w:rsid w:val="003421EE"/>
    <w:rsid w:val="00342319"/>
    <w:rsid w:val="00342FCF"/>
    <w:rsid w:val="00343FB1"/>
    <w:rsid w:val="003475A9"/>
    <w:rsid w:val="00351923"/>
    <w:rsid w:val="003519DE"/>
    <w:rsid w:val="00351A3E"/>
    <w:rsid w:val="0035278C"/>
    <w:rsid w:val="00354422"/>
    <w:rsid w:val="003554AC"/>
    <w:rsid w:val="00360622"/>
    <w:rsid w:val="003616F4"/>
    <w:rsid w:val="00361943"/>
    <w:rsid w:val="003624F5"/>
    <w:rsid w:val="00362D9A"/>
    <w:rsid w:val="00363E06"/>
    <w:rsid w:val="00364091"/>
    <w:rsid w:val="00366433"/>
    <w:rsid w:val="003712F8"/>
    <w:rsid w:val="00371EC7"/>
    <w:rsid w:val="0037254E"/>
    <w:rsid w:val="0037372F"/>
    <w:rsid w:val="0037537C"/>
    <w:rsid w:val="00375EEB"/>
    <w:rsid w:val="00375FB3"/>
    <w:rsid w:val="00376646"/>
    <w:rsid w:val="003803E8"/>
    <w:rsid w:val="00380660"/>
    <w:rsid w:val="00380D3E"/>
    <w:rsid w:val="00380EAA"/>
    <w:rsid w:val="00381990"/>
    <w:rsid w:val="00381E89"/>
    <w:rsid w:val="00382463"/>
    <w:rsid w:val="0038654C"/>
    <w:rsid w:val="0038733A"/>
    <w:rsid w:val="00387A4D"/>
    <w:rsid w:val="00387FD1"/>
    <w:rsid w:val="0039039A"/>
    <w:rsid w:val="0039069B"/>
    <w:rsid w:val="00391CF7"/>
    <w:rsid w:val="00392F66"/>
    <w:rsid w:val="00393FE5"/>
    <w:rsid w:val="00395ACA"/>
    <w:rsid w:val="003A051E"/>
    <w:rsid w:val="003A2D0A"/>
    <w:rsid w:val="003A3329"/>
    <w:rsid w:val="003A367B"/>
    <w:rsid w:val="003A4B70"/>
    <w:rsid w:val="003A514D"/>
    <w:rsid w:val="003A5A72"/>
    <w:rsid w:val="003A6026"/>
    <w:rsid w:val="003A6812"/>
    <w:rsid w:val="003A7562"/>
    <w:rsid w:val="003A78AC"/>
    <w:rsid w:val="003A7922"/>
    <w:rsid w:val="003B098E"/>
    <w:rsid w:val="003B0E08"/>
    <w:rsid w:val="003B1005"/>
    <w:rsid w:val="003B26E5"/>
    <w:rsid w:val="003B4E87"/>
    <w:rsid w:val="003B5C98"/>
    <w:rsid w:val="003B76E5"/>
    <w:rsid w:val="003C09D8"/>
    <w:rsid w:val="003C1691"/>
    <w:rsid w:val="003C1935"/>
    <w:rsid w:val="003C28D0"/>
    <w:rsid w:val="003C33FF"/>
    <w:rsid w:val="003C3644"/>
    <w:rsid w:val="003C5AA4"/>
    <w:rsid w:val="003C6738"/>
    <w:rsid w:val="003C6B56"/>
    <w:rsid w:val="003D10C3"/>
    <w:rsid w:val="003D113B"/>
    <w:rsid w:val="003D139A"/>
    <w:rsid w:val="003D1F49"/>
    <w:rsid w:val="003D6BF6"/>
    <w:rsid w:val="003D71D7"/>
    <w:rsid w:val="003D7FC1"/>
    <w:rsid w:val="003E0DF2"/>
    <w:rsid w:val="003E10B5"/>
    <w:rsid w:val="003E16EA"/>
    <w:rsid w:val="003E2A57"/>
    <w:rsid w:val="003E3199"/>
    <w:rsid w:val="003E4F23"/>
    <w:rsid w:val="003E553C"/>
    <w:rsid w:val="003E5DB3"/>
    <w:rsid w:val="003F4DF3"/>
    <w:rsid w:val="003F70C8"/>
    <w:rsid w:val="004001FF"/>
    <w:rsid w:val="004009F6"/>
    <w:rsid w:val="00402D4F"/>
    <w:rsid w:val="00403A5B"/>
    <w:rsid w:val="00403DDE"/>
    <w:rsid w:val="00403F92"/>
    <w:rsid w:val="00404D43"/>
    <w:rsid w:val="004072A7"/>
    <w:rsid w:val="004105A4"/>
    <w:rsid w:val="00410757"/>
    <w:rsid w:val="004125F1"/>
    <w:rsid w:val="0041379D"/>
    <w:rsid w:val="00413C50"/>
    <w:rsid w:val="00413FA6"/>
    <w:rsid w:val="00414623"/>
    <w:rsid w:val="004148E3"/>
    <w:rsid w:val="00415B13"/>
    <w:rsid w:val="00415BF6"/>
    <w:rsid w:val="00416694"/>
    <w:rsid w:val="004253A5"/>
    <w:rsid w:val="00425D99"/>
    <w:rsid w:val="0042677B"/>
    <w:rsid w:val="004307EA"/>
    <w:rsid w:val="004309E2"/>
    <w:rsid w:val="00432169"/>
    <w:rsid w:val="0043555F"/>
    <w:rsid w:val="00436BEC"/>
    <w:rsid w:val="004413CD"/>
    <w:rsid w:val="00441C23"/>
    <w:rsid w:val="00441E0E"/>
    <w:rsid w:val="00441EE5"/>
    <w:rsid w:val="0044243B"/>
    <w:rsid w:val="00444B0F"/>
    <w:rsid w:val="00444DA4"/>
    <w:rsid w:val="0044506E"/>
    <w:rsid w:val="00445D21"/>
    <w:rsid w:val="00450EDF"/>
    <w:rsid w:val="00451137"/>
    <w:rsid w:val="004511CF"/>
    <w:rsid w:val="00451E97"/>
    <w:rsid w:val="0045393A"/>
    <w:rsid w:val="0045414D"/>
    <w:rsid w:val="00454A52"/>
    <w:rsid w:val="00454C25"/>
    <w:rsid w:val="004551F4"/>
    <w:rsid w:val="00455A15"/>
    <w:rsid w:val="00455F12"/>
    <w:rsid w:val="00457EA1"/>
    <w:rsid w:val="00461C4B"/>
    <w:rsid w:val="00463CB8"/>
    <w:rsid w:val="004640BA"/>
    <w:rsid w:val="00464614"/>
    <w:rsid w:val="00464D3D"/>
    <w:rsid w:val="00465EB0"/>
    <w:rsid w:val="00466355"/>
    <w:rsid w:val="004672DC"/>
    <w:rsid w:val="004677A8"/>
    <w:rsid w:val="00467BCD"/>
    <w:rsid w:val="0047034F"/>
    <w:rsid w:val="004704B6"/>
    <w:rsid w:val="00470AA5"/>
    <w:rsid w:val="00472CBB"/>
    <w:rsid w:val="004732EA"/>
    <w:rsid w:val="00473CEE"/>
    <w:rsid w:val="004743E3"/>
    <w:rsid w:val="004751CF"/>
    <w:rsid w:val="00475B3F"/>
    <w:rsid w:val="00475DBD"/>
    <w:rsid w:val="004768A8"/>
    <w:rsid w:val="00477757"/>
    <w:rsid w:val="004806E0"/>
    <w:rsid w:val="00480822"/>
    <w:rsid w:val="0048145B"/>
    <w:rsid w:val="00483300"/>
    <w:rsid w:val="004844AE"/>
    <w:rsid w:val="0048532C"/>
    <w:rsid w:val="0048558F"/>
    <w:rsid w:val="00486059"/>
    <w:rsid w:val="004861C2"/>
    <w:rsid w:val="00487032"/>
    <w:rsid w:val="004875C7"/>
    <w:rsid w:val="00487C16"/>
    <w:rsid w:val="00490313"/>
    <w:rsid w:val="0049416D"/>
    <w:rsid w:val="00494E26"/>
    <w:rsid w:val="004950EB"/>
    <w:rsid w:val="00496AF3"/>
    <w:rsid w:val="00497A21"/>
    <w:rsid w:val="004A0AAE"/>
    <w:rsid w:val="004A15C2"/>
    <w:rsid w:val="004A1E56"/>
    <w:rsid w:val="004A280D"/>
    <w:rsid w:val="004A3057"/>
    <w:rsid w:val="004A3377"/>
    <w:rsid w:val="004A435D"/>
    <w:rsid w:val="004A56BD"/>
    <w:rsid w:val="004A65F7"/>
    <w:rsid w:val="004A764F"/>
    <w:rsid w:val="004A7C69"/>
    <w:rsid w:val="004B0852"/>
    <w:rsid w:val="004B11A3"/>
    <w:rsid w:val="004B1481"/>
    <w:rsid w:val="004B192C"/>
    <w:rsid w:val="004B2F0D"/>
    <w:rsid w:val="004B467A"/>
    <w:rsid w:val="004B4F31"/>
    <w:rsid w:val="004B6966"/>
    <w:rsid w:val="004B6BCF"/>
    <w:rsid w:val="004B72C6"/>
    <w:rsid w:val="004C0C5B"/>
    <w:rsid w:val="004C107E"/>
    <w:rsid w:val="004C2E93"/>
    <w:rsid w:val="004C2F98"/>
    <w:rsid w:val="004C31EE"/>
    <w:rsid w:val="004C3568"/>
    <w:rsid w:val="004C407B"/>
    <w:rsid w:val="004C677A"/>
    <w:rsid w:val="004C77E1"/>
    <w:rsid w:val="004C7B5E"/>
    <w:rsid w:val="004C7D8F"/>
    <w:rsid w:val="004D0458"/>
    <w:rsid w:val="004D055A"/>
    <w:rsid w:val="004D0595"/>
    <w:rsid w:val="004D1D32"/>
    <w:rsid w:val="004D347C"/>
    <w:rsid w:val="004D3C3B"/>
    <w:rsid w:val="004D5FB9"/>
    <w:rsid w:val="004D718B"/>
    <w:rsid w:val="004D7A87"/>
    <w:rsid w:val="004E0092"/>
    <w:rsid w:val="004E0363"/>
    <w:rsid w:val="004E111B"/>
    <w:rsid w:val="004E1307"/>
    <w:rsid w:val="004E4921"/>
    <w:rsid w:val="004E6A47"/>
    <w:rsid w:val="004E739D"/>
    <w:rsid w:val="004F0AA1"/>
    <w:rsid w:val="004F0B54"/>
    <w:rsid w:val="004F0BF3"/>
    <w:rsid w:val="004F2107"/>
    <w:rsid w:val="004F2F5D"/>
    <w:rsid w:val="004F32EB"/>
    <w:rsid w:val="004F4CD9"/>
    <w:rsid w:val="004F51B2"/>
    <w:rsid w:val="004F701B"/>
    <w:rsid w:val="004F78D9"/>
    <w:rsid w:val="00500F36"/>
    <w:rsid w:val="00501CC5"/>
    <w:rsid w:val="0050251E"/>
    <w:rsid w:val="00502940"/>
    <w:rsid w:val="00505C32"/>
    <w:rsid w:val="0050739E"/>
    <w:rsid w:val="00507ADF"/>
    <w:rsid w:val="00510C3B"/>
    <w:rsid w:val="00513117"/>
    <w:rsid w:val="005140EB"/>
    <w:rsid w:val="00514A25"/>
    <w:rsid w:val="00514CFC"/>
    <w:rsid w:val="00515F8F"/>
    <w:rsid w:val="00516593"/>
    <w:rsid w:val="00516B15"/>
    <w:rsid w:val="005238B8"/>
    <w:rsid w:val="0052507A"/>
    <w:rsid w:val="00525909"/>
    <w:rsid w:val="00526BA2"/>
    <w:rsid w:val="00530797"/>
    <w:rsid w:val="00532213"/>
    <w:rsid w:val="00533018"/>
    <w:rsid w:val="00533920"/>
    <w:rsid w:val="005343DC"/>
    <w:rsid w:val="00534F13"/>
    <w:rsid w:val="00535A6A"/>
    <w:rsid w:val="00541B67"/>
    <w:rsid w:val="00542384"/>
    <w:rsid w:val="0054266C"/>
    <w:rsid w:val="00542B83"/>
    <w:rsid w:val="00544B27"/>
    <w:rsid w:val="00544EA6"/>
    <w:rsid w:val="00546F00"/>
    <w:rsid w:val="00547A87"/>
    <w:rsid w:val="00550BB8"/>
    <w:rsid w:val="00552073"/>
    <w:rsid w:val="005523B9"/>
    <w:rsid w:val="00552415"/>
    <w:rsid w:val="00553418"/>
    <w:rsid w:val="005534A8"/>
    <w:rsid w:val="00555122"/>
    <w:rsid w:val="005569E2"/>
    <w:rsid w:val="00557EA8"/>
    <w:rsid w:val="0056108B"/>
    <w:rsid w:val="00562198"/>
    <w:rsid w:val="00562D5C"/>
    <w:rsid w:val="005646F9"/>
    <w:rsid w:val="00565414"/>
    <w:rsid w:val="005659A7"/>
    <w:rsid w:val="0057038B"/>
    <w:rsid w:val="0057176C"/>
    <w:rsid w:val="005731E3"/>
    <w:rsid w:val="005733F6"/>
    <w:rsid w:val="00576563"/>
    <w:rsid w:val="005769E5"/>
    <w:rsid w:val="005821BE"/>
    <w:rsid w:val="00582606"/>
    <w:rsid w:val="0058632C"/>
    <w:rsid w:val="00586633"/>
    <w:rsid w:val="00587FBA"/>
    <w:rsid w:val="00590235"/>
    <w:rsid w:val="0059173D"/>
    <w:rsid w:val="00592038"/>
    <w:rsid w:val="0059212D"/>
    <w:rsid w:val="005A13CC"/>
    <w:rsid w:val="005A1997"/>
    <w:rsid w:val="005A3D17"/>
    <w:rsid w:val="005A3FF9"/>
    <w:rsid w:val="005A4202"/>
    <w:rsid w:val="005A4DBF"/>
    <w:rsid w:val="005A53B9"/>
    <w:rsid w:val="005A54E0"/>
    <w:rsid w:val="005A70B7"/>
    <w:rsid w:val="005A7353"/>
    <w:rsid w:val="005A7488"/>
    <w:rsid w:val="005A79D4"/>
    <w:rsid w:val="005B326B"/>
    <w:rsid w:val="005B3E63"/>
    <w:rsid w:val="005B4EF4"/>
    <w:rsid w:val="005B5234"/>
    <w:rsid w:val="005B70D5"/>
    <w:rsid w:val="005B72E1"/>
    <w:rsid w:val="005B7C84"/>
    <w:rsid w:val="005C2F71"/>
    <w:rsid w:val="005C4288"/>
    <w:rsid w:val="005C5D4D"/>
    <w:rsid w:val="005C628B"/>
    <w:rsid w:val="005C722D"/>
    <w:rsid w:val="005C75AD"/>
    <w:rsid w:val="005C7BA7"/>
    <w:rsid w:val="005D10D9"/>
    <w:rsid w:val="005D1C41"/>
    <w:rsid w:val="005D2811"/>
    <w:rsid w:val="005D44DB"/>
    <w:rsid w:val="005D4C5C"/>
    <w:rsid w:val="005D53AA"/>
    <w:rsid w:val="005D6A5E"/>
    <w:rsid w:val="005D7180"/>
    <w:rsid w:val="005E0EA5"/>
    <w:rsid w:val="005E3D6F"/>
    <w:rsid w:val="005E5A03"/>
    <w:rsid w:val="005E7ABF"/>
    <w:rsid w:val="005F0415"/>
    <w:rsid w:val="005F0B95"/>
    <w:rsid w:val="005F0C09"/>
    <w:rsid w:val="005F206B"/>
    <w:rsid w:val="005F373A"/>
    <w:rsid w:val="005F4724"/>
    <w:rsid w:val="005F5619"/>
    <w:rsid w:val="005F5D6C"/>
    <w:rsid w:val="005F65BE"/>
    <w:rsid w:val="005F758B"/>
    <w:rsid w:val="006005AE"/>
    <w:rsid w:val="00600F98"/>
    <w:rsid w:val="006013CA"/>
    <w:rsid w:val="00602025"/>
    <w:rsid w:val="006046B7"/>
    <w:rsid w:val="00604D49"/>
    <w:rsid w:val="00604F03"/>
    <w:rsid w:val="006051CB"/>
    <w:rsid w:val="0060577A"/>
    <w:rsid w:val="00606D1D"/>
    <w:rsid w:val="00612E8B"/>
    <w:rsid w:val="00613329"/>
    <w:rsid w:val="006148F6"/>
    <w:rsid w:val="00614C9A"/>
    <w:rsid w:val="00614F21"/>
    <w:rsid w:val="00615828"/>
    <w:rsid w:val="0062203D"/>
    <w:rsid w:val="00622078"/>
    <w:rsid w:val="0062585C"/>
    <w:rsid w:val="0063076A"/>
    <w:rsid w:val="00630C3B"/>
    <w:rsid w:val="00631988"/>
    <w:rsid w:val="0063198A"/>
    <w:rsid w:val="00633095"/>
    <w:rsid w:val="0063341E"/>
    <w:rsid w:val="006360FB"/>
    <w:rsid w:val="006366E2"/>
    <w:rsid w:val="00637A5E"/>
    <w:rsid w:val="00637A85"/>
    <w:rsid w:val="00640FD4"/>
    <w:rsid w:val="00641E33"/>
    <w:rsid w:val="00642E40"/>
    <w:rsid w:val="00644F78"/>
    <w:rsid w:val="00646930"/>
    <w:rsid w:val="006476AA"/>
    <w:rsid w:val="0065079F"/>
    <w:rsid w:val="00651D60"/>
    <w:rsid w:val="00652173"/>
    <w:rsid w:val="0065228A"/>
    <w:rsid w:val="006545A0"/>
    <w:rsid w:val="00656AF6"/>
    <w:rsid w:val="00657D69"/>
    <w:rsid w:val="006600E4"/>
    <w:rsid w:val="00660D4B"/>
    <w:rsid w:val="006647B5"/>
    <w:rsid w:val="006653E2"/>
    <w:rsid w:val="00665CC2"/>
    <w:rsid w:val="0066625B"/>
    <w:rsid w:val="00666573"/>
    <w:rsid w:val="006665AF"/>
    <w:rsid w:val="006761E2"/>
    <w:rsid w:val="0067640E"/>
    <w:rsid w:val="006772E3"/>
    <w:rsid w:val="00681B98"/>
    <w:rsid w:val="00681C9B"/>
    <w:rsid w:val="00682A4B"/>
    <w:rsid w:val="00682E42"/>
    <w:rsid w:val="00684D4F"/>
    <w:rsid w:val="00685867"/>
    <w:rsid w:val="00686D72"/>
    <w:rsid w:val="0069190E"/>
    <w:rsid w:val="00696511"/>
    <w:rsid w:val="006A02E6"/>
    <w:rsid w:val="006A1D44"/>
    <w:rsid w:val="006A3CD2"/>
    <w:rsid w:val="006A4CD1"/>
    <w:rsid w:val="006A7939"/>
    <w:rsid w:val="006A7C58"/>
    <w:rsid w:val="006B1618"/>
    <w:rsid w:val="006B20F8"/>
    <w:rsid w:val="006B309B"/>
    <w:rsid w:val="006B311E"/>
    <w:rsid w:val="006B3F09"/>
    <w:rsid w:val="006B5466"/>
    <w:rsid w:val="006B6768"/>
    <w:rsid w:val="006C1776"/>
    <w:rsid w:val="006C2B25"/>
    <w:rsid w:val="006C32B4"/>
    <w:rsid w:val="006C376F"/>
    <w:rsid w:val="006C44A4"/>
    <w:rsid w:val="006C5F31"/>
    <w:rsid w:val="006C630D"/>
    <w:rsid w:val="006C7403"/>
    <w:rsid w:val="006D0145"/>
    <w:rsid w:val="006D0B18"/>
    <w:rsid w:val="006D26AA"/>
    <w:rsid w:val="006D493C"/>
    <w:rsid w:val="006E456A"/>
    <w:rsid w:val="006E4581"/>
    <w:rsid w:val="006E4C86"/>
    <w:rsid w:val="006E5174"/>
    <w:rsid w:val="006E5D2F"/>
    <w:rsid w:val="006E77A8"/>
    <w:rsid w:val="006F0422"/>
    <w:rsid w:val="006F0C8D"/>
    <w:rsid w:val="006F19DE"/>
    <w:rsid w:val="006F4180"/>
    <w:rsid w:val="006F481B"/>
    <w:rsid w:val="006F72C9"/>
    <w:rsid w:val="00701DCE"/>
    <w:rsid w:val="00701FA6"/>
    <w:rsid w:val="0070258D"/>
    <w:rsid w:val="00703C29"/>
    <w:rsid w:val="007053C7"/>
    <w:rsid w:val="00707DB2"/>
    <w:rsid w:val="00711B7A"/>
    <w:rsid w:val="00712354"/>
    <w:rsid w:val="0071246B"/>
    <w:rsid w:val="007127F9"/>
    <w:rsid w:val="0071290B"/>
    <w:rsid w:val="0071401B"/>
    <w:rsid w:val="0071512B"/>
    <w:rsid w:val="0071673A"/>
    <w:rsid w:val="007174D8"/>
    <w:rsid w:val="00717B28"/>
    <w:rsid w:val="00720022"/>
    <w:rsid w:val="00721D22"/>
    <w:rsid w:val="007227C8"/>
    <w:rsid w:val="0072336E"/>
    <w:rsid w:val="0072352F"/>
    <w:rsid w:val="00724C28"/>
    <w:rsid w:val="0073096C"/>
    <w:rsid w:val="007312FB"/>
    <w:rsid w:val="00733828"/>
    <w:rsid w:val="007373AF"/>
    <w:rsid w:val="00737EB1"/>
    <w:rsid w:val="00740739"/>
    <w:rsid w:val="0074261F"/>
    <w:rsid w:val="00744CD3"/>
    <w:rsid w:val="00745B5B"/>
    <w:rsid w:val="007469F2"/>
    <w:rsid w:val="007514FB"/>
    <w:rsid w:val="0075172B"/>
    <w:rsid w:val="00751D76"/>
    <w:rsid w:val="00753B76"/>
    <w:rsid w:val="00755F4B"/>
    <w:rsid w:val="0075668C"/>
    <w:rsid w:val="00756E44"/>
    <w:rsid w:val="00756F9E"/>
    <w:rsid w:val="00760102"/>
    <w:rsid w:val="00763F40"/>
    <w:rsid w:val="0076428F"/>
    <w:rsid w:val="00765622"/>
    <w:rsid w:val="00765F33"/>
    <w:rsid w:val="007663E5"/>
    <w:rsid w:val="007705ED"/>
    <w:rsid w:val="00770A33"/>
    <w:rsid w:val="00771A79"/>
    <w:rsid w:val="007721EA"/>
    <w:rsid w:val="00772534"/>
    <w:rsid w:val="00774E83"/>
    <w:rsid w:val="007778D5"/>
    <w:rsid w:val="00780265"/>
    <w:rsid w:val="00781A60"/>
    <w:rsid w:val="00781C52"/>
    <w:rsid w:val="007832BD"/>
    <w:rsid w:val="00783A11"/>
    <w:rsid w:val="00786386"/>
    <w:rsid w:val="00786656"/>
    <w:rsid w:val="00787ABE"/>
    <w:rsid w:val="00791C8C"/>
    <w:rsid w:val="007941BA"/>
    <w:rsid w:val="007950AA"/>
    <w:rsid w:val="00795722"/>
    <w:rsid w:val="00796359"/>
    <w:rsid w:val="007964A6"/>
    <w:rsid w:val="00796D29"/>
    <w:rsid w:val="007A0C73"/>
    <w:rsid w:val="007A0F85"/>
    <w:rsid w:val="007A2776"/>
    <w:rsid w:val="007A3758"/>
    <w:rsid w:val="007A3998"/>
    <w:rsid w:val="007A3A98"/>
    <w:rsid w:val="007A4A84"/>
    <w:rsid w:val="007A4B00"/>
    <w:rsid w:val="007A65E8"/>
    <w:rsid w:val="007A6F56"/>
    <w:rsid w:val="007A768C"/>
    <w:rsid w:val="007B0A93"/>
    <w:rsid w:val="007B0B1C"/>
    <w:rsid w:val="007B2B5F"/>
    <w:rsid w:val="007B370F"/>
    <w:rsid w:val="007B7BC5"/>
    <w:rsid w:val="007C0B07"/>
    <w:rsid w:val="007C3136"/>
    <w:rsid w:val="007C4E3A"/>
    <w:rsid w:val="007C5669"/>
    <w:rsid w:val="007D2CCF"/>
    <w:rsid w:val="007D4B7B"/>
    <w:rsid w:val="007D627D"/>
    <w:rsid w:val="007D6B60"/>
    <w:rsid w:val="007E2A75"/>
    <w:rsid w:val="007E606E"/>
    <w:rsid w:val="007E690D"/>
    <w:rsid w:val="007E7057"/>
    <w:rsid w:val="007E72F8"/>
    <w:rsid w:val="007E7739"/>
    <w:rsid w:val="007F0496"/>
    <w:rsid w:val="007F70D3"/>
    <w:rsid w:val="008013A5"/>
    <w:rsid w:val="00801681"/>
    <w:rsid w:val="0080172C"/>
    <w:rsid w:val="00803A0C"/>
    <w:rsid w:val="008045CB"/>
    <w:rsid w:val="008048BC"/>
    <w:rsid w:val="00805987"/>
    <w:rsid w:val="00805E4A"/>
    <w:rsid w:val="00806713"/>
    <w:rsid w:val="0081276C"/>
    <w:rsid w:val="00812B6C"/>
    <w:rsid w:val="00812C74"/>
    <w:rsid w:val="00813393"/>
    <w:rsid w:val="00816A5E"/>
    <w:rsid w:val="00817EB7"/>
    <w:rsid w:val="008223BD"/>
    <w:rsid w:val="00825BD5"/>
    <w:rsid w:val="00827B4B"/>
    <w:rsid w:val="008308A0"/>
    <w:rsid w:val="00833548"/>
    <w:rsid w:val="00833827"/>
    <w:rsid w:val="00833BCE"/>
    <w:rsid w:val="00834A9F"/>
    <w:rsid w:val="00835E26"/>
    <w:rsid w:val="00840EF4"/>
    <w:rsid w:val="0084129D"/>
    <w:rsid w:val="008436A0"/>
    <w:rsid w:val="00847019"/>
    <w:rsid w:val="00847D68"/>
    <w:rsid w:val="0085135D"/>
    <w:rsid w:val="00853FED"/>
    <w:rsid w:val="0085401D"/>
    <w:rsid w:val="00854D91"/>
    <w:rsid w:val="008609AE"/>
    <w:rsid w:val="00861134"/>
    <w:rsid w:val="00861917"/>
    <w:rsid w:val="00862CBA"/>
    <w:rsid w:val="00863CA5"/>
    <w:rsid w:val="0086521D"/>
    <w:rsid w:val="00865FD9"/>
    <w:rsid w:val="00870332"/>
    <w:rsid w:val="00871371"/>
    <w:rsid w:val="008714AE"/>
    <w:rsid w:val="00871EE5"/>
    <w:rsid w:val="008727CD"/>
    <w:rsid w:val="00874710"/>
    <w:rsid w:val="0087541B"/>
    <w:rsid w:val="008758DC"/>
    <w:rsid w:val="00880862"/>
    <w:rsid w:val="00881734"/>
    <w:rsid w:val="00881809"/>
    <w:rsid w:val="0088226B"/>
    <w:rsid w:val="00882280"/>
    <w:rsid w:val="00882945"/>
    <w:rsid w:val="00882DB5"/>
    <w:rsid w:val="00883985"/>
    <w:rsid w:val="008839DA"/>
    <w:rsid w:val="00884AED"/>
    <w:rsid w:val="00886630"/>
    <w:rsid w:val="008866AF"/>
    <w:rsid w:val="00886E7C"/>
    <w:rsid w:val="008906DA"/>
    <w:rsid w:val="00890D16"/>
    <w:rsid w:val="008940C3"/>
    <w:rsid w:val="00895439"/>
    <w:rsid w:val="00896588"/>
    <w:rsid w:val="00896BE4"/>
    <w:rsid w:val="008978C3"/>
    <w:rsid w:val="008A0DD8"/>
    <w:rsid w:val="008A1B42"/>
    <w:rsid w:val="008A2438"/>
    <w:rsid w:val="008A38FA"/>
    <w:rsid w:val="008A39B0"/>
    <w:rsid w:val="008A5A30"/>
    <w:rsid w:val="008A692A"/>
    <w:rsid w:val="008A75AD"/>
    <w:rsid w:val="008A7A08"/>
    <w:rsid w:val="008B0D15"/>
    <w:rsid w:val="008B4174"/>
    <w:rsid w:val="008B7ED7"/>
    <w:rsid w:val="008C01B8"/>
    <w:rsid w:val="008C137D"/>
    <w:rsid w:val="008C21EF"/>
    <w:rsid w:val="008C2564"/>
    <w:rsid w:val="008C55C8"/>
    <w:rsid w:val="008C5857"/>
    <w:rsid w:val="008C78DE"/>
    <w:rsid w:val="008D0B17"/>
    <w:rsid w:val="008D1480"/>
    <w:rsid w:val="008D3061"/>
    <w:rsid w:val="008D33F4"/>
    <w:rsid w:val="008D4472"/>
    <w:rsid w:val="008D665D"/>
    <w:rsid w:val="008D7E7F"/>
    <w:rsid w:val="008E1348"/>
    <w:rsid w:val="008E29F2"/>
    <w:rsid w:val="008E5DA7"/>
    <w:rsid w:val="008E6979"/>
    <w:rsid w:val="008F0A2F"/>
    <w:rsid w:val="008F0C2E"/>
    <w:rsid w:val="008F0F90"/>
    <w:rsid w:val="008F30B3"/>
    <w:rsid w:val="008F5EF6"/>
    <w:rsid w:val="008F5FEB"/>
    <w:rsid w:val="008F6ACD"/>
    <w:rsid w:val="008F6CC0"/>
    <w:rsid w:val="009014F1"/>
    <w:rsid w:val="009020FC"/>
    <w:rsid w:val="00902622"/>
    <w:rsid w:val="009035A1"/>
    <w:rsid w:val="009038E7"/>
    <w:rsid w:val="00903D0C"/>
    <w:rsid w:val="00904468"/>
    <w:rsid w:val="0090726D"/>
    <w:rsid w:val="00907F39"/>
    <w:rsid w:val="00907FD2"/>
    <w:rsid w:val="00910C00"/>
    <w:rsid w:val="0091434F"/>
    <w:rsid w:val="00914956"/>
    <w:rsid w:val="009155FA"/>
    <w:rsid w:val="00915659"/>
    <w:rsid w:val="00915790"/>
    <w:rsid w:val="00916FD4"/>
    <w:rsid w:val="009178BF"/>
    <w:rsid w:val="00920A72"/>
    <w:rsid w:val="009212E6"/>
    <w:rsid w:val="00921F1E"/>
    <w:rsid w:val="00922F5C"/>
    <w:rsid w:val="00923C44"/>
    <w:rsid w:val="00925279"/>
    <w:rsid w:val="00925899"/>
    <w:rsid w:val="00930637"/>
    <w:rsid w:val="00932344"/>
    <w:rsid w:val="00933C23"/>
    <w:rsid w:val="009340C5"/>
    <w:rsid w:val="009437A1"/>
    <w:rsid w:val="00944CDF"/>
    <w:rsid w:val="009470EC"/>
    <w:rsid w:val="0094739F"/>
    <w:rsid w:val="009510FF"/>
    <w:rsid w:val="0095413D"/>
    <w:rsid w:val="0095615A"/>
    <w:rsid w:val="009561AD"/>
    <w:rsid w:val="00957AF7"/>
    <w:rsid w:val="00957B8D"/>
    <w:rsid w:val="00960C1A"/>
    <w:rsid w:val="00961D7D"/>
    <w:rsid w:val="0096481A"/>
    <w:rsid w:val="00967333"/>
    <w:rsid w:val="00970B2E"/>
    <w:rsid w:val="009711E5"/>
    <w:rsid w:val="00971B86"/>
    <w:rsid w:val="00972110"/>
    <w:rsid w:val="0097338B"/>
    <w:rsid w:val="00973773"/>
    <w:rsid w:val="00977BC6"/>
    <w:rsid w:val="009810BF"/>
    <w:rsid w:val="009811AC"/>
    <w:rsid w:val="00981B45"/>
    <w:rsid w:val="009822CA"/>
    <w:rsid w:val="00982CBC"/>
    <w:rsid w:val="00986952"/>
    <w:rsid w:val="00986A8C"/>
    <w:rsid w:val="00987F24"/>
    <w:rsid w:val="00990C47"/>
    <w:rsid w:val="00990CF9"/>
    <w:rsid w:val="00990D65"/>
    <w:rsid w:val="0099235F"/>
    <w:rsid w:val="009927CA"/>
    <w:rsid w:val="009933B3"/>
    <w:rsid w:val="009935C1"/>
    <w:rsid w:val="00993616"/>
    <w:rsid w:val="0099388B"/>
    <w:rsid w:val="009940BD"/>
    <w:rsid w:val="009952C9"/>
    <w:rsid w:val="00995504"/>
    <w:rsid w:val="00995A11"/>
    <w:rsid w:val="00995C07"/>
    <w:rsid w:val="00996312"/>
    <w:rsid w:val="009967C1"/>
    <w:rsid w:val="00997B93"/>
    <w:rsid w:val="009A0C0F"/>
    <w:rsid w:val="009A1ABA"/>
    <w:rsid w:val="009A1D6D"/>
    <w:rsid w:val="009A1F1E"/>
    <w:rsid w:val="009A213F"/>
    <w:rsid w:val="009A25F2"/>
    <w:rsid w:val="009A27FF"/>
    <w:rsid w:val="009A4EC2"/>
    <w:rsid w:val="009A6EE1"/>
    <w:rsid w:val="009A7063"/>
    <w:rsid w:val="009A71FA"/>
    <w:rsid w:val="009B003B"/>
    <w:rsid w:val="009B00DA"/>
    <w:rsid w:val="009B0538"/>
    <w:rsid w:val="009B0610"/>
    <w:rsid w:val="009B1277"/>
    <w:rsid w:val="009B2F62"/>
    <w:rsid w:val="009B392B"/>
    <w:rsid w:val="009B54E1"/>
    <w:rsid w:val="009B6C3E"/>
    <w:rsid w:val="009B7A1D"/>
    <w:rsid w:val="009B7A69"/>
    <w:rsid w:val="009C11BB"/>
    <w:rsid w:val="009C2CDE"/>
    <w:rsid w:val="009C677B"/>
    <w:rsid w:val="009C6B6D"/>
    <w:rsid w:val="009C7003"/>
    <w:rsid w:val="009C7A6B"/>
    <w:rsid w:val="009D2965"/>
    <w:rsid w:val="009D29FF"/>
    <w:rsid w:val="009D42AA"/>
    <w:rsid w:val="009D4EFB"/>
    <w:rsid w:val="009D5A3E"/>
    <w:rsid w:val="009D6D50"/>
    <w:rsid w:val="009D7CA0"/>
    <w:rsid w:val="009E0A9C"/>
    <w:rsid w:val="009E257E"/>
    <w:rsid w:val="009E3EE1"/>
    <w:rsid w:val="009E4436"/>
    <w:rsid w:val="009E5AC4"/>
    <w:rsid w:val="009E5C1A"/>
    <w:rsid w:val="009E7117"/>
    <w:rsid w:val="009E72D4"/>
    <w:rsid w:val="009F0780"/>
    <w:rsid w:val="009F2102"/>
    <w:rsid w:val="009F355F"/>
    <w:rsid w:val="009F5246"/>
    <w:rsid w:val="009F561A"/>
    <w:rsid w:val="009F6349"/>
    <w:rsid w:val="009F7885"/>
    <w:rsid w:val="00A00A95"/>
    <w:rsid w:val="00A019A6"/>
    <w:rsid w:val="00A05288"/>
    <w:rsid w:val="00A05A6B"/>
    <w:rsid w:val="00A05F2B"/>
    <w:rsid w:val="00A05F69"/>
    <w:rsid w:val="00A0610F"/>
    <w:rsid w:val="00A0799F"/>
    <w:rsid w:val="00A11A3E"/>
    <w:rsid w:val="00A124B8"/>
    <w:rsid w:val="00A12867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75AF"/>
    <w:rsid w:val="00A1780F"/>
    <w:rsid w:val="00A206B0"/>
    <w:rsid w:val="00A20FA6"/>
    <w:rsid w:val="00A21379"/>
    <w:rsid w:val="00A226F4"/>
    <w:rsid w:val="00A231F4"/>
    <w:rsid w:val="00A238D9"/>
    <w:rsid w:val="00A24130"/>
    <w:rsid w:val="00A24187"/>
    <w:rsid w:val="00A24561"/>
    <w:rsid w:val="00A27C00"/>
    <w:rsid w:val="00A27C99"/>
    <w:rsid w:val="00A31A2B"/>
    <w:rsid w:val="00A32270"/>
    <w:rsid w:val="00A33E51"/>
    <w:rsid w:val="00A34D8A"/>
    <w:rsid w:val="00A36E6C"/>
    <w:rsid w:val="00A40F2D"/>
    <w:rsid w:val="00A41BFE"/>
    <w:rsid w:val="00A41F19"/>
    <w:rsid w:val="00A43F98"/>
    <w:rsid w:val="00A457A7"/>
    <w:rsid w:val="00A4607B"/>
    <w:rsid w:val="00A46117"/>
    <w:rsid w:val="00A46FD5"/>
    <w:rsid w:val="00A47621"/>
    <w:rsid w:val="00A47640"/>
    <w:rsid w:val="00A503CF"/>
    <w:rsid w:val="00A51742"/>
    <w:rsid w:val="00A51DF3"/>
    <w:rsid w:val="00A52D74"/>
    <w:rsid w:val="00A5372F"/>
    <w:rsid w:val="00A53E35"/>
    <w:rsid w:val="00A54B87"/>
    <w:rsid w:val="00A60288"/>
    <w:rsid w:val="00A60E5D"/>
    <w:rsid w:val="00A61104"/>
    <w:rsid w:val="00A612D7"/>
    <w:rsid w:val="00A63AF9"/>
    <w:rsid w:val="00A64D0B"/>
    <w:rsid w:val="00A66357"/>
    <w:rsid w:val="00A6664A"/>
    <w:rsid w:val="00A72AD4"/>
    <w:rsid w:val="00A7359A"/>
    <w:rsid w:val="00A741ED"/>
    <w:rsid w:val="00A75A6E"/>
    <w:rsid w:val="00A75D4A"/>
    <w:rsid w:val="00A761CA"/>
    <w:rsid w:val="00A76B7F"/>
    <w:rsid w:val="00A7740B"/>
    <w:rsid w:val="00A8072B"/>
    <w:rsid w:val="00A84252"/>
    <w:rsid w:val="00A87598"/>
    <w:rsid w:val="00A87B24"/>
    <w:rsid w:val="00A90EE3"/>
    <w:rsid w:val="00A91564"/>
    <w:rsid w:val="00A94B2D"/>
    <w:rsid w:val="00A95387"/>
    <w:rsid w:val="00A95F68"/>
    <w:rsid w:val="00A96B6C"/>
    <w:rsid w:val="00A97A39"/>
    <w:rsid w:val="00AA2F8B"/>
    <w:rsid w:val="00AA36CB"/>
    <w:rsid w:val="00AA3E16"/>
    <w:rsid w:val="00AA5B37"/>
    <w:rsid w:val="00AA6616"/>
    <w:rsid w:val="00AA6958"/>
    <w:rsid w:val="00AA772A"/>
    <w:rsid w:val="00AA7BAE"/>
    <w:rsid w:val="00AB00F6"/>
    <w:rsid w:val="00AB0682"/>
    <w:rsid w:val="00AB132F"/>
    <w:rsid w:val="00AB1FB0"/>
    <w:rsid w:val="00AB2A93"/>
    <w:rsid w:val="00AB2DFD"/>
    <w:rsid w:val="00AB31B4"/>
    <w:rsid w:val="00AB45BC"/>
    <w:rsid w:val="00AB5418"/>
    <w:rsid w:val="00AB6831"/>
    <w:rsid w:val="00AB6DEF"/>
    <w:rsid w:val="00AB7B3B"/>
    <w:rsid w:val="00AB7F51"/>
    <w:rsid w:val="00AC09A9"/>
    <w:rsid w:val="00AC3B10"/>
    <w:rsid w:val="00AC42A1"/>
    <w:rsid w:val="00AC42BD"/>
    <w:rsid w:val="00AC6239"/>
    <w:rsid w:val="00AC66F9"/>
    <w:rsid w:val="00AC6C38"/>
    <w:rsid w:val="00AD0A76"/>
    <w:rsid w:val="00AD12A3"/>
    <w:rsid w:val="00AD1DE5"/>
    <w:rsid w:val="00AD23D7"/>
    <w:rsid w:val="00AD325A"/>
    <w:rsid w:val="00AD3756"/>
    <w:rsid w:val="00AD4D7E"/>
    <w:rsid w:val="00AD6DBA"/>
    <w:rsid w:val="00AD71DF"/>
    <w:rsid w:val="00AE10CC"/>
    <w:rsid w:val="00AE41A2"/>
    <w:rsid w:val="00AE51A1"/>
    <w:rsid w:val="00AE5510"/>
    <w:rsid w:val="00AE5A2B"/>
    <w:rsid w:val="00AE6CB3"/>
    <w:rsid w:val="00AF1719"/>
    <w:rsid w:val="00AF3023"/>
    <w:rsid w:val="00AF4335"/>
    <w:rsid w:val="00AF45C7"/>
    <w:rsid w:val="00AF4705"/>
    <w:rsid w:val="00AF4B52"/>
    <w:rsid w:val="00AF5462"/>
    <w:rsid w:val="00AF7D88"/>
    <w:rsid w:val="00B0032B"/>
    <w:rsid w:val="00B01E45"/>
    <w:rsid w:val="00B02846"/>
    <w:rsid w:val="00B02C9A"/>
    <w:rsid w:val="00B03600"/>
    <w:rsid w:val="00B04712"/>
    <w:rsid w:val="00B0697D"/>
    <w:rsid w:val="00B1093B"/>
    <w:rsid w:val="00B1118B"/>
    <w:rsid w:val="00B11ECE"/>
    <w:rsid w:val="00B12C89"/>
    <w:rsid w:val="00B13766"/>
    <w:rsid w:val="00B14E9E"/>
    <w:rsid w:val="00B15948"/>
    <w:rsid w:val="00B2055B"/>
    <w:rsid w:val="00B22178"/>
    <w:rsid w:val="00B272D8"/>
    <w:rsid w:val="00B30E19"/>
    <w:rsid w:val="00B312AC"/>
    <w:rsid w:val="00B321E4"/>
    <w:rsid w:val="00B345BD"/>
    <w:rsid w:val="00B34E20"/>
    <w:rsid w:val="00B35B0A"/>
    <w:rsid w:val="00B367D2"/>
    <w:rsid w:val="00B36A05"/>
    <w:rsid w:val="00B37980"/>
    <w:rsid w:val="00B40296"/>
    <w:rsid w:val="00B421DA"/>
    <w:rsid w:val="00B431CB"/>
    <w:rsid w:val="00B43A83"/>
    <w:rsid w:val="00B44C18"/>
    <w:rsid w:val="00B51A96"/>
    <w:rsid w:val="00B52690"/>
    <w:rsid w:val="00B5350E"/>
    <w:rsid w:val="00B54771"/>
    <w:rsid w:val="00B5494D"/>
    <w:rsid w:val="00B54DCA"/>
    <w:rsid w:val="00B56A9F"/>
    <w:rsid w:val="00B56EA1"/>
    <w:rsid w:val="00B57940"/>
    <w:rsid w:val="00B579BC"/>
    <w:rsid w:val="00B62ECF"/>
    <w:rsid w:val="00B63270"/>
    <w:rsid w:val="00B640DE"/>
    <w:rsid w:val="00B6585A"/>
    <w:rsid w:val="00B7004B"/>
    <w:rsid w:val="00B71E5D"/>
    <w:rsid w:val="00B73112"/>
    <w:rsid w:val="00B7498C"/>
    <w:rsid w:val="00B75C2F"/>
    <w:rsid w:val="00B76A37"/>
    <w:rsid w:val="00B8115E"/>
    <w:rsid w:val="00B823CC"/>
    <w:rsid w:val="00B82DF9"/>
    <w:rsid w:val="00B845FA"/>
    <w:rsid w:val="00B84738"/>
    <w:rsid w:val="00B84A42"/>
    <w:rsid w:val="00B85919"/>
    <w:rsid w:val="00B86433"/>
    <w:rsid w:val="00B91E01"/>
    <w:rsid w:val="00B92213"/>
    <w:rsid w:val="00B94445"/>
    <w:rsid w:val="00B947D3"/>
    <w:rsid w:val="00B96401"/>
    <w:rsid w:val="00B96A9B"/>
    <w:rsid w:val="00BA2075"/>
    <w:rsid w:val="00BA2BAF"/>
    <w:rsid w:val="00BA3A36"/>
    <w:rsid w:val="00BA3FF1"/>
    <w:rsid w:val="00BA68C6"/>
    <w:rsid w:val="00BA6B53"/>
    <w:rsid w:val="00BA7010"/>
    <w:rsid w:val="00BB02F9"/>
    <w:rsid w:val="00BB18DC"/>
    <w:rsid w:val="00BB29CC"/>
    <w:rsid w:val="00BB4CE9"/>
    <w:rsid w:val="00BB51D5"/>
    <w:rsid w:val="00BB62A8"/>
    <w:rsid w:val="00BB6B4D"/>
    <w:rsid w:val="00BB702F"/>
    <w:rsid w:val="00BB7603"/>
    <w:rsid w:val="00BC06D6"/>
    <w:rsid w:val="00BC1D5A"/>
    <w:rsid w:val="00BC1E6A"/>
    <w:rsid w:val="00BC5201"/>
    <w:rsid w:val="00BC5875"/>
    <w:rsid w:val="00BC5A91"/>
    <w:rsid w:val="00BC67C8"/>
    <w:rsid w:val="00BC6C47"/>
    <w:rsid w:val="00BD15CB"/>
    <w:rsid w:val="00BD26EB"/>
    <w:rsid w:val="00BD5153"/>
    <w:rsid w:val="00BD521E"/>
    <w:rsid w:val="00BD7829"/>
    <w:rsid w:val="00BE08EA"/>
    <w:rsid w:val="00BE090B"/>
    <w:rsid w:val="00BE461F"/>
    <w:rsid w:val="00BE5448"/>
    <w:rsid w:val="00BE5B1A"/>
    <w:rsid w:val="00BE7A35"/>
    <w:rsid w:val="00BE7BF8"/>
    <w:rsid w:val="00BF2BF1"/>
    <w:rsid w:val="00BF77B4"/>
    <w:rsid w:val="00C01CA7"/>
    <w:rsid w:val="00C024DD"/>
    <w:rsid w:val="00C0282D"/>
    <w:rsid w:val="00C06E4D"/>
    <w:rsid w:val="00C0786B"/>
    <w:rsid w:val="00C1023C"/>
    <w:rsid w:val="00C134E4"/>
    <w:rsid w:val="00C14E6D"/>
    <w:rsid w:val="00C150EA"/>
    <w:rsid w:val="00C1579C"/>
    <w:rsid w:val="00C17179"/>
    <w:rsid w:val="00C207C0"/>
    <w:rsid w:val="00C20BE0"/>
    <w:rsid w:val="00C219FE"/>
    <w:rsid w:val="00C30069"/>
    <w:rsid w:val="00C32ACE"/>
    <w:rsid w:val="00C368F1"/>
    <w:rsid w:val="00C37072"/>
    <w:rsid w:val="00C41828"/>
    <w:rsid w:val="00C422E9"/>
    <w:rsid w:val="00C42549"/>
    <w:rsid w:val="00C428A0"/>
    <w:rsid w:val="00C44D40"/>
    <w:rsid w:val="00C450BF"/>
    <w:rsid w:val="00C45F4F"/>
    <w:rsid w:val="00C469F1"/>
    <w:rsid w:val="00C51435"/>
    <w:rsid w:val="00C5180C"/>
    <w:rsid w:val="00C51DBA"/>
    <w:rsid w:val="00C52373"/>
    <w:rsid w:val="00C53C60"/>
    <w:rsid w:val="00C53F05"/>
    <w:rsid w:val="00C54E97"/>
    <w:rsid w:val="00C55D72"/>
    <w:rsid w:val="00C55EE7"/>
    <w:rsid w:val="00C566C1"/>
    <w:rsid w:val="00C57BEB"/>
    <w:rsid w:val="00C619E7"/>
    <w:rsid w:val="00C632AA"/>
    <w:rsid w:val="00C6445A"/>
    <w:rsid w:val="00C648AE"/>
    <w:rsid w:val="00C65833"/>
    <w:rsid w:val="00C65EC2"/>
    <w:rsid w:val="00C665C2"/>
    <w:rsid w:val="00C718AD"/>
    <w:rsid w:val="00C72B1C"/>
    <w:rsid w:val="00C74CBF"/>
    <w:rsid w:val="00C75FC3"/>
    <w:rsid w:val="00C7628B"/>
    <w:rsid w:val="00C766EB"/>
    <w:rsid w:val="00C76A00"/>
    <w:rsid w:val="00C77980"/>
    <w:rsid w:val="00C81083"/>
    <w:rsid w:val="00C81944"/>
    <w:rsid w:val="00C82482"/>
    <w:rsid w:val="00C83170"/>
    <w:rsid w:val="00C8461C"/>
    <w:rsid w:val="00C85D0C"/>
    <w:rsid w:val="00C85F62"/>
    <w:rsid w:val="00C868E8"/>
    <w:rsid w:val="00C934DC"/>
    <w:rsid w:val="00C96182"/>
    <w:rsid w:val="00C9703B"/>
    <w:rsid w:val="00CA1DEB"/>
    <w:rsid w:val="00CA1E9F"/>
    <w:rsid w:val="00CA24D7"/>
    <w:rsid w:val="00CA411E"/>
    <w:rsid w:val="00CA4CA9"/>
    <w:rsid w:val="00CA632E"/>
    <w:rsid w:val="00CB06EE"/>
    <w:rsid w:val="00CB2099"/>
    <w:rsid w:val="00CB3345"/>
    <w:rsid w:val="00CB4379"/>
    <w:rsid w:val="00CB54BD"/>
    <w:rsid w:val="00CB5D52"/>
    <w:rsid w:val="00CC1768"/>
    <w:rsid w:val="00CC2930"/>
    <w:rsid w:val="00CC3432"/>
    <w:rsid w:val="00CC36EB"/>
    <w:rsid w:val="00CC3737"/>
    <w:rsid w:val="00CC4257"/>
    <w:rsid w:val="00CC5827"/>
    <w:rsid w:val="00CD0D51"/>
    <w:rsid w:val="00CD1B9E"/>
    <w:rsid w:val="00CD210F"/>
    <w:rsid w:val="00CD2C1D"/>
    <w:rsid w:val="00CD2C81"/>
    <w:rsid w:val="00CD3462"/>
    <w:rsid w:val="00CD6270"/>
    <w:rsid w:val="00CD6E20"/>
    <w:rsid w:val="00CE3AB7"/>
    <w:rsid w:val="00CE510A"/>
    <w:rsid w:val="00CE53DE"/>
    <w:rsid w:val="00CE5BB3"/>
    <w:rsid w:val="00CF1822"/>
    <w:rsid w:val="00CF1E24"/>
    <w:rsid w:val="00CF30D1"/>
    <w:rsid w:val="00CF47DB"/>
    <w:rsid w:val="00CF4CE5"/>
    <w:rsid w:val="00CF561F"/>
    <w:rsid w:val="00CF5790"/>
    <w:rsid w:val="00CF5848"/>
    <w:rsid w:val="00CF73C8"/>
    <w:rsid w:val="00CF74BC"/>
    <w:rsid w:val="00CF7CAF"/>
    <w:rsid w:val="00CF7F6C"/>
    <w:rsid w:val="00D005C6"/>
    <w:rsid w:val="00D00D4E"/>
    <w:rsid w:val="00D01D0F"/>
    <w:rsid w:val="00D03378"/>
    <w:rsid w:val="00D050A9"/>
    <w:rsid w:val="00D05714"/>
    <w:rsid w:val="00D105F5"/>
    <w:rsid w:val="00D115C0"/>
    <w:rsid w:val="00D118B3"/>
    <w:rsid w:val="00D12078"/>
    <w:rsid w:val="00D120BD"/>
    <w:rsid w:val="00D134B4"/>
    <w:rsid w:val="00D149A1"/>
    <w:rsid w:val="00D162EA"/>
    <w:rsid w:val="00D16CC8"/>
    <w:rsid w:val="00D17F77"/>
    <w:rsid w:val="00D21A29"/>
    <w:rsid w:val="00D25463"/>
    <w:rsid w:val="00D257BA"/>
    <w:rsid w:val="00D26522"/>
    <w:rsid w:val="00D265E7"/>
    <w:rsid w:val="00D26A3F"/>
    <w:rsid w:val="00D27BD1"/>
    <w:rsid w:val="00D30B49"/>
    <w:rsid w:val="00D342AF"/>
    <w:rsid w:val="00D366D1"/>
    <w:rsid w:val="00D36780"/>
    <w:rsid w:val="00D37B0B"/>
    <w:rsid w:val="00D40604"/>
    <w:rsid w:val="00D42298"/>
    <w:rsid w:val="00D429CE"/>
    <w:rsid w:val="00D42DFB"/>
    <w:rsid w:val="00D43167"/>
    <w:rsid w:val="00D438C4"/>
    <w:rsid w:val="00D43DC1"/>
    <w:rsid w:val="00D46A31"/>
    <w:rsid w:val="00D5007A"/>
    <w:rsid w:val="00D51A86"/>
    <w:rsid w:val="00D521A2"/>
    <w:rsid w:val="00D527B7"/>
    <w:rsid w:val="00D52A95"/>
    <w:rsid w:val="00D53587"/>
    <w:rsid w:val="00D53997"/>
    <w:rsid w:val="00D5544F"/>
    <w:rsid w:val="00D60D9A"/>
    <w:rsid w:val="00D67226"/>
    <w:rsid w:val="00D702EA"/>
    <w:rsid w:val="00D765E7"/>
    <w:rsid w:val="00D770AE"/>
    <w:rsid w:val="00D802E9"/>
    <w:rsid w:val="00D80543"/>
    <w:rsid w:val="00D80A91"/>
    <w:rsid w:val="00D819BC"/>
    <w:rsid w:val="00D83C1A"/>
    <w:rsid w:val="00D86E7D"/>
    <w:rsid w:val="00D87C96"/>
    <w:rsid w:val="00D90FD0"/>
    <w:rsid w:val="00D91723"/>
    <w:rsid w:val="00D928BF"/>
    <w:rsid w:val="00D92942"/>
    <w:rsid w:val="00D92E5F"/>
    <w:rsid w:val="00D96108"/>
    <w:rsid w:val="00D96C61"/>
    <w:rsid w:val="00D976E6"/>
    <w:rsid w:val="00DA00EF"/>
    <w:rsid w:val="00DA02B1"/>
    <w:rsid w:val="00DA4078"/>
    <w:rsid w:val="00DA4E7B"/>
    <w:rsid w:val="00DB0ED7"/>
    <w:rsid w:val="00DB1048"/>
    <w:rsid w:val="00DB2084"/>
    <w:rsid w:val="00DB36C8"/>
    <w:rsid w:val="00DB4326"/>
    <w:rsid w:val="00DB4BE5"/>
    <w:rsid w:val="00DB4BEE"/>
    <w:rsid w:val="00DB556D"/>
    <w:rsid w:val="00DB5F5C"/>
    <w:rsid w:val="00DB651C"/>
    <w:rsid w:val="00DB65CC"/>
    <w:rsid w:val="00DB65F5"/>
    <w:rsid w:val="00DB71B3"/>
    <w:rsid w:val="00DB750D"/>
    <w:rsid w:val="00DC2340"/>
    <w:rsid w:val="00DC6307"/>
    <w:rsid w:val="00DD0173"/>
    <w:rsid w:val="00DD091B"/>
    <w:rsid w:val="00DD1776"/>
    <w:rsid w:val="00DD35CB"/>
    <w:rsid w:val="00DD49EC"/>
    <w:rsid w:val="00DD5235"/>
    <w:rsid w:val="00DD6FFB"/>
    <w:rsid w:val="00DE0203"/>
    <w:rsid w:val="00DE30C8"/>
    <w:rsid w:val="00DE35D8"/>
    <w:rsid w:val="00DE4286"/>
    <w:rsid w:val="00DE4EBE"/>
    <w:rsid w:val="00DE63F4"/>
    <w:rsid w:val="00DE6C6C"/>
    <w:rsid w:val="00DE7566"/>
    <w:rsid w:val="00DE772C"/>
    <w:rsid w:val="00DE7E78"/>
    <w:rsid w:val="00DF1EDA"/>
    <w:rsid w:val="00DF2F3E"/>
    <w:rsid w:val="00DF30F0"/>
    <w:rsid w:val="00DF38A1"/>
    <w:rsid w:val="00DF5033"/>
    <w:rsid w:val="00DF5378"/>
    <w:rsid w:val="00DF7D07"/>
    <w:rsid w:val="00DF7F08"/>
    <w:rsid w:val="00E00094"/>
    <w:rsid w:val="00E00632"/>
    <w:rsid w:val="00E00FA5"/>
    <w:rsid w:val="00E01772"/>
    <w:rsid w:val="00E02304"/>
    <w:rsid w:val="00E02B66"/>
    <w:rsid w:val="00E040C9"/>
    <w:rsid w:val="00E0769A"/>
    <w:rsid w:val="00E07D7C"/>
    <w:rsid w:val="00E10530"/>
    <w:rsid w:val="00E125C7"/>
    <w:rsid w:val="00E13E6B"/>
    <w:rsid w:val="00E142DD"/>
    <w:rsid w:val="00E1580C"/>
    <w:rsid w:val="00E16846"/>
    <w:rsid w:val="00E16864"/>
    <w:rsid w:val="00E17235"/>
    <w:rsid w:val="00E17CB2"/>
    <w:rsid w:val="00E2028C"/>
    <w:rsid w:val="00E22988"/>
    <w:rsid w:val="00E24F89"/>
    <w:rsid w:val="00E2542E"/>
    <w:rsid w:val="00E276A8"/>
    <w:rsid w:val="00E3035D"/>
    <w:rsid w:val="00E31540"/>
    <w:rsid w:val="00E31F48"/>
    <w:rsid w:val="00E34547"/>
    <w:rsid w:val="00E34C1D"/>
    <w:rsid w:val="00E40D26"/>
    <w:rsid w:val="00E41BDC"/>
    <w:rsid w:val="00E4268B"/>
    <w:rsid w:val="00E42BA7"/>
    <w:rsid w:val="00E4330F"/>
    <w:rsid w:val="00E43A7B"/>
    <w:rsid w:val="00E44540"/>
    <w:rsid w:val="00E46970"/>
    <w:rsid w:val="00E46C61"/>
    <w:rsid w:val="00E46DA4"/>
    <w:rsid w:val="00E5081A"/>
    <w:rsid w:val="00E50B8E"/>
    <w:rsid w:val="00E53226"/>
    <w:rsid w:val="00E5333A"/>
    <w:rsid w:val="00E55CD2"/>
    <w:rsid w:val="00E55FD7"/>
    <w:rsid w:val="00E56A11"/>
    <w:rsid w:val="00E57667"/>
    <w:rsid w:val="00E57C2C"/>
    <w:rsid w:val="00E61493"/>
    <w:rsid w:val="00E614AA"/>
    <w:rsid w:val="00E617C0"/>
    <w:rsid w:val="00E630D4"/>
    <w:rsid w:val="00E63704"/>
    <w:rsid w:val="00E65093"/>
    <w:rsid w:val="00E65563"/>
    <w:rsid w:val="00E65ED0"/>
    <w:rsid w:val="00E712D9"/>
    <w:rsid w:val="00E714FE"/>
    <w:rsid w:val="00E7151A"/>
    <w:rsid w:val="00E763F6"/>
    <w:rsid w:val="00E81766"/>
    <w:rsid w:val="00E81CC4"/>
    <w:rsid w:val="00E821FF"/>
    <w:rsid w:val="00E85E22"/>
    <w:rsid w:val="00E87AEA"/>
    <w:rsid w:val="00E900FF"/>
    <w:rsid w:val="00E9156D"/>
    <w:rsid w:val="00E9258F"/>
    <w:rsid w:val="00E9483F"/>
    <w:rsid w:val="00E94D16"/>
    <w:rsid w:val="00E9563F"/>
    <w:rsid w:val="00E95845"/>
    <w:rsid w:val="00E97741"/>
    <w:rsid w:val="00E97987"/>
    <w:rsid w:val="00E97F66"/>
    <w:rsid w:val="00EA02C0"/>
    <w:rsid w:val="00EA1FDE"/>
    <w:rsid w:val="00EA21BB"/>
    <w:rsid w:val="00EA24AF"/>
    <w:rsid w:val="00EA3738"/>
    <w:rsid w:val="00EA3921"/>
    <w:rsid w:val="00EA3EFA"/>
    <w:rsid w:val="00EA5BCA"/>
    <w:rsid w:val="00EA5F81"/>
    <w:rsid w:val="00EA7C31"/>
    <w:rsid w:val="00EB08B7"/>
    <w:rsid w:val="00EB0E80"/>
    <w:rsid w:val="00EB254D"/>
    <w:rsid w:val="00EB29C2"/>
    <w:rsid w:val="00EB35AD"/>
    <w:rsid w:val="00EB35C0"/>
    <w:rsid w:val="00EB3ACD"/>
    <w:rsid w:val="00EB3D3A"/>
    <w:rsid w:val="00EB4D27"/>
    <w:rsid w:val="00EB6170"/>
    <w:rsid w:val="00EB71E7"/>
    <w:rsid w:val="00EB77A0"/>
    <w:rsid w:val="00EC12AF"/>
    <w:rsid w:val="00EC4F2E"/>
    <w:rsid w:val="00EC67D5"/>
    <w:rsid w:val="00ED0203"/>
    <w:rsid w:val="00ED0733"/>
    <w:rsid w:val="00ED0D61"/>
    <w:rsid w:val="00ED0E0C"/>
    <w:rsid w:val="00ED1F57"/>
    <w:rsid w:val="00ED26F1"/>
    <w:rsid w:val="00ED31EB"/>
    <w:rsid w:val="00ED5A03"/>
    <w:rsid w:val="00ED7ECE"/>
    <w:rsid w:val="00EE10DF"/>
    <w:rsid w:val="00EE1E75"/>
    <w:rsid w:val="00EE3BAC"/>
    <w:rsid w:val="00EE4F71"/>
    <w:rsid w:val="00EE772C"/>
    <w:rsid w:val="00EF01F0"/>
    <w:rsid w:val="00EF0380"/>
    <w:rsid w:val="00EF15A8"/>
    <w:rsid w:val="00EF2445"/>
    <w:rsid w:val="00EF31EA"/>
    <w:rsid w:val="00EF52DE"/>
    <w:rsid w:val="00EF62DF"/>
    <w:rsid w:val="00EF7FD0"/>
    <w:rsid w:val="00F000F1"/>
    <w:rsid w:val="00F014EA"/>
    <w:rsid w:val="00F05645"/>
    <w:rsid w:val="00F0627E"/>
    <w:rsid w:val="00F066F6"/>
    <w:rsid w:val="00F101C5"/>
    <w:rsid w:val="00F1233F"/>
    <w:rsid w:val="00F141AC"/>
    <w:rsid w:val="00F22CCC"/>
    <w:rsid w:val="00F22E7A"/>
    <w:rsid w:val="00F231E2"/>
    <w:rsid w:val="00F2334D"/>
    <w:rsid w:val="00F2367E"/>
    <w:rsid w:val="00F246C4"/>
    <w:rsid w:val="00F248FD"/>
    <w:rsid w:val="00F249D1"/>
    <w:rsid w:val="00F30123"/>
    <w:rsid w:val="00F32B51"/>
    <w:rsid w:val="00F33624"/>
    <w:rsid w:val="00F34107"/>
    <w:rsid w:val="00F3446D"/>
    <w:rsid w:val="00F34788"/>
    <w:rsid w:val="00F37641"/>
    <w:rsid w:val="00F37A03"/>
    <w:rsid w:val="00F37A13"/>
    <w:rsid w:val="00F43CBF"/>
    <w:rsid w:val="00F43D85"/>
    <w:rsid w:val="00F4456F"/>
    <w:rsid w:val="00F45804"/>
    <w:rsid w:val="00F4662F"/>
    <w:rsid w:val="00F52DCF"/>
    <w:rsid w:val="00F53496"/>
    <w:rsid w:val="00F54CD1"/>
    <w:rsid w:val="00F552E4"/>
    <w:rsid w:val="00F55E6C"/>
    <w:rsid w:val="00F56250"/>
    <w:rsid w:val="00F56671"/>
    <w:rsid w:val="00F573FC"/>
    <w:rsid w:val="00F60309"/>
    <w:rsid w:val="00F604C8"/>
    <w:rsid w:val="00F62187"/>
    <w:rsid w:val="00F62D12"/>
    <w:rsid w:val="00F6319D"/>
    <w:rsid w:val="00F63447"/>
    <w:rsid w:val="00F63809"/>
    <w:rsid w:val="00F66157"/>
    <w:rsid w:val="00F6685C"/>
    <w:rsid w:val="00F670A2"/>
    <w:rsid w:val="00F67F1E"/>
    <w:rsid w:val="00F70096"/>
    <w:rsid w:val="00F72105"/>
    <w:rsid w:val="00F7259F"/>
    <w:rsid w:val="00F777D2"/>
    <w:rsid w:val="00F8071B"/>
    <w:rsid w:val="00F86289"/>
    <w:rsid w:val="00F86398"/>
    <w:rsid w:val="00F86B52"/>
    <w:rsid w:val="00F870F4"/>
    <w:rsid w:val="00F876FF"/>
    <w:rsid w:val="00F90EC4"/>
    <w:rsid w:val="00F91023"/>
    <w:rsid w:val="00F91749"/>
    <w:rsid w:val="00F92B87"/>
    <w:rsid w:val="00F932A0"/>
    <w:rsid w:val="00F94BCA"/>
    <w:rsid w:val="00F9600B"/>
    <w:rsid w:val="00F96FB4"/>
    <w:rsid w:val="00F97380"/>
    <w:rsid w:val="00F978DE"/>
    <w:rsid w:val="00F97EB9"/>
    <w:rsid w:val="00FA1098"/>
    <w:rsid w:val="00FA498A"/>
    <w:rsid w:val="00FA51C7"/>
    <w:rsid w:val="00FA624B"/>
    <w:rsid w:val="00FB1265"/>
    <w:rsid w:val="00FB2F86"/>
    <w:rsid w:val="00FB3467"/>
    <w:rsid w:val="00FB3A45"/>
    <w:rsid w:val="00FB47CF"/>
    <w:rsid w:val="00FB4970"/>
    <w:rsid w:val="00FB5A6C"/>
    <w:rsid w:val="00FB6710"/>
    <w:rsid w:val="00FB7519"/>
    <w:rsid w:val="00FB7725"/>
    <w:rsid w:val="00FB7D67"/>
    <w:rsid w:val="00FC0B70"/>
    <w:rsid w:val="00FC35EA"/>
    <w:rsid w:val="00FC3A99"/>
    <w:rsid w:val="00FC3F82"/>
    <w:rsid w:val="00FC573F"/>
    <w:rsid w:val="00FC7C33"/>
    <w:rsid w:val="00FD0B84"/>
    <w:rsid w:val="00FD2C9C"/>
    <w:rsid w:val="00FD3086"/>
    <w:rsid w:val="00FD3306"/>
    <w:rsid w:val="00FD34B3"/>
    <w:rsid w:val="00FD5A3E"/>
    <w:rsid w:val="00FD5D76"/>
    <w:rsid w:val="00FD6D38"/>
    <w:rsid w:val="00FD6DBC"/>
    <w:rsid w:val="00FD6DCE"/>
    <w:rsid w:val="00FD73BC"/>
    <w:rsid w:val="00FD791F"/>
    <w:rsid w:val="00FE07AE"/>
    <w:rsid w:val="00FE40B3"/>
    <w:rsid w:val="00FE40F6"/>
    <w:rsid w:val="00FE49DF"/>
    <w:rsid w:val="00FE4D16"/>
    <w:rsid w:val="00FE634A"/>
    <w:rsid w:val="00FE75FD"/>
    <w:rsid w:val="00FF0F1C"/>
    <w:rsid w:val="00FF2292"/>
    <w:rsid w:val="00FF38B7"/>
    <w:rsid w:val="00FF67EF"/>
    <w:rsid w:val="00FF7146"/>
    <w:rsid w:val="00FF7165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9F4B9F"/>
  <w15:docId w15:val="{BF5CF12F-D95B-4762-ADA3-7C14ED79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/>
    <w:lsdException w:name="toc 2" w:uiPriority="39"/>
    <w:lsdException w:name="toc 3" w:uiPriority="39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uiPriority="0"/>
    <w:lsdException w:name="endnote text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FollowedHyperlink" w:locked="1" w:semiHidden="1" w:unhideWhenUsed="1"/>
    <w:lsdException w:name="Strong" w:uiPriority="22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7D6B60"/>
    <w:rPr>
      <w:rFonts w:ascii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D6B60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7D6B60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rsid w:val="00886630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rsid w:val="00886630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rsid w:val="00886630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365F91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rsid w:val="00886630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rsid w:val="00886630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rsid w:val="00886630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rsid w:val="00886630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7D6B60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7D6B60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locked/>
    <w:rsid w:val="00886630"/>
    <w:rPr>
      <w:rFonts w:ascii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locked/>
    <w:rsid w:val="00886630"/>
    <w:rPr>
      <w:rFonts w:ascii="Cambria" w:hAnsi="Cambria"/>
      <w:b/>
      <w:bCs/>
      <w:i/>
      <w:iC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locked/>
    <w:rsid w:val="00886630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60">
    <w:name w:val="Заголовок 6 Знак"/>
    <w:basedOn w:val="a0"/>
    <w:link w:val="6"/>
    <w:uiPriority w:val="9"/>
    <w:locked/>
    <w:rsid w:val="00886630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886630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80">
    <w:name w:val="Заголовок 8 Знак"/>
    <w:basedOn w:val="a0"/>
    <w:link w:val="8"/>
    <w:uiPriority w:val="9"/>
    <w:locked/>
    <w:rsid w:val="0088663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locked/>
    <w:rsid w:val="0088663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table" w:styleId="a3">
    <w:name w:val="Table Grid"/>
    <w:basedOn w:val="a1"/>
    <w:uiPriority w:val="99"/>
    <w:rsid w:val="008866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footnote reference"/>
    <w:uiPriority w:val="99"/>
    <w:semiHidden/>
    <w:rsid w:val="00886630"/>
    <w:rPr>
      <w:rFonts w:cs="Times New Roman"/>
      <w:vertAlign w:val="superscript"/>
    </w:rPr>
  </w:style>
  <w:style w:type="paragraph" w:styleId="a5">
    <w:name w:val="endnote text"/>
    <w:basedOn w:val="a"/>
    <w:link w:val="a6"/>
    <w:uiPriority w:val="99"/>
    <w:qFormat/>
    <w:rsid w:val="007D6B60"/>
    <w:pPr>
      <w:jc w:val="both"/>
    </w:pPr>
    <w:rPr>
      <w:bCs w:val="0"/>
      <w:sz w:val="20"/>
      <w:szCs w:val="22"/>
    </w:rPr>
  </w:style>
  <w:style w:type="character" w:customStyle="1" w:styleId="a6">
    <w:name w:val="Текст концевой сноски Знак"/>
    <w:link w:val="a5"/>
    <w:uiPriority w:val="99"/>
    <w:locked/>
    <w:rsid w:val="007D6B60"/>
    <w:rPr>
      <w:rFonts w:ascii="Times New Roman" w:hAnsi="Times New Roman"/>
      <w:sz w:val="20"/>
    </w:rPr>
  </w:style>
  <w:style w:type="character" w:styleId="a7">
    <w:name w:val="endnote reference"/>
    <w:rsid w:val="00886630"/>
    <w:rPr>
      <w:vertAlign w:val="superscript"/>
    </w:rPr>
  </w:style>
  <w:style w:type="character" w:styleId="a8">
    <w:name w:val="page number"/>
    <w:uiPriority w:val="99"/>
    <w:qFormat/>
    <w:rsid w:val="007D6B60"/>
    <w:rPr>
      <w:rFonts w:ascii="Times New Roman" w:hAnsi="Times New Roman" w:cs="Times New Roman"/>
      <w:sz w:val="20"/>
    </w:rPr>
  </w:style>
  <w:style w:type="paragraph" w:styleId="21">
    <w:name w:val="toc 2"/>
    <w:basedOn w:val="a"/>
    <w:next w:val="a"/>
    <w:autoRedefine/>
    <w:uiPriority w:val="39"/>
    <w:unhideWhenUsed/>
    <w:locked/>
    <w:rsid w:val="00886630"/>
    <w:pPr>
      <w:tabs>
        <w:tab w:val="right" w:leader="dot" w:pos="10205"/>
      </w:tabs>
      <w:ind w:left="240"/>
    </w:pPr>
  </w:style>
  <w:style w:type="paragraph" w:styleId="11">
    <w:name w:val="toc 1"/>
    <w:next w:val="a"/>
    <w:autoRedefine/>
    <w:uiPriority w:val="39"/>
    <w:unhideWhenUsed/>
    <w:locked/>
    <w:rsid w:val="00886630"/>
    <w:pPr>
      <w:tabs>
        <w:tab w:val="right" w:leader="dot" w:pos="10195"/>
      </w:tabs>
    </w:pPr>
    <w:rPr>
      <w:rFonts w:ascii="Times New Roman" w:hAnsi="Times New Roman"/>
      <w:noProof/>
      <w:sz w:val="24"/>
    </w:rPr>
  </w:style>
  <w:style w:type="paragraph" w:styleId="a9">
    <w:name w:val="List Paragraph"/>
    <w:basedOn w:val="a"/>
    <w:uiPriority w:val="99"/>
    <w:rsid w:val="006600E4"/>
    <w:pPr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a">
    <w:name w:val="Revision"/>
    <w:hidden/>
    <w:uiPriority w:val="99"/>
    <w:semiHidden/>
    <w:rsid w:val="00886630"/>
    <w:rPr>
      <w:rFonts w:ascii="Times New Roman" w:hAnsi="Times New Roman"/>
      <w:bCs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locked/>
    <w:rsid w:val="00886630"/>
    <w:rPr>
      <w:sz w:val="16"/>
      <w:szCs w:val="16"/>
    </w:rPr>
  </w:style>
  <w:style w:type="paragraph" w:styleId="ac">
    <w:name w:val="footer"/>
    <w:basedOn w:val="a"/>
    <w:link w:val="ad"/>
    <w:uiPriority w:val="99"/>
    <w:unhideWhenUsed/>
    <w:locked/>
    <w:rsid w:val="0060202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02025"/>
    <w:rPr>
      <w:rFonts w:ascii="Times New Roman" w:hAnsi="Times New Roman"/>
      <w:bCs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locked/>
    <w:rsid w:val="0088663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86630"/>
    <w:rPr>
      <w:rFonts w:ascii="Segoe UI" w:hAnsi="Segoe UI" w:cs="Segoe UI"/>
      <w:bCs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DD49EC"/>
    <w:pPr>
      <w:tabs>
        <w:tab w:val="center" w:pos="4680"/>
        <w:tab w:val="right" w:pos="9360"/>
      </w:tabs>
    </w:pPr>
    <w:rPr>
      <w:rFonts w:asciiTheme="minorHAnsi" w:eastAsiaTheme="minorEastAsia" w:hAnsiTheme="minorHAnsi"/>
      <w:bCs w:val="0"/>
      <w:sz w:val="22"/>
      <w:szCs w:val="22"/>
      <w:lang w:val="en-US"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DD49EC"/>
    <w:rPr>
      <w:rFonts w:asciiTheme="minorHAnsi" w:eastAsiaTheme="minorEastAsia" w:hAnsiTheme="minorHAnsi"/>
      <w:lang w:val="en-US" w:eastAsia="en-US"/>
    </w:rPr>
  </w:style>
  <w:style w:type="paragraph" w:styleId="af2">
    <w:name w:val="Document Map"/>
    <w:basedOn w:val="a"/>
    <w:link w:val="af3"/>
    <w:uiPriority w:val="99"/>
    <w:semiHidden/>
    <w:unhideWhenUsed/>
    <w:locked/>
    <w:rsid w:val="002909C7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2909C7"/>
    <w:rPr>
      <w:rFonts w:ascii="Tahoma" w:hAnsi="Tahoma" w:cs="Tahoma"/>
      <w:bCs/>
      <w:sz w:val="16"/>
      <w:szCs w:val="16"/>
    </w:rPr>
  </w:style>
  <w:style w:type="character" w:styleId="af4">
    <w:name w:val="Strong"/>
    <w:uiPriority w:val="22"/>
    <w:rsid w:val="00E614AA"/>
    <w:rPr>
      <w:rFonts w:ascii="Times New Roman" w:hAnsi="Times New Roman" w:cs="Times New Roman" w:hint="default"/>
      <w:b/>
      <w:bCs/>
    </w:rPr>
  </w:style>
  <w:style w:type="table" w:customStyle="1" w:styleId="12">
    <w:name w:val="Сетка таблицы светлая1"/>
    <w:basedOn w:val="a1"/>
    <w:uiPriority w:val="40"/>
    <w:rsid w:val="00886630"/>
    <w:rPr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31">
    <w:name w:val="toc 3"/>
    <w:basedOn w:val="a"/>
    <w:next w:val="a"/>
    <w:autoRedefine/>
    <w:uiPriority w:val="39"/>
    <w:rsid w:val="00886630"/>
    <w:pPr>
      <w:spacing w:after="100"/>
      <w:ind w:left="440"/>
    </w:pPr>
    <w:rPr>
      <w:rFonts w:ascii="Calibri" w:hAnsi="Calibri"/>
    </w:rPr>
  </w:style>
  <w:style w:type="character" w:styleId="af5">
    <w:name w:val="FollowedHyperlink"/>
    <w:uiPriority w:val="99"/>
    <w:semiHidden/>
    <w:unhideWhenUsed/>
    <w:locked/>
    <w:rsid w:val="00886630"/>
    <w:rPr>
      <w:color w:val="954F72"/>
      <w:u w:val="single"/>
    </w:rPr>
  </w:style>
  <w:style w:type="paragraph" w:styleId="af6">
    <w:name w:val="annotation text"/>
    <w:basedOn w:val="a"/>
    <w:link w:val="af7"/>
    <w:uiPriority w:val="99"/>
    <w:unhideWhenUsed/>
    <w:locked/>
    <w:rsid w:val="00886630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886630"/>
    <w:rPr>
      <w:rFonts w:ascii="Times New Roman" w:hAnsi="Times New Roman"/>
      <w:bCs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886630"/>
    <w:rPr>
      <w:b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886630"/>
    <w:rPr>
      <w:rFonts w:ascii="Times New Roman" w:hAnsi="Times New Roman"/>
      <w:b/>
      <w:bCs/>
      <w:sz w:val="20"/>
      <w:szCs w:val="20"/>
    </w:rPr>
  </w:style>
  <w:style w:type="character" w:customStyle="1" w:styleId="afa">
    <w:name w:val="Термин"/>
    <w:basedOn w:val="a0"/>
    <w:uiPriority w:val="1"/>
    <w:rsid w:val="00886630"/>
    <w:rPr>
      <w:b/>
    </w:rPr>
  </w:style>
  <w:style w:type="character" w:customStyle="1" w:styleId="13">
    <w:name w:val="Текст концевой сноски Знак1"/>
    <w:aliases w:val="Знак4 Знак1"/>
    <w:locked/>
    <w:rsid w:val="00703C29"/>
    <w:rPr>
      <w:rFonts w:ascii="Calibri" w:hAnsi="Calibri" w:cs="Times New Roman"/>
      <w:sz w:val="20"/>
      <w:szCs w:val="20"/>
      <w:lang w:eastAsia="ru-RU"/>
    </w:rPr>
  </w:style>
  <w:style w:type="character" w:styleId="afb">
    <w:name w:val="Hyperlink"/>
    <w:basedOn w:val="a0"/>
    <w:uiPriority w:val="99"/>
    <w:unhideWhenUsed/>
    <w:rsid w:val="00CD34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internet.garant.ru/document/redirect/408227017/100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AppData\Roaming\Microsoft\&#1064;&#1072;&#1073;&#1083;&#1086;&#1085;&#1099;\&#1064;&#1072;&#1073;&#1083;&#1086;&#1085;%20&#1055;&#105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BEE7F5-E694-4568-819D-A82A275A7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6</TotalTime>
  <Pages>18</Pages>
  <Words>4309</Words>
  <Characters>34040</Characters>
  <Application>Microsoft Office Word</Application>
  <DocSecurity>0</DocSecurity>
  <Lines>283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Протяжчик</vt:lpstr>
      <vt:lpstr>Токарь-карусельщик</vt:lpstr>
    </vt:vector>
  </TitlesOfParts>
  <Company>Союзмаш</Company>
  <LinksUpToDate>false</LinksUpToDate>
  <CharactersWithSpaces>38273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Протяжчик</dc:title>
  <dc:subject>Профстандарт</dc:subject>
  <dc:creator>Союзмаш</dc:creator>
  <cp:keywords>Профстандарт</cp:keywords>
  <cp:lastModifiedBy>Гончарова Алина Александровна</cp:lastModifiedBy>
  <cp:revision>5</cp:revision>
  <cp:lastPrinted>2025-05-19T06:31:00Z</cp:lastPrinted>
  <dcterms:created xsi:type="dcterms:W3CDTF">2025-04-07T15:01:00Z</dcterms:created>
  <dcterms:modified xsi:type="dcterms:W3CDTF">2025-05-19T06:33:00Z</dcterms:modified>
</cp:coreProperties>
</file>