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BEBE3" w14:textId="77777777" w:rsidR="00266343" w:rsidRPr="003829B4" w:rsidRDefault="00266343" w:rsidP="00266343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3829B4">
        <w:rPr>
          <w:sz w:val="28"/>
          <w:szCs w:val="28"/>
        </w:rPr>
        <w:t>УТВЕРЖДЕН</w:t>
      </w:r>
    </w:p>
    <w:p w14:paraId="5FB52E18" w14:textId="77777777" w:rsidR="00266343" w:rsidRPr="003829B4" w:rsidRDefault="00266343" w:rsidP="00266343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44B62543" w14:textId="77777777" w:rsidR="00266343" w:rsidRPr="003829B4" w:rsidRDefault="00266343" w:rsidP="00266343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1AC04D50" w14:textId="1924AA10" w:rsidR="00266343" w:rsidRPr="003829B4" w:rsidRDefault="00AC09A7" w:rsidP="00266343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«19» марта</w:t>
      </w:r>
      <w:r w:rsidR="00543F08">
        <w:rPr>
          <w:sz w:val="28"/>
          <w:szCs w:val="28"/>
        </w:rPr>
        <w:t xml:space="preserve"> </w:t>
      </w:r>
      <w:r w:rsidR="00266343" w:rsidRPr="003829B4">
        <w:rPr>
          <w:sz w:val="28"/>
          <w:szCs w:val="28"/>
        </w:rPr>
        <w:t>20</w:t>
      </w:r>
      <w:r w:rsidR="00266343">
        <w:rPr>
          <w:sz w:val="28"/>
          <w:szCs w:val="28"/>
        </w:rPr>
        <w:t>25 г.</w:t>
      </w:r>
      <w:r>
        <w:rPr>
          <w:sz w:val="28"/>
          <w:szCs w:val="28"/>
        </w:rPr>
        <w:t xml:space="preserve"> № 125н</w:t>
      </w:r>
    </w:p>
    <w:bookmarkEnd w:id="0"/>
    <w:p w14:paraId="5E62C4F6" w14:textId="77777777" w:rsidR="00266343" w:rsidRPr="003829B4" w:rsidRDefault="00266343" w:rsidP="00266343">
      <w:pPr>
        <w:ind w:left="5670"/>
      </w:pPr>
    </w:p>
    <w:bookmarkEnd w:id="1"/>
    <w:p w14:paraId="47E41F72" w14:textId="77777777" w:rsidR="00EC6566" w:rsidRPr="00266343" w:rsidRDefault="00EC6566" w:rsidP="00266343">
      <w:pPr>
        <w:ind w:right="-1"/>
        <w:jc w:val="center"/>
        <w:rPr>
          <w:sz w:val="52"/>
          <w:szCs w:val="52"/>
        </w:rPr>
      </w:pPr>
      <w:r w:rsidRPr="00266343">
        <w:rPr>
          <w:sz w:val="52"/>
          <w:szCs w:val="52"/>
        </w:rPr>
        <w:t>ПРОФЕССИОНАЛЬНЫЙ СТАНДАРТ</w:t>
      </w:r>
    </w:p>
    <w:p w14:paraId="47E41F73" w14:textId="19798FF1" w:rsidR="00EC6566" w:rsidRDefault="00EC6566" w:rsidP="00266343">
      <w:pPr>
        <w:jc w:val="center"/>
        <w:rPr>
          <w:b/>
          <w:bCs w:val="0"/>
          <w:sz w:val="28"/>
          <w:szCs w:val="28"/>
        </w:rPr>
      </w:pPr>
      <w:r w:rsidRPr="00266343">
        <w:rPr>
          <w:b/>
          <w:bCs w:val="0"/>
          <w:sz w:val="28"/>
          <w:szCs w:val="28"/>
        </w:rPr>
        <w:t>Слесарь-инструментальщик</w:t>
      </w:r>
    </w:p>
    <w:p w14:paraId="57BAF506" w14:textId="77777777" w:rsidR="00507D81" w:rsidRPr="00266343" w:rsidRDefault="00507D81" w:rsidP="00266343">
      <w:pPr>
        <w:jc w:val="center"/>
        <w:rPr>
          <w:b/>
          <w:bCs w:val="0"/>
        </w:rPr>
      </w:pPr>
    </w:p>
    <w:tbl>
      <w:tblPr>
        <w:tblW w:w="1183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6"/>
      </w:tblGrid>
      <w:tr w:rsidR="00440AB3" w:rsidRPr="00440AB3" w14:paraId="47E41F75" w14:textId="77777777" w:rsidTr="00BD0717">
        <w:trPr>
          <w:trHeight w:val="399"/>
          <w:jc w:val="right"/>
        </w:trPr>
        <w:tc>
          <w:tcPr>
            <w:tcW w:w="50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7E41F74" w14:textId="77777777" w:rsidR="00EC6566" w:rsidRPr="00440AB3" w:rsidRDefault="00EC6566" w:rsidP="00BD0717">
            <w:pPr>
              <w:jc w:val="center"/>
            </w:pPr>
            <w:r w:rsidRPr="00440AB3">
              <w:t>151</w:t>
            </w:r>
          </w:p>
        </w:tc>
      </w:tr>
      <w:tr w:rsidR="00440AB3" w:rsidRPr="00440AB3" w14:paraId="47E41F77" w14:textId="77777777" w:rsidTr="00BD0717">
        <w:trPr>
          <w:trHeight w:val="227"/>
          <w:jc w:val="right"/>
        </w:trPr>
        <w:tc>
          <w:tcPr>
            <w:tcW w:w="5000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7E41F76" w14:textId="77777777" w:rsidR="00EC6566" w:rsidRPr="00440AB3" w:rsidRDefault="00EC6566" w:rsidP="00BD0717">
            <w:pPr>
              <w:jc w:val="center"/>
              <w:rPr>
                <w:sz w:val="20"/>
                <w:szCs w:val="20"/>
                <w:vertAlign w:val="superscript"/>
              </w:rPr>
            </w:pPr>
            <w:r w:rsidRPr="00440AB3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47E41F78" w14:textId="77777777" w:rsidR="00EC6566" w:rsidRPr="00440AB3" w:rsidRDefault="00EC6566" w:rsidP="00266343">
      <w:pPr>
        <w:jc w:val="center"/>
      </w:pPr>
      <w:r w:rsidRPr="00440AB3">
        <w:t>Содержание</w:t>
      </w:r>
    </w:p>
    <w:p w14:paraId="6815C049" w14:textId="3142E152" w:rsidR="00130A42" w:rsidRDefault="00483285" w:rsidP="0098703A">
      <w:pPr>
        <w:pStyle w:val="17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440AB3">
        <w:fldChar w:fldCharType="begin"/>
      </w:r>
      <w:r w:rsidR="00EC6566" w:rsidRPr="00440AB3">
        <w:instrText xml:space="preserve"> TOC \o "1-2" \h \z \u </w:instrText>
      </w:r>
      <w:r w:rsidRPr="00440AB3">
        <w:fldChar w:fldCharType="separate"/>
      </w:r>
      <w:hyperlink w:anchor="_Toc191222013" w:history="1">
        <w:r w:rsidR="00130A42" w:rsidRPr="005A3DB9">
          <w:rPr>
            <w:rStyle w:val="af4"/>
            <w:lang w:val="en-US"/>
          </w:rPr>
          <w:t>I</w:t>
        </w:r>
        <w:r w:rsidR="00130A42" w:rsidRPr="005A3DB9">
          <w:rPr>
            <w:rStyle w:val="af4"/>
          </w:rPr>
          <w:t>. Общие сведения</w:t>
        </w:r>
        <w:r w:rsidR="00130A42">
          <w:rPr>
            <w:webHidden/>
          </w:rPr>
          <w:tab/>
        </w:r>
        <w:r w:rsidR="00130A42">
          <w:rPr>
            <w:webHidden/>
          </w:rPr>
          <w:fldChar w:fldCharType="begin"/>
        </w:r>
        <w:r w:rsidR="00130A42">
          <w:rPr>
            <w:webHidden/>
          </w:rPr>
          <w:instrText xml:space="preserve"> PAGEREF _Toc191222013 \h </w:instrText>
        </w:r>
        <w:r w:rsidR="00130A42">
          <w:rPr>
            <w:webHidden/>
          </w:rPr>
        </w:r>
        <w:r w:rsidR="00130A42">
          <w:rPr>
            <w:webHidden/>
          </w:rPr>
          <w:fldChar w:fldCharType="separate"/>
        </w:r>
        <w:r w:rsidR="000755E3">
          <w:rPr>
            <w:webHidden/>
          </w:rPr>
          <w:t>1</w:t>
        </w:r>
        <w:r w:rsidR="00130A42">
          <w:rPr>
            <w:webHidden/>
          </w:rPr>
          <w:fldChar w:fldCharType="end"/>
        </w:r>
      </w:hyperlink>
    </w:p>
    <w:p w14:paraId="257EAC61" w14:textId="5AEC7210" w:rsidR="00130A42" w:rsidRDefault="000755E3" w:rsidP="0098703A">
      <w:pPr>
        <w:pStyle w:val="17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1222014" w:history="1">
        <w:r w:rsidR="00130A42" w:rsidRPr="005A3DB9">
          <w:rPr>
            <w:rStyle w:val="af4"/>
            <w:lang w:val="en-US"/>
          </w:rPr>
          <w:t>II</w:t>
        </w:r>
        <w:r w:rsidR="00130A42" w:rsidRPr="005A3DB9">
          <w:rPr>
            <w:rStyle w:val="af4"/>
          </w:rPr>
          <w:t>. Описание трудовых функций, входящих в профессиональный стандарт (функциональная карта вида профессиональной деятельности)</w:t>
        </w:r>
        <w:r w:rsidR="00130A42">
          <w:rPr>
            <w:webHidden/>
          </w:rPr>
          <w:tab/>
        </w:r>
        <w:r w:rsidR="00130A42">
          <w:rPr>
            <w:webHidden/>
          </w:rPr>
          <w:fldChar w:fldCharType="begin"/>
        </w:r>
        <w:r w:rsidR="00130A42">
          <w:rPr>
            <w:webHidden/>
          </w:rPr>
          <w:instrText xml:space="preserve"> PAGEREF _Toc191222014 \h </w:instrText>
        </w:r>
        <w:r w:rsidR="00130A42">
          <w:rPr>
            <w:webHidden/>
          </w:rPr>
        </w:r>
        <w:r w:rsidR="00130A42">
          <w:rPr>
            <w:webHidden/>
          </w:rPr>
          <w:fldChar w:fldCharType="separate"/>
        </w:r>
        <w:r>
          <w:rPr>
            <w:webHidden/>
          </w:rPr>
          <w:t>3</w:t>
        </w:r>
        <w:r w:rsidR="00130A42">
          <w:rPr>
            <w:webHidden/>
          </w:rPr>
          <w:fldChar w:fldCharType="end"/>
        </w:r>
      </w:hyperlink>
    </w:p>
    <w:p w14:paraId="07A7C262" w14:textId="28276375" w:rsidR="00130A42" w:rsidRDefault="000755E3" w:rsidP="0098703A">
      <w:pPr>
        <w:pStyle w:val="17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1222015" w:history="1">
        <w:r w:rsidR="00130A42" w:rsidRPr="005A3DB9">
          <w:rPr>
            <w:rStyle w:val="af4"/>
            <w:lang w:val="en-US"/>
          </w:rPr>
          <w:t>III</w:t>
        </w:r>
        <w:r w:rsidR="00130A42" w:rsidRPr="005A3DB9">
          <w:rPr>
            <w:rStyle w:val="af4"/>
          </w:rPr>
          <w:t>. Характеристика обобщенных трудовых функций</w:t>
        </w:r>
        <w:r w:rsidR="00130A42">
          <w:rPr>
            <w:webHidden/>
          </w:rPr>
          <w:tab/>
        </w:r>
        <w:r w:rsidR="00130A42">
          <w:rPr>
            <w:webHidden/>
          </w:rPr>
          <w:fldChar w:fldCharType="begin"/>
        </w:r>
        <w:r w:rsidR="00130A42">
          <w:rPr>
            <w:webHidden/>
          </w:rPr>
          <w:instrText xml:space="preserve"> PAGEREF _Toc191222015 \h </w:instrText>
        </w:r>
        <w:r w:rsidR="00130A42">
          <w:rPr>
            <w:webHidden/>
          </w:rPr>
        </w:r>
        <w:r w:rsidR="00130A42">
          <w:rPr>
            <w:webHidden/>
          </w:rPr>
          <w:fldChar w:fldCharType="separate"/>
        </w:r>
        <w:r>
          <w:rPr>
            <w:webHidden/>
          </w:rPr>
          <w:t>5</w:t>
        </w:r>
        <w:r w:rsidR="00130A42">
          <w:rPr>
            <w:webHidden/>
          </w:rPr>
          <w:fldChar w:fldCharType="end"/>
        </w:r>
      </w:hyperlink>
    </w:p>
    <w:p w14:paraId="49D8E578" w14:textId="14194756" w:rsidR="00130A42" w:rsidRDefault="000755E3" w:rsidP="0098703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1222016" w:history="1">
        <w:r w:rsidR="00130A42" w:rsidRPr="005A3DB9">
          <w:rPr>
            <w:rStyle w:val="af4"/>
            <w:noProof/>
          </w:rPr>
          <w:t>3.1. Обобщенная трудовая функция</w:t>
        </w:r>
        <w:r w:rsidR="00FB7CCB">
          <w:rPr>
            <w:rStyle w:val="af4"/>
            <w:noProof/>
          </w:rPr>
          <w:t xml:space="preserve"> «</w:t>
        </w:r>
        <w:r w:rsidR="00FB7CCB" w:rsidRPr="00FB7CCB">
          <w:rPr>
            <w:rStyle w:val="af4"/>
            <w:noProof/>
          </w:rPr>
          <w:t xml:space="preserve">Изготовление, регулировка и ремонт простых приспособлений, инструментов и контрольно-измерительных средств с точностью по </w:t>
        </w:r>
        <w:r w:rsidR="00834FAB">
          <w:rPr>
            <w:rStyle w:val="af4"/>
            <w:noProof/>
          </w:rPr>
          <w:t>12–14-му квалитету</w:t>
        </w:r>
        <w:r w:rsidR="00FB7CCB">
          <w:rPr>
            <w:rStyle w:val="af4"/>
            <w:noProof/>
          </w:rPr>
          <w:t>»</w:t>
        </w:r>
        <w:r w:rsidR="00130A42">
          <w:rPr>
            <w:noProof/>
            <w:webHidden/>
          </w:rPr>
          <w:tab/>
        </w:r>
        <w:r w:rsidR="00130A42">
          <w:rPr>
            <w:noProof/>
            <w:webHidden/>
          </w:rPr>
          <w:fldChar w:fldCharType="begin"/>
        </w:r>
        <w:r w:rsidR="00130A42">
          <w:rPr>
            <w:noProof/>
            <w:webHidden/>
          </w:rPr>
          <w:instrText xml:space="preserve"> PAGEREF _Toc191222016 \h </w:instrText>
        </w:r>
        <w:r w:rsidR="00130A42">
          <w:rPr>
            <w:noProof/>
            <w:webHidden/>
          </w:rPr>
        </w:r>
        <w:r w:rsidR="00130A42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130A42">
          <w:rPr>
            <w:noProof/>
            <w:webHidden/>
          </w:rPr>
          <w:fldChar w:fldCharType="end"/>
        </w:r>
      </w:hyperlink>
    </w:p>
    <w:p w14:paraId="20E80B75" w14:textId="15F4023A" w:rsidR="00130A42" w:rsidRDefault="000755E3" w:rsidP="0098703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1222017" w:history="1">
        <w:r w:rsidR="00130A42" w:rsidRPr="005A3DB9">
          <w:rPr>
            <w:rStyle w:val="af4"/>
            <w:noProof/>
          </w:rPr>
          <w:t>3.2. Обобщенная трудовая функция</w:t>
        </w:r>
        <w:r w:rsidR="00FB7CCB">
          <w:rPr>
            <w:rStyle w:val="af4"/>
            <w:noProof/>
          </w:rPr>
          <w:t xml:space="preserve"> «</w:t>
        </w:r>
        <w:r w:rsidR="00FB7CCB" w:rsidRPr="00FB7CCB">
          <w:rPr>
            <w:rStyle w:val="af4"/>
            <w:noProof/>
          </w:rPr>
          <w:t xml:space="preserve">Изготовление, регулировка и ремонт приспособлений, инструментов и контрольно-измерительных средств средней сложности с точностью по </w:t>
        </w:r>
        <w:r w:rsidR="00834FAB">
          <w:rPr>
            <w:rStyle w:val="af4"/>
            <w:noProof/>
          </w:rPr>
          <w:t>8–11-му квалитету</w:t>
        </w:r>
        <w:r w:rsidR="00FB7CCB">
          <w:rPr>
            <w:rStyle w:val="af4"/>
            <w:noProof/>
          </w:rPr>
          <w:t>»</w:t>
        </w:r>
        <w:r w:rsidR="00130A42">
          <w:rPr>
            <w:noProof/>
            <w:webHidden/>
          </w:rPr>
          <w:tab/>
        </w:r>
        <w:r w:rsidR="00130A42">
          <w:rPr>
            <w:noProof/>
            <w:webHidden/>
          </w:rPr>
          <w:fldChar w:fldCharType="begin"/>
        </w:r>
        <w:r w:rsidR="00130A42">
          <w:rPr>
            <w:noProof/>
            <w:webHidden/>
          </w:rPr>
          <w:instrText xml:space="preserve"> PAGEREF _Toc191222017 \h </w:instrText>
        </w:r>
        <w:r w:rsidR="00130A42">
          <w:rPr>
            <w:noProof/>
            <w:webHidden/>
          </w:rPr>
        </w:r>
        <w:r w:rsidR="00130A42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130A42">
          <w:rPr>
            <w:noProof/>
            <w:webHidden/>
          </w:rPr>
          <w:fldChar w:fldCharType="end"/>
        </w:r>
      </w:hyperlink>
    </w:p>
    <w:p w14:paraId="010C3956" w14:textId="058C9F53" w:rsidR="00130A42" w:rsidRDefault="000755E3" w:rsidP="0098703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1222018" w:history="1">
        <w:r w:rsidR="00130A42" w:rsidRPr="005A3DB9">
          <w:rPr>
            <w:rStyle w:val="af4"/>
            <w:noProof/>
          </w:rPr>
          <w:t>3.3. Обобщенная трудовая функция</w:t>
        </w:r>
        <w:r w:rsidR="00FB7CCB">
          <w:rPr>
            <w:rStyle w:val="af4"/>
            <w:noProof/>
          </w:rPr>
          <w:t xml:space="preserve"> «</w:t>
        </w:r>
        <w:r w:rsidR="00FB7CCB" w:rsidRPr="00FB7CCB">
          <w:rPr>
            <w:rStyle w:val="af4"/>
            <w:noProof/>
          </w:rPr>
          <w:t xml:space="preserve">Изготовление, регулировка и ремонт сложных приспособлений, инструментов и контрольно-измерительных средств с точностью </w:t>
        </w:r>
        <w:r w:rsidR="00834FAB">
          <w:rPr>
            <w:rStyle w:val="af4"/>
            <w:noProof/>
          </w:rPr>
          <w:t xml:space="preserve">по 7–10-му квалитету </w:t>
        </w:r>
        <w:r w:rsidR="00FB7CCB" w:rsidRPr="00FB7CCB">
          <w:rPr>
            <w:rStyle w:val="af4"/>
            <w:noProof/>
          </w:rPr>
          <w:t>и шероховатостью Ra 0,4–0,1 мкм</w:t>
        </w:r>
        <w:r w:rsidR="00FB7CCB">
          <w:rPr>
            <w:rStyle w:val="af4"/>
            <w:noProof/>
          </w:rPr>
          <w:t>»</w:t>
        </w:r>
        <w:r w:rsidR="00130A42">
          <w:rPr>
            <w:noProof/>
            <w:webHidden/>
          </w:rPr>
          <w:tab/>
        </w:r>
        <w:r w:rsidR="00130A42">
          <w:rPr>
            <w:noProof/>
            <w:webHidden/>
          </w:rPr>
          <w:fldChar w:fldCharType="begin"/>
        </w:r>
        <w:r w:rsidR="00130A42">
          <w:rPr>
            <w:noProof/>
            <w:webHidden/>
          </w:rPr>
          <w:instrText xml:space="preserve"> PAGEREF _Toc191222018 \h </w:instrText>
        </w:r>
        <w:r w:rsidR="00130A42">
          <w:rPr>
            <w:noProof/>
            <w:webHidden/>
          </w:rPr>
        </w:r>
        <w:r w:rsidR="00130A42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130A42">
          <w:rPr>
            <w:noProof/>
            <w:webHidden/>
          </w:rPr>
          <w:fldChar w:fldCharType="end"/>
        </w:r>
      </w:hyperlink>
    </w:p>
    <w:p w14:paraId="4D0043B3" w14:textId="49235A34" w:rsidR="00130A42" w:rsidRDefault="000755E3" w:rsidP="0098703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1222019" w:history="1">
        <w:r w:rsidR="00130A42" w:rsidRPr="005A3DB9">
          <w:rPr>
            <w:rStyle w:val="af4"/>
            <w:noProof/>
          </w:rPr>
          <w:t>3.4. Обобщенная трудовая функция</w:t>
        </w:r>
        <w:r w:rsidR="00FB7CCB">
          <w:rPr>
            <w:rStyle w:val="af4"/>
            <w:noProof/>
          </w:rPr>
          <w:t xml:space="preserve"> «</w:t>
        </w:r>
        <w:r w:rsidR="00FB7CCB" w:rsidRPr="00FB7CCB">
          <w:rPr>
            <w:rStyle w:val="af4"/>
            <w:noProof/>
          </w:rPr>
          <w:t>Изготовление, регулировка и ремонт крупных и особо сложных приборов, приспособлений, инструментов и контрольно-измерительных средств с точностью по 5–7-му квалитет</w:t>
        </w:r>
        <w:r w:rsidR="00834FAB">
          <w:rPr>
            <w:rStyle w:val="af4"/>
            <w:noProof/>
          </w:rPr>
          <w:t>у</w:t>
        </w:r>
        <w:r w:rsidR="00FB7CCB" w:rsidRPr="00FB7CCB">
          <w:rPr>
            <w:rStyle w:val="af4"/>
            <w:noProof/>
          </w:rPr>
          <w:t xml:space="preserve"> и шероховатостью Ra 0,16–0,02 мкм</w:t>
        </w:r>
        <w:r w:rsidR="00FB7CCB">
          <w:rPr>
            <w:rStyle w:val="af4"/>
            <w:noProof/>
          </w:rPr>
          <w:t>»</w:t>
        </w:r>
        <w:r w:rsidR="00130A42">
          <w:rPr>
            <w:noProof/>
            <w:webHidden/>
          </w:rPr>
          <w:tab/>
        </w:r>
        <w:r w:rsidR="00130A42">
          <w:rPr>
            <w:noProof/>
            <w:webHidden/>
          </w:rPr>
          <w:fldChar w:fldCharType="begin"/>
        </w:r>
        <w:r w:rsidR="00130A42">
          <w:rPr>
            <w:noProof/>
            <w:webHidden/>
          </w:rPr>
          <w:instrText xml:space="preserve"> PAGEREF _Toc191222019 \h </w:instrText>
        </w:r>
        <w:r w:rsidR="00130A42">
          <w:rPr>
            <w:noProof/>
            <w:webHidden/>
          </w:rPr>
        </w:r>
        <w:r w:rsidR="00130A42"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 w:rsidR="00130A42">
          <w:rPr>
            <w:noProof/>
            <w:webHidden/>
          </w:rPr>
          <w:fldChar w:fldCharType="end"/>
        </w:r>
      </w:hyperlink>
    </w:p>
    <w:p w14:paraId="1E32115B" w14:textId="6674B888" w:rsidR="00130A42" w:rsidRDefault="000755E3" w:rsidP="0098703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1222020" w:history="1">
        <w:r w:rsidR="00130A42" w:rsidRPr="005A3DB9">
          <w:rPr>
            <w:rStyle w:val="af4"/>
            <w:noProof/>
          </w:rPr>
          <w:t>3.5. Обобщенная трудовая функция</w:t>
        </w:r>
        <w:r w:rsidR="00FB7CCB">
          <w:rPr>
            <w:rStyle w:val="af4"/>
            <w:noProof/>
          </w:rPr>
          <w:t xml:space="preserve"> «</w:t>
        </w:r>
        <w:r w:rsidR="00FB7CCB" w:rsidRPr="00FB7CCB">
          <w:rPr>
            <w:rStyle w:val="af4"/>
            <w:noProof/>
          </w:rPr>
          <w:t>Изготовление, регулировка и ремонт уникальных и опытных приборов, приспособлений, инструментов и контрольно-измерительных средств с точностью по 3–5-му квалитет</w:t>
        </w:r>
        <w:r w:rsidR="00834FAB">
          <w:rPr>
            <w:rStyle w:val="af4"/>
            <w:noProof/>
          </w:rPr>
          <w:t>у</w:t>
        </w:r>
        <w:r w:rsidR="00FB7CCB" w:rsidRPr="00FB7CCB">
          <w:rPr>
            <w:rStyle w:val="af4"/>
            <w:noProof/>
          </w:rPr>
          <w:t xml:space="preserve"> и шероховатостью Ra 0,04–0,01 мкм</w:t>
        </w:r>
        <w:r w:rsidR="00FB7CCB">
          <w:rPr>
            <w:rStyle w:val="af4"/>
            <w:noProof/>
          </w:rPr>
          <w:t>»</w:t>
        </w:r>
        <w:r w:rsidR="00130A42">
          <w:rPr>
            <w:noProof/>
            <w:webHidden/>
          </w:rPr>
          <w:tab/>
        </w:r>
        <w:r w:rsidR="00130A42">
          <w:rPr>
            <w:noProof/>
            <w:webHidden/>
          </w:rPr>
          <w:fldChar w:fldCharType="begin"/>
        </w:r>
        <w:r w:rsidR="00130A42">
          <w:rPr>
            <w:noProof/>
            <w:webHidden/>
          </w:rPr>
          <w:instrText xml:space="preserve"> PAGEREF _Toc191222020 \h </w:instrText>
        </w:r>
        <w:r w:rsidR="00130A42">
          <w:rPr>
            <w:noProof/>
            <w:webHidden/>
          </w:rPr>
        </w:r>
        <w:r w:rsidR="00130A42"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 w:rsidR="00130A42">
          <w:rPr>
            <w:noProof/>
            <w:webHidden/>
          </w:rPr>
          <w:fldChar w:fldCharType="end"/>
        </w:r>
      </w:hyperlink>
    </w:p>
    <w:p w14:paraId="01D0A183" w14:textId="4FE7047E" w:rsidR="00130A42" w:rsidRDefault="000755E3" w:rsidP="0098703A">
      <w:pPr>
        <w:pStyle w:val="17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1222021" w:history="1">
        <w:r w:rsidR="00130A42" w:rsidRPr="005A3DB9">
          <w:rPr>
            <w:rStyle w:val="af4"/>
            <w:lang w:val="en-US"/>
          </w:rPr>
          <w:t>IV</w:t>
        </w:r>
        <w:r w:rsidR="00130A42" w:rsidRPr="005A3DB9">
          <w:rPr>
            <w:rStyle w:val="af4"/>
          </w:rPr>
          <w:t>. Сведения об организациях – разработчиках профессионального</w:t>
        </w:r>
        <w:r w:rsidR="00130A42" w:rsidRPr="005A3DB9">
          <w:rPr>
            <w:rStyle w:val="af4"/>
            <w:lang w:val="en-US"/>
          </w:rPr>
          <w:t> </w:t>
        </w:r>
        <w:r w:rsidR="00130A42" w:rsidRPr="005A3DB9">
          <w:rPr>
            <w:rStyle w:val="af4"/>
          </w:rPr>
          <w:t>стандарта</w:t>
        </w:r>
        <w:r w:rsidR="00130A42">
          <w:rPr>
            <w:webHidden/>
          </w:rPr>
          <w:tab/>
        </w:r>
        <w:r w:rsidR="00130A42">
          <w:rPr>
            <w:webHidden/>
          </w:rPr>
          <w:fldChar w:fldCharType="begin"/>
        </w:r>
        <w:r w:rsidR="00130A42">
          <w:rPr>
            <w:webHidden/>
          </w:rPr>
          <w:instrText xml:space="preserve"> PAGEREF _Toc191222021 \h </w:instrText>
        </w:r>
        <w:r w:rsidR="00130A42">
          <w:rPr>
            <w:webHidden/>
          </w:rPr>
        </w:r>
        <w:r w:rsidR="00130A42">
          <w:rPr>
            <w:webHidden/>
          </w:rPr>
          <w:fldChar w:fldCharType="separate"/>
        </w:r>
        <w:r>
          <w:rPr>
            <w:webHidden/>
          </w:rPr>
          <w:t>40</w:t>
        </w:r>
        <w:r w:rsidR="00130A42">
          <w:rPr>
            <w:webHidden/>
          </w:rPr>
          <w:fldChar w:fldCharType="end"/>
        </w:r>
      </w:hyperlink>
    </w:p>
    <w:p w14:paraId="3BD0BCB6" w14:textId="4CD20FEF" w:rsidR="00130A42" w:rsidRDefault="000755E3" w:rsidP="0098703A">
      <w:pPr>
        <w:pStyle w:val="17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1222022" w:history="1">
        <w:r w:rsidR="00130A42" w:rsidRPr="005A3DB9">
          <w:rPr>
            <w:rStyle w:val="af4"/>
            <w:lang w:val="en-US"/>
          </w:rPr>
          <w:t>V</w:t>
        </w:r>
        <w:r w:rsidR="00130A42" w:rsidRPr="005A3DB9">
          <w:rPr>
            <w:rStyle w:val="af4"/>
          </w:rPr>
          <w:t>. Сокращения, используемые в профессиональном стандарте</w:t>
        </w:r>
        <w:r w:rsidR="00130A42">
          <w:rPr>
            <w:webHidden/>
          </w:rPr>
          <w:tab/>
        </w:r>
        <w:r w:rsidR="00130A42">
          <w:rPr>
            <w:webHidden/>
          </w:rPr>
          <w:fldChar w:fldCharType="begin"/>
        </w:r>
        <w:r w:rsidR="00130A42">
          <w:rPr>
            <w:webHidden/>
          </w:rPr>
          <w:instrText xml:space="preserve"> PAGEREF _Toc191222022 \h </w:instrText>
        </w:r>
        <w:r w:rsidR="00130A42">
          <w:rPr>
            <w:webHidden/>
          </w:rPr>
        </w:r>
        <w:r w:rsidR="00130A42">
          <w:rPr>
            <w:webHidden/>
          </w:rPr>
          <w:fldChar w:fldCharType="separate"/>
        </w:r>
        <w:r>
          <w:rPr>
            <w:webHidden/>
          </w:rPr>
          <w:t>41</w:t>
        </w:r>
        <w:r w:rsidR="00130A42">
          <w:rPr>
            <w:webHidden/>
          </w:rPr>
          <w:fldChar w:fldCharType="end"/>
        </w:r>
      </w:hyperlink>
    </w:p>
    <w:p w14:paraId="47E41F82" w14:textId="51E46CB5" w:rsidR="00EC6566" w:rsidRPr="00440AB3" w:rsidRDefault="00483285" w:rsidP="00C67207">
      <w:r w:rsidRPr="00440AB3">
        <w:fldChar w:fldCharType="end"/>
      </w:r>
    </w:p>
    <w:p w14:paraId="47E41F83" w14:textId="77777777" w:rsidR="00EC6566" w:rsidRPr="00440AB3" w:rsidRDefault="0020697E" w:rsidP="00785134">
      <w:pPr>
        <w:pStyle w:val="1"/>
      </w:pPr>
      <w:bookmarkStart w:id="2" w:name="_Toc191222013"/>
      <w:r w:rsidRPr="00440AB3">
        <w:rPr>
          <w:lang w:val="en-US"/>
        </w:rPr>
        <w:t>I</w:t>
      </w:r>
      <w:r w:rsidRPr="00440AB3">
        <w:t xml:space="preserve">. </w:t>
      </w:r>
      <w:r w:rsidR="00EC6566" w:rsidRPr="00440AB3">
        <w:t>Общие сведения</w:t>
      </w:r>
      <w:bookmarkEnd w:id="2"/>
    </w:p>
    <w:p w14:paraId="47E41F84" w14:textId="77777777" w:rsidR="00EC6566" w:rsidRPr="00440AB3" w:rsidRDefault="00EC6566" w:rsidP="00C6720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1"/>
        <w:gridCol w:w="617"/>
        <w:gridCol w:w="1463"/>
      </w:tblGrid>
      <w:tr w:rsidR="00440AB3" w:rsidRPr="00440AB3" w14:paraId="47E41F88" w14:textId="77777777" w:rsidTr="00266343">
        <w:trPr>
          <w:trHeight w:val="20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7E41F85" w14:textId="77777777" w:rsidR="00EC6566" w:rsidRPr="00440AB3" w:rsidRDefault="00EC6566" w:rsidP="00BD0717">
            <w:pPr>
              <w:rPr>
                <w:szCs w:val="20"/>
              </w:rPr>
            </w:pPr>
            <w:r w:rsidRPr="00440AB3">
              <w:t>Изготовление и ремонт инструментов и приспособлений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</w:tcPr>
          <w:p w14:paraId="47E41F86" w14:textId="77777777" w:rsidR="00EC6566" w:rsidRPr="00440AB3" w:rsidRDefault="00EC6566" w:rsidP="00BD0717">
            <w:pPr>
              <w:rPr>
                <w:szCs w:val="20"/>
              </w:rPr>
            </w:pPr>
          </w:p>
        </w:tc>
        <w:tc>
          <w:tcPr>
            <w:tcW w:w="7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7E41F87" w14:textId="77777777" w:rsidR="00EC6566" w:rsidRPr="00440AB3" w:rsidRDefault="00EC6566" w:rsidP="00BD0717">
            <w:pPr>
              <w:jc w:val="center"/>
            </w:pPr>
            <w:r w:rsidRPr="00440AB3">
              <w:t>40.028</w:t>
            </w:r>
          </w:p>
        </w:tc>
      </w:tr>
      <w:tr w:rsidR="00EC6566" w:rsidRPr="00440AB3" w14:paraId="47E41F8B" w14:textId="77777777" w:rsidTr="00266343">
        <w:tc>
          <w:tcPr>
            <w:tcW w:w="42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41F89" w14:textId="7BD3FEC4" w:rsidR="00EC6566" w:rsidRPr="00440AB3" w:rsidRDefault="00266343" w:rsidP="00BD0717">
            <w:pPr>
              <w:jc w:val="center"/>
              <w:rPr>
                <w:sz w:val="20"/>
                <w:szCs w:val="20"/>
              </w:rPr>
            </w:pPr>
            <w:r w:rsidRPr="00440AB3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7E41F8A" w14:textId="7F09B5C1" w:rsidR="00EC6566" w:rsidRPr="00440AB3" w:rsidRDefault="00266343" w:rsidP="00BD0717">
            <w:pPr>
              <w:jc w:val="center"/>
              <w:rPr>
                <w:sz w:val="20"/>
                <w:szCs w:val="20"/>
              </w:rPr>
            </w:pPr>
            <w:r w:rsidRPr="00440AB3">
              <w:rPr>
                <w:sz w:val="20"/>
                <w:szCs w:val="20"/>
              </w:rPr>
              <w:t>код</w:t>
            </w:r>
          </w:p>
        </w:tc>
      </w:tr>
    </w:tbl>
    <w:p w14:paraId="47E41F8C" w14:textId="77777777" w:rsidR="00EC6566" w:rsidRPr="00440AB3" w:rsidRDefault="00EC6566" w:rsidP="00C67207"/>
    <w:p w14:paraId="47E41F8D" w14:textId="2F6AC92B" w:rsidR="00EC6566" w:rsidRPr="00440AB3" w:rsidRDefault="00266343" w:rsidP="00EC6566">
      <w:r>
        <w:t>Краткое описание</w:t>
      </w:r>
      <w:r w:rsidR="00EC6566" w:rsidRPr="00440AB3">
        <w:t xml:space="preserve"> вида профессиональной деятельности</w:t>
      </w:r>
    </w:p>
    <w:p w14:paraId="47E41F8E" w14:textId="77777777" w:rsidR="00EC6566" w:rsidRPr="00440AB3" w:rsidRDefault="00EC6566" w:rsidP="00C67207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EC6566" w:rsidRPr="00440AB3" w14:paraId="47E41F90" w14:textId="77777777" w:rsidTr="00266343">
        <w:trPr>
          <w:trHeight w:val="20"/>
        </w:trPr>
        <w:tc>
          <w:tcPr>
            <w:tcW w:w="5000" w:type="pct"/>
          </w:tcPr>
          <w:p w14:paraId="47E41F8F" w14:textId="77777777" w:rsidR="00EC6566" w:rsidRPr="00440AB3" w:rsidRDefault="00EC6566" w:rsidP="00BD0717">
            <w:pPr>
              <w:rPr>
                <w:bCs w:val="0"/>
              </w:rPr>
            </w:pPr>
            <w:r w:rsidRPr="00440AB3">
              <w:t>Обеспечение качества и производительности изготовления инструментов</w:t>
            </w:r>
          </w:p>
        </w:tc>
      </w:tr>
    </w:tbl>
    <w:p w14:paraId="47E41F91" w14:textId="77777777" w:rsidR="00EC6566" w:rsidRPr="00440AB3" w:rsidRDefault="00EC6566" w:rsidP="00405506"/>
    <w:p w14:paraId="47E41F92" w14:textId="1755AEA0" w:rsidR="00EC6566" w:rsidRPr="00440AB3" w:rsidRDefault="00266343" w:rsidP="00405506">
      <w:r>
        <w:t>Г</w:t>
      </w:r>
      <w:r w:rsidR="00EC6566" w:rsidRPr="00440AB3">
        <w:t>руппа занятий</w:t>
      </w:r>
    </w:p>
    <w:p w14:paraId="47E41F93" w14:textId="77777777" w:rsidR="00EC6566" w:rsidRPr="00440AB3" w:rsidRDefault="00EC6566" w:rsidP="0040550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0"/>
        <w:gridCol w:w="4198"/>
        <w:gridCol w:w="1211"/>
        <w:gridCol w:w="3712"/>
      </w:tblGrid>
      <w:tr w:rsidR="00440AB3" w:rsidRPr="00440AB3" w14:paraId="47E41F98" w14:textId="77777777" w:rsidTr="00266343">
        <w:trPr>
          <w:trHeight w:val="20"/>
        </w:trPr>
        <w:tc>
          <w:tcPr>
            <w:tcW w:w="62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7E41F94" w14:textId="77777777" w:rsidR="00EC6566" w:rsidRPr="00440AB3" w:rsidRDefault="00EC6566" w:rsidP="00BD07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0"/>
              </w:rPr>
            </w:pPr>
            <w:r w:rsidRPr="00440AB3">
              <w:rPr>
                <w:szCs w:val="20"/>
              </w:rPr>
              <w:t>7222</w:t>
            </w:r>
          </w:p>
        </w:tc>
        <w:tc>
          <w:tcPr>
            <w:tcW w:w="201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7E41F95" w14:textId="77777777" w:rsidR="00EC6566" w:rsidRPr="00440AB3" w:rsidRDefault="00EC6566" w:rsidP="00BD07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0"/>
              </w:rPr>
            </w:pPr>
            <w:r w:rsidRPr="00440AB3">
              <w:rPr>
                <w:szCs w:val="20"/>
              </w:rPr>
              <w:t>Слесари-инструментальщики и рабочие родственных занятий</w:t>
            </w:r>
          </w:p>
        </w:tc>
        <w:tc>
          <w:tcPr>
            <w:tcW w:w="58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7E41F96" w14:textId="77777777" w:rsidR="00EC6566" w:rsidRPr="00440AB3" w:rsidRDefault="00075574" w:rsidP="00BD07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0"/>
              </w:rPr>
            </w:pPr>
            <w:r w:rsidRPr="00440AB3">
              <w:rPr>
                <w:szCs w:val="20"/>
              </w:rPr>
              <w:t>-</w:t>
            </w:r>
          </w:p>
        </w:tc>
        <w:tc>
          <w:tcPr>
            <w:tcW w:w="178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7E41F97" w14:textId="77777777" w:rsidR="00EC6566" w:rsidRPr="00440AB3" w:rsidRDefault="00075574" w:rsidP="00BD07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0"/>
              </w:rPr>
            </w:pPr>
            <w:r w:rsidRPr="00440AB3">
              <w:rPr>
                <w:szCs w:val="20"/>
              </w:rPr>
              <w:t>-</w:t>
            </w:r>
          </w:p>
        </w:tc>
      </w:tr>
      <w:tr w:rsidR="00EC6566" w:rsidRPr="00440AB3" w14:paraId="47E41F9D" w14:textId="77777777" w:rsidTr="00266343">
        <w:trPr>
          <w:trHeight w:val="20"/>
        </w:trPr>
        <w:tc>
          <w:tcPr>
            <w:tcW w:w="62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7E41F99" w14:textId="77777777" w:rsidR="00EC6566" w:rsidRPr="00440AB3" w:rsidRDefault="00EC6566" w:rsidP="00BD0717">
            <w:pPr>
              <w:jc w:val="center"/>
              <w:rPr>
                <w:sz w:val="20"/>
                <w:szCs w:val="20"/>
              </w:rPr>
            </w:pPr>
            <w:r w:rsidRPr="00440AB3">
              <w:rPr>
                <w:sz w:val="20"/>
                <w:szCs w:val="20"/>
              </w:rPr>
              <w:t>(код ОКЗ</w:t>
            </w:r>
            <w:r w:rsidRPr="00440AB3">
              <w:rPr>
                <w:rStyle w:val="ad"/>
                <w:sz w:val="20"/>
                <w:szCs w:val="20"/>
              </w:rPr>
              <w:endnoteReference w:id="2"/>
            </w:r>
            <w:r w:rsidRPr="00440AB3">
              <w:rPr>
                <w:sz w:val="20"/>
                <w:szCs w:val="20"/>
              </w:rPr>
              <w:t>)</w:t>
            </w:r>
          </w:p>
        </w:tc>
        <w:tc>
          <w:tcPr>
            <w:tcW w:w="201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7E41F9A" w14:textId="77777777" w:rsidR="00EC6566" w:rsidRPr="00440AB3" w:rsidRDefault="00EC6566" w:rsidP="00BD0717">
            <w:pPr>
              <w:jc w:val="center"/>
              <w:rPr>
                <w:sz w:val="20"/>
                <w:szCs w:val="20"/>
              </w:rPr>
            </w:pPr>
            <w:r w:rsidRPr="00440AB3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8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7E41F9B" w14:textId="77777777" w:rsidR="00EC6566" w:rsidRPr="00440AB3" w:rsidRDefault="00EC6566" w:rsidP="00075574">
            <w:pPr>
              <w:jc w:val="center"/>
              <w:rPr>
                <w:sz w:val="20"/>
                <w:szCs w:val="20"/>
              </w:rPr>
            </w:pPr>
            <w:r w:rsidRPr="00440AB3">
              <w:rPr>
                <w:sz w:val="20"/>
                <w:szCs w:val="20"/>
              </w:rPr>
              <w:t>(код ОКЗ)</w:t>
            </w:r>
          </w:p>
        </w:tc>
        <w:tc>
          <w:tcPr>
            <w:tcW w:w="178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7E41F9C" w14:textId="77777777" w:rsidR="00EC6566" w:rsidRPr="00440AB3" w:rsidRDefault="00EC6566" w:rsidP="00BD0717">
            <w:pPr>
              <w:jc w:val="center"/>
              <w:rPr>
                <w:sz w:val="20"/>
                <w:szCs w:val="20"/>
              </w:rPr>
            </w:pPr>
            <w:r w:rsidRPr="00440AB3">
              <w:rPr>
                <w:sz w:val="20"/>
                <w:szCs w:val="20"/>
              </w:rPr>
              <w:t>(наименование)</w:t>
            </w:r>
          </w:p>
        </w:tc>
      </w:tr>
    </w:tbl>
    <w:p w14:paraId="47E41F9E" w14:textId="77777777" w:rsidR="00EC6566" w:rsidRDefault="00EC6566" w:rsidP="00C67207"/>
    <w:p w14:paraId="3A56DB8B" w14:textId="77777777" w:rsidR="00507D81" w:rsidRPr="00440AB3" w:rsidRDefault="00507D81" w:rsidP="00C67207"/>
    <w:p w14:paraId="5255B4C9" w14:textId="3E4A36E0" w:rsidR="00266343" w:rsidRDefault="00266343" w:rsidP="00405506">
      <w:r>
        <w:lastRenderedPageBreak/>
        <w:t>Отнесение к области профессиональной деятельности</w:t>
      </w:r>
    </w:p>
    <w:p w14:paraId="5CFE9D3E" w14:textId="77777777" w:rsidR="00266343" w:rsidRDefault="00266343" w:rsidP="00405506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179"/>
      </w:tblGrid>
      <w:tr w:rsidR="00266343" w14:paraId="67AEEBF4" w14:textId="77777777" w:rsidTr="00266343">
        <w:tc>
          <w:tcPr>
            <w:tcW w:w="12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72E461" w14:textId="429DD718" w:rsidR="00266343" w:rsidRPr="00507D81" w:rsidRDefault="00543F08" w:rsidP="00405506">
            <w:r w:rsidRPr="00507D81">
              <w:t>40</w:t>
            </w:r>
          </w:p>
        </w:tc>
        <w:tc>
          <w:tcPr>
            <w:tcW w:w="91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B011FC" w14:textId="1F547CC3" w:rsidR="00266343" w:rsidRPr="00507D81" w:rsidRDefault="00543F08" w:rsidP="005B261B">
            <w:pPr>
              <w:pStyle w:val="afc"/>
            </w:pPr>
            <w:r w:rsidRPr="00507D81">
              <w:rPr>
                <w:kern w:val="2"/>
                <w:lang w:eastAsia="en-US"/>
                <w14:ligatures w14:val="standardContextual"/>
              </w:rPr>
              <w:t>Сквозные виды профессиональной деятельности в промышленности</w:t>
            </w:r>
          </w:p>
        </w:tc>
      </w:tr>
      <w:tr w:rsidR="00266343" w:rsidRPr="00266343" w14:paraId="12204C44" w14:textId="77777777" w:rsidTr="00266343">
        <w:tc>
          <w:tcPr>
            <w:tcW w:w="1242" w:type="dxa"/>
            <w:tcBorders>
              <w:top w:val="single" w:sz="4" w:space="0" w:color="808080" w:themeColor="background1" w:themeShade="80"/>
            </w:tcBorders>
          </w:tcPr>
          <w:p w14:paraId="3C9ECFC6" w14:textId="243EED7E" w:rsidR="00266343" w:rsidRPr="00266343" w:rsidRDefault="00266343" w:rsidP="00266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ОПД</w:t>
            </w:r>
            <w:r w:rsidR="00130A42">
              <w:rPr>
                <w:rStyle w:val="ad"/>
                <w:sz w:val="20"/>
                <w:szCs w:val="20"/>
              </w:rPr>
              <w:endnoteReference w:id="3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179" w:type="dxa"/>
            <w:tcBorders>
              <w:top w:val="single" w:sz="4" w:space="0" w:color="808080" w:themeColor="background1" w:themeShade="80"/>
            </w:tcBorders>
          </w:tcPr>
          <w:p w14:paraId="3395BA7E" w14:textId="7C02AF91" w:rsidR="00266343" w:rsidRPr="00266343" w:rsidRDefault="00266343" w:rsidP="00266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5F721660" w14:textId="77777777" w:rsidR="00266343" w:rsidRDefault="00266343" w:rsidP="00405506"/>
    <w:p w14:paraId="47E41F9F" w14:textId="0E164843" w:rsidR="00EC6566" w:rsidRPr="00440AB3" w:rsidRDefault="00EC6566" w:rsidP="00405506">
      <w:r w:rsidRPr="00440AB3">
        <w:t>Отнесение к видам экономической деятельности</w:t>
      </w:r>
    </w:p>
    <w:p w14:paraId="47E41FA0" w14:textId="77777777" w:rsidR="00EC6566" w:rsidRPr="00440AB3" w:rsidRDefault="00EC6566" w:rsidP="00C6720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2"/>
        <w:gridCol w:w="8929"/>
      </w:tblGrid>
      <w:tr w:rsidR="00440AB3" w:rsidRPr="00440AB3" w14:paraId="47E41FA3" w14:textId="77777777" w:rsidTr="00266343">
        <w:trPr>
          <w:trHeight w:val="20"/>
        </w:trPr>
        <w:tc>
          <w:tcPr>
            <w:tcW w:w="7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7E41FA1" w14:textId="77777777" w:rsidR="00EC6566" w:rsidRPr="00440AB3" w:rsidRDefault="00EC6566" w:rsidP="00BD0717">
            <w:r w:rsidRPr="00440AB3">
              <w:t>25.73</w:t>
            </w:r>
          </w:p>
        </w:tc>
        <w:tc>
          <w:tcPr>
            <w:tcW w:w="42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7E41FA2" w14:textId="77777777" w:rsidR="00EC6566" w:rsidRPr="00440AB3" w:rsidRDefault="00EC6566" w:rsidP="00BD0717">
            <w:r w:rsidRPr="00440AB3">
              <w:t>Производство инструмента</w:t>
            </w:r>
          </w:p>
        </w:tc>
      </w:tr>
      <w:tr w:rsidR="00EC6566" w:rsidRPr="00440AB3" w14:paraId="47E41FA6" w14:textId="77777777" w:rsidTr="00266343">
        <w:trPr>
          <w:trHeight w:val="20"/>
        </w:trPr>
        <w:tc>
          <w:tcPr>
            <w:tcW w:w="71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7E41FA4" w14:textId="77777777" w:rsidR="00EC6566" w:rsidRPr="00440AB3" w:rsidRDefault="00EC6566" w:rsidP="00BD0717">
            <w:pPr>
              <w:jc w:val="center"/>
              <w:rPr>
                <w:sz w:val="20"/>
                <w:szCs w:val="20"/>
              </w:rPr>
            </w:pPr>
            <w:r w:rsidRPr="00440AB3">
              <w:rPr>
                <w:sz w:val="20"/>
                <w:szCs w:val="20"/>
              </w:rPr>
              <w:t>(код ОКВЭД</w:t>
            </w:r>
            <w:r w:rsidRPr="00440AB3">
              <w:rPr>
                <w:rStyle w:val="ad"/>
                <w:sz w:val="20"/>
                <w:szCs w:val="20"/>
              </w:rPr>
              <w:endnoteReference w:id="4"/>
            </w:r>
            <w:r w:rsidRPr="00440AB3">
              <w:rPr>
                <w:sz w:val="20"/>
                <w:szCs w:val="20"/>
              </w:rPr>
              <w:t>)</w:t>
            </w:r>
          </w:p>
        </w:tc>
        <w:tc>
          <w:tcPr>
            <w:tcW w:w="428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7E41FA5" w14:textId="77777777" w:rsidR="00EC6566" w:rsidRPr="00440AB3" w:rsidRDefault="00EC6566" w:rsidP="00BD0717">
            <w:pPr>
              <w:jc w:val="center"/>
              <w:rPr>
                <w:sz w:val="20"/>
                <w:szCs w:val="20"/>
              </w:rPr>
            </w:pPr>
            <w:r w:rsidRPr="00440AB3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7E41FA7" w14:textId="77777777" w:rsidR="00EC6566" w:rsidRPr="00440AB3" w:rsidRDefault="00EC6566" w:rsidP="00C67207"/>
    <w:p w14:paraId="47E41FA8" w14:textId="77777777" w:rsidR="00EC6566" w:rsidRPr="00440AB3" w:rsidRDefault="00EC6566" w:rsidP="00C67207">
      <w:pPr>
        <w:sectPr w:rsidR="00EC6566" w:rsidRPr="00440AB3" w:rsidSect="00266343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47E41FA9" w14:textId="77777777" w:rsidR="00EC6566" w:rsidRPr="00440AB3" w:rsidRDefault="0020697E" w:rsidP="00266343">
      <w:pPr>
        <w:pStyle w:val="1"/>
        <w:jc w:val="center"/>
      </w:pPr>
      <w:bookmarkStart w:id="3" w:name="_Toc191222014"/>
      <w:r w:rsidRPr="00440AB3">
        <w:rPr>
          <w:lang w:val="en-US"/>
        </w:rPr>
        <w:lastRenderedPageBreak/>
        <w:t>II</w:t>
      </w:r>
      <w:r w:rsidRPr="00440AB3">
        <w:t xml:space="preserve">. </w:t>
      </w:r>
      <w:r w:rsidR="00EC6566" w:rsidRPr="00440AB3">
        <w:t xml:space="preserve">Описание трудовых функций, </w:t>
      </w:r>
      <w:r w:rsidR="00EC6566" w:rsidRPr="00266343">
        <w:t>входящих</w:t>
      </w:r>
      <w:r w:rsidR="00EC6566" w:rsidRPr="00440AB3">
        <w:t xml:space="preserve"> в профессиональный стандарт (функциональная карта вида </w:t>
      </w:r>
      <w:r w:rsidR="00075574" w:rsidRPr="00440AB3">
        <w:t>профессиональн</w:t>
      </w:r>
      <w:r w:rsidR="00EC6566" w:rsidRPr="00440AB3">
        <w:t>ой деятельности)</w:t>
      </w:r>
      <w:bookmarkEnd w:id="3"/>
    </w:p>
    <w:p w14:paraId="47E41FAA" w14:textId="77777777" w:rsidR="00EC6566" w:rsidRPr="00440AB3" w:rsidRDefault="00EC6566" w:rsidP="00EC6566">
      <w:pPr>
        <w:pStyle w:val="af3"/>
        <w:ind w:left="1080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2510"/>
        <w:gridCol w:w="1700"/>
        <w:gridCol w:w="2836"/>
        <w:gridCol w:w="4595"/>
        <w:gridCol w:w="876"/>
        <w:gridCol w:w="1694"/>
      </w:tblGrid>
      <w:tr w:rsidR="00266343" w:rsidRPr="00440AB3" w14:paraId="47E41FAD" w14:textId="77777777" w:rsidTr="000E47DD">
        <w:trPr>
          <w:trHeight w:val="20"/>
        </w:trPr>
        <w:tc>
          <w:tcPr>
            <w:tcW w:w="2577" w:type="pct"/>
            <w:gridSpan w:val="4"/>
            <w:vAlign w:val="center"/>
          </w:tcPr>
          <w:p w14:paraId="6057DCA8" w14:textId="4FAA655A" w:rsidR="00266343" w:rsidRPr="00440AB3" w:rsidRDefault="00266343" w:rsidP="00266343">
            <w:pPr>
              <w:jc w:val="center"/>
            </w:pPr>
            <w:r w:rsidRPr="00440AB3">
              <w:t>Обобщенные трудовые функции</w:t>
            </w:r>
          </w:p>
        </w:tc>
        <w:tc>
          <w:tcPr>
            <w:tcW w:w="2423" w:type="pct"/>
            <w:gridSpan w:val="3"/>
            <w:vAlign w:val="center"/>
          </w:tcPr>
          <w:p w14:paraId="47E41FAC" w14:textId="053BC096" w:rsidR="00266343" w:rsidRPr="00440AB3" w:rsidRDefault="00266343" w:rsidP="00266343">
            <w:pPr>
              <w:jc w:val="center"/>
            </w:pPr>
            <w:r w:rsidRPr="00440AB3">
              <w:t>Трудовые функции</w:t>
            </w:r>
          </w:p>
        </w:tc>
      </w:tr>
      <w:tr w:rsidR="00266343" w:rsidRPr="00440AB3" w14:paraId="47E41FB4" w14:textId="77777777" w:rsidTr="000E47DD">
        <w:trPr>
          <w:trHeight w:val="20"/>
        </w:trPr>
        <w:tc>
          <w:tcPr>
            <w:tcW w:w="194" w:type="pct"/>
            <w:vAlign w:val="center"/>
          </w:tcPr>
          <w:p w14:paraId="47E41FAE" w14:textId="77777777" w:rsidR="00266343" w:rsidRPr="00440AB3" w:rsidRDefault="00266343" w:rsidP="00266343">
            <w:pPr>
              <w:jc w:val="center"/>
            </w:pPr>
            <w:r w:rsidRPr="00440AB3">
              <w:t>код</w:t>
            </w:r>
          </w:p>
        </w:tc>
        <w:tc>
          <w:tcPr>
            <w:tcW w:w="849" w:type="pct"/>
            <w:vAlign w:val="center"/>
          </w:tcPr>
          <w:p w14:paraId="47E41FAF" w14:textId="77777777" w:rsidR="00266343" w:rsidRPr="00440AB3" w:rsidRDefault="00266343" w:rsidP="00266343">
            <w:pPr>
              <w:jc w:val="center"/>
            </w:pPr>
            <w:r w:rsidRPr="00440AB3">
              <w:t>наименование</w:t>
            </w:r>
          </w:p>
        </w:tc>
        <w:tc>
          <w:tcPr>
            <w:tcW w:w="575" w:type="pct"/>
            <w:vAlign w:val="center"/>
          </w:tcPr>
          <w:p w14:paraId="47E41FB0" w14:textId="77777777" w:rsidR="00266343" w:rsidRPr="00440AB3" w:rsidRDefault="00266343" w:rsidP="00266343">
            <w:pPr>
              <w:jc w:val="center"/>
            </w:pPr>
            <w:r w:rsidRPr="00440AB3">
              <w:t>уровень квалификации</w:t>
            </w:r>
          </w:p>
        </w:tc>
        <w:tc>
          <w:tcPr>
            <w:tcW w:w="959" w:type="pct"/>
            <w:vAlign w:val="center"/>
          </w:tcPr>
          <w:p w14:paraId="480CEFD9" w14:textId="02DCA3A5" w:rsidR="00266343" w:rsidRPr="00440AB3" w:rsidRDefault="00130A42" w:rsidP="00266343">
            <w:pPr>
              <w:jc w:val="center"/>
            </w:pPr>
            <w:r>
              <w:t>в</w:t>
            </w:r>
            <w:r w:rsidRPr="00130A42">
              <w:t>озможные наименования должностей, профессий рабочих</w:t>
            </w:r>
          </w:p>
        </w:tc>
        <w:tc>
          <w:tcPr>
            <w:tcW w:w="1554" w:type="pct"/>
            <w:vAlign w:val="center"/>
          </w:tcPr>
          <w:p w14:paraId="47E41FB1" w14:textId="25B912A4" w:rsidR="00266343" w:rsidRPr="00440AB3" w:rsidRDefault="00266343" w:rsidP="00266343">
            <w:pPr>
              <w:jc w:val="center"/>
            </w:pPr>
            <w:r w:rsidRPr="00440AB3">
              <w:t>наименование</w:t>
            </w:r>
          </w:p>
        </w:tc>
        <w:tc>
          <w:tcPr>
            <w:tcW w:w="296" w:type="pct"/>
            <w:vAlign w:val="center"/>
          </w:tcPr>
          <w:p w14:paraId="47E41FB2" w14:textId="77777777" w:rsidR="00266343" w:rsidRPr="00440AB3" w:rsidRDefault="00266343" w:rsidP="00266343">
            <w:pPr>
              <w:jc w:val="center"/>
            </w:pPr>
            <w:r w:rsidRPr="00440AB3">
              <w:t>код</w:t>
            </w:r>
          </w:p>
        </w:tc>
        <w:tc>
          <w:tcPr>
            <w:tcW w:w="573" w:type="pct"/>
            <w:vAlign w:val="center"/>
          </w:tcPr>
          <w:p w14:paraId="47E41FB3" w14:textId="77777777" w:rsidR="00266343" w:rsidRPr="00440AB3" w:rsidRDefault="00266343" w:rsidP="00266343">
            <w:pPr>
              <w:jc w:val="center"/>
            </w:pPr>
            <w:r w:rsidRPr="00440AB3">
              <w:t>уровень (подуровень) квалификации</w:t>
            </w:r>
          </w:p>
        </w:tc>
      </w:tr>
      <w:tr w:rsidR="00266343" w:rsidRPr="00440AB3" w14:paraId="47E41FBB" w14:textId="77777777" w:rsidTr="000E47DD">
        <w:trPr>
          <w:trHeight w:val="20"/>
        </w:trPr>
        <w:tc>
          <w:tcPr>
            <w:tcW w:w="194" w:type="pct"/>
            <w:vMerge w:val="restart"/>
          </w:tcPr>
          <w:p w14:paraId="47E41FB5" w14:textId="77777777" w:rsidR="00266343" w:rsidRPr="00440AB3" w:rsidRDefault="00266343" w:rsidP="00834FAB">
            <w:pPr>
              <w:jc w:val="center"/>
              <w:rPr>
                <w:lang w:val="en-US"/>
              </w:rPr>
            </w:pPr>
            <w:r w:rsidRPr="00440AB3">
              <w:rPr>
                <w:lang w:val="en-US"/>
              </w:rPr>
              <w:t>A</w:t>
            </w:r>
          </w:p>
        </w:tc>
        <w:tc>
          <w:tcPr>
            <w:tcW w:w="849" w:type="pct"/>
            <w:vMerge w:val="restart"/>
          </w:tcPr>
          <w:p w14:paraId="47E41FB6" w14:textId="715CF0ED" w:rsidR="00266343" w:rsidRPr="00440AB3" w:rsidRDefault="00266343" w:rsidP="007B5DD4">
            <w:r w:rsidRPr="00440AB3">
              <w:t xml:space="preserve">Изготовление, регулировка и ремонт простых приспособлений, инструментов и контрольно-измерительных средств с точностью по </w:t>
            </w:r>
            <w:r w:rsidR="00834FAB">
              <w:t>12–14-му квалитету</w:t>
            </w:r>
          </w:p>
        </w:tc>
        <w:tc>
          <w:tcPr>
            <w:tcW w:w="575" w:type="pct"/>
            <w:vMerge w:val="restart"/>
          </w:tcPr>
          <w:p w14:paraId="47E41FB7" w14:textId="77777777" w:rsidR="00266343" w:rsidRPr="00440AB3" w:rsidRDefault="00266343" w:rsidP="007B5DD4">
            <w:pPr>
              <w:jc w:val="center"/>
            </w:pPr>
            <w:r w:rsidRPr="00440AB3">
              <w:t>2</w:t>
            </w:r>
          </w:p>
        </w:tc>
        <w:tc>
          <w:tcPr>
            <w:tcW w:w="959" w:type="pct"/>
            <w:vMerge w:val="restart"/>
          </w:tcPr>
          <w:p w14:paraId="28BA07EE" w14:textId="3D10D7CF" w:rsidR="00266343" w:rsidRPr="00440AB3" w:rsidRDefault="006C049B" w:rsidP="006C049B">
            <w:r w:rsidRPr="00440AB3">
              <w:t>Слесарь-инструментальщик 2</w:t>
            </w:r>
            <w:r>
              <w:noBreakHyphen/>
            </w:r>
            <w:r w:rsidRPr="00440AB3">
              <w:t>го разряда</w:t>
            </w:r>
          </w:p>
        </w:tc>
        <w:tc>
          <w:tcPr>
            <w:tcW w:w="1554" w:type="pct"/>
          </w:tcPr>
          <w:p w14:paraId="47E41FB8" w14:textId="335A429B" w:rsidR="00266343" w:rsidRPr="00440AB3" w:rsidRDefault="00266343" w:rsidP="007B5DD4">
            <w:r w:rsidRPr="00440AB3">
              <w:t>Слесарная обработка простых деталей с точностью размеров по 12–14</w:t>
            </w:r>
            <w:r w:rsidRPr="00440AB3">
              <w:noBreakHyphen/>
              <w:t xml:space="preserve">му квалитету с применением универсальных приспособлений </w:t>
            </w:r>
          </w:p>
        </w:tc>
        <w:tc>
          <w:tcPr>
            <w:tcW w:w="296" w:type="pct"/>
          </w:tcPr>
          <w:p w14:paraId="47E41FB9" w14:textId="77777777" w:rsidR="00266343" w:rsidRPr="00440AB3" w:rsidRDefault="00266343" w:rsidP="007B5DD4">
            <w:pPr>
              <w:jc w:val="center"/>
              <w:rPr>
                <w:lang w:val="en-US"/>
              </w:rPr>
            </w:pPr>
            <w:r w:rsidRPr="00440AB3">
              <w:rPr>
                <w:lang w:val="en-US"/>
              </w:rPr>
              <w:t>A</w:t>
            </w:r>
            <w:r w:rsidRPr="00440AB3">
              <w:t>/01.</w:t>
            </w:r>
            <w:r w:rsidRPr="00440AB3">
              <w:rPr>
                <w:lang w:val="en-US"/>
              </w:rPr>
              <w:t>2</w:t>
            </w:r>
          </w:p>
        </w:tc>
        <w:tc>
          <w:tcPr>
            <w:tcW w:w="573" w:type="pct"/>
          </w:tcPr>
          <w:p w14:paraId="47E41FBA" w14:textId="77777777" w:rsidR="00266343" w:rsidRPr="00440AB3" w:rsidRDefault="00266343" w:rsidP="007B5DD4">
            <w:pPr>
              <w:jc w:val="center"/>
              <w:rPr>
                <w:lang w:val="en-US"/>
              </w:rPr>
            </w:pPr>
            <w:r w:rsidRPr="00440AB3">
              <w:rPr>
                <w:lang w:val="en-US"/>
              </w:rPr>
              <w:t>2</w:t>
            </w:r>
          </w:p>
        </w:tc>
      </w:tr>
      <w:tr w:rsidR="00266343" w:rsidRPr="00440AB3" w14:paraId="47E41FC2" w14:textId="77777777" w:rsidTr="000E47DD">
        <w:trPr>
          <w:trHeight w:val="20"/>
        </w:trPr>
        <w:tc>
          <w:tcPr>
            <w:tcW w:w="194" w:type="pct"/>
            <w:vMerge/>
          </w:tcPr>
          <w:p w14:paraId="47E41FBC" w14:textId="77777777" w:rsidR="00266343" w:rsidRPr="00440AB3" w:rsidRDefault="00266343" w:rsidP="007B5DD4">
            <w:pPr>
              <w:rPr>
                <w:lang w:val="en-US"/>
              </w:rPr>
            </w:pPr>
          </w:p>
        </w:tc>
        <w:tc>
          <w:tcPr>
            <w:tcW w:w="849" w:type="pct"/>
            <w:vMerge/>
          </w:tcPr>
          <w:p w14:paraId="47E41FBD" w14:textId="77777777" w:rsidR="00266343" w:rsidRPr="00440AB3" w:rsidRDefault="00266343" w:rsidP="007B5DD4"/>
        </w:tc>
        <w:tc>
          <w:tcPr>
            <w:tcW w:w="575" w:type="pct"/>
            <w:vMerge/>
          </w:tcPr>
          <w:p w14:paraId="47E41FBE" w14:textId="77777777" w:rsidR="00266343" w:rsidRPr="00440AB3" w:rsidRDefault="00266343" w:rsidP="007B5DD4">
            <w:pPr>
              <w:jc w:val="center"/>
            </w:pPr>
          </w:p>
        </w:tc>
        <w:tc>
          <w:tcPr>
            <w:tcW w:w="959" w:type="pct"/>
            <w:vMerge/>
          </w:tcPr>
          <w:p w14:paraId="37E161C9" w14:textId="77777777" w:rsidR="00266343" w:rsidRPr="00440AB3" w:rsidRDefault="00266343" w:rsidP="007B5DD4"/>
        </w:tc>
        <w:tc>
          <w:tcPr>
            <w:tcW w:w="1554" w:type="pct"/>
          </w:tcPr>
          <w:p w14:paraId="47E41FBF" w14:textId="0579EF90" w:rsidR="00266343" w:rsidRPr="00507D81" w:rsidRDefault="00266343" w:rsidP="007B5DD4">
            <w:r w:rsidRPr="00507D81">
              <w:t xml:space="preserve">Сборка </w:t>
            </w:r>
            <w:r w:rsidR="00254749" w:rsidRPr="00507D81">
              <w:t xml:space="preserve">и регулировка </w:t>
            </w:r>
            <w:r w:rsidRPr="00507D81">
              <w:t>простых приспособлений, инструментов и контрольно-измерительных средств</w:t>
            </w:r>
          </w:p>
        </w:tc>
        <w:tc>
          <w:tcPr>
            <w:tcW w:w="296" w:type="pct"/>
          </w:tcPr>
          <w:p w14:paraId="47E41FC0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t>A</w:t>
            </w:r>
            <w:r w:rsidRPr="00440AB3">
              <w:t>/0</w:t>
            </w:r>
            <w:r w:rsidRPr="00440AB3">
              <w:rPr>
                <w:lang w:val="en-US"/>
              </w:rPr>
              <w:t>2</w:t>
            </w:r>
            <w:r w:rsidRPr="00440AB3">
              <w:t>.</w:t>
            </w:r>
            <w:r w:rsidRPr="00440AB3">
              <w:rPr>
                <w:lang w:val="en-US"/>
              </w:rPr>
              <w:t>2</w:t>
            </w:r>
          </w:p>
        </w:tc>
        <w:tc>
          <w:tcPr>
            <w:tcW w:w="573" w:type="pct"/>
          </w:tcPr>
          <w:p w14:paraId="47E41FC1" w14:textId="77777777" w:rsidR="00266343" w:rsidRPr="00440AB3" w:rsidRDefault="00266343" w:rsidP="007B5DD4">
            <w:pPr>
              <w:jc w:val="center"/>
            </w:pPr>
            <w:r w:rsidRPr="00440AB3">
              <w:t>2</w:t>
            </w:r>
          </w:p>
        </w:tc>
      </w:tr>
      <w:tr w:rsidR="00266343" w:rsidRPr="00440AB3" w14:paraId="47E41FC9" w14:textId="77777777" w:rsidTr="000E47DD">
        <w:trPr>
          <w:trHeight w:val="20"/>
        </w:trPr>
        <w:tc>
          <w:tcPr>
            <w:tcW w:w="194" w:type="pct"/>
            <w:vMerge/>
          </w:tcPr>
          <w:p w14:paraId="47E41FC3" w14:textId="77777777" w:rsidR="00266343" w:rsidRPr="00440AB3" w:rsidRDefault="00266343" w:rsidP="007B5DD4">
            <w:pPr>
              <w:rPr>
                <w:lang w:val="en-US"/>
              </w:rPr>
            </w:pPr>
          </w:p>
        </w:tc>
        <w:tc>
          <w:tcPr>
            <w:tcW w:w="849" w:type="pct"/>
            <w:vMerge/>
          </w:tcPr>
          <w:p w14:paraId="47E41FC4" w14:textId="77777777" w:rsidR="00266343" w:rsidRPr="00440AB3" w:rsidRDefault="00266343" w:rsidP="007B5DD4"/>
        </w:tc>
        <w:tc>
          <w:tcPr>
            <w:tcW w:w="575" w:type="pct"/>
            <w:vMerge/>
          </w:tcPr>
          <w:p w14:paraId="47E41FC5" w14:textId="77777777" w:rsidR="00266343" w:rsidRPr="00440AB3" w:rsidRDefault="00266343" w:rsidP="007B5DD4">
            <w:pPr>
              <w:jc w:val="center"/>
            </w:pPr>
          </w:p>
        </w:tc>
        <w:tc>
          <w:tcPr>
            <w:tcW w:w="959" w:type="pct"/>
            <w:vMerge/>
          </w:tcPr>
          <w:p w14:paraId="7D855217" w14:textId="77777777" w:rsidR="00266343" w:rsidRPr="00440AB3" w:rsidRDefault="00266343" w:rsidP="007B5DD4"/>
        </w:tc>
        <w:tc>
          <w:tcPr>
            <w:tcW w:w="1554" w:type="pct"/>
          </w:tcPr>
          <w:p w14:paraId="47E41FC6" w14:textId="5C713183" w:rsidR="00266343" w:rsidRPr="00507D81" w:rsidRDefault="00266343" w:rsidP="007B5DD4">
            <w:r w:rsidRPr="00507D81">
              <w:t>Ремонт простых приспособлений, инструментов и контрольно-измерительных средств</w:t>
            </w:r>
          </w:p>
        </w:tc>
        <w:tc>
          <w:tcPr>
            <w:tcW w:w="296" w:type="pct"/>
          </w:tcPr>
          <w:p w14:paraId="47E41FC7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t>A</w:t>
            </w:r>
            <w:r w:rsidRPr="00440AB3">
              <w:t>/0</w:t>
            </w:r>
            <w:r w:rsidRPr="00440AB3">
              <w:rPr>
                <w:lang w:val="en-US"/>
              </w:rPr>
              <w:t>3</w:t>
            </w:r>
            <w:r w:rsidRPr="00440AB3">
              <w:t>.</w:t>
            </w:r>
            <w:r w:rsidRPr="00440AB3">
              <w:rPr>
                <w:lang w:val="en-US"/>
              </w:rPr>
              <w:t>2</w:t>
            </w:r>
          </w:p>
        </w:tc>
        <w:tc>
          <w:tcPr>
            <w:tcW w:w="573" w:type="pct"/>
          </w:tcPr>
          <w:p w14:paraId="47E41FC8" w14:textId="77777777" w:rsidR="00266343" w:rsidRPr="00440AB3" w:rsidRDefault="00266343" w:rsidP="007B5DD4">
            <w:pPr>
              <w:jc w:val="center"/>
            </w:pPr>
            <w:r w:rsidRPr="00440AB3">
              <w:t>2</w:t>
            </w:r>
          </w:p>
        </w:tc>
      </w:tr>
      <w:tr w:rsidR="00266343" w:rsidRPr="00440AB3" w14:paraId="47E41FD0" w14:textId="77777777" w:rsidTr="000E47DD">
        <w:trPr>
          <w:trHeight w:val="20"/>
        </w:trPr>
        <w:tc>
          <w:tcPr>
            <w:tcW w:w="194" w:type="pct"/>
            <w:vMerge w:val="restart"/>
          </w:tcPr>
          <w:p w14:paraId="47E41FCA" w14:textId="77777777" w:rsidR="00266343" w:rsidRPr="00440AB3" w:rsidRDefault="00266343" w:rsidP="00834FAB">
            <w:pPr>
              <w:jc w:val="center"/>
              <w:rPr>
                <w:lang w:val="en-US"/>
              </w:rPr>
            </w:pPr>
            <w:r w:rsidRPr="00440AB3">
              <w:rPr>
                <w:lang w:val="en-US"/>
              </w:rPr>
              <w:t>B</w:t>
            </w:r>
          </w:p>
        </w:tc>
        <w:tc>
          <w:tcPr>
            <w:tcW w:w="849" w:type="pct"/>
            <w:vMerge w:val="restart"/>
          </w:tcPr>
          <w:p w14:paraId="47E41FCB" w14:textId="0B2CABE5" w:rsidR="00266343" w:rsidRPr="00440AB3" w:rsidRDefault="00266343" w:rsidP="007B5DD4">
            <w:pPr>
              <w:rPr>
                <w:i/>
              </w:rPr>
            </w:pPr>
            <w:r w:rsidRPr="00440AB3">
              <w:t xml:space="preserve">Изготовление, регулировка и ремонт приспособлений, инструментов и контрольно-измерительных средств средней сложности с точностью по </w:t>
            </w:r>
            <w:r w:rsidR="00834FAB">
              <w:t>8–11-му квалитету</w:t>
            </w:r>
          </w:p>
        </w:tc>
        <w:tc>
          <w:tcPr>
            <w:tcW w:w="575" w:type="pct"/>
            <w:vMerge w:val="restart"/>
          </w:tcPr>
          <w:p w14:paraId="47E41FCC" w14:textId="77777777" w:rsidR="00266343" w:rsidRPr="00440AB3" w:rsidRDefault="00266343" w:rsidP="007B5DD4">
            <w:pPr>
              <w:jc w:val="center"/>
              <w:rPr>
                <w:lang w:val="en-US"/>
              </w:rPr>
            </w:pPr>
            <w:r w:rsidRPr="00440AB3">
              <w:rPr>
                <w:lang w:val="en-US"/>
              </w:rPr>
              <w:t>3</w:t>
            </w:r>
          </w:p>
        </w:tc>
        <w:tc>
          <w:tcPr>
            <w:tcW w:w="959" w:type="pct"/>
            <w:vMerge w:val="restart"/>
          </w:tcPr>
          <w:p w14:paraId="0B80FD37" w14:textId="2D1FE444" w:rsidR="00266343" w:rsidRPr="00440AB3" w:rsidRDefault="00110D1F" w:rsidP="000E7EEF">
            <w:r w:rsidRPr="00440AB3">
              <w:t>Слесарь-инструментальщик 3</w:t>
            </w:r>
            <w:r w:rsidR="000E7EEF">
              <w:noBreakHyphen/>
            </w:r>
            <w:r w:rsidRPr="00440AB3">
              <w:t>го разряда</w:t>
            </w:r>
          </w:p>
        </w:tc>
        <w:tc>
          <w:tcPr>
            <w:tcW w:w="1554" w:type="pct"/>
          </w:tcPr>
          <w:p w14:paraId="47E41FCD" w14:textId="7EAB44F2" w:rsidR="00266343" w:rsidRPr="00507D81" w:rsidRDefault="00266343" w:rsidP="007B5DD4">
            <w:r w:rsidRPr="00507D81">
              <w:t>Слесарная обработка деталей средней сложности с точностью размеров по 8–11</w:t>
            </w:r>
            <w:r w:rsidRPr="00507D81">
              <w:noBreakHyphen/>
              <w:t>му квалитету с применением универсальных приспособлений</w:t>
            </w:r>
          </w:p>
        </w:tc>
        <w:tc>
          <w:tcPr>
            <w:tcW w:w="296" w:type="pct"/>
          </w:tcPr>
          <w:p w14:paraId="47E41FCE" w14:textId="77777777" w:rsidR="00266343" w:rsidRPr="00440AB3" w:rsidRDefault="00266343" w:rsidP="007B5DD4">
            <w:pPr>
              <w:jc w:val="center"/>
              <w:rPr>
                <w:lang w:val="en-US"/>
              </w:rPr>
            </w:pPr>
            <w:r w:rsidRPr="00440AB3">
              <w:rPr>
                <w:lang w:val="en-US"/>
              </w:rPr>
              <w:t>B</w:t>
            </w:r>
            <w:r w:rsidRPr="00440AB3">
              <w:t>/0</w:t>
            </w:r>
            <w:r w:rsidRPr="00440AB3">
              <w:rPr>
                <w:lang w:val="en-US"/>
              </w:rPr>
              <w:t>1</w:t>
            </w:r>
            <w:r w:rsidRPr="00440AB3">
              <w:t>.</w:t>
            </w:r>
            <w:r w:rsidRPr="00440AB3">
              <w:rPr>
                <w:lang w:val="en-US"/>
              </w:rPr>
              <w:t>3</w:t>
            </w:r>
          </w:p>
        </w:tc>
        <w:tc>
          <w:tcPr>
            <w:tcW w:w="573" w:type="pct"/>
          </w:tcPr>
          <w:p w14:paraId="47E41FCF" w14:textId="77777777" w:rsidR="00266343" w:rsidRPr="00440AB3" w:rsidRDefault="00266343" w:rsidP="007B5DD4">
            <w:pPr>
              <w:jc w:val="center"/>
              <w:rPr>
                <w:lang w:val="en-US"/>
              </w:rPr>
            </w:pPr>
            <w:r w:rsidRPr="00440AB3">
              <w:rPr>
                <w:lang w:val="en-US"/>
              </w:rPr>
              <w:t>3</w:t>
            </w:r>
          </w:p>
        </w:tc>
      </w:tr>
      <w:tr w:rsidR="00266343" w:rsidRPr="00440AB3" w14:paraId="47E41FD7" w14:textId="77777777" w:rsidTr="000E47DD">
        <w:trPr>
          <w:trHeight w:val="20"/>
        </w:trPr>
        <w:tc>
          <w:tcPr>
            <w:tcW w:w="194" w:type="pct"/>
            <w:vMerge/>
          </w:tcPr>
          <w:p w14:paraId="47E41FD1" w14:textId="77777777" w:rsidR="00266343" w:rsidRPr="00440AB3" w:rsidRDefault="00266343" w:rsidP="007B5DD4"/>
        </w:tc>
        <w:tc>
          <w:tcPr>
            <w:tcW w:w="849" w:type="pct"/>
            <w:vMerge/>
          </w:tcPr>
          <w:p w14:paraId="47E41FD2" w14:textId="77777777" w:rsidR="00266343" w:rsidRPr="00440AB3" w:rsidRDefault="00266343" w:rsidP="007B5DD4"/>
        </w:tc>
        <w:tc>
          <w:tcPr>
            <w:tcW w:w="575" w:type="pct"/>
            <w:vMerge/>
          </w:tcPr>
          <w:p w14:paraId="47E41FD3" w14:textId="77777777" w:rsidR="00266343" w:rsidRPr="00440AB3" w:rsidRDefault="00266343" w:rsidP="007B5DD4">
            <w:pPr>
              <w:jc w:val="center"/>
            </w:pPr>
          </w:p>
        </w:tc>
        <w:tc>
          <w:tcPr>
            <w:tcW w:w="959" w:type="pct"/>
            <w:vMerge/>
          </w:tcPr>
          <w:p w14:paraId="145E82DE" w14:textId="77777777" w:rsidR="00266343" w:rsidRPr="00440AB3" w:rsidRDefault="00266343" w:rsidP="007B5DD4"/>
        </w:tc>
        <w:tc>
          <w:tcPr>
            <w:tcW w:w="1554" w:type="pct"/>
          </w:tcPr>
          <w:p w14:paraId="47E41FD4" w14:textId="13C635BD" w:rsidR="00266343" w:rsidRPr="00507D81" w:rsidRDefault="00266343" w:rsidP="007B5DD4">
            <w:r w:rsidRPr="00507D81">
              <w:t xml:space="preserve">Сборка </w:t>
            </w:r>
            <w:r w:rsidR="00254749" w:rsidRPr="00507D81">
              <w:t xml:space="preserve">и регулировка </w:t>
            </w:r>
            <w:r w:rsidRPr="00507D81">
              <w:t>приспособлений, инструментов и контрольно-измерительных средств средней сложности</w:t>
            </w:r>
          </w:p>
        </w:tc>
        <w:tc>
          <w:tcPr>
            <w:tcW w:w="296" w:type="pct"/>
          </w:tcPr>
          <w:p w14:paraId="47E41FD5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t>B</w:t>
            </w:r>
            <w:r w:rsidRPr="00440AB3">
              <w:t>/0</w:t>
            </w:r>
            <w:r w:rsidRPr="00440AB3">
              <w:rPr>
                <w:lang w:val="en-US"/>
              </w:rPr>
              <w:t>2</w:t>
            </w:r>
            <w:r w:rsidRPr="00440AB3">
              <w:t>.</w:t>
            </w:r>
            <w:r w:rsidRPr="00440AB3">
              <w:rPr>
                <w:lang w:val="en-US"/>
              </w:rPr>
              <w:t>3</w:t>
            </w:r>
          </w:p>
        </w:tc>
        <w:tc>
          <w:tcPr>
            <w:tcW w:w="573" w:type="pct"/>
          </w:tcPr>
          <w:p w14:paraId="47E41FD6" w14:textId="77777777" w:rsidR="00266343" w:rsidRPr="00440AB3" w:rsidRDefault="00266343" w:rsidP="007B5DD4">
            <w:pPr>
              <w:jc w:val="center"/>
            </w:pPr>
            <w:r w:rsidRPr="00440AB3">
              <w:t>3</w:t>
            </w:r>
          </w:p>
        </w:tc>
      </w:tr>
      <w:tr w:rsidR="00266343" w:rsidRPr="00440AB3" w14:paraId="47E41FDE" w14:textId="77777777" w:rsidTr="000E47DD">
        <w:trPr>
          <w:trHeight w:val="20"/>
        </w:trPr>
        <w:tc>
          <w:tcPr>
            <w:tcW w:w="194" w:type="pct"/>
            <w:vMerge/>
          </w:tcPr>
          <w:p w14:paraId="47E41FD8" w14:textId="77777777" w:rsidR="00266343" w:rsidRPr="00440AB3" w:rsidRDefault="00266343" w:rsidP="007B5DD4"/>
        </w:tc>
        <w:tc>
          <w:tcPr>
            <w:tcW w:w="849" w:type="pct"/>
            <w:vMerge/>
          </w:tcPr>
          <w:p w14:paraId="47E41FD9" w14:textId="77777777" w:rsidR="00266343" w:rsidRPr="00440AB3" w:rsidRDefault="00266343" w:rsidP="007B5DD4"/>
        </w:tc>
        <w:tc>
          <w:tcPr>
            <w:tcW w:w="575" w:type="pct"/>
            <w:vMerge/>
          </w:tcPr>
          <w:p w14:paraId="47E41FDA" w14:textId="77777777" w:rsidR="00266343" w:rsidRPr="00440AB3" w:rsidRDefault="00266343" w:rsidP="007B5DD4">
            <w:pPr>
              <w:jc w:val="center"/>
            </w:pPr>
          </w:p>
        </w:tc>
        <w:tc>
          <w:tcPr>
            <w:tcW w:w="959" w:type="pct"/>
            <w:vMerge/>
          </w:tcPr>
          <w:p w14:paraId="113E363B" w14:textId="77777777" w:rsidR="00266343" w:rsidRPr="00440AB3" w:rsidRDefault="00266343" w:rsidP="007B5DD4"/>
        </w:tc>
        <w:tc>
          <w:tcPr>
            <w:tcW w:w="1554" w:type="pct"/>
          </w:tcPr>
          <w:p w14:paraId="47E41FDB" w14:textId="08CF3C05" w:rsidR="00266343" w:rsidRPr="00507D81" w:rsidRDefault="00266343" w:rsidP="007B5DD4">
            <w:r w:rsidRPr="00507D81">
              <w:t>Ремонт приспособлений, инструментов и контрольно-измерительных средств средней сложности</w:t>
            </w:r>
          </w:p>
        </w:tc>
        <w:tc>
          <w:tcPr>
            <w:tcW w:w="296" w:type="pct"/>
          </w:tcPr>
          <w:p w14:paraId="47E41FDC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t>B</w:t>
            </w:r>
            <w:r w:rsidRPr="00440AB3">
              <w:t>/0</w:t>
            </w:r>
            <w:r w:rsidRPr="00440AB3">
              <w:rPr>
                <w:lang w:val="en-US"/>
              </w:rPr>
              <w:t>3</w:t>
            </w:r>
            <w:r w:rsidRPr="00440AB3">
              <w:t>.</w:t>
            </w:r>
            <w:r w:rsidRPr="00440AB3">
              <w:rPr>
                <w:lang w:val="en-US"/>
              </w:rPr>
              <w:t>3</w:t>
            </w:r>
          </w:p>
        </w:tc>
        <w:tc>
          <w:tcPr>
            <w:tcW w:w="573" w:type="pct"/>
          </w:tcPr>
          <w:p w14:paraId="47E41FDD" w14:textId="77777777" w:rsidR="00266343" w:rsidRPr="00440AB3" w:rsidRDefault="00266343" w:rsidP="007B5DD4">
            <w:pPr>
              <w:jc w:val="center"/>
            </w:pPr>
            <w:r w:rsidRPr="00440AB3">
              <w:t>3</w:t>
            </w:r>
          </w:p>
        </w:tc>
      </w:tr>
      <w:tr w:rsidR="00266343" w:rsidRPr="00440AB3" w14:paraId="47E41FE5" w14:textId="77777777" w:rsidTr="000E47DD">
        <w:trPr>
          <w:trHeight w:val="20"/>
        </w:trPr>
        <w:tc>
          <w:tcPr>
            <w:tcW w:w="194" w:type="pct"/>
            <w:vMerge w:val="restart"/>
          </w:tcPr>
          <w:p w14:paraId="47E41FDF" w14:textId="77777777" w:rsidR="00266343" w:rsidRPr="00440AB3" w:rsidRDefault="00266343" w:rsidP="00834FAB">
            <w:pPr>
              <w:jc w:val="center"/>
              <w:rPr>
                <w:lang w:val="en-US"/>
              </w:rPr>
            </w:pPr>
            <w:r w:rsidRPr="00440AB3">
              <w:rPr>
                <w:lang w:val="en-US"/>
              </w:rPr>
              <w:t>C</w:t>
            </w:r>
          </w:p>
        </w:tc>
        <w:tc>
          <w:tcPr>
            <w:tcW w:w="849" w:type="pct"/>
            <w:vMerge w:val="restart"/>
          </w:tcPr>
          <w:p w14:paraId="47E41FE0" w14:textId="5EB31A4C" w:rsidR="00266343" w:rsidRPr="00440AB3" w:rsidRDefault="00266343" w:rsidP="007B5DD4">
            <w:pPr>
              <w:rPr>
                <w:i/>
              </w:rPr>
            </w:pPr>
            <w:r w:rsidRPr="00440AB3">
              <w:t xml:space="preserve">Изготовление, регулировка и ремонт сложных приспособлений, инструментов и контрольно-измерительных </w:t>
            </w:r>
            <w:r w:rsidRPr="00440AB3">
              <w:lastRenderedPageBreak/>
              <w:t xml:space="preserve">средств с точностью </w:t>
            </w:r>
            <w:r w:rsidR="00834FAB">
              <w:t xml:space="preserve">по 7–10-му квалитету </w:t>
            </w:r>
            <w:r w:rsidRPr="00440AB3">
              <w:t xml:space="preserve">и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0,4–0,1 мкм</w:t>
            </w:r>
          </w:p>
        </w:tc>
        <w:tc>
          <w:tcPr>
            <w:tcW w:w="575" w:type="pct"/>
            <w:vMerge w:val="restart"/>
          </w:tcPr>
          <w:p w14:paraId="47E41FE1" w14:textId="77777777" w:rsidR="00266343" w:rsidRPr="00440AB3" w:rsidRDefault="00266343" w:rsidP="007B5DD4">
            <w:pPr>
              <w:jc w:val="center"/>
            </w:pPr>
            <w:r w:rsidRPr="00440AB3">
              <w:lastRenderedPageBreak/>
              <w:t>3</w:t>
            </w:r>
          </w:p>
        </w:tc>
        <w:tc>
          <w:tcPr>
            <w:tcW w:w="959" w:type="pct"/>
            <w:vMerge w:val="restart"/>
          </w:tcPr>
          <w:p w14:paraId="651B90FD" w14:textId="2CFFD1BC" w:rsidR="00266343" w:rsidRPr="00440AB3" w:rsidRDefault="000E7EEF" w:rsidP="000E7EEF">
            <w:r w:rsidRPr="00440AB3">
              <w:t>Слесарь-инструментальщик 4</w:t>
            </w:r>
            <w:r>
              <w:noBreakHyphen/>
            </w:r>
            <w:r w:rsidRPr="00440AB3">
              <w:t>го разряда</w:t>
            </w:r>
          </w:p>
        </w:tc>
        <w:tc>
          <w:tcPr>
            <w:tcW w:w="1554" w:type="pct"/>
          </w:tcPr>
          <w:p w14:paraId="47E41FE2" w14:textId="0CFE7AA0" w:rsidR="00266343" w:rsidRPr="00507D81" w:rsidRDefault="00266343" w:rsidP="00C83219">
            <w:r w:rsidRPr="00507D81">
              <w:t>Слесарная обработка сложных деталей с точностью размеров по 7–10</w:t>
            </w:r>
            <w:r w:rsidRPr="00507D81">
              <w:noBreakHyphen/>
              <w:t xml:space="preserve">му квалитету и шероховатостью </w:t>
            </w:r>
            <w:r w:rsidRPr="00507D81">
              <w:rPr>
                <w:lang w:val="en-US"/>
              </w:rPr>
              <w:t xml:space="preserve">Ra </w:t>
            </w:r>
            <w:r w:rsidRPr="00507D81">
              <w:t>0,4–0,1</w:t>
            </w:r>
            <w:r w:rsidR="00C83219" w:rsidRPr="00507D81">
              <w:t> </w:t>
            </w:r>
            <w:r w:rsidRPr="00507D81">
              <w:t>мкм с применением специальной технологической оснастки</w:t>
            </w:r>
          </w:p>
        </w:tc>
        <w:tc>
          <w:tcPr>
            <w:tcW w:w="296" w:type="pct"/>
          </w:tcPr>
          <w:p w14:paraId="47E41FE3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t>C</w:t>
            </w:r>
            <w:r w:rsidRPr="00440AB3">
              <w:t>/0</w:t>
            </w:r>
            <w:r w:rsidRPr="00440AB3">
              <w:rPr>
                <w:lang w:val="en-US"/>
              </w:rPr>
              <w:t>1</w:t>
            </w:r>
            <w:r w:rsidRPr="00440AB3">
              <w:t>.3</w:t>
            </w:r>
          </w:p>
        </w:tc>
        <w:tc>
          <w:tcPr>
            <w:tcW w:w="573" w:type="pct"/>
          </w:tcPr>
          <w:p w14:paraId="47E41FE4" w14:textId="77777777" w:rsidR="00266343" w:rsidRPr="00440AB3" w:rsidRDefault="00266343" w:rsidP="007B5DD4">
            <w:pPr>
              <w:jc w:val="center"/>
            </w:pPr>
            <w:r w:rsidRPr="00440AB3">
              <w:t>3</w:t>
            </w:r>
          </w:p>
        </w:tc>
      </w:tr>
      <w:tr w:rsidR="00266343" w:rsidRPr="00440AB3" w14:paraId="47E41FEC" w14:textId="77777777" w:rsidTr="000E47DD">
        <w:trPr>
          <w:trHeight w:val="20"/>
        </w:trPr>
        <w:tc>
          <w:tcPr>
            <w:tcW w:w="194" w:type="pct"/>
            <w:vMerge/>
          </w:tcPr>
          <w:p w14:paraId="47E41FE6" w14:textId="77777777" w:rsidR="00266343" w:rsidRPr="00440AB3" w:rsidRDefault="00266343" w:rsidP="007B5DD4">
            <w:pPr>
              <w:rPr>
                <w:lang w:val="en-US"/>
              </w:rPr>
            </w:pPr>
          </w:p>
        </w:tc>
        <w:tc>
          <w:tcPr>
            <w:tcW w:w="849" w:type="pct"/>
            <w:vMerge/>
          </w:tcPr>
          <w:p w14:paraId="47E41FE7" w14:textId="77777777" w:rsidR="00266343" w:rsidRPr="00440AB3" w:rsidRDefault="00266343" w:rsidP="007B5DD4"/>
        </w:tc>
        <w:tc>
          <w:tcPr>
            <w:tcW w:w="575" w:type="pct"/>
            <w:vMerge/>
          </w:tcPr>
          <w:p w14:paraId="47E41FE8" w14:textId="77777777" w:rsidR="00266343" w:rsidRPr="00440AB3" w:rsidRDefault="00266343" w:rsidP="007B5DD4">
            <w:pPr>
              <w:jc w:val="center"/>
            </w:pPr>
          </w:p>
        </w:tc>
        <w:tc>
          <w:tcPr>
            <w:tcW w:w="959" w:type="pct"/>
            <w:vMerge/>
          </w:tcPr>
          <w:p w14:paraId="34775C48" w14:textId="77777777" w:rsidR="00266343" w:rsidRPr="00440AB3" w:rsidRDefault="00266343" w:rsidP="007B5DD4"/>
        </w:tc>
        <w:tc>
          <w:tcPr>
            <w:tcW w:w="1554" w:type="pct"/>
          </w:tcPr>
          <w:p w14:paraId="47E41FE9" w14:textId="0B01DD5B" w:rsidR="00266343" w:rsidRPr="00507D81" w:rsidRDefault="00266343" w:rsidP="007B5DD4">
            <w:r w:rsidRPr="00507D81">
              <w:t xml:space="preserve">Сборка </w:t>
            </w:r>
            <w:r w:rsidR="00254749" w:rsidRPr="00507D81">
              <w:t xml:space="preserve">и регулировка </w:t>
            </w:r>
            <w:r w:rsidRPr="00507D81">
              <w:t xml:space="preserve">сложных приспособлений, инструментов и </w:t>
            </w:r>
            <w:r w:rsidRPr="00507D81">
              <w:lastRenderedPageBreak/>
              <w:t>контрольно-измерительных средств</w:t>
            </w:r>
          </w:p>
        </w:tc>
        <w:tc>
          <w:tcPr>
            <w:tcW w:w="296" w:type="pct"/>
          </w:tcPr>
          <w:p w14:paraId="47E41FEA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lastRenderedPageBreak/>
              <w:t>C</w:t>
            </w:r>
            <w:r w:rsidRPr="00440AB3">
              <w:t>/02.3</w:t>
            </w:r>
          </w:p>
        </w:tc>
        <w:tc>
          <w:tcPr>
            <w:tcW w:w="573" w:type="pct"/>
          </w:tcPr>
          <w:p w14:paraId="47E41FEB" w14:textId="77777777" w:rsidR="00266343" w:rsidRPr="00440AB3" w:rsidRDefault="00266343" w:rsidP="007B5DD4">
            <w:pPr>
              <w:jc w:val="center"/>
            </w:pPr>
            <w:r w:rsidRPr="00440AB3">
              <w:t>3</w:t>
            </w:r>
          </w:p>
        </w:tc>
      </w:tr>
      <w:tr w:rsidR="00266343" w:rsidRPr="00440AB3" w14:paraId="47E41FF3" w14:textId="77777777" w:rsidTr="000E47DD">
        <w:trPr>
          <w:trHeight w:val="20"/>
        </w:trPr>
        <w:tc>
          <w:tcPr>
            <w:tcW w:w="194" w:type="pct"/>
            <w:vMerge/>
          </w:tcPr>
          <w:p w14:paraId="47E41FED" w14:textId="77777777" w:rsidR="00266343" w:rsidRPr="00440AB3" w:rsidRDefault="00266343" w:rsidP="007B5DD4"/>
        </w:tc>
        <w:tc>
          <w:tcPr>
            <w:tcW w:w="849" w:type="pct"/>
            <w:vMerge/>
          </w:tcPr>
          <w:p w14:paraId="47E41FEE" w14:textId="77777777" w:rsidR="00266343" w:rsidRPr="00440AB3" w:rsidRDefault="00266343" w:rsidP="007B5DD4"/>
        </w:tc>
        <w:tc>
          <w:tcPr>
            <w:tcW w:w="575" w:type="pct"/>
            <w:vMerge/>
          </w:tcPr>
          <w:p w14:paraId="47E41FEF" w14:textId="77777777" w:rsidR="00266343" w:rsidRPr="00440AB3" w:rsidRDefault="00266343" w:rsidP="007B5DD4">
            <w:pPr>
              <w:jc w:val="center"/>
            </w:pPr>
          </w:p>
        </w:tc>
        <w:tc>
          <w:tcPr>
            <w:tcW w:w="959" w:type="pct"/>
            <w:vMerge/>
          </w:tcPr>
          <w:p w14:paraId="6782139F" w14:textId="77777777" w:rsidR="00266343" w:rsidRPr="00440AB3" w:rsidRDefault="00266343" w:rsidP="007B5DD4"/>
        </w:tc>
        <w:tc>
          <w:tcPr>
            <w:tcW w:w="1554" w:type="pct"/>
          </w:tcPr>
          <w:p w14:paraId="47E41FF0" w14:textId="621C01E8" w:rsidR="00266343" w:rsidRPr="00440AB3" w:rsidRDefault="00266343" w:rsidP="007B5DD4">
            <w:r w:rsidRPr="00440AB3">
              <w:t>Ремонт сложных приспособлений, инструментов и контрольно-измерительных средств</w:t>
            </w:r>
          </w:p>
        </w:tc>
        <w:tc>
          <w:tcPr>
            <w:tcW w:w="296" w:type="pct"/>
          </w:tcPr>
          <w:p w14:paraId="47E41FF1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t>C</w:t>
            </w:r>
            <w:r w:rsidRPr="00440AB3">
              <w:t>/03.3</w:t>
            </w:r>
          </w:p>
        </w:tc>
        <w:tc>
          <w:tcPr>
            <w:tcW w:w="573" w:type="pct"/>
          </w:tcPr>
          <w:p w14:paraId="47E41FF2" w14:textId="77777777" w:rsidR="00266343" w:rsidRPr="00440AB3" w:rsidRDefault="00266343" w:rsidP="007B5DD4">
            <w:pPr>
              <w:jc w:val="center"/>
            </w:pPr>
            <w:r w:rsidRPr="00440AB3">
              <w:t>3</w:t>
            </w:r>
          </w:p>
        </w:tc>
      </w:tr>
      <w:tr w:rsidR="00266343" w:rsidRPr="00440AB3" w14:paraId="47E41FFA" w14:textId="77777777" w:rsidTr="000E47DD">
        <w:trPr>
          <w:trHeight w:val="20"/>
        </w:trPr>
        <w:tc>
          <w:tcPr>
            <w:tcW w:w="194" w:type="pct"/>
            <w:vMerge w:val="restart"/>
          </w:tcPr>
          <w:p w14:paraId="47E41FF4" w14:textId="77777777" w:rsidR="00266343" w:rsidRPr="00440AB3" w:rsidRDefault="00266343" w:rsidP="00834FAB">
            <w:pPr>
              <w:jc w:val="center"/>
              <w:rPr>
                <w:lang w:val="en-US"/>
              </w:rPr>
            </w:pPr>
            <w:r w:rsidRPr="00440AB3">
              <w:rPr>
                <w:lang w:val="en-US"/>
              </w:rPr>
              <w:t>D</w:t>
            </w:r>
          </w:p>
        </w:tc>
        <w:tc>
          <w:tcPr>
            <w:tcW w:w="849" w:type="pct"/>
            <w:vMerge w:val="restart"/>
          </w:tcPr>
          <w:p w14:paraId="47E41FF5" w14:textId="49CE366E" w:rsidR="00266343" w:rsidRPr="00440AB3" w:rsidRDefault="00266343" w:rsidP="00834FAB">
            <w:pPr>
              <w:rPr>
                <w:i/>
              </w:rPr>
            </w:pPr>
            <w:r w:rsidRPr="00440AB3">
              <w:t>Изготовление, регулировка и ремонт крупных и особо сложных приборов, приспособлений, инструментов и контрольно-измерительных средств с точностью по</w:t>
            </w:r>
            <w:r w:rsidR="00834FAB">
              <w:t xml:space="preserve"> 5–7</w:t>
            </w:r>
            <w:r w:rsidR="00834FAB">
              <w:noBreakHyphen/>
            </w:r>
            <w:r w:rsidRPr="00440AB3">
              <w:t>му квалитет</w:t>
            </w:r>
            <w:r w:rsidR="00834FAB">
              <w:t>у</w:t>
            </w:r>
            <w:r w:rsidRPr="00440AB3">
              <w:t xml:space="preserve"> и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0,16–0,02 мкм</w:t>
            </w:r>
          </w:p>
        </w:tc>
        <w:tc>
          <w:tcPr>
            <w:tcW w:w="575" w:type="pct"/>
            <w:vMerge w:val="restart"/>
          </w:tcPr>
          <w:p w14:paraId="47E41FF6" w14:textId="77777777" w:rsidR="00266343" w:rsidRPr="00440AB3" w:rsidRDefault="00266343" w:rsidP="007B5DD4">
            <w:pPr>
              <w:jc w:val="center"/>
            </w:pPr>
            <w:r w:rsidRPr="00440AB3">
              <w:t>4</w:t>
            </w:r>
          </w:p>
        </w:tc>
        <w:tc>
          <w:tcPr>
            <w:tcW w:w="959" w:type="pct"/>
            <w:vMerge w:val="restart"/>
          </w:tcPr>
          <w:p w14:paraId="645ADD75" w14:textId="5CC38575" w:rsidR="00266343" w:rsidRPr="00440AB3" w:rsidRDefault="00DC52A2" w:rsidP="00DC52A2">
            <w:r w:rsidRPr="00440AB3">
              <w:t>Слесарь-инструментальщик 5</w:t>
            </w:r>
            <w:r>
              <w:noBreakHyphen/>
            </w:r>
            <w:r w:rsidRPr="00440AB3">
              <w:t>го разряда</w:t>
            </w:r>
          </w:p>
        </w:tc>
        <w:tc>
          <w:tcPr>
            <w:tcW w:w="1554" w:type="pct"/>
          </w:tcPr>
          <w:p w14:paraId="47E41FF7" w14:textId="04379BA6" w:rsidR="00266343" w:rsidRPr="00440AB3" w:rsidRDefault="00266343" w:rsidP="007B5DD4">
            <w:r w:rsidRPr="00440AB3">
              <w:t>Слесарная обработка деталей крупных и особо сложных приборов, приспособлений, инструментов и контрольно-измерительных средств с точностью размеров по 5–7</w:t>
            </w:r>
            <w:r w:rsidRPr="00440AB3">
              <w:noBreakHyphen/>
              <w:t xml:space="preserve">му квалитету и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0,16–0,02 мкм</w:t>
            </w:r>
          </w:p>
        </w:tc>
        <w:tc>
          <w:tcPr>
            <w:tcW w:w="296" w:type="pct"/>
          </w:tcPr>
          <w:p w14:paraId="47E41FF8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t>D</w:t>
            </w:r>
            <w:r w:rsidRPr="00440AB3">
              <w:t>/01.</w:t>
            </w:r>
            <w:r w:rsidRPr="00440AB3">
              <w:rPr>
                <w:lang w:val="en-US"/>
              </w:rPr>
              <w:t>4</w:t>
            </w:r>
          </w:p>
        </w:tc>
        <w:tc>
          <w:tcPr>
            <w:tcW w:w="573" w:type="pct"/>
          </w:tcPr>
          <w:p w14:paraId="47E41FF9" w14:textId="77777777" w:rsidR="00266343" w:rsidRPr="00440AB3" w:rsidRDefault="00266343" w:rsidP="007B5DD4">
            <w:pPr>
              <w:jc w:val="center"/>
            </w:pPr>
            <w:r w:rsidRPr="00440AB3">
              <w:t>4</w:t>
            </w:r>
          </w:p>
        </w:tc>
      </w:tr>
      <w:tr w:rsidR="00266343" w:rsidRPr="00440AB3" w14:paraId="47E42001" w14:textId="77777777" w:rsidTr="000E47DD">
        <w:trPr>
          <w:trHeight w:val="20"/>
        </w:trPr>
        <w:tc>
          <w:tcPr>
            <w:tcW w:w="194" w:type="pct"/>
            <w:vMerge/>
          </w:tcPr>
          <w:p w14:paraId="47E41FFB" w14:textId="77777777" w:rsidR="00266343" w:rsidRPr="00440AB3" w:rsidRDefault="00266343" w:rsidP="007B5DD4">
            <w:pPr>
              <w:rPr>
                <w:lang w:val="en-US"/>
              </w:rPr>
            </w:pPr>
          </w:p>
        </w:tc>
        <w:tc>
          <w:tcPr>
            <w:tcW w:w="849" w:type="pct"/>
            <w:vMerge/>
          </w:tcPr>
          <w:p w14:paraId="47E41FFC" w14:textId="77777777" w:rsidR="00266343" w:rsidRPr="00440AB3" w:rsidRDefault="00266343" w:rsidP="007B5DD4"/>
        </w:tc>
        <w:tc>
          <w:tcPr>
            <w:tcW w:w="575" w:type="pct"/>
            <w:vMerge/>
          </w:tcPr>
          <w:p w14:paraId="47E41FFD" w14:textId="77777777" w:rsidR="00266343" w:rsidRPr="00440AB3" w:rsidRDefault="00266343" w:rsidP="007B5DD4">
            <w:pPr>
              <w:jc w:val="center"/>
            </w:pPr>
          </w:p>
        </w:tc>
        <w:tc>
          <w:tcPr>
            <w:tcW w:w="959" w:type="pct"/>
            <w:vMerge/>
          </w:tcPr>
          <w:p w14:paraId="404EE5AB" w14:textId="77777777" w:rsidR="00266343" w:rsidRPr="00440AB3" w:rsidRDefault="00266343" w:rsidP="007B5DD4"/>
        </w:tc>
        <w:tc>
          <w:tcPr>
            <w:tcW w:w="1554" w:type="pct"/>
          </w:tcPr>
          <w:p w14:paraId="47E41FFE" w14:textId="0CEECD83" w:rsidR="00266343" w:rsidRPr="00440AB3" w:rsidRDefault="00266343" w:rsidP="007B5DD4">
            <w:r w:rsidRPr="00440AB3">
              <w:t>Сборка и регулировка крупных и особо сложных приборов, приспособлений, инструментов и контрольно-измерительных средств</w:t>
            </w:r>
          </w:p>
        </w:tc>
        <w:tc>
          <w:tcPr>
            <w:tcW w:w="296" w:type="pct"/>
          </w:tcPr>
          <w:p w14:paraId="47E41FFF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t>D</w:t>
            </w:r>
            <w:r w:rsidRPr="00440AB3">
              <w:t>/02.</w:t>
            </w:r>
            <w:r w:rsidRPr="00440AB3">
              <w:rPr>
                <w:lang w:val="en-US"/>
              </w:rPr>
              <w:t>4</w:t>
            </w:r>
          </w:p>
        </w:tc>
        <w:tc>
          <w:tcPr>
            <w:tcW w:w="573" w:type="pct"/>
          </w:tcPr>
          <w:p w14:paraId="47E42000" w14:textId="77777777" w:rsidR="00266343" w:rsidRPr="00440AB3" w:rsidRDefault="00266343" w:rsidP="007B5DD4">
            <w:pPr>
              <w:jc w:val="center"/>
            </w:pPr>
            <w:r w:rsidRPr="00440AB3">
              <w:t>4</w:t>
            </w:r>
          </w:p>
        </w:tc>
      </w:tr>
      <w:tr w:rsidR="00266343" w:rsidRPr="00440AB3" w14:paraId="47E42008" w14:textId="77777777" w:rsidTr="000E47DD">
        <w:trPr>
          <w:trHeight w:val="20"/>
        </w:trPr>
        <w:tc>
          <w:tcPr>
            <w:tcW w:w="194" w:type="pct"/>
            <w:vMerge/>
          </w:tcPr>
          <w:p w14:paraId="47E42002" w14:textId="77777777" w:rsidR="00266343" w:rsidRPr="00440AB3" w:rsidRDefault="00266343" w:rsidP="007B5DD4">
            <w:pPr>
              <w:rPr>
                <w:lang w:val="en-US"/>
              </w:rPr>
            </w:pPr>
          </w:p>
        </w:tc>
        <w:tc>
          <w:tcPr>
            <w:tcW w:w="849" w:type="pct"/>
            <w:vMerge/>
          </w:tcPr>
          <w:p w14:paraId="47E42003" w14:textId="77777777" w:rsidR="00266343" w:rsidRPr="00440AB3" w:rsidRDefault="00266343" w:rsidP="007B5DD4"/>
        </w:tc>
        <w:tc>
          <w:tcPr>
            <w:tcW w:w="575" w:type="pct"/>
            <w:vMerge/>
          </w:tcPr>
          <w:p w14:paraId="47E42004" w14:textId="77777777" w:rsidR="00266343" w:rsidRPr="00440AB3" w:rsidRDefault="00266343" w:rsidP="007B5DD4">
            <w:pPr>
              <w:jc w:val="center"/>
            </w:pPr>
          </w:p>
        </w:tc>
        <w:tc>
          <w:tcPr>
            <w:tcW w:w="959" w:type="pct"/>
            <w:vMerge/>
          </w:tcPr>
          <w:p w14:paraId="462A30C8" w14:textId="77777777" w:rsidR="00266343" w:rsidRPr="00440AB3" w:rsidRDefault="00266343" w:rsidP="007B5DD4"/>
        </w:tc>
        <w:tc>
          <w:tcPr>
            <w:tcW w:w="1554" w:type="pct"/>
          </w:tcPr>
          <w:p w14:paraId="47E42005" w14:textId="2DCDAB1D" w:rsidR="00266343" w:rsidRPr="00440AB3" w:rsidRDefault="00266343" w:rsidP="007B5DD4">
            <w:r w:rsidRPr="00440AB3">
              <w:t>Ремонт крупных и особо сложных приборов, приспособлений, инструментов и контрольно-измерительных средств</w:t>
            </w:r>
          </w:p>
        </w:tc>
        <w:tc>
          <w:tcPr>
            <w:tcW w:w="296" w:type="pct"/>
          </w:tcPr>
          <w:p w14:paraId="47E42006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t>D</w:t>
            </w:r>
            <w:r w:rsidRPr="00440AB3">
              <w:t>/0</w:t>
            </w:r>
            <w:r w:rsidRPr="00440AB3">
              <w:rPr>
                <w:lang w:val="en-US"/>
              </w:rPr>
              <w:t>3</w:t>
            </w:r>
            <w:r w:rsidRPr="00440AB3">
              <w:t>.</w:t>
            </w:r>
            <w:r w:rsidRPr="00440AB3">
              <w:rPr>
                <w:lang w:val="en-US"/>
              </w:rPr>
              <w:t>4</w:t>
            </w:r>
          </w:p>
        </w:tc>
        <w:tc>
          <w:tcPr>
            <w:tcW w:w="573" w:type="pct"/>
          </w:tcPr>
          <w:p w14:paraId="47E42007" w14:textId="77777777" w:rsidR="00266343" w:rsidRPr="00440AB3" w:rsidRDefault="00266343" w:rsidP="007B5DD4">
            <w:pPr>
              <w:jc w:val="center"/>
            </w:pPr>
            <w:r w:rsidRPr="00440AB3">
              <w:t>4</w:t>
            </w:r>
          </w:p>
        </w:tc>
      </w:tr>
      <w:tr w:rsidR="00266343" w:rsidRPr="00440AB3" w14:paraId="47E4200F" w14:textId="77777777" w:rsidTr="000E47DD">
        <w:trPr>
          <w:trHeight w:val="20"/>
        </w:trPr>
        <w:tc>
          <w:tcPr>
            <w:tcW w:w="194" w:type="pct"/>
            <w:vMerge w:val="restart"/>
          </w:tcPr>
          <w:p w14:paraId="47E42009" w14:textId="77777777" w:rsidR="00266343" w:rsidRPr="00440AB3" w:rsidRDefault="00266343" w:rsidP="00834FAB">
            <w:pPr>
              <w:jc w:val="center"/>
              <w:rPr>
                <w:lang w:val="en-US"/>
              </w:rPr>
            </w:pPr>
            <w:r w:rsidRPr="00440AB3">
              <w:rPr>
                <w:lang w:val="en-US"/>
              </w:rPr>
              <w:t>E</w:t>
            </w:r>
          </w:p>
        </w:tc>
        <w:tc>
          <w:tcPr>
            <w:tcW w:w="849" w:type="pct"/>
            <w:vMerge w:val="restart"/>
          </w:tcPr>
          <w:p w14:paraId="47E4200A" w14:textId="0426A0AB" w:rsidR="00266343" w:rsidRPr="00440AB3" w:rsidRDefault="00266343" w:rsidP="00834FAB">
            <w:pPr>
              <w:rPr>
                <w:i/>
              </w:rPr>
            </w:pPr>
            <w:r w:rsidRPr="00440AB3">
              <w:t>Изготовление, регулировка и ремонт уникальных и опытных приборов, приспособлений, инструментов и контрольно-измерител</w:t>
            </w:r>
            <w:r w:rsidR="00834FAB">
              <w:t>ьных средств с точностью по 3–5</w:t>
            </w:r>
            <w:r w:rsidR="00834FAB">
              <w:noBreakHyphen/>
            </w:r>
            <w:r w:rsidRPr="00440AB3">
              <w:t>му квалитет</w:t>
            </w:r>
            <w:r w:rsidR="00834FAB">
              <w:t>у</w:t>
            </w:r>
            <w:r w:rsidRPr="00440AB3">
              <w:t xml:space="preserve"> и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0,04–0,01 мкм</w:t>
            </w:r>
          </w:p>
        </w:tc>
        <w:tc>
          <w:tcPr>
            <w:tcW w:w="575" w:type="pct"/>
            <w:vMerge w:val="restart"/>
          </w:tcPr>
          <w:p w14:paraId="47E4200B" w14:textId="77777777" w:rsidR="00266343" w:rsidRPr="00440AB3" w:rsidRDefault="00266343" w:rsidP="007B5DD4">
            <w:pPr>
              <w:jc w:val="center"/>
              <w:rPr>
                <w:lang w:val="en-US"/>
              </w:rPr>
            </w:pPr>
            <w:r w:rsidRPr="00440AB3">
              <w:rPr>
                <w:lang w:val="en-US"/>
              </w:rPr>
              <w:t>4</w:t>
            </w:r>
          </w:p>
        </w:tc>
        <w:tc>
          <w:tcPr>
            <w:tcW w:w="959" w:type="pct"/>
            <w:vMerge w:val="restart"/>
          </w:tcPr>
          <w:p w14:paraId="601C62CF" w14:textId="357CE756" w:rsidR="00266343" w:rsidRPr="00440AB3" w:rsidRDefault="00C9210B" w:rsidP="00C9210B">
            <w:r w:rsidRPr="00440AB3">
              <w:t>Слесарь-инструментальщик 6</w:t>
            </w:r>
            <w:r>
              <w:noBreakHyphen/>
            </w:r>
            <w:r w:rsidRPr="00440AB3">
              <w:t>го разряда</w:t>
            </w:r>
          </w:p>
        </w:tc>
        <w:tc>
          <w:tcPr>
            <w:tcW w:w="1554" w:type="pct"/>
          </w:tcPr>
          <w:p w14:paraId="47E4200C" w14:textId="3AE12D1A" w:rsidR="00266343" w:rsidRPr="00440AB3" w:rsidRDefault="00266343" w:rsidP="007B5DD4">
            <w:r w:rsidRPr="00440AB3">
              <w:t>Слесарная обработка деталей уникальных и опытных приборов, приспособлений, инструментов и контрольно-измерительных средств с точностью размеров по 3–5</w:t>
            </w:r>
            <w:r w:rsidRPr="00440AB3">
              <w:noBreakHyphen/>
              <w:t xml:space="preserve">му квалитету </w:t>
            </w:r>
            <w:r w:rsidR="00C83219">
              <w:t xml:space="preserve">и </w:t>
            </w:r>
            <w:r w:rsidRPr="00440AB3">
              <w:t xml:space="preserve">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0,04–0,01 мкм</w:t>
            </w:r>
          </w:p>
        </w:tc>
        <w:tc>
          <w:tcPr>
            <w:tcW w:w="296" w:type="pct"/>
          </w:tcPr>
          <w:p w14:paraId="47E4200D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t>E</w:t>
            </w:r>
            <w:r w:rsidRPr="00440AB3">
              <w:t>/0</w:t>
            </w:r>
            <w:r w:rsidRPr="00440AB3">
              <w:rPr>
                <w:lang w:val="en-US"/>
              </w:rPr>
              <w:t>1</w:t>
            </w:r>
            <w:r w:rsidRPr="00440AB3">
              <w:t>.</w:t>
            </w:r>
            <w:r w:rsidRPr="00440AB3">
              <w:rPr>
                <w:lang w:val="en-US"/>
              </w:rPr>
              <w:t>4</w:t>
            </w:r>
          </w:p>
        </w:tc>
        <w:tc>
          <w:tcPr>
            <w:tcW w:w="573" w:type="pct"/>
          </w:tcPr>
          <w:p w14:paraId="47E4200E" w14:textId="77777777" w:rsidR="00266343" w:rsidRPr="00440AB3" w:rsidRDefault="00266343" w:rsidP="007B5DD4">
            <w:pPr>
              <w:jc w:val="center"/>
            </w:pPr>
            <w:r w:rsidRPr="00440AB3">
              <w:t>4</w:t>
            </w:r>
          </w:p>
        </w:tc>
      </w:tr>
      <w:tr w:rsidR="00266343" w:rsidRPr="00440AB3" w14:paraId="47E42016" w14:textId="77777777" w:rsidTr="000E47DD">
        <w:trPr>
          <w:trHeight w:val="20"/>
        </w:trPr>
        <w:tc>
          <w:tcPr>
            <w:tcW w:w="194" w:type="pct"/>
            <w:vMerge/>
            <w:vAlign w:val="center"/>
          </w:tcPr>
          <w:p w14:paraId="47E42010" w14:textId="77777777" w:rsidR="00266343" w:rsidRPr="00440AB3" w:rsidRDefault="00266343" w:rsidP="007B5DD4">
            <w:pPr>
              <w:jc w:val="center"/>
            </w:pPr>
          </w:p>
        </w:tc>
        <w:tc>
          <w:tcPr>
            <w:tcW w:w="849" w:type="pct"/>
            <w:vMerge/>
            <w:vAlign w:val="center"/>
          </w:tcPr>
          <w:p w14:paraId="47E42011" w14:textId="77777777" w:rsidR="00266343" w:rsidRPr="00440AB3" w:rsidRDefault="00266343" w:rsidP="007B5DD4"/>
        </w:tc>
        <w:tc>
          <w:tcPr>
            <w:tcW w:w="575" w:type="pct"/>
            <w:vMerge/>
            <w:vAlign w:val="center"/>
          </w:tcPr>
          <w:p w14:paraId="47E42012" w14:textId="77777777" w:rsidR="00266343" w:rsidRPr="00440AB3" w:rsidRDefault="00266343" w:rsidP="007B5DD4">
            <w:pPr>
              <w:jc w:val="center"/>
            </w:pPr>
          </w:p>
        </w:tc>
        <w:tc>
          <w:tcPr>
            <w:tcW w:w="959" w:type="pct"/>
            <w:vMerge/>
          </w:tcPr>
          <w:p w14:paraId="08506890" w14:textId="77777777" w:rsidR="00266343" w:rsidRPr="00440AB3" w:rsidRDefault="00266343" w:rsidP="007B5DD4"/>
        </w:tc>
        <w:tc>
          <w:tcPr>
            <w:tcW w:w="1554" w:type="pct"/>
          </w:tcPr>
          <w:p w14:paraId="47E42013" w14:textId="3C078A46" w:rsidR="00266343" w:rsidRPr="00440AB3" w:rsidRDefault="00266343" w:rsidP="007B5DD4">
            <w:r w:rsidRPr="00440AB3">
              <w:t xml:space="preserve">Сборка и регулировка уникальных и опытных приборов, приспособлений, инструментов и контрольно-измерительных средств, включая оптические </w:t>
            </w:r>
          </w:p>
        </w:tc>
        <w:tc>
          <w:tcPr>
            <w:tcW w:w="296" w:type="pct"/>
          </w:tcPr>
          <w:p w14:paraId="47E42014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t>E</w:t>
            </w:r>
            <w:r w:rsidRPr="00440AB3">
              <w:t>/02.4</w:t>
            </w:r>
          </w:p>
        </w:tc>
        <w:tc>
          <w:tcPr>
            <w:tcW w:w="573" w:type="pct"/>
          </w:tcPr>
          <w:p w14:paraId="47E42015" w14:textId="77777777" w:rsidR="00266343" w:rsidRPr="00440AB3" w:rsidRDefault="00266343" w:rsidP="007B5DD4">
            <w:pPr>
              <w:jc w:val="center"/>
            </w:pPr>
            <w:r w:rsidRPr="00440AB3">
              <w:t>4</w:t>
            </w:r>
          </w:p>
        </w:tc>
      </w:tr>
      <w:tr w:rsidR="00266343" w:rsidRPr="00440AB3" w14:paraId="47E4201D" w14:textId="77777777" w:rsidTr="000E47DD">
        <w:trPr>
          <w:trHeight w:val="20"/>
        </w:trPr>
        <w:tc>
          <w:tcPr>
            <w:tcW w:w="194" w:type="pct"/>
            <w:vMerge/>
            <w:vAlign w:val="center"/>
          </w:tcPr>
          <w:p w14:paraId="47E42017" w14:textId="77777777" w:rsidR="00266343" w:rsidRPr="00440AB3" w:rsidRDefault="00266343" w:rsidP="007B5DD4">
            <w:pPr>
              <w:jc w:val="center"/>
            </w:pPr>
          </w:p>
        </w:tc>
        <w:tc>
          <w:tcPr>
            <w:tcW w:w="849" w:type="pct"/>
            <w:vMerge/>
            <w:vAlign w:val="center"/>
          </w:tcPr>
          <w:p w14:paraId="47E42018" w14:textId="77777777" w:rsidR="00266343" w:rsidRPr="00440AB3" w:rsidRDefault="00266343" w:rsidP="007B5DD4"/>
        </w:tc>
        <w:tc>
          <w:tcPr>
            <w:tcW w:w="575" w:type="pct"/>
            <w:vMerge/>
            <w:vAlign w:val="center"/>
          </w:tcPr>
          <w:p w14:paraId="47E42019" w14:textId="77777777" w:rsidR="00266343" w:rsidRPr="00440AB3" w:rsidRDefault="00266343" w:rsidP="007B5DD4">
            <w:pPr>
              <w:jc w:val="center"/>
            </w:pPr>
          </w:p>
        </w:tc>
        <w:tc>
          <w:tcPr>
            <w:tcW w:w="959" w:type="pct"/>
            <w:vMerge/>
          </w:tcPr>
          <w:p w14:paraId="0AB0776F" w14:textId="77777777" w:rsidR="00266343" w:rsidRPr="00440AB3" w:rsidRDefault="00266343" w:rsidP="007B5DD4"/>
        </w:tc>
        <w:tc>
          <w:tcPr>
            <w:tcW w:w="1554" w:type="pct"/>
          </w:tcPr>
          <w:p w14:paraId="47E4201A" w14:textId="0FC81A95" w:rsidR="00266343" w:rsidRPr="00440AB3" w:rsidRDefault="00266343" w:rsidP="007B5DD4">
            <w:r w:rsidRPr="00440AB3">
              <w:t>Ремонт уникальных и опытных приборов, приспособлений, инструментов и контрольно-измерительных средств</w:t>
            </w:r>
          </w:p>
        </w:tc>
        <w:tc>
          <w:tcPr>
            <w:tcW w:w="296" w:type="pct"/>
          </w:tcPr>
          <w:p w14:paraId="47E4201B" w14:textId="77777777" w:rsidR="00266343" w:rsidRPr="00440AB3" w:rsidRDefault="00266343" w:rsidP="007B5DD4">
            <w:pPr>
              <w:jc w:val="center"/>
            </w:pPr>
            <w:r w:rsidRPr="00440AB3">
              <w:rPr>
                <w:lang w:val="en-US"/>
              </w:rPr>
              <w:t>E</w:t>
            </w:r>
            <w:r w:rsidRPr="00440AB3">
              <w:t>/03.4</w:t>
            </w:r>
          </w:p>
        </w:tc>
        <w:tc>
          <w:tcPr>
            <w:tcW w:w="573" w:type="pct"/>
          </w:tcPr>
          <w:p w14:paraId="47E4201C" w14:textId="77777777" w:rsidR="00266343" w:rsidRPr="00440AB3" w:rsidRDefault="00266343" w:rsidP="007B5DD4">
            <w:pPr>
              <w:jc w:val="center"/>
            </w:pPr>
            <w:r w:rsidRPr="00440AB3">
              <w:t>4</w:t>
            </w:r>
          </w:p>
        </w:tc>
      </w:tr>
    </w:tbl>
    <w:p w14:paraId="47E4201E" w14:textId="77777777" w:rsidR="00EC6566" w:rsidRPr="00440AB3" w:rsidRDefault="00EC6566" w:rsidP="00EC6566">
      <w:pPr>
        <w:rPr>
          <w:b/>
          <w:sz w:val="28"/>
        </w:rPr>
        <w:sectPr w:rsidR="00EC6566" w:rsidRPr="00440AB3" w:rsidSect="00266343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47E4201F" w14:textId="77777777" w:rsidR="00EC6566" w:rsidRPr="00440AB3" w:rsidRDefault="00EC6566" w:rsidP="00266343">
      <w:pPr>
        <w:pStyle w:val="1"/>
        <w:jc w:val="center"/>
        <w:rPr>
          <w:szCs w:val="20"/>
        </w:rPr>
      </w:pPr>
      <w:bookmarkStart w:id="4" w:name="_Toc191222015"/>
      <w:r w:rsidRPr="00440AB3">
        <w:rPr>
          <w:lang w:val="en-US"/>
        </w:rPr>
        <w:lastRenderedPageBreak/>
        <w:t>III</w:t>
      </w:r>
      <w:r w:rsidRPr="00440AB3">
        <w:t>. Характеристика обобщенных трудовых функций</w:t>
      </w:r>
      <w:bookmarkEnd w:id="4"/>
    </w:p>
    <w:p w14:paraId="47E42020" w14:textId="77777777" w:rsidR="00EC6566" w:rsidRPr="00440AB3" w:rsidRDefault="00EC6566" w:rsidP="00436093"/>
    <w:p w14:paraId="47E42021" w14:textId="77777777" w:rsidR="00EC6566" w:rsidRPr="00440AB3" w:rsidRDefault="00EC6566" w:rsidP="00785134">
      <w:pPr>
        <w:pStyle w:val="2"/>
      </w:pPr>
      <w:bookmarkStart w:id="5" w:name="_Toc191222016"/>
      <w:r w:rsidRPr="00440AB3">
        <w:t>3.1. Обобщенная трудовая функция</w:t>
      </w:r>
      <w:bookmarkEnd w:id="5"/>
    </w:p>
    <w:p w14:paraId="47E42022" w14:textId="77777777" w:rsidR="00EC6566" w:rsidRPr="00440AB3" w:rsidRDefault="00EC6566" w:rsidP="00EC656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6"/>
        <w:gridCol w:w="4700"/>
        <w:gridCol w:w="623"/>
        <w:gridCol w:w="663"/>
        <w:gridCol w:w="1730"/>
        <w:gridCol w:w="1059"/>
      </w:tblGrid>
      <w:tr w:rsidR="00EC6566" w:rsidRPr="00440AB3" w14:paraId="47E42029" w14:textId="77777777" w:rsidTr="00BD0717">
        <w:trPr>
          <w:trHeight w:val="20"/>
        </w:trPr>
        <w:tc>
          <w:tcPr>
            <w:tcW w:w="79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023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024" w14:textId="5E048A35" w:rsidR="00EC6566" w:rsidRPr="00440AB3" w:rsidRDefault="007B5DD4" w:rsidP="00405506">
            <w:r w:rsidRPr="00440AB3">
              <w:t>Изготовление, регулировка и ремонт простых приспособлений</w:t>
            </w:r>
            <w:r w:rsidR="006510C4" w:rsidRPr="00440AB3">
              <w:t>, инструментов и контрольно-измерительных средств</w:t>
            </w:r>
            <w:r w:rsidRPr="00440AB3">
              <w:t xml:space="preserve"> с точностью по </w:t>
            </w:r>
            <w:r w:rsidR="00834FAB">
              <w:t>12–14-му квалитету</w:t>
            </w:r>
          </w:p>
        </w:tc>
        <w:tc>
          <w:tcPr>
            <w:tcW w:w="2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025" w14:textId="77777777" w:rsidR="00EC6566" w:rsidRPr="00440AB3" w:rsidRDefault="00EC6566" w:rsidP="00BD0717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026" w14:textId="77777777" w:rsidR="00EC6566" w:rsidRPr="00440AB3" w:rsidRDefault="00127C18" w:rsidP="00BD0717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A</w:t>
            </w:r>
          </w:p>
        </w:tc>
        <w:tc>
          <w:tcPr>
            <w:tcW w:w="83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027" w14:textId="77777777" w:rsidR="00EC6566" w:rsidRPr="00440AB3" w:rsidRDefault="00EC6566" w:rsidP="00BD0717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028" w14:textId="77777777" w:rsidR="00EC6566" w:rsidRPr="00440AB3" w:rsidRDefault="00EC6566" w:rsidP="00BD0717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2</w:t>
            </w:r>
          </w:p>
        </w:tc>
      </w:tr>
    </w:tbl>
    <w:p w14:paraId="47E42037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13"/>
        <w:gridCol w:w="8608"/>
      </w:tblGrid>
      <w:tr w:rsidR="00440AB3" w:rsidRPr="00440AB3" w14:paraId="47E4203A" w14:textId="77777777" w:rsidTr="00130A42">
        <w:trPr>
          <w:trHeight w:val="20"/>
        </w:trPr>
        <w:tc>
          <w:tcPr>
            <w:tcW w:w="870" w:type="pct"/>
          </w:tcPr>
          <w:p w14:paraId="47E42038" w14:textId="5E192736" w:rsidR="00EC6566" w:rsidRPr="00440AB3" w:rsidRDefault="00130A42" w:rsidP="00405506">
            <w:r>
              <w:t>Возможные наименования должностей, профессий рабочих</w:t>
            </w:r>
          </w:p>
        </w:tc>
        <w:tc>
          <w:tcPr>
            <w:tcW w:w="4130" w:type="pct"/>
          </w:tcPr>
          <w:p w14:paraId="47E42039" w14:textId="77777777" w:rsidR="00EC6566" w:rsidRPr="00440AB3" w:rsidRDefault="00EC6566" w:rsidP="00405506">
            <w:r w:rsidRPr="00440AB3">
              <w:t>Слесарь-инструментальщик 2-го разряда</w:t>
            </w:r>
          </w:p>
        </w:tc>
      </w:tr>
    </w:tbl>
    <w:p w14:paraId="47E4203B" w14:textId="77777777" w:rsidR="00EC6566" w:rsidRDefault="00EC6566" w:rsidP="00EC6566"/>
    <w:p w14:paraId="765AEACE" w14:textId="42E9BAAE" w:rsidR="00FB7CCB" w:rsidRDefault="00FB7CCB" w:rsidP="00EC6566">
      <w:r>
        <w:t>Пути достижения квалификации</w:t>
      </w:r>
    </w:p>
    <w:p w14:paraId="1D5865D8" w14:textId="77777777" w:rsidR="00FB7CCB" w:rsidRPr="00440AB3" w:rsidRDefault="00FB7CCB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40AB3" w:rsidRPr="00440AB3" w14:paraId="47E4203F" w14:textId="77777777" w:rsidTr="00130A42">
        <w:trPr>
          <w:trHeight w:val="20"/>
        </w:trPr>
        <w:tc>
          <w:tcPr>
            <w:tcW w:w="879" w:type="pct"/>
          </w:tcPr>
          <w:p w14:paraId="47E4203C" w14:textId="54F65A4D" w:rsidR="00EC6566" w:rsidRPr="00440AB3" w:rsidRDefault="00130A42" w:rsidP="00405506">
            <w:r>
              <w:t>Образование и обучение</w:t>
            </w:r>
          </w:p>
        </w:tc>
        <w:tc>
          <w:tcPr>
            <w:tcW w:w="4121" w:type="pct"/>
          </w:tcPr>
          <w:p w14:paraId="47E4203E" w14:textId="21A1D266" w:rsidR="00EC6566" w:rsidRPr="00440AB3" w:rsidRDefault="00EC6566" w:rsidP="00543F08">
            <w:r w:rsidRPr="00440AB3">
              <w:rPr>
                <w:rFonts w:eastAsia="Calibri"/>
                <w:lang w:bidi="en-US"/>
              </w:rPr>
              <w:t>Среднее общее образование и</w:t>
            </w:r>
            <w:r w:rsidR="00543F08">
              <w:rPr>
                <w:rFonts w:eastAsia="Calibri"/>
                <w:lang w:bidi="en-US"/>
              </w:rPr>
              <w:t xml:space="preserve"> </w:t>
            </w:r>
            <w:r w:rsidRPr="00440AB3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440AB3" w:rsidRPr="00440AB3" w14:paraId="47E42042" w14:textId="77777777" w:rsidTr="00130A42">
        <w:trPr>
          <w:trHeight w:val="20"/>
        </w:trPr>
        <w:tc>
          <w:tcPr>
            <w:tcW w:w="879" w:type="pct"/>
          </w:tcPr>
          <w:p w14:paraId="47E42040" w14:textId="7E1B60CC" w:rsidR="00EC6566" w:rsidRPr="00440AB3" w:rsidRDefault="00130A42" w:rsidP="00405506">
            <w:r>
              <w:t>Опыт практической работы</w:t>
            </w:r>
          </w:p>
        </w:tc>
        <w:tc>
          <w:tcPr>
            <w:tcW w:w="4121" w:type="pct"/>
          </w:tcPr>
          <w:p w14:paraId="47E42041" w14:textId="77777777" w:rsidR="00EC6566" w:rsidRPr="00440AB3" w:rsidRDefault="00EC6566" w:rsidP="00405506">
            <w:r w:rsidRPr="00440AB3">
              <w:t>-</w:t>
            </w:r>
          </w:p>
        </w:tc>
      </w:tr>
    </w:tbl>
    <w:p w14:paraId="271F5BBE" w14:textId="77777777" w:rsidR="00FB7CCB" w:rsidRDefault="00FB7CC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40AB3" w:rsidRPr="00440AB3" w14:paraId="47E42048" w14:textId="77777777" w:rsidTr="00130A42">
        <w:trPr>
          <w:trHeight w:val="20"/>
        </w:trPr>
        <w:tc>
          <w:tcPr>
            <w:tcW w:w="879" w:type="pct"/>
          </w:tcPr>
          <w:p w14:paraId="47E42043" w14:textId="77777777" w:rsidR="00D93224" w:rsidRPr="00440AB3" w:rsidRDefault="00D93224" w:rsidP="00405506">
            <w:r w:rsidRPr="00440AB3">
              <w:t>Особые условия допуска к работе</w:t>
            </w:r>
          </w:p>
        </w:tc>
        <w:tc>
          <w:tcPr>
            <w:tcW w:w="4121" w:type="pct"/>
          </w:tcPr>
          <w:p w14:paraId="6A297EBB" w14:textId="77777777" w:rsidR="00D93224" w:rsidRPr="00440AB3" w:rsidRDefault="00D93224" w:rsidP="00405506">
            <w:r w:rsidRPr="00440AB3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440AB3">
              <w:rPr>
                <w:rStyle w:val="ad"/>
                <w:lang w:eastAsia="en-US"/>
              </w:rPr>
              <w:endnoteReference w:id="5"/>
            </w:r>
          </w:p>
          <w:p w14:paraId="54EFB9A1" w14:textId="77777777" w:rsidR="00D93224" w:rsidRPr="00440AB3" w:rsidRDefault="00D93224" w:rsidP="00D93224">
            <w:r w:rsidRPr="00440AB3">
              <w:rPr>
                <w:shd w:val="clear" w:color="auto" w:fill="FFFFFF"/>
              </w:rPr>
              <w:t>Прохождение обучения мерам пожарной безопасности</w:t>
            </w:r>
            <w:r w:rsidRPr="00440AB3">
              <w:rPr>
                <w:rStyle w:val="ad"/>
              </w:rPr>
              <w:endnoteReference w:id="6"/>
            </w:r>
          </w:p>
          <w:p w14:paraId="0BB12C55" w14:textId="1604FA51" w:rsidR="00D93224" w:rsidRPr="00440AB3" w:rsidRDefault="006C049B" w:rsidP="00405506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D93224" w:rsidRPr="00440AB3">
              <w:rPr>
                <w:rStyle w:val="ad"/>
                <w:shd w:val="clear" w:color="auto" w:fill="FFFFFF"/>
              </w:rPr>
              <w:endnoteReference w:id="7"/>
            </w:r>
          </w:p>
          <w:p w14:paraId="47E42047" w14:textId="26FE805D" w:rsidR="00D93224" w:rsidRPr="00440AB3" w:rsidRDefault="00D93224" w:rsidP="00405506">
            <w:pPr>
              <w:rPr>
                <w:rFonts w:eastAsia="Calibri"/>
              </w:rPr>
            </w:pPr>
            <w:r w:rsidRPr="00440AB3">
              <w:t>Наличие не ниже II группы по электробезопасности</w:t>
            </w:r>
            <w:r w:rsidRPr="00440AB3">
              <w:rPr>
                <w:rStyle w:val="ad"/>
              </w:rPr>
              <w:endnoteReference w:id="8"/>
            </w:r>
          </w:p>
        </w:tc>
      </w:tr>
      <w:tr w:rsidR="00440AB3" w:rsidRPr="00440AB3" w14:paraId="47E4204B" w14:textId="77777777" w:rsidTr="00130A42">
        <w:trPr>
          <w:trHeight w:val="20"/>
        </w:trPr>
        <w:tc>
          <w:tcPr>
            <w:tcW w:w="879" w:type="pct"/>
          </w:tcPr>
          <w:p w14:paraId="47E42049" w14:textId="77777777" w:rsidR="00D93224" w:rsidRPr="00440AB3" w:rsidRDefault="00D93224" w:rsidP="00405506">
            <w:r w:rsidRPr="00440AB3">
              <w:t>Другие характеристики</w:t>
            </w:r>
          </w:p>
        </w:tc>
        <w:tc>
          <w:tcPr>
            <w:tcW w:w="4121" w:type="pct"/>
          </w:tcPr>
          <w:p w14:paraId="47E4204A" w14:textId="77777777" w:rsidR="00D93224" w:rsidRPr="00440AB3" w:rsidRDefault="00D93224" w:rsidP="00405506">
            <w:pPr>
              <w:rPr>
                <w:shd w:val="clear" w:color="auto" w:fill="FFFFFF"/>
              </w:rPr>
            </w:pPr>
            <w:r w:rsidRPr="00440AB3">
              <w:rPr>
                <w:shd w:val="clear" w:color="auto" w:fill="FFFFFF"/>
              </w:rPr>
              <w:t>-</w:t>
            </w:r>
          </w:p>
        </w:tc>
      </w:tr>
    </w:tbl>
    <w:p w14:paraId="47E4204C" w14:textId="77777777" w:rsidR="00EC6566" w:rsidRPr="00440AB3" w:rsidRDefault="00EC6566" w:rsidP="00EC6566"/>
    <w:p w14:paraId="47E4204D" w14:textId="1B119AC9" w:rsidR="00EC6566" w:rsidRPr="00440AB3" w:rsidRDefault="00130A42" w:rsidP="00EC6566">
      <w:r>
        <w:t>Справочная информация</w:t>
      </w:r>
    </w:p>
    <w:p w14:paraId="47E4204E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59"/>
        <w:gridCol w:w="1084"/>
        <w:gridCol w:w="7478"/>
      </w:tblGrid>
      <w:tr w:rsidR="00440AB3" w:rsidRPr="00440AB3" w14:paraId="47E42052" w14:textId="77777777" w:rsidTr="00130A42">
        <w:trPr>
          <w:trHeight w:val="20"/>
        </w:trPr>
        <w:tc>
          <w:tcPr>
            <w:tcW w:w="892" w:type="pct"/>
            <w:vAlign w:val="center"/>
          </w:tcPr>
          <w:p w14:paraId="47E4204F" w14:textId="77777777" w:rsidR="00EC6566" w:rsidRPr="00440AB3" w:rsidRDefault="00EC6566" w:rsidP="00BD0717">
            <w:pPr>
              <w:jc w:val="center"/>
            </w:pPr>
            <w:r w:rsidRPr="00440AB3">
              <w:t>Наименование классификатора</w:t>
            </w:r>
          </w:p>
        </w:tc>
        <w:tc>
          <w:tcPr>
            <w:tcW w:w="520" w:type="pct"/>
            <w:vAlign w:val="center"/>
          </w:tcPr>
          <w:p w14:paraId="47E42050" w14:textId="77777777" w:rsidR="00EC6566" w:rsidRPr="00440AB3" w:rsidRDefault="00EC6566" w:rsidP="00BD0717">
            <w:pPr>
              <w:jc w:val="center"/>
            </w:pPr>
            <w:r w:rsidRPr="00440AB3">
              <w:t>Код</w:t>
            </w:r>
          </w:p>
        </w:tc>
        <w:tc>
          <w:tcPr>
            <w:tcW w:w="3588" w:type="pct"/>
            <w:vAlign w:val="center"/>
          </w:tcPr>
          <w:p w14:paraId="47E42051" w14:textId="59F4CE0B" w:rsidR="00EC6566" w:rsidRPr="00440AB3" w:rsidRDefault="00130A42" w:rsidP="00BD0717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40AB3" w:rsidRPr="00440AB3" w14:paraId="47E42056" w14:textId="77777777" w:rsidTr="00130A42">
        <w:trPr>
          <w:trHeight w:val="20"/>
        </w:trPr>
        <w:tc>
          <w:tcPr>
            <w:tcW w:w="892" w:type="pct"/>
          </w:tcPr>
          <w:p w14:paraId="47E42053" w14:textId="77777777" w:rsidR="00EC6566" w:rsidRPr="00440AB3" w:rsidRDefault="00EC6566" w:rsidP="00BD0717">
            <w:pPr>
              <w:rPr>
                <w:vertAlign w:val="superscript"/>
                <w:lang w:val="en-US"/>
              </w:rPr>
            </w:pPr>
            <w:r w:rsidRPr="00440AB3">
              <w:t>ОКЗ</w:t>
            </w:r>
          </w:p>
        </w:tc>
        <w:tc>
          <w:tcPr>
            <w:tcW w:w="520" w:type="pct"/>
          </w:tcPr>
          <w:p w14:paraId="47E42054" w14:textId="77777777" w:rsidR="00EC6566" w:rsidRPr="00440AB3" w:rsidRDefault="00EC6566" w:rsidP="00BD07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40AB3">
              <w:t>7222</w:t>
            </w:r>
          </w:p>
        </w:tc>
        <w:tc>
          <w:tcPr>
            <w:tcW w:w="3588" w:type="pct"/>
          </w:tcPr>
          <w:p w14:paraId="47E42055" w14:textId="77777777" w:rsidR="00EC6566" w:rsidRPr="00440AB3" w:rsidRDefault="00EC6566" w:rsidP="00BD07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40AB3">
              <w:rPr>
                <w:szCs w:val="20"/>
              </w:rPr>
              <w:t>Слесари-инструментальщики и рабочие родственных занятий</w:t>
            </w:r>
          </w:p>
        </w:tc>
      </w:tr>
      <w:tr w:rsidR="00440AB3" w:rsidRPr="00440AB3" w14:paraId="47E4205A" w14:textId="77777777" w:rsidTr="00130A42">
        <w:trPr>
          <w:trHeight w:val="20"/>
        </w:trPr>
        <w:tc>
          <w:tcPr>
            <w:tcW w:w="892" w:type="pct"/>
          </w:tcPr>
          <w:p w14:paraId="47E42057" w14:textId="77777777" w:rsidR="00EC6566" w:rsidRPr="00440AB3" w:rsidRDefault="00EC6566" w:rsidP="00BD0717">
            <w:r w:rsidRPr="00440AB3">
              <w:t>ЕТКС</w:t>
            </w:r>
            <w:r w:rsidRPr="00440AB3">
              <w:rPr>
                <w:rStyle w:val="ad"/>
              </w:rPr>
              <w:endnoteReference w:id="9"/>
            </w:r>
            <w:r w:rsidRPr="00440AB3">
              <w:t xml:space="preserve"> </w:t>
            </w:r>
          </w:p>
        </w:tc>
        <w:tc>
          <w:tcPr>
            <w:tcW w:w="520" w:type="pct"/>
          </w:tcPr>
          <w:p w14:paraId="47E42058" w14:textId="77777777" w:rsidR="00EC6566" w:rsidRPr="00440AB3" w:rsidRDefault="0020697E" w:rsidP="00BD0717">
            <w:r w:rsidRPr="00440AB3">
              <w:t xml:space="preserve">§ </w:t>
            </w:r>
            <w:r w:rsidR="00EC6566" w:rsidRPr="00440AB3">
              <w:t>80</w:t>
            </w:r>
          </w:p>
        </w:tc>
        <w:tc>
          <w:tcPr>
            <w:tcW w:w="3588" w:type="pct"/>
          </w:tcPr>
          <w:p w14:paraId="47E42059" w14:textId="77777777" w:rsidR="00EC6566" w:rsidRPr="00440AB3" w:rsidRDefault="00EC6566" w:rsidP="00540B76">
            <w:r w:rsidRPr="00440AB3">
              <w:t>Слесарь-инструментальщик 2-</w:t>
            </w:r>
            <w:r w:rsidR="0020697E" w:rsidRPr="00440AB3">
              <w:t>го</w:t>
            </w:r>
            <w:r w:rsidRPr="00440AB3">
              <w:t xml:space="preserve"> разряд</w:t>
            </w:r>
            <w:r w:rsidR="0020697E" w:rsidRPr="00440AB3">
              <w:t>а</w:t>
            </w:r>
          </w:p>
        </w:tc>
      </w:tr>
      <w:tr w:rsidR="00440AB3" w:rsidRPr="00440AB3" w14:paraId="47E4205E" w14:textId="77777777" w:rsidTr="00130A42">
        <w:trPr>
          <w:trHeight w:val="20"/>
        </w:trPr>
        <w:tc>
          <w:tcPr>
            <w:tcW w:w="892" w:type="pct"/>
          </w:tcPr>
          <w:p w14:paraId="47E4205B" w14:textId="77777777" w:rsidR="00EC6566" w:rsidRPr="00440AB3" w:rsidRDefault="00EC6566" w:rsidP="00BD0717">
            <w:r w:rsidRPr="00440AB3">
              <w:t>ОКПДТР</w:t>
            </w:r>
            <w:r w:rsidRPr="00440AB3">
              <w:rPr>
                <w:rStyle w:val="ad"/>
              </w:rPr>
              <w:endnoteReference w:id="10"/>
            </w:r>
          </w:p>
        </w:tc>
        <w:tc>
          <w:tcPr>
            <w:tcW w:w="520" w:type="pct"/>
          </w:tcPr>
          <w:p w14:paraId="47E4205C" w14:textId="77777777" w:rsidR="00EC6566" w:rsidRPr="00440AB3" w:rsidRDefault="00EC6566" w:rsidP="00BD07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40AB3">
              <w:t>18452</w:t>
            </w:r>
          </w:p>
        </w:tc>
        <w:tc>
          <w:tcPr>
            <w:tcW w:w="3588" w:type="pct"/>
          </w:tcPr>
          <w:p w14:paraId="47E4205D" w14:textId="77777777" w:rsidR="00EC6566" w:rsidRPr="00440AB3" w:rsidRDefault="00EC6566" w:rsidP="00BD0717">
            <w:r w:rsidRPr="00440AB3">
              <w:t>Слесарь-инструментальщик</w:t>
            </w:r>
          </w:p>
        </w:tc>
      </w:tr>
    </w:tbl>
    <w:p w14:paraId="3FF2E382" w14:textId="77777777" w:rsidR="00266343" w:rsidRDefault="00266343" w:rsidP="00266343">
      <w:pPr>
        <w:rPr>
          <w:b/>
          <w:bCs w:val="0"/>
        </w:rPr>
      </w:pPr>
    </w:p>
    <w:p w14:paraId="47E42060" w14:textId="59AF94F8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3.1.1. Трудовая функция</w:t>
      </w:r>
    </w:p>
    <w:p w14:paraId="2498324B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4777"/>
        <w:gridCol w:w="702"/>
        <w:gridCol w:w="1053"/>
        <w:gridCol w:w="1651"/>
        <w:gridCol w:w="675"/>
      </w:tblGrid>
      <w:tr w:rsidR="00EC6566" w:rsidRPr="00440AB3" w14:paraId="47E42068" w14:textId="77777777" w:rsidTr="00130A42">
        <w:trPr>
          <w:trHeight w:val="20"/>
        </w:trPr>
        <w:tc>
          <w:tcPr>
            <w:tcW w:w="75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062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063" w14:textId="77777777" w:rsidR="00EC6566" w:rsidRPr="00440AB3" w:rsidRDefault="00EC6566" w:rsidP="00405506">
            <w:r w:rsidRPr="00440AB3">
              <w:t>Слесарная обработка простых деталей с точностью размеров по 12–14</w:t>
            </w:r>
            <w:r w:rsidR="00DD44FD" w:rsidRPr="00440AB3">
              <w:noBreakHyphen/>
              <w:t>му квалитету</w:t>
            </w:r>
            <w:r w:rsidRPr="00440AB3">
              <w:t xml:space="preserve"> с применением универсальных приспособлений </w:t>
            </w:r>
          </w:p>
        </w:tc>
        <w:tc>
          <w:tcPr>
            <w:tcW w:w="33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064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065" w14:textId="77777777" w:rsidR="00EC6566" w:rsidRPr="00440AB3" w:rsidRDefault="00127C1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A</w:t>
            </w:r>
            <w:r w:rsidR="00EC6566" w:rsidRPr="00440AB3">
              <w:t>/01.</w:t>
            </w:r>
            <w:r w:rsidR="00EC6566" w:rsidRPr="00440AB3">
              <w:rPr>
                <w:lang w:val="en-US"/>
              </w:rPr>
              <w:t>2</w:t>
            </w:r>
          </w:p>
        </w:tc>
        <w:tc>
          <w:tcPr>
            <w:tcW w:w="79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066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067" w14:textId="77777777" w:rsidR="00EC6566" w:rsidRPr="00440AB3" w:rsidRDefault="00EC6566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szCs w:val="16"/>
              </w:rPr>
              <w:t>2</w:t>
            </w:r>
          </w:p>
        </w:tc>
      </w:tr>
    </w:tbl>
    <w:p w14:paraId="47E42076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40AB3" w:rsidRPr="00440AB3" w14:paraId="47E42079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077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32" w:type="pct"/>
          </w:tcPr>
          <w:p w14:paraId="47E42078" w14:textId="02C28E65" w:rsidR="00EC6566" w:rsidRPr="00440AB3" w:rsidRDefault="00782FBF" w:rsidP="00130A42">
            <w:pPr>
              <w:jc w:val="both"/>
            </w:pPr>
            <w:bookmarkStart w:id="6" w:name="_Hlk131496384"/>
            <w:r w:rsidRPr="00440AB3">
              <w:t xml:space="preserve">Определение последовательности обработки, содержания и </w:t>
            </w:r>
            <w:r w:rsidR="0091081A" w:rsidRPr="00440AB3">
              <w:t xml:space="preserve">технологических </w:t>
            </w:r>
            <w:r w:rsidRPr="00440AB3">
              <w:t>режимов слесарной обработки заготовок простых деталей с точностью размеров по 12–14</w:t>
            </w:r>
            <w:r w:rsidRPr="00440AB3">
              <w:noBreakHyphen/>
              <w:t>му квалитету по конструкторской и технологической документации</w:t>
            </w:r>
            <w:r w:rsidR="00A62F3D" w:rsidRPr="00440AB3">
              <w:t xml:space="preserve"> </w:t>
            </w:r>
            <w:bookmarkEnd w:id="6"/>
          </w:p>
        </w:tc>
      </w:tr>
      <w:tr w:rsidR="00440AB3" w:rsidRPr="00440AB3" w14:paraId="3BA3BF82" w14:textId="77777777" w:rsidTr="00130A42">
        <w:trPr>
          <w:trHeight w:val="20"/>
        </w:trPr>
        <w:tc>
          <w:tcPr>
            <w:tcW w:w="868" w:type="pct"/>
            <w:vMerge/>
          </w:tcPr>
          <w:p w14:paraId="6E119A19" w14:textId="77777777" w:rsidR="002759F9" w:rsidRPr="00440AB3" w:rsidRDefault="002759F9" w:rsidP="00405506"/>
        </w:tc>
        <w:tc>
          <w:tcPr>
            <w:tcW w:w="4132" w:type="pct"/>
          </w:tcPr>
          <w:p w14:paraId="3451A7EB" w14:textId="36C937EB" w:rsidR="002759F9" w:rsidRPr="00440AB3" w:rsidRDefault="002759F9" w:rsidP="00130A42">
            <w:pPr>
              <w:jc w:val="both"/>
            </w:pPr>
            <w:r w:rsidRPr="00440AB3">
              <w:t xml:space="preserve">Подготовка рабочего места к выполнению технологической операции слесарной обработки </w:t>
            </w:r>
            <w:r w:rsidR="00004E41" w:rsidRPr="00440AB3">
              <w:t xml:space="preserve">заготовок </w:t>
            </w:r>
            <w:r w:rsidRPr="00440AB3">
              <w:t>простых деталей с точностью размеров по 12–14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07C" w14:textId="77777777" w:rsidTr="00130A42">
        <w:trPr>
          <w:trHeight w:val="20"/>
        </w:trPr>
        <w:tc>
          <w:tcPr>
            <w:tcW w:w="868" w:type="pct"/>
            <w:vMerge/>
          </w:tcPr>
          <w:p w14:paraId="47E4207A" w14:textId="77777777" w:rsidR="00EC6566" w:rsidRPr="00440AB3" w:rsidRDefault="00EC6566" w:rsidP="00405506"/>
        </w:tc>
        <w:tc>
          <w:tcPr>
            <w:tcW w:w="4132" w:type="pct"/>
          </w:tcPr>
          <w:p w14:paraId="47E4207B" w14:textId="77777777" w:rsidR="00EC6566" w:rsidRPr="00440AB3" w:rsidRDefault="00EC6566" w:rsidP="00130A42">
            <w:pPr>
              <w:jc w:val="both"/>
            </w:pPr>
            <w:r w:rsidRPr="00440AB3">
              <w:t>Разметка и вычерчивание заготовок для простых деталей прямолинейных очертаний</w:t>
            </w:r>
          </w:p>
        </w:tc>
      </w:tr>
      <w:tr w:rsidR="00440AB3" w:rsidRPr="00440AB3" w14:paraId="47E4207F" w14:textId="77777777" w:rsidTr="00130A42">
        <w:trPr>
          <w:trHeight w:val="20"/>
        </w:trPr>
        <w:tc>
          <w:tcPr>
            <w:tcW w:w="868" w:type="pct"/>
            <w:vMerge/>
          </w:tcPr>
          <w:p w14:paraId="47E4207D" w14:textId="77777777" w:rsidR="00EC6566" w:rsidRPr="00440AB3" w:rsidRDefault="00EC6566" w:rsidP="00405506"/>
        </w:tc>
        <w:tc>
          <w:tcPr>
            <w:tcW w:w="4132" w:type="pct"/>
          </w:tcPr>
          <w:p w14:paraId="47E4207E" w14:textId="77777777" w:rsidR="00EC6566" w:rsidRPr="00440AB3" w:rsidRDefault="00EC6566" w:rsidP="00130A42">
            <w:pPr>
              <w:jc w:val="both"/>
            </w:pPr>
            <w:r w:rsidRPr="00440AB3">
              <w:t xml:space="preserve">Рубка и резка заготовок простых деталей </w:t>
            </w:r>
          </w:p>
        </w:tc>
      </w:tr>
      <w:tr w:rsidR="00440AB3" w:rsidRPr="00440AB3" w14:paraId="47E42082" w14:textId="77777777" w:rsidTr="00130A42">
        <w:trPr>
          <w:trHeight w:val="20"/>
        </w:trPr>
        <w:tc>
          <w:tcPr>
            <w:tcW w:w="868" w:type="pct"/>
            <w:vMerge/>
          </w:tcPr>
          <w:p w14:paraId="47E42080" w14:textId="77777777" w:rsidR="00EC6566" w:rsidRPr="00440AB3" w:rsidRDefault="00EC6566" w:rsidP="00405506"/>
        </w:tc>
        <w:tc>
          <w:tcPr>
            <w:tcW w:w="4132" w:type="pct"/>
          </w:tcPr>
          <w:p w14:paraId="47E42081" w14:textId="77777777" w:rsidR="00EC6566" w:rsidRPr="00440AB3" w:rsidRDefault="00EC6566" w:rsidP="00130A42">
            <w:pPr>
              <w:jc w:val="both"/>
            </w:pPr>
            <w:r w:rsidRPr="00440AB3">
              <w:t>Гибка и правка простых деталей</w:t>
            </w:r>
          </w:p>
        </w:tc>
      </w:tr>
      <w:tr w:rsidR="00440AB3" w:rsidRPr="00440AB3" w14:paraId="47E42085" w14:textId="77777777" w:rsidTr="00130A42">
        <w:trPr>
          <w:trHeight w:val="20"/>
        </w:trPr>
        <w:tc>
          <w:tcPr>
            <w:tcW w:w="868" w:type="pct"/>
            <w:vMerge/>
          </w:tcPr>
          <w:p w14:paraId="47E42083" w14:textId="77777777" w:rsidR="00EC6566" w:rsidRPr="00440AB3" w:rsidRDefault="00EC6566" w:rsidP="00405506"/>
        </w:tc>
        <w:tc>
          <w:tcPr>
            <w:tcW w:w="4132" w:type="pct"/>
          </w:tcPr>
          <w:p w14:paraId="47E42084" w14:textId="77777777" w:rsidR="00EC6566" w:rsidRPr="00440AB3" w:rsidRDefault="00EC6566" w:rsidP="00130A42">
            <w:pPr>
              <w:jc w:val="both"/>
            </w:pPr>
            <w:r w:rsidRPr="00440AB3">
              <w:t>Опиливание простых деталей с точностью размеров по 12–14</w:t>
            </w:r>
            <w:r w:rsidR="00DD44FD" w:rsidRPr="00440AB3">
              <w:noBreakHyphen/>
              <w:t>му квалитету</w:t>
            </w:r>
          </w:p>
        </w:tc>
      </w:tr>
      <w:tr w:rsidR="00440AB3" w:rsidRPr="00440AB3" w14:paraId="47E42088" w14:textId="77777777" w:rsidTr="00130A42">
        <w:trPr>
          <w:trHeight w:val="20"/>
        </w:trPr>
        <w:tc>
          <w:tcPr>
            <w:tcW w:w="868" w:type="pct"/>
            <w:vMerge/>
          </w:tcPr>
          <w:p w14:paraId="47E42086" w14:textId="77777777" w:rsidR="00EC6566" w:rsidRPr="00440AB3" w:rsidRDefault="00EC6566" w:rsidP="00405506"/>
        </w:tc>
        <w:tc>
          <w:tcPr>
            <w:tcW w:w="4132" w:type="pct"/>
          </w:tcPr>
          <w:p w14:paraId="47E42087" w14:textId="77777777" w:rsidR="00EC6566" w:rsidRPr="00440AB3" w:rsidRDefault="00EC6566" w:rsidP="00130A42">
            <w:pPr>
              <w:jc w:val="both"/>
            </w:pPr>
            <w:r w:rsidRPr="00440AB3">
              <w:t>Контроль размеров, формы, расположения поверхностей простых деталей с точностью размеров по 12–14</w:t>
            </w:r>
            <w:r w:rsidR="00DD44FD" w:rsidRPr="00440AB3">
              <w:noBreakHyphen/>
              <w:t>му квалитету</w:t>
            </w:r>
            <w:r w:rsidRPr="00440AB3">
              <w:t xml:space="preserve"> </w:t>
            </w:r>
          </w:p>
        </w:tc>
      </w:tr>
      <w:tr w:rsidR="00440AB3" w:rsidRPr="00440AB3" w14:paraId="47E4208B" w14:textId="77777777" w:rsidTr="00130A42">
        <w:trPr>
          <w:trHeight w:val="20"/>
        </w:trPr>
        <w:tc>
          <w:tcPr>
            <w:tcW w:w="868" w:type="pct"/>
            <w:vMerge/>
          </w:tcPr>
          <w:p w14:paraId="47E42089" w14:textId="77777777" w:rsidR="00785134" w:rsidRPr="00440AB3" w:rsidRDefault="00785134" w:rsidP="00405506"/>
        </w:tc>
        <w:tc>
          <w:tcPr>
            <w:tcW w:w="4132" w:type="pct"/>
          </w:tcPr>
          <w:p w14:paraId="47E4208A" w14:textId="77777777" w:rsidR="00785134" w:rsidRPr="00440AB3" w:rsidRDefault="00785134" w:rsidP="00130A42">
            <w:pPr>
              <w:jc w:val="both"/>
            </w:pPr>
            <w:r w:rsidRPr="00440AB3">
              <w:t>Контроль шероховатости поверхностей простых деталей с шероховатост</w:t>
            </w:r>
            <w:r w:rsidR="006510C4" w:rsidRPr="00440AB3">
              <w:t>ью</w:t>
            </w:r>
            <w:r w:rsidRPr="00440AB3">
              <w:t xml:space="preserve"> более </w:t>
            </w:r>
            <w:r w:rsidRPr="00440AB3">
              <w:rPr>
                <w:lang w:val="en-US"/>
              </w:rPr>
              <w:t>Ra</w:t>
            </w:r>
            <w:r w:rsidRPr="00440AB3">
              <w:t xml:space="preserve"> 0,8 мкм </w:t>
            </w:r>
          </w:p>
        </w:tc>
      </w:tr>
      <w:tr w:rsidR="00440AB3" w:rsidRPr="00440AB3" w14:paraId="47E4208E" w14:textId="77777777" w:rsidTr="00130A42">
        <w:trPr>
          <w:trHeight w:val="20"/>
        </w:trPr>
        <w:tc>
          <w:tcPr>
            <w:tcW w:w="868" w:type="pct"/>
            <w:vMerge/>
          </w:tcPr>
          <w:p w14:paraId="47E4208C" w14:textId="77777777" w:rsidR="00785134" w:rsidRPr="00440AB3" w:rsidRDefault="00785134" w:rsidP="00405506"/>
        </w:tc>
        <w:tc>
          <w:tcPr>
            <w:tcW w:w="4132" w:type="pct"/>
          </w:tcPr>
          <w:p w14:paraId="47E4208D" w14:textId="77777777" w:rsidR="00785134" w:rsidRPr="00440AB3" w:rsidRDefault="00785134" w:rsidP="00130A42">
            <w:pPr>
              <w:jc w:val="both"/>
            </w:pPr>
            <w:r w:rsidRPr="00440AB3">
              <w:t xml:space="preserve">Нарезание резьб метчиками и плашками в простых деталях </w:t>
            </w:r>
          </w:p>
        </w:tc>
      </w:tr>
      <w:tr w:rsidR="00440AB3" w:rsidRPr="00440AB3" w14:paraId="47E42091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08F" w14:textId="77777777" w:rsidR="00785134" w:rsidRPr="00440AB3" w:rsidDel="002A1D54" w:rsidRDefault="00785134" w:rsidP="00405506">
            <w:r w:rsidRPr="00440AB3" w:rsidDel="002A1D54">
              <w:t>Необходимые умения</w:t>
            </w:r>
          </w:p>
        </w:tc>
        <w:tc>
          <w:tcPr>
            <w:tcW w:w="4132" w:type="pct"/>
          </w:tcPr>
          <w:p w14:paraId="47E42090" w14:textId="24F176F2" w:rsidR="00785134" w:rsidRPr="00440AB3" w:rsidRDefault="00A808C4" w:rsidP="00130A42">
            <w:pPr>
              <w:jc w:val="both"/>
            </w:pPr>
            <w:r w:rsidRPr="00440AB3">
              <w:t>Читать и анализировать</w:t>
            </w:r>
            <w:r w:rsidR="00785134" w:rsidRPr="00440AB3">
              <w:t xml:space="preserve"> </w:t>
            </w:r>
            <w:r w:rsidRPr="00440AB3">
              <w:t>конструкторскую и технологическую документацию</w:t>
            </w:r>
            <w:r w:rsidR="00785134" w:rsidRPr="00440AB3">
              <w:t xml:space="preserve"> на простые детали с точностью размеров по 12–14</w:t>
            </w:r>
            <w:r w:rsidR="00785134" w:rsidRPr="00440AB3">
              <w:noBreakHyphen/>
              <w:t>му квалитету</w:t>
            </w:r>
          </w:p>
        </w:tc>
      </w:tr>
      <w:tr w:rsidR="00440AB3" w:rsidRPr="00440AB3" w14:paraId="47E42094" w14:textId="77777777" w:rsidTr="00130A42">
        <w:trPr>
          <w:trHeight w:val="20"/>
        </w:trPr>
        <w:tc>
          <w:tcPr>
            <w:tcW w:w="868" w:type="pct"/>
            <w:vMerge/>
          </w:tcPr>
          <w:p w14:paraId="47E42092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93" w14:textId="77777777" w:rsidR="00785134" w:rsidRPr="00440AB3" w:rsidRDefault="00785134" w:rsidP="00130A42">
            <w:pPr>
              <w:jc w:val="both"/>
            </w:pPr>
            <w:r w:rsidRPr="00440AB3">
              <w:t>Выполнять разметку заготовок простых деталей прямолинейных очертаний</w:t>
            </w:r>
          </w:p>
        </w:tc>
      </w:tr>
      <w:tr w:rsidR="00440AB3" w:rsidRPr="00440AB3" w14:paraId="47E42097" w14:textId="77777777" w:rsidTr="00130A42">
        <w:trPr>
          <w:trHeight w:val="20"/>
        </w:trPr>
        <w:tc>
          <w:tcPr>
            <w:tcW w:w="868" w:type="pct"/>
            <w:vMerge/>
          </w:tcPr>
          <w:p w14:paraId="47E42095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96" w14:textId="77777777" w:rsidR="00785134" w:rsidRPr="00440AB3" w:rsidRDefault="00785134" w:rsidP="00130A42">
            <w:pPr>
              <w:jc w:val="both"/>
            </w:pPr>
            <w:r w:rsidRPr="00440AB3">
              <w:t>Выполнять рубку и резку заготовок простых деталей</w:t>
            </w:r>
          </w:p>
        </w:tc>
      </w:tr>
      <w:tr w:rsidR="00440AB3" w:rsidRPr="00440AB3" w14:paraId="47E4209A" w14:textId="77777777" w:rsidTr="00130A42">
        <w:trPr>
          <w:trHeight w:val="20"/>
        </w:trPr>
        <w:tc>
          <w:tcPr>
            <w:tcW w:w="868" w:type="pct"/>
            <w:vMerge/>
          </w:tcPr>
          <w:p w14:paraId="47E42098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99" w14:textId="77777777" w:rsidR="00785134" w:rsidRPr="00440AB3" w:rsidRDefault="00785134" w:rsidP="00130A42">
            <w:pPr>
              <w:jc w:val="both"/>
            </w:pPr>
            <w:r w:rsidRPr="00440AB3">
              <w:t>Выполнять гибку и правку простых деталей</w:t>
            </w:r>
          </w:p>
        </w:tc>
      </w:tr>
      <w:tr w:rsidR="00440AB3" w:rsidRPr="00440AB3" w14:paraId="47E4209D" w14:textId="77777777" w:rsidTr="00130A42">
        <w:trPr>
          <w:trHeight w:val="20"/>
        </w:trPr>
        <w:tc>
          <w:tcPr>
            <w:tcW w:w="868" w:type="pct"/>
            <w:vMerge/>
          </w:tcPr>
          <w:p w14:paraId="47E4209B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9C" w14:textId="77777777" w:rsidR="00785134" w:rsidRPr="00440AB3" w:rsidRDefault="00785134" w:rsidP="00130A42">
            <w:pPr>
              <w:jc w:val="both"/>
            </w:pPr>
            <w:r w:rsidRPr="00440AB3">
              <w:t>Выполнять опиливание простых деталей с точностью размеров по 12–14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0A0" w14:textId="77777777" w:rsidTr="00130A42">
        <w:trPr>
          <w:trHeight w:val="20"/>
        </w:trPr>
        <w:tc>
          <w:tcPr>
            <w:tcW w:w="868" w:type="pct"/>
            <w:vMerge/>
          </w:tcPr>
          <w:p w14:paraId="47E4209E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9F" w14:textId="77777777" w:rsidR="00785134" w:rsidRPr="00440AB3" w:rsidRDefault="00785134" w:rsidP="00130A42">
            <w:pPr>
              <w:jc w:val="both"/>
            </w:pPr>
            <w:r w:rsidRPr="00440AB3">
              <w:t>Использовать станки и механизированные инструменты для изготовления простых деталей с точностью размеров по 12–14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0A3" w14:textId="77777777" w:rsidTr="00130A42">
        <w:trPr>
          <w:trHeight w:val="20"/>
        </w:trPr>
        <w:tc>
          <w:tcPr>
            <w:tcW w:w="868" w:type="pct"/>
            <w:vMerge/>
          </w:tcPr>
          <w:p w14:paraId="47E420A1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A2" w14:textId="77777777" w:rsidR="00785134" w:rsidRPr="00440AB3" w:rsidRDefault="00785134" w:rsidP="00130A42">
            <w:pPr>
              <w:jc w:val="both"/>
            </w:pPr>
            <w:r w:rsidRPr="00440AB3">
              <w:t>Применять смазочно-охлаждающие технологические средства</w:t>
            </w:r>
          </w:p>
        </w:tc>
      </w:tr>
      <w:tr w:rsidR="00440AB3" w:rsidRPr="00440AB3" w14:paraId="47E420A6" w14:textId="77777777" w:rsidTr="00130A42">
        <w:trPr>
          <w:trHeight w:val="20"/>
        </w:trPr>
        <w:tc>
          <w:tcPr>
            <w:tcW w:w="868" w:type="pct"/>
            <w:vMerge/>
          </w:tcPr>
          <w:p w14:paraId="47E420A4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A5" w14:textId="77777777" w:rsidR="00785134" w:rsidRPr="00440AB3" w:rsidRDefault="00785134" w:rsidP="00130A42">
            <w:pPr>
              <w:jc w:val="both"/>
            </w:pPr>
            <w:r w:rsidRPr="00440AB3">
              <w:t>Контролировать размеры, форму и расположение поверхностей простых деталей с точностью размеров по 12–14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0A9" w14:textId="77777777" w:rsidTr="00130A42">
        <w:trPr>
          <w:trHeight w:val="20"/>
        </w:trPr>
        <w:tc>
          <w:tcPr>
            <w:tcW w:w="868" w:type="pct"/>
            <w:vMerge/>
          </w:tcPr>
          <w:p w14:paraId="47E420A7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A8" w14:textId="77777777" w:rsidR="00785134" w:rsidRPr="00440AB3" w:rsidRDefault="00785134" w:rsidP="00130A42">
            <w:pPr>
              <w:jc w:val="both"/>
            </w:pPr>
            <w:r w:rsidRPr="00440AB3">
              <w:t xml:space="preserve">Контролировать шероховатость поверхностей простых деталей с параметром шероховатости более </w:t>
            </w:r>
            <w:r w:rsidRPr="00440AB3">
              <w:rPr>
                <w:lang w:val="en-US"/>
              </w:rPr>
              <w:t>Ra</w:t>
            </w:r>
            <w:r w:rsidRPr="00440AB3">
              <w:t xml:space="preserve"> 0,8 мкм</w:t>
            </w:r>
          </w:p>
        </w:tc>
      </w:tr>
      <w:tr w:rsidR="00440AB3" w:rsidRPr="00440AB3" w14:paraId="47E420AC" w14:textId="77777777" w:rsidTr="00130A42">
        <w:trPr>
          <w:trHeight w:val="20"/>
        </w:trPr>
        <w:tc>
          <w:tcPr>
            <w:tcW w:w="868" w:type="pct"/>
            <w:vMerge/>
          </w:tcPr>
          <w:p w14:paraId="47E420AA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AB" w14:textId="77777777" w:rsidR="00785134" w:rsidRPr="00440AB3" w:rsidRDefault="00785134" w:rsidP="00130A42">
            <w:pPr>
              <w:jc w:val="both"/>
            </w:pPr>
            <w:r w:rsidRPr="00440AB3">
              <w:t>Нарезать резьбы метчиками и плашками в простых деталях</w:t>
            </w:r>
          </w:p>
        </w:tc>
      </w:tr>
      <w:tr w:rsidR="00440AB3" w:rsidRPr="00440AB3" w14:paraId="47E420AF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0AD" w14:textId="77777777" w:rsidR="00785134" w:rsidRPr="00440AB3" w:rsidRDefault="00785134" w:rsidP="00405506">
            <w:r w:rsidRPr="00440AB3" w:rsidDel="002A1D54">
              <w:t>Необходимые знания</w:t>
            </w:r>
          </w:p>
        </w:tc>
        <w:tc>
          <w:tcPr>
            <w:tcW w:w="4132" w:type="pct"/>
          </w:tcPr>
          <w:p w14:paraId="47E420AE" w14:textId="77777777" w:rsidR="00785134" w:rsidRPr="00440AB3" w:rsidRDefault="00785134" w:rsidP="00130A42">
            <w:pPr>
              <w:jc w:val="both"/>
            </w:pPr>
            <w:r w:rsidRPr="00440AB3">
              <w:t xml:space="preserve">Основы машиностроительного </w:t>
            </w:r>
            <w:r w:rsidR="008C5374" w:rsidRPr="00440AB3">
              <w:t>черчения в объеме, необходимом для выполнения работы</w:t>
            </w:r>
          </w:p>
        </w:tc>
      </w:tr>
      <w:tr w:rsidR="00440AB3" w:rsidRPr="00440AB3" w14:paraId="47E420B2" w14:textId="77777777" w:rsidTr="00130A42">
        <w:trPr>
          <w:trHeight w:val="20"/>
        </w:trPr>
        <w:tc>
          <w:tcPr>
            <w:tcW w:w="868" w:type="pct"/>
            <w:vMerge/>
          </w:tcPr>
          <w:p w14:paraId="47E420B0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B1" w14:textId="77777777" w:rsidR="00785134" w:rsidRPr="00440AB3" w:rsidRDefault="00785134" w:rsidP="00130A42">
            <w:pPr>
              <w:jc w:val="both"/>
            </w:pPr>
            <w:r w:rsidRPr="00440AB3">
              <w:t>Правила чтения рабочих чертежей, технологической документации</w:t>
            </w:r>
          </w:p>
        </w:tc>
      </w:tr>
      <w:tr w:rsidR="00440AB3" w:rsidRPr="00440AB3" w14:paraId="47E420B5" w14:textId="77777777" w:rsidTr="00130A42">
        <w:trPr>
          <w:trHeight w:val="20"/>
        </w:trPr>
        <w:tc>
          <w:tcPr>
            <w:tcW w:w="868" w:type="pct"/>
            <w:vMerge/>
          </w:tcPr>
          <w:p w14:paraId="47E420B3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B4" w14:textId="77777777" w:rsidR="00785134" w:rsidRPr="00440AB3" w:rsidRDefault="00785134" w:rsidP="00130A42">
            <w:pPr>
              <w:jc w:val="both"/>
            </w:pPr>
            <w:r w:rsidRPr="00440AB3">
              <w:t xml:space="preserve">Основы </w:t>
            </w:r>
            <w:r w:rsidR="008C5374" w:rsidRPr="00440AB3">
              <w:t>метрологии в объеме, необходимом для выполнения работы</w:t>
            </w:r>
          </w:p>
        </w:tc>
      </w:tr>
      <w:tr w:rsidR="00440AB3" w:rsidRPr="00440AB3" w14:paraId="47E420B8" w14:textId="77777777" w:rsidTr="00130A42">
        <w:trPr>
          <w:trHeight w:val="20"/>
        </w:trPr>
        <w:tc>
          <w:tcPr>
            <w:tcW w:w="868" w:type="pct"/>
            <w:vMerge/>
          </w:tcPr>
          <w:p w14:paraId="47E420B6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B7" w14:textId="01F16C3E" w:rsidR="00785134" w:rsidRPr="00440AB3" w:rsidRDefault="00785134" w:rsidP="00130A42">
            <w:pPr>
              <w:jc w:val="both"/>
            </w:pPr>
            <w:r w:rsidRPr="00440AB3">
              <w:t xml:space="preserve">Обозначение на рабочих чертежах </w:t>
            </w:r>
            <w:r w:rsidR="008C5374" w:rsidRPr="00440AB3">
              <w:t xml:space="preserve">допусков размеров, </w:t>
            </w:r>
            <w:r w:rsidR="00CC0743" w:rsidRPr="00440AB3">
              <w:t>формы</w:t>
            </w:r>
            <w:r w:rsidRPr="00440AB3">
              <w:t xml:space="preserve"> и взаимного расположения поверхностей, шероховатости поверхностей</w:t>
            </w:r>
          </w:p>
        </w:tc>
      </w:tr>
      <w:tr w:rsidR="00440AB3" w:rsidRPr="00440AB3" w14:paraId="47E420BB" w14:textId="77777777" w:rsidTr="00130A42">
        <w:trPr>
          <w:trHeight w:val="20"/>
        </w:trPr>
        <w:tc>
          <w:tcPr>
            <w:tcW w:w="868" w:type="pct"/>
            <w:vMerge/>
          </w:tcPr>
          <w:p w14:paraId="47E420B9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BA" w14:textId="77777777" w:rsidR="00785134" w:rsidRPr="00440AB3" w:rsidRDefault="00785134" w:rsidP="00130A42">
            <w:pPr>
              <w:jc w:val="both"/>
            </w:pPr>
            <w:r w:rsidRPr="00440AB3">
              <w:t xml:space="preserve">Виды технологической документации, используемой в организации </w:t>
            </w:r>
          </w:p>
        </w:tc>
      </w:tr>
      <w:tr w:rsidR="00440AB3" w:rsidRPr="00440AB3" w14:paraId="47E420BE" w14:textId="77777777" w:rsidTr="00130A42">
        <w:trPr>
          <w:trHeight w:val="20"/>
        </w:trPr>
        <w:tc>
          <w:tcPr>
            <w:tcW w:w="868" w:type="pct"/>
            <w:vMerge/>
          </w:tcPr>
          <w:p w14:paraId="47E420BC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BD" w14:textId="77777777" w:rsidR="00785134" w:rsidRPr="00440AB3" w:rsidRDefault="00785134" w:rsidP="00130A42">
            <w:pPr>
              <w:jc w:val="both"/>
            </w:pPr>
            <w:r w:rsidRPr="00440AB3">
              <w:t>Методы и приемы разметки и вычерчивания заготовок для простых деталей прямолинейных очертаний</w:t>
            </w:r>
          </w:p>
        </w:tc>
      </w:tr>
      <w:tr w:rsidR="00440AB3" w:rsidRPr="00440AB3" w14:paraId="47E420C1" w14:textId="77777777" w:rsidTr="00130A42">
        <w:trPr>
          <w:trHeight w:val="20"/>
        </w:trPr>
        <w:tc>
          <w:tcPr>
            <w:tcW w:w="868" w:type="pct"/>
            <w:vMerge/>
          </w:tcPr>
          <w:p w14:paraId="47E420BF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C0" w14:textId="77777777" w:rsidR="00785134" w:rsidRPr="00440AB3" w:rsidRDefault="00785134" w:rsidP="00130A42">
            <w:pPr>
              <w:jc w:val="both"/>
            </w:pPr>
            <w:r w:rsidRPr="00440AB3">
              <w:t>Технологические методы и приемы слесарной обработки заготовок простых деталей с точностью размеров по 12–14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0C4" w14:textId="77777777" w:rsidTr="00130A42">
        <w:trPr>
          <w:trHeight w:val="20"/>
        </w:trPr>
        <w:tc>
          <w:tcPr>
            <w:tcW w:w="868" w:type="pct"/>
            <w:vMerge/>
          </w:tcPr>
          <w:p w14:paraId="47E420C2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C3" w14:textId="77777777" w:rsidR="00785134" w:rsidRPr="00440AB3" w:rsidRDefault="00785134" w:rsidP="00130A42">
            <w:pPr>
              <w:jc w:val="both"/>
            </w:pPr>
            <w:r w:rsidRPr="00440AB3">
              <w:t>Конструкции, технологические возможности и правила эксплуатации станков и механизированных инструментов для слесарной обработки простых деталей</w:t>
            </w:r>
          </w:p>
        </w:tc>
      </w:tr>
      <w:tr w:rsidR="00440AB3" w:rsidRPr="00440AB3" w14:paraId="47E420C7" w14:textId="77777777" w:rsidTr="00130A42">
        <w:trPr>
          <w:trHeight w:val="20"/>
        </w:trPr>
        <w:tc>
          <w:tcPr>
            <w:tcW w:w="868" w:type="pct"/>
            <w:vMerge/>
          </w:tcPr>
          <w:p w14:paraId="47E420C5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C6" w14:textId="77777777" w:rsidR="00785134" w:rsidRPr="00440AB3" w:rsidRDefault="00785134" w:rsidP="00130A42">
            <w:pPr>
              <w:jc w:val="both"/>
            </w:pPr>
            <w:r w:rsidRPr="00440AB3">
              <w:t>Виды, основные параметры и особенности применения инструментов для слесарной обработки заготовок простых деталей с точностью размеров по 12–14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0CA" w14:textId="77777777" w:rsidTr="00130A42">
        <w:trPr>
          <w:trHeight w:val="20"/>
        </w:trPr>
        <w:tc>
          <w:tcPr>
            <w:tcW w:w="868" w:type="pct"/>
            <w:vMerge/>
          </w:tcPr>
          <w:p w14:paraId="47E420C8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C9" w14:textId="77777777" w:rsidR="00785134" w:rsidRPr="00440AB3" w:rsidRDefault="00785134" w:rsidP="00130A42">
            <w:pPr>
              <w:jc w:val="both"/>
            </w:pPr>
            <w:r w:rsidRPr="00440AB3">
              <w:t>Виды, основные параметры и особенности применения универсальных приспособлений для слесарной обработки заготовок простых деталей с точностью размеров по 12–14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0CD" w14:textId="77777777" w:rsidTr="00130A42">
        <w:trPr>
          <w:trHeight w:val="20"/>
        </w:trPr>
        <w:tc>
          <w:tcPr>
            <w:tcW w:w="868" w:type="pct"/>
            <w:vMerge/>
          </w:tcPr>
          <w:p w14:paraId="47E420CB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CC" w14:textId="49682B28" w:rsidR="00785134" w:rsidRPr="00440AB3" w:rsidRDefault="00785134" w:rsidP="00F1531D">
            <w:pPr>
              <w:jc w:val="both"/>
            </w:pPr>
            <w:r w:rsidRPr="00440AB3">
              <w:t>Основные виды дефектов при слесарной обработке поверхностей заготовок простых деталей с точностью размеров по 12–14</w:t>
            </w:r>
            <w:r w:rsidRPr="00440AB3">
              <w:noBreakHyphen/>
              <w:t xml:space="preserve">му квалитету и (или) параметром шероховатости более </w:t>
            </w:r>
            <w:r w:rsidRPr="00440AB3">
              <w:rPr>
                <w:lang w:val="en-US"/>
              </w:rPr>
              <w:t>Ra</w:t>
            </w:r>
            <w:r w:rsidRPr="00440AB3">
              <w:t xml:space="preserve"> 0,8 мкм, их причины, способы предупреждения и устранения</w:t>
            </w:r>
          </w:p>
        </w:tc>
      </w:tr>
      <w:tr w:rsidR="00440AB3" w:rsidRPr="00440AB3" w14:paraId="47E420D0" w14:textId="77777777" w:rsidTr="00130A42">
        <w:trPr>
          <w:trHeight w:val="20"/>
        </w:trPr>
        <w:tc>
          <w:tcPr>
            <w:tcW w:w="868" w:type="pct"/>
            <w:vMerge/>
          </w:tcPr>
          <w:p w14:paraId="47E420CE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CF" w14:textId="77777777" w:rsidR="00785134" w:rsidRPr="00440AB3" w:rsidRDefault="00785134" w:rsidP="00130A42">
            <w:pPr>
              <w:jc w:val="both"/>
            </w:pPr>
            <w:r w:rsidRPr="00440AB3">
              <w:t xml:space="preserve">Назначение, конструкции и правила применения </w:t>
            </w:r>
            <w:r w:rsidR="008C5374" w:rsidRPr="00440AB3">
              <w:t>приспособлений, инструментов и контрольно-измерительных средств</w:t>
            </w:r>
          </w:p>
        </w:tc>
      </w:tr>
      <w:tr w:rsidR="00440AB3" w:rsidRPr="00440AB3" w14:paraId="47E420D3" w14:textId="77777777" w:rsidTr="00130A42">
        <w:trPr>
          <w:trHeight w:val="20"/>
        </w:trPr>
        <w:tc>
          <w:tcPr>
            <w:tcW w:w="868" w:type="pct"/>
            <w:vMerge/>
          </w:tcPr>
          <w:p w14:paraId="47E420D1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D2" w14:textId="77777777" w:rsidR="00785134" w:rsidRPr="00440AB3" w:rsidRDefault="00785134" w:rsidP="00130A42">
            <w:pPr>
              <w:jc w:val="both"/>
            </w:pPr>
            <w:r w:rsidRPr="00440AB3">
              <w:t xml:space="preserve">Свойства конструкционных и </w:t>
            </w:r>
            <w:r w:rsidR="008C5374" w:rsidRPr="00440AB3">
              <w:t>инструментальных материалов, используемых в приспособлениях, инструментах и контрольно-измерительных средствах</w:t>
            </w:r>
          </w:p>
        </w:tc>
      </w:tr>
      <w:tr w:rsidR="00440AB3" w:rsidRPr="00440AB3" w14:paraId="47E420D6" w14:textId="77777777" w:rsidTr="00130A42">
        <w:trPr>
          <w:trHeight w:val="20"/>
        </w:trPr>
        <w:tc>
          <w:tcPr>
            <w:tcW w:w="868" w:type="pct"/>
            <w:vMerge/>
          </w:tcPr>
          <w:p w14:paraId="47E420D4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D5" w14:textId="77777777" w:rsidR="00785134" w:rsidRPr="00440AB3" w:rsidRDefault="00785134" w:rsidP="00130A42">
            <w:pPr>
              <w:jc w:val="both"/>
            </w:pPr>
            <w:r w:rsidRPr="00440AB3">
              <w:t xml:space="preserve">Назначение, свойства и способы применения смазочно-охлаждающих технологических средств, используемых при слесарной обработке в организации </w:t>
            </w:r>
          </w:p>
        </w:tc>
      </w:tr>
      <w:tr w:rsidR="00440AB3" w:rsidRPr="00440AB3" w14:paraId="47E420D9" w14:textId="77777777" w:rsidTr="00130A42">
        <w:trPr>
          <w:trHeight w:val="20"/>
        </w:trPr>
        <w:tc>
          <w:tcPr>
            <w:tcW w:w="868" w:type="pct"/>
            <w:vMerge/>
          </w:tcPr>
          <w:p w14:paraId="47E420D7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D8" w14:textId="77777777" w:rsidR="00785134" w:rsidRPr="00440AB3" w:rsidRDefault="00785134" w:rsidP="00130A42">
            <w:pPr>
              <w:jc w:val="both"/>
            </w:pPr>
            <w:r w:rsidRPr="00440AB3">
              <w:t xml:space="preserve"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 </w:t>
            </w:r>
          </w:p>
        </w:tc>
      </w:tr>
      <w:tr w:rsidR="00440AB3" w:rsidRPr="00440AB3" w14:paraId="47E420DC" w14:textId="77777777" w:rsidTr="00130A42">
        <w:trPr>
          <w:trHeight w:val="20"/>
        </w:trPr>
        <w:tc>
          <w:tcPr>
            <w:tcW w:w="868" w:type="pct"/>
            <w:vMerge/>
          </w:tcPr>
          <w:p w14:paraId="47E420DA" w14:textId="77777777" w:rsidR="00785134" w:rsidRPr="00440AB3" w:rsidDel="002A1D54" w:rsidRDefault="00785134" w:rsidP="00405506"/>
        </w:tc>
        <w:tc>
          <w:tcPr>
            <w:tcW w:w="4132" w:type="pct"/>
          </w:tcPr>
          <w:p w14:paraId="47E420DB" w14:textId="77777777" w:rsidR="00785134" w:rsidRPr="00440AB3" w:rsidRDefault="00785134" w:rsidP="00130A42">
            <w:pPr>
              <w:jc w:val="both"/>
            </w:pPr>
            <w:r w:rsidRPr="00440AB3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0DF" w14:textId="77777777" w:rsidTr="00130A42">
        <w:trPr>
          <w:trHeight w:val="20"/>
        </w:trPr>
        <w:tc>
          <w:tcPr>
            <w:tcW w:w="868" w:type="pct"/>
          </w:tcPr>
          <w:p w14:paraId="47E420DD" w14:textId="77777777" w:rsidR="00785134" w:rsidRPr="00440AB3" w:rsidDel="002A1D54" w:rsidRDefault="00785134" w:rsidP="00405506">
            <w:pPr>
              <w:rPr>
                <w:lang w:val="en-US"/>
              </w:rPr>
            </w:pPr>
            <w:r w:rsidRPr="00440AB3" w:rsidDel="002A1D54">
              <w:t>Другие характеристики</w:t>
            </w:r>
          </w:p>
        </w:tc>
        <w:tc>
          <w:tcPr>
            <w:tcW w:w="4132" w:type="pct"/>
          </w:tcPr>
          <w:p w14:paraId="47E420DE" w14:textId="77777777" w:rsidR="00785134" w:rsidRPr="00440AB3" w:rsidRDefault="00785134" w:rsidP="00130A42">
            <w:pPr>
              <w:jc w:val="both"/>
            </w:pPr>
            <w:r w:rsidRPr="00440AB3">
              <w:t>-</w:t>
            </w:r>
          </w:p>
        </w:tc>
      </w:tr>
    </w:tbl>
    <w:p w14:paraId="2B641C07" w14:textId="77777777" w:rsidR="00266343" w:rsidRDefault="00266343" w:rsidP="00266343">
      <w:pPr>
        <w:rPr>
          <w:b/>
          <w:bCs w:val="0"/>
        </w:rPr>
      </w:pPr>
    </w:p>
    <w:p w14:paraId="47E420E1" w14:textId="35482299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3.1.2. Трудовая функция</w:t>
      </w:r>
    </w:p>
    <w:p w14:paraId="5BE5BE8B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4773"/>
        <w:gridCol w:w="702"/>
        <w:gridCol w:w="1050"/>
        <w:gridCol w:w="1651"/>
        <w:gridCol w:w="682"/>
      </w:tblGrid>
      <w:tr w:rsidR="00EC6566" w:rsidRPr="00440AB3" w14:paraId="47E420E9" w14:textId="77777777" w:rsidTr="00130A42">
        <w:trPr>
          <w:trHeight w:val="20"/>
        </w:trPr>
        <w:tc>
          <w:tcPr>
            <w:tcW w:w="75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0E3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0E4" w14:textId="1299C1A3" w:rsidR="00EC6566" w:rsidRPr="00440AB3" w:rsidRDefault="00EC6566" w:rsidP="00405506">
            <w:r w:rsidRPr="00507D81">
              <w:t xml:space="preserve">Сборка </w:t>
            </w:r>
            <w:r w:rsidR="00254749" w:rsidRPr="00507D81">
              <w:t xml:space="preserve">и регулировка </w:t>
            </w:r>
            <w:r w:rsidRPr="00507D81">
              <w:t>простых</w:t>
            </w:r>
            <w:r w:rsidRPr="00440AB3">
              <w:t xml:space="preserve"> приспособлений</w:t>
            </w:r>
            <w:r w:rsidR="006510C4" w:rsidRPr="00440AB3">
              <w:t>, инструментов и контрольно-измерительных средств</w:t>
            </w:r>
          </w:p>
        </w:tc>
        <w:tc>
          <w:tcPr>
            <w:tcW w:w="33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0E5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5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0E6" w14:textId="77777777" w:rsidR="00EC6566" w:rsidRPr="00440AB3" w:rsidRDefault="00127C1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A</w:t>
            </w:r>
            <w:r w:rsidR="00EC6566" w:rsidRPr="00440AB3">
              <w:t>/02.</w:t>
            </w:r>
            <w:r w:rsidR="00EC6566" w:rsidRPr="00440AB3">
              <w:rPr>
                <w:lang w:val="en-US"/>
              </w:rPr>
              <w:t>2</w:t>
            </w:r>
          </w:p>
        </w:tc>
        <w:tc>
          <w:tcPr>
            <w:tcW w:w="79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0E7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0E8" w14:textId="77777777" w:rsidR="00EC6566" w:rsidRPr="00440AB3" w:rsidRDefault="00EC6566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szCs w:val="16"/>
              </w:rPr>
              <w:t>2</w:t>
            </w:r>
          </w:p>
        </w:tc>
      </w:tr>
    </w:tbl>
    <w:p w14:paraId="47E420F7" w14:textId="77777777" w:rsidR="00EC6566" w:rsidRPr="00440AB3" w:rsidRDefault="00EC6566" w:rsidP="00EC6566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40AB3" w:rsidRPr="00440AB3" w14:paraId="47E420FA" w14:textId="77777777" w:rsidTr="00130A42">
        <w:trPr>
          <w:trHeight w:val="20"/>
        </w:trPr>
        <w:tc>
          <w:tcPr>
            <w:tcW w:w="870" w:type="pct"/>
            <w:vMerge w:val="restart"/>
          </w:tcPr>
          <w:p w14:paraId="47E420F8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30" w:type="pct"/>
          </w:tcPr>
          <w:p w14:paraId="47E420F9" w14:textId="31DFB7F7" w:rsidR="00EC6566" w:rsidRPr="00F1531D" w:rsidRDefault="0091081A" w:rsidP="00130A42">
            <w:pPr>
              <w:jc w:val="both"/>
            </w:pPr>
            <w:r w:rsidRPr="00F1531D">
              <w:t xml:space="preserve">Определение последовательности обработки, содержания и технологических режимов </w:t>
            </w:r>
            <w:r w:rsidR="00EC6566" w:rsidRPr="00F1531D">
              <w:t>сборки и регулиров</w:t>
            </w:r>
            <w:r w:rsidRPr="00F1531D">
              <w:t>ания</w:t>
            </w:r>
            <w:r w:rsidR="00EC6566" w:rsidRPr="00F1531D">
              <w:t xml:space="preserve"> простых приспособлений</w:t>
            </w:r>
            <w:r w:rsidR="006510C4" w:rsidRPr="00F1531D">
              <w:t>, инструментов и контрольно-измерительных средств</w:t>
            </w:r>
            <w:r w:rsidR="00716B75" w:rsidRPr="00F1531D">
              <w:t xml:space="preserve"> по конструкторской и технологической документации </w:t>
            </w:r>
          </w:p>
        </w:tc>
      </w:tr>
      <w:tr w:rsidR="00440AB3" w:rsidRPr="00440AB3" w14:paraId="4349D4DA" w14:textId="77777777" w:rsidTr="00130A42">
        <w:trPr>
          <w:trHeight w:val="20"/>
        </w:trPr>
        <w:tc>
          <w:tcPr>
            <w:tcW w:w="870" w:type="pct"/>
            <w:vMerge/>
          </w:tcPr>
          <w:p w14:paraId="58737F83" w14:textId="77777777" w:rsidR="002759F9" w:rsidRPr="00440AB3" w:rsidRDefault="002759F9" w:rsidP="002759F9"/>
        </w:tc>
        <w:tc>
          <w:tcPr>
            <w:tcW w:w="4130" w:type="pct"/>
          </w:tcPr>
          <w:p w14:paraId="61EFB043" w14:textId="610CB77F" w:rsidR="002759F9" w:rsidRPr="00F1531D" w:rsidRDefault="002759F9" w:rsidP="00130A42">
            <w:pPr>
              <w:jc w:val="both"/>
            </w:pPr>
            <w:r w:rsidRPr="00F1531D">
              <w:t xml:space="preserve">Подготовка рабочего места к выполнению технологической операции сборки и регулировки простых приспособлений, инструментов и контрольно-измерительных средств </w:t>
            </w:r>
          </w:p>
        </w:tc>
      </w:tr>
      <w:tr w:rsidR="00440AB3" w:rsidRPr="00440AB3" w14:paraId="47E420FD" w14:textId="77777777" w:rsidTr="00130A42">
        <w:trPr>
          <w:trHeight w:val="20"/>
        </w:trPr>
        <w:tc>
          <w:tcPr>
            <w:tcW w:w="870" w:type="pct"/>
            <w:vMerge/>
          </w:tcPr>
          <w:p w14:paraId="47E420FB" w14:textId="77777777" w:rsidR="002759F9" w:rsidRPr="00440AB3" w:rsidRDefault="002759F9" w:rsidP="002759F9"/>
        </w:tc>
        <w:tc>
          <w:tcPr>
            <w:tcW w:w="4130" w:type="pct"/>
          </w:tcPr>
          <w:p w14:paraId="47E420FC" w14:textId="77777777" w:rsidR="002759F9" w:rsidRPr="00F1531D" w:rsidRDefault="002759F9" w:rsidP="00130A42">
            <w:pPr>
              <w:jc w:val="both"/>
            </w:pPr>
            <w:r w:rsidRPr="00F1531D">
              <w:t>Сборка простых приспособлений, инструментов и контрольно-измерительных средств</w:t>
            </w:r>
          </w:p>
        </w:tc>
      </w:tr>
      <w:tr w:rsidR="00440AB3" w:rsidRPr="00440AB3" w14:paraId="47E42100" w14:textId="77777777" w:rsidTr="00130A42">
        <w:trPr>
          <w:trHeight w:val="20"/>
        </w:trPr>
        <w:tc>
          <w:tcPr>
            <w:tcW w:w="870" w:type="pct"/>
            <w:vMerge/>
          </w:tcPr>
          <w:p w14:paraId="47E420FE" w14:textId="77777777" w:rsidR="002759F9" w:rsidRPr="00440AB3" w:rsidRDefault="002759F9" w:rsidP="002759F9"/>
        </w:tc>
        <w:tc>
          <w:tcPr>
            <w:tcW w:w="4130" w:type="pct"/>
          </w:tcPr>
          <w:p w14:paraId="47E420FF" w14:textId="77777777" w:rsidR="002759F9" w:rsidRPr="00F1531D" w:rsidRDefault="002759F9" w:rsidP="00130A42">
            <w:pPr>
              <w:jc w:val="both"/>
            </w:pPr>
            <w:r w:rsidRPr="00F1531D">
              <w:t>Регулировка простых приспособлений, инструментов и контрольно-измерительных средств</w:t>
            </w:r>
          </w:p>
        </w:tc>
      </w:tr>
      <w:tr w:rsidR="00440AB3" w:rsidRPr="00440AB3" w14:paraId="47E42103" w14:textId="77777777" w:rsidTr="00130A42">
        <w:trPr>
          <w:trHeight w:val="20"/>
        </w:trPr>
        <w:tc>
          <w:tcPr>
            <w:tcW w:w="870" w:type="pct"/>
            <w:vMerge/>
          </w:tcPr>
          <w:p w14:paraId="47E42101" w14:textId="77777777" w:rsidR="002759F9" w:rsidRPr="00440AB3" w:rsidRDefault="002759F9" w:rsidP="002759F9"/>
        </w:tc>
        <w:tc>
          <w:tcPr>
            <w:tcW w:w="4130" w:type="pct"/>
          </w:tcPr>
          <w:p w14:paraId="47E42102" w14:textId="77777777" w:rsidR="002759F9" w:rsidRPr="00F1531D" w:rsidRDefault="002759F9" w:rsidP="00130A42">
            <w:pPr>
              <w:jc w:val="both"/>
            </w:pPr>
            <w:r w:rsidRPr="00F1531D">
              <w:t>Контроль размеров, формы, расположения поверхностей простых приспособлений, инструментов и контрольно-измерительных средств</w:t>
            </w:r>
          </w:p>
        </w:tc>
      </w:tr>
      <w:tr w:rsidR="00440AB3" w:rsidRPr="00440AB3" w14:paraId="47E42106" w14:textId="77777777" w:rsidTr="00130A42">
        <w:trPr>
          <w:trHeight w:val="20"/>
        </w:trPr>
        <w:tc>
          <w:tcPr>
            <w:tcW w:w="870" w:type="pct"/>
            <w:vMerge w:val="restart"/>
          </w:tcPr>
          <w:p w14:paraId="47E42104" w14:textId="77777777" w:rsidR="002759F9" w:rsidRPr="00440AB3" w:rsidDel="002A1D54" w:rsidRDefault="002759F9" w:rsidP="002759F9">
            <w:r w:rsidRPr="00440AB3" w:rsidDel="002A1D54">
              <w:t>Необходимые умения</w:t>
            </w:r>
          </w:p>
        </w:tc>
        <w:tc>
          <w:tcPr>
            <w:tcW w:w="4130" w:type="pct"/>
          </w:tcPr>
          <w:p w14:paraId="47E42105" w14:textId="366CC0EC" w:rsidR="002759F9" w:rsidRPr="00F1531D" w:rsidRDefault="002759F9" w:rsidP="00130A42">
            <w:pPr>
              <w:jc w:val="both"/>
            </w:pPr>
            <w:r w:rsidRPr="00F1531D">
              <w:t xml:space="preserve">Читать и анализировать чертеж и технологическую карту на простые приспособления, инструменты и контрольно-измерительные средства </w:t>
            </w:r>
          </w:p>
        </w:tc>
      </w:tr>
      <w:tr w:rsidR="00440AB3" w:rsidRPr="00440AB3" w14:paraId="47E42109" w14:textId="77777777" w:rsidTr="00130A42">
        <w:trPr>
          <w:trHeight w:val="20"/>
        </w:trPr>
        <w:tc>
          <w:tcPr>
            <w:tcW w:w="870" w:type="pct"/>
            <w:vMerge/>
          </w:tcPr>
          <w:p w14:paraId="47E42107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08" w14:textId="77777777" w:rsidR="002759F9" w:rsidRPr="00F1531D" w:rsidRDefault="002759F9" w:rsidP="00130A42">
            <w:pPr>
              <w:jc w:val="both"/>
            </w:pPr>
            <w:r w:rsidRPr="00F1531D">
              <w:t>Проверять комплектность и качество деталей собираемых простых приспособлений, инструментов и контрольно-измерительных средств</w:t>
            </w:r>
          </w:p>
        </w:tc>
      </w:tr>
      <w:tr w:rsidR="00440AB3" w:rsidRPr="00440AB3" w14:paraId="47E4210C" w14:textId="77777777" w:rsidTr="00130A42">
        <w:trPr>
          <w:trHeight w:val="20"/>
        </w:trPr>
        <w:tc>
          <w:tcPr>
            <w:tcW w:w="870" w:type="pct"/>
            <w:vMerge/>
          </w:tcPr>
          <w:p w14:paraId="47E4210A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0B" w14:textId="77777777" w:rsidR="002759F9" w:rsidRPr="00F1531D" w:rsidRDefault="002759F9" w:rsidP="00130A42">
            <w:pPr>
              <w:jc w:val="both"/>
            </w:pPr>
            <w:r w:rsidRPr="00F1531D">
              <w:t xml:space="preserve">Устанавливать, закреплять опоры, установочные и направляющие детали и узлы простых приспособлений </w:t>
            </w:r>
          </w:p>
        </w:tc>
      </w:tr>
      <w:tr w:rsidR="00440AB3" w:rsidRPr="00440AB3" w14:paraId="47E4210F" w14:textId="77777777" w:rsidTr="00130A42">
        <w:trPr>
          <w:trHeight w:val="20"/>
        </w:trPr>
        <w:tc>
          <w:tcPr>
            <w:tcW w:w="870" w:type="pct"/>
            <w:vMerge/>
          </w:tcPr>
          <w:p w14:paraId="47E4210D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0E" w14:textId="77777777" w:rsidR="002759F9" w:rsidRPr="00F1531D" w:rsidRDefault="002759F9" w:rsidP="00130A42">
            <w:pPr>
              <w:jc w:val="both"/>
            </w:pPr>
            <w:r w:rsidRPr="00F1531D">
              <w:t>Устанавливать детали подвижных соединений простых приспособлений, инструментов и контрольно-измерительных средств</w:t>
            </w:r>
          </w:p>
        </w:tc>
      </w:tr>
      <w:tr w:rsidR="00440AB3" w:rsidRPr="00440AB3" w14:paraId="47E42112" w14:textId="77777777" w:rsidTr="00130A42">
        <w:trPr>
          <w:trHeight w:val="20"/>
        </w:trPr>
        <w:tc>
          <w:tcPr>
            <w:tcW w:w="870" w:type="pct"/>
            <w:vMerge/>
          </w:tcPr>
          <w:p w14:paraId="47E42110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11" w14:textId="77777777" w:rsidR="002759F9" w:rsidRPr="00F1531D" w:rsidRDefault="002759F9" w:rsidP="00130A42">
            <w:pPr>
              <w:jc w:val="both"/>
            </w:pPr>
            <w:r w:rsidRPr="00F1531D">
              <w:t>Устанавливать, выверять и фиксировать взаимное положение деталей и узлов простых приспособлений, инструментов и контрольно-измерительных средств</w:t>
            </w:r>
          </w:p>
        </w:tc>
      </w:tr>
      <w:tr w:rsidR="00440AB3" w:rsidRPr="00440AB3" w14:paraId="47E42115" w14:textId="77777777" w:rsidTr="00130A42">
        <w:trPr>
          <w:trHeight w:val="20"/>
        </w:trPr>
        <w:tc>
          <w:tcPr>
            <w:tcW w:w="870" w:type="pct"/>
            <w:vMerge/>
          </w:tcPr>
          <w:p w14:paraId="47E42113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14" w14:textId="77777777" w:rsidR="002759F9" w:rsidRPr="00F1531D" w:rsidRDefault="002759F9" w:rsidP="00130A42">
            <w:pPr>
              <w:jc w:val="both"/>
            </w:pPr>
            <w:r w:rsidRPr="00F1531D">
              <w:t xml:space="preserve">Выполнять совместную обработку нескольких деталей простых приспособлений, инструментов и контрольно-измерительных средств </w:t>
            </w:r>
          </w:p>
        </w:tc>
      </w:tr>
      <w:tr w:rsidR="00440AB3" w:rsidRPr="00440AB3" w14:paraId="47E42118" w14:textId="77777777" w:rsidTr="00130A42">
        <w:trPr>
          <w:trHeight w:val="20"/>
        </w:trPr>
        <w:tc>
          <w:tcPr>
            <w:tcW w:w="870" w:type="pct"/>
            <w:vMerge/>
          </w:tcPr>
          <w:p w14:paraId="47E42116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17" w14:textId="77777777" w:rsidR="002759F9" w:rsidRPr="00F1531D" w:rsidRDefault="002759F9" w:rsidP="00130A42">
            <w:pPr>
              <w:jc w:val="both"/>
            </w:pPr>
            <w:r w:rsidRPr="00F1531D">
              <w:t>Регулировать простые приспособления, инструменты и контрольно-измерительные средства</w:t>
            </w:r>
          </w:p>
        </w:tc>
      </w:tr>
      <w:tr w:rsidR="00440AB3" w:rsidRPr="00440AB3" w14:paraId="47E4211B" w14:textId="77777777" w:rsidTr="00130A42">
        <w:trPr>
          <w:trHeight w:val="20"/>
        </w:trPr>
        <w:tc>
          <w:tcPr>
            <w:tcW w:w="870" w:type="pct"/>
            <w:vMerge/>
          </w:tcPr>
          <w:p w14:paraId="47E42119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1A" w14:textId="77777777" w:rsidR="002759F9" w:rsidRPr="00F1531D" w:rsidRDefault="002759F9" w:rsidP="00130A42">
            <w:pPr>
              <w:jc w:val="both"/>
            </w:pPr>
            <w:r w:rsidRPr="00F1531D">
              <w:t>Проверять простые приспособления, инструменты и контрольно-измерительные средства в работе</w:t>
            </w:r>
          </w:p>
        </w:tc>
      </w:tr>
      <w:tr w:rsidR="00440AB3" w:rsidRPr="00440AB3" w14:paraId="47E4211E" w14:textId="77777777" w:rsidTr="00130A42">
        <w:trPr>
          <w:trHeight w:val="20"/>
        </w:trPr>
        <w:tc>
          <w:tcPr>
            <w:tcW w:w="870" w:type="pct"/>
            <w:vMerge/>
          </w:tcPr>
          <w:p w14:paraId="47E4211C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1D" w14:textId="77777777" w:rsidR="002759F9" w:rsidRPr="00F1531D" w:rsidRDefault="002759F9" w:rsidP="00130A42">
            <w:pPr>
              <w:jc w:val="both"/>
            </w:pPr>
            <w:r w:rsidRPr="00F1531D">
              <w:t xml:space="preserve">Контролировать размеры, форму, расположение поверхностей простых приспособлений, инструментов и контрольно-измерительных средств </w:t>
            </w:r>
          </w:p>
        </w:tc>
      </w:tr>
      <w:tr w:rsidR="00440AB3" w:rsidRPr="00440AB3" w14:paraId="47E42121" w14:textId="77777777" w:rsidTr="00130A42">
        <w:trPr>
          <w:trHeight w:val="20"/>
        </w:trPr>
        <w:tc>
          <w:tcPr>
            <w:tcW w:w="870" w:type="pct"/>
            <w:vMerge w:val="restart"/>
          </w:tcPr>
          <w:p w14:paraId="47E4211F" w14:textId="77777777" w:rsidR="002759F9" w:rsidRPr="00440AB3" w:rsidRDefault="002759F9" w:rsidP="002759F9">
            <w:r w:rsidRPr="00440AB3" w:rsidDel="002A1D54">
              <w:lastRenderedPageBreak/>
              <w:t>Необходимые знания</w:t>
            </w:r>
          </w:p>
        </w:tc>
        <w:tc>
          <w:tcPr>
            <w:tcW w:w="4130" w:type="pct"/>
          </w:tcPr>
          <w:p w14:paraId="47E42120" w14:textId="77777777" w:rsidR="002759F9" w:rsidRPr="00F1531D" w:rsidRDefault="002759F9" w:rsidP="00130A42">
            <w:pPr>
              <w:jc w:val="both"/>
            </w:pPr>
            <w:r w:rsidRPr="00F1531D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124" w14:textId="77777777" w:rsidTr="00130A42">
        <w:trPr>
          <w:trHeight w:val="20"/>
        </w:trPr>
        <w:tc>
          <w:tcPr>
            <w:tcW w:w="870" w:type="pct"/>
            <w:vMerge/>
          </w:tcPr>
          <w:p w14:paraId="47E42122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23" w14:textId="77777777" w:rsidR="002759F9" w:rsidRPr="00F1531D" w:rsidRDefault="002759F9" w:rsidP="00130A42">
            <w:pPr>
              <w:jc w:val="both"/>
            </w:pPr>
            <w:r w:rsidRPr="00F1531D">
              <w:t xml:space="preserve">Правила чтения чертежей, технологической документации </w:t>
            </w:r>
          </w:p>
        </w:tc>
      </w:tr>
      <w:tr w:rsidR="00440AB3" w:rsidRPr="00440AB3" w14:paraId="47E42127" w14:textId="77777777" w:rsidTr="00130A42">
        <w:trPr>
          <w:trHeight w:val="20"/>
        </w:trPr>
        <w:tc>
          <w:tcPr>
            <w:tcW w:w="870" w:type="pct"/>
            <w:vMerge/>
          </w:tcPr>
          <w:p w14:paraId="47E42125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26" w14:textId="77777777" w:rsidR="002759F9" w:rsidRPr="00F1531D" w:rsidRDefault="002759F9" w:rsidP="00130A42">
            <w:pPr>
              <w:jc w:val="both"/>
            </w:pPr>
            <w:r w:rsidRPr="00F1531D">
              <w:t>Основы метрологии в объеме, необходимом для выполнения работы</w:t>
            </w:r>
          </w:p>
        </w:tc>
      </w:tr>
      <w:tr w:rsidR="00440AB3" w:rsidRPr="00440AB3" w14:paraId="47E4212A" w14:textId="77777777" w:rsidTr="00130A42">
        <w:trPr>
          <w:trHeight w:val="20"/>
        </w:trPr>
        <w:tc>
          <w:tcPr>
            <w:tcW w:w="870" w:type="pct"/>
            <w:vMerge/>
          </w:tcPr>
          <w:p w14:paraId="47E42128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29" w14:textId="77777777" w:rsidR="002759F9" w:rsidRPr="00F1531D" w:rsidRDefault="002759F9" w:rsidP="00130A42">
            <w:pPr>
              <w:jc w:val="both"/>
            </w:pPr>
            <w:r w:rsidRPr="00F1531D">
              <w:t>Обозначение на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440AB3" w:rsidRPr="00440AB3" w14:paraId="47E4212D" w14:textId="77777777" w:rsidTr="00130A42">
        <w:trPr>
          <w:trHeight w:val="20"/>
        </w:trPr>
        <w:tc>
          <w:tcPr>
            <w:tcW w:w="870" w:type="pct"/>
            <w:vMerge/>
          </w:tcPr>
          <w:p w14:paraId="47E4212B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2C" w14:textId="77777777" w:rsidR="002759F9" w:rsidRPr="00F1531D" w:rsidRDefault="002759F9" w:rsidP="00130A42">
            <w:pPr>
              <w:jc w:val="both"/>
            </w:pPr>
            <w:r w:rsidRPr="00F1531D">
              <w:t>Методы установки, выверки, закрепления деталей простых приспособлений, инструментов и контрольно-измерительных средств</w:t>
            </w:r>
          </w:p>
        </w:tc>
      </w:tr>
      <w:tr w:rsidR="00440AB3" w:rsidRPr="00440AB3" w14:paraId="47E42130" w14:textId="77777777" w:rsidTr="00130A42">
        <w:trPr>
          <w:trHeight w:val="20"/>
        </w:trPr>
        <w:tc>
          <w:tcPr>
            <w:tcW w:w="870" w:type="pct"/>
            <w:vMerge/>
          </w:tcPr>
          <w:p w14:paraId="47E4212E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2F" w14:textId="77777777" w:rsidR="002759F9" w:rsidRPr="00F1531D" w:rsidRDefault="002759F9" w:rsidP="00130A42">
            <w:pPr>
              <w:jc w:val="both"/>
            </w:pPr>
            <w:r w:rsidRPr="00F1531D">
              <w:t xml:space="preserve">Методы совместной обработки нескольких деталей простых приспособлений, инструментов и контрольно-измерительных средств </w:t>
            </w:r>
          </w:p>
        </w:tc>
      </w:tr>
      <w:tr w:rsidR="00440AB3" w:rsidRPr="00440AB3" w14:paraId="47E42133" w14:textId="77777777" w:rsidTr="00130A42">
        <w:trPr>
          <w:trHeight w:val="20"/>
        </w:trPr>
        <w:tc>
          <w:tcPr>
            <w:tcW w:w="870" w:type="pct"/>
            <w:vMerge/>
          </w:tcPr>
          <w:p w14:paraId="47E42131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32" w14:textId="77777777" w:rsidR="002759F9" w:rsidRPr="00F1531D" w:rsidRDefault="002759F9" w:rsidP="00130A42">
            <w:pPr>
              <w:jc w:val="both"/>
            </w:pPr>
            <w:r w:rsidRPr="00F1531D">
              <w:t>Методы и оборудование для регулировки простых приспособлений, инструментов и контрольно-измерительных средств</w:t>
            </w:r>
          </w:p>
        </w:tc>
      </w:tr>
      <w:tr w:rsidR="00440AB3" w:rsidRPr="00440AB3" w14:paraId="47E42136" w14:textId="77777777" w:rsidTr="00130A42">
        <w:trPr>
          <w:trHeight w:val="20"/>
        </w:trPr>
        <w:tc>
          <w:tcPr>
            <w:tcW w:w="870" w:type="pct"/>
            <w:vMerge/>
          </w:tcPr>
          <w:p w14:paraId="47E42134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35" w14:textId="36FAEF12" w:rsidR="002759F9" w:rsidRPr="00F1531D" w:rsidRDefault="002759F9" w:rsidP="007430AF">
            <w:pPr>
              <w:jc w:val="both"/>
            </w:pPr>
            <w:r w:rsidRPr="00F1531D">
              <w:t>Конструкци</w:t>
            </w:r>
            <w:r w:rsidR="007430AF">
              <w:t>я</w:t>
            </w:r>
            <w:r w:rsidRPr="00F1531D">
              <w:t>, технологические возможности и правила использования технологической оснастки для сборки и регулировки простых приспособлений, инструментов и контрольно-измерительных средств</w:t>
            </w:r>
          </w:p>
        </w:tc>
      </w:tr>
      <w:tr w:rsidR="00440AB3" w:rsidRPr="00440AB3" w14:paraId="47E42139" w14:textId="77777777" w:rsidTr="00130A42">
        <w:trPr>
          <w:trHeight w:val="20"/>
        </w:trPr>
        <w:tc>
          <w:tcPr>
            <w:tcW w:w="870" w:type="pct"/>
            <w:vMerge/>
          </w:tcPr>
          <w:p w14:paraId="47E42137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38" w14:textId="77777777" w:rsidR="002759F9" w:rsidRPr="00F1531D" w:rsidRDefault="002759F9" w:rsidP="00130A42">
            <w:pPr>
              <w:jc w:val="both"/>
            </w:pPr>
            <w:r w:rsidRPr="00F1531D">
              <w:t>Основные виды дефектов, возникающих при сборке простых приспособлений, инструментов и контрольно-измерительных средств, их причины, способы предупреждения и устранения</w:t>
            </w:r>
          </w:p>
        </w:tc>
      </w:tr>
      <w:tr w:rsidR="00440AB3" w:rsidRPr="00440AB3" w14:paraId="47E4213C" w14:textId="77777777" w:rsidTr="00130A42">
        <w:trPr>
          <w:trHeight w:val="20"/>
        </w:trPr>
        <w:tc>
          <w:tcPr>
            <w:tcW w:w="870" w:type="pct"/>
            <w:vMerge/>
          </w:tcPr>
          <w:p w14:paraId="47E4213A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3B" w14:textId="77777777" w:rsidR="002759F9" w:rsidRPr="00F1531D" w:rsidRDefault="002759F9" w:rsidP="00130A42">
            <w:pPr>
              <w:jc w:val="both"/>
            </w:pPr>
            <w:r w:rsidRPr="00F1531D">
              <w:t>Назначение, конструкции и правила применения простых приспособлений, инструментов и контрольно-измерительных средств</w:t>
            </w:r>
          </w:p>
        </w:tc>
      </w:tr>
      <w:tr w:rsidR="00440AB3" w:rsidRPr="00440AB3" w14:paraId="47E4213F" w14:textId="77777777" w:rsidTr="00130A42">
        <w:trPr>
          <w:trHeight w:val="20"/>
        </w:trPr>
        <w:tc>
          <w:tcPr>
            <w:tcW w:w="870" w:type="pct"/>
            <w:vMerge/>
          </w:tcPr>
          <w:p w14:paraId="47E4213D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3E" w14:textId="77777777" w:rsidR="002759F9" w:rsidRPr="00F1531D" w:rsidRDefault="002759F9" w:rsidP="00130A42">
            <w:pPr>
              <w:jc w:val="both"/>
            </w:pPr>
            <w:r w:rsidRPr="00F1531D">
              <w:t>Свойства конструкционных и инструментальных материалов, используемых в простых приспособлениях, инструментах и контрольно-измерительных средствах</w:t>
            </w:r>
          </w:p>
        </w:tc>
      </w:tr>
      <w:tr w:rsidR="00440AB3" w:rsidRPr="00440AB3" w14:paraId="47E42142" w14:textId="77777777" w:rsidTr="00130A42">
        <w:trPr>
          <w:trHeight w:val="20"/>
        </w:trPr>
        <w:tc>
          <w:tcPr>
            <w:tcW w:w="870" w:type="pct"/>
            <w:vMerge/>
          </w:tcPr>
          <w:p w14:paraId="47E42140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41" w14:textId="77777777" w:rsidR="002759F9" w:rsidRPr="00F1531D" w:rsidRDefault="002759F9" w:rsidP="00130A42">
            <w:pPr>
              <w:jc w:val="both"/>
            </w:pPr>
            <w:r w:rsidRPr="00F1531D">
              <w:t xml:space="preserve"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 </w:t>
            </w:r>
          </w:p>
        </w:tc>
      </w:tr>
      <w:tr w:rsidR="00440AB3" w:rsidRPr="00440AB3" w14:paraId="47E42145" w14:textId="77777777" w:rsidTr="00130A42">
        <w:trPr>
          <w:trHeight w:val="20"/>
        </w:trPr>
        <w:tc>
          <w:tcPr>
            <w:tcW w:w="870" w:type="pct"/>
            <w:vMerge/>
          </w:tcPr>
          <w:p w14:paraId="47E42143" w14:textId="77777777" w:rsidR="002759F9" w:rsidRPr="00440AB3" w:rsidDel="002A1D54" w:rsidRDefault="002759F9" w:rsidP="002759F9"/>
        </w:tc>
        <w:tc>
          <w:tcPr>
            <w:tcW w:w="4130" w:type="pct"/>
          </w:tcPr>
          <w:p w14:paraId="47E42144" w14:textId="77777777" w:rsidR="002759F9" w:rsidRPr="00F1531D" w:rsidRDefault="002759F9" w:rsidP="00130A42">
            <w:pPr>
              <w:jc w:val="both"/>
            </w:pPr>
            <w:r w:rsidRPr="00F1531D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148" w14:textId="77777777" w:rsidTr="00130A42">
        <w:trPr>
          <w:trHeight w:val="20"/>
        </w:trPr>
        <w:tc>
          <w:tcPr>
            <w:tcW w:w="870" w:type="pct"/>
          </w:tcPr>
          <w:p w14:paraId="47E42146" w14:textId="77777777" w:rsidR="002759F9" w:rsidRPr="00440AB3" w:rsidDel="002A1D54" w:rsidRDefault="002759F9" w:rsidP="002759F9">
            <w:pPr>
              <w:rPr>
                <w:lang w:val="en-US"/>
              </w:rPr>
            </w:pPr>
            <w:r w:rsidRPr="00440AB3" w:rsidDel="002A1D54">
              <w:t>Другие характеристики</w:t>
            </w:r>
          </w:p>
        </w:tc>
        <w:tc>
          <w:tcPr>
            <w:tcW w:w="4130" w:type="pct"/>
          </w:tcPr>
          <w:p w14:paraId="47E42147" w14:textId="77777777" w:rsidR="002759F9" w:rsidRPr="00F1531D" w:rsidRDefault="002759F9" w:rsidP="00130A42">
            <w:pPr>
              <w:jc w:val="both"/>
            </w:pPr>
            <w:r w:rsidRPr="00F1531D">
              <w:t>-</w:t>
            </w:r>
          </w:p>
        </w:tc>
      </w:tr>
    </w:tbl>
    <w:p w14:paraId="0F67A13B" w14:textId="77777777" w:rsidR="00266343" w:rsidRDefault="00266343" w:rsidP="00266343">
      <w:pPr>
        <w:rPr>
          <w:b/>
          <w:bCs w:val="0"/>
        </w:rPr>
      </w:pPr>
    </w:p>
    <w:p w14:paraId="47E4214A" w14:textId="1B510CE0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3.1.3. Трудовая функция</w:t>
      </w:r>
    </w:p>
    <w:p w14:paraId="5BF8DB7D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4773"/>
        <w:gridCol w:w="702"/>
        <w:gridCol w:w="1050"/>
        <w:gridCol w:w="1651"/>
        <w:gridCol w:w="682"/>
      </w:tblGrid>
      <w:tr w:rsidR="00EC6566" w:rsidRPr="00440AB3" w14:paraId="47E42152" w14:textId="77777777" w:rsidTr="00130A42">
        <w:trPr>
          <w:trHeight w:val="20"/>
        </w:trPr>
        <w:tc>
          <w:tcPr>
            <w:tcW w:w="75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14C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14D" w14:textId="77777777" w:rsidR="00EC6566" w:rsidRPr="00440AB3" w:rsidRDefault="00EC6566" w:rsidP="00405506">
            <w:r w:rsidRPr="00440AB3">
              <w:t>Ремонт простых приспособлений</w:t>
            </w:r>
            <w:r w:rsidR="006510C4" w:rsidRPr="00440AB3">
              <w:t>, инструментов и контрольно-измерительных средств</w:t>
            </w:r>
          </w:p>
        </w:tc>
        <w:tc>
          <w:tcPr>
            <w:tcW w:w="33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14E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5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14F" w14:textId="77777777" w:rsidR="00EC6566" w:rsidRPr="00440AB3" w:rsidRDefault="00127C1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A</w:t>
            </w:r>
            <w:r w:rsidR="00EC6566" w:rsidRPr="00440AB3">
              <w:t>/03.</w:t>
            </w:r>
            <w:r w:rsidR="00EC6566" w:rsidRPr="00440AB3">
              <w:rPr>
                <w:lang w:val="en-US"/>
              </w:rPr>
              <w:t>2</w:t>
            </w:r>
          </w:p>
        </w:tc>
        <w:tc>
          <w:tcPr>
            <w:tcW w:w="79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150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151" w14:textId="77777777" w:rsidR="00EC6566" w:rsidRPr="00440AB3" w:rsidRDefault="00EC6566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szCs w:val="16"/>
              </w:rPr>
              <w:t>2</w:t>
            </w:r>
          </w:p>
        </w:tc>
      </w:tr>
    </w:tbl>
    <w:p w14:paraId="47E42160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40AB3" w:rsidRPr="00440AB3" w14:paraId="47E42163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161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32" w:type="pct"/>
          </w:tcPr>
          <w:p w14:paraId="47E42162" w14:textId="27D2992A" w:rsidR="00EC6566" w:rsidRPr="00440AB3" w:rsidRDefault="0091081A" w:rsidP="00130A42">
            <w:pPr>
              <w:jc w:val="both"/>
            </w:pPr>
            <w:r w:rsidRPr="00440AB3">
              <w:t xml:space="preserve">Определение последовательности </w:t>
            </w:r>
            <w:r w:rsidRPr="00254749">
              <w:t>обработки</w:t>
            </w:r>
            <w:r w:rsidRPr="00440AB3">
              <w:t xml:space="preserve">, содержания и технологических режимов </w:t>
            </w:r>
            <w:r w:rsidR="00EC6566" w:rsidRPr="00440AB3">
              <w:t>ремонта</w:t>
            </w:r>
            <w:r w:rsidRPr="00440AB3">
              <w:t xml:space="preserve"> и восстановления</w:t>
            </w:r>
            <w:r w:rsidR="00EC6566" w:rsidRPr="00440AB3">
              <w:t xml:space="preserve"> </w:t>
            </w:r>
            <w:r w:rsidR="00D57244" w:rsidRPr="00440AB3">
              <w:t>простых приспособлений, инструментов и контрольно-измерительных средств</w:t>
            </w:r>
            <w:r w:rsidR="00716B75" w:rsidRPr="00440AB3">
              <w:t xml:space="preserve"> по конструкторской и технологической документации</w:t>
            </w:r>
          </w:p>
        </w:tc>
      </w:tr>
      <w:tr w:rsidR="00440AB3" w:rsidRPr="00440AB3" w14:paraId="32EAC0AC" w14:textId="77777777" w:rsidTr="00130A42">
        <w:trPr>
          <w:trHeight w:val="20"/>
        </w:trPr>
        <w:tc>
          <w:tcPr>
            <w:tcW w:w="868" w:type="pct"/>
            <w:vMerge/>
          </w:tcPr>
          <w:p w14:paraId="6165BE9C" w14:textId="77777777" w:rsidR="002759F9" w:rsidRPr="00440AB3" w:rsidRDefault="002759F9" w:rsidP="002759F9"/>
        </w:tc>
        <w:tc>
          <w:tcPr>
            <w:tcW w:w="4132" w:type="pct"/>
          </w:tcPr>
          <w:p w14:paraId="174E539F" w14:textId="261301F7" w:rsidR="002759F9" w:rsidRPr="00440AB3" w:rsidRDefault="002759F9" w:rsidP="00130A42">
            <w:pPr>
              <w:jc w:val="both"/>
            </w:pPr>
            <w:r w:rsidRPr="00440AB3">
              <w:t xml:space="preserve">Подготовка рабочего места к выполнению технологической операции </w:t>
            </w:r>
            <w:r w:rsidR="00004E41" w:rsidRPr="00440AB3">
              <w:t xml:space="preserve">ремонта </w:t>
            </w:r>
            <w:r w:rsidRPr="00440AB3">
              <w:t xml:space="preserve">простых приспособлений, инструментов и контрольно-измерительных средств </w:t>
            </w:r>
          </w:p>
        </w:tc>
      </w:tr>
      <w:tr w:rsidR="00440AB3" w:rsidRPr="00440AB3" w14:paraId="47E42166" w14:textId="77777777" w:rsidTr="00130A42">
        <w:trPr>
          <w:trHeight w:val="20"/>
        </w:trPr>
        <w:tc>
          <w:tcPr>
            <w:tcW w:w="868" w:type="pct"/>
            <w:vMerge/>
          </w:tcPr>
          <w:p w14:paraId="47E42164" w14:textId="77777777" w:rsidR="002759F9" w:rsidRPr="00440AB3" w:rsidRDefault="002759F9" w:rsidP="002759F9"/>
        </w:tc>
        <w:tc>
          <w:tcPr>
            <w:tcW w:w="4132" w:type="pct"/>
          </w:tcPr>
          <w:p w14:paraId="47E42165" w14:textId="77777777" w:rsidR="002759F9" w:rsidRPr="00440AB3" w:rsidRDefault="002759F9" w:rsidP="00130A42">
            <w:pPr>
              <w:jc w:val="both"/>
            </w:pPr>
            <w:r w:rsidRPr="00440AB3">
              <w:t xml:space="preserve">Разборка простых приспособлений, инструментов и контрольно-измерительных средств </w:t>
            </w:r>
          </w:p>
        </w:tc>
      </w:tr>
      <w:tr w:rsidR="00440AB3" w:rsidRPr="00440AB3" w14:paraId="47E42169" w14:textId="77777777" w:rsidTr="00130A42">
        <w:trPr>
          <w:trHeight w:val="20"/>
        </w:trPr>
        <w:tc>
          <w:tcPr>
            <w:tcW w:w="868" w:type="pct"/>
            <w:vMerge/>
          </w:tcPr>
          <w:p w14:paraId="47E42167" w14:textId="77777777" w:rsidR="002759F9" w:rsidRPr="00440AB3" w:rsidRDefault="002759F9" w:rsidP="002759F9"/>
        </w:tc>
        <w:tc>
          <w:tcPr>
            <w:tcW w:w="4132" w:type="pct"/>
          </w:tcPr>
          <w:p w14:paraId="47E42168" w14:textId="77777777" w:rsidR="002759F9" w:rsidRPr="00440AB3" w:rsidRDefault="002759F9" w:rsidP="00130A42">
            <w:pPr>
              <w:jc w:val="both"/>
            </w:pPr>
            <w:r w:rsidRPr="00440AB3">
              <w:t>Чистка и промывка деталей простых приспособлений, инструментов и контрольно-измерительных средств</w:t>
            </w:r>
          </w:p>
        </w:tc>
      </w:tr>
      <w:tr w:rsidR="00440AB3" w:rsidRPr="00440AB3" w14:paraId="47E4216C" w14:textId="77777777" w:rsidTr="00130A42">
        <w:trPr>
          <w:trHeight w:val="20"/>
        </w:trPr>
        <w:tc>
          <w:tcPr>
            <w:tcW w:w="868" w:type="pct"/>
            <w:vMerge/>
          </w:tcPr>
          <w:p w14:paraId="47E4216A" w14:textId="77777777" w:rsidR="002759F9" w:rsidRPr="00440AB3" w:rsidRDefault="002759F9" w:rsidP="002759F9"/>
        </w:tc>
        <w:tc>
          <w:tcPr>
            <w:tcW w:w="4132" w:type="pct"/>
          </w:tcPr>
          <w:p w14:paraId="47E4216B" w14:textId="77777777" w:rsidR="002759F9" w:rsidRPr="00440AB3" w:rsidRDefault="002759F9" w:rsidP="00130A42">
            <w:pPr>
              <w:jc w:val="both"/>
            </w:pPr>
            <w:r w:rsidRPr="00440AB3">
              <w:t>Дефектация деталей простых приспособлений, инструментов и контрольно-измерительных средств</w:t>
            </w:r>
          </w:p>
        </w:tc>
      </w:tr>
      <w:tr w:rsidR="00440AB3" w:rsidRPr="00440AB3" w14:paraId="47E4216F" w14:textId="77777777" w:rsidTr="00130A42">
        <w:trPr>
          <w:trHeight w:val="20"/>
        </w:trPr>
        <w:tc>
          <w:tcPr>
            <w:tcW w:w="868" w:type="pct"/>
            <w:vMerge/>
          </w:tcPr>
          <w:p w14:paraId="47E4216D" w14:textId="77777777" w:rsidR="002759F9" w:rsidRPr="00440AB3" w:rsidRDefault="002759F9" w:rsidP="002759F9"/>
        </w:tc>
        <w:tc>
          <w:tcPr>
            <w:tcW w:w="4132" w:type="pct"/>
          </w:tcPr>
          <w:p w14:paraId="47E4216E" w14:textId="77777777" w:rsidR="002759F9" w:rsidRPr="00440AB3" w:rsidRDefault="002759F9" w:rsidP="00130A42">
            <w:pPr>
              <w:jc w:val="both"/>
            </w:pPr>
            <w:r w:rsidRPr="00440AB3">
              <w:t>Восстановление и ремонт деталей простых приспособлений, инструментов и контрольно-измерительных средств</w:t>
            </w:r>
          </w:p>
        </w:tc>
      </w:tr>
      <w:tr w:rsidR="00440AB3" w:rsidRPr="00440AB3" w14:paraId="47E42172" w14:textId="77777777" w:rsidTr="00130A42">
        <w:trPr>
          <w:trHeight w:val="20"/>
        </w:trPr>
        <w:tc>
          <w:tcPr>
            <w:tcW w:w="868" w:type="pct"/>
            <w:vMerge/>
          </w:tcPr>
          <w:p w14:paraId="47E42170" w14:textId="77777777" w:rsidR="002759F9" w:rsidRPr="00440AB3" w:rsidRDefault="002759F9" w:rsidP="002759F9"/>
        </w:tc>
        <w:tc>
          <w:tcPr>
            <w:tcW w:w="4132" w:type="pct"/>
          </w:tcPr>
          <w:p w14:paraId="47E42171" w14:textId="77777777" w:rsidR="002759F9" w:rsidRPr="00440AB3" w:rsidRDefault="002759F9" w:rsidP="00130A42">
            <w:pPr>
              <w:jc w:val="both"/>
            </w:pPr>
            <w:r w:rsidRPr="00440AB3">
              <w:t>Сборка простых приспособлений, инструментов и контрольно-измерительных средств</w:t>
            </w:r>
          </w:p>
        </w:tc>
      </w:tr>
      <w:tr w:rsidR="00440AB3" w:rsidRPr="00440AB3" w14:paraId="47E42175" w14:textId="77777777" w:rsidTr="00130A42">
        <w:trPr>
          <w:trHeight w:val="20"/>
        </w:trPr>
        <w:tc>
          <w:tcPr>
            <w:tcW w:w="868" w:type="pct"/>
            <w:vMerge/>
          </w:tcPr>
          <w:p w14:paraId="47E42173" w14:textId="77777777" w:rsidR="002759F9" w:rsidRPr="00440AB3" w:rsidRDefault="002759F9" w:rsidP="002759F9"/>
        </w:tc>
        <w:tc>
          <w:tcPr>
            <w:tcW w:w="4132" w:type="pct"/>
          </w:tcPr>
          <w:p w14:paraId="47E42174" w14:textId="77777777" w:rsidR="002759F9" w:rsidRPr="00440AB3" w:rsidRDefault="002759F9" w:rsidP="00130A42">
            <w:pPr>
              <w:jc w:val="both"/>
            </w:pPr>
            <w:r w:rsidRPr="00440AB3">
              <w:t>Наладка и регулировка простых приспособлений, инструментов и контрольно-измерительных средств</w:t>
            </w:r>
          </w:p>
        </w:tc>
      </w:tr>
      <w:tr w:rsidR="00440AB3" w:rsidRPr="00440AB3" w14:paraId="47E42178" w14:textId="77777777" w:rsidTr="00130A42">
        <w:trPr>
          <w:trHeight w:val="20"/>
        </w:trPr>
        <w:tc>
          <w:tcPr>
            <w:tcW w:w="868" w:type="pct"/>
            <w:vMerge/>
          </w:tcPr>
          <w:p w14:paraId="47E42176" w14:textId="77777777" w:rsidR="002759F9" w:rsidRPr="00440AB3" w:rsidRDefault="002759F9" w:rsidP="002759F9"/>
        </w:tc>
        <w:tc>
          <w:tcPr>
            <w:tcW w:w="4132" w:type="pct"/>
          </w:tcPr>
          <w:p w14:paraId="47E42177" w14:textId="77777777" w:rsidR="002759F9" w:rsidRPr="00440AB3" w:rsidRDefault="002759F9" w:rsidP="00130A42">
            <w:pPr>
              <w:jc w:val="both"/>
            </w:pPr>
            <w:r w:rsidRPr="00440AB3">
              <w:t>Контроль эксплуатационных параметров, контроль соответствия техническим требованиям простых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17B" w14:textId="77777777" w:rsidTr="00130A42">
        <w:trPr>
          <w:trHeight w:val="20"/>
        </w:trPr>
        <w:tc>
          <w:tcPr>
            <w:tcW w:w="868" w:type="pct"/>
            <w:vMerge/>
          </w:tcPr>
          <w:p w14:paraId="47E42179" w14:textId="77777777" w:rsidR="002759F9" w:rsidRPr="00440AB3" w:rsidRDefault="002759F9" w:rsidP="002759F9"/>
        </w:tc>
        <w:tc>
          <w:tcPr>
            <w:tcW w:w="4132" w:type="pct"/>
          </w:tcPr>
          <w:p w14:paraId="47E4217A" w14:textId="77777777" w:rsidR="002759F9" w:rsidRPr="00440AB3" w:rsidRDefault="002759F9" w:rsidP="00130A42">
            <w:pPr>
              <w:jc w:val="both"/>
            </w:pPr>
            <w:r w:rsidRPr="00440AB3">
              <w:t xml:space="preserve">Заполнение документов по результатам дефектации и контроля простых приспособлений, инструментов и контрольно-измерительных средств </w:t>
            </w:r>
          </w:p>
        </w:tc>
      </w:tr>
      <w:tr w:rsidR="00440AB3" w:rsidRPr="00440AB3" w14:paraId="47E4217E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17C" w14:textId="77777777" w:rsidR="002759F9" w:rsidRPr="00440AB3" w:rsidDel="002A1D54" w:rsidRDefault="002759F9" w:rsidP="002759F9">
            <w:r w:rsidRPr="00440AB3" w:rsidDel="002A1D54">
              <w:t>Необходимые умения</w:t>
            </w:r>
          </w:p>
        </w:tc>
        <w:tc>
          <w:tcPr>
            <w:tcW w:w="4132" w:type="pct"/>
          </w:tcPr>
          <w:p w14:paraId="47E4217D" w14:textId="275C1717" w:rsidR="002759F9" w:rsidRPr="00440AB3" w:rsidRDefault="002759F9" w:rsidP="00130A42">
            <w:pPr>
              <w:jc w:val="both"/>
            </w:pPr>
            <w:r w:rsidRPr="00440AB3">
              <w:t>Читать и анализировать конструкторскую и технологическую документацию на ремонт простых приспособлений, инструментов и контрольно-измерительных средств</w:t>
            </w:r>
          </w:p>
        </w:tc>
      </w:tr>
      <w:tr w:rsidR="00440AB3" w:rsidRPr="00440AB3" w14:paraId="47E42181" w14:textId="77777777" w:rsidTr="00130A42">
        <w:trPr>
          <w:trHeight w:val="20"/>
        </w:trPr>
        <w:tc>
          <w:tcPr>
            <w:tcW w:w="868" w:type="pct"/>
            <w:vMerge/>
          </w:tcPr>
          <w:p w14:paraId="47E4217F" w14:textId="77777777" w:rsidR="002759F9" w:rsidRPr="00440AB3" w:rsidRDefault="002759F9" w:rsidP="002759F9"/>
        </w:tc>
        <w:tc>
          <w:tcPr>
            <w:tcW w:w="4132" w:type="pct"/>
          </w:tcPr>
          <w:p w14:paraId="47E42180" w14:textId="77777777" w:rsidR="002759F9" w:rsidRPr="00440AB3" w:rsidRDefault="002759F9" w:rsidP="00130A42">
            <w:pPr>
              <w:jc w:val="both"/>
            </w:pPr>
            <w:r w:rsidRPr="00440AB3">
              <w:t>Выполнять разборку простых приспособлений, инструментов и контрольно-измерительных средств</w:t>
            </w:r>
          </w:p>
        </w:tc>
      </w:tr>
      <w:tr w:rsidR="00440AB3" w:rsidRPr="00440AB3" w14:paraId="47E42184" w14:textId="77777777" w:rsidTr="00130A42">
        <w:trPr>
          <w:trHeight w:val="20"/>
        </w:trPr>
        <w:tc>
          <w:tcPr>
            <w:tcW w:w="868" w:type="pct"/>
            <w:vMerge/>
          </w:tcPr>
          <w:p w14:paraId="47E42182" w14:textId="77777777" w:rsidR="002759F9" w:rsidRPr="00440AB3" w:rsidRDefault="002759F9" w:rsidP="002759F9"/>
        </w:tc>
        <w:tc>
          <w:tcPr>
            <w:tcW w:w="4132" w:type="pct"/>
          </w:tcPr>
          <w:p w14:paraId="47E42183" w14:textId="7F834876" w:rsidR="002759F9" w:rsidRPr="00440AB3" w:rsidRDefault="002759F9" w:rsidP="00130A42">
            <w:pPr>
              <w:jc w:val="both"/>
            </w:pPr>
            <w:r w:rsidRPr="00440AB3">
              <w:t xml:space="preserve">Выполнять чистку и промывку </w:t>
            </w:r>
            <w:r w:rsidR="003F7259">
              <w:t xml:space="preserve">деталей </w:t>
            </w:r>
            <w:r w:rsidRPr="00440AB3">
              <w:t>простых приспособлений, инструментов и контрольно-измерительных средств</w:t>
            </w:r>
          </w:p>
        </w:tc>
      </w:tr>
      <w:tr w:rsidR="00440AB3" w:rsidRPr="00440AB3" w14:paraId="47E42187" w14:textId="77777777" w:rsidTr="00130A42">
        <w:trPr>
          <w:trHeight w:val="20"/>
        </w:trPr>
        <w:tc>
          <w:tcPr>
            <w:tcW w:w="868" w:type="pct"/>
            <w:vMerge/>
          </w:tcPr>
          <w:p w14:paraId="47E42185" w14:textId="77777777" w:rsidR="002759F9" w:rsidRPr="00440AB3" w:rsidRDefault="002759F9" w:rsidP="002759F9"/>
        </w:tc>
        <w:tc>
          <w:tcPr>
            <w:tcW w:w="4132" w:type="pct"/>
          </w:tcPr>
          <w:p w14:paraId="47E42186" w14:textId="77777777" w:rsidR="002759F9" w:rsidRPr="00440AB3" w:rsidRDefault="002759F9" w:rsidP="00130A42">
            <w:pPr>
              <w:jc w:val="both"/>
            </w:pPr>
            <w:r w:rsidRPr="00440AB3">
              <w:t>Определять дефекты и износ деталей простых приспособлений, инструментов и контрольно-измерительных средств</w:t>
            </w:r>
          </w:p>
        </w:tc>
      </w:tr>
      <w:tr w:rsidR="00440AB3" w:rsidRPr="00440AB3" w14:paraId="47E4218A" w14:textId="77777777" w:rsidTr="00130A42">
        <w:trPr>
          <w:trHeight w:val="20"/>
        </w:trPr>
        <w:tc>
          <w:tcPr>
            <w:tcW w:w="868" w:type="pct"/>
            <w:vMerge/>
          </w:tcPr>
          <w:p w14:paraId="47E42188" w14:textId="77777777" w:rsidR="002759F9" w:rsidRPr="00440AB3" w:rsidRDefault="002759F9" w:rsidP="002759F9"/>
        </w:tc>
        <w:tc>
          <w:tcPr>
            <w:tcW w:w="4132" w:type="pct"/>
          </w:tcPr>
          <w:p w14:paraId="47E42189" w14:textId="77777777" w:rsidR="002759F9" w:rsidRPr="00440AB3" w:rsidRDefault="002759F9" w:rsidP="00130A42">
            <w:pPr>
              <w:jc w:val="both"/>
            </w:pPr>
            <w:r w:rsidRPr="00440AB3">
              <w:t>Производить восстановление и ремонт деталей простых приспособлений, инструментов и контрольно-измерительных средств</w:t>
            </w:r>
          </w:p>
        </w:tc>
      </w:tr>
      <w:tr w:rsidR="00440AB3" w:rsidRPr="00440AB3" w14:paraId="47E4218D" w14:textId="77777777" w:rsidTr="00130A42">
        <w:trPr>
          <w:trHeight w:val="20"/>
        </w:trPr>
        <w:tc>
          <w:tcPr>
            <w:tcW w:w="868" w:type="pct"/>
            <w:vMerge/>
          </w:tcPr>
          <w:p w14:paraId="47E4218B" w14:textId="77777777" w:rsidR="002759F9" w:rsidRPr="00440AB3" w:rsidRDefault="002759F9" w:rsidP="002759F9"/>
        </w:tc>
        <w:tc>
          <w:tcPr>
            <w:tcW w:w="4132" w:type="pct"/>
          </w:tcPr>
          <w:p w14:paraId="47E4218C" w14:textId="77777777" w:rsidR="002759F9" w:rsidRPr="00440AB3" w:rsidRDefault="002759F9" w:rsidP="00130A42">
            <w:pPr>
              <w:jc w:val="both"/>
            </w:pPr>
            <w:r w:rsidRPr="00440AB3">
              <w:t>Выполнять сборку простых приспособлений, инструментов и контрольно-измерительных средств</w:t>
            </w:r>
          </w:p>
        </w:tc>
      </w:tr>
      <w:tr w:rsidR="00440AB3" w:rsidRPr="00440AB3" w14:paraId="47E42190" w14:textId="77777777" w:rsidTr="00130A42">
        <w:trPr>
          <w:trHeight w:val="20"/>
        </w:trPr>
        <w:tc>
          <w:tcPr>
            <w:tcW w:w="868" w:type="pct"/>
            <w:vMerge/>
          </w:tcPr>
          <w:p w14:paraId="47E4218E" w14:textId="77777777" w:rsidR="002759F9" w:rsidRPr="00440AB3" w:rsidRDefault="002759F9" w:rsidP="002759F9"/>
        </w:tc>
        <w:tc>
          <w:tcPr>
            <w:tcW w:w="4132" w:type="pct"/>
          </w:tcPr>
          <w:p w14:paraId="47E4218F" w14:textId="77777777" w:rsidR="002759F9" w:rsidRPr="00440AB3" w:rsidRDefault="002759F9" w:rsidP="00130A42">
            <w:pPr>
              <w:jc w:val="both"/>
            </w:pPr>
            <w:r w:rsidRPr="00440AB3">
              <w:t>Выполнять наладку и регулировку простых приспособлений, инструментов и контрольно-измерительных средств</w:t>
            </w:r>
          </w:p>
        </w:tc>
      </w:tr>
      <w:tr w:rsidR="00440AB3" w:rsidRPr="00440AB3" w14:paraId="47E42193" w14:textId="77777777" w:rsidTr="00130A42">
        <w:trPr>
          <w:trHeight w:val="20"/>
        </w:trPr>
        <w:tc>
          <w:tcPr>
            <w:tcW w:w="868" w:type="pct"/>
            <w:vMerge/>
          </w:tcPr>
          <w:p w14:paraId="47E42191" w14:textId="77777777" w:rsidR="002759F9" w:rsidRPr="00440AB3" w:rsidRDefault="002759F9" w:rsidP="002759F9"/>
        </w:tc>
        <w:tc>
          <w:tcPr>
            <w:tcW w:w="4132" w:type="pct"/>
          </w:tcPr>
          <w:p w14:paraId="47E42192" w14:textId="77777777" w:rsidR="002759F9" w:rsidRPr="00440AB3" w:rsidRDefault="002759F9" w:rsidP="00130A42">
            <w:pPr>
              <w:jc w:val="both"/>
            </w:pPr>
            <w:r w:rsidRPr="00440AB3">
              <w:t xml:space="preserve">Контролировать эксплуатационные параметры простых приспособлений, инструментов и контрольно-измерительных средств </w:t>
            </w:r>
          </w:p>
        </w:tc>
      </w:tr>
      <w:tr w:rsidR="00440AB3" w:rsidRPr="00440AB3" w14:paraId="47E42196" w14:textId="77777777" w:rsidTr="00130A42">
        <w:trPr>
          <w:trHeight w:val="20"/>
        </w:trPr>
        <w:tc>
          <w:tcPr>
            <w:tcW w:w="868" w:type="pct"/>
            <w:vMerge/>
          </w:tcPr>
          <w:p w14:paraId="47E42194" w14:textId="77777777" w:rsidR="002759F9" w:rsidRPr="00440AB3" w:rsidRDefault="002759F9" w:rsidP="002759F9"/>
        </w:tc>
        <w:tc>
          <w:tcPr>
            <w:tcW w:w="4132" w:type="pct"/>
          </w:tcPr>
          <w:p w14:paraId="47E42195" w14:textId="77777777" w:rsidR="002759F9" w:rsidRPr="00440AB3" w:rsidRDefault="002759F9" w:rsidP="00130A42">
            <w:pPr>
              <w:jc w:val="both"/>
            </w:pPr>
            <w:r w:rsidRPr="00440AB3">
              <w:t xml:space="preserve">Заполнять документы по результатам дефектации и контроля простых приспособлений, инструментов и контрольно-измерительных средств </w:t>
            </w:r>
          </w:p>
        </w:tc>
      </w:tr>
      <w:tr w:rsidR="00440AB3" w:rsidRPr="00440AB3" w14:paraId="47E42199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197" w14:textId="77777777" w:rsidR="002759F9" w:rsidRPr="00440AB3" w:rsidRDefault="002759F9" w:rsidP="002759F9">
            <w:r w:rsidRPr="00440AB3" w:rsidDel="002A1D54">
              <w:t>Необходимые знания</w:t>
            </w:r>
          </w:p>
        </w:tc>
        <w:tc>
          <w:tcPr>
            <w:tcW w:w="4132" w:type="pct"/>
          </w:tcPr>
          <w:p w14:paraId="47E42198" w14:textId="77777777" w:rsidR="002759F9" w:rsidRPr="00440AB3" w:rsidRDefault="002759F9" w:rsidP="00130A42">
            <w:pPr>
              <w:jc w:val="both"/>
            </w:pPr>
            <w:r w:rsidRPr="00440AB3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19C" w14:textId="77777777" w:rsidTr="00130A42">
        <w:trPr>
          <w:trHeight w:val="20"/>
        </w:trPr>
        <w:tc>
          <w:tcPr>
            <w:tcW w:w="868" w:type="pct"/>
            <w:vMerge/>
          </w:tcPr>
          <w:p w14:paraId="47E4219A" w14:textId="77777777" w:rsidR="002759F9" w:rsidRPr="00440AB3" w:rsidRDefault="002759F9" w:rsidP="002759F9"/>
        </w:tc>
        <w:tc>
          <w:tcPr>
            <w:tcW w:w="4132" w:type="pct"/>
          </w:tcPr>
          <w:p w14:paraId="47E4219B" w14:textId="77777777" w:rsidR="002759F9" w:rsidRPr="00440AB3" w:rsidRDefault="002759F9" w:rsidP="00130A42">
            <w:pPr>
              <w:jc w:val="both"/>
            </w:pPr>
            <w:r w:rsidRPr="00440AB3">
              <w:t>Правила чтения технической документации на ремонт простых приспособлений, инструментов и контрольно-измерительных средств</w:t>
            </w:r>
          </w:p>
        </w:tc>
      </w:tr>
      <w:tr w:rsidR="00440AB3" w:rsidRPr="00440AB3" w14:paraId="47E4219F" w14:textId="77777777" w:rsidTr="00130A42">
        <w:trPr>
          <w:trHeight w:val="20"/>
        </w:trPr>
        <w:tc>
          <w:tcPr>
            <w:tcW w:w="868" w:type="pct"/>
            <w:vMerge/>
          </w:tcPr>
          <w:p w14:paraId="47E4219D" w14:textId="77777777" w:rsidR="002759F9" w:rsidRPr="00440AB3" w:rsidRDefault="002759F9" w:rsidP="002759F9"/>
        </w:tc>
        <w:tc>
          <w:tcPr>
            <w:tcW w:w="4132" w:type="pct"/>
          </w:tcPr>
          <w:p w14:paraId="47E4219E" w14:textId="77777777" w:rsidR="002759F9" w:rsidRPr="00440AB3" w:rsidRDefault="002759F9" w:rsidP="00130A42">
            <w:pPr>
              <w:jc w:val="both"/>
            </w:pPr>
            <w:r w:rsidRPr="00440AB3">
              <w:t>Основы метрологии в объеме, необходимом для выполнения работы</w:t>
            </w:r>
          </w:p>
        </w:tc>
      </w:tr>
      <w:tr w:rsidR="00440AB3" w:rsidRPr="00440AB3" w14:paraId="47E421A2" w14:textId="77777777" w:rsidTr="00130A42">
        <w:trPr>
          <w:trHeight w:val="20"/>
        </w:trPr>
        <w:tc>
          <w:tcPr>
            <w:tcW w:w="868" w:type="pct"/>
            <w:vMerge/>
          </w:tcPr>
          <w:p w14:paraId="47E421A0" w14:textId="77777777" w:rsidR="002759F9" w:rsidRPr="00440AB3" w:rsidRDefault="002759F9" w:rsidP="002759F9"/>
        </w:tc>
        <w:tc>
          <w:tcPr>
            <w:tcW w:w="4132" w:type="pct"/>
          </w:tcPr>
          <w:p w14:paraId="47E421A1" w14:textId="77777777" w:rsidR="002759F9" w:rsidRPr="00440AB3" w:rsidRDefault="002759F9" w:rsidP="00130A42">
            <w:pPr>
              <w:jc w:val="both"/>
            </w:pPr>
            <w:r w:rsidRPr="00440AB3">
              <w:t>Обозначение на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440AB3" w:rsidRPr="00440AB3" w14:paraId="47E421A5" w14:textId="77777777" w:rsidTr="00130A42">
        <w:trPr>
          <w:trHeight w:val="20"/>
        </w:trPr>
        <w:tc>
          <w:tcPr>
            <w:tcW w:w="868" w:type="pct"/>
            <w:vMerge/>
          </w:tcPr>
          <w:p w14:paraId="47E421A3" w14:textId="77777777" w:rsidR="002759F9" w:rsidRPr="00440AB3" w:rsidDel="002A1D54" w:rsidRDefault="002759F9" w:rsidP="002759F9"/>
        </w:tc>
        <w:tc>
          <w:tcPr>
            <w:tcW w:w="4132" w:type="pct"/>
          </w:tcPr>
          <w:p w14:paraId="47E421A4" w14:textId="77777777" w:rsidR="002759F9" w:rsidRPr="00440AB3" w:rsidRDefault="002759F9" w:rsidP="00130A42">
            <w:pPr>
              <w:jc w:val="both"/>
            </w:pPr>
            <w:r w:rsidRPr="00440AB3">
              <w:t>Методы, оборудование и инструмент для выполнения разборки-сборки, чистки и дефектации простых приспособлений, инструментов и контрольно-измерительных средств</w:t>
            </w:r>
          </w:p>
        </w:tc>
      </w:tr>
      <w:tr w:rsidR="00440AB3" w:rsidRPr="00440AB3" w14:paraId="47E421A8" w14:textId="77777777" w:rsidTr="00130A42">
        <w:trPr>
          <w:trHeight w:val="20"/>
        </w:trPr>
        <w:tc>
          <w:tcPr>
            <w:tcW w:w="868" w:type="pct"/>
            <w:vMerge/>
          </w:tcPr>
          <w:p w14:paraId="47E421A6" w14:textId="77777777" w:rsidR="002759F9" w:rsidRPr="00440AB3" w:rsidDel="002A1D54" w:rsidRDefault="002759F9" w:rsidP="002759F9"/>
        </w:tc>
        <w:tc>
          <w:tcPr>
            <w:tcW w:w="4132" w:type="pct"/>
          </w:tcPr>
          <w:p w14:paraId="47E421A7" w14:textId="77777777" w:rsidR="002759F9" w:rsidRPr="00440AB3" w:rsidRDefault="002759F9" w:rsidP="00130A42">
            <w:pPr>
              <w:jc w:val="both"/>
            </w:pPr>
            <w:r w:rsidRPr="00440AB3">
              <w:t>Методы установки, выверки, закрепления деталей простых приспособлений, инструментов и контрольно-измерительных средств</w:t>
            </w:r>
          </w:p>
        </w:tc>
      </w:tr>
      <w:tr w:rsidR="00440AB3" w:rsidRPr="00440AB3" w14:paraId="47E421AB" w14:textId="77777777" w:rsidTr="00130A42">
        <w:trPr>
          <w:trHeight w:val="20"/>
        </w:trPr>
        <w:tc>
          <w:tcPr>
            <w:tcW w:w="868" w:type="pct"/>
            <w:vMerge/>
          </w:tcPr>
          <w:p w14:paraId="47E421A9" w14:textId="77777777" w:rsidR="002759F9" w:rsidRPr="00440AB3" w:rsidDel="002A1D54" w:rsidRDefault="002759F9" w:rsidP="002759F9"/>
        </w:tc>
        <w:tc>
          <w:tcPr>
            <w:tcW w:w="4132" w:type="pct"/>
          </w:tcPr>
          <w:p w14:paraId="47E421AA" w14:textId="77777777" w:rsidR="002759F9" w:rsidRPr="00440AB3" w:rsidRDefault="002759F9" w:rsidP="00130A42">
            <w:pPr>
              <w:jc w:val="both"/>
            </w:pPr>
            <w:r w:rsidRPr="00440AB3">
              <w:t>Методы, оборудование и инструмент для восстановления и ремонта деталей простых приспособлений, инструментов и контрольно-измерительных средств</w:t>
            </w:r>
          </w:p>
        </w:tc>
      </w:tr>
      <w:tr w:rsidR="00440AB3" w:rsidRPr="00440AB3" w14:paraId="47E421AE" w14:textId="77777777" w:rsidTr="00130A42">
        <w:trPr>
          <w:trHeight w:val="20"/>
        </w:trPr>
        <w:tc>
          <w:tcPr>
            <w:tcW w:w="868" w:type="pct"/>
            <w:vMerge/>
          </w:tcPr>
          <w:p w14:paraId="47E421AC" w14:textId="77777777" w:rsidR="002759F9" w:rsidRPr="00440AB3" w:rsidDel="002A1D54" w:rsidRDefault="002759F9" w:rsidP="002759F9"/>
        </w:tc>
        <w:tc>
          <w:tcPr>
            <w:tcW w:w="4132" w:type="pct"/>
          </w:tcPr>
          <w:p w14:paraId="47E421AD" w14:textId="77777777" w:rsidR="002759F9" w:rsidRPr="00440AB3" w:rsidRDefault="002759F9" w:rsidP="00130A42">
            <w:pPr>
              <w:jc w:val="both"/>
            </w:pPr>
            <w:r w:rsidRPr="00440AB3">
              <w:t>Методы, оборудование для наладки и регулировки простых приспособлений, инструментов и контрольно-измерительных средств</w:t>
            </w:r>
          </w:p>
        </w:tc>
      </w:tr>
      <w:tr w:rsidR="00440AB3" w:rsidRPr="00440AB3" w14:paraId="47E421B1" w14:textId="77777777" w:rsidTr="00130A42">
        <w:trPr>
          <w:trHeight w:val="20"/>
        </w:trPr>
        <w:tc>
          <w:tcPr>
            <w:tcW w:w="868" w:type="pct"/>
            <w:vMerge/>
          </w:tcPr>
          <w:p w14:paraId="47E421AF" w14:textId="77777777" w:rsidR="002759F9" w:rsidRPr="00440AB3" w:rsidDel="002A1D54" w:rsidRDefault="002759F9" w:rsidP="002759F9"/>
        </w:tc>
        <w:tc>
          <w:tcPr>
            <w:tcW w:w="4132" w:type="pct"/>
          </w:tcPr>
          <w:p w14:paraId="47E421B0" w14:textId="7AF0F5B4" w:rsidR="002759F9" w:rsidRPr="00440AB3" w:rsidRDefault="002759F9" w:rsidP="007430AF">
            <w:pPr>
              <w:jc w:val="both"/>
            </w:pPr>
            <w:r w:rsidRPr="00440AB3">
              <w:t>Конструкци</w:t>
            </w:r>
            <w:r w:rsidR="007430AF">
              <w:t>я</w:t>
            </w:r>
            <w:r w:rsidRPr="00440AB3">
              <w:t>, технологические возможности и правила использования технологической оснастки для восстановления и ремонта деталей простых приспособлений, инструментов и контрольно-измерительных средств</w:t>
            </w:r>
          </w:p>
        </w:tc>
      </w:tr>
      <w:tr w:rsidR="00440AB3" w:rsidRPr="00440AB3" w14:paraId="47E421B4" w14:textId="77777777" w:rsidTr="00130A42">
        <w:trPr>
          <w:trHeight w:val="20"/>
        </w:trPr>
        <w:tc>
          <w:tcPr>
            <w:tcW w:w="868" w:type="pct"/>
            <w:vMerge/>
          </w:tcPr>
          <w:p w14:paraId="47E421B2" w14:textId="77777777" w:rsidR="002759F9" w:rsidRPr="00440AB3" w:rsidDel="002A1D54" w:rsidRDefault="002759F9" w:rsidP="002759F9"/>
        </w:tc>
        <w:tc>
          <w:tcPr>
            <w:tcW w:w="4132" w:type="pct"/>
          </w:tcPr>
          <w:p w14:paraId="47E421B3" w14:textId="77777777" w:rsidR="002759F9" w:rsidRPr="00440AB3" w:rsidRDefault="002759F9" w:rsidP="00130A42">
            <w:pPr>
              <w:jc w:val="both"/>
            </w:pPr>
            <w:r w:rsidRPr="00440AB3">
              <w:t>Назначение, конструкции и правила применения приспособлений, инструментов и контрольно-измерительных средств</w:t>
            </w:r>
          </w:p>
        </w:tc>
      </w:tr>
      <w:tr w:rsidR="00440AB3" w:rsidRPr="00440AB3" w14:paraId="47E421B7" w14:textId="77777777" w:rsidTr="00130A42">
        <w:trPr>
          <w:trHeight w:val="20"/>
        </w:trPr>
        <w:tc>
          <w:tcPr>
            <w:tcW w:w="868" w:type="pct"/>
            <w:vMerge/>
          </w:tcPr>
          <w:p w14:paraId="47E421B5" w14:textId="77777777" w:rsidR="002759F9" w:rsidRPr="00440AB3" w:rsidDel="002A1D54" w:rsidRDefault="002759F9" w:rsidP="002759F9"/>
        </w:tc>
        <w:tc>
          <w:tcPr>
            <w:tcW w:w="4132" w:type="pct"/>
          </w:tcPr>
          <w:p w14:paraId="47E421B6" w14:textId="77777777" w:rsidR="002759F9" w:rsidRPr="00440AB3" w:rsidRDefault="002759F9" w:rsidP="00130A42">
            <w:pPr>
              <w:jc w:val="both"/>
            </w:pPr>
            <w:r w:rsidRPr="00440AB3">
              <w:t xml:space="preserve">Методы контроля простых приспособлений, инструментов и контрольно-измерительных средств </w:t>
            </w:r>
          </w:p>
        </w:tc>
      </w:tr>
      <w:tr w:rsidR="00440AB3" w:rsidRPr="00440AB3" w14:paraId="47E421BA" w14:textId="77777777" w:rsidTr="00130A42">
        <w:trPr>
          <w:trHeight w:val="20"/>
        </w:trPr>
        <w:tc>
          <w:tcPr>
            <w:tcW w:w="868" w:type="pct"/>
            <w:vMerge/>
          </w:tcPr>
          <w:p w14:paraId="47E421B8" w14:textId="77777777" w:rsidR="002759F9" w:rsidRPr="00440AB3" w:rsidDel="002A1D54" w:rsidRDefault="002759F9" w:rsidP="002759F9"/>
        </w:tc>
        <w:tc>
          <w:tcPr>
            <w:tcW w:w="4132" w:type="pct"/>
          </w:tcPr>
          <w:p w14:paraId="47E421B9" w14:textId="6BEA91E8" w:rsidR="002759F9" w:rsidRPr="00440AB3" w:rsidRDefault="002759F9" w:rsidP="00BB00BF">
            <w:pPr>
              <w:jc w:val="both"/>
            </w:pPr>
            <w:r w:rsidRPr="00440AB3">
              <w:t xml:space="preserve">Содержание и порядок подготовки документов по результатам дефектации и контроля простых приспособлений, инструментов и контрольно-измерительных средств </w:t>
            </w:r>
          </w:p>
        </w:tc>
      </w:tr>
      <w:tr w:rsidR="00440AB3" w:rsidRPr="00440AB3" w14:paraId="47E421BD" w14:textId="77777777" w:rsidTr="00130A42">
        <w:trPr>
          <w:trHeight w:val="20"/>
        </w:trPr>
        <w:tc>
          <w:tcPr>
            <w:tcW w:w="868" w:type="pct"/>
            <w:vMerge/>
          </w:tcPr>
          <w:p w14:paraId="47E421BB" w14:textId="77777777" w:rsidR="002759F9" w:rsidRPr="00440AB3" w:rsidDel="002A1D54" w:rsidRDefault="002759F9" w:rsidP="002759F9"/>
        </w:tc>
        <w:tc>
          <w:tcPr>
            <w:tcW w:w="4132" w:type="pct"/>
          </w:tcPr>
          <w:p w14:paraId="47E421BC" w14:textId="77777777" w:rsidR="002759F9" w:rsidRPr="00440AB3" w:rsidRDefault="002759F9" w:rsidP="00130A42">
            <w:pPr>
              <w:jc w:val="both"/>
            </w:pPr>
            <w:r w:rsidRPr="00440AB3">
              <w:t>Свойства конструкционных и инструментальных материалов, используемых в простых приспособлениях, инструментах и контрольно-измерительных средствах</w:t>
            </w:r>
          </w:p>
        </w:tc>
      </w:tr>
      <w:tr w:rsidR="00440AB3" w:rsidRPr="00440AB3" w14:paraId="47E421C0" w14:textId="77777777" w:rsidTr="00130A42">
        <w:trPr>
          <w:trHeight w:val="20"/>
        </w:trPr>
        <w:tc>
          <w:tcPr>
            <w:tcW w:w="868" w:type="pct"/>
            <w:vMerge/>
          </w:tcPr>
          <w:p w14:paraId="47E421BE" w14:textId="77777777" w:rsidR="002759F9" w:rsidRPr="00440AB3" w:rsidDel="002A1D54" w:rsidRDefault="002759F9" w:rsidP="002759F9"/>
        </w:tc>
        <w:tc>
          <w:tcPr>
            <w:tcW w:w="4132" w:type="pct"/>
          </w:tcPr>
          <w:p w14:paraId="47E421BF" w14:textId="77777777" w:rsidR="002759F9" w:rsidRPr="00440AB3" w:rsidRDefault="002759F9" w:rsidP="00130A42">
            <w:pPr>
              <w:jc w:val="both"/>
            </w:pPr>
            <w:r w:rsidRPr="00440AB3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</w:t>
            </w:r>
          </w:p>
        </w:tc>
      </w:tr>
      <w:tr w:rsidR="00440AB3" w:rsidRPr="00440AB3" w14:paraId="47E421C3" w14:textId="77777777" w:rsidTr="00130A42">
        <w:trPr>
          <w:trHeight w:val="20"/>
        </w:trPr>
        <w:tc>
          <w:tcPr>
            <w:tcW w:w="868" w:type="pct"/>
            <w:vMerge/>
          </w:tcPr>
          <w:p w14:paraId="47E421C1" w14:textId="77777777" w:rsidR="002759F9" w:rsidRPr="00440AB3" w:rsidDel="002A1D54" w:rsidRDefault="002759F9" w:rsidP="002759F9"/>
        </w:tc>
        <w:tc>
          <w:tcPr>
            <w:tcW w:w="4132" w:type="pct"/>
          </w:tcPr>
          <w:p w14:paraId="47E421C2" w14:textId="77777777" w:rsidR="002759F9" w:rsidRPr="00440AB3" w:rsidRDefault="002759F9" w:rsidP="00130A42">
            <w:pPr>
              <w:jc w:val="both"/>
            </w:pPr>
            <w:r w:rsidRPr="00440AB3">
              <w:t xml:space="preserve">Виды и правила применения средств индивидуальной и коллективной защиты при выполнении слесарных работ </w:t>
            </w:r>
          </w:p>
        </w:tc>
      </w:tr>
      <w:tr w:rsidR="00440AB3" w:rsidRPr="00440AB3" w14:paraId="47E421C6" w14:textId="77777777" w:rsidTr="00130A42">
        <w:trPr>
          <w:trHeight w:val="20"/>
        </w:trPr>
        <w:tc>
          <w:tcPr>
            <w:tcW w:w="868" w:type="pct"/>
          </w:tcPr>
          <w:p w14:paraId="47E421C4" w14:textId="77777777" w:rsidR="002759F9" w:rsidRPr="00440AB3" w:rsidDel="002A1D54" w:rsidRDefault="002759F9" w:rsidP="002759F9">
            <w:pPr>
              <w:rPr>
                <w:lang w:val="en-US"/>
              </w:rPr>
            </w:pPr>
            <w:r w:rsidRPr="00440AB3" w:rsidDel="002A1D54">
              <w:t>Другие характеристики</w:t>
            </w:r>
          </w:p>
        </w:tc>
        <w:tc>
          <w:tcPr>
            <w:tcW w:w="4132" w:type="pct"/>
          </w:tcPr>
          <w:p w14:paraId="47E421C5" w14:textId="77777777" w:rsidR="002759F9" w:rsidRPr="00440AB3" w:rsidRDefault="002759F9" w:rsidP="00130A42">
            <w:pPr>
              <w:jc w:val="both"/>
            </w:pPr>
            <w:r w:rsidRPr="00440AB3">
              <w:t>-</w:t>
            </w:r>
          </w:p>
        </w:tc>
      </w:tr>
    </w:tbl>
    <w:p w14:paraId="5C89E964" w14:textId="77777777" w:rsidR="00266343" w:rsidRDefault="00266343" w:rsidP="00266343"/>
    <w:p w14:paraId="47E421C8" w14:textId="116B4D87" w:rsidR="00EC6566" w:rsidRDefault="00EC6566" w:rsidP="00785134">
      <w:pPr>
        <w:pStyle w:val="2"/>
      </w:pPr>
      <w:bookmarkStart w:id="7" w:name="_Toc191222017"/>
      <w:r w:rsidRPr="00440AB3">
        <w:t>3.2. Обобщенная трудовая функция</w:t>
      </w:r>
      <w:bookmarkEnd w:id="7"/>
    </w:p>
    <w:p w14:paraId="6823DC90" w14:textId="77777777" w:rsidR="00266343" w:rsidRPr="00266343" w:rsidRDefault="00266343" w:rsidP="0026634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5152"/>
        <w:gridCol w:w="707"/>
        <w:gridCol w:w="463"/>
        <w:gridCol w:w="1447"/>
        <w:gridCol w:w="1034"/>
      </w:tblGrid>
      <w:tr w:rsidR="00EC6566" w:rsidRPr="00440AB3" w14:paraId="47E421D0" w14:textId="77777777" w:rsidTr="00130A42">
        <w:trPr>
          <w:trHeight w:val="20"/>
        </w:trPr>
        <w:tc>
          <w:tcPr>
            <w:tcW w:w="77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1CA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1CB" w14:textId="716686CE" w:rsidR="00EC6566" w:rsidRPr="00440AB3" w:rsidRDefault="007B5DD4" w:rsidP="00405506">
            <w:r w:rsidRPr="00440AB3">
              <w:t>Изготовление, регулировка и ремонт приспособлений</w:t>
            </w:r>
            <w:r w:rsidR="006510C4" w:rsidRPr="00440AB3">
              <w:t>, инструментов и контрольно-измерительных средств</w:t>
            </w:r>
            <w:r w:rsidRPr="00440AB3">
              <w:t xml:space="preserve"> средней сложности с точностью по </w:t>
            </w:r>
            <w:r w:rsidR="00834FAB">
              <w:t>8–11-му квалитету</w:t>
            </w:r>
          </w:p>
        </w:tc>
        <w:tc>
          <w:tcPr>
            <w:tcW w:w="33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1CC" w14:textId="77777777" w:rsidR="00EC6566" w:rsidRPr="00440AB3" w:rsidRDefault="00EC6566" w:rsidP="00BD0717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2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1CD" w14:textId="77777777" w:rsidR="00EC6566" w:rsidRPr="00440AB3" w:rsidRDefault="00127C18" w:rsidP="00BD0717">
            <w:pPr>
              <w:jc w:val="center"/>
              <w:rPr>
                <w:sz w:val="18"/>
                <w:szCs w:val="16"/>
              </w:rPr>
            </w:pPr>
            <w:r w:rsidRPr="00440AB3">
              <w:rPr>
                <w:szCs w:val="16"/>
                <w:lang w:val="en-US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1CE" w14:textId="77777777" w:rsidR="00EC6566" w:rsidRPr="00440AB3" w:rsidRDefault="00EC6566" w:rsidP="00BD0717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4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1CF" w14:textId="77777777" w:rsidR="00EC6566" w:rsidRPr="00440AB3" w:rsidRDefault="00EC6566" w:rsidP="00BD0717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3</w:t>
            </w:r>
          </w:p>
        </w:tc>
      </w:tr>
    </w:tbl>
    <w:p w14:paraId="47E421DE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13"/>
        <w:gridCol w:w="8608"/>
      </w:tblGrid>
      <w:tr w:rsidR="00440AB3" w:rsidRPr="00440AB3" w14:paraId="47E421E1" w14:textId="77777777" w:rsidTr="00130A42">
        <w:trPr>
          <w:trHeight w:val="20"/>
        </w:trPr>
        <w:tc>
          <w:tcPr>
            <w:tcW w:w="870" w:type="pct"/>
          </w:tcPr>
          <w:p w14:paraId="47E421DF" w14:textId="1AC27DE7" w:rsidR="00EC6566" w:rsidRPr="00440AB3" w:rsidRDefault="00130A42" w:rsidP="00405506">
            <w:r>
              <w:t>Возможные наименования должностей, профессий рабочих</w:t>
            </w:r>
          </w:p>
        </w:tc>
        <w:tc>
          <w:tcPr>
            <w:tcW w:w="4130" w:type="pct"/>
          </w:tcPr>
          <w:p w14:paraId="47E421E0" w14:textId="77777777" w:rsidR="00EC6566" w:rsidRPr="00440AB3" w:rsidRDefault="00EC6566" w:rsidP="00405506">
            <w:r w:rsidRPr="00440AB3">
              <w:t>Слесарь-инструментальщик 3-го разряда</w:t>
            </w:r>
          </w:p>
        </w:tc>
      </w:tr>
    </w:tbl>
    <w:p w14:paraId="47E421E2" w14:textId="77777777" w:rsidR="00EC6566" w:rsidRDefault="00EC6566" w:rsidP="00EC6566"/>
    <w:p w14:paraId="5987025E" w14:textId="1DD84679" w:rsidR="00FB7CCB" w:rsidRDefault="00FB7CCB" w:rsidP="00EC6566">
      <w:r w:rsidRPr="00FB7CCB">
        <w:t>Пути достижения квалификации</w:t>
      </w:r>
    </w:p>
    <w:p w14:paraId="611200F7" w14:textId="77777777" w:rsidR="00FB7CCB" w:rsidRPr="00440AB3" w:rsidRDefault="00FB7CCB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40AB3" w:rsidRPr="00440AB3" w14:paraId="47E421E6" w14:textId="77777777" w:rsidTr="00130A42">
        <w:trPr>
          <w:trHeight w:val="20"/>
        </w:trPr>
        <w:tc>
          <w:tcPr>
            <w:tcW w:w="879" w:type="pct"/>
          </w:tcPr>
          <w:p w14:paraId="47E421E3" w14:textId="4CF7A57A" w:rsidR="00EC6566" w:rsidRPr="00440AB3" w:rsidRDefault="00130A42" w:rsidP="00405506">
            <w:r>
              <w:t>Образование и обучение</w:t>
            </w:r>
          </w:p>
        </w:tc>
        <w:tc>
          <w:tcPr>
            <w:tcW w:w="4121" w:type="pct"/>
          </w:tcPr>
          <w:p w14:paraId="47E421E5" w14:textId="2F016512" w:rsidR="00EC6566" w:rsidRPr="00440AB3" w:rsidRDefault="00EC6566" w:rsidP="00543F08">
            <w:r w:rsidRPr="00440AB3">
              <w:rPr>
                <w:rFonts w:eastAsia="Calibri"/>
                <w:lang w:bidi="en-US"/>
              </w:rPr>
              <w:t>Среднее общее образование и</w:t>
            </w:r>
            <w:r w:rsidR="00543F08">
              <w:rPr>
                <w:rFonts w:eastAsia="Calibri"/>
                <w:lang w:bidi="en-US"/>
              </w:rPr>
              <w:t xml:space="preserve"> </w:t>
            </w:r>
            <w:r w:rsidRPr="00440AB3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440AB3" w:rsidRPr="00440AB3" w14:paraId="47E421E9" w14:textId="77777777" w:rsidTr="00130A42">
        <w:trPr>
          <w:trHeight w:val="20"/>
        </w:trPr>
        <w:tc>
          <w:tcPr>
            <w:tcW w:w="879" w:type="pct"/>
          </w:tcPr>
          <w:p w14:paraId="47E421E7" w14:textId="4AB51BB5" w:rsidR="00EC6566" w:rsidRPr="00440AB3" w:rsidRDefault="00130A42" w:rsidP="00405506">
            <w:r>
              <w:t>Опыт практической работы</w:t>
            </w:r>
          </w:p>
        </w:tc>
        <w:tc>
          <w:tcPr>
            <w:tcW w:w="4121" w:type="pct"/>
          </w:tcPr>
          <w:p w14:paraId="47E421E8" w14:textId="77777777" w:rsidR="00EC6566" w:rsidRPr="00440AB3" w:rsidRDefault="00EC6566" w:rsidP="00405506">
            <w:r w:rsidRPr="00440AB3">
              <w:t>Не менее одного года слесарем-инструментальщиком 2-го разряда</w:t>
            </w:r>
          </w:p>
        </w:tc>
      </w:tr>
    </w:tbl>
    <w:p w14:paraId="0ABBE07F" w14:textId="77777777" w:rsidR="00FB7CCB" w:rsidRDefault="00FB7CC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40AB3" w:rsidRPr="00440AB3" w14:paraId="47E421EF" w14:textId="77777777" w:rsidTr="00130A42">
        <w:trPr>
          <w:trHeight w:val="20"/>
        </w:trPr>
        <w:tc>
          <w:tcPr>
            <w:tcW w:w="879" w:type="pct"/>
          </w:tcPr>
          <w:p w14:paraId="47E421EA" w14:textId="77777777" w:rsidR="00D93224" w:rsidRPr="00440AB3" w:rsidRDefault="00D93224" w:rsidP="00405506">
            <w:r w:rsidRPr="00440AB3">
              <w:t>Особые условия допуска к работе</w:t>
            </w:r>
          </w:p>
        </w:tc>
        <w:tc>
          <w:tcPr>
            <w:tcW w:w="4121" w:type="pct"/>
          </w:tcPr>
          <w:p w14:paraId="3D01ED2C" w14:textId="77777777" w:rsidR="00D93224" w:rsidRPr="00440AB3" w:rsidRDefault="00D93224" w:rsidP="00405506">
            <w:r w:rsidRPr="00440AB3">
              <w:rPr>
                <w:lang w:eastAsia="en-US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0DF47E8A" w14:textId="77777777" w:rsidR="00D93224" w:rsidRPr="00440AB3" w:rsidRDefault="00D93224" w:rsidP="00405506">
            <w:r w:rsidRPr="00440AB3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77A72788" w14:textId="4683E81D" w:rsidR="00D93224" w:rsidRPr="00440AB3" w:rsidRDefault="00110D1F" w:rsidP="00405506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47E421EE" w14:textId="7611DC5B" w:rsidR="00D93224" w:rsidRPr="00440AB3" w:rsidRDefault="00D93224" w:rsidP="00405506">
            <w:r w:rsidRPr="00440AB3">
              <w:t>Наличие не ниже II группы по электробезопасности</w:t>
            </w:r>
          </w:p>
        </w:tc>
      </w:tr>
      <w:tr w:rsidR="00D93224" w:rsidRPr="00440AB3" w14:paraId="47E421F2" w14:textId="77777777" w:rsidTr="00130A42">
        <w:trPr>
          <w:trHeight w:val="20"/>
        </w:trPr>
        <w:tc>
          <w:tcPr>
            <w:tcW w:w="879" w:type="pct"/>
          </w:tcPr>
          <w:p w14:paraId="47E421F0" w14:textId="77777777" w:rsidR="00D93224" w:rsidRPr="00440AB3" w:rsidRDefault="00D93224" w:rsidP="00405506">
            <w:r w:rsidRPr="00440AB3">
              <w:t>Другие характеристики</w:t>
            </w:r>
          </w:p>
        </w:tc>
        <w:tc>
          <w:tcPr>
            <w:tcW w:w="4121" w:type="pct"/>
          </w:tcPr>
          <w:p w14:paraId="47E421F1" w14:textId="77777777" w:rsidR="00D93224" w:rsidRPr="00440AB3" w:rsidRDefault="00D93224" w:rsidP="00405506">
            <w:pPr>
              <w:rPr>
                <w:shd w:val="clear" w:color="auto" w:fill="FFFFFF"/>
              </w:rPr>
            </w:pPr>
            <w:r w:rsidRPr="00440AB3">
              <w:rPr>
                <w:shd w:val="clear" w:color="auto" w:fill="FFFFFF"/>
              </w:rPr>
              <w:t>-</w:t>
            </w:r>
          </w:p>
        </w:tc>
      </w:tr>
    </w:tbl>
    <w:p w14:paraId="47E421F3" w14:textId="77777777" w:rsidR="00EC6566" w:rsidRPr="00440AB3" w:rsidRDefault="00EC6566" w:rsidP="00EC6566"/>
    <w:p w14:paraId="47E421F4" w14:textId="7EE199D1" w:rsidR="00EC6566" w:rsidRPr="00440AB3" w:rsidRDefault="00130A42" w:rsidP="00EC6566">
      <w:r>
        <w:t>Справочная информация</w:t>
      </w:r>
    </w:p>
    <w:p w14:paraId="47E421F5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59"/>
        <w:gridCol w:w="1226"/>
        <w:gridCol w:w="7336"/>
      </w:tblGrid>
      <w:tr w:rsidR="00440AB3" w:rsidRPr="00440AB3" w14:paraId="47E421F9" w14:textId="77777777" w:rsidTr="00130A42">
        <w:trPr>
          <w:trHeight w:val="20"/>
        </w:trPr>
        <w:tc>
          <w:tcPr>
            <w:tcW w:w="892" w:type="pct"/>
            <w:vAlign w:val="center"/>
          </w:tcPr>
          <w:p w14:paraId="47E421F6" w14:textId="77777777" w:rsidR="00EC6566" w:rsidRPr="00440AB3" w:rsidRDefault="00EC6566" w:rsidP="00BD0717">
            <w:pPr>
              <w:jc w:val="center"/>
            </w:pPr>
            <w:r w:rsidRPr="00440AB3">
              <w:t>Наименование классификатора</w:t>
            </w:r>
          </w:p>
        </w:tc>
        <w:tc>
          <w:tcPr>
            <w:tcW w:w="588" w:type="pct"/>
            <w:vAlign w:val="center"/>
          </w:tcPr>
          <w:p w14:paraId="47E421F7" w14:textId="77777777" w:rsidR="00EC6566" w:rsidRPr="00440AB3" w:rsidRDefault="00EC6566" w:rsidP="00BD0717">
            <w:pPr>
              <w:jc w:val="center"/>
            </w:pPr>
            <w:r w:rsidRPr="00440AB3">
              <w:t>Код</w:t>
            </w:r>
          </w:p>
        </w:tc>
        <w:tc>
          <w:tcPr>
            <w:tcW w:w="3520" w:type="pct"/>
            <w:vAlign w:val="center"/>
          </w:tcPr>
          <w:p w14:paraId="47E421F8" w14:textId="29DB1346" w:rsidR="00EC6566" w:rsidRPr="00440AB3" w:rsidRDefault="00130A42" w:rsidP="00BD0717">
            <w:pPr>
              <w:pStyle w:val="ab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40AB3" w:rsidRPr="00440AB3" w14:paraId="47E421FD" w14:textId="77777777" w:rsidTr="00130A42">
        <w:trPr>
          <w:trHeight w:val="20"/>
        </w:trPr>
        <w:tc>
          <w:tcPr>
            <w:tcW w:w="892" w:type="pct"/>
          </w:tcPr>
          <w:p w14:paraId="47E421FA" w14:textId="77777777" w:rsidR="00EC6566" w:rsidRPr="00440AB3" w:rsidRDefault="00EC6566" w:rsidP="00BD0717">
            <w:r w:rsidRPr="00440AB3">
              <w:t>ОКЗ</w:t>
            </w:r>
          </w:p>
        </w:tc>
        <w:tc>
          <w:tcPr>
            <w:tcW w:w="588" w:type="pct"/>
          </w:tcPr>
          <w:p w14:paraId="47E421FB" w14:textId="77777777" w:rsidR="00EC6566" w:rsidRPr="00440AB3" w:rsidRDefault="00EC6566" w:rsidP="00BD0717">
            <w:r w:rsidRPr="00440AB3">
              <w:t>7222</w:t>
            </w:r>
          </w:p>
        </w:tc>
        <w:tc>
          <w:tcPr>
            <w:tcW w:w="3520" w:type="pct"/>
          </w:tcPr>
          <w:p w14:paraId="47E421FC" w14:textId="77777777" w:rsidR="00EC6566" w:rsidRPr="00440AB3" w:rsidRDefault="00EC6566" w:rsidP="00BD0717">
            <w:pPr>
              <w:pStyle w:val="ab"/>
              <w:rPr>
                <w:sz w:val="24"/>
                <w:szCs w:val="24"/>
              </w:rPr>
            </w:pPr>
            <w:r w:rsidRPr="00440AB3">
              <w:rPr>
                <w:sz w:val="24"/>
                <w:szCs w:val="24"/>
              </w:rPr>
              <w:t>Слесари-инструментальщики и рабочие родственных занятий</w:t>
            </w:r>
          </w:p>
        </w:tc>
      </w:tr>
      <w:tr w:rsidR="00440AB3" w:rsidRPr="00440AB3" w14:paraId="47E42201" w14:textId="77777777" w:rsidTr="00130A42">
        <w:trPr>
          <w:trHeight w:val="20"/>
        </w:trPr>
        <w:tc>
          <w:tcPr>
            <w:tcW w:w="892" w:type="pct"/>
          </w:tcPr>
          <w:p w14:paraId="47E421FE" w14:textId="77777777" w:rsidR="00EC6566" w:rsidRPr="00440AB3" w:rsidRDefault="00EC6566" w:rsidP="00BD0717">
            <w:r w:rsidRPr="00440AB3">
              <w:t xml:space="preserve">ЕТКС </w:t>
            </w:r>
          </w:p>
        </w:tc>
        <w:tc>
          <w:tcPr>
            <w:tcW w:w="588" w:type="pct"/>
          </w:tcPr>
          <w:p w14:paraId="47E421FF" w14:textId="77777777" w:rsidR="00EC6566" w:rsidRPr="00440AB3" w:rsidRDefault="0020697E" w:rsidP="00BD0717">
            <w:r w:rsidRPr="00440AB3">
              <w:t xml:space="preserve">§ </w:t>
            </w:r>
            <w:r w:rsidR="00EC6566" w:rsidRPr="00440AB3">
              <w:t>81</w:t>
            </w:r>
          </w:p>
        </w:tc>
        <w:tc>
          <w:tcPr>
            <w:tcW w:w="3520" w:type="pct"/>
          </w:tcPr>
          <w:p w14:paraId="47E42200" w14:textId="77777777" w:rsidR="00EC6566" w:rsidRPr="00440AB3" w:rsidRDefault="00EC6566" w:rsidP="00540B76">
            <w:pPr>
              <w:pStyle w:val="ab"/>
              <w:rPr>
                <w:sz w:val="24"/>
                <w:szCs w:val="24"/>
              </w:rPr>
            </w:pPr>
            <w:r w:rsidRPr="00440AB3">
              <w:rPr>
                <w:sz w:val="24"/>
                <w:szCs w:val="24"/>
              </w:rPr>
              <w:t>Слесарь-инструментальщик 3</w:t>
            </w:r>
            <w:r w:rsidR="00DD44FD" w:rsidRPr="00440AB3">
              <w:rPr>
                <w:sz w:val="24"/>
                <w:szCs w:val="24"/>
              </w:rPr>
              <w:t>-го разряда</w:t>
            </w:r>
          </w:p>
        </w:tc>
      </w:tr>
      <w:tr w:rsidR="00440AB3" w:rsidRPr="00440AB3" w14:paraId="47E42205" w14:textId="77777777" w:rsidTr="00130A42">
        <w:trPr>
          <w:trHeight w:val="20"/>
        </w:trPr>
        <w:tc>
          <w:tcPr>
            <w:tcW w:w="892" w:type="pct"/>
          </w:tcPr>
          <w:p w14:paraId="47E42202" w14:textId="77777777" w:rsidR="00EC6566" w:rsidRPr="00440AB3" w:rsidRDefault="00EC6566" w:rsidP="00BD0717">
            <w:r w:rsidRPr="00440AB3">
              <w:t>ОКПДТР</w:t>
            </w:r>
          </w:p>
        </w:tc>
        <w:tc>
          <w:tcPr>
            <w:tcW w:w="588" w:type="pct"/>
          </w:tcPr>
          <w:p w14:paraId="47E42203" w14:textId="77777777" w:rsidR="00EC6566" w:rsidRPr="00440AB3" w:rsidRDefault="00EC6566" w:rsidP="00BD0717">
            <w:r w:rsidRPr="00440AB3">
              <w:t>18452</w:t>
            </w:r>
          </w:p>
        </w:tc>
        <w:tc>
          <w:tcPr>
            <w:tcW w:w="3520" w:type="pct"/>
          </w:tcPr>
          <w:p w14:paraId="47E42204" w14:textId="77777777" w:rsidR="00EC6566" w:rsidRPr="00440AB3" w:rsidRDefault="00EC6566" w:rsidP="00BD0717">
            <w:pPr>
              <w:pStyle w:val="ab"/>
              <w:rPr>
                <w:sz w:val="24"/>
                <w:szCs w:val="24"/>
              </w:rPr>
            </w:pPr>
            <w:r w:rsidRPr="00440AB3">
              <w:rPr>
                <w:sz w:val="24"/>
                <w:szCs w:val="24"/>
              </w:rPr>
              <w:t>Слесарь-инструментальщик</w:t>
            </w:r>
          </w:p>
        </w:tc>
      </w:tr>
    </w:tbl>
    <w:p w14:paraId="47E42207" w14:textId="4109805C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lastRenderedPageBreak/>
        <w:t>3.2.1. Трудовая функция</w:t>
      </w:r>
    </w:p>
    <w:p w14:paraId="433D1E98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4898"/>
        <w:gridCol w:w="684"/>
        <w:gridCol w:w="1017"/>
        <w:gridCol w:w="1615"/>
        <w:gridCol w:w="659"/>
      </w:tblGrid>
      <w:tr w:rsidR="00EC6566" w:rsidRPr="00440AB3" w14:paraId="47E4220F" w14:textId="77777777" w:rsidTr="00130A42">
        <w:trPr>
          <w:trHeight w:val="20"/>
        </w:trPr>
        <w:tc>
          <w:tcPr>
            <w:tcW w:w="74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209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20A" w14:textId="77777777" w:rsidR="00EC6566" w:rsidRPr="00440AB3" w:rsidRDefault="00EC6566" w:rsidP="00405506">
            <w:r w:rsidRPr="00440AB3">
              <w:t>Слесарная обработка деталей средней сложности с точностью размеров по 8–11</w:t>
            </w:r>
            <w:r w:rsidR="00DD44FD" w:rsidRPr="00440AB3">
              <w:noBreakHyphen/>
              <w:t>му квалитету</w:t>
            </w:r>
            <w:r w:rsidRPr="00440AB3">
              <w:t xml:space="preserve"> с применением универсальных приспособлений</w:t>
            </w:r>
          </w:p>
        </w:tc>
        <w:tc>
          <w:tcPr>
            <w:tcW w:w="32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20B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4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20C" w14:textId="77777777" w:rsidR="00EC6566" w:rsidRPr="00440AB3" w:rsidRDefault="00127C1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B</w:t>
            </w:r>
            <w:r w:rsidR="00EC6566" w:rsidRPr="00440AB3">
              <w:t>/01.</w:t>
            </w:r>
            <w:r w:rsidR="00EC6566" w:rsidRPr="00440AB3">
              <w:rPr>
                <w:lang w:val="en-US"/>
              </w:rPr>
              <w:t>3</w:t>
            </w:r>
          </w:p>
        </w:tc>
        <w:tc>
          <w:tcPr>
            <w:tcW w:w="77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20D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20E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3</w:t>
            </w:r>
          </w:p>
        </w:tc>
      </w:tr>
    </w:tbl>
    <w:p w14:paraId="47E4221D" w14:textId="77777777" w:rsidR="00EC6566" w:rsidRPr="00440AB3" w:rsidRDefault="00EC6566" w:rsidP="00EC6566"/>
    <w:tbl>
      <w:tblPr>
        <w:tblW w:w="5003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6"/>
      </w:tblGrid>
      <w:tr w:rsidR="00440AB3" w:rsidRPr="00440AB3" w14:paraId="47E42220" w14:textId="77777777" w:rsidTr="00130A42">
        <w:trPr>
          <w:trHeight w:val="20"/>
        </w:trPr>
        <w:tc>
          <w:tcPr>
            <w:tcW w:w="873" w:type="pct"/>
            <w:vMerge w:val="restart"/>
          </w:tcPr>
          <w:p w14:paraId="47E4221E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27" w:type="pct"/>
          </w:tcPr>
          <w:p w14:paraId="47E4221F" w14:textId="554AAF9B" w:rsidR="00EC6566" w:rsidRPr="00440AB3" w:rsidRDefault="0091081A" w:rsidP="00130A42">
            <w:pPr>
              <w:jc w:val="both"/>
            </w:pPr>
            <w:r w:rsidRPr="00440AB3">
              <w:t xml:space="preserve">Определение последовательности обработки, содержания и технологических режимов слесарной обработки заготовок </w:t>
            </w:r>
            <w:r w:rsidR="00EC6566" w:rsidRPr="00440AB3">
              <w:t>деталей средней сложности с точностью размеров по 8–11</w:t>
            </w:r>
            <w:r w:rsidR="00DD44FD" w:rsidRPr="00440AB3">
              <w:noBreakHyphen/>
              <w:t>му квалитету</w:t>
            </w:r>
            <w:r w:rsidR="00EC6566" w:rsidRPr="00440AB3">
              <w:t xml:space="preserve"> </w:t>
            </w:r>
            <w:r w:rsidR="00716B75" w:rsidRPr="00440AB3">
              <w:t>по конструкторской и технологической документации</w:t>
            </w:r>
          </w:p>
        </w:tc>
      </w:tr>
      <w:tr w:rsidR="00440AB3" w:rsidRPr="00440AB3" w14:paraId="07A8D765" w14:textId="77777777" w:rsidTr="00130A42">
        <w:trPr>
          <w:trHeight w:val="20"/>
        </w:trPr>
        <w:tc>
          <w:tcPr>
            <w:tcW w:w="873" w:type="pct"/>
            <w:vMerge/>
          </w:tcPr>
          <w:p w14:paraId="10E19321" w14:textId="77777777" w:rsidR="00004E41" w:rsidRPr="00440AB3" w:rsidRDefault="00004E41" w:rsidP="00004E41"/>
        </w:tc>
        <w:tc>
          <w:tcPr>
            <w:tcW w:w="4127" w:type="pct"/>
          </w:tcPr>
          <w:p w14:paraId="38D61322" w14:textId="6212CD74" w:rsidR="00004E41" w:rsidRPr="00440AB3" w:rsidRDefault="00004E41" w:rsidP="00130A42">
            <w:pPr>
              <w:jc w:val="both"/>
            </w:pPr>
            <w:r w:rsidRPr="00440AB3">
              <w:t>Подготовка рабочего места к выполнению технологической операции слесарной обработки заготовок деталей средней сложности с точностью размеров по 8–11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223" w14:textId="77777777" w:rsidTr="00130A42">
        <w:trPr>
          <w:trHeight w:val="20"/>
        </w:trPr>
        <w:tc>
          <w:tcPr>
            <w:tcW w:w="873" w:type="pct"/>
            <w:vMerge/>
          </w:tcPr>
          <w:p w14:paraId="47E42221" w14:textId="77777777" w:rsidR="00004E41" w:rsidRPr="00440AB3" w:rsidRDefault="00004E41" w:rsidP="00004E41"/>
        </w:tc>
        <w:tc>
          <w:tcPr>
            <w:tcW w:w="4127" w:type="pct"/>
          </w:tcPr>
          <w:p w14:paraId="47E42222" w14:textId="77777777" w:rsidR="00004E41" w:rsidRPr="00440AB3" w:rsidRDefault="00004E41" w:rsidP="00130A42">
            <w:pPr>
              <w:jc w:val="both"/>
            </w:pPr>
            <w:r w:rsidRPr="00440AB3">
              <w:t>Разметка и вычерчивание заготовок прямолинейных и простых фигурных очертаний</w:t>
            </w:r>
          </w:p>
        </w:tc>
      </w:tr>
      <w:tr w:rsidR="00440AB3" w:rsidRPr="00440AB3" w14:paraId="47E42226" w14:textId="77777777" w:rsidTr="00130A42">
        <w:trPr>
          <w:trHeight w:val="20"/>
        </w:trPr>
        <w:tc>
          <w:tcPr>
            <w:tcW w:w="873" w:type="pct"/>
            <w:vMerge/>
          </w:tcPr>
          <w:p w14:paraId="47E42224" w14:textId="77777777" w:rsidR="00004E41" w:rsidRPr="00440AB3" w:rsidRDefault="00004E41" w:rsidP="00004E41"/>
        </w:tc>
        <w:tc>
          <w:tcPr>
            <w:tcW w:w="4127" w:type="pct"/>
          </w:tcPr>
          <w:p w14:paraId="47E42225" w14:textId="77777777" w:rsidR="00004E41" w:rsidRPr="00440AB3" w:rsidRDefault="00004E41" w:rsidP="00130A42">
            <w:pPr>
              <w:jc w:val="both"/>
            </w:pPr>
            <w:r w:rsidRPr="00440AB3">
              <w:t xml:space="preserve">Рубка и резка заготовок деталей средней сложности </w:t>
            </w:r>
          </w:p>
        </w:tc>
      </w:tr>
      <w:tr w:rsidR="00440AB3" w:rsidRPr="00440AB3" w14:paraId="47E42229" w14:textId="77777777" w:rsidTr="00130A42">
        <w:trPr>
          <w:trHeight w:val="20"/>
        </w:trPr>
        <w:tc>
          <w:tcPr>
            <w:tcW w:w="873" w:type="pct"/>
            <w:vMerge/>
          </w:tcPr>
          <w:p w14:paraId="47E42227" w14:textId="77777777" w:rsidR="00004E41" w:rsidRPr="00440AB3" w:rsidRDefault="00004E41" w:rsidP="00004E41"/>
        </w:tc>
        <w:tc>
          <w:tcPr>
            <w:tcW w:w="4127" w:type="pct"/>
          </w:tcPr>
          <w:p w14:paraId="47E42228" w14:textId="77777777" w:rsidR="00004E41" w:rsidRPr="00440AB3" w:rsidRDefault="00004E41" w:rsidP="00130A42">
            <w:pPr>
              <w:jc w:val="both"/>
            </w:pPr>
            <w:r w:rsidRPr="00440AB3">
              <w:t xml:space="preserve">Гибка и правка деталей средней сложности </w:t>
            </w:r>
          </w:p>
        </w:tc>
      </w:tr>
      <w:tr w:rsidR="00440AB3" w:rsidRPr="00440AB3" w14:paraId="47E4222C" w14:textId="77777777" w:rsidTr="00130A42">
        <w:trPr>
          <w:trHeight w:val="20"/>
        </w:trPr>
        <w:tc>
          <w:tcPr>
            <w:tcW w:w="873" w:type="pct"/>
            <w:vMerge/>
          </w:tcPr>
          <w:p w14:paraId="47E4222A" w14:textId="77777777" w:rsidR="00004E41" w:rsidRPr="00440AB3" w:rsidRDefault="00004E41" w:rsidP="00004E41"/>
        </w:tc>
        <w:tc>
          <w:tcPr>
            <w:tcW w:w="4127" w:type="pct"/>
          </w:tcPr>
          <w:p w14:paraId="47E4222B" w14:textId="77777777" w:rsidR="00004E41" w:rsidRPr="00440AB3" w:rsidRDefault="00004E41" w:rsidP="00130A42">
            <w:pPr>
              <w:jc w:val="both"/>
            </w:pPr>
            <w:r w:rsidRPr="00440AB3">
              <w:t>Опиливание, пригонка, припасовка, шабрение деталей и соединений средней сложности с точностью размеров по 8–11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22F" w14:textId="77777777" w:rsidTr="00130A42">
        <w:trPr>
          <w:trHeight w:val="20"/>
        </w:trPr>
        <w:tc>
          <w:tcPr>
            <w:tcW w:w="873" w:type="pct"/>
            <w:vMerge/>
          </w:tcPr>
          <w:p w14:paraId="47E4222D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2E" w14:textId="77777777" w:rsidR="00004E41" w:rsidRPr="00440AB3" w:rsidRDefault="00004E41" w:rsidP="00130A42">
            <w:pPr>
              <w:jc w:val="both"/>
            </w:pPr>
            <w:r w:rsidRPr="00440AB3">
              <w:t>Притирка и доводка поверхностей деталей средней сложности с точностью размеров по 8–11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232" w14:textId="77777777" w:rsidTr="00130A42">
        <w:trPr>
          <w:trHeight w:val="20"/>
        </w:trPr>
        <w:tc>
          <w:tcPr>
            <w:tcW w:w="873" w:type="pct"/>
            <w:vMerge/>
          </w:tcPr>
          <w:p w14:paraId="47E42230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31" w14:textId="77777777" w:rsidR="00004E41" w:rsidRPr="00440AB3" w:rsidRDefault="00004E41" w:rsidP="00130A42">
            <w:pPr>
              <w:jc w:val="both"/>
            </w:pPr>
            <w:r w:rsidRPr="00440AB3">
              <w:t>Балансировка деталей средней сложности с точностью размеров по 8–11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235" w14:textId="77777777" w:rsidTr="00130A42">
        <w:trPr>
          <w:trHeight w:val="20"/>
        </w:trPr>
        <w:tc>
          <w:tcPr>
            <w:tcW w:w="873" w:type="pct"/>
            <w:vMerge/>
          </w:tcPr>
          <w:p w14:paraId="47E42233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34" w14:textId="77777777" w:rsidR="00004E41" w:rsidRPr="00440AB3" w:rsidRDefault="00004E41" w:rsidP="00130A42">
            <w:pPr>
              <w:jc w:val="both"/>
            </w:pPr>
            <w:r w:rsidRPr="00440AB3">
              <w:t>Контроль размеров, формы, расположения поверхностей деталей средней сложности с точностью размеров по 8–11</w:t>
            </w:r>
            <w:r w:rsidRPr="00440AB3">
              <w:noBreakHyphen/>
              <w:t xml:space="preserve">му квалитету </w:t>
            </w:r>
          </w:p>
        </w:tc>
      </w:tr>
      <w:tr w:rsidR="00440AB3" w:rsidRPr="00440AB3" w14:paraId="47E42238" w14:textId="77777777" w:rsidTr="00130A42">
        <w:trPr>
          <w:trHeight w:val="20"/>
        </w:trPr>
        <w:tc>
          <w:tcPr>
            <w:tcW w:w="873" w:type="pct"/>
            <w:vMerge/>
          </w:tcPr>
          <w:p w14:paraId="47E42236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37" w14:textId="77777777" w:rsidR="00004E41" w:rsidRPr="00440AB3" w:rsidRDefault="00004E41" w:rsidP="00130A42">
            <w:pPr>
              <w:jc w:val="both"/>
            </w:pPr>
            <w:r w:rsidRPr="00440AB3">
              <w:t xml:space="preserve">Контроль шероховатости поверхностей деталей средней сложности с шероховатостью </w:t>
            </w:r>
            <w:r w:rsidRPr="00440AB3">
              <w:rPr>
                <w:lang w:val="en-US"/>
              </w:rPr>
              <w:t>Ra</w:t>
            </w:r>
            <w:r w:rsidRPr="00440AB3">
              <w:t xml:space="preserve"> 0,8–0,4 мкм </w:t>
            </w:r>
          </w:p>
        </w:tc>
      </w:tr>
      <w:tr w:rsidR="00440AB3" w:rsidRPr="00440AB3" w14:paraId="47E4223B" w14:textId="77777777" w:rsidTr="00130A42">
        <w:trPr>
          <w:trHeight w:val="20"/>
        </w:trPr>
        <w:tc>
          <w:tcPr>
            <w:tcW w:w="873" w:type="pct"/>
            <w:vMerge/>
          </w:tcPr>
          <w:p w14:paraId="47E42239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3A" w14:textId="77777777" w:rsidR="00004E41" w:rsidRPr="00440AB3" w:rsidRDefault="00004E41" w:rsidP="00130A42">
            <w:pPr>
              <w:jc w:val="both"/>
            </w:pPr>
            <w:r w:rsidRPr="00440AB3">
              <w:t>Нарезание резьб метчиками и плашками в деталях средней сложности</w:t>
            </w:r>
          </w:p>
        </w:tc>
      </w:tr>
      <w:tr w:rsidR="00440AB3" w:rsidRPr="00440AB3" w14:paraId="47E4223E" w14:textId="77777777" w:rsidTr="00130A42">
        <w:trPr>
          <w:trHeight w:val="20"/>
        </w:trPr>
        <w:tc>
          <w:tcPr>
            <w:tcW w:w="873" w:type="pct"/>
            <w:vMerge w:val="restart"/>
          </w:tcPr>
          <w:p w14:paraId="47E4223C" w14:textId="77777777" w:rsidR="00004E41" w:rsidRPr="00440AB3" w:rsidDel="002A1D54" w:rsidRDefault="00004E41" w:rsidP="00004E41">
            <w:r w:rsidRPr="00440AB3" w:rsidDel="002A1D54">
              <w:t>Необходимые умения</w:t>
            </w:r>
          </w:p>
        </w:tc>
        <w:tc>
          <w:tcPr>
            <w:tcW w:w="4127" w:type="pct"/>
          </w:tcPr>
          <w:p w14:paraId="47E4223D" w14:textId="71F1DF23" w:rsidR="00004E41" w:rsidRPr="00440AB3" w:rsidRDefault="00004E41" w:rsidP="00130A42">
            <w:pPr>
              <w:jc w:val="both"/>
            </w:pPr>
            <w:r w:rsidRPr="00440AB3">
              <w:t>Читать и анализировать конструкторскую и технологическую документацию на детали средней сложности с точностью размеров по 8–11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241" w14:textId="77777777" w:rsidTr="00130A42">
        <w:trPr>
          <w:trHeight w:val="20"/>
        </w:trPr>
        <w:tc>
          <w:tcPr>
            <w:tcW w:w="873" w:type="pct"/>
            <w:vMerge/>
          </w:tcPr>
          <w:p w14:paraId="47E4223F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40" w14:textId="77777777" w:rsidR="00004E41" w:rsidRPr="00440AB3" w:rsidRDefault="00004E41" w:rsidP="00130A42">
            <w:pPr>
              <w:jc w:val="both"/>
            </w:pPr>
            <w:r w:rsidRPr="00440AB3">
              <w:t xml:space="preserve">Выполнять разметку заготовок деталей средней сложности прямолинейных и простых фигурных очертаний </w:t>
            </w:r>
          </w:p>
        </w:tc>
      </w:tr>
      <w:tr w:rsidR="00440AB3" w:rsidRPr="00440AB3" w14:paraId="47E42244" w14:textId="77777777" w:rsidTr="00130A42">
        <w:trPr>
          <w:trHeight w:val="20"/>
        </w:trPr>
        <w:tc>
          <w:tcPr>
            <w:tcW w:w="873" w:type="pct"/>
            <w:vMerge/>
          </w:tcPr>
          <w:p w14:paraId="47E42242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43" w14:textId="77777777" w:rsidR="00004E41" w:rsidRPr="00440AB3" w:rsidRDefault="00004E41" w:rsidP="00130A42">
            <w:pPr>
              <w:jc w:val="both"/>
            </w:pPr>
            <w:r w:rsidRPr="00440AB3">
              <w:t>Выполнять рубку и резку заготовок деталей средней сложности</w:t>
            </w:r>
          </w:p>
        </w:tc>
      </w:tr>
      <w:tr w:rsidR="00440AB3" w:rsidRPr="00440AB3" w14:paraId="47E42247" w14:textId="77777777" w:rsidTr="00130A42">
        <w:trPr>
          <w:trHeight w:val="20"/>
        </w:trPr>
        <w:tc>
          <w:tcPr>
            <w:tcW w:w="873" w:type="pct"/>
            <w:vMerge/>
          </w:tcPr>
          <w:p w14:paraId="47E42245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46" w14:textId="77777777" w:rsidR="00004E41" w:rsidRPr="00440AB3" w:rsidRDefault="00004E41" w:rsidP="00130A42">
            <w:pPr>
              <w:jc w:val="both"/>
            </w:pPr>
            <w:r w:rsidRPr="00440AB3">
              <w:t>Выполнять гибку и правку деталей средней сложности</w:t>
            </w:r>
          </w:p>
        </w:tc>
      </w:tr>
      <w:tr w:rsidR="00440AB3" w:rsidRPr="00440AB3" w14:paraId="47E4224A" w14:textId="77777777" w:rsidTr="00130A42">
        <w:trPr>
          <w:trHeight w:val="20"/>
        </w:trPr>
        <w:tc>
          <w:tcPr>
            <w:tcW w:w="873" w:type="pct"/>
            <w:vMerge/>
          </w:tcPr>
          <w:p w14:paraId="47E42248" w14:textId="77777777" w:rsidR="00004E41" w:rsidRPr="00440AB3" w:rsidRDefault="00004E41" w:rsidP="00004E41"/>
        </w:tc>
        <w:tc>
          <w:tcPr>
            <w:tcW w:w="4127" w:type="pct"/>
          </w:tcPr>
          <w:p w14:paraId="47E42249" w14:textId="77777777" w:rsidR="00004E41" w:rsidRPr="00440AB3" w:rsidRDefault="00004E41" w:rsidP="00130A42">
            <w:pPr>
              <w:jc w:val="both"/>
            </w:pPr>
            <w:r w:rsidRPr="00440AB3">
              <w:t>Выполнять опиливание, пригонку, припасовку, шабрение деталей и соединений средней сложности с точностью размеров по 8–11</w:t>
            </w:r>
            <w:r w:rsidRPr="00440AB3">
              <w:noBreakHyphen/>
              <w:t xml:space="preserve">му квалитету и (или) параметром шероховатости </w:t>
            </w:r>
            <w:r w:rsidRPr="00440AB3">
              <w:rPr>
                <w:lang w:val="en-US"/>
              </w:rPr>
              <w:t>Ra</w:t>
            </w:r>
            <w:r w:rsidRPr="00440AB3">
              <w:t xml:space="preserve"> 0,8–0,4 мкм </w:t>
            </w:r>
          </w:p>
        </w:tc>
      </w:tr>
      <w:tr w:rsidR="00440AB3" w:rsidRPr="00440AB3" w14:paraId="47E4224D" w14:textId="77777777" w:rsidTr="00130A42">
        <w:trPr>
          <w:trHeight w:val="20"/>
        </w:trPr>
        <w:tc>
          <w:tcPr>
            <w:tcW w:w="873" w:type="pct"/>
            <w:vMerge/>
          </w:tcPr>
          <w:p w14:paraId="47E4224B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4C" w14:textId="58292951" w:rsidR="00004E41" w:rsidRPr="00440AB3" w:rsidRDefault="00004E41" w:rsidP="00110D1F">
            <w:pPr>
              <w:jc w:val="both"/>
            </w:pPr>
            <w:r w:rsidRPr="00440AB3">
              <w:t>Выполнять притирку и доводку поверхностей деталей средней сложности с точностью размеров по 8–11</w:t>
            </w:r>
            <w:r w:rsidRPr="00440AB3">
              <w:noBreakHyphen/>
              <w:t xml:space="preserve">му квалитету и (или) параметром шероховатости </w:t>
            </w:r>
            <w:r w:rsidRPr="00440AB3">
              <w:rPr>
                <w:lang w:val="en-US"/>
              </w:rPr>
              <w:t>Ra</w:t>
            </w:r>
            <w:r w:rsidR="00110D1F">
              <w:t> </w:t>
            </w:r>
            <w:r w:rsidRPr="00440AB3">
              <w:t xml:space="preserve">0,8–0,4 мкм </w:t>
            </w:r>
          </w:p>
        </w:tc>
      </w:tr>
      <w:tr w:rsidR="00440AB3" w:rsidRPr="00440AB3" w14:paraId="47E42250" w14:textId="77777777" w:rsidTr="00130A42">
        <w:trPr>
          <w:trHeight w:val="20"/>
        </w:trPr>
        <w:tc>
          <w:tcPr>
            <w:tcW w:w="873" w:type="pct"/>
            <w:vMerge/>
          </w:tcPr>
          <w:p w14:paraId="47E4224E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4F" w14:textId="77777777" w:rsidR="00004E41" w:rsidRPr="00440AB3" w:rsidRDefault="00004E41" w:rsidP="00130A42">
            <w:pPr>
              <w:jc w:val="both"/>
            </w:pPr>
            <w:r w:rsidRPr="00440AB3">
              <w:t>Использовать станки и механизированные инструменты для изготовления деталей средней сложности с точностью размеров по 8–11</w:t>
            </w:r>
            <w:r w:rsidRPr="00440AB3">
              <w:noBreakHyphen/>
              <w:t xml:space="preserve">му квалитету и (или) параметром шероховатости </w:t>
            </w:r>
            <w:r w:rsidRPr="00440AB3">
              <w:rPr>
                <w:lang w:val="en-US"/>
              </w:rPr>
              <w:t>Ra</w:t>
            </w:r>
            <w:r w:rsidRPr="00440AB3">
              <w:t xml:space="preserve"> 0,8–0,4 мкм</w:t>
            </w:r>
          </w:p>
        </w:tc>
      </w:tr>
      <w:tr w:rsidR="00440AB3" w:rsidRPr="00440AB3" w14:paraId="47E42253" w14:textId="77777777" w:rsidTr="00130A42">
        <w:trPr>
          <w:trHeight w:val="20"/>
        </w:trPr>
        <w:tc>
          <w:tcPr>
            <w:tcW w:w="873" w:type="pct"/>
            <w:vMerge/>
          </w:tcPr>
          <w:p w14:paraId="47E42251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52" w14:textId="77777777" w:rsidR="00004E41" w:rsidRPr="00440AB3" w:rsidRDefault="00004E41" w:rsidP="00130A42">
            <w:pPr>
              <w:jc w:val="both"/>
            </w:pPr>
            <w:r w:rsidRPr="00440AB3">
              <w:t>Применять смазочно-охлаждающие технологические средства</w:t>
            </w:r>
          </w:p>
        </w:tc>
      </w:tr>
      <w:tr w:rsidR="00440AB3" w:rsidRPr="00440AB3" w14:paraId="47E42256" w14:textId="77777777" w:rsidTr="00130A42">
        <w:trPr>
          <w:trHeight w:val="20"/>
        </w:trPr>
        <w:tc>
          <w:tcPr>
            <w:tcW w:w="873" w:type="pct"/>
            <w:vMerge/>
          </w:tcPr>
          <w:p w14:paraId="47E42254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55" w14:textId="77777777" w:rsidR="00004E41" w:rsidRPr="00440AB3" w:rsidRDefault="00004E41" w:rsidP="00130A42">
            <w:pPr>
              <w:jc w:val="both"/>
            </w:pPr>
            <w:r w:rsidRPr="00440AB3">
              <w:t>Балансировать детали средней сложности с точностью размеров по 8–11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259" w14:textId="77777777" w:rsidTr="00130A42">
        <w:trPr>
          <w:trHeight w:val="20"/>
        </w:trPr>
        <w:tc>
          <w:tcPr>
            <w:tcW w:w="873" w:type="pct"/>
            <w:vMerge/>
          </w:tcPr>
          <w:p w14:paraId="47E42257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58" w14:textId="77777777" w:rsidR="00004E41" w:rsidRPr="00440AB3" w:rsidRDefault="00004E41" w:rsidP="00130A42">
            <w:pPr>
              <w:jc w:val="both"/>
            </w:pPr>
            <w:r w:rsidRPr="00440AB3">
              <w:t>Контролировать размеры, форму и расположение поверхностей деталей средней сложности с точностью размеров по 8–11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25C" w14:textId="77777777" w:rsidTr="00130A42">
        <w:trPr>
          <w:trHeight w:val="20"/>
        </w:trPr>
        <w:tc>
          <w:tcPr>
            <w:tcW w:w="873" w:type="pct"/>
            <w:vMerge/>
          </w:tcPr>
          <w:p w14:paraId="47E4225A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5B" w14:textId="77777777" w:rsidR="00004E41" w:rsidRPr="00440AB3" w:rsidRDefault="00004E41" w:rsidP="00130A42">
            <w:pPr>
              <w:jc w:val="both"/>
            </w:pPr>
            <w:r w:rsidRPr="00440AB3">
              <w:t xml:space="preserve">Контролировать шероховатость поверхностей деталей средней сложности с параметром шероховатости </w:t>
            </w:r>
            <w:r w:rsidRPr="00440AB3">
              <w:rPr>
                <w:lang w:val="en-US"/>
              </w:rPr>
              <w:t>Ra</w:t>
            </w:r>
            <w:r w:rsidRPr="00440AB3">
              <w:t xml:space="preserve"> 0,8–0,4 мкм </w:t>
            </w:r>
          </w:p>
        </w:tc>
      </w:tr>
      <w:tr w:rsidR="00440AB3" w:rsidRPr="00440AB3" w14:paraId="47E4225F" w14:textId="77777777" w:rsidTr="00130A42">
        <w:trPr>
          <w:trHeight w:val="20"/>
        </w:trPr>
        <w:tc>
          <w:tcPr>
            <w:tcW w:w="873" w:type="pct"/>
            <w:vMerge/>
          </w:tcPr>
          <w:p w14:paraId="47E4225D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5E" w14:textId="77777777" w:rsidR="00004E41" w:rsidRPr="00440AB3" w:rsidRDefault="00004E41" w:rsidP="00130A42">
            <w:pPr>
              <w:jc w:val="both"/>
            </w:pPr>
            <w:r w:rsidRPr="00440AB3">
              <w:t>Нарезать резьбы метчиками и плашками в деталях средней сложности</w:t>
            </w:r>
          </w:p>
        </w:tc>
      </w:tr>
      <w:tr w:rsidR="00440AB3" w:rsidRPr="00440AB3" w14:paraId="47E42262" w14:textId="77777777" w:rsidTr="00130A42">
        <w:trPr>
          <w:trHeight w:val="20"/>
        </w:trPr>
        <w:tc>
          <w:tcPr>
            <w:tcW w:w="873" w:type="pct"/>
            <w:vMerge w:val="restart"/>
          </w:tcPr>
          <w:p w14:paraId="47E42260" w14:textId="77777777" w:rsidR="00004E41" w:rsidRPr="00440AB3" w:rsidDel="002A1D54" w:rsidRDefault="00004E41" w:rsidP="00004E41">
            <w:r w:rsidRPr="00440AB3" w:rsidDel="002A1D54">
              <w:t>Необходимые знания</w:t>
            </w:r>
          </w:p>
        </w:tc>
        <w:tc>
          <w:tcPr>
            <w:tcW w:w="4127" w:type="pct"/>
          </w:tcPr>
          <w:p w14:paraId="47E42261" w14:textId="77777777" w:rsidR="00004E41" w:rsidRPr="00440AB3" w:rsidRDefault="00004E41" w:rsidP="00130A42">
            <w:pPr>
              <w:jc w:val="both"/>
            </w:pPr>
            <w:r w:rsidRPr="00440AB3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265" w14:textId="77777777" w:rsidTr="00130A42">
        <w:trPr>
          <w:trHeight w:val="20"/>
        </w:trPr>
        <w:tc>
          <w:tcPr>
            <w:tcW w:w="873" w:type="pct"/>
            <w:vMerge/>
          </w:tcPr>
          <w:p w14:paraId="47E42263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64" w14:textId="77777777" w:rsidR="00004E41" w:rsidRPr="00440AB3" w:rsidRDefault="00004E41" w:rsidP="00130A42">
            <w:pPr>
              <w:jc w:val="both"/>
            </w:pPr>
            <w:r w:rsidRPr="00440AB3">
              <w:t xml:space="preserve">Правила чтения рабочих чертежей, технологической документации </w:t>
            </w:r>
          </w:p>
        </w:tc>
      </w:tr>
      <w:tr w:rsidR="00440AB3" w:rsidRPr="00440AB3" w14:paraId="47E42268" w14:textId="77777777" w:rsidTr="00130A42">
        <w:trPr>
          <w:trHeight w:val="20"/>
        </w:trPr>
        <w:tc>
          <w:tcPr>
            <w:tcW w:w="873" w:type="pct"/>
            <w:vMerge/>
          </w:tcPr>
          <w:p w14:paraId="47E42266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67" w14:textId="77777777" w:rsidR="00004E41" w:rsidRPr="00440AB3" w:rsidRDefault="00004E41" w:rsidP="00130A42">
            <w:pPr>
              <w:jc w:val="both"/>
            </w:pPr>
            <w:r w:rsidRPr="00440AB3">
              <w:t>Основы метрологии в объеме, необходимом для выполнения работы</w:t>
            </w:r>
          </w:p>
        </w:tc>
      </w:tr>
      <w:tr w:rsidR="00440AB3" w:rsidRPr="00440AB3" w14:paraId="47E4226B" w14:textId="77777777" w:rsidTr="00130A42">
        <w:trPr>
          <w:trHeight w:val="20"/>
        </w:trPr>
        <w:tc>
          <w:tcPr>
            <w:tcW w:w="873" w:type="pct"/>
            <w:vMerge/>
          </w:tcPr>
          <w:p w14:paraId="47E42269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6A" w14:textId="77777777" w:rsidR="00004E41" w:rsidRPr="00440AB3" w:rsidRDefault="00004E41" w:rsidP="00130A42">
            <w:pPr>
              <w:jc w:val="both"/>
            </w:pPr>
            <w:r w:rsidRPr="00440AB3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440AB3" w:rsidRPr="00440AB3" w14:paraId="47E4226E" w14:textId="77777777" w:rsidTr="00130A42">
        <w:trPr>
          <w:trHeight w:val="20"/>
        </w:trPr>
        <w:tc>
          <w:tcPr>
            <w:tcW w:w="873" w:type="pct"/>
            <w:vMerge/>
          </w:tcPr>
          <w:p w14:paraId="47E4226C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6D" w14:textId="77777777" w:rsidR="00004E41" w:rsidRPr="00440AB3" w:rsidRDefault="00004E41" w:rsidP="00130A42">
            <w:pPr>
              <w:jc w:val="both"/>
            </w:pPr>
            <w:r w:rsidRPr="00440AB3">
              <w:t xml:space="preserve">Виды технологической документации, используемой в организации </w:t>
            </w:r>
          </w:p>
        </w:tc>
      </w:tr>
      <w:tr w:rsidR="00440AB3" w:rsidRPr="00440AB3" w14:paraId="47E42271" w14:textId="77777777" w:rsidTr="00130A42">
        <w:trPr>
          <w:trHeight w:val="20"/>
        </w:trPr>
        <w:tc>
          <w:tcPr>
            <w:tcW w:w="873" w:type="pct"/>
            <w:vMerge/>
          </w:tcPr>
          <w:p w14:paraId="47E4226F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70" w14:textId="77777777" w:rsidR="00004E41" w:rsidRPr="00440AB3" w:rsidRDefault="00004E41" w:rsidP="00130A42">
            <w:pPr>
              <w:jc w:val="both"/>
            </w:pPr>
            <w:r w:rsidRPr="00440AB3">
              <w:t>Методы и приемы разметки и вычерчивания заготовок средней сложности прямолинейных и простых фигурных очертаний</w:t>
            </w:r>
          </w:p>
        </w:tc>
      </w:tr>
      <w:tr w:rsidR="00440AB3" w:rsidRPr="00440AB3" w14:paraId="47E42274" w14:textId="77777777" w:rsidTr="00130A42">
        <w:trPr>
          <w:trHeight w:val="20"/>
        </w:trPr>
        <w:tc>
          <w:tcPr>
            <w:tcW w:w="873" w:type="pct"/>
            <w:vMerge/>
          </w:tcPr>
          <w:p w14:paraId="47E42272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73" w14:textId="77777777" w:rsidR="00004E41" w:rsidRPr="00440AB3" w:rsidRDefault="00004E41" w:rsidP="00130A42">
            <w:pPr>
              <w:jc w:val="both"/>
            </w:pPr>
            <w:r w:rsidRPr="00440AB3">
              <w:t>Технологические методы и приемы слесарной обработки заготовок деталей средней сложности с точностью размеров по 8–11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277" w14:textId="77777777" w:rsidTr="00130A42">
        <w:trPr>
          <w:trHeight w:val="20"/>
        </w:trPr>
        <w:tc>
          <w:tcPr>
            <w:tcW w:w="873" w:type="pct"/>
            <w:vMerge/>
          </w:tcPr>
          <w:p w14:paraId="47E42275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76" w14:textId="77777777" w:rsidR="00004E41" w:rsidRPr="00440AB3" w:rsidRDefault="00004E41" w:rsidP="00130A42">
            <w:pPr>
              <w:jc w:val="both"/>
            </w:pPr>
            <w:r w:rsidRPr="00440AB3">
              <w:t>Методы балансировки деталей средней сложности с точностью размеров по 8–11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27A" w14:textId="77777777" w:rsidTr="00130A42">
        <w:trPr>
          <w:trHeight w:val="20"/>
        </w:trPr>
        <w:tc>
          <w:tcPr>
            <w:tcW w:w="873" w:type="pct"/>
            <w:vMerge/>
          </w:tcPr>
          <w:p w14:paraId="47E42278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79" w14:textId="77777777" w:rsidR="00004E41" w:rsidRPr="00440AB3" w:rsidRDefault="00004E41" w:rsidP="00130A42">
            <w:pPr>
              <w:jc w:val="both"/>
            </w:pPr>
            <w:r w:rsidRPr="00440AB3">
              <w:t>Конструкции, технологические возможности и правила эксплуатации станков и механизированных инструментов для слесарной обработки деталей средней сложности</w:t>
            </w:r>
          </w:p>
        </w:tc>
      </w:tr>
      <w:tr w:rsidR="00440AB3" w:rsidRPr="00440AB3" w14:paraId="47E4227D" w14:textId="77777777" w:rsidTr="00130A42">
        <w:trPr>
          <w:trHeight w:val="20"/>
        </w:trPr>
        <w:tc>
          <w:tcPr>
            <w:tcW w:w="873" w:type="pct"/>
            <w:vMerge/>
          </w:tcPr>
          <w:p w14:paraId="47E4227B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7C" w14:textId="77777777" w:rsidR="00004E41" w:rsidRPr="00440AB3" w:rsidRDefault="00004E41" w:rsidP="00130A42">
            <w:pPr>
              <w:jc w:val="both"/>
            </w:pPr>
            <w:r w:rsidRPr="00440AB3">
              <w:t>Виды, основные параметры и особенности применения инструментов для слесарной обработки заготовок деталей средней сложности с точностью размеров по 8–11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280" w14:textId="77777777" w:rsidTr="00130A42">
        <w:trPr>
          <w:trHeight w:val="20"/>
        </w:trPr>
        <w:tc>
          <w:tcPr>
            <w:tcW w:w="873" w:type="pct"/>
            <w:vMerge/>
          </w:tcPr>
          <w:p w14:paraId="47E4227E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7F" w14:textId="77777777" w:rsidR="00004E41" w:rsidRPr="00440AB3" w:rsidRDefault="00004E41" w:rsidP="00130A42">
            <w:pPr>
              <w:jc w:val="both"/>
            </w:pPr>
            <w:r w:rsidRPr="00440AB3">
              <w:t>Виды, основные параметры и особенности применения универсальных приспособлений для слесарной обработки заготовок деталей средней сложности с точностью размеров по 8–11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283" w14:textId="77777777" w:rsidTr="00130A42">
        <w:trPr>
          <w:trHeight w:val="20"/>
        </w:trPr>
        <w:tc>
          <w:tcPr>
            <w:tcW w:w="873" w:type="pct"/>
            <w:vMerge/>
          </w:tcPr>
          <w:p w14:paraId="47E42281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82" w14:textId="76E998FE" w:rsidR="00004E41" w:rsidRPr="00440AB3" w:rsidRDefault="00004E41" w:rsidP="00110D1F">
            <w:pPr>
              <w:jc w:val="both"/>
            </w:pPr>
            <w:r w:rsidRPr="00440AB3">
              <w:t>Основные виды дефектов при слесарной обработке поверхностей заготовок деталей средней сложности с точностью размеров по 8–11</w:t>
            </w:r>
            <w:r w:rsidRPr="00440AB3">
              <w:noBreakHyphen/>
              <w:t xml:space="preserve">му квалитету и (или) параметром шероховатости </w:t>
            </w:r>
            <w:r w:rsidRPr="00440AB3">
              <w:rPr>
                <w:lang w:val="en-US"/>
              </w:rPr>
              <w:t>Ra</w:t>
            </w:r>
            <w:r w:rsidRPr="00440AB3">
              <w:t> 0,8–0,4 мкм, их причины, способы предупреждения и устранения</w:t>
            </w:r>
          </w:p>
        </w:tc>
      </w:tr>
      <w:tr w:rsidR="00440AB3" w:rsidRPr="00440AB3" w14:paraId="47E42286" w14:textId="77777777" w:rsidTr="00130A42">
        <w:trPr>
          <w:trHeight w:val="20"/>
        </w:trPr>
        <w:tc>
          <w:tcPr>
            <w:tcW w:w="873" w:type="pct"/>
            <w:vMerge/>
          </w:tcPr>
          <w:p w14:paraId="47E42284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85" w14:textId="77777777" w:rsidR="00004E41" w:rsidRPr="00440AB3" w:rsidRDefault="00004E41" w:rsidP="00130A42">
            <w:pPr>
              <w:jc w:val="both"/>
            </w:pPr>
            <w:r w:rsidRPr="00440AB3">
              <w:t>Назначение и правила применения приспособлений, инструментов и контрольно-измерительных средств для контроля деталей средней сложности с точностью размеров по 8–11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289" w14:textId="77777777" w:rsidTr="00130A42">
        <w:trPr>
          <w:trHeight w:val="20"/>
        </w:trPr>
        <w:tc>
          <w:tcPr>
            <w:tcW w:w="873" w:type="pct"/>
            <w:vMerge/>
          </w:tcPr>
          <w:p w14:paraId="47E42287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88" w14:textId="77777777" w:rsidR="00004E41" w:rsidRPr="00440AB3" w:rsidRDefault="00004E41" w:rsidP="00130A42">
            <w:pPr>
              <w:jc w:val="both"/>
            </w:pPr>
            <w:r w:rsidRPr="00440AB3">
              <w:t>Свойства конструкционных и инструментальных материалов, используемых в приспособлениях, инструментах и контрольно-измерительных средствах</w:t>
            </w:r>
          </w:p>
        </w:tc>
      </w:tr>
      <w:tr w:rsidR="00440AB3" w:rsidRPr="00440AB3" w14:paraId="47E4228C" w14:textId="77777777" w:rsidTr="00130A42">
        <w:trPr>
          <w:trHeight w:val="20"/>
        </w:trPr>
        <w:tc>
          <w:tcPr>
            <w:tcW w:w="873" w:type="pct"/>
            <w:vMerge/>
          </w:tcPr>
          <w:p w14:paraId="47E4228A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8B" w14:textId="77777777" w:rsidR="00004E41" w:rsidRPr="00440AB3" w:rsidRDefault="00004E41" w:rsidP="00130A42">
            <w:pPr>
              <w:jc w:val="both"/>
            </w:pPr>
            <w:r w:rsidRPr="00440AB3">
              <w:t xml:space="preserve">Назначение, свойства и способы применения смазочно-охлаждающих технологических средств, используемых при слесарной обработке в организации </w:t>
            </w:r>
          </w:p>
        </w:tc>
      </w:tr>
      <w:tr w:rsidR="00440AB3" w:rsidRPr="00440AB3" w14:paraId="47E4228F" w14:textId="77777777" w:rsidTr="00130A42">
        <w:trPr>
          <w:trHeight w:val="20"/>
        </w:trPr>
        <w:tc>
          <w:tcPr>
            <w:tcW w:w="873" w:type="pct"/>
            <w:vMerge/>
          </w:tcPr>
          <w:p w14:paraId="47E4228D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8E" w14:textId="77777777" w:rsidR="00004E41" w:rsidRPr="00440AB3" w:rsidRDefault="00004E41" w:rsidP="00130A42">
            <w:pPr>
              <w:jc w:val="both"/>
            </w:pPr>
            <w:r w:rsidRPr="00440AB3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</w:t>
            </w:r>
          </w:p>
        </w:tc>
      </w:tr>
      <w:tr w:rsidR="00440AB3" w:rsidRPr="00440AB3" w14:paraId="47E42292" w14:textId="77777777" w:rsidTr="00130A42">
        <w:trPr>
          <w:trHeight w:val="20"/>
        </w:trPr>
        <w:tc>
          <w:tcPr>
            <w:tcW w:w="873" w:type="pct"/>
            <w:vMerge/>
          </w:tcPr>
          <w:p w14:paraId="47E42290" w14:textId="77777777" w:rsidR="00004E41" w:rsidRPr="00440AB3" w:rsidDel="002A1D54" w:rsidRDefault="00004E41" w:rsidP="00004E41"/>
        </w:tc>
        <w:tc>
          <w:tcPr>
            <w:tcW w:w="4127" w:type="pct"/>
          </w:tcPr>
          <w:p w14:paraId="47E42291" w14:textId="77777777" w:rsidR="00004E41" w:rsidRPr="00440AB3" w:rsidRDefault="00004E41" w:rsidP="00130A42">
            <w:pPr>
              <w:jc w:val="both"/>
            </w:pPr>
            <w:r w:rsidRPr="00440AB3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295" w14:textId="77777777" w:rsidTr="00130A42">
        <w:trPr>
          <w:trHeight w:val="20"/>
        </w:trPr>
        <w:tc>
          <w:tcPr>
            <w:tcW w:w="873" w:type="pct"/>
          </w:tcPr>
          <w:p w14:paraId="47E42293" w14:textId="77777777" w:rsidR="00004E41" w:rsidRPr="00440AB3" w:rsidDel="002A1D54" w:rsidRDefault="00004E41" w:rsidP="00004E41">
            <w:r w:rsidRPr="00440AB3" w:rsidDel="002A1D54">
              <w:t>Другие характеристики</w:t>
            </w:r>
          </w:p>
        </w:tc>
        <w:tc>
          <w:tcPr>
            <w:tcW w:w="4127" w:type="pct"/>
          </w:tcPr>
          <w:p w14:paraId="47E42294" w14:textId="77777777" w:rsidR="00004E41" w:rsidRPr="00440AB3" w:rsidRDefault="00004E41" w:rsidP="00130A42">
            <w:pPr>
              <w:jc w:val="both"/>
            </w:pPr>
            <w:r w:rsidRPr="00440AB3">
              <w:t>-</w:t>
            </w:r>
          </w:p>
        </w:tc>
      </w:tr>
    </w:tbl>
    <w:p w14:paraId="5256452C" w14:textId="77777777" w:rsidR="00266343" w:rsidRDefault="00266343" w:rsidP="00266343">
      <w:pPr>
        <w:rPr>
          <w:b/>
          <w:bCs w:val="0"/>
        </w:rPr>
      </w:pPr>
    </w:p>
    <w:p w14:paraId="47E42297" w14:textId="68EFCB47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3.2.2. Трудовая функция</w:t>
      </w:r>
    </w:p>
    <w:p w14:paraId="2886E99B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4973"/>
        <w:gridCol w:w="673"/>
        <w:gridCol w:w="996"/>
        <w:gridCol w:w="1594"/>
        <w:gridCol w:w="646"/>
      </w:tblGrid>
      <w:tr w:rsidR="00EC6566" w:rsidRPr="00440AB3" w14:paraId="47E4229F" w14:textId="77777777" w:rsidTr="00130A42">
        <w:trPr>
          <w:trHeight w:val="20"/>
        </w:trPr>
        <w:tc>
          <w:tcPr>
            <w:tcW w:w="73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299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29A" w14:textId="7517F776" w:rsidR="00EC6566" w:rsidRPr="00440AB3" w:rsidRDefault="00EC6566" w:rsidP="00405506">
            <w:r w:rsidRPr="00507D81">
              <w:t xml:space="preserve">Сборка </w:t>
            </w:r>
            <w:r w:rsidR="00254749" w:rsidRPr="00507D81">
              <w:t xml:space="preserve">и регулировка </w:t>
            </w:r>
            <w:r w:rsidRPr="00507D81">
              <w:t>приспособлений</w:t>
            </w:r>
            <w:r w:rsidR="00062C03" w:rsidRPr="00440AB3">
              <w:t>,</w:t>
            </w:r>
            <w:r w:rsidRPr="00440AB3">
              <w:t xml:space="preserve"> </w:t>
            </w:r>
            <w:r w:rsidR="00062C03" w:rsidRPr="00440AB3">
              <w:t xml:space="preserve">инструментов и контрольно-измерительных средств </w:t>
            </w:r>
            <w:r w:rsidRPr="00440AB3">
              <w:t xml:space="preserve">средней сложности </w:t>
            </w:r>
          </w:p>
        </w:tc>
        <w:tc>
          <w:tcPr>
            <w:tcW w:w="3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29B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29C" w14:textId="77777777" w:rsidR="00EC6566" w:rsidRPr="00440AB3" w:rsidRDefault="00127C1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B</w:t>
            </w:r>
            <w:r w:rsidR="00EC6566" w:rsidRPr="00440AB3">
              <w:t>/02.</w:t>
            </w:r>
            <w:r w:rsidR="00EC6566" w:rsidRPr="00440AB3">
              <w:rPr>
                <w:lang w:val="en-US"/>
              </w:rPr>
              <w:t>3</w:t>
            </w:r>
          </w:p>
        </w:tc>
        <w:tc>
          <w:tcPr>
            <w:tcW w:w="7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29D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29E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3</w:t>
            </w:r>
          </w:p>
        </w:tc>
      </w:tr>
    </w:tbl>
    <w:p w14:paraId="47E422AD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40AB3" w:rsidRPr="00440AB3" w14:paraId="47E422B0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2AE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32" w:type="pct"/>
          </w:tcPr>
          <w:p w14:paraId="47E422AF" w14:textId="000A36D0" w:rsidR="00EC6566" w:rsidRPr="00440AB3" w:rsidRDefault="0091081A" w:rsidP="00130A42">
            <w:pPr>
              <w:jc w:val="both"/>
            </w:pPr>
            <w:r w:rsidRPr="00440AB3">
              <w:t xml:space="preserve">Определение последовательности обработки, содержания и технологических режимов сборки и регулирования </w:t>
            </w:r>
            <w:r w:rsidR="00EC6566" w:rsidRPr="00440AB3">
              <w:t>приспособлений</w:t>
            </w:r>
            <w:r w:rsidR="006510C4" w:rsidRPr="00440AB3">
              <w:t>, инструментов и контрольно-измерительных средств</w:t>
            </w:r>
            <w:r w:rsidR="00EC6566" w:rsidRPr="00440AB3">
              <w:t xml:space="preserve"> средней сложности</w:t>
            </w:r>
            <w:r w:rsidR="00716B75" w:rsidRPr="00440AB3">
              <w:t xml:space="preserve"> по конструкторской и </w:t>
            </w:r>
            <w:r w:rsidR="00716B75" w:rsidRPr="00440AB3">
              <w:lastRenderedPageBreak/>
              <w:t>технологической документации</w:t>
            </w:r>
          </w:p>
        </w:tc>
      </w:tr>
      <w:tr w:rsidR="00440AB3" w:rsidRPr="00440AB3" w14:paraId="4C411390" w14:textId="77777777" w:rsidTr="00130A42">
        <w:trPr>
          <w:trHeight w:val="20"/>
        </w:trPr>
        <w:tc>
          <w:tcPr>
            <w:tcW w:w="868" w:type="pct"/>
            <w:vMerge/>
          </w:tcPr>
          <w:p w14:paraId="75D55F01" w14:textId="77777777" w:rsidR="00004E41" w:rsidRPr="00440AB3" w:rsidRDefault="00004E41" w:rsidP="00004E41"/>
        </w:tc>
        <w:tc>
          <w:tcPr>
            <w:tcW w:w="4132" w:type="pct"/>
          </w:tcPr>
          <w:p w14:paraId="15AA95CA" w14:textId="6B4F410E" w:rsidR="00004E41" w:rsidRPr="00440AB3" w:rsidRDefault="00004E41" w:rsidP="00130A42">
            <w:pPr>
              <w:jc w:val="both"/>
            </w:pPr>
            <w:r w:rsidRPr="00440AB3">
              <w:t>Подготовка рабочего места к выполнению технологической операции сборки и регулировки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B3" w14:textId="77777777" w:rsidTr="00130A42">
        <w:trPr>
          <w:trHeight w:val="20"/>
        </w:trPr>
        <w:tc>
          <w:tcPr>
            <w:tcW w:w="868" w:type="pct"/>
            <w:vMerge/>
          </w:tcPr>
          <w:p w14:paraId="47E422B1" w14:textId="77777777" w:rsidR="00004E41" w:rsidRPr="00440AB3" w:rsidRDefault="00004E41" w:rsidP="00004E41"/>
        </w:tc>
        <w:tc>
          <w:tcPr>
            <w:tcW w:w="4132" w:type="pct"/>
          </w:tcPr>
          <w:p w14:paraId="47E422B2" w14:textId="7813E8F4" w:rsidR="00004E41" w:rsidRPr="00440AB3" w:rsidRDefault="00004E41" w:rsidP="00130A42">
            <w:pPr>
              <w:jc w:val="both"/>
            </w:pPr>
            <w:r w:rsidRPr="00254749">
              <w:t>Сборка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B6" w14:textId="77777777" w:rsidTr="00130A42">
        <w:trPr>
          <w:trHeight w:val="20"/>
        </w:trPr>
        <w:tc>
          <w:tcPr>
            <w:tcW w:w="868" w:type="pct"/>
            <w:vMerge/>
          </w:tcPr>
          <w:p w14:paraId="47E422B4" w14:textId="77777777" w:rsidR="00004E41" w:rsidRPr="00440AB3" w:rsidRDefault="00004E41" w:rsidP="00004E41"/>
        </w:tc>
        <w:tc>
          <w:tcPr>
            <w:tcW w:w="4132" w:type="pct"/>
          </w:tcPr>
          <w:p w14:paraId="47E422B5" w14:textId="77777777" w:rsidR="00004E41" w:rsidRPr="00440AB3" w:rsidRDefault="00004E41" w:rsidP="00130A42">
            <w:pPr>
              <w:jc w:val="both"/>
            </w:pPr>
            <w:r w:rsidRPr="00440AB3">
              <w:t>Регулировка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B9" w14:textId="77777777" w:rsidTr="00130A42">
        <w:trPr>
          <w:trHeight w:val="20"/>
        </w:trPr>
        <w:tc>
          <w:tcPr>
            <w:tcW w:w="868" w:type="pct"/>
            <w:vMerge/>
          </w:tcPr>
          <w:p w14:paraId="47E422B7" w14:textId="77777777" w:rsidR="00004E41" w:rsidRPr="00440AB3" w:rsidRDefault="00004E41" w:rsidP="00004E41"/>
        </w:tc>
        <w:tc>
          <w:tcPr>
            <w:tcW w:w="4132" w:type="pct"/>
          </w:tcPr>
          <w:p w14:paraId="47E422B8" w14:textId="77777777" w:rsidR="00004E41" w:rsidRPr="00440AB3" w:rsidRDefault="00004E41" w:rsidP="00130A42">
            <w:pPr>
              <w:jc w:val="both"/>
            </w:pPr>
            <w:r w:rsidRPr="00440AB3">
              <w:t xml:space="preserve">Контроль эксплуатационных параметров, контроль соответствия приспособлений, инструментов и контрольно-измерительных средств средней сложности техническим требованиям </w:t>
            </w:r>
          </w:p>
        </w:tc>
      </w:tr>
      <w:tr w:rsidR="00440AB3" w:rsidRPr="00440AB3" w14:paraId="47E422BC" w14:textId="77777777" w:rsidTr="00130A42">
        <w:trPr>
          <w:trHeight w:val="20"/>
        </w:trPr>
        <w:tc>
          <w:tcPr>
            <w:tcW w:w="868" w:type="pct"/>
            <w:vMerge/>
          </w:tcPr>
          <w:p w14:paraId="47E422BA" w14:textId="77777777" w:rsidR="00004E41" w:rsidRPr="00440AB3" w:rsidRDefault="00004E41" w:rsidP="00004E41"/>
        </w:tc>
        <w:tc>
          <w:tcPr>
            <w:tcW w:w="4132" w:type="pct"/>
          </w:tcPr>
          <w:p w14:paraId="47E422BB" w14:textId="77777777" w:rsidR="00004E41" w:rsidRPr="00440AB3" w:rsidRDefault="00004E41" w:rsidP="00130A42">
            <w:pPr>
              <w:jc w:val="both"/>
            </w:pPr>
            <w:r w:rsidRPr="00440AB3">
              <w:t>Заполнение документов по результатам контроля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BF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2BD" w14:textId="77777777" w:rsidR="00004E41" w:rsidRPr="00440AB3" w:rsidDel="002A1D54" w:rsidRDefault="00004E41" w:rsidP="00004E41">
            <w:r w:rsidRPr="00440AB3" w:rsidDel="002A1D54">
              <w:t>Необходимые умения</w:t>
            </w:r>
          </w:p>
        </w:tc>
        <w:tc>
          <w:tcPr>
            <w:tcW w:w="4132" w:type="pct"/>
          </w:tcPr>
          <w:p w14:paraId="47E422BE" w14:textId="26A9CA9D" w:rsidR="00004E41" w:rsidRPr="00440AB3" w:rsidRDefault="00004E41" w:rsidP="00130A42">
            <w:pPr>
              <w:jc w:val="both"/>
            </w:pPr>
            <w:r w:rsidRPr="00440AB3">
              <w:t>Читать и анализировать конструкторскую и технологическую документацию на приспособления, инструменты и контрольно-измерительные средства средней сложности</w:t>
            </w:r>
          </w:p>
        </w:tc>
      </w:tr>
      <w:tr w:rsidR="00440AB3" w:rsidRPr="00440AB3" w14:paraId="47E422C2" w14:textId="77777777" w:rsidTr="00130A42">
        <w:trPr>
          <w:trHeight w:val="20"/>
        </w:trPr>
        <w:tc>
          <w:tcPr>
            <w:tcW w:w="868" w:type="pct"/>
            <w:vMerge/>
          </w:tcPr>
          <w:p w14:paraId="47E422C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C1" w14:textId="77777777" w:rsidR="00004E41" w:rsidRPr="00440AB3" w:rsidRDefault="00004E41" w:rsidP="00130A42">
            <w:pPr>
              <w:jc w:val="both"/>
            </w:pPr>
            <w:r w:rsidRPr="00440AB3">
              <w:t>Проверять комплектность и качество деталей собираемых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C5" w14:textId="77777777" w:rsidTr="00130A42">
        <w:trPr>
          <w:trHeight w:val="20"/>
        </w:trPr>
        <w:tc>
          <w:tcPr>
            <w:tcW w:w="868" w:type="pct"/>
            <w:vMerge/>
          </w:tcPr>
          <w:p w14:paraId="47E422C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C4" w14:textId="77777777" w:rsidR="00004E41" w:rsidRPr="00440AB3" w:rsidRDefault="00004E41" w:rsidP="00130A42">
            <w:pPr>
              <w:jc w:val="both"/>
            </w:pPr>
            <w:r w:rsidRPr="00440AB3">
              <w:t>Устанавливать, закреплять и доводить опоры, установочные и направляющие детали и узлы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C8" w14:textId="77777777" w:rsidTr="00130A42">
        <w:trPr>
          <w:trHeight w:val="20"/>
        </w:trPr>
        <w:tc>
          <w:tcPr>
            <w:tcW w:w="868" w:type="pct"/>
            <w:vMerge/>
          </w:tcPr>
          <w:p w14:paraId="47E422C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C7" w14:textId="77777777" w:rsidR="00004E41" w:rsidRPr="00440AB3" w:rsidRDefault="00004E41" w:rsidP="00130A42">
            <w:pPr>
              <w:jc w:val="both"/>
            </w:pPr>
            <w:r w:rsidRPr="00440AB3">
              <w:t>Устанавливать и доводить детали подвижных соединений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CB" w14:textId="77777777" w:rsidTr="00130A42">
        <w:trPr>
          <w:trHeight w:val="20"/>
        </w:trPr>
        <w:tc>
          <w:tcPr>
            <w:tcW w:w="868" w:type="pct"/>
            <w:vMerge/>
          </w:tcPr>
          <w:p w14:paraId="47E422C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CA" w14:textId="77777777" w:rsidR="00004E41" w:rsidRPr="00440AB3" w:rsidRDefault="00004E41" w:rsidP="00130A42">
            <w:pPr>
              <w:jc w:val="both"/>
            </w:pPr>
            <w:r w:rsidRPr="00440AB3">
              <w:t>Устанавливать, выверять и фиксировать взаимное положение деталей и узлов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CE" w14:textId="77777777" w:rsidTr="00130A42">
        <w:trPr>
          <w:trHeight w:val="20"/>
        </w:trPr>
        <w:tc>
          <w:tcPr>
            <w:tcW w:w="868" w:type="pct"/>
            <w:vMerge/>
          </w:tcPr>
          <w:p w14:paraId="47E422C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CD" w14:textId="77777777" w:rsidR="00004E41" w:rsidRPr="00440AB3" w:rsidRDefault="00004E41" w:rsidP="00130A42">
            <w:pPr>
              <w:jc w:val="both"/>
            </w:pPr>
            <w:r w:rsidRPr="00440AB3">
              <w:t xml:space="preserve">Выполнять совместную обработку нескольких деталей приспособлений, инструментов и контрольно-измерительных средств средней сложности </w:t>
            </w:r>
          </w:p>
        </w:tc>
      </w:tr>
      <w:tr w:rsidR="00440AB3" w:rsidRPr="00440AB3" w14:paraId="47E422D1" w14:textId="77777777" w:rsidTr="00130A42">
        <w:trPr>
          <w:trHeight w:val="20"/>
        </w:trPr>
        <w:tc>
          <w:tcPr>
            <w:tcW w:w="868" w:type="pct"/>
            <w:vMerge/>
          </w:tcPr>
          <w:p w14:paraId="47E422C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D0" w14:textId="77777777" w:rsidR="00004E41" w:rsidRPr="00440AB3" w:rsidRDefault="00004E41" w:rsidP="00130A42">
            <w:pPr>
              <w:jc w:val="both"/>
            </w:pPr>
            <w:r w:rsidRPr="00440AB3">
              <w:t>Выполнять пригоночные операции и обработку по месту деталей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D4" w14:textId="77777777" w:rsidTr="00130A42">
        <w:trPr>
          <w:trHeight w:val="20"/>
        </w:trPr>
        <w:tc>
          <w:tcPr>
            <w:tcW w:w="868" w:type="pct"/>
            <w:vMerge/>
          </w:tcPr>
          <w:p w14:paraId="47E422D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D3" w14:textId="77777777" w:rsidR="00004E41" w:rsidRPr="00440AB3" w:rsidRDefault="00004E41" w:rsidP="00130A42">
            <w:pPr>
              <w:jc w:val="both"/>
            </w:pPr>
            <w:r w:rsidRPr="00440AB3">
              <w:t>Регулировать приспособления, инструменты и контрольно-измерительные средства средней сложности</w:t>
            </w:r>
          </w:p>
        </w:tc>
      </w:tr>
      <w:tr w:rsidR="00440AB3" w:rsidRPr="00440AB3" w14:paraId="47E422D7" w14:textId="77777777" w:rsidTr="00130A42">
        <w:trPr>
          <w:trHeight w:val="20"/>
        </w:trPr>
        <w:tc>
          <w:tcPr>
            <w:tcW w:w="868" w:type="pct"/>
            <w:vMerge/>
          </w:tcPr>
          <w:p w14:paraId="47E422D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D6" w14:textId="77777777" w:rsidR="00004E41" w:rsidRPr="00440AB3" w:rsidRDefault="00004E41" w:rsidP="00130A42">
            <w:pPr>
              <w:jc w:val="both"/>
            </w:pPr>
            <w:r w:rsidRPr="00440AB3">
              <w:t>Балансировать вращающиеся части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DA" w14:textId="77777777" w:rsidTr="00130A42">
        <w:trPr>
          <w:trHeight w:val="20"/>
        </w:trPr>
        <w:tc>
          <w:tcPr>
            <w:tcW w:w="868" w:type="pct"/>
            <w:vMerge/>
          </w:tcPr>
          <w:p w14:paraId="47E422D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D9" w14:textId="77777777" w:rsidR="00004E41" w:rsidRPr="00440AB3" w:rsidRDefault="00004E41" w:rsidP="00130A42">
            <w:pPr>
              <w:jc w:val="both"/>
            </w:pPr>
            <w:r w:rsidRPr="00440AB3">
              <w:t>Проверять приспособления, инструменты и контрольно-измерительные средства средней сложности в работе</w:t>
            </w:r>
          </w:p>
        </w:tc>
      </w:tr>
      <w:tr w:rsidR="00440AB3" w:rsidRPr="00440AB3" w14:paraId="47E422DD" w14:textId="77777777" w:rsidTr="00130A42">
        <w:trPr>
          <w:trHeight w:val="20"/>
        </w:trPr>
        <w:tc>
          <w:tcPr>
            <w:tcW w:w="868" w:type="pct"/>
            <w:vMerge/>
          </w:tcPr>
          <w:p w14:paraId="47E422D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DC" w14:textId="77777777" w:rsidR="00004E41" w:rsidRPr="00440AB3" w:rsidRDefault="00004E41" w:rsidP="00130A42">
            <w:pPr>
              <w:jc w:val="both"/>
            </w:pPr>
            <w:r w:rsidRPr="00440AB3">
              <w:t xml:space="preserve">Контролировать эксплуатационные параметры приспособлений, инструментов и контрольно-измерительных средств средней сложности </w:t>
            </w:r>
          </w:p>
        </w:tc>
      </w:tr>
      <w:tr w:rsidR="00440AB3" w:rsidRPr="00440AB3" w14:paraId="47E422E0" w14:textId="77777777" w:rsidTr="00130A42">
        <w:trPr>
          <w:trHeight w:val="20"/>
        </w:trPr>
        <w:tc>
          <w:tcPr>
            <w:tcW w:w="868" w:type="pct"/>
            <w:vMerge/>
          </w:tcPr>
          <w:p w14:paraId="47E422D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DF" w14:textId="77777777" w:rsidR="00004E41" w:rsidRPr="00440AB3" w:rsidRDefault="00004E41" w:rsidP="00130A42">
            <w:pPr>
              <w:jc w:val="both"/>
            </w:pPr>
            <w:r w:rsidRPr="00440AB3">
              <w:t xml:space="preserve">Контролировать соответствие приспособлений, инструментов и контрольно-измерительных средств средней сложности техническим требованиям </w:t>
            </w:r>
          </w:p>
        </w:tc>
      </w:tr>
      <w:tr w:rsidR="00440AB3" w:rsidRPr="00440AB3" w14:paraId="47E422E3" w14:textId="77777777" w:rsidTr="00130A42">
        <w:trPr>
          <w:trHeight w:val="20"/>
        </w:trPr>
        <w:tc>
          <w:tcPr>
            <w:tcW w:w="868" w:type="pct"/>
            <w:vMerge/>
          </w:tcPr>
          <w:p w14:paraId="47E422E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E2" w14:textId="77777777" w:rsidR="00004E41" w:rsidRPr="00440AB3" w:rsidRDefault="00004E41" w:rsidP="00130A42">
            <w:pPr>
              <w:jc w:val="both"/>
            </w:pPr>
            <w:r w:rsidRPr="00440AB3">
              <w:t>Заполнять документы по результатам контроля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E6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2E4" w14:textId="77777777" w:rsidR="00004E41" w:rsidRPr="00440AB3" w:rsidRDefault="00004E41" w:rsidP="00004E41">
            <w:r w:rsidRPr="00440AB3" w:rsidDel="002A1D54">
              <w:t>Необходимые знания</w:t>
            </w:r>
          </w:p>
        </w:tc>
        <w:tc>
          <w:tcPr>
            <w:tcW w:w="4132" w:type="pct"/>
          </w:tcPr>
          <w:p w14:paraId="47E422E5" w14:textId="77777777" w:rsidR="00004E41" w:rsidRPr="00440AB3" w:rsidRDefault="00004E41" w:rsidP="00130A42">
            <w:pPr>
              <w:jc w:val="both"/>
            </w:pPr>
            <w:r w:rsidRPr="00440AB3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2E9" w14:textId="77777777" w:rsidTr="00130A42">
        <w:trPr>
          <w:trHeight w:val="20"/>
        </w:trPr>
        <w:tc>
          <w:tcPr>
            <w:tcW w:w="868" w:type="pct"/>
            <w:vMerge/>
          </w:tcPr>
          <w:p w14:paraId="47E422E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E8" w14:textId="77777777" w:rsidR="00004E41" w:rsidRPr="00440AB3" w:rsidRDefault="00004E41" w:rsidP="00130A42">
            <w:pPr>
              <w:jc w:val="both"/>
            </w:pPr>
            <w:r w:rsidRPr="00440AB3">
              <w:t xml:space="preserve">Правила чтения чертежей, технологической документации </w:t>
            </w:r>
          </w:p>
        </w:tc>
      </w:tr>
      <w:tr w:rsidR="00440AB3" w:rsidRPr="00440AB3" w14:paraId="47E422EC" w14:textId="77777777" w:rsidTr="00130A42">
        <w:trPr>
          <w:trHeight w:val="20"/>
        </w:trPr>
        <w:tc>
          <w:tcPr>
            <w:tcW w:w="868" w:type="pct"/>
            <w:vMerge/>
          </w:tcPr>
          <w:p w14:paraId="47E422E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EB" w14:textId="77777777" w:rsidR="00004E41" w:rsidRPr="00440AB3" w:rsidRDefault="00004E41" w:rsidP="00130A42">
            <w:pPr>
              <w:jc w:val="both"/>
            </w:pPr>
            <w:r w:rsidRPr="00440AB3">
              <w:t>Основы метрологии в объеме, необходимом для выполнения работы</w:t>
            </w:r>
          </w:p>
        </w:tc>
      </w:tr>
      <w:tr w:rsidR="00440AB3" w:rsidRPr="00440AB3" w14:paraId="47E422EF" w14:textId="77777777" w:rsidTr="00130A42">
        <w:trPr>
          <w:trHeight w:val="20"/>
        </w:trPr>
        <w:tc>
          <w:tcPr>
            <w:tcW w:w="868" w:type="pct"/>
            <w:vMerge/>
          </w:tcPr>
          <w:p w14:paraId="47E422E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EE" w14:textId="77777777" w:rsidR="00004E41" w:rsidRPr="00440AB3" w:rsidRDefault="00004E41" w:rsidP="00130A42">
            <w:pPr>
              <w:jc w:val="both"/>
            </w:pPr>
            <w:r w:rsidRPr="00440AB3">
              <w:t>Обозначение на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440AB3" w:rsidRPr="00440AB3" w14:paraId="47E422F2" w14:textId="77777777" w:rsidTr="00130A42">
        <w:trPr>
          <w:trHeight w:val="20"/>
        </w:trPr>
        <w:tc>
          <w:tcPr>
            <w:tcW w:w="868" w:type="pct"/>
            <w:vMerge/>
          </w:tcPr>
          <w:p w14:paraId="47E422F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F1" w14:textId="77777777" w:rsidR="00004E41" w:rsidRPr="00440AB3" w:rsidRDefault="00004E41" w:rsidP="00130A42">
            <w:pPr>
              <w:jc w:val="both"/>
            </w:pPr>
            <w:r w:rsidRPr="00440AB3">
              <w:t xml:space="preserve">Методы установки, выверки, закрепления деталей приспособлений, инструментов и контрольно-измерительных средств средней сложности </w:t>
            </w:r>
          </w:p>
        </w:tc>
      </w:tr>
      <w:tr w:rsidR="00440AB3" w:rsidRPr="00440AB3" w14:paraId="47E422F5" w14:textId="77777777" w:rsidTr="00130A42">
        <w:trPr>
          <w:trHeight w:val="20"/>
        </w:trPr>
        <w:tc>
          <w:tcPr>
            <w:tcW w:w="868" w:type="pct"/>
            <w:vMerge/>
          </w:tcPr>
          <w:p w14:paraId="47E422F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F4" w14:textId="77777777" w:rsidR="00004E41" w:rsidRPr="00440AB3" w:rsidRDefault="00004E41" w:rsidP="00130A42">
            <w:pPr>
              <w:jc w:val="both"/>
            </w:pPr>
            <w:r w:rsidRPr="00440AB3">
              <w:t xml:space="preserve">Методы совместной обработки нескольких деталей приспособлений, инструментов и контрольно-измерительных средств средней сложности </w:t>
            </w:r>
          </w:p>
        </w:tc>
      </w:tr>
      <w:tr w:rsidR="00440AB3" w:rsidRPr="00440AB3" w14:paraId="47E422F8" w14:textId="77777777" w:rsidTr="00130A42">
        <w:trPr>
          <w:trHeight w:val="20"/>
        </w:trPr>
        <w:tc>
          <w:tcPr>
            <w:tcW w:w="868" w:type="pct"/>
            <w:vMerge/>
          </w:tcPr>
          <w:p w14:paraId="47E422F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F7" w14:textId="77777777" w:rsidR="00004E41" w:rsidRPr="00440AB3" w:rsidRDefault="00004E41" w:rsidP="00130A42">
            <w:pPr>
              <w:jc w:val="both"/>
            </w:pPr>
            <w:r w:rsidRPr="00440AB3">
              <w:t>Методы выполнения припиливания, шабрения и доводки деталей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FB" w14:textId="77777777" w:rsidTr="00130A42">
        <w:trPr>
          <w:trHeight w:val="20"/>
        </w:trPr>
        <w:tc>
          <w:tcPr>
            <w:tcW w:w="868" w:type="pct"/>
            <w:vMerge/>
          </w:tcPr>
          <w:p w14:paraId="47E422F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FA" w14:textId="77777777" w:rsidR="00004E41" w:rsidRPr="00440AB3" w:rsidRDefault="00004E41" w:rsidP="00130A42">
            <w:pPr>
              <w:jc w:val="both"/>
            </w:pPr>
            <w:r w:rsidRPr="00440AB3">
              <w:t>Методы и оборудование для регулировки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2FE" w14:textId="77777777" w:rsidTr="00130A42">
        <w:trPr>
          <w:trHeight w:val="20"/>
        </w:trPr>
        <w:tc>
          <w:tcPr>
            <w:tcW w:w="868" w:type="pct"/>
            <w:vMerge/>
          </w:tcPr>
          <w:p w14:paraId="47E422F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2FD" w14:textId="77777777" w:rsidR="00004E41" w:rsidRPr="00440AB3" w:rsidRDefault="00004E41" w:rsidP="00130A42">
            <w:pPr>
              <w:jc w:val="both"/>
            </w:pPr>
            <w:r w:rsidRPr="00440AB3">
              <w:t>Методы балансировки вращающихся частей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01" w14:textId="77777777" w:rsidTr="00130A42">
        <w:trPr>
          <w:trHeight w:val="20"/>
        </w:trPr>
        <w:tc>
          <w:tcPr>
            <w:tcW w:w="868" w:type="pct"/>
            <w:vMerge/>
          </w:tcPr>
          <w:p w14:paraId="47E422F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00" w14:textId="1D463B43" w:rsidR="00004E41" w:rsidRPr="00440AB3" w:rsidRDefault="00004E41" w:rsidP="007430AF">
            <w:pPr>
              <w:jc w:val="both"/>
            </w:pPr>
            <w:r w:rsidRPr="00440AB3">
              <w:t>Конструкци</w:t>
            </w:r>
            <w:r w:rsidR="007430AF">
              <w:t>я</w:t>
            </w:r>
            <w:r w:rsidRPr="00440AB3">
              <w:t>, технологические возможности и правила использования технологической оснастки для сборки и регулировки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04" w14:textId="77777777" w:rsidTr="00130A42">
        <w:trPr>
          <w:trHeight w:val="20"/>
        </w:trPr>
        <w:tc>
          <w:tcPr>
            <w:tcW w:w="868" w:type="pct"/>
            <w:vMerge/>
          </w:tcPr>
          <w:p w14:paraId="47E4230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03" w14:textId="77777777" w:rsidR="00004E41" w:rsidRPr="00440AB3" w:rsidRDefault="00004E41" w:rsidP="00130A42">
            <w:pPr>
              <w:jc w:val="both"/>
            </w:pPr>
            <w:r w:rsidRPr="00440AB3">
              <w:t>Основные виды дефектов, возникающих при сборке приспособлений, инструментов и контрольно-измерительных средств средней сложности, их причины, способы предупреждения и устранения</w:t>
            </w:r>
          </w:p>
        </w:tc>
      </w:tr>
      <w:tr w:rsidR="00440AB3" w:rsidRPr="00440AB3" w14:paraId="47E42307" w14:textId="77777777" w:rsidTr="00130A42">
        <w:trPr>
          <w:trHeight w:val="20"/>
        </w:trPr>
        <w:tc>
          <w:tcPr>
            <w:tcW w:w="868" w:type="pct"/>
            <w:vMerge/>
          </w:tcPr>
          <w:p w14:paraId="47E4230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06" w14:textId="77777777" w:rsidR="00004E41" w:rsidRPr="00440AB3" w:rsidRDefault="00004E41" w:rsidP="00130A42">
            <w:pPr>
              <w:jc w:val="both"/>
            </w:pPr>
            <w:r w:rsidRPr="00440AB3">
              <w:t>Назначение, конструкции и правила применения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0A" w14:textId="77777777" w:rsidTr="00130A42">
        <w:trPr>
          <w:trHeight w:val="20"/>
        </w:trPr>
        <w:tc>
          <w:tcPr>
            <w:tcW w:w="868" w:type="pct"/>
            <w:vMerge/>
          </w:tcPr>
          <w:p w14:paraId="47E4230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09" w14:textId="77777777" w:rsidR="00004E41" w:rsidRPr="00440AB3" w:rsidRDefault="00004E41" w:rsidP="00130A42">
            <w:pPr>
              <w:jc w:val="both"/>
            </w:pPr>
            <w:r w:rsidRPr="00440AB3">
              <w:t>Методы контроля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0D" w14:textId="77777777" w:rsidTr="00130A42">
        <w:trPr>
          <w:trHeight w:val="20"/>
        </w:trPr>
        <w:tc>
          <w:tcPr>
            <w:tcW w:w="868" w:type="pct"/>
            <w:vMerge/>
          </w:tcPr>
          <w:p w14:paraId="47E4230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0C" w14:textId="77777777" w:rsidR="00004E41" w:rsidRPr="00440AB3" w:rsidRDefault="00004E41" w:rsidP="00130A42">
            <w:pPr>
              <w:jc w:val="both"/>
            </w:pPr>
            <w:r w:rsidRPr="00440AB3">
              <w:t>Содержание и порядок подготовки документов по итогам контроля и испытаний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10" w14:textId="77777777" w:rsidTr="00130A42">
        <w:trPr>
          <w:trHeight w:val="20"/>
        </w:trPr>
        <w:tc>
          <w:tcPr>
            <w:tcW w:w="868" w:type="pct"/>
            <w:vMerge/>
          </w:tcPr>
          <w:p w14:paraId="47E4230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0F" w14:textId="77777777" w:rsidR="00004E41" w:rsidRPr="00440AB3" w:rsidRDefault="00004E41" w:rsidP="00130A42">
            <w:pPr>
              <w:jc w:val="both"/>
            </w:pPr>
            <w:r w:rsidRPr="00440AB3">
              <w:t>Свойства конструкционных и инструментальных материалов, используемых в приспособлениях, инструментах и контрольно-измерительных средствах средней сложности</w:t>
            </w:r>
          </w:p>
        </w:tc>
      </w:tr>
      <w:tr w:rsidR="00440AB3" w:rsidRPr="00440AB3" w14:paraId="47E42313" w14:textId="77777777" w:rsidTr="00130A42">
        <w:trPr>
          <w:trHeight w:val="20"/>
        </w:trPr>
        <w:tc>
          <w:tcPr>
            <w:tcW w:w="868" w:type="pct"/>
            <w:vMerge/>
          </w:tcPr>
          <w:p w14:paraId="47E4231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12" w14:textId="77777777" w:rsidR="00004E41" w:rsidRPr="00440AB3" w:rsidRDefault="00004E41" w:rsidP="00130A42">
            <w:pPr>
              <w:jc w:val="both"/>
            </w:pPr>
            <w:r w:rsidRPr="00440AB3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</w:t>
            </w:r>
          </w:p>
        </w:tc>
      </w:tr>
      <w:tr w:rsidR="00440AB3" w:rsidRPr="00440AB3" w14:paraId="47E42316" w14:textId="77777777" w:rsidTr="00130A42">
        <w:trPr>
          <w:trHeight w:val="20"/>
        </w:trPr>
        <w:tc>
          <w:tcPr>
            <w:tcW w:w="868" w:type="pct"/>
            <w:vMerge/>
          </w:tcPr>
          <w:p w14:paraId="47E4231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15" w14:textId="77777777" w:rsidR="00004E41" w:rsidRPr="00440AB3" w:rsidRDefault="00004E41" w:rsidP="00130A42">
            <w:pPr>
              <w:jc w:val="both"/>
            </w:pPr>
            <w:r w:rsidRPr="00440AB3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319" w14:textId="77777777" w:rsidTr="00130A42">
        <w:trPr>
          <w:trHeight w:val="20"/>
        </w:trPr>
        <w:tc>
          <w:tcPr>
            <w:tcW w:w="868" w:type="pct"/>
          </w:tcPr>
          <w:p w14:paraId="47E42317" w14:textId="77777777" w:rsidR="00004E41" w:rsidRPr="00440AB3" w:rsidDel="002A1D54" w:rsidRDefault="00004E41" w:rsidP="00004E41">
            <w:pPr>
              <w:rPr>
                <w:lang w:val="en-US"/>
              </w:rPr>
            </w:pPr>
            <w:r w:rsidRPr="00440AB3" w:rsidDel="002A1D54">
              <w:t>Другие характеристики</w:t>
            </w:r>
          </w:p>
        </w:tc>
        <w:tc>
          <w:tcPr>
            <w:tcW w:w="4132" w:type="pct"/>
          </w:tcPr>
          <w:p w14:paraId="47A599F8" w14:textId="77777777" w:rsidR="00004E41" w:rsidRDefault="00004E41" w:rsidP="00130A42">
            <w:pPr>
              <w:jc w:val="both"/>
            </w:pPr>
            <w:r w:rsidRPr="00440AB3">
              <w:t>-</w:t>
            </w:r>
          </w:p>
          <w:p w14:paraId="47E42318" w14:textId="77777777" w:rsidR="00B12748" w:rsidRPr="00440AB3" w:rsidRDefault="00B12748" w:rsidP="00130A42">
            <w:pPr>
              <w:jc w:val="both"/>
            </w:pPr>
          </w:p>
        </w:tc>
      </w:tr>
    </w:tbl>
    <w:p w14:paraId="58E0192F" w14:textId="77777777" w:rsidR="00266343" w:rsidRDefault="00266343" w:rsidP="00266343">
      <w:pPr>
        <w:rPr>
          <w:b/>
          <w:bCs w:val="0"/>
        </w:rPr>
      </w:pPr>
    </w:p>
    <w:p w14:paraId="47E4231B" w14:textId="797D5984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3.2.3. Трудовая функция</w:t>
      </w:r>
    </w:p>
    <w:p w14:paraId="479BCCD1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4973"/>
        <w:gridCol w:w="673"/>
        <w:gridCol w:w="996"/>
        <w:gridCol w:w="1594"/>
        <w:gridCol w:w="627"/>
      </w:tblGrid>
      <w:tr w:rsidR="00EC6566" w:rsidRPr="00440AB3" w14:paraId="47E42323" w14:textId="77777777" w:rsidTr="00130A42">
        <w:trPr>
          <w:trHeight w:val="20"/>
        </w:trPr>
        <w:tc>
          <w:tcPr>
            <w:tcW w:w="747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31D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31E" w14:textId="77777777" w:rsidR="00EC6566" w:rsidRPr="00440AB3" w:rsidRDefault="00EC6566" w:rsidP="00405506">
            <w:r w:rsidRPr="00440AB3">
              <w:t>Ремонт приспособлений</w:t>
            </w:r>
            <w:r w:rsidR="00062C03" w:rsidRPr="00440AB3">
              <w:t>, инструментов и контрольно-измерительных средств</w:t>
            </w:r>
            <w:r w:rsidRPr="00440AB3">
              <w:t xml:space="preserve"> средней сложности </w:t>
            </w:r>
          </w:p>
        </w:tc>
        <w:tc>
          <w:tcPr>
            <w:tcW w:w="3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31F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320" w14:textId="77777777" w:rsidR="00EC6566" w:rsidRPr="00440AB3" w:rsidRDefault="00127C1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B</w:t>
            </w:r>
            <w:r w:rsidR="00EC6566" w:rsidRPr="00440AB3">
              <w:t>/03.</w:t>
            </w:r>
            <w:r w:rsidR="00EC6566" w:rsidRPr="00440AB3">
              <w:rPr>
                <w:lang w:val="en-US"/>
              </w:rPr>
              <w:t>3</w:t>
            </w:r>
          </w:p>
        </w:tc>
        <w:tc>
          <w:tcPr>
            <w:tcW w:w="7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321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322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3</w:t>
            </w:r>
          </w:p>
        </w:tc>
      </w:tr>
    </w:tbl>
    <w:p w14:paraId="47E42334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40AB3" w:rsidRPr="00440AB3" w14:paraId="47E42337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335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32" w:type="pct"/>
          </w:tcPr>
          <w:p w14:paraId="47E42336" w14:textId="5AE08473" w:rsidR="00EC6566" w:rsidRPr="00440AB3" w:rsidRDefault="0091081A" w:rsidP="00130A42">
            <w:pPr>
              <w:jc w:val="both"/>
            </w:pPr>
            <w:r w:rsidRPr="00440AB3">
              <w:t xml:space="preserve">Определение последовательности </w:t>
            </w:r>
            <w:r w:rsidRPr="00254749">
              <w:t>обработки</w:t>
            </w:r>
            <w:r w:rsidRPr="00440AB3">
              <w:t xml:space="preserve">, содержания и технологических режимов </w:t>
            </w:r>
            <w:r w:rsidR="00EC6566" w:rsidRPr="00440AB3">
              <w:t xml:space="preserve">ремонта приспособлений, </w:t>
            </w:r>
            <w:r w:rsidR="008C5374" w:rsidRPr="00440AB3">
              <w:t>инструментов и контрольно-измерительных средств</w:t>
            </w:r>
            <w:r w:rsidR="00EC6566" w:rsidRPr="00440AB3">
              <w:t xml:space="preserve"> средней сложности</w:t>
            </w:r>
            <w:r w:rsidR="00716B75" w:rsidRPr="00440AB3">
              <w:t xml:space="preserve"> по конструкторской и технологической документации</w:t>
            </w:r>
          </w:p>
        </w:tc>
      </w:tr>
      <w:tr w:rsidR="00440AB3" w:rsidRPr="00440AB3" w14:paraId="07C88CC7" w14:textId="77777777" w:rsidTr="00130A42">
        <w:trPr>
          <w:trHeight w:val="20"/>
        </w:trPr>
        <w:tc>
          <w:tcPr>
            <w:tcW w:w="868" w:type="pct"/>
            <w:vMerge/>
          </w:tcPr>
          <w:p w14:paraId="2B08F891" w14:textId="77777777" w:rsidR="00004E41" w:rsidRPr="00440AB3" w:rsidRDefault="00004E41" w:rsidP="00004E41"/>
        </w:tc>
        <w:tc>
          <w:tcPr>
            <w:tcW w:w="4132" w:type="pct"/>
          </w:tcPr>
          <w:p w14:paraId="12349F1B" w14:textId="49A2E4FB" w:rsidR="00004E41" w:rsidRPr="00440AB3" w:rsidRDefault="00004E41" w:rsidP="00130A42">
            <w:pPr>
              <w:jc w:val="both"/>
            </w:pPr>
            <w:r w:rsidRPr="00440AB3">
              <w:t>Подготовка рабочего места к выполнению технологической операции ремонта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3A" w14:textId="77777777" w:rsidTr="00130A42">
        <w:trPr>
          <w:trHeight w:val="20"/>
        </w:trPr>
        <w:tc>
          <w:tcPr>
            <w:tcW w:w="868" w:type="pct"/>
            <w:vMerge/>
          </w:tcPr>
          <w:p w14:paraId="47E42338" w14:textId="77777777" w:rsidR="00004E41" w:rsidRPr="00440AB3" w:rsidRDefault="00004E41" w:rsidP="00004E41"/>
        </w:tc>
        <w:tc>
          <w:tcPr>
            <w:tcW w:w="4132" w:type="pct"/>
          </w:tcPr>
          <w:p w14:paraId="47E42339" w14:textId="77777777" w:rsidR="00004E41" w:rsidRPr="00440AB3" w:rsidRDefault="00004E41" w:rsidP="00130A42">
            <w:pPr>
              <w:jc w:val="both"/>
            </w:pPr>
            <w:r w:rsidRPr="00440AB3">
              <w:t>Разборка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3D" w14:textId="77777777" w:rsidTr="00130A42">
        <w:trPr>
          <w:trHeight w:val="20"/>
        </w:trPr>
        <w:tc>
          <w:tcPr>
            <w:tcW w:w="868" w:type="pct"/>
            <w:vMerge/>
          </w:tcPr>
          <w:p w14:paraId="47E4233B" w14:textId="77777777" w:rsidR="00004E41" w:rsidRPr="00440AB3" w:rsidRDefault="00004E41" w:rsidP="00004E41"/>
        </w:tc>
        <w:tc>
          <w:tcPr>
            <w:tcW w:w="4132" w:type="pct"/>
          </w:tcPr>
          <w:p w14:paraId="47E4233C" w14:textId="77777777" w:rsidR="00004E41" w:rsidRPr="00440AB3" w:rsidRDefault="00004E41" w:rsidP="00130A42">
            <w:pPr>
              <w:jc w:val="both"/>
            </w:pPr>
            <w:r w:rsidRPr="00440AB3">
              <w:t>Чистка и промывка деталей и узлов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40" w14:textId="77777777" w:rsidTr="00130A42">
        <w:trPr>
          <w:trHeight w:val="20"/>
        </w:trPr>
        <w:tc>
          <w:tcPr>
            <w:tcW w:w="868" w:type="pct"/>
            <w:vMerge/>
          </w:tcPr>
          <w:p w14:paraId="47E4233E" w14:textId="77777777" w:rsidR="00004E41" w:rsidRPr="00440AB3" w:rsidRDefault="00004E41" w:rsidP="00004E41"/>
        </w:tc>
        <w:tc>
          <w:tcPr>
            <w:tcW w:w="4132" w:type="pct"/>
          </w:tcPr>
          <w:p w14:paraId="47E4233F" w14:textId="77777777" w:rsidR="00004E41" w:rsidRPr="00440AB3" w:rsidRDefault="00004E41" w:rsidP="00130A42">
            <w:pPr>
              <w:jc w:val="both"/>
            </w:pPr>
            <w:r w:rsidRPr="00440AB3">
              <w:t>Дефектация деталей и узлов приспособлений, инструментов и контрольно-</w:t>
            </w:r>
            <w:r w:rsidRPr="00440AB3">
              <w:lastRenderedPageBreak/>
              <w:t>измерительных средств средней сложности</w:t>
            </w:r>
          </w:p>
        </w:tc>
      </w:tr>
      <w:tr w:rsidR="00440AB3" w:rsidRPr="00440AB3" w14:paraId="47E42343" w14:textId="77777777" w:rsidTr="00130A42">
        <w:trPr>
          <w:trHeight w:val="20"/>
        </w:trPr>
        <w:tc>
          <w:tcPr>
            <w:tcW w:w="868" w:type="pct"/>
            <w:vMerge/>
          </w:tcPr>
          <w:p w14:paraId="47E42341" w14:textId="77777777" w:rsidR="00004E41" w:rsidRPr="00440AB3" w:rsidRDefault="00004E41" w:rsidP="00004E41"/>
        </w:tc>
        <w:tc>
          <w:tcPr>
            <w:tcW w:w="4132" w:type="pct"/>
          </w:tcPr>
          <w:p w14:paraId="47E42342" w14:textId="77777777" w:rsidR="00004E41" w:rsidRPr="00440AB3" w:rsidRDefault="00004E41" w:rsidP="00130A42">
            <w:pPr>
              <w:jc w:val="both"/>
            </w:pPr>
            <w:r w:rsidRPr="00440AB3">
              <w:t>Восстановление и ремонт деталей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46" w14:textId="77777777" w:rsidTr="00130A42">
        <w:trPr>
          <w:trHeight w:val="20"/>
        </w:trPr>
        <w:tc>
          <w:tcPr>
            <w:tcW w:w="868" w:type="pct"/>
            <w:vMerge/>
          </w:tcPr>
          <w:p w14:paraId="47E42344" w14:textId="77777777" w:rsidR="00004E41" w:rsidRPr="00440AB3" w:rsidRDefault="00004E41" w:rsidP="00004E41"/>
        </w:tc>
        <w:tc>
          <w:tcPr>
            <w:tcW w:w="4132" w:type="pct"/>
          </w:tcPr>
          <w:p w14:paraId="47E42345" w14:textId="77777777" w:rsidR="00004E41" w:rsidRPr="00440AB3" w:rsidRDefault="00004E41" w:rsidP="00130A42">
            <w:pPr>
              <w:jc w:val="both"/>
            </w:pPr>
            <w:r w:rsidRPr="00440AB3">
              <w:t>Сборка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49" w14:textId="77777777" w:rsidTr="00130A42">
        <w:trPr>
          <w:trHeight w:val="20"/>
        </w:trPr>
        <w:tc>
          <w:tcPr>
            <w:tcW w:w="868" w:type="pct"/>
            <w:vMerge/>
          </w:tcPr>
          <w:p w14:paraId="47E42347" w14:textId="77777777" w:rsidR="00004E41" w:rsidRPr="00440AB3" w:rsidRDefault="00004E41" w:rsidP="00004E41"/>
        </w:tc>
        <w:tc>
          <w:tcPr>
            <w:tcW w:w="4132" w:type="pct"/>
          </w:tcPr>
          <w:p w14:paraId="47E42348" w14:textId="77777777" w:rsidR="00004E41" w:rsidRPr="00440AB3" w:rsidRDefault="00004E41" w:rsidP="00130A42">
            <w:pPr>
              <w:jc w:val="both"/>
            </w:pPr>
            <w:r w:rsidRPr="00440AB3">
              <w:t>Наладка и регулировка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4C" w14:textId="77777777" w:rsidTr="00130A42">
        <w:trPr>
          <w:trHeight w:val="20"/>
        </w:trPr>
        <w:tc>
          <w:tcPr>
            <w:tcW w:w="868" w:type="pct"/>
            <w:vMerge/>
          </w:tcPr>
          <w:p w14:paraId="47E4234A" w14:textId="77777777" w:rsidR="00004E41" w:rsidRPr="00440AB3" w:rsidRDefault="00004E41" w:rsidP="00004E41"/>
        </w:tc>
        <w:tc>
          <w:tcPr>
            <w:tcW w:w="4132" w:type="pct"/>
          </w:tcPr>
          <w:p w14:paraId="47E4234B" w14:textId="77777777" w:rsidR="00004E41" w:rsidRPr="00440AB3" w:rsidRDefault="00004E41" w:rsidP="00130A42">
            <w:pPr>
              <w:jc w:val="both"/>
            </w:pPr>
            <w:r w:rsidRPr="00440AB3">
              <w:t>Контроль эксплуатационных параметров, контроль соответствия приспособлений, инструментов и контрольно-измерительных средств средней сложности техническим требованиям</w:t>
            </w:r>
          </w:p>
        </w:tc>
      </w:tr>
      <w:tr w:rsidR="00440AB3" w:rsidRPr="00440AB3" w14:paraId="47E4234F" w14:textId="77777777" w:rsidTr="00130A42">
        <w:trPr>
          <w:trHeight w:val="20"/>
        </w:trPr>
        <w:tc>
          <w:tcPr>
            <w:tcW w:w="868" w:type="pct"/>
            <w:vMerge/>
          </w:tcPr>
          <w:p w14:paraId="47E4234D" w14:textId="77777777" w:rsidR="00004E41" w:rsidRPr="00440AB3" w:rsidRDefault="00004E41" w:rsidP="00004E41"/>
        </w:tc>
        <w:tc>
          <w:tcPr>
            <w:tcW w:w="4132" w:type="pct"/>
          </w:tcPr>
          <w:p w14:paraId="47E4234E" w14:textId="77777777" w:rsidR="00004E41" w:rsidRPr="00440AB3" w:rsidRDefault="00004E41" w:rsidP="00130A42">
            <w:pPr>
              <w:jc w:val="both"/>
            </w:pPr>
            <w:r w:rsidRPr="00440AB3">
              <w:t>Заполнение документов по результатам контроля приспособлений, инструментов и контрольно-измерительных средств средней сложности после ремонта</w:t>
            </w:r>
          </w:p>
        </w:tc>
      </w:tr>
      <w:tr w:rsidR="00440AB3" w:rsidRPr="00440AB3" w14:paraId="47E42352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350" w14:textId="77777777" w:rsidR="00004E41" w:rsidRPr="00440AB3" w:rsidDel="002A1D54" w:rsidRDefault="00004E41" w:rsidP="00004E41">
            <w:r w:rsidRPr="00440AB3" w:rsidDel="002A1D54">
              <w:t>Необходимые умения</w:t>
            </w:r>
          </w:p>
        </w:tc>
        <w:tc>
          <w:tcPr>
            <w:tcW w:w="4132" w:type="pct"/>
          </w:tcPr>
          <w:p w14:paraId="47E42351" w14:textId="650A6371" w:rsidR="00004E41" w:rsidRPr="00440AB3" w:rsidRDefault="00004E41" w:rsidP="00130A42">
            <w:pPr>
              <w:jc w:val="both"/>
            </w:pPr>
            <w:r w:rsidRPr="00440AB3">
              <w:t>Читать и анализировать конструкторскую и технологическую документацию на приспособления средней сложности</w:t>
            </w:r>
          </w:p>
        </w:tc>
      </w:tr>
      <w:tr w:rsidR="00440AB3" w:rsidRPr="00440AB3" w14:paraId="47E42355" w14:textId="77777777" w:rsidTr="00130A42">
        <w:trPr>
          <w:trHeight w:val="20"/>
        </w:trPr>
        <w:tc>
          <w:tcPr>
            <w:tcW w:w="868" w:type="pct"/>
            <w:vMerge/>
          </w:tcPr>
          <w:p w14:paraId="47E4235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54" w14:textId="77777777" w:rsidR="00004E41" w:rsidRPr="00440AB3" w:rsidRDefault="00004E41" w:rsidP="00130A42">
            <w:pPr>
              <w:jc w:val="both"/>
            </w:pPr>
            <w:r w:rsidRPr="00440AB3">
              <w:t>Выполнять разборку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58" w14:textId="77777777" w:rsidTr="00130A42">
        <w:trPr>
          <w:trHeight w:val="20"/>
        </w:trPr>
        <w:tc>
          <w:tcPr>
            <w:tcW w:w="868" w:type="pct"/>
            <w:vMerge/>
          </w:tcPr>
          <w:p w14:paraId="47E4235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57" w14:textId="33E23E05" w:rsidR="00004E41" w:rsidRPr="00440AB3" w:rsidRDefault="00004E41" w:rsidP="00130A42">
            <w:pPr>
              <w:jc w:val="both"/>
            </w:pPr>
            <w:r w:rsidRPr="00440AB3">
              <w:t xml:space="preserve">Выполнять чистку и промывку </w:t>
            </w:r>
            <w:r w:rsidR="00660230">
              <w:t xml:space="preserve">деталей </w:t>
            </w:r>
            <w:r w:rsidRPr="00440AB3">
              <w:t>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5B" w14:textId="77777777" w:rsidTr="00130A42">
        <w:trPr>
          <w:trHeight w:val="20"/>
        </w:trPr>
        <w:tc>
          <w:tcPr>
            <w:tcW w:w="868" w:type="pct"/>
            <w:vMerge/>
          </w:tcPr>
          <w:p w14:paraId="47E4235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5A" w14:textId="77777777" w:rsidR="00004E41" w:rsidRPr="00440AB3" w:rsidRDefault="00004E41" w:rsidP="00130A42">
            <w:pPr>
              <w:jc w:val="both"/>
            </w:pPr>
            <w:r w:rsidRPr="00440AB3">
              <w:t>Определять дефекты и износ деталей и узлов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5E" w14:textId="77777777" w:rsidTr="00130A42">
        <w:trPr>
          <w:trHeight w:val="20"/>
        </w:trPr>
        <w:tc>
          <w:tcPr>
            <w:tcW w:w="868" w:type="pct"/>
            <w:vMerge/>
          </w:tcPr>
          <w:p w14:paraId="47E4235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5D" w14:textId="77777777" w:rsidR="00004E41" w:rsidRPr="00440AB3" w:rsidRDefault="00004E41" w:rsidP="00130A42">
            <w:pPr>
              <w:jc w:val="both"/>
            </w:pPr>
            <w:r w:rsidRPr="00440AB3">
              <w:t>Производить восстановление и ремонт деталей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61" w14:textId="77777777" w:rsidTr="00130A42">
        <w:trPr>
          <w:trHeight w:val="20"/>
        </w:trPr>
        <w:tc>
          <w:tcPr>
            <w:tcW w:w="868" w:type="pct"/>
            <w:vMerge/>
          </w:tcPr>
          <w:p w14:paraId="47E4235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60" w14:textId="77777777" w:rsidR="00004E41" w:rsidRPr="00440AB3" w:rsidRDefault="00004E41" w:rsidP="00130A42">
            <w:pPr>
              <w:jc w:val="both"/>
            </w:pPr>
            <w:r w:rsidRPr="00440AB3">
              <w:t>Выполнять сборку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64" w14:textId="77777777" w:rsidTr="00130A42">
        <w:trPr>
          <w:trHeight w:val="20"/>
        </w:trPr>
        <w:tc>
          <w:tcPr>
            <w:tcW w:w="868" w:type="pct"/>
            <w:vMerge/>
          </w:tcPr>
          <w:p w14:paraId="47E4236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63" w14:textId="77777777" w:rsidR="00004E41" w:rsidRPr="00440AB3" w:rsidRDefault="00004E41" w:rsidP="00130A42">
            <w:pPr>
              <w:jc w:val="both"/>
            </w:pPr>
            <w:r w:rsidRPr="00440AB3">
              <w:t>Выполнять наладку и регулировку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67" w14:textId="77777777" w:rsidTr="00130A42">
        <w:trPr>
          <w:trHeight w:val="20"/>
        </w:trPr>
        <w:tc>
          <w:tcPr>
            <w:tcW w:w="868" w:type="pct"/>
            <w:vMerge/>
          </w:tcPr>
          <w:p w14:paraId="47E4236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66" w14:textId="77777777" w:rsidR="00004E41" w:rsidRPr="00440AB3" w:rsidRDefault="00004E41" w:rsidP="00130A42">
            <w:pPr>
              <w:jc w:val="both"/>
            </w:pPr>
            <w:r w:rsidRPr="00440AB3">
              <w:t>Контролировать эксплуатационные параметры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6A" w14:textId="77777777" w:rsidTr="00130A42">
        <w:trPr>
          <w:trHeight w:val="20"/>
        </w:trPr>
        <w:tc>
          <w:tcPr>
            <w:tcW w:w="868" w:type="pct"/>
            <w:vMerge/>
          </w:tcPr>
          <w:p w14:paraId="47E4236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69" w14:textId="77777777" w:rsidR="00004E41" w:rsidRPr="00440AB3" w:rsidRDefault="00004E41" w:rsidP="00130A42">
            <w:pPr>
              <w:jc w:val="both"/>
            </w:pPr>
            <w:r w:rsidRPr="00440AB3">
              <w:t>Заполнять документы по результатам дефектации и контроля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6D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36B" w14:textId="77777777" w:rsidR="00004E41" w:rsidRPr="00440AB3" w:rsidRDefault="00004E41" w:rsidP="00004E41">
            <w:r w:rsidRPr="00440AB3" w:rsidDel="002A1D54">
              <w:t>Необходимые знания</w:t>
            </w:r>
          </w:p>
        </w:tc>
        <w:tc>
          <w:tcPr>
            <w:tcW w:w="4132" w:type="pct"/>
          </w:tcPr>
          <w:p w14:paraId="47E4236C" w14:textId="77777777" w:rsidR="00004E41" w:rsidRPr="00440AB3" w:rsidRDefault="00004E41" w:rsidP="00130A42">
            <w:pPr>
              <w:jc w:val="both"/>
            </w:pPr>
            <w:r w:rsidRPr="00440AB3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370" w14:textId="77777777" w:rsidTr="00130A42">
        <w:trPr>
          <w:trHeight w:val="20"/>
        </w:trPr>
        <w:tc>
          <w:tcPr>
            <w:tcW w:w="868" w:type="pct"/>
            <w:vMerge/>
          </w:tcPr>
          <w:p w14:paraId="47E4236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6F" w14:textId="77777777" w:rsidR="00004E41" w:rsidRPr="00440AB3" w:rsidRDefault="00004E41" w:rsidP="00130A42">
            <w:pPr>
              <w:jc w:val="both"/>
            </w:pPr>
            <w:r w:rsidRPr="00440AB3">
              <w:t>Правила чтения технической документации на ремонт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73" w14:textId="77777777" w:rsidTr="00130A42">
        <w:trPr>
          <w:trHeight w:val="20"/>
        </w:trPr>
        <w:tc>
          <w:tcPr>
            <w:tcW w:w="868" w:type="pct"/>
            <w:vMerge/>
          </w:tcPr>
          <w:p w14:paraId="47E4237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72" w14:textId="77777777" w:rsidR="00004E41" w:rsidRPr="00440AB3" w:rsidRDefault="00004E41" w:rsidP="00130A42">
            <w:pPr>
              <w:jc w:val="both"/>
            </w:pPr>
            <w:r w:rsidRPr="00440AB3">
              <w:t>Основы метрологии в объеме, необходимом для выполнения работы</w:t>
            </w:r>
          </w:p>
        </w:tc>
      </w:tr>
      <w:tr w:rsidR="00440AB3" w:rsidRPr="00440AB3" w14:paraId="47E42376" w14:textId="77777777" w:rsidTr="00130A42">
        <w:trPr>
          <w:trHeight w:val="20"/>
        </w:trPr>
        <w:tc>
          <w:tcPr>
            <w:tcW w:w="868" w:type="pct"/>
            <w:vMerge/>
          </w:tcPr>
          <w:p w14:paraId="47E4237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75" w14:textId="77777777" w:rsidR="00004E41" w:rsidRPr="00440AB3" w:rsidRDefault="00004E41" w:rsidP="00130A42">
            <w:pPr>
              <w:jc w:val="both"/>
            </w:pPr>
            <w:r w:rsidRPr="00440AB3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440AB3" w:rsidRPr="00440AB3" w14:paraId="47E42379" w14:textId="77777777" w:rsidTr="00130A42">
        <w:trPr>
          <w:trHeight w:val="20"/>
        </w:trPr>
        <w:tc>
          <w:tcPr>
            <w:tcW w:w="868" w:type="pct"/>
            <w:vMerge/>
          </w:tcPr>
          <w:p w14:paraId="47E4237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78" w14:textId="77777777" w:rsidR="00004E41" w:rsidRPr="00440AB3" w:rsidRDefault="00004E41" w:rsidP="00130A42">
            <w:pPr>
              <w:jc w:val="both"/>
            </w:pPr>
            <w:r w:rsidRPr="00440AB3">
              <w:t>Методы, оборудование и инструмент для выполнения разборки-сборки, чистки и дефектации простых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7C" w14:textId="77777777" w:rsidTr="00130A42">
        <w:trPr>
          <w:trHeight w:val="20"/>
        </w:trPr>
        <w:tc>
          <w:tcPr>
            <w:tcW w:w="868" w:type="pct"/>
            <w:vMerge/>
          </w:tcPr>
          <w:p w14:paraId="47E4237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7B" w14:textId="77777777" w:rsidR="00004E41" w:rsidRPr="00440AB3" w:rsidRDefault="00004E41" w:rsidP="00130A42">
            <w:pPr>
              <w:jc w:val="both"/>
            </w:pPr>
            <w:r w:rsidRPr="00440AB3">
              <w:t>Методы установки, выверки, закрепления деталей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7F" w14:textId="77777777" w:rsidTr="00130A42">
        <w:trPr>
          <w:trHeight w:val="20"/>
        </w:trPr>
        <w:tc>
          <w:tcPr>
            <w:tcW w:w="868" w:type="pct"/>
            <w:vMerge/>
          </w:tcPr>
          <w:p w14:paraId="47E4237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7E" w14:textId="06D2934A" w:rsidR="00004E41" w:rsidRPr="00440AB3" w:rsidRDefault="00004E41" w:rsidP="00660230">
            <w:pPr>
              <w:jc w:val="both"/>
            </w:pPr>
            <w:r w:rsidRPr="00440AB3">
              <w:t>Методы, оборудование и инструмент для восстановления и ремонта деталей</w:t>
            </w:r>
            <w:r w:rsidR="00254749">
              <w:t xml:space="preserve"> </w:t>
            </w:r>
            <w:r w:rsidRPr="00440AB3">
              <w:t>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82" w14:textId="77777777" w:rsidTr="00130A42">
        <w:trPr>
          <w:trHeight w:val="20"/>
        </w:trPr>
        <w:tc>
          <w:tcPr>
            <w:tcW w:w="868" w:type="pct"/>
            <w:vMerge/>
          </w:tcPr>
          <w:p w14:paraId="47E4238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81" w14:textId="621D6CD4" w:rsidR="00004E41" w:rsidRPr="00440AB3" w:rsidRDefault="00004E41" w:rsidP="00660230">
            <w:pPr>
              <w:jc w:val="both"/>
            </w:pPr>
            <w:r w:rsidRPr="00440AB3">
              <w:t>Методы, оборудование для наладки и регулировки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85" w14:textId="77777777" w:rsidTr="00130A42">
        <w:trPr>
          <w:trHeight w:val="20"/>
        </w:trPr>
        <w:tc>
          <w:tcPr>
            <w:tcW w:w="868" w:type="pct"/>
            <w:vMerge/>
          </w:tcPr>
          <w:p w14:paraId="47E4238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84" w14:textId="313DD0EA" w:rsidR="00004E41" w:rsidRPr="00440AB3" w:rsidRDefault="00004E41" w:rsidP="007430AF">
            <w:pPr>
              <w:jc w:val="both"/>
            </w:pPr>
            <w:r w:rsidRPr="00440AB3">
              <w:t>Конструкци</w:t>
            </w:r>
            <w:r w:rsidR="007430AF">
              <w:t>я</w:t>
            </w:r>
            <w:r w:rsidRPr="00440AB3">
              <w:t xml:space="preserve">, технологические возможности и правила использования технологической оснастки для восстановления и ремонта деталей приспособлений, инструментов и контрольно-измерительных средств средней </w:t>
            </w:r>
            <w:r w:rsidRPr="00440AB3">
              <w:lastRenderedPageBreak/>
              <w:t>сложности</w:t>
            </w:r>
          </w:p>
        </w:tc>
      </w:tr>
      <w:tr w:rsidR="00440AB3" w:rsidRPr="00440AB3" w14:paraId="47E42388" w14:textId="77777777" w:rsidTr="00130A42">
        <w:trPr>
          <w:trHeight w:val="20"/>
        </w:trPr>
        <w:tc>
          <w:tcPr>
            <w:tcW w:w="868" w:type="pct"/>
            <w:vMerge/>
          </w:tcPr>
          <w:p w14:paraId="47E4238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87" w14:textId="77777777" w:rsidR="00004E41" w:rsidRPr="00440AB3" w:rsidRDefault="00004E41" w:rsidP="00130A42">
            <w:pPr>
              <w:jc w:val="both"/>
            </w:pPr>
            <w:r w:rsidRPr="00440AB3">
              <w:t>Назначение и правила применения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8B" w14:textId="77777777" w:rsidTr="00130A42">
        <w:trPr>
          <w:trHeight w:val="20"/>
        </w:trPr>
        <w:tc>
          <w:tcPr>
            <w:tcW w:w="868" w:type="pct"/>
            <w:vMerge/>
          </w:tcPr>
          <w:p w14:paraId="47E4238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8A" w14:textId="77777777" w:rsidR="00004E41" w:rsidRPr="00440AB3" w:rsidRDefault="00004E41" w:rsidP="00130A42">
            <w:pPr>
              <w:jc w:val="both"/>
            </w:pPr>
            <w:r w:rsidRPr="00440AB3">
              <w:t>Методы контроля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8E" w14:textId="77777777" w:rsidTr="00130A42">
        <w:trPr>
          <w:trHeight w:val="20"/>
        </w:trPr>
        <w:tc>
          <w:tcPr>
            <w:tcW w:w="868" w:type="pct"/>
            <w:vMerge/>
          </w:tcPr>
          <w:p w14:paraId="47E4238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8D" w14:textId="20EC5FA7" w:rsidR="00004E41" w:rsidRPr="00440AB3" w:rsidRDefault="00004E41" w:rsidP="00BB00BF">
            <w:pPr>
              <w:jc w:val="both"/>
            </w:pPr>
            <w:r w:rsidRPr="00440AB3">
              <w:t>Содержание и порядок подготовки документов по результатам дефектации и контроля приспособлений, инструментов и контрольно-измерительных средств средней сложности</w:t>
            </w:r>
          </w:p>
        </w:tc>
      </w:tr>
      <w:tr w:rsidR="00440AB3" w:rsidRPr="00440AB3" w14:paraId="47E42391" w14:textId="77777777" w:rsidTr="00130A42">
        <w:trPr>
          <w:trHeight w:val="20"/>
        </w:trPr>
        <w:tc>
          <w:tcPr>
            <w:tcW w:w="868" w:type="pct"/>
            <w:vMerge/>
          </w:tcPr>
          <w:p w14:paraId="47E4238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90" w14:textId="77777777" w:rsidR="00004E41" w:rsidRPr="00440AB3" w:rsidRDefault="00004E41" w:rsidP="00130A42">
            <w:pPr>
              <w:jc w:val="both"/>
            </w:pPr>
            <w:r w:rsidRPr="00440AB3">
              <w:t>Свойства конструкционных и инструментальных материалов, используемых в приспособлениях, инструментах и контрольно-измерительных средствах</w:t>
            </w:r>
          </w:p>
        </w:tc>
      </w:tr>
      <w:tr w:rsidR="00440AB3" w:rsidRPr="00440AB3" w14:paraId="47E42394" w14:textId="77777777" w:rsidTr="00130A42">
        <w:trPr>
          <w:trHeight w:val="20"/>
        </w:trPr>
        <w:tc>
          <w:tcPr>
            <w:tcW w:w="868" w:type="pct"/>
            <w:vMerge/>
          </w:tcPr>
          <w:p w14:paraId="47E4239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93" w14:textId="77777777" w:rsidR="00004E41" w:rsidRPr="00440AB3" w:rsidRDefault="00004E41" w:rsidP="00130A42">
            <w:pPr>
              <w:jc w:val="both"/>
            </w:pPr>
            <w:r w:rsidRPr="00440AB3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</w:t>
            </w:r>
          </w:p>
        </w:tc>
      </w:tr>
      <w:tr w:rsidR="00440AB3" w:rsidRPr="00440AB3" w14:paraId="47E42397" w14:textId="77777777" w:rsidTr="00130A42">
        <w:trPr>
          <w:trHeight w:val="20"/>
        </w:trPr>
        <w:tc>
          <w:tcPr>
            <w:tcW w:w="868" w:type="pct"/>
            <w:vMerge/>
          </w:tcPr>
          <w:p w14:paraId="47E4239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396" w14:textId="77777777" w:rsidR="00004E41" w:rsidRPr="00440AB3" w:rsidRDefault="00004E41" w:rsidP="00130A42">
            <w:pPr>
              <w:jc w:val="both"/>
            </w:pPr>
            <w:r w:rsidRPr="00440AB3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39A" w14:textId="77777777" w:rsidTr="00130A42">
        <w:trPr>
          <w:trHeight w:val="20"/>
        </w:trPr>
        <w:tc>
          <w:tcPr>
            <w:tcW w:w="868" w:type="pct"/>
          </w:tcPr>
          <w:p w14:paraId="47E42398" w14:textId="77777777" w:rsidR="00004E41" w:rsidRPr="00440AB3" w:rsidDel="002A1D54" w:rsidRDefault="00004E41" w:rsidP="00004E41">
            <w:pPr>
              <w:rPr>
                <w:lang w:val="en-US"/>
              </w:rPr>
            </w:pPr>
            <w:r w:rsidRPr="00440AB3" w:rsidDel="002A1D54">
              <w:t>Другие характеристики</w:t>
            </w:r>
          </w:p>
        </w:tc>
        <w:tc>
          <w:tcPr>
            <w:tcW w:w="4132" w:type="pct"/>
          </w:tcPr>
          <w:p w14:paraId="47E42399" w14:textId="77777777" w:rsidR="00004E41" w:rsidRPr="00440AB3" w:rsidRDefault="00004E41" w:rsidP="00130A42">
            <w:pPr>
              <w:jc w:val="both"/>
            </w:pPr>
            <w:r w:rsidRPr="00440AB3">
              <w:t>-</w:t>
            </w:r>
          </w:p>
        </w:tc>
      </w:tr>
    </w:tbl>
    <w:p w14:paraId="3220DDC1" w14:textId="77777777" w:rsidR="00266343" w:rsidRDefault="00266343" w:rsidP="00266343"/>
    <w:p w14:paraId="47E4239C" w14:textId="76AEFCB0" w:rsidR="00EC6566" w:rsidRDefault="00EC6566" w:rsidP="00785134">
      <w:pPr>
        <w:pStyle w:val="2"/>
      </w:pPr>
      <w:bookmarkStart w:id="8" w:name="_Toc191222018"/>
      <w:r w:rsidRPr="00440AB3">
        <w:t>3.3. Обобщенная трудовая функция</w:t>
      </w:r>
      <w:bookmarkEnd w:id="8"/>
    </w:p>
    <w:p w14:paraId="2E13FE01" w14:textId="77777777" w:rsidR="00266343" w:rsidRPr="00266343" w:rsidRDefault="00266343" w:rsidP="0026634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8"/>
        <w:gridCol w:w="5273"/>
        <w:gridCol w:w="569"/>
        <w:gridCol w:w="425"/>
        <w:gridCol w:w="1463"/>
        <w:gridCol w:w="1053"/>
      </w:tblGrid>
      <w:tr w:rsidR="00EC6566" w:rsidRPr="00440AB3" w14:paraId="47E423A4" w14:textId="77777777" w:rsidTr="00130A42">
        <w:trPr>
          <w:trHeight w:val="20"/>
        </w:trPr>
        <w:tc>
          <w:tcPr>
            <w:tcW w:w="78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39E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39F" w14:textId="723C4F80" w:rsidR="00EC6566" w:rsidRPr="00440AB3" w:rsidRDefault="007B5DD4" w:rsidP="00405506">
            <w:r w:rsidRPr="00440AB3">
              <w:t>Изготовление, регулировка и ремонт сложных приспособлений</w:t>
            </w:r>
            <w:r w:rsidR="006510C4" w:rsidRPr="00440AB3">
              <w:t>, инструментов и контрольно-измерительных средств</w:t>
            </w:r>
            <w:r w:rsidRPr="00440AB3">
              <w:t xml:space="preserve"> с точностью </w:t>
            </w:r>
            <w:r w:rsidR="00834FAB">
              <w:t xml:space="preserve">по 7–10-му квалитету </w:t>
            </w:r>
            <w:r w:rsidRPr="00440AB3">
              <w:t xml:space="preserve">и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0,4–0,1 мкм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3A0" w14:textId="77777777" w:rsidR="00EC6566" w:rsidRPr="00440AB3" w:rsidRDefault="00EC6566" w:rsidP="00BD0717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2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3A1" w14:textId="77777777" w:rsidR="00EC6566" w:rsidRPr="00440AB3" w:rsidRDefault="00127C18" w:rsidP="00BD0717">
            <w:pPr>
              <w:jc w:val="center"/>
              <w:rPr>
                <w:sz w:val="18"/>
                <w:szCs w:val="16"/>
              </w:rPr>
            </w:pPr>
            <w:r w:rsidRPr="00440AB3">
              <w:rPr>
                <w:szCs w:val="16"/>
                <w:lang w:val="en-US"/>
              </w:rPr>
              <w:t>C</w:t>
            </w:r>
          </w:p>
        </w:tc>
        <w:tc>
          <w:tcPr>
            <w:tcW w:w="70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3A2" w14:textId="77777777" w:rsidR="00EC6566" w:rsidRPr="00440AB3" w:rsidRDefault="00EC6566" w:rsidP="00BD0717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3A3" w14:textId="77777777" w:rsidR="00EC6566" w:rsidRPr="00440AB3" w:rsidRDefault="00EC6566" w:rsidP="00BD0717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3</w:t>
            </w:r>
          </w:p>
        </w:tc>
      </w:tr>
    </w:tbl>
    <w:p w14:paraId="47E423B2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13"/>
        <w:gridCol w:w="8608"/>
      </w:tblGrid>
      <w:tr w:rsidR="00440AB3" w:rsidRPr="00440AB3" w14:paraId="47E423B5" w14:textId="77777777" w:rsidTr="00130A42">
        <w:trPr>
          <w:trHeight w:val="20"/>
        </w:trPr>
        <w:tc>
          <w:tcPr>
            <w:tcW w:w="870" w:type="pct"/>
          </w:tcPr>
          <w:p w14:paraId="47E423B3" w14:textId="5DF63EDC" w:rsidR="00EC6566" w:rsidRPr="00440AB3" w:rsidRDefault="00130A42" w:rsidP="00405506">
            <w:r>
              <w:t>Возможные наименования должностей, профессий рабочих</w:t>
            </w:r>
          </w:p>
        </w:tc>
        <w:tc>
          <w:tcPr>
            <w:tcW w:w="4130" w:type="pct"/>
          </w:tcPr>
          <w:p w14:paraId="47E423B4" w14:textId="77777777" w:rsidR="00EC6566" w:rsidRPr="00440AB3" w:rsidRDefault="00EC6566" w:rsidP="00405506">
            <w:r w:rsidRPr="00440AB3">
              <w:t>Слесарь-инструментальщик 4-го разряда</w:t>
            </w:r>
          </w:p>
        </w:tc>
      </w:tr>
    </w:tbl>
    <w:p w14:paraId="47E423B6" w14:textId="77777777" w:rsidR="00EC6566" w:rsidRDefault="00EC6566" w:rsidP="00EC6566"/>
    <w:p w14:paraId="6C92703D" w14:textId="27C9ED69" w:rsidR="00FB7CCB" w:rsidRDefault="00FB7CCB" w:rsidP="00EC6566">
      <w:r w:rsidRPr="00FB7CCB">
        <w:t>Пути достижения квалификации</w:t>
      </w:r>
    </w:p>
    <w:p w14:paraId="6042A39C" w14:textId="77777777" w:rsidR="00FB7CCB" w:rsidRPr="00440AB3" w:rsidRDefault="00FB7CCB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40AB3" w:rsidRPr="00440AB3" w14:paraId="47E423BC" w14:textId="77777777" w:rsidTr="00FB7CCB">
        <w:trPr>
          <w:trHeight w:val="20"/>
        </w:trPr>
        <w:tc>
          <w:tcPr>
            <w:tcW w:w="879" w:type="pct"/>
          </w:tcPr>
          <w:p w14:paraId="47E423B7" w14:textId="72B59D4E" w:rsidR="00EC6566" w:rsidRPr="00440AB3" w:rsidRDefault="00130A42" w:rsidP="00405506">
            <w:r>
              <w:t>Образование и обучение</w:t>
            </w:r>
          </w:p>
        </w:tc>
        <w:tc>
          <w:tcPr>
            <w:tcW w:w="4121" w:type="pct"/>
          </w:tcPr>
          <w:p w14:paraId="47E423B9" w14:textId="0A073A58" w:rsidR="00EC6566" w:rsidRPr="00440AB3" w:rsidRDefault="00EC6566" w:rsidP="00405506">
            <w:pPr>
              <w:rPr>
                <w:lang w:eastAsia="en-US"/>
              </w:rPr>
            </w:pPr>
            <w:r w:rsidRPr="00440AB3">
              <w:rPr>
                <w:lang w:eastAsia="en-US"/>
              </w:rPr>
              <w:t>Среднее общее образование и</w:t>
            </w:r>
            <w:r w:rsidR="00543F08">
              <w:rPr>
                <w:lang w:eastAsia="en-US"/>
              </w:rPr>
              <w:t xml:space="preserve"> </w:t>
            </w:r>
            <w:r w:rsidRPr="00440AB3">
              <w:rPr>
                <w:lang w:eastAsia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14:paraId="47E423BA" w14:textId="77777777" w:rsidR="00EC6566" w:rsidRPr="00440AB3" w:rsidRDefault="00EC6566" w:rsidP="00405506">
            <w:r w:rsidRPr="00440AB3">
              <w:t>или</w:t>
            </w:r>
          </w:p>
          <w:p w14:paraId="47E423BB" w14:textId="77777777" w:rsidR="00EC6566" w:rsidRPr="00440AB3" w:rsidRDefault="00EC6566" w:rsidP="00405506">
            <w:r w:rsidRPr="00440AB3"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440AB3" w:rsidRPr="00440AB3" w14:paraId="47E423C0" w14:textId="77777777" w:rsidTr="00FB7CCB">
        <w:trPr>
          <w:trHeight w:val="20"/>
        </w:trPr>
        <w:tc>
          <w:tcPr>
            <w:tcW w:w="879" w:type="pct"/>
          </w:tcPr>
          <w:p w14:paraId="47E423BD" w14:textId="6C66A25E" w:rsidR="00EC6566" w:rsidRPr="00440AB3" w:rsidRDefault="00130A42" w:rsidP="00405506">
            <w:r>
              <w:t>Опыт практической работы</w:t>
            </w:r>
          </w:p>
        </w:tc>
        <w:tc>
          <w:tcPr>
            <w:tcW w:w="4121" w:type="pct"/>
          </w:tcPr>
          <w:p w14:paraId="47E423BF" w14:textId="297F6F85" w:rsidR="00EC6566" w:rsidRPr="00440AB3" w:rsidRDefault="00EC6566" w:rsidP="00405506">
            <w:r w:rsidRPr="00440AB3">
              <w:rPr>
                <w:lang w:eastAsia="en-US"/>
              </w:rPr>
              <w:t xml:space="preserve">Не менее </w:t>
            </w:r>
            <w:r w:rsidR="000A6689">
              <w:rPr>
                <w:lang w:eastAsia="en-US"/>
              </w:rPr>
              <w:t>одного года</w:t>
            </w:r>
            <w:r w:rsidRPr="00440AB3">
              <w:rPr>
                <w:lang w:eastAsia="en-US"/>
              </w:rPr>
              <w:t xml:space="preserve"> </w:t>
            </w:r>
            <w:r w:rsidRPr="00440AB3">
              <w:t xml:space="preserve">слесарем-инструментальщиком 3-го </w:t>
            </w:r>
            <w:r w:rsidRPr="00440AB3">
              <w:rPr>
                <w:lang w:eastAsia="en-US"/>
              </w:rPr>
              <w:t>разряда</w:t>
            </w:r>
          </w:p>
        </w:tc>
      </w:tr>
    </w:tbl>
    <w:p w14:paraId="778B6EE3" w14:textId="77777777" w:rsidR="00FB7CCB" w:rsidRDefault="00FB7CC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40AB3" w:rsidRPr="00440AB3" w14:paraId="47E423C6" w14:textId="77777777" w:rsidTr="00FB7CCB">
        <w:trPr>
          <w:trHeight w:val="20"/>
        </w:trPr>
        <w:tc>
          <w:tcPr>
            <w:tcW w:w="879" w:type="pct"/>
          </w:tcPr>
          <w:p w14:paraId="47E423C1" w14:textId="77777777" w:rsidR="00D93224" w:rsidRPr="00440AB3" w:rsidRDefault="00D93224" w:rsidP="00405506">
            <w:r w:rsidRPr="00440AB3">
              <w:t>Особые условия допуска к работе</w:t>
            </w:r>
          </w:p>
        </w:tc>
        <w:tc>
          <w:tcPr>
            <w:tcW w:w="4121" w:type="pct"/>
          </w:tcPr>
          <w:p w14:paraId="24F0DCFF" w14:textId="77777777" w:rsidR="00D93224" w:rsidRPr="00440AB3" w:rsidRDefault="00D93224" w:rsidP="00405506">
            <w:r w:rsidRPr="00440AB3">
              <w:rPr>
                <w:lang w:eastAsia="en-US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475AE8EB" w14:textId="77777777" w:rsidR="00D93224" w:rsidRPr="00440AB3" w:rsidRDefault="00D93224" w:rsidP="00405506">
            <w:r w:rsidRPr="00440AB3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05A667C0" w14:textId="661D6026" w:rsidR="00D93224" w:rsidRPr="00440AB3" w:rsidRDefault="000E7EEF" w:rsidP="00405506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47E423C5" w14:textId="5BE6E533" w:rsidR="00D93224" w:rsidRPr="00440AB3" w:rsidRDefault="00D93224" w:rsidP="00405506">
            <w:pPr>
              <w:rPr>
                <w:shd w:val="clear" w:color="auto" w:fill="FFFFFF"/>
              </w:rPr>
            </w:pPr>
            <w:r w:rsidRPr="00440AB3">
              <w:t>Наличие не ниже II группы по электробезопасности</w:t>
            </w:r>
          </w:p>
        </w:tc>
      </w:tr>
      <w:tr w:rsidR="00D93224" w:rsidRPr="00440AB3" w14:paraId="47E423C9" w14:textId="77777777" w:rsidTr="00FB7CCB">
        <w:trPr>
          <w:trHeight w:val="20"/>
        </w:trPr>
        <w:tc>
          <w:tcPr>
            <w:tcW w:w="879" w:type="pct"/>
          </w:tcPr>
          <w:p w14:paraId="47E423C7" w14:textId="77777777" w:rsidR="00D93224" w:rsidRPr="00440AB3" w:rsidRDefault="00D93224" w:rsidP="00405506">
            <w:r w:rsidRPr="00440AB3">
              <w:t>Другие характеристики</w:t>
            </w:r>
          </w:p>
        </w:tc>
        <w:tc>
          <w:tcPr>
            <w:tcW w:w="4121" w:type="pct"/>
          </w:tcPr>
          <w:p w14:paraId="47E423C8" w14:textId="77777777" w:rsidR="00D93224" w:rsidRPr="00440AB3" w:rsidRDefault="00D93224" w:rsidP="00405506">
            <w:pPr>
              <w:rPr>
                <w:shd w:val="clear" w:color="auto" w:fill="FFFFFF"/>
              </w:rPr>
            </w:pPr>
            <w:r w:rsidRPr="00440AB3">
              <w:rPr>
                <w:shd w:val="clear" w:color="auto" w:fill="FFFFFF"/>
              </w:rPr>
              <w:t>-</w:t>
            </w:r>
          </w:p>
        </w:tc>
      </w:tr>
    </w:tbl>
    <w:p w14:paraId="47E423CC" w14:textId="614E3BAA" w:rsidR="00EC6566" w:rsidRPr="00440AB3" w:rsidRDefault="00130A42" w:rsidP="00EC6566">
      <w:r>
        <w:lastRenderedPageBreak/>
        <w:t>Справочная информация</w:t>
      </w:r>
    </w:p>
    <w:p w14:paraId="47E423CD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59"/>
        <w:gridCol w:w="2407"/>
        <w:gridCol w:w="6155"/>
      </w:tblGrid>
      <w:tr w:rsidR="00440AB3" w:rsidRPr="00440AB3" w14:paraId="47E423D1" w14:textId="77777777" w:rsidTr="000E47DD">
        <w:trPr>
          <w:trHeight w:val="20"/>
        </w:trPr>
        <w:tc>
          <w:tcPr>
            <w:tcW w:w="892" w:type="pct"/>
            <w:vAlign w:val="center"/>
          </w:tcPr>
          <w:p w14:paraId="47E423CE" w14:textId="77777777" w:rsidR="00EC6566" w:rsidRPr="00440AB3" w:rsidRDefault="00EC6566" w:rsidP="00BD0717">
            <w:pPr>
              <w:jc w:val="center"/>
            </w:pPr>
            <w:r w:rsidRPr="00440AB3">
              <w:t>Наименование классификатора</w:t>
            </w:r>
          </w:p>
        </w:tc>
        <w:tc>
          <w:tcPr>
            <w:tcW w:w="1155" w:type="pct"/>
            <w:vAlign w:val="center"/>
          </w:tcPr>
          <w:p w14:paraId="47E423CF" w14:textId="77777777" w:rsidR="00EC6566" w:rsidRPr="00440AB3" w:rsidRDefault="00EC6566" w:rsidP="00BD0717">
            <w:pPr>
              <w:jc w:val="center"/>
            </w:pPr>
            <w:r w:rsidRPr="00440AB3">
              <w:t>Код</w:t>
            </w:r>
          </w:p>
        </w:tc>
        <w:tc>
          <w:tcPr>
            <w:tcW w:w="2953" w:type="pct"/>
            <w:vAlign w:val="center"/>
          </w:tcPr>
          <w:p w14:paraId="47E423D0" w14:textId="2BBC25D5" w:rsidR="00EC6566" w:rsidRPr="00440AB3" w:rsidRDefault="00130A42" w:rsidP="00BD0717">
            <w:pPr>
              <w:pStyle w:val="ab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40AB3" w:rsidRPr="00440AB3" w14:paraId="47E423D5" w14:textId="77777777" w:rsidTr="000E47DD">
        <w:trPr>
          <w:trHeight w:val="20"/>
        </w:trPr>
        <w:tc>
          <w:tcPr>
            <w:tcW w:w="892" w:type="pct"/>
          </w:tcPr>
          <w:p w14:paraId="47E423D2" w14:textId="77777777" w:rsidR="00EC6566" w:rsidRPr="00440AB3" w:rsidRDefault="00EC6566" w:rsidP="00BD0717">
            <w:r w:rsidRPr="00440AB3">
              <w:t>ОКЗ</w:t>
            </w:r>
          </w:p>
        </w:tc>
        <w:tc>
          <w:tcPr>
            <w:tcW w:w="1155" w:type="pct"/>
          </w:tcPr>
          <w:p w14:paraId="47E423D3" w14:textId="77777777" w:rsidR="00EC6566" w:rsidRPr="00440AB3" w:rsidRDefault="00EC6566" w:rsidP="00BD0717">
            <w:r w:rsidRPr="00440AB3">
              <w:t>7222</w:t>
            </w:r>
          </w:p>
        </w:tc>
        <w:tc>
          <w:tcPr>
            <w:tcW w:w="2953" w:type="pct"/>
          </w:tcPr>
          <w:p w14:paraId="47E423D4" w14:textId="77777777" w:rsidR="00EC6566" w:rsidRPr="00440AB3" w:rsidRDefault="00EC6566" w:rsidP="00BD0717">
            <w:pPr>
              <w:pStyle w:val="ab"/>
              <w:rPr>
                <w:sz w:val="24"/>
                <w:szCs w:val="24"/>
              </w:rPr>
            </w:pPr>
            <w:r w:rsidRPr="00440AB3">
              <w:rPr>
                <w:sz w:val="24"/>
                <w:szCs w:val="24"/>
              </w:rPr>
              <w:t>Слесари-инструментальщики и рабочие родственных занятий</w:t>
            </w:r>
          </w:p>
        </w:tc>
      </w:tr>
      <w:tr w:rsidR="00440AB3" w:rsidRPr="00440AB3" w14:paraId="47E423D9" w14:textId="77777777" w:rsidTr="000E47DD">
        <w:trPr>
          <w:trHeight w:val="20"/>
        </w:trPr>
        <w:tc>
          <w:tcPr>
            <w:tcW w:w="892" w:type="pct"/>
          </w:tcPr>
          <w:p w14:paraId="47E423D6" w14:textId="77777777" w:rsidR="00EC6566" w:rsidRPr="00440AB3" w:rsidRDefault="00EC6566" w:rsidP="00BD0717">
            <w:r w:rsidRPr="00440AB3">
              <w:t xml:space="preserve">ЕТКС </w:t>
            </w:r>
          </w:p>
        </w:tc>
        <w:tc>
          <w:tcPr>
            <w:tcW w:w="1155" w:type="pct"/>
          </w:tcPr>
          <w:p w14:paraId="47E423D7" w14:textId="77777777" w:rsidR="00EC6566" w:rsidRPr="00440AB3" w:rsidRDefault="0020697E" w:rsidP="00BD0717">
            <w:r w:rsidRPr="00440AB3">
              <w:t xml:space="preserve">§ </w:t>
            </w:r>
            <w:r w:rsidR="00EC6566" w:rsidRPr="00440AB3">
              <w:t>82</w:t>
            </w:r>
          </w:p>
        </w:tc>
        <w:tc>
          <w:tcPr>
            <w:tcW w:w="2953" w:type="pct"/>
          </w:tcPr>
          <w:p w14:paraId="47E423D8" w14:textId="77777777" w:rsidR="00EC6566" w:rsidRPr="00440AB3" w:rsidRDefault="00EC6566" w:rsidP="00540B76">
            <w:pPr>
              <w:pStyle w:val="ab"/>
              <w:rPr>
                <w:sz w:val="24"/>
                <w:szCs w:val="24"/>
              </w:rPr>
            </w:pPr>
            <w:r w:rsidRPr="00440AB3">
              <w:rPr>
                <w:sz w:val="24"/>
                <w:szCs w:val="24"/>
              </w:rPr>
              <w:t>Слесарь-инструментальщик 4</w:t>
            </w:r>
            <w:r w:rsidR="00DD44FD" w:rsidRPr="00440AB3">
              <w:rPr>
                <w:sz w:val="24"/>
                <w:szCs w:val="24"/>
              </w:rPr>
              <w:t>-го разряда</w:t>
            </w:r>
          </w:p>
        </w:tc>
      </w:tr>
      <w:tr w:rsidR="00440AB3" w:rsidRPr="00440AB3" w14:paraId="47E423DD" w14:textId="77777777" w:rsidTr="000E47DD">
        <w:trPr>
          <w:trHeight w:val="20"/>
        </w:trPr>
        <w:tc>
          <w:tcPr>
            <w:tcW w:w="892" w:type="pct"/>
          </w:tcPr>
          <w:p w14:paraId="47E423DA" w14:textId="77777777" w:rsidR="00EC6566" w:rsidRPr="00440AB3" w:rsidRDefault="00EC6566" w:rsidP="00BD0717">
            <w:r w:rsidRPr="00440AB3">
              <w:t>ОКПДТР</w:t>
            </w:r>
          </w:p>
        </w:tc>
        <w:tc>
          <w:tcPr>
            <w:tcW w:w="1155" w:type="pct"/>
          </w:tcPr>
          <w:p w14:paraId="47E423DB" w14:textId="77777777" w:rsidR="00EC6566" w:rsidRPr="00440AB3" w:rsidRDefault="00EC6566" w:rsidP="00BD0717">
            <w:r w:rsidRPr="00440AB3">
              <w:t>18452</w:t>
            </w:r>
          </w:p>
        </w:tc>
        <w:tc>
          <w:tcPr>
            <w:tcW w:w="2953" w:type="pct"/>
          </w:tcPr>
          <w:p w14:paraId="47E423DC" w14:textId="77777777" w:rsidR="00EC6566" w:rsidRPr="00440AB3" w:rsidRDefault="00EC6566" w:rsidP="00BD0717">
            <w:pPr>
              <w:pStyle w:val="ab"/>
              <w:rPr>
                <w:sz w:val="24"/>
                <w:szCs w:val="24"/>
              </w:rPr>
            </w:pPr>
            <w:r w:rsidRPr="00440AB3">
              <w:rPr>
                <w:sz w:val="24"/>
                <w:szCs w:val="24"/>
              </w:rPr>
              <w:t>Слесарь-инструментальщик</w:t>
            </w:r>
          </w:p>
        </w:tc>
      </w:tr>
      <w:tr w:rsidR="000E47DD" w:rsidRPr="00440AB3" w14:paraId="47E423E1" w14:textId="77777777" w:rsidTr="000E47DD">
        <w:trPr>
          <w:trHeight w:val="20"/>
        </w:trPr>
        <w:tc>
          <w:tcPr>
            <w:tcW w:w="892" w:type="pct"/>
          </w:tcPr>
          <w:p w14:paraId="47E423DE" w14:textId="746C8238" w:rsidR="000E47DD" w:rsidRPr="00440AB3" w:rsidRDefault="000E47DD" w:rsidP="000E47DD">
            <w:r>
              <w:t>Перечень СПО</w:t>
            </w:r>
            <w:r>
              <w:rPr>
                <w:rStyle w:val="ad"/>
              </w:rPr>
              <w:endnoteReference w:id="11"/>
            </w:r>
          </w:p>
        </w:tc>
        <w:tc>
          <w:tcPr>
            <w:tcW w:w="1155" w:type="pct"/>
          </w:tcPr>
          <w:p w14:paraId="47E423DF" w14:textId="473A4CDC" w:rsidR="000E47DD" w:rsidRPr="00440AB3" w:rsidRDefault="000E47DD" w:rsidP="000E47DD">
            <w:r>
              <w:t>15.01.35</w:t>
            </w:r>
          </w:p>
        </w:tc>
        <w:tc>
          <w:tcPr>
            <w:tcW w:w="2953" w:type="pct"/>
          </w:tcPr>
          <w:p w14:paraId="47E423E0" w14:textId="22A36226" w:rsidR="000E47DD" w:rsidRPr="00440AB3" w:rsidRDefault="000E47DD" w:rsidP="000E47DD">
            <w:r>
              <w:t>Мастер слесарных работ</w:t>
            </w:r>
          </w:p>
        </w:tc>
      </w:tr>
    </w:tbl>
    <w:p w14:paraId="03E5F50C" w14:textId="77777777" w:rsidR="00266343" w:rsidRDefault="00266343" w:rsidP="00266343">
      <w:pPr>
        <w:rPr>
          <w:b/>
          <w:bCs w:val="0"/>
        </w:rPr>
      </w:pPr>
    </w:p>
    <w:p w14:paraId="47E423E3" w14:textId="007782EA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3.3.1. Трудовая функция</w:t>
      </w:r>
    </w:p>
    <w:p w14:paraId="3626D582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352"/>
        <w:gridCol w:w="552"/>
        <w:gridCol w:w="863"/>
        <w:gridCol w:w="1447"/>
        <w:gridCol w:w="659"/>
      </w:tblGrid>
      <w:tr w:rsidR="00EC6566" w:rsidRPr="00440AB3" w14:paraId="47E423EB" w14:textId="77777777" w:rsidTr="00507D81">
        <w:trPr>
          <w:trHeight w:val="20"/>
        </w:trPr>
        <w:tc>
          <w:tcPr>
            <w:tcW w:w="74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3E5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3E6" w14:textId="77777777" w:rsidR="00EC6566" w:rsidRPr="00440AB3" w:rsidRDefault="00EC6566" w:rsidP="00BD0717">
            <w:r w:rsidRPr="00440AB3">
              <w:t>Слесарная обработка сложных деталей с точностью размеров по 7–10</w:t>
            </w:r>
            <w:r w:rsidR="00DD44FD" w:rsidRPr="00440AB3">
              <w:noBreakHyphen/>
              <w:t>му квалитету</w:t>
            </w:r>
            <w:r w:rsidRPr="00440AB3">
              <w:t xml:space="preserve"> и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0,4–0,1 мкм с применением специальной технологической оснастки</w:t>
            </w:r>
          </w:p>
        </w:tc>
        <w:tc>
          <w:tcPr>
            <w:tcW w:w="2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3E7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3E8" w14:textId="77777777" w:rsidR="00EC6566" w:rsidRPr="00440AB3" w:rsidRDefault="00127C1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C</w:t>
            </w:r>
            <w:r w:rsidR="00EC6566" w:rsidRPr="00440AB3">
              <w:t>/01.</w:t>
            </w:r>
            <w:r w:rsidR="00EC6566" w:rsidRPr="00440AB3">
              <w:rPr>
                <w:lang w:val="en-US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3E9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3EA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3</w:t>
            </w:r>
          </w:p>
        </w:tc>
      </w:tr>
    </w:tbl>
    <w:p w14:paraId="47E423F9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40AB3" w:rsidRPr="00440AB3" w14:paraId="47E423FC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3FA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32" w:type="pct"/>
          </w:tcPr>
          <w:p w14:paraId="47E423FB" w14:textId="05029788" w:rsidR="00EC6566" w:rsidRPr="00440AB3" w:rsidRDefault="0091081A" w:rsidP="00130A42">
            <w:pPr>
              <w:jc w:val="both"/>
            </w:pPr>
            <w:r w:rsidRPr="00440AB3">
              <w:t xml:space="preserve">Определение последовательности обработки, содержания и технологических режимов слесарной обработки заготовок </w:t>
            </w:r>
            <w:r w:rsidR="00EC6566" w:rsidRPr="00440AB3">
              <w:t>сложных деталей с точностью размеров по 7–10</w:t>
            </w:r>
            <w:r w:rsidR="00DD44FD" w:rsidRPr="00440AB3">
              <w:noBreakHyphen/>
              <w:t>му квалитету</w:t>
            </w:r>
            <w:r w:rsidR="00EC6566" w:rsidRPr="00440AB3">
              <w:t xml:space="preserve"> и (или) параметром шероховатости </w:t>
            </w:r>
            <w:r w:rsidR="00EC6566" w:rsidRPr="00440AB3">
              <w:rPr>
                <w:lang w:val="en-US"/>
              </w:rPr>
              <w:t>Ra</w:t>
            </w:r>
            <w:r w:rsidR="00046EB1" w:rsidRPr="00440AB3">
              <w:t> </w:t>
            </w:r>
            <w:r w:rsidR="00EC6566" w:rsidRPr="00440AB3">
              <w:t>0,4–0,1 мкм</w:t>
            </w:r>
            <w:r w:rsidR="00716B75" w:rsidRPr="00440AB3">
              <w:t xml:space="preserve"> по конструкторской и технологической документации</w:t>
            </w:r>
          </w:p>
        </w:tc>
      </w:tr>
      <w:tr w:rsidR="00440AB3" w:rsidRPr="00440AB3" w14:paraId="57EA5D20" w14:textId="77777777" w:rsidTr="00130A42">
        <w:trPr>
          <w:trHeight w:val="20"/>
        </w:trPr>
        <w:tc>
          <w:tcPr>
            <w:tcW w:w="868" w:type="pct"/>
            <w:vMerge/>
          </w:tcPr>
          <w:p w14:paraId="3D2D72D9" w14:textId="77777777" w:rsidR="00004E41" w:rsidRPr="00440AB3" w:rsidRDefault="00004E41" w:rsidP="00004E41"/>
        </w:tc>
        <w:tc>
          <w:tcPr>
            <w:tcW w:w="4132" w:type="pct"/>
          </w:tcPr>
          <w:p w14:paraId="139BB7E4" w14:textId="5451F44F" w:rsidR="00004E41" w:rsidRPr="00440AB3" w:rsidRDefault="00004E41" w:rsidP="00130A42">
            <w:pPr>
              <w:jc w:val="both"/>
            </w:pPr>
            <w:r w:rsidRPr="00440AB3">
              <w:t>Подготовка рабочего места к выполнению технологической операции слесарной обработки заготовок сложных деталей с точностью размеров по 7–10</w:t>
            </w:r>
            <w:r w:rsidRPr="00440AB3">
              <w:noBreakHyphen/>
              <w:t xml:space="preserve">му квалитету и (или) параметром шероховатости </w:t>
            </w:r>
            <w:r w:rsidRPr="00440AB3">
              <w:rPr>
                <w:lang w:val="en-US"/>
              </w:rPr>
              <w:t>Ra</w:t>
            </w:r>
            <w:r w:rsidRPr="00440AB3">
              <w:t> 0,4–0,1 мкм</w:t>
            </w:r>
          </w:p>
        </w:tc>
      </w:tr>
      <w:tr w:rsidR="00440AB3" w:rsidRPr="00440AB3" w14:paraId="47E423FF" w14:textId="77777777" w:rsidTr="00130A42">
        <w:trPr>
          <w:trHeight w:val="20"/>
        </w:trPr>
        <w:tc>
          <w:tcPr>
            <w:tcW w:w="868" w:type="pct"/>
            <w:vMerge/>
          </w:tcPr>
          <w:p w14:paraId="47E423FD" w14:textId="77777777" w:rsidR="00004E41" w:rsidRPr="00440AB3" w:rsidRDefault="00004E41" w:rsidP="00004E41"/>
        </w:tc>
        <w:tc>
          <w:tcPr>
            <w:tcW w:w="4132" w:type="pct"/>
          </w:tcPr>
          <w:p w14:paraId="47E423FE" w14:textId="77777777" w:rsidR="00004E41" w:rsidRPr="00440AB3" w:rsidRDefault="00004E41" w:rsidP="00130A42">
            <w:pPr>
              <w:jc w:val="both"/>
            </w:pPr>
            <w:r w:rsidRPr="00440AB3">
              <w:t>Разметка и вычерчивание заготовок сложных фигурных очертаний</w:t>
            </w:r>
          </w:p>
        </w:tc>
      </w:tr>
      <w:tr w:rsidR="00440AB3" w:rsidRPr="00440AB3" w14:paraId="47E42402" w14:textId="77777777" w:rsidTr="00130A42">
        <w:trPr>
          <w:trHeight w:val="20"/>
        </w:trPr>
        <w:tc>
          <w:tcPr>
            <w:tcW w:w="868" w:type="pct"/>
            <w:vMerge/>
          </w:tcPr>
          <w:p w14:paraId="47E42400" w14:textId="77777777" w:rsidR="00004E41" w:rsidRPr="00440AB3" w:rsidRDefault="00004E41" w:rsidP="00004E41"/>
        </w:tc>
        <w:tc>
          <w:tcPr>
            <w:tcW w:w="4132" w:type="pct"/>
          </w:tcPr>
          <w:p w14:paraId="47E42401" w14:textId="77777777" w:rsidR="00004E41" w:rsidRPr="00440AB3" w:rsidRDefault="00004E41" w:rsidP="00130A42">
            <w:pPr>
              <w:jc w:val="both"/>
            </w:pPr>
            <w:r w:rsidRPr="00440AB3">
              <w:t xml:space="preserve">Рубка и резка заготовок сложных деталей </w:t>
            </w:r>
          </w:p>
        </w:tc>
      </w:tr>
      <w:tr w:rsidR="00440AB3" w:rsidRPr="00440AB3" w14:paraId="47E42405" w14:textId="77777777" w:rsidTr="00130A42">
        <w:trPr>
          <w:trHeight w:val="20"/>
        </w:trPr>
        <w:tc>
          <w:tcPr>
            <w:tcW w:w="868" w:type="pct"/>
            <w:vMerge/>
          </w:tcPr>
          <w:p w14:paraId="47E42403" w14:textId="77777777" w:rsidR="00004E41" w:rsidRPr="00440AB3" w:rsidRDefault="00004E41" w:rsidP="00004E41"/>
        </w:tc>
        <w:tc>
          <w:tcPr>
            <w:tcW w:w="4132" w:type="pct"/>
          </w:tcPr>
          <w:p w14:paraId="47E42404" w14:textId="77777777" w:rsidR="00004E41" w:rsidRPr="00440AB3" w:rsidRDefault="00004E41" w:rsidP="00130A42">
            <w:pPr>
              <w:jc w:val="both"/>
            </w:pPr>
            <w:r w:rsidRPr="00440AB3">
              <w:t xml:space="preserve">Гибка и правка сложных деталей </w:t>
            </w:r>
          </w:p>
        </w:tc>
      </w:tr>
      <w:tr w:rsidR="00440AB3" w:rsidRPr="00440AB3" w14:paraId="47E42408" w14:textId="77777777" w:rsidTr="00130A42">
        <w:trPr>
          <w:trHeight w:val="20"/>
        </w:trPr>
        <w:tc>
          <w:tcPr>
            <w:tcW w:w="868" w:type="pct"/>
            <w:vMerge/>
          </w:tcPr>
          <w:p w14:paraId="47E42406" w14:textId="77777777" w:rsidR="00004E41" w:rsidRPr="00440AB3" w:rsidRDefault="00004E41" w:rsidP="00004E41"/>
        </w:tc>
        <w:tc>
          <w:tcPr>
            <w:tcW w:w="4132" w:type="pct"/>
          </w:tcPr>
          <w:p w14:paraId="47E42407" w14:textId="77777777" w:rsidR="00004E41" w:rsidRPr="00440AB3" w:rsidRDefault="00004E41" w:rsidP="00130A42">
            <w:pPr>
              <w:jc w:val="both"/>
            </w:pPr>
            <w:r w:rsidRPr="00440AB3">
              <w:t xml:space="preserve">Опиливание, пригонка, припасовка, шабрение сложных деталей и соединений </w:t>
            </w:r>
          </w:p>
        </w:tc>
      </w:tr>
      <w:tr w:rsidR="00440AB3" w:rsidRPr="00440AB3" w14:paraId="47E4240B" w14:textId="77777777" w:rsidTr="00130A42">
        <w:trPr>
          <w:trHeight w:val="20"/>
        </w:trPr>
        <w:tc>
          <w:tcPr>
            <w:tcW w:w="868" w:type="pct"/>
            <w:vMerge/>
          </w:tcPr>
          <w:p w14:paraId="47E4240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0A" w14:textId="77777777" w:rsidR="00004E41" w:rsidRPr="00440AB3" w:rsidRDefault="00004E41" w:rsidP="00130A42">
            <w:pPr>
              <w:jc w:val="both"/>
            </w:pPr>
            <w:r w:rsidRPr="00440AB3">
              <w:t xml:space="preserve">Притирка и доводка поверхностей сложных деталей </w:t>
            </w:r>
          </w:p>
        </w:tc>
      </w:tr>
      <w:tr w:rsidR="00440AB3" w:rsidRPr="00440AB3" w14:paraId="47E4240E" w14:textId="77777777" w:rsidTr="00130A42">
        <w:trPr>
          <w:trHeight w:val="20"/>
        </w:trPr>
        <w:tc>
          <w:tcPr>
            <w:tcW w:w="868" w:type="pct"/>
            <w:vMerge/>
          </w:tcPr>
          <w:p w14:paraId="47E4240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0D" w14:textId="77777777" w:rsidR="00004E41" w:rsidRPr="00440AB3" w:rsidRDefault="00004E41" w:rsidP="00130A42">
            <w:pPr>
              <w:jc w:val="both"/>
            </w:pPr>
            <w:r w:rsidRPr="00440AB3">
              <w:t>Контроль размеров, формы, расположения и шероховатости поверхностей сложных деталей с точностью размеров по 7–10</w:t>
            </w:r>
            <w:r w:rsidRPr="00440AB3">
              <w:noBreakHyphen/>
              <w:t xml:space="preserve">му квалитету и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0,4–0,1 мкм</w:t>
            </w:r>
          </w:p>
        </w:tc>
      </w:tr>
      <w:tr w:rsidR="00440AB3" w:rsidRPr="00440AB3" w14:paraId="47E42411" w14:textId="77777777" w:rsidTr="00130A42">
        <w:trPr>
          <w:trHeight w:val="20"/>
        </w:trPr>
        <w:tc>
          <w:tcPr>
            <w:tcW w:w="868" w:type="pct"/>
            <w:vMerge/>
          </w:tcPr>
          <w:p w14:paraId="47E4240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10" w14:textId="77777777" w:rsidR="00004E41" w:rsidRPr="00440AB3" w:rsidRDefault="00004E41" w:rsidP="00130A42">
            <w:pPr>
              <w:jc w:val="both"/>
            </w:pPr>
            <w:r w:rsidRPr="00440AB3">
              <w:t>Балансировка сложных деталей с точностью размеров по 7–10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414" w14:textId="77777777" w:rsidTr="00130A42">
        <w:trPr>
          <w:trHeight w:val="20"/>
        </w:trPr>
        <w:tc>
          <w:tcPr>
            <w:tcW w:w="868" w:type="pct"/>
            <w:vMerge/>
          </w:tcPr>
          <w:p w14:paraId="47E4241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13" w14:textId="77777777" w:rsidR="00004E41" w:rsidRPr="00440AB3" w:rsidRDefault="00004E41" w:rsidP="00130A42">
            <w:pPr>
              <w:jc w:val="both"/>
            </w:pPr>
            <w:r w:rsidRPr="00440AB3">
              <w:t>Нарезание резьб метчиками и плашками в сложных деталях</w:t>
            </w:r>
          </w:p>
        </w:tc>
      </w:tr>
      <w:tr w:rsidR="00440AB3" w:rsidRPr="00440AB3" w14:paraId="47E42417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415" w14:textId="77777777" w:rsidR="00004E41" w:rsidRPr="00440AB3" w:rsidDel="002A1D54" w:rsidRDefault="00004E41" w:rsidP="00004E41">
            <w:r w:rsidRPr="00440AB3" w:rsidDel="002A1D54">
              <w:t>Необходимые умения</w:t>
            </w:r>
          </w:p>
        </w:tc>
        <w:tc>
          <w:tcPr>
            <w:tcW w:w="4132" w:type="pct"/>
          </w:tcPr>
          <w:p w14:paraId="47E42416" w14:textId="0BE69048" w:rsidR="00004E41" w:rsidRPr="00440AB3" w:rsidRDefault="00004E41" w:rsidP="00130A42">
            <w:pPr>
              <w:jc w:val="both"/>
            </w:pPr>
            <w:r w:rsidRPr="00440AB3">
              <w:t>Читать и анализировать конструкторскую и технологическую документацию на сложные детали с точностью размеров по 7–10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41A" w14:textId="77777777" w:rsidTr="00130A42">
        <w:trPr>
          <w:trHeight w:val="20"/>
        </w:trPr>
        <w:tc>
          <w:tcPr>
            <w:tcW w:w="868" w:type="pct"/>
            <w:vMerge/>
          </w:tcPr>
          <w:p w14:paraId="47E4241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19" w14:textId="77777777" w:rsidR="00004E41" w:rsidRPr="00440AB3" w:rsidRDefault="00004E41" w:rsidP="00130A42">
            <w:pPr>
              <w:jc w:val="both"/>
            </w:pPr>
            <w:r w:rsidRPr="00440AB3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440AB3" w:rsidRPr="00440AB3" w14:paraId="47E4241D" w14:textId="77777777" w:rsidTr="00130A42">
        <w:trPr>
          <w:trHeight w:val="20"/>
        </w:trPr>
        <w:tc>
          <w:tcPr>
            <w:tcW w:w="868" w:type="pct"/>
            <w:vMerge/>
          </w:tcPr>
          <w:p w14:paraId="47E4241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1C" w14:textId="77777777" w:rsidR="00004E41" w:rsidRPr="00440AB3" w:rsidRDefault="00004E41" w:rsidP="00130A42">
            <w:pPr>
              <w:jc w:val="both"/>
            </w:pPr>
            <w:r w:rsidRPr="00440AB3">
              <w:t xml:space="preserve">Использовать персональную вычислительную технику для работы с файлами </w:t>
            </w:r>
          </w:p>
        </w:tc>
      </w:tr>
      <w:tr w:rsidR="00440AB3" w:rsidRPr="00440AB3" w14:paraId="47E42420" w14:textId="77777777" w:rsidTr="00130A42">
        <w:trPr>
          <w:trHeight w:val="20"/>
        </w:trPr>
        <w:tc>
          <w:tcPr>
            <w:tcW w:w="868" w:type="pct"/>
            <w:vMerge/>
          </w:tcPr>
          <w:p w14:paraId="47E4241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1F" w14:textId="77777777" w:rsidR="00004E41" w:rsidRPr="00440AB3" w:rsidRDefault="00004E41" w:rsidP="00130A42">
            <w:pPr>
              <w:jc w:val="both"/>
            </w:pPr>
            <w:r w:rsidRPr="00440AB3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440AB3" w:rsidRPr="00440AB3" w14:paraId="47E42423" w14:textId="77777777" w:rsidTr="00130A42">
        <w:trPr>
          <w:trHeight w:val="20"/>
        </w:trPr>
        <w:tc>
          <w:tcPr>
            <w:tcW w:w="868" w:type="pct"/>
            <w:vMerge/>
          </w:tcPr>
          <w:p w14:paraId="47E4242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22" w14:textId="77777777" w:rsidR="00004E41" w:rsidRPr="00440AB3" w:rsidRDefault="00004E41" w:rsidP="00130A42">
            <w:pPr>
              <w:jc w:val="both"/>
            </w:pPr>
            <w:r w:rsidRPr="00440AB3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440AB3" w:rsidRPr="00440AB3" w14:paraId="47E42426" w14:textId="77777777" w:rsidTr="00130A42">
        <w:trPr>
          <w:trHeight w:val="20"/>
        </w:trPr>
        <w:tc>
          <w:tcPr>
            <w:tcW w:w="868" w:type="pct"/>
            <w:vMerge/>
          </w:tcPr>
          <w:p w14:paraId="47E4242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25" w14:textId="77777777" w:rsidR="00004E41" w:rsidRPr="00440AB3" w:rsidRDefault="00004E41" w:rsidP="00130A42">
            <w:pPr>
              <w:jc w:val="both"/>
            </w:pPr>
            <w:r w:rsidRPr="00440AB3">
              <w:t>Выполнять разметку заготовок сложных фигурных очертаний</w:t>
            </w:r>
          </w:p>
        </w:tc>
      </w:tr>
      <w:tr w:rsidR="00440AB3" w:rsidRPr="00440AB3" w14:paraId="47E42429" w14:textId="77777777" w:rsidTr="00130A42">
        <w:trPr>
          <w:trHeight w:val="20"/>
        </w:trPr>
        <w:tc>
          <w:tcPr>
            <w:tcW w:w="868" w:type="pct"/>
            <w:vMerge/>
          </w:tcPr>
          <w:p w14:paraId="47E4242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28" w14:textId="77777777" w:rsidR="00004E41" w:rsidRPr="00440AB3" w:rsidRDefault="00004E41" w:rsidP="00130A42">
            <w:pPr>
              <w:jc w:val="both"/>
            </w:pPr>
            <w:r w:rsidRPr="00440AB3">
              <w:t>Выполнять рубку и резку заготовок сложных деталей</w:t>
            </w:r>
          </w:p>
        </w:tc>
      </w:tr>
      <w:tr w:rsidR="00440AB3" w:rsidRPr="00440AB3" w14:paraId="47E4242C" w14:textId="77777777" w:rsidTr="00130A42">
        <w:trPr>
          <w:trHeight w:val="20"/>
        </w:trPr>
        <w:tc>
          <w:tcPr>
            <w:tcW w:w="868" w:type="pct"/>
            <w:vMerge/>
          </w:tcPr>
          <w:p w14:paraId="47E4242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2B" w14:textId="77777777" w:rsidR="00004E41" w:rsidRPr="00440AB3" w:rsidRDefault="00004E41" w:rsidP="00130A42">
            <w:pPr>
              <w:jc w:val="both"/>
            </w:pPr>
            <w:r w:rsidRPr="00440AB3">
              <w:t>Выполнять гибку и правку сложных деталей</w:t>
            </w:r>
          </w:p>
        </w:tc>
      </w:tr>
      <w:tr w:rsidR="00440AB3" w:rsidRPr="00440AB3" w14:paraId="47E4242F" w14:textId="77777777" w:rsidTr="00130A42">
        <w:trPr>
          <w:trHeight w:val="20"/>
        </w:trPr>
        <w:tc>
          <w:tcPr>
            <w:tcW w:w="868" w:type="pct"/>
            <w:vMerge/>
          </w:tcPr>
          <w:p w14:paraId="47E4242D" w14:textId="77777777" w:rsidR="00004E41" w:rsidRPr="00440AB3" w:rsidRDefault="00004E41" w:rsidP="00004E41"/>
        </w:tc>
        <w:tc>
          <w:tcPr>
            <w:tcW w:w="4132" w:type="pct"/>
          </w:tcPr>
          <w:p w14:paraId="47E4242E" w14:textId="77777777" w:rsidR="00004E41" w:rsidRPr="00440AB3" w:rsidRDefault="00004E41" w:rsidP="00130A42">
            <w:pPr>
              <w:jc w:val="both"/>
            </w:pPr>
            <w:r w:rsidRPr="00440AB3">
              <w:t>Выполнять опиливание, пригонку, припасовку, шабрение сложных деталей и соединений с точностью размеров по 7–10</w:t>
            </w:r>
            <w:r w:rsidRPr="00440AB3">
              <w:noBreakHyphen/>
              <w:t xml:space="preserve">му квалитету и (или)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0,4–0,1 мкм</w:t>
            </w:r>
          </w:p>
        </w:tc>
      </w:tr>
      <w:tr w:rsidR="00440AB3" w:rsidRPr="00440AB3" w14:paraId="47E42432" w14:textId="77777777" w:rsidTr="00130A42">
        <w:trPr>
          <w:trHeight w:val="20"/>
        </w:trPr>
        <w:tc>
          <w:tcPr>
            <w:tcW w:w="868" w:type="pct"/>
            <w:vMerge/>
          </w:tcPr>
          <w:p w14:paraId="47E4243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31" w14:textId="77777777" w:rsidR="00004E41" w:rsidRPr="00440AB3" w:rsidRDefault="00004E41" w:rsidP="00130A42">
            <w:pPr>
              <w:jc w:val="both"/>
            </w:pPr>
            <w:r w:rsidRPr="00440AB3">
              <w:t xml:space="preserve">Выполнять притирку и доводку поверхностей сложных деталей с точностью </w:t>
            </w:r>
            <w:r w:rsidRPr="00440AB3">
              <w:lastRenderedPageBreak/>
              <w:t>размеров по 7–10</w:t>
            </w:r>
            <w:r w:rsidRPr="00440AB3">
              <w:noBreakHyphen/>
              <w:t xml:space="preserve">му квалитету и (или) шероховатостью </w:t>
            </w:r>
            <w:r w:rsidRPr="00440AB3">
              <w:rPr>
                <w:lang w:val="en-US"/>
              </w:rPr>
              <w:t>Ra</w:t>
            </w:r>
            <w:r w:rsidRPr="00440AB3">
              <w:t> 0,4–0,1 мкм</w:t>
            </w:r>
          </w:p>
        </w:tc>
      </w:tr>
      <w:tr w:rsidR="00440AB3" w:rsidRPr="00440AB3" w14:paraId="47E42435" w14:textId="77777777" w:rsidTr="00130A42">
        <w:trPr>
          <w:trHeight w:val="20"/>
        </w:trPr>
        <w:tc>
          <w:tcPr>
            <w:tcW w:w="868" w:type="pct"/>
            <w:vMerge/>
          </w:tcPr>
          <w:p w14:paraId="47E4243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34" w14:textId="77777777" w:rsidR="00004E41" w:rsidRPr="00440AB3" w:rsidRDefault="00004E41" w:rsidP="00130A42">
            <w:pPr>
              <w:jc w:val="both"/>
            </w:pPr>
            <w:r w:rsidRPr="00440AB3">
              <w:t>Использовать станки и механизированные инструменты для изготовления сложных деталей с точностью размеров по 7–10</w:t>
            </w:r>
            <w:r w:rsidRPr="00440AB3">
              <w:noBreakHyphen/>
              <w:t xml:space="preserve">му квалитету и (или)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0,4–0,1 мкм</w:t>
            </w:r>
          </w:p>
        </w:tc>
      </w:tr>
      <w:tr w:rsidR="00440AB3" w:rsidRPr="00440AB3" w14:paraId="47E42438" w14:textId="77777777" w:rsidTr="00130A42">
        <w:trPr>
          <w:trHeight w:val="20"/>
        </w:trPr>
        <w:tc>
          <w:tcPr>
            <w:tcW w:w="868" w:type="pct"/>
            <w:vMerge/>
          </w:tcPr>
          <w:p w14:paraId="47E4243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37" w14:textId="77777777" w:rsidR="00004E41" w:rsidRPr="00440AB3" w:rsidRDefault="00004E41" w:rsidP="00130A42">
            <w:pPr>
              <w:jc w:val="both"/>
            </w:pPr>
            <w:r w:rsidRPr="00440AB3">
              <w:t>Применять смазочно-охлаждающие технологические средства</w:t>
            </w:r>
          </w:p>
        </w:tc>
      </w:tr>
      <w:tr w:rsidR="00440AB3" w:rsidRPr="00440AB3" w14:paraId="47E4243B" w14:textId="77777777" w:rsidTr="00130A42">
        <w:trPr>
          <w:trHeight w:val="20"/>
        </w:trPr>
        <w:tc>
          <w:tcPr>
            <w:tcW w:w="868" w:type="pct"/>
            <w:vMerge/>
          </w:tcPr>
          <w:p w14:paraId="47E4243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3A" w14:textId="77777777" w:rsidR="00004E41" w:rsidRPr="00440AB3" w:rsidRDefault="00004E41" w:rsidP="00130A42">
            <w:pPr>
              <w:jc w:val="both"/>
            </w:pPr>
            <w:r w:rsidRPr="00440AB3">
              <w:t>Балансировать сложные детали с точностью размеров по 7–10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43E" w14:textId="77777777" w:rsidTr="00130A42">
        <w:trPr>
          <w:trHeight w:val="20"/>
        </w:trPr>
        <w:tc>
          <w:tcPr>
            <w:tcW w:w="868" w:type="pct"/>
            <w:vMerge/>
          </w:tcPr>
          <w:p w14:paraId="47E4243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3D" w14:textId="77DCBC02" w:rsidR="00004E41" w:rsidRPr="00440AB3" w:rsidRDefault="00004E41" w:rsidP="000E7EEF">
            <w:pPr>
              <w:jc w:val="both"/>
            </w:pPr>
            <w:r w:rsidRPr="00440AB3">
              <w:t>Контролировать размеры, форму и расположение поверхностей</w:t>
            </w:r>
            <w:r w:rsidR="000E7EEF">
              <w:t xml:space="preserve"> сложных</w:t>
            </w:r>
            <w:r w:rsidR="00254749">
              <w:t xml:space="preserve"> </w:t>
            </w:r>
            <w:r w:rsidRPr="00440AB3">
              <w:t>деталей с точностью размеров по 7-10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441" w14:textId="77777777" w:rsidTr="00130A42">
        <w:trPr>
          <w:trHeight w:val="20"/>
        </w:trPr>
        <w:tc>
          <w:tcPr>
            <w:tcW w:w="868" w:type="pct"/>
            <w:vMerge/>
          </w:tcPr>
          <w:p w14:paraId="47E4243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40" w14:textId="32489849" w:rsidR="00004E41" w:rsidRPr="00440AB3" w:rsidRDefault="00004E41" w:rsidP="000E7EEF">
            <w:pPr>
              <w:jc w:val="both"/>
            </w:pPr>
            <w:r w:rsidRPr="00440AB3">
              <w:t xml:space="preserve">Контролировать шероховатость поверхностей </w:t>
            </w:r>
            <w:r w:rsidR="000E7EEF">
              <w:t xml:space="preserve">сложных </w:t>
            </w:r>
            <w:r w:rsidRPr="00440AB3">
              <w:t xml:space="preserve">деталей с параметром шероховатости </w:t>
            </w:r>
            <w:r w:rsidRPr="00440AB3">
              <w:rPr>
                <w:lang w:val="en-US"/>
              </w:rPr>
              <w:t>Ra</w:t>
            </w:r>
            <w:r w:rsidRPr="00440AB3">
              <w:t xml:space="preserve"> 0,4–0,1 мкм </w:t>
            </w:r>
          </w:p>
        </w:tc>
      </w:tr>
      <w:tr w:rsidR="00440AB3" w:rsidRPr="00440AB3" w14:paraId="47E42444" w14:textId="77777777" w:rsidTr="00130A42">
        <w:trPr>
          <w:trHeight w:val="20"/>
        </w:trPr>
        <w:tc>
          <w:tcPr>
            <w:tcW w:w="868" w:type="pct"/>
            <w:vMerge/>
          </w:tcPr>
          <w:p w14:paraId="47E4244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43" w14:textId="77777777" w:rsidR="00004E41" w:rsidRPr="00440AB3" w:rsidRDefault="00004E41" w:rsidP="00130A42">
            <w:pPr>
              <w:jc w:val="both"/>
            </w:pPr>
            <w:r w:rsidRPr="00440AB3">
              <w:t>Нарезать резьбы метчиками и плашками в сложных деталях</w:t>
            </w:r>
          </w:p>
        </w:tc>
      </w:tr>
      <w:tr w:rsidR="00440AB3" w:rsidRPr="00440AB3" w14:paraId="47E42447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445" w14:textId="77777777" w:rsidR="00004E41" w:rsidRPr="00440AB3" w:rsidDel="002A1D54" w:rsidRDefault="00004E41" w:rsidP="00004E41">
            <w:r w:rsidRPr="00440AB3" w:rsidDel="002A1D54">
              <w:t>Необходимые знания</w:t>
            </w:r>
          </w:p>
        </w:tc>
        <w:tc>
          <w:tcPr>
            <w:tcW w:w="4132" w:type="pct"/>
          </w:tcPr>
          <w:p w14:paraId="47E42446" w14:textId="77777777" w:rsidR="00004E41" w:rsidRPr="00440AB3" w:rsidRDefault="00004E41" w:rsidP="00130A42">
            <w:pPr>
              <w:jc w:val="both"/>
            </w:pPr>
            <w:r w:rsidRPr="00440AB3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44A" w14:textId="77777777" w:rsidTr="00130A42">
        <w:trPr>
          <w:trHeight w:val="20"/>
        </w:trPr>
        <w:tc>
          <w:tcPr>
            <w:tcW w:w="868" w:type="pct"/>
            <w:vMerge/>
          </w:tcPr>
          <w:p w14:paraId="47E4244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49" w14:textId="77777777" w:rsidR="00004E41" w:rsidRPr="00440AB3" w:rsidRDefault="00004E41" w:rsidP="00130A42">
            <w:pPr>
              <w:jc w:val="both"/>
            </w:pPr>
            <w:r w:rsidRPr="00440AB3">
              <w:t xml:space="preserve">Правила чтения рабочих чертежей, технологической документации </w:t>
            </w:r>
          </w:p>
        </w:tc>
      </w:tr>
      <w:tr w:rsidR="00440AB3" w:rsidRPr="00440AB3" w14:paraId="47E4244D" w14:textId="77777777" w:rsidTr="00130A42">
        <w:trPr>
          <w:trHeight w:val="20"/>
        </w:trPr>
        <w:tc>
          <w:tcPr>
            <w:tcW w:w="868" w:type="pct"/>
            <w:vMerge/>
          </w:tcPr>
          <w:p w14:paraId="47E4244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4C" w14:textId="77777777" w:rsidR="00004E41" w:rsidRPr="00440AB3" w:rsidRDefault="00004E41" w:rsidP="00130A42">
            <w:pPr>
              <w:jc w:val="both"/>
            </w:pPr>
            <w:r w:rsidRPr="00440AB3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440AB3" w:rsidRPr="00440AB3" w14:paraId="47E42450" w14:textId="77777777" w:rsidTr="00130A42">
        <w:trPr>
          <w:trHeight w:val="20"/>
        </w:trPr>
        <w:tc>
          <w:tcPr>
            <w:tcW w:w="868" w:type="pct"/>
            <w:vMerge/>
          </w:tcPr>
          <w:p w14:paraId="47E4244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4F" w14:textId="77777777" w:rsidR="00004E41" w:rsidRPr="00440AB3" w:rsidRDefault="00004E41" w:rsidP="00130A42">
            <w:pPr>
              <w:jc w:val="both"/>
            </w:pPr>
            <w:r w:rsidRPr="00440AB3">
              <w:t>Порядок работы с файловой системой</w:t>
            </w:r>
          </w:p>
        </w:tc>
      </w:tr>
      <w:tr w:rsidR="00440AB3" w:rsidRPr="00440AB3" w14:paraId="47E42453" w14:textId="77777777" w:rsidTr="00130A42">
        <w:trPr>
          <w:trHeight w:val="20"/>
        </w:trPr>
        <w:tc>
          <w:tcPr>
            <w:tcW w:w="868" w:type="pct"/>
            <w:vMerge/>
          </w:tcPr>
          <w:p w14:paraId="47E4245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52" w14:textId="77777777" w:rsidR="00004E41" w:rsidRPr="00440AB3" w:rsidRDefault="00004E41" w:rsidP="00130A42">
            <w:pPr>
              <w:jc w:val="both"/>
            </w:pPr>
            <w:r w:rsidRPr="00440AB3">
              <w:t>Основные форматы представления электронной графической и текстовой информации</w:t>
            </w:r>
          </w:p>
        </w:tc>
      </w:tr>
      <w:tr w:rsidR="00440AB3" w:rsidRPr="00440AB3" w14:paraId="47E42456" w14:textId="77777777" w:rsidTr="00130A42">
        <w:trPr>
          <w:trHeight w:val="20"/>
        </w:trPr>
        <w:tc>
          <w:tcPr>
            <w:tcW w:w="868" w:type="pct"/>
            <w:vMerge/>
          </w:tcPr>
          <w:p w14:paraId="47E4245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55" w14:textId="77777777" w:rsidR="00004E41" w:rsidRPr="00440AB3" w:rsidRDefault="00004E41" w:rsidP="00130A42">
            <w:pPr>
              <w:jc w:val="both"/>
            </w:pPr>
            <w:r w:rsidRPr="00440AB3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440AB3" w:rsidRPr="00440AB3" w14:paraId="47E42459" w14:textId="77777777" w:rsidTr="00130A42">
        <w:trPr>
          <w:trHeight w:val="20"/>
        </w:trPr>
        <w:tc>
          <w:tcPr>
            <w:tcW w:w="868" w:type="pct"/>
            <w:vMerge/>
          </w:tcPr>
          <w:p w14:paraId="47E4245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58" w14:textId="77777777" w:rsidR="00004E41" w:rsidRPr="00440AB3" w:rsidRDefault="00004E41" w:rsidP="00130A42">
            <w:pPr>
              <w:jc w:val="both"/>
            </w:pPr>
            <w:r w:rsidRPr="00440AB3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440AB3" w:rsidRPr="00440AB3" w14:paraId="47E4245C" w14:textId="77777777" w:rsidTr="00130A42">
        <w:trPr>
          <w:trHeight w:val="20"/>
        </w:trPr>
        <w:tc>
          <w:tcPr>
            <w:tcW w:w="868" w:type="pct"/>
            <w:vMerge/>
          </w:tcPr>
          <w:p w14:paraId="47E4245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5B" w14:textId="77777777" w:rsidR="00004E41" w:rsidRPr="00440AB3" w:rsidRDefault="00004E41" w:rsidP="00130A42">
            <w:pPr>
              <w:jc w:val="both"/>
            </w:pPr>
            <w:r w:rsidRPr="00440AB3">
              <w:t>Основы метрологии в объеме, необходимом для выполнения работы</w:t>
            </w:r>
          </w:p>
        </w:tc>
      </w:tr>
      <w:tr w:rsidR="00440AB3" w:rsidRPr="00440AB3" w14:paraId="47E4245F" w14:textId="77777777" w:rsidTr="00130A42">
        <w:trPr>
          <w:trHeight w:val="20"/>
        </w:trPr>
        <w:tc>
          <w:tcPr>
            <w:tcW w:w="868" w:type="pct"/>
            <w:vMerge/>
          </w:tcPr>
          <w:p w14:paraId="47E4245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5E" w14:textId="0E6F3383" w:rsidR="00004E41" w:rsidRPr="00440AB3" w:rsidRDefault="00004E41" w:rsidP="00130A42">
            <w:pPr>
              <w:jc w:val="both"/>
            </w:pPr>
            <w:r w:rsidRPr="00440AB3">
              <w:t xml:space="preserve">Обозначение на рабочих чертежах допусков размеров, </w:t>
            </w:r>
            <w:r w:rsidR="00CC0743" w:rsidRPr="00440AB3">
              <w:t>формы</w:t>
            </w:r>
            <w:r w:rsidRPr="00440AB3">
              <w:t xml:space="preserve"> и взаимного расположения поверхностей, шероховатости поверхностей</w:t>
            </w:r>
          </w:p>
        </w:tc>
      </w:tr>
      <w:tr w:rsidR="00440AB3" w:rsidRPr="00440AB3" w14:paraId="47E42462" w14:textId="77777777" w:rsidTr="00130A42">
        <w:trPr>
          <w:trHeight w:val="20"/>
        </w:trPr>
        <w:tc>
          <w:tcPr>
            <w:tcW w:w="868" w:type="pct"/>
            <w:vMerge/>
          </w:tcPr>
          <w:p w14:paraId="47E4246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61" w14:textId="77777777" w:rsidR="00004E41" w:rsidRPr="00440AB3" w:rsidRDefault="00004E41" w:rsidP="00130A42">
            <w:pPr>
              <w:jc w:val="both"/>
            </w:pPr>
            <w:r w:rsidRPr="00440AB3">
              <w:t xml:space="preserve">Виды технологической документации, используемой в организации </w:t>
            </w:r>
          </w:p>
        </w:tc>
      </w:tr>
      <w:tr w:rsidR="00440AB3" w:rsidRPr="00440AB3" w14:paraId="47E42465" w14:textId="77777777" w:rsidTr="00130A42">
        <w:trPr>
          <w:trHeight w:val="20"/>
        </w:trPr>
        <w:tc>
          <w:tcPr>
            <w:tcW w:w="868" w:type="pct"/>
            <w:vMerge/>
          </w:tcPr>
          <w:p w14:paraId="47E4246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64" w14:textId="77777777" w:rsidR="00004E41" w:rsidRPr="00440AB3" w:rsidRDefault="00004E41" w:rsidP="00130A42">
            <w:pPr>
              <w:jc w:val="both"/>
            </w:pPr>
            <w:r w:rsidRPr="00440AB3">
              <w:t>Методы и приемы разметки и вычерчивания заготовок сложных фигурных очертаний</w:t>
            </w:r>
          </w:p>
        </w:tc>
      </w:tr>
      <w:tr w:rsidR="00440AB3" w:rsidRPr="00440AB3" w14:paraId="47E42468" w14:textId="77777777" w:rsidTr="00130A42">
        <w:trPr>
          <w:trHeight w:val="20"/>
        </w:trPr>
        <w:tc>
          <w:tcPr>
            <w:tcW w:w="868" w:type="pct"/>
            <w:vMerge/>
          </w:tcPr>
          <w:p w14:paraId="47E4246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67" w14:textId="77777777" w:rsidR="00004E41" w:rsidRPr="00440AB3" w:rsidRDefault="00004E41" w:rsidP="00130A42">
            <w:pPr>
              <w:jc w:val="both"/>
            </w:pPr>
            <w:r w:rsidRPr="00440AB3">
              <w:t>Технологические методы и приемы слесарной обработки заготовок сложных деталей с точностью размеров по 7–10</w:t>
            </w:r>
            <w:r w:rsidRPr="00440AB3">
              <w:noBreakHyphen/>
              <w:t xml:space="preserve">му квалитету и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0,4–0,1 мкм</w:t>
            </w:r>
          </w:p>
        </w:tc>
      </w:tr>
      <w:tr w:rsidR="00440AB3" w:rsidRPr="00440AB3" w14:paraId="47E4246B" w14:textId="77777777" w:rsidTr="00130A42">
        <w:trPr>
          <w:trHeight w:val="20"/>
        </w:trPr>
        <w:tc>
          <w:tcPr>
            <w:tcW w:w="868" w:type="pct"/>
            <w:vMerge/>
          </w:tcPr>
          <w:p w14:paraId="47E4246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6A" w14:textId="77777777" w:rsidR="00004E41" w:rsidRPr="00440AB3" w:rsidRDefault="00004E41" w:rsidP="00130A42">
            <w:pPr>
              <w:jc w:val="both"/>
            </w:pPr>
            <w:r w:rsidRPr="00440AB3">
              <w:t>Методы балансировки сложных деталей с точностью размеров по 7–10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46E" w14:textId="77777777" w:rsidTr="00130A42">
        <w:trPr>
          <w:trHeight w:val="20"/>
        </w:trPr>
        <w:tc>
          <w:tcPr>
            <w:tcW w:w="868" w:type="pct"/>
            <w:vMerge/>
          </w:tcPr>
          <w:p w14:paraId="47E4246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6D" w14:textId="77777777" w:rsidR="00004E41" w:rsidRPr="00440AB3" w:rsidRDefault="00004E41" w:rsidP="00130A42">
            <w:pPr>
              <w:jc w:val="both"/>
            </w:pPr>
            <w:r w:rsidRPr="00440AB3">
              <w:t>Конструкции, технологические возможности и правила эксплуатации станков и механизированных инструментов для слесарной обработки сложных деталей</w:t>
            </w:r>
          </w:p>
        </w:tc>
      </w:tr>
      <w:tr w:rsidR="00440AB3" w:rsidRPr="00440AB3" w14:paraId="47E42471" w14:textId="77777777" w:rsidTr="00130A42">
        <w:trPr>
          <w:trHeight w:val="20"/>
        </w:trPr>
        <w:tc>
          <w:tcPr>
            <w:tcW w:w="868" w:type="pct"/>
            <w:vMerge/>
          </w:tcPr>
          <w:p w14:paraId="47E4246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70" w14:textId="77777777" w:rsidR="00004E41" w:rsidRPr="00440AB3" w:rsidRDefault="00004E41" w:rsidP="00130A42">
            <w:pPr>
              <w:jc w:val="both"/>
            </w:pPr>
            <w:r w:rsidRPr="00440AB3">
              <w:t>Виды, основные параметры и особенности применения инструментов для слесарной обработки заготовок сложных деталей с точностью размеров по 7–10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474" w14:textId="77777777" w:rsidTr="00130A42">
        <w:trPr>
          <w:trHeight w:val="20"/>
        </w:trPr>
        <w:tc>
          <w:tcPr>
            <w:tcW w:w="868" w:type="pct"/>
            <w:vMerge/>
          </w:tcPr>
          <w:p w14:paraId="47E4247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73" w14:textId="77777777" w:rsidR="00004E41" w:rsidRPr="00440AB3" w:rsidRDefault="00004E41" w:rsidP="00130A42">
            <w:pPr>
              <w:jc w:val="both"/>
            </w:pPr>
            <w:r w:rsidRPr="00440AB3">
              <w:t>Виды, основные параметры и особенности применения специальных приспособлений для слесарной обработки заготовок сложных деталей с точностью размеров по 7–10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477" w14:textId="77777777" w:rsidTr="00130A42">
        <w:trPr>
          <w:trHeight w:val="20"/>
        </w:trPr>
        <w:tc>
          <w:tcPr>
            <w:tcW w:w="868" w:type="pct"/>
            <w:vMerge/>
          </w:tcPr>
          <w:p w14:paraId="47E4247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76" w14:textId="1F87317D" w:rsidR="00004E41" w:rsidRPr="00440AB3" w:rsidRDefault="002036EC" w:rsidP="002036EC">
            <w:pPr>
              <w:jc w:val="both"/>
            </w:pPr>
            <w:r>
              <w:t>Основные виды дефектов</w:t>
            </w:r>
            <w:r w:rsidR="00004E41" w:rsidRPr="00440AB3">
              <w:t>, возникающих при слесарной обработке поверхностей заготовок сложных деталей с точностью размеров по 7–10</w:t>
            </w:r>
            <w:r w:rsidR="00004E41" w:rsidRPr="00440AB3">
              <w:noBreakHyphen/>
              <w:t xml:space="preserve">му квалитету и (или) параметром шероховатости </w:t>
            </w:r>
            <w:r w:rsidR="00004E41" w:rsidRPr="00440AB3">
              <w:rPr>
                <w:lang w:val="en-US"/>
              </w:rPr>
              <w:t>Ra</w:t>
            </w:r>
            <w:r w:rsidR="00004E41" w:rsidRPr="00440AB3">
              <w:t xml:space="preserve"> 0,8–0,4 мкм, их причины, способы предупреждения и устранения</w:t>
            </w:r>
          </w:p>
        </w:tc>
      </w:tr>
      <w:tr w:rsidR="00440AB3" w:rsidRPr="00440AB3" w14:paraId="47E4247A" w14:textId="77777777" w:rsidTr="00130A42">
        <w:trPr>
          <w:trHeight w:val="20"/>
        </w:trPr>
        <w:tc>
          <w:tcPr>
            <w:tcW w:w="868" w:type="pct"/>
            <w:vMerge/>
          </w:tcPr>
          <w:p w14:paraId="47E4247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79" w14:textId="77777777" w:rsidR="00004E41" w:rsidRPr="00440AB3" w:rsidRDefault="00004E41" w:rsidP="00130A42">
            <w:pPr>
              <w:jc w:val="both"/>
            </w:pPr>
            <w:r w:rsidRPr="00440AB3">
              <w:t>Назначение и правила применения приспособлений, инструментов и контрольно-измерительных средств для контроля сложных деталей с точностью размеров по 7–10</w:t>
            </w:r>
            <w:r w:rsidRPr="00440AB3">
              <w:noBreakHyphen/>
              <w:t>му квалитету</w:t>
            </w:r>
          </w:p>
        </w:tc>
      </w:tr>
      <w:tr w:rsidR="00440AB3" w:rsidRPr="00440AB3" w14:paraId="47E4247D" w14:textId="77777777" w:rsidTr="00130A42">
        <w:trPr>
          <w:trHeight w:val="20"/>
        </w:trPr>
        <w:tc>
          <w:tcPr>
            <w:tcW w:w="868" w:type="pct"/>
            <w:vMerge/>
          </w:tcPr>
          <w:p w14:paraId="47E4247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7C" w14:textId="77777777" w:rsidR="00004E41" w:rsidRPr="00440AB3" w:rsidRDefault="00004E41" w:rsidP="00130A42">
            <w:pPr>
              <w:jc w:val="both"/>
            </w:pPr>
            <w:r w:rsidRPr="00440AB3">
              <w:t>Свойства конструкционных и инструментальных материалов, используемых в приспособлениях, инструментах и контрольно-измерительных средствах</w:t>
            </w:r>
          </w:p>
        </w:tc>
      </w:tr>
      <w:tr w:rsidR="00440AB3" w:rsidRPr="00440AB3" w14:paraId="47E42480" w14:textId="77777777" w:rsidTr="00130A42">
        <w:trPr>
          <w:trHeight w:val="20"/>
        </w:trPr>
        <w:tc>
          <w:tcPr>
            <w:tcW w:w="868" w:type="pct"/>
            <w:vMerge/>
          </w:tcPr>
          <w:p w14:paraId="47E4247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7F" w14:textId="77777777" w:rsidR="00004E41" w:rsidRPr="00440AB3" w:rsidRDefault="00004E41" w:rsidP="00130A42">
            <w:pPr>
              <w:jc w:val="both"/>
            </w:pPr>
            <w:r w:rsidRPr="00440AB3">
              <w:t xml:space="preserve">Назначение, свойства и способы применения смазочно-охлаждающих технологических средств, используемых при слесарной обработке в организации </w:t>
            </w:r>
          </w:p>
        </w:tc>
      </w:tr>
      <w:tr w:rsidR="00440AB3" w:rsidRPr="00440AB3" w14:paraId="47E42483" w14:textId="77777777" w:rsidTr="00130A42">
        <w:trPr>
          <w:trHeight w:val="20"/>
        </w:trPr>
        <w:tc>
          <w:tcPr>
            <w:tcW w:w="868" w:type="pct"/>
            <w:vMerge/>
          </w:tcPr>
          <w:p w14:paraId="47E4248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82" w14:textId="77777777" w:rsidR="00004E41" w:rsidRPr="00440AB3" w:rsidRDefault="00004E41" w:rsidP="00130A42">
            <w:pPr>
              <w:jc w:val="both"/>
            </w:pPr>
            <w:r w:rsidRPr="00440AB3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</w:t>
            </w:r>
          </w:p>
        </w:tc>
      </w:tr>
      <w:tr w:rsidR="00440AB3" w:rsidRPr="00440AB3" w14:paraId="47E42486" w14:textId="77777777" w:rsidTr="00130A42">
        <w:trPr>
          <w:trHeight w:val="20"/>
        </w:trPr>
        <w:tc>
          <w:tcPr>
            <w:tcW w:w="868" w:type="pct"/>
            <w:vMerge/>
          </w:tcPr>
          <w:p w14:paraId="47E4248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85" w14:textId="77777777" w:rsidR="00004E41" w:rsidRPr="00440AB3" w:rsidRDefault="00004E41" w:rsidP="00130A42">
            <w:pPr>
              <w:jc w:val="both"/>
            </w:pPr>
            <w:r w:rsidRPr="00440AB3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489" w14:textId="77777777" w:rsidTr="00130A42">
        <w:trPr>
          <w:trHeight w:val="20"/>
        </w:trPr>
        <w:tc>
          <w:tcPr>
            <w:tcW w:w="868" w:type="pct"/>
          </w:tcPr>
          <w:p w14:paraId="47E42487" w14:textId="77777777" w:rsidR="00004E41" w:rsidRPr="00440AB3" w:rsidDel="002A1D54" w:rsidRDefault="00004E41" w:rsidP="00004E41">
            <w:r w:rsidRPr="00440AB3" w:rsidDel="002A1D54">
              <w:t>Другие характеристики</w:t>
            </w:r>
          </w:p>
        </w:tc>
        <w:tc>
          <w:tcPr>
            <w:tcW w:w="4132" w:type="pct"/>
          </w:tcPr>
          <w:p w14:paraId="47E42488" w14:textId="77777777" w:rsidR="00004E41" w:rsidRPr="00440AB3" w:rsidRDefault="00004E41" w:rsidP="00130A42">
            <w:pPr>
              <w:jc w:val="both"/>
            </w:pPr>
            <w:r w:rsidRPr="00440AB3">
              <w:t>-</w:t>
            </w:r>
          </w:p>
        </w:tc>
      </w:tr>
    </w:tbl>
    <w:p w14:paraId="37322C30" w14:textId="77777777" w:rsidR="00266343" w:rsidRDefault="00266343" w:rsidP="00266343">
      <w:pPr>
        <w:rPr>
          <w:b/>
          <w:bCs w:val="0"/>
        </w:rPr>
      </w:pPr>
    </w:p>
    <w:p w14:paraId="47E4248B" w14:textId="3B6F4837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3.3.2. Трудовая функция</w:t>
      </w:r>
    </w:p>
    <w:p w14:paraId="21045368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4973"/>
        <w:gridCol w:w="673"/>
        <w:gridCol w:w="996"/>
        <w:gridCol w:w="1594"/>
        <w:gridCol w:w="646"/>
      </w:tblGrid>
      <w:tr w:rsidR="00EC6566" w:rsidRPr="00440AB3" w14:paraId="47E42493" w14:textId="77777777" w:rsidTr="00130A42">
        <w:trPr>
          <w:trHeight w:val="20"/>
        </w:trPr>
        <w:tc>
          <w:tcPr>
            <w:tcW w:w="73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48D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48E" w14:textId="51AECA5D" w:rsidR="00EC6566" w:rsidRPr="00440AB3" w:rsidRDefault="00EC6566" w:rsidP="00062C03">
            <w:r w:rsidRPr="00507D81">
              <w:t>Сборка</w:t>
            </w:r>
            <w:r w:rsidR="00254749" w:rsidRPr="00507D81">
              <w:t xml:space="preserve"> и регулировка</w:t>
            </w:r>
            <w:r w:rsidRPr="00507D81">
              <w:t xml:space="preserve"> сложных</w:t>
            </w:r>
            <w:r w:rsidRPr="00440AB3">
              <w:t xml:space="preserve"> </w:t>
            </w:r>
            <w:r w:rsidR="00062C03" w:rsidRPr="00440AB3">
              <w:t>приспособлений, инструментов и контрольно-измерительных средств</w:t>
            </w:r>
          </w:p>
        </w:tc>
        <w:tc>
          <w:tcPr>
            <w:tcW w:w="3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48F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490" w14:textId="77777777" w:rsidR="00EC6566" w:rsidRPr="00440AB3" w:rsidRDefault="00127C1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C</w:t>
            </w:r>
            <w:r w:rsidR="00EC6566" w:rsidRPr="00440AB3">
              <w:t>/02.</w:t>
            </w:r>
            <w:r w:rsidR="00EC6566" w:rsidRPr="00440AB3">
              <w:rPr>
                <w:lang w:val="en-US"/>
              </w:rPr>
              <w:t>3</w:t>
            </w:r>
          </w:p>
        </w:tc>
        <w:tc>
          <w:tcPr>
            <w:tcW w:w="7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491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492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3</w:t>
            </w:r>
          </w:p>
        </w:tc>
      </w:tr>
    </w:tbl>
    <w:p w14:paraId="47E424A1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40AB3" w:rsidRPr="00440AB3" w14:paraId="47E424A4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4A2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32" w:type="pct"/>
          </w:tcPr>
          <w:p w14:paraId="47E424A3" w14:textId="5E361F39" w:rsidR="00EC6566" w:rsidRPr="00440AB3" w:rsidRDefault="0091081A" w:rsidP="00130A42">
            <w:pPr>
              <w:jc w:val="both"/>
            </w:pPr>
            <w:r w:rsidRPr="00440AB3">
              <w:t xml:space="preserve">Определение последовательности обработки, содержания и технологических режимов сборки и регулирования </w:t>
            </w:r>
            <w:r w:rsidR="00EC6566" w:rsidRPr="00440AB3">
              <w:t>сложных приспособлений</w:t>
            </w:r>
            <w:r w:rsidR="006510C4" w:rsidRPr="00440AB3">
              <w:t>, инструментов и контрольно-измерительных средств</w:t>
            </w:r>
            <w:r w:rsidR="00716B75" w:rsidRPr="00440AB3">
              <w:t xml:space="preserve"> по конструкторской и технологической документации</w:t>
            </w:r>
          </w:p>
        </w:tc>
      </w:tr>
      <w:tr w:rsidR="00440AB3" w:rsidRPr="00440AB3" w14:paraId="225576F7" w14:textId="77777777" w:rsidTr="00130A42">
        <w:trPr>
          <w:trHeight w:val="20"/>
        </w:trPr>
        <w:tc>
          <w:tcPr>
            <w:tcW w:w="868" w:type="pct"/>
            <w:vMerge/>
          </w:tcPr>
          <w:p w14:paraId="074B98EF" w14:textId="77777777" w:rsidR="00004E41" w:rsidRPr="00440AB3" w:rsidRDefault="00004E41" w:rsidP="00004E41"/>
        </w:tc>
        <w:tc>
          <w:tcPr>
            <w:tcW w:w="4132" w:type="pct"/>
          </w:tcPr>
          <w:p w14:paraId="7A36C5F6" w14:textId="37075AFB" w:rsidR="00004E41" w:rsidRPr="00440AB3" w:rsidRDefault="00004E41" w:rsidP="00130A42">
            <w:pPr>
              <w:jc w:val="both"/>
            </w:pPr>
            <w:r w:rsidRPr="00440AB3">
              <w:t xml:space="preserve">Подготовка рабочего места к выполнению технологической операции сборки и регулировки сложных приспособлений, инструментов и контрольно-измерительных средств </w:t>
            </w:r>
          </w:p>
        </w:tc>
      </w:tr>
      <w:tr w:rsidR="00440AB3" w:rsidRPr="00440AB3" w14:paraId="47E424A7" w14:textId="77777777" w:rsidTr="00130A42">
        <w:trPr>
          <w:trHeight w:val="20"/>
        </w:trPr>
        <w:tc>
          <w:tcPr>
            <w:tcW w:w="868" w:type="pct"/>
            <w:vMerge/>
          </w:tcPr>
          <w:p w14:paraId="47E424A5" w14:textId="77777777" w:rsidR="00004E41" w:rsidRPr="00440AB3" w:rsidRDefault="00004E41" w:rsidP="00004E41"/>
        </w:tc>
        <w:tc>
          <w:tcPr>
            <w:tcW w:w="4132" w:type="pct"/>
          </w:tcPr>
          <w:p w14:paraId="47E424A6" w14:textId="77777777" w:rsidR="00004E41" w:rsidRPr="00440AB3" w:rsidRDefault="00004E41" w:rsidP="00130A42">
            <w:pPr>
              <w:jc w:val="both"/>
            </w:pPr>
            <w:r w:rsidRPr="00254749">
              <w:t>Сборка сложных приспособлений, инструментов и контрольно-измерительных средств</w:t>
            </w:r>
          </w:p>
        </w:tc>
      </w:tr>
      <w:tr w:rsidR="00440AB3" w:rsidRPr="00440AB3" w14:paraId="47E424AA" w14:textId="77777777" w:rsidTr="00130A42">
        <w:trPr>
          <w:trHeight w:val="20"/>
        </w:trPr>
        <w:tc>
          <w:tcPr>
            <w:tcW w:w="868" w:type="pct"/>
            <w:vMerge/>
          </w:tcPr>
          <w:p w14:paraId="47E424A8" w14:textId="77777777" w:rsidR="00004E41" w:rsidRPr="00440AB3" w:rsidRDefault="00004E41" w:rsidP="00004E41"/>
        </w:tc>
        <w:tc>
          <w:tcPr>
            <w:tcW w:w="4132" w:type="pct"/>
          </w:tcPr>
          <w:p w14:paraId="47E424A9" w14:textId="77777777" w:rsidR="00004E41" w:rsidRPr="00440AB3" w:rsidRDefault="00004E41" w:rsidP="00130A42">
            <w:pPr>
              <w:jc w:val="both"/>
            </w:pPr>
            <w:r w:rsidRPr="00440AB3">
              <w:t>Регулировка сложных приспособлений, инструментов и контрольно-измерительных средств</w:t>
            </w:r>
          </w:p>
        </w:tc>
      </w:tr>
      <w:tr w:rsidR="00440AB3" w:rsidRPr="00440AB3" w14:paraId="47E424AD" w14:textId="77777777" w:rsidTr="00130A42">
        <w:trPr>
          <w:trHeight w:val="20"/>
        </w:trPr>
        <w:tc>
          <w:tcPr>
            <w:tcW w:w="868" w:type="pct"/>
            <w:vMerge/>
          </w:tcPr>
          <w:p w14:paraId="47E424AB" w14:textId="77777777" w:rsidR="00004E41" w:rsidRPr="00440AB3" w:rsidRDefault="00004E41" w:rsidP="00004E41"/>
        </w:tc>
        <w:tc>
          <w:tcPr>
            <w:tcW w:w="4132" w:type="pct"/>
          </w:tcPr>
          <w:p w14:paraId="47E424AC" w14:textId="77777777" w:rsidR="00004E41" w:rsidRPr="00440AB3" w:rsidRDefault="00004E41" w:rsidP="00130A42">
            <w:pPr>
              <w:jc w:val="both"/>
            </w:pPr>
            <w:r w:rsidRPr="00440AB3">
              <w:t xml:space="preserve">Контроль эксплуатационных параметров, контроль соответствия техническим требованиям и испытания сложных приспособлений, инструментов и контрольно-измерительных средств </w:t>
            </w:r>
          </w:p>
        </w:tc>
      </w:tr>
      <w:tr w:rsidR="00440AB3" w:rsidRPr="00440AB3" w14:paraId="47E424B0" w14:textId="77777777" w:rsidTr="00130A42">
        <w:trPr>
          <w:trHeight w:val="20"/>
        </w:trPr>
        <w:tc>
          <w:tcPr>
            <w:tcW w:w="868" w:type="pct"/>
            <w:vMerge/>
          </w:tcPr>
          <w:p w14:paraId="47E424AE" w14:textId="77777777" w:rsidR="00004E41" w:rsidRPr="00440AB3" w:rsidRDefault="00004E41" w:rsidP="00004E41"/>
        </w:tc>
        <w:tc>
          <w:tcPr>
            <w:tcW w:w="4132" w:type="pct"/>
          </w:tcPr>
          <w:p w14:paraId="47E424AF" w14:textId="77777777" w:rsidR="00004E41" w:rsidRPr="00440AB3" w:rsidRDefault="00004E41" w:rsidP="00130A42">
            <w:pPr>
              <w:jc w:val="both"/>
            </w:pPr>
            <w:r w:rsidRPr="00440AB3">
              <w:t>Подготовка документов по результатам контроля и испытаний сложных приспособлений, инструментов и контрольно-измерительных средств</w:t>
            </w:r>
          </w:p>
        </w:tc>
      </w:tr>
      <w:tr w:rsidR="00440AB3" w:rsidRPr="00440AB3" w14:paraId="47E424B3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4B1" w14:textId="77777777" w:rsidR="00004E41" w:rsidRPr="00440AB3" w:rsidDel="002A1D54" w:rsidRDefault="00004E41" w:rsidP="00004E41">
            <w:r w:rsidRPr="00440AB3" w:rsidDel="002A1D54">
              <w:t>Необходимые умения</w:t>
            </w:r>
          </w:p>
        </w:tc>
        <w:tc>
          <w:tcPr>
            <w:tcW w:w="4132" w:type="pct"/>
          </w:tcPr>
          <w:p w14:paraId="47E424B2" w14:textId="2C5E29AC" w:rsidR="00004E41" w:rsidRPr="00440AB3" w:rsidRDefault="00004E41" w:rsidP="00130A42">
            <w:pPr>
              <w:jc w:val="both"/>
            </w:pPr>
            <w:r w:rsidRPr="00440AB3">
              <w:t xml:space="preserve">Читать и анализировать конструкторскую и технологическую документацию на сложные приспособления, </w:t>
            </w:r>
            <w:r w:rsidR="000E47DD">
              <w:t>режущие и измерительные инструменты</w:t>
            </w:r>
          </w:p>
        </w:tc>
      </w:tr>
      <w:tr w:rsidR="00440AB3" w:rsidRPr="00440AB3" w14:paraId="47E424B6" w14:textId="77777777" w:rsidTr="00130A42">
        <w:trPr>
          <w:trHeight w:val="20"/>
        </w:trPr>
        <w:tc>
          <w:tcPr>
            <w:tcW w:w="868" w:type="pct"/>
            <w:vMerge/>
          </w:tcPr>
          <w:p w14:paraId="47E424B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B5" w14:textId="77777777" w:rsidR="00004E41" w:rsidRPr="00440AB3" w:rsidRDefault="00004E41" w:rsidP="00130A42">
            <w:pPr>
              <w:jc w:val="both"/>
            </w:pPr>
            <w:r w:rsidRPr="00440AB3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440AB3" w:rsidRPr="00440AB3" w14:paraId="47E424B9" w14:textId="77777777" w:rsidTr="00130A42">
        <w:trPr>
          <w:trHeight w:val="20"/>
        </w:trPr>
        <w:tc>
          <w:tcPr>
            <w:tcW w:w="868" w:type="pct"/>
            <w:vMerge/>
          </w:tcPr>
          <w:p w14:paraId="47E424B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B8" w14:textId="77777777" w:rsidR="00004E41" w:rsidRPr="00440AB3" w:rsidRDefault="00004E41" w:rsidP="00130A42">
            <w:pPr>
              <w:jc w:val="both"/>
            </w:pPr>
            <w:r w:rsidRPr="00440AB3">
              <w:t xml:space="preserve">Использовать персональную вычислительную технику для работы с файлами </w:t>
            </w:r>
          </w:p>
        </w:tc>
      </w:tr>
      <w:tr w:rsidR="00440AB3" w:rsidRPr="00440AB3" w14:paraId="47E424BC" w14:textId="77777777" w:rsidTr="00130A42">
        <w:trPr>
          <w:trHeight w:val="20"/>
        </w:trPr>
        <w:tc>
          <w:tcPr>
            <w:tcW w:w="868" w:type="pct"/>
            <w:vMerge/>
          </w:tcPr>
          <w:p w14:paraId="47E424B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BB" w14:textId="77777777" w:rsidR="00004E41" w:rsidRPr="00440AB3" w:rsidRDefault="00004E41" w:rsidP="00130A42">
            <w:pPr>
              <w:jc w:val="both"/>
            </w:pPr>
            <w:r w:rsidRPr="00440AB3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440AB3" w:rsidRPr="00440AB3" w14:paraId="47E424BF" w14:textId="77777777" w:rsidTr="00130A42">
        <w:trPr>
          <w:trHeight w:val="20"/>
        </w:trPr>
        <w:tc>
          <w:tcPr>
            <w:tcW w:w="868" w:type="pct"/>
            <w:vMerge/>
          </w:tcPr>
          <w:p w14:paraId="47E424B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BE" w14:textId="77777777" w:rsidR="00004E41" w:rsidRPr="00440AB3" w:rsidRDefault="00004E41" w:rsidP="00130A42">
            <w:pPr>
              <w:jc w:val="both"/>
            </w:pPr>
            <w:r w:rsidRPr="00440AB3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440AB3" w:rsidRPr="00440AB3" w14:paraId="47E424C2" w14:textId="77777777" w:rsidTr="00130A42">
        <w:trPr>
          <w:trHeight w:val="20"/>
        </w:trPr>
        <w:tc>
          <w:tcPr>
            <w:tcW w:w="868" w:type="pct"/>
            <w:vMerge/>
          </w:tcPr>
          <w:p w14:paraId="47E424C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C1" w14:textId="77777777" w:rsidR="00004E41" w:rsidRPr="00440AB3" w:rsidRDefault="00004E41" w:rsidP="00130A42">
            <w:pPr>
              <w:jc w:val="both"/>
            </w:pPr>
            <w:r w:rsidRPr="00440AB3">
              <w:t xml:space="preserve">Проверять комплектность и качество деталей собираемых сложных приспособлений, инструментов и контрольно-измерительных средств </w:t>
            </w:r>
          </w:p>
        </w:tc>
      </w:tr>
      <w:tr w:rsidR="00440AB3" w:rsidRPr="00440AB3" w14:paraId="47E424C5" w14:textId="77777777" w:rsidTr="00130A42">
        <w:trPr>
          <w:trHeight w:val="20"/>
        </w:trPr>
        <w:tc>
          <w:tcPr>
            <w:tcW w:w="868" w:type="pct"/>
            <w:vMerge/>
          </w:tcPr>
          <w:p w14:paraId="47E424C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C4" w14:textId="77777777" w:rsidR="00004E41" w:rsidRPr="00440AB3" w:rsidRDefault="00004E41" w:rsidP="00130A42">
            <w:pPr>
              <w:jc w:val="both"/>
            </w:pPr>
            <w:r w:rsidRPr="00440AB3">
              <w:t>Устанавливать, закреплять и доводить опоры, установочные и направляющие детали и узлы сложных приспособлений, инструментов и контрольно-измерительных средств</w:t>
            </w:r>
          </w:p>
        </w:tc>
      </w:tr>
      <w:tr w:rsidR="00440AB3" w:rsidRPr="00440AB3" w14:paraId="47E424C8" w14:textId="77777777" w:rsidTr="00130A42">
        <w:trPr>
          <w:trHeight w:val="20"/>
        </w:trPr>
        <w:tc>
          <w:tcPr>
            <w:tcW w:w="868" w:type="pct"/>
            <w:vMerge/>
          </w:tcPr>
          <w:p w14:paraId="47E424C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C7" w14:textId="77777777" w:rsidR="00004E41" w:rsidRPr="00440AB3" w:rsidRDefault="00004E41" w:rsidP="00130A42">
            <w:pPr>
              <w:jc w:val="both"/>
            </w:pPr>
            <w:r w:rsidRPr="00440AB3">
              <w:t xml:space="preserve">Устанавливать и доводить детали подвижных соединений сложных приспособлений, инструментов и контрольно-измерительных средств </w:t>
            </w:r>
          </w:p>
        </w:tc>
      </w:tr>
      <w:tr w:rsidR="00440AB3" w:rsidRPr="00440AB3" w14:paraId="47E424CB" w14:textId="77777777" w:rsidTr="00130A42">
        <w:trPr>
          <w:trHeight w:val="20"/>
        </w:trPr>
        <w:tc>
          <w:tcPr>
            <w:tcW w:w="868" w:type="pct"/>
            <w:vMerge/>
          </w:tcPr>
          <w:p w14:paraId="47E424C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CA" w14:textId="77777777" w:rsidR="00004E41" w:rsidRPr="00440AB3" w:rsidRDefault="00004E41" w:rsidP="00130A42">
            <w:pPr>
              <w:jc w:val="both"/>
            </w:pPr>
            <w:r w:rsidRPr="00440AB3">
              <w:t xml:space="preserve">Устанавливать, выверять и фиксировать взаимное положение деталей и узлов сложных приспособлений, инструментов и контрольно-измерительных средств </w:t>
            </w:r>
          </w:p>
        </w:tc>
      </w:tr>
      <w:tr w:rsidR="00440AB3" w:rsidRPr="00440AB3" w14:paraId="47E424CE" w14:textId="77777777" w:rsidTr="00130A42">
        <w:trPr>
          <w:trHeight w:val="20"/>
        </w:trPr>
        <w:tc>
          <w:tcPr>
            <w:tcW w:w="868" w:type="pct"/>
            <w:vMerge/>
          </w:tcPr>
          <w:p w14:paraId="47E424C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CD" w14:textId="77777777" w:rsidR="00004E41" w:rsidRPr="00440AB3" w:rsidRDefault="00004E41" w:rsidP="00130A42">
            <w:pPr>
              <w:jc w:val="both"/>
            </w:pPr>
            <w:r w:rsidRPr="00440AB3">
              <w:t xml:space="preserve">Выполнять совместную обработку нескольких деталей сложных </w:t>
            </w:r>
            <w:r w:rsidRPr="00440AB3">
              <w:lastRenderedPageBreak/>
              <w:t xml:space="preserve">приспособлений, инструментов и контрольно-измерительных средств </w:t>
            </w:r>
          </w:p>
        </w:tc>
      </w:tr>
      <w:tr w:rsidR="00440AB3" w:rsidRPr="00440AB3" w14:paraId="47E424D1" w14:textId="77777777" w:rsidTr="00130A42">
        <w:trPr>
          <w:trHeight w:val="20"/>
        </w:trPr>
        <w:tc>
          <w:tcPr>
            <w:tcW w:w="868" w:type="pct"/>
            <w:vMerge/>
          </w:tcPr>
          <w:p w14:paraId="47E424C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D0" w14:textId="77777777" w:rsidR="00004E41" w:rsidRPr="00440AB3" w:rsidRDefault="00004E41" w:rsidP="00130A42">
            <w:pPr>
              <w:jc w:val="both"/>
            </w:pPr>
            <w:r w:rsidRPr="00440AB3">
              <w:t xml:space="preserve">Выполнять пригоночные операции и обработку по месту деталей сложных приспособлений, инструментов и контрольно-измерительных средств </w:t>
            </w:r>
          </w:p>
        </w:tc>
      </w:tr>
      <w:tr w:rsidR="00440AB3" w:rsidRPr="00440AB3" w14:paraId="47E424D4" w14:textId="77777777" w:rsidTr="00130A42">
        <w:trPr>
          <w:trHeight w:val="20"/>
        </w:trPr>
        <w:tc>
          <w:tcPr>
            <w:tcW w:w="868" w:type="pct"/>
            <w:vMerge/>
          </w:tcPr>
          <w:p w14:paraId="47E424D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D3" w14:textId="77777777" w:rsidR="00004E41" w:rsidRPr="00440AB3" w:rsidRDefault="00004E41" w:rsidP="00130A42">
            <w:pPr>
              <w:jc w:val="both"/>
            </w:pPr>
            <w:r w:rsidRPr="00440AB3">
              <w:t>Регулировать сложные приспособления, инструменты и контрольно-измерительные средства</w:t>
            </w:r>
          </w:p>
        </w:tc>
      </w:tr>
      <w:tr w:rsidR="00440AB3" w:rsidRPr="00440AB3" w14:paraId="47E424D7" w14:textId="77777777" w:rsidTr="00130A42">
        <w:trPr>
          <w:trHeight w:val="20"/>
        </w:trPr>
        <w:tc>
          <w:tcPr>
            <w:tcW w:w="868" w:type="pct"/>
            <w:vMerge/>
          </w:tcPr>
          <w:p w14:paraId="47E424D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D6" w14:textId="77777777" w:rsidR="00004E41" w:rsidRPr="00440AB3" w:rsidRDefault="00004E41" w:rsidP="00130A42">
            <w:pPr>
              <w:jc w:val="both"/>
            </w:pPr>
            <w:r w:rsidRPr="00440AB3">
              <w:t xml:space="preserve">Балансировать вращающиеся части сложных приспособлений, инструментов и контрольно-измерительных средств </w:t>
            </w:r>
          </w:p>
        </w:tc>
      </w:tr>
      <w:tr w:rsidR="00440AB3" w:rsidRPr="00440AB3" w14:paraId="47E424DA" w14:textId="77777777" w:rsidTr="00130A42">
        <w:trPr>
          <w:trHeight w:val="20"/>
        </w:trPr>
        <w:tc>
          <w:tcPr>
            <w:tcW w:w="868" w:type="pct"/>
            <w:vMerge/>
          </w:tcPr>
          <w:p w14:paraId="47E424D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D9" w14:textId="77777777" w:rsidR="00004E41" w:rsidRPr="00440AB3" w:rsidRDefault="00004E41" w:rsidP="00130A42">
            <w:pPr>
              <w:jc w:val="both"/>
            </w:pPr>
            <w:r w:rsidRPr="00440AB3">
              <w:t>Проверять сложные приспособления, инструменты и контрольно-измерительные средства в работе</w:t>
            </w:r>
          </w:p>
        </w:tc>
      </w:tr>
      <w:tr w:rsidR="00440AB3" w:rsidRPr="00440AB3" w14:paraId="47E424DD" w14:textId="77777777" w:rsidTr="00130A42">
        <w:trPr>
          <w:trHeight w:val="20"/>
        </w:trPr>
        <w:tc>
          <w:tcPr>
            <w:tcW w:w="868" w:type="pct"/>
            <w:vMerge/>
          </w:tcPr>
          <w:p w14:paraId="47E424D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DC" w14:textId="77777777" w:rsidR="00004E41" w:rsidRPr="00440AB3" w:rsidRDefault="00004E41" w:rsidP="00130A42">
            <w:pPr>
              <w:jc w:val="both"/>
            </w:pPr>
            <w:r w:rsidRPr="00440AB3">
              <w:t xml:space="preserve">Контролировать эксплуатационные параметры сложных приспособлений, инструментов и контрольно-измерительных средств </w:t>
            </w:r>
          </w:p>
        </w:tc>
      </w:tr>
      <w:tr w:rsidR="00440AB3" w:rsidRPr="00440AB3" w14:paraId="47E424E0" w14:textId="77777777" w:rsidTr="00130A42">
        <w:trPr>
          <w:trHeight w:val="20"/>
        </w:trPr>
        <w:tc>
          <w:tcPr>
            <w:tcW w:w="868" w:type="pct"/>
            <w:vMerge/>
          </w:tcPr>
          <w:p w14:paraId="47E424D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DF" w14:textId="77777777" w:rsidR="00004E41" w:rsidRPr="00440AB3" w:rsidRDefault="00004E41" w:rsidP="00130A42">
            <w:pPr>
              <w:jc w:val="both"/>
            </w:pPr>
            <w:r w:rsidRPr="00440AB3">
              <w:t xml:space="preserve">Контролировать соответствие сложных приспособлений, инструментов и контрольно-измерительных средств техническим требованиям </w:t>
            </w:r>
          </w:p>
        </w:tc>
      </w:tr>
      <w:tr w:rsidR="00440AB3" w:rsidRPr="00440AB3" w14:paraId="47E424E3" w14:textId="77777777" w:rsidTr="00130A42">
        <w:trPr>
          <w:trHeight w:val="20"/>
        </w:trPr>
        <w:tc>
          <w:tcPr>
            <w:tcW w:w="868" w:type="pct"/>
            <w:vMerge/>
          </w:tcPr>
          <w:p w14:paraId="47E424E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E2" w14:textId="77777777" w:rsidR="00004E41" w:rsidRPr="00440AB3" w:rsidRDefault="00004E41" w:rsidP="00130A42">
            <w:pPr>
              <w:jc w:val="both"/>
            </w:pPr>
            <w:r w:rsidRPr="00440AB3">
              <w:t>Проводить испытания сложных приспособлений, инструментов и контрольно-измерительных средств</w:t>
            </w:r>
          </w:p>
        </w:tc>
      </w:tr>
      <w:tr w:rsidR="00440AB3" w:rsidRPr="00440AB3" w14:paraId="47E424E6" w14:textId="77777777" w:rsidTr="00130A42">
        <w:trPr>
          <w:trHeight w:val="20"/>
        </w:trPr>
        <w:tc>
          <w:tcPr>
            <w:tcW w:w="868" w:type="pct"/>
            <w:vMerge/>
          </w:tcPr>
          <w:p w14:paraId="47E424E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E5" w14:textId="77777777" w:rsidR="00004E41" w:rsidRPr="00440AB3" w:rsidRDefault="00004E41" w:rsidP="00130A42">
            <w:pPr>
              <w:jc w:val="both"/>
            </w:pPr>
            <w:r w:rsidRPr="00440AB3">
              <w:t xml:space="preserve">Использовать текстовые редакторы для подготовки документов </w:t>
            </w:r>
          </w:p>
        </w:tc>
      </w:tr>
      <w:tr w:rsidR="00440AB3" w:rsidRPr="00440AB3" w14:paraId="47E424E9" w14:textId="77777777" w:rsidTr="00130A42">
        <w:trPr>
          <w:trHeight w:val="20"/>
        </w:trPr>
        <w:tc>
          <w:tcPr>
            <w:tcW w:w="868" w:type="pct"/>
            <w:vMerge/>
          </w:tcPr>
          <w:p w14:paraId="47E424E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E8" w14:textId="77777777" w:rsidR="00004E41" w:rsidRPr="00440AB3" w:rsidRDefault="00004E41" w:rsidP="00130A42">
            <w:pPr>
              <w:jc w:val="both"/>
            </w:pPr>
            <w:r w:rsidRPr="00440AB3">
              <w:t>Подготавливать документы по результатам контроля и испытаний сложных приспособлений, инструментов и контрольно-измерительных средств</w:t>
            </w:r>
          </w:p>
        </w:tc>
      </w:tr>
      <w:tr w:rsidR="00440AB3" w:rsidRPr="00440AB3" w14:paraId="47E424EC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4EA" w14:textId="77777777" w:rsidR="00004E41" w:rsidRPr="00440AB3" w:rsidRDefault="00004E41" w:rsidP="00004E41">
            <w:r w:rsidRPr="00440AB3" w:rsidDel="002A1D54">
              <w:t>Необходимые знания</w:t>
            </w:r>
          </w:p>
        </w:tc>
        <w:tc>
          <w:tcPr>
            <w:tcW w:w="4132" w:type="pct"/>
          </w:tcPr>
          <w:p w14:paraId="47E424EB" w14:textId="77777777" w:rsidR="00004E41" w:rsidRPr="00440AB3" w:rsidRDefault="00004E41" w:rsidP="00130A42">
            <w:pPr>
              <w:jc w:val="both"/>
            </w:pPr>
            <w:r w:rsidRPr="00440AB3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4EF" w14:textId="77777777" w:rsidTr="00130A42">
        <w:trPr>
          <w:trHeight w:val="20"/>
        </w:trPr>
        <w:tc>
          <w:tcPr>
            <w:tcW w:w="868" w:type="pct"/>
            <w:vMerge/>
          </w:tcPr>
          <w:p w14:paraId="47E424E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EE" w14:textId="77777777" w:rsidR="00004E41" w:rsidRPr="00440AB3" w:rsidRDefault="00004E41" w:rsidP="00130A42">
            <w:pPr>
              <w:jc w:val="both"/>
            </w:pPr>
            <w:r w:rsidRPr="00440AB3">
              <w:t xml:space="preserve">Правила чтения чертежей, технологической документации </w:t>
            </w:r>
          </w:p>
        </w:tc>
      </w:tr>
      <w:tr w:rsidR="00440AB3" w:rsidRPr="00440AB3" w14:paraId="47E424F2" w14:textId="77777777" w:rsidTr="00130A42">
        <w:trPr>
          <w:trHeight w:val="20"/>
        </w:trPr>
        <w:tc>
          <w:tcPr>
            <w:tcW w:w="868" w:type="pct"/>
            <w:vMerge/>
          </w:tcPr>
          <w:p w14:paraId="47E424F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F1" w14:textId="77777777" w:rsidR="00004E41" w:rsidRPr="00440AB3" w:rsidRDefault="00004E41" w:rsidP="00130A42">
            <w:pPr>
              <w:jc w:val="both"/>
            </w:pPr>
            <w:r w:rsidRPr="00440AB3">
              <w:t>Основы метрологии в объеме, необходимом для выполнения работы</w:t>
            </w:r>
          </w:p>
        </w:tc>
      </w:tr>
      <w:tr w:rsidR="00440AB3" w:rsidRPr="00440AB3" w14:paraId="47E424F5" w14:textId="77777777" w:rsidTr="00130A42">
        <w:trPr>
          <w:trHeight w:val="20"/>
        </w:trPr>
        <w:tc>
          <w:tcPr>
            <w:tcW w:w="868" w:type="pct"/>
            <w:vMerge/>
          </w:tcPr>
          <w:p w14:paraId="47E424F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F4" w14:textId="77777777" w:rsidR="00004E41" w:rsidRPr="00440AB3" w:rsidRDefault="00004E41" w:rsidP="00130A42">
            <w:pPr>
              <w:jc w:val="both"/>
            </w:pPr>
            <w:r w:rsidRPr="00440AB3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440AB3" w:rsidRPr="00440AB3" w14:paraId="47E424F8" w14:textId="77777777" w:rsidTr="00130A42">
        <w:trPr>
          <w:trHeight w:val="20"/>
        </w:trPr>
        <w:tc>
          <w:tcPr>
            <w:tcW w:w="868" w:type="pct"/>
            <w:vMerge/>
          </w:tcPr>
          <w:p w14:paraId="47E424F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F7" w14:textId="38AB4761" w:rsidR="00004E41" w:rsidRPr="00440AB3" w:rsidRDefault="00004E41" w:rsidP="00130A42">
            <w:pPr>
              <w:jc w:val="both"/>
            </w:pPr>
            <w:r w:rsidRPr="00882482">
              <w:t>Порядок работы с файловой системой</w:t>
            </w:r>
            <w:r w:rsidR="00943659">
              <w:t xml:space="preserve"> (копирование, удаление, восстановление)</w:t>
            </w:r>
          </w:p>
        </w:tc>
      </w:tr>
      <w:tr w:rsidR="00440AB3" w:rsidRPr="00440AB3" w14:paraId="47E424FB" w14:textId="77777777" w:rsidTr="00130A42">
        <w:trPr>
          <w:trHeight w:val="20"/>
        </w:trPr>
        <w:tc>
          <w:tcPr>
            <w:tcW w:w="868" w:type="pct"/>
            <w:vMerge/>
          </w:tcPr>
          <w:p w14:paraId="47E424F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FA" w14:textId="77777777" w:rsidR="00004E41" w:rsidRPr="00440AB3" w:rsidRDefault="00004E41" w:rsidP="00130A42">
            <w:pPr>
              <w:jc w:val="both"/>
            </w:pPr>
            <w:r w:rsidRPr="00440AB3">
              <w:t>Основные форматы представления электронной графической и текстовой информации</w:t>
            </w:r>
          </w:p>
        </w:tc>
      </w:tr>
      <w:tr w:rsidR="00440AB3" w:rsidRPr="00440AB3" w14:paraId="47E424FE" w14:textId="77777777" w:rsidTr="00130A42">
        <w:trPr>
          <w:trHeight w:val="20"/>
        </w:trPr>
        <w:tc>
          <w:tcPr>
            <w:tcW w:w="868" w:type="pct"/>
            <w:vMerge/>
          </w:tcPr>
          <w:p w14:paraId="47E424F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4FD" w14:textId="77777777" w:rsidR="00004E41" w:rsidRPr="00440AB3" w:rsidRDefault="00004E41" w:rsidP="00130A42">
            <w:pPr>
              <w:jc w:val="both"/>
            </w:pPr>
            <w:r w:rsidRPr="00440AB3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440AB3" w:rsidRPr="00440AB3" w14:paraId="47E42501" w14:textId="77777777" w:rsidTr="00130A42">
        <w:trPr>
          <w:trHeight w:val="20"/>
        </w:trPr>
        <w:tc>
          <w:tcPr>
            <w:tcW w:w="868" w:type="pct"/>
            <w:vMerge/>
          </w:tcPr>
          <w:p w14:paraId="47E424F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00" w14:textId="77777777" w:rsidR="00004E41" w:rsidRPr="00440AB3" w:rsidRDefault="00004E41" w:rsidP="00130A42">
            <w:pPr>
              <w:jc w:val="both"/>
            </w:pPr>
            <w:r w:rsidRPr="00440AB3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440AB3" w:rsidRPr="00440AB3" w14:paraId="47E42504" w14:textId="77777777" w:rsidTr="00130A42">
        <w:trPr>
          <w:trHeight w:val="20"/>
        </w:trPr>
        <w:tc>
          <w:tcPr>
            <w:tcW w:w="868" w:type="pct"/>
            <w:vMerge/>
          </w:tcPr>
          <w:p w14:paraId="47E4250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03" w14:textId="77777777" w:rsidR="00004E41" w:rsidRPr="00440AB3" w:rsidRDefault="00004E41" w:rsidP="00130A42">
            <w:pPr>
              <w:jc w:val="both"/>
            </w:pPr>
            <w:r w:rsidRPr="00440AB3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440AB3" w:rsidRPr="00440AB3" w14:paraId="47E42507" w14:textId="77777777" w:rsidTr="00130A42">
        <w:trPr>
          <w:trHeight w:val="20"/>
        </w:trPr>
        <w:tc>
          <w:tcPr>
            <w:tcW w:w="868" w:type="pct"/>
            <w:vMerge/>
          </w:tcPr>
          <w:p w14:paraId="47E4250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06" w14:textId="77777777" w:rsidR="00004E41" w:rsidRPr="00440AB3" w:rsidRDefault="00004E41" w:rsidP="00130A42">
            <w:pPr>
              <w:jc w:val="both"/>
            </w:pPr>
            <w:r w:rsidRPr="00440AB3">
              <w:t xml:space="preserve">Методы установки, выверки, закрепления деталей сложных приспособлений, инструментов и контрольно-измерительных средств </w:t>
            </w:r>
          </w:p>
        </w:tc>
      </w:tr>
      <w:tr w:rsidR="00440AB3" w:rsidRPr="00440AB3" w14:paraId="47E4250A" w14:textId="77777777" w:rsidTr="00130A42">
        <w:trPr>
          <w:trHeight w:val="20"/>
        </w:trPr>
        <w:tc>
          <w:tcPr>
            <w:tcW w:w="868" w:type="pct"/>
            <w:vMerge/>
          </w:tcPr>
          <w:p w14:paraId="47E4250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09" w14:textId="77777777" w:rsidR="00004E41" w:rsidRPr="00440AB3" w:rsidRDefault="00004E41" w:rsidP="00130A42">
            <w:pPr>
              <w:jc w:val="both"/>
            </w:pPr>
            <w:r w:rsidRPr="00440AB3">
              <w:t xml:space="preserve">Методы совместной обработки нескольких деталей сложных приспособлений, инструментов и контрольно-измерительных средств </w:t>
            </w:r>
          </w:p>
        </w:tc>
      </w:tr>
      <w:tr w:rsidR="00440AB3" w:rsidRPr="00440AB3" w14:paraId="47E4250D" w14:textId="77777777" w:rsidTr="00130A42">
        <w:trPr>
          <w:trHeight w:val="20"/>
        </w:trPr>
        <w:tc>
          <w:tcPr>
            <w:tcW w:w="868" w:type="pct"/>
            <w:vMerge/>
          </w:tcPr>
          <w:p w14:paraId="47E4250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0C" w14:textId="77777777" w:rsidR="00004E41" w:rsidRPr="00440AB3" w:rsidRDefault="00004E41" w:rsidP="00130A42">
            <w:pPr>
              <w:jc w:val="both"/>
            </w:pPr>
            <w:r w:rsidRPr="00440AB3">
              <w:t xml:space="preserve">Методы выполнения припиливания, шабрения и доводки деталей сложных приспособлений, инструментов и контрольно-измерительных средств </w:t>
            </w:r>
          </w:p>
        </w:tc>
      </w:tr>
      <w:tr w:rsidR="00440AB3" w:rsidRPr="00440AB3" w14:paraId="47E42510" w14:textId="77777777" w:rsidTr="00130A42">
        <w:trPr>
          <w:trHeight w:val="20"/>
        </w:trPr>
        <w:tc>
          <w:tcPr>
            <w:tcW w:w="868" w:type="pct"/>
            <w:vMerge/>
          </w:tcPr>
          <w:p w14:paraId="47E4250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0F" w14:textId="77777777" w:rsidR="00004E41" w:rsidRPr="00440AB3" w:rsidRDefault="00004E41" w:rsidP="00130A42">
            <w:pPr>
              <w:jc w:val="both"/>
            </w:pPr>
            <w:r w:rsidRPr="00440AB3">
              <w:t xml:space="preserve">Методы и оборудование для регулировки сложных приспособлений, инструментов и контрольно-измерительных средств </w:t>
            </w:r>
          </w:p>
        </w:tc>
      </w:tr>
      <w:tr w:rsidR="00440AB3" w:rsidRPr="00440AB3" w14:paraId="47E42513" w14:textId="77777777" w:rsidTr="00130A42">
        <w:trPr>
          <w:trHeight w:val="20"/>
        </w:trPr>
        <w:tc>
          <w:tcPr>
            <w:tcW w:w="868" w:type="pct"/>
            <w:vMerge/>
          </w:tcPr>
          <w:p w14:paraId="47E4251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12" w14:textId="77777777" w:rsidR="00004E41" w:rsidRPr="00440AB3" w:rsidRDefault="00004E41" w:rsidP="00130A42">
            <w:pPr>
              <w:jc w:val="both"/>
            </w:pPr>
            <w:r w:rsidRPr="00440AB3">
              <w:t xml:space="preserve">Методы балансировки вращающихся частей сложных приспособлений, инструментов и контрольно-измерительных средств </w:t>
            </w:r>
          </w:p>
        </w:tc>
      </w:tr>
      <w:tr w:rsidR="00440AB3" w:rsidRPr="00440AB3" w14:paraId="47E42516" w14:textId="77777777" w:rsidTr="00130A42">
        <w:trPr>
          <w:trHeight w:val="20"/>
        </w:trPr>
        <w:tc>
          <w:tcPr>
            <w:tcW w:w="868" w:type="pct"/>
            <w:vMerge/>
          </w:tcPr>
          <w:p w14:paraId="47E4251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15" w14:textId="0FDD7CE2" w:rsidR="00004E41" w:rsidRPr="00440AB3" w:rsidRDefault="00004E41" w:rsidP="007430AF">
            <w:pPr>
              <w:jc w:val="both"/>
            </w:pPr>
            <w:r w:rsidRPr="00440AB3">
              <w:t>Конструкци</w:t>
            </w:r>
            <w:r w:rsidR="007430AF">
              <w:t>я</w:t>
            </w:r>
            <w:r w:rsidRPr="00440AB3">
              <w:t>, технологические возможности и правила использования технологической оснастки для сборки и регулировки сложных приспособлений, инструментов и контрольно-измерительных средств</w:t>
            </w:r>
          </w:p>
        </w:tc>
      </w:tr>
      <w:tr w:rsidR="00440AB3" w:rsidRPr="00440AB3" w14:paraId="47E42519" w14:textId="77777777" w:rsidTr="00130A42">
        <w:trPr>
          <w:trHeight w:val="20"/>
        </w:trPr>
        <w:tc>
          <w:tcPr>
            <w:tcW w:w="868" w:type="pct"/>
            <w:vMerge/>
          </w:tcPr>
          <w:p w14:paraId="47E4251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18" w14:textId="77777777" w:rsidR="00004E41" w:rsidRPr="00440AB3" w:rsidRDefault="00004E41" w:rsidP="00130A42">
            <w:pPr>
              <w:jc w:val="both"/>
            </w:pPr>
            <w:r w:rsidRPr="00440AB3">
              <w:t>Основные виды дефектов деталей, возникающих при сборке сложных приспособлений, инструментов и контрольно-измерительных средств, их причины, способы предупреждения и устранения</w:t>
            </w:r>
          </w:p>
        </w:tc>
      </w:tr>
      <w:tr w:rsidR="00440AB3" w:rsidRPr="00440AB3" w14:paraId="47E4251C" w14:textId="77777777" w:rsidTr="00130A42">
        <w:trPr>
          <w:trHeight w:val="20"/>
        </w:trPr>
        <w:tc>
          <w:tcPr>
            <w:tcW w:w="868" w:type="pct"/>
            <w:vMerge/>
          </w:tcPr>
          <w:p w14:paraId="47E4251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1B" w14:textId="77777777" w:rsidR="00004E41" w:rsidRPr="00440AB3" w:rsidRDefault="00004E41" w:rsidP="00130A42">
            <w:pPr>
              <w:jc w:val="both"/>
            </w:pPr>
            <w:r w:rsidRPr="00440AB3">
              <w:t>Назначение, конструкции и правила применения сложных приспособлений, инструментов и контрольно-измерительных средств</w:t>
            </w:r>
          </w:p>
        </w:tc>
      </w:tr>
      <w:tr w:rsidR="00440AB3" w:rsidRPr="00440AB3" w14:paraId="47E4251F" w14:textId="77777777" w:rsidTr="00130A42">
        <w:trPr>
          <w:trHeight w:val="20"/>
        </w:trPr>
        <w:tc>
          <w:tcPr>
            <w:tcW w:w="868" w:type="pct"/>
            <w:vMerge/>
          </w:tcPr>
          <w:p w14:paraId="47E4251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1E" w14:textId="77777777" w:rsidR="00004E41" w:rsidRPr="00440AB3" w:rsidRDefault="00004E41" w:rsidP="00130A42">
            <w:pPr>
              <w:jc w:val="both"/>
            </w:pPr>
            <w:r w:rsidRPr="00440AB3">
              <w:t>Порядок проведения и содержание испытаний сложных приспособлений, инструментов и контрольно-измерительных средств</w:t>
            </w:r>
          </w:p>
        </w:tc>
      </w:tr>
      <w:tr w:rsidR="00440AB3" w:rsidRPr="00440AB3" w14:paraId="47E42522" w14:textId="77777777" w:rsidTr="00130A42">
        <w:trPr>
          <w:trHeight w:val="20"/>
        </w:trPr>
        <w:tc>
          <w:tcPr>
            <w:tcW w:w="868" w:type="pct"/>
            <w:vMerge/>
          </w:tcPr>
          <w:p w14:paraId="47E4252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21" w14:textId="77777777" w:rsidR="00004E41" w:rsidRPr="00440AB3" w:rsidRDefault="00004E41" w:rsidP="00130A42">
            <w:pPr>
              <w:jc w:val="both"/>
            </w:pPr>
            <w:r w:rsidRPr="00440AB3">
              <w:t xml:space="preserve">Методы контроля сложных приспособлений, инструментов и контрольно-измерительных средств </w:t>
            </w:r>
          </w:p>
        </w:tc>
      </w:tr>
      <w:tr w:rsidR="00440AB3" w:rsidRPr="00440AB3" w14:paraId="47E42525" w14:textId="77777777" w:rsidTr="00130A42">
        <w:trPr>
          <w:trHeight w:val="20"/>
        </w:trPr>
        <w:tc>
          <w:tcPr>
            <w:tcW w:w="868" w:type="pct"/>
            <w:vMerge/>
          </w:tcPr>
          <w:p w14:paraId="47E4252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24" w14:textId="77777777" w:rsidR="00004E41" w:rsidRPr="00440AB3" w:rsidRDefault="00004E41" w:rsidP="00130A42">
            <w:pPr>
              <w:jc w:val="both"/>
            </w:pPr>
            <w:r w:rsidRPr="00440AB3">
              <w:t>Содержание и порядок подготовки документов по итогам контроля и испытаний сложных приспособлений, инструментов и контрольно-измерительных средств, принятых в организации</w:t>
            </w:r>
          </w:p>
        </w:tc>
      </w:tr>
      <w:tr w:rsidR="00440AB3" w:rsidRPr="00440AB3" w14:paraId="47E42528" w14:textId="77777777" w:rsidTr="00130A42">
        <w:trPr>
          <w:trHeight w:val="20"/>
        </w:trPr>
        <w:tc>
          <w:tcPr>
            <w:tcW w:w="868" w:type="pct"/>
            <w:vMerge/>
          </w:tcPr>
          <w:p w14:paraId="47E4252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27" w14:textId="77777777" w:rsidR="00004E41" w:rsidRPr="00440AB3" w:rsidRDefault="00004E41" w:rsidP="00130A42">
            <w:pPr>
              <w:jc w:val="both"/>
            </w:pPr>
            <w:r w:rsidRPr="00440AB3">
              <w:t>Виды, приемы работы в текстовых редакторах, используемых в организации</w:t>
            </w:r>
          </w:p>
        </w:tc>
      </w:tr>
      <w:tr w:rsidR="00440AB3" w:rsidRPr="00440AB3" w14:paraId="47E4252B" w14:textId="77777777" w:rsidTr="00130A42">
        <w:trPr>
          <w:trHeight w:val="20"/>
        </w:trPr>
        <w:tc>
          <w:tcPr>
            <w:tcW w:w="868" w:type="pct"/>
            <w:vMerge/>
          </w:tcPr>
          <w:p w14:paraId="47E4252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2A" w14:textId="77777777" w:rsidR="00004E41" w:rsidRPr="00440AB3" w:rsidRDefault="00004E41" w:rsidP="00130A42">
            <w:pPr>
              <w:jc w:val="both"/>
            </w:pPr>
            <w:r w:rsidRPr="00440AB3">
              <w:t>Свойства конструкционных и инструментальных материалов, используемых в сложных приспособлениях, инструментах и контрольно-измерительных средствах</w:t>
            </w:r>
          </w:p>
        </w:tc>
      </w:tr>
      <w:tr w:rsidR="00440AB3" w:rsidRPr="00440AB3" w14:paraId="47E4252E" w14:textId="77777777" w:rsidTr="00130A42">
        <w:trPr>
          <w:trHeight w:val="20"/>
        </w:trPr>
        <w:tc>
          <w:tcPr>
            <w:tcW w:w="868" w:type="pct"/>
            <w:vMerge/>
          </w:tcPr>
          <w:p w14:paraId="47E4252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2D" w14:textId="77777777" w:rsidR="00004E41" w:rsidRPr="00440AB3" w:rsidRDefault="00004E41" w:rsidP="00130A42">
            <w:pPr>
              <w:jc w:val="both"/>
            </w:pPr>
            <w:r w:rsidRPr="00440AB3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</w:t>
            </w:r>
          </w:p>
        </w:tc>
      </w:tr>
      <w:tr w:rsidR="00440AB3" w:rsidRPr="00440AB3" w14:paraId="47E42531" w14:textId="77777777" w:rsidTr="00130A42">
        <w:trPr>
          <w:trHeight w:val="20"/>
        </w:trPr>
        <w:tc>
          <w:tcPr>
            <w:tcW w:w="868" w:type="pct"/>
            <w:vMerge/>
          </w:tcPr>
          <w:p w14:paraId="47E4252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30" w14:textId="77777777" w:rsidR="00004E41" w:rsidRPr="00440AB3" w:rsidRDefault="00004E41" w:rsidP="00130A42">
            <w:pPr>
              <w:jc w:val="both"/>
            </w:pPr>
            <w:r w:rsidRPr="00440AB3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534" w14:textId="77777777" w:rsidTr="00130A42">
        <w:trPr>
          <w:trHeight w:val="20"/>
        </w:trPr>
        <w:tc>
          <w:tcPr>
            <w:tcW w:w="868" w:type="pct"/>
          </w:tcPr>
          <w:p w14:paraId="47E42532" w14:textId="77777777" w:rsidR="00004E41" w:rsidRPr="00440AB3" w:rsidDel="002A1D54" w:rsidRDefault="00004E41" w:rsidP="00004E41">
            <w:pPr>
              <w:rPr>
                <w:lang w:val="en-US"/>
              </w:rPr>
            </w:pPr>
            <w:r w:rsidRPr="00440AB3" w:rsidDel="002A1D54">
              <w:t>Другие характеристики</w:t>
            </w:r>
          </w:p>
        </w:tc>
        <w:tc>
          <w:tcPr>
            <w:tcW w:w="4132" w:type="pct"/>
          </w:tcPr>
          <w:p w14:paraId="47E42533" w14:textId="77777777" w:rsidR="00004E41" w:rsidRPr="00440AB3" w:rsidRDefault="00004E41" w:rsidP="00130A42">
            <w:pPr>
              <w:jc w:val="both"/>
            </w:pPr>
            <w:r w:rsidRPr="00440AB3">
              <w:t>-</w:t>
            </w:r>
          </w:p>
        </w:tc>
      </w:tr>
    </w:tbl>
    <w:p w14:paraId="5957CE6A" w14:textId="77777777" w:rsidR="00266343" w:rsidRDefault="00266343" w:rsidP="00266343">
      <w:pPr>
        <w:rPr>
          <w:b/>
          <w:bCs w:val="0"/>
        </w:rPr>
      </w:pPr>
    </w:p>
    <w:p w14:paraId="47E42536" w14:textId="5FFBC8EB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3.3.3. Трудовая функция</w:t>
      </w:r>
    </w:p>
    <w:p w14:paraId="6492E554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4973"/>
        <w:gridCol w:w="673"/>
        <w:gridCol w:w="996"/>
        <w:gridCol w:w="1594"/>
        <w:gridCol w:w="646"/>
      </w:tblGrid>
      <w:tr w:rsidR="00EC6566" w:rsidRPr="00440AB3" w14:paraId="47E4253E" w14:textId="77777777" w:rsidTr="00130A42">
        <w:trPr>
          <w:trHeight w:val="20"/>
        </w:trPr>
        <w:tc>
          <w:tcPr>
            <w:tcW w:w="73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538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539" w14:textId="77777777" w:rsidR="00EC6566" w:rsidRPr="00440AB3" w:rsidRDefault="00EC6566" w:rsidP="00405506">
            <w:r w:rsidRPr="00440AB3">
              <w:t xml:space="preserve">Ремонт сложных </w:t>
            </w:r>
            <w:r w:rsidR="00062C03" w:rsidRPr="00440AB3">
              <w:t>приспособлений, инструментов и контрольно-измерительных средств</w:t>
            </w:r>
          </w:p>
        </w:tc>
        <w:tc>
          <w:tcPr>
            <w:tcW w:w="3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53A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53B" w14:textId="77777777" w:rsidR="00EC6566" w:rsidRPr="00440AB3" w:rsidRDefault="00127C1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C</w:t>
            </w:r>
            <w:r w:rsidR="00EC6566" w:rsidRPr="00440AB3">
              <w:t>/03.</w:t>
            </w:r>
            <w:r w:rsidR="00EC6566" w:rsidRPr="00440AB3">
              <w:rPr>
                <w:lang w:val="en-US"/>
              </w:rPr>
              <w:t>3</w:t>
            </w:r>
          </w:p>
        </w:tc>
        <w:tc>
          <w:tcPr>
            <w:tcW w:w="7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53C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53D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3</w:t>
            </w:r>
          </w:p>
        </w:tc>
      </w:tr>
    </w:tbl>
    <w:p w14:paraId="47E4254C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40AB3" w:rsidRPr="00440AB3" w14:paraId="47E4254F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54D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32" w:type="pct"/>
          </w:tcPr>
          <w:p w14:paraId="47E4254E" w14:textId="30B28E68" w:rsidR="00EC6566" w:rsidRPr="00440AB3" w:rsidRDefault="004E25EB" w:rsidP="00BB00BF">
            <w:pPr>
              <w:jc w:val="both"/>
            </w:pPr>
            <w:r w:rsidRPr="00440AB3">
              <w:t xml:space="preserve">Определение последовательности </w:t>
            </w:r>
            <w:r w:rsidRPr="00254749">
              <w:t>обработки</w:t>
            </w:r>
            <w:r w:rsidRPr="00440AB3">
              <w:t xml:space="preserve">, содержания и технологических режимов </w:t>
            </w:r>
            <w:r w:rsidR="00EC6566" w:rsidRPr="00440AB3">
              <w:t xml:space="preserve">ремонта сложных приспособлений, </w:t>
            </w:r>
            <w:r w:rsidR="008C5374" w:rsidRPr="00440AB3">
              <w:t>инструментов и контрольно-измерительных средств</w:t>
            </w:r>
            <w:r w:rsidR="00716B75" w:rsidRPr="00440AB3">
              <w:t xml:space="preserve"> по конструкторской и технологической документации</w:t>
            </w:r>
          </w:p>
        </w:tc>
      </w:tr>
      <w:tr w:rsidR="00440AB3" w:rsidRPr="00440AB3" w14:paraId="386A557B" w14:textId="77777777" w:rsidTr="00130A42">
        <w:trPr>
          <w:trHeight w:val="20"/>
        </w:trPr>
        <w:tc>
          <w:tcPr>
            <w:tcW w:w="868" w:type="pct"/>
            <w:vMerge/>
          </w:tcPr>
          <w:p w14:paraId="70E96AD6" w14:textId="77777777" w:rsidR="00004E41" w:rsidRPr="00440AB3" w:rsidRDefault="00004E41" w:rsidP="00004E41"/>
        </w:tc>
        <w:tc>
          <w:tcPr>
            <w:tcW w:w="4132" w:type="pct"/>
          </w:tcPr>
          <w:p w14:paraId="45B47E9E" w14:textId="5100F244" w:rsidR="00004E41" w:rsidRPr="00440AB3" w:rsidRDefault="00004E41" w:rsidP="00BB00BF">
            <w:pPr>
              <w:jc w:val="both"/>
            </w:pPr>
            <w:r w:rsidRPr="00440AB3">
              <w:t xml:space="preserve">Подготовка рабочего места к выполнению технологической операции ремонта сложных приспособлений, инструментов и контрольно-измерительных средств </w:t>
            </w:r>
          </w:p>
        </w:tc>
      </w:tr>
      <w:tr w:rsidR="00440AB3" w:rsidRPr="00440AB3" w14:paraId="47E42552" w14:textId="77777777" w:rsidTr="00130A42">
        <w:trPr>
          <w:trHeight w:val="20"/>
        </w:trPr>
        <w:tc>
          <w:tcPr>
            <w:tcW w:w="868" w:type="pct"/>
            <w:vMerge/>
          </w:tcPr>
          <w:p w14:paraId="47E42550" w14:textId="77777777" w:rsidR="00004E41" w:rsidRPr="00440AB3" w:rsidRDefault="00004E41" w:rsidP="00004E41"/>
        </w:tc>
        <w:tc>
          <w:tcPr>
            <w:tcW w:w="4132" w:type="pct"/>
          </w:tcPr>
          <w:p w14:paraId="47E42551" w14:textId="77777777" w:rsidR="00004E41" w:rsidRPr="00440AB3" w:rsidRDefault="00004E41" w:rsidP="00BB00BF">
            <w:pPr>
              <w:jc w:val="both"/>
            </w:pPr>
            <w:r w:rsidRPr="00440AB3">
              <w:t>Разборка сложных приспособлений, инструментов и контрольно-измерительных средств</w:t>
            </w:r>
          </w:p>
        </w:tc>
      </w:tr>
      <w:tr w:rsidR="00440AB3" w:rsidRPr="00440AB3" w14:paraId="47E42555" w14:textId="77777777" w:rsidTr="00130A42">
        <w:trPr>
          <w:trHeight w:val="20"/>
        </w:trPr>
        <w:tc>
          <w:tcPr>
            <w:tcW w:w="868" w:type="pct"/>
            <w:vMerge/>
          </w:tcPr>
          <w:p w14:paraId="47E42553" w14:textId="77777777" w:rsidR="00004E41" w:rsidRPr="00440AB3" w:rsidRDefault="00004E41" w:rsidP="00004E41"/>
        </w:tc>
        <w:tc>
          <w:tcPr>
            <w:tcW w:w="4132" w:type="pct"/>
          </w:tcPr>
          <w:p w14:paraId="47E42554" w14:textId="77777777" w:rsidR="00004E41" w:rsidRPr="00440AB3" w:rsidRDefault="00004E41" w:rsidP="00BB00BF">
            <w:pPr>
              <w:jc w:val="both"/>
            </w:pPr>
            <w:r w:rsidRPr="00440AB3">
              <w:t>Чистка и промывка деталей и узлов сложных приспособлений, инструментов и контрольно-измерительных средств</w:t>
            </w:r>
          </w:p>
        </w:tc>
      </w:tr>
      <w:tr w:rsidR="00440AB3" w:rsidRPr="00440AB3" w14:paraId="47E42558" w14:textId="77777777" w:rsidTr="00130A42">
        <w:trPr>
          <w:trHeight w:val="20"/>
        </w:trPr>
        <w:tc>
          <w:tcPr>
            <w:tcW w:w="868" w:type="pct"/>
            <w:vMerge/>
          </w:tcPr>
          <w:p w14:paraId="47E42556" w14:textId="77777777" w:rsidR="00004E41" w:rsidRPr="00440AB3" w:rsidRDefault="00004E41" w:rsidP="00004E41"/>
        </w:tc>
        <w:tc>
          <w:tcPr>
            <w:tcW w:w="4132" w:type="pct"/>
          </w:tcPr>
          <w:p w14:paraId="47E42557" w14:textId="77777777" w:rsidR="00004E41" w:rsidRPr="00440AB3" w:rsidRDefault="00004E41" w:rsidP="00BB00BF">
            <w:pPr>
              <w:jc w:val="both"/>
            </w:pPr>
            <w:r w:rsidRPr="00440AB3">
              <w:t>Дефектация деталей и узлов сложных приспособлений, инструментов и контрольно-измерительных средств</w:t>
            </w:r>
          </w:p>
        </w:tc>
      </w:tr>
      <w:tr w:rsidR="00440AB3" w:rsidRPr="00440AB3" w14:paraId="47E4255B" w14:textId="77777777" w:rsidTr="00130A42">
        <w:trPr>
          <w:trHeight w:val="20"/>
        </w:trPr>
        <w:tc>
          <w:tcPr>
            <w:tcW w:w="868" w:type="pct"/>
            <w:vMerge/>
          </w:tcPr>
          <w:p w14:paraId="47E42559" w14:textId="77777777" w:rsidR="00004E41" w:rsidRPr="00440AB3" w:rsidRDefault="00004E41" w:rsidP="00004E41"/>
        </w:tc>
        <w:tc>
          <w:tcPr>
            <w:tcW w:w="4132" w:type="pct"/>
          </w:tcPr>
          <w:p w14:paraId="47E4255A" w14:textId="77777777" w:rsidR="00004E41" w:rsidRPr="00440AB3" w:rsidRDefault="00004E41" w:rsidP="00BB00BF">
            <w:pPr>
              <w:jc w:val="both"/>
            </w:pPr>
            <w:r w:rsidRPr="00440AB3">
              <w:t>Подготовка документов по результатам дефектации деталей сложных приспособлений, инструментов и контрольно-измерительных средств</w:t>
            </w:r>
          </w:p>
        </w:tc>
      </w:tr>
      <w:tr w:rsidR="00440AB3" w:rsidRPr="00440AB3" w14:paraId="47E4255E" w14:textId="77777777" w:rsidTr="00130A42">
        <w:trPr>
          <w:trHeight w:val="20"/>
        </w:trPr>
        <w:tc>
          <w:tcPr>
            <w:tcW w:w="868" w:type="pct"/>
            <w:vMerge/>
          </w:tcPr>
          <w:p w14:paraId="47E4255C" w14:textId="77777777" w:rsidR="00004E41" w:rsidRPr="00440AB3" w:rsidRDefault="00004E41" w:rsidP="00004E41"/>
        </w:tc>
        <w:tc>
          <w:tcPr>
            <w:tcW w:w="4132" w:type="pct"/>
          </w:tcPr>
          <w:p w14:paraId="47E4255D" w14:textId="77777777" w:rsidR="00004E41" w:rsidRPr="00440AB3" w:rsidRDefault="00004E41" w:rsidP="00BB00BF">
            <w:pPr>
              <w:jc w:val="both"/>
            </w:pPr>
            <w:r w:rsidRPr="00440AB3">
              <w:t>Восстановление и ремонт деталей сложных приспособлений, инструментов и контрольно-измерительных средств</w:t>
            </w:r>
          </w:p>
        </w:tc>
      </w:tr>
      <w:tr w:rsidR="00440AB3" w:rsidRPr="00440AB3" w14:paraId="47E42561" w14:textId="77777777" w:rsidTr="00130A42">
        <w:trPr>
          <w:trHeight w:val="20"/>
        </w:trPr>
        <w:tc>
          <w:tcPr>
            <w:tcW w:w="868" w:type="pct"/>
            <w:vMerge/>
          </w:tcPr>
          <w:p w14:paraId="47E4255F" w14:textId="77777777" w:rsidR="00004E41" w:rsidRPr="00440AB3" w:rsidRDefault="00004E41" w:rsidP="00004E41"/>
        </w:tc>
        <w:tc>
          <w:tcPr>
            <w:tcW w:w="4132" w:type="pct"/>
          </w:tcPr>
          <w:p w14:paraId="47E42560" w14:textId="77777777" w:rsidR="00004E41" w:rsidRPr="00440AB3" w:rsidRDefault="00004E41" w:rsidP="00BB00BF">
            <w:pPr>
              <w:jc w:val="both"/>
            </w:pPr>
            <w:r w:rsidRPr="00440AB3">
              <w:t>Сборка сложных приспособлений, инструментов и контрольно-измерительных средств</w:t>
            </w:r>
          </w:p>
        </w:tc>
      </w:tr>
      <w:tr w:rsidR="00440AB3" w:rsidRPr="00440AB3" w14:paraId="47E42564" w14:textId="77777777" w:rsidTr="00130A42">
        <w:trPr>
          <w:trHeight w:val="20"/>
        </w:trPr>
        <w:tc>
          <w:tcPr>
            <w:tcW w:w="868" w:type="pct"/>
            <w:vMerge/>
          </w:tcPr>
          <w:p w14:paraId="47E42562" w14:textId="77777777" w:rsidR="00004E41" w:rsidRPr="00440AB3" w:rsidRDefault="00004E41" w:rsidP="00004E41"/>
        </w:tc>
        <w:tc>
          <w:tcPr>
            <w:tcW w:w="4132" w:type="pct"/>
          </w:tcPr>
          <w:p w14:paraId="47E42563" w14:textId="77777777" w:rsidR="00004E41" w:rsidRPr="00440AB3" w:rsidRDefault="00004E41" w:rsidP="00BB00BF">
            <w:pPr>
              <w:jc w:val="both"/>
            </w:pPr>
            <w:r w:rsidRPr="00440AB3">
              <w:t xml:space="preserve">Наладка и регулировка сложных приспособлений, инструментов и контрольно-измерительных средств </w:t>
            </w:r>
          </w:p>
        </w:tc>
      </w:tr>
      <w:tr w:rsidR="00440AB3" w:rsidRPr="00440AB3" w14:paraId="47E42567" w14:textId="77777777" w:rsidTr="00130A42">
        <w:trPr>
          <w:trHeight w:val="20"/>
        </w:trPr>
        <w:tc>
          <w:tcPr>
            <w:tcW w:w="868" w:type="pct"/>
            <w:vMerge/>
          </w:tcPr>
          <w:p w14:paraId="47E42565" w14:textId="77777777" w:rsidR="00004E41" w:rsidRPr="00440AB3" w:rsidRDefault="00004E41" w:rsidP="00004E41"/>
        </w:tc>
        <w:tc>
          <w:tcPr>
            <w:tcW w:w="4132" w:type="pct"/>
          </w:tcPr>
          <w:p w14:paraId="47E42566" w14:textId="77777777" w:rsidR="00004E41" w:rsidRPr="00440AB3" w:rsidRDefault="00004E41" w:rsidP="00BB00BF">
            <w:pPr>
              <w:jc w:val="both"/>
            </w:pPr>
            <w:r w:rsidRPr="00440AB3">
              <w:t>Контроль эксплуатационных параметров и испытания сложных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56A" w14:textId="77777777" w:rsidTr="00130A42">
        <w:trPr>
          <w:trHeight w:val="20"/>
        </w:trPr>
        <w:tc>
          <w:tcPr>
            <w:tcW w:w="868" w:type="pct"/>
            <w:vMerge/>
          </w:tcPr>
          <w:p w14:paraId="47E42568" w14:textId="77777777" w:rsidR="00004E41" w:rsidRPr="00440AB3" w:rsidRDefault="00004E41" w:rsidP="00004E41"/>
        </w:tc>
        <w:tc>
          <w:tcPr>
            <w:tcW w:w="4132" w:type="pct"/>
          </w:tcPr>
          <w:p w14:paraId="47E42569" w14:textId="77777777" w:rsidR="00004E41" w:rsidRPr="00440AB3" w:rsidRDefault="00004E41" w:rsidP="00BB00BF">
            <w:pPr>
              <w:jc w:val="both"/>
            </w:pPr>
            <w:r w:rsidRPr="00440AB3">
              <w:t>Подготовка документов по результатам контроля и испытания сложных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56D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56B" w14:textId="77777777" w:rsidR="00004E41" w:rsidRPr="00440AB3" w:rsidDel="002A1D54" w:rsidRDefault="00004E41" w:rsidP="00004E41">
            <w:r w:rsidRPr="00440AB3" w:rsidDel="002A1D54">
              <w:t>Необходимые умения</w:t>
            </w:r>
          </w:p>
        </w:tc>
        <w:tc>
          <w:tcPr>
            <w:tcW w:w="4132" w:type="pct"/>
          </w:tcPr>
          <w:p w14:paraId="47E4256C" w14:textId="337172BE" w:rsidR="00004E41" w:rsidRPr="00440AB3" w:rsidRDefault="00004E41" w:rsidP="00BB00BF">
            <w:pPr>
              <w:jc w:val="both"/>
            </w:pPr>
            <w:r w:rsidRPr="00440AB3">
              <w:t xml:space="preserve">Читать и анализировать конструкторскую и технологическую документацию на сложные приспособления, </w:t>
            </w:r>
            <w:r w:rsidR="00174589">
              <w:t>режущие и измерительные инструменты</w:t>
            </w:r>
          </w:p>
        </w:tc>
      </w:tr>
      <w:tr w:rsidR="00440AB3" w:rsidRPr="00440AB3" w14:paraId="47E42570" w14:textId="77777777" w:rsidTr="00130A42">
        <w:trPr>
          <w:trHeight w:val="20"/>
        </w:trPr>
        <w:tc>
          <w:tcPr>
            <w:tcW w:w="868" w:type="pct"/>
            <w:vMerge/>
          </w:tcPr>
          <w:p w14:paraId="47E4256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6F" w14:textId="77777777" w:rsidR="00004E41" w:rsidRPr="00440AB3" w:rsidRDefault="00004E41" w:rsidP="00BB00BF">
            <w:pPr>
              <w:jc w:val="both"/>
            </w:pPr>
            <w:r w:rsidRPr="00440AB3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440AB3" w:rsidRPr="00440AB3" w14:paraId="47E42573" w14:textId="77777777" w:rsidTr="00130A42">
        <w:trPr>
          <w:trHeight w:val="20"/>
        </w:trPr>
        <w:tc>
          <w:tcPr>
            <w:tcW w:w="868" w:type="pct"/>
            <w:vMerge/>
          </w:tcPr>
          <w:p w14:paraId="47E4257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72" w14:textId="77777777" w:rsidR="00004E41" w:rsidRPr="00440AB3" w:rsidRDefault="00004E41" w:rsidP="00BB00BF">
            <w:pPr>
              <w:jc w:val="both"/>
            </w:pPr>
            <w:r w:rsidRPr="00440AB3">
              <w:t xml:space="preserve">Использовать персональную вычислительную технику для работы с файлами </w:t>
            </w:r>
          </w:p>
        </w:tc>
      </w:tr>
      <w:tr w:rsidR="00440AB3" w:rsidRPr="00440AB3" w14:paraId="47E42576" w14:textId="77777777" w:rsidTr="00130A42">
        <w:trPr>
          <w:trHeight w:val="20"/>
        </w:trPr>
        <w:tc>
          <w:tcPr>
            <w:tcW w:w="868" w:type="pct"/>
            <w:vMerge/>
          </w:tcPr>
          <w:p w14:paraId="47E4257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75" w14:textId="77777777" w:rsidR="00004E41" w:rsidRPr="00440AB3" w:rsidRDefault="00004E41" w:rsidP="00BB00BF">
            <w:pPr>
              <w:jc w:val="both"/>
            </w:pPr>
            <w:r w:rsidRPr="00440AB3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440AB3" w:rsidRPr="00440AB3" w14:paraId="47E42579" w14:textId="77777777" w:rsidTr="00130A42">
        <w:trPr>
          <w:trHeight w:val="20"/>
        </w:trPr>
        <w:tc>
          <w:tcPr>
            <w:tcW w:w="868" w:type="pct"/>
            <w:vMerge/>
          </w:tcPr>
          <w:p w14:paraId="47E4257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78" w14:textId="77777777" w:rsidR="00004E41" w:rsidRPr="00440AB3" w:rsidRDefault="00004E41" w:rsidP="00BB00BF">
            <w:pPr>
              <w:jc w:val="both"/>
            </w:pPr>
            <w:r w:rsidRPr="00440AB3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440AB3" w:rsidRPr="00440AB3" w14:paraId="47E4257C" w14:textId="77777777" w:rsidTr="00130A42">
        <w:trPr>
          <w:trHeight w:val="20"/>
        </w:trPr>
        <w:tc>
          <w:tcPr>
            <w:tcW w:w="868" w:type="pct"/>
            <w:vMerge/>
          </w:tcPr>
          <w:p w14:paraId="47E4257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7B" w14:textId="77777777" w:rsidR="00004E41" w:rsidRPr="00440AB3" w:rsidRDefault="00004E41" w:rsidP="00BB00BF">
            <w:pPr>
              <w:jc w:val="both"/>
            </w:pPr>
            <w:r w:rsidRPr="00440AB3">
              <w:t>Выполнять разборку сложных приспособлений, инструментов и контрольно-измерительных средств</w:t>
            </w:r>
          </w:p>
        </w:tc>
      </w:tr>
      <w:tr w:rsidR="00440AB3" w:rsidRPr="00440AB3" w14:paraId="47E4257F" w14:textId="77777777" w:rsidTr="00130A42">
        <w:trPr>
          <w:trHeight w:val="20"/>
        </w:trPr>
        <w:tc>
          <w:tcPr>
            <w:tcW w:w="868" w:type="pct"/>
            <w:vMerge/>
          </w:tcPr>
          <w:p w14:paraId="47E4257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7E" w14:textId="2DB33EA0" w:rsidR="00004E41" w:rsidRPr="00440AB3" w:rsidRDefault="00004E41" w:rsidP="00BB00BF">
            <w:pPr>
              <w:jc w:val="both"/>
            </w:pPr>
            <w:r w:rsidRPr="00440AB3">
              <w:t xml:space="preserve">Выполнять чистку и промывку </w:t>
            </w:r>
            <w:r w:rsidR="00635457">
              <w:t xml:space="preserve">деталей и узлов </w:t>
            </w:r>
            <w:r w:rsidRPr="00440AB3">
              <w:t>сложных приспособлений, инструментов и контрольно-измерительных средств</w:t>
            </w:r>
          </w:p>
        </w:tc>
      </w:tr>
      <w:tr w:rsidR="00440AB3" w:rsidRPr="00440AB3" w14:paraId="47E42582" w14:textId="77777777" w:rsidTr="00130A42">
        <w:trPr>
          <w:trHeight w:val="20"/>
        </w:trPr>
        <w:tc>
          <w:tcPr>
            <w:tcW w:w="868" w:type="pct"/>
            <w:vMerge/>
          </w:tcPr>
          <w:p w14:paraId="47E4258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81" w14:textId="77777777" w:rsidR="00004E41" w:rsidRPr="00440AB3" w:rsidRDefault="00004E41" w:rsidP="00BB00BF">
            <w:pPr>
              <w:jc w:val="both"/>
            </w:pPr>
            <w:r w:rsidRPr="00440AB3">
              <w:t>Определять дефекты и износ деталей и узлов сложных приспособлений, инструментов и контрольно-измерительных средств</w:t>
            </w:r>
          </w:p>
        </w:tc>
      </w:tr>
      <w:tr w:rsidR="00440AB3" w:rsidRPr="00440AB3" w14:paraId="47E42585" w14:textId="77777777" w:rsidTr="00130A42">
        <w:trPr>
          <w:trHeight w:val="20"/>
        </w:trPr>
        <w:tc>
          <w:tcPr>
            <w:tcW w:w="868" w:type="pct"/>
            <w:vMerge/>
          </w:tcPr>
          <w:p w14:paraId="47E4258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84" w14:textId="77777777" w:rsidR="00004E41" w:rsidRPr="00440AB3" w:rsidRDefault="00004E41" w:rsidP="00BB00BF">
            <w:pPr>
              <w:jc w:val="both"/>
            </w:pPr>
            <w:r w:rsidRPr="00440AB3">
              <w:t>Производить восстановление и ремонт деталей сложных приспособлений, инструментов и контрольно-измерительных средств</w:t>
            </w:r>
          </w:p>
        </w:tc>
      </w:tr>
      <w:tr w:rsidR="00440AB3" w:rsidRPr="00440AB3" w14:paraId="47E42588" w14:textId="77777777" w:rsidTr="00130A42">
        <w:trPr>
          <w:trHeight w:val="20"/>
        </w:trPr>
        <w:tc>
          <w:tcPr>
            <w:tcW w:w="868" w:type="pct"/>
            <w:vMerge/>
          </w:tcPr>
          <w:p w14:paraId="47E4258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87" w14:textId="77777777" w:rsidR="00004E41" w:rsidRPr="00440AB3" w:rsidRDefault="00004E41" w:rsidP="00BB00BF">
            <w:pPr>
              <w:jc w:val="both"/>
            </w:pPr>
            <w:r w:rsidRPr="00440AB3">
              <w:t>Выполнять сборку сложных приспособлений, инструментов и контрольно-измерительных средств</w:t>
            </w:r>
          </w:p>
        </w:tc>
      </w:tr>
      <w:tr w:rsidR="00440AB3" w:rsidRPr="00440AB3" w14:paraId="47E4258B" w14:textId="77777777" w:rsidTr="00130A42">
        <w:trPr>
          <w:trHeight w:val="20"/>
        </w:trPr>
        <w:tc>
          <w:tcPr>
            <w:tcW w:w="868" w:type="pct"/>
            <w:vMerge/>
          </w:tcPr>
          <w:p w14:paraId="47E4258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8A" w14:textId="77777777" w:rsidR="00004E41" w:rsidRPr="00440AB3" w:rsidRDefault="00004E41" w:rsidP="00BB00BF">
            <w:pPr>
              <w:jc w:val="both"/>
            </w:pPr>
            <w:r w:rsidRPr="00440AB3">
              <w:t xml:space="preserve">Выполнять наладку и регулировку сложных приспособлений, инструментов и контрольно-измерительных средств </w:t>
            </w:r>
          </w:p>
        </w:tc>
      </w:tr>
      <w:tr w:rsidR="00440AB3" w:rsidRPr="00440AB3" w14:paraId="47E4258E" w14:textId="77777777" w:rsidTr="00130A42">
        <w:trPr>
          <w:trHeight w:val="20"/>
        </w:trPr>
        <w:tc>
          <w:tcPr>
            <w:tcW w:w="868" w:type="pct"/>
            <w:vMerge/>
          </w:tcPr>
          <w:p w14:paraId="47E4258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8D" w14:textId="77777777" w:rsidR="00004E41" w:rsidRPr="00440AB3" w:rsidRDefault="00004E41" w:rsidP="00BB00BF">
            <w:pPr>
              <w:jc w:val="both"/>
            </w:pPr>
            <w:r w:rsidRPr="00440AB3">
              <w:t xml:space="preserve">Балансировать вращающиеся части сложных приспособлений, инструментов и контрольно-измерительных средств </w:t>
            </w:r>
          </w:p>
        </w:tc>
      </w:tr>
      <w:tr w:rsidR="00440AB3" w:rsidRPr="00440AB3" w14:paraId="47E42591" w14:textId="77777777" w:rsidTr="00130A42">
        <w:trPr>
          <w:trHeight w:val="20"/>
        </w:trPr>
        <w:tc>
          <w:tcPr>
            <w:tcW w:w="868" w:type="pct"/>
            <w:vMerge/>
          </w:tcPr>
          <w:p w14:paraId="47E4258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90" w14:textId="77777777" w:rsidR="00004E41" w:rsidRPr="00440AB3" w:rsidRDefault="00004E41" w:rsidP="00BB00BF">
            <w:pPr>
              <w:jc w:val="both"/>
            </w:pPr>
            <w:r w:rsidRPr="00440AB3">
              <w:t>Контролировать эксплуатационные параметры и проводить испытания сложных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594" w14:textId="77777777" w:rsidTr="00130A42">
        <w:trPr>
          <w:trHeight w:val="20"/>
        </w:trPr>
        <w:tc>
          <w:tcPr>
            <w:tcW w:w="868" w:type="pct"/>
            <w:vMerge/>
          </w:tcPr>
          <w:p w14:paraId="47E4259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93" w14:textId="77777777" w:rsidR="00004E41" w:rsidRPr="00440AB3" w:rsidRDefault="00004E41" w:rsidP="00BB00BF">
            <w:pPr>
              <w:jc w:val="both"/>
            </w:pPr>
            <w:r w:rsidRPr="00440AB3">
              <w:t>Подготавливать документы по результатам дефектации сложных приспособлений, инструментов и контрольно-измерительных средств</w:t>
            </w:r>
          </w:p>
        </w:tc>
      </w:tr>
      <w:tr w:rsidR="00440AB3" w:rsidRPr="00440AB3" w14:paraId="47E42597" w14:textId="77777777" w:rsidTr="00130A42">
        <w:trPr>
          <w:trHeight w:val="20"/>
        </w:trPr>
        <w:tc>
          <w:tcPr>
            <w:tcW w:w="868" w:type="pct"/>
            <w:vMerge/>
          </w:tcPr>
          <w:p w14:paraId="47E4259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96" w14:textId="77777777" w:rsidR="00004E41" w:rsidRPr="00440AB3" w:rsidRDefault="00004E41" w:rsidP="00BB00BF">
            <w:pPr>
              <w:jc w:val="both"/>
            </w:pPr>
            <w:r w:rsidRPr="00440AB3">
              <w:t>Подготавливать документы по результатам контроля и испытаний сложных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59A" w14:textId="77777777" w:rsidTr="00130A42">
        <w:trPr>
          <w:trHeight w:val="20"/>
        </w:trPr>
        <w:tc>
          <w:tcPr>
            <w:tcW w:w="868" w:type="pct"/>
            <w:vMerge/>
          </w:tcPr>
          <w:p w14:paraId="47E4259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99" w14:textId="77777777" w:rsidR="00004E41" w:rsidRPr="00440AB3" w:rsidRDefault="00004E41" w:rsidP="00BB00BF">
            <w:pPr>
              <w:jc w:val="both"/>
            </w:pPr>
            <w:r w:rsidRPr="00440AB3">
              <w:t xml:space="preserve">Использовать текстовые редакторы для подготовки документов </w:t>
            </w:r>
          </w:p>
        </w:tc>
      </w:tr>
      <w:tr w:rsidR="00440AB3" w:rsidRPr="00440AB3" w14:paraId="47E4259D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59B" w14:textId="77777777" w:rsidR="00004E41" w:rsidRPr="00440AB3" w:rsidRDefault="00004E41" w:rsidP="00004E41">
            <w:r w:rsidRPr="00440AB3" w:rsidDel="002A1D54">
              <w:t>Необходимые знания</w:t>
            </w:r>
          </w:p>
        </w:tc>
        <w:tc>
          <w:tcPr>
            <w:tcW w:w="4132" w:type="pct"/>
          </w:tcPr>
          <w:p w14:paraId="47E4259C" w14:textId="77777777" w:rsidR="00004E41" w:rsidRPr="00440AB3" w:rsidRDefault="00004E41" w:rsidP="00BB00BF">
            <w:pPr>
              <w:jc w:val="both"/>
            </w:pPr>
            <w:r w:rsidRPr="00440AB3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5A0" w14:textId="77777777" w:rsidTr="00130A42">
        <w:trPr>
          <w:trHeight w:val="20"/>
        </w:trPr>
        <w:tc>
          <w:tcPr>
            <w:tcW w:w="868" w:type="pct"/>
            <w:vMerge/>
          </w:tcPr>
          <w:p w14:paraId="47E4259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9F" w14:textId="77777777" w:rsidR="00004E41" w:rsidRPr="00440AB3" w:rsidRDefault="00004E41" w:rsidP="00BB00BF">
            <w:pPr>
              <w:jc w:val="both"/>
            </w:pPr>
            <w:r w:rsidRPr="00440AB3">
              <w:t>Правила чтения технической документации на ремонт сложных приспособлений, инструментов и контрольно-измерительных средств</w:t>
            </w:r>
          </w:p>
        </w:tc>
      </w:tr>
      <w:tr w:rsidR="00440AB3" w:rsidRPr="00440AB3" w14:paraId="47E425A3" w14:textId="77777777" w:rsidTr="00130A42">
        <w:trPr>
          <w:trHeight w:val="20"/>
        </w:trPr>
        <w:tc>
          <w:tcPr>
            <w:tcW w:w="868" w:type="pct"/>
            <w:vMerge/>
          </w:tcPr>
          <w:p w14:paraId="47E425A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A2" w14:textId="77777777" w:rsidR="00004E41" w:rsidRPr="00440AB3" w:rsidRDefault="00004E41" w:rsidP="00BB00BF">
            <w:pPr>
              <w:jc w:val="both"/>
            </w:pPr>
            <w:r w:rsidRPr="00440AB3">
              <w:t>Основы метрологии в объеме, необходимом для выполнения работы</w:t>
            </w:r>
          </w:p>
        </w:tc>
      </w:tr>
      <w:tr w:rsidR="00440AB3" w:rsidRPr="00440AB3" w14:paraId="47E425A6" w14:textId="77777777" w:rsidTr="00130A42">
        <w:trPr>
          <w:trHeight w:val="20"/>
        </w:trPr>
        <w:tc>
          <w:tcPr>
            <w:tcW w:w="868" w:type="pct"/>
            <w:vMerge/>
          </w:tcPr>
          <w:p w14:paraId="47E425A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A5" w14:textId="77777777" w:rsidR="00004E41" w:rsidRPr="00440AB3" w:rsidRDefault="00004E41" w:rsidP="00BB00BF">
            <w:pPr>
              <w:jc w:val="both"/>
            </w:pPr>
            <w:r w:rsidRPr="00440AB3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440AB3" w:rsidRPr="00440AB3" w14:paraId="47E425A9" w14:textId="77777777" w:rsidTr="00130A42">
        <w:trPr>
          <w:trHeight w:val="20"/>
        </w:trPr>
        <w:tc>
          <w:tcPr>
            <w:tcW w:w="868" w:type="pct"/>
            <w:vMerge/>
          </w:tcPr>
          <w:p w14:paraId="47E425A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A8" w14:textId="77777777" w:rsidR="00004E41" w:rsidRPr="00440AB3" w:rsidRDefault="00004E41" w:rsidP="00BB00BF">
            <w:pPr>
              <w:jc w:val="both"/>
            </w:pPr>
            <w:r w:rsidRPr="00440AB3">
              <w:t>Порядок работы с файловой системой</w:t>
            </w:r>
          </w:p>
        </w:tc>
      </w:tr>
      <w:tr w:rsidR="00440AB3" w:rsidRPr="00440AB3" w14:paraId="47E425AC" w14:textId="77777777" w:rsidTr="00130A42">
        <w:trPr>
          <w:trHeight w:val="20"/>
        </w:trPr>
        <w:tc>
          <w:tcPr>
            <w:tcW w:w="868" w:type="pct"/>
            <w:vMerge/>
          </w:tcPr>
          <w:p w14:paraId="47E425A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AB" w14:textId="77777777" w:rsidR="00004E41" w:rsidRPr="00440AB3" w:rsidRDefault="00004E41" w:rsidP="00BB00BF">
            <w:pPr>
              <w:jc w:val="both"/>
            </w:pPr>
            <w:r w:rsidRPr="00440AB3">
              <w:t>Основные форматы представления электронной графической и текстовой информации</w:t>
            </w:r>
          </w:p>
        </w:tc>
      </w:tr>
      <w:tr w:rsidR="00440AB3" w:rsidRPr="00440AB3" w14:paraId="47E425AF" w14:textId="77777777" w:rsidTr="00130A42">
        <w:trPr>
          <w:trHeight w:val="20"/>
        </w:trPr>
        <w:tc>
          <w:tcPr>
            <w:tcW w:w="868" w:type="pct"/>
            <w:vMerge/>
          </w:tcPr>
          <w:p w14:paraId="47E425A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AE" w14:textId="77777777" w:rsidR="00004E41" w:rsidRPr="00440AB3" w:rsidRDefault="00004E41" w:rsidP="00BB00BF">
            <w:pPr>
              <w:jc w:val="both"/>
            </w:pPr>
            <w:r w:rsidRPr="00440AB3">
              <w:t>Прикладные компьютерные программы для подготовки и просмотра текстовой и графической информации: наименования, возможности и порядок работы в них</w:t>
            </w:r>
          </w:p>
        </w:tc>
      </w:tr>
      <w:tr w:rsidR="00440AB3" w:rsidRPr="00440AB3" w14:paraId="47E425B2" w14:textId="77777777" w:rsidTr="00130A42">
        <w:trPr>
          <w:trHeight w:val="20"/>
        </w:trPr>
        <w:tc>
          <w:tcPr>
            <w:tcW w:w="868" w:type="pct"/>
            <w:vMerge/>
          </w:tcPr>
          <w:p w14:paraId="47E425B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B1" w14:textId="77777777" w:rsidR="00004E41" w:rsidRPr="00440AB3" w:rsidRDefault="00004E41" w:rsidP="00BB00BF">
            <w:pPr>
              <w:jc w:val="both"/>
            </w:pPr>
            <w:r w:rsidRPr="00440AB3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440AB3" w:rsidRPr="00440AB3" w14:paraId="47E425B5" w14:textId="77777777" w:rsidTr="00130A42">
        <w:trPr>
          <w:trHeight w:val="20"/>
        </w:trPr>
        <w:tc>
          <w:tcPr>
            <w:tcW w:w="868" w:type="pct"/>
            <w:vMerge/>
          </w:tcPr>
          <w:p w14:paraId="47E425B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B4" w14:textId="77777777" w:rsidR="00004E41" w:rsidRPr="00440AB3" w:rsidRDefault="00004E41" w:rsidP="00BB00BF">
            <w:pPr>
              <w:jc w:val="both"/>
            </w:pPr>
            <w:r w:rsidRPr="00440AB3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440AB3" w:rsidRPr="00440AB3" w14:paraId="47E425B8" w14:textId="77777777" w:rsidTr="00130A42">
        <w:trPr>
          <w:trHeight w:val="20"/>
        </w:trPr>
        <w:tc>
          <w:tcPr>
            <w:tcW w:w="868" w:type="pct"/>
            <w:vMerge/>
          </w:tcPr>
          <w:p w14:paraId="47E425B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B7" w14:textId="77777777" w:rsidR="00004E41" w:rsidRPr="00440AB3" w:rsidRDefault="00004E41" w:rsidP="00BB00BF">
            <w:pPr>
              <w:jc w:val="both"/>
            </w:pPr>
            <w:r w:rsidRPr="00440AB3">
              <w:t>Методы, оборудование и инструмент для выполнения разборки-сборки, чистки и дефектации сложных приспособлений, инструментов и контрольно-измерительных средств</w:t>
            </w:r>
          </w:p>
        </w:tc>
      </w:tr>
      <w:tr w:rsidR="00440AB3" w:rsidRPr="00440AB3" w14:paraId="47E425BB" w14:textId="77777777" w:rsidTr="00130A42">
        <w:trPr>
          <w:trHeight w:val="20"/>
        </w:trPr>
        <w:tc>
          <w:tcPr>
            <w:tcW w:w="868" w:type="pct"/>
            <w:vMerge/>
          </w:tcPr>
          <w:p w14:paraId="47E425B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BA" w14:textId="77777777" w:rsidR="00004E41" w:rsidRPr="00440AB3" w:rsidRDefault="00004E41" w:rsidP="00BB00BF">
            <w:pPr>
              <w:jc w:val="both"/>
            </w:pPr>
            <w:r w:rsidRPr="00440AB3">
              <w:t xml:space="preserve">Методы установки, выверки, закрепления деталей сложных приспособлений, инструментов и контрольно-измерительных средств </w:t>
            </w:r>
          </w:p>
        </w:tc>
      </w:tr>
      <w:tr w:rsidR="00440AB3" w:rsidRPr="00440AB3" w14:paraId="47E425BE" w14:textId="77777777" w:rsidTr="00130A42">
        <w:trPr>
          <w:trHeight w:val="20"/>
        </w:trPr>
        <w:tc>
          <w:tcPr>
            <w:tcW w:w="868" w:type="pct"/>
            <w:vMerge/>
          </w:tcPr>
          <w:p w14:paraId="47E425B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BD" w14:textId="77777777" w:rsidR="00004E41" w:rsidRPr="00440AB3" w:rsidRDefault="00004E41" w:rsidP="00BB00BF">
            <w:pPr>
              <w:jc w:val="both"/>
            </w:pPr>
            <w:r w:rsidRPr="00440AB3">
              <w:t>Методы, оборудование и инструмент для восстановления и ремонта деталей сложных приспособлений, инструментов и контрольно-измерительных средств</w:t>
            </w:r>
          </w:p>
        </w:tc>
      </w:tr>
      <w:tr w:rsidR="00440AB3" w:rsidRPr="00440AB3" w14:paraId="47E425C1" w14:textId="77777777" w:rsidTr="00130A42">
        <w:trPr>
          <w:trHeight w:val="20"/>
        </w:trPr>
        <w:tc>
          <w:tcPr>
            <w:tcW w:w="868" w:type="pct"/>
            <w:vMerge/>
          </w:tcPr>
          <w:p w14:paraId="47E425B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C0" w14:textId="77777777" w:rsidR="00004E41" w:rsidRPr="00440AB3" w:rsidRDefault="00004E41" w:rsidP="00BB00BF">
            <w:pPr>
              <w:jc w:val="both"/>
            </w:pPr>
            <w:r w:rsidRPr="00440AB3">
              <w:t>Методы, оборудование для наладки и регулировки сложных приспособлений, инструментов и контрольно-измерительных средств</w:t>
            </w:r>
          </w:p>
        </w:tc>
      </w:tr>
      <w:tr w:rsidR="00440AB3" w:rsidRPr="00440AB3" w14:paraId="47E425C4" w14:textId="77777777" w:rsidTr="00130A42">
        <w:trPr>
          <w:trHeight w:val="20"/>
        </w:trPr>
        <w:tc>
          <w:tcPr>
            <w:tcW w:w="868" w:type="pct"/>
            <w:vMerge/>
          </w:tcPr>
          <w:p w14:paraId="47E425C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C3" w14:textId="64DD47B7" w:rsidR="00004E41" w:rsidRPr="00440AB3" w:rsidRDefault="00004E41" w:rsidP="007430AF">
            <w:pPr>
              <w:jc w:val="both"/>
            </w:pPr>
            <w:r w:rsidRPr="00440AB3">
              <w:t>Конструкци</w:t>
            </w:r>
            <w:r w:rsidR="007430AF">
              <w:t>я</w:t>
            </w:r>
            <w:r w:rsidRPr="00440AB3">
              <w:t xml:space="preserve">, технологические возможности и правила использования технологической оснастки для восстановления и ремонта деталей сложных приспособлений, инструментов и контрольно-измерительных средств </w:t>
            </w:r>
          </w:p>
        </w:tc>
      </w:tr>
      <w:tr w:rsidR="00440AB3" w:rsidRPr="00440AB3" w14:paraId="47E425C7" w14:textId="77777777" w:rsidTr="00130A42">
        <w:trPr>
          <w:trHeight w:val="20"/>
        </w:trPr>
        <w:tc>
          <w:tcPr>
            <w:tcW w:w="868" w:type="pct"/>
            <w:vMerge/>
          </w:tcPr>
          <w:p w14:paraId="47E425C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C6" w14:textId="77777777" w:rsidR="00004E41" w:rsidRPr="00440AB3" w:rsidRDefault="00004E41" w:rsidP="00BB00BF">
            <w:pPr>
              <w:jc w:val="both"/>
            </w:pPr>
            <w:r w:rsidRPr="00440AB3">
              <w:t>Назначение и правила применения сложных приспособлений, инструментов и контрольно-измерительных средств</w:t>
            </w:r>
          </w:p>
        </w:tc>
      </w:tr>
      <w:tr w:rsidR="00440AB3" w:rsidRPr="00440AB3" w14:paraId="47E425CA" w14:textId="77777777" w:rsidTr="00130A42">
        <w:trPr>
          <w:trHeight w:val="20"/>
        </w:trPr>
        <w:tc>
          <w:tcPr>
            <w:tcW w:w="868" w:type="pct"/>
            <w:vMerge/>
          </w:tcPr>
          <w:p w14:paraId="47E425C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C9" w14:textId="77777777" w:rsidR="00004E41" w:rsidRPr="00440AB3" w:rsidRDefault="00004E41" w:rsidP="00BB00BF">
            <w:pPr>
              <w:jc w:val="both"/>
            </w:pPr>
            <w:r w:rsidRPr="00440AB3">
              <w:t xml:space="preserve">Содержание и порядок подготовки документов по результатам дефектации сложных приспособлений, инструментов и контрольно-измерительных средств, принятых в организации </w:t>
            </w:r>
          </w:p>
        </w:tc>
      </w:tr>
      <w:tr w:rsidR="00440AB3" w:rsidRPr="00440AB3" w14:paraId="47E425CD" w14:textId="77777777" w:rsidTr="00130A42">
        <w:trPr>
          <w:trHeight w:val="20"/>
        </w:trPr>
        <w:tc>
          <w:tcPr>
            <w:tcW w:w="868" w:type="pct"/>
            <w:vMerge/>
          </w:tcPr>
          <w:p w14:paraId="47E425C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CC" w14:textId="77777777" w:rsidR="00004E41" w:rsidRPr="00440AB3" w:rsidRDefault="00004E41" w:rsidP="00BB00BF">
            <w:pPr>
              <w:jc w:val="both"/>
            </w:pPr>
            <w:r w:rsidRPr="00440AB3">
              <w:t>Методы контроля и испытания сложных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5D0" w14:textId="77777777" w:rsidTr="00130A42">
        <w:trPr>
          <w:trHeight w:val="20"/>
        </w:trPr>
        <w:tc>
          <w:tcPr>
            <w:tcW w:w="868" w:type="pct"/>
            <w:vMerge/>
          </w:tcPr>
          <w:p w14:paraId="47E425C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CF" w14:textId="77777777" w:rsidR="00004E41" w:rsidRPr="00440AB3" w:rsidRDefault="00004E41" w:rsidP="00BB00BF">
            <w:pPr>
              <w:jc w:val="both"/>
            </w:pPr>
            <w:r w:rsidRPr="00440AB3">
              <w:t>Содержание и порядок подготовки документов по итогам контроля и испытаний сложных приспособлений, инструментов и контрольно-измерительных средств, принятых в организации</w:t>
            </w:r>
          </w:p>
        </w:tc>
      </w:tr>
      <w:tr w:rsidR="00440AB3" w:rsidRPr="00440AB3" w14:paraId="47E425D3" w14:textId="77777777" w:rsidTr="00130A42">
        <w:trPr>
          <w:trHeight w:val="20"/>
        </w:trPr>
        <w:tc>
          <w:tcPr>
            <w:tcW w:w="868" w:type="pct"/>
            <w:vMerge/>
          </w:tcPr>
          <w:p w14:paraId="47E425D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D2" w14:textId="77777777" w:rsidR="00004E41" w:rsidRPr="00440AB3" w:rsidRDefault="00004E41" w:rsidP="00BB00BF">
            <w:pPr>
              <w:jc w:val="both"/>
            </w:pPr>
            <w:r w:rsidRPr="00440AB3">
              <w:t>Виды, приемы работы в текстовых редакторах, используемых в организации</w:t>
            </w:r>
          </w:p>
        </w:tc>
      </w:tr>
      <w:tr w:rsidR="00440AB3" w:rsidRPr="00440AB3" w14:paraId="47E425D6" w14:textId="77777777" w:rsidTr="00130A42">
        <w:trPr>
          <w:trHeight w:val="20"/>
        </w:trPr>
        <w:tc>
          <w:tcPr>
            <w:tcW w:w="868" w:type="pct"/>
            <w:vMerge/>
          </w:tcPr>
          <w:p w14:paraId="47E425D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D5" w14:textId="77777777" w:rsidR="00004E41" w:rsidRPr="00440AB3" w:rsidRDefault="00004E41" w:rsidP="00BB00BF">
            <w:pPr>
              <w:jc w:val="both"/>
            </w:pPr>
            <w:r w:rsidRPr="00440AB3">
              <w:t>Свойства конструкционных и инструментальных материалов, используемых в сложных приспособлениях, инструментах и контрольно-измерительных средствах</w:t>
            </w:r>
          </w:p>
        </w:tc>
      </w:tr>
      <w:tr w:rsidR="00440AB3" w:rsidRPr="00440AB3" w14:paraId="47E425D9" w14:textId="77777777" w:rsidTr="00130A42">
        <w:trPr>
          <w:trHeight w:val="20"/>
        </w:trPr>
        <w:tc>
          <w:tcPr>
            <w:tcW w:w="868" w:type="pct"/>
            <w:vMerge/>
          </w:tcPr>
          <w:p w14:paraId="47E425D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D8" w14:textId="77777777" w:rsidR="00004E41" w:rsidRPr="00440AB3" w:rsidRDefault="00004E41" w:rsidP="00BB00BF">
            <w:pPr>
              <w:jc w:val="both"/>
            </w:pPr>
            <w:r w:rsidRPr="00440AB3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</w:t>
            </w:r>
          </w:p>
        </w:tc>
      </w:tr>
      <w:tr w:rsidR="00440AB3" w:rsidRPr="00440AB3" w14:paraId="47E425DC" w14:textId="77777777" w:rsidTr="00130A42">
        <w:trPr>
          <w:trHeight w:val="20"/>
        </w:trPr>
        <w:tc>
          <w:tcPr>
            <w:tcW w:w="868" w:type="pct"/>
            <w:vMerge/>
          </w:tcPr>
          <w:p w14:paraId="47E425D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5DB" w14:textId="77777777" w:rsidR="00004E41" w:rsidRPr="00440AB3" w:rsidRDefault="00004E41" w:rsidP="00BB00BF">
            <w:pPr>
              <w:jc w:val="both"/>
            </w:pPr>
            <w:r w:rsidRPr="00440AB3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5DF" w14:textId="77777777" w:rsidTr="00130A42">
        <w:trPr>
          <w:trHeight w:val="20"/>
        </w:trPr>
        <w:tc>
          <w:tcPr>
            <w:tcW w:w="868" w:type="pct"/>
          </w:tcPr>
          <w:p w14:paraId="47E425DD" w14:textId="77777777" w:rsidR="00004E41" w:rsidRPr="00440AB3" w:rsidDel="002A1D54" w:rsidRDefault="00004E41" w:rsidP="00004E41">
            <w:pPr>
              <w:rPr>
                <w:lang w:val="en-US"/>
              </w:rPr>
            </w:pPr>
            <w:r w:rsidRPr="00440AB3" w:rsidDel="002A1D54">
              <w:t>Другие характеристики</w:t>
            </w:r>
          </w:p>
        </w:tc>
        <w:tc>
          <w:tcPr>
            <w:tcW w:w="4132" w:type="pct"/>
          </w:tcPr>
          <w:p w14:paraId="47E425DE" w14:textId="77777777" w:rsidR="00004E41" w:rsidRPr="00440AB3" w:rsidRDefault="00004E41" w:rsidP="00BB00BF">
            <w:pPr>
              <w:jc w:val="both"/>
            </w:pPr>
            <w:r w:rsidRPr="00440AB3">
              <w:t>-</w:t>
            </w:r>
          </w:p>
        </w:tc>
      </w:tr>
    </w:tbl>
    <w:p w14:paraId="0CD8439B" w14:textId="77777777" w:rsidR="00266343" w:rsidRDefault="00266343" w:rsidP="00266343"/>
    <w:p w14:paraId="47E425E1" w14:textId="1072529E" w:rsidR="00EC6566" w:rsidRDefault="00EC6566" w:rsidP="00785134">
      <w:pPr>
        <w:pStyle w:val="2"/>
      </w:pPr>
      <w:bookmarkStart w:id="11" w:name="_Toc191222019"/>
      <w:r w:rsidRPr="00440AB3">
        <w:t>3.4. Обобщенная трудовая функция</w:t>
      </w:r>
      <w:bookmarkEnd w:id="11"/>
    </w:p>
    <w:p w14:paraId="071A16AC" w14:textId="77777777" w:rsidR="00266343" w:rsidRPr="00266343" w:rsidRDefault="00266343" w:rsidP="0026634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3"/>
        <w:gridCol w:w="5530"/>
        <w:gridCol w:w="559"/>
        <w:gridCol w:w="705"/>
        <w:gridCol w:w="1447"/>
        <w:gridCol w:w="667"/>
      </w:tblGrid>
      <w:tr w:rsidR="00EC6566" w:rsidRPr="00440AB3" w14:paraId="47E425E9" w14:textId="77777777" w:rsidTr="00130A42">
        <w:trPr>
          <w:trHeight w:val="20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5E3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5E4" w14:textId="509EA34C" w:rsidR="00EC6566" w:rsidRPr="00440AB3" w:rsidRDefault="007B5DD4" w:rsidP="00834FAB">
            <w:r w:rsidRPr="00440AB3">
              <w:t>Изготовление, регулировка и ремонт крупных и особо сложных приборов, приспособлений</w:t>
            </w:r>
            <w:r w:rsidR="006510C4" w:rsidRPr="00440AB3">
              <w:t>, инструментов и контрольно-измерительных средств</w:t>
            </w:r>
            <w:r w:rsidRPr="00440AB3">
              <w:t xml:space="preserve"> с точностью по 5–7-му квалитет</w:t>
            </w:r>
            <w:r w:rsidR="00834FAB">
              <w:t>у</w:t>
            </w:r>
            <w:r w:rsidRPr="00440AB3">
              <w:t xml:space="preserve"> и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0,16–0,02 мкм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5E5" w14:textId="77777777" w:rsidR="00EC6566" w:rsidRPr="00440AB3" w:rsidRDefault="00EC6566" w:rsidP="00BD0717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5E6" w14:textId="77777777" w:rsidR="00EC6566" w:rsidRPr="00440AB3" w:rsidRDefault="00EC6566" w:rsidP="00BD0717">
            <w:pPr>
              <w:jc w:val="center"/>
              <w:rPr>
                <w:sz w:val="18"/>
                <w:szCs w:val="16"/>
              </w:rPr>
            </w:pPr>
            <w:r w:rsidRPr="00440AB3">
              <w:rPr>
                <w:szCs w:val="16"/>
                <w:lang w:val="en-US"/>
              </w:rPr>
              <w:t>D</w:t>
            </w:r>
          </w:p>
        </w:tc>
        <w:tc>
          <w:tcPr>
            <w:tcW w:w="68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5E7" w14:textId="77777777" w:rsidR="00EC6566" w:rsidRPr="00440AB3" w:rsidRDefault="00EC6566" w:rsidP="00BD0717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5E8" w14:textId="77777777" w:rsidR="00EC6566" w:rsidRPr="00440AB3" w:rsidRDefault="00EC6566" w:rsidP="00BD0717">
            <w:pPr>
              <w:jc w:val="center"/>
              <w:rPr>
                <w:sz w:val="18"/>
                <w:szCs w:val="16"/>
              </w:rPr>
            </w:pPr>
            <w:r w:rsidRPr="00440AB3">
              <w:rPr>
                <w:szCs w:val="16"/>
              </w:rPr>
              <w:t>4</w:t>
            </w:r>
          </w:p>
        </w:tc>
      </w:tr>
    </w:tbl>
    <w:p w14:paraId="47E425F7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13"/>
        <w:gridCol w:w="8608"/>
      </w:tblGrid>
      <w:tr w:rsidR="00440AB3" w:rsidRPr="00440AB3" w14:paraId="47E425FA" w14:textId="77777777" w:rsidTr="00130A42">
        <w:trPr>
          <w:trHeight w:val="20"/>
        </w:trPr>
        <w:tc>
          <w:tcPr>
            <w:tcW w:w="870" w:type="pct"/>
          </w:tcPr>
          <w:p w14:paraId="47E425F8" w14:textId="204CF356" w:rsidR="00EC6566" w:rsidRPr="00440AB3" w:rsidRDefault="00130A42" w:rsidP="00405506">
            <w:r>
              <w:t>Возможные наименования должностей, профессий рабочих</w:t>
            </w:r>
          </w:p>
        </w:tc>
        <w:tc>
          <w:tcPr>
            <w:tcW w:w="4130" w:type="pct"/>
          </w:tcPr>
          <w:p w14:paraId="47E425F9" w14:textId="77777777" w:rsidR="00EC6566" w:rsidRPr="00440AB3" w:rsidRDefault="00EC6566" w:rsidP="00405506">
            <w:r w:rsidRPr="00440AB3">
              <w:t>Слесарь-инструментальщик 5-го разряда</w:t>
            </w:r>
          </w:p>
        </w:tc>
      </w:tr>
    </w:tbl>
    <w:p w14:paraId="47E425FB" w14:textId="77777777" w:rsidR="00EC6566" w:rsidRDefault="00EC6566" w:rsidP="00EC6566"/>
    <w:p w14:paraId="513AE9A1" w14:textId="247EB5CA" w:rsidR="00FB7CCB" w:rsidRDefault="00FB7CCB" w:rsidP="00EC6566">
      <w:r w:rsidRPr="00FB7CCB">
        <w:t>Пути достижения квалификации</w:t>
      </w:r>
    </w:p>
    <w:p w14:paraId="1BFB78F6" w14:textId="77777777" w:rsidR="00FB7CCB" w:rsidRPr="00440AB3" w:rsidRDefault="00FB7CCB" w:rsidP="00EC6566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40AB3" w:rsidRPr="00440AB3" w14:paraId="47E42601" w14:textId="77777777" w:rsidTr="00FB7CCB">
        <w:trPr>
          <w:trHeight w:val="20"/>
        </w:trPr>
        <w:tc>
          <w:tcPr>
            <w:tcW w:w="879" w:type="pct"/>
          </w:tcPr>
          <w:p w14:paraId="47E425FC" w14:textId="646D43E1" w:rsidR="00EC6566" w:rsidRPr="00440AB3" w:rsidRDefault="00130A42" w:rsidP="00405506">
            <w:r>
              <w:t>Образование и обучение</w:t>
            </w:r>
          </w:p>
        </w:tc>
        <w:tc>
          <w:tcPr>
            <w:tcW w:w="4121" w:type="pct"/>
          </w:tcPr>
          <w:p w14:paraId="47E425FE" w14:textId="76A6EE15" w:rsidR="00EC6566" w:rsidRPr="00440AB3" w:rsidRDefault="00EC6566" w:rsidP="00405506">
            <w:pPr>
              <w:rPr>
                <w:lang w:eastAsia="en-US"/>
              </w:rPr>
            </w:pPr>
            <w:r w:rsidRPr="00440AB3">
              <w:rPr>
                <w:lang w:eastAsia="en-US"/>
              </w:rPr>
              <w:t>Среднее общее образование и</w:t>
            </w:r>
            <w:r w:rsidR="00543F08">
              <w:rPr>
                <w:lang w:eastAsia="en-US"/>
              </w:rPr>
              <w:t xml:space="preserve"> </w:t>
            </w:r>
            <w:r w:rsidRPr="00440AB3">
              <w:rPr>
                <w:lang w:eastAsia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14:paraId="47E425FF" w14:textId="77777777" w:rsidR="00EC6566" w:rsidRPr="00440AB3" w:rsidRDefault="00EC6566" w:rsidP="00405506">
            <w:r w:rsidRPr="00440AB3">
              <w:t>или</w:t>
            </w:r>
          </w:p>
          <w:p w14:paraId="47E42600" w14:textId="77777777" w:rsidR="00EC6566" w:rsidRPr="00440AB3" w:rsidRDefault="00EC6566" w:rsidP="00405506">
            <w:r w:rsidRPr="00440AB3"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440AB3" w:rsidRPr="00440AB3" w14:paraId="47E42605" w14:textId="77777777" w:rsidTr="00FB7CCB">
        <w:trPr>
          <w:trHeight w:val="20"/>
        </w:trPr>
        <w:tc>
          <w:tcPr>
            <w:tcW w:w="879" w:type="pct"/>
          </w:tcPr>
          <w:p w14:paraId="47E42602" w14:textId="374DD67F" w:rsidR="00EC6566" w:rsidRPr="00440AB3" w:rsidRDefault="00130A42" w:rsidP="00405506">
            <w:r>
              <w:lastRenderedPageBreak/>
              <w:t>Опыт практической работы</w:t>
            </w:r>
          </w:p>
        </w:tc>
        <w:tc>
          <w:tcPr>
            <w:tcW w:w="4121" w:type="pct"/>
          </w:tcPr>
          <w:p w14:paraId="47E42603" w14:textId="77777777" w:rsidR="0079262B" w:rsidRPr="00440AB3" w:rsidRDefault="00EC6566" w:rsidP="00405506">
            <w:pPr>
              <w:rPr>
                <w:lang w:eastAsia="en-US"/>
              </w:rPr>
            </w:pPr>
            <w:r w:rsidRPr="00440AB3">
              <w:rPr>
                <w:lang w:eastAsia="en-US"/>
              </w:rPr>
              <w:t xml:space="preserve">Не менее </w:t>
            </w:r>
            <w:r w:rsidRPr="00440AB3">
              <w:t xml:space="preserve">двух лет слесарем-инструментальщиком 4-го </w:t>
            </w:r>
            <w:r w:rsidRPr="00440AB3">
              <w:rPr>
                <w:lang w:eastAsia="en-US"/>
              </w:rPr>
              <w:t xml:space="preserve">разряда </w:t>
            </w:r>
            <w:r w:rsidR="0079262B" w:rsidRPr="00440AB3">
              <w:rPr>
                <w:lang w:eastAsia="en-US"/>
              </w:rPr>
              <w:t>для прошедших профессиональное обучение</w:t>
            </w:r>
          </w:p>
          <w:p w14:paraId="47E42604" w14:textId="77777777" w:rsidR="00EC6566" w:rsidRPr="00440AB3" w:rsidRDefault="00EC6566" w:rsidP="00405506">
            <w:pPr>
              <w:rPr>
                <w:lang w:eastAsia="en-US"/>
              </w:rPr>
            </w:pPr>
            <w:r w:rsidRPr="00440AB3">
              <w:rPr>
                <w:lang w:eastAsia="en-US"/>
              </w:rPr>
              <w:t xml:space="preserve">Не менее </w:t>
            </w:r>
            <w:r w:rsidRPr="00440AB3">
              <w:t xml:space="preserve">одного года слесарем-инструментальщиком 4-го </w:t>
            </w:r>
            <w:r w:rsidRPr="00440AB3">
              <w:rPr>
                <w:lang w:eastAsia="en-US"/>
              </w:rPr>
              <w:t xml:space="preserve">разряда </w:t>
            </w:r>
            <w:r w:rsidR="0079262B" w:rsidRPr="00440AB3">
              <w:t>для получивших среднее профессиональное образование</w:t>
            </w:r>
          </w:p>
        </w:tc>
      </w:tr>
    </w:tbl>
    <w:p w14:paraId="195C44CB" w14:textId="77777777" w:rsidR="00FB7CCB" w:rsidRDefault="00FB7CCB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40AB3" w:rsidRPr="00440AB3" w14:paraId="47E4260B" w14:textId="77777777" w:rsidTr="00FB7CCB">
        <w:trPr>
          <w:trHeight w:val="20"/>
        </w:trPr>
        <w:tc>
          <w:tcPr>
            <w:tcW w:w="879" w:type="pct"/>
          </w:tcPr>
          <w:p w14:paraId="47E42606" w14:textId="77777777" w:rsidR="00D93224" w:rsidRPr="00440AB3" w:rsidRDefault="00D93224" w:rsidP="00405506">
            <w:r w:rsidRPr="00440AB3">
              <w:t>Особые условия допуска к работе</w:t>
            </w:r>
          </w:p>
        </w:tc>
        <w:tc>
          <w:tcPr>
            <w:tcW w:w="4121" w:type="pct"/>
          </w:tcPr>
          <w:p w14:paraId="07AA7ACD" w14:textId="77777777" w:rsidR="00D93224" w:rsidRPr="00440AB3" w:rsidRDefault="00D93224" w:rsidP="00405506">
            <w:r w:rsidRPr="00440AB3">
              <w:rPr>
                <w:lang w:eastAsia="en-US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3235B40F" w14:textId="77777777" w:rsidR="00D93224" w:rsidRPr="00440AB3" w:rsidRDefault="00D93224" w:rsidP="00405506">
            <w:r w:rsidRPr="00440AB3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51497605" w14:textId="3517B9B4" w:rsidR="00D93224" w:rsidRPr="00440AB3" w:rsidRDefault="00E60426" w:rsidP="00405506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47E4260A" w14:textId="0A417E1A" w:rsidR="00D93224" w:rsidRPr="00440AB3" w:rsidRDefault="00D93224" w:rsidP="00405506">
            <w:pPr>
              <w:rPr>
                <w:shd w:val="clear" w:color="auto" w:fill="FFFFFF"/>
              </w:rPr>
            </w:pPr>
            <w:r w:rsidRPr="00440AB3">
              <w:t>Наличие не ниже II группы по электробезопасности</w:t>
            </w:r>
          </w:p>
        </w:tc>
      </w:tr>
      <w:tr w:rsidR="00440AB3" w:rsidRPr="00440AB3" w14:paraId="47E4260E" w14:textId="77777777" w:rsidTr="00FB7CCB">
        <w:trPr>
          <w:trHeight w:val="20"/>
        </w:trPr>
        <w:tc>
          <w:tcPr>
            <w:tcW w:w="879" w:type="pct"/>
          </w:tcPr>
          <w:p w14:paraId="47E4260C" w14:textId="77777777" w:rsidR="00D93224" w:rsidRPr="00440AB3" w:rsidRDefault="00D93224" w:rsidP="00405506">
            <w:r w:rsidRPr="00440AB3">
              <w:t>Другие характеристики</w:t>
            </w:r>
          </w:p>
        </w:tc>
        <w:tc>
          <w:tcPr>
            <w:tcW w:w="4121" w:type="pct"/>
          </w:tcPr>
          <w:p w14:paraId="47E4260D" w14:textId="77777777" w:rsidR="00D93224" w:rsidRPr="00440AB3" w:rsidRDefault="00D93224" w:rsidP="00405506">
            <w:pPr>
              <w:rPr>
                <w:shd w:val="clear" w:color="auto" w:fill="FFFFFF"/>
              </w:rPr>
            </w:pPr>
            <w:r w:rsidRPr="00440AB3">
              <w:rPr>
                <w:shd w:val="clear" w:color="auto" w:fill="FFFFFF"/>
              </w:rPr>
              <w:t>-</w:t>
            </w:r>
          </w:p>
        </w:tc>
      </w:tr>
    </w:tbl>
    <w:p w14:paraId="47E4260F" w14:textId="77777777" w:rsidR="00EC6566" w:rsidRPr="00440AB3" w:rsidRDefault="00EC6566" w:rsidP="00EC6566"/>
    <w:p w14:paraId="47E42610" w14:textId="5A9B9CDB" w:rsidR="00EC6566" w:rsidRPr="00440AB3" w:rsidRDefault="00130A42" w:rsidP="00EC6566">
      <w:r>
        <w:t>Справочная информация</w:t>
      </w:r>
    </w:p>
    <w:p w14:paraId="47E42611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59"/>
        <w:gridCol w:w="1226"/>
        <w:gridCol w:w="7336"/>
      </w:tblGrid>
      <w:tr w:rsidR="00440AB3" w:rsidRPr="00440AB3" w14:paraId="47E42615" w14:textId="77777777" w:rsidTr="00130A42">
        <w:trPr>
          <w:trHeight w:val="20"/>
        </w:trPr>
        <w:tc>
          <w:tcPr>
            <w:tcW w:w="892" w:type="pct"/>
            <w:vAlign w:val="center"/>
          </w:tcPr>
          <w:p w14:paraId="47E42612" w14:textId="77777777" w:rsidR="00EC6566" w:rsidRPr="00440AB3" w:rsidRDefault="00EC6566" w:rsidP="00BD0717">
            <w:pPr>
              <w:jc w:val="center"/>
            </w:pPr>
            <w:r w:rsidRPr="00440AB3">
              <w:t>Наименование классификатора</w:t>
            </w:r>
          </w:p>
        </w:tc>
        <w:tc>
          <w:tcPr>
            <w:tcW w:w="588" w:type="pct"/>
            <w:vAlign w:val="center"/>
          </w:tcPr>
          <w:p w14:paraId="47E42613" w14:textId="77777777" w:rsidR="00EC6566" w:rsidRPr="00440AB3" w:rsidRDefault="00EC6566" w:rsidP="00BD0717">
            <w:pPr>
              <w:jc w:val="center"/>
            </w:pPr>
            <w:r w:rsidRPr="00440AB3">
              <w:t>Код</w:t>
            </w:r>
          </w:p>
        </w:tc>
        <w:tc>
          <w:tcPr>
            <w:tcW w:w="3520" w:type="pct"/>
            <w:vAlign w:val="center"/>
          </w:tcPr>
          <w:p w14:paraId="47E42614" w14:textId="7730E491" w:rsidR="00EC6566" w:rsidRPr="00440AB3" w:rsidRDefault="00130A42" w:rsidP="00BD0717">
            <w:pPr>
              <w:pStyle w:val="ab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40AB3" w:rsidRPr="00440AB3" w14:paraId="47E42619" w14:textId="77777777" w:rsidTr="00130A42">
        <w:trPr>
          <w:trHeight w:val="20"/>
        </w:trPr>
        <w:tc>
          <w:tcPr>
            <w:tcW w:w="892" w:type="pct"/>
          </w:tcPr>
          <w:p w14:paraId="47E42616" w14:textId="77777777" w:rsidR="00EC6566" w:rsidRPr="00440AB3" w:rsidRDefault="00EC6566" w:rsidP="00BD0717">
            <w:r w:rsidRPr="00440AB3">
              <w:t>ОКЗ</w:t>
            </w:r>
          </w:p>
        </w:tc>
        <w:tc>
          <w:tcPr>
            <w:tcW w:w="588" w:type="pct"/>
          </w:tcPr>
          <w:p w14:paraId="47E42617" w14:textId="77777777" w:rsidR="00EC6566" w:rsidRPr="00440AB3" w:rsidRDefault="00EC6566" w:rsidP="00BD0717">
            <w:r w:rsidRPr="00440AB3">
              <w:t>7222</w:t>
            </w:r>
          </w:p>
        </w:tc>
        <w:tc>
          <w:tcPr>
            <w:tcW w:w="3520" w:type="pct"/>
          </w:tcPr>
          <w:p w14:paraId="47E42618" w14:textId="77777777" w:rsidR="00EC6566" w:rsidRPr="00440AB3" w:rsidRDefault="00EC6566" w:rsidP="00BD0717">
            <w:pPr>
              <w:pStyle w:val="ab"/>
              <w:rPr>
                <w:sz w:val="24"/>
                <w:szCs w:val="24"/>
              </w:rPr>
            </w:pPr>
            <w:r w:rsidRPr="00440AB3">
              <w:rPr>
                <w:sz w:val="24"/>
                <w:szCs w:val="24"/>
              </w:rPr>
              <w:t>Слесари-инструментальщики и рабочие родственных занятий</w:t>
            </w:r>
          </w:p>
        </w:tc>
      </w:tr>
      <w:tr w:rsidR="00440AB3" w:rsidRPr="00440AB3" w14:paraId="47E4261D" w14:textId="77777777" w:rsidTr="00130A42">
        <w:trPr>
          <w:trHeight w:val="20"/>
        </w:trPr>
        <w:tc>
          <w:tcPr>
            <w:tcW w:w="892" w:type="pct"/>
          </w:tcPr>
          <w:p w14:paraId="47E4261A" w14:textId="77777777" w:rsidR="00EC6566" w:rsidRPr="00440AB3" w:rsidRDefault="00EC6566" w:rsidP="00BD0717">
            <w:r w:rsidRPr="00440AB3">
              <w:t xml:space="preserve">ЕТКС </w:t>
            </w:r>
          </w:p>
        </w:tc>
        <w:tc>
          <w:tcPr>
            <w:tcW w:w="588" w:type="pct"/>
          </w:tcPr>
          <w:p w14:paraId="47E4261B" w14:textId="77777777" w:rsidR="00EC6566" w:rsidRPr="00440AB3" w:rsidRDefault="0020697E" w:rsidP="00BD0717">
            <w:r w:rsidRPr="00440AB3">
              <w:t xml:space="preserve">§ </w:t>
            </w:r>
            <w:r w:rsidR="00EC6566" w:rsidRPr="00440AB3">
              <w:t>83</w:t>
            </w:r>
          </w:p>
        </w:tc>
        <w:tc>
          <w:tcPr>
            <w:tcW w:w="3520" w:type="pct"/>
          </w:tcPr>
          <w:p w14:paraId="47E4261C" w14:textId="77777777" w:rsidR="00EC6566" w:rsidRPr="00440AB3" w:rsidRDefault="00EC6566" w:rsidP="00993580">
            <w:pPr>
              <w:pStyle w:val="ab"/>
              <w:rPr>
                <w:sz w:val="24"/>
                <w:szCs w:val="24"/>
              </w:rPr>
            </w:pPr>
            <w:r w:rsidRPr="00440AB3">
              <w:rPr>
                <w:sz w:val="24"/>
                <w:szCs w:val="24"/>
              </w:rPr>
              <w:t>Слесарь-инструментальщик 5</w:t>
            </w:r>
            <w:r w:rsidR="00DD44FD" w:rsidRPr="00440AB3">
              <w:rPr>
                <w:sz w:val="24"/>
                <w:szCs w:val="24"/>
              </w:rPr>
              <w:t>-го разряда</w:t>
            </w:r>
          </w:p>
        </w:tc>
      </w:tr>
      <w:tr w:rsidR="00440AB3" w:rsidRPr="00440AB3" w14:paraId="47E42621" w14:textId="77777777" w:rsidTr="00130A42">
        <w:trPr>
          <w:trHeight w:val="20"/>
        </w:trPr>
        <w:tc>
          <w:tcPr>
            <w:tcW w:w="892" w:type="pct"/>
          </w:tcPr>
          <w:p w14:paraId="47E4261E" w14:textId="77777777" w:rsidR="00EC6566" w:rsidRPr="00440AB3" w:rsidRDefault="00EC6566" w:rsidP="00BD0717">
            <w:r w:rsidRPr="00440AB3">
              <w:t>ОКПДТР</w:t>
            </w:r>
          </w:p>
        </w:tc>
        <w:tc>
          <w:tcPr>
            <w:tcW w:w="588" w:type="pct"/>
          </w:tcPr>
          <w:p w14:paraId="47E4261F" w14:textId="77777777" w:rsidR="00EC6566" w:rsidRPr="00440AB3" w:rsidRDefault="00EC6566" w:rsidP="00BD0717">
            <w:r w:rsidRPr="00440AB3">
              <w:t>18452</w:t>
            </w:r>
          </w:p>
        </w:tc>
        <w:tc>
          <w:tcPr>
            <w:tcW w:w="3520" w:type="pct"/>
          </w:tcPr>
          <w:p w14:paraId="47E42620" w14:textId="77777777" w:rsidR="00EC6566" w:rsidRPr="00440AB3" w:rsidRDefault="00EC6566" w:rsidP="00BD0717">
            <w:pPr>
              <w:pStyle w:val="ab"/>
              <w:rPr>
                <w:sz w:val="24"/>
                <w:szCs w:val="24"/>
              </w:rPr>
            </w:pPr>
            <w:r w:rsidRPr="00440AB3">
              <w:rPr>
                <w:sz w:val="24"/>
                <w:szCs w:val="24"/>
              </w:rPr>
              <w:t>Слесарь-инструментальщик</w:t>
            </w:r>
          </w:p>
        </w:tc>
      </w:tr>
      <w:tr w:rsidR="000E47DD" w:rsidRPr="00440AB3" w14:paraId="47E42625" w14:textId="77777777" w:rsidTr="00130A42">
        <w:trPr>
          <w:trHeight w:val="20"/>
        </w:trPr>
        <w:tc>
          <w:tcPr>
            <w:tcW w:w="892" w:type="pct"/>
          </w:tcPr>
          <w:p w14:paraId="47E42622" w14:textId="172223ED" w:rsidR="000E47DD" w:rsidRPr="00440AB3" w:rsidRDefault="000E47DD" w:rsidP="000E47DD">
            <w:r>
              <w:t>Перечень СПО</w:t>
            </w:r>
          </w:p>
        </w:tc>
        <w:tc>
          <w:tcPr>
            <w:tcW w:w="588" w:type="pct"/>
          </w:tcPr>
          <w:p w14:paraId="47E42623" w14:textId="224BB2E6" w:rsidR="000E47DD" w:rsidRPr="00440AB3" w:rsidRDefault="000E47DD" w:rsidP="000E47DD">
            <w:r>
              <w:t>15.01.35</w:t>
            </w:r>
          </w:p>
        </w:tc>
        <w:tc>
          <w:tcPr>
            <w:tcW w:w="3520" w:type="pct"/>
          </w:tcPr>
          <w:p w14:paraId="47E42624" w14:textId="4D1AED28" w:rsidR="000E47DD" w:rsidRPr="00440AB3" w:rsidRDefault="000E47DD" w:rsidP="000E47DD">
            <w:r>
              <w:t>Мастер слесарных работ</w:t>
            </w:r>
          </w:p>
        </w:tc>
      </w:tr>
    </w:tbl>
    <w:p w14:paraId="1C81A889" w14:textId="77777777" w:rsidR="00266343" w:rsidRDefault="00266343" w:rsidP="00266343">
      <w:pPr>
        <w:rPr>
          <w:b/>
          <w:bCs w:val="0"/>
        </w:rPr>
      </w:pPr>
    </w:p>
    <w:p w14:paraId="47E42627" w14:textId="30BB4CE5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3.4.1. Трудовая функция</w:t>
      </w:r>
    </w:p>
    <w:p w14:paraId="5CB060A7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222"/>
        <w:gridCol w:w="665"/>
        <w:gridCol w:w="876"/>
        <w:gridCol w:w="1447"/>
        <w:gridCol w:w="663"/>
      </w:tblGrid>
      <w:tr w:rsidR="00EC6566" w:rsidRPr="00440AB3" w14:paraId="47E4262F" w14:textId="77777777" w:rsidTr="00507D81">
        <w:trPr>
          <w:trHeight w:val="20"/>
        </w:trPr>
        <w:tc>
          <w:tcPr>
            <w:tcW w:w="74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629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62A" w14:textId="1CD0F406" w:rsidR="00EC6566" w:rsidRPr="00440AB3" w:rsidRDefault="00EC6566" w:rsidP="00405506">
            <w:r w:rsidRPr="00440AB3">
              <w:t>Слесарная обработка деталей крупных и особо сложных приборов, приспособлений</w:t>
            </w:r>
            <w:r w:rsidR="006510C4" w:rsidRPr="00440AB3">
              <w:t>, инструментов и контрольно-измерительных средств</w:t>
            </w:r>
            <w:r w:rsidRPr="00440AB3">
              <w:t xml:space="preserve"> с точностью размеров по 5–7</w:t>
            </w:r>
            <w:r w:rsidR="00DD44FD" w:rsidRPr="00440AB3">
              <w:noBreakHyphen/>
              <w:t>му квалитету</w:t>
            </w:r>
            <w:r w:rsidRPr="00440AB3">
              <w:t xml:space="preserve"> и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0,16–</w:t>
            </w:r>
            <w:r w:rsidR="00C83219">
              <w:t>0,02 </w:t>
            </w:r>
            <w:r w:rsidRPr="00440AB3">
              <w:t>мкм</w:t>
            </w:r>
          </w:p>
        </w:tc>
        <w:tc>
          <w:tcPr>
            <w:tcW w:w="31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62B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62C" w14:textId="77777777" w:rsidR="00EC6566" w:rsidRPr="00440AB3" w:rsidRDefault="00EC6566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D</w:t>
            </w:r>
            <w:r w:rsidRPr="00440AB3">
              <w:t>/01.</w:t>
            </w:r>
            <w:r w:rsidRPr="00440AB3">
              <w:rPr>
                <w:lang w:val="en-US"/>
              </w:rPr>
              <w:t>4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62D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62E" w14:textId="77777777" w:rsidR="00EC6566" w:rsidRPr="00440AB3" w:rsidRDefault="00127C18" w:rsidP="00130A42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4</w:t>
            </w:r>
          </w:p>
        </w:tc>
      </w:tr>
    </w:tbl>
    <w:p w14:paraId="47E4263D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40AB3" w:rsidRPr="00440AB3" w14:paraId="47E42640" w14:textId="77777777" w:rsidTr="00130A42">
        <w:trPr>
          <w:trHeight w:val="20"/>
        </w:trPr>
        <w:tc>
          <w:tcPr>
            <w:tcW w:w="877" w:type="pct"/>
            <w:vMerge w:val="restart"/>
          </w:tcPr>
          <w:p w14:paraId="47E4263E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23" w:type="pct"/>
          </w:tcPr>
          <w:p w14:paraId="47E4263F" w14:textId="44687C76" w:rsidR="00EC6566" w:rsidRPr="008F0AAD" w:rsidRDefault="0091081A" w:rsidP="008F0AAD">
            <w:pPr>
              <w:jc w:val="both"/>
            </w:pPr>
            <w:r w:rsidRPr="008F0AAD">
              <w:t xml:space="preserve">Определение последовательности обработки, содержания и технологических режимов слесарной обработки деталей крупных и особо сложных приборов, приспособлений, инструментов и контрольно-измерительных средств </w:t>
            </w:r>
            <w:r w:rsidR="00EC6566" w:rsidRPr="008F0AAD">
              <w:t>с точностью размеров по 5–7</w:t>
            </w:r>
            <w:r w:rsidR="00DD44FD" w:rsidRPr="008F0AAD">
              <w:noBreakHyphen/>
              <w:t>му квалитету</w:t>
            </w:r>
            <w:r w:rsidR="00EC6566" w:rsidRPr="008F0AAD">
              <w:t xml:space="preserve"> и (или) параметром шероховатости </w:t>
            </w:r>
            <w:r w:rsidR="00EC6566" w:rsidRPr="008F0AAD">
              <w:rPr>
                <w:lang w:val="en-US"/>
              </w:rPr>
              <w:t>Ra</w:t>
            </w:r>
            <w:r w:rsidR="008F0AAD">
              <w:t> </w:t>
            </w:r>
            <w:r w:rsidR="00EC6566" w:rsidRPr="008F0AAD">
              <w:t>0,16–0,02 мкм</w:t>
            </w:r>
            <w:r w:rsidR="00716B75" w:rsidRPr="008F0AAD">
              <w:t xml:space="preserve"> по конструкторской и технологической документации</w:t>
            </w:r>
          </w:p>
        </w:tc>
      </w:tr>
      <w:tr w:rsidR="00440AB3" w:rsidRPr="00440AB3" w14:paraId="3D599D29" w14:textId="77777777" w:rsidTr="00130A42">
        <w:trPr>
          <w:trHeight w:val="20"/>
        </w:trPr>
        <w:tc>
          <w:tcPr>
            <w:tcW w:w="877" w:type="pct"/>
            <w:vMerge/>
          </w:tcPr>
          <w:p w14:paraId="5034EE92" w14:textId="77777777" w:rsidR="00004E41" w:rsidRPr="00440AB3" w:rsidRDefault="00004E41" w:rsidP="00004E41"/>
        </w:tc>
        <w:tc>
          <w:tcPr>
            <w:tcW w:w="4123" w:type="pct"/>
          </w:tcPr>
          <w:p w14:paraId="19B12EB5" w14:textId="1D08FBF0" w:rsidR="00004E41" w:rsidRPr="008F0AAD" w:rsidRDefault="00004E41" w:rsidP="008F0AAD">
            <w:pPr>
              <w:jc w:val="both"/>
            </w:pPr>
            <w:r w:rsidRPr="008F0AAD">
              <w:t xml:space="preserve">Подготовка рабочего места к выполнению технологической операции слесарной обработки </w:t>
            </w:r>
            <w:r w:rsidRPr="00507D81">
              <w:t xml:space="preserve">заготовок </w:t>
            </w:r>
            <w:r w:rsidR="000E47DD" w:rsidRPr="00507D81">
              <w:t xml:space="preserve">деталей </w:t>
            </w:r>
            <w:r w:rsidRPr="00507D81">
              <w:t xml:space="preserve">крупных и особо сложных </w:t>
            </w:r>
            <w:r w:rsidR="000E47DD" w:rsidRPr="00507D81">
              <w:t>приборов, приспособлений и инструментов</w:t>
            </w:r>
            <w:r w:rsidRPr="00507D81">
              <w:t xml:space="preserve"> с точностью размеров по 5–7</w:t>
            </w:r>
            <w:r w:rsidRPr="00507D81">
              <w:noBreakHyphen/>
              <w:t xml:space="preserve">му квалитету и (или) параметром шероховатости </w:t>
            </w:r>
            <w:r w:rsidRPr="00507D81">
              <w:rPr>
                <w:lang w:val="en-US"/>
              </w:rPr>
              <w:t>Ra</w:t>
            </w:r>
            <w:r w:rsidRPr="00507D81">
              <w:t xml:space="preserve"> 0,16–0,02 мкм</w:t>
            </w:r>
          </w:p>
        </w:tc>
      </w:tr>
      <w:tr w:rsidR="00440AB3" w:rsidRPr="00440AB3" w14:paraId="47E42643" w14:textId="77777777" w:rsidTr="00130A42">
        <w:trPr>
          <w:trHeight w:val="20"/>
        </w:trPr>
        <w:tc>
          <w:tcPr>
            <w:tcW w:w="877" w:type="pct"/>
            <w:vMerge/>
          </w:tcPr>
          <w:p w14:paraId="47E42641" w14:textId="77777777" w:rsidR="00004E41" w:rsidRPr="00440AB3" w:rsidRDefault="00004E41" w:rsidP="00004E41"/>
        </w:tc>
        <w:tc>
          <w:tcPr>
            <w:tcW w:w="4123" w:type="pct"/>
          </w:tcPr>
          <w:p w14:paraId="47E42642" w14:textId="77777777" w:rsidR="00004E41" w:rsidRPr="008F0AAD" w:rsidRDefault="00004E41" w:rsidP="008F0AAD">
            <w:pPr>
              <w:jc w:val="both"/>
            </w:pPr>
            <w:r w:rsidRPr="008F0AAD">
              <w:t>Разметка и вычерчивание заготовок сложных фигурных очертаний</w:t>
            </w:r>
          </w:p>
        </w:tc>
      </w:tr>
      <w:tr w:rsidR="00440AB3" w:rsidRPr="00440AB3" w14:paraId="47E42646" w14:textId="77777777" w:rsidTr="00130A42">
        <w:trPr>
          <w:trHeight w:val="20"/>
        </w:trPr>
        <w:tc>
          <w:tcPr>
            <w:tcW w:w="877" w:type="pct"/>
            <w:vMerge/>
          </w:tcPr>
          <w:p w14:paraId="47E42644" w14:textId="77777777" w:rsidR="00004E41" w:rsidRPr="00440AB3" w:rsidRDefault="00004E41" w:rsidP="00004E41"/>
        </w:tc>
        <w:tc>
          <w:tcPr>
            <w:tcW w:w="4123" w:type="pct"/>
          </w:tcPr>
          <w:p w14:paraId="47E42645" w14:textId="77777777" w:rsidR="00004E41" w:rsidRPr="008F0AAD" w:rsidRDefault="00004E41" w:rsidP="008F0AAD">
            <w:pPr>
              <w:jc w:val="both"/>
            </w:pPr>
            <w:r w:rsidRPr="008F0AAD">
              <w:t xml:space="preserve">Правка крупных и особо сложных деталей </w:t>
            </w:r>
          </w:p>
        </w:tc>
      </w:tr>
      <w:tr w:rsidR="00440AB3" w:rsidRPr="00440AB3" w14:paraId="47E42649" w14:textId="77777777" w:rsidTr="00130A42">
        <w:trPr>
          <w:trHeight w:val="20"/>
        </w:trPr>
        <w:tc>
          <w:tcPr>
            <w:tcW w:w="877" w:type="pct"/>
            <w:vMerge/>
          </w:tcPr>
          <w:p w14:paraId="47E42647" w14:textId="77777777" w:rsidR="00004E41" w:rsidRPr="00440AB3" w:rsidRDefault="00004E41" w:rsidP="00004E41"/>
        </w:tc>
        <w:tc>
          <w:tcPr>
            <w:tcW w:w="4123" w:type="pct"/>
          </w:tcPr>
          <w:p w14:paraId="47E42648" w14:textId="77777777" w:rsidR="00004E41" w:rsidRPr="008F0AAD" w:rsidRDefault="00004E41" w:rsidP="008F0AAD">
            <w:pPr>
              <w:jc w:val="both"/>
            </w:pPr>
            <w:r w:rsidRPr="008F0AAD">
              <w:t>Опиливание, пригонка, припасовка, шабрение крупных и особо сложных деталей и соединений с точностью размеров по 5–7</w:t>
            </w:r>
            <w:r w:rsidRPr="008F0AAD">
              <w:noBreakHyphen/>
              <w:t xml:space="preserve">му квалитету и шероховатостью </w:t>
            </w:r>
            <w:r w:rsidRPr="008F0AAD">
              <w:rPr>
                <w:lang w:val="en-US"/>
              </w:rPr>
              <w:t xml:space="preserve">Ra </w:t>
            </w:r>
            <w:r w:rsidRPr="008F0AAD">
              <w:t>0,16–0,02 мкм</w:t>
            </w:r>
          </w:p>
        </w:tc>
      </w:tr>
      <w:tr w:rsidR="00440AB3" w:rsidRPr="00440AB3" w14:paraId="47E4264C" w14:textId="77777777" w:rsidTr="00130A42">
        <w:trPr>
          <w:trHeight w:val="20"/>
        </w:trPr>
        <w:tc>
          <w:tcPr>
            <w:tcW w:w="877" w:type="pct"/>
            <w:vMerge/>
          </w:tcPr>
          <w:p w14:paraId="47E4264A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4B" w14:textId="77777777" w:rsidR="00004E41" w:rsidRPr="008F0AAD" w:rsidRDefault="00004E41" w:rsidP="008F0AAD">
            <w:pPr>
              <w:jc w:val="both"/>
            </w:pPr>
            <w:r w:rsidRPr="008F0AAD">
              <w:t>Притирка и доводка поверхностей крупных и особо сложных деталей с точностью размеров по 5–7</w:t>
            </w:r>
            <w:r w:rsidRPr="008F0AAD">
              <w:noBreakHyphen/>
              <w:t xml:space="preserve">му квалитету и шероховатостью </w:t>
            </w:r>
            <w:r w:rsidRPr="008F0AAD">
              <w:rPr>
                <w:lang w:val="en-US"/>
              </w:rPr>
              <w:t xml:space="preserve">Ra </w:t>
            </w:r>
            <w:r w:rsidRPr="008F0AAD">
              <w:t xml:space="preserve">0,16–0,02 мкм </w:t>
            </w:r>
          </w:p>
        </w:tc>
      </w:tr>
      <w:tr w:rsidR="00440AB3" w:rsidRPr="00440AB3" w14:paraId="47E4264F" w14:textId="77777777" w:rsidTr="00130A42">
        <w:trPr>
          <w:trHeight w:val="20"/>
        </w:trPr>
        <w:tc>
          <w:tcPr>
            <w:tcW w:w="877" w:type="pct"/>
            <w:vMerge/>
          </w:tcPr>
          <w:p w14:paraId="47E4264D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4E" w14:textId="77777777" w:rsidR="00004E41" w:rsidRPr="008F0AAD" w:rsidRDefault="00004E41" w:rsidP="008F0AAD">
            <w:pPr>
              <w:jc w:val="both"/>
            </w:pPr>
            <w:r w:rsidRPr="008F0AAD">
              <w:t>Балансировка крупных и особо сложных деталей с точностью размеров по 5–7</w:t>
            </w:r>
            <w:r w:rsidRPr="008F0AAD">
              <w:noBreakHyphen/>
              <w:t>му квалитету</w:t>
            </w:r>
          </w:p>
        </w:tc>
      </w:tr>
      <w:tr w:rsidR="00440AB3" w:rsidRPr="00440AB3" w14:paraId="47E42652" w14:textId="77777777" w:rsidTr="00130A42">
        <w:trPr>
          <w:trHeight w:val="20"/>
        </w:trPr>
        <w:tc>
          <w:tcPr>
            <w:tcW w:w="877" w:type="pct"/>
            <w:vMerge/>
          </w:tcPr>
          <w:p w14:paraId="47E42650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51" w14:textId="77777777" w:rsidR="00004E41" w:rsidRPr="008F0AAD" w:rsidRDefault="00004E41" w:rsidP="008F0AAD">
            <w:pPr>
              <w:jc w:val="both"/>
            </w:pPr>
            <w:r w:rsidRPr="008F0AAD">
              <w:t>Контроль размеров, формы, расположения поверхностей крупных и особо сложных деталей с точностью размеров по 5–7</w:t>
            </w:r>
            <w:r w:rsidRPr="008F0AAD">
              <w:noBreakHyphen/>
              <w:t>му квалитету</w:t>
            </w:r>
          </w:p>
        </w:tc>
      </w:tr>
      <w:tr w:rsidR="00440AB3" w:rsidRPr="00440AB3" w14:paraId="47E42655" w14:textId="77777777" w:rsidTr="00130A42">
        <w:trPr>
          <w:trHeight w:val="20"/>
        </w:trPr>
        <w:tc>
          <w:tcPr>
            <w:tcW w:w="877" w:type="pct"/>
            <w:vMerge/>
          </w:tcPr>
          <w:p w14:paraId="47E42653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54" w14:textId="77777777" w:rsidR="00004E41" w:rsidRPr="008F0AAD" w:rsidRDefault="00004E41" w:rsidP="008F0AAD">
            <w:pPr>
              <w:jc w:val="both"/>
            </w:pPr>
            <w:r w:rsidRPr="008F0AAD">
              <w:t xml:space="preserve">Контроль шероховатости поверхностей крупных и особо сложных деталей с шероховатостью </w:t>
            </w:r>
            <w:r w:rsidRPr="008F0AAD">
              <w:rPr>
                <w:lang w:val="en-US"/>
              </w:rPr>
              <w:t xml:space="preserve">Ra </w:t>
            </w:r>
            <w:r w:rsidRPr="008F0AAD">
              <w:t>0,16–0,02 мкм</w:t>
            </w:r>
          </w:p>
        </w:tc>
      </w:tr>
      <w:tr w:rsidR="00440AB3" w:rsidRPr="00440AB3" w14:paraId="47E42658" w14:textId="77777777" w:rsidTr="00130A42">
        <w:trPr>
          <w:trHeight w:val="20"/>
        </w:trPr>
        <w:tc>
          <w:tcPr>
            <w:tcW w:w="877" w:type="pct"/>
            <w:vMerge w:val="restart"/>
          </w:tcPr>
          <w:p w14:paraId="47E42656" w14:textId="77777777" w:rsidR="00004E41" w:rsidRPr="00440AB3" w:rsidDel="002A1D54" w:rsidRDefault="00004E41" w:rsidP="00004E41">
            <w:r w:rsidRPr="00440AB3" w:rsidDel="002A1D54">
              <w:t>Необходимые умения</w:t>
            </w:r>
          </w:p>
        </w:tc>
        <w:tc>
          <w:tcPr>
            <w:tcW w:w="4123" w:type="pct"/>
          </w:tcPr>
          <w:p w14:paraId="47E42657" w14:textId="70A964FA" w:rsidR="00004E41" w:rsidRPr="008F0AAD" w:rsidRDefault="00004E41" w:rsidP="008F0AAD">
            <w:pPr>
              <w:jc w:val="both"/>
            </w:pPr>
            <w:r w:rsidRPr="008F0AAD">
              <w:t>Читать и анализировать конструкторскую и технологическую документацию на крупные и особо сложные детали с точностью размеров по 5–7</w:t>
            </w:r>
            <w:r w:rsidRPr="008F0AAD">
              <w:noBreakHyphen/>
              <w:t xml:space="preserve">му квалитету и шероховатостью </w:t>
            </w:r>
            <w:r w:rsidRPr="008F0AAD">
              <w:rPr>
                <w:lang w:val="en-US"/>
              </w:rPr>
              <w:t xml:space="preserve">Ra </w:t>
            </w:r>
            <w:r w:rsidRPr="008F0AAD">
              <w:t>0,16–0,02 мкм</w:t>
            </w:r>
          </w:p>
        </w:tc>
      </w:tr>
      <w:tr w:rsidR="00440AB3" w:rsidRPr="00440AB3" w14:paraId="47E4265B" w14:textId="77777777" w:rsidTr="00130A42">
        <w:trPr>
          <w:trHeight w:val="20"/>
        </w:trPr>
        <w:tc>
          <w:tcPr>
            <w:tcW w:w="877" w:type="pct"/>
            <w:vMerge/>
          </w:tcPr>
          <w:p w14:paraId="47E42659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5A" w14:textId="77777777" w:rsidR="00004E41" w:rsidRPr="008F0AAD" w:rsidRDefault="00004E41" w:rsidP="008F0AAD">
            <w:pPr>
              <w:jc w:val="both"/>
            </w:pPr>
            <w:r w:rsidRPr="008F0AAD">
              <w:t>Искать в электронном архиве справочную информацию, конструкторские и технологические документы для выполнения операций слесарной обработки деталей крупных и особо сложных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65E" w14:textId="77777777" w:rsidTr="00130A42">
        <w:trPr>
          <w:trHeight w:val="20"/>
        </w:trPr>
        <w:tc>
          <w:tcPr>
            <w:tcW w:w="877" w:type="pct"/>
            <w:vMerge/>
          </w:tcPr>
          <w:p w14:paraId="47E4265C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5D" w14:textId="77777777" w:rsidR="00004E41" w:rsidRPr="008F0AAD" w:rsidRDefault="00004E41" w:rsidP="008F0AAD">
            <w:pPr>
              <w:jc w:val="both"/>
            </w:pPr>
            <w:r w:rsidRPr="008F0AAD">
              <w:t>Просматривать документы и их реквизиты в электронном архиве</w:t>
            </w:r>
          </w:p>
        </w:tc>
      </w:tr>
      <w:tr w:rsidR="00440AB3" w:rsidRPr="00440AB3" w14:paraId="47E42661" w14:textId="77777777" w:rsidTr="00130A42">
        <w:trPr>
          <w:trHeight w:val="20"/>
        </w:trPr>
        <w:tc>
          <w:tcPr>
            <w:tcW w:w="877" w:type="pct"/>
            <w:vMerge/>
          </w:tcPr>
          <w:p w14:paraId="47E4265F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60" w14:textId="77777777" w:rsidR="00004E41" w:rsidRPr="008F0AAD" w:rsidRDefault="00004E41" w:rsidP="008F0AAD">
            <w:pPr>
              <w:jc w:val="both"/>
            </w:pPr>
            <w:r w:rsidRPr="008F0AAD">
              <w:t>Сохранять документы из электронного архива</w:t>
            </w:r>
          </w:p>
        </w:tc>
      </w:tr>
      <w:tr w:rsidR="00440AB3" w:rsidRPr="00440AB3" w14:paraId="47E42664" w14:textId="77777777" w:rsidTr="00130A42">
        <w:trPr>
          <w:trHeight w:val="20"/>
        </w:trPr>
        <w:tc>
          <w:tcPr>
            <w:tcW w:w="877" w:type="pct"/>
            <w:vMerge/>
          </w:tcPr>
          <w:p w14:paraId="47E42662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63" w14:textId="77777777" w:rsidR="00004E41" w:rsidRPr="008F0AAD" w:rsidRDefault="00004E41" w:rsidP="008F0AAD">
            <w:pPr>
              <w:jc w:val="both"/>
            </w:pPr>
            <w:r w:rsidRPr="008F0AAD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440AB3" w:rsidRPr="00440AB3" w14:paraId="47E42667" w14:textId="77777777" w:rsidTr="00130A42">
        <w:trPr>
          <w:trHeight w:val="20"/>
        </w:trPr>
        <w:tc>
          <w:tcPr>
            <w:tcW w:w="877" w:type="pct"/>
            <w:vMerge/>
          </w:tcPr>
          <w:p w14:paraId="47E42665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66" w14:textId="77777777" w:rsidR="00004E41" w:rsidRPr="008F0AAD" w:rsidRDefault="00004E41" w:rsidP="008F0AAD">
            <w:pPr>
              <w:jc w:val="both"/>
            </w:pPr>
            <w:r w:rsidRPr="008F0AAD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440AB3" w:rsidRPr="00440AB3" w14:paraId="47E4266A" w14:textId="77777777" w:rsidTr="00130A42">
        <w:trPr>
          <w:trHeight w:val="20"/>
        </w:trPr>
        <w:tc>
          <w:tcPr>
            <w:tcW w:w="877" w:type="pct"/>
            <w:vMerge/>
          </w:tcPr>
          <w:p w14:paraId="47E42668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69" w14:textId="77777777" w:rsidR="00004E41" w:rsidRPr="008F0AAD" w:rsidRDefault="00004E41" w:rsidP="008F0AAD">
            <w:pPr>
              <w:jc w:val="both"/>
            </w:pPr>
            <w:r w:rsidRPr="008F0AAD">
              <w:t xml:space="preserve">Использовать персональную вычислительную технику для работы с файлами </w:t>
            </w:r>
          </w:p>
        </w:tc>
      </w:tr>
      <w:tr w:rsidR="00440AB3" w:rsidRPr="00440AB3" w14:paraId="47E4266D" w14:textId="77777777" w:rsidTr="00130A42">
        <w:trPr>
          <w:trHeight w:val="20"/>
        </w:trPr>
        <w:tc>
          <w:tcPr>
            <w:tcW w:w="877" w:type="pct"/>
            <w:vMerge/>
          </w:tcPr>
          <w:p w14:paraId="47E4266B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6C" w14:textId="77777777" w:rsidR="00004E41" w:rsidRPr="008F0AAD" w:rsidRDefault="00004E41" w:rsidP="008F0AAD">
            <w:pPr>
              <w:jc w:val="both"/>
            </w:pPr>
            <w:r w:rsidRPr="008F0AAD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440AB3" w:rsidRPr="00440AB3" w14:paraId="47E42670" w14:textId="77777777" w:rsidTr="00130A42">
        <w:trPr>
          <w:trHeight w:val="20"/>
        </w:trPr>
        <w:tc>
          <w:tcPr>
            <w:tcW w:w="877" w:type="pct"/>
            <w:vMerge/>
          </w:tcPr>
          <w:p w14:paraId="47E4266E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6F" w14:textId="77777777" w:rsidR="00004E41" w:rsidRPr="008F0AAD" w:rsidRDefault="00004E41" w:rsidP="008F0AAD">
            <w:pPr>
              <w:jc w:val="both"/>
            </w:pPr>
            <w:r w:rsidRPr="008F0AAD">
              <w:t>Выполнять разметку крупных и особо сложных заготовок сложных фигурных очертаний</w:t>
            </w:r>
          </w:p>
        </w:tc>
      </w:tr>
      <w:tr w:rsidR="00440AB3" w:rsidRPr="00440AB3" w14:paraId="47E42673" w14:textId="77777777" w:rsidTr="00130A42">
        <w:trPr>
          <w:trHeight w:val="20"/>
        </w:trPr>
        <w:tc>
          <w:tcPr>
            <w:tcW w:w="877" w:type="pct"/>
            <w:vMerge/>
          </w:tcPr>
          <w:p w14:paraId="47E42671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72" w14:textId="667BD14F" w:rsidR="00004E41" w:rsidRPr="008F0AAD" w:rsidRDefault="00004E41" w:rsidP="008F0AAD">
            <w:pPr>
              <w:jc w:val="both"/>
            </w:pPr>
            <w:r w:rsidRPr="008F0AAD">
              <w:t xml:space="preserve">Выполнять геометрические построения для выполнения разметки с использованием </w:t>
            </w:r>
            <w:r w:rsidRPr="008F0AAD">
              <w:rPr>
                <w:lang w:val="en-US"/>
              </w:rPr>
              <w:t>CAD</w:t>
            </w:r>
            <w:r w:rsidRPr="008F0AAD">
              <w:t>-систем</w:t>
            </w:r>
            <w:r w:rsidR="00841A47">
              <w:t xml:space="preserve"> (</w:t>
            </w:r>
            <w:r w:rsidR="00841A47" w:rsidRPr="00841A47">
              <w:t>перечень сокращений приведен в разделе V профессионального стандарта</w:t>
            </w:r>
            <w:r w:rsidR="00841A47">
              <w:t>)</w:t>
            </w:r>
            <w:r w:rsidRPr="008F0AAD">
              <w:t xml:space="preserve"> легкого класса</w:t>
            </w:r>
          </w:p>
        </w:tc>
      </w:tr>
      <w:tr w:rsidR="00440AB3" w:rsidRPr="00440AB3" w14:paraId="47E42676" w14:textId="77777777" w:rsidTr="00130A42">
        <w:trPr>
          <w:trHeight w:val="20"/>
        </w:trPr>
        <w:tc>
          <w:tcPr>
            <w:tcW w:w="877" w:type="pct"/>
            <w:vMerge/>
          </w:tcPr>
          <w:p w14:paraId="47E42674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75" w14:textId="77777777" w:rsidR="00004E41" w:rsidRPr="008F0AAD" w:rsidRDefault="00004E41" w:rsidP="008F0AAD">
            <w:pPr>
              <w:jc w:val="both"/>
            </w:pPr>
            <w:r w:rsidRPr="008F0AAD">
              <w:t>Выполнять рубку и резку заготовок особо сложных деталей</w:t>
            </w:r>
          </w:p>
        </w:tc>
      </w:tr>
      <w:tr w:rsidR="00440AB3" w:rsidRPr="00440AB3" w14:paraId="47E42679" w14:textId="77777777" w:rsidTr="00130A42">
        <w:trPr>
          <w:trHeight w:val="20"/>
        </w:trPr>
        <w:tc>
          <w:tcPr>
            <w:tcW w:w="877" w:type="pct"/>
            <w:vMerge/>
          </w:tcPr>
          <w:p w14:paraId="47E42677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78" w14:textId="77777777" w:rsidR="00004E41" w:rsidRPr="008F0AAD" w:rsidRDefault="00004E41" w:rsidP="008F0AAD">
            <w:pPr>
              <w:jc w:val="both"/>
            </w:pPr>
            <w:r w:rsidRPr="008F0AAD">
              <w:t>Выполнять гибку и правку особо сложных деталей</w:t>
            </w:r>
          </w:p>
        </w:tc>
      </w:tr>
      <w:tr w:rsidR="00440AB3" w:rsidRPr="00440AB3" w14:paraId="47E4267C" w14:textId="77777777" w:rsidTr="00130A42">
        <w:trPr>
          <w:trHeight w:val="20"/>
        </w:trPr>
        <w:tc>
          <w:tcPr>
            <w:tcW w:w="877" w:type="pct"/>
            <w:vMerge/>
          </w:tcPr>
          <w:p w14:paraId="47E4267A" w14:textId="77777777" w:rsidR="00004E41" w:rsidRPr="00440AB3" w:rsidRDefault="00004E41" w:rsidP="00004E41"/>
        </w:tc>
        <w:tc>
          <w:tcPr>
            <w:tcW w:w="4123" w:type="pct"/>
          </w:tcPr>
          <w:p w14:paraId="47E4267B" w14:textId="77777777" w:rsidR="00004E41" w:rsidRPr="008F0AAD" w:rsidRDefault="00004E41" w:rsidP="008F0AAD">
            <w:pPr>
              <w:jc w:val="both"/>
            </w:pPr>
            <w:r w:rsidRPr="008F0AAD">
              <w:t>Выполнять опиливание, пригонку, припасовку, шабрение крупных и особо сложных деталей и соединений с точностью размеров по 5–7</w:t>
            </w:r>
            <w:r w:rsidRPr="008F0AAD">
              <w:noBreakHyphen/>
              <w:t xml:space="preserve">му квалитету и шероховатостью </w:t>
            </w:r>
            <w:r w:rsidRPr="008F0AAD">
              <w:rPr>
                <w:lang w:val="en-US"/>
              </w:rPr>
              <w:t xml:space="preserve">Ra </w:t>
            </w:r>
            <w:r w:rsidRPr="008F0AAD">
              <w:t>0,16–0,02 мкм</w:t>
            </w:r>
          </w:p>
        </w:tc>
      </w:tr>
      <w:tr w:rsidR="00440AB3" w:rsidRPr="00440AB3" w14:paraId="47E4267F" w14:textId="77777777" w:rsidTr="00130A42">
        <w:trPr>
          <w:trHeight w:val="20"/>
        </w:trPr>
        <w:tc>
          <w:tcPr>
            <w:tcW w:w="877" w:type="pct"/>
            <w:vMerge/>
          </w:tcPr>
          <w:p w14:paraId="47E4267D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7E" w14:textId="77777777" w:rsidR="00004E41" w:rsidRPr="008F0AAD" w:rsidRDefault="00004E41" w:rsidP="008F0AAD">
            <w:pPr>
              <w:jc w:val="both"/>
            </w:pPr>
            <w:r w:rsidRPr="008F0AAD">
              <w:t>Выполнять притирку и доводку поверхностей крупных и особо сложных деталей с точностью размеров по 5–7</w:t>
            </w:r>
            <w:r w:rsidRPr="008F0AAD">
              <w:noBreakHyphen/>
              <w:t xml:space="preserve">му квалитету и шероховатостью </w:t>
            </w:r>
            <w:r w:rsidRPr="008F0AAD">
              <w:rPr>
                <w:lang w:val="en-US"/>
              </w:rPr>
              <w:t xml:space="preserve">Ra </w:t>
            </w:r>
            <w:r w:rsidRPr="008F0AAD">
              <w:t>0,16–0,02 мкм</w:t>
            </w:r>
          </w:p>
        </w:tc>
      </w:tr>
      <w:tr w:rsidR="00440AB3" w:rsidRPr="00440AB3" w14:paraId="47E42682" w14:textId="77777777" w:rsidTr="00130A42">
        <w:trPr>
          <w:trHeight w:val="20"/>
        </w:trPr>
        <w:tc>
          <w:tcPr>
            <w:tcW w:w="877" w:type="pct"/>
            <w:vMerge/>
          </w:tcPr>
          <w:p w14:paraId="47E42680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81" w14:textId="77777777" w:rsidR="00004E41" w:rsidRPr="008F0AAD" w:rsidRDefault="00004E41" w:rsidP="008F0AAD">
            <w:pPr>
              <w:jc w:val="both"/>
            </w:pPr>
            <w:r w:rsidRPr="008F0AAD">
              <w:t>Использовать станки и механизированные инструменты для изготовления крупных и особо сложных деталей с точностью размеров по 5–7</w:t>
            </w:r>
            <w:r w:rsidRPr="008F0AAD">
              <w:noBreakHyphen/>
              <w:t xml:space="preserve">му квалитету и (или) шероховатостью </w:t>
            </w:r>
            <w:r w:rsidRPr="008F0AAD">
              <w:rPr>
                <w:lang w:val="en-US"/>
              </w:rPr>
              <w:t xml:space="preserve">Ra </w:t>
            </w:r>
            <w:r w:rsidRPr="008F0AAD">
              <w:t>0,16–0,02 мкм</w:t>
            </w:r>
          </w:p>
        </w:tc>
      </w:tr>
      <w:tr w:rsidR="00440AB3" w:rsidRPr="00440AB3" w14:paraId="47E42685" w14:textId="77777777" w:rsidTr="00130A42">
        <w:trPr>
          <w:trHeight w:val="20"/>
        </w:trPr>
        <w:tc>
          <w:tcPr>
            <w:tcW w:w="877" w:type="pct"/>
            <w:vMerge/>
          </w:tcPr>
          <w:p w14:paraId="47E42683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84" w14:textId="77777777" w:rsidR="00004E41" w:rsidRPr="008F0AAD" w:rsidRDefault="00004E41" w:rsidP="008F0AAD">
            <w:pPr>
              <w:jc w:val="both"/>
            </w:pPr>
            <w:r w:rsidRPr="008F0AAD">
              <w:t>Применять смазочно-охлаждающие технологические средства</w:t>
            </w:r>
          </w:p>
        </w:tc>
      </w:tr>
      <w:tr w:rsidR="00440AB3" w:rsidRPr="00440AB3" w14:paraId="47E42688" w14:textId="77777777" w:rsidTr="00130A42">
        <w:trPr>
          <w:trHeight w:val="20"/>
        </w:trPr>
        <w:tc>
          <w:tcPr>
            <w:tcW w:w="877" w:type="pct"/>
            <w:vMerge/>
          </w:tcPr>
          <w:p w14:paraId="47E42686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87" w14:textId="77777777" w:rsidR="00004E41" w:rsidRPr="008F0AAD" w:rsidRDefault="00004E41" w:rsidP="008F0AAD">
            <w:pPr>
              <w:jc w:val="both"/>
            </w:pPr>
            <w:r w:rsidRPr="008F0AAD">
              <w:t>Балансировать крупные и особо сложные детали с точностью размеров по 5–7</w:t>
            </w:r>
            <w:r w:rsidRPr="008F0AAD">
              <w:noBreakHyphen/>
              <w:t>му квалитету</w:t>
            </w:r>
          </w:p>
        </w:tc>
      </w:tr>
      <w:tr w:rsidR="00440AB3" w:rsidRPr="00440AB3" w14:paraId="47E4268B" w14:textId="77777777" w:rsidTr="00130A42">
        <w:trPr>
          <w:trHeight w:val="20"/>
        </w:trPr>
        <w:tc>
          <w:tcPr>
            <w:tcW w:w="877" w:type="pct"/>
            <w:vMerge/>
          </w:tcPr>
          <w:p w14:paraId="47E42689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8A" w14:textId="0AF265A3" w:rsidR="00004E41" w:rsidRPr="008F0AAD" w:rsidRDefault="00004E41" w:rsidP="008F0AAD">
            <w:pPr>
              <w:jc w:val="both"/>
            </w:pPr>
            <w:r w:rsidRPr="008F0AAD">
              <w:t xml:space="preserve">Контролировать размеры, форму и расположение поверхностей </w:t>
            </w:r>
            <w:r w:rsidR="008F0AAD" w:rsidRPr="008F0AAD">
              <w:t xml:space="preserve">крупных и особо сложных </w:t>
            </w:r>
            <w:r w:rsidRPr="008F0AAD">
              <w:t>деталей с точностью размеров по 5–7</w:t>
            </w:r>
            <w:r w:rsidRPr="008F0AAD">
              <w:noBreakHyphen/>
              <w:t>му квалитету</w:t>
            </w:r>
          </w:p>
        </w:tc>
      </w:tr>
      <w:tr w:rsidR="00440AB3" w:rsidRPr="00440AB3" w14:paraId="47E4268E" w14:textId="77777777" w:rsidTr="00130A42">
        <w:trPr>
          <w:trHeight w:val="20"/>
        </w:trPr>
        <w:tc>
          <w:tcPr>
            <w:tcW w:w="877" w:type="pct"/>
            <w:vMerge/>
          </w:tcPr>
          <w:p w14:paraId="47E4268C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8D" w14:textId="60FE93B7" w:rsidR="00004E41" w:rsidRPr="008F0AAD" w:rsidRDefault="00004E41" w:rsidP="008F0AAD">
            <w:pPr>
              <w:jc w:val="both"/>
            </w:pPr>
            <w:r w:rsidRPr="008F0AAD">
              <w:t xml:space="preserve">Контролировать шероховатость поверхностей </w:t>
            </w:r>
            <w:r w:rsidR="008F0AAD" w:rsidRPr="008F0AAD">
              <w:t xml:space="preserve">крупных и особо сложных </w:t>
            </w:r>
            <w:r w:rsidRPr="008F0AAD">
              <w:t xml:space="preserve">деталей с параметром шероховатости </w:t>
            </w:r>
            <w:r w:rsidRPr="008F0AAD">
              <w:rPr>
                <w:lang w:val="en-US"/>
              </w:rPr>
              <w:t>Ra</w:t>
            </w:r>
            <w:r w:rsidRPr="008F0AAD">
              <w:t xml:space="preserve"> 0,16–0,02 мкм </w:t>
            </w:r>
          </w:p>
        </w:tc>
      </w:tr>
      <w:tr w:rsidR="00440AB3" w:rsidRPr="00440AB3" w14:paraId="47E42691" w14:textId="77777777" w:rsidTr="00130A42">
        <w:trPr>
          <w:trHeight w:val="20"/>
        </w:trPr>
        <w:tc>
          <w:tcPr>
            <w:tcW w:w="877" w:type="pct"/>
            <w:vMerge w:val="restart"/>
          </w:tcPr>
          <w:p w14:paraId="47E4268F" w14:textId="77777777" w:rsidR="00004E41" w:rsidRPr="00440AB3" w:rsidDel="002A1D54" w:rsidRDefault="00004E41" w:rsidP="00004E41">
            <w:r w:rsidRPr="00440AB3" w:rsidDel="002A1D54">
              <w:t>Необходимые знания</w:t>
            </w:r>
          </w:p>
        </w:tc>
        <w:tc>
          <w:tcPr>
            <w:tcW w:w="4123" w:type="pct"/>
          </w:tcPr>
          <w:p w14:paraId="47E42690" w14:textId="77777777" w:rsidR="00004E41" w:rsidRPr="008F0AAD" w:rsidRDefault="00004E41" w:rsidP="008F0AAD">
            <w:pPr>
              <w:jc w:val="both"/>
            </w:pPr>
            <w:r w:rsidRPr="008F0AAD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694" w14:textId="77777777" w:rsidTr="00130A42">
        <w:trPr>
          <w:trHeight w:val="20"/>
        </w:trPr>
        <w:tc>
          <w:tcPr>
            <w:tcW w:w="877" w:type="pct"/>
            <w:vMerge/>
          </w:tcPr>
          <w:p w14:paraId="47E42692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93" w14:textId="77777777" w:rsidR="00004E41" w:rsidRPr="008F0AAD" w:rsidRDefault="00004E41" w:rsidP="008F0AAD">
            <w:pPr>
              <w:jc w:val="both"/>
            </w:pPr>
            <w:r w:rsidRPr="008F0AAD">
              <w:t xml:space="preserve">Правила чтения рабочих чертежей, технологической документации </w:t>
            </w:r>
          </w:p>
        </w:tc>
      </w:tr>
      <w:tr w:rsidR="00440AB3" w:rsidRPr="00440AB3" w14:paraId="47E42697" w14:textId="77777777" w:rsidTr="00130A42">
        <w:trPr>
          <w:trHeight w:val="20"/>
        </w:trPr>
        <w:tc>
          <w:tcPr>
            <w:tcW w:w="877" w:type="pct"/>
            <w:vMerge/>
          </w:tcPr>
          <w:p w14:paraId="47E42695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96" w14:textId="77777777" w:rsidR="00004E41" w:rsidRPr="008F0AAD" w:rsidRDefault="00004E41" w:rsidP="008F0AAD">
            <w:pPr>
              <w:jc w:val="both"/>
            </w:pPr>
            <w:r w:rsidRPr="008F0AAD">
              <w:t>Порядок работы с электронным архивом технической документации</w:t>
            </w:r>
          </w:p>
        </w:tc>
      </w:tr>
      <w:tr w:rsidR="00440AB3" w:rsidRPr="00440AB3" w14:paraId="47E4269A" w14:textId="77777777" w:rsidTr="00130A42">
        <w:trPr>
          <w:trHeight w:val="20"/>
        </w:trPr>
        <w:tc>
          <w:tcPr>
            <w:tcW w:w="877" w:type="pct"/>
            <w:vMerge/>
          </w:tcPr>
          <w:p w14:paraId="47E42698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99" w14:textId="77777777" w:rsidR="00004E41" w:rsidRPr="008F0AAD" w:rsidRDefault="00004E41" w:rsidP="008F0AAD">
            <w:pPr>
              <w:jc w:val="both"/>
            </w:pPr>
            <w:r w:rsidRPr="008F0AAD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440AB3" w:rsidRPr="00440AB3" w14:paraId="47E4269D" w14:textId="77777777" w:rsidTr="00130A42">
        <w:trPr>
          <w:trHeight w:val="20"/>
        </w:trPr>
        <w:tc>
          <w:tcPr>
            <w:tcW w:w="877" w:type="pct"/>
            <w:vMerge/>
          </w:tcPr>
          <w:p w14:paraId="47E4269B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9C" w14:textId="77777777" w:rsidR="00004E41" w:rsidRPr="008F0AAD" w:rsidRDefault="00004E41" w:rsidP="008F0AAD">
            <w:pPr>
              <w:jc w:val="both"/>
            </w:pPr>
            <w:r w:rsidRPr="008F0AAD">
              <w:t>Порядок работы с файловой системой</w:t>
            </w:r>
          </w:p>
        </w:tc>
      </w:tr>
      <w:tr w:rsidR="00440AB3" w:rsidRPr="00440AB3" w14:paraId="47E426A0" w14:textId="77777777" w:rsidTr="00130A42">
        <w:trPr>
          <w:trHeight w:val="20"/>
        </w:trPr>
        <w:tc>
          <w:tcPr>
            <w:tcW w:w="877" w:type="pct"/>
            <w:vMerge/>
          </w:tcPr>
          <w:p w14:paraId="47E4269E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9F" w14:textId="77777777" w:rsidR="00004E41" w:rsidRPr="008F0AAD" w:rsidRDefault="00004E41" w:rsidP="008F0AAD">
            <w:pPr>
              <w:jc w:val="both"/>
            </w:pPr>
            <w:r w:rsidRPr="008F0AAD">
              <w:t>Основные форматы представления электронной графической и текстовой информации</w:t>
            </w:r>
          </w:p>
        </w:tc>
      </w:tr>
      <w:tr w:rsidR="00440AB3" w:rsidRPr="00440AB3" w14:paraId="47E426A3" w14:textId="77777777" w:rsidTr="00130A42">
        <w:trPr>
          <w:trHeight w:val="20"/>
        </w:trPr>
        <w:tc>
          <w:tcPr>
            <w:tcW w:w="877" w:type="pct"/>
            <w:vMerge/>
          </w:tcPr>
          <w:p w14:paraId="47E426A1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A2" w14:textId="77777777" w:rsidR="00004E41" w:rsidRPr="008F0AAD" w:rsidRDefault="00004E41" w:rsidP="008F0AAD">
            <w:pPr>
              <w:jc w:val="both"/>
            </w:pPr>
            <w:r w:rsidRPr="008F0AAD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440AB3" w:rsidRPr="00440AB3" w14:paraId="47E426A6" w14:textId="77777777" w:rsidTr="00130A42">
        <w:trPr>
          <w:trHeight w:val="20"/>
        </w:trPr>
        <w:tc>
          <w:tcPr>
            <w:tcW w:w="877" w:type="pct"/>
            <w:vMerge/>
          </w:tcPr>
          <w:p w14:paraId="47E426A4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A5" w14:textId="77777777" w:rsidR="00004E41" w:rsidRPr="008F0AAD" w:rsidRDefault="00004E41" w:rsidP="008F0AAD">
            <w:pPr>
              <w:jc w:val="both"/>
            </w:pPr>
            <w:r w:rsidRPr="008F0AAD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440AB3" w:rsidRPr="00440AB3" w14:paraId="47E426A9" w14:textId="77777777" w:rsidTr="00130A42">
        <w:trPr>
          <w:trHeight w:val="20"/>
        </w:trPr>
        <w:tc>
          <w:tcPr>
            <w:tcW w:w="877" w:type="pct"/>
            <w:vMerge/>
          </w:tcPr>
          <w:p w14:paraId="47E426A7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A8" w14:textId="77777777" w:rsidR="00004E41" w:rsidRPr="008F0AAD" w:rsidRDefault="00004E41" w:rsidP="008F0AAD">
            <w:pPr>
              <w:jc w:val="both"/>
            </w:pPr>
            <w:r w:rsidRPr="008F0AAD">
              <w:t>Основы метрологии в объеме, необходимом для выполнения работы</w:t>
            </w:r>
          </w:p>
        </w:tc>
      </w:tr>
      <w:tr w:rsidR="00440AB3" w:rsidRPr="00440AB3" w14:paraId="47E426AC" w14:textId="77777777" w:rsidTr="00130A42">
        <w:trPr>
          <w:trHeight w:val="20"/>
        </w:trPr>
        <w:tc>
          <w:tcPr>
            <w:tcW w:w="877" w:type="pct"/>
            <w:vMerge/>
          </w:tcPr>
          <w:p w14:paraId="47E426AA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AB" w14:textId="3E4DFF3E" w:rsidR="00004E41" w:rsidRPr="008F0AAD" w:rsidRDefault="00004E41" w:rsidP="008F0AAD">
            <w:pPr>
              <w:jc w:val="both"/>
            </w:pPr>
            <w:r w:rsidRPr="008F0AAD">
              <w:t xml:space="preserve">Обозначение на рабочих чертежах допусков размеров, </w:t>
            </w:r>
            <w:r w:rsidR="00CC0743" w:rsidRPr="008F0AAD">
              <w:t>формы</w:t>
            </w:r>
            <w:r w:rsidRPr="008F0AAD">
              <w:t xml:space="preserve"> и взаимного расположения поверхностей, шероховатости поверхностей</w:t>
            </w:r>
          </w:p>
        </w:tc>
      </w:tr>
      <w:tr w:rsidR="00440AB3" w:rsidRPr="00440AB3" w14:paraId="47E426AF" w14:textId="77777777" w:rsidTr="00130A42">
        <w:trPr>
          <w:trHeight w:val="20"/>
        </w:trPr>
        <w:tc>
          <w:tcPr>
            <w:tcW w:w="877" w:type="pct"/>
            <w:vMerge/>
          </w:tcPr>
          <w:p w14:paraId="47E426AD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AE" w14:textId="77777777" w:rsidR="00004E41" w:rsidRPr="008F0AAD" w:rsidRDefault="00004E41" w:rsidP="008F0AAD">
            <w:pPr>
              <w:jc w:val="both"/>
            </w:pPr>
            <w:r w:rsidRPr="008F0AAD">
              <w:t xml:space="preserve">Виды технологической документации, используемой в организации </w:t>
            </w:r>
          </w:p>
        </w:tc>
      </w:tr>
      <w:tr w:rsidR="00440AB3" w:rsidRPr="00440AB3" w14:paraId="47E426B2" w14:textId="77777777" w:rsidTr="00130A42">
        <w:trPr>
          <w:trHeight w:val="20"/>
        </w:trPr>
        <w:tc>
          <w:tcPr>
            <w:tcW w:w="877" w:type="pct"/>
            <w:vMerge/>
          </w:tcPr>
          <w:p w14:paraId="47E426B0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B1" w14:textId="77777777" w:rsidR="00004E41" w:rsidRPr="008F0AAD" w:rsidRDefault="00004E41" w:rsidP="008F0AAD">
            <w:pPr>
              <w:jc w:val="both"/>
            </w:pPr>
            <w:r w:rsidRPr="008F0AAD">
              <w:t>Методы и приемы разметки и вычерчивания заготовок сложных фигурных очертаний</w:t>
            </w:r>
          </w:p>
        </w:tc>
      </w:tr>
      <w:tr w:rsidR="00440AB3" w:rsidRPr="00440AB3" w14:paraId="47E426B5" w14:textId="77777777" w:rsidTr="00130A42">
        <w:trPr>
          <w:trHeight w:val="20"/>
        </w:trPr>
        <w:tc>
          <w:tcPr>
            <w:tcW w:w="877" w:type="pct"/>
            <w:vMerge/>
          </w:tcPr>
          <w:p w14:paraId="47E426B3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B4" w14:textId="77777777" w:rsidR="00004E41" w:rsidRPr="008F0AAD" w:rsidRDefault="00004E41" w:rsidP="008F0AAD">
            <w:pPr>
              <w:jc w:val="both"/>
            </w:pPr>
            <w:r w:rsidRPr="008F0AAD">
              <w:t>Методы геометрических построений для выполнения разметки в CAD-системе легкого класса, используемой в организации</w:t>
            </w:r>
          </w:p>
        </w:tc>
      </w:tr>
      <w:tr w:rsidR="00440AB3" w:rsidRPr="00440AB3" w14:paraId="47E426B8" w14:textId="77777777" w:rsidTr="00130A42">
        <w:trPr>
          <w:trHeight w:val="20"/>
        </w:trPr>
        <w:tc>
          <w:tcPr>
            <w:tcW w:w="877" w:type="pct"/>
            <w:vMerge/>
          </w:tcPr>
          <w:p w14:paraId="47E426B6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B7" w14:textId="77777777" w:rsidR="00004E41" w:rsidRPr="008F0AAD" w:rsidRDefault="00004E41" w:rsidP="008F0AAD">
            <w:pPr>
              <w:jc w:val="both"/>
            </w:pPr>
            <w:r w:rsidRPr="008F0AAD">
              <w:t>Технологические методы и приемы слесарной обработки заготовок крупных и особо сложных деталей с точностью размеров по 5–7</w:t>
            </w:r>
            <w:r w:rsidRPr="008F0AAD">
              <w:noBreakHyphen/>
              <w:t xml:space="preserve">му квалитету и шероховатостью </w:t>
            </w:r>
            <w:r w:rsidRPr="008F0AAD">
              <w:rPr>
                <w:lang w:val="en-US"/>
              </w:rPr>
              <w:t xml:space="preserve">Ra </w:t>
            </w:r>
            <w:r w:rsidRPr="008F0AAD">
              <w:t>0,16–0,02 мкм</w:t>
            </w:r>
          </w:p>
        </w:tc>
      </w:tr>
      <w:tr w:rsidR="00440AB3" w:rsidRPr="00440AB3" w14:paraId="47E426BB" w14:textId="77777777" w:rsidTr="00130A42">
        <w:trPr>
          <w:trHeight w:val="20"/>
        </w:trPr>
        <w:tc>
          <w:tcPr>
            <w:tcW w:w="877" w:type="pct"/>
            <w:vMerge/>
          </w:tcPr>
          <w:p w14:paraId="47E426B9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BA" w14:textId="77777777" w:rsidR="00004E41" w:rsidRPr="008F0AAD" w:rsidRDefault="00004E41" w:rsidP="008F0AAD">
            <w:pPr>
              <w:jc w:val="both"/>
            </w:pPr>
            <w:r w:rsidRPr="008F0AAD">
              <w:t>Методы балансировки крупных и особо сложных деталей с точностью размеров по 5–7</w:t>
            </w:r>
            <w:r w:rsidRPr="008F0AAD">
              <w:noBreakHyphen/>
              <w:t>му квалитету</w:t>
            </w:r>
          </w:p>
        </w:tc>
      </w:tr>
      <w:tr w:rsidR="00440AB3" w:rsidRPr="00440AB3" w14:paraId="47E426BE" w14:textId="77777777" w:rsidTr="00130A42">
        <w:trPr>
          <w:trHeight w:val="20"/>
        </w:trPr>
        <w:tc>
          <w:tcPr>
            <w:tcW w:w="877" w:type="pct"/>
            <w:vMerge/>
          </w:tcPr>
          <w:p w14:paraId="47E426BC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BD" w14:textId="77777777" w:rsidR="00004E41" w:rsidRPr="008F0AAD" w:rsidRDefault="00004E41" w:rsidP="008F0AAD">
            <w:pPr>
              <w:jc w:val="both"/>
            </w:pPr>
            <w:r w:rsidRPr="008F0AAD">
              <w:t>Виды, назначение и порядок применения компьютеризированных балансировочных устройств</w:t>
            </w:r>
          </w:p>
        </w:tc>
      </w:tr>
      <w:tr w:rsidR="00440AB3" w:rsidRPr="00440AB3" w14:paraId="47E426C1" w14:textId="77777777" w:rsidTr="00130A42">
        <w:trPr>
          <w:trHeight w:val="20"/>
        </w:trPr>
        <w:tc>
          <w:tcPr>
            <w:tcW w:w="877" w:type="pct"/>
            <w:vMerge/>
          </w:tcPr>
          <w:p w14:paraId="47E426BF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C0" w14:textId="77777777" w:rsidR="00004E41" w:rsidRPr="008F0AAD" w:rsidRDefault="00004E41" w:rsidP="008F0AAD">
            <w:pPr>
              <w:jc w:val="both"/>
            </w:pPr>
            <w:r w:rsidRPr="008F0AAD">
              <w:t>Конструкции, технологические возможности и правила эксплуатации станков и механизированных инструментов для слесарной обработки крупных и особо сложных деталей</w:t>
            </w:r>
          </w:p>
        </w:tc>
      </w:tr>
      <w:tr w:rsidR="00440AB3" w:rsidRPr="00440AB3" w14:paraId="47E426C4" w14:textId="77777777" w:rsidTr="00130A42">
        <w:trPr>
          <w:trHeight w:val="20"/>
        </w:trPr>
        <w:tc>
          <w:tcPr>
            <w:tcW w:w="877" w:type="pct"/>
            <w:vMerge/>
          </w:tcPr>
          <w:p w14:paraId="47E426C2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C3" w14:textId="77777777" w:rsidR="00004E41" w:rsidRPr="008F0AAD" w:rsidRDefault="00004E41" w:rsidP="008F0AAD">
            <w:pPr>
              <w:jc w:val="both"/>
            </w:pPr>
            <w:r w:rsidRPr="008F0AAD">
              <w:t>Виды, основные параметры и особенности применения инструментов для слесарной обработки заготовок крупных и особо сложных деталей с точностью размеров по 5–7</w:t>
            </w:r>
            <w:r w:rsidRPr="008F0AAD">
              <w:noBreakHyphen/>
              <w:t xml:space="preserve">му квалитету и шероховатостью </w:t>
            </w:r>
            <w:r w:rsidRPr="008F0AAD">
              <w:rPr>
                <w:lang w:val="en-US"/>
              </w:rPr>
              <w:t xml:space="preserve">Ra </w:t>
            </w:r>
            <w:r w:rsidRPr="008F0AAD">
              <w:t>0,16–0,02 мкм</w:t>
            </w:r>
          </w:p>
        </w:tc>
      </w:tr>
      <w:tr w:rsidR="00440AB3" w:rsidRPr="00440AB3" w14:paraId="47E426C7" w14:textId="77777777" w:rsidTr="00130A42">
        <w:trPr>
          <w:trHeight w:val="20"/>
        </w:trPr>
        <w:tc>
          <w:tcPr>
            <w:tcW w:w="877" w:type="pct"/>
            <w:vMerge/>
          </w:tcPr>
          <w:p w14:paraId="47E426C5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C6" w14:textId="77777777" w:rsidR="00004E41" w:rsidRPr="008F0AAD" w:rsidRDefault="00004E41" w:rsidP="008F0AAD">
            <w:pPr>
              <w:jc w:val="both"/>
            </w:pPr>
            <w:r w:rsidRPr="008F0AAD">
              <w:t>Виды, основные параметры и особенности применения специальных приспособлений для слесарной обработки заготовок крупных и особо сложных деталей с точностью размеров по 5–7</w:t>
            </w:r>
            <w:r w:rsidRPr="008F0AAD">
              <w:noBreakHyphen/>
              <w:t xml:space="preserve">му квалитету и шероховатостью </w:t>
            </w:r>
            <w:r w:rsidRPr="008F0AAD">
              <w:rPr>
                <w:lang w:val="en-US"/>
              </w:rPr>
              <w:t xml:space="preserve">Ra </w:t>
            </w:r>
            <w:r w:rsidRPr="008F0AAD">
              <w:t>0,16–0,02 мкм</w:t>
            </w:r>
          </w:p>
        </w:tc>
      </w:tr>
      <w:tr w:rsidR="00440AB3" w:rsidRPr="00440AB3" w14:paraId="47E426CA" w14:textId="77777777" w:rsidTr="00130A42">
        <w:trPr>
          <w:trHeight w:val="20"/>
        </w:trPr>
        <w:tc>
          <w:tcPr>
            <w:tcW w:w="877" w:type="pct"/>
            <w:vMerge/>
          </w:tcPr>
          <w:p w14:paraId="47E426C8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C9" w14:textId="5E57ACBC" w:rsidR="00004E41" w:rsidRPr="008F0AAD" w:rsidRDefault="008F0AAD" w:rsidP="008F0AAD">
            <w:pPr>
              <w:jc w:val="both"/>
            </w:pPr>
            <w:r>
              <w:t>Основные виды дефектов</w:t>
            </w:r>
            <w:r w:rsidR="00004E41" w:rsidRPr="008F0AAD">
              <w:t>, возникающих при слесарной обработке поверхностей заготовок крупных и особо сложных деталей с точностью размеров по 5–7</w:t>
            </w:r>
            <w:r w:rsidR="00004E41" w:rsidRPr="008F0AAD">
              <w:noBreakHyphen/>
              <w:t xml:space="preserve">му квалитету и (или) параметром шероховатости </w:t>
            </w:r>
            <w:r w:rsidR="00004E41" w:rsidRPr="008F0AAD">
              <w:rPr>
                <w:lang w:val="en-US"/>
              </w:rPr>
              <w:t>Ra</w:t>
            </w:r>
            <w:r w:rsidR="00004E41" w:rsidRPr="008F0AAD">
              <w:t xml:space="preserve"> 0,16–0,02 мкм, их причины, способы предупреждения и устранения</w:t>
            </w:r>
          </w:p>
        </w:tc>
      </w:tr>
      <w:tr w:rsidR="00440AB3" w:rsidRPr="00440AB3" w14:paraId="47E426CD" w14:textId="77777777" w:rsidTr="00130A42">
        <w:trPr>
          <w:trHeight w:val="20"/>
        </w:trPr>
        <w:tc>
          <w:tcPr>
            <w:tcW w:w="877" w:type="pct"/>
            <w:vMerge/>
          </w:tcPr>
          <w:p w14:paraId="47E426CB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CC" w14:textId="77777777" w:rsidR="00004E41" w:rsidRPr="008F0AAD" w:rsidRDefault="00004E41" w:rsidP="008F0AAD">
            <w:pPr>
              <w:jc w:val="both"/>
            </w:pPr>
            <w:r w:rsidRPr="008F0AAD">
              <w:t>Назначение и правила применения приспособлений, инструментов и контрольно-измерительных средств для контроля крупных и особо сложных деталей с точностью размеров по 5–7</w:t>
            </w:r>
            <w:r w:rsidRPr="008F0AAD">
              <w:noBreakHyphen/>
              <w:t>му квалитету</w:t>
            </w:r>
          </w:p>
        </w:tc>
      </w:tr>
      <w:tr w:rsidR="00440AB3" w:rsidRPr="00440AB3" w14:paraId="47E426D0" w14:textId="77777777" w:rsidTr="00130A42">
        <w:trPr>
          <w:trHeight w:val="20"/>
        </w:trPr>
        <w:tc>
          <w:tcPr>
            <w:tcW w:w="877" w:type="pct"/>
            <w:vMerge/>
          </w:tcPr>
          <w:p w14:paraId="47E426CE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CF" w14:textId="77777777" w:rsidR="00004E41" w:rsidRPr="008F0AAD" w:rsidRDefault="00004E41" w:rsidP="008F0AAD">
            <w:pPr>
              <w:jc w:val="both"/>
            </w:pPr>
            <w:r w:rsidRPr="008F0AAD">
              <w:t>Свойства конструкционных и инструментальных материалов, используемых в приспособлениях, инструментах и контрольно-измерительных средствах</w:t>
            </w:r>
          </w:p>
        </w:tc>
      </w:tr>
      <w:tr w:rsidR="00440AB3" w:rsidRPr="00440AB3" w14:paraId="47E426D3" w14:textId="77777777" w:rsidTr="00130A42">
        <w:trPr>
          <w:trHeight w:val="20"/>
        </w:trPr>
        <w:tc>
          <w:tcPr>
            <w:tcW w:w="877" w:type="pct"/>
            <w:vMerge/>
          </w:tcPr>
          <w:p w14:paraId="47E426D1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D2" w14:textId="77777777" w:rsidR="00004E41" w:rsidRPr="008F0AAD" w:rsidRDefault="00004E41" w:rsidP="008F0AAD">
            <w:pPr>
              <w:jc w:val="both"/>
            </w:pPr>
            <w:r w:rsidRPr="008F0AAD">
              <w:t xml:space="preserve">Назначение, свойства и способы применения смазочно-охлаждающих технологических средств, используемых при слесарной обработке в организации </w:t>
            </w:r>
          </w:p>
        </w:tc>
      </w:tr>
      <w:tr w:rsidR="00440AB3" w:rsidRPr="00440AB3" w14:paraId="47E426D6" w14:textId="77777777" w:rsidTr="00130A42">
        <w:trPr>
          <w:trHeight w:val="20"/>
        </w:trPr>
        <w:tc>
          <w:tcPr>
            <w:tcW w:w="877" w:type="pct"/>
            <w:vMerge/>
          </w:tcPr>
          <w:p w14:paraId="47E426D4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D5" w14:textId="77777777" w:rsidR="00004E41" w:rsidRPr="008F0AAD" w:rsidRDefault="00004E41" w:rsidP="008F0AAD">
            <w:pPr>
              <w:jc w:val="both"/>
            </w:pPr>
            <w:r w:rsidRPr="008F0AAD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</w:t>
            </w:r>
          </w:p>
        </w:tc>
      </w:tr>
      <w:tr w:rsidR="00440AB3" w:rsidRPr="00440AB3" w14:paraId="47E426D9" w14:textId="77777777" w:rsidTr="00130A42">
        <w:trPr>
          <w:trHeight w:val="20"/>
        </w:trPr>
        <w:tc>
          <w:tcPr>
            <w:tcW w:w="877" w:type="pct"/>
            <w:vMerge/>
          </w:tcPr>
          <w:p w14:paraId="47E426D7" w14:textId="77777777" w:rsidR="00004E41" w:rsidRPr="00440AB3" w:rsidDel="002A1D54" w:rsidRDefault="00004E41" w:rsidP="00004E41"/>
        </w:tc>
        <w:tc>
          <w:tcPr>
            <w:tcW w:w="4123" w:type="pct"/>
          </w:tcPr>
          <w:p w14:paraId="47E426D8" w14:textId="77777777" w:rsidR="00004E41" w:rsidRPr="008F0AAD" w:rsidRDefault="00004E41" w:rsidP="008F0AAD">
            <w:pPr>
              <w:jc w:val="both"/>
            </w:pPr>
            <w:r w:rsidRPr="008F0AAD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6DC" w14:textId="77777777" w:rsidTr="00130A42">
        <w:trPr>
          <w:trHeight w:val="20"/>
        </w:trPr>
        <w:tc>
          <w:tcPr>
            <w:tcW w:w="877" w:type="pct"/>
          </w:tcPr>
          <w:p w14:paraId="47E426DA" w14:textId="77777777" w:rsidR="00004E41" w:rsidRPr="00440AB3" w:rsidDel="002A1D54" w:rsidRDefault="00004E41" w:rsidP="00004E41">
            <w:r w:rsidRPr="00440AB3" w:rsidDel="002A1D54">
              <w:t>Другие характеристики</w:t>
            </w:r>
          </w:p>
        </w:tc>
        <w:tc>
          <w:tcPr>
            <w:tcW w:w="4123" w:type="pct"/>
          </w:tcPr>
          <w:p w14:paraId="47E426DB" w14:textId="77777777" w:rsidR="00004E41" w:rsidRPr="008F0AAD" w:rsidRDefault="00004E41" w:rsidP="008F0AAD">
            <w:pPr>
              <w:jc w:val="both"/>
            </w:pPr>
            <w:r w:rsidRPr="008F0AAD">
              <w:t>-</w:t>
            </w:r>
          </w:p>
        </w:tc>
      </w:tr>
    </w:tbl>
    <w:p w14:paraId="51AB6B85" w14:textId="77777777" w:rsidR="00266343" w:rsidRDefault="00266343" w:rsidP="00266343">
      <w:pPr>
        <w:rPr>
          <w:b/>
          <w:bCs w:val="0"/>
        </w:rPr>
      </w:pPr>
    </w:p>
    <w:p w14:paraId="47E426DF" w14:textId="322507DD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3.4.2. Трудовая функция</w:t>
      </w:r>
    </w:p>
    <w:p w14:paraId="5988D570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5365"/>
        <w:gridCol w:w="552"/>
        <w:gridCol w:w="876"/>
        <w:gridCol w:w="1447"/>
        <w:gridCol w:w="646"/>
      </w:tblGrid>
      <w:tr w:rsidR="00EC6566" w:rsidRPr="00440AB3" w14:paraId="47E426E7" w14:textId="77777777" w:rsidTr="00507D81">
        <w:trPr>
          <w:trHeight w:val="20"/>
        </w:trPr>
        <w:tc>
          <w:tcPr>
            <w:tcW w:w="737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6E1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6E2" w14:textId="77777777" w:rsidR="00EC6566" w:rsidRPr="00440AB3" w:rsidRDefault="00075574" w:rsidP="00405506">
            <w:r w:rsidRPr="00440AB3">
              <w:t>Сборка и регулировка крупных и особо сложных приборов, приспособлений</w:t>
            </w:r>
            <w:r w:rsidR="006510C4" w:rsidRPr="00440AB3">
              <w:t>, инструментов и контрольно-измерительных средств</w:t>
            </w:r>
          </w:p>
        </w:tc>
        <w:tc>
          <w:tcPr>
            <w:tcW w:w="2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6E3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6E4" w14:textId="77777777" w:rsidR="00EC6566" w:rsidRPr="00440AB3" w:rsidRDefault="00EC6566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D</w:t>
            </w:r>
            <w:r w:rsidRPr="00440AB3">
              <w:t>/02.</w:t>
            </w:r>
            <w:r w:rsidRPr="00440AB3">
              <w:rPr>
                <w:lang w:val="en-US"/>
              </w:rPr>
              <w:t>4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6E5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6E6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4</w:t>
            </w:r>
          </w:p>
        </w:tc>
      </w:tr>
    </w:tbl>
    <w:p w14:paraId="47E426F5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40AB3" w:rsidRPr="00440AB3" w14:paraId="47E426F8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6F6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32" w:type="pct"/>
          </w:tcPr>
          <w:p w14:paraId="47E426F7" w14:textId="3FA8FDDD" w:rsidR="00EC6566" w:rsidRPr="008F0AAD" w:rsidRDefault="0091081A" w:rsidP="008F0AAD">
            <w:pPr>
              <w:jc w:val="both"/>
            </w:pPr>
            <w:r w:rsidRPr="008F0AAD">
              <w:t xml:space="preserve">Определение последовательности </w:t>
            </w:r>
            <w:r w:rsidRPr="00254749">
              <w:t>обработки</w:t>
            </w:r>
            <w:r w:rsidRPr="008F0AAD">
              <w:t xml:space="preserve">, содержания и технологических режимов сборки и регулирования </w:t>
            </w:r>
            <w:r w:rsidR="00EC6566" w:rsidRPr="008F0AAD">
              <w:t>крупных и особо сложных</w:t>
            </w:r>
            <w:r w:rsidR="0028203B" w:rsidRPr="008F0AAD">
              <w:t xml:space="preserve"> приборов, </w:t>
            </w:r>
            <w:r w:rsidR="00EC6566" w:rsidRPr="008F0AAD">
              <w:t>приспособлений</w:t>
            </w:r>
            <w:r w:rsidR="006510C4" w:rsidRPr="008F0AAD">
              <w:t>, инструментов и контрольно-измерительных средств</w:t>
            </w:r>
            <w:r w:rsidR="00716B75" w:rsidRPr="008F0AAD">
              <w:t xml:space="preserve"> по конструкторской и технологической документации</w:t>
            </w:r>
          </w:p>
        </w:tc>
      </w:tr>
      <w:tr w:rsidR="00440AB3" w:rsidRPr="00440AB3" w14:paraId="0FE02C68" w14:textId="77777777" w:rsidTr="00130A42">
        <w:trPr>
          <w:trHeight w:val="20"/>
        </w:trPr>
        <w:tc>
          <w:tcPr>
            <w:tcW w:w="868" w:type="pct"/>
            <w:vMerge/>
          </w:tcPr>
          <w:p w14:paraId="0AA77F9A" w14:textId="77777777" w:rsidR="00004E41" w:rsidRPr="00440AB3" w:rsidRDefault="00004E41" w:rsidP="00004E41"/>
        </w:tc>
        <w:tc>
          <w:tcPr>
            <w:tcW w:w="4132" w:type="pct"/>
          </w:tcPr>
          <w:p w14:paraId="56D6F775" w14:textId="1A4462B8" w:rsidR="00004E41" w:rsidRPr="008F0AAD" w:rsidRDefault="00004E41" w:rsidP="008F0AAD">
            <w:pPr>
              <w:jc w:val="both"/>
            </w:pPr>
            <w:r w:rsidRPr="008F0AAD">
              <w:t xml:space="preserve">Подготовка рабочего места к выполнению технологической операции сборки и регулировки крупных и особо сложных приспособлений, инструментов и контрольно-измерительных средств </w:t>
            </w:r>
          </w:p>
        </w:tc>
      </w:tr>
      <w:tr w:rsidR="00440AB3" w:rsidRPr="00440AB3" w14:paraId="47E426FB" w14:textId="77777777" w:rsidTr="00130A42">
        <w:trPr>
          <w:trHeight w:val="20"/>
        </w:trPr>
        <w:tc>
          <w:tcPr>
            <w:tcW w:w="868" w:type="pct"/>
            <w:vMerge/>
          </w:tcPr>
          <w:p w14:paraId="47E426F9" w14:textId="77777777" w:rsidR="00004E41" w:rsidRPr="00440AB3" w:rsidRDefault="00004E41" w:rsidP="00004E41"/>
        </w:tc>
        <w:tc>
          <w:tcPr>
            <w:tcW w:w="4132" w:type="pct"/>
          </w:tcPr>
          <w:p w14:paraId="47E426FA" w14:textId="77777777" w:rsidR="00004E41" w:rsidRPr="008F0AAD" w:rsidRDefault="00004E41" w:rsidP="008F0AAD">
            <w:pPr>
              <w:jc w:val="both"/>
            </w:pPr>
            <w:r w:rsidRPr="008F0AAD">
              <w:t>Сборка крупных и особо сложных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6FE" w14:textId="77777777" w:rsidTr="00130A42">
        <w:trPr>
          <w:trHeight w:val="20"/>
        </w:trPr>
        <w:tc>
          <w:tcPr>
            <w:tcW w:w="868" w:type="pct"/>
            <w:vMerge/>
          </w:tcPr>
          <w:p w14:paraId="47E426FC" w14:textId="77777777" w:rsidR="00004E41" w:rsidRPr="00440AB3" w:rsidRDefault="00004E41" w:rsidP="00004E41"/>
        </w:tc>
        <w:tc>
          <w:tcPr>
            <w:tcW w:w="4132" w:type="pct"/>
          </w:tcPr>
          <w:p w14:paraId="47E426FD" w14:textId="77777777" w:rsidR="00004E41" w:rsidRPr="008F0AAD" w:rsidRDefault="00004E41" w:rsidP="008F0AAD">
            <w:pPr>
              <w:jc w:val="both"/>
            </w:pPr>
            <w:r w:rsidRPr="008F0AAD">
              <w:t>Регулировка крупных и особо сложных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701" w14:textId="77777777" w:rsidTr="00130A42">
        <w:trPr>
          <w:trHeight w:val="20"/>
        </w:trPr>
        <w:tc>
          <w:tcPr>
            <w:tcW w:w="868" w:type="pct"/>
            <w:vMerge/>
          </w:tcPr>
          <w:p w14:paraId="47E426FF" w14:textId="77777777" w:rsidR="00004E41" w:rsidRPr="00440AB3" w:rsidRDefault="00004E41" w:rsidP="00004E41"/>
        </w:tc>
        <w:tc>
          <w:tcPr>
            <w:tcW w:w="4132" w:type="pct"/>
          </w:tcPr>
          <w:p w14:paraId="47E42700" w14:textId="77777777" w:rsidR="00004E41" w:rsidRPr="008F0AAD" w:rsidRDefault="00004E41" w:rsidP="008F0AAD">
            <w:pPr>
              <w:jc w:val="both"/>
            </w:pPr>
            <w:r w:rsidRPr="008F0AAD">
              <w:t xml:space="preserve">Контроль эксплуатационных параметров, контроль соответствия техническим требованиям и испытания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04" w14:textId="77777777" w:rsidTr="00130A42">
        <w:trPr>
          <w:trHeight w:val="20"/>
        </w:trPr>
        <w:tc>
          <w:tcPr>
            <w:tcW w:w="868" w:type="pct"/>
            <w:vMerge/>
          </w:tcPr>
          <w:p w14:paraId="47E42702" w14:textId="77777777" w:rsidR="00004E41" w:rsidRPr="00440AB3" w:rsidRDefault="00004E41" w:rsidP="00004E41"/>
        </w:tc>
        <w:tc>
          <w:tcPr>
            <w:tcW w:w="4132" w:type="pct"/>
          </w:tcPr>
          <w:p w14:paraId="47E42703" w14:textId="77777777" w:rsidR="00004E41" w:rsidRPr="008F0AAD" w:rsidRDefault="00004E41" w:rsidP="008F0AAD">
            <w:pPr>
              <w:jc w:val="both"/>
            </w:pPr>
            <w:r w:rsidRPr="008F0AAD">
              <w:t>Подготовка документов по результатам контроля и испытаний крупных и особо сложных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707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705" w14:textId="77777777" w:rsidR="00004E41" w:rsidRPr="00440AB3" w:rsidDel="002A1D54" w:rsidRDefault="00004E41" w:rsidP="00004E41">
            <w:r w:rsidRPr="00440AB3" w:rsidDel="002A1D54">
              <w:t>Необходимые умения</w:t>
            </w:r>
          </w:p>
        </w:tc>
        <w:tc>
          <w:tcPr>
            <w:tcW w:w="4132" w:type="pct"/>
          </w:tcPr>
          <w:p w14:paraId="47E42706" w14:textId="005F96E6" w:rsidR="00004E41" w:rsidRPr="008F0AAD" w:rsidRDefault="00004E41" w:rsidP="00F82267">
            <w:pPr>
              <w:jc w:val="both"/>
            </w:pPr>
            <w:r w:rsidRPr="008F0AAD">
              <w:t xml:space="preserve">Читать и анализировать конструкторскую и технологическую документацию на </w:t>
            </w:r>
            <w:r w:rsidR="00F82267">
              <w:t xml:space="preserve">крупные и особо сложные приборы, </w:t>
            </w:r>
            <w:r w:rsidRPr="008F0AAD">
              <w:t>приспособления, инструменты и контрольно-измерительные средства</w:t>
            </w:r>
          </w:p>
        </w:tc>
      </w:tr>
      <w:tr w:rsidR="00440AB3" w:rsidRPr="00440AB3" w14:paraId="47E4270A" w14:textId="77777777" w:rsidTr="00130A42">
        <w:trPr>
          <w:trHeight w:val="20"/>
        </w:trPr>
        <w:tc>
          <w:tcPr>
            <w:tcW w:w="868" w:type="pct"/>
            <w:vMerge/>
          </w:tcPr>
          <w:p w14:paraId="47E4270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09" w14:textId="77777777" w:rsidR="00004E41" w:rsidRPr="008F0AAD" w:rsidRDefault="00004E41" w:rsidP="008F0AAD">
            <w:pPr>
              <w:jc w:val="both"/>
            </w:pPr>
            <w:r w:rsidRPr="008F0AAD">
              <w:t>Искать в электронном архиве справочную информацию, конструкторские и технологические документы для выполнения операций слесарной обработки деталей крупных и особо сложных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70D" w14:textId="77777777" w:rsidTr="00130A42">
        <w:trPr>
          <w:trHeight w:val="20"/>
        </w:trPr>
        <w:tc>
          <w:tcPr>
            <w:tcW w:w="868" w:type="pct"/>
            <w:vMerge/>
          </w:tcPr>
          <w:p w14:paraId="47E4270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0C" w14:textId="77777777" w:rsidR="00004E41" w:rsidRPr="008F0AAD" w:rsidRDefault="00004E41" w:rsidP="008F0AAD">
            <w:pPr>
              <w:jc w:val="both"/>
            </w:pPr>
            <w:r w:rsidRPr="008F0AAD">
              <w:t>Просматривать документы и их реквизиты в электронном архиве</w:t>
            </w:r>
          </w:p>
        </w:tc>
      </w:tr>
      <w:tr w:rsidR="00440AB3" w:rsidRPr="00440AB3" w14:paraId="47E42710" w14:textId="77777777" w:rsidTr="00130A42">
        <w:trPr>
          <w:trHeight w:val="20"/>
        </w:trPr>
        <w:tc>
          <w:tcPr>
            <w:tcW w:w="868" w:type="pct"/>
            <w:vMerge/>
          </w:tcPr>
          <w:p w14:paraId="47E4270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0F" w14:textId="77777777" w:rsidR="00004E41" w:rsidRPr="008F0AAD" w:rsidRDefault="00004E41" w:rsidP="008F0AAD">
            <w:pPr>
              <w:jc w:val="both"/>
            </w:pPr>
            <w:r w:rsidRPr="008F0AAD">
              <w:t>Сохранять документы из электронного архива</w:t>
            </w:r>
          </w:p>
        </w:tc>
      </w:tr>
      <w:tr w:rsidR="00440AB3" w:rsidRPr="00440AB3" w14:paraId="47E42713" w14:textId="77777777" w:rsidTr="00130A42">
        <w:trPr>
          <w:trHeight w:val="20"/>
        </w:trPr>
        <w:tc>
          <w:tcPr>
            <w:tcW w:w="868" w:type="pct"/>
            <w:vMerge/>
          </w:tcPr>
          <w:p w14:paraId="47E4271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12" w14:textId="77777777" w:rsidR="00004E41" w:rsidRPr="008F0AAD" w:rsidRDefault="00004E41" w:rsidP="008F0AAD">
            <w:pPr>
              <w:jc w:val="both"/>
            </w:pPr>
            <w:r w:rsidRPr="008F0AAD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440AB3" w:rsidRPr="00440AB3" w14:paraId="47E42716" w14:textId="77777777" w:rsidTr="00130A42">
        <w:trPr>
          <w:trHeight w:val="20"/>
        </w:trPr>
        <w:tc>
          <w:tcPr>
            <w:tcW w:w="868" w:type="pct"/>
            <w:vMerge/>
          </w:tcPr>
          <w:p w14:paraId="47E4271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15" w14:textId="77777777" w:rsidR="00004E41" w:rsidRPr="008F0AAD" w:rsidRDefault="00004E41" w:rsidP="008F0AAD">
            <w:pPr>
              <w:jc w:val="both"/>
            </w:pPr>
            <w:r w:rsidRPr="008F0AAD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440AB3" w:rsidRPr="00440AB3" w14:paraId="47E42719" w14:textId="77777777" w:rsidTr="00130A42">
        <w:trPr>
          <w:trHeight w:val="20"/>
        </w:trPr>
        <w:tc>
          <w:tcPr>
            <w:tcW w:w="868" w:type="pct"/>
            <w:vMerge/>
          </w:tcPr>
          <w:p w14:paraId="47E4271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18" w14:textId="77777777" w:rsidR="00004E41" w:rsidRPr="008F0AAD" w:rsidRDefault="00004E41" w:rsidP="008F0AAD">
            <w:pPr>
              <w:jc w:val="both"/>
            </w:pPr>
            <w:r w:rsidRPr="008F0AAD">
              <w:t>Использовать персональную вычислительную технику для работы с файлами</w:t>
            </w:r>
          </w:p>
        </w:tc>
      </w:tr>
      <w:tr w:rsidR="00440AB3" w:rsidRPr="00440AB3" w14:paraId="47E4271C" w14:textId="77777777" w:rsidTr="00130A42">
        <w:trPr>
          <w:trHeight w:val="20"/>
        </w:trPr>
        <w:tc>
          <w:tcPr>
            <w:tcW w:w="868" w:type="pct"/>
            <w:vMerge/>
          </w:tcPr>
          <w:p w14:paraId="47E4271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1B" w14:textId="77777777" w:rsidR="00004E41" w:rsidRPr="008F0AAD" w:rsidRDefault="00004E41" w:rsidP="008F0AAD">
            <w:pPr>
              <w:jc w:val="both"/>
            </w:pPr>
            <w:r w:rsidRPr="008F0AAD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440AB3" w:rsidRPr="00440AB3" w14:paraId="47E4271F" w14:textId="77777777" w:rsidTr="00130A42">
        <w:trPr>
          <w:trHeight w:val="20"/>
        </w:trPr>
        <w:tc>
          <w:tcPr>
            <w:tcW w:w="868" w:type="pct"/>
            <w:vMerge/>
          </w:tcPr>
          <w:p w14:paraId="47E4271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1E" w14:textId="77777777" w:rsidR="00004E41" w:rsidRPr="008F0AAD" w:rsidRDefault="00004E41" w:rsidP="008F0AAD">
            <w:pPr>
              <w:jc w:val="both"/>
            </w:pPr>
            <w:r w:rsidRPr="008F0AAD">
              <w:t xml:space="preserve">Проверять комплектность и качество деталей собираемых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22" w14:textId="77777777" w:rsidTr="00130A42">
        <w:trPr>
          <w:trHeight w:val="20"/>
        </w:trPr>
        <w:tc>
          <w:tcPr>
            <w:tcW w:w="868" w:type="pct"/>
            <w:vMerge/>
          </w:tcPr>
          <w:p w14:paraId="47E4272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21" w14:textId="77777777" w:rsidR="00004E41" w:rsidRPr="008F0AAD" w:rsidRDefault="00004E41" w:rsidP="008F0AAD">
            <w:pPr>
              <w:jc w:val="both"/>
            </w:pPr>
            <w:r w:rsidRPr="008F0AAD">
              <w:t>Устанавливать, закреплять и доводить опоры, установочные и направляющие детали и узлы крупных и особо сложных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725" w14:textId="77777777" w:rsidTr="00130A42">
        <w:trPr>
          <w:trHeight w:val="20"/>
        </w:trPr>
        <w:tc>
          <w:tcPr>
            <w:tcW w:w="868" w:type="pct"/>
            <w:vMerge/>
          </w:tcPr>
          <w:p w14:paraId="47E4272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24" w14:textId="77777777" w:rsidR="00004E41" w:rsidRPr="008F0AAD" w:rsidRDefault="00004E41" w:rsidP="008F0AAD">
            <w:pPr>
              <w:jc w:val="both"/>
            </w:pPr>
            <w:r w:rsidRPr="008F0AAD">
              <w:t xml:space="preserve">Устанавливать и доводить детали подвижных соединений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28" w14:textId="77777777" w:rsidTr="00130A42">
        <w:trPr>
          <w:trHeight w:val="20"/>
        </w:trPr>
        <w:tc>
          <w:tcPr>
            <w:tcW w:w="868" w:type="pct"/>
            <w:vMerge/>
          </w:tcPr>
          <w:p w14:paraId="47E4272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27" w14:textId="77777777" w:rsidR="00004E41" w:rsidRPr="008F0AAD" w:rsidRDefault="00004E41" w:rsidP="008F0AAD">
            <w:pPr>
              <w:jc w:val="both"/>
            </w:pPr>
            <w:r w:rsidRPr="008F0AAD">
              <w:t xml:space="preserve">Устанавливать, выверять и фиксировать взаимное положение деталей и узлов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2B" w14:textId="77777777" w:rsidTr="00130A42">
        <w:trPr>
          <w:trHeight w:val="20"/>
        </w:trPr>
        <w:tc>
          <w:tcPr>
            <w:tcW w:w="868" w:type="pct"/>
            <w:vMerge/>
          </w:tcPr>
          <w:p w14:paraId="47E4272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2A" w14:textId="77777777" w:rsidR="00004E41" w:rsidRPr="008F0AAD" w:rsidRDefault="00004E41" w:rsidP="008F0AAD">
            <w:pPr>
              <w:jc w:val="both"/>
            </w:pPr>
            <w:r w:rsidRPr="008F0AAD">
              <w:t xml:space="preserve">Выполнять совместную обработку нескольких деталей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2E" w14:textId="77777777" w:rsidTr="00130A42">
        <w:trPr>
          <w:trHeight w:val="20"/>
        </w:trPr>
        <w:tc>
          <w:tcPr>
            <w:tcW w:w="868" w:type="pct"/>
            <w:vMerge/>
          </w:tcPr>
          <w:p w14:paraId="47E4272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2D" w14:textId="77777777" w:rsidR="00004E41" w:rsidRPr="008F0AAD" w:rsidRDefault="00004E41" w:rsidP="008F0AAD">
            <w:pPr>
              <w:jc w:val="both"/>
            </w:pPr>
            <w:r w:rsidRPr="008F0AAD">
              <w:t xml:space="preserve">Выполнять пригоночные операции и обработку по месту деталей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31" w14:textId="77777777" w:rsidTr="00130A42">
        <w:trPr>
          <w:trHeight w:val="20"/>
        </w:trPr>
        <w:tc>
          <w:tcPr>
            <w:tcW w:w="868" w:type="pct"/>
            <w:vMerge/>
          </w:tcPr>
          <w:p w14:paraId="47E4272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30" w14:textId="6E2C9D1D" w:rsidR="00004E41" w:rsidRPr="008F0AAD" w:rsidRDefault="00004E41" w:rsidP="008F0AAD">
            <w:pPr>
              <w:jc w:val="both"/>
            </w:pPr>
            <w:r w:rsidRPr="008F0AAD">
              <w:t>Регулировать крупные и особо сложные приборы</w:t>
            </w:r>
            <w:r w:rsidR="00F82267">
              <w:t>,</w:t>
            </w:r>
            <w:r w:rsidRPr="008F0AAD">
              <w:t xml:space="preserve"> приспособления, инструменты и контрольно-измерительные средства</w:t>
            </w:r>
          </w:p>
        </w:tc>
      </w:tr>
      <w:tr w:rsidR="00440AB3" w:rsidRPr="00440AB3" w14:paraId="47E42734" w14:textId="77777777" w:rsidTr="00130A42">
        <w:trPr>
          <w:trHeight w:val="20"/>
        </w:trPr>
        <w:tc>
          <w:tcPr>
            <w:tcW w:w="868" w:type="pct"/>
            <w:vMerge/>
          </w:tcPr>
          <w:p w14:paraId="47E4273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33" w14:textId="77777777" w:rsidR="00004E41" w:rsidRPr="008F0AAD" w:rsidRDefault="00004E41" w:rsidP="008F0AAD">
            <w:pPr>
              <w:jc w:val="both"/>
            </w:pPr>
            <w:r w:rsidRPr="008F0AAD">
              <w:t xml:space="preserve">Балансировать вращающиеся части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37" w14:textId="77777777" w:rsidTr="00130A42">
        <w:trPr>
          <w:trHeight w:val="20"/>
        </w:trPr>
        <w:tc>
          <w:tcPr>
            <w:tcW w:w="868" w:type="pct"/>
            <w:vMerge/>
          </w:tcPr>
          <w:p w14:paraId="47E4273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36" w14:textId="77777777" w:rsidR="00004E41" w:rsidRPr="008F0AAD" w:rsidRDefault="00004E41" w:rsidP="008F0AAD">
            <w:pPr>
              <w:jc w:val="both"/>
            </w:pPr>
            <w:r w:rsidRPr="008F0AAD">
              <w:t>Проверять крупные и особо сложные приборы, приспособления, инструменты и контрольно-измерительные средства в работе</w:t>
            </w:r>
          </w:p>
        </w:tc>
      </w:tr>
      <w:tr w:rsidR="00440AB3" w:rsidRPr="00440AB3" w14:paraId="47E4273A" w14:textId="77777777" w:rsidTr="00130A42">
        <w:trPr>
          <w:trHeight w:val="20"/>
        </w:trPr>
        <w:tc>
          <w:tcPr>
            <w:tcW w:w="868" w:type="pct"/>
            <w:vMerge/>
          </w:tcPr>
          <w:p w14:paraId="47E4273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39" w14:textId="77777777" w:rsidR="00004E41" w:rsidRPr="008F0AAD" w:rsidRDefault="00004E41" w:rsidP="008F0AAD">
            <w:pPr>
              <w:jc w:val="both"/>
            </w:pPr>
            <w:r w:rsidRPr="008F0AAD">
              <w:t xml:space="preserve">Контролировать эксплуатационные параметры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3D" w14:textId="77777777" w:rsidTr="00130A42">
        <w:trPr>
          <w:trHeight w:val="20"/>
        </w:trPr>
        <w:tc>
          <w:tcPr>
            <w:tcW w:w="868" w:type="pct"/>
            <w:vMerge/>
          </w:tcPr>
          <w:p w14:paraId="47E4273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3C" w14:textId="77777777" w:rsidR="00004E41" w:rsidRPr="008F0AAD" w:rsidRDefault="00004E41" w:rsidP="008F0AAD">
            <w:pPr>
              <w:jc w:val="both"/>
            </w:pPr>
            <w:r w:rsidRPr="008F0AAD">
              <w:t xml:space="preserve">Контролировать соответствие крупных и особо сложных приборов, приспособлений, инструментов и контрольно-измерительных средств техническим требованиям </w:t>
            </w:r>
          </w:p>
        </w:tc>
      </w:tr>
      <w:tr w:rsidR="00440AB3" w:rsidRPr="00440AB3" w14:paraId="47E42740" w14:textId="77777777" w:rsidTr="00130A42">
        <w:trPr>
          <w:trHeight w:val="20"/>
        </w:trPr>
        <w:tc>
          <w:tcPr>
            <w:tcW w:w="868" w:type="pct"/>
            <w:vMerge/>
          </w:tcPr>
          <w:p w14:paraId="47E4273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3F" w14:textId="77777777" w:rsidR="00004E41" w:rsidRPr="008F0AAD" w:rsidRDefault="00004E41" w:rsidP="008F0AAD">
            <w:pPr>
              <w:jc w:val="both"/>
            </w:pPr>
            <w:r w:rsidRPr="008F0AAD">
              <w:t>Проводить испытания крупных и особо сложных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743" w14:textId="77777777" w:rsidTr="00130A42">
        <w:trPr>
          <w:trHeight w:val="20"/>
        </w:trPr>
        <w:tc>
          <w:tcPr>
            <w:tcW w:w="868" w:type="pct"/>
            <w:vMerge/>
          </w:tcPr>
          <w:p w14:paraId="47E4274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42" w14:textId="77777777" w:rsidR="00004E41" w:rsidRPr="008F0AAD" w:rsidRDefault="00004E41" w:rsidP="008F0AAD">
            <w:pPr>
              <w:jc w:val="both"/>
            </w:pPr>
            <w:r w:rsidRPr="008F0AAD">
              <w:t xml:space="preserve">Использовать текстовые редакторы для подготовки документов </w:t>
            </w:r>
          </w:p>
        </w:tc>
      </w:tr>
      <w:tr w:rsidR="00440AB3" w:rsidRPr="00440AB3" w14:paraId="47E42746" w14:textId="77777777" w:rsidTr="00130A42">
        <w:trPr>
          <w:trHeight w:val="20"/>
        </w:trPr>
        <w:tc>
          <w:tcPr>
            <w:tcW w:w="868" w:type="pct"/>
            <w:vMerge/>
          </w:tcPr>
          <w:p w14:paraId="47E4274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45" w14:textId="77777777" w:rsidR="00004E41" w:rsidRPr="008F0AAD" w:rsidRDefault="00004E41" w:rsidP="008F0AAD">
            <w:pPr>
              <w:jc w:val="both"/>
            </w:pPr>
            <w:r w:rsidRPr="008F0AAD">
              <w:t>Подготавливать документы по результатам контроля и испытаний крупных и особо сложных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749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747" w14:textId="77777777" w:rsidR="00004E41" w:rsidRPr="00440AB3" w:rsidRDefault="00004E41" w:rsidP="00004E41">
            <w:r w:rsidRPr="00440AB3" w:rsidDel="002A1D54">
              <w:t>Необходимые знания</w:t>
            </w:r>
          </w:p>
        </w:tc>
        <w:tc>
          <w:tcPr>
            <w:tcW w:w="4132" w:type="pct"/>
          </w:tcPr>
          <w:p w14:paraId="47E42748" w14:textId="77777777" w:rsidR="00004E41" w:rsidRPr="008F0AAD" w:rsidRDefault="00004E41" w:rsidP="008F0AAD">
            <w:pPr>
              <w:jc w:val="both"/>
            </w:pPr>
            <w:r w:rsidRPr="008F0AAD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74C" w14:textId="77777777" w:rsidTr="00130A42">
        <w:trPr>
          <w:trHeight w:val="20"/>
        </w:trPr>
        <w:tc>
          <w:tcPr>
            <w:tcW w:w="868" w:type="pct"/>
            <w:vMerge/>
          </w:tcPr>
          <w:p w14:paraId="47E4274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4B" w14:textId="77777777" w:rsidR="00004E41" w:rsidRPr="008F0AAD" w:rsidRDefault="00004E41" w:rsidP="008F0AAD">
            <w:pPr>
              <w:jc w:val="both"/>
            </w:pPr>
            <w:r w:rsidRPr="008F0AAD">
              <w:t xml:space="preserve">Правила чтения чертежей, технологической документации </w:t>
            </w:r>
          </w:p>
        </w:tc>
      </w:tr>
      <w:tr w:rsidR="00440AB3" w:rsidRPr="00440AB3" w14:paraId="47E4274F" w14:textId="77777777" w:rsidTr="00130A42">
        <w:trPr>
          <w:trHeight w:val="20"/>
        </w:trPr>
        <w:tc>
          <w:tcPr>
            <w:tcW w:w="868" w:type="pct"/>
            <w:vMerge/>
          </w:tcPr>
          <w:p w14:paraId="47E4274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4E" w14:textId="77777777" w:rsidR="00004E41" w:rsidRPr="008F0AAD" w:rsidRDefault="00004E41" w:rsidP="008F0AAD">
            <w:pPr>
              <w:jc w:val="both"/>
            </w:pPr>
            <w:r w:rsidRPr="008F0AAD">
              <w:t>Основы метрологии в объеме, необходимом для выполнения работы</w:t>
            </w:r>
          </w:p>
        </w:tc>
      </w:tr>
      <w:tr w:rsidR="00440AB3" w:rsidRPr="00440AB3" w14:paraId="47E42752" w14:textId="77777777" w:rsidTr="00130A42">
        <w:trPr>
          <w:trHeight w:val="20"/>
        </w:trPr>
        <w:tc>
          <w:tcPr>
            <w:tcW w:w="868" w:type="pct"/>
            <w:vMerge/>
          </w:tcPr>
          <w:p w14:paraId="47E4275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51" w14:textId="77777777" w:rsidR="00004E41" w:rsidRPr="008F0AAD" w:rsidRDefault="00004E41" w:rsidP="008F0AAD">
            <w:pPr>
              <w:jc w:val="both"/>
            </w:pPr>
            <w:r w:rsidRPr="008F0AAD">
              <w:t>Порядок работы с электронным архивом технической документации</w:t>
            </w:r>
          </w:p>
        </w:tc>
      </w:tr>
      <w:tr w:rsidR="00440AB3" w:rsidRPr="00440AB3" w14:paraId="47E42755" w14:textId="77777777" w:rsidTr="00130A42">
        <w:trPr>
          <w:trHeight w:val="20"/>
        </w:trPr>
        <w:tc>
          <w:tcPr>
            <w:tcW w:w="868" w:type="pct"/>
            <w:vMerge/>
          </w:tcPr>
          <w:p w14:paraId="47E4275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54" w14:textId="77777777" w:rsidR="00004E41" w:rsidRPr="008F0AAD" w:rsidRDefault="00004E41" w:rsidP="008F0AAD">
            <w:pPr>
              <w:jc w:val="both"/>
            </w:pPr>
            <w:r w:rsidRPr="008F0AAD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440AB3" w:rsidRPr="00440AB3" w14:paraId="47E42758" w14:textId="77777777" w:rsidTr="00130A42">
        <w:trPr>
          <w:trHeight w:val="20"/>
        </w:trPr>
        <w:tc>
          <w:tcPr>
            <w:tcW w:w="868" w:type="pct"/>
            <w:vMerge/>
          </w:tcPr>
          <w:p w14:paraId="47E4275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57" w14:textId="77777777" w:rsidR="00004E41" w:rsidRPr="008F0AAD" w:rsidRDefault="00004E41" w:rsidP="008F0AAD">
            <w:pPr>
              <w:jc w:val="both"/>
            </w:pPr>
            <w:r w:rsidRPr="008F0AAD">
              <w:t>Порядок работы с файловой системой</w:t>
            </w:r>
          </w:p>
        </w:tc>
      </w:tr>
      <w:tr w:rsidR="00440AB3" w:rsidRPr="00440AB3" w14:paraId="47E4275B" w14:textId="77777777" w:rsidTr="00130A42">
        <w:trPr>
          <w:trHeight w:val="20"/>
        </w:trPr>
        <w:tc>
          <w:tcPr>
            <w:tcW w:w="868" w:type="pct"/>
            <w:vMerge/>
          </w:tcPr>
          <w:p w14:paraId="47E4275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5A" w14:textId="77777777" w:rsidR="00004E41" w:rsidRPr="008F0AAD" w:rsidRDefault="00004E41" w:rsidP="008F0AAD">
            <w:pPr>
              <w:jc w:val="both"/>
            </w:pPr>
            <w:r w:rsidRPr="008F0AAD">
              <w:t>Основные форматы представления электронной графической и текстовой информации</w:t>
            </w:r>
          </w:p>
        </w:tc>
      </w:tr>
      <w:tr w:rsidR="00440AB3" w:rsidRPr="00440AB3" w14:paraId="47E4275E" w14:textId="77777777" w:rsidTr="00130A42">
        <w:trPr>
          <w:trHeight w:val="20"/>
        </w:trPr>
        <w:tc>
          <w:tcPr>
            <w:tcW w:w="868" w:type="pct"/>
            <w:vMerge/>
          </w:tcPr>
          <w:p w14:paraId="47E4275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5D" w14:textId="77777777" w:rsidR="00004E41" w:rsidRPr="008F0AAD" w:rsidRDefault="00004E41" w:rsidP="008F0AAD">
            <w:pPr>
              <w:jc w:val="both"/>
            </w:pPr>
            <w:r w:rsidRPr="008F0AAD">
              <w:t>Прикладные компьютерные программы для подготовки и просмотра текстовой и графической информации: наименования, возможности и порядок работы в них</w:t>
            </w:r>
          </w:p>
        </w:tc>
      </w:tr>
      <w:tr w:rsidR="00440AB3" w:rsidRPr="00440AB3" w14:paraId="47E42761" w14:textId="77777777" w:rsidTr="00130A42">
        <w:trPr>
          <w:trHeight w:val="20"/>
        </w:trPr>
        <w:tc>
          <w:tcPr>
            <w:tcW w:w="868" w:type="pct"/>
            <w:vMerge/>
          </w:tcPr>
          <w:p w14:paraId="47E4275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60" w14:textId="77777777" w:rsidR="00004E41" w:rsidRPr="008F0AAD" w:rsidRDefault="00004E41" w:rsidP="008F0AAD">
            <w:pPr>
              <w:jc w:val="both"/>
            </w:pPr>
            <w:r w:rsidRPr="008F0AAD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440AB3" w:rsidRPr="00440AB3" w14:paraId="47E42764" w14:textId="77777777" w:rsidTr="00130A42">
        <w:trPr>
          <w:trHeight w:val="20"/>
        </w:trPr>
        <w:tc>
          <w:tcPr>
            <w:tcW w:w="868" w:type="pct"/>
            <w:vMerge/>
          </w:tcPr>
          <w:p w14:paraId="47E4276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63" w14:textId="77777777" w:rsidR="00004E41" w:rsidRPr="008F0AAD" w:rsidRDefault="00004E41" w:rsidP="008F0AAD">
            <w:pPr>
              <w:jc w:val="both"/>
            </w:pPr>
            <w:r w:rsidRPr="008F0AAD">
              <w:t>Обозначение на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440AB3" w:rsidRPr="00440AB3" w14:paraId="47E42767" w14:textId="77777777" w:rsidTr="00130A42">
        <w:trPr>
          <w:trHeight w:val="20"/>
        </w:trPr>
        <w:tc>
          <w:tcPr>
            <w:tcW w:w="868" w:type="pct"/>
            <w:vMerge/>
          </w:tcPr>
          <w:p w14:paraId="47E4276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66" w14:textId="77777777" w:rsidR="00004E41" w:rsidRPr="008F0AAD" w:rsidRDefault="00004E41" w:rsidP="008F0AAD">
            <w:pPr>
              <w:jc w:val="both"/>
            </w:pPr>
            <w:r w:rsidRPr="008F0AAD">
              <w:t xml:space="preserve">Методы установки, выверки, закрепления деталей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6A" w14:textId="77777777" w:rsidTr="00130A42">
        <w:trPr>
          <w:trHeight w:val="20"/>
        </w:trPr>
        <w:tc>
          <w:tcPr>
            <w:tcW w:w="868" w:type="pct"/>
            <w:vMerge/>
          </w:tcPr>
          <w:p w14:paraId="47E4276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69" w14:textId="77777777" w:rsidR="00004E41" w:rsidRPr="008F0AAD" w:rsidRDefault="00004E41" w:rsidP="008F0AAD">
            <w:pPr>
              <w:jc w:val="both"/>
            </w:pPr>
            <w:r w:rsidRPr="008F0AAD">
              <w:t xml:space="preserve">Методы совместной обработки нескольких деталей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6D" w14:textId="77777777" w:rsidTr="00130A42">
        <w:trPr>
          <w:trHeight w:val="20"/>
        </w:trPr>
        <w:tc>
          <w:tcPr>
            <w:tcW w:w="868" w:type="pct"/>
            <w:vMerge/>
          </w:tcPr>
          <w:p w14:paraId="47E4276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6C" w14:textId="77777777" w:rsidR="00004E41" w:rsidRPr="008F0AAD" w:rsidRDefault="00004E41" w:rsidP="008F0AAD">
            <w:pPr>
              <w:jc w:val="both"/>
            </w:pPr>
            <w:r w:rsidRPr="008F0AAD">
              <w:t xml:space="preserve">Методы выполнения припиливания, шабрения и доводки деталей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70" w14:textId="77777777" w:rsidTr="00130A42">
        <w:trPr>
          <w:trHeight w:val="20"/>
        </w:trPr>
        <w:tc>
          <w:tcPr>
            <w:tcW w:w="868" w:type="pct"/>
            <w:vMerge/>
          </w:tcPr>
          <w:p w14:paraId="47E4276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6F" w14:textId="77777777" w:rsidR="00004E41" w:rsidRPr="008F0AAD" w:rsidRDefault="00004E41" w:rsidP="008F0AAD">
            <w:pPr>
              <w:jc w:val="both"/>
            </w:pPr>
            <w:r w:rsidRPr="008F0AAD">
              <w:t xml:space="preserve">Методы и оборудование для регулировки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73" w14:textId="77777777" w:rsidTr="00130A42">
        <w:trPr>
          <w:trHeight w:val="20"/>
        </w:trPr>
        <w:tc>
          <w:tcPr>
            <w:tcW w:w="868" w:type="pct"/>
            <w:vMerge/>
          </w:tcPr>
          <w:p w14:paraId="47E4277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72" w14:textId="77777777" w:rsidR="00004E41" w:rsidRPr="008F0AAD" w:rsidRDefault="00004E41" w:rsidP="008F0AAD">
            <w:pPr>
              <w:jc w:val="both"/>
            </w:pPr>
            <w:r w:rsidRPr="008F0AAD">
              <w:t xml:space="preserve">Методы балансировки вращающихся частей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76" w14:textId="77777777" w:rsidTr="00130A42">
        <w:trPr>
          <w:trHeight w:val="20"/>
        </w:trPr>
        <w:tc>
          <w:tcPr>
            <w:tcW w:w="868" w:type="pct"/>
            <w:vMerge/>
          </w:tcPr>
          <w:p w14:paraId="47E4277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75" w14:textId="77777777" w:rsidR="00004E41" w:rsidRPr="008F0AAD" w:rsidRDefault="00004E41" w:rsidP="008F0AAD">
            <w:pPr>
              <w:jc w:val="both"/>
            </w:pPr>
            <w:r w:rsidRPr="008F0AAD">
              <w:t>Виды, назначение и порядок применения компьютеризированных балансировочных устройств</w:t>
            </w:r>
          </w:p>
        </w:tc>
      </w:tr>
      <w:tr w:rsidR="00440AB3" w:rsidRPr="00440AB3" w14:paraId="47E42779" w14:textId="77777777" w:rsidTr="00130A42">
        <w:trPr>
          <w:trHeight w:val="20"/>
        </w:trPr>
        <w:tc>
          <w:tcPr>
            <w:tcW w:w="868" w:type="pct"/>
            <w:vMerge/>
          </w:tcPr>
          <w:p w14:paraId="47E4277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78" w14:textId="7FEF32C9" w:rsidR="00004E41" w:rsidRPr="008F0AAD" w:rsidRDefault="00004E41" w:rsidP="007430AF">
            <w:pPr>
              <w:jc w:val="both"/>
            </w:pPr>
            <w:r w:rsidRPr="008F0AAD">
              <w:t>Конструкци</w:t>
            </w:r>
            <w:r w:rsidR="007430AF">
              <w:t>я</w:t>
            </w:r>
            <w:r w:rsidRPr="008F0AAD">
              <w:t>, технологические возможности и правила использования технологической оснастки для сборки и регулировки крупных и особо сложных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77C" w14:textId="77777777" w:rsidTr="00130A42">
        <w:trPr>
          <w:trHeight w:val="20"/>
        </w:trPr>
        <w:tc>
          <w:tcPr>
            <w:tcW w:w="868" w:type="pct"/>
            <w:vMerge/>
          </w:tcPr>
          <w:p w14:paraId="47E4277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7B" w14:textId="77777777" w:rsidR="00004E41" w:rsidRPr="008F0AAD" w:rsidRDefault="00004E41" w:rsidP="008F0AAD">
            <w:pPr>
              <w:jc w:val="both"/>
            </w:pPr>
            <w:r w:rsidRPr="008F0AAD">
              <w:t>Основные виды дефектов деталей, возникающих при сборке крупных и особо сложных приборов, приспособлений, инструментов и контрольно-</w:t>
            </w:r>
            <w:r w:rsidRPr="008F0AAD">
              <w:lastRenderedPageBreak/>
              <w:t>измерительных средств, их причины, способы предупреждения и устранения</w:t>
            </w:r>
          </w:p>
        </w:tc>
      </w:tr>
      <w:tr w:rsidR="00440AB3" w:rsidRPr="00440AB3" w14:paraId="47E4277F" w14:textId="77777777" w:rsidTr="00130A42">
        <w:trPr>
          <w:trHeight w:val="20"/>
        </w:trPr>
        <w:tc>
          <w:tcPr>
            <w:tcW w:w="868" w:type="pct"/>
            <w:vMerge/>
          </w:tcPr>
          <w:p w14:paraId="47E4277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7E" w14:textId="77777777" w:rsidR="00004E41" w:rsidRPr="008F0AAD" w:rsidRDefault="00004E41" w:rsidP="008F0AAD">
            <w:pPr>
              <w:jc w:val="both"/>
            </w:pPr>
            <w:r w:rsidRPr="008F0AAD">
              <w:t>Назначение, конструкции и правила применения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82" w14:textId="77777777" w:rsidTr="00130A42">
        <w:trPr>
          <w:trHeight w:val="20"/>
        </w:trPr>
        <w:tc>
          <w:tcPr>
            <w:tcW w:w="868" w:type="pct"/>
            <w:vMerge/>
          </w:tcPr>
          <w:p w14:paraId="47E4278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81" w14:textId="77777777" w:rsidR="00004E41" w:rsidRPr="008F0AAD" w:rsidRDefault="00004E41" w:rsidP="008F0AAD">
            <w:pPr>
              <w:jc w:val="both"/>
            </w:pPr>
            <w:r w:rsidRPr="008F0AAD">
              <w:t>Порядок проведения и содержание испытаний крупных и особо сложных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785" w14:textId="77777777" w:rsidTr="00130A42">
        <w:trPr>
          <w:trHeight w:val="20"/>
        </w:trPr>
        <w:tc>
          <w:tcPr>
            <w:tcW w:w="868" w:type="pct"/>
            <w:vMerge/>
          </w:tcPr>
          <w:p w14:paraId="47E4278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84" w14:textId="77777777" w:rsidR="00004E41" w:rsidRPr="008F0AAD" w:rsidRDefault="00004E41" w:rsidP="008F0AAD">
            <w:pPr>
              <w:jc w:val="both"/>
            </w:pPr>
            <w:r w:rsidRPr="008F0AAD">
              <w:t xml:space="preserve">Методы контроля крупных и особо сложных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788" w14:textId="77777777" w:rsidTr="00130A42">
        <w:trPr>
          <w:trHeight w:val="20"/>
        </w:trPr>
        <w:tc>
          <w:tcPr>
            <w:tcW w:w="868" w:type="pct"/>
            <w:vMerge/>
          </w:tcPr>
          <w:p w14:paraId="47E4278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87" w14:textId="77777777" w:rsidR="00004E41" w:rsidRPr="008F0AAD" w:rsidRDefault="00004E41" w:rsidP="008F0AAD">
            <w:pPr>
              <w:jc w:val="both"/>
            </w:pPr>
            <w:r w:rsidRPr="008F0AAD">
              <w:t>Содержание и порядок подготовки документов по итогам контроля и испытаний крупных и особо сложных приборов, приспособлений, инструментов и контрольно-измерительных средств, принятых в организации</w:t>
            </w:r>
          </w:p>
        </w:tc>
      </w:tr>
      <w:tr w:rsidR="00440AB3" w:rsidRPr="00440AB3" w14:paraId="47E4278B" w14:textId="77777777" w:rsidTr="00130A42">
        <w:trPr>
          <w:trHeight w:val="20"/>
        </w:trPr>
        <w:tc>
          <w:tcPr>
            <w:tcW w:w="868" w:type="pct"/>
            <w:vMerge/>
          </w:tcPr>
          <w:p w14:paraId="47E4278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8A" w14:textId="77777777" w:rsidR="00004E41" w:rsidRPr="008F0AAD" w:rsidRDefault="00004E41" w:rsidP="008F0AAD">
            <w:pPr>
              <w:jc w:val="both"/>
            </w:pPr>
            <w:r w:rsidRPr="008F0AAD">
              <w:t>Виды, приемы работы в текстовых редакторах, используемых в организации</w:t>
            </w:r>
          </w:p>
        </w:tc>
      </w:tr>
      <w:tr w:rsidR="00440AB3" w:rsidRPr="00440AB3" w14:paraId="47E4278E" w14:textId="77777777" w:rsidTr="00130A42">
        <w:trPr>
          <w:trHeight w:val="20"/>
        </w:trPr>
        <w:tc>
          <w:tcPr>
            <w:tcW w:w="868" w:type="pct"/>
            <w:vMerge/>
          </w:tcPr>
          <w:p w14:paraId="47E4278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8D" w14:textId="40945E25" w:rsidR="00004E41" w:rsidRPr="008F0AAD" w:rsidRDefault="00004E41" w:rsidP="008F0AAD">
            <w:pPr>
              <w:jc w:val="both"/>
            </w:pPr>
            <w:r w:rsidRPr="008F0AAD">
              <w:t xml:space="preserve">Свойства конструкционных и инструментальных материалов, используемых в </w:t>
            </w:r>
            <w:r w:rsidR="00F82267">
              <w:t xml:space="preserve">крупных и </w:t>
            </w:r>
            <w:r w:rsidRPr="008F0AAD">
              <w:t>особо сложных приборах, приспособлениях, инструментах и контрольно-измерительных средствах</w:t>
            </w:r>
          </w:p>
        </w:tc>
      </w:tr>
      <w:tr w:rsidR="00440AB3" w:rsidRPr="00440AB3" w14:paraId="47E42791" w14:textId="77777777" w:rsidTr="00130A42">
        <w:trPr>
          <w:trHeight w:val="20"/>
        </w:trPr>
        <w:tc>
          <w:tcPr>
            <w:tcW w:w="868" w:type="pct"/>
            <w:vMerge/>
          </w:tcPr>
          <w:p w14:paraId="47E4278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90" w14:textId="77777777" w:rsidR="00004E41" w:rsidRPr="008F0AAD" w:rsidRDefault="00004E41" w:rsidP="008F0AAD">
            <w:pPr>
              <w:jc w:val="both"/>
            </w:pPr>
            <w:r w:rsidRPr="008F0AAD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</w:t>
            </w:r>
          </w:p>
        </w:tc>
      </w:tr>
      <w:tr w:rsidR="00440AB3" w:rsidRPr="00440AB3" w14:paraId="47E42794" w14:textId="77777777" w:rsidTr="00130A42">
        <w:trPr>
          <w:trHeight w:val="20"/>
        </w:trPr>
        <w:tc>
          <w:tcPr>
            <w:tcW w:w="868" w:type="pct"/>
            <w:vMerge/>
          </w:tcPr>
          <w:p w14:paraId="47E4279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793" w14:textId="77777777" w:rsidR="00004E41" w:rsidRPr="008F0AAD" w:rsidRDefault="00004E41" w:rsidP="008F0AAD">
            <w:pPr>
              <w:jc w:val="both"/>
            </w:pPr>
            <w:r w:rsidRPr="008F0AAD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797" w14:textId="77777777" w:rsidTr="00130A42">
        <w:trPr>
          <w:trHeight w:val="20"/>
        </w:trPr>
        <w:tc>
          <w:tcPr>
            <w:tcW w:w="868" w:type="pct"/>
          </w:tcPr>
          <w:p w14:paraId="47E42795" w14:textId="77777777" w:rsidR="00004E41" w:rsidRPr="00440AB3" w:rsidDel="002A1D54" w:rsidRDefault="00004E41" w:rsidP="00004E41">
            <w:pPr>
              <w:rPr>
                <w:lang w:val="en-US"/>
              </w:rPr>
            </w:pPr>
            <w:r w:rsidRPr="00440AB3" w:rsidDel="002A1D54">
              <w:t>Другие характеристики</w:t>
            </w:r>
          </w:p>
        </w:tc>
        <w:tc>
          <w:tcPr>
            <w:tcW w:w="4132" w:type="pct"/>
          </w:tcPr>
          <w:p w14:paraId="47E42796" w14:textId="77777777" w:rsidR="00004E41" w:rsidRPr="008F0AAD" w:rsidRDefault="00004E41" w:rsidP="008F0AAD">
            <w:pPr>
              <w:jc w:val="both"/>
            </w:pPr>
            <w:r w:rsidRPr="008F0AAD">
              <w:t>-</w:t>
            </w:r>
          </w:p>
        </w:tc>
      </w:tr>
    </w:tbl>
    <w:p w14:paraId="3CBA5C50" w14:textId="77777777" w:rsidR="00266343" w:rsidRDefault="00266343" w:rsidP="00266343">
      <w:pPr>
        <w:rPr>
          <w:b/>
          <w:bCs w:val="0"/>
        </w:rPr>
      </w:pPr>
    </w:p>
    <w:p w14:paraId="47E42799" w14:textId="46120799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3.4.3. Трудовая функция</w:t>
      </w:r>
    </w:p>
    <w:p w14:paraId="09DB993E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4975"/>
        <w:gridCol w:w="673"/>
        <w:gridCol w:w="996"/>
        <w:gridCol w:w="1594"/>
        <w:gridCol w:w="644"/>
      </w:tblGrid>
      <w:tr w:rsidR="00EC6566" w:rsidRPr="00440AB3" w14:paraId="47E427A1" w14:textId="77777777" w:rsidTr="00130A42">
        <w:trPr>
          <w:trHeight w:val="20"/>
        </w:trPr>
        <w:tc>
          <w:tcPr>
            <w:tcW w:w="73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79B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79C" w14:textId="77777777" w:rsidR="00EC6566" w:rsidRPr="00440AB3" w:rsidRDefault="00075574" w:rsidP="00405506">
            <w:r w:rsidRPr="00440AB3">
              <w:t>Ремонт крупных и особо сложных приборов, приспособлений</w:t>
            </w:r>
            <w:r w:rsidR="006510C4" w:rsidRPr="00440AB3">
              <w:t>, инструментов и контрольно-измерительных средств</w:t>
            </w:r>
          </w:p>
        </w:tc>
        <w:tc>
          <w:tcPr>
            <w:tcW w:w="3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79D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79E" w14:textId="77777777" w:rsidR="00EC6566" w:rsidRPr="00440AB3" w:rsidRDefault="00EC6566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D</w:t>
            </w:r>
            <w:r w:rsidRPr="00440AB3">
              <w:t>/03.</w:t>
            </w:r>
            <w:r w:rsidR="00993580" w:rsidRPr="00440AB3">
              <w:t>4</w:t>
            </w:r>
          </w:p>
        </w:tc>
        <w:tc>
          <w:tcPr>
            <w:tcW w:w="7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79F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7A0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4</w:t>
            </w:r>
          </w:p>
        </w:tc>
      </w:tr>
    </w:tbl>
    <w:p w14:paraId="47E427AF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40AB3" w:rsidRPr="00440AB3" w14:paraId="47E427B2" w14:textId="77777777" w:rsidTr="00B9649F">
        <w:trPr>
          <w:trHeight w:val="20"/>
        </w:trPr>
        <w:tc>
          <w:tcPr>
            <w:tcW w:w="879" w:type="pct"/>
            <w:vMerge w:val="restart"/>
          </w:tcPr>
          <w:p w14:paraId="47E427B0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21" w:type="pct"/>
          </w:tcPr>
          <w:p w14:paraId="47E427B1" w14:textId="4D62ED70" w:rsidR="00EC6566" w:rsidRPr="00F82267" w:rsidRDefault="004E25EB" w:rsidP="00F82267">
            <w:pPr>
              <w:jc w:val="both"/>
            </w:pPr>
            <w:r w:rsidRPr="00F82267">
              <w:t xml:space="preserve">Определение последовательности </w:t>
            </w:r>
            <w:r w:rsidRPr="00254749">
              <w:t>обработки</w:t>
            </w:r>
            <w:r w:rsidRPr="00F82267">
              <w:t xml:space="preserve">, содержания и технологических режимов </w:t>
            </w:r>
            <w:r w:rsidR="00EC6566" w:rsidRPr="00F82267">
              <w:t>ремонта крупных и особо сложных приспособлений</w:t>
            </w:r>
            <w:r w:rsidR="006510C4" w:rsidRPr="00F82267">
              <w:t>, инструментов и контрольно-измерительных средств</w:t>
            </w:r>
            <w:r w:rsidR="00716B75" w:rsidRPr="00F82267">
              <w:t xml:space="preserve"> по конструкторской и технологической документации</w:t>
            </w:r>
          </w:p>
        </w:tc>
      </w:tr>
      <w:tr w:rsidR="00440AB3" w:rsidRPr="00440AB3" w14:paraId="7C67C2AD" w14:textId="77777777" w:rsidTr="00B9649F">
        <w:trPr>
          <w:trHeight w:val="20"/>
        </w:trPr>
        <w:tc>
          <w:tcPr>
            <w:tcW w:w="879" w:type="pct"/>
            <w:vMerge/>
          </w:tcPr>
          <w:p w14:paraId="048BE9C7" w14:textId="77777777" w:rsidR="00004E41" w:rsidRPr="00440AB3" w:rsidRDefault="00004E41" w:rsidP="00004E41"/>
        </w:tc>
        <w:tc>
          <w:tcPr>
            <w:tcW w:w="4121" w:type="pct"/>
          </w:tcPr>
          <w:p w14:paraId="0694254E" w14:textId="4910BB59" w:rsidR="00004E41" w:rsidRPr="00F82267" w:rsidRDefault="00004E41" w:rsidP="00F82267">
            <w:pPr>
              <w:jc w:val="both"/>
            </w:pPr>
            <w:r w:rsidRPr="00F82267">
              <w:t xml:space="preserve">Подготовка рабочего места к выполнению технологической операции ремонта крупных и особо сложных приспособлений, инструментов и контрольно-измерительных средств </w:t>
            </w:r>
          </w:p>
        </w:tc>
      </w:tr>
      <w:tr w:rsidR="00440AB3" w:rsidRPr="00440AB3" w14:paraId="47E427B5" w14:textId="77777777" w:rsidTr="00B9649F">
        <w:trPr>
          <w:trHeight w:val="20"/>
        </w:trPr>
        <w:tc>
          <w:tcPr>
            <w:tcW w:w="879" w:type="pct"/>
            <w:vMerge/>
          </w:tcPr>
          <w:p w14:paraId="47E427B3" w14:textId="77777777" w:rsidR="00004E41" w:rsidRPr="00440AB3" w:rsidRDefault="00004E41" w:rsidP="00004E41"/>
        </w:tc>
        <w:tc>
          <w:tcPr>
            <w:tcW w:w="4121" w:type="pct"/>
          </w:tcPr>
          <w:p w14:paraId="47E427B4" w14:textId="77777777" w:rsidR="00004E41" w:rsidRPr="00F82267" w:rsidRDefault="00004E41" w:rsidP="00F82267">
            <w:pPr>
              <w:jc w:val="both"/>
            </w:pPr>
            <w:r w:rsidRPr="00F82267">
              <w:t>Разборка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B8" w14:textId="77777777" w:rsidTr="00B9649F">
        <w:trPr>
          <w:trHeight w:val="20"/>
        </w:trPr>
        <w:tc>
          <w:tcPr>
            <w:tcW w:w="879" w:type="pct"/>
            <w:vMerge/>
          </w:tcPr>
          <w:p w14:paraId="47E427B6" w14:textId="77777777" w:rsidR="00004E41" w:rsidRPr="00440AB3" w:rsidRDefault="00004E41" w:rsidP="00004E41"/>
        </w:tc>
        <w:tc>
          <w:tcPr>
            <w:tcW w:w="4121" w:type="pct"/>
          </w:tcPr>
          <w:p w14:paraId="47E427B7" w14:textId="77777777" w:rsidR="00004E41" w:rsidRPr="00F82267" w:rsidRDefault="00004E41" w:rsidP="00F82267">
            <w:pPr>
              <w:jc w:val="both"/>
            </w:pPr>
            <w:r w:rsidRPr="00F82267">
              <w:t>Чистка и промывка деталей и узлов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BB" w14:textId="77777777" w:rsidTr="00B9649F">
        <w:trPr>
          <w:trHeight w:val="20"/>
        </w:trPr>
        <w:tc>
          <w:tcPr>
            <w:tcW w:w="879" w:type="pct"/>
            <w:vMerge/>
          </w:tcPr>
          <w:p w14:paraId="47E427B9" w14:textId="77777777" w:rsidR="00004E41" w:rsidRPr="00440AB3" w:rsidRDefault="00004E41" w:rsidP="00004E41"/>
        </w:tc>
        <w:tc>
          <w:tcPr>
            <w:tcW w:w="4121" w:type="pct"/>
          </w:tcPr>
          <w:p w14:paraId="47E427BA" w14:textId="77777777" w:rsidR="00004E41" w:rsidRPr="00F82267" w:rsidRDefault="00004E41" w:rsidP="00F82267">
            <w:pPr>
              <w:jc w:val="both"/>
            </w:pPr>
            <w:r w:rsidRPr="00F82267">
              <w:t>Дефектация деталей и узлов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BE" w14:textId="77777777" w:rsidTr="00B9649F">
        <w:trPr>
          <w:trHeight w:val="20"/>
        </w:trPr>
        <w:tc>
          <w:tcPr>
            <w:tcW w:w="879" w:type="pct"/>
            <w:vMerge/>
          </w:tcPr>
          <w:p w14:paraId="47E427BC" w14:textId="77777777" w:rsidR="00004E41" w:rsidRPr="00440AB3" w:rsidRDefault="00004E41" w:rsidP="00004E41"/>
        </w:tc>
        <w:tc>
          <w:tcPr>
            <w:tcW w:w="4121" w:type="pct"/>
          </w:tcPr>
          <w:p w14:paraId="47E427BD" w14:textId="77777777" w:rsidR="00004E41" w:rsidRPr="00F82267" w:rsidRDefault="00004E41" w:rsidP="00F82267">
            <w:pPr>
              <w:jc w:val="both"/>
            </w:pPr>
            <w:r w:rsidRPr="00F82267">
              <w:t>Подготовка документов по результатам дефектации деталей и узлов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C1" w14:textId="77777777" w:rsidTr="00B9649F">
        <w:trPr>
          <w:trHeight w:val="20"/>
        </w:trPr>
        <w:tc>
          <w:tcPr>
            <w:tcW w:w="879" w:type="pct"/>
            <w:vMerge/>
          </w:tcPr>
          <w:p w14:paraId="47E427BF" w14:textId="77777777" w:rsidR="00004E41" w:rsidRPr="00440AB3" w:rsidRDefault="00004E41" w:rsidP="00004E41"/>
        </w:tc>
        <w:tc>
          <w:tcPr>
            <w:tcW w:w="4121" w:type="pct"/>
          </w:tcPr>
          <w:p w14:paraId="47E427C0" w14:textId="77777777" w:rsidR="00004E41" w:rsidRPr="00F82267" w:rsidRDefault="00004E41" w:rsidP="00F82267">
            <w:pPr>
              <w:jc w:val="both"/>
            </w:pPr>
            <w:r w:rsidRPr="00F82267">
              <w:t>Восстановление и ремонт деталей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C4" w14:textId="77777777" w:rsidTr="00B9649F">
        <w:trPr>
          <w:trHeight w:val="20"/>
        </w:trPr>
        <w:tc>
          <w:tcPr>
            <w:tcW w:w="879" w:type="pct"/>
            <w:vMerge/>
          </w:tcPr>
          <w:p w14:paraId="47E427C2" w14:textId="77777777" w:rsidR="00004E41" w:rsidRPr="00440AB3" w:rsidRDefault="00004E41" w:rsidP="00004E41"/>
        </w:tc>
        <w:tc>
          <w:tcPr>
            <w:tcW w:w="4121" w:type="pct"/>
          </w:tcPr>
          <w:p w14:paraId="47E427C3" w14:textId="77777777" w:rsidR="00004E41" w:rsidRPr="00F82267" w:rsidRDefault="00004E41" w:rsidP="00F82267">
            <w:pPr>
              <w:jc w:val="both"/>
            </w:pPr>
            <w:r w:rsidRPr="00F82267">
              <w:t>Сборка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C7" w14:textId="77777777" w:rsidTr="00B9649F">
        <w:trPr>
          <w:trHeight w:val="20"/>
        </w:trPr>
        <w:tc>
          <w:tcPr>
            <w:tcW w:w="879" w:type="pct"/>
            <w:vMerge/>
          </w:tcPr>
          <w:p w14:paraId="47E427C5" w14:textId="77777777" w:rsidR="00004E41" w:rsidRPr="00440AB3" w:rsidRDefault="00004E41" w:rsidP="00004E41"/>
        </w:tc>
        <w:tc>
          <w:tcPr>
            <w:tcW w:w="4121" w:type="pct"/>
          </w:tcPr>
          <w:p w14:paraId="47E427C6" w14:textId="77777777" w:rsidR="00004E41" w:rsidRPr="00F82267" w:rsidRDefault="00004E41" w:rsidP="00F82267">
            <w:pPr>
              <w:jc w:val="both"/>
            </w:pPr>
            <w:r w:rsidRPr="00F82267">
              <w:t>Наладка и регулировка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CA" w14:textId="77777777" w:rsidTr="00B9649F">
        <w:trPr>
          <w:trHeight w:val="20"/>
        </w:trPr>
        <w:tc>
          <w:tcPr>
            <w:tcW w:w="879" w:type="pct"/>
            <w:vMerge/>
          </w:tcPr>
          <w:p w14:paraId="47E427C8" w14:textId="77777777" w:rsidR="00004E41" w:rsidRPr="00440AB3" w:rsidRDefault="00004E41" w:rsidP="00004E41"/>
        </w:tc>
        <w:tc>
          <w:tcPr>
            <w:tcW w:w="4121" w:type="pct"/>
          </w:tcPr>
          <w:p w14:paraId="47E427C9" w14:textId="77777777" w:rsidR="00004E41" w:rsidRPr="00F82267" w:rsidRDefault="00004E41" w:rsidP="00F82267">
            <w:pPr>
              <w:jc w:val="both"/>
            </w:pPr>
            <w:r w:rsidRPr="00F82267">
              <w:t xml:space="preserve">Контроль эксплуатационных параметров и испытания крупных и особо сложных </w:t>
            </w:r>
            <w:r w:rsidRPr="00F82267">
              <w:lastRenderedPageBreak/>
              <w:t>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7CD" w14:textId="77777777" w:rsidTr="00B9649F">
        <w:trPr>
          <w:trHeight w:val="20"/>
        </w:trPr>
        <w:tc>
          <w:tcPr>
            <w:tcW w:w="879" w:type="pct"/>
            <w:vMerge/>
          </w:tcPr>
          <w:p w14:paraId="47E427CB" w14:textId="77777777" w:rsidR="00004E41" w:rsidRPr="00440AB3" w:rsidRDefault="00004E41" w:rsidP="00004E41"/>
        </w:tc>
        <w:tc>
          <w:tcPr>
            <w:tcW w:w="4121" w:type="pct"/>
          </w:tcPr>
          <w:p w14:paraId="47E427CC" w14:textId="77777777" w:rsidR="00004E41" w:rsidRPr="00F82267" w:rsidRDefault="00004E41" w:rsidP="00F82267">
            <w:pPr>
              <w:jc w:val="both"/>
            </w:pPr>
            <w:r w:rsidRPr="00F82267">
              <w:t>Подготовка документов по результатам контроля крупных и особо сложных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7D0" w14:textId="77777777" w:rsidTr="00B9649F">
        <w:trPr>
          <w:trHeight w:val="20"/>
        </w:trPr>
        <w:tc>
          <w:tcPr>
            <w:tcW w:w="879" w:type="pct"/>
            <w:vMerge w:val="restart"/>
          </w:tcPr>
          <w:p w14:paraId="47E427CE" w14:textId="77777777" w:rsidR="00004E41" w:rsidRPr="00440AB3" w:rsidDel="002A1D54" w:rsidRDefault="00004E41" w:rsidP="00004E41">
            <w:r w:rsidRPr="00440AB3" w:rsidDel="002A1D54">
              <w:t>Необходимые умения</w:t>
            </w:r>
          </w:p>
        </w:tc>
        <w:tc>
          <w:tcPr>
            <w:tcW w:w="4121" w:type="pct"/>
          </w:tcPr>
          <w:p w14:paraId="47E427CF" w14:textId="2FA365AC" w:rsidR="00004E41" w:rsidRPr="00F82267" w:rsidRDefault="00004E41" w:rsidP="00F82267">
            <w:pPr>
              <w:jc w:val="both"/>
            </w:pPr>
            <w:r w:rsidRPr="00F82267">
              <w:t>Читать и анализировать конструкторскую и технологическую документацию на ремонт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D3" w14:textId="77777777" w:rsidTr="00B9649F">
        <w:trPr>
          <w:trHeight w:val="20"/>
        </w:trPr>
        <w:tc>
          <w:tcPr>
            <w:tcW w:w="879" w:type="pct"/>
            <w:vMerge/>
          </w:tcPr>
          <w:p w14:paraId="47E427D1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D2" w14:textId="77777777" w:rsidR="00004E41" w:rsidRPr="00F82267" w:rsidRDefault="00004E41" w:rsidP="00F82267">
            <w:pPr>
              <w:jc w:val="both"/>
            </w:pPr>
            <w:r w:rsidRPr="00F82267">
              <w:t>Искать в электронном архиве справочную информацию, конструкторские и технологические документы для выполнения операций слесарной обработки деталей крупных и особо сложных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7D6" w14:textId="77777777" w:rsidTr="00B9649F">
        <w:trPr>
          <w:trHeight w:val="20"/>
        </w:trPr>
        <w:tc>
          <w:tcPr>
            <w:tcW w:w="879" w:type="pct"/>
            <w:vMerge/>
          </w:tcPr>
          <w:p w14:paraId="47E427D4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D5" w14:textId="77777777" w:rsidR="00004E41" w:rsidRPr="00F82267" w:rsidRDefault="00004E41" w:rsidP="00F82267">
            <w:pPr>
              <w:jc w:val="both"/>
            </w:pPr>
            <w:r w:rsidRPr="00F82267">
              <w:t>Просматривать документы и их реквизиты в электронном архиве</w:t>
            </w:r>
          </w:p>
        </w:tc>
      </w:tr>
      <w:tr w:rsidR="00440AB3" w:rsidRPr="00440AB3" w14:paraId="47E427D9" w14:textId="77777777" w:rsidTr="00B9649F">
        <w:trPr>
          <w:trHeight w:val="20"/>
        </w:trPr>
        <w:tc>
          <w:tcPr>
            <w:tcW w:w="879" w:type="pct"/>
            <w:vMerge/>
          </w:tcPr>
          <w:p w14:paraId="47E427D7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D8" w14:textId="77777777" w:rsidR="00004E41" w:rsidRPr="00F82267" w:rsidRDefault="00004E41" w:rsidP="00F82267">
            <w:pPr>
              <w:jc w:val="both"/>
            </w:pPr>
            <w:r w:rsidRPr="00F82267">
              <w:t>Сохранять документы из электронного архива</w:t>
            </w:r>
          </w:p>
        </w:tc>
      </w:tr>
      <w:tr w:rsidR="00440AB3" w:rsidRPr="00440AB3" w14:paraId="47E427DC" w14:textId="77777777" w:rsidTr="00B9649F">
        <w:trPr>
          <w:trHeight w:val="20"/>
        </w:trPr>
        <w:tc>
          <w:tcPr>
            <w:tcW w:w="879" w:type="pct"/>
            <w:vMerge/>
          </w:tcPr>
          <w:p w14:paraId="47E427DA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DB" w14:textId="77777777" w:rsidR="00004E41" w:rsidRPr="00F82267" w:rsidRDefault="00004E41" w:rsidP="00F82267">
            <w:pPr>
              <w:jc w:val="both"/>
            </w:pPr>
            <w:r w:rsidRPr="00F82267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440AB3" w:rsidRPr="00440AB3" w14:paraId="47E427DF" w14:textId="77777777" w:rsidTr="00B9649F">
        <w:trPr>
          <w:trHeight w:val="20"/>
        </w:trPr>
        <w:tc>
          <w:tcPr>
            <w:tcW w:w="879" w:type="pct"/>
            <w:vMerge/>
          </w:tcPr>
          <w:p w14:paraId="47E427DD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DE" w14:textId="77777777" w:rsidR="00004E41" w:rsidRPr="00F82267" w:rsidRDefault="00004E41" w:rsidP="00F82267">
            <w:pPr>
              <w:jc w:val="both"/>
            </w:pPr>
            <w:r w:rsidRPr="00F82267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440AB3" w:rsidRPr="00440AB3" w14:paraId="47E427E2" w14:textId="77777777" w:rsidTr="00B9649F">
        <w:trPr>
          <w:trHeight w:val="20"/>
        </w:trPr>
        <w:tc>
          <w:tcPr>
            <w:tcW w:w="879" w:type="pct"/>
            <w:vMerge/>
          </w:tcPr>
          <w:p w14:paraId="47E427E0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E1" w14:textId="77777777" w:rsidR="00004E41" w:rsidRPr="00F82267" w:rsidRDefault="00004E41" w:rsidP="00F82267">
            <w:pPr>
              <w:jc w:val="both"/>
            </w:pPr>
            <w:r w:rsidRPr="00F82267">
              <w:t xml:space="preserve">Использовать персональную вычислительную технику для работы с файлами </w:t>
            </w:r>
          </w:p>
        </w:tc>
      </w:tr>
      <w:tr w:rsidR="00440AB3" w:rsidRPr="00440AB3" w14:paraId="47E427E5" w14:textId="77777777" w:rsidTr="00B9649F">
        <w:trPr>
          <w:trHeight w:val="20"/>
        </w:trPr>
        <w:tc>
          <w:tcPr>
            <w:tcW w:w="879" w:type="pct"/>
            <w:vMerge/>
          </w:tcPr>
          <w:p w14:paraId="47E427E3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E4" w14:textId="77777777" w:rsidR="00004E41" w:rsidRPr="00F82267" w:rsidRDefault="00004E41" w:rsidP="00F82267">
            <w:pPr>
              <w:jc w:val="both"/>
            </w:pPr>
            <w:r w:rsidRPr="00F82267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440AB3" w:rsidRPr="00440AB3" w14:paraId="47E427E8" w14:textId="77777777" w:rsidTr="00B9649F">
        <w:trPr>
          <w:trHeight w:val="20"/>
        </w:trPr>
        <w:tc>
          <w:tcPr>
            <w:tcW w:w="879" w:type="pct"/>
            <w:vMerge/>
          </w:tcPr>
          <w:p w14:paraId="47E427E6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E7" w14:textId="77777777" w:rsidR="00004E41" w:rsidRPr="00F82267" w:rsidRDefault="00004E41" w:rsidP="00F82267">
            <w:pPr>
              <w:jc w:val="both"/>
            </w:pPr>
            <w:r w:rsidRPr="00F82267">
              <w:t>Выполнять разборку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EB" w14:textId="77777777" w:rsidTr="00B9649F">
        <w:trPr>
          <w:trHeight w:val="20"/>
        </w:trPr>
        <w:tc>
          <w:tcPr>
            <w:tcW w:w="879" w:type="pct"/>
            <w:vMerge/>
          </w:tcPr>
          <w:p w14:paraId="47E427E9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EA" w14:textId="507643C9" w:rsidR="00004E41" w:rsidRPr="00F82267" w:rsidRDefault="00004E41" w:rsidP="00F82267">
            <w:pPr>
              <w:jc w:val="both"/>
            </w:pPr>
            <w:r w:rsidRPr="00F82267">
              <w:t>Выполнять чистку и промывку</w:t>
            </w:r>
            <w:r w:rsidR="00635457">
              <w:t xml:space="preserve"> деталей и узлов</w:t>
            </w:r>
            <w:r w:rsidRPr="00F82267">
              <w:t xml:space="preserve">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EE" w14:textId="77777777" w:rsidTr="00B9649F">
        <w:trPr>
          <w:trHeight w:val="20"/>
        </w:trPr>
        <w:tc>
          <w:tcPr>
            <w:tcW w:w="879" w:type="pct"/>
            <w:vMerge/>
          </w:tcPr>
          <w:p w14:paraId="47E427EC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ED" w14:textId="77777777" w:rsidR="00004E41" w:rsidRPr="00F82267" w:rsidRDefault="00004E41" w:rsidP="00F82267">
            <w:pPr>
              <w:jc w:val="both"/>
            </w:pPr>
            <w:r w:rsidRPr="00F82267">
              <w:t>Определять дефекты и износ деталей и узлов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F1" w14:textId="77777777" w:rsidTr="00B9649F">
        <w:trPr>
          <w:trHeight w:val="20"/>
        </w:trPr>
        <w:tc>
          <w:tcPr>
            <w:tcW w:w="879" w:type="pct"/>
            <w:vMerge/>
          </w:tcPr>
          <w:p w14:paraId="47E427EF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F0" w14:textId="77777777" w:rsidR="00004E41" w:rsidRPr="00F82267" w:rsidRDefault="00004E41" w:rsidP="00F82267">
            <w:pPr>
              <w:jc w:val="both"/>
            </w:pPr>
            <w:r w:rsidRPr="00F82267">
              <w:t>Производить восстановление и ремонт деталей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F4" w14:textId="77777777" w:rsidTr="00B9649F">
        <w:trPr>
          <w:trHeight w:val="20"/>
        </w:trPr>
        <w:tc>
          <w:tcPr>
            <w:tcW w:w="879" w:type="pct"/>
            <w:vMerge/>
          </w:tcPr>
          <w:p w14:paraId="47E427F2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F3" w14:textId="77777777" w:rsidR="00004E41" w:rsidRPr="00F82267" w:rsidRDefault="00004E41" w:rsidP="00F82267">
            <w:pPr>
              <w:jc w:val="both"/>
            </w:pPr>
            <w:r w:rsidRPr="00F82267">
              <w:t>Выполнять наладку и регулировку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F7" w14:textId="77777777" w:rsidTr="00B9649F">
        <w:trPr>
          <w:trHeight w:val="20"/>
        </w:trPr>
        <w:tc>
          <w:tcPr>
            <w:tcW w:w="879" w:type="pct"/>
            <w:vMerge/>
          </w:tcPr>
          <w:p w14:paraId="47E427F5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F6" w14:textId="77777777" w:rsidR="00004E41" w:rsidRPr="00F82267" w:rsidRDefault="00004E41" w:rsidP="00F82267">
            <w:pPr>
              <w:jc w:val="both"/>
            </w:pPr>
            <w:r w:rsidRPr="00F82267">
              <w:t>Выполнять сборку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7FA" w14:textId="77777777" w:rsidTr="00B9649F">
        <w:trPr>
          <w:trHeight w:val="20"/>
        </w:trPr>
        <w:tc>
          <w:tcPr>
            <w:tcW w:w="879" w:type="pct"/>
            <w:vMerge/>
          </w:tcPr>
          <w:p w14:paraId="47E427F8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F9" w14:textId="77777777" w:rsidR="00004E41" w:rsidRPr="00F82267" w:rsidRDefault="00004E41" w:rsidP="00F82267">
            <w:pPr>
              <w:jc w:val="both"/>
            </w:pPr>
            <w:r w:rsidRPr="00F82267">
              <w:t xml:space="preserve">Балансировать вращающиеся части крупных и особо сложных приспособлений, инструментов и контрольно-измерительных средств </w:t>
            </w:r>
          </w:p>
        </w:tc>
      </w:tr>
      <w:tr w:rsidR="00440AB3" w:rsidRPr="00440AB3" w14:paraId="47E427FD" w14:textId="77777777" w:rsidTr="00B9649F">
        <w:trPr>
          <w:trHeight w:val="20"/>
        </w:trPr>
        <w:tc>
          <w:tcPr>
            <w:tcW w:w="879" w:type="pct"/>
            <w:vMerge/>
          </w:tcPr>
          <w:p w14:paraId="47E427FB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FC" w14:textId="77777777" w:rsidR="00004E41" w:rsidRPr="00F82267" w:rsidRDefault="00004E41" w:rsidP="00F82267">
            <w:pPr>
              <w:jc w:val="both"/>
            </w:pPr>
            <w:r w:rsidRPr="00F82267">
              <w:t>Контролировать эксплуатационные параметры и проводить испытания крупных и особо сложных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800" w14:textId="77777777" w:rsidTr="00B9649F">
        <w:trPr>
          <w:trHeight w:val="20"/>
        </w:trPr>
        <w:tc>
          <w:tcPr>
            <w:tcW w:w="879" w:type="pct"/>
            <w:vMerge/>
          </w:tcPr>
          <w:p w14:paraId="47E427FE" w14:textId="77777777" w:rsidR="00004E41" w:rsidRPr="00440AB3" w:rsidDel="002A1D54" w:rsidRDefault="00004E41" w:rsidP="00004E41"/>
        </w:tc>
        <w:tc>
          <w:tcPr>
            <w:tcW w:w="4121" w:type="pct"/>
          </w:tcPr>
          <w:p w14:paraId="47E427FF" w14:textId="77777777" w:rsidR="00004E41" w:rsidRPr="00F82267" w:rsidRDefault="00004E41" w:rsidP="00F82267">
            <w:pPr>
              <w:jc w:val="both"/>
            </w:pPr>
            <w:r w:rsidRPr="00F82267">
              <w:t xml:space="preserve">Подготавливать документы по результатам дефектации крупных и особо сложных приспособлений, инструментов и контрольно-измерительных средств </w:t>
            </w:r>
          </w:p>
        </w:tc>
      </w:tr>
      <w:tr w:rsidR="00440AB3" w:rsidRPr="00440AB3" w14:paraId="47E42803" w14:textId="77777777" w:rsidTr="00B9649F">
        <w:trPr>
          <w:trHeight w:val="20"/>
        </w:trPr>
        <w:tc>
          <w:tcPr>
            <w:tcW w:w="879" w:type="pct"/>
            <w:vMerge/>
          </w:tcPr>
          <w:p w14:paraId="47E42801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02" w14:textId="77777777" w:rsidR="00004E41" w:rsidRPr="00F82267" w:rsidRDefault="00004E41" w:rsidP="00F82267">
            <w:pPr>
              <w:jc w:val="both"/>
            </w:pPr>
            <w:r w:rsidRPr="00F82267">
              <w:t>Подготавливать документы по результатам контроля и испытаний крупных и особо сложных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806" w14:textId="77777777" w:rsidTr="00B9649F">
        <w:trPr>
          <w:trHeight w:val="20"/>
        </w:trPr>
        <w:tc>
          <w:tcPr>
            <w:tcW w:w="879" w:type="pct"/>
            <w:vMerge/>
          </w:tcPr>
          <w:p w14:paraId="47E42804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05" w14:textId="77777777" w:rsidR="00004E41" w:rsidRPr="00F82267" w:rsidRDefault="00004E41" w:rsidP="00F82267">
            <w:pPr>
              <w:jc w:val="both"/>
            </w:pPr>
            <w:r w:rsidRPr="00F82267">
              <w:t xml:space="preserve">Использовать текстовые редакторы для подготовки документов </w:t>
            </w:r>
          </w:p>
        </w:tc>
      </w:tr>
      <w:tr w:rsidR="00440AB3" w:rsidRPr="00440AB3" w14:paraId="47E42809" w14:textId="77777777" w:rsidTr="00B9649F">
        <w:trPr>
          <w:trHeight w:val="20"/>
        </w:trPr>
        <w:tc>
          <w:tcPr>
            <w:tcW w:w="879" w:type="pct"/>
            <w:vMerge w:val="restart"/>
          </w:tcPr>
          <w:p w14:paraId="47E42807" w14:textId="77777777" w:rsidR="00004E41" w:rsidRPr="00440AB3" w:rsidRDefault="00004E41" w:rsidP="00004E41">
            <w:r w:rsidRPr="00440AB3" w:rsidDel="002A1D54">
              <w:t>Необходимые знания</w:t>
            </w:r>
          </w:p>
        </w:tc>
        <w:tc>
          <w:tcPr>
            <w:tcW w:w="4121" w:type="pct"/>
          </w:tcPr>
          <w:p w14:paraId="47E42808" w14:textId="77777777" w:rsidR="00004E41" w:rsidRPr="00F82267" w:rsidRDefault="00004E41" w:rsidP="00F82267">
            <w:pPr>
              <w:jc w:val="both"/>
            </w:pPr>
            <w:r w:rsidRPr="00F82267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80C" w14:textId="77777777" w:rsidTr="00B9649F">
        <w:trPr>
          <w:trHeight w:val="20"/>
        </w:trPr>
        <w:tc>
          <w:tcPr>
            <w:tcW w:w="879" w:type="pct"/>
            <w:vMerge/>
          </w:tcPr>
          <w:p w14:paraId="47E4280A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0B" w14:textId="77777777" w:rsidR="00004E41" w:rsidRPr="00F82267" w:rsidRDefault="00004E41" w:rsidP="00F82267">
            <w:pPr>
              <w:jc w:val="both"/>
            </w:pPr>
            <w:r w:rsidRPr="00F82267">
              <w:t>Правила чтения технической документации на ремонт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80F" w14:textId="77777777" w:rsidTr="00B9649F">
        <w:trPr>
          <w:trHeight w:val="20"/>
        </w:trPr>
        <w:tc>
          <w:tcPr>
            <w:tcW w:w="879" w:type="pct"/>
            <w:vMerge/>
          </w:tcPr>
          <w:p w14:paraId="47E4280D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0E" w14:textId="77777777" w:rsidR="00004E41" w:rsidRPr="00F82267" w:rsidRDefault="00004E41" w:rsidP="00F82267">
            <w:pPr>
              <w:jc w:val="both"/>
            </w:pPr>
            <w:r w:rsidRPr="00F82267">
              <w:t>Основы метрологии в объеме, необходимом для выполнения работы</w:t>
            </w:r>
          </w:p>
        </w:tc>
      </w:tr>
      <w:tr w:rsidR="00440AB3" w:rsidRPr="00440AB3" w14:paraId="47E42812" w14:textId="77777777" w:rsidTr="00B9649F">
        <w:trPr>
          <w:trHeight w:val="20"/>
        </w:trPr>
        <w:tc>
          <w:tcPr>
            <w:tcW w:w="879" w:type="pct"/>
            <w:vMerge/>
          </w:tcPr>
          <w:p w14:paraId="47E42810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11" w14:textId="77777777" w:rsidR="00004E41" w:rsidRPr="00F82267" w:rsidRDefault="00004E41" w:rsidP="00F82267">
            <w:pPr>
              <w:jc w:val="both"/>
            </w:pPr>
            <w:r w:rsidRPr="00F82267">
              <w:t>Порядок работы с электронным архивом технической документации</w:t>
            </w:r>
          </w:p>
        </w:tc>
      </w:tr>
      <w:tr w:rsidR="00440AB3" w:rsidRPr="00440AB3" w14:paraId="47E42815" w14:textId="77777777" w:rsidTr="00B9649F">
        <w:trPr>
          <w:trHeight w:val="20"/>
        </w:trPr>
        <w:tc>
          <w:tcPr>
            <w:tcW w:w="879" w:type="pct"/>
            <w:vMerge/>
          </w:tcPr>
          <w:p w14:paraId="47E42813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14" w14:textId="77777777" w:rsidR="00004E41" w:rsidRPr="00F82267" w:rsidRDefault="00004E41" w:rsidP="00F82267">
            <w:pPr>
              <w:jc w:val="both"/>
            </w:pPr>
            <w:r w:rsidRPr="00F82267">
              <w:t>Порядок работы с персональной вычислительной техникой, устройствами ввода-</w:t>
            </w:r>
            <w:r w:rsidRPr="00F82267">
              <w:lastRenderedPageBreak/>
              <w:t>вывода информации и внешними носителями информации</w:t>
            </w:r>
          </w:p>
        </w:tc>
      </w:tr>
      <w:tr w:rsidR="00440AB3" w:rsidRPr="00440AB3" w14:paraId="47E42818" w14:textId="77777777" w:rsidTr="00B9649F">
        <w:trPr>
          <w:trHeight w:val="20"/>
        </w:trPr>
        <w:tc>
          <w:tcPr>
            <w:tcW w:w="879" w:type="pct"/>
            <w:vMerge/>
          </w:tcPr>
          <w:p w14:paraId="47E42816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17" w14:textId="6CE1638F" w:rsidR="00004E41" w:rsidRPr="00F82267" w:rsidRDefault="00004E41" w:rsidP="00F82267">
            <w:pPr>
              <w:jc w:val="both"/>
            </w:pPr>
            <w:r w:rsidRPr="00882482">
              <w:t>Порядок работы с файловой системой</w:t>
            </w:r>
            <w:r w:rsidR="00943659">
              <w:t xml:space="preserve"> (копирование, удаление, восстановление)</w:t>
            </w:r>
          </w:p>
        </w:tc>
      </w:tr>
      <w:tr w:rsidR="00440AB3" w:rsidRPr="00440AB3" w14:paraId="47E4281B" w14:textId="77777777" w:rsidTr="00B9649F">
        <w:trPr>
          <w:trHeight w:val="20"/>
        </w:trPr>
        <w:tc>
          <w:tcPr>
            <w:tcW w:w="879" w:type="pct"/>
            <w:vMerge/>
          </w:tcPr>
          <w:p w14:paraId="47E42819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1A" w14:textId="77777777" w:rsidR="00004E41" w:rsidRPr="00F82267" w:rsidRDefault="00004E41" w:rsidP="00F82267">
            <w:pPr>
              <w:jc w:val="both"/>
            </w:pPr>
            <w:r w:rsidRPr="00F82267">
              <w:t>Основные форматы представления электронной графической и текстовой информации</w:t>
            </w:r>
          </w:p>
        </w:tc>
      </w:tr>
      <w:tr w:rsidR="00440AB3" w:rsidRPr="00440AB3" w14:paraId="47E4281E" w14:textId="77777777" w:rsidTr="00B9649F">
        <w:trPr>
          <w:trHeight w:val="20"/>
        </w:trPr>
        <w:tc>
          <w:tcPr>
            <w:tcW w:w="879" w:type="pct"/>
            <w:vMerge/>
          </w:tcPr>
          <w:p w14:paraId="47E4281C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1D" w14:textId="77777777" w:rsidR="00004E41" w:rsidRPr="00F82267" w:rsidRDefault="00004E41" w:rsidP="00F82267">
            <w:pPr>
              <w:jc w:val="both"/>
            </w:pPr>
            <w:r w:rsidRPr="00F82267">
              <w:t>Прикладные компьютерные программы для подготовки и просмотра текстовой и графической информации: наименования, возможности и порядок работы в них</w:t>
            </w:r>
          </w:p>
        </w:tc>
      </w:tr>
      <w:tr w:rsidR="00440AB3" w:rsidRPr="00440AB3" w14:paraId="47E42821" w14:textId="77777777" w:rsidTr="00B9649F">
        <w:trPr>
          <w:trHeight w:val="20"/>
        </w:trPr>
        <w:tc>
          <w:tcPr>
            <w:tcW w:w="879" w:type="pct"/>
            <w:vMerge/>
          </w:tcPr>
          <w:p w14:paraId="47E4281F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20" w14:textId="77777777" w:rsidR="00004E41" w:rsidRPr="00F82267" w:rsidRDefault="00004E41" w:rsidP="00F82267">
            <w:pPr>
              <w:jc w:val="both"/>
            </w:pPr>
            <w:r w:rsidRPr="00F82267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440AB3" w:rsidRPr="00440AB3" w14:paraId="47E42824" w14:textId="77777777" w:rsidTr="00B9649F">
        <w:trPr>
          <w:trHeight w:val="20"/>
        </w:trPr>
        <w:tc>
          <w:tcPr>
            <w:tcW w:w="879" w:type="pct"/>
            <w:vMerge/>
          </w:tcPr>
          <w:p w14:paraId="47E42822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23" w14:textId="77777777" w:rsidR="00004E41" w:rsidRPr="00F82267" w:rsidRDefault="00004E41" w:rsidP="00F82267">
            <w:pPr>
              <w:jc w:val="both"/>
            </w:pPr>
            <w:r w:rsidRPr="00F82267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440AB3" w:rsidRPr="00440AB3" w14:paraId="47E42827" w14:textId="77777777" w:rsidTr="00B9649F">
        <w:trPr>
          <w:trHeight w:val="20"/>
        </w:trPr>
        <w:tc>
          <w:tcPr>
            <w:tcW w:w="879" w:type="pct"/>
            <w:vMerge/>
          </w:tcPr>
          <w:p w14:paraId="47E42825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26" w14:textId="77777777" w:rsidR="00004E41" w:rsidRPr="00F82267" w:rsidRDefault="00004E41" w:rsidP="00F82267">
            <w:pPr>
              <w:jc w:val="both"/>
            </w:pPr>
            <w:r w:rsidRPr="00F82267">
              <w:t>Методы, оборудование и инструмент для восстановления и ремонта деталей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82A" w14:textId="77777777" w:rsidTr="00B9649F">
        <w:trPr>
          <w:trHeight w:val="20"/>
        </w:trPr>
        <w:tc>
          <w:tcPr>
            <w:tcW w:w="879" w:type="pct"/>
            <w:vMerge/>
          </w:tcPr>
          <w:p w14:paraId="47E42828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29" w14:textId="77777777" w:rsidR="00004E41" w:rsidRPr="00F82267" w:rsidRDefault="00004E41" w:rsidP="00F82267">
            <w:pPr>
              <w:jc w:val="both"/>
            </w:pPr>
            <w:r w:rsidRPr="00F82267">
              <w:t>Методы, оборудование и инструмент для выполнения разборки-сборки, чистки и дефектации крупных и особо сложных приспособлений, инструментов и контрольно-измерительных средств</w:t>
            </w:r>
          </w:p>
        </w:tc>
      </w:tr>
      <w:tr w:rsidR="00B9649F" w:rsidRPr="00440AB3" w14:paraId="47E4282D" w14:textId="77777777" w:rsidTr="00B9649F">
        <w:trPr>
          <w:trHeight w:val="567"/>
        </w:trPr>
        <w:tc>
          <w:tcPr>
            <w:tcW w:w="879" w:type="pct"/>
            <w:vMerge/>
          </w:tcPr>
          <w:p w14:paraId="47E4282B" w14:textId="77777777" w:rsidR="00B9649F" w:rsidRPr="00440AB3" w:rsidDel="002A1D54" w:rsidRDefault="00B9649F" w:rsidP="00004E41"/>
        </w:tc>
        <w:tc>
          <w:tcPr>
            <w:tcW w:w="4121" w:type="pct"/>
          </w:tcPr>
          <w:p w14:paraId="47E4282C" w14:textId="77777777" w:rsidR="00B9649F" w:rsidRPr="00F82267" w:rsidRDefault="00B9649F" w:rsidP="00F82267">
            <w:pPr>
              <w:jc w:val="both"/>
            </w:pPr>
            <w:r w:rsidRPr="00F82267">
              <w:t xml:space="preserve">Методы установки, выверки, закрепления деталей крупных и особо сложных приспособлений, инструментов и контрольно-измерительных средств </w:t>
            </w:r>
          </w:p>
        </w:tc>
      </w:tr>
      <w:tr w:rsidR="00440AB3" w:rsidRPr="00440AB3" w14:paraId="47E42833" w14:textId="77777777" w:rsidTr="00B9649F">
        <w:trPr>
          <w:trHeight w:val="20"/>
        </w:trPr>
        <w:tc>
          <w:tcPr>
            <w:tcW w:w="879" w:type="pct"/>
            <w:vMerge/>
          </w:tcPr>
          <w:p w14:paraId="47E42831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32" w14:textId="77777777" w:rsidR="00004E41" w:rsidRPr="00F82267" w:rsidRDefault="00004E41" w:rsidP="00F82267">
            <w:pPr>
              <w:jc w:val="both"/>
            </w:pPr>
            <w:r w:rsidRPr="00F82267">
              <w:t>Методы, оборудование для наладки и регулировки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836" w14:textId="77777777" w:rsidTr="00B9649F">
        <w:trPr>
          <w:trHeight w:val="20"/>
        </w:trPr>
        <w:tc>
          <w:tcPr>
            <w:tcW w:w="879" w:type="pct"/>
            <w:vMerge/>
          </w:tcPr>
          <w:p w14:paraId="47E42834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35" w14:textId="77777777" w:rsidR="00004E41" w:rsidRPr="00F82267" w:rsidRDefault="00004E41" w:rsidP="00F82267">
            <w:pPr>
              <w:jc w:val="both"/>
            </w:pPr>
            <w:r w:rsidRPr="00F82267">
              <w:t xml:space="preserve">Методы балансировки вращающихся частей крупных и особо сложных приспособлений, инструментов и контрольно-измерительных средств </w:t>
            </w:r>
          </w:p>
        </w:tc>
      </w:tr>
      <w:tr w:rsidR="00440AB3" w:rsidRPr="00440AB3" w14:paraId="47E42839" w14:textId="77777777" w:rsidTr="00B9649F">
        <w:trPr>
          <w:trHeight w:val="20"/>
        </w:trPr>
        <w:tc>
          <w:tcPr>
            <w:tcW w:w="879" w:type="pct"/>
            <w:vMerge/>
          </w:tcPr>
          <w:p w14:paraId="47E42837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38" w14:textId="77777777" w:rsidR="00004E41" w:rsidRPr="00F82267" w:rsidRDefault="00004E41" w:rsidP="00F82267">
            <w:pPr>
              <w:jc w:val="both"/>
            </w:pPr>
            <w:r w:rsidRPr="00F82267">
              <w:t>Виды, назначение и порядок применения компьютеризированных балансировочных устройств</w:t>
            </w:r>
          </w:p>
        </w:tc>
      </w:tr>
      <w:tr w:rsidR="00440AB3" w:rsidRPr="00440AB3" w14:paraId="47E4283C" w14:textId="77777777" w:rsidTr="00B9649F">
        <w:trPr>
          <w:trHeight w:val="20"/>
        </w:trPr>
        <w:tc>
          <w:tcPr>
            <w:tcW w:w="879" w:type="pct"/>
            <w:vMerge/>
          </w:tcPr>
          <w:p w14:paraId="47E4283A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3B" w14:textId="3B6AA65A" w:rsidR="00004E41" w:rsidRPr="00F82267" w:rsidRDefault="00004E41" w:rsidP="007430AF">
            <w:pPr>
              <w:jc w:val="both"/>
            </w:pPr>
            <w:r w:rsidRPr="00F82267">
              <w:t>Конструкци</w:t>
            </w:r>
            <w:r w:rsidR="007430AF">
              <w:t>я</w:t>
            </w:r>
            <w:r w:rsidRPr="00F82267">
              <w:t>, технологические возможности и правила использования технологической оснастки для восстановления и ремонта деталей крупных</w:t>
            </w:r>
            <w:r w:rsidR="00B9649F">
              <w:t xml:space="preserve"> и особо сложных приспособлений, </w:t>
            </w:r>
            <w:r w:rsidR="00B9649F" w:rsidRPr="00F82267">
              <w:t>инструментов и контрольно-измерительных средств</w:t>
            </w:r>
          </w:p>
        </w:tc>
      </w:tr>
      <w:tr w:rsidR="00440AB3" w:rsidRPr="00440AB3" w14:paraId="47E4283F" w14:textId="77777777" w:rsidTr="00B9649F">
        <w:trPr>
          <w:trHeight w:val="20"/>
        </w:trPr>
        <w:tc>
          <w:tcPr>
            <w:tcW w:w="879" w:type="pct"/>
            <w:vMerge/>
          </w:tcPr>
          <w:p w14:paraId="47E4283D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3E" w14:textId="77777777" w:rsidR="00004E41" w:rsidRPr="00F82267" w:rsidRDefault="00004E41" w:rsidP="00F82267">
            <w:pPr>
              <w:jc w:val="both"/>
            </w:pPr>
            <w:r w:rsidRPr="00F82267">
              <w:t>Назначение и правила применения крупных и особо сложных приспособлений, инструментов и контрольно-измерительных средств</w:t>
            </w:r>
          </w:p>
        </w:tc>
      </w:tr>
      <w:tr w:rsidR="00440AB3" w:rsidRPr="00440AB3" w14:paraId="47E42842" w14:textId="77777777" w:rsidTr="00B9649F">
        <w:trPr>
          <w:trHeight w:val="20"/>
        </w:trPr>
        <w:tc>
          <w:tcPr>
            <w:tcW w:w="879" w:type="pct"/>
            <w:vMerge/>
          </w:tcPr>
          <w:p w14:paraId="47E42840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41" w14:textId="77777777" w:rsidR="00004E41" w:rsidRPr="00F82267" w:rsidRDefault="00004E41" w:rsidP="00F82267">
            <w:pPr>
              <w:jc w:val="both"/>
            </w:pPr>
            <w:r w:rsidRPr="00F82267">
              <w:t xml:space="preserve">Содержание и порядок подготовки документов по результатам дефектации крупных и особо сложных приспособлений, инструментов и контрольно-измерительных средств, принятых в организации </w:t>
            </w:r>
          </w:p>
        </w:tc>
      </w:tr>
      <w:tr w:rsidR="00440AB3" w:rsidRPr="00440AB3" w14:paraId="47E42845" w14:textId="77777777" w:rsidTr="00B9649F">
        <w:trPr>
          <w:trHeight w:val="20"/>
        </w:trPr>
        <w:tc>
          <w:tcPr>
            <w:tcW w:w="879" w:type="pct"/>
            <w:vMerge/>
          </w:tcPr>
          <w:p w14:paraId="47E42843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44" w14:textId="77777777" w:rsidR="00004E41" w:rsidRPr="00F82267" w:rsidRDefault="00004E41" w:rsidP="00F82267">
            <w:pPr>
              <w:jc w:val="both"/>
            </w:pPr>
            <w:r w:rsidRPr="00F82267">
              <w:t>Методы контроля крупных и особо сложных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848" w14:textId="77777777" w:rsidTr="00B9649F">
        <w:trPr>
          <w:trHeight w:val="20"/>
        </w:trPr>
        <w:tc>
          <w:tcPr>
            <w:tcW w:w="879" w:type="pct"/>
            <w:vMerge/>
          </w:tcPr>
          <w:p w14:paraId="47E42846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47" w14:textId="77777777" w:rsidR="00004E41" w:rsidRPr="00F82267" w:rsidRDefault="00004E41" w:rsidP="00F82267">
            <w:pPr>
              <w:jc w:val="both"/>
            </w:pPr>
            <w:r w:rsidRPr="00F82267">
              <w:t>Содержание и порядок подготовки документов по итогам контроля и испытаний крупных и особо сложных приспособлений, инструментов и контрольно-измерительных средств, принятых в организации</w:t>
            </w:r>
          </w:p>
        </w:tc>
      </w:tr>
      <w:tr w:rsidR="00440AB3" w:rsidRPr="00440AB3" w14:paraId="47E4284B" w14:textId="77777777" w:rsidTr="00B9649F">
        <w:trPr>
          <w:trHeight w:val="20"/>
        </w:trPr>
        <w:tc>
          <w:tcPr>
            <w:tcW w:w="879" w:type="pct"/>
            <w:vMerge/>
          </w:tcPr>
          <w:p w14:paraId="47E42849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4A" w14:textId="77777777" w:rsidR="00004E41" w:rsidRPr="00F82267" w:rsidRDefault="00004E41" w:rsidP="00F82267">
            <w:pPr>
              <w:jc w:val="both"/>
            </w:pPr>
            <w:r w:rsidRPr="00F82267">
              <w:t>Виды, приемы работы в текстовых редакторах, используемых в организации</w:t>
            </w:r>
          </w:p>
        </w:tc>
      </w:tr>
      <w:tr w:rsidR="00440AB3" w:rsidRPr="00440AB3" w14:paraId="47E4284E" w14:textId="77777777" w:rsidTr="00B9649F">
        <w:trPr>
          <w:trHeight w:val="20"/>
        </w:trPr>
        <w:tc>
          <w:tcPr>
            <w:tcW w:w="879" w:type="pct"/>
            <w:vMerge/>
          </w:tcPr>
          <w:p w14:paraId="47E4284C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4D" w14:textId="77777777" w:rsidR="00004E41" w:rsidRPr="00F82267" w:rsidRDefault="00004E41" w:rsidP="00F82267">
            <w:pPr>
              <w:jc w:val="both"/>
            </w:pPr>
            <w:r w:rsidRPr="00F82267">
              <w:t>Свойства конструкционных и инструментальных материалов, используемых в крупных и особо сложных приспособлениях, инструментах и контрольно-измерительных средствах</w:t>
            </w:r>
          </w:p>
        </w:tc>
      </w:tr>
      <w:tr w:rsidR="00440AB3" w:rsidRPr="00440AB3" w14:paraId="47E42851" w14:textId="77777777" w:rsidTr="00B9649F">
        <w:trPr>
          <w:trHeight w:val="20"/>
        </w:trPr>
        <w:tc>
          <w:tcPr>
            <w:tcW w:w="879" w:type="pct"/>
            <w:vMerge/>
          </w:tcPr>
          <w:p w14:paraId="47E4284F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50" w14:textId="77777777" w:rsidR="00004E41" w:rsidRPr="00F82267" w:rsidRDefault="00004E41" w:rsidP="00F82267">
            <w:pPr>
              <w:jc w:val="both"/>
            </w:pPr>
            <w:r w:rsidRPr="00F82267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</w:t>
            </w:r>
          </w:p>
        </w:tc>
      </w:tr>
      <w:tr w:rsidR="00440AB3" w:rsidRPr="00440AB3" w14:paraId="47E42854" w14:textId="77777777" w:rsidTr="00B9649F">
        <w:trPr>
          <w:trHeight w:val="20"/>
        </w:trPr>
        <w:tc>
          <w:tcPr>
            <w:tcW w:w="879" w:type="pct"/>
            <w:vMerge/>
          </w:tcPr>
          <w:p w14:paraId="47E42852" w14:textId="77777777" w:rsidR="00004E41" w:rsidRPr="00440AB3" w:rsidDel="002A1D54" w:rsidRDefault="00004E41" w:rsidP="00004E41"/>
        </w:tc>
        <w:tc>
          <w:tcPr>
            <w:tcW w:w="4121" w:type="pct"/>
          </w:tcPr>
          <w:p w14:paraId="47E42853" w14:textId="77777777" w:rsidR="00004E41" w:rsidRPr="00F82267" w:rsidRDefault="00004E41" w:rsidP="00F82267">
            <w:pPr>
              <w:jc w:val="both"/>
            </w:pPr>
            <w:r w:rsidRPr="00F82267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857" w14:textId="77777777" w:rsidTr="00B9649F">
        <w:trPr>
          <w:trHeight w:val="20"/>
        </w:trPr>
        <w:tc>
          <w:tcPr>
            <w:tcW w:w="879" w:type="pct"/>
          </w:tcPr>
          <w:p w14:paraId="47E42855" w14:textId="77777777" w:rsidR="00004E41" w:rsidRPr="00440AB3" w:rsidDel="002A1D54" w:rsidRDefault="00004E41" w:rsidP="00004E41">
            <w:pPr>
              <w:rPr>
                <w:lang w:val="en-US"/>
              </w:rPr>
            </w:pPr>
            <w:r w:rsidRPr="00440AB3" w:rsidDel="002A1D54">
              <w:t>Другие характеристики</w:t>
            </w:r>
          </w:p>
        </w:tc>
        <w:tc>
          <w:tcPr>
            <w:tcW w:w="4121" w:type="pct"/>
          </w:tcPr>
          <w:p w14:paraId="47E42856" w14:textId="77777777" w:rsidR="00004E41" w:rsidRPr="00F82267" w:rsidRDefault="00004E41" w:rsidP="00F82267">
            <w:pPr>
              <w:jc w:val="both"/>
            </w:pPr>
            <w:r w:rsidRPr="00F82267">
              <w:t>-</w:t>
            </w:r>
          </w:p>
        </w:tc>
      </w:tr>
    </w:tbl>
    <w:p w14:paraId="7616666C" w14:textId="77777777" w:rsidR="00266343" w:rsidRDefault="00266343" w:rsidP="00266343"/>
    <w:p w14:paraId="32C5E60D" w14:textId="77777777" w:rsidR="00507D81" w:rsidRDefault="00507D81" w:rsidP="00266343"/>
    <w:p w14:paraId="47E42859" w14:textId="7595276D" w:rsidR="00EC6566" w:rsidRDefault="00EC6566" w:rsidP="00785134">
      <w:pPr>
        <w:pStyle w:val="2"/>
      </w:pPr>
      <w:bookmarkStart w:id="12" w:name="_Toc191222020"/>
      <w:r w:rsidRPr="00440AB3">
        <w:lastRenderedPageBreak/>
        <w:t>3.5. Обобщенная трудовая функция</w:t>
      </w:r>
      <w:bookmarkEnd w:id="12"/>
    </w:p>
    <w:p w14:paraId="23BB4D44" w14:textId="77777777" w:rsidR="00266343" w:rsidRPr="00266343" w:rsidRDefault="00266343" w:rsidP="0026634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6021"/>
        <w:gridCol w:w="567"/>
        <w:gridCol w:w="396"/>
        <w:gridCol w:w="1447"/>
        <w:gridCol w:w="390"/>
      </w:tblGrid>
      <w:tr w:rsidR="00EC6566" w:rsidRPr="00440AB3" w14:paraId="47E42861" w14:textId="77777777" w:rsidTr="00507D81">
        <w:trPr>
          <w:trHeight w:val="20"/>
        </w:trPr>
        <w:tc>
          <w:tcPr>
            <w:tcW w:w="768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47E4285B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88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7E4285C" w14:textId="6B15D306" w:rsidR="00EC6566" w:rsidRPr="00440AB3" w:rsidRDefault="007B5DD4" w:rsidP="00834FAB">
            <w:r w:rsidRPr="00440AB3">
              <w:t>Изготовление, регулировка и ремонт уникальных и опытных приборов, приспособлений</w:t>
            </w:r>
            <w:r w:rsidR="006510C4" w:rsidRPr="00440AB3">
              <w:t>, инструментов и контрольно-измерительных средств</w:t>
            </w:r>
            <w:r w:rsidRPr="00440AB3">
              <w:t xml:space="preserve"> с точностью по 3–5-му квалитет</w:t>
            </w:r>
            <w:r w:rsidR="00834FAB">
              <w:t>у</w:t>
            </w:r>
            <w:r w:rsidRPr="00440AB3">
              <w:t xml:space="preserve"> и 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0,04–0,01 мкм</w:t>
            </w:r>
          </w:p>
        </w:tc>
        <w:tc>
          <w:tcPr>
            <w:tcW w:w="272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47E4285D" w14:textId="77777777" w:rsidR="00EC6566" w:rsidRPr="00440AB3" w:rsidRDefault="00EC6566" w:rsidP="00BD0717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19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7E4285E" w14:textId="77777777" w:rsidR="00EC6566" w:rsidRPr="00440AB3" w:rsidRDefault="00127C18" w:rsidP="00BD0717">
            <w:pPr>
              <w:jc w:val="center"/>
              <w:rPr>
                <w:sz w:val="18"/>
                <w:szCs w:val="16"/>
              </w:rPr>
            </w:pPr>
            <w:r w:rsidRPr="00440AB3">
              <w:rPr>
                <w:szCs w:val="16"/>
                <w:lang w:val="en-US"/>
              </w:rPr>
              <w:t>E</w:t>
            </w:r>
          </w:p>
        </w:tc>
        <w:tc>
          <w:tcPr>
            <w:tcW w:w="694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47E4285F" w14:textId="77777777" w:rsidR="00EC6566" w:rsidRPr="00440AB3" w:rsidRDefault="00EC6566" w:rsidP="00BD0717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18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7E42860" w14:textId="77777777" w:rsidR="00EC6566" w:rsidRPr="00440AB3" w:rsidRDefault="00EC6566" w:rsidP="00BD0717">
            <w:pPr>
              <w:jc w:val="center"/>
              <w:rPr>
                <w:sz w:val="18"/>
                <w:szCs w:val="16"/>
              </w:rPr>
            </w:pPr>
            <w:r w:rsidRPr="00440AB3">
              <w:rPr>
                <w:szCs w:val="16"/>
              </w:rPr>
              <w:t>4</w:t>
            </w:r>
          </w:p>
        </w:tc>
      </w:tr>
    </w:tbl>
    <w:p w14:paraId="47E42871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13"/>
        <w:gridCol w:w="8608"/>
      </w:tblGrid>
      <w:tr w:rsidR="00440AB3" w:rsidRPr="00440AB3" w14:paraId="47E42874" w14:textId="77777777" w:rsidTr="00130A42">
        <w:trPr>
          <w:trHeight w:val="20"/>
        </w:trPr>
        <w:tc>
          <w:tcPr>
            <w:tcW w:w="870" w:type="pct"/>
          </w:tcPr>
          <w:p w14:paraId="47E42872" w14:textId="3A4FD915" w:rsidR="00EC6566" w:rsidRPr="00440AB3" w:rsidRDefault="00130A42" w:rsidP="00405506">
            <w:r>
              <w:t>Возможные наименования должностей, профессий рабочих</w:t>
            </w:r>
          </w:p>
        </w:tc>
        <w:tc>
          <w:tcPr>
            <w:tcW w:w="4130" w:type="pct"/>
          </w:tcPr>
          <w:p w14:paraId="47E42873" w14:textId="77777777" w:rsidR="00EC6566" w:rsidRPr="00440AB3" w:rsidRDefault="00EC6566" w:rsidP="00405506">
            <w:r w:rsidRPr="00440AB3">
              <w:t>Слесарь-инструментальщик 6-го разряда</w:t>
            </w:r>
          </w:p>
        </w:tc>
      </w:tr>
    </w:tbl>
    <w:p w14:paraId="47E42875" w14:textId="77777777" w:rsidR="00EC6566" w:rsidRDefault="00EC6566" w:rsidP="00EC6566"/>
    <w:p w14:paraId="27185FB0" w14:textId="2478BB53" w:rsidR="00FB7CCB" w:rsidRDefault="00FB7CCB" w:rsidP="00EC6566">
      <w:r w:rsidRPr="00FB7CCB">
        <w:t>Пути достижения квалификации</w:t>
      </w:r>
    </w:p>
    <w:p w14:paraId="7D1DE4EF" w14:textId="77777777" w:rsidR="00FB7CCB" w:rsidRPr="00440AB3" w:rsidRDefault="00FB7CCB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40AB3" w:rsidRPr="00440AB3" w14:paraId="47E4287B" w14:textId="77777777" w:rsidTr="00130A42">
        <w:trPr>
          <w:trHeight w:val="20"/>
        </w:trPr>
        <w:tc>
          <w:tcPr>
            <w:tcW w:w="879" w:type="pct"/>
          </w:tcPr>
          <w:p w14:paraId="47E42876" w14:textId="6974BDAA" w:rsidR="00EC6566" w:rsidRPr="00440AB3" w:rsidRDefault="00130A42" w:rsidP="00405506">
            <w:r>
              <w:t>Образование и обучение</w:t>
            </w:r>
          </w:p>
        </w:tc>
        <w:tc>
          <w:tcPr>
            <w:tcW w:w="4121" w:type="pct"/>
          </w:tcPr>
          <w:p w14:paraId="47E42878" w14:textId="62B73C4F" w:rsidR="00EC6566" w:rsidRPr="00440AB3" w:rsidRDefault="00EC6566" w:rsidP="00405506">
            <w:pPr>
              <w:rPr>
                <w:lang w:eastAsia="en-US"/>
              </w:rPr>
            </w:pPr>
            <w:r w:rsidRPr="00440AB3">
              <w:rPr>
                <w:lang w:eastAsia="en-US"/>
              </w:rPr>
              <w:t>Среднее общее образование и</w:t>
            </w:r>
            <w:r w:rsidR="00074D15">
              <w:rPr>
                <w:lang w:eastAsia="en-US"/>
              </w:rPr>
              <w:t xml:space="preserve"> </w:t>
            </w:r>
            <w:r w:rsidRPr="00440AB3">
              <w:rPr>
                <w:lang w:eastAsia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14:paraId="47E42879" w14:textId="77777777" w:rsidR="00EC6566" w:rsidRPr="00440AB3" w:rsidRDefault="00EC6566" w:rsidP="00405506">
            <w:r w:rsidRPr="00440AB3">
              <w:t>или</w:t>
            </w:r>
          </w:p>
          <w:p w14:paraId="47E4287A" w14:textId="77777777" w:rsidR="00EC6566" w:rsidRPr="00440AB3" w:rsidRDefault="00EC6566" w:rsidP="00405506">
            <w:r w:rsidRPr="00440AB3"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440AB3" w:rsidRPr="00440AB3" w14:paraId="47E4287F" w14:textId="77777777" w:rsidTr="00130A42">
        <w:trPr>
          <w:trHeight w:val="20"/>
        </w:trPr>
        <w:tc>
          <w:tcPr>
            <w:tcW w:w="879" w:type="pct"/>
          </w:tcPr>
          <w:p w14:paraId="47E4287C" w14:textId="3F256189" w:rsidR="00EC6566" w:rsidRPr="00440AB3" w:rsidRDefault="00130A42" w:rsidP="00405506">
            <w:r>
              <w:t>Опыт практической работы</w:t>
            </w:r>
          </w:p>
        </w:tc>
        <w:tc>
          <w:tcPr>
            <w:tcW w:w="4121" w:type="pct"/>
          </w:tcPr>
          <w:p w14:paraId="47E4287D" w14:textId="77777777" w:rsidR="00EC6566" w:rsidRPr="00440AB3" w:rsidRDefault="00EC6566" w:rsidP="00405506">
            <w:pPr>
              <w:rPr>
                <w:lang w:eastAsia="en-US"/>
              </w:rPr>
            </w:pPr>
            <w:r w:rsidRPr="00440AB3">
              <w:rPr>
                <w:lang w:eastAsia="en-US"/>
              </w:rPr>
              <w:t xml:space="preserve">Не менее </w:t>
            </w:r>
            <w:r w:rsidRPr="00440AB3">
              <w:t xml:space="preserve">трех лет слесарем-инструментальщиком 5-го </w:t>
            </w:r>
            <w:r w:rsidRPr="00440AB3">
              <w:rPr>
                <w:lang w:eastAsia="en-US"/>
              </w:rPr>
              <w:t xml:space="preserve">разряда </w:t>
            </w:r>
            <w:r w:rsidR="0079262B" w:rsidRPr="00440AB3">
              <w:rPr>
                <w:lang w:eastAsia="en-US"/>
              </w:rPr>
              <w:t>для прошедших профессиональное обучение</w:t>
            </w:r>
          </w:p>
          <w:p w14:paraId="47E4287E" w14:textId="77777777" w:rsidR="00EC6566" w:rsidRPr="00440AB3" w:rsidRDefault="00EC6566" w:rsidP="00405506">
            <w:pPr>
              <w:rPr>
                <w:lang w:eastAsia="en-US"/>
              </w:rPr>
            </w:pPr>
            <w:r w:rsidRPr="00440AB3">
              <w:rPr>
                <w:lang w:eastAsia="en-US"/>
              </w:rPr>
              <w:t xml:space="preserve">Не менее </w:t>
            </w:r>
            <w:r w:rsidRPr="00440AB3">
              <w:t xml:space="preserve">двух лет слесарем-инструментальщиком 5-го </w:t>
            </w:r>
            <w:r w:rsidRPr="00440AB3">
              <w:rPr>
                <w:lang w:eastAsia="en-US"/>
              </w:rPr>
              <w:t xml:space="preserve">разряда </w:t>
            </w:r>
            <w:r w:rsidR="0079262B" w:rsidRPr="00440AB3">
              <w:t>для получивших среднее профессиональное образование</w:t>
            </w:r>
          </w:p>
        </w:tc>
      </w:tr>
    </w:tbl>
    <w:p w14:paraId="7EE4A998" w14:textId="77777777" w:rsidR="00FB7CCB" w:rsidRDefault="00FB7CC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40AB3" w:rsidRPr="00440AB3" w14:paraId="47E42885" w14:textId="77777777" w:rsidTr="00130A42">
        <w:trPr>
          <w:trHeight w:val="20"/>
        </w:trPr>
        <w:tc>
          <w:tcPr>
            <w:tcW w:w="879" w:type="pct"/>
          </w:tcPr>
          <w:p w14:paraId="47E42880" w14:textId="77777777" w:rsidR="00D93224" w:rsidRPr="00440AB3" w:rsidRDefault="00D93224" w:rsidP="00405506">
            <w:r w:rsidRPr="00440AB3">
              <w:t>Особые условия допуска к работе</w:t>
            </w:r>
          </w:p>
        </w:tc>
        <w:tc>
          <w:tcPr>
            <w:tcW w:w="4121" w:type="pct"/>
          </w:tcPr>
          <w:p w14:paraId="4FD83386" w14:textId="77777777" w:rsidR="00D93224" w:rsidRPr="00440AB3" w:rsidRDefault="00D93224" w:rsidP="00405506">
            <w:r w:rsidRPr="00440AB3">
              <w:rPr>
                <w:lang w:eastAsia="en-US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343D7957" w14:textId="77777777" w:rsidR="00D93224" w:rsidRPr="00440AB3" w:rsidRDefault="00D93224" w:rsidP="00405506">
            <w:r w:rsidRPr="00440AB3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3564DA65" w14:textId="2E88F111" w:rsidR="00D93224" w:rsidRPr="00440AB3" w:rsidRDefault="00866FA9" w:rsidP="00405506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47E42884" w14:textId="791B1BB8" w:rsidR="00D93224" w:rsidRPr="00440AB3" w:rsidRDefault="00D93224" w:rsidP="00405506">
            <w:pPr>
              <w:rPr>
                <w:shd w:val="clear" w:color="auto" w:fill="FFFFFF"/>
              </w:rPr>
            </w:pPr>
            <w:r w:rsidRPr="00440AB3">
              <w:t>Наличие не ниже II группы по электробезопасности</w:t>
            </w:r>
          </w:p>
        </w:tc>
      </w:tr>
      <w:tr w:rsidR="00D93224" w:rsidRPr="00440AB3" w14:paraId="47E42888" w14:textId="77777777" w:rsidTr="00130A42">
        <w:trPr>
          <w:trHeight w:val="20"/>
        </w:trPr>
        <w:tc>
          <w:tcPr>
            <w:tcW w:w="879" w:type="pct"/>
          </w:tcPr>
          <w:p w14:paraId="47E42886" w14:textId="77777777" w:rsidR="00D93224" w:rsidRPr="00440AB3" w:rsidRDefault="00D93224" w:rsidP="00405506">
            <w:r w:rsidRPr="00440AB3">
              <w:t>Другие характеристики</w:t>
            </w:r>
          </w:p>
        </w:tc>
        <w:tc>
          <w:tcPr>
            <w:tcW w:w="4121" w:type="pct"/>
          </w:tcPr>
          <w:p w14:paraId="47E42887" w14:textId="77777777" w:rsidR="00D93224" w:rsidRPr="00440AB3" w:rsidRDefault="00D93224" w:rsidP="00405506">
            <w:pPr>
              <w:rPr>
                <w:shd w:val="clear" w:color="auto" w:fill="FFFFFF"/>
              </w:rPr>
            </w:pPr>
            <w:r w:rsidRPr="00440AB3">
              <w:rPr>
                <w:shd w:val="clear" w:color="auto" w:fill="FFFFFF"/>
              </w:rPr>
              <w:t>-</w:t>
            </w:r>
          </w:p>
        </w:tc>
      </w:tr>
    </w:tbl>
    <w:p w14:paraId="47E42889" w14:textId="77777777" w:rsidR="00EC6566" w:rsidRPr="00440AB3" w:rsidRDefault="00EC6566" w:rsidP="00EC6566"/>
    <w:p w14:paraId="47E4288A" w14:textId="3128DF48" w:rsidR="00EC6566" w:rsidRPr="00440AB3" w:rsidRDefault="00130A42" w:rsidP="00EC6566">
      <w:r>
        <w:t>Справочная информация</w:t>
      </w:r>
    </w:p>
    <w:p w14:paraId="47E4288B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59"/>
        <w:gridCol w:w="1226"/>
        <w:gridCol w:w="7336"/>
      </w:tblGrid>
      <w:tr w:rsidR="00440AB3" w:rsidRPr="00440AB3" w14:paraId="47E4288F" w14:textId="77777777" w:rsidTr="00130A42">
        <w:trPr>
          <w:trHeight w:val="20"/>
        </w:trPr>
        <w:tc>
          <w:tcPr>
            <w:tcW w:w="892" w:type="pct"/>
            <w:vAlign w:val="center"/>
          </w:tcPr>
          <w:p w14:paraId="47E4288C" w14:textId="77777777" w:rsidR="00EC6566" w:rsidRPr="00440AB3" w:rsidRDefault="00EC6566" w:rsidP="00BD0717">
            <w:pPr>
              <w:jc w:val="center"/>
            </w:pPr>
            <w:r w:rsidRPr="00440AB3">
              <w:t>Наименование классификатора</w:t>
            </w:r>
          </w:p>
        </w:tc>
        <w:tc>
          <w:tcPr>
            <w:tcW w:w="588" w:type="pct"/>
            <w:vAlign w:val="center"/>
          </w:tcPr>
          <w:p w14:paraId="47E4288D" w14:textId="77777777" w:rsidR="00EC6566" w:rsidRPr="00440AB3" w:rsidRDefault="00EC6566" w:rsidP="00BD0717">
            <w:pPr>
              <w:jc w:val="center"/>
            </w:pPr>
            <w:r w:rsidRPr="00440AB3">
              <w:t>Код</w:t>
            </w:r>
          </w:p>
        </w:tc>
        <w:tc>
          <w:tcPr>
            <w:tcW w:w="3520" w:type="pct"/>
            <w:vAlign w:val="center"/>
          </w:tcPr>
          <w:p w14:paraId="47E4288E" w14:textId="66A3B08E" w:rsidR="00EC6566" w:rsidRPr="00440AB3" w:rsidRDefault="00130A42" w:rsidP="00BD0717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40AB3" w:rsidRPr="00440AB3" w14:paraId="47E42893" w14:textId="77777777" w:rsidTr="00130A42">
        <w:trPr>
          <w:trHeight w:val="20"/>
        </w:trPr>
        <w:tc>
          <w:tcPr>
            <w:tcW w:w="892" w:type="pct"/>
          </w:tcPr>
          <w:p w14:paraId="47E42890" w14:textId="77777777" w:rsidR="00EC6566" w:rsidRPr="00440AB3" w:rsidRDefault="00EC6566" w:rsidP="00BD0717">
            <w:r w:rsidRPr="00440AB3">
              <w:t>ОКЗ</w:t>
            </w:r>
          </w:p>
        </w:tc>
        <w:tc>
          <w:tcPr>
            <w:tcW w:w="588" w:type="pct"/>
          </w:tcPr>
          <w:p w14:paraId="47E42891" w14:textId="77777777" w:rsidR="00EC6566" w:rsidRPr="00440AB3" w:rsidRDefault="00EC6566" w:rsidP="00BD0717">
            <w:r w:rsidRPr="00440AB3">
              <w:t>7222</w:t>
            </w:r>
          </w:p>
        </w:tc>
        <w:tc>
          <w:tcPr>
            <w:tcW w:w="3520" w:type="pct"/>
          </w:tcPr>
          <w:p w14:paraId="47E42892" w14:textId="77777777" w:rsidR="00EC6566" w:rsidRPr="00440AB3" w:rsidRDefault="00EC6566" w:rsidP="00BD0717">
            <w:pPr>
              <w:pStyle w:val="ab"/>
              <w:rPr>
                <w:sz w:val="24"/>
                <w:szCs w:val="24"/>
              </w:rPr>
            </w:pPr>
            <w:r w:rsidRPr="00440AB3">
              <w:rPr>
                <w:sz w:val="24"/>
                <w:szCs w:val="24"/>
              </w:rPr>
              <w:t>Слесари-инструментальщики и рабочие родственных занятий</w:t>
            </w:r>
          </w:p>
        </w:tc>
      </w:tr>
      <w:tr w:rsidR="00440AB3" w:rsidRPr="00440AB3" w14:paraId="47E42897" w14:textId="77777777" w:rsidTr="00130A42">
        <w:trPr>
          <w:trHeight w:val="20"/>
        </w:trPr>
        <w:tc>
          <w:tcPr>
            <w:tcW w:w="892" w:type="pct"/>
          </w:tcPr>
          <w:p w14:paraId="47E42894" w14:textId="77777777" w:rsidR="00EC6566" w:rsidRPr="00440AB3" w:rsidRDefault="00EC6566" w:rsidP="00BD0717">
            <w:r w:rsidRPr="00440AB3">
              <w:t xml:space="preserve">ЕТКС </w:t>
            </w:r>
          </w:p>
        </w:tc>
        <w:tc>
          <w:tcPr>
            <w:tcW w:w="588" w:type="pct"/>
          </w:tcPr>
          <w:p w14:paraId="47E42895" w14:textId="77777777" w:rsidR="00EC6566" w:rsidRPr="00440AB3" w:rsidRDefault="0020697E" w:rsidP="00BD0717">
            <w:r w:rsidRPr="00440AB3">
              <w:t xml:space="preserve">§ </w:t>
            </w:r>
            <w:r w:rsidR="00EC6566" w:rsidRPr="00440AB3">
              <w:t>84</w:t>
            </w:r>
          </w:p>
        </w:tc>
        <w:tc>
          <w:tcPr>
            <w:tcW w:w="3520" w:type="pct"/>
          </w:tcPr>
          <w:p w14:paraId="47E42896" w14:textId="77777777" w:rsidR="00EC6566" w:rsidRPr="00440AB3" w:rsidRDefault="00EC6566" w:rsidP="00993580">
            <w:pPr>
              <w:pStyle w:val="ab"/>
              <w:rPr>
                <w:sz w:val="24"/>
                <w:szCs w:val="24"/>
              </w:rPr>
            </w:pPr>
            <w:r w:rsidRPr="00440AB3">
              <w:rPr>
                <w:sz w:val="24"/>
                <w:szCs w:val="24"/>
              </w:rPr>
              <w:t>Слесарь-инструментальщик 6</w:t>
            </w:r>
            <w:r w:rsidR="00DD44FD" w:rsidRPr="00440AB3">
              <w:rPr>
                <w:sz w:val="24"/>
                <w:szCs w:val="24"/>
              </w:rPr>
              <w:t>-го разряда</w:t>
            </w:r>
          </w:p>
        </w:tc>
      </w:tr>
      <w:tr w:rsidR="00440AB3" w:rsidRPr="00440AB3" w14:paraId="47E4289B" w14:textId="77777777" w:rsidTr="00130A42">
        <w:trPr>
          <w:trHeight w:val="20"/>
        </w:trPr>
        <w:tc>
          <w:tcPr>
            <w:tcW w:w="892" w:type="pct"/>
          </w:tcPr>
          <w:p w14:paraId="47E42898" w14:textId="77777777" w:rsidR="00EC6566" w:rsidRPr="00440AB3" w:rsidRDefault="00EC6566" w:rsidP="00BD0717">
            <w:r w:rsidRPr="00440AB3">
              <w:t>ОКПДТР</w:t>
            </w:r>
          </w:p>
        </w:tc>
        <w:tc>
          <w:tcPr>
            <w:tcW w:w="588" w:type="pct"/>
          </w:tcPr>
          <w:p w14:paraId="47E42899" w14:textId="77777777" w:rsidR="00EC6566" w:rsidRPr="00440AB3" w:rsidRDefault="00EC6566" w:rsidP="00BD0717">
            <w:r w:rsidRPr="00440AB3">
              <w:t>18452</w:t>
            </w:r>
          </w:p>
        </w:tc>
        <w:tc>
          <w:tcPr>
            <w:tcW w:w="3520" w:type="pct"/>
          </w:tcPr>
          <w:p w14:paraId="47E4289A" w14:textId="77777777" w:rsidR="00EC6566" w:rsidRPr="00440AB3" w:rsidRDefault="00EC6566" w:rsidP="00BD0717">
            <w:pPr>
              <w:pStyle w:val="ab"/>
              <w:rPr>
                <w:sz w:val="24"/>
                <w:szCs w:val="24"/>
              </w:rPr>
            </w:pPr>
            <w:r w:rsidRPr="00440AB3">
              <w:rPr>
                <w:sz w:val="24"/>
                <w:szCs w:val="24"/>
              </w:rPr>
              <w:t>Слесарь-инструментальщик</w:t>
            </w:r>
          </w:p>
        </w:tc>
      </w:tr>
      <w:tr w:rsidR="000E47DD" w:rsidRPr="00440AB3" w14:paraId="47E4289F" w14:textId="77777777" w:rsidTr="00130A42">
        <w:trPr>
          <w:trHeight w:val="20"/>
        </w:trPr>
        <w:tc>
          <w:tcPr>
            <w:tcW w:w="892" w:type="pct"/>
          </w:tcPr>
          <w:p w14:paraId="47E4289C" w14:textId="763AB033" w:rsidR="000E47DD" w:rsidRPr="00440AB3" w:rsidRDefault="000E47DD" w:rsidP="000E47DD">
            <w:r>
              <w:t>Перечень СПО</w:t>
            </w:r>
          </w:p>
        </w:tc>
        <w:tc>
          <w:tcPr>
            <w:tcW w:w="588" w:type="pct"/>
          </w:tcPr>
          <w:p w14:paraId="47E4289D" w14:textId="7CB5E8F2" w:rsidR="000E47DD" w:rsidRPr="00440AB3" w:rsidRDefault="000E47DD" w:rsidP="000E47DD">
            <w:r>
              <w:t>15.01.35</w:t>
            </w:r>
          </w:p>
        </w:tc>
        <w:tc>
          <w:tcPr>
            <w:tcW w:w="3520" w:type="pct"/>
          </w:tcPr>
          <w:p w14:paraId="47E4289E" w14:textId="69B6860C" w:rsidR="000E47DD" w:rsidRPr="00440AB3" w:rsidRDefault="000E47DD" w:rsidP="000E47DD">
            <w:r>
              <w:t>Мастер слесарных работ</w:t>
            </w:r>
          </w:p>
        </w:tc>
      </w:tr>
    </w:tbl>
    <w:p w14:paraId="5D476F10" w14:textId="77777777" w:rsidR="00266343" w:rsidRDefault="00266343" w:rsidP="00266343">
      <w:pPr>
        <w:rPr>
          <w:b/>
          <w:bCs w:val="0"/>
        </w:rPr>
      </w:pPr>
    </w:p>
    <w:p w14:paraId="47E428A1" w14:textId="0CDB89F0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3.5.1. Трудовая функция</w:t>
      </w:r>
    </w:p>
    <w:p w14:paraId="7FFE6C39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6"/>
        <w:gridCol w:w="5363"/>
        <w:gridCol w:w="552"/>
        <w:gridCol w:w="850"/>
        <w:gridCol w:w="1449"/>
        <w:gridCol w:w="661"/>
      </w:tblGrid>
      <w:tr w:rsidR="00EC6566" w:rsidRPr="00440AB3" w14:paraId="47E428A9" w14:textId="77777777" w:rsidTr="00130A42">
        <w:trPr>
          <w:trHeight w:val="20"/>
        </w:trPr>
        <w:tc>
          <w:tcPr>
            <w:tcW w:w="74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8A3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8A4" w14:textId="518D757D" w:rsidR="00EC6566" w:rsidRPr="00440AB3" w:rsidRDefault="00EC6566" w:rsidP="00405506">
            <w:r w:rsidRPr="00440AB3">
              <w:t>Слесарная обработка деталей уникальных и опытных приборов, приспособлений</w:t>
            </w:r>
            <w:r w:rsidR="006510C4" w:rsidRPr="00440AB3">
              <w:t>, инструментов и контрольно-измерительных средств</w:t>
            </w:r>
            <w:r w:rsidRPr="00440AB3">
              <w:t xml:space="preserve"> с точностью размеров по 3–5</w:t>
            </w:r>
            <w:r w:rsidR="00DD44FD" w:rsidRPr="00440AB3">
              <w:noBreakHyphen/>
              <w:t>му квалитету</w:t>
            </w:r>
            <w:r w:rsidRPr="00440AB3">
              <w:t xml:space="preserve"> </w:t>
            </w:r>
            <w:r w:rsidR="00C83219">
              <w:t xml:space="preserve">и </w:t>
            </w:r>
            <w:r w:rsidRPr="00440AB3">
              <w:t xml:space="preserve">шероховатостью </w:t>
            </w:r>
            <w:r w:rsidRPr="00440AB3">
              <w:rPr>
                <w:lang w:val="en-US"/>
              </w:rPr>
              <w:t xml:space="preserve">Ra </w:t>
            </w:r>
            <w:r w:rsidRPr="00440AB3">
              <w:t>0,04–0,01 мкм</w:t>
            </w:r>
          </w:p>
        </w:tc>
        <w:tc>
          <w:tcPr>
            <w:tcW w:w="2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8A5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8A6" w14:textId="77777777" w:rsidR="00EC6566" w:rsidRPr="00440AB3" w:rsidRDefault="00127C1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E</w:t>
            </w:r>
            <w:r w:rsidR="00EC6566" w:rsidRPr="00440AB3">
              <w:t>/01.</w:t>
            </w:r>
            <w:r w:rsidR="00EC6566" w:rsidRPr="00440AB3">
              <w:rPr>
                <w:lang w:val="en-US"/>
              </w:rPr>
              <w:t>4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8A7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8A8" w14:textId="77777777" w:rsidR="00EC6566" w:rsidRPr="00440AB3" w:rsidRDefault="00921A2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szCs w:val="16"/>
              </w:rPr>
              <w:t>4</w:t>
            </w:r>
          </w:p>
        </w:tc>
      </w:tr>
    </w:tbl>
    <w:p w14:paraId="47E428B7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40AB3" w:rsidRPr="00440AB3" w14:paraId="47E428BA" w14:textId="77777777" w:rsidTr="00130A42">
        <w:trPr>
          <w:trHeight w:val="20"/>
        </w:trPr>
        <w:tc>
          <w:tcPr>
            <w:tcW w:w="877" w:type="pct"/>
            <w:vMerge w:val="restart"/>
          </w:tcPr>
          <w:p w14:paraId="47E428B8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23" w:type="pct"/>
          </w:tcPr>
          <w:p w14:paraId="47E428B9" w14:textId="78EF4336" w:rsidR="00EC6566" w:rsidRPr="00866FA9" w:rsidRDefault="0091081A" w:rsidP="00866FA9">
            <w:pPr>
              <w:jc w:val="both"/>
            </w:pPr>
            <w:r w:rsidRPr="00866FA9">
              <w:t xml:space="preserve">Определение последовательности обработки, содержания и технологических режимов слесарной обработки заготовок деталей </w:t>
            </w:r>
            <w:r w:rsidR="00EC6566" w:rsidRPr="00866FA9">
              <w:t>уникальных и опытных</w:t>
            </w:r>
            <w:r w:rsidRPr="00866FA9">
              <w:t xml:space="preserve"> приборов, приспособлений, инструментов и контрольно-измерительных средств</w:t>
            </w:r>
            <w:r w:rsidR="00EC6566" w:rsidRPr="00866FA9">
              <w:t xml:space="preserve"> с точностью размеров по 3–5</w:t>
            </w:r>
            <w:r w:rsidR="00DD44FD" w:rsidRPr="00866FA9">
              <w:noBreakHyphen/>
              <w:t>му квалитету</w:t>
            </w:r>
            <w:r w:rsidR="00EC6566" w:rsidRPr="00866FA9">
              <w:t xml:space="preserve"> и (или) параметром шероховатости </w:t>
            </w:r>
            <w:r w:rsidR="00EC6566" w:rsidRPr="00866FA9">
              <w:rPr>
                <w:lang w:val="en-US"/>
              </w:rPr>
              <w:t>Ra</w:t>
            </w:r>
            <w:r w:rsidR="00EC6566" w:rsidRPr="00866FA9">
              <w:t xml:space="preserve"> 0,04–0,01 мкм</w:t>
            </w:r>
            <w:r w:rsidR="00716B75" w:rsidRPr="00866FA9">
              <w:t xml:space="preserve"> по конструкторской и технологической документации</w:t>
            </w:r>
          </w:p>
        </w:tc>
      </w:tr>
      <w:tr w:rsidR="00440AB3" w:rsidRPr="00440AB3" w14:paraId="2B31A99C" w14:textId="77777777" w:rsidTr="00130A42">
        <w:trPr>
          <w:trHeight w:val="20"/>
        </w:trPr>
        <w:tc>
          <w:tcPr>
            <w:tcW w:w="877" w:type="pct"/>
            <w:vMerge/>
          </w:tcPr>
          <w:p w14:paraId="312695E3" w14:textId="77777777" w:rsidR="00004E41" w:rsidRPr="00440AB3" w:rsidRDefault="00004E41" w:rsidP="00004E41"/>
        </w:tc>
        <w:tc>
          <w:tcPr>
            <w:tcW w:w="4123" w:type="pct"/>
          </w:tcPr>
          <w:p w14:paraId="3050EA1A" w14:textId="1A415733" w:rsidR="00004E41" w:rsidRPr="00866FA9" w:rsidRDefault="00004E41" w:rsidP="00866FA9">
            <w:pPr>
              <w:jc w:val="both"/>
            </w:pPr>
            <w:r w:rsidRPr="00866FA9">
              <w:t xml:space="preserve">Подготовка рабочего места к выполнению технологической операции слесарной обработки </w:t>
            </w:r>
            <w:r w:rsidRPr="00507D81">
              <w:t xml:space="preserve">заготовок </w:t>
            </w:r>
            <w:r w:rsidR="000E47DD" w:rsidRPr="00507D81">
              <w:t xml:space="preserve">деталей </w:t>
            </w:r>
            <w:r w:rsidRPr="00507D81">
              <w:t xml:space="preserve">уникальных и опытных </w:t>
            </w:r>
            <w:r w:rsidR="000E47DD" w:rsidRPr="00507D81">
              <w:t>приборов, приспособлений и инструментов</w:t>
            </w:r>
            <w:r w:rsidRPr="00507D81">
              <w:t xml:space="preserve"> с</w:t>
            </w:r>
            <w:r w:rsidRPr="00866FA9">
              <w:t xml:space="preserve"> точностью размеров по 3–5</w:t>
            </w:r>
            <w:r w:rsidRPr="00866FA9">
              <w:noBreakHyphen/>
              <w:t xml:space="preserve">му квалитету и (или) параметром шероховатости </w:t>
            </w:r>
            <w:r w:rsidRPr="00866FA9">
              <w:rPr>
                <w:lang w:val="en-US"/>
              </w:rPr>
              <w:t>Ra</w:t>
            </w:r>
            <w:r w:rsidRPr="00866FA9">
              <w:t xml:space="preserve"> 0,04–0,01 мкм</w:t>
            </w:r>
          </w:p>
        </w:tc>
      </w:tr>
      <w:tr w:rsidR="00440AB3" w:rsidRPr="00440AB3" w14:paraId="47E428BD" w14:textId="77777777" w:rsidTr="00130A42">
        <w:trPr>
          <w:trHeight w:val="20"/>
        </w:trPr>
        <w:tc>
          <w:tcPr>
            <w:tcW w:w="877" w:type="pct"/>
            <w:vMerge/>
          </w:tcPr>
          <w:p w14:paraId="47E428BB" w14:textId="77777777" w:rsidR="00004E41" w:rsidRPr="00440AB3" w:rsidRDefault="00004E41" w:rsidP="00004E41"/>
        </w:tc>
        <w:tc>
          <w:tcPr>
            <w:tcW w:w="4123" w:type="pct"/>
          </w:tcPr>
          <w:p w14:paraId="47E428BC" w14:textId="77777777" w:rsidR="00004E41" w:rsidRPr="00866FA9" w:rsidRDefault="00004E41" w:rsidP="00866FA9">
            <w:pPr>
              <w:jc w:val="both"/>
            </w:pPr>
            <w:r w:rsidRPr="00866FA9">
              <w:t>Разметка и вычерчивание заготовок уникальных и опытных деталей сложных фигурных очертаний</w:t>
            </w:r>
          </w:p>
        </w:tc>
      </w:tr>
      <w:tr w:rsidR="00440AB3" w:rsidRPr="00440AB3" w14:paraId="47E428C0" w14:textId="77777777" w:rsidTr="00130A42">
        <w:trPr>
          <w:trHeight w:val="20"/>
        </w:trPr>
        <w:tc>
          <w:tcPr>
            <w:tcW w:w="877" w:type="pct"/>
            <w:vMerge/>
          </w:tcPr>
          <w:p w14:paraId="47E428BE" w14:textId="77777777" w:rsidR="00004E41" w:rsidRPr="00440AB3" w:rsidRDefault="00004E41" w:rsidP="00004E41"/>
        </w:tc>
        <w:tc>
          <w:tcPr>
            <w:tcW w:w="4123" w:type="pct"/>
          </w:tcPr>
          <w:p w14:paraId="47E428BF" w14:textId="4A874EB7" w:rsidR="00004E41" w:rsidRPr="00866FA9" w:rsidRDefault="00004E41" w:rsidP="00866FA9">
            <w:pPr>
              <w:jc w:val="both"/>
            </w:pPr>
            <w:r w:rsidRPr="00866FA9">
              <w:t>Пригонка, припасовка и шабрение уникальных и опытных деталей и соединений с точностью размеров по 3–5</w:t>
            </w:r>
            <w:r w:rsidRPr="00866FA9">
              <w:noBreakHyphen/>
              <w:t xml:space="preserve">му квалитету и (или) параметром шероховатости </w:t>
            </w:r>
            <w:r w:rsidRPr="00866FA9">
              <w:rPr>
                <w:lang w:val="en-US"/>
              </w:rPr>
              <w:t>Ra</w:t>
            </w:r>
            <w:r w:rsidRPr="00866FA9">
              <w:t xml:space="preserve"> 0,04–0,01 мкм</w:t>
            </w:r>
          </w:p>
        </w:tc>
      </w:tr>
      <w:tr w:rsidR="00440AB3" w:rsidRPr="00440AB3" w14:paraId="47E428C3" w14:textId="77777777" w:rsidTr="00130A42">
        <w:trPr>
          <w:trHeight w:val="20"/>
        </w:trPr>
        <w:tc>
          <w:tcPr>
            <w:tcW w:w="877" w:type="pct"/>
            <w:vMerge/>
          </w:tcPr>
          <w:p w14:paraId="47E428C1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C2" w14:textId="7157F50B" w:rsidR="00004E41" w:rsidRPr="00866FA9" w:rsidRDefault="00004E41" w:rsidP="00866FA9">
            <w:pPr>
              <w:jc w:val="both"/>
            </w:pPr>
            <w:r w:rsidRPr="00866FA9">
              <w:t>Притирка и доводка поверхностей уникальных и опытных деталей с точностью размеров по 3–5</w:t>
            </w:r>
            <w:r w:rsidRPr="00866FA9">
              <w:noBreakHyphen/>
              <w:t xml:space="preserve">му квалитету и (или) параметром шероховатости </w:t>
            </w:r>
            <w:r w:rsidRPr="00866FA9">
              <w:rPr>
                <w:lang w:val="en-US"/>
              </w:rPr>
              <w:t>Ra</w:t>
            </w:r>
            <w:r w:rsidR="00866FA9">
              <w:t xml:space="preserve"> 0,04–0,01 </w:t>
            </w:r>
            <w:r w:rsidRPr="00866FA9">
              <w:t>мкм</w:t>
            </w:r>
          </w:p>
        </w:tc>
      </w:tr>
      <w:tr w:rsidR="00440AB3" w:rsidRPr="00440AB3" w14:paraId="47E428C6" w14:textId="77777777" w:rsidTr="00130A42">
        <w:trPr>
          <w:trHeight w:val="20"/>
        </w:trPr>
        <w:tc>
          <w:tcPr>
            <w:tcW w:w="877" w:type="pct"/>
            <w:vMerge/>
          </w:tcPr>
          <w:p w14:paraId="47E428C4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C5" w14:textId="77777777" w:rsidR="00004E41" w:rsidRPr="00866FA9" w:rsidRDefault="00004E41" w:rsidP="00866FA9">
            <w:pPr>
              <w:jc w:val="both"/>
            </w:pPr>
            <w:r w:rsidRPr="00866FA9">
              <w:t>Балансировка уникальных и опытных деталей с точностью размеров по 3–5</w:t>
            </w:r>
            <w:r w:rsidRPr="00866FA9">
              <w:noBreakHyphen/>
              <w:t>му квалитету</w:t>
            </w:r>
          </w:p>
        </w:tc>
      </w:tr>
      <w:tr w:rsidR="00440AB3" w:rsidRPr="00440AB3" w14:paraId="47E428C9" w14:textId="77777777" w:rsidTr="00130A42">
        <w:trPr>
          <w:trHeight w:val="20"/>
        </w:trPr>
        <w:tc>
          <w:tcPr>
            <w:tcW w:w="877" w:type="pct"/>
            <w:vMerge/>
          </w:tcPr>
          <w:p w14:paraId="47E428C7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C8" w14:textId="77777777" w:rsidR="00004E41" w:rsidRPr="00866FA9" w:rsidRDefault="00004E41" w:rsidP="00866FA9">
            <w:pPr>
              <w:jc w:val="both"/>
            </w:pPr>
            <w:r w:rsidRPr="00866FA9">
              <w:t>Контроль размеров, формы, расположения поверхностей уникальных и опытных деталей с точностью размеров по 3–5</w:t>
            </w:r>
            <w:r w:rsidRPr="00866FA9">
              <w:noBreakHyphen/>
              <w:t xml:space="preserve">му квалитету </w:t>
            </w:r>
          </w:p>
        </w:tc>
      </w:tr>
      <w:tr w:rsidR="00440AB3" w:rsidRPr="00440AB3" w14:paraId="47E428CC" w14:textId="77777777" w:rsidTr="00130A42">
        <w:trPr>
          <w:trHeight w:val="20"/>
        </w:trPr>
        <w:tc>
          <w:tcPr>
            <w:tcW w:w="877" w:type="pct"/>
            <w:vMerge/>
          </w:tcPr>
          <w:p w14:paraId="47E428CA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CB" w14:textId="77777777" w:rsidR="00004E41" w:rsidRPr="00866FA9" w:rsidRDefault="00004E41" w:rsidP="00866FA9">
            <w:pPr>
              <w:jc w:val="both"/>
            </w:pPr>
            <w:r w:rsidRPr="00866FA9">
              <w:t xml:space="preserve">Контроль шероховатости поверхностей уникальных и опытных деталей с шероховатостью </w:t>
            </w:r>
            <w:r w:rsidRPr="00866FA9">
              <w:rPr>
                <w:lang w:val="en-US"/>
              </w:rPr>
              <w:t>Ra</w:t>
            </w:r>
            <w:r w:rsidRPr="00866FA9">
              <w:t xml:space="preserve"> 0,04–0,01 мкм</w:t>
            </w:r>
          </w:p>
        </w:tc>
      </w:tr>
      <w:tr w:rsidR="00440AB3" w:rsidRPr="00440AB3" w14:paraId="47E428CF" w14:textId="77777777" w:rsidTr="00130A42">
        <w:trPr>
          <w:trHeight w:val="20"/>
        </w:trPr>
        <w:tc>
          <w:tcPr>
            <w:tcW w:w="877" w:type="pct"/>
            <w:vMerge w:val="restart"/>
          </w:tcPr>
          <w:p w14:paraId="47E428CD" w14:textId="77777777" w:rsidR="00004E41" w:rsidRPr="00440AB3" w:rsidDel="002A1D54" w:rsidRDefault="00004E41" w:rsidP="00004E41">
            <w:r w:rsidRPr="00440AB3" w:rsidDel="002A1D54">
              <w:t>Необходимые умения</w:t>
            </w:r>
          </w:p>
        </w:tc>
        <w:tc>
          <w:tcPr>
            <w:tcW w:w="4123" w:type="pct"/>
          </w:tcPr>
          <w:p w14:paraId="47E428CE" w14:textId="17653396" w:rsidR="00004E41" w:rsidRPr="00866FA9" w:rsidRDefault="00004E41" w:rsidP="00866FA9">
            <w:pPr>
              <w:jc w:val="both"/>
            </w:pPr>
            <w:r w:rsidRPr="00866FA9">
              <w:t>Читать и анализировать конструкторскую и технологическую документацию на уникальные и опытные детали с точностью размеров по 3–5</w:t>
            </w:r>
            <w:r w:rsidRPr="00866FA9">
              <w:noBreakHyphen/>
              <w:t xml:space="preserve">му квалитету и шероховатостью </w:t>
            </w:r>
            <w:r w:rsidRPr="00866FA9">
              <w:rPr>
                <w:lang w:val="en-US"/>
              </w:rPr>
              <w:t xml:space="preserve">Ra </w:t>
            </w:r>
            <w:r w:rsidRPr="00866FA9">
              <w:t>0,04–0,01 мкм</w:t>
            </w:r>
          </w:p>
        </w:tc>
      </w:tr>
      <w:tr w:rsidR="00440AB3" w:rsidRPr="00440AB3" w14:paraId="47E428D2" w14:textId="77777777" w:rsidTr="00130A42">
        <w:trPr>
          <w:trHeight w:val="20"/>
        </w:trPr>
        <w:tc>
          <w:tcPr>
            <w:tcW w:w="877" w:type="pct"/>
            <w:vMerge/>
          </w:tcPr>
          <w:p w14:paraId="47E428D0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D1" w14:textId="77777777" w:rsidR="00004E41" w:rsidRPr="00866FA9" w:rsidRDefault="00004E41" w:rsidP="00866FA9">
            <w:pPr>
              <w:jc w:val="both"/>
            </w:pPr>
            <w:r w:rsidRPr="00866FA9">
              <w:t>Искать в электронном архиве справочную информацию, конструкторские и технологические документы для выполнения операций слесарной обработки деталей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8D5" w14:textId="77777777" w:rsidTr="00130A42">
        <w:trPr>
          <w:trHeight w:val="20"/>
        </w:trPr>
        <w:tc>
          <w:tcPr>
            <w:tcW w:w="877" w:type="pct"/>
            <w:vMerge/>
          </w:tcPr>
          <w:p w14:paraId="47E428D3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D4" w14:textId="77777777" w:rsidR="00004E41" w:rsidRPr="00866FA9" w:rsidRDefault="00004E41" w:rsidP="00866FA9">
            <w:pPr>
              <w:jc w:val="both"/>
            </w:pPr>
            <w:r w:rsidRPr="00866FA9">
              <w:t>Просматривать документы и их реквизиты в электронном архиве</w:t>
            </w:r>
          </w:p>
        </w:tc>
      </w:tr>
      <w:tr w:rsidR="00440AB3" w:rsidRPr="00440AB3" w14:paraId="47E428D8" w14:textId="77777777" w:rsidTr="00130A42">
        <w:trPr>
          <w:trHeight w:val="20"/>
        </w:trPr>
        <w:tc>
          <w:tcPr>
            <w:tcW w:w="877" w:type="pct"/>
            <w:vMerge/>
          </w:tcPr>
          <w:p w14:paraId="47E428D6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D7" w14:textId="77777777" w:rsidR="00004E41" w:rsidRPr="00866FA9" w:rsidRDefault="00004E41" w:rsidP="00866FA9">
            <w:pPr>
              <w:jc w:val="both"/>
            </w:pPr>
            <w:r w:rsidRPr="00866FA9">
              <w:t>Сохранять документы из электронного архива</w:t>
            </w:r>
          </w:p>
        </w:tc>
      </w:tr>
      <w:tr w:rsidR="00440AB3" w:rsidRPr="00440AB3" w14:paraId="47E428DB" w14:textId="77777777" w:rsidTr="00130A42">
        <w:trPr>
          <w:trHeight w:val="20"/>
        </w:trPr>
        <w:tc>
          <w:tcPr>
            <w:tcW w:w="877" w:type="pct"/>
            <w:vMerge/>
          </w:tcPr>
          <w:p w14:paraId="47E428D9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DA" w14:textId="77777777" w:rsidR="00004E41" w:rsidRPr="00866FA9" w:rsidRDefault="00004E41" w:rsidP="00866FA9">
            <w:pPr>
              <w:jc w:val="both"/>
            </w:pPr>
            <w:r w:rsidRPr="00866FA9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440AB3" w:rsidRPr="00440AB3" w14:paraId="47E428DE" w14:textId="77777777" w:rsidTr="00130A42">
        <w:trPr>
          <w:trHeight w:val="20"/>
        </w:trPr>
        <w:tc>
          <w:tcPr>
            <w:tcW w:w="877" w:type="pct"/>
            <w:vMerge/>
          </w:tcPr>
          <w:p w14:paraId="47E428DC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DD" w14:textId="77777777" w:rsidR="00004E41" w:rsidRPr="00866FA9" w:rsidRDefault="00004E41" w:rsidP="00866FA9">
            <w:pPr>
              <w:jc w:val="both"/>
            </w:pPr>
            <w:r w:rsidRPr="00866FA9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440AB3" w:rsidRPr="00440AB3" w14:paraId="47E428E1" w14:textId="77777777" w:rsidTr="00130A42">
        <w:trPr>
          <w:trHeight w:val="20"/>
        </w:trPr>
        <w:tc>
          <w:tcPr>
            <w:tcW w:w="877" w:type="pct"/>
            <w:vMerge/>
          </w:tcPr>
          <w:p w14:paraId="47E428DF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E0" w14:textId="77777777" w:rsidR="00004E41" w:rsidRPr="00866FA9" w:rsidRDefault="00004E41" w:rsidP="00866FA9">
            <w:pPr>
              <w:jc w:val="both"/>
            </w:pPr>
            <w:r w:rsidRPr="00866FA9">
              <w:t xml:space="preserve">Использовать персональную вычислительную технику для работы с файлами </w:t>
            </w:r>
          </w:p>
        </w:tc>
      </w:tr>
      <w:tr w:rsidR="00440AB3" w:rsidRPr="00440AB3" w14:paraId="47E428E4" w14:textId="77777777" w:rsidTr="00130A42">
        <w:trPr>
          <w:trHeight w:val="20"/>
        </w:trPr>
        <w:tc>
          <w:tcPr>
            <w:tcW w:w="877" w:type="pct"/>
            <w:vMerge/>
          </w:tcPr>
          <w:p w14:paraId="47E428E2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E3" w14:textId="77777777" w:rsidR="00004E41" w:rsidRPr="00866FA9" w:rsidRDefault="00004E41" w:rsidP="00866FA9">
            <w:pPr>
              <w:jc w:val="both"/>
            </w:pPr>
            <w:r w:rsidRPr="00866FA9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440AB3" w:rsidRPr="00440AB3" w14:paraId="47E428E7" w14:textId="77777777" w:rsidTr="00130A42">
        <w:trPr>
          <w:trHeight w:val="20"/>
        </w:trPr>
        <w:tc>
          <w:tcPr>
            <w:tcW w:w="877" w:type="pct"/>
            <w:vMerge/>
          </w:tcPr>
          <w:p w14:paraId="47E428E5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E6" w14:textId="77777777" w:rsidR="00004E41" w:rsidRPr="00866FA9" w:rsidRDefault="00004E41" w:rsidP="00866FA9">
            <w:pPr>
              <w:jc w:val="both"/>
            </w:pPr>
            <w:r w:rsidRPr="00866FA9">
              <w:t>Выполнять разметку уникальных и опытных заготовок и деталей сложных фигурных очертаний</w:t>
            </w:r>
          </w:p>
        </w:tc>
      </w:tr>
      <w:tr w:rsidR="00440AB3" w:rsidRPr="00440AB3" w14:paraId="47E428EA" w14:textId="77777777" w:rsidTr="00130A42">
        <w:trPr>
          <w:trHeight w:val="20"/>
        </w:trPr>
        <w:tc>
          <w:tcPr>
            <w:tcW w:w="877" w:type="pct"/>
            <w:vMerge/>
          </w:tcPr>
          <w:p w14:paraId="47E428E8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E9" w14:textId="77777777" w:rsidR="00004E41" w:rsidRPr="00866FA9" w:rsidRDefault="00004E41" w:rsidP="00866FA9">
            <w:pPr>
              <w:jc w:val="both"/>
            </w:pPr>
            <w:r w:rsidRPr="00866FA9">
              <w:t>Выполнять геометрические построения для выполнения разметки с использованием CAD-систем легкого класса</w:t>
            </w:r>
          </w:p>
        </w:tc>
      </w:tr>
      <w:tr w:rsidR="00440AB3" w:rsidRPr="00440AB3" w14:paraId="47E428ED" w14:textId="77777777" w:rsidTr="00130A42">
        <w:trPr>
          <w:trHeight w:val="20"/>
        </w:trPr>
        <w:tc>
          <w:tcPr>
            <w:tcW w:w="877" w:type="pct"/>
            <w:vMerge/>
          </w:tcPr>
          <w:p w14:paraId="47E428EB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EC" w14:textId="77777777" w:rsidR="00004E41" w:rsidRPr="00866FA9" w:rsidRDefault="00004E41" w:rsidP="00866FA9">
            <w:pPr>
              <w:jc w:val="both"/>
            </w:pPr>
            <w:r w:rsidRPr="00866FA9">
              <w:t>Выполнять рубку и резку заготовок уникальных и опытных деталей</w:t>
            </w:r>
          </w:p>
        </w:tc>
      </w:tr>
      <w:tr w:rsidR="00440AB3" w:rsidRPr="00440AB3" w14:paraId="47E428F0" w14:textId="77777777" w:rsidTr="00130A42">
        <w:trPr>
          <w:trHeight w:val="20"/>
        </w:trPr>
        <w:tc>
          <w:tcPr>
            <w:tcW w:w="877" w:type="pct"/>
            <w:vMerge/>
          </w:tcPr>
          <w:p w14:paraId="47E428EE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EF" w14:textId="77777777" w:rsidR="00004E41" w:rsidRPr="00866FA9" w:rsidRDefault="00004E41" w:rsidP="00866FA9">
            <w:pPr>
              <w:jc w:val="both"/>
            </w:pPr>
            <w:r w:rsidRPr="00866FA9">
              <w:t>Выполнять гибку и правку уникальных и опытных деталей</w:t>
            </w:r>
          </w:p>
        </w:tc>
      </w:tr>
      <w:tr w:rsidR="00440AB3" w:rsidRPr="00440AB3" w14:paraId="47E428F3" w14:textId="77777777" w:rsidTr="00130A42">
        <w:trPr>
          <w:trHeight w:val="20"/>
        </w:trPr>
        <w:tc>
          <w:tcPr>
            <w:tcW w:w="877" w:type="pct"/>
            <w:vMerge/>
          </w:tcPr>
          <w:p w14:paraId="47E428F1" w14:textId="77777777" w:rsidR="00004E41" w:rsidRPr="00440AB3" w:rsidRDefault="00004E41" w:rsidP="00004E41"/>
        </w:tc>
        <w:tc>
          <w:tcPr>
            <w:tcW w:w="4123" w:type="pct"/>
          </w:tcPr>
          <w:p w14:paraId="47E428F2" w14:textId="77777777" w:rsidR="00004E41" w:rsidRPr="00866FA9" w:rsidRDefault="00004E41" w:rsidP="00866FA9">
            <w:pPr>
              <w:jc w:val="both"/>
            </w:pPr>
            <w:r w:rsidRPr="00866FA9">
              <w:t>Выполнять опиливание, пригонку, припасовку, шабрение уникальных и опытных деталей и соединений с точностью размеров по 3–5</w:t>
            </w:r>
            <w:r w:rsidRPr="00866FA9">
              <w:noBreakHyphen/>
              <w:t xml:space="preserve">му квалитету и (или) параметром шероховатости </w:t>
            </w:r>
            <w:r w:rsidRPr="00866FA9">
              <w:rPr>
                <w:lang w:val="en-US"/>
              </w:rPr>
              <w:t>Ra</w:t>
            </w:r>
            <w:r w:rsidRPr="00866FA9">
              <w:t xml:space="preserve"> 0,04–0,01 мкм</w:t>
            </w:r>
          </w:p>
        </w:tc>
      </w:tr>
      <w:tr w:rsidR="00440AB3" w:rsidRPr="00440AB3" w14:paraId="47E428F6" w14:textId="77777777" w:rsidTr="00130A42">
        <w:trPr>
          <w:trHeight w:val="20"/>
        </w:trPr>
        <w:tc>
          <w:tcPr>
            <w:tcW w:w="877" w:type="pct"/>
            <w:vMerge/>
          </w:tcPr>
          <w:p w14:paraId="47E428F4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F5" w14:textId="5493A5EE" w:rsidR="00004E41" w:rsidRPr="00866FA9" w:rsidRDefault="00004E41" w:rsidP="00866FA9">
            <w:pPr>
              <w:jc w:val="both"/>
            </w:pPr>
            <w:r w:rsidRPr="00866FA9">
              <w:t>Выполнять притирку и доводку поверхностей уникальных и опытных деталей с точностью размеров по 3–5</w:t>
            </w:r>
            <w:r w:rsidRPr="00866FA9">
              <w:noBreakHyphen/>
              <w:t xml:space="preserve">му квалитету и (или) параметром шероховатости </w:t>
            </w:r>
            <w:r w:rsidRPr="00866FA9">
              <w:rPr>
                <w:lang w:val="en-US"/>
              </w:rPr>
              <w:lastRenderedPageBreak/>
              <w:t>Ra</w:t>
            </w:r>
            <w:r w:rsidR="00866FA9">
              <w:t> </w:t>
            </w:r>
            <w:r w:rsidRPr="00866FA9">
              <w:t>0,04–0,01 мкм</w:t>
            </w:r>
          </w:p>
        </w:tc>
      </w:tr>
      <w:tr w:rsidR="00440AB3" w:rsidRPr="00440AB3" w14:paraId="47E428F9" w14:textId="77777777" w:rsidTr="00130A42">
        <w:trPr>
          <w:trHeight w:val="20"/>
        </w:trPr>
        <w:tc>
          <w:tcPr>
            <w:tcW w:w="877" w:type="pct"/>
            <w:vMerge/>
          </w:tcPr>
          <w:p w14:paraId="47E428F7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F8" w14:textId="77777777" w:rsidR="00004E41" w:rsidRPr="00866FA9" w:rsidRDefault="00004E41" w:rsidP="00866FA9">
            <w:pPr>
              <w:jc w:val="both"/>
            </w:pPr>
            <w:r w:rsidRPr="00866FA9">
              <w:t>Использовать станки и механизированные инструменты для изготовления уникальных и опытных деталей с точностью размеров по 3–5</w:t>
            </w:r>
            <w:r w:rsidRPr="00866FA9">
              <w:noBreakHyphen/>
              <w:t xml:space="preserve">му квалитету и (или) параметром шероховатости </w:t>
            </w:r>
            <w:r w:rsidRPr="00866FA9">
              <w:rPr>
                <w:lang w:val="en-US"/>
              </w:rPr>
              <w:t>Ra</w:t>
            </w:r>
            <w:r w:rsidRPr="00866FA9">
              <w:t xml:space="preserve"> 0,04–0,01 мкм</w:t>
            </w:r>
          </w:p>
        </w:tc>
      </w:tr>
      <w:tr w:rsidR="00440AB3" w:rsidRPr="00440AB3" w14:paraId="47E428FC" w14:textId="77777777" w:rsidTr="00130A42">
        <w:trPr>
          <w:trHeight w:val="20"/>
        </w:trPr>
        <w:tc>
          <w:tcPr>
            <w:tcW w:w="877" w:type="pct"/>
            <w:vMerge/>
          </w:tcPr>
          <w:p w14:paraId="47E428FA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FB" w14:textId="77777777" w:rsidR="00004E41" w:rsidRPr="00866FA9" w:rsidRDefault="00004E41" w:rsidP="00866FA9">
            <w:pPr>
              <w:jc w:val="both"/>
            </w:pPr>
            <w:r w:rsidRPr="00866FA9">
              <w:t>Применять смазочно-охлаждающие технологические средства</w:t>
            </w:r>
          </w:p>
        </w:tc>
      </w:tr>
      <w:tr w:rsidR="00440AB3" w:rsidRPr="00440AB3" w14:paraId="47E428FF" w14:textId="77777777" w:rsidTr="00130A42">
        <w:trPr>
          <w:trHeight w:val="20"/>
        </w:trPr>
        <w:tc>
          <w:tcPr>
            <w:tcW w:w="877" w:type="pct"/>
            <w:vMerge/>
          </w:tcPr>
          <w:p w14:paraId="47E428FD" w14:textId="77777777" w:rsidR="00004E41" w:rsidRPr="00440AB3" w:rsidDel="002A1D54" w:rsidRDefault="00004E41" w:rsidP="00004E41"/>
        </w:tc>
        <w:tc>
          <w:tcPr>
            <w:tcW w:w="4123" w:type="pct"/>
          </w:tcPr>
          <w:p w14:paraId="47E428FE" w14:textId="77777777" w:rsidR="00004E41" w:rsidRPr="00866FA9" w:rsidRDefault="00004E41" w:rsidP="00866FA9">
            <w:pPr>
              <w:jc w:val="both"/>
            </w:pPr>
            <w:r w:rsidRPr="00866FA9">
              <w:t>Балансировать уникальные и опытные детали с точностью размеров по 3–5</w:t>
            </w:r>
            <w:r w:rsidRPr="00866FA9">
              <w:noBreakHyphen/>
              <w:t>му квалитету</w:t>
            </w:r>
          </w:p>
        </w:tc>
      </w:tr>
      <w:tr w:rsidR="00440AB3" w:rsidRPr="00440AB3" w14:paraId="47E42902" w14:textId="77777777" w:rsidTr="00130A42">
        <w:trPr>
          <w:trHeight w:val="20"/>
        </w:trPr>
        <w:tc>
          <w:tcPr>
            <w:tcW w:w="877" w:type="pct"/>
            <w:vMerge/>
          </w:tcPr>
          <w:p w14:paraId="47E42900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01" w14:textId="3F89A1F5" w:rsidR="00004E41" w:rsidRPr="00866FA9" w:rsidRDefault="00004E41" w:rsidP="00866FA9">
            <w:pPr>
              <w:jc w:val="both"/>
            </w:pPr>
            <w:r w:rsidRPr="00866FA9">
              <w:t xml:space="preserve">Контролировать размеры, форму и расположение поверхностей </w:t>
            </w:r>
            <w:r w:rsidR="00866FA9" w:rsidRPr="00866FA9">
              <w:t xml:space="preserve">уникальных и опытных </w:t>
            </w:r>
            <w:r w:rsidRPr="00866FA9">
              <w:t>деталей с точностью размеров по 3–5</w:t>
            </w:r>
            <w:r w:rsidRPr="00866FA9">
              <w:noBreakHyphen/>
              <w:t>му квалитету</w:t>
            </w:r>
          </w:p>
        </w:tc>
      </w:tr>
      <w:tr w:rsidR="00440AB3" w:rsidRPr="00440AB3" w14:paraId="47E42905" w14:textId="77777777" w:rsidTr="00130A42">
        <w:trPr>
          <w:trHeight w:val="20"/>
        </w:trPr>
        <w:tc>
          <w:tcPr>
            <w:tcW w:w="877" w:type="pct"/>
            <w:vMerge/>
          </w:tcPr>
          <w:p w14:paraId="47E42903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04" w14:textId="74D71082" w:rsidR="00004E41" w:rsidRPr="00866FA9" w:rsidRDefault="00004E41" w:rsidP="00866FA9">
            <w:pPr>
              <w:jc w:val="both"/>
            </w:pPr>
            <w:r w:rsidRPr="00866FA9">
              <w:t xml:space="preserve">Контролировать шероховатость поверхностей </w:t>
            </w:r>
            <w:r w:rsidR="00866FA9" w:rsidRPr="00866FA9">
              <w:t xml:space="preserve">уникальных и опытных </w:t>
            </w:r>
            <w:r w:rsidRPr="00866FA9">
              <w:t xml:space="preserve">деталей с параметром шероховатости </w:t>
            </w:r>
            <w:r w:rsidRPr="00866FA9">
              <w:rPr>
                <w:lang w:val="en-US"/>
              </w:rPr>
              <w:t>Ra</w:t>
            </w:r>
            <w:r w:rsidRPr="00866FA9">
              <w:t xml:space="preserve"> 0,04–0,01 мкм </w:t>
            </w:r>
          </w:p>
        </w:tc>
      </w:tr>
      <w:tr w:rsidR="00440AB3" w:rsidRPr="00440AB3" w14:paraId="47E42908" w14:textId="77777777" w:rsidTr="00130A42">
        <w:trPr>
          <w:trHeight w:val="20"/>
        </w:trPr>
        <w:tc>
          <w:tcPr>
            <w:tcW w:w="877" w:type="pct"/>
            <w:vMerge/>
          </w:tcPr>
          <w:p w14:paraId="47E42906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07" w14:textId="77777777" w:rsidR="00004E41" w:rsidRPr="00866FA9" w:rsidRDefault="00004E41" w:rsidP="00866FA9">
            <w:pPr>
              <w:jc w:val="both"/>
            </w:pPr>
            <w:r w:rsidRPr="00866FA9">
              <w:t>Использовать компьютеризированные комплексы для контроля размеров, формы, расположения и шероховатости поверхностей уникальных и опытных деталей</w:t>
            </w:r>
          </w:p>
        </w:tc>
      </w:tr>
      <w:tr w:rsidR="00440AB3" w:rsidRPr="00440AB3" w14:paraId="47E4290B" w14:textId="77777777" w:rsidTr="00130A42">
        <w:trPr>
          <w:trHeight w:val="20"/>
        </w:trPr>
        <w:tc>
          <w:tcPr>
            <w:tcW w:w="877" w:type="pct"/>
            <w:vMerge w:val="restart"/>
          </w:tcPr>
          <w:p w14:paraId="47E42909" w14:textId="77777777" w:rsidR="00004E41" w:rsidRPr="00440AB3" w:rsidDel="002A1D54" w:rsidRDefault="00004E41" w:rsidP="00004E41">
            <w:r w:rsidRPr="00440AB3" w:rsidDel="002A1D54">
              <w:t>Необходимые знания</w:t>
            </w:r>
          </w:p>
        </w:tc>
        <w:tc>
          <w:tcPr>
            <w:tcW w:w="4123" w:type="pct"/>
          </w:tcPr>
          <w:p w14:paraId="47E4290A" w14:textId="77777777" w:rsidR="00004E41" w:rsidRPr="00866FA9" w:rsidRDefault="00004E41" w:rsidP="00866FA9">
            <w:pPr>
              <w:jc w:val="both"/>
            </w:pPr>
            <w:r w:rsidRPr="00866FA9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90E" w14:textId="77777777" w:rsidTr="00130A42">
        <w:trPr>
          <w:trHeight w:val="20"/>
        </w:trPr>
        <w:tc>
          <w:tcPr>
            <w:tcW w:w="877" w:type="pct"/>
            <w:vMerge/>
          </w:tcPr>
          <w:p w14:paraId="47E4290C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0D" w14:textId="77777777" w:rsidR="00004E41" w:rsidRPr="00866FA9" w:rsidRDefault="00004E41" w:rsidP="00866FA9">
            <w:pPr>
              <w:jc w:val="both"/>
            </w:pPr>
            <w:r w:rsidRPr="00866FA9">
              <w:t xml:space="preserve">Правила чтения рабочих чертежей, технологической документации </w:t>
            </w:r>
          </w:p>
        </w:tc>
      </w:tr>
      <w:tr w:rsidR="00440AB3" w:rsidRPr="00440AB3" w14:paraId="47E42911" w14:textId="77777777" w:rsidTr="00130A42">
        <w:trPr>
          <w:trHeight w:val="20"/>
        </w:trPr>
        <w:tc>
          <w:tcPr>
            <w:tcW w:w="877" w:type="pct"/>
            <w:vMerge/>
          </w:tcPr>
          <w:p w14:paraId="47E4290F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10" w14:textId="77777777" w:rsidR="00004E41" w:rsidRPr="00866FA9" w:rsidRDefault="00004E41" w:rsidP="00866FA9">
            <w:pPr>
              <w:jc w:val="both"/>
            </w:pPr>
            <w:r w:rsidRPr="00866FA9">
              <w:t>Порядок работы с электронным архивом технической документации</w:t>
            </w:r>
          </w:p>
        </w:tc>
      </w:tr>
      <w:tr w:rsidR="00440AB3" w:rsidRPr="00440AB3" w14:paraId="47E42914" w14:textId="77777777" w:rsidTr="00130A42">
        <w:trPr>
          <w:trHeight w:val="20"/>
        </w:trPr>
        <w:tc>
          <w:tcPr>
            <w:tcW w:w="877" w:type="pct"/>
            <w:vMerge/>
          </w:tcPr>
          <w:p w14:paraId="47E42912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13" w14:textId="77777777" w:rsidR="00004E41" w:rsidRPr="00866FA9" w:rsidRDefault="00004E41" w:rsidP="00866FA9">
            <w:pPr>
              <w:jc w:val="both"/>
            </w:pPr>
            <w:r w:rsidRPr="00866FA9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440AB3" w:rsidRPr="00440AB3" w14:paraId="47E42917" w14:textId="77777777" w:rsidTr="00130A42">
        <w:trPr>
          <w:trHeight w:val="20"/>
        </w:trPr>
        <w:tc>
          <w:tcPr>
            <w:tcW w:w="877" w:type="pct"/>
            <w:vMerge/>
          </w:tcPr>
          <w:p w14:paraId="47E42915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16" w14:textId="77777777" w:rsidR="00004E41" w:rsidRPr="00866FA9" w:rsidRDefault="00004E41" w:rsidP="00866FA9">
            <w:pPr>
              <w:jc w:val="both"/>
            </w:pPr>
            <w:r w:rsidRPr="00866FA9">
              <w:t>Порядок работы с файловой системой</w:t>
            </w:r>
          </w:p>
        </w:tc>
      </w:tr>
      <w:tr w:rsidR="00440AB3" w:rsidRPr="00440AB3" w14:paraId="47E4291A" w14:textId="77777777" w:rsidTr="00130A42">
        <w:trPr>
          <w:trHeight w:val="20"/>
        </w:trPr>
        <w:tc>
          <w:tcPr>
            <w:tcW w:w="877" w:type="pct"/>
            <w:vMerge/>
          </w:tcPr>
          <w:p w14:paraId="47E42918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19" w14:textId="77777777" w:rsidR="00004E41" w:rsidRPr="00866FA9" w:rsidRDefault="00004E41" w:rsidP="00866FA9">
            <w:pPr>
              <w:jc w:val="both"/>
            </w:pPr>
            <w:r w:rsidRPr="00866FA9">
              <w:t>Основные форматы представления электронной графической и текстовой информации</w:t>
            </w:r>
          </w:p>
        </w:tc>
      </w:tr>
      <w:tr w:rsidR="00440AB3" w:rsidRPr="00440AB3" w14:paraId="47E4291D" w14:textId="77777777" w:rsidTr="00130A42">
        <w:trPr>
          <w:trHeight w:val="20"/>
        </w:trPr>
        <w:tc>
          <w:tcPr>
            <w:tcW w:w="877" w:type="pct"/>
            <w:vMerge/>
          </w:tcPr>
          <w:p w14:paraId="47E4291B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1C" w14:textId="77777777" w:rsidR="00004E41" w:rsidRPr="00866FA9" w:rsidRDefault="00004E41" w:rsidP="00866FA9">
            <w:pPr>
              <w:jc w:val="both"/>
            </w:pPr>
            <w:r w:rsidRPr="00866FA9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440AB3" w:rsidRPr="00440AB3" w14:paraId="47E42920" w14:textId="77777777" w:rsidTr="00130A42">
        <w:trPr>
          <w:trHeight w:val="20"/>
        </w:trPr>
        <w:tc>
          <w:tcPr>
            <w:tcW w:w="877" w:type="pct"/>
            <w:vMerge/>
          </w:tcPr>
          <w:p w14:paraId="47E4291E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1F" w14:textId="77777777" w:rsidR="00004E41" w:rsidRPr="00866FA9" w:rsidRDefault="00004E41" w:rsidP="00866FA9">
            <w:pPr>
              <w:jc w:val="both"/>
            </w:pPr>
            <w:r w:rsidRPr="00866FA9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440AB3" w:rsidRPr="00440AB3" w14:paraId="47E42923" w14:textId="77777777" w:rsidTr="00130A42">
        <w:trPr>
          <w:trHeight w:val="20"/>
        </w:trPr>
        <w:tc>
          <w:tcPr>
            <w:tcW w:w="877" w:type="pct"/>
            <w:vMerge/>
          </w:tcPr>
          <w:p w14:paraId="47E42921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22" w14:textId="77777777" w:rsidR="00004E41" w:rsidRPr="00866FA9" w:rsidRDefault="00004E41" w:rsidP="00866FA9">
            <w:pPr>
              <w:jc w:val="both"/>
            </w:pPr>
            <w:r w:rsidRPr="00866FA9">
              <w:t>Основы метрологии в объеме, необходимом для выполнения работы</w:t>
            </w:r>
          </w:p>
        </w:tc>
      </w:tr>
      <w:tr w:rsidR="00440AB3" w:rsidRPr="00440AB3" w14:paraId="47E42926" w14:textId="77777777" w:rsidTr="00130A42">
        <w:trPr>
          <w:trHeight w:val="20"/>
        </w:trPr>
        <w:tc>
          <w:tcPr>
            <w:tcW w:w="877" w:type="pct"/>
            <w:vMerge/>
          </w:tcPr>
          <w:p w14:paraId="47E42924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25" w14:textId="7E06808E" w:rsidR="00004E41" w:rsidRPr="00866FA9" w:rsidRDefault="00004E41" w:rsidP="00866FA9">
            <w:pPr>
              <w:jc w:val="both"/>
            </w:pPr>
            <w:r w:rsidRPr="00866FA9">
              <w:t xml:space="preserve">Обозначение на рабочих чертежах допусков размеров, </w:t>
            </w:r>
            <w:r w:rsidR="00CC0743" w:rsidRPr="00866FA9">
              <w:t>формы</w:t>
            </w:r>
            <w:r w:rsidRPr="00866FA9">
              <w:t xml:space="preserve"> и взаимного расположения поверхностей, шероховатости поверхностей</w:t>
            </w:r>
          </w:p>
        </w:tc>
      </w:tr>
      <w:tr w:rsidR="00440AB3" w:rsidRPr="00440AB3" w14:paraId="47E42929" w14:textId="77777777" w:rsidTr="00130A42">
        <w:trPr>
          <w:trHeight w:val="20"/>
        </w:trPr>
        <w:tc>
          <w:tcPr>
            <w:tcW w:w="877" w:type="pct"/>
            <w:vMerge/>
          </w:tcPr>
          <w:p w14:paraId="47E42927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28" w14:textId="77777777" w:rsidR="00004E41" w:rsidRPr="00866FA9" w:rsidRDefault="00004E41" w:rsidP="00866FA9">
            <w:pPr>
              <w:jc w:val="both"/>
            </w:pPr>
            <w:r w:rsidRPr="00866FA9">
              <w:t xml:space="preserve">Виды технологической документации, используемой в организации </w:t>
            </w:r>
          </w:p>
        </w:tc>
      </w:tr>
      <w:tr w:rsidR="00440AB3" w:rsidRPr="00440AB3" w14:paraId="47E4292C" w14:textId="77777777" w:rsidTr="00130A42">
        <w:trPr>
          <w:trHeight w:val="20"/>
        </w:trPr>
        <w:tc>
          <w:tcPr>
            <w:tcW w:w="877" w:type="pct"/>
            <w:vMerge/>
          </w:tcPr>
          <w:p w14:paraId="47E4292A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2B" w14:textId="77777777" w:rsidR="00004E41" w:rsidRPr="00866FA9" w:rsidRDefault="00004E41" w:rsidP="00866FA9">
            <w:pPr>
              <w:jc w:val="both"/>
            </w:pPr>
            <w:r w:rsidRPr="00866FA9">
              <w:t>Методы и приемы разметки и вычерчивания заготовок уникальных и опытных деталей сложных фигурных очертаний</w:t>
            </w:r>
          </w:p>
        </w:tc>
      </w:tr>
      <w:tr w:rsidR="00440AB3" w:rsidRPr="00440AB3" w14:paraId="47E4292F" w14:textId="77777777" w:rsidTr="00130A42">
        <w:trPr>
          <w:trHeight w:val="20"/>
        </w:trPr>
        <w:tc>
          <w:tcPr>
            <w:tcW w:w="877" w:type="pct"/>
            <w:vMerge/>
          </w:tcPr>
          <w:p w14:paraId="47E4292D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2E" w14:textId="77777777" w:rsidR="00004E41" w:rsidRPr="00866FA9" w:rsidRDefault="00004E41" w:rsidP="00866FA9">
            <w:pPr>
              <w:jc w:val="both"/>
            </w:pPr>
            <w:r w:rsidRPr="00866FA9">
              <w:t>Методы геометрических построений для выполнения разметки в CAD-системе легкого класса, используемой в организации</w:t>
            </w:r>
          </w:p>
        </w:tc>
      </w:tr>
      <w:tr w:rsidR="00440AB3" w:rsidRPr="00440AB3" w14:paraId="47E42932" w14:textId="77777777" w:rsidTr="00130A42">
        <w:trPr>
          <w:trHeight w:val="20"/>
        </w:trPr>
        <w:tc>
          <w:tcPr>
            <w:tcW w:w="877" w:type="pct"/>
            <w:vMerge/>
          </w:tcPr>
          <w:p w14:paraId="47E42930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31" w14:textId="77777777" w:rsidR="00004E41" w:rsidRPr="00866FA9" w:rsidRDefault="00004E41" w:rsidP="00866FA9">
            <w:pPr>
              <w:jc w:val="both"/>
            </w:pPr>
            <w:r w:rsidRPr="00866FA9">
              <w:t>Технологические методы и приемы слесарной обработки заготовок уникальных и опытных деталей с точностью размеров по 3–5</w:t>
            </w:r>
            <w:r w:rsidRPr="00866FA9">
              <w:noBreakHyphen/>
              <w:t xml:space="preserve">му квалитету и шероховатостью </w:t>
            </w:r>
            <w:r w:rsidRPr="00866FA9">
              <w:rPr>
                <w:lang w:val="en-US"/>
              </w:rPr>
              <w:t xml:space="preserve">Ra </w:t>
            </w:r>
            <w:r w:rsidRPr="00866FA9">
              <w:t>0,04–0,01 мкм</w:t>
            </w:r>
          </w:p>
        </w:tc>
      </w:tr>
      <w:tr w:rsidR="00440AB3" w:rsidRPr="00440AB3" w14:paraId="47E42935" w14:textId="77777777" w:rsidTr="00130A42">
        <w:trPr>
          <w:trHeight w:val="20"/>
        </w:trPr>
        <w:tc>
          <w:tcPr>
            <w:tcW w:w="877" w:type="pct"/>
            <w:vMerge/>
          </w:tcPr>
          <w:p w14:paraId="47E42933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34" w14:textId="77777777" w:rsidR="00004E41" w:rsidRPr="00866FA9" w:rsidRDefault="00004E41" w:rsidP="00866FA9">
            <w:pPr>
              <w:jc w:val="both"/>
            </w:pPr>
            <w:r w:rsidRPr="00866FA9">
              <w:t>Методы балансировки уникальных и опытных деталей с точностью размеров по 3–5</w:t>
            </w:r>
            <w:r w:rsidRPr="00866FA9">
              <w:noBreakHyphen/>
              <w:t>му квалитету</w:t>
            </w:r>
          </w:p>
        </w:tc>
      </w:tr>
      <w:tr w:rsidR="00440AB3" w:rsidRPr="00440AB3" w14:paraId="47E42938" w14:textId="77777777" w:rsidTr="00130A42">
        <w:trPr>
          <w:trHeight w:val="20"/>
        </w:trPr>
        <w:tc>
          <w:tcPr>
            <w:tcW w:w="877" w:type="pct"/>
            <w:vMerge/>
          </w:tcPr>
          <w:p w14:paraId="47E42936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37" w14:textId="77777777" w:rsidR="00004E41" w:rsidRPr="00866FA9" w:rsidRDefault="00004E41" w:rsidP="00866FA9">
            <w:pPr>
              <w:jc w:val="both"/>
            </w:pPr>
            <w:r w:rsidRPr="00866FA9">
              <w:t>Виды, назначение и порядок применения компьютеризированных балансировочных устройств</w:t>
            </w:r>
          </w:p>
        </w:tc>
      </w:tr>
      <w:tr w:rsidR="00440AB3" w:rsidRPr="00440AB3" w14:paraId="47E4293B" w14:textId="77777777" w:rsidTr="00130A42">
        <w:trPr>
          <w:trHeight w:val="20"/>
        </w:trPr>
        <w:tc>
          <w:tcPr>
            <w:tcW w:w="877" w:type="pct"/>
            <w:vMerge/>
          </w:tcPr>
          <w:p w14:paraId="47E42939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3A" w14:textId="77777777" w:rsidR="00004E41" w:rsidRPr="00866FA9" w:rsidRDefault="00004E41" w:rsidP="00866FA9">
            <w:pPr>
              <w:jc w:val="both"/>
            </w:pPr>
            <w:r w:rsidRPr="00866FA9">
              <w:t>Конструкции, технологические возможности и правила эксплуатации станков и механизированных инструментов для слесарной обработки уникальных и опытных деталей</w:t>
            </w:r>
          </w:p>
        </w:tc>
      </w:tr>
      <w:tr w:rsidR="00440AB3" w:rsidRPr="00440AB3" w14:paraId="47E4293E" w14:textId="77777777" w:rsidTr="00130A42">
        <w:trPr>
          <w:trHeight w:val="20"/>
        </w:trPr>
        <w:tc>
          <w:tcPr>
            <w:tcW w:w="877" w:type="pct"/>
            <w:vMerge/>
          </w:tcPr>
          <w:p w14:paraId="47E4293C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3D" w14:textId="77777777" w:rsidR="00004E41" w:rsidRPr="00866FA9" w:rsidRDefault="00004E41" w:rsidP="00866FA9">
            <w:pPr>
              <w:jc w:val="both"/>
            </w:pPr>
            <w:r w:rsidRPr="00866FA9">
              <w:t>Виды, основные параметры и особенности применения инструментов для слесарной обработки заготовок уникальных и опытных деталей с точностью размеров по 3–5</w:t>
            </w:r>
            <w:r w:rsidRPr="00866FA9">
              <w:noBreakHyphen/>
              <w:t xml:space="preserve">му квалитету и шероховатостью </w:t>
            </w:r>
            <w:r w:rsidRPr="00866FA9">
              <w:rPr>
                <w:lang w:val="en-US"/>
              </w:rPr>
              <w:t xml:space="preserve">Ra </w:t>
            </w:r>
            <w:r w:rsidRPr="00866FA9">
              <w:t>0,04–0,01 мкм</w:t>
            </w:r>
          </w:p>
        </w:tc>
      </w:tr>
      <w:tr w:rsidR="00440AB3" w:rsidRPr="00440AB3" w14:paraId="47E42941" w14:textId="77777777" w:rsidTr="00130A42">
        <w:trPr>
          <w:trHeight w:val="20"/>
        </w:trPr>
        <w:tc>
          <w:tcPr>
            <w:tcW w:w="877" w:type="pct"/>
            <w:vMerge/>
          </w:tcPr>
          <w:p w14:paraId="47E4293F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40" w14:textId="77777777" w:rsidR="00004E41" w:rsidRPr="00866FA9" w:rsidRDefault="00004E41" w:rsidP="00866FA9">
            <w:pPr>
              <w:jc w:val="both"/>
            </w:pPr>
            <w:r w:rsidRPr="00866FA9">
              <w:t>Виды, основные параметры и особенности применения специальных приспособлений для слесарной обработки заготовок уникальных и опытных деталей с точностью размеров по 3–5</w:t>
            </w:r>
            <w:r w:rsidRPr="00866FA9">
              <w:noBreakHyphen/>
              <w:t xml:space="preserve">му квалитету и шероховатостью </w:t>
            </w:r>
            <w:r w:rsidRPr="00866FA9">
              <w:rPr>
                <w:lang w:val="en-US"/>
              </w:rPr>
              <w:t xml:space="preserve">Ra </w:t>
            </w:r>
            <w:r w:rsidRPr="00866FA9">
              <w:t>0,04–</w:t>
            </w:r>
            <w:r w:rsidRPr="00866FA9">
              <w:lastRenderedPageBreak/>
              <w:t>0,01 мкм</w:t>
            </w:r>
          </w:p>
        </w:tc>
      </w:tr>
      <w:tr w:rsidR="00440AB3" w:rsidRPr="00440AB3" w14:paraId="47E42944" w14:textId="77777777" w:rsidTr="00130A42">
        <w:trPr>
          <w:trHeight w:val="20"/>
        </w:trPr>
        <w:tc>
          <w:tcPr>
            <w:tcW w:w="877" w:type="pct"/>
            <w:vMerge/>
          </w:tcPr>
          <w:p w14:paraId="47E42942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43" w14:textId="6E5612F3" w:rsidR="00004E41" w:rsidRPr="00866FA9" w:rsidRDefault="00004E41" w:rsidP="00866FA9">
            <w:pPr>
              <w:jc w:val="both"/>
            </w:pPr>
            <w:r w:rsidRPr="00866FA9">
              <w:t>Основные виды дефектов, возникающих при слесарной обработке поверхностей заготовок уникальных и опытных деталей с точностью размеров по 3–5</w:t>
            </w:r>
            <w:r w:rsidRPr="00866FA9">
              <w:noBreakHyphen/>
              <w:t xml:space="preserve">му квалитету и (или) шероховатостью </w:t>
            </w:r>
            <w:r w:rsidRPr="00866FA9">
              <w:rPr>
                <w:lang w:val="en-US"/>
              </w:rPr>
              <w:t>Ra</w:t>
            </w:r>
            <w:r w:rsidRPr="00866FA9">
              <w:t> 0,04–0,01 мкм, их причины, способы предупреждения и устранения</w:t>
            </w:r>
          </w:p>
        </w:tc>
      </w:tr>
      <w:tr w:rsidR="00440AB3" w:rsidRPr="00440AB3" w14:paraId="47E42947" w14:textId="77777777" w:rsidTr="00130A42">
        <w:trPr>
          <w:trHeight w:val="20"/>
        </w:trPr>
        <w:tc>
          <w:tcPr>
            <w:tcW w:w="877" w:type="pct"/>
            <w:vMerge/>
          </w:tcPr>
          <w:p w14:paraId="47E42945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46" w14:textId="77777777" w:rsidR="00004E41" w:rsidRPr="00866FA9" w:rsidRDefault="00004E41" w:rsidP="00866FA9">
            <w:pPr>
              <w:jc w:val="both"/>
            </w:pPr>
            <w:r w:rsidRPr="00866FA9">
              <w:t>Назначение и правила применения приспособлений, инструментов и контрольно-измерительных средств для контроля уникальных и опытных деталей с точностью размеров по 3–5</w:t>
            </w:r>
            <w:r w:rsidRPr="00866FA9">
              <w:noBreakHyphen/>
              <w:t>му квалитету</w:t>
            </w:r>
          </w:p>
        </w:tc>
      </w:tr>
      <w:tr w:rsidR="00440AB3" w:rsidRPr="00440AB3" w14:paraId="47E4294A" w14:textId="77777777" w:rsidTr="00130A42">
        <w:trPr>
          <w:trHeight w:val="20"/>
        </w:trPr>
        <w:tc>
          <w:tcPr>
            <w:tcW w:w="877" w:type="pct"/>
            <w:vMerge/>
          </w:tcPr>
          <w:p w14:paraId="47E42948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49" w14:textId="6BE3AD7B" w:rsidR="00004E41" w:rsidRPr="00866FA9" w:rsidRDefault="00004E41" w:rsidP="00866FA9">
            <w:pPr>
              <w:jc w:val="both"/>
            </w:pPr>
            <w:r w:rsidRPr="00866FA9">
              <w:t>Состав компьютеризированных комплексов и приемы работы на компьютеризированных комплексах для контроля размеров, формы, расположения и шероховатости поверхностей уникальных и опытных деталей, используемы</w:t>
            </w:r>
            <w:r w:rsidR="00866FA9">
              <w:t>х</w:t>
            </w:r>
            <w:r w:rsidRPr="00866FA9">
              <w:t xml:space="preserve"> в организации</w:t>
            </w:r>
          </w:p>
        </w:tc>
      </w:tr>
      <w:tr w:rsidR="00440AB3" w:rsidRPr="00440AB3" w14:paraId="47E4294D" w14:textId="77777777" w:rsidTr="00130A42">
        <w:trPr>
          <w:trHeight w:val="20"/>
        </w:trPr>
        <w:tc>
          <w:tcPr>
            <w:tcW w:w="877" w:type="pct"/>
            <w:vMerge/>
          </w:tcPr>
          <w:p w14:paraId="47E4294B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4C" w14:textId="77777777" w:rsidR="00004E41" w:rsidRPr="00866FA9" w:rsidRDefault="00004E41" w:rsidP="00866FA9">
            <w:pPr>
              <w:jc w:val="both"/>
            </w:pPr>
            <w:r w:rsidRPr="00866FA9">
              <w:t>Свойства конструкционных и инструментальных материалов, используемых в приспособлениях, инструментах и контрольно-измерительных средствах</w:t>
            </w:r>
          </w:p>
        </w:tc>
      </w:tr>
      <w:tr w:rsidR="00440AB3" w:rsidRPr="00440AB3" w14:paraId="47E42950" w14:textId="77777777" w:rsidTr="00130A42">
        <w:trPr>
          <w:trHeight w:val="20"/>
        </w:trPr>
        <w:tc>
          <w:tcPr>
            <w:tcW w:w="877" w:type="pct"/>
            <w:vMerge/>
          </w:tcPr>
          <w:p w14:paraId="47E4294E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4F" w14:textId="77777777" w:rsidR="00004E41" w:rsidRPr="00866FA9" w:rsidRDefault="00004E41" w:rsidP="00866FA9">
            <w:pPr>
              <w:jc w:val="both"/>
            </w:pPr>
            <w:r w:rsidRPr="00866FA9">
              <w:t xml:space="preserve">Назначение, свойства и способы применения смазочно-охлаждающих технологических средств, используемых при слесарной обработке в организации </w:t>
            </w:r>
          </w:p>
        </w:tc>
      </w:tr>
      <w:tr w:rsidR="00440AB3" w:rsidRPr="00440AB3" w14:paraId="47E42953" w14:textId="77777777" w:rsidTr="00130A42">
        <w:trPr>
          <w:trHeight w:val="20"/>
        </w:trPr>
        <w:tc>
          <w:tcPr>
            <w:tcW w:w="877" w:type="pct"/>
            <w:vMerge/>
          </w:tcPr>
          <w:p w14:paraId="47E42951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52" w14:textId="77777777" w:rsidR="00004E41" w:rsidRPr="00866FA9" w:rsidRDefault="00004E41" w:rsidP="00866FA9">
            <w:pPr>
              <w:jc w:val="both"/>
            </w:pPr>
            <w:r w:rsidRPr="00866FA9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</w:t>
            </w:r>
          </w:p>
        </w:tc>
      </w:tr>
      <w:tr w:rsidR="00440AB3" w:rsidRPr="00440AB3" w14:paraId="47E42956" w14:textId="77777777" w:rsidTr="00130A42">
        <w:trPr>
          <w:trHeight w:val="20"/>
        </w:trPr>
        <w:tc>
          <w:tcPr>
            <w:tcW w:w="877" w:type="pct"/>
            <w:vMerge/>
          </w:tcPr>
          <w:p w14:paraId="47E42954" w14:textId="77777777" w:rsidR="00004E41" w:rsidRPr="00440AB3" w:rsidDel="002A1D54" w:rsidRDefault="00004E41" w:rsidP="00004E41"/>
        </w:tc>
        <w:tc>
          <w:tcPr>
            <w:tcW w:w="4123" w:type="pct"/>
          </w:tcPr>
          <w:p w14:paraId="47E42955" w14:textId="77777777" w:rsidR="00004E41" w:rsidRPr="00866FA9" w:rsidRDefault="00004E41" w:rsidP="00866FA9">
            <w:pPr>
              <w:jc w:val="both"/>
            </w:pPr>
            <w:r w:rsidRPr="00866FA9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959" w14:textId="77777777" w:rsidTr="00130A42">
        <w:trPr>
          <w:trHeight w:val="20"/>
        </w:trPr>
        <w:tc>
          <w:tcPr>
            <w:tcW w:w="877" w:type="pct"/>
          </w:tcPr>
          <w:p w14:paraId="47E42957" w14:textId="77777777" w:rsidR="00004E41" w:rsidRPr="00440AB3" w:rsidDel="002A1D54" w:rsidRDefault="00004E41" w:rsidP="00004E41">
            <w:r w:rsidRPr="00440AB3" w:rsidDel="002A1D54">
              <w:t>Другие характеристики</w:t>
            </w:r>
          </w:p>
        </w:tc>
        <w:tc>
          <w:tcPr>
            <w:tcW w:w="4123" w:type="pct"/>
          </w:tcPr>
          <w:p w14:paraId="47E42958" w14:textId="77777777" w:rsidR="00004E41" w:rsidRPr="00866FA9" w:rsidRDefault="00004E41" w:rsidP="00866FA9">
            <w:pPr>
              <w:jc w:val="both"/>
            </w:pPr>
            <w:r w:rsidRPr="00866FA9">
              <w:t>-</w:t>
            </w:r>
          </w:p>
        </w:tc>
      </w:tr>
    </w:tbl>
    <w:p w14:paraId="2240A96E" w14:textId="77777777" w:rsidR="00266343" w:rsidRDefault="00266343" w:rsidP="00266343">
      <w:pPr>
        <w:rPr>
          <w:b/>
          <w:bCs w:val="0"/>
        </w:rPr>
      </w:pPr>
    </w:p>
    <w:p w14:paraId="47E4295B" w14:textId="618ABB4F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3.5.2. Трудовая функция</w:t>
      </w:r>
    </w:p>
    <w:p w14:paraId="069F4BCC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4973"/>
        <w:gridCol w:w="673"/>
        <w:gridCol w:w="996"/>
        <w:gridCol w:w="1594"/>
        <w:gridCol w:w="646"/>
      </w:tblGrid>
      <w:tr w:rsidR="00EC6566" w:rsidRPr="00440AB3" w14:paraId="47E42963" w14:textId="77777777" w:rsidTr="00130A42">
        <w:trPr>
          <w:trHeight w:val="20"/>
        </w:trPr>
        <w:tc>
          <w:tcPr>
            <w:tcW w:w="73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95D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95E" w14:textId="77777777" w:rsidR="00EC6566" w:rsidRPr="00440AB3" w:rsidRDefault="00EC6566" w:rsidP="00BD0717">
            <w:r w:rsidRPr="00440AB3">
              <w:t>Сборка и регулировка уникальных и опытных приборов, приспособлений</w:t>
            </w:r>
            <w:r w:rsidR="006510C4" w:rsidRPr="00440AB3">
              <w:t>, инструментов и контрольно-измерительных средств</w:t>
            </w:r>
            <w:r w:rsidRPr="00440AB3">
              <w:t xml:space="preserve">, включая оптические </w:t>
            </w:r>
          </w:p>
        </w:tc>
        <w:tc>
          <w:tcPr>
            <w:tcW w:w="3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95F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960" w14:textId="77777777" w:rsidR="00EC6566" w:rsidRPr="00440AB3" w:rsidRDefault="00127C1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E</w:t>
            </w:r>
            <w:r w:rsidR="00EC6566" w:rsidRPr="00440AB3">
              <w:t>/02.</w:t>
            </w:r>
            <w:r w:rsidR="00EC6566" w:rsidRPr="00440AB3">
              <w:rPr>
                <w:lang w:val="en-US"/>
              </w:rPr>
              <w:t>4</w:t>
            </w:r>
          </w:p>
        </w:tc>
        <w:tc>
          <w:tcPr>
            <w:tcW w:w="7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961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962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4</w:t>
            </w:r>
          </w:p>
        </w:tc>
      </w:tr>
    </w:tbl>
    <w:p w14:paraId="47E42971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40AB3" w:rsidRPr="00440AB3" w14:paraId="47E42974" w14:textId="77777777" w:rsidTr="00130A42">
        <w:trPr>
          <w:trHeight w:val="20"/>
        </w:trPr>
        <w:tc>
          <w:tcPr>
            <w:tcW w:w="879" w:type="pct"/>
            <w:vMerge w:val="restart"/>
          </w:tcPr>
          <w:p w14:paraId="47E42972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21" w:type="pct"/>
          </w:tcPr>
          <w:p w14:paraId="47E42973" w14:textId="4C7DCD62" w:rsidR="00EC6566" w:rsidRPr="00866FA9" w:rsidRDefault="0091081A" w:rsidP="00866FA9">
            <w:pPr>
              <w:jc w:val="both"/>
            </w:pPr>
            <w:r w:rsidRPr="00866FA9">
              <w:t xml:space="preserve">Определение последовательности обработки, содержания и технологических режимов сборки и регулирования </w:t>
            </w:r>
            <w:r w:rsidR="00EC6566" w:rsidRPr="00866FA9">
              <w:t>уникальных и опытных приборов, приспособлений</w:t>
            </w:r>
            <w:r w:rsidR="006510C4" w:rsidRPr="00866FA9">
              <w:t>, инструментов и контрольно-измерительных средств</w:t>
            </w:r>
            <w:r w:rsidR="00E1309D" w:rsidRPr="00866FA9">
              <w:t>, включая оптические</w:t>
            </w:r>
            <w:r w:rsidR="00716B75" w:rsidRPr="00866FA9">
              <w:t>, по конструкторской и технологической документации</w:t>
            </w:r>
          </w:p>
        </w:tc>
      </w:tr>
      <w:tr w:rsidR="00440AB3" w:rsidRPr="00440AB3" w14:paraId="16597FB9" w14:textId="77777777" w:rsidTr="00130A42">
        <w:trPr>
          <w:trHeight w:val="20"/>
        </w:trPr>
        <w:tc>
          <w:tcPr>
            <w:tcW w:w="879" w:type="pct"/>
            <w:vMerge/>
          </w:tcPr>
          <w:p w14:paraId="3B5DEB58" w14:textId="77777777" w:rsidR="00004E41" w:rsidRPr="00440AB3" w:rsidRDefault="00004E41" w:rsidP="00004E41"/>
        </w:tc>
        <w:tc>
          <w:tcPr>
            <w:tcW w:w="4121" w:type="pct"/>
          </w:tcPr>
          <w:p w14:paraId="1D1A55C7" w14:textId="113CF64E" w:rsidR="00004E41" w:rsidRPr="00866FA9" w:rsidRDefault="00004E41" w:rsidP="00866FA9">
            <w:pPr>
              <w:jc w:val="both"/>
            </w:pPr>
            <w:r w:rsidRPr="00866FA9">
              <w:t xml:space="preserve">Подготовка рабочего места к выполнению технологической операции сборки и регулировки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77" w14:textId="77777777" w:rsidTr="00130A42">
        <w:trPr>
          <w:trHeight w:val="20"/>
        </w:trPr>
        <w:tc>
          <w:tcPr>
            <w:tcW w:w="879" w:type="pct"/>
            <w:vMerge/>
          </w:tcPr>
          <w:p w14:paraId="47E42975" w14:textId="77777777" w:rsidR="00004E41" w:rsidRPr="00440AB3" w:rsidRDefault="00004E41" w:rsidP="00004E41"/>
        </w:tc>
        <w:tc>
          <w:tcPr>
            <w:tcW w:w="4121" w:type="pct"/>
          </w:tcPr>
          <w:p w14:paraId="47E42976" w14:textId="77777777" w:rsidR="00004E41" w:rsidRPr="00866FA9" w:rsidRDefault="00004E41" w:rsidP="00866FA9">
            <w:pPr>
              <w:jc w:val="both"/>
            </w:pPr>
            <w:r w:rsidRPr="00866FA9">
              <w:t>Сборка уникальных и опытных приборов, приспособлений, инструментов и контрольно-измерительных средств, включая оптические</w:t>
            </w:r>
          </w:p>
        </w:tc>
      </w:tr>
      <w:tr w:rsidR="00440AB3" w:rsidRPr="00440AB3" w14:paraId="47E4297A" w14:textId="77777777" w:rsidTr="00130A42">
        <w:trPr>
          <w:trHeight w:val="20"/>
        </w:trPr>
        <w:tc>
          <w:tcPr>
            <w:tcW w:w="879" w:type="pct"/>
            <w:vMerge/>
          </w:tcPr>
          <w:p w14:paraId="47E42978" w14:textId="77777777" w:rsidR="00004E41" w:rsidRPr="00440AB3" w:rsidRDefault="00004E41" w:rsidP="00004E41"/>
        </w:tc>
        <w:tc>
          <w:tcPr>
            <w:tcW w:w="4121" w:type="pct"/>
          </w:tcPr>
          <w:p w14:paraId="47E42979" w14:textId="77777777" w:rsidR="00004E41" w:rsidRPr="00866FA9" w:rsidRDefault="00004E41" w:rsidP="00866FA9">
            <w:pPr>
              <w:jc w:val="both"/>
            </w:pPr>
            <w:r w:rsidRPr="00866FA9">
              <w:t>Регулировка уникальных и опытных приборов, приспособлений, инструментов и контрольно-измерительных средств, включая оптические</w:t>
            </w:r>
          </w:p>
        </w:tc>
      </w:tr>
      <w:tr w:rsidR="00440AB3" w:rsidRPr="00440AB3" w14:paraId="47E4297D" w14:textId="77777777" w:rsidTr="00130A42">
        <w:trPr>
          <w:trHeight w:val="20"/>
        </w:trPr>
        <w:tc>
          <w:tcPr>
            <w:tcW w:w="879" w:type="pct"/>
            <w:vMerge/>
          </w:tcPr>
          <w:p w14:paraId="47E4297B" w14:textId="77777777" w:rsidR="00004E41" w:rsidRPr="00440AB3" w:rsidRDefault="00004E41" w:rsidP="00004E41"/>
        </w:tc>
        <w:tc>
          <w:tcPr>
            <w:tcW w:w="4121" w:type="pct"/>
          </w:tcPr>
          <w:p w14:paraId="47E4297C" w14:textId="77777777" w:rsidR="00004E41" w:rsidRPr="00866FA9" w:rsidRDefault="00004E41" w:rsidP="00866FA9">
            <w:pPr>
              <w:jc w:val="both"/>
            </w:pPr>
            <w:r w:rsidRPr="00866FA9">
              <w:t>Контроль эксплуатационных параметров, контроль соответствия техническим требованиям и испытания уникальных и опытных приборов, приспособлений, инструментов и контрольно-измерительных средств, включая оптические</w:t>
            </w:r>
          </w:p>
        </w:tc>
      </w:tr>
      <w:tr w:rsidR="00440AB3" w:rsidRPr="00440AB3" w14:paraId="47E42980" w14:textId="77777777" w:rsidTr="00130A42">
        <w:trPr>
          <w:trHeight w:val="20"/>
        </w:trPr>
        <w:tc>
          <w:tcPr>
            <w:tcW w:w="879" w:type="pct"/>
            <w:vMerge/>
          </w:tcPr>
          <w:p w14:paraId="47E4297E" w14:textId="77777777" w:rsidR="00004E41" w:rsidRPr="00440AB3" w:rsidRDefault="00004E41" w:rsidP="00004E41"/>
        </w:tc>
        <w:tc>
          <w:tcPr>
            <w:tcW w:w="4121" w:type="pct"/>
          </w:tcPr>
          <w:p w14:paraId="47E4297F" w14:textId="77777777" w:rsidR="00004E41" w:rsidRPr="00866FA9" w:rsidRDefault="00004E41" w:rsidP="00866FA9">
            <w:pPr>
              <w:jc w:val="both"/>
            </w:pPr>
            <w:r w:rsidRPr="00866FA9">
              <w:t>Подготовка документов по результатам контроля и испытаний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983" w14:textId="77777777" w:rsidTr="00130A42">
        <w:trPr>
          <w:trHeight w:val="20"/>
        </w:trPr>
        <w:tc>
          <w:tcPr>
            <w:tcW w:w="879" w:type="pct"/>
            <w:vMerge w:val="restart"/>
          </w:tcPr>
          <w:p w14:paraId="47E42981" w14:textId="77777777" w:rsidR="00004E41" w:rsidRPr="00440AB3" w:rsidDel="002A1D54" w:rsidRDefault="00004E41" w:rsidP="00004E41">
            <w:r w:rsidRPr="00440AB3" w:rsidDel="002A1D54">
              <w:t>Необходимые умения</w:t>
            </w:r>
          </w:p>
        </w:tc>
        <w:tc>
          <w:tcPr>
            <w:tcW w:w="4121" w:type="pct"/>
          </w:tcPr>
          <w:p w14:paraId="47E42982" w14:textId="64E1E846" w:rsidR="00004E41" w:rsidRPr="00866FA9" w:rsidRDefault="00004E41" w:rsidP="00866FA9">
            <w:pPr>
              <w:jc w:val="both"/>
            </w:pPr>
            <w:r w:rsidRPr="00866FA9">
              <w:t>Читать и анализировать конструкторскую и технологическую документацию на уникальные и опытные приборы, приспособления, инструменты и контрольно-измерительные средства</w:t>
            </w:r>
          </w:p>
        </w:tc>
      </w:tr>
      <w:tr w:rsidR="00440AB3" w:rsidRPr="00440AB3" w14:paraId="47E42986" w14:textId="77777777" w:rsidTr="00130A42">
        <w:trPr>
          <w:trHeight w:val="20"/>
        </w:trPr>
        <w:tc>
          <w:tcPr>
            <w:tcW w:w="879" w:type="pct"/>
            <w:vMerge/>
          </w:tcPr>
          <w:p w14:paraId="47E42984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85" w14:textId="77777777" w:rsidR="00004E41" w:rsidRPr="00866FA9" w:rsidRDefault="00004E41" w:rsidP="00866FA9">
            <w:pPr>
              <w:jc w:val="both"/>
            </w:pPr>
            <w:r w:rsidRPr="00866FA9">
              <w:t xml:space="preserve">Искать в электронном архиве справочную информацию, конструкторские и </w:t>
            </w:r>
            <w:r w:rsidRPr="00866FA9">
              <w:lastRenderedPageBreak/>
              <w:t>технологические документы для выполнения операций слесарной обработки деталей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989" w14:textId="77777777" w:rsidTr="00130A42">
        <w:trPr>
          <w:trHeight w:val="20"/>
        </w:trPr>
        <w:tc>
          <w:tcPr>
            <w:tcW w:w="879" w:type="pct"/>
            <w:vMerge/>
          </w:tcPr>
          <w:p w14:paraId="47E42987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88" w14:textId="77777777" w:rsidR="00004E41" w:rsidRPr="00866FA9" w:rsidRDefault="00004E41" w:rsidP="00866FA9">
            <w:pPr>
              <w:jc w:val="both"/>
            </w:pPr>
            <w:r w:rsidRPr="00866FA9">
              <w:t>Просматривать документы и их реквизиты в электронном архиве</w:t>
            </w:r>
          </w:p>
        </w:tc>
      </w:tr>
      <w:tr w:rsidR="00440AB3" w:rsidRPr="00440AB3" w14:paraId="47E4298C" w14:textId="77777777" w:rsidTr="00130A42">
        <w:trPr>
          <w:trHeight w:val="20"/>
        </w:trPr>
        <w:tc>
          <w:tcPr>
            <w:tcW w:w="879" w:type="pct"/>
            <w:vMerge/>
          </w:tcPr>
          <w:p w14:paraId="47E4298A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8B" w14:textId="77777777" w:rsidR="00004E41" w:rsidRPr="00866FA9" w:rsidRDefault="00004E41" w:rsidP="00866FA9">
            <w:pPr>
              <w:jc w:val="both"/>
            </w:pPr>
            <w:r w:rsidRPr="00866FA9">
              <w:t>Сохранять документы из электронного архива</w:t>
            </w:r>
          </w:p>
        </w:tc>
      </w:tr>
      <w:tr w:rsidR="00440AB3" w:rsidRPr="00440AB3" w14:paraId="47E4298F" w14:textId="77777777" w:rsidTr="00130A42">
        <w:trPr>
          <w:trHeight w:val="20"/>
        </w:trPr>
        <w:tc>
          <w:tcPr>
            <w:tcW w:w="879" w:type="pct"/>
            <w:vMerge/>
          </w:tcPr>
          <w:p w14:paraId="47E4298D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8E" w14:textId="77777777" w:rsidR="00004E41" w:rsidRPr="00866FA9" w:rsidRDefault="00004E41" w:rsidP="00866FA9">
            <w:pPr>
              <w:jc w:val="both"/>
            </w:pPr>
            <w:r w:rsidRPr="00866FA9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440AB3" w:rsidRPr="00440AB3" w14:paraId="47E42992" w14:textId="77777777" w:rsidTr="00130A42">
        <w:trPr>
          <w:trHeight w:val="20"/>
        </w:trPr>
        <w:tc>
          <w:tcPr>
            <w:tcW w:w="879" w:type="pct"/>
            <w:vMerge/>
          </w:tcPr>
          <w:p w14:paraId="47E42990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91" w14:textId="77777777" w:rsidR="00004E41" w:rsidRPr="00866FA9" w:rsidRDefault="00004E41" w:rsidP="00866FA9">
            <w:pPr>
              <w:jc w:val="both"/>
            </w:pPr>
            <w:r w:rsidRPr="00866FA9">
              <w:t>Использовать персональную вычислительную технику для подготовки и просмотра текстовой и графической информации</w:t>
            </w:r>
          </w:p>
        </w:tc>
      </w:tr>
      <w:tr w:rsidR="00440AB3" w:rsidRPr="00440AB3" w14:paraId="47E42995" w14:textId="77777777" w:rsidTr="00130A42">
        <w:trPr>
          <w:trHeight w:val="20"/>
        </w:trPr>
        <w:tc>
          <w:tcPr>
            <w:tcW w:w="879" w:type="pct"/>
            <w:vMerge/>
          </w:tcPr>
          <w:p w14:paraId="47E42993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94" w14:textId="77777777" w:rsidR="00004E41" w:rsidRPr="00866FA9" w:rsidRDefault="00004E41" w:rsidP="00866FA9">
            <w:pPr>
              <w:jc w:val="both"/>
            </w:pPr>
            <w:r w:rsidRPr="00866FA9">
              <w:t xml:space="preserve">Использовать персональную вычислительную технику для работы с файлами </w:t>
            </w:r>
          </w:p>
        </w:tc>
      </w:tr>
      <w:tr w:rsidR="00440AB3" w:rsidRPr="00440AB3" w14:paraId="47E42998" w14:textId="77777777" w:rsidTr="00130A42">
        <w:trPr>
          <w:trHeight w:val="20"/>
        </w:trPr>
        <w:tc>
          <w:tcPr>
            <w:tcW w:w="879" w:type="pct"/>
            <w:vMerge/>
          </w:tcPr>
          <w:p w14:paraId="47E42996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97" w14:textId="77777777" w:rsidR="00004E41" w:rsidRPr="00866FA9" w:rsidRDefault="00004E41" w:rsidP="00866FA9">
            <w:pPr>
              <w:jc w:val="both"/>
            </w:pPr>
            <w:r w:rsidRPr="00866FA9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440AB3" w:rsidRPr="00440AB3" w14:paraId="47E4299B" w14:textId="77777777" w:rsidTr="00130A42">
        <w:trPr>
          <w:trHeight w:val="20"/>
        </w:trPr>
        <w:tc>
          <w:tcPr>
            <w:tcW w:w="879" w:type="pct"/>
            <w:vMerge/>
          </w:tcPr>
          <w:p w14:paraId="47E42999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9A" w14:textId="77777777" w:rsidR="00004E41" w:rsidRPr="00866FA9" w:rsidRDefault="00004E41" w:rsidP="00866FA9">
            <w:pPr>
              <w:jc w:val="both"/>
            </w:pPr>
            <w:r w:rsidRPr="00866FA9">
              <w:t xml:space="preserve">Проверять комплектность и качество деталей собираемых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9E" w14:textId="77777777" w:rsidTr="00130A42">
        <w:trPr>
          <w:trHeight w:val="20"/>
        </w:trPr>
        <w:tc>
          <w:tcPr>
            <w:tcW w:w="879" w:type="pct"/>
            <w:vMerge/>
          </w:tcPr>
          <w:p w14:paraId="47E4299C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9D" w14:textId="77777777" w:rsidR="00004E41" w:rsidRPr="00866FA9" w:rsidRDefault="00004E41" w:rsidP="00866FA9">
            <w:pPr>
              <w:jc w:val="both"/>
            </w:pPr>
            <w:r w:rsidRPr="00866FA9">
              <w:t xml:space="preserve">Устанавливать, закреплять и доводить опоры, установочные и направляющие детали и узлы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A1" w14:textId="77777777" w:rsidTr="00130A42">
        <w:trPr>
          <w:trHeight w:val="20"/>
        </w:trPr>
        <w:tc>
          <w:tcPr>
            <w:tcW w:w="879" w:type="pct"/>
            <w:vMerge/>
          </w:tcPr>
          <w:p w14:paraId="47E4299F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A0" w14:textId="77777777" w:rsidR="00004E41" w:rsidRPr="00866FA9" w:rsidRDefault="00004E41" w:rsidP="00866FA9">
            <w:pPr>
              <w:jc w:val="both"/>
            </w:pPr>
            <w:r w:rsidRPr="00866FA9">
              <w:t xml:space="preserve">Устанавливать и доводить детали подвижных соединений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A4" w14:textId="77777777" w:rsidTr="00130A42">
        <w:trPr>
          <w:trHeight w:val="20"/>
        </w:trPr>
        <w:tc>
          <w:tcPr>
            <w:tcW w:w="879" w:type="pct"/>
            <w:vMerge/>
          </w:tcPr>
          <w:p w14:paraId="47E429A2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A3" w14:textId="77777777" w:rsidR="00004E41" w:rsidRPr="00866FA9" w:rsidRDefault="00004E41" w:rsidP="00866FA9">
            <w:pPr>
              <w:jc w:val="both"/>
            </w:pPr>
            <w:r w:rsidRPr="00866FA9">
              <w:t xml:space="preserve">Устанавливать, выверять и фиксировать взаимное положение деталей и узлов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A7" w14:textId="77777777" w:rsidTr="00130A42">
        <w:trPr>
          <w:trHeight w:val="20"/>
        </w:trPr>
        <w:tc>
          <w:tcPr>
            <w:tcW w:w="879" w:type="pct"/>
            <w:vMerge/>
          </w:tcPr>
          <w:p w14:paraId="47E429A5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A6" w14:textId="77777777" w:rsidR="00004E41" w:rsidRPr="00866FA9" w:rsidRDefault="00004E41" w:rsidP="00866FA9">
            <w:pPr>
              <w:jc w:val="both"/>
            </w:pPr>
            <w:r w:rsidRPr="00866FA9">
              <w:t xml:space="preserve">Выполнять совместную обработку нескольких деталей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AA" w14:textId="77777777" w:rsidTr="00130A42">
        <w:trPr>
          <w:trHeight w:val="20"/>
        </w:trPr>
        <w:tc>
          <w:tcPr>
            <w:tcW w:w="879" w:type="pct"/>
            <w:vMerge/>
          </w:tcPr>
          <w:p w14:paraId="47E429A8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A9" w14:textId="77777777" w:rsidR="00004E41" w:rsidRPr="00866FA9" w:rsidRDefault="00004E41" w:rsidP="00866FA9">
            <w:pPr>
              <w:jc w:val="both"/>
            </w:pPr>
            <w:r w:rsidRPr="00866FA9">
              <w:t xml:space="preserve">Выполнять пригоночные операции и обработку по месту деталей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AD" w14:textId="77777777" w:rsidTr="00130A42">
        <w:trPr>
          <w:trHeight w:val="20"/>
        </w:trPr>
        <w:tc>
          <w:tcPr>
            <w:tcW w:w="879" w:type="pct"/>
            <w:vMerge/>
          </w:tcPr>
          <w:p w14:paraId="47E429AB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AC" w14:textId="77777777" w:rsidR="00004E41" w:rsidRPr="00866FA9" w:rsidRDefault="00004E41" w:rsidP="00866FA9">
            <w:pPr>
              <w:jc w:val="both"/>
            </w:pPr>
            <w:r w:rsidRPr="00866FA9">
              <w:t>Регулировать уникальные и опытные приборы, приспособления, инструменты и контрольно-измерительные средства, включая оптические</w:t>
            </w:r>
          </w:p>
        </w:tc>
      </w:tr>
      <w:tr w:rsidR="00440AB3" w:rsidRPr="00440AB3" w14:paraId="47E429B0" w14:textId="77777777" w:rsidTr="00130A42">
        <w:trPr>
          <w:trHeight w:val="20"/>
        </w:trPr>
        <w:tc>
          <w:tcPr>
            <w:tcW w:w="879" w:type="pct"/>
            <w:vMerge/>
          </w:tcPr>
          <w:p w14:paraId="47E429AE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AF" w14:textId="77777777" w:rsidR="00004E41" w:rsidRPr="00866FA9" w:rsidRDefault="00004E41" w:rsidP="00866FA9">
            <w:pPr>
              <w:jc w:val="both"/>
            </w:pPr>
            <w:r w:rsidRPr="00866FA9">
              <w:t xml:space="preserve">Балансировать вращающиеся части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B3" w14:textId="77777777" w:rsidTr="00130A42">
        <w:trPr>
          <w:trHeight w:val="20"/>
        </w:trPr>
        <w:tc>
          <w:tcPr>
            <w:tcW w:w="879" w:type="pct"/>
            <w:vMerge/>
          </w:tcPr>
          <w:p w14:paraId="47E429B1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B2" w14:textId="77777777" w:rsidR="00004E41" w:rsidRPr="00866FA9" w:rsidRDefault="00004E41" w:rsidP="00866FA9">
            <w:pPr>
              <w:jc w:val="both"/>
            </w:pPr>
            <w:r w:rsidRPr="00866FA9">
              <w:t>Проверять уникальные и опытные приборы, приспособления, инструменты и контрольно-измерительные средства в работе</w:t>
            </w:r>
          </w:p>
        </w:tc>
      </w:tr>
      <w:tr w:rsidR="00440AB3" w:rsidRPr="00440AB3" w14:paraId="47E429B6" w14:textId="77777777" w:rsidTr="00130A42">
        <w:trPr>
          <w:trHeight w:val="20"/>
        </w:trPr>
        <w:tc>
          <w:tcPr>
            <w:tcW w:w="879" w:type="pct"/>
            <w:vMerge/>
          </w:tcPr>
          <w:p w14:paraId="47E429B4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B5" w14:textId="77777777" w:rsidR="00004E41" w:rsidRPr="00866FA9" w:rsidRDefault="00004E41" w:rsidP="00866FA9">
            <w:pPr>
              <w:jc w:val="both"/>
            </w:pPr>
            <w:r w:rsidRPr="00866FA9">
              <w:t xml:space="preserve">Контролировать эксплуатационные параметры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B9" w14:textId="77777777" w:rsidTr="00130A42">
        <w:trPr>
          <w:trHeight w:val="20"/>
        </w:trPr>
        <w:tc>
          <w:tcPr>
            <w:tcW w:w="879" w:type="pct"/>
            <w:vMerge/>
          </w:tcPr>
          <w:p w14:paraId="47E429B7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B8" w14:textId="77777777" w:rsidR="00004E41" w:rsidRPr="00866FA9" w:rsidRDefault="00004E41" w:rsidP="00866FA9">
            <w:pPr>
              <w:jc w:val="both"/>
            </w:pPr>
            <w:r w:rsidRPr="00866FA9">
              <w:t>Проводить испытания уникальных и опытных приборов, приспособлений, инструментов и контрольно-измерительных средств, включая оптические</w:t>
            </w:r>
          </w:p>
        </w:tc>
      </w:tr>
      <w:tr w:rsidR="00440AB3" w:rsidRPr="00440AB3" w14:paraId="47E429BC" w14:textId="77777777" w:rsidTr="00130A42">
        <w:trPr>
          <w:trHeight w:val="20"/>
        </w:trPr>
        <w:tc>
          <w:tcPr>
            <w:tcW w:w="879" w:type="pct"/>
            <w:vMerge/>
          </w:tcPr>
          <w:p w14:paraId="47E429BA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BB" w14:textId="77777777" w:rsidR="00004E41" w:rsidRPr="00866FA9" w:rsidRDefault="00004E41" w:rsidP="00866FA9">
            <w:pPr>
              <w:jc w:val="both"/>
            </w:pPr>
            <w:r w:rsidRPr="00866FA9">
              <w:t>Использовать компьютеризированные комплексы для контроля эксплуатационных параметров, контроля соответствия техническим требованиям и испытаний уникальных и опытных приборов, приспособлений, инструментов и контрольно-измерительных средств, включая оптические</w:t>
            </w:r>
          </w:p>
        </w:tc>
      </w:tr>
      <w:tr w:rsidR="00440AB3" w:rsidRPr="00440AB3" w14:paraId="47E429BF" w14:textId="77777777" w:rsidTr="00130A42">
        <w:trPr>
          <w:trHeight w:val="20"/>
        </w:trPr>
        <w:tc>
          <w:tcPr>
            <w:tcW w:w="879" w:type="pct"/>
            <w:vMerge/>
          </w:tcPr>
          <w:p w14:paraId="47E429BD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BE" w14:textId="77777777" w:rsidR="00004E41" w:rsidRPr="00866FA9" w:rsidRDefault="00004E41" w:rsidP="00866FA9">
            <w:pPr>
              <w:jc w:val="both"/>
            </w:pPr>
            <w:r w:rsidRPr="00866FA9">
              <w:t xml:space="preserve">Использовать текстовые редакторы для подготовки документов </w:t>
            </w:r>
          </w:p>
        </w:tc>
      </w:tr>
      <w:tr w:rsidR="00440AB3" w:rsidRPr="00440AB3" w14:paraId="47E429C2" w14:textId="77777777" w:rsidTr="00130A42">
        <w:trPr>
          <w:trHeight w:val="20"/>
        </w:trPr>
        <w:tc>
          <w:tcPr>
            <w:tcW w:w="879" w:type="pct"/>
            <w:vMerge/>
          </w:tcPr>
          <w:p w14:paraId="47E429C0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C1" w14:textId="77777777" w:rsidR="00004E41" w:rsidRPr="00866FA9" w:rsidRDefault="00004E41" w:rsidP="00866FA9">
            <w:pPr>
              <w:jc w:val="both"/>
            </w:pPr>
            <w:r w:rsidRPr="00866FA9">
              <w:t>Подготавливать документы по результатам контроля и испытаний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9C5" w14:textId="77777777" w:rsidTr="00130A42">
        <w:trPr>
          <w:trHeight w:val="20"/>
        </w:trPr>
        <w:tc>
          <w:tcPr>
            <w:tcW w:w="879" w:type="pct"/>
            <w:vMerge w:val="restart"/>
          </w:tcPr>
          <w:p w14:paraId="47E429C3" w14:textId="77777777" w:rsidR="00004E41" w:rsidRPr="00440AB3" w:rsidRDefault="00004E41" w:rsidP="00004E41">
            <w:r w:rsidRPr="00440AB3" w:rsidDel="002A1D54">
              <w:t>Необходимые знания</w:t>
            </w:r>
          </w:p>
        </w:tc>
        <w:tc>
          <w:tcPr>
            <w:tcW w:w="4121" w:type="pct"/>
          </w:tcPr>
          <w:p w14:paraId="47E429C4" w14:textId="77777777" w:rsidR="00004E41" w:rsidRPr="00866FA9" w:rsidRDefault="00004E41" w:rsidP="00866FA9">
            <w:pPr>
              <w:jc w:val="both"/>
            </w:pPr>
            <w:r w:rsidRPr="00866FA9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9C8" w14:textId="77777777" w:rsidTr="00130A42">
        <w:trPr>
          <w:trHeight w:val="20"/>
        </w:trPr>
        <w:tc>
          <w:tcPr>
            <w:tcW w:w="879" w:type="pct"/>
            <w:vMerge/>
          </w:tcPr>
          <w:p w14:paraId="47E429C6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C7" w14:textId="77777777" w:rsidR="00004E41" w:rsidRPr="00866FA9" w:rsidRDefault="00004E41" w:rsidP="00866FA9">
            <w:pPr>
              <w:jc w:val="both"/>
            </w:pPr>
            <w:r w:rsidRPr="00866FA9">
              <w:t xml:space="preserve">Правила чтения чертежей, технологической документации </w:t>
            </w:r>
          </w:p>
        </w:tc>
      </w:tr>
      <w:tr w:rsidR="00440AB3" w:rsidRPr="00440AB3" w14:paraId="47E429CB" w14:textId="77777777" w:rsidTr="00130A42">
        <w:trPr>
          <w:trHeight w:val="20"/>
        </w:trPr>
        <w:tc>
          <w:tcPr>
            <w:tcW w:w="879" w:type="pct"/>
            <w:vMerge/>
          </w:tcPr>
          <w:p w14:paraId="47E429C9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CA" w14:textId="77777777" w:rsidR="00004E41" w:rsidRPr="00866FA9" w:rsidRDefault="00004E41" w:rsidP="00866FA9">
            <w:pPr>
              <w:jc w:val="both"/>
            </w:pPr>
            <w:r w:rsidRPr="00866FA9">
              <w:t>Основы метрологии в объеме, необходимом для выполнения работы</w:t>
            </w:r>
          </w:p>
        </w:tc>
      </w:tr>
      <w:tr w:rsidR="00440AB3" w:rsidRPr="00440AB3" w14:paraId="47E429CE" w14:textId="77777777" w:rsidTr="00130A42">
        <w:trPr>
          <w:trHeight w:val="20"/>
        </w:trPr>
        <w:tc>
          <w:tcPr>
            <w:tcW w:w="879" w:type="pct"/>
            <w:vMerge/>
          </w:tcPr>
          <w:p w14:paraId="47E429CC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CD" w14:textId="77777777" w:rsidR="00004E41" w:rsidRPr="00866FA9" w:rsidRDefault="00004E41" w:rsidP="00866FA9">
            <w:pPr>
              <w:jc w:val="both"/>
            </w:pPr>
            <w:r w:rsidRPr="00866FA9">
              <w:t>Порядок работы с электронным архивом технической документации</w:t>
            </w:r>
          </w:p>
        </w:tc>
      </w:tr>
      <w:tr w:rsidR="00440AB3" w:rsidRPr="00440AB3" w14:paraId="47E429D1" w14:textId="77777777" w:rsidTr="00130A42">
        <w:trPr>
          <w:trHeight w:val="20"/>
        </w:trPr>
        <w:tc>
          <w:tcPr>
            <w:tcW w:w="879" w:type="pct"/>
            <w:vMerge/>
          </w:tcPr>
          <w:p w14:paraId="47E429CF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D0" w14:textId="77777777" w:rsidR="00004E41" w:rsidRPr="00866FA9" w:rsidRDefault="00004E41" w:rsidP="00866FA9">
            <w:pPr>
              <w:jc w:val="both"/>
            </w:pPr>
            <w:r w:rsidRPr="00866FA9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440AB3" w:rsidRPr="00440AB3" w14:paraId="47E429D4" w14:textId="77777777" w:rsidTr="00130A42">
        <w:trPr>
          <w:trHeight w:val="20"/>
        </w:trPr>
        <w:tc>
          <w:tcPr>
            <w:tcW w:w="879" w:type="pct"/>
            <w:vMerge/>
          </w:tcPr>
          <w:p w14:paraId="47E429D2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D3" w14:textId="77777777" w:rsidR="00004E41" w:rsidRPr="00866FA9" w:rsidRDefault="00004E41" w:rsidP="00866FA9">
            <w:pPr>
              <w:jc w:val="both"/>
            </w:pPr>
            <w:r w:rsidRPr="00866FA9">
              <w:t>Порядок работы с файловой системой</w:t>
            </w:r>
          </w:p>
        </w:tc>
      </w:tr>
      <w:tr w:rsidR="00440AB3" w:rsidRPr="00440AB3" w14:paraId="47E429D7" w14:textId="77777777" w:rsidTr="00130A42">
        <w:trPr>
          <w:trHeight w:val="20"/>
        </w:trPr>
        <w:tc>
          <w:tcPr>
            <w:tcW w:w="879" w:type="pct"/>
            <w:vMerge/>
          </w:tcPr>
          <w:p w14:paraId="47E429D5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D6" w14:textId="77777777" w:rsidR="00004E41" w:rsidRPr="00866FA9" w:rsidRDefault="00004E41" w:rsidP="00866FA9">
            <w:pPr>
              <w:jc w:val="both"/>
            </w:pPr>
            <w:r w:rsidRPr="00866FA9">
              <w:t>Основные форматы представления электронной графической и текстовой информации</w:t>
            </w:r>
          </w:p>
        </w:tc>
      </w:tr>
      <w:tr w:rsidR="00440AB3" w:rsidRPr="00440AB3" w14:paraId="47E429DA" w14:textId="77777777" w:rsidTr="00130A42">
        <w:trPr>
          <w:trHeight w:val="20"/>
        </w:trPr>
        <w:tc>
          <w:tcPr>
            <w:tcW w:w="879" w:type="pct"/>
            <w:vMerge/>
          </w:tcPr>
          <w:p w14:paraId="47E429D8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D9" w14:textId="77777777" w:rsidR="00004E41" w:rsidRPr="00866FA9" w:rsidRDefault="00004E41" w:rsidP="00866FA9">
            <w:pPr>
              <w:jc w:val="both"/>
            </w:pPr>
            <w:r w:rsidRPr="00866FA9">
              <w:t>Прикладные компьютерные программы для подготовки и просмотра текстовой и графической информации: наименования, возможности и порядок работы в них</w:t>
            </w:r>
          </w:p>
        </w:tc>
      </w:tr>
      <w:tr w:rsidR="00440AB3" w:rsidRPr="00440AB3" w14:paraId="47E429DD" w14:textId="77777777" w:rsidTr="00130A42">
        <w:trPr>
          <w:trHeight w:val="20"/>
        </w:trPr>
        <w:tc>
          <w:tcPr>
            <w:tcW w:w="879" w:type="pct"/>
            <w:vMerge/>
          </w:tcPr>
          <w:p w14:paraId="47E429DB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DC" w14:textId="77777777" w:rsidR="00004E41" w:rsidRPr="00866FA9" w:rsidRDefault="00004E41" w:rsidP="00866FA9">
            <w:pPr>
              <w:jc w:val="both"/>
            </w:pPr>
            <w:r w:rsidRPr="00866FA9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440AB3" w:rsidRPr="00440AB3" w14:paraId="47E429E0" w14:textId="77777777" w:rsidTr="00130A42">
        <w:trPr>
          <w:trHeight w:val="20"/>
        </w:trPr>
        <w:tc>
          <w:tcPr>
            <w:tcW w:w="879" w:type="pct"/>
            <w:vMerge/>
          </w:tcPr>
          <w:p w14:paraId="47E429DE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DF" w14:textId="4D5E9B25" w:rsidR="00004E41" w:rsidRPr="00866FA9" w:rsidRDefault="00004E41" w:rsidP="00866FA9">
            <w:pPr>
              <w:jc w:val="both"/>
            </w:pPr>
            <w:r w:rsidRPr="00866FA9">
              <w:t xml:space="preserve">Обозначение на рабочих чертежах допусков размеров, </w:t>
            </w:r>
            <w:r w:rsidR="00CC0743" w:rsidRPr="00866FA9">
              <w:t>формы</w:t>
            </w:r>
            <w:r w:rsidRPr="00866FA9">
              <w:t xml:space="preserve"> и взаимного расположения поверхностей, шероховатости поверхностей</w:t>
            </w:r>
          </w:p>
        </w:tc>
      </w:tr>
      <w:tr w:rsidR="00440AB3" w:rsidRPr="00440AB3" w14:paraId="47E429E3" w14:textId="77777777" w:rsidTr="00130A42">
        <w:trPr>
          <w:trHeight w:val="20"/>
        </w:trPr>
        <w:tc>
          <w:tcPr>
            <w:tcW w:w="879" w:type="pct"/>
            <w:vMerge/>
          </w:tcPr>
          <w:p w14:paraId="47E429E1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E2" w14:textId="77777777" w:rsidR="00004E41" w:rsidRPr="00866FA9" w:rsidRDefault="00004E41" w:rsidP="00866FA9">
            <w:pPr>
              <w:jc w:val="both"/>
            </w:pPr>
            <w:r w:rsidRPr="00866FA9">
              <w:t xml:space="preserve">Методы установки, выверки, закрепления деталей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E6" w14:textId="77777777" w:rsidTr="00130A42">
        <w:trPr>
          <w:trHeight w:val="20"/>
        </w:trPr>
        <w:tc>
          <w:tcPr>
            <w:tcW w:w="879" w:type="pct"/>
            <w:vMerge/>
          </w:tcPr>
          <w:p w14:paraId="47E429E4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E5" w14:textId="77777777" w:rsidR="00004E41" w:rsidRPr="00866FA9" w:rsidRDefault="00004E41" w:rsidP="00866FA9">
            <w:pPr>
              <w:jc w:val="both"/>
            </w:pPr>
            <w:r w:rsidRPr="00866FA9">
              <w:t xml:space="preserve">Методы совместной обработки нескольких деталей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E9" w14:textId="77777777" w:rsidTr="00130A42">
        <w:trPr>
          <w:trHeight w:val="20"/>
        </w:trPr>
        <w:tc>
          <w:tcPr>
            <w:tcW w:w="879" w:type="pct"/>
            <w:vMerge/>
          </w:tcPr>
          <w:p w14:paraId="47E429E7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E8" w14:textId="77777777" w:rsidR="00004E41" w:rsidRPr="00866FA9" w:rsidRDefault="00004E41" w:rsidP="00866FA9">
            <w:pPr>
              <w:jc w:val="both"/>
            </w:pPr>
            <w:r w:rsidRPr="00866FA9">
              <w:t xml:space="preserve">Методы выполнения припиливания, шабрения и доводки деталей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EC" w14:textId="77777777" w:rsidTr="00130A42">
        <w:trPr>
          <w:trHeight w:val="20"/>
        </w:trPr>
        <w:tc>
          <w:tcPr>
            <w:tcW w:w="879" w:type="pct"/>
            <w:vMerge/>
          </w:tcPr>
          <w:p w14:paraId="47E429EA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EB" w14:textId="77777777" w:rsidR="00004E41" w:rsidRPr="00866FA9" w:rsidRDefault="00004E41" w:rsidP="00866FA9">
            <w:pPr>
              <w:jc w:val="both"/>
            </w:pPr>
            <w:r w:rsidRPr="00866FA9">
              <w:t xml:space="preserve">Методы и оборудование для регулировки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EF" w14:textId="77777777" w:rsidTr="00130A42">
        <w:trPr>
          <w:trHeight w:val="20"/>
        </w:trPr>
        <w:tc>
          <w:tcPr>
            <w:tcW w:w="879" w:type="pct"/>
            <w:vMerge/>
          </w:tcPr>
          <w:p w14:paraId="47E429ED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EE" w14:textId="77777777" w:rsidR="00004E41" w:rsidRPr="00866FA9" w:rsidRDefault="00004E41" w:rsidP="00866FA9">
            <w:pPr>
              <w:jc w:val="both"/>
            </w:pPr>
            <w:r w:rsidRPr="00866FA9">
              <w:t xml:space="preserve">Методы балансировки вращающихся частей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9F2" w14:textId="77777777" w:rsidTr="00130A42">
        <w:trPr>
          <w:trHeight w:val="20"/>
        </w:trPr>
        <w:tc>
          <w:tcPr>
            <w:tcW w:w="879" w:type="pct"/>
            <w:vMerge/>
          </w:tcPr>
          <w:p w14:paraId="47E429F0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F1" w14:textId="77777777" w:rsidR="00004E41" w:rsidRPr="00866FA9" w:rsidRDefault="00004E41" w:rsidP="00866FA9">
            <w:pPr>
              <w:jc w:val="both"/>
            </w:pPr>
            <w:r w:rsidRPr="00866FA9">
              <w:t>Виды, назначение и порядок применения компьютеризированных балансировочных устройств</w:t>
            </w:r>
          </w:p>
        </w:tc>
      </w:tr>
      <w:tr w:rsidR="00440AB3" w:rsidRPr="00440AB3" w14:paraId="47E429F5" w14:textId="77777777" w:rsidTr="00130A42">
        <w:trPr>
          <w:trHeight w:val="20"/>
        </w:trPr>
        <w:tc>
          <w:tcPr>
            <w:tcW w:w="879" w:type="pct"/>
            <w:vMerge/>
          </w:tcPr>
          <w:p w14:paraId="47E429F3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F4" w14:textId="1717AC18" w:rsidR="00004E41" w:rsidRPr="00866FA9" w:rsidRDefault="00004E41" w:rsidP="007430AF">
            <w:pPr>
              <w:jc w:val="both"/>
            </w:pPr>
            <w:r w:rsidRPr="00866FA9">
              <w:t>Конструкци</w:t>
            </w:r>
            <w:r w:rsidR="007430AF">
              <w:t>я</w:t>
            </w:r>
            <w:r w:rsidRPr="00866FA9">
              <w:t>, технологические возможности и правила использования технологической оснастки при сборке и регулировке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9F8" w14:textId="77777777" w:rsidTr="00130A42">
        <w:trPr>
          <w:trHeight w:val="20"/>
        </w:trPr>
        <w:tc>
          <w:tcPr>
            <w:tcW w:w="879" w:type="pct"/>
            <w:vMerge/>
          </w:tcPr>
          <w:p w14:paraId="47E429F6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F7" w14:textId="77777777" w:rsidR="00004E41" w:rsidRPr="00866FA9" w:rsidRDefault="00004E41" w:rsidP="00866FA9">
            <w:pPr>
              <w:jc w:val="both"/>
            </w:pPr>
            <w:r w:rsidRPr="00866FA9">
              <w:t>Основные виды дефектов деталей, возникающих при сборке уникальных и опытных приборов, приспособлений, инструментов и контрольно-измерительных средств, их причины, способы предупреждения и устранения</w:t>
            </w:r>
          </w:p>
        </w:tc>
      </w:tr>
      <w:tr w:rsidR="00440AB3" w:rsidRPr="00440AB3" w14:paraId="47E429FB" w14:textId="77777777" w:rsidTr="00130A42">
        <w:trPr>
          <w:trHeight w:val="20"/>
        </w:trPr>
        <w:tc>
          <w:tcPr>
            <w:tcW w:w="879" w:type="pct"/>
            <w:vMerge/>
          </w:tcPr>
          <w:p w14:paraId="47E429F9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FA" w14:textId="77777777" w:rsidR="00004E41" w:rsidRPr="00866FA9" w:rsidRDefault="00004E41" w:rsidP="00866FA9">
            <w:pPr>
              <w:jc w:val="both"/>
            </w:pPr>
            <w:r w:rsidRPr="00866FA9">
              <w:t>Назначение, конструкции и правила применения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9FE" w14:textId="77777777" w:rsidTr="00130A42">
        <w:trPr>
          <w:trHeight w:val="20"/>
        </w:trPr>
        <w:tc>
          <w:tcPr>
            <w:tcW w:w="879" w:type="pct"/>
            <w:vMerge/>
          </w:tcPr>
          <w:p w14:paraId="47E429FC" w14:textId="77777777" w:rsidR="00004E41" w:rsidRPr="00440AB3" w:rsidDel="002A1D54" w:rsidRDefault="00004E41" w:rsidP="00004E41"/>
        </w:tc>
        <w:tc>
          <w:tcPr>
            <w:tcW w:w="4121" w:type="pct"/>
          </w:tcPr>
          <w:p w14:paraId="47E429FD" w14:textId="77777777" w:rsidR="00004E41" w:rsidRPr="00866FA9" w:rsidRDefault="00004E41" w:rsidP="00866FA9">
            <w:pPr>
              <w:jc w:val="both"/>
            </w:pPr>
            <w:r w:rsidRPr="00866FA9">
              <w:t>Состав и приемы работы на компьютеризированных комплексах для контроля эксплуатационных параметров, контроля соответствия техническим требованиям и испытаний уникальных и опытных приборов, приспособлений, инструментов и контрольно-измерительных средств, включая оптические</w:t>
            </w:r>
          </w:p>
        </w:tc>
      </w:tr>
      <w:tr w:rsidR="00440AB3" w:rsidRPr="00440AB3" w14:paraId="47E42A01" w14:textId="77777777" w:rsidTr="00130A42">
        <w:trPr>
          <w:trHeight w:val="20"/>
        </w:trPr>
        <w:tc>
          <w:tcPr>
            <w:tcW w:w="879" w:type="pct"/>
            <w:vMerge/>
          </w:tcPr>
          <w:p w14:paraId="47E429FF" w14:textId="77777777" w:rsidR="00004E41" w:rsidRPr="00440AB3" w:rsidDel="002A1D54" w:rsidRDefault="00004E41" w:rsidP="00004E41"/>
        </w:tc>
        <w:tc>
          <w:tcPr>
            <w:tcW w:w="4121" w:type="pct"/>
          </w:tcPr>
          <w:p w14:paraId="47E42A00" w14:textId="77777777" w:rsidR="00004E41" w:rsidRPr="00866FA9" w:rsidRDefault="00004E41" w:rsidP="00866FA9">
            <w:pPr>
              <w:jc w:val="both"/>
            </w:pPr>
            <w:r w:rsidRPr="00866FA9">
              <w:t>Порядок проведения и содержание испытаний уникальных и опытных приборов, приспособлений, инструментов и контрольно-измерительных средств, включая оптические</w:t>
            </w:r>
          </w:p>
        </w:tc>
      </w:tr>
      <w:tr w:rsidR="00440AB3" w:rsidRPr="00440AB3" w14:paraId="47E42A04" w14:textId="77777777" w:rsidTr="00130A42">
        <w:trPr>
          <w:trHeight w:val="20"/>
        </w:trPr>
        <w:tc>
          <w:tcPr>
            <w:tcW w:w="879" w:type="pct"/>
            <w:vMerge/>
          </w:tcPr>
          <w:p w14:paraId="47E42A02" w14:textId="77777777" w:rsidR="00004E41" w:rsidRPr="00440AB3" w:rsidDel="002A1D54" w:rsidRDefault="00004E41" w:rsidP="00004E41"/>
        </w:tc>
        <w:tc>
          <w:tcPr>
            <w:tcW w:w="4121" w:type="pct"/>
          </w:tcPr>
          <w:p w14:paraId="47E42A03" w14:textId="77777777" w:rsidR="00004E41" w:rsidRPr="00866FA9" w:rsidRDefault="00004E41" w:rsidP="00866FA9">
            <w:pPr>
              <w:jc w:val="both"/>
            </w:pPr>
            <w:r w:rsidRPr="00866FA9">
              <w:t xml:space="preserve">Методы контроля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A07" w14:textId="77777777" w:rsidTr="00130A42">
        <w:trPr>
          <w:trHeight w:val="20"/>
        </w:trPr>
        <w:tc>
          <w:tcPr>
            <w:tcW w:w="879" w:type="pct"/>
            <w:vMerge/>
          </w:tcPr>
          <w:p w14:paraId="47E42A05" w14:textId="77777777" w:rsidR="00004E41" w:rsidRPr="00440AB3" w:rsidDel="002A1D54" w:rsidRDefault="00004E41" w:rsidP="00004E41"/>
        </w:tc>
        <w:tc>
          <w:tcPr>
            <w:tcW w:w="4121" w:type="pct"/>
          </w:tcPr>
          <w:p w14:paraId="47E42A06" w14:textId="77777777" w:rsidR="00004E41" w:rsidRPr="00866FA9" w:rsidRDefault="00004E41" w:rsidP="00866FA9">
            <w:pPr>
              <w:jc w:val="both"/>
            </w:pPr>
            <w:r w:rsidRPr="00866FA9">
              <w:t>Содержание и порядок подготовки документов по итогам контроля и испытаний уникальных и опытных приборов, приспособлений, инструментов и контрольно-измерительных средств, принятых в организации</w:t>
            </w:r>
          </w:p>
        </w:tc>
      </w:tr>
      <w:tr w:rsidR="00440AB3" w:rsidRPr="00440AB3" w14:paraId="47E42A0A" w14:textId="77777777" w:rsidTr="00130A42">
        <w:trPr>
          <w:trHeight w:val="20"/>
        </w:trPr>
        <w:tc>
          <w:tcPr>
            <w:tcW w:w="879" w:type="pct"/>
            <w:vMerge/>
          </w:tcPr>
          <w:p w14:paraId="47E42A08" w14:textId="77777777" w:rsidR="00004E41" w:rsidRPr="00440AB3" w:rsidDel="002A1D54" w:rsidRDefault="00004E41" w:rsidP="00004E41"/>
        </w:tc>
        <w:tc>
          <w:tcPr>
            <w:tcW w:w="4121" w:type="pct"/>
          </w:tcPr>
          <w:p w14:paraId="47E42A09" w14:textId="77777777" w:rsidR="00004E41" w:rsidRPr="00866FA9" w:rsidRDefault="00004E41" w:rsidP="00866FA9">
            <w:pPr>
              <w:jc w:val="both"/>
            </w:pPr>
            <w:r w:rsidRPr="00866FA9">
              <w:t>Виды, приемы работы в текстовых редакторах, используемых в организации</w:t>
            </w:r>
          </w:p>
        </w:tc>
      </w:tr>
      <w:tr w:rsidR="00440AB3" w:rsidRPr="00440AB3" w14:paraId="47E42A0D" w14:textId="77777777" w:rsidTr="00130A42">
        <w:trPr>
          <w:trHeight w:val="20"/>
        </w:trPr>
        <w:tc>
          <w:tcPr>
            <w:tcW w:w="879" w:type="pct"/>
            <w:vMerge/>
          </w:tcPr>
          <w:p w14:paraId="47E42A0B" w14:textId="77777777" w:rsidR="00004E41" w:rsidRPr="00440AB3" w:rsidDel="002A1D54" w:rsidRDefault="00004E41" w:rsidP="00004E41"/>
        </w:tc>
        <w:tc>
          <w:tcPr>
            <w:tcW w:w="4121" w:type="pct"/>
          </w:tcPr>
          <w:p w14:paraId="47E42A0C" w14:textId="77777777" w:rsidR="00004E41" w:rsidRPr="00866FA9" w:rsidRDefault="00004E41" w:rsidP="00866FA9">
            <w:pPr>
              <w:jc w:val="both"/>
            </w:pPr>
            <w:r w:rsidRPr="00866FA9">
              <w:t>Свойства конструкционных и инструментальных материалов, используемых в уникальных и опытных приборах, приспособлениях, инструментах и контрольно-измерительных средствах</w:t>
            </w:r>
          </w:p>
        </w:tc>
      </w:tr>
      <w:tr w:rsidR="00440AB3" w:rsidRPr="00440AB3" w14:paraId="47E42A10" w14:textId="77777777" w:rsidTr="00130A42">
        <w:trPr>
          <w:trHeight w:val="20"/>
        </w:trPr>
        <w:tc>
          <w:tcPr>
            <w:tcW w:w="879" w:type="pct"/>
            <w:vMerge/>
          </w:tcPr>
          <w:p w14:paraId="47E42A0E" w14:textId="77777777" w:rsidR="00004E41" w:rsidRPr="00440AB3" w:rsidDel="002A1D54" w:rsidRDefault="00004E41" w:rsidP="00004E41"/>
        </w:tc>
        <w:tc>
          <w:tcPr>
            <w:tcW w:w="4121" w:type="pct"/>
          </w:tcPr>
          <w:p w14:paraId="47E42A0F" w14:textId="77777777" w:rsidR="00004E41" w:rsidRPr="00866FA9" w:rsidRDefault="00004E41" w:rsidP="00866FA9">
            <w:pPr>
              <w:jc w:val="both"/>
            </w:pPr>
            <w:r w:rsidRPr="00866FA9">
              <w:t xml:space="preserve">Опасные и вредные факторы, требования охраны труда, пожарной, промышленной, экологической безопасности и электробезопасности при </w:t>
            </w:r>
            <w:r w:rsidRPr="00866FA9">
              <w:lastRenderedPageBreak/>
              <w:t>выполнении слесарных работ</w:t>
            </w:r>
          </w:p>
        </w:tc>
      </w:tr>
      <w:tr w:rsidR="00440AB3" w:rsidRPr="00440AB3" w14:paraId="47E42A13" w14:textId="77777777" w:rsidTr="00130A42">
        <w:trPr>
          <w:trHeight w:val="20"/>
        </w:trPr>
        <w:tc>
          <w:tcPr>
            <w:tcW w:w="879" w:type="pct"/>
            <w:vMerge/>
          </w:tcPr>
          <w:p w14:paraId="47E42A11" w14:textId="77777777" w:rsidR="00004E41" w:rsidRPr="00440AB3" w:rsidDel="002A1D54" w:rsidRDefault="00004E41" w:rsidP="00004E41"/>
        </w:tc>
        <w:tc>
          <w:tcPr>
            <w:tcW w:w="4121" w:type="pct"/>
          </w:tcPr>
          <w:p w14:paraId="47E42A12" w14:textId="77777777" w:rsidR="00004E41" w:rsidRPr="00866FA9" w:rsidRDefault="00004E41" w:rsidP="00866FA9">
            <w:pPr>
              <w:jc w:val="both"/>
            </w:pPr>
            <w:r w:rsidRPr="00866FA9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440AB3" w:rsidRPr="00440AB3" w14:paraId="47E42A16" w14:textId="77777777" w:rsidTr="00130A42">
        <w:trPr>
          <w:trHeight w:val="20"/>
        </w:trPr>
        <w:tc>
          <w:tcPr>
            <w:tcW w:w="879" w:type="pct"/>
          </w:tcPr>
          <w:p w14:paraId="47E42A14" w14:textId="77777777" w:rsidR="00004E41" w:rsidRPr="00440AB3" w:rsidDel="002A1D54" w:rsidRDefault="00004E41" w:rsidP="00004E41">
            <w:pPr>
              <w:rPr>
                <w:lang w:val="en-US"/>
              </w:rPr>
            </w:pPr>
            <w:r w:rsidRPr="00440AB3" w:rsidDel="002A1D54">
              <w:t>Другие характеристики</w:t>
            </w:r>
          </w:p>
        </w:tc>
        <w:tc>
          <w:tcPr>
            <w:tcW w:w="4121" w:type="pct"/>
          </w:tcPr>
          <w:p w14:paraId="47E42A15" w14:textId="77777777" w:rsidR="00004E41" w:rsidRPr="00866FA9" w:rsidRDefault="00004E41" w:rsidP="00866FA9">
            <w:pPr>
              <w:jc w:val="both"/>
            </w:pPr>
            <w:r w:rsidRPr="00866FA9">
              <w:t>-</w:t>
            </w:r>
          </w:p>
        </w:tc>
      </w:tr>
    </w:tbl>
    <w:p w14:paraId="2D9921B8" w14:textId="77777777" w:rsidR="00266343" w:rsidRDefault="00266343" w:rsidP="00266343">
      <w:pPr>
        <w:rPr>
          <w:b/>
          <w:bCs w:val="0"/>
        </w:rPr>
      </w:pPr>
    </w:p>
    <w:p w14:paraId="47E42A18" w14:textId="33E9DB91" w:rsidR="00EC6566" w:rsidRDefault="00EC6566" w:rsidP="00266343">
      <w:pPr>
        <w:rPr>
          <w:b/>
          <w:bCs w:val="0"/>
        </w:rPr>
      </w:pPr>
      <w:r w:rsidRPr="00266343">
        <w:rPr>
          <w:b/>
          <w:bCs w:val="0"/>
        </w:rPr>
        <w:t>3.5.3. Трудовая функция</w:t>
      </w:r>
    </w:p>
    <w:p w14:paraId="6F2BF623" w14:textId="77777777" w:rsidR="00266343" w:rsidRPr="00266343" w:rsidRDefault="00266343" w:rsidP="00266343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4975"/>
        <w:gridCol w:w="673"/>
        <w:gridCol w:w="996"/>
        <w:gridCol w:w="1594"/>
        <w:gridCol w:w="644"/>
      </w:tblGrid>
      <w:tr w:rsidR="00EC6566" w:rsidRPr="00440AB3" w14:paraId="47E42A20" w14:textId="77777777" w:rsidTr="00130A42">
        <w:trPr>
          <w:trHeight w:val="20"/>
        </w:trPr>
        <w:tc>
          <w:tcPr>
            <w:tcW w:w="73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A1A" w14:textId="77777777" w:rsidR="00EC6566" w:rsidRPr="00440AB3" w:rsidRDefault="00EC6566" w:rsidP="00BD0717">
            <w:pPr>
              <w:rPr>
                <w:sz w:val="18"/>
                <w:szCs w:val="16"/>
              </w:rPr>
            </w:pPr>
            <w:r w:rsidRPr="00440AB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42A1B" w14:textId="77777777" w:rsidR="00EC6566" w:rsidRPr="00440AB3" w:rsidRDefault="00EC6566" w:rsidP="00BD0717">
            <w:r w:rsidRPr="00440AB3">
              <w:t>Ремонт уникальных и опытных приборов, приспособлений</w:t>
            </w:r>
            <w:r w:rsidR="006510C4" w:rsidRPr="00440AB3">
              <w:t>, инструментов и контрольно-измерительных средств</w:t>
            </w:r>
          </w:p>
        </w:tc>
        <w:tc>
          <w:tcPr>
            <w:tcW w:w="3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A1C" w14:textId="77777777" w:rsidR="00EC6566" w:rsidRPr="00440AB3" w:rsidRDefault="00EC6566" w:rsidP="00130A4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A1D" w14:textId="77777777" w:rsidR="00EC6566" w:rsidRPr="00440AB3" w:rsidRDefault="00127C18" w:rsidP="00130A42">
            <w:pPr>
              <w:jc w:val="center"/>
              <w:rPr>
                <w:sz w:val="18"/>
                <w:szCs w:val="16"/>
              </w:rPr>
            </w:pPr>
            <w:r w:rsidRPr="00440AB3">
              <w:rPr>
                <w:lang w:val="en-US"/>
              </w:rPr>
              <w:t>E</w:t>
            </w:r>
            <w:r w:rsidR="00EC6566" w:rsidRPr="00440AB3">
              <w:t>/03.</w:t>
            </w:r>
            <w:r w:rsidR="00C61510" w:rsidRPr="00440AB3">
              <w:t>4</w:t>
            </w:r>
          </w:p>
        </w:tc>
        <w:tc>
          <w:tcPr>
            <w:tcW w:w="7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42A1E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440AB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A1F" w14:textId="77777777" w:rsidR="00EC6566" w:rsidRPr="00440AB3" w:rsidRDefault="00EC6566" w:rsidP="00130A42">
            <w:pPr>
              <w:jc w:val="center"/>
              <w:rPr>
                <w:sz w:val="18"/>
                <w:szCs w:val="16"/>
                <w:lang w:val="en-US"/>
              </w:rPr>
            </w:pPr>
            <w:r w:rsidRPr="00440AB3">
              <w:rPr>
                <w:szCs w:val="16"/>
                <w:lang w:val="en-US"/>
              </w:rPr>
              <w:t>4</w:t>
            </w:r>
          </w:p>
        </w:tc>
      </w:tr>
    </w:tbl>
    <w:p w14:paraId="47E42A2E" w14:textId="77777777" w:rsidR="00EC6566" w:rsidRPr="00440AB3" w:rsidRDefault="00EC6566" w:rsidP="00EC656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40AB3" w:rsidRPr="00440AB3" w14:paraId="47E42A31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A2F" w14:textId="77777777" w:rsidR="00EC6566" w:rsidRPr="00440AB3" w:rsidRDefault="00EC6566" w:rsidP="00405506">
            <w:r w:rsidRPr="00440AB3">
              <w:t>Трудовые действия</w:t>
            </w:r>
          </w:p>
        </w:tc>
        <w:tc>
          <w:tcPr>
            <w:tcW w:w="4132" w:type="pct"/>
          </w:tcPr>
          <w:p w14:paraId="47E42A30" w14:textId="0F1ECEF6" w:rsidR="00EC6566" w:rsidRPr="007430AF" w:rsidRDefault="004E25EB" w:rsidP="007430AF">
            <w:pPr>
              <w:jc w:val="both"/>
            </w:pPr>
            <w:r w:rsidRPr="007430AF">
              <w:t xml:space="preserve">Определение последовательности обработки, содержания и технологических режимов </w:t>
            </w:r>
            <w:r w:rsidR="00EC6566" w:rsidRPr="007430AF">
              <w:t>ремонта уникальных и опытных приборов, приспособлений</w:t>
            </w:r>
            <w:r w:rsidR="006510C4" w:rsidRPr="007430AF">
              <w:t>, инструментов и контрольно-измерительных средств</w:t>
            </w:r>
            <w:r w:rsidR="00EC6566" w:rsidRPr="007430AF">
              <w:t>, включая оптические</w:t>
            </w:r>
            <w:r w:rsidR="00716B75" w:rsidRPr="007430AF">
              <w:t>, по конструкторской и технологической документации</w:t>
            </w:r>
          </w:p>
        </w:tc>
      </w:tr>
      <w:tr w:rsidR="00440AB3" w:rsidRPr="00440AB3" w14:paraId="28AB4195" w14:textId="77777777" w:rsidTr="00130A42">
        <w:trPr>
          <w:trHeight w:val="20"/>
        </w:trPr>
        <w:tc>
          <w:tcPr>
            <w:tcW w:w="868" w:type="pct"/>
            <w:vMerge/>
          </w:tcPr>
          <w:p w14:paraId="59C9CD11" w14:textId="77777777" w:rsidR="00004E41" w:rsidRPr="00440AB3" w:rsidRDefault="00004E41" w:rsidP="00004E41"/>
        </w:tc>
        <w:tc>
          <w:tcPr>
            <w:tcW w:w="4132" w:type="pct"/>
          </w:tcPr>
          <w:p w14:paraId="2DCCE649" w14:textId="6134667A" w:rsidR="00004E41" w:rsidRPr="007430AF" w:rsidRDefault="00004E41" w:rsidP="007430AF">
            <w:pPr>
              <w:jc w:val="both"/>
            </w:pPr>
            <w:r w:rsidRPr="007430AF">
              <w:t xml:space="preserve">Подготовка рабочего места к выполнению технологической операции ремонта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A34" w14:textId="77777777" w:rsidTr="00130A42">
        <w:trPr>
          <w:trHeight w:val="20"/>
        </w:trPr>
        <w:tc>
          <w:tcPr>
            <w:tcW w:w="868" w:type="pct"/>
            <w:vMerge/>
          </w:tcPr>
          <w:p w14:paraId="47E42A32" w14:textId="77777777" w:rsidR="00004E41" w:rsidRPr="00440AB3" w:rsidRDefault="00004E41" w:rsidP="00004E41"/>
        </w:tc>
        <w:tc>
          <w:tcPr>
            <w:tcW w:w="4132" w:type="pct"/>
          </w:tcPr>
          <w:p w14:paraId="47E42A33" w14:textId="77777777" w:rsidR="00004E41" w:rsidRPr="007430AF" w:rsidRDefault="00004E41" w:rsidP="007430AF">
            <w:pPr>
              <w:jc w:val="both"/>
            </w:pPr>
            <w:r w:rsidRPr="007430AF">
              <w:t>Разборка уникальных и опытных приборов, приспособлений, инструментов и контрольно-измерительных средств, включая оптические</w:t>
            </w:r>
          </w:p>
        </w:tc>
      </w:tr>
      <w:tr w:rsidR="00440AB3" w:rsidRPr="00440AB3" w14:paraId="47E42A37" w14:textId="77777777" w:rsidTr="00130A42">
        <w:trPr>
          <w:trHeight w:val="20"/>
        </w:trPr>
        <w:tc>
          <w:tcPr>
            <w:tcW w:w="868" w:type="pct"/>
            <w:vMerge/>
          </w:tcPr>
          <w:p w14:paraId="47E42A35" w14:textId="77777777" w:rsidR="00004E41" w:rsidRPr="00440AB3" w:rsidRDefault="00004E41" w:rsidP="00004E41"/>
        </w:tc>
        <w:tc>
          <w:tcPr>
            <w:tcW w:w="4132" w:type="pct"/>
          </w:tcPr>
          <w:p w14:paraId="47E42A36" w14:textId="77777777" w:rsidR="00004E41" w:rsidRPr="007430AF" w:rsidRDefault="00004E41" w:rsidP="007430AF">
            <w:pPr>
              <w:jc w:val="both"/>
            </w:pPr>
            <w:r w:rsidRPr="007430AF">
              <w:t>Чистка и промывка деталей и узлов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3A" w14:textId="77777777" w:rsidTr="00130A42">
        <w:trPr>
          <w:trHeight w:val="20"/>
        </w:trPr>
        <w:tc>
          <w:tcPr>
            <w:tcW w:w="868" w:type="pct"/>
            <w:vMerge/>
          </w:tcPr>
          <w:p w14:paraId="47E42A38" w14:textId="77777777" w:rsidR="00004E41" w:rsidRPr="00440AB3" w:rsidRDefault="00004E41" w:rsidP="00004E41"/>
        </w:tc>
        <w:tc>
          <w:tcPr>
            <w:tcW w:w="4132" w:type="pct"/>
          </w:tcPr>
          <w:p w14:paraId="47E42A39" w14:textId="77777777" w:rsidR="00004E41" w:rsidRPr="007430AF" w:rsidRDefault="00004E41" w:rsidP="007430AF">
            <w:pPr>
              <w:jc w:val="both"/>
            </w:pPr>
            <w:r w:rsidRPr="007430AF">
              <w:t>Дефектация деталей и узлов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3D" w14:textId="77777777" w:rsidTr="00130A42">
        <w:trPr>
          <w:trHeight w:val="20"/>
        </w:trPr>
        <w:tc>
          <w:tcPr>
            <w:tcW w:w="868" w:type="pct"/>
            <w:vMerge/>
          </w:tcPr>
          <w:p w14:paraId="47E42A3B" w14:textId="77777777" w:rsidR="00004E41" w:rsidRPr="00440AB3" w:rsidRDefault="00004E41" w:rsidP="00004E41"/>
        </w:tc>
        <w:tc>
          <w:tcPr>
            <w:tcW w:w="4132" w:type="pct"/>
          </w:tcPr>
          <w:p w14:paraId="47E42A3C" w14:textId="77777777" w:rsidR="00004E41" w:rsidRPr="007430AF" w:rsidRDefault="00004E41" w:rsidP="007430AF">
            <w:pPr>
              <w:jc w:val="both"/>
            </w:pPr>
            <w:r w:rsidRPr="007430AF">
              <w:t>Подготовка документов по результатам дефектации деталей и узлов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40" w14:textId="77777777" w:rsidTr="00130A42">
        <w:trPr>
          <w:trHeight w:val="20"/>
        </w:trPr>
        <w:tc>
          <w:tcPr>
            <w:tcW w:w="868" w:type="pct"/>
            <w:vMerge/>
          </w:tcPr>
          <w:p w14:paraId="47E42A3E" w14:textId="77777777" w:rsidR="00004E41" w:rsidRPr="00440AB3" w:rsidRDefault="00004E41" w:rsidP="00004E41"/>
        </w:tc>
        <w:tc>
          <w:tcPr>
            <w:tcW w:w="4132" w:type="pct"/>
          </w:tcPr>
          <w:p w14:paraId="47E42A3F" w14:textId="77777777" w:rsidR="00004E41" w:rsidRPr="007430AF" w:rsidRDefault="00004E41" w:rsidP="007430AF">
            <w:pPr>
              <w:jc w:val="both"/>
            </w:pPr>
            <w:r w:rsidRPr="007430AF">
              <w:t>Восстановление и ремонт деталей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43" w14:textId="77777777" w:rsidTr="00130A42">
        <w:trPr>
          <w:trHeight w:val="20"/>
        </w:trPr>
        <w:tc>
          <w:tcPr>
            <w:tcW w:w="868" w:type="pct"/>
            <w:vMerge/>
          </w:tcPr>
          <w:p w14:paraId="47E42A41" w14:textId="77777777" w:rsidR="00004E41" w:rsidRPr="00440AB3" w:rsidRDefault="00004E41" w:rsidP="00004E41"/>
        </w:tc>
        <w:tc>
          <w:tcPr>
            <w:tcW w:w="4132" w:type="pct"/>
          </w:tcPr>
          <w:p w14:paraId="47E42A42" w14:textId="77777777" w:rsidR="00004E41" w:rsidRPr="007430AF" w:rsidRDefault="00004E41" w:rsidP="007430AF">
            <w:pPr>
              <w:jc w:val="both"/>
            </w:pPr>
            <w:r w:rsidRPr="007430AF">
              <w:t>Сборка уникальных и опытных приборов, приспособлений, инструментов и контрольно-измерительных средств, включая оптические</w:t>
            </w:r>
          </w:p>
        </w:tc>
      </w:tr>
      <w:tr w:rsidR="00440AB3" w:rsidRPr="00440AB3" w14:paraId="47E42A46" w14:textId="77777777" w:rsidTr="00130A42">
        <w:trPr>
          <w:trHeight w:val="20"/>
        </w:trPr>
        <w:tc>
          <w:tcPr>
            <w:tcW w:w="868" w:type="pct"/>
            <w:vMerge/>
          </w:tcPr>
          <w:p w14:paraId="47E42A44" w14:textId="77777777" w:rsidR="00004E41" w:rsidRPr="00440AB3" w:rsidRDefault="00004E41" w:rsidP="00004E41"/>
        </w:tc>
        <w:tc>
          <w:tcPr>
            <w:tcW w:w="4132" w:type="pct"/>
          </w:tcPr>
          <w:p w14:paraId="47E42A45" w14:textId="77777777" w:rsidR="00004E41" w:rsidRPr="007430AF" w:rsidRDefault="00004E41" w:rsidP="007430AF">
            <w:pPr>
              <w:jc w:val="both"/>
            </w:pPr>
            <w:r w:rsidRPr="007430AF">
              <w:t>Наладка и регулировка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49" w14:textId="77777777" w:rsidTr="00130A42">
        <w:trPr>
          <w:trHeight w:val="20"/>
        </w:trPr>
        <w:tc>
          <w:tcPr>
            <w:tcW w:w="868" w:type="pct"/>
            <w:vMerge/>
          </w:tcPr>
          <w:p w14:paraId="47E42A47" w14:textId="77777777" w:rsidR="00004E41" w:rsidRPr="00440AB3" w:rsidRDefault="00004E41" w:rsidP="00004E41"/>
        </w:tc>
        <w:tc>
          <w:tcPr>
            <w:tcW w:w="4132" w:type="pct"/>
          </w:tcPr>
          <w:p w14:paraId="47E42A48" w14:textId="77777777" w:rsidR="00004E41" w:rsidRPr="007430AF" w:rsidRDefault="00004E41" w:rsidP="007430AF">
            <w:pPr>
              <w:jc w:val="both"/>
            </w:pPr>
            <w:r w:rsidRPr="007430AF">
              <w:t>Контроль эксплуатационных параметров и испытания уникальных и опытных приборов,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A4C" w14:textId="77777777" w:rsidTr="00130A42">
        <w:trPr>
          <w:trHeight w:val="20"/>
        </w:trPr>
        <w:tc>
          <w:tcPr>
            <w:tcW w:w="868" w:type="pct"/>
            <w:vMerge/>
          </w:tcPr>
          <w:p w14:paraId="47E42A4A" w14:textId="77777777" w:rsidR="00004E41" w:rsidRPr="00440AB3" w:rsidRDefault="00004E41" w:rsidP="00004E41"/>
        </w:tc>
        <w:tc>
          <w:tcPr>
            <w:tcW w:w="4132" w:type="pct"/>
          </w:tcPr>
          <w:p w14:paraId="47E42A4B" w14:textId="77777777" w:rsidR="00004E41" w:rsidRPr="007430AF" w:rsidRDefault="00004E41" w:rsidP="007430AF">
            <w:pPr>
              <w:jc w:val="both"/>
            </w:pPr>
            <w:r w:rsidRPr="007430AF">
              <w:t>Подготовка документов по результатам контроля уникальных и опытных приборов,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A4F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A4D" w14:textId="77777777" w:rsidR="00004E41" w:rsidRPr="00440AB3" w:rsidDel="002A1D54" w:rsidRDefault="00004E41" w:rsidP="00004E41">
            <w:r w:rsidRPr="00440AB3" w:rsidDel="002A1D54">
              <w:t>Необходимые умения</w:t>
            </w:r>
          </w:p>
        </w:tc>
        <w:tc>
          <w:tcPr>
            <w:tcW w:w="4132" w:type="pct"/>
          </w:tcPr>
          <w:p w14:paraId="47E42A4E" w14:textId="16E238A8" w:rsidR="00004E41" w:rsidRPr="007430AF" w:rsidRDefault="00004E41" w:rsidP="007430AF">
            <w:pPr>
              <w:jc w:val="both"/>
            </w:pPr>
            <w:r w:rsidRPr="007430AF">
              <w:t>Читать и анализировать конструкторскую и технологическую документацию на ремонт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52" w14:textId="77777777" w:rsidTr="00130A42">
        <w:trPr>
          <w:trHeight w:val="20"/>
        </w:trPr>
        <w:tc>
          <w:tcPr>
            <w:tcW w:w="868" w:type="pct"/>
            <w:vMerge/>
          </w:tcPr>
          <w:p w14:paraId="47E42A5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51" w14:textId="77777777" w:rsidR="00004E41" w:rsidRPr="007430AF" w:rsidRDefault="00004E41" w:rsidP="007430AF">
            <w:pPr>
              <w:jc w:val="both"/>
            </w:pPr>
            <w:r w:rsidRPr="007430AF">
              <w:t>Искать в электронном архиве справочную информацию, конструкторские и технологические документы для выполнения операций слесарной обработки деталей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55" w14:textId="77777777" w:rsidTr="00130A42">
        <w:trPr>
          <w:trHeight w:val="20"/>
        </w:trPr>
        <w:tc>
          <w:tcPr>
            <w:tcW w:w="868" w:type="pct"/>
            <w:vMerge/>
          </w:tcPr>
          <w:p w14:paraId="47E42A5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54" w14:textId="77777777" w:rsidR="00004E41" w:rsidRPr="007430AF" w:rsidRDefault="00004E41" w:rsidP="007430AF">
            <w:pPr>
              <w:jc w:val="both"/>
            </w:pPr>
            <w:r w:rsidRPr="007430AF">
              <w:t>Просматривать документы и их реквизиты в электронном архиве</w:t>
            </w:r>
          </w:p>
        </w:tc>
      </w:tr>
      <w:tr w:rsidR="00440AB3" w:rsidRPr="00440AB3" w14:paraId="47E42A58" w14:textId="77777777" w:rsidTr="00130A42">
        <w:trPr>
          <w:trHeight w:val="20"/>
        </w:trPr>
        <w:tc>
          <w:tcPr>
            <w:tcW w:w="868" w:type="pct"/>
            <w:vMerge/>
          </w:tcPr>
          <w:p w14:paraId="47E42A5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57" w14:textId="77777777" w:rsidR="00004E41" w:rsidRPr="007430AF" w:rsidRDefault="00004E41" w:rsidP="007430AF">
            <w:pPr>
              <w:jc w:val="both"/>
            </w:pPr>
            <w:r w:rsidRPr="007430AF">
              <w:t>Сохранять документы из электронного архива</w:t>
            </w:r>
          </w:p>
        </w:tc>
      </w:tr>
      <w:tr w:rsidR="00440AB3" w:rsidRPr="00440AB3" w14:paraId="47E42A5B" w14:textId="77777777" w:rsidTr="00130A42">
        <w:trPr>
          <w:trHeight w:val="20"/>
        </w:trPr>
        <w:tc>
          <w:tcPr>
            <w:tcW w:w="868" w:type="pct"/>
            <w:vMerge/>
          </w:tcPr>
          <w:p w14:paraId="47E42A5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5A" w14:textId="77777777" w:rsidR="00004E41" w:rsidRPr="007430AF" w:rsidRDefault="00004E41" w:rsidP="007430AF">
            <w:pPr>
              <w:jc w:val="both"/>
            </w:pPr>
            <w:r w:rsidRPr="007430AF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440AB3" w:rsidRPr="00440AB3" w14:paraId="47E42A5E" w14:textId="77777777" w:rsidTr="00130A42">
        <w:trPr>
          <w:trHeight w:val="20"/>
        </w:trPr>
        <w:tc>
          <w:tcPr>
            <w:tcW w:w="868" w:type="pct"/>
            <w:vMerge/>
          </w:tcPr>
          <w:p w14:paraId="47E42A5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5D" w14:textId="77777777" w:rsidR="00004E41" w:rsidRPr="007430AF" w:rsidRDefault="00004E41" w:rsidP="007430AF">
            <w:pPr>
              <w:jc w:val="both"/>
            </w:pPr>
            <w:r w:rsidRPr="007430AF">
              <w:t>Использовать персональную вычислительную технику для подготовки и просмотра текстовой и графической информации</w:t>
            </w:r>
          </w:p>
        </w:tc>
      </w:tr>
      <w:tr w:rsidR="00440AB3" w:rsidRPr="00440AB3" w14:paraId="47E42A61" w14:textId="77777777" w:rsidTr="00130A42">
        <w:trPr>
          <w:trHeight w:val="20"/>
        </w:trPr>
        <w:tc>
          <w:tcPr>
            <w:tcW w:w="868" w:type="pct"/>
            <w:vMerge/>
          </w:tcPr>
          <w:p w14:paraId="47E42A5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60" w14:textId="77777777" w:rsidR="00004E41" w:rsidRPr="007430AF" w:rsidRDefault="00004E41" w:rsidP="007430AF">
            <w:pPr>
              <w:jc w:val="both"/>
            </w:pPr>
            <w:r w:rsidRPr="007430AF">
              <w:t xml:space="preserve">Использовать персональную вычислительную технику для работы с файлами </w:t>
            </w:r>
          </w:p>
        </w:tc>
      </w:tr>
      <w:tr w:rsidR="00440AB3" w:rsidRPr="00440AB3" w14:paraId="47E42A64" w14:textId="77777777" w:rsidTr="00130A42">
        <w:trPr>
          <w:trHeight w:val="20"/>
        </w:trPr>
        <w:tc>
          <w:tcPr>
            <w:tcW w:w="868" w:type="pct"/>
            <w:vMerge/>
          </w:tcPr>
          <w:p w14:paraId="47E42A6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63" w14:textId="77777777" w:rsidR="00004E41" w:rsidRPr="007430AF" w:rsidRDefault="00004E41" w:rsidP="007430AF">
            <w:pPr>
              <w:jc w:val="both"/>
            </w:pPr>
            <w:r w:rsidRPr="007430AF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440AB3" w:rsidRPr="00440AB3" w14:paraId="47E42A67" w14:textId="77777777" w:rsidTr="00130A42">
        <w:trPr>
          <w:trHeight w:val="20"/>
        </w:trPr>
        <w:tc>
          <w:tcPr>
            <w:tcW w:w="868" w:type="pct"/>
            <w:vMerge/>
          </w:tcPr>
          <w:p w14:paraId="47E42A6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66" w14:textId="77777777" w:rsidR="00004E41" w:rsidRPr="007430AF" w:rsidRDefault="00004E41" w:rsidP="007430AF">
            <w:pPr>
              <w:jc w:val="both"/>
            </w:pPr>
            <w:r w:rsidRPr="007430AF">
              <w:t>Выполнять разборку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6A" w14:textId="77777777" w:rsidTr="00130A42">
        <w:trPr>
          <w:trHeight w:val="20"/>
        </w:trPr>
        <w:tc>
          <w:tcPr>
            <w:tcW w:w="868" w:type="pct"/>
            <w:vMerge/>
          </w:tcPr>
          <w:p w14:paraId="47E42A6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69" w14:textId="641350AE" w:rsidR="00004E41" w:rsidRPr="007430AF" w:rsidRDefault="00004E41" w:rsidP="007430AF">
            <w:pPr>
              <w:jc w:val="both"/>
            </w:pPr>
            <w:r w:rsidRPr="007430AF">
              <w:t xml:space="preserve">Выполнять чистку и промывку </w:t>
            </w:r>
            <w:r w:rsidR="00635457">
              <w:t xml:space="preserve">деталей и узлов </w:t>
            </w:r>
            <w:r w:rsidRPr="007430AF">
              <w:t>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6D" w14:textId="77777777" w:rsidTr="00130A42">
        <w:trPr>
          <w:trHeight w:val="20"/>
        </w:trPr>
        <w:tc>
          <w:tcPr>
            <w:tcW w:w="868" w:type="pct"/>
            <w:vMerge/>
          </w:tcPr>
          <w:p w14:paraId="47E42A6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6C" w14:textId="77777777" w:rsidR="00004E41" w:rsidRPr="007430AF" w:rsidRDefault="00004E41" w:rsidP="007430AF">
            <w:pPr>
              <w:jc w:val="both"/>
            </w:pPr>
            <w:r w:rsidRPr="007430AF">
              <w:t>Определять дефекты и износ деталей и узлов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70" w14:textId="77777777" w:rsidTr="00130A42">
        <w:trPr>
          <w:trHeight w:val="20"/>
        </w:trPr>
        <w:tc>
          <w:tcPr>
            <w:tcW w:w="868" w:type="pct"/>
            <w:vMerge/>
          </w:tcPr>
          <w:p w14:paraId="47E42A6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6F" w14:textId="77777777" w:rsidR="00004E41" w:rsidRPr="007430AF" w:rsidRDefault="00004E41" w:rsidP="007430AF">
            <w:pPr>
              <w:jc w:val="both"/>
            </w:pPr>
            <w:r w:rsidRPr="007430AF">
              <w:t>Производить восстановление и ремонт деталей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73" w14:textId="77777777" w:rsidTr="00130A42">
        <w:trPr>
          <w:trHeight w:val="20"/>
        </w:trPr>
        <w:tc>
          <w:tcPr>
            <w:tcW w:w="868" w:type="pct"/>
            <w:vMerge/>
          </w:tcPr>
          <w:p w14:paraId="47E42A7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72" w14:textId="77777777" w:rsidR="00004E41" w:rsidRPr="007430AF" w:rsidRDefault="00004E41" w:rsidP="007430AF">
            <w:pPr>
              <w:jc w:val="both"/>
            </w:pPr>
            <w:r w:rsidRPr="007430AF">
              <w:t>Выполнять наладку и регулировку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76" w14:textId="77777777" w:rsidTr="00130A42">
        <w:trPr>
          <w:trHeight w:val="20"/>
        </w:trPr>
        <w:tc>
          <w:tcPr>
            <w:tcW w:w="868" w:type="pct"/>
            <w:vMerge/>
          </w:tcPr>
          <w:p w14:paraId="47E42A7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75" w14:textId="77777777" w:rsidR="00004E41" w:rsidRPr="007430AF" w:rsidRDefault="00004E41" w:rsidP="007430AF">
            <w:pPr>
              <w:jc w:val="both"/>
            </w:pPr>
            <w:r w:rsidRPr="007430AF">
              <w:t>Выполнять сборку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79" w14:textId="77777777" w:rsidTr="00130A42">
        <w:trPr>
          <w:trHeight w:val="20"/>
        </w:trPr>
        <w:tc>
          <w:tcPr>
            <w:tcW w:w="868" w:type="pct"/>
            <w:vMerge/>
          </w:tcPr>
          <w:p w14:paraId="47E42A7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78" w14:textId="77777777" w:rsidR="00004E41" w:rsidRPr="007430AF" w:rsidRDefault="00004E41" w:rsidP="007430AF">
            <w:pPr>
              <w:jc w:val="both"/>
            </w:pPr>
            <w:r w:rsidRPr="007430AF">
              <w:t xml:space="preserve">Балансировать вращающиеся части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A7C" w14:textId="77777777" w:rsidTr="00130A42">
        <w:trPr>
          <w:trHeight w:val="20"/>
        </w:trPr>
        <w:tc>
          <w:tcPr>
            <w:tcW w:w="868" w:type="pct"/>
            <w:vMerge/>
          </w:tcPr>
          <w:p w14:paraId="47E42A7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7B" w14:textId="77777777" w:rsidR="00004E41" w:rsidRPr="007430AF" w:rsidRDefault="00004E41" w:rsidP="007430AF">
            <w:pPr>
              <w:jc w:val="both"/>
            </w:pPr>
            <w:r w:rsidRPr="007430AF">
              <w:t>Контролировать эксплуатационные параметры и проводить испытания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7F" w14:textId="77777777" w:rsidTr="00130A42">
        <w:trPr>
          <w:trHeight w:val="20"/>
        </w:trPr>
        <w:tc>
          <w:tcPr>
            <w:tcW w:w="868" w:type="pct"/>
            <w:vMerge/>
          </w:tcPr>
          <w:p w14:paraId="47E42A7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7E" w14:textId="77777777" w:rsidR="00004E41" w:rsidRPr="007430AF" w:rsidRDefault="00004E41" w:rsidP="007430AF">
            <w:pPr>
              <w:jc w:val="both"/>
            </w:pPr>
            <w:r w:rsidRPr="007430AF">
              <w:t>Использовать компьютеризированные комплексы для контроля эксплуатационных параметров, контроля соответствия техническим требованиям и испытаний уникальных и опытных приборов, приспособлений, инструментов и контрольно-измерительных средств, включая оптические</w:t>
            </w:r>
          </w:p>
        </w:tc>
      </w:tr>
      <w:tr w:rsidR="00440AB3" w:rsidRPr="00440AB3" w14:paraId="47E42A82" w14:textId="77777777" w:rsidTr="00130A42">
        <w:trPr>
          <w:trHeight w:val="20"/>
        </w:trPr>
        <w:tc>
          <w:tcPr>
            <w:tcW w:w="868" w:type="pct"/>
            <w:vMerge/>
          </w:tcPr>
          <w:p w14:paraId="47E42A8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81" w14:textId="77777777" w:rsidR="00004E41" w:rsidRPr="007430AF" w:rsidRDefault="00004E41" w:rsidP="007430AF">
            <w:pPr>
              <w:jc w:val="both"/>
            </w:pPr>
            <w:r w:rsidRPr="007430AF">
              <w:t>Подготавливать документы по результатам дефектации деталей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85" w14:textId="77777777" w:rsidTr="00130A42">
        <w:trPr>
          <w:trHeight w:val="20"/>
        </w:trPr>
        <w:tc>
          <w:tcPr>
            <w:tcW w:w="868" w:type="pct"/>
            <w:vMerge/>
          </w:tcPr>
          <w:p w14:paraId="47E42A8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84" w14:textId="77777777" w:rsidR="00004E41" w:rsidRPr="007430AF" w:rsidRDefault="00004E41" w:rsidP="007430AF">
            <w:pPr>
              <w:jc w:val="both"/>
            </w:pPr>
            <w:r w:rsidRPr="007430AF">
              <w:t>Подготавливать документы по результатам контроля и испытаний уникальных и опытных приборов,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A88" w14:textId="77777777" w:rsidTr="00130A42">
        <w:trPr>
          <w:trHeight w:val="20"/>
        </w:trPr>
        <w:tc>
          <w:tcPr>
            <w:tcW w:w="868" w:type="pct"/>
            <w:vMerge/>
          </w:tcPr>
          <w:p w14:paraId="47E42A8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87" w14:textId="77777777" w:rsidR="00004E41" w:rsidRPr="007430AF" w:rsidRDefault="00004E41" w:rsidP="007430AF">
            <w:pPr>
              <w:jc w:val="both"/>
            </w:pPr>
            <w:r w:rsidRPr="007430AF">
              <w:t xml:space="preserve">Использовать текстовые редакторы для подготовки документов </w:t>
            </w:r>
          </w:p>
        </w:tc>
      </w:tr>
      <w:tr w:rsidR="00440AB3" w:rsidRPr="00440AB3" w14:paraId="47E42A8B" w14:textId="77777777" w:rsidTr="00130A42">
        <w:trPr>
          <w:trHeight w:val="20"/>
        </w:trPr>
        <w:tc>
          <w:tcPr>
            <w:tcW w:w="868" w:type="pct"/>
            <w:vMerge w:val="restart"/>
          </w:tcPr>
          <w:p w14:paraId="47E42A89" w14:textId="77777777" w:rsidR="00004E41" w:rsidRPr="00440AB3" w:rsidRDefault="00004E41" w:rsidP="00004E41">
            <w:r w:rsidRPr="00440AB3" w:rsidDel="002A1D54">
              <w:t>Необходимые знания</w:t>
            </w:r>
          </w:p>
        </w:tc>
        <w:tc>
          <w:tcPr>
            <w:tcW w:w="4132" w:type="pct"/>
          </w:tcPr>
          <w:p w14:paraId="47E42A8A" w14:textId="77777777" w:rsidR="00004E41" w:rsidRPr="007430AF" w:rsidRDefault="00004E41" w:rsidP="007430AF">
            <w:pPr>
              <w:jc w:val="both"/>
            </w:pPr>
            <w:r w:rsidRPr="007430AF">
              <w:t>Основы машиностроительного черчения в объеме, необходимом для выполнения работы</w:t>
            </w:r>
          </w:p>
        </w:tc>
      </w:tr>
      <w:tr w:rsidR="00440AB3" w:rsidRPr="00440AB3" w14:paraId="47E42A8E" w14:textId="77777777" w:rsidTr="00130A42">
        <w:trPr>
          <w:trHeight w:val="20"/>
        </w:trPr>
        <w:tc>
          <w:tcPr>
            <w:tcW w:w="868" w:type="pct"/>
            <w:vMerge/>
          </w:tcPr>
          <w:p w14:paraId="47E42A8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8D" w14:textId="77777777" w:rsidR="00004E41" w:rsidRPr="007430AF" w:rsidRDefault="00004E41" w:rsidP="007430AF">
            <w:pPr>
              <w:jc w:val="both"/>
            </w:pPr>
            <w:r w:rsidRPr="007430AF">
              <w:t>Правила чтения технической документации на ремонт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91" w14:textId="77777777" w:rsidTr="00130A42">
        <w:trPr>
          <w:trHeight w:val="20"/>
        </w:trPr>
        <w:tc>
          <w:tcPr>
            <w:tcW w:w="868" w:type="pct"/>
            <w:vMerge/>
          </w:tcPr>
          <w:p w14:paraId="47E42A8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90" w14:textId="77777777" w:rsidR="00004E41" w:rsidRPr="007430AF" w:rsidRDefault="00004E41" w:rsidP="007430AF">
            <w:pPr>
              <w:jc w:val="both"/>
            </w:pPr>
            <w:r w:rsidRPr="007430AF">
              <w:t>Основы метрологии в объеме, необходимом для выполнения работы</w:t>
            </w:r>
          </w:p>
        </w:tc>
      </w:tr>
      <w:tr w:rsidR="00440AB3" w:rsidRPr="00440AB3" w14:paraId="47E42A94" w14:textId="77777777" w:rsidTr="00130A42">
        <w:trPr>
          <w:trHeight w:val="20"/>
        </w:trPr>
        <w:tc>
          <w:tcPr>
            <w:tcW w:w="868" w:type="pct"/>
            <w:vMerge/>
          </w:tcPr>
          <w:p w14:paraId="47E42A9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93" w14:textId="77777777" w:rsidR="00004E41" w:rsidRPr="007430AF" w:rsidRDefault="00004E41" w:rsidP="007430AF">
            <w:pPr>
              <w:jc w:val="both"/>
            </w:pPr>
            <w:r w:rsidRPr="007430AF">
              <w:t>Порядок работы с электронным архивом технической документации</w:t>
            </w:r>
          </w:p>
        </w:tc>
      </w:tr>
      <w:tr w:rsidR="00440AB3" w:rsidRPr="00440AB3" w14:paraId="47E42A97" w14:textId="77777777" w:rsidTr="00130A42">
        <w:trPr>
          <w:trHeight w:val="20"/>
        </w:trPr>
        <w:tc>
          <w:tcPr>
            <w:tcW w:w="868" w:type="pct"/>
            <w:vMerge/>
          </w:tcPr>
          <w:p w14:paraId="47E42A9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96" w14:textId="77777777" w:rsidR="00004E41" w:rsidRPr="007430AF" w:rsidRDefault="00004E41" w:rsidP="007430AF">
            <w:pPr>
              <w:jc w:val="both"/>
            </w:pPr>
            <w:r w:rsidRPr="007430AF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440AB3" w:rsidRPr="00440AB3" w14:paraId="47E42A9A" w14:textId="77777777" w:rsidTr="00130A42">
        <w:trPr>
          <w:trHeight w:val="20"/>
        </w:trPr>
        <w:tc>
          <w:tcPr>
            <w:tcW w:w="868" w:type="pct"/>
            <w:vMerge/>
          </w:tcPr>
          <w:p w14:paraId="47E42A9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99" w14:textId="77777777" w:rsidR="00004E41" w:rsidRPr="007430AF" w:rsidRDefault="00004E41" w:rsidP="007430AF">
            <w:pPr>
              <w:jc w:val="both"/>
            </w:pPr>
            <w:r w:rsidRPr="007430AF">
              <w:t>Порядок работы с файловой системой</w:t>
            </w:r>
          </w:p>
        </w:tc>
      </w:tr>
      <w:tr w:rsidR="00440AB3" w:rsidRPr="00440AB3" w14:paraId="47E42A9D" w14:textId="77777777" w:rsidTr="00130A42">
        <w:trPr>
          <w:trHeight w:val="20"/>
        </w:trPr>
        <w:tc>
          <w:tcPr>
            <w:tcW w:w="868" w:type="pct"/>
            <w:vMerge/>
          </w:tcPr>
          <w:p w14:paraId="47E42A9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9C" w14:textId="77777777" w:rsidR="00004E41" w:rsidRPr="007430AF" w:rsidRDefault="00004E41" w:rsidP="007430AF">
            <w:pPr>
              <w:jc w:val="both"/>
            </w:pPr>
            <w:r w:rsidRPr="007430AF">
              <w:t>Основные форматы представления электронной графической и текстовой информации</w:t>
            </w:r>
          </w:p>
        </w:tc>
      </w:tr>
      <w:tr w:rsidR="00440AB3" w:rsidRPr="00440AB3" w14:paraId="47E42AA0" w14:textId="77777777" w:rsidTr="00130A42">
        <w:trPr>
          <w:trHeight w:val="20"/>
        </w:trPr>
        <w:tc>
          <w:tcPr>
            <w:tcW w:w="868" w:type="pct"/>
            <w:vMerge/>
          </w:tcPr>
          <w:p w14:paraId="47E42A9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9F" w14:textId="77777777" w:rsidR="00004E41" w:rsidRPr="007430AF" w:rsidRDefault="00004E41" w:rsidP="007430AF">
            <w:pPr>
              <w:jc w:val="both"/>
            </w:pPr>
            <w:r w:rsidRPr="007430AF">
              <w:t>Прикладные компьютерные программы для подготовки и просмотра текстовой и графической информации: наименования, возможности и порядок работы в них</w:t>
            </w:r>
          </w:p>
        </w:tc>
      </w:tr>
      <w:tr w:rsidR="00440AB3" w:rsidRPr="00440AB3" w14:paraId="47E42AA3" w14:textId="77777777" w:rsidTr="00130A42">
        <w:trPr>
          <w:trHeight w:val="20"/>
        </w:trPr>
        <w:tc>
          <w:tcPr>
            <w:tcW w:w="868" w:type="pct"/>
            <w:vMerge/>
          </w:tcPr>
          <w:p w14:paraId="47E42AA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A2" w14:textId="77777777" w:rsidR="00004E41" w:rsidRPr="007430AF" w:rsidRDefault="00004E41" w:rsidP="007430AF">
            <w:pPr>
              <w:jc w:val="both"/>
            </w:pPr>
            <w:r w:rsidRPr="007430AF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440AB3" w:rsidRPr="00440AB3" w14:paraId="47E42AA6" w14:textId="77777777" w:rsidTr="00130A42">
        <w:trPr>
          <w:trHeight w:val="20"/>
        </w:trPr>
        <w:tc>
          <w:tcPr>
            <w:tcW w:w="868" w:type="pct"/>
            <w:vMerge/>
          </w:tcPr>
          <w:p w14:paraId="47E42AA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A5" w14:textId="77777777" w:rsidR="00004E41" w:rsidRPr="007430AF" w:rsidRDefault="00004E41" w:rsidP="007430AF">
            <w:pPr>
              <w:jc w:val="both"/>
            </w:pPr>
            <w:r w:rsidRPr="007430AF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440AB3" w:rsidRPr="00440AB3" w14:paraId="47E42AA9" w14:textId="77777777" w:rsidTr="00130A42">
        <w:trPr>
          <w:trHeight w:val="20"/>
        </w:trPr>
        <w:tc>
          <w:tcPr>
            <w:tcW w:w="868" w:type="pct"/>
            <w:vMerge/>
          </w:tcPr>
          <w:p w14:paraId="47E42AA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A8" w14:textId="77777777" w:rsidR="00004E41" w:rsidRPr="007430AF" w:rsidRDefault="00004E41" w:rsidP="007430AF">
            <w:pPr>
              <w:jc w:val="both"/>
            </w:pPr>
            <w:r w:rsidRPr="007430AF">
              <w:t xml:space="preserve">Методы, оборудование и инструмент для восстановления и ремонта деталей </w:t>
            </w:r>
            <w:r w:rsidRPr="007430AF">
              <w:lastRenderedPageBreak/>
              <w:t>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AC" w14:textId="77777777" w:rsidTr="00130A42">
        <w:trPr>
          <w:trHeight w:val="20"/>
        </w:trPr>
        <w:tc>
          <w:tcPr>
            <w:tcW w:w="868" w:type="pct"/>
            <w:vMerge/>
          </w:tcPr>
          <w:p w14:paraId="47E42AAA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AB" w14:textId="77777777" w:rsidR="00004E41" w:rsidRPr="007430AF" w:rsidRDefault="00004E41" w:rsidP="007430AF">
            <w:pPr>
              <w:jc w:val="both"/>
            </w:pPr>
            <w:r w:rsidRPr="007430AF">
              <w:t>Методы, оборудование и инструмент для выполнения разборки-сборки, чистки и дефектации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AF" w14:textId="77777777" w:rsidTr="00130A42">
        <w:trPr>
          <w:trHeight w:val="20"/>
        </w:trPr>
        <w:tc>
          <w:tcPr>
            <w:tcW w:w="868" w:type="pct"/>
            <w:vMerge/>
          </w:tcPr>
          <w:p w14:paraId="47E42AAD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AE" w14:textId="77777777" w:rsidR="00004E41" w:rsidRPr="007430AF" w:rsidRDefault="00004E41" w:rsidP="007430AF">
            <w:pPr>
              <w:jc w:val="both"/>
            </w:pPr>
            <w:r w:rsidRPr="007430AF">
              <w:t xml:space="preserve">Методы установки, выверки, закрепления деталей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AB2" w14:textId="77777777" w:rsidTr="00130A42">
        <w:trPr>
          <w:trHeight w:val="20"/>
        </w:trPr>
        <w:tc>
          <w:tcPr>
            <w:tcW w:w="868" w:type="pct"/>
            <w:vMerge/>
          </w:tcPr>
          <w:p w14:paraId="47E42AB0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B1" w14:textId="77777777" w:rsidR="00004E41" w:rsidRPr="007430AF" w:rsidRDefault="00004E41" w:rsidP="007430AF">
            <w:pPr>
              <w:jc w:val="both"/>
            </w:pPr>
            <w:r w:rsidRPr="007430AF">
              <w:t>Методы, оборудование и инструмент для восстановления и ремонта деталей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B5" w14:textId="77777777" w:rsidTr="00130A42">
        <w:trPr>
          <w:trHeight w:val="20"/>
        </w:trPr>
        <w:tc>
          <w:tcPr>
            <w:tcW w:w="868" w:type="pct"/>
            <w:vMerge/>
          </w:tcPr>
          <w:p w14:paraId="47E42AB3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B4" w14:textId="77777777" w:rsidR="00004E41" w:rsidRPr="007430AF" w:rsidRDefault="00004E41" w:rsidP="007430AF">
            <w:pPr>
              <w:jc w:val="both"/>
            </w:pPr>
            <w:r w:rsidRPr="007430AF">
              <w:t>Методы, оборудование для наладки и регулировки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B8" w14:textId="77777777" w:rsidTr="00130A42">
        <w:trPr>
          <w:trHeight w:val="20"/>
        </w:trPr>
        <w:tc>
          <w:tcPr>
            <w:tcW w:w="868" w:type="pct"/>
            <w:vMerge/>
          </w:tcPr>
          <w:p w14:paraId="47E42AB6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B7" w14:textId="77777777" w:rsidR="00004E41" w:rsidRPr="007430AF" w:rsidRDefault="00004E41" w:rsidP="007430AF">
            <w:pPr>
              <w:jc w:val="both"/>
            </w:pPr>
            <w:r w:rsidRPr="007430AF">
              <w:t xml:space="preserve">Методы балансировки вращающихся частей уникальных и опытных приборов, приспособлений, инструментов и контрольно-измерительных средств </w:t>
            </w:r>
          </w:p>
        </w:tc>
      </w:tr>
      <w:tr w:rsidR="00440AB3" w:rsidRPr="00440AB3" w14:paraId="47E42ABB" w14:textId="77777777" w:rsidTr="00130A42">
        <w:trPr>
          <w:trHeight w:val="20"/>
        </w:trPr>
        <w:tc>
          <w:tcPr>
            <w:tcW w:w="868" w:type="pct"/>
            <w:vMerge/>
          </w:tcPr>
          <w:p w14:paraId="47E42AB9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BA" w14:textId="77777777" w:rsidR="00004E41" w:rsidRPr="007430AF" w:rsidRDefault="00004E41" w:rsidP="007430AF">
            <w:pPr>
              <w:jc w:val="both"/>
            </w:pPr>
            <w:r w:rsidRPr="007430AF">
              <w:t>Виды, назначение и порядок применения компьютеризированных балансировочных устройств</w:t>
            </w:r>
          </w:p>
        </w:tc>
      </w:tr>
      <w:tr w:rsidR="00440AB3" w:rsidRPr="00440AB3" w14:paraId="47E42ABE" w14:textId="77777777" w:rsidTr="00130A42">
        <w:trPr>
          <w:trHeight w:val="20"/>
        </w:trPr>
        <w:tc>
          <w:tcPr>
            <w:tcW w:w="868" w:type="pct"/>
            <w:vMerge/>
          </w:tcPr>
          <w:p w14:paraId="47E42ABC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BD" w14:textId="21A7712A" w:rsidR="00004E41" w:rsidRPr="007430AF" w:rsidRDefault="00004E41" w:rsidP="00516232">
            <w:pPr>
              <w:jc w:val="both"/>
            </w:pPr>
            <w:r w:rsidRPr="007430AF">
              <w:t>Конструкци</w:t>
            </w:r>
            <w:r w:rsidR="00516232">
              <w:t>я</w:t>
            </w:r>
            <w:r w:rsidRPr="007430AF">
              <w:t>, технологические возможности и правила использования технологической оснастки для восстановления и ремонта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C1" w14:textId="77777777" w:rsidTr="00130A42">
        <w:trPr>
          <w:trHeight w:val="20"/>
        </w:trPr>
        <w:tc>
          <w:tcPr>
            <w:tcW w:w="868" w:type="pct"/>
            <w:vMerge/>
          </w:tcPr>
          <w:p w14:paraId="47E42ABF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C0" w14:textId="77777777" w:rsidR="00004E41" w:rsidRPr="007430AF" w:rsidRDefault="00004E41" w:rsidP="007430AF">
            <w:pPr>
              <w:jc w:val="both"/>
            </w:pPr>
            <w:r w:rsidRPr="007430AF">
              <w:t>Назначение и правила применения уникальных и опытных приборов, приспособлений, инструментов и контрольно-измерительных средств</w:t>
            </w:r>
          </w:p>
        </w:tc>
      </w:tr>
      <w:tr w:rsidR="00440AB3" w:rsidRPr="00440AB3" w14:paraId="47E42AC4" w14:textId="77777777" w:rsidTr="00130A42">
        <w:trPr>
          <w:trHeight w:val="20"/>
        </w:trPr>
        <w:tc>
          <w:tcPr>
            <w:tcW w:w="868" w:type="pct"/>
            <w:vMerge/>
          </w:tcPr>
          <w:p w14:paraId="47E42AC2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C3" w14:textId="77777777" w:rsidR="00004E41" w:rsidRPr="007430AF" w:rsidRDefault="00004E41" w:rsidP="007430AF">
            <w:pPr>
              <w:jc w:val="both"/>
            </w:pPr>
            <w:r w:rsidRPr="007430AF">
              <w:t xml:space="preserve">Содержание и порядок подготовки документов по результатам дефектации уникальных и опытных приборов, приспособлений, инструментов и контрольно-измерительных средств, принятых в организации </w:t>
            </w:r>
          </w:p>
        </w:tc>
      </w:tr>
      <w:tr w:rsidR="00440AB3" w:rsidRPr="00440AB3" w14:paraId="47E42AC7" w14:textId="77777777" w:rsidTr="00130A42">
        <w:trPr>
          <w:trHeight w:val="20"/>
        </w:trPr>
        <w:tc>
          <w:tcPr>
            <w:tcW w:w="868" w:type="pct"/>
            <w:vMerge/>
          </w:tcPr>
          <w:p w14:paraId="47E42AC5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C6" w14:textId="77777777" w:rsidR="00004E41" w:rsidRPr="007430AF" w:rsidRDefault="00004E41" w:rsidP="007430AF">
            <w:pPr>
              <w:jc w:val="both"/>
            </w:pPr>
            <w:r w:rsidRPr="007430AF">
              <w:t>Методы контроля уникальных и опытных приборов, приспособлений, инструментов и контрольно-измерительных средств после ремонта</w:t>
            </w:r>
          </w:p>
        </w:tc>
      </w:tr>
      <w:tr w:rsidR="00440AB3" w:rsidRPr="00440AB3" w14:paraId="47E42ACA" w14:textId="77777777" w:rsidTr="00130A42">
        <w:trPr>
          <w:trHeight w:val="20"/>
        </w:trPr>
        <w:tc>
          <w:tcPr>
            <w:tcW w:w="868" w:type="pct"/>
            <w:vMerge/>
          </w:tcPr>
          <w:p w14:paraId="47E42AC8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C9" w14:textId="77777777" w:rsidR="00004E41" w:rsidRPr="007430AF" w:rsidRDefault="00004E41" w:rsidP="007430AF">
            <w:pPr>
              <w:jc w:val="both"/>
            </w:pPr>
            <w:r w:rsidRPr="007430AF">
              <w:t>Состав и приемы работы на компьютеризированных комплексах для контроля эксплуатационных параметров, контроля соответствия техническим требованиям и испытаний уникальных и опытных приборов, приспособлений, инструментов и контрольно-измерительных средств, включая оптические</w:t>
            </w:r>
          </w:p>
        </w:tc>
      </w:tr>
      <w:tr w:rsidR="00440AB3" w:rsidRPr="00440AB3" w14:paraId="47E42ACD" w14:textId="77777777" w:rsidTr="00130A42">
        <w:trPr>
          <w:trHeight w:val="20"/>
        </w:trPr>
        <w:tc>
          <w:tcPr>
            <w:tcW w:w="868" w:type="pct"/>
            <w:vMerge/>
          </w:tcPr>
          <w:p w14:paraId="47E42ACB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CC" w14:textId="77777777" w:rsidR="00004E41" w:rsidRPr="007430AF" w:rsidRDefault="00004E41" w:rsidP="007430AF">
            <w:pPr>
              <w:jc w:val="both"/>
            </w:pPr>
            <w:r w:rsidRPr="007430AF">
              <w:t>Содержание и порядок подготовки документов по итогам контроля и испытаний уникальных и опытных приборов, приспособлений, инструментов и контрольно-измерительных средств, принятых в организации</w:t>
            </w:r>
          </w:p>
        </w:tc>
      </w:tr>
      <w:tr w:rsidR="00440AB3" w:rsidRPr="00440AB3" w14:paraId="47E42AD0" w14:textId="77777777" w:rsidTr="00130A42">
        <w:trPr>
          <w:trHeight w:val="20"/>
        </w:trPr>
        <w:tc>
          <w:tcPr>
            <w:tcW w:w="868" w:type="pct"/>
            <w:vMerge/>
          </w:tcPr>
          <w:p w14:paraId="47E42ACE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CF" w14:textId="77777777" w:rsidR="00004E41" w:rsidRPr="007430AF" w:rsidRDefault="00004E41" w:rsidP="007430AF">
            <w:pPr>
              <w:jc w:val="both"/>
            </w:pPr>
            <w:r w:rsidRPr="007430AF">
              <w:t>Виды, приемы работы в текстовых редакторах, используемых в организации</w:t>
            </w:r>
          </w:p>
        </w:tc>
      </w:tr>
      <w:tr w:rsidR="00440AB3" w:rsidRPr="00440AB3" w14:paraId="47E42AD3" w14:textId="77777777" w:rsidTr="00130A42">
        <w:trPr>
          <w:trHeight w:val="20"/>
        </w:trPr>
        <w:tc>
          <w:tcPr>
            <w:tcW w:w="868" w:type="pct"/>
            <w:vMerge/>
          </w:tcPr>
          <w:p w14:paraId="47E42AD1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D2" w14:textId="77777777" w:rsidR="00004E41" w:rsidRPr="007430AF" w:rsidRDefault="00004E41" w:rsidP="007430AF">
            <w:pPr>
              <w:jc w:val="both"/>
            </w:pPr>
            <w:r w:rsidRPr="007430AF">
              <w:t>Свойства конструкционных и инструментальных материалов, используемых в уникальных и опытных приборах, приспособлениях, инструментах и контрольно-измерительных средствах</w:t>
            </w:r>
          </w:p>
        </w:tc>
      </w:tr>
      <w:tr w:rsidR="00440AB3" w:rsidRPr="00440AB3" w14:paraId="47E42AD6" w14:textId="77777777" w:rsidTr="00130A42">
        <w:trPr>
          <w:trHeight w:val="20"/>
        </w:trPr>
        <w:tc>
          <w:tcPr>
            <w:tcW w:w="868" w:type="pct"/>
            <w:vMerge/>
          </w:tcPr>
          <w:p w14:paraId="47E42AD4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D5" w14:textId="77777777" w:rsidR="00004E41" w:rsidRPr="007430AF" w:rsidRDefault="00004E41" w:rsidP="007430AF">
            <w:pPr>
              <w:jc w:val="both"/>
            </w:pPr>
            <w:r w:rsidRPr="007430AF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слесарных работ</w:t>
            </w:r>
          </w:p>
        </w:tc>
      </w:tr>
      <w:tr w:rsidR="00440AB3" w:rsidRPr="00440AB3" w14:paraId="47E42AD9" w14:textId="77777777" w:rsidTr="00130A42">
        <w:trPr>
          <w:trHeight w:val="20"/>
        </w:trPr>
        <w:tc>
          <w:tcPr>
            <w:tcW w:w="868" w:type="pct"/>
            <w:vMerge/>
          </w:tcPr>
          <w:p w14:paraId="47E42AD7" w14:textId="77777777" w:rsidR="00004E41" w:rsidRPr="00440AB3" w:rsidDel="002A1D54" w:rsidRDefault="00004E41" w:rsidP="00004E41"/>
        </w:tc>
        <w:tc>
          <w:tcPr>
            <w:tcW w:w="4132" w:type="pct"/>
          </w:tcPr>
          <w:p w14:paraId="47E42AD8" w14:textId="77777777" w:rsidR="00004E41" w:rsidRPr="007430AF" w:rsidRDefault="00004E41" w:rsidP="007430AF">
            <w:pPr>
              <w:jc w:val="both"/>
            </w:pPr>
            <w:r w:rsidRPr="007430AF">
              <w:t>Виды и правила применения средств индивидуальной и коллективной защиты при выполнении слесарных работ</w:t>
            </w:r>
          </w:p>
        </w:tc>
      </w:tr>
      <w:tr w:rsidR="00004E41" w:rsidRPr="00440AB3" w14:paraId="47E42ADC" w14:textId="77777777" w:rsidTr="00130A42">
        <w:trPr>
          <w:trHeight w:val="20"/>
        </w:trPr>
        <w:tc>
          <w:tcPr>
            <w:tcW w:w="868" w:type="pct"/>
          </w:tcPr>
          <w:p w14:paraId="47E42ADA" w14:textId="77777777" w:rsidR="00004E41" w:rsidRPr="00440AB3" w:rsidDel="002A1D54" w:rsidRDefault="00004E41" w:rsidP="00004E41">
            <w:pPr>
              <w:rPr>
                <w:lang w:val="en-US"/>
              </w:rPr>
            </w:pPr>
            <w:r w:rsidRPr="00440AB3" w:rsidDel="002A1D54">
              <w:t>Другие характеристики</w:t>
            </w:r>
          </w:p>
        </w:tc>
        <w:tc>
          <w:tcPr>
            <w:tcW w:w="4132" w:type="pct"/>
          </w:tcPr>
          <w:p w14:paraId="47E42ADB" w14:textId="77777777" w:rsidR="00004E41" w:rsidRPr="007430AF" w:rsidRDefault="00004E41" w:rsidP="007430AF">
            <w:pPr>
              <w:jc w:val="both"/>
            </w:pPr>
            <w:r w:rsidRPr="007430AF">
              <w:t>-</w:t>
            </w:r>
          </w:p>
        </w:tc>
      </w:tr>
    </w:tbl>
    <w:p w14:paraId="47E42ADD" w14:textId="77777777" w:rsidR="00EC6566" w:rsidRPr="00440AB3" w:rsidRDefault="00EC6566" w:rsidP="00EC6566"/>
    <w:p w14:paraId="47E42ADE" w14:textId="77777777" w:rsidR="00EC6566" w:rsidRPr="00440AB3" w:rsidRDefault="00EC6566" w:rsidP="00785134">
      <w:pPr>
        <w:pStyle w:val="1"/>
      </w:pPr>
      <w:bookmarkStart w:id="13" w:name="_Toc191222021"/>
      <w:r w:rsidRPr="00440AB3">
        <w:rPr>
          <w:lang w:val="en-US"/>
        </w:rPr>
        <w:t>IV</w:t>
      </w:r>
      <w:r w:rsidRPr="00440AB3">
        <w:t>. Сведения об организациях – разработчиках профессионального</w:t>
      </w:r>
      <w:r w:rsidRPr="00440AB3">
        <w:rPr>
          <w:lang w:val="en-US"/>
        </w:rPr>
        <w:t> </w:t>
      </w:r>
      <w:r w:rsidRPr="00440AB3">
        <w:t>стандарта</w:t>
      </w:r>
      <w:bookmarkEnd w:id="13"/>
    </w:p>
    <w:p w14:paraId="2D94E91C" w14:textId="77777777" w:rsidR="00266343" w:rsidRDefault="00266343" w:rsidP="00405506"/>
    <w:p w14:paraId="47E42AE0" w14:textId="3F90B5A2" w:rsidR="00436093" w:rsidRPr="00266343" w:rsidRDefault="00436093" w:rsidP="00405506">
      <w:pPr>
        <w:rPr>
          <w:b/>
          <w:bCs w:val="0"/>
        </w:rPr>
      </w:pPr>
      <w:r w:rsidRPr="00266343">
        <w:rPr>
          <w:b/>
          <w:bCs w:val="0"/>
        </w:rPr>
        <w:t>4.1. Ответственная организация-разработчик</w:t>
      </w:r>
    </w:p>
    <w:p w14:paraId="07A36107" w14:textId="77777777" w:rsidR="00266343" w:rsidRPr="00440AB3" w:rsidRDefault="00266343" w:rsidP="004055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440AB3" w:rsidRPr="00440AB3" w14:paraId="47E42AE3" w14:textId="77777777" w:rsidTr="00BD0717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AE2" w14:textId="22C2BFA5" w:rsidR="00EC6566" w:rsidRPr="00440AB3" w:rsidRDefault="0059466E" w:rsidP="00BD0717">
            <w:r w:rsidRPr="005B261B">
              <w:t>ОООР</w:t>
            </w:r>
            <w:r w:rsidR="00130A42" w:rsidRPr="005B261B">
              <w:t xml:space="preserve"> </w:t>
            </w:r>
            <w:r w:rsidRPr="005B261B">
              <w:t>«Союз машиностроителей России», город Москва</w:t>
            </w:r>
          </w:p>
        </w:tc>
      </w:tr>
      <w:tr w:rsidR="00440AB3" w:rsidRPr="00440AB3" w14:paraId="47E42AE5" w14:textId="77777777" w:rsidTr="005166DC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42AE4" w14:textId="6FA32C83" w:rsidR="005166DC" w:rsidRPr="00440AB3" w:rsidRDefault="0059466E" w:rsidP="005166DC">
            <w:pPr>
              <w:contextualSpacing/>
            </w:pPr>
            <w:r w:rsidRPr="005B261B">
              <w:t>Исполнительный директор</w:t>
            </w:r>
            <w:r w:rsidR="0098703A" w:rsidRPr="005B261B">
              <w:t xml:space="preserve"> </w:t>
            </w:r>
            <w:r w:rsidR="009D5F5C" w:rsidRPr="005B261B">
              <w:tab/>
            </w:r>
            <w:r w:rsidR="009D5F5C" w:rsidRPr="005B261B">
              <w:tab/>
            </w:r>
            <w:r w:rsidR="009D5F5C" w:rsidRPr="005B261B">
              <w:tab/>
            </w:r>
            <w:r w:rsidR="009D5F5C" w:rsidRPr="005B261B">
              <w:tab/>
            </w:r>
            <w:r w:rsidR="009D5F5C" w:rsidRPr="005B261B">
              <w:tab/>
            </w:r>
            <w:r w:rsidRPr="005B261B">
              <w:t>Иванов Сергей Валентинович</w:t>
            </w:r>
          </w:p>
        </w:tc>
      </w:tr>
    </w:tbl>
    <w:p w14:paraId="47E42AE7" w14:textId="21CDF022" w:rsidR="00436093" w:rsidRPr="005B261B" w:rsidRDefault="00436093" w:rsidP="00405506">
      <w:pPr>
        <w:rPr>
          <w:b/>
          <w:bCs w:val="0"/>
        </w:rPr>
      </w:pPr>
      <w:r w:rsidRPr="005B261B">
        <w:rPr>
          <w:b/>
          <w:bCs w:val="0"/>
        </w:rPr>
        <w:lastRenderedPageBreak/>
        <w:t>4.2. Наименования организаций-разработчиков</w:t>
      </w:r>
    </w:p>
    <w:p w14:paraId="7CB831E5" w14:textId="77777777" w:rsidR="00266343" w:rsidRPr="00440AB3" w:rsidRDefault="00266343" w:rsidP="00405506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3"/>
        <w:gridCol w:w="9808"/>
      </w:tblGrid>
      <w:tr w:rsidR="00096E85" w:rsidRPr="00440AB3" w14:paraId="5A886913" w14:textId="77777777" w:rsidTr="00FB7CCB">
        <w:trPr>
          <w:trHeight w:val="20"/>
          <w:jc w:val="center"/>
        </w:trPr>
        <w:tc>
          <w:tcPr>
            <w:tcW w:w="294" w:type="pct"/>
          </w:tcPr>
          <w:p w14:paraId="61767A42" w14:textId="77777777" w:rsidR="00096E85" w:rsidRPr="00440AB3" w:rsidRDefault="00096E85" w:rsidP="00436093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193D2A31" w14:textId="77777777" w:rsidR="00096E85" w:rsidRPr="00440AB3" w:rsidRDefault="00096E85" w:rsidP="00BD0717">
            <w:r w:rsidRPr="005B261B">
              <w:t>Ассоциация «Лига содействия оборонным предприятиям», город Москва</w:t>
            </w:r>
          </w:p>
        </w:tc>
      </w:tr>
      <w:tr w:rsidR="00096E85" w:rsidRPr="00440AB3" w14:paraId="64537136" w14:textId="77777777" w:rsidTr="00FB7CCB">
        <w:trPr>
          <w:trHeight w:val="20"/>
          <w:jc w:val="center"/>
        </w:trPr>
        <w:tc>
          <w:tcPr>
            <w:tcW w:w="294" w:type="pct"/>
          </w:tcPr>
          <w:p w14:paraId="3E33DE7C" w14:textId="77777777" w:rsidR="00096E85" w:rsidRPr="00440AB3" w:rsidRDefault="00096E85" w:rsidP="00436093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66EB1A0E" w14:textId="77777777" w:rsidR="00096E85" w:rsidRPr="00440AB3" w:rsidRDefault="00096E85" w:rsidP="00BD0717">
            <w:r w:rsidRPr="005B261B">
              <w:t>ООО «Союз машиностроителей России», город Москва</w:t>
            </w:r>
          </w:p>
        </w:tc>
      </w:tr>
      <w:tr w:rsidR="00096E85" w:rsidRPr="00440AB3" w14:paraId="5AE1BD8E" w14:textId="77777777" w:rsidTr="00FB7CCB">
        <w:trPr>
          <w:trHeight w:val="20"/>
          <w:jc w:val="center"/>
        </w:trPr>
        <w:tc>
          <w:tcPr>
            <w:tcW w:w="294" w:type="pct"/>
          </w:tcPr>
          <w:p w14:paraId="702B148F" w14:textId="77777777" w:rsidR="00096E85" w:rsidRPr="00440AB3" w:rsidRDefault="00096E85" w:rsidP="00436093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3FC09A06" w14:textId="77777777" w:rsidR="00096E85" w:rsidRPr="00440AB3" w:rsidRDefault="00096E85" w:rsidP="00096E85">
            <w:r w:rsidRPr="005B261B">
              <w:t>Совет по профессиональным квалификациям в машиностроении, город Москва</w:t>
            </w:r>
          </w:p>
        </w:tc>
      </w:tr>
      <w:tr w:rsidR="00096E85" w:rsidRPr="00440AB3" w14:paraId="61B0DCEC" w14:textId="77777777" w:rsidTr="00FB7CCB">
        <w:trPr>
          <w:trHeight w:val="20"/>
          <w:jc w:val="center"/>
        </w:trPr>
        <w:tc>
          <w:tcPr>
            <w:tcW w:w="294" w:type="pct"/>
          </w:tcPr>
          <w:p w14:paraId="2131E793" w14:textId="77777777" w:rsidR="00096E85" w:rsidRPr="00440AB3" w:rsidRDefault="00096E85" w:rsidP="00436093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128DB6F7" w14:textId="2A9191AB" w:rsidR="00096E85" w:rsidRPr="00440AB3" w:rsidRDefault="00096E85" w:rsidP="00096E85">
            <w:r w:rsidRPr="005B261B">
              <w:t>ФГБОУ ВО «Московский государственный технический университет имени Н.Э. Баумана (национальный исследовательский университет)», город Москва</w:t>
            </w:r>
          </w:p>
        </w:tc>
      </w:tr>
      <w:tr w:rsidR="00096E85" w:rsidRPr="00440AB3" w14:paraId="6F961285" w14:textId="77777777" w:rsidTr="00FB7CCB">
        <w:trPr>
          <w:trHeight w:val="20"/>
          <w:jc w:val="center"/>
        </w:trPr>
        <w:tc>
          <w:tcPr>
            <w:tcW w:w="294" w:type="pct"/>
          </w:tcPr>
          <w:p w14:paraId="5918369B" w14:textId="77777777" w:rsidR="00096E85" w:rsidRPr="00440AB3" w:rsidRDefault="00096E85" w:rsidP="00436093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10F3AF3B" w14:textId="77777777" w:rsidR="00096E85" w:rsidRPr="00440AB3" w:rsidRDefault="00096E85" w:rsidP="00096E85">
            <w:r w:rsidRPr="005B261B">
              <w:t>ФГБУ «ВНИИ труда» Минтруда России, город Москва</w:t>
            </w:r>
          </w:p>
        </w:tc>
      </w:tr>
    </w:tbl>
    <w:p w14:paraId="47E42B01" w14:textId="77777777" w:rsidR="00EC6566" w:rsidRDefault="00EC6566" w:rsidP="0020697E"/>
    <w:p w14:paraId="76D6549D" w14:textId="17AC7F2F" w:rsidR="00266343" w:rsidRDefault="00266343" w:rsidP="00266343">
      <w:pPr>
        <w:pStyle w:val="1"/>
        <w:jc w:val="center"/>
      </w:pPr>
      <w:bookmarkStart w:id="14" w:name="_Toc191222022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14"/>
    </w:p>
    <w:p w14:paraId="38F4F881" w14:textId="77777777" w:rsidR="008F0AAD" w:rsidRPr="008F0AAD" w:rsidRDefault="008F0AAD" w:rsidP="008F0AAD"/>
    <w:p w14:paraId="18832290" w14:textId="50C537A8" w:rsidR="00266343" w:rsidRPr="00440AB3" w:rsidRDefault="008F0AAD" w:rsidP="0020697E">
      <w:r w:rsidRPr="008F0AAD">
        <w:rPr>
          <w:lang w:val="en-US"/>
        </w:rPr>
        <w:t>CAD</w:t>
      </w:r>
      <w:r w:rsidRPr="008F0AAD">
        <w:t>-систем</w:t>
      </w:r>
      <w:r>
        <w:t xml:space="preserve">ы – </w:t>
      </w:r>
      <w:r w:rsidRPr="008F0AAD">
        <w:t>систем</w:t>
      </w:r>
      <w:r>
        <w:t>ы</w:t>
      </w:r>
      <w:r w:rsidRPr="008F0AAD">
        <w:t xml:space="preserve"> автоматизированного проектирования</w:t>
      </w:r>
    </w:p>
    <w:sectPr w:rsidR="00266343" w:rsidRPr="00440AB3" w:rsidSect="00266343">
      <w:headerReference w:type="first" r:id="rId12"/>
      <w:endnotePr>
        <w:numFmt w:val="decimal"/>
      </w:endnotePr>
      <w:pgSz w:w="11906" w:h="16838"/>
      <w:pgMar w:top="1134" w:right="567" w:bottom="1134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3F538" w14:textId="77777777" w:rsidR="003B333C" w:rsidRDefault="003B333C" w:rsidP="00EC6566">
      <w:r>
        <w:separator/>
      </w:r>
    </w:p>
  </w:endnote>
  <w:endnote w:type="continuationSeparator" w:id="0">
    <w:p w14:paraId="12B387B7" w14:textId="77777777" w:rsidR="003B333C" w:rsidRDefault="003B333C" w:rsidP="00EC6566"/>
  </w:endnote>
  <w:endnote w:type="continuationNotice" w:id="1">
    <w:p w14:paraId="5EBCD929" w14:textId="77777777" w:rsidR="003B333C" w:rsidRDefault="003B333C"/>
  </w:endnote>
  <w:endnote w:id="2">
    <w:p w14:paraId="47E42B0D" w14:textId="77777777" w:rsidR="003B333C" w:rsidRPr="00254749" w:rsidRDefault="003B333C" w:rsidP="00EC6566">
      <w:pPr>
        <w:pStyle w:val="ab"/>
        <w:rPr>
          <w:szCs w:val="20"/>
        </w:rPr>
      </w:pPr>
      <w:r w:rsidRPr="00254749">
        <w:rPr>
          <w:rStyle w:val="ad"/>
          <w:szCs w:val="20"/>
        </w:rPr>
        <w:endnoteRef/>
      </w:r>
      <w:r w:rsidRPr="00254749">
        <w:rPr>
          <w:szCs w:val="20"/>
        </w:rPr>
        <w:t xml:space="preserve"> Общероссийский классификатор занятий.</w:t>
      </w:r>
    </w:p>
  </w:endnote>
  <w:endnote w:id="3">
    <w:p w14:paraId="1D29B85E" w14:textId="7DA3BF6A" w:rsidR="003B333C" w:rsidRPr="00254749" w:rsidRDefault="003B333C">
      <w:pPr>
        <w:pStyle w:val="ab"/>
        <w:rPr>
          <w:szCs w:val="20"/>
        </w:rPr>
      </w:pPr>
      <w:r w:rsidRPr="00254749">
        <w:rPr>
          <w:rStyle w:val="ad"/>
          <w:szCs w:val="20"/>
        </w:rPr>
        <w:endnoteRef/>
      </w:r>
      <w:r w:rsidRPr="00254749">
        <w:rPr>
          <w:szCs w:val="20"/>
        </w:rPr>
        <w:t xml:space="preserve"> Приказ Минтруда России от 29 сентября 2014</w:t>
      </w:r>
      <w:r>
        <w:rPr>
          <w:szCs w:val="20"/>
        </w:rPr>
        <w:t> г.</w:t>
      </w:r>
      <w:r w:rsidRPr="00254749">
        <w:rPr>
          <w:szCs w:val="20"/>
        </w:rPr>
        <w:t xml:space="preserve"> </w:t>
      </w:r>
      <w:r>
        <w:rPr>
          <w:szCs w:val="20"/>
        </w:rPr>
        <w:t>№ </w:t>
      </w:r>
      <w:r w:rsidRPr="00254749">
        <w:rPr>
          <w:szCs w:val="20"/>
        </w:rPr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rPr>
          <w:szCs w:val="20"/>
        </w:rPr>
        <w:t>№ </w:t>
      </w:r>
      <w:r w:rsidRPr="00254749">
        <w:rPr>
          <w:szCs w:val="20"/>
        </w:rPr>
        <w:t>34779) с изменени</w:t>
      </w:r>
      <w:r>
        <w:rPr>
          <w:szCs w:val="20"/>
        </w:rPr>
        <w:t>ем, внесенным приказом Минтруда</w:t>
      </w:r>
      <w:r w:rsidRPr="00254749">
        <w:rPr>
          <w:szCs w:val="20"/>
        </w:rPr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4">
    <w:p w14:paraId="47E42B0E" w14:textId="77777777" w:rsidR="003B333C" w:rsidRPr="00254749" w:rsidRDefault="003B333C" w:rsidP="00EC6566">
      <w:pPr>
        <w:pStyle w:val="ab"/>
        <w:rPr>
          <w:szCs w:val="20"/>
        </w:rPr>
      </w:pPr>
      <w:r w:rsidRPr="00254749">
        <w:rPr>
          <w:rStyle w:val="ad"/>
          <w:szCs w:val="20"/>
        </w:rPr>
        <w:endnoteRef/>
      </w:r>
      <w:r w:rsidRPr="00254749">
        <w:rPr>
          <w:szCs w:val="20"/>
        </w:rPr>
        <w:t xml:space="preserve"> Общероссийский классификатор видов экономической деятельности.</w:t>
      </w:r>
    </w:p>
  </w:endnote>
  <w:endnote w:id="5">
    <w:p w14:paraId="0C8F2E34" w14:textId="4CEDAA33" w:rsidR="003B333C" w:rsidRPr="00254749" w:rsidRDefault="003B333C" w:rsidP="002759F9">
      <w:pPr>
        <w:jc w:val="both"/>
        <w:rPr>
          <w:sz w:val="20"/>
          <w:szCs w:val="20"/>
        </w:rPr>
      </w:pPr>
      <w:r w:rsidRPr="00254749">
        <w:rPr>
          <w:rStyle w:val="ad"/>
          <w:sz w:val="20"/>
          <w:szCs w:val="20"/>
        </w:rPr>
        <w:endnoteRef/>
      </w:r>
      <w:r w:rsidRPr="00254749">
        <w:rPr>
          <w:sz w:val="20"/>
          <w:szCs w:val="20"/>
        </w:rPr>
        <w:t xml:space="preserve"> </w:t>
      </w:r>
      <w:r w:rsidRPr="00254749">
        <w:rPr>
          <w:sz w:val="20"/>
          <w:szCs w:val="20"/>
          <w:shd w:val="clear" w:color="auto" w:fill="FFFFFF"/>
        </w:rPr>
        <w:t>Приказ Минтруда России, Минздрава России от 31 декабря 2020</w:t>
      </w:r>
      <w:r>
        <w:rPr>
          <w:sz w:val="20"/>
          <w:szCs w:val="20"/>
          <w:shd w:val="clear" w:color="auto" w:fill="FFFFFF"/>
        </w:rPr>
        <w:t>  г.</w:t>
      </w:r>
      <w:r w:rsidRPr="00254749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>№ </w:t>
      </w:r>
      <w:r w:rsidRPr="00254749">
        <w:rPr>
          <w:sz w:val="20"/>
          <w:szCs w:val="20"/>
          <w:shd w:val="clear" w:color="auto" w:fill="FFFFFF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rPr>
          <w:sz w:val="20"/>
          <w:szCs w:val="20"/>
          <w:shd w:val="clear" w:color="auto" w:fill="FFFFFF"/>
        </w:rPr>
        <w:t>  г.</w:t>
      </w:r>
      <w:r w:rsidRPr="00254749">
        <w:rPr>
          <w:sz w:val="20"/>
          <w:szCs w:val="20"/>
          <w:shd w:val="clear" w:color="auto" w:fill="FFFFFF"/>
        </w:rPr>
        <w:t xml:space="preserve">, регистрационный </w:t>
      </w:r>
      <w:r>
        <w:rPr>
          <w:sz w:val="20"/>
          <w:szCs w:val="20"/>
          <w:shd w:val="clear" w:color="auto" w:fill="FFFFFF"/>
        </w:rPr>
        <w:t>№ </w:t>
      </w:r>
      <w:r w:rsidRPr="00254749">
        <w:rPr>
          <w:sz w:val="20"/>
          <w:szCs w:val="20"/>
          <w:shd w:val="clear" w:color="auto" w:fill="FFFFFF"/>
        </w:rPr>
        <w:t>62278), действует до 1 апреля 2027</w:t>
      </w:r>
      <w:r>
        <w:rPr>
          <w:sz w:val="20"/>
          <w:szCs w:val="20"/>
          <w:shd w:val="clear" w:color="auto" w:fill="FFFFFF"/>
        </w:rPr>
        <w:t>  г.</w:t>
      </w:r>
      <w:r w:rsidRPr="00254749">
        <w:rPr>
          <w:sz w:val="20"/>
          <w:szCs w:val="20"/>
          <w:shd w:val="clear" w:color="auto" w:fill="FFFFFF"/>
        </w:rPr>
        <w:t>; приказ Минздрава России от 28 января 2021</w:t>
      </w:r>
      <w:r>
        <w:rPr>
          <w:sz w:val="20"/>
          <w:szCs w:val="20"/>
          <w:shd w:val="clear" w:color="auto" w:fill="FFFFFF"/>
        </w:rPr>
        <w:t>  г.</w:t>
      </w:r>
      <w:r w:rsidRPr="00254749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>№ </w:t>
      </w:r>
      <w:r w:rsidRPr="00254749">
        <w:rPr>
          <w:sz w:val="20"/>
          <w:szCs w:val="20"/>
          <w:shd w:val="clear" w:color="auto" w:fill="FFFFFF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z w:val="20"/>
          <w:szCs w:val="20"/>
          <w:shd w:val="clear" w:color="auto" w:fill="FFFFFF"/>
        </w:rPr>
        <w:br/>
      </w:r>
      <w:r w:rsidRPr="00254749">
        <w:rPr>
          <w:sz w:val="20"/>
          <w:szCs w:val="20"/>
          <w:shd w:val="clear" w:color="auto" w:fill="FFFFFF"/>
        </w:rPr>
        <w:t>29 января 2021</w:t>
      </w:r>
      <w:r>
        <w:rPr>
          <w:sz w:val="20"/>
          <w:szCs w:val="20"/>
          <w:shd w:val="clear" w:color="auto" w:fill="FFFFFF"/>
        </w:rPr>
        <w:t>  г.</w:t>
      </w:r>
      <w:r w:rsidRPr="00254749">
        <w:rPr>
          <w:sz w:val="20"/>
          <w:szCs w:val="20"/>
          <w:shd w:val="clear" w:color="auto" w:fill="FFFFFF"/>
        </w:rPr>
        <w:t xml:space="preserve">, регистрационный </w:t>
      </w:r>
      <w:r>
        <w:rPr>
          <w:sz w:val="20"/>
          <w:szCs w:val="20"/>
          <w:shd w:val="clear" w:color="auto" w:fill="FFFFFF"/>
        </w:rPr>
        <w:t>№ </w:t>
      </w:r>
      <w:r w:rsidRPr="00254749">
        <w:rPr>
          <w:sz w:val="20"/>
          <w:szCs w:val="20"/>
          <w:shd w:val="clear" w:color="auto" w:fill="FFFFFF"/>
        </w:rPr>
        <w:t xml:space="preserve">62277) с изменениями, внесенными приказами Минздрава России </w:t>
      </w:r>
      <w:r>
        <w:rPr>
          <w:sz w:val="20"/>
          <w:szCs w:val="20"/>
          <w:shd w:val="clear" w:color="auto" w:fill="FFFFFF"/>
        </w:rPr>
        <w:br/>
      </w:r>
      <w:r w:rsidRPr="00254749">
        <w:rPr>
          <w:sz w:val="20"/>
          <w:szCs w:val="20"/>
          <w:shd w:val="clear" w:color="auto" w:fill="FFFFFF"/>
        </w:rPr>
        <w:t>от 1 февраля 2022</w:t>
      </w:r>
      <w:r>
        <w:rPr>
          <w:sz w:val="20"/>
          <w:szCs w:val="20"/>
          <w:shd w:val="clear" w:color="auto" w:fill="FFFFFF"/>
        </w:rPr>
        <w:t>  г.</w:t>
      </w:r>
      <w:r w:rsidRPr="00254749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>№ </w:t>
      </w:r>
      <w:r w:rsidRPr="00254749">
        <w:rPr>
          <w:sz w:val="20"/>
          <w:szCs w:val="20"/>
          <w:shd w:val="clear" w:color="auto" w:fill="FFFFFF"/>
        </w:rPr>
        <w:t>44н (зарегистрирован Минюстом России 9 февраля 2022</w:t>
      </w:r>
      <w:r>
        <w:rPr>
          <w:sz w:val="20"/>
          <w:szCs w:val="20"/>
          <w:shd w:val="clear" w:color="auto" w:fill="FFFFFF"/>
        </w:rPr>
        <w:t>  г.</w:t>
      </w:r>
      <w:r w:rsidRPr="00254749">
        <w:rPr>
          <w:sz w:val="20"/>
          <w:szCs w:val="20"/>
          <w:shd w:val="clear" w:color="auto" w:fill="FFFFFF"/>
        </w:rPr>
        <w:t xml:space="preserve">, регистрационный </w:t>
      </w:r>
      <w:r>
        <w:rPr>
          <w:sz w:val="20"/>
          <w:szCs w:val="20"/>
          <w:shd w:val="clear" w:color="auto" w:fill="FFFFFF"/>
        </w:rPr>
        <w:t xml:space="preserve">№ 67206), </w:t>
      </w:r>
      <w:r>
        <w:rPr>
          <w:sz w:val="20"/>
          <w:szCs w:val="20"/>
          <w:shd w:val="clear" w:color="auto" w:fill="FFFFFF"/>
        </w:rPr>
        <w:br/>
      </w:r>
      <w:r w:rsidRPr="00254749">
        <w:rPr>
          <w:sz w:val="20"/>
          <w:szCs w:val="20"/>
          <w:shd w:val="clear" w:color="auto" w:fill="FFFFFF"/>
        </w:rPr>
        <w:t>от 2 октября 2024</w:t>
      </w:r>
      <w:r>
        <w:rPr>
          <w:sz w:val="20"/>
          <w:szCs w:val="20"/>
          <w:shd w:val="clear" w:color="auto" w:fill="FFFFFF"/>
        </w:rPr>
        <w:t>  г.</w:t>
      </w:r>
      <w:r w:rsidRPr="00254749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>№ </w:t>
      </w:r>
      <w:r w:rsidRPr="00254749">
        <w:rPr>
          <w:sz w:val="20"/>
          <w:szCs w:val="20"/>
          <w:shd w:val="clear" w:color="auto" w:fill="FFFFFF"/>
        </w:rPr>
        <w:t>509н (зарегистрирован Минюстом России 1 ноября 2024</w:t>
      </w:r>
      <w:r>
        <w:rPr>
          <w:sz w:val="20"/>
          <w:szCs w:val="20"/>
          <w:shd w:val="clear" w:color="auto" w:fill="FFFFFF"/>
        </w:rPr>
        <w:t>  г.</w:t>
      </w:r>
      <w:r w:rsidRPr="00254749">
        <w:rPr>
          <w:sz w:val="20"/>
          <w:szCs w:val="20"/>
          <w:shd w:val="clear" w:color="auto" w:fill="FFFFFF"/>
        </w:rPr>
        <w:t xml:space="preserve">, регистрационный </w:t>
      </w:r>
      <w:r>
        <w:rPr>
          <w:sz w:val="20"/>
          <w:szCs w:val="20"/>
          <w:shd w:val="clear" w:color="auto" w:fill="FFFFFF"/>
        </w:rPr>
        <w:t>№ </w:t>
      </w:r>
      <w:r w:rsidRPr="00254749">
        <w:rPr>
          <w:sz w:val="20"/>
          <w:szCs w:val="20"/>
          <w:shd w:val="clear" w:color="auto" w:fill="FFFFFF"/>
        </w:rPr>
        <w:t>79994), действует до 1 апреля 2027</w:t>
      </w:r>
      <w:r>
        <w:rPr>
          <w:sz w:val="20"/>
          <w:szCs w:val="20"/>
          <w:shd w:val="clear" w:color="auto" w:fill="FFFFFF"/>
        </w:rPr>
        <w:t>  г.</w:t>
      </w:r>
    </w:p>
  </w:endnote>
  <w:endnote w:id="6">
    <w:p w14:paraId="6BEC4021" w14:textId="7F0C5A03" w:rsidR="003B333C" w:rsidRPr="00254749" w:rsidRDefault="003B333C" w:rsidP="002759F9">
      <w:pPr>
        <w:pStyle w:val="ab"/>
        <w:rPr>
          <w:szCs w:val="20"/>
        </w:rPr>
      </w:pPr>
      <w:r w:rsidRPr="00254749">
        <w:rPr>
          <w:rStyle w:val="ad"/>
          <w:szCs w:val="20"/>
        </w:rPr>
        <w:endnoteRef/>
      </w:r>
      <w:r w:rsidRPr="00254749">
        <w:rPr>
          <w:szCs w:val="20"/>
        </w:rPr>
        <w:t xml:space="preserve"> </w:t>
      </w:r>
      <w:r w:rsidRPr="00254749">
        <w:rPr>
          <w:szCs w:val="20"/>
          <w:shd w:val="clear" w:color="auto" w:fill="FFFFFF"/>
        </w:rPr>
        <w:t>Постановление Правительства Российской Федерации от 16 сентября 2020</w:t>
      </w:r>
      <w:r>
        <w:rPr>
          <w:szCs w:val="20"/>
          <w:shd w:val="clear" w:color="auto" w:fill="FFFFFF"/>
        </w:rPr>
        <w:t> г.</w:t>
      </w:r>
      <w:r w:rsidRPr="00254749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254749">
        <w:rPr>
          <w:szCs w:val="20"/>
          <w:shd w:val="clear" w:color="auto" w:fill="FFFFFF"/>
        </w:rPr>
        <w:t>1479 «Об утверждении Правил противопожарного режима в Российской Федерации», действует до 31 декабря 2026</w:t>
      </w:r>
      <w:r>
        <w:rPr>
          <w:szCs w:val="20"/>
          <w:shd w:val="clear" w:color="auto" w:fill="FFFFFF"/>
        </w:rPr>
        <w:t> г. включительно</w:t>
      </w:r>
    </w:p>
  </w:endnote>
  <w:endnote w:id="7">
    <w:p w14:paraId="61651784" w14:textId="17E62080" w:rsidR="003B333C" w:rsidRPr="00254749" w:rsidRDefault="003B333C" w:rsidP="002759F9">
      <w:pPr>
        <w:jc w:val="both"/>
        <w:rPr>
          <w:sz w:val="20"/>
          <w:szCs w:val="20"/>
        </w:rPr>
      </w:pPr>
      <w:r w:rsidRPr="00254749">
        <w:rPr>
          <w:rStyle w:val="ad"/>
          <w:sz w:val="20"/>
          <w:szCs w:val="20"/>
        </w:rPr>
        <w:endnoteRef/>
      </w:r>
      <w:r w:rsidRPr="00254749">
        <w:rPr>
          <w:sz w:val="20"/>
          <w:szCs w:val="20"/>
        </w:rPr>
        <w:t xml:space="preserve"> Постановление Правительства Российской Федерации от 24 декабря 2021</w:t>
      </w:r>
      <w:r>
        <w:rPr>
          <w:sz w:val="20"/>
          <w:szCs w:val="20"/>
        </w:rPr>
        <w:t> г.</w:t>
      </w:r>
      <w:r w:rsidRPr="00254749">
        <w:rPr>
          <w:sz w:val="20"/>
          <w:szCs w:val="20"/>
        </w:rPr>
        <w:t xml:space="preserve"> </w:t>
      </w:r>
      <w:r>
        <w:rPr>
          <w:sz w:val="20"/>
          <w:szCs w:val="20"/>
        </w:rPr>
        <w:t>№ </w:t>
      </w:r>
      <w:r w:rsidRPr="00254749">
        <w:rPr>
          <w:sz w:val="20"/>
          <w:szCs w:val="20"/>
        </w:rPr>
        <w:t xml:space="preserve">2464 «О порядке обучения по охране труда и проверки знания требований охраны труда», </w:t>
      </w:r>
      <w:r w:rsidRPr="00254749">
        <w:rPr>
          <w:sz w:val="20"/>
          <w:szCs w:val="20"/>
          <w:shd w:val="clear" w:color="auto" w:fill="FFFFFF"/>
        </w:rPr>
        <w:t>действует до 1 сентября 2026</w:t>
      </w:r>
      <w:r>
        <w:rPr>
          <w:sz w:val="20"/>
          <w:szCs w:val="20"/>
          <w:shd w:val="clear" w:color="auto" w:fill="FFFFFF"/>
        </w:rPr>
        <w:t> г.</w:t>
      </w:r>
    </w:p>
  </w:endnote>
  <w:endnote w:id="8">
    <w:p w14:paraId="7E440196" w14:textId="44E5C70D" w:rsidR="003B333C" w:rsidRPr="00254749" w:rsidRDefault="003B333C" w:rsidP="002759F9">
      <w:pPr>
        <w:pStyle w:val="ab"/>
        <w:rPr>
          <w:szCs w:val="20"/>
        </w:rPr>
      </w:pPr>
      <w:r w:rsidRPr="00254749">
        <w:rPr>
          <w:rStyle w:val="ad"/>
          <w:szCs w:val="20"/>
        </w:rPr>
        <w:endnoteRef/>
      </w:r>
      <w:r w:rsidRPr="00254749">
        <w:rPr>
          <w:szCs w:val="20"/>
        </w:rPr>
        <w:t xml:space="preserve"> </w:t>
      </w:r>
      <w:r w:rsidRPr="00254749">
        <w:rPr>
          <w:shd w:val="clear" w:color="auto" w:fill="FFFFFF"/>
        </w:rPr>
        <w:t>Приказ Минтруда России от 15 декабря 2020</w:t>
      </w:r>
      <w:r>
        <w:rPr>
          <w:shd w:val="clear" w:color="auto" w:fill="FFFFFF"/>
        </w:rPr>
        <w:t> г.</w:t>
      </w:r>
      <w:r w:rsidRPr="00254749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254749">
        <w:rPr>
          <w:shd w:val="clear" w:color="auto" w:fill="FFFFFF"/>
        </w:rPr>
        <w:t>903н «Об утверждении Правил по охране труда при эксплуатации электроустановок» (зарегистрирован Минюстом России 30 декабря 2020</w:t>
      </w:r>
      <w:r>
        <w:rPr>
          <w:shd w:val="clear" w:color="auto" w:fill="FFFFFF"/>
        </w:rPr>
        <w:t> г.</w:t>
      </w:r>
      <w:r w:rsidRPr="00254749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254749">
        <w:rPr>
          <w:shd w:val="clear" w:color="auto" w:fill="FFFFFF"/>
        </w:rPr>
        <w:t>61957) с изменениями, внесенными приказом Минтруда России от 29 апреля 2022</w:t>
      </w:r>
      <w:r>
        <w:rPr>
          <w:shd w:val="clear" w:color="auto" w:fill="FFFFFF"/>
        </w:rPr>
        <w:t> г.</w:t>
      </w:r>
      <w:r w:rsidRPr="00254749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254749">
        <w:rPr>
          <w:shd w:val="clear" w:color="auto" w:fill="FFFFFF"/>
        </w:rPr>
        <w:t>279н (зарегистрирован Минюстом России 1 июня 2022</w:t>
      </w:r>
      <w:r>
        <w:rPr>
          <w:shd w:val="clear" w:color="auto" w:fill="FFFFFF"/>
        </w:rPr>
        <w:t>  г.</w:t>
      </w:r>
      <w:r w:rsidRPr="00254749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254749">
        <w:rPr>
          <w:shd w:val="clear" w:color="auto" w:fill="FFFFFF"/>
        </w:rPr>
        <w:t>68657), действует до 31 декабря 2025</w:t>
      </w:r>
      <w:r>
        <w:rPr>
          <w:shd w:val="clear" w:color="auto" w:fill="FFFFFF"/>
        </w:rPr>
        <w:t>  г.</w:t>
      </w:r>
    </w:p>
  </w:endnote>
  <w:endnote w:id="9">
    <w:p w14:paraId="47E42B13" w14:textId="77777777" w:rsidR="003B333C" w:rsidRPr="00254749" w:rsidRDefault="003B333C" w:rsidP="00EC6566">
      <w:pPr>
        <w:jc w:val="both"/>
        <w:rPr>
          <w:sz w:val="20"/>
          <w:szCs w:val="20"/>
        </w:rPr>
      </w:pPr>
      <w:r w:rsidRPr="00254749">
        <w:rPr>
          <w:sz w:val="20"/>
          <w:szCs w:val="20"/>
          <w:vertAlign w:val="superscript"/>
        </w:rPr>
        <w:endnoteRef/>
      </w:r>
      <w:r w:rsidRPr="00254749">
        <w:rPr>
          <w:sz w:val="20"/>
          <w:szCs w:val="20"/>
        </w:rPr>
        <w:t xml:space="preserve"> Единый тарифно-квалификационный справочник работ и профессий рабочих, выпуск 2, раздел «Слесарные и слесарно-сборочные работы».</w:t>
      </w:r>
    </w:p>
  </w:endnote>
  <w:endnote w:id="10">
    <w:p w14:paraId="47E42B14" w14:textId="77777777" w:rsidR="003B333C" w:rsidRPr="00254749" w:rsidRDefault="003B333C" w:rsidP="00EC6566">
      <w:pPr>
        <w:pStyle w:val="ab"/>
        <w:rPr>
          <w:szCs w:val="20"/>
        </w:rPr>
      </w:pPr>
      <w:r w:rsidRPr="00254749">
        <w:rPr>
          <w:rStyle w:val="ad"/>
          <w:szCs w:val="20"/>
        </w:rPr>
        <w:endnoteRef/>
      </w:r>
      <w:r w:rsidRPr="00254749">
        <w:rPr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1">
    <w:p w14:paraId="01CC8BE5" w14:textId="140989AB" w:rsidR="003B333C" w:rsidRPr="00254749" w:rsidRDefault="003B333C">
      <w:pPr>
        <w:pStyle w:val="ab"/>
      </w:pPr>
      <w:r w:rsidRPr="00254749">
        <w:rPr>
          <w:rStyle w:val="ad"/>
        </w:rPr>
        <w:endnoteRef/>
      </w:r>
      <w:r w:rsidRPr="00254749">
        <w:t xml:space="preserve"> </w:t>
      </w:r>
      <w:bookmarkStart w:id="9" w:name="_Hlk187948005"/>
      <w:r w:rsidRPr="00254749">
        <w:rPr>
          <w:szCs w:val="16"/>
        </w:rPr>
        <w:t>Приказ Минпросвещения России от 17 мая 2022</w:t>
      </w:r>
      <w:r>
        <w:rPr>
          <w:szCs w:val="16"/>
        </w:rPr>
        <w:t>  г.</w:t>
      </w:r>
      <w:r w:rsidRPr="00254749">
        <w:rPr>
          <w:szCs w:val="16"/>
        </w:rPr>
        <w:t xml:space="preserve"> </w:t>
      </w:r>
      <w:r>
        <w:rPr>
          <w:szCs w:val="16"/>
        </w:rPr>
        <w:t>№ </w:t>
      </w:r>
      <w:r w:rsidRPr="00254749">
        <w:rPr>
          <w:szCs w:val="16"/>
        </w:rPr>
        <w:t xml:space="preserve">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r w:rsidR="000755E3" w:rsidRPr="0038270D">
        <w:rPr>
          <w:szCs w:val="20"/>
        </w:rPr>
        <w:t xml:space="preserve">Министерства образования и науки Российской Федерации </w:t>
      </w:r>
      <w:bookmarkStart w:id="10" w:name="_GoBack"/>
      <w:bookmarkEnd w:id="10"/>
      <w:r w:rsidRPr="00254749">
        <w:rPr>
          <w:szCs w:val="16"/>
        </w:rPr>
        <w:t>от 29 октября 2013</w:t>
      </w:r>
      <w:r>
        <w:rPr>
          <w:szCs w:val="16"/>
        </w:rPr>
        <w:t>  г.</w:t>
      </w:r>
      <w:r w:rsidRPr="00254749">
        <w:rPr>
          <w:szCs w:val="16"/>
        </w:rPr>
        <w:t xml:space="preserve"> </w:t>
      </w:r>
      <w:r>
        <w:rPr>
          <w:szCs w:val="16"/>
        </w:rPr>
        <w:t>№ </w:t>
      </w:r>
      <w:r w:rsidRPr="00254749">
        <w:rPr>
          <w:szCs w:val="16"/>
        </w:rPr>
        <w:t xml:space="preserve">1199 «Об утверждении перечней профессий и специальностей среднего профессионального образования» (зарегистрирован Минюстом России </w:t>
      </w:r>
      <w:r w:rsidRPr="00254749">
        <w:rPr>
          <w:szCs w:val="16"/>
          <w:lang w:bidi="he-IL"/>
        </w:rPr>
        <w:t>17 июня 2022</w:t>
      </w:r>
      <w:r>
        <w:rPr>
          <w:szCs w:val="16"/>
          <w:lang w:bidi="he-IL"/>
        </w:rPr>
        <w:t>  г.</w:t>
      </w:r>
      <w:r w:rsidRPr="00254749">
        <w:rPr>
          <w:szCs w:val="16"/>
          <w:lang w:bidi="he-IL"/>
        </w:rPr>
        <w:t xml:space="preserve">, регистрационный </w:t>
      </w:r>
      <w:r>
        <w:rPr>
          <w:szCs w:val="16"/>
          <w:lang w:bidi="he-IL"/>
        </w:rPr>
        <w:t>№ </w:t>
      </w:r>
      <w:r w:rsidRPr="00254749">
        <w:rPr>
          <w:szCs w:val="16"/>
          <w:lang w:bidi="he-IL"/>
        </w:rPr>
        <w:t xml:space="preserve">68887) с изменениями, внесенными приказами </w:t>
      </w:r>
      <w:r w:rsidRPr="00254749">
        <w:rPr>
          <w:szCs w:val="16"/>
        </w:rPr>
        <w:t>Минпросвещения России от 12 мая 2023</w:t>
      </w:r>
      <w:r>
        <w:rPr>
          <w:szCs w:val="16"/>
        </w:rPr>
        <w:t>  г.</w:t>
      </w:r>
      <w:r w:rsidRPr="00254749">
        <w:rPr>
          <w:szCs w:val="16"/>
        </w:rPr>
        <w:t xml:space="preserve"> </w:t>
      </w:r>
      <w:r>
        <w:rPr>
          <w:szCs w:val="16"/>
        </w:rPr>
        <w:t>№ </w:t>
      </w:r>
      <w:r w:rsidRPr="00254749">
        <w:rPr>
          <w:szCs w:val="16"/>
        </w:rPr>
        <w:t>359 (зарегистрирован Минюстом России 9 июня 2023</w:t>
      </w:r>
      <w:r>
        <w:rPr>
          <w:szCs w:val="16"/>
        </w:rPr>
        <w:t>  г.</w:t>
      </w:r>
      <w:r w:rsidRPr="00254749">
        <w:rPr>
          <w:szCs w:val="16"/>
          <w:lang w:bidi="he-IL"/>
        </w:rPr>
        <w:t xml:space="preserve">, регистрационный </w:t>
      </w:r>
      <w:r>
        <w:rPr>
          <w:szCs w:val="16"/>
          <w:lang w:bidi="he-IL"/>
        </w:rPr>
        <w:t>№ </w:t>
      </w:r>
      <w:r w:rsidRPr="00254749">
        <w:rPr>
          <w:szCs w:val="16"/>
        </w:rPr>
        <w:t>73797), от 25 сентября 2023</w:t>
      </w:r>
      <w:r>
        <w:rPr>
          <w:szCs w:val="16"/>
        </w:rPr>
        <w:t>  г.</w:t>
      </w:r>
      <w:r w:rsidRPr="00254749">
        <w:rPr>
          <w:szCs w:val="16"/>
        </w:rPr>
        <w:t xml:space="preserve"> </w:t>
      </w:r>
      <w:r>
        <w:rPr>
          <w:szCs w:val="16"/>
        </w:rPr>
        <w:t>№ </w:t>
      </w:r>
      <w:r w:rsidRPr="00254749">
        <w:rPr>
          <w:szCs w:val="16"/>
        </w:rPr>
        <w:t>717 (зарегистрирован Минюстом России 26 октября 2023</w:t>
      </w:r>
      <w:r>
        <w:rPr>
          <w:szCs w:val="16"/>
        </w:rPr>
        <w:t>  г.</w:t>
      </w:r>
      <w:r w:rsidRPr="00254749">
        <w:rPr>
          <w:szCs w:val="16"/>
        </w:rPr>
        <w:t xml:space="preserve">, регистрационный </w:t>
      </w:r>
      <w:r>
        <w:rPr>
          <w:szCs w:val="16"/>
        </w:rPr>
        <w:t>№ </w:t>
      </w:r>
      <w:r w:rsidRPr="00254749">
        <w:rPr>
          <w:szCs w:val="16"/>
        </w:rPr>
        <w:t>75754), от 27 апреля 2024</w:t>
      </w:r>
      <w:r>
        <w:rPr>
          <w:szCs w:val="16"/>
        </w:rPr>
        <w:t>  г.</w:t>
      </w:r>
      <w:r w:rsidRPr="00254749">
        <w:rPr>
          <w:szCs w:val="16"/>
        </w:rPr>
        <w:t xml:space="preserve"> </w:t>
      </w:r>
      <w:r>
        <w:rPr>
          <w:szCs w:val="16"/>
        </w:rPr>
        <w:t>№ </w:t>
      </w:r>
      <w:r w:rsidRPr="00254749">
        <w:rPr>
          <w:szCs w:val="16"/>
        </w:rPr>
        <w:t>289 (зарегистрирован Минюстом России 31 мая 2024</w:t>
      </w:r>
      <w:r>
        <w:rPr>
          <w:szCs w:val="16"/>
        </w:rPr>
        <w:t>  г.</w:t>
      </w:r>
      <w:r w:rsidRPr="00254749">
        <w:rPr>
          <w:szCs w:val="16"/>
        </w:rPr>
        <w:t xml:space="preserve">, регистрационный </w:t>
      </w:r>
      <w:r>
        <w:rPr>
          <w:szCs w:val="16"/>
        </w:rPr>
        <w:t>№ </w:t>
      </w:r>
      <w:r w:rsidRPr="00254749">
        <w:rPr>
          <w:szCs w:val="16"/>
        </w:rPr>
        <w:t>78367)</w:t>
      </w:r>
      <w:r w:rsidRPr="00F45428">
        <w:rPr>
          <w:szCs w:val="20"/>
        </w:rPr>
        <w:t>, от 7 ноября 2024</w:t>
      </w:r>
      <w:r>
        <w:rPr>
          <w:szCs w:val="20"/>
        </w:rPr>
        <w:t xml:space="preserve"> г. № 782</w:t>
      </w:r>
      <w:r w:rsidRPr="00F45428">
        <w:rPr>
          <w:szCs w:val="20"/>
        </w:rPr>
        <w:t xml:space="preserve"> (зарегистрирован Минюстом России 10 декабря 2024 г., регистрационный № 80517)</w:t>
      </w:r>
      <w:r w:rsidRPr="00254749">
        <w:rPr>
          <w:szCs w:val="16"/>
        </w:rPr>
        <w:t>.</w:t>
      </w:r>
      <w:bookmarkEnd w:id="9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42B09" w14:textId="77777777" w:rsidR="003B333C" w:rsidRDefault="003B333C" w:rsidP="00BD0717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7E42B0A" w14:textId="77777777" w:rsidR="003B333C" w:rsidRDefault="003B333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A62BB" w14:textId="77777777" w:rsidR="003B333C" w:rsidRDefault="003B333C" w:rsidP="00EC6566">
      <w:r>
        <w:separator/>
      </w:r>
    </w:p>
  </w:footnote>
  <w:footnote w:type="continuationSeparator" w:id="0">
    <w:p w14:paraId="514F26CB" w14:textId="77777777" w:rsidR="003B333C" w:rsidRDefault="003B333C" w:rsidP="00EC6566">
      <w:r>
        <w:continuationSeparator/>
      </w:r>
    </w:p>
  </w:footnote>
  <w:footnote w:type="continuationNotice" w:id="1">
    <w:p w14:paraId="05D65878" w14:textId="77777777" w:rsidR="003B333C" w:rsidRDefault="003B33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42B06" w14:textId="77777777" w:rsidR="003B333C" w:rsidRDefault="003B333C" w:rsidP="00BD0717">
    <w:pPr>
      <w:pStyle w:val="af1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7E42B07" w14:textId="77777777" w:rsidR="003B333C" w:rsidRDefault="003B333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6609233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14:paraId="47E42B08" w14:textId="5E145A82" w:rsidR="003B333C" w:rsidRPr="00266343" w:rsidRDefault="003B333C" w:rsidP="00BD0717">
        <w:pPr>
          <w:pStyle w:val="af1"/>
          <w:rPr>
            <w:rStyle w:val="af0"/>
          </w:rPr>
        </w:pPr>
        <w:r w:rsidRPr="00266343">
          <w:rPr>
            <w:rStyle w:val="af0"/>
          </w:rPr>
          <w:fldChar w:fldCharType="begin"/>
        </w:r>
        <w:r w:rsidRPr="00266343">
          <w:rPr>
            <w:rStyle w:val="af0"/>
          </w:rPr>
          <w:instrText>PAGE   \* MERGEFORMAT</w:instrText>
        </w:r>
        <w:r w:rsidRPr="00266343">
          <w:rPr>
            <w:rStyle w:val="af0"/>
          </w:rPr>
          <w:fldChar w:fldCharType="separate"/>
        </w:r>
        <w:r w:rsidR="000755E3">
          <w:rPr>
            <w:rStyle w:val="af0"/>
            <w:noProof/>
          </w:rPr>
          <w:t>41</w:t>
        </w:r>
        <w:r w:rsidRPr="00266343">
          <w:rPr>
            <w:rStyle w:val="af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9894247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14:paraId="47E42B0B" w14:textId="3A98AC6C" w:rsidR="003B333C" w:rsidRPr="00266343" w:rsidRDefault="003B333C" w:rsidP="00BD0717">
        <w:pPr>
          <w:pStyle w:val="af1"/>
          <w:rPr>
            <w:rStyle w:val="af0"/>
          </w:rPr>
        </w:pPr>
        <w:r w:rsidRPr="00266343">
          <w:rPr>
            <w:rStyle w:val="af0"/>
          </w:rPr>
          <w:fldChar w:fldCharType="begin"/>
        </w:r>
        <w:r w:rsidRPr="00266343">
          <w:rPr>
            <w:rStyle w:val="af0"/>
          </w:rPr>
          <w:instrText>PAGE   \* MERGEFORMAT</w:instrText>
        </w:r>
        <w:r w:rsidRPr="00266343">
          <w:rPr>
            <w:rStyle w:val="af0"/>
          </w:rPr>
          <w:fldChar w:fldCharType="separate"/>
        </w:r>
        <w:r w:rsidR="000755E3">
          <w:rPr>
            <w:rStyle w:val="af0"/>
            <w:noProof/>
          </w:rPr>
          <w:t>3</w:t>
        </w:r>
        <w:r w:rsidRPr="00266343">
          <w:rPr>
            <w:rStyle w:val="af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0649629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14:paraId="47E42B0C" w14:textId="48E498BC" w:rsidR="003B333C" w:rsidRPr="00266343" w:rsidRDefault="003B333C" w:rsidP="00BD0717">
        <w:pPr>
          <w:pStyle w:val="af1"/>
          <w:rPr>
            <w:rStyle w:val="af0"/>
          </w:rPr>
        </w:pPr>
        <w:r w:rsidRPr="00266343">
          <w:rPr>
            <w:rStyle w:val="af0"/>
          </w:rPr>
          <w:fldChar w:fldCharType="begin"/>
        </w:r>
        <w:r w:rsidRPr="00266343">
          <w:rPr>
            <w:rStyle w:val="af0"/>
          </w:rPr>
          <w:instrText>PAGE   \* MERGEFORMAT</w:instrText>
        </w:r>
        <w:r w:rsidRPr="00266343">
          <w:rPr>
            <w:rStyle w:val="af0"/>
          </w:rPr>
          <w:fldChar w:fldCharType="separate"/>
        </w:r>
        <w:r w:rsidR="000755E3">
          <w:rPr>
            <w:rStyle w:val="af0"/>
            <w:noProof/>
          </w:rPr>
          <w:t>5</w:t>
        </w:r>
        <w:r w:rsidRPr="00266343">
          <w:rPr>
            <w:rStyle w:val="af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623EA0"/>
    <w:multiLevelType w:val="hybridMultilevel"/>
    <w:tmpl w:val="B2AC1852"/>
    <w:lvl w:ilvl="0" w:tplc="9DB4B2B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F3B6D"/>
    <w:multiLevelType w:val="hybridMultilevel"/>
    <w:tmpl w:val="3A0094C6"/>
    <w:lvl w:ilvl="0" w:tplc="A38A79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63A68"/>
    <w:multiLevelType w:val="hybridMultilevel"/>
    <w:tmpl w:val="39A4A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8"/>
  </w:num>
  <w:num w:numId="2">
    <w:abstractNumId w:val="11"/>
  </w:num>
  <w:num w:numId="3">
    <w:abstractNumId w:val="27"/>
  </w:num>
  <w:num w:numId="4">
    <w:abstractNumId w:val="19"/>
  </w:num>
  <w:num w:numId="5">
    <w:abstractNumId w:val="18"/>
  </w:num>
  <w:num w:numId="6">
    <w:abstractNumId w:val="21"/>
  </w:num>
  <w:num w:numId="7">
    <w:abstractNumId w:val="13"/>
  </w:num>
  <w:num w:numId="8">
    <w:abstractNumId w:val="32"/>
  </w:num>
  <w:num w:numId="9">
    <w:abstractNumId w:val="25"/>
  </w:num>
  <w:num w:numId="10">
    <w:abstractNumId w:val="34"/>
  </w:num>
  <w:num w:numId="11">
    <w:abstractNumId w:val="29"/>
  </w:num>
  <w:num w:numId="12">
    <w:abstractNumId w:val="17"/>
  </w:num>
  <w:num w:numId="13">
    <w:abstractNumId w:val="30"/>
  </w:num>
  <w:num w:numId="14">
    <w:abstractNumId w:val="26"/>
  </w:num>
  <w:num w:numId="15">
    <w:abstractNumId w:val="20"/>
  </w:num>
  <w:num w:numId="16">
    <w:abstractNumId w:val="33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31"/>
  </w:num>
  <w:num w:numId="28">
    <w:abstractNumId w:val="10"/>
  </w:num>
  <w:num w:numId="29">
    <w:abstractNumId w:val="14"/>
  </w:num>
  <w:num w:numId="30">
    <w:abstractNumId w:val="22"/>
  </w:num>
  <w:num w:numId="31">
    <w:abstractNumId w:val="16"/>
  </w:num>
  <w:num w:numId="32">
    <w:abstractNumId w:val="23"/>
  </w:num>
  <w:num w:numId="33">
    <w:abstractNumId w:val="24"/>
  </w:num>
  <w:num w:numId="34">
    <w:abstractNumId w:val="15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66"/>
    <w:rsid w:val="00004E41"/>
    <w:rsid w:val="000074A7"/>
    <w:rsid w:val="00031DD1"/>
    <w:rsid w:val="00046EB1"/>
    <w:rsid w:val="00062C03"/>
    <w:rsid w:val="00072D67"/>
    <w:rsid w:val="00074D15"/>
    <w:rsid w:val="00075574"/>
    <w:rsid w:val="000755E3"/>
    <w:rsid w:val="00096E85"/>
    <w:rsid w:val="000A6689"/>
    <w:rsid w:val="000E47DD"/>
    <w:rsid w:val="000E5154"/>
    <w:rsid w:val="000E7EEF"/>
    <w:rsid w:val="000F674D"/>
    <w:rsid w:val="000F68DF"/>
    <w:rsid w:val="00110D1F"/>
    <w:rsid w:val="00122D0F"/>
    <w:rsid w:val="00125171"/>
    <w:rsid w:val="00127C18"/>
    <w:rsid w:val="00130A42"/>
    <w:rsid w:val="00153C3F"/>
    <w:rsid w:val="001626AA"/>
    <w:rsid w:val="00174589"/>
    <w:rsid w:val="0019411E"/>
    <w:rsid w:val="001B3C18"/>
    <w:rsid w:val="001D3C34"/>
    <w:rsid w:val="002036EC"/>
    <w:rsid w:val="0020697E"/>
    <w:rsid w:val="002163FF"/>
    <w:rsid w:val="00220C8B"/>
    <w:rsid w:val="0024276B"/>
    <w:rsid w:val="00254749"/>
    <w:rsid w:val="00266343"/>
    <w:rsid w:val="00267528"/>
    <w:rsid w:val="002759F9"/>
    <w:rsid w:val="0028203B"/>
    <w:rsid w:val="00285A6B"/>
    <w:rsid w:val="00286506"/>
    <w:rsid w:val="00287304"/>
    <w:rsid w:val="00296CB2"/>
    <w:rsid w:val="002C0FC8"/>
    <w:rsid w:val="002C7FE2"/>
    <w:rsid w:val="002D4EA1"/>
    <w:rsid w:val="00331397"/>
    <w:rsid w:val="00336AD1"/>
    <w:rsid w:val="003435DF"/>
    <w:rsid w:val="00365886"/>
    <w:rsid w:val="0039719D"/>
    <w:rsid w:val="003B333C"/>
    <w:rsid w:val="003C0E40"/>
    <w:rsid w:val="003F7259"/>
    <w:rsid w:val="00405506"/>
    <w:rsid w:val="00431959"/>
    <w:rsid w:val="00436093"/>
    <w:rsid w:val="00436B77"/>
    <w:rsid w:val="00440AB3"/>
    <w:rsid w:val="00451045"/>
    <w:rsid w:val="00477E54"/>
    <w:rsid w:val="00483285"/>
    <w:rsid w:val="004C12A8"/>
    <w:rsid w:val="004E25EB"/>
    <w:rsid w:val="00507D81"/>
    <w:rsid w:val="00512D6D"/>
    <w:rsid w:val="00516232"/>
    <w:rsid w:val="005166DC"/>
    <w:rsid w:val="00540B76"/>
    <w:rsid w:val="00543F08"/>
    <w:rsid w:val="00560258"/>
    <w:rsid w:val="00565F16"/>
    <w:rsid w:val="00582EE2"/>
    <w:rsid w:val="00585A99"/>
    <w:rsid w:val="00585EE3"/>
    <w:rsid w:val="005911B7"/>
    <w:rsid w:val="0059466E"/>
    <w:rsid w:val="005B261B"/>
    <w:rsid w:val="005D55D8"/>
    <w:rsid w:val="005F6746"/>
    <w:rsid w:val="00602A49"/>
    <w:rsid w:val="00621C7A"/>
    <w:rsid w:val="00635081"/>
    <w:rsid w:val="00635457"/>
    <w:rsid w:val="00637A25"/>
    <w:rsid w:val="006510C4"/>
    <w:rsid w:val="00660230"/>
    <w:rsid w:val="006A35F6"/>
    <w:rsid w:val="006C049B"/>
    <w:rsid w:val="006C1AB4"/>
    <w:rsid w:val="006D3519"/>
    <w:rsid w:val="007040D4"/>
    <w:rsid w:val="00705DC2"/>
    <w:rsid w:val="0071014B"/>
    <w:rsid w:val="00716B75"/>
    <w:rsid w:val="007430AF"/>
    <w:rsid w:val="00782FBF"/>
    <w:rsid w:val="00785134"/>
    <w:rsid w:val="00786B75"/>
    <w:rsid w:val="0079262B"/>
    <w:rsid w:val="00792EC1"/>
    <w:rsid w:val="007943CC"/>
    <w:rsid w:val="00796A81"/>
    <w:rsid w:val="007B5DD4"/>
    <w:rsid w:val="007E3628"/>
    <w:rsid w:val="007E5D2D"/>
    <w:rsid w:val="007F08AC"/>
    <w:rsid w:val="00830CD8"/>
    <w:rsid w:val="00834FAB"/>
    <w:rsid w:val="00841A47"/>
    <w:rsid w:val="0084243E"/>
    <w:rsid w:val="00866FA9"/>
    <w:rsid w:val="00872754"/>
    <w:rsid w:val="00882482"/>
    <w:rsid w:val="00891A60"/>
    <w:rsid w:val="008C5374"/>
    <w:rsid w:val="008D7D8A"/>
    <w:rsid w:val="008E5433"/>
    <w:rsid w:val="008F0AAD"/>
    <w:rsid w:val="0091081A"/>
    <w:rsid w:val="00916773"/>
    <w:rsid w:val="00921A28"/>
    <w:rsid w:val="00943659"/>
    <w:rsid w:val="0096601A"/>
    <w:rsid w:val="0097647D"/>
    <w:rsid w:val="0098703A"/>
    <w:rsid w:val="009930B5"/>
    <w:rsid w:val="00993580"/>
    <w:rsid w:val="009D5F5C"/>
    <w:rsid w:val="009E128B"/>
    <w:rsid w:val="009F575C"/>
    <w:rsid w:val="00A2133D"/>
    <w:rsid w:val="00A615F3"/>
    <w:rsid w:val="00A62F3D"/>
    <w:rsid w:val="00A673D1"/>
    <w:rsid w:val="00A808C4"/>
    <w:rsid w:val="00A91440"/>
    <w:rsid w:val="00A96025"/>
    <w:rsid w:val="00AC09A7"/>
    <w:rsid w:val="00AD0116"/>
    <w:rsid w:val="00AF501E"/>
    <w:rsid w:val="00B06D85"/>
    <w:rsid w:val="00B12748"/>
    <w:rsid w:val="00B3790E"/>
    <w:rsid w:val="00B62F01"/>
    <w:rsid w:val="00B9649F"/>
    <w:rsid w:val="00BA3A8D"/>
    <w:rsid w:val="00BB00BF"/>
    <w:rsid w:val="00BC114F"/>
    <w:rsid w:val="00BC341C"/>
    <w:rsid w:val="00BD0717"/>
    <w:rsid w:val="00C06195"/>
    <w:rsid w:val="00C07B94"/>
    <w:rsid w:val="00C20E0F"/>
    <w:rsid w:val="00C21CE4"/>
    <w:rsid w:val="00C53966"/>
    <w:rsid w:val="00C61510"/>
    <w:rsid w:val="00C67207"/>
    <w:rsid w:val="00C83219"/>
    <w:rsid w:val="00C9210B"/>
    <w:rsid w:val="00CB57A5"/>
    <w:rsid w:val="00CC0743"/>
    <w:rsid w:val="00CD05AE"/>
    <w:rsid w:val="00CE6AD3"/>
    <w:rsid w:val="00D0414D"/>
    <w:rsid w:val="00D36F48"/>
    <w:rsid w:val="00D50723"/>
    <w:rsid w:val="00D57244"/>
    <w:rsid w:val="00D85A5D"/>
    <w:rsid w:val="00D93224"/>
    <w:rsid w:val="00DC52A2"/>
    <w:rsid w:val="00DD44FD"/>
    <w:rsid w:val="00E1309D"/>
    <w:rsid w:val="00E52A2C"/>
    <w:rsid w:val="00E60426"/>
    <w:rsid w:val="00E702BB"/>
    <w:rsid w:val="00E80CB4"/>
    <w:rsid w:val="00EC6566"/>
    <w:rsid w:val="00F1531D"/>
    <w:rsid w:val="00F15FD5"/>
    <w:rsid w:val="00F33568"/>
    <w:rsid w:val="00F5513D"/>
    <w:rsid w:val="00F82267"/>
    <w:rsid w:val="00F913DC"/>
    <w:rsid w:val="00FB7CCB"/>
    <w:rsid w:val="00FC07A5"/>
    <w:rsid w:val="00FD4032"/>
    <w:rsid w:val="00FE3AA9"/>
    <w:rsid w:val="00F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1F6D"/>
  <w15:docId w15:val="{214E898C-CC24-4795-ADC3-B02953B0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1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266343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6343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266343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0A6689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0A6689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0A668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0A668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0A6689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0A6689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0A668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663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266343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0A668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0A6689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A668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A668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A668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0A66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0A66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caption"/>
    <w:basedOn w:val="a"/>
    <w:next w:val="a"/>
    <w:uiPriority w:val="99"/>
    <w:rsid w:val="00EC6566"/>
    <w:rPr>
      <w:b/>
      <w:bCs w:val="0"/>
      <w:color w:val="4F81BD"/>
      <w:sz w:val="18"/>
      <w:szCs w:val="18"/>
    </w:rPr>
  </w:style>
  <w:style w:type="character" w:styleId="a4">
    <w:name w:val="Emphasis"/>
    <w:basedOn w:val="a0"/>
    <w:uiPriority w:val="99"/>
    <w:rsid w:val="00EC6566"/>
    <w:rPr>
      <w:rFonts w:cs="Times New Roman"/>
      <w:b/>
      <w:i/>
      <w:spacing w:val="10"/>
      <w:shd w:val="clear" w:color="auto" w:fill="auto"/>
    </w:rPr>
  </w:style>
  <w:style w:type="character" w:customStyle="1" w:styleId="11">
    <w:name w:val="Слабое выделение1"/>
    <w:basedOn w:val="a0"/>
    <w:uiPriority w:val="99"/>
    <w:rsid w:val="00EC6566"/>
    <w:rPr>
      <w:rFonts w:cs="Times New Roman"/>
      <w:i/>
    </w:rPr>
  </w:style>
  <w:style w:type="character" w:customStyle="1" w:styleId="12">
    <w:name w:val="Сильное выделение1"/>
    <w:basedOn w:val="a0"/>
    <w:uiPriority w:val="99"/>
    <w:rsid w:val="00EC6566"/>
    <w:rPr>
      <w:rFonts w:cs="Times New Roman"/>
      <w:b/>
    </w:rPr>
  </w:style>
  <w:style w:type="character" w:customStyle="1" w:styleId="13">
    <w:name w:val="Слабая ссылка1"/>
    <w:basedOn w:val="a0"/>
    <w:uiPriority w:val="99"/>
    <w:rsid w:val="00EC6566"/>
    <w:rPr>
      <w:rFonts w:cs="Times New Roman"/>
      <w:smallCaps/>
    </w:rPr>
  </w:style>
  <w:style w:type="character" w:customStyle="1" w:styleId="14">
    <w:name w:val="Сильная ссылка1"/>
    <w:basedOn w:val="a0"/>
    <w:uiPriority w:val="99"/>
    <w:rsid w:val="00EC6566"/>
    <w:rPr>
      <w:rFonts w:cs="Times New Roman"/>
      <w:smallCaps/>
      <w:spacing w:val="5"/>
      <w:u w:val="single"/>
    </w:rPr>
  </w:style>
  <w:style w:type="paragraph" w:customStyle="1" w:styleId="15">
    <w:name w:val="Заголовок оглавления1"/>
    <w:basedOn w:val="1"/>
    <w:next w:val="a"/>
    <w:uiPriority w:val="99"/>
    <w:rsid w:val="00EC6566"/>
    <w:pPr>
      <w:outlineLvl w:val="9"/>
    </w:pPr>
  </w:style>
  <w:style w:type="table" w:styleId="a5">
    <w:name w:val="Table Grid"/>
    <w:basedOn w:val="a1"/>
    <w:uiPriority w:val="99"/>
    <w:rsid w:val="000A668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rsid w:val="00EC6566"/>
    <w:rPr>
      <w:rFonts w:ascii="Calibri" w:hAnsi="Calibri"/>
      <w:bCs w:val="0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EC6566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uiPriority w:val="99"/>
    <w:semiHidden/>
    <w:rsid w:val="000A6689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0A66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6689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b">
    <w:name w:val="endnote text"/>
    <w:basedOn w:val="a"/>
    <w:link w:val="ac"/>
    <w:uiPriority w:val="99"/>
    <w:qFormat/>
    <w:rsid w:val="00266343"/>
    <w:pPr>
      <w:jc w:val="both"/>
    </w:pPr>
    <w:rPr>
      <w:bCs w:val="0"/>
      <w:sz w:val="20"/>
      <w:szCs w:val="22"/>
    </w:rPr>
  </w:style>
  <w:style w:type="character" w:customStyle="1" w:styleId="ac">
    <w:name w:val="Текст концевой сноски Знак"/>
    <w:link w:val="ab"/>
    <w:uiPriority w:val="99"/>
    <w:rsid w:val="00266343"/>
    <w:rPr>
      <w:rFonts w:ascii="Times New Roman" w:eastAsia="Times New Roman" w:hAnsi="Times New Roman" w:cs="Times New Roman"/>
      <w:sz w:val="20"/>
      <w:lang w:eastAsia="ru-RU"/>
    </w:rPr>
  </w:style>
  <w:style w:type="character" w:styleId="ad">
    <w:name w:val="endnote reference"/>
    <w:uiPriority w:val="10"/>
    <w:rsid w:val="000A6689"/>
    <w:rPr>
      <w:vertAlign w:val="superscript"/>
    </w:rPr>
  </w:style>
  <w:style w:type="paragraph" w:styleId="ae">
    <w:name w:val="footer"/>
    <w:basedOn w:val="a"/>
    <w:link w:val="af"/>
    <w:uiPriority w:val="99"/>
    <w:unhideWhenUsed/>
    <w:rsid w:val="000A668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668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0">
    <w:name w:val="page number"/>
    <w:uiPriority w:val="99"/>
    <w:qFormat/>
    <w:rsid w:val="00266343"/>
    <w:rPr>
      <w:rFonts w:ascii="Times New Roman" w:hAnsi="Times New Roman"/>
      <w:sz w:val="20"/>
    </w:rPr>
  </w:style>
  <w:style w:type="paragraph" w:styleId="af1">
    <w:name w:val="header"/>
    <w:basedOn w:val="a"/>
    <w:link w:val="af2"/>
    <w:uiPriority w:val="99"/>
    <w:unhideWhenUsed/>
    <w:rsid w:val="000A6689"/>
    <w:pPr>
      <w:jc w:val="center"/>
    </w:pPr>
  </w:style>
  <w:style w:type="character" w:customStyle="1" w:styleId="af2">
    <w:name w:val="Верхний колонтитул Знак"/>
    <w:basedOn w:val="a0"/>
    <w:link w:val="af1"/>
    <w:uiPriority w:val="99"/>
    <w:rsid w:val="000A668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3">
    <w:name w:val="List Paragraph"/>
    <w:basedOn w:val="a"/>
    <w:uiPriority w:val="99"/>
    <w:rsid w:val="00EC6566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EC6566"/>
    <w:rPr>
      <w:color w:val="0563C1" w:themeColor="hyperlink"/>
      <w:u w:val="single"/>
    </w:rPr>
  </w:style>
  <w:style w:type="character" w:styleId="af5">
    <w:name w:val="annotation reference"/>
    <w:basedOn w:val="a0"/>
    <w:uiPriority w:val="99"/>
    <w:semiHidden/>
    <w:unhideWhenUsed/>
    <w:rsid w:val="000A6689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0A6689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0A6689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A6689"/>
    <w:rPr>
      <w:b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A66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6">
    <w:name w:val="Текст концевой сноски Знак1"/>
    <w:uiPriority w:val="99"/>
    <w:semiHidden/>
    <w:locked/>
    <w:rsid w:val="00EC6566"/>
    <w:rPr>
      <w:rFonts w:ascii="Calibri" w:hAnsi="Calibri" w:cs="Times New Roman"/>
      <w:sz w:val="20"/>
      <w:szCs w:val="20"/>
      <w:lang w:eastAsia="ru-RU"/>
    </w:rPr>
  </w:style>
  <w:style w:type="paragraph" w:styleId="17">
    <w:name w:val="toc 1"/>
    <w:next w:val="a"/>
    <w:autoRedefine/>
    <w:uiPriority w:val="39"/>
    <w:unhideWhenUsed/>
    <w:rsid w:val="000A6689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0A6689"/>
    <w:pPr>
      <w:tabs>
        <w:tab w:val="right" w:leader="dot" w:pos="10205"/>
      </w:tabs>
      <w:ind w:left="240"/>
    </w:pPr>
  </w:style>
  <w:style w:type="table" w:customStyle="1" w:styleId="18">
    <w:name w:val="Сетка таблицы светлая1"/>
    <w:basedOn w:val="a1"/>
    <w:uiPriority w:val="40"/>
    <w:rsid w:val="000A668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semiHidden/>
    <w:qFormat/>
    <w:rsid w:val="000A6689"/>
    <w:pPr>
      <w:spacing w:after="100"/>
      <w:ind w:left="440"/>
    </w:pPr>
    <w:rPr>
      <w:rFonts w:ascii="Calibri" w:hAnsi="Calibri"/>
    </w:rPr>
  </w:style>
  <w:style w:type="paragraph" w:styleId="afa">
    <w:name w:val="Revision"/>
    <w:hidden/>
    <w:uiPriority w:val="99"/>
    <w:semiHidden/>
    <w:rsid w:val="000A6689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b">
    <w:name w:val="Термин"/>
    <w:basedOn w:val="a0"/>
    <w:uiPriority w:val="1"/>
    <w:rsid w:val="000A6689"/>
    <w:rPr>
      <w:b/>
    </w:rPr>
  </w:style>
  <w:style w:type="character" w:customStyle="1" w:styleId="212pt">
    <w:name w:val="Основной текст (2) + 12 pt"/>
    <w:rsid w:val="006C0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c">
    <w:name w:val="Прижатый влево"/>
    <w:basedOn w:val="a"/>
    <w:next w:val="a"/>
    <w:uiPriority w:val="99"/>
    <w:rsid w:val="005B261B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200\OneDrive\&#1055;&#1088;&#1086;&#1092;&#1089;&#1090;&#1072;&#1085;&#1076;&#1072;&#1088;&#1090;&#1099;_2023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E16B7-A7D0-4DE7-948B-163A8580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38</TotalTime>
  <Pages>41</Pages>
  <Words>15544</Words>
  <Characters>88604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Слесарь-инструментальщик</vt:lpstr>
    </vt:vector>
  </TitlesOfParts>
  <Company/>
  <LinksUpToDate>false</LinksUpToDate>
  <CharactersWithSpaces>103941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Слесарь-инструментальщик</dc:title>
  <dc:creator>Виноградов;Союзмаш</dc:creator>
  <cp:lastModifiedBy>Гончарова Алина Александровна</cp:lastModifiedBy>
  <cp:revision>6</cp:revision>
  <cp:lastPrinted>2025-05-26T13:12:00Z</cp:lastPrinted>
  <dcterms:created xsi:type="dcterms:W3CDTF">2025-04-02T14:17:00Z</dcterms:created>
  <dcterms:modified xsi:type="dcterms:W3CDTF">2025-05-26T13:13:00Z</dcterms:modified>
</cp:coreProperties>
</file>