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E53FA" w14:textId="77777777" w:rsidR="00B157CA" w:rsidRPr="009A127D" w:rsidRDefault="00B157CA" w:rsidP="00B157CA">
      <w:pPr>
        <w:ind w:left="5670"/>
        <w:jc w:val="center"/>
        <w:rPr>
          <w:bCs w:val="0"/>
          <w:color w:val="000000" w:themeColor="text1"/>
          <w:sz w:val="28"/>
          <w:szCs w:val="28"/>
        </w:rPr>
      </w:pPr>
      <w:bookmarkStart w:id="0" w:name="_Hlk37674743"/>
      <w:bookmarkStart w:id="1" w:name="_Hlk116633726"/>
      <w:r w:rsidRPr="009A127D">
        <w:rPr>
          <w:bCs w:val="0"/>
          <w:color w:val="000000" w:themeColor="text1"/>
          <w:sz w:val="28"/>
          <w:szCs w:val="28"/>
        </w:rPr>
        <w:t>УТВЕРЖДЕН</w:t>
      </w:r>
    </w:p>
    <w:p w14:paraId="6F1865D3" w14:textId="77777777" w:rsidR="00B157CA" w:rsidRPr="009A127D" w:rsidRDefault="00B157CA" w:rsidP="00B157CA">
      <w:pPr>
        <w:ind w:left="5670"/>
        <w:jc w:val="center"/>
        <w:rPr>
          <w:bCs w:val="0"/>
          <w:color w:val="000000" w:themeColor="text1"/>
          <w:sz w:val="28"/>
          <w:szCs w:val="28"/>
        </w:rPr>
      </w:pPr>
      <w:r w:rsidRPr="009A127D">
        <w:rPr>
          <w:bCs w:val="0"/>
          <w:color w:val="000000" w:themeColor="text1"/>
          <w:sz w:val="28"/>
          <w:szCs w:val="28"/>
        </w:rPr>
        <w:t>приказом Министерства</w:t>
      </w:r>
    </w:p>
    <w:p w14:paraId="16073ED9" w14:textId="77777777" w:rsidR="00B157CA" w:rsidRPr="009A127D" w:rsidRDefault="00B157CA" w:rsidP="00B157CA">
      <w:pPr>
        <w:ind w:left="5670"/>
        <w:jc w:val="center"/>
        <w:rPr>
          <w:bCs w:val="0"/>
          <w:color w:val="000000" w:themeColor="text1"/>
          <w:sz w:val="28"/>
          <w:szCs w:val="28"/>
        </w:rPr>
      </w:pPr>
      <w:r w:rsidRPr="009A127D">
        <w:rPr>
          <w:bCs w:val="0"/>
          <w:color w:val="000000" w:themeColor="text1"/>
          <w:sz w:val="28"/>
          <w:szCs w:val="28"/>
        </w:rPr>
        <w:t>труда и социальной защиты Российской Федерации</w:t>
      </w:r>
    </w:p>
    <w:p w14:paraId="2F02D397" w14:textId="04533C4A" w:rsidR="00B157CA" w:rsidRPr="009A127D" w:rsidRDefault="00D53A6B" w:rsidP="00B157CA">
      <w:pPr>
        <w:ind w:left="5670"/>
        <w:jc w:val="center"/>
        <w:rPr>
          <w:bCs w:val="0"/>
          <w:color w:val="000000" w:themeColor="text1"/>
          <w:sz w:val="28"/>
          <w:szCs w:val="28"/>
        </w:rPr>
      </w:pPr>
      <w:r>
        <w:rPr>
          <w:bCs w:val="0"/>
          <w:color w:val="000000" w:themeColor="text1"/>
          <w:sz w:val="28"/>
          <w:szCs w:val="28"/>
        </w:rPr>
        <w:t>от «12» сентября 2025 г. № 558н</w:t>
      </w:r>
      <w:bookmarkStart w:id="2" w:name="_GoBack"/>
      <w:bookmarkEnd w:id="2"/>
    </w:p>
    <w:bookmarkEnd w:id="0"/>
    <w:p w14:paraId="1A7C09A5" w14:textId="77777777" w:rsidR="00B157CA" w:rsidRPr="009A127D" w:rsidRDefault="00B157CA" w:rsidP="00B157CA">
      <w:pPr>
        <w:ind w:left="5670"/>
        <w:rPr>
          <w:bCs w:val="0"/>
          <w:color w:val="000000" w:themeColor="text1"/>
          <w:szCs w:val="22"/>
        </w:rPr>
      </w:pPr>
    </w:p>
    <w:bookmarkEnd w:id="1"/>
    <w:p w14:paraId="099B11CB" w14:textId="77777777" w:rsidR="00407766" w:rsidRPr="009A127D" w:rsidRDefault="00407766" w:rsidP="004A4539">
      <w:pPr>
        <w:rPr>
          <w:color w:val="000000" w:themeColor="text1"/>
          <w:sz w:val="52"/>
          <w:szCs w:val="52"/>
        </w:rPr>
      </w:pPr>
      <w:r w:rsidRPr="009A127D">
        <w:rPr>
          <w:color w:val="000000" w:themeColor="text1"/>
          <w:sz w:val="52"/>
          <w:szCs w:val="52"/>
        </w:rPr>
        <w:t>ПРОФЕССИОНАЛЬНЫЙ СТАНДАРТ</w:t>
      </w:r>
    </w:p>
    <w:p w14:paraId="1D064DCC" w14:textId="77777777" w:rsidR="00407766" w:rsidRDefault="00A36D5A" w:rsidP="00B157CA">
      <w:pPr>
        <w:jc w:val="center"/>
        <w:rPr>
          <w:b/>
          <w:bCs w:val="0"/>
          <w:color w:val="000000" w:themeColor="text1"/>
          <w:sz w:val="28"/>
          <w:szCs w:val="28"/>
        </w:rPr>
      </w:pPr>
      <w:r w:rsidRPr="009A127D">
        <w:rPr>
          <w:b/>
          <w:bCs w:val="0"/>
          <w:color w:val="000000" w:themeColor="text1"/>
          <w:sz w:val="28"/>
          <w:szCs w:val="28"/>
        </w:rPr>
        <w:t xml:space="preserve">Специалист </w:t>
      </w:r>
      <w:r w:rsidR="00004FD6" w:rsidRPr="009A127D">
        <w:rPr>
          <w:b/>
          <w:bCs w:val="0"/>
          <w:color w:val="000000" w:themeColor="text1"/>
          <w:sz w:val="28"/>
          <w:szCs w:val="28"/>
        </w:rPr>
        <w:t>строительного контроля</w:t>
      </w:r>
    </w:p>
    <w:p w14:paraId="1BE99571" w14:textId="77777777" w:rsidR="00DD394C" w:rsidRPr="009A127D" w:rsidRDefault="00DD394C" w:rsidP="00B157CA">
      <w:pPr>
        <w:jc w:val="center"/>
        <w:rPr>
          <w:b/>
          <w:bCs w:val="0"/>
          <w:color w:val="000000" w:themeColor="text1"/>
          <w:sz w:val="28"/>
          <w:szCs w:val="28"/>
        </w:rPr>
      </w:pPr>
    </w:p>
    <w:tbl>
      <w:tblPr>
        <w:tblW w:w="1141" w:type="pct"/>
        <w:tblInd w:w="79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7"/>
      </w:tblGrid>
      <w:tr w:rsidR="009A127D" w:rsidRPr="009A127D" w14:paraId="4D5A2A55" w14:textId="77777777" w:rsidTr="00142622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5E355AA" w14:textId="282058DC" w:rsidR="00407766" w:rsidRPr="00065F2C" w:rsidRDefault="00065F2C" w:rsidP="00065F2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1752</w:t>
            </w:r>
          </w:p>
        </w:tc>
      </w:tr>
      <w:tr w:rsidR="009A127D" w:rsidRPr="009A127D" w14:paraId="61F522FB" w14:textId="77777777" w:rsidTr="00500BC0">
        <w:trPr>
          <w:trHeight w:val="283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1716D4F9" w14:textId="77777777" w:rsidR="00407766" w:rsidRPr="009A127D" w:rsidRDefault="00407766" w:rsidP="00B157CA">
            <w:pPr>
              <w:jc w:val="center"/>
              <w:rPr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  <w:szCs w:val="20"/>
              </w:rPr>
              <w:t>Регистрационный номер</w:t>
            </w:r>
          </w:p>
        </w:tc>
      </w:tr>
    </w:tbl>
    <w:p w14:paraId="144BDED0" w14:textId="77777777" w:rsidR="004A4539" w:rsidRPr="009A127D" w:rsidRDefault="004A4539" w:rsidP="00B157CA">
      <w:pPr>
        <w:jc w:val="center"/>
        <w:rPr>
          <w:color w:val="000000" w:themeColor="text1"/>
        </w:rPr>
      </w:pPr>
      <w:r w:rsidRPr="009A127D">
        <w:rPr>
          <w:color w:val="000000" w:themeColor="text1"/>
        </w:rPr>
        <w:t>Содержание</w:t>
      </w:r>
    </w:p>
    <w:p w14:paraId="125F0EE3" w14:textId="419F46A4" w:rsidR="00947FB9" w:rsidRPr="009A127D" w:rsidRDefault="00E11E1E" w:rsidP="00B97AA6">
      <w:pPr>
        <w:pStyle w:val="13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9A127D">
        <w:rPr>
          <w:lang w:val="lt-LT"/>
        </w:rPr>
        <w:fldChar w:fldCharType="begin"/>
      </w:r>
      <w:r w:rsidR="004A4539" w:rsidRPr="009A127D">
        <w:rPr>
          <w:lang w:val="lt-LT"/>
        </w:rPr>
        <w:instrText xml:space="preserve"> TOC \o "1-2" \h \z \u </w:instrText>
      </w:r>
      <w:r w:rsidRPr="009A127D">
        <w:rPr>
          <w:lang w:val="lt-LT"/>
        </w:rPr>
        <w:fldChar w:fldCharType="separate"/>
      </w:r>
      <w:hyperlink w:anchor="_Toc192454655" w:history="1">
        <w:r w:rsidR="00947FB9" w:rsidRPr="009A127D">
          <w:rPr>
            <w:rStyle w:val="af8"/>
            <w:color w:val="000000" w:themeColor="text1"/>
            <w:lang w:val="lt-LT"/>
          </w:rPr>
          <w:t>I</w:t>
        </w:r>
        <w:r w:rsidR="00947FB9" w:rsidRPr="009A127D">
          <w:rPr>
            <w:rStyle w:val="af8"/>
            <w:color w:val="000000" w:themeColor="text1"/>
          </w:rPr>
          <w:t>.</w:t>
        </w:r>
        <w:r w:rsidR="00584315" w:rsidRPr="009A127D">
          <w:rPr>
            <w:rStyle w:val="af8"/>
            <w:color w:val="000000" w:themeColor="text1"/>
          </w:rPr>
          <w:t> </w:t>
        </w:r>
        <w:r w:rsidR="00947FB9" w:rsidRPr="009A127D">
          <w:rPr>
            <w:rStyle w:val="af8"/>
            <w:color w:val="000000" w:themeColor="text1"/>
          </w:rPr>
          <w:t>Общие сведения</w:t>
        </w:r>
        <w:r w:rsidR="00947FB9" w:rsidRPr="009A127D">
          <w:rPr>
            <w:webHidden/>
          </w:rPr>
          <w:tab/>
        </w:r>
        <w:r w:rsidR="00947FB9" w:rsidRPr="009A127D">
          <w:rPr>
            <w:webHidden/>
          </w:rPr>
          <w:fldChar w:fldCharType="begin"/>
        </w:r>
        <w:r w:rsidR="00947FB9" w:rsidRPr="009A127D">
          <w:rPr>
            <w:webHidden/>
          </w:rPr>
          <w:instrText xml:space="preserve"> PAGEREF _Toc192454655 \h </w:instrText>
        </w:r>
        <w:r w:rsidR="00947FB9" w:rsidRPr="009A127D">
          <w:rPr>
            <w:webHidden/>
          </w:rPr>
        </w:r>
        <w:r w:rsidR="00947FB9" w:rsidRPr="009A127D">
          <w:rPr>
            <w:webHidden/>
          </w:rPr>
          <w:fldChar w:fldCharType="separate"/>
        </w:r>
        <w:r w:rsidR="00D3326C">
          <w:rPr>
            <w:webHidden/>
          </w:rPr>
          <w:t>1</w:t>
        </w:r>
        <w:r w:rsidR="00947FB9" w:rsidRPr="009A127D">
          <w:rPr>
            <w:webHidden/>
          </w:rPr>
          <w:fldChar w:fldCharType="end"/>
        </w:r>
      </w:hyperlink>
    </w:p>
    <w:p w14:paraId="63CAD043" w14:textId="5E34B74E" w:rsidR="00947FB9" w:rsidRPr="009A127D" w:rsidRDefault="0031145A" w:rsidP="00B97AA6">
      <w:pPr>
        <w:pStyle w:val="13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2454656" w:history="1">
        <w:r w:rsidR="00947FB9" w:rsidRPr="009A127D">
          <w:rPr>
            <w:rStyle w:val="af8"/>
            <w:color w:val="000000" w:themeColor="text1"/>
          </w:rPr>
          <w:t>II.</w:t>
        </w:r>
        <w:r w:rsidR="00584315" w:rsidRPr="009A127D">
          <w:rPr>
            <w:rStyle w:val="af8"/>
            <w:color w:val="000000" w:themeColor="text1"/>
          </w:rPr>
          <w:t> </w:t>
        </w:r>
        <w:r w:rsidR="00947FB9" w:rsidRPr="009A127D">
          <w:rPr>
            <w:rStyle w:val="af8"/>
            <w:color w:val="000000" w:themeColor="text1"/>
          </w:rPr>
          <w:t>Описание трудовых функций, входящих в профессиональный стандарт (функциональная карта вида профессиональной деятельности)</w:t>
        </w:r>
        <w:r w:rsidR="00947FB9" w:rsidRPr="009A127D">
          <w:rPr>
            <w:webHidden/>
          </w:rPr>
          <w:tab/>
        </w:r>
        <w:r w:rsidR="00947FB9" w:rsidRPr="009A127D">
          <w:rPr>
            <w:webHidden/>
          </w:rPr>
          <w:fldChar w:fldCharType="begin"/>
        </w:r>
        <w:r w:rsidR="00947FB9" w:rsidRPr="009A127D">
          <w:rPr>
            <w:webHidden/>
          </w:rPr>
          <w:instrText xml:space="preserve"> PAGEREF _Toc192454656 \h </w:instrText>
        </w:r>
        <w:r w:rsidR="00947FB9" w:rsidRPr="009A127D">
          <w:rPr>
            <w:webHidden/>
          </w:rPr>
        </w:r>
        <w:r w:rsidR="00947FB9" w:rsidRPr="009A127D">
          <w:rPr>
            <w:webHidden/>
          </w:rPr>
          <w:fldChar w:fldCharType="separate"/>
        </w:r>
        <w:r w:rsidR="00D3326C">
          <w:rPr>
            <w:webHidden/>
          </w:rPr>
          <w:t>3</w:t>
        </w:r>
        <w:r w:rsidR="00947FB9" w:rsidRPr="009A127D">
          <w:rPr>
            <w:webHidden/>
          </w:rPr>
          <w:fldChar w:fldCharType="end"/>
        </w:r>
      </w:hyperlink>
    </w:p>
    <w:p w14:paraId="76A48436" w14:textId="07CF4949" w:rsidR="00947FB9" w:rsidRPr="009A127D" w:rsidRDefault="0031145A" w:rsidP="00B97AA6">
      <w:pPr>
        <w:pStyle w:val="13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2454657" w:history="1">
        <w:r w:rsidR="00947FB9" w:rsidRPr="009A127D">
          <w:rPr>
            <w:rStyle w:val="af8"/>
            <w:color w:val="000000" w:themeColor="text1"/>
          </w:rPr>
          <w:t>III.</w:t>
        </w:r>
        <w:r w:rsidR="00584315" w:rsidRPr="009A127D">
          <w:rPr>
            <w:rStyle w:val="af8"/>
            <w:color w:val="000000" w:themeColor="text1"/>
          </w:rPr>
          <w:t> </w:t>
        </w:r>
        <w:r w:rsidR="00947FB9" w:rsidRPr="009A127D">
          <w:rPr>
            <w:rStyle w:val="af8"/>
            <w:color w:val="000000" w:themeColor="text1"/>
          </w:rPr>
          <w:t>Характеристика обобщенных трудовых функций</w:t>
        </w:r>
        <w:r w:rsidR="00947FB9" w:rsidRPr="009A127D">
          <w:rPr>
            <w:webHidden/>
          </w:rPr>
          <w:tab/>
        </w:r>
        <w:r w:rsidR="00947FB9" w:rsidRPr="009A127D">
          <w:rPr>
            <w:webHidden/>
          </w:rPr>
          <w:fldChar w:fldCharType="begin"/>
        </w:r>
        <w:r w:rsidR="00947FB9" w:rsidRPr="009A127D">
          <w:rPr>
            <w:webHidden/>
          </w:rPr>
          <w:instrText xml:space="preserve"> PAGEREF _Toc192454657 \h </w:instrText>
        </w:r>
        <w:r w:rsidR="00947FB9" w:rsidRPr="009A127D">
          <w:rPr>
            <w:webHidden/>
          </w:rPr>
        </w:r>
        <w:r w:rsidR="00947FB9" w:rsidRPr="009A127D">
          <w:rPr>
            <w:webHidden/>
          </w:rPr>
          <w:fldChar w:fldCharType="separate"/>
        </w:r>
        <w:r w:rsidR="00D3326C">
          <w:rPr>
            <w:webHidden/>
          </w:rPr>
          <w:t>5</w:t>
        </w:r>
        <w:r w:rsidR="00947FB9" w:rsidRPr="009A127D">
          <w:rPr>
            <w:webHidden/>
          </w:rPr>
          <w:fldChar w:fldCharType="end"/>
        </w:r>
      </w:hyperlink>
    </w:p>
    <w:p w14:paraId="2070FEB6" w14:textId="083C6889" w:rsidR="00947FB9" w:rsidRPr="009A127D" w:rsidRDefault="0031145A" w:rsidP="00B97AA6">
      <w:pPr>
        <w:pStyle w:val="2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2454658" w:history="1">
        <w:r w:rsidR="00947FB9" w:rsidRPr="009A127D">
          <w:rPr>
            <w:rStyle w:val="af8"/>
            <w:noProof/>
            <w:color w:val="000000" w:themeColor="text1"/>
          </w:rPr>
          <w:t>3.1.</w:t>
        </w:r>
        <w:r w:rsidR="00584315" w:rsidRPr="009A127D">
          <w:rPr>
            <w:rStyle w:val="af8"/>
            <w:noProof/>
            <w:color w:val="000000" w:themeColor="text1"/>
          </w:rPr>
          <w:t> </w:t>
        </w:r>
        <w:r w:rsidR="00947FB9" w:rsidRPr="009A127D">
          <w:rPr>
            <w:rStyle w:val="af8"/>
            <w:noProof/>
            <w:color w:val="000000" w:themeColor="text1"/>
          </w:rPr>
          <w:t>Обобщенная трудовая функция «</w:t>
        </w:r>
        <w:r w:rsidR="00B97AA6" w:rsidRPr="00B97AA6">
          <w:rPr>
            <w:rStyle w:val="af8"/>
            <w:noProof/>
            <w:color w:val="000000" w:themeColor="text1"/>
          </w:rPr>
          <w:t>Проведение строительного контроля лица, осу</w:t>
        </w:r>
        <w:r w:rsidR="00B97AA6">
          <w:rPr>
            <w:rStyle w:val="af8"/>
            <w:noProof/>
            <w:color w:val="000000" w:themeColor="text1"/>
          </w:rPr>
          <w:t xml:space="preserve">ществляющего строительство, при </w:t>
        </w:r>
        <w:r w:rsidR="00B97AA6" w:rsidRPr="00B97AA6">
          <w:rPr>
            <w:rStyle w:val="af8"/>
            <w:noProof/>
            <w:color w:val="000000" w:themeColor="text1"/>
          </w:rPr>
          <w:t>строительстве реконструкции, капитальном ремонте объектов капитального строительства</w:t>
        </w:r>
        <w:r w:rsidR="00947FB9" w:rsidRPr="009A127D">
          <w:rPr>
            <w:rStyle w:val="af8"/>
            <w:noProof/>
            <w:color w:val="000000" w:themeColor="text1"/>
          </w:rPr>
          <w:t xml:space="preserve"> (в том числе особо опасных, технически сложных и уникальных объектов)»</w:t>
        </w:r>
        <w:r w:rsidR="00947FB9" w:rsidRPr="009A127D">
          <w:rPr>
            <w:noProof/>
            <w:webHidden/>
          </w:rPr>
          <w:tab/>
        </w:r>
        <w:r w:rsidR="00947FB9" w:rsidRPr="009A127D">
          <w:rPr>
            <w:noProof/>
            <w:webHidden/>
          </w:rPr>
          <w:fldChar w:fldCharType="begin"/>
        </w:r>
        <w:r w:rsidR="00947FB9" w:rsidRPr="009A127D">
          <w:rPr>
            <w:noProof/>
            <w:webHidden/>
          </w:rPr>
          <w:instrText xml:space="preserve"> PAGEREF _Toc192454658 \h </w:instrText>
        </w:r>
        <w:r w:rsidR="00947FB9" w:rsidRPr="009A127D">
          <w:rPr>
            <w:noProof/>
            <w:webHidden/>
          </w:rPr>
        </w:r>
        <w:r w:rsidR="00947FB9" w:rsidRPr="009A127D">
          <w:rPr>
            <w:noProof/>
            <w:webHidden/>
          </w:rPr>
          <w:fldChar w:fldCharType="separate"/>
        </w:r>
        <w:r w:rsidR="00D3326C">
          <w:rPr>
            <w:noProof/>
            <w:webHidden/>
          </w:rPr>
          <w:t>5</w:t>
        </w:r>
        <w:r w:rsidR="00947FB9" w:rsidRPr="009A127D">
          <w:rPr>
            <w:noProof/>
            <w:webHidden/>
          </w:rPr>
          <w:fldChar w:fldCharType="end"/>
        </w:r>
      </w:hyperlink>
    </w:p>
    <w:p w14:paraId="29E83F98" w14:textId="7E6633D2" w:rsidR="00947FB9" w:rsidRPr="009A127D" w:rsidRDefault="0031145A" w:rsidP="00B97AA6">
      <w:pPr>
        <w:pStyle w:val="2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2454659" w:history="1">
        <w:r w:rsidR="00947FB9" w:rsidRPr="009A127D">
          <w:rPr>
            <w:rStyle w:val="af8"/>
            <w:noProof/>
            <w:color w:val="000000" w:themeColor="text1"/>
          </w:rPr>
          <w:t>3.2.</w:t>
        </w:r>
        <w:r w:rsidR="00584315" w:rsidRPr="009A127D">
          <w:rPr>
            <w:rStyle w:val="af8"/>
            <w:noProof/>
            <w:color w:val="000000" w:themeColor="text1"/>
          </w:rPr>
          <w:t> </w:t>
        </w:r>
        <w:r w:rsidR="00947FB9" w:rsidRPr="009A127D">
          <w:rPr>
            <w:rStyle w:val="af8"/>
            <w:noProof/>
            <w:color w:val="000000" w:themeColor="text1"/>
          </w:rPr>
          <w:t xml:space="preserve">Обобщенная трудовая функция «Проведение строительного контроля </w:t>
        </w:r>
        <w:r w:rsidR="00A438DD" w:rsidRPr="009A127D">
          <w:rPr>
            <w:rStyle w:val="af8"/>
            <w:noProof/>
            <w:color w:val="000000" w:themeColor="text1"/>
          </w:rPr>
          <w:t xml:space="preserve">застройщика (технического </w:t>
        </w:r>
        <w:r w:rsidR="00947FB9" w:rsidRPr="009A127D">
          <w:rPr>
            <w:rStyle w:val="af8"/>
            <w:noProof/>
            <w:color w:val="000000" w:themeColor="text1"/>
          </w:rPr>
          <w:t>заказчика</w:t>
        </w:r>
        <w:r w:rsidR="00A438DD" w:rsidRPr="009A127D">
          <w:rPr>
            <w:rStyle w:val="af8"/>
            <w:noProof/>
            <w:color w:val="000000" w:themeColor="text1"/>
          </w:rPr>
          <w:t>)</w:t>
        </w:r>
        <w:r w:rsidR="00947FB9" w:rsidRPr="009A127D">
          <w:rPr>
            <w:rStyle w:val="af8"/>
            <w:noProof/>
            <w:color w:val="000000" w:themeColor="text1"/>
          </w:rPr>
          <w:t xml:space="preserve"> при строительстве, реконструкции, капитальном ремонте объектов капитального строительства (в том числе особо опасных, технически сложных и уникальных объектов)»</w:t>
        </w:r>
        <w:r w:rsidR="00947FB9" w:rsidRPr="009A127D">
          <w:rPr>
            <w:noProof/>
            <w:webHidden/>
          </w:rPr>
          <w:tab/>
        </w:r>
        <w:r w:rsidR="00947FB9" w:rsidRPr="009A127D">
          <w:rPr>
            <w:noProof/>
            <w:webHidden/>
          </w:rPr>
          <w:fldChar w:fldCharType="begin"/>
        </w:r>
        <w:r w:rsidR="00947FB9" w:rsidRPr="009A127D">
          <w:rPr>
            <w:noProof/>
            <w:webHidden/>
          </w:rPr>
          <w:instrText xml:space="preserve"> PAGEREF _Toc192454659 \h </w:instrText>
        </w:r>
        <w:r w:rsidR="00947FB9" w:rsidRPr="009A127D">
          <w:rPr>
            <w:noProof/>
            <w:webHidden/>
          </w:rPr>
        </w:r>
        <w:r w:rsidR="00947FB9" w:rsidRPr="009A127D">
          <w:rPr>
            <w:noProof/>
            <w:webHidden/>
          </w:rPr>
          <w:fldChar w:fldCharType="separate"/>
        </w:r>
        <w:r w:rsidR="00D3326C">
          <w:rPr>
            <w:noProof/>
            <w:webHidden/>
          </w:rPr>
          <w:t>12</w:t>
        </w:r>
        <w:r w:rsidR="00947FB9" w:rsidRPr="009A127D">
          <w:rPr>
            <w:noProof/>
            <w:webHidden/>
          </w:rPr>
          <w:fldChar w:fldCharType="end"/>
        </w:r>
      </w:hyperlink>
    </w:p>
    <w:p w14:paraId="4DDC7BE4" w14:textId="71EE8636" w:rsidR="00947FB9" w:rsidRPr="009A127D" w:rsidRDefault="0031145A" w:rsidP="00B97AA6">
      <w:pPr>
        <w:pStyle w:val="2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2454660" w:history="1">
        <w:r w:rsidR="00947FB9" w:rsidRPr="009A127D">
          <w:rPr>
            <w:rStyle w:val="af8"/>
            <w:noProof/>
            <w:color w:val="000000" w:themeColor="text1"/>
          </w:rPr>
          <w:t>3.3.</w:t>
        </w:r>
        <w:r w:rsidR="00584315" w:rsidRPr="009A127D">
          <w:rPr>
            <w:rStyle w:val="af8"/>
            <w:noProof/>
            <w:color w:val="000000" w:themeColor="text1"/>
          </w:rPr>
          <w:t> </w:t>
        </w:r>
        <w:r w:rsidR="00947FB9" w:rsidRPr="009A127D">
          <w:rPr>
            <w:rStyle w:val="af8"/>
            <w:noProof/>
            <w:color w:val="000000" w:themeColor="text1"/>
          </w:rPr>
          <w:t>Обобщенная трудовая функция «</w:t>
        </w:r>
        <w:r w:rsidR="004E40ED" w:rsidRPr="009A127D">
          <w:t xml:space="preserve">Приемочный контроль </w:t>
        </w:r>
        <w:r w:rsidR="004E40ED" w:rsidRPr="000C6ECE">
          <w:t>застройщик</w:t>
        </w:r>
        <w:r w:rsidR="004E40ED">
          <w:t>а</w:t>
        </w:r>
        <w:r w:rsidR="004E40ED" w:rsidRPr="000C6ECE">
          <w:t xml:space="preserve"> (техническ</w:t>
        </w:r>
        <w:r w:rsidR="004E40ED">
          <w:t xml:space="preserve">ого </w:t>
        </w:r>
        <w:r w:rsidR="004E40ED" w:rsidRPr="000C6ECE">
          <w:t>заказчик</w:t>
        </w:r>
        <w:r w:rsidR="004E40ED">
          <w:t>а</w:t>
        </w:r>
        <w:r w:rsidR="004E40ED" w:rsidRPr="000C6ECE">
          <w:t>) и лиц</w:t>
        </w:r>
        <w:r w:rsidR="004E40ED">
          <w:t>а</w:t>
        </w:r>
        <w:r w:rsidR="004E40ED" w:rsidRPr="000C6ECE">
          <w:t>, осуществляющ</w:t>
        </w:r>
        <w:r w:rsidR="004E40ED">
          <w:t xml:space="preserve">его </w:t>
        </w:r>
        <w:r w:rsidR="004E40ED" w:rsidRPr="000C6ECE">
          <w:t>строительство</w:t>
        </w:r>
        <w:r w:rsidR="004E40ED">
          <w:t xml:space="preserve">, </w:t>
        </w:r>
        <w:r w:rsidR="004E40ED" w:rsidRPr="009A127D">
          <w:t>готовой строительной продукции (видов, этапов работ, законченн</w:t>
        </w:r>
        <w:r w:rsidR="004E40ED">
          <w:t>ых</w:t>
        </w:r>
        <w:r w:rsidR="004E40ED" w:rsidRPr="009A127D">
          <w:t xml:space="preserve"> строительством объект</w:t>
        </w:r>
        <w:r w:rsidR="004E40ED">
          <w:t>ов</w:t>
        </w:r>
        <w:r w:rsidR="004E40ED" w:rsidRPr="009A127D">
          <w:t xml:space="preserve"> капитального строительства (в том числе особо опасн</w:t>
        </w:r>
        <w:r w:rsidR="004E40ED">
          <w:t>ых</w:t>
        </w:r>
        <w:r w:rsidR="004E40ED" w:rsidRPr="009A127D">
          <w:t>, технически сложн</w:t>
        </w:r>
        <w:r w:rsidR="004E40ED">
          <w:t xml:space="preserve">ых </w:t>
        </w:r>
        <w:r w:rsidR="004E40ED" w:rsidRPr="009A127D">
          <w:t>и уникальных объектов)</w:t>
        </w:r>
        <w:r w:rsidR="00947FB9" w:rsidRPr="009A127D">
          <w:rPr>
            <w:rStyle w:val="af8"/>
            <w:noProof/>
            <w:color w:val="000000" w:themeColor="text1"/>
          </w:rPr>
          <w:t>»</w:t>
        </w:r>
        <w:r w:rsidR="00947FB9" w:rsidRPr="009A127D">
          <w:rPr>
            <w:noProof/>
            <w:webHidden/>
          </w:rPr>
          <w:tab/>
        </w:r>
        <w:r w:rsidR="00C81523">
          <w:rPr>
            <w:noProof/>
            <w:webHidden/>
          </w:rPr>
          <w:t>1</w:t>
        </w:r>
      </w:hyperlink>
      <w:r w:rsidR="00DD394C">
        <w:rPr>
          <w:noProof/>
        </w:rPr>
        <w:t>6</w:t>
      </w:r>
    </w:p>
    <w:p w14:paraId="1E89B338" w14:textId="31DF0437" w:rsidR="00947FB9" w:rsidRPr="009A127D" w:rsidRDefault="0031145A" w:rsidP="00B97AA6">
      <w:pPr>
        <w:pStyle w:val="13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hyperlink w:anchor="_Toc192454661" w:history="1">
        <w:r w:rsidR="00947FB9" w:rsidRPr="009A127D">
          <w:rPr>
            <w:rStyle w:val="af8"/>
            <w:color w:val="000000" w:themeColor="text1"/>
          </w:rPr>
          <w:t>IV.</w:t>
        </w:r>
        <w:r w:rsidR="00584315" w:rsidRPr="009A127D">
          <w:rPr>
            <w:rStyle w:val="af8"/>
            <w:color w:val="000000" w:themeColor="text1"/>
          </w:rPr>
          <w:t> </w:t>
        </w:r>
        <w:r w:rsidR="00947FB9" w:rsidRPr="009A127D">
          <w:rPr>
            <w:rStyle w:val="af8"/>
            <w:color w:val="000000" w:themeColor="text1"/>
          </w:rPr>
          <w:t>Сведения об организациях – разработчиках профессионального стандарта</w:t>
        </w:r>
        <w:r w:rsidR="00947FB9" w:rsidRPr="009A127D">
          <w:rPr>
            <w:webHidden/>
          </w:rPr>
          <w:tab/>
        </w:r>
        <w:r w:rsidR="00947FB9" w:rsidRPr="009A127D">
          <w:rPr>
            <w:webHidden/>
          </w:rPr>
          <w:fldChar w:fldCharType="begin"/>
        </w:r>
        <w:r w:rsidR="00947FB9" w:rsidRPr="009A127D">
          <w:rPr>
            <w:webHidden/>
          </w:rPr>
          <w:instrText xml:space="preserve"> PAGEREF _Toc192454661 \h </w:instrText>
        </w:r>
        <w:r w:rsidR="00947FB9" w:rsidRPr="009A127D">
          <w:rPr>
            <w:webHidden/>
          </w:rPr>
        </w:r>
        <w:r w:rsidR="00947FB9" w:rsidRPr="009A127D">
          <w:rPr>
            <w:webHidden/>
          </w:rPr>
          <w:fldChar w:fldCharType="separate"/>
        </w:r>
        <w:r w:rsidR="00D3326C">
          <w:rPr>
            <w:webHidden/>
          </w:rPr>
          <w:t>20</w:t>
        </w:r>
        <w:r w:rsidR="00947FB9" w:rsidRPr="009A127D">
          <w:rPr>
            <w:webHidden/>
          </w:rPr>
          <w:fldChar w:fldCharType="end"/>
        </w:r>
      </w:hyperlink>
    </w:p>
    <w:p w14:paraId="654255F8" w14:textId="478661CB" w:rsidR="004A4539" w:rsidRPr="009A127D" w:rsidRDefault="00E11E1E" w:rsidP="00B97AA6">
      <w:pPr>
        <w:pStyle w:val="13"/>
      </w:pPr>
      <w:r w:rsidRPr="009A127D">
        <w:rPr>
          <w:lang w:val="lt-LT"/>
        </w:rPr>
        <w:fldChar w:fldCharType="end"/>
      </w:r>
    </w:p>
    <w:p w14:paraId="3CE901A1" w14:textId="77777777" w:rsidR="00407766" w:rsidRPr="009A127D" w:rsidRDefault="00407766" w:rsidP="00142622">
      <w:pPr>
        <w:pStyle w:val="1"/>
        <w:rPr>
          <w:color w:val="000000" w:themeColor="text1"/>
        </w:rPr>
      </w:pPr>
      <w:bookmarkStart w:id="3" w:name="_Toc192454655"/>
      <w:r w:rsidRPr="009A127D">
        <w:rPr>
          <w:color w:val="000000" w:themeColor="text1"/>
          <w:lang w:val="lt-LT"/>
        </w:rPr>
        <w:t>I</w:t>
      </w:r>
      <w:r w:rsidRPr="009A127D">
        <w:rPr>
          <w:color w:val="000000" w:themeColor="text1"/>
        </w:rPr>
        <w:t>. Общие сведения</w:t>
      </w:r>
      <w:bookmarkEnd w:id="3"/>
    </w:p>
    <w:p w14:paraId="51F064F7" w14:textId="77777777" w:rsidR="00142622" w:rsidRPr="009A127D" w:rsidRDefault="00142622" w:rsidP="00142622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05"/>
        <w:gridCol w:w="610"/>
        <w:gridCol w:w="1385"/>
      </w:tblGrid>
      <w:tr w:rsidR="009A127D" w:rsidRPr="009A127D" w14:paraId="6387836E" w14:textId="77777777" w:rsidTr="007345A5">
        <w:trPr>
          <w:trHeight w:val="437"/>
        </w:trPr>
        <w:tc>
          <w:tcPr>
            <w:tcW w:w="4022" w:type="pct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E5E2BA7" w14:textId="6D758DFE" w:rsidR="00407766" w:rsidRPr="009A127D" w:rsidRDefault="00F92394" w:rsidP="009711A0">
            <w:pPr>
              <w:rPr>
                <w:color w:val="000000" w:themeColor="text1"/>
              </w:rPr>
            </w:pPr>
            <w:r w:rsidRPr="009A127D">
              <w:rPr>
                <w:rFonts w:cs="Calibri"/>
                <w:color w:val="000000" w:themeColor="text1"/>
              </w:rPr>
              <w:t xml:space="preserve">Строительный контроль </w:t>
            </w:r>
            <w:r w:rsidR="00DF2303" w:rsidRPr="009A127D">
              <w:rPr>
                <w:rFonts w:cs="Calibri"/>
                <w:color w:val="000000" w:themeColor="text1"/>
              </w:rPr>
              <w:t>при строительстве</w:t>
            </w:r>
            <w:bookmarkStart w:id="4" w:name="_Hlk184299182"/>
            <w:r w:rsidR="00042CDE" w:rsidRPr="009A127D">
              <w:rPr>
                <w:rFonts w:cs="Calibri"/>
                <w:color w:val="000000" w:themeColor="text1"/>
              </w:rPr>
              <w:t>, реконструкции, капитальном ремонте</w:t>
            </w:r>
            <w:r w:rsidR="00DF2303" w:rsidRPr="009A127D">
              <w:rPr>
                <w:rFonts w:cs="Calibri"/>
                <w:color w:val="000000" w:themeColor="text1"/>
              </w:rPr>
              <w:t xml:space="preserve"> </w:t>
            </w:r>
            <w:bookmarkEnd w:id="4"/>
            <w:r w:rsidR="00DF2303" w:rsidRPr="009A127D">
              <w:rPr>
                <w:rFonts w:cs="Calibri"/>
                <w:color w:val="000000" w:themeColor="text1"/>
              </w:rPr>
              <w:t>объектов капитального строительства</w:t>
            </w:r>
            <w:r w:rsidR="009E7B28" w:rsidRPr="009A127D">
              <w:rPr>
                <w:rFonts w:cs="Calibri"/>
                <w:color w:val="000000" w:themeColor="text1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4DBD69ED" w14:textId="77777777" w:rsidR="00407766" w:rsidRPr="009A127D" w:rsidRDefault="00407766" w:rsidP="009E3E65">
            <w:pPr>
              <w:rPr>
                <w:bCs w:val="0"/>
                <w:color w:val="000000" w:themeColor="text1"/>
              </w:rPr>
            </w:pP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959524" w14:textId="41481364" w:rsidR="00407766" w:rsidRPr="009A127D" w:rsidRDefault="00065F2C" w:rsidP="00065F2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16.164</w:t>
            </w:r>
          </w:p>
        </w:tc>
      </w:tr>
      <w:tr w:rsidR="00AA0065" w:rsidRPr="009A127D" w14:paraId="27059D32" w14:textId="77777777" w:rsidTr="00500BC0">
        <w:tc>
          <w:tcPr>
            <w:tcW w:w="43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A0ED1" w14:textId="796408B1" w:rsidR="00407766" w:rsidRPr="009A127D" w:rsidRDefault="00B157CA" w:rsidP="00B15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127D">
              <w:rPr>
                <w:color w:val="000000" w:themeColor="text1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7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2A74B6E" w14:textId="78E33065" w:rsidR="00407766" w:rsidRPr="009A127D" w:rsidRDefault="00B157CA" w:rsidP="00B15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127D">
              <w:rPr>
                <w:color w:val="000000" w:themeColor="text1"/>
                <w:sz w:val="20"/>
                <w:szCs w:val="20"/>
              </w:rPr>
              <w:t>код</w:t>
            </w:r>
          </w:p>
        </w:tc>
      </w:tr>
    </w:tbl>
    <w:p w14:paraId="1D6C3FAA" w14:textId="77777777" w:rsidR="00142622" w:rsidRPr="009A127D" w:rsidRDefault="00142622">
      <w:pPr>
        <w:rPr>
          <w:color w:val="000000" w:themeColor="text1"/>
        </w:rPr>
      </w:pPr>
    </w:p>
    <w:p w14:paraId="5CD30E95" w14:textId="3EC49884" w:rsidR="00C42873" w:rsidRPr="009A127D" w:rsidRDefault="00C42873" w:rsidP="00C42873">
      <w:pPr>
        <w:rPr>
          <w:color w:val="000000" w:themeColor="text1"/>
        </w:rPr>
      </w:pPr>
      <w:r w:rsidRPr="009A127D">
        <w:rPr>
          <w:color w:val="000000" w:themeColor="text1"/>
        </w:rPr>
        <w:t>Краткое описание вида профессиональной деятельности</w:t>
      </w:r>
    </w:p>
    <w:p w14:paraId="27E36251" w14:textId="77777777" w:rsidR="00142622" w:rsidRPr="009A127D" w:rsidRDefault="00142622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AA0065" w:rsidRPr="009A127D" w14:paraId="73E0884F" w14:textId="77777777" w:rsidTr="00B157CA">
        <w:trPr>
          <w:trHeight w:val="20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93F7E63" w14:textId="0DD27B03" w:rsidR="00816BF2" w:rsidRPr="009A127D" w:rsidRDefault="008B4947" w:rsidP="00DD394C">
            <w:pPr>
              <w:spacing w:line="233" w:lineRule="auto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Проведение мероприятий, направленных на осуществление контроля соответствия выполняемых работ проектной документации (в том числе решениям и мероприятиям,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ресурсов), требованиям технических регламентов, результатам инженерных изысканий, требованиям к строительству, реконструкции объекта капитального строительства</w:t>
            </w:r>
          </w:p>
        </w:tc>
      </w:tr>
    </w:tbl>
    <w:p w14:paraId="07DA3191" w14:textId="77777777" w:rsidR="00142622" w:rsidRPr="009A127D" w:rsidRDefault="00142622">
      <w:pPr>
        <w:rPr>
          <w:color w:val="000000" w:themeColor="text1"/>
        </w:rPr>
      </w:pPr>
    </w:p>
    <w:p w14:paraId="58AC4CAF" w14:textId="171BC351" w:rsidR="00142622" w:rsidRPr="009A127D" w:rsidRDefault="00142622">
      <w:pPr>
        <w:rPr>
          <w:color w:val="000000" w:themeColor="text1"/>
        </w:rPr>
      </w:pPr>
      <w:r w:rsidRPr="009A127D">
        <w:rPr>
          <w:color w:val="000000" w:themeColor="text1"/>
        </w:rPr>
        <w:t>Группа занятий</w:t>
      </w:r>
    </w:p>
    <w:p w14:paraId="6506BA93" w14:textId="77777777" w:rsidR="00142622" w:rsidRPr="009A127D" w:rsidRDefault="00142622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5"/>
        <w:gridCol w:w="3592"/>
        <w:gridCol w:w="1238"/>
        <w:gridCol w:w="4014"/>
      </w:tblGrid>
      <w:tr w:rsidR="009A127D" w:rsidRPr="009A127D" w14:paraId="14EF2334" w14:textId="77777777" w:rsidTr="00B157CA">
        <w:trPr>
          <w:trHeight w:val="20"/>
        </w:trPr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E3093E9" w14:textId="77777777" w:rsidR="002849E7" w:rsidRPr="009A127D" w:rsidRDefault="002849E7" w:rsidP="002849E7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1323</w:t>
            </w:r>
          </w:p>
        </w:tc>
        <w:tc>
          <w:tcPr>
            <w:tcW w:w="17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8A72ACF" w14:textId="77777777" w:rsidR="002849E7" w:rsidRPr="009A127D" w:rsidRDefault="0031145A" w:rsidP="002849E7">
            <w:pPr>
              <w:rPr>
                <w:color w:val="000000" w:themeColor="text1"/>
              </w:rPr>
            </w:pPr>
            <w:hyperlink r:id="rId8" w:history="1">
              <w:r w:rsidR="002849E7" w:rsidRPr="009A127D">
                <w:rPr>
                  <w:color w:val="000000" w:themeColor="text1"/>
                </w:rPr>
                <w:t>Руководители подразделений (управляющие) в строительстве</w:t>
              </w:r>
            </w:hyperlink>
          </w:p>
        </w:tc>
        <w:tc>
          <w:tcPr>
            <w:tcW w:w="6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02226E3" w14:textId="77777777" w:rsidR="002849E7" w:rsidRPr="009A127D" w:rsidRDefault="0031145A" w:rsidP="002849E7">
            <w:pPr>
              <w:rPr>
                <w:color w:val="000000" w:themeColor="text1"/>
              </w:rPr>
            </w:pPr>
            <w:hyperlink r:id="rId9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 w:rsidR="002849E7" w:rsidRPr="009A127D">
                <w:rPr>
                  <w:color w:val="000000" w:themeColor="text1"/>
                </w:rPr>
                <w:t>2142</w:t>
              </w:r>
            </w:hyperlink>
          </w:p>
        </w:tc>
        <w:tc>
          <w:tcPr>
            <w:tcW w:w="19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93A8438" w14:textId="77777777" w:rsidR="002849E7" w:rsidRPr="009A127D" w:rsidRDefault="002849E7" w:rsidP="002849E7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Инженеры по гражданскому строительству</w:t>
            </w:r>
          </w:p>
        </w:tc>
      </w:tr>
      <w:tr w:rsidR="002849E7" w:rsidRPr="009A127D" w14:paraId="5B573013" w14:textId="77777777" w:rsidTr="00B157CA">
        <w:trPr>
          <w:trHeight w:val="20"/>
        </w:trPr>
        <w:tc>
          <w:tcPr>
            <w:tcW w:w="6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262F00" w14:textId="77777777" w:rsidR="002849E7" w:rsidRPr="009A127D" w:rsidRDefault="002849E7" w:rsidP="00B15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127D">
              <w:rPr>
                <w:color w:val="000000" w:themeColor="text1"/>
                <w:sz w:val="20"/>
                <w:szCs w:val="20"/>
              </w:rPr>
              <w:t>(код ОКЗ</w:t>
            </w:r>
            <w:r w:rsidR="00114EA9" w:rsidRPr="009A127D">
              <w:rPr>
                <w:rStyle w:val="ad"/>
                <w:color w:val="000000" w:themeColor="text1"/>
                <w:sz w:val="20"/>
                <w:szCs w:val="20"/>
              </w:rPr>
              <w:endnoteReference w:id="1"/>
            </w:r>
            <w:r w:rsidRPr="009A127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E5D3D1" w14:textId="77777777" w:rsidR="002849E7" w:rsidRPr="009A127D" w:rsidRDefault="002849E7" w:rsidP="00B15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127D">
              <w:rPr>
                <w:color w:val="000000" w:themeColor="text1"/>
                <w:sz w:val="20"/>
                <w:szCs w:val="20"/>
              </w:rPr>
              <w:t>(наименование)</w:t>
            </w:r>
          </w:p>
        </w:tc>
        <w:tc>
          <w:tcPr>
            <w:tcW w:w="6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FFBB0F9" w14:textId="77777777" w:rsidR="002849E7" w:rsidRPr="009A127D" w:rsidRDefault="002849E7" w:rsidP="00B15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127D">
              <w:rPr>
                <w:color w:val="000000" w:themeColor="text1"/>
                <w:sz w:val="20"/>
                <w:szCs w:val="20"/>
              </w:rPr>
              <w:t>(код ОКЗ)</w:t>
            </w:r>
          </w:p>
        </w:tc>
        <w:tc>
          <w:tcPr>
            <w:tcW w:w="19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C11534" w14:textId="77777777" w:rsidR="002849E7" w:rsidRPr="009A127D" w:rsidRDefault="002849E7" w:rsidP="00B15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127D">
              <w:rPr>
                <w:color w:val="000000" w:themeColor="text1"/>
                <w:sz w:val="20"/>
                <w:szCs w:val="20"/>
              </w:rPr>
              <w:t>(наименование)</w:t>
            </w:r>
          </w:p>
        </w:tc>
      </w:tr>
    </w:tbl>
    <w:p w14:paraId="2BDCD14C" w14:textId="0063A7E5" w:rsidR="00C42873" w:rsidRPr="009A127D" w:rsidRDefault="00C42873" w:rsidP="00C42873">
      <w:pPr>
        <w:rPr>
          <w:color w:val="000000" w:themeColor="text1"/>
        </w:rPr>
      </w:pPr>
      <w:r w:rsidRPr="009A127D">
        <w:rPr>
          <w:color w:val="000000" w:themeColor="text1"/>
        </w:rPr>
        <w:lastRenderedPageBreak/>
        <w:t>Отнесение к области профессиональной деятельности</w:t>
      </w:r>
    </w:p>
    <w:p w14:paraId="515625A7" w14:textId="77777777" w:rsidR="00C42873" w:rsidRPr="009A127D" w:rsidRDefault="00C42873" w:rsidP="00C42873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8692"/>
      </w:tblGrid>
      <w:tr w:rsidR="00C42873" w:rsidRPr="009A127D" w14:paraId="4BBADAF2" w14:textId="77777777" w:rsidTr="008D06C8">
        <w:trPr>
          <w:trHeight w:val="283"/>
        </w:trPr>
        <w:tc>
          <w:tcPr>
            <w:tcW w:w="150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0EF57B9" w14:textId="77777777" w:rsidR="00C42873" w:rsidRPr="009A127D" w:rsidRDefault="00C42873" w:rsidP="008D06C8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16</w:t>
            </w:r>
          </w:p>
        </w:tc>
        <w:tc>
          <w:tcPr>
            <w:tcW w:w="86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9054F2B" w14:textId="77777777" w:rsidR="00C42873" w:rsidRPr="009A127D" w:rsidRDefault="00C42873" w:rsidP="008D06C8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Строительство и жилищно-коммунальное хозяйство</w:t>
            </w:r>
          </w:p>
        </w:tc>
      </w:tr>
      <w:tr w:rsidR="00C42873" w:rsidRPr="009A127D" w14:paraId="0F95E3CC" w14:textId="77777777" w:rsidTr="008D06C8">
        <w:trPr>
          <w:trHeight w:val="244"/>
        </w:trPr>
        <w:tc>
          <w:tcPr>
            <w:tcW w:w="1507" w:type="dxa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A6E43D7" w14:textId="77777777" w:rsidR="00C42873" w:rsidRPr="009A127D" w:rsidRDefault="00C42873" w:rsidP="008D06C8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(</w:t>
            </w:r>
            <w:r w:rsidRPr="009A127D">
              <w:rPr>
                <w:color w:val="000000" w:themeColor="text1"/>
                <w:sz w:val="20"/>
                <w:szCs w:val="16"/>
              </w:rPr>
              <w:t>код ОПД</w:t>
            </w:r>
            <w:r w:rsidRPr="009A127D">
              <w:rPr>
                <w:color w:val="000000" w:themeColor="text1"/>
                <w:sz w:val="20"/>
                <w:szCs w:val="16"/>
                <w:vertAlign w:val="superscript"/>
              </w:rPr>
              <w:endnoteReference w:id="2"/>
            </w:r>
            <w:r w:rsidRPr="009A127D">
              <w:rPr>
                <w:color w:val="000000" w:themeColor="text1"/>
                <w:sz w:val="20"/>
                <w:szCs w:val="16"/>
              </w:rPr>
              <w:t>)</w:t>
            </w:r>
          </w:p>
        </w:tc>
        <w:tc>
          <w:tcPr>
            <w:tcW w:w="8692" w:type="dxa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32D6559" w14:textId="77777777" w:rsidR="00C42873" w:rsidRPr="009A127D" w:rsidRDefault="00C42873" w:rsidP="008D06C8">
            <w:pPr>
              <w:jc w:val="center"/>
              <w:rPr>
                <w:color w:val="000000" w:themeColor="text1"/>
                <w:sz w:val="20"/>
                <w:szCs w:val="16"/>
              </w:rPr>
            </w:pPr>
            <w:r w:rsidRPr="009A127D">
              <w:rPr>
                <w:color w:val="000000" w:themeColor="text1"/>
                <w:sz w:val="20"/>
                <w:szCs w:val="16"/>
              </w:rPr>
              <w:t>(наименование области профессиональной деятельности)</w:t>
            </w:r>
          </w:p>
        </w:tc>
      </w:tr>
    </w:tbl>
    <w:p w14:paraId="0450C222" w14:textId="77777777" w:rsidR="00C42873" w:rsidRPr="009A127D" w:rsidRDefault="00C42873">
      <w:pPr>
        <w:rPr>
          <w:color w:val="000000" w:themeColor="text1"/>
        </w:rPr>
      </w:pPr>
    </w:p>
    <w:p w14:paraId="29344E98" w14:textId="77777777" w:rsidR="00142622" w:rsidRPr="009A127D" w:rsidRDefault="00142622">
      <w:pPr>
        <w:rPr>
          <w:color w:val="000000" w:themeColor="text1"/>
        </w:rPr>
      </w:pPr>
      <w:r w:rsidRPr="009A127D">
        <w:rPr>
          <w:color w:val="000000" w:themeColor="text1"/>
        </w:rPr>
        <w:t>Отнесение к видам экономической деятельности:</w:t>
      </w:r>
    </w:p>
    <w:p w14:paraId="56B7F88E" w14:textId="77777777" w:rsidR="00142622" w:rsidRPr="009A127D" w:rsidRDefault="00142622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6"/>
        <w:gridCol w:w="8643"/>
      </w:tblGrid>
      <w:tr w:rsidR="009A127D" w:rsidRPr="009A127D" w14:paraId="581C0B06" w14:textId="77777777" w:rsidTr="00653E90">
        <w:trPr>
          <w:trHeight w:val="20"/>
        </w:trPr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AC74988" w14:textId="77777777" w:rsidR="002849E7" w:rsidRPr="009A127D" w:rsidRDefault="0031145A" w:rsidP="00653E90">
            <w:pPr>
              <w:rPr>
                <w:color w:val="000000" w:themeColor="text1"/>
              </w:rPr>
            </w:pPr>
            <w:hyperlink r:id="rId10" w:history="1">
              <w:r w:rsidR="002849E7" w:rsidRPr="009A127D">
                <w:rPr>
                  <w:color w:val="000000" w:themeColor="text1"/>
                </w:rPr>
                <w:t>41.20</w:t>
              </w:r>
            </w:hyperlink>
          </w:p>
        </w:tc>
        <w:tc>
          <w:tcPr>
            <w:tcW w:w="42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A5CE076" w14:textId="77777777" w:rsidR="002849E7" w:rsidRPr="009A127D" w:rsidRDefault="002849E7" w:rsidP="00653E90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Строительство жилых и нежилых зданий</w:t>
            </w:r>
          </w:p>
        </w:tc>
      </w:tr>
      <w:tr w:rsidR="009A127D" w:rsidRPr="009A127D" w14:paraId="7A8315E4" w14:textId="77777777" w:rsidTr="00653E90">
        <w:trPr>
          <w:trHeight w:val="20"/>
        </w:trPr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6DFBE45" w14:textId="77777777" w:rsidR="00904F80" w:rsidRPr="009A127D" w:rsidRDefault="00904F80" w:rsidP="00653E90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71.12.</w:t>
            </w:r>
            <w:r w:rsidR="00042CDE" w:rsidRPr="009A127D">
              <w:rPr>
                <w:color w:val="000000" w:themeColor="text1"/>
              </w:rPr>
              <w:t>1</w:t>
            </w:r>
          </w:p>
        </w:tc>
        <w:tc>
          <w:tcPr>
            <w:tcW w:w="42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09335C9" w14:textId="77777777" w:rsidR="00904F80" w:rsidRPr="009A127D" w:rsidRDefault="00904F80" w:rsidP="00653E90">
            <w:pPr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Деятельность, связанная с инженерно-техническим проектированием, управлением проектами строительства, выполнением строительного контроля и авторского надзора</w:t>
            </w:r>
          </w:p>
        </w:tc>
      </w:tr>
      <w:tr w:rsidR="009A127D" w:rsidRPr="009A127D" w14:paraId="11349B50" w14:textId="77777777" w:rsidTr="00653E90">
        <w:trPr>
          <w:trHeight w:val="20"/>
        </w:trPr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1EBBCAC" w14:textId="77777777" w:rsidR="002849E7" w:rsidRPr="009A127D" w:rsidRDefault="0031145A" w:rsidP="00653E90">
            <w:pPr>
              <w:rPr>
                <w:color w:val="000000" w:themeColor="text1"/>
              </w:rPr>
            </w:pPr>
            <w:hyperlink r:id="rId11" w:history="1">
              <w:r w:rsidR="002849E7" w:rsidRPr="009A127D">
                <w:rPr>
                  <w:color w:val="000000" w:themeColor="text1"/>
                </w:rPr>
                <w:t>71.20.9</w:t>
              </w:r>
            </w:hyperlink>
          </w:p>
        </w:tc>
        <w:tc>
          <w:tcPr>
            <w:tcW w:w="42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BB1DB3E" w14:textId="77777777" w:rsidR="002849E7" w:rsidRPr="009A127D" w:rsidRDefault="002849E7" w:rsidP="00653E90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Деятельность по техническому контролю, испытаниям и анализу прочая</w:t>
            </w:r>
          </w:p>
        </w:tc>
      </w:tr>
      <w:tr w:rsidR="009A127D" w:rsidRPr="009A127D" w14:paraId="674BD354" w14:textId="77777777" w:rsidTr="00947FB9">
        <w:trPr>
          <w:trHeight w:val="20"/>
        </w:trPr>
        <w:tc>
          <w:tcPr>
            <w:tcW w:w="76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3711F9" w14:textId="77777777" w:rsidR="002849E7" w:rsidRPr="009A127D" w:rsidRDefault="002849E7" w:rsidP="00B15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127D">
              <w:rPr>
                <w:color w:val="000000" w:themeColor="text1"/>
                <w:sz w:val="20"/>
                <w:szCs w:val="20"/>
              </w:rPr>
              <w:t>(код ОКВЭД</w:t>
            </w:r>
            <w:r w:rsidR="00114EA9" w:rsidRPr="009A127D">
              <w:rPr>
                <w:rStyle w:val="ad"/>
                <w:color w:val="000000" w:themeColor="text1"/>
                <w:sz w:val="20"/>
                <w:szCs w:val="20"/>
              </w:rPr>
              <w:endnoteReference w:id="3"/>
            </w:r>
            <w:r w:rsidR="00114EA9" w:rsidRPr="009A127D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2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B942FE" w14:textId="77777777" w:rsidR="002849E7" w:rsidRPr="009A127D" w:rsidRDefault="002849E7" w:rsidP="00B157C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A127D">
              <w:rPr>
                <w:color w:val="000000" w:themeColor="text1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62F71B2D" w14:textId="77777777" w:rsidR="00407766" w:rsidRPr="009A127D" w:rsidRDefault="00407766" w:rsidP="004A4539">
      <w:pPr>
        <w:rPr>
          <w:color w:val="000000" w:themeColor="text1"/>
        </w:rPr>
        <w:sectPr w:rsidR="00407766" w:rsidRPr="009A127D" w:rsidSect="00B157CA">
          <w:headerReference w:type="even" r:id="rId12"/>
          <w:headerReference w:type="default" r:id="rId13"/>
          <w:footerReference w:type="even" r:id="rId14"/>
          <w:footerReference w:type="first" r:id="rId15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3CDA6923" w14:textId="77777777" w:rsidR="00407766" w:rsidRPr="009A127D" w:rsidRDefault="00407766" w:rsidP="00B157CA">
      <w:pPr>
        <w:pStyle w:val="1"/>
        <w:jc w:val="center"/>
        <w:rPr>
          <w:color w:val="000000" w:themeColor="text1"/>
        </w:rPr>
      </w:pPr>
      <w:bookmarkStart w:id="5" w:name="_Toc192454656"/>
      <w:r w:rsidRPr="009A127D">
        <w:rPr>
          <w:color w:val="000000" w:themeColor="text1"/>
        </w:rPr>
        <w:lastRenderedPageBreak/>
        <w:t xml:space="preserve">II. Описание трудовых функций, </w:t>
      </w:r>
      <w:r w:rsidR="00D44662" w:rsidRPr="009A127D">
        <w:rPr>
          <w:color w:val="000000" w:themeColor="text1"/>
        </w:rPr>
        <w:t>входящих в</w:t>
      </w:r>
      <w:r w:rsidRPr="009A127D">
        <w:rPr>
          <w:color w:val="000000" w:themeColor="text1"/>
        </w:rPr>
        <w:t xml:space="preserve"> профессиональный стандарт (функциональная карта вида </w:t>
      </w:r>
      <w:r w:rsidR="00142622" w:rsidRPr="009A127D">
        <w:rPr>
          <w:color w:val="000000" w:themeColor="text1"/>
        </w:rPr>
        <w:t xml:space="preserve">профессиональной </w:t>
      </w:r>
      <w:r w:rsidRPr="009A127D">
        <w:rPr>
          <w:color w:val="000000" w:themeColor="text1"/>
        </w:rPr>
        <w:t>деятельности)</w:t>
      </w:r>
      <w:bookmarkEnd w:id="5"/>
    </w:p>
    <w:p w14:paraId="22002AC0" w14:textId="77777777" w:rsidR="0029157F" w:rsidRPr="009A127D" w:rsidRDefault="0029157F" w:rsidP="00374776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3389"/>
        <w:gridCol w:w="1845"/>
        <w:gridCol w:w="2268"/>
        <w:gridCol w:w="3911"/>
        <w:gridCol w:w="877"/>
        <w:gridCol w:w="1695"/>
      </w:tblGrid>
      <w:tr w:rsidR="009A127D" w:rsidRPr="009A127D" w14:paraId="587CBCA1" w14:textId="77777777" w:rsidTr="00B157CA">
        <w:trPr>
          <w:trHeight w:val="20"/>
        </w:trPr>
        <w:tc>
          <w:tcPr>
            <w:tcW w:w="2774" w:type="pct"/>
            <w:gridSpan w:val="4"/>
            <w:shd w:val="clear" w:color="auto" w:fill="auto"/>
            <w:vAlign w:val="center"/>
          </w:tcPr>
          <w:p w14:paraId="7B74C2B7" w14:textId="77777777" w:rsidR="00C42873" w:rsidRPr="009A127D" w:rsidRDefault="00C42873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Обобщенные трудовые функции</w:t>
            </w:r>
          </w:p>
        </w:tc>
        <w:tc>
          <w:tcPr>
            <w:tcW w:w="2226" w:type="pct"/>
            <w:gridSpan w:val="3"/>
            <w:shd w:val="clear" w:color="auto" w:fill="auto"/>
            <w:vAlign w:val="center"/>
          </w:tcPr>
          <w:p w14:paraId="495EE4CF" w14:textId="77777777" w:rsidR="00C42873" w:rsidRPr="009A127D" w:rsidRDefault="00C42873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Трудовые функции</w:t>
            </w:r>
          </w:p>
        </w:tc>
      </w:tr>
      <w:tr w:rsidR="009A127D" w:rsidRPr="009A127D" w14:paraId="6E74B3D5" w14:textId="77777777" w:rsidTr="00B157CA">
        <w:trPr>
          <w:trHeight w:val="20"/>
        </w:trPr>
        <w:tc>
          <w:tcPr>
            <w:tcW w:w="197" w:type="pct"/>
            <w:shd w:val="clear" w:color="auto" w:fill="auto"/>
            <w:vAlign w:val="center"/>
          </w:tcPr>
          <w:p w14:paraId="445D47C0" w14:textId="77777777" w:rsidR="00C42873" w:rsidRPr="009A127D" w:rsidRDefault="00C42873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код</w:t>
            </w:r>
          </w:p>
        </w:tc>
        <w:tc>
          <w:tcPr>
            <w:tcW w:w="1164" w:type="pct"/>
            <w:shd w:val="clear" w:color="auto" w:fill="auto"/>
            <w:vAlign w:val="center"/>
          </w:tcPr>
          <w:p w14:paraId="499673BB" w14:textId="77777777" w:rsidR="00C42873" w:rsidRPr="009A127D" w:rsidRDefault="00C42873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наименование</w:t>
            </w:r>
          </w:p>
        </w:tc>
        <w:tc>
          <w:tcPr>
            <w:tcW w:w="634" w:type="pct"/>
            <w:shd w:val="clear" w:color="auto" w:fill="auto"/>
            <w:vAlign w:val="center"/>
          </w:tcPr>
          <w:p w14:paraId="2BE2A4C0" w14:textId="77777777" w:rsidR="00C42873" w:rsidRPr="009A127D" w:rsidRDefault="00C42873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уровень квалификации</w:t>
            </w:r>
          </w:p>
        </w:tc>
        <w:tc>
          <w:tcPr>
            <w:tcW w:w="779" w:type="pct"/>
            <w:vAlign w:val="center"/>
          </w:tcPr>
          <w:p w14:paraId="30D72F18" w14:textId="38CBC0BA" w:rsidR="00C42873" w:rsidRPr="009A127D" w:rsidRDefault="00065F2C" w:rsidP="00B157C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C42873" w:rsidRPr="009A127D">
              <w:rPr>
                <w:color w:val="000000" w:themeColor="text1"/>
              </w:rPr>
              <w:t>озможные наименования должностей, профессий рабочих</w:t>
            </w:r>
          </w:p>
        </w:tc>
        <w:tc>
          <w:tcPr>
            <w:tcW w:w="1343" w:type="pct"/>
            <w:shd w:val="clear" w:color="auto" w:fill="auto"/>
            <w:vAlign w:val="center"/>
          </w:tcPr>
          <w:p w14:paraId="4A368149" w14:textId="77777777" w:rsidR="00C42873" w:rsidRPr="009A127D" w:rsidRDefault="00C42873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наименование</w:t>
            </w:r>
          </w:p>
        </w:tc>
        <w:tc>
          <w:tcPr>
            <w:tcW w:w="301" w:type="pct"/>
            <w:shd w:val="clear" w:color="auto" w:fill="auto"/>
            <w:vAlign w:val="center"/>
          </w:tcPr>
          <w:p w14:paraId="280AB7FF" w14:textId="77777777" w:rsidR="00C42873" w:rsidRPr="009A127D" w:rsidRDefault="00C42873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код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E416962" w14:textId="77777777" w:rsidR="00C42873" w:rsidRPr="009A127D" w:rsidRDefault="00C42873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уровень (подуровень) квалификации</w:t>
            </w:r>
          </w:p>
        </w:tc>
      </w:tr>
      <w:tr w:rsidR="009A127D" w:rsidRPr="009A127D" w14:paraId="00A33E81" w14:textId="77777777" w:rsidTr="00B157CA">
        <w:trPr>
          <w:trHeight w:val="20"/>
        </w:trPr>
        <w:tc>
          <w:tcPr>
            <w:tcW w:w="197" w:type="pct"/>
            <w:vMerge w:val="restart"/>
            <w:shd w:val="clear" w:color="auto" w:fill="auto"/>
          </w:tcPr>
          <w:p w14:paraId="0E23ED6A" w14:textId="77777777" w:rsidR="00C37654" w:rsidRPr="009A127D" w:rsidRDefault="00C37654" w:rsidP="00755795">
            <w:pPr>
              <w:rPr>
                <w:color w:val="000000" w:themeColor="text1"/>
                <w:lang w:val="en-US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</w:p>
        </w:tc>
        <w:tc>
          <w:tcPr>
            <w:tcW w:w="1164" w:type="pct"/>
            <w:vMerge w:val="restart"/>
            <w:shd w:val="clear" w:color="auto" w:fill="auto"/>
          </w:tcPr>
          <w:p w14:paraId="1357B8E1" w14:textId="0D7433D9" w:rsidR="00C37654" w:rsidRPr="009A127D" w:rsidRDefault="00C37654" w:rsidP="00690CC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Проведение строительного контроля </w:t>
            </w:r>
            <w:r w:rsidR="00A438DD" w:rsidRPr="009A127D">
              <w:rPr>
                <w:color w:val="000000" w:themeColor="text1"/>
              </w:rPr>
              <w:t>лиц</w:t>
            </w:r>
            <w:r w:rsidR="000C6ECE">
              <w:rPr>
                <w:color w:val="000000" w:themeColor="text1"/>
              </w:rPr>
              <w:t>а</w:t>
            </w:r>
            <w:r w:rsidR="00A438DD" w:rsidRPr="009A127D">
              <w:rPr>
                <w:color w:val="000000" w:themeColor="text1"/>
              </w:rPr>
              <w:t>, осуществляющ</w:t>
            </w:r>
            <w:r w:rsidR="000C6ECE">
              <w:rPr>
                <w:color w:val="000000" w:themeColor="text1"/>
              </w:rPr>
              <w:t>его</w:t>
            </w:r>
            <w:r w:rsidR="00A438DD" w:rsidRPr="009A127D">
              <w:rPr>
                <w:color w:val="000000" w:themeColor="text1"/>
              </w:rPr>
              <w:t xml:space="preserve"> строительство,</w:t>
            </w:r>
            <w:r w:rsidRPr="009A127D">
              <w:rPr>
                <w:color w:val="000000" w:themeColor="text1"/>
              </w:rPr>
              <w:t xml:space="preserve"> при строительстве</w:t>
            </w:r>
            <w:r w:rsidR="00690CC3" w:rsidRPr="009A127D">
              <w:rPr>
                <w:color w:val="000000" w:themeColor="text1"/>
              </w:rPr>
              <w:t xml:space="preserve"> реконструкции, капитальном ремонте объектов капитального строительства </w:t>
            </w:r>
            <w:r w:rsidRPr="009A127D">
              <w:rPr>
                <w:color w:val="000000" w:themeColor="text1"/>
              </w:rPr>
              <w:t>(в том числе особо опасных, технически сложных и уникальных объектов)</w:t>
            </w:r>
          </w:p>
        </w:tc>
        <w:tc>
          <w:tcPr>
            <w:tcW w:w="634" w:type="pct"/>
            <w:vMerge w:val="restart"/>
            <w:shd w:val="clear" w:color="auto" w:fill="auto"/>
          </w:tcPr>
          <w:p w14:paraId="275C3A26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  <w:tc>
          <w:tcPr>
            <w:tcW w:w="779" w:type="pct"/>
            <w:vMerge w:val="restart"/>
          </w:tcPr>
          <w:p w14:paraId="182F964E" w14:textId="77777777" w:rsidR="00C37654" w:rsidRPr="009A127D" w:rsidRDefault="00C37654" w:rsidP="00B157CA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color w:val="000000" w:themeColor="text1"/>
                <w:szCs w:val="28"/>
              </w:rPr>
              <w:t xml:space="preserve">Инженер </w:t>
            </w:r>
          </w:p>
          <w:p w14:paraId="1AC09B24" w14:textId="1F3DDDE9" w:rsidR="00C37654" w:rsidRPr="009A127D" w:rsidRDefault="00C37654" w:rsidP="00374776">
            <w:pPr>
              <w:rPr>
                <w:color w:val="000000" w:themeColor="text1"/>
              </w:rPr>
            </w:pPr>
            <w:r w:rsidRPr="009A127D"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t>Инженер по строительному контролю</w:t>
            </w:r>
          </w:p>
        </w:tc>
        <w:tc>
          <w:tcPr>
            <w:tcW w:w="1343" w:type="pct"/>
            <w:shd w:val="clear" w:color="auto" w:fill="auto"/>
          </w:tcPr>
          <w:p w14:paraId="6A0C8406" w14:textId="4C84833D" w:rsidR="00C37654" w:rsidRPr="009A127D" w:rsidRDefault="00113AB5" w:rsidP="00065F2C">
            <w:pPr>
              <w:spacing w:line="233" w:lineRule="auto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Входной контроль проектной и рабочей документации</w:t>
            </w:r>
            <w:r w:rsidR="00BC18FB" w:rsidRPr="009A127D">
              <w:rPr>
                <w:color w:val="000000" w:themeColor="text1"/>
              </w:rPr>
              <w:t xml:space="preserve"> (в том числе в составе информационной модели)</w:t>
            </w:r>
            <w:r w:rsidRPr="009A127D">
              <w:rPr>
                <w:color w:val="000000" w:themeColor="text1"/>
              </w:rPr>
              <w:t>, предоставленной застройщиком (техническим заказчиком) и проверка наличия действующего разрешения на строительство</w:t>
            </w:r>
          </w:p>
        </w:tc>
        <w:tc>
          <w:tcPr>
            <w:tcW w:w="301" w:type="pct"/>
            <w:shd w:val="clear" w:color="auto" w:fill="auto"/>
          </w:tcPr>
          <w:p w14:paraId="7D31D31C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  <w:r w:rsidRPr="009A127D">
              <w:rPr>
                <w:color w:val="000000" w:themeColor="text1"/>
              </w:rPr>
              <w:t>/01.6</w:t>
            </w:r>
          </w:p>
        </w:tc>
        <w:tc>
          <w:tcPr>
            <w:tcW w:w="582" w:type="pct"/>
            <w:shd w:val="clear" w:color="auto" w:fill="auto"/>
          </w:tcPr>
          <w:p w14:paraId="7B7CDFD1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  <w:tr w:rsidR="009A127D" w:rsidRPr="009A127D" w14:paraId="3CCB1D5A" w14:textId="77777777" w:rsidTr="00B157CA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11A18BCB" w14:textId="77777777" w:rsidR="00C37654" w:rsidRPr="009A127D" w:rsidRDefault="00C37654" w:rsidP="00755795">
            <w:pPr>
              <w:rPr>
                <w:color w:val="000000" w:themeColor="text1"/>
              </w:rPr>
            </w:pPr>
          </w:p>
        </w:tc>
        <w:tc>
          <w:tcPr>
            <w:tcW w:w="1164" w:type="pct"/>
            <w:vMerge/>
            <w:shd w:val="clear" w:color="auto" w:fill="auto"/>
          </w:tcPr>
          <w:p w14:paraId="7D7CB5AC" w14:textId="77777777" w:rsidR="00C37654" w:rsidRPr="009A127D" w:rsidRDefault="00C37654" w:rsidP="00B157CA">
            <w:pPr>
              <w:rPr>
                <w:color w:val="000000" w:themeColor="text1"/>
              </w:rPr>
            </w:pPr>
          </w:p>
        </w:tc>
        <w:tc>
          <w:tcPr>
            <w:tcW w:w="634" w:type="pct"/>
            <w:vMerge/>
            <w:shd w:val="clear" w:color="auto" w:fill="auto"/>
          </w:tcPr>
          <w:p w14:paraId="34528567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9" w:type="pct"/>
            <w:vMerge/>
          </w:tcPr>
          <w:p w14:paraId="5CD490AA" w14:textId="77777777" w:rsidR="00C37654" w:rsidRPr="009A127D" w:rsidDel="00BD6EB4" w:rsidRDefault="00C37654" w:rsidP="00B157CA">
            <w:pPr>
              <w:rPr>
                <w:color w:val="000000" w:themeColor="text1"/>
              </w:rPr>
            </w:pPr>
          </w:p>
        </w:tc>
        <w:tc>
          <w:tcPr>
            <w:tcW w:w="1343" w:type="pct"/>
            <w:shd w:val="clear" w:color="auto" w:fill="auto"/>
          </w:tcPr>
          <w:p w14:paraId="61BEB833" w14:textId="7C579198" w:rsidR="00C37654" w:rsidRPr="009A127D" w:rsidRDefault="00EC52CD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Приемка совместно с застройщиком (техническим заказчиком) и освидетельствование геодезической разбивочной основы объекта капитального строительства </w:t>
            </w:r>
          </w:p>
        </w:tc>
        <w:tc>
          <w:tcPr>
            <w:tcW w:w="301" w:type="pct"/>
            <w:shd w:val="clear" w:color="auto" w:fill="auto"/>
          </w:tcPr>
          <w:p w14:paraId="6CAD72B0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  <w:r w:rsidRPr="009A127D">
              <w:rPr>
                <w:color w:val="000000" w:themeColor="text1"/>
              </w:rPr>
              <w:t>/02.6</w:t>
            </w:r>
          </w:p>
        </w:tc>
        <w:tc>
          <w:tcPr>
            <w:tcW w:w="582" w:type="pct"/>
            <w:shd w:val="clear" w:color="auto" w:fill="auto"/>
          </w:tcPr>
          <w:p w14:paraId="5515B4EF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  <w:tr w:rsidR="009A127D" w:rsidRPr="009A127D" w14:paraId="54585DB6" w14:textId="77777777" w:rsidTr="00B157CA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5731C815" w14:textId="77777777" w:rsidR="00C37654" w:rsidRPr="009A127D" w:rsidRDefault="00C37654" w:rsidP="00755795">
            <w:pPr>
              <w:rPr>
                <w:color w:val="000000" w:themeColor="text1"/>
              </w:rPr>
            </w:pPr>
          </w:p>
        </w:tc>
        <w:tc>
          <w:tcPr>
            <w:tcW w:w="1164" w:type="pct"/>
            <w:vMerge/>
            <w:shd w:val="clear" w:color="auto" w:fill="auto"/>
          </w:tcPr>
          <w:p w14:paraId="2BD5A4EC" w14:textId="77777777" w:rsidR="00C37654" w:rsidRPr="009A127D" w:rsidRDefault="00C37654" w:rsidP="00B157CA">
            <w:pPr>
              <w:rPr>
                <w:color w:val="000000" w:themeColor="text1"/>
              </w:rPr>
            </w:pPr>
          </w:p>
        </w:tc>
        <w:tc>
          <w:tcPr>
            <w:tcW w:w="634" w:type="pct"/>
            <w:vMerge/>
            <w:shd w:val="clear" w:color="auto" w:fill="auto"/>
          </w:tcPr>
          <w:p w14:paraId="3E24BCAA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9" w:type="pct"/>
            <w:vMerge/>
          </w:tcPr>
          <w:p w14:paraId="226691D0" w14:textId="77777777" w:rsidR="00C37654" w:rsidRPr="009A127D" w:rsidRDefault="00C37654" w:rsidP="00B157CA">
            <w:pPr>
              <w:rPr>
                <w:color w:val="000000" w:themeColor="text1"/>
              </w:rPr>
            </w:pPr>
          </w:p>
        </w:tc>
        <w:tc>
          <w:tcPr>
            <w:tcW w:w="1343" w:type="pct"/>
            <w:shd w:val="clear" w:color="auto" w:fill="auto"/>
          </w:tcPr>
          <w:p w14:paraId="53F49A0D" w14:textId="24ED20FD" w:rsidR="00C37654" w:rsidRPr="009A127D" w:rsidRDefault="00C37654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Входной</w:t>
            </w:r>
            <w:r w:rsidR="00141991" w:rsidRPr="009A127D">
              <w:rPr>
                <w:color w:val="000000" w:themeColor="text1"/>
              </w:rPr>
              <w:t xml:space="preserve"> (в том числе инструментальный)</w:t>
            </w:r>
            <w:r w:rsidRPr="009A127D">
              <w:rPr>
                <w:color w:val="000000" w:themeColor="text1"/>
              </w:rPr>
              <w:t xml:space="preserve"> контроль применяемых строительных материалов, изделий, конструкций, полуфабрикатов и оборудования</w:t>
            </w:r>
          </w:p>
        </w:tc>
        <w:tc>
          <w:tcPr>
            <w:tcW w:w="301" w:type="pct"/>
            <w:shd w:val="clear" w:color="auto" w:fill="auto"/>
          </w:tcPr>
          <w:p w14:paraId="69C6B51E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  <w:r w:rsidRPr="009A127D">
              <w:rPr>
                <w:color w:val="000000" w:themeColor="text1"/>
              </w:rPr>
              <w:t>/03.6</w:t>
            </w:r>
          </w:p>
        </w:tc>
        <w:tc>
          <w:tcPr>
            <w:tcW w:w="582" w:type="pct"/>
            <w:shd w:val="clear" w:color="auto" w:fill="auto"/>
          </w:tcPr>
          <w:p w14:paraId="071F3C48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  <w:tr w:rsidR="009A127D" w:rsidRPr="009A127D" w14:paraId="30445520" w14:textId="77777777" w:rsidTr="00B157CA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5D0FFADD" w14:textId="77777777" w:rsidR="00C37654" w:rsidRPr="009A127D" w:rsidRDefault="00C37654" w:rsidP="00755795">
            <w:pPr>
              <w:rPr>
                <w:color w:val="000000" w:themeColor="text1"/>
              </w:rPr>
            </w:pPr>
          </w:p>
        </w:tc>
        <w:tc>
          <w:tcPr>
            <w:tcW w:w="1164" w:type="pct"/>
            <w:vMerge/>
            <w:shd w:val="clear" w:color="auto" w:fill="auto"/>
          </w:tcPr>
          <w:p w14:paraId="4917D1C4" w14:textId="77777777" w:rsidR="00C37654" w:rsidRPr="009A127D" w:rsidRDefault="00C37654" w:rsidP="00B157CA">
            <w:pPr>
              <w:rPr>
                <w:color w:val="000000" w:themeColor="text1"/>
              </w:rPr>
            </w:pPr>
          </w:p>
        </w:tc>
        <w:tc>
          <w:tcPr>
            <w:tcW w:w="634" w:type="pct"/>
            <w:vMerge/>
            <w:shd w:val="clear" w:color="auto" w:fill="auto"/>
          </w:tcPr>
          <w:p w14:paraId="31D7321B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9" w:type="pct"/>
            <w:vMerge/>
          </w:tcPr>
          <w:p w14:paraId="27AA10D9" w14:textId="77777777" w:rsidR="00C37654" w:rsidRPr="009A127D" w:rsidRDefault="00C37654" w:rsidP="00B157CA">
            <w:pPr>
              <w:rPr>
                <w:color w:val="000000" w:themeColor="text1"/>
              </w:rPr>
            </w:pPr>
          </w:p>
        </w:tc>
        <w:tc>
          <w:tcPr>
            <w:tcW w:w="1343" w:type="pct"/>
            <w:shd w:val="clear" w:color="auto" w:fill="auto"/>
          </w:tcPr>
          <w:p w14:paraId="425522E8" w14:textId="77777777" w:rsidR="00C37654" w:rsidRPr="009A127D" w:rsidRDefault="00C37654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Операционный контроль в ходе выполнения строительно-монтажных работ и ведение исполнительной документации</w:t>
            </w:r>
          </w:p>
        </w:tc>
        <w:tc>
          <w:tcPr>
            <w:tcW w:w="301" w:type="pct"/>
            <w:shd w:val="clear" w:color="auto" w:fill="auto"/>
          </w:tcPr>
          <w:p w14:paraId="57290276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  <w:r w:rsidRPr="009A127D">
              <w:rPr>
                <w:color w:val="000000" w:themeColor="text1"/>
              </w:rPr>
              <w:t>/04.6</w:t>
            </w:r>
          </w:p>
        </w:tc>
        <w:tc>
          <w:tcPr>
            <w:tcW w:w="582" w:type="pct"/>
            <w:shd w:val="clear" w:color="auto" w:fill="auto"/>
          </w:tcPr>
          <w:p w14:paraId="5B503D16" w14:textId="77777777" w:rsidR="00C37654" w:rsidRPr="009A127D" w:rsidRDefault="00C37654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  <w:tr w:rsidR="009A127D" w:rsidRPr="009A127D" w14:paraId="1096ED52" w14:textId="77777777" w:rsidTr="00B157CA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5A8FBF4A" w14:textId="77777777" w:rsidR="00345639" w:rsidRPr="009A127D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1164" w:type="pct"/>
            <w:vMerge/>
            <w:shd w:val="clear" w:color="auto" w:fill="auto"/>
          </w:tcPr>
          <w:p w14:paraId="57AA6721" w14:textId="77777777" w:rsidR="00345639" w:rsidRPr="009A127D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634" w:type="pct"/>
            <w:vMerge/>
            <w:shd w:val="clear" w:color="auto" w:fill="auto"/>
          </w:tcPr>
          <w:p w14:paraId="3F433062" w14:textId="77777777" w:rsidR="00345639" w:rsidRPr="009A127D" w:rsidRDefault="00345639" w:rsidP="003456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9" w:type="pct"/>
            <w:vMerge/>
          </w:tcPr>
          <w:p w14:paraId="0FA3FFD0" w14:textId="77777777" w:rsidR="00345639" w:rsidRPr="009A127D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1343" w:type="pct"/>
            <w:shd w:val="clear" w:color="auto" w:fill="auto"/>
          </w:tcPr>
          <w:p w14:paraId="21998ABB" w14:textId="2EA15B98" w:rsidR="00345639" w:rsidRPr="009A127D" w:rsidRDefault="00B07B25" w:rsidP="00345639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Приемочный контроль результатов выполнения отдельных видов, этапов строительно-монтажных работ</w:t>
            </w:r>
          </w:p>
        </w:tc>
        <w:tc>
          <w:tcPr>
            <w:tcW w:w="301" w:type="pct"/>
            <w:shd w:val="clear" w:color="auto" w:fill="auto"/>
          </w:tcPr>
          <w:p w14:paraId="1A6BFC4E" w14:textId="16FE8621" w:rsidR="00345639" w:rsidRPr="009A127D" w:rsidRDefault="00345639" w:rsidP="00345639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  <w:r w:rsidRPr="009A127D">
              <w:rPr>
                <w:color w:val="000000" w:themeColor="text1"/>
              </w:rPr>
              <w:t>/05.6</w:t>
            </w:r>
          </w:p>
        </w:tc>
        <w:tc>
          <w:tcPr>
            <w:tcW w:w="582" w:type="pct"/>
            <w:shd w:val="clear" w:color="auto" w:fill="auto"/>
          </w:tcPr>
          <w:p w14:paraId="3BBB040B" w14:textId="5D2040AD" w:rsidR="00345639" w:rsidRPr="009A127D" w:rsidRDefault="00345639" w:rsidP="00345639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  <w:tr w:rsidR="009A127D" w:rsidRPr="009A127D" w14:paraId="579B8662" w14:textId="77777777" w:rsidTr="00B157CA">
        <w:trPr>
          <w:trHeight w:val="20"/>
        </w:trPr>
        <w:tc>
          <w:tcPr>
            <w:tcW w:w="197" w:type="pct"/>
            <w:vMerge w:val="restart"/>
            <w:shd w:val="clear" w:color="auto" w:fill="auto"/>
          </w:tcPr>
          <w:p w14:paraId="48828830" w14:textId="77777777" w:rsidR="00345639" w:rsidRPr="009A127D" w:rsidRDefault="00345639" w:rsidP="00345639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lastRenderedPageBreak/>
              <w:t>B</w:t>
            </w:r>
          </w:p>
        </w:tc>
        <w:tc>
          <w:tcPr>
            <w:tcW w:w="1164" w:type="pct"/>
            <w:vMerge w:val="restart"/>
            <w:shd w:val="clear" w:color="auto" w:fill="auto"/>
          </w:tcPr>
          <w:p w14:paraId="52AF71ED" w14:textId="63CA1513" w:rsidR="00345639" w:rsidRPr="009A127D" w:rsidRDefault="00345639" w:rsidP="00345639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Проведение строительного контроля застройщика (технического заказчика) при строительстве, реконструкции, капитальном ремонте объектов капитального </w:t>
            </w:r>
            <w:r w:rsidR="006D2470" w:rsidRPr="009A127D">
              <w:rPr>
                <w:color w:val="000000" w:themeColor="text1"/>
              </w:rPr>
              <w:t>строительства (</w:t>
            </w:r>
            <w:r w:rsidR="008D5F73" w:rsidRPr="009A127D">
              <w:rPr>
                <w:color w:val="000000" w:themeColor="text1"/>
              </w:rPr>
              <w:t>в том числе особо опасных, технически сложных и уникальных объектов</w:t>
            </w:r>
            <w:r w:rsidR="00B97AA6">
              <w:rPr>
                <w:color w:val="000000" w:themeColor="text1"/>
              </w:rPr>
              <w:t>)</w:t>
            </w:r>
          </w:p>
        </w:tc>
        <w:tc>
          <w:tcPr>
            <w:tcW w:w="634" w:type="pct"/>
            <w:vMerge w:val="restart"/>
            <w:shd w:val="clear" w:color="auto" w:fill="auto"/>
          </w:tcPr>
          <w:p w14:paraId="2FB27ECB" w14:textId="77777777" w:rsidR="00345639" w:rsidRPr="009A127D" w:rsidRDefault="00345639" w:rsidP="00345639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  <w:tc>
          <w:tcPr>
            <w:tcW w:w="779" w:type="pct"/>
            <w:vMerge w:val="restart"/>
          </w:tcPr>
          <w:p w14:paraId="6DB70896" w14:textId="77777777" w:rsidR="00345639" w:rsidRPr="009A127D" w:rsidRDefault="00345639" w:rsidP="00345639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color w:val="000000" w:themeColor="text1"/>
                <w:szCs w:val="28"/>
              </w:rPr>
              <w:t xml:space="preserve">Инженер </w:t>
            </w:r>
          </w:p>
          <w:p w14:paraId="7603D82B" w14:textId="18D0D9BD" w:rsidR="00345639" w:rsidRPr="009A127D" w:rsidRDefault="00345639" w:rsidP="00345639">
            <w:pPr>
              <w:rPr>
                <w:color w:val="000000" w:themeColor="text1"/>
              </w:rPr>
            </w:pPr>
            <w:r w:rsidRPr="009A127D"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t>Инженер по строительному контролю</w:t>
            </w:r>
          </w:p>
        </w:tc>
        <w:tc>
          <w:tcPr>
            <w:tcW w:w="1343" w:type="pct"/>
            <w:shd w:val="clear" w:color="auto" w:fill="auto"/>
          </w:tcPr>
          <w:p w14:paraId="0C88DD2A" w14:textId="7E7CB404" w:rsidR="00345639" w:rsidRPr="009A127D" w:rsidRDefault="009355E7" w:rsidP="00345639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Верификация входного и операционного контроля, проведенного лицом, осуществляющим строительство</w:t>
            </w:r>
          </w:p>
        </w:tc>
        <w:tc>
          <w:tcPr>
            <w:tcW w:w="301" w:type="pct"/>
            <w:shd w:val="clear" w:color="auto" w:fill="auto"/>
          </w:tcPr>
          <w:p w14:paraId="79994B54" w14:textId="77777777" w:rsidR="00345639" w:rsidRPr="009A127D" w:rsidRDefault="00345639" w:rsidP="00345639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B/01.</w:t>
            </w:r>
            <w:r w:rsidRPr="009A127D">
              <w:rPr>
                <w:color w:val="000000" w:themeColor="text1"/>
              </w:rPr>
              <w:t>6</w:t>
            </w:r>
          </w:p>
        </w:tc>
        <w:tc>
          <w:tcPr>
            <w:tcW w:w="582" w:type="pct"/>
            <w:shd w:val="clear" w:color="auto" w:fill="auto"/>
          </w:tcPr>
          <w:p w14:paraId="08EBC2C4" w14:textId="77777777" w:rsidR="00345639" w:rsidRPr="009A127D" w:rsidRDefault="00345639" w:rsidP="00345639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  <w:tr w:rsidR="009A127D" w:rsidRPr="009A127D" w14:paraId="53897761" w14:textId="77777777" w:rsidTr="00B157CA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772C5D27" w14:textId="77777777" w:rsidR="00345639" w:rsidRPr="009A127D" w:rsidRDefault="00345639" w:rsidP="00345639">
            <w:pPr>
              <w:rPr>
                <w:color w:val="000000" w:themeColor="text1"/>
                <w:lang w:val="en-US"/>
              </w:rPr>
            </w:pPr>
          </w:p>
        </w:tc>
        <w:tc>
          <w:tcPr>
            <w:tcW w:w="1164" w:type="pct"/>
            <w:vMerge/>
            <w:shd w:val="clear" w:color="auto" w:fill="auto"/>
          </w:tcPr>
          <w:p w14:paraId="7BFE89EA" w14:textId="77777777" w:rsidR="00345639" w:rsidRPr="009A127D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634" w:type="pct"/>
            <w:vMerge/>
            <w:shd w:val="clear" w:color="auto" w:fill="auto"/>
          </w:tcPr>
          <w:p w14:paraId="6EFDD3CF" w14:textId="77777777" w:rsidR="00345639" w:rsidRPr="009A127D" w:rsidRDefault="00345639" w:rsidP="0034563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79" w:type="pct"/>
            <w:vMerge/>
          </w:tcPr>
          <w:p w14:paraId="1AB3AB81" w14:textId="77777777" w:rsidR="00345639" w:rsidRPr="009A127D" w:rsidRDefault="00345639" w:rsidP="00345639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</w:p>
        </w:tc>
        <w:tc>
          <w:tcPr>
            <w:tcW w:w="1343" w:type="pct"/>
            <w:shd w:val="clear" w:color="auto" w:fill="auto"/>
          </w:tcPr>
          <w:p w14:paraId="79C73EB7" w14:textId="6ADCE0E6" w:rsidR="00345639" w:rsidRPr="009A127D" w:rsidRDefault="009355E7" w:rsidP="00345639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Верификация приемочного контроля</w:t>
            </w:r>
            <w:r w:rsidR="00334BF0">
              <w:rPr>
                <w:color w:val="000000" w:themeColor="text1"/>
              </w:rPr>
              <w:t xml:space="preserve"> </w:t>
            </w:r>
            <w:r w:rsidR="00334BF0">
              <w:t xml:space="preserve">результатов </w:t>
            </w:r>
            <w:r w:rsidR="00334BF0" w:rsidRPr="00345639">
              <w:t xml:space="preserve">выполнения отдельных видов, этапов </w:t>
            </w:r>
            <w:r w:rsidR="00334BF0">
              <w:t>строительно-монтажных</w:t>
            </w:r>
            <w:r w:rsidR="00334BF0" w:rsidRPr="00345639">
              <w:t xml:space="preserve"> работ</w:t>
            </w:r>
            <w:r w:rsidRPr="009A127D">
              <w:rPr>
                <w:color w:val="000000" w:themeColor="text1"/>
              </w:rPr>
              <w:t>, проведенного лицом, осуществляющим строительство</w:t>
            </w:r>
          </w:p>
        </w:tc>
        <w:tc>
          <w:tcPr>
            <w:tcW w:w="301" w:type="pct"/>
            <w:shd w:val="clear" w:color="auto" w:fill="auto"/>
          </w:tcPr>
          <w:p w14:paraId="6BBDDDED" w14:textId="32B41961" w:rsidR="00345639" w:rsidRPr="009A127D" w:rsidRDefault="00345639" w:rsidP="00345639">
            <w:pPr>
              <w:jc w:val="center"/>
              <w:rPr>
                <w:color w:val="000000" w:themeColor="text1"/>
                <w:lang w:val="en-US"/>
              </w:rPr>
            </w:pPr>
            <w:r w:rsidRPr="009A127D">
              <w:rPr>
                <w:color w:val="000000" w:themeColor="text1"/>
                <w:lang w:val="en-US"/>
              </w:rPr>
              <w:t>B/0</w:t>
            </w:r>
            <w:r w:rsidRPr="009A127D">
              <w:rPr>
                <w:color w:val="000000" w:themeColor="text1"/>
              </w:rPr>
              <w:t>2</w:t>
            </w:r>
            <w:r w:rsidRPr="009A127D">
              <w:rPr>
                <w:color w:val="000000" w:themeColor="text1"/>
                <w:lang w:val="en-US"/>
              </w:rPr>
              <w:t>.</w:t>
            </w:r>
            <w:r w:rsidRPr="009A127D">
              <w:rPr>
                <w:color w:val="000000" w:themeColor="text1"/>
              </w:rPr>
              <w:t>6</w:t>
            </w:r>
          </w:p>
        </w:tc>
        <w:tc>
          <w:tcPr>
            <w:tcW w:w="582" w:type="pct"/>
            <w:shd w:val="clear" w:color="auto" w:fill="auto"/>
          </w:tcPr>
          <w:p w14:paraId="6DF7B937" w14:textId="423E6C3D" w:rsidR="00345639" w:rsidRPr="009A127D" w:rsidRDefault="00345639" w:rsidP="00345639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  <w:tr w:rsidR="009A127D" w:rsidRPr="009A127D" w14:paraId="1D184EA9" w14:textId="77777777" w:rsidTr="00B157CA">
        <w:trPr>
          <w:trHeight w:val="20"/>
        </w:trPr>
        <w:tc>
          <w:tcPr>
            <w:tcW w:w="197" w:type="pct"/>
            <w:vMerge w:val="restart"/>
            <w:shd w:val="clear" w:color="auto" w:fill="auto"/>
          </w:tcPr>
          <w:p w14:paraId="58743DB3" w14:textId="77777777" w:rsidR="009355E7" w:rsidRPr="009A127D" w:rsidRDefault="009355E7" w:rsidP="009355E7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С</w:t>
            </w:r>
          </w:p>
        </w:tc>
        <w:tc>
          <w:tcPr>
            <w:tcW w:w="1164" w:type="pct"/>
            <w:vMerge w:val="restart"/>
            <w:shd w:val="clear" w:color="auto" w:fill="auto"/>
          </w:tcPr>
          <w:p w14:paraId="7E6FF3AF" w14:textId="4FA3067C" w:rsidR="009355E7" w:rsidRPr="009A127D" w:rsidRDefault="00B97AA6" w:rsidP="009355E7">
            <w:pPr>
              <w:rPr>
                <w:color w:val="000000" w:themeColor="text1"/>
              </w:rPr>
            </w:pPr>
            <w:r w:rsidRPr="00B97AA6">
              <w:rPr>
                <w:color w:val="000000" w:themeColor="text1"/>
              </w:rPr>
              <w:t>Приемочный контроль застройщика (технического заказчика) и лица, осуществляющего строительство, готовой строительной продукции (видов, этапов работ, законченных строительством объектов капитального строительства (в том числе особо опасных, технически сложных и уникальных объектов)</w:t>
            </w:r>
          </w:p>
        </w:tc>
        <w:tc>
          <w:tcPr>
            <w:tcW w:w="634" w:type="pct"/>
            <w:vMerge w:val="restart"/>
            <w:shd w:val="clear" w:color="auto" w:fill="auto"/>
          </w:tcPr>
          <w:p w14:paraId="27E483DA" w14:textId="77777777" w:rsidR="009355E7" w:rsidRPr="009A127D" w:rsidRDefault="009355E7" w:rsidP="009355E7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7</w:t>
            </w:r>
          </w:p>
        </w:tc>
        <w:tc>
          <w:tcPr>
            <w:tcW w:w="779" w:type="pct"/>
            <w:vMerge w:val="restart"/>
          </w:tcPr>
          <w:p w14:paraId="04A2FEAB" w14:textId="77777777" w:rsidR="009355E7" w:rsidRPr="009A127D" w:rsidRDefault="009355E7" w:rsidP="009355E7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Главный инженер проекта</w:t>
            </w:r>
          </w:p>
          <w:p w14:paraId="7C1089A2" w14:textId="77777777" w:rsidR="009355E7" w:rsidRPr="009A127D" w:rsidRDefault="009355E7" w:rsidP="009355E7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color w:val="000000" w:themeColor="text1"/>
                <w:szCs w:val="28"/>
              </w:rPr>
              <w:t>Главный инженер строительной организации</w:t>
            </w:r>
          </w:p>
          <w:p w14:paraId="55D4005E" w14:textId="27117BA2" w:rsidR="009355E7" w:rsidRPr="009A127D" w:rsidRDefault="009355E7" w:rsidP="009355E7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Главный инженер отдела капитального строительства</w:t>
            </w:r>
          </w:p>
        </w:tc>
        <w:tc>
          <w:tcPr>
            <w:tcW w:w="1343" w:type="pct"/>
            <w:shd w:val="clear" w:color="auto" w:fill="auto"/>
          </w:tcPr>
          <w:p w14:paraId="411EE845" w14:textId="52054C67" w:rsidR="009355E7" w:rsidRPr="009A127D" w:rsidRDefault="006D2470" w:rsidP="009355E7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Приемочный контроль </w:t>
            </w:r>
            <w:r w:rsidR="00C81523" w:rsidRPr="009A127D">
              <w:rPr>
                <w:color w:val="000000" w:themeColor="text1"/>
              </w:rPr>
              <w:t xml:space="preserve">готовой строительной продукции </w:t>
            </w:r>
            <w:r w:rsidRPr="009A127D">
              <w:rPr>
                <w:color w:val="000000" w:themeColor="text1"/>
              </w:rPr>
              <w:t>лица, осуществляющего строительство</w:t>
            </w:r>
          </w:p>
        </w:tc>
        <w:tc>
          <w:tcPr>
            <w:tcW w:w="301" w:type="pct"/>
            <w:shd w:val="clear" w:color="auto" w:fill="auto"/>
          </w:tcPr>
          <w:p w14:paraId="59C17BE7" w14:textId="77777777" w:rsidR="009355E7" w:rsidRPr="009A127D" w:rsidRDefault="009355E7" w:rsidP="009355E7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С/01.</w:t>
            </w:r>
            <w:r w:rsidRPr="009A127D">
              <w:rPr>
                <w:color w:val="000000" w:themeColor="text1"/>
              </w:rPr>
              <w:t>7</w:t>
            </w:r>
          </w:p>
        </w:tc>
        <w:tc>
          <w:tcPr>
            <w:tcW w:w="582" w:type="pct"/>
            <w:shd w:val="clear" w:color="auto" w:fill="auto"/>
          </w:tcPr>
          <w:p w14:paraId="6EBB28C7" w14:textId="77777777" w:rsidR="009355E7" w:rsidRPr="009A127D" w:rsidRDefault="009355E7" w:rsidP="009355E7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7</w:t>
            </w:r>
          </w:p>
        </w:tc>
      </w:tr>
      <w:tr w:rsidR="009A127D" w:rsidRPr="009A127D" w14:paraId="5F97AF29" w14:textId="77777777" w:rsidTr="00B157CA">
        <w:trPr>
          <w:trHeight w:val="20"/>
        </w:trPr>
        <w:tc>
          <w:tcPr>
            <w:tcW w:w="197" w:type="pct"/>
            <w:vMerge/>
            <w:shd w:val="clear" w:color="auto" w:fill="auto"/>
          </w:tcPr>
          <w:p w14:paraId="488E6051" w14:textId="77777777" w:rsidR="009355E7" w:rsidRPr="009A127D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1164" w:type="pct"/>
            <w:vMerge/>
            <w:shd w:val="clear" w:color="auto" w:fill="auto"/>
          </w:tcPr>
          <w:p w14:paraId="1911E2BD" w14:textId="77777777" w:rsidR="009355E7" w:rsidRPr="009A127D" w:rsidRDefault="009355E7" w:rsidP="009355E7">
            <w:pPr>
              <w:jc w:val="both"/>
              <w:rPr>
                <w:color w:val="000000" w:themeColor="text1"/>
              </w:rPr>
            </w:pPr>
          </w:p>
        </w:tc>
        <w:tc>
          <w:tcPr>
            <w:tcW w:w="634" w:type="pct"/>
            <w:vMerge/>
            <w:shd w:val="clear" w:color="auto" w:fill="auto"/>
          </w:tcPr>
          <w:p w14:paraId="5E3421EF" w14:textId="77777777" w:rsidR="009355E7" w:rsidRPr="009A127D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779" w:type="pct"/>
            <w:vMerge/>
          </w:tcPr>
          <w:p w14:paraId="1106AD49" w14:textId="77777777" w:rsidR="009355E7" w:rsidRPr="009A127D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1343" w:type="pct"/>
            <w:shd w:val="clear" w:color="auto" w:fill="auto"/>
          </w:tcPr>
          <w:p w14:paraId="48328CBB" w14:textId="702842E2" w:rsidR="009355E7" w:rsidRPr="009A127D" w:rsidRDefault="006D2470" w:rsidP="009355E7">
            <w:pPr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Приемочный контроль застройщика (технического заказчика) и верификация приемочного контроля лица, осуществляющего строительство</w:t>
            </w:r>
          </w:p>
        </w:tc>
        <w:tc>
          <w:tcPr>
            <w:tcW w:w="301" w:type="pct"/>
            <w:shd w:val="clear" w:color="auto" w:fill="auto"/>
          </w:tcPr>
          <w:p w14:paraId="564DB926" w14:textId="77777777" w:rsidR="009355E7" w:rsidRPr="009A127D" w:rsidRDefault="009355E7" w:rsidP="009355E7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С/0</w:t>
            </w:r>
            <w:r w:rsidRPr="009A127D">
              <w:rPr>
                <w:color w:val="000000" w:themeColor="text1"/>
              </w:rPr>
              <w:t>2</w:t>
            </w:r>
            <w:r w:rsidRPr="009A127D">
              <w:rPr>
                <w:color w:val="000000" w:themeColor="text1"/>
                <w:lang w:val="en-US"/>
              </w:rPr>
              <w:t>.</w:t>
            </w:r>
            <w:r w:rsidRPr="009A127D">
              <w:rPr>
                <w:color w:val="000000" w:themeColor="text1"/>
              </w:rPr>
              <w:t>7</w:t>
            </w:r>
          </w:p>
        </w:tc>
        <w:tc>
          <w:tcPr>
            <w:tcW w:w="582" w:type="pct"/>
            <w:shd w:val="clear" w:color="auto" w:fill="auto"/>
          </w:tcPr>
          <w:p w14:paraId="7EC4D120" w14:textId="77777777" w:rsidR="009355E7" w:rsidRPr="009A127D" w:rsidRDefault="009355E7" w:rsidP="009355E7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7</w:t>
            </w:r>
          </w:p>
        </w:tc>
      </w:tr>
    </w:tbl>
    <w:p w14:paraId="59279F85" w14:textId="77777777" w:rsidR="007167EA" w:rsidRPr="009A127D" w:rsidRDefault="007167EA" w:rsidP="009E3E65">
      <w:pPr>
        <w:rPr>
          <w:b/>
          <w:bCs w:val="0"/>
          <w:color w:val="000000" w:themeColor="text1"/>
        </w:rPr>
        <w:sectPr w:rsidR="007167EA" w:rsidRPr="009A127D" w:rsidSect="00B157CA">
          <w:headerReference w:type="default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601F932C" w14:textId="77777777" w:rsidR="00407766" w:rsidRPr="009A127D" w:rsidRDefault="00407766" w:rsidP="00B157CA">
      <w:pPr>
        <w:pStyle w:val="1"/>
        <w:jc w:val="center"/>
        <w:rPr>
          <w:color w:val="000000" w:themeColor="text1"/>
        </w:rPr>
      </w:pPr>
      <w:bookmarkStart w:id="6" w:name="_Toc192454657"/>
      <w:r w:rsidRPr="009A127D">
        <w:rPr>
          <w:color w:val="000000" w:themeColor="text1"/>
        </w:rPr>
        <w:lastRenderedPageBreak/>
        <w:t>III. Характеристика обобщенных трудовых функций</w:t>
      </w:r>
      <w:bookmarkEnd w:id="6"/>
    </w:p>
    <w:p w14:paraId="365DE15E" w14:textId="77777777" w:rsidR="00E06ED9" w:rsidRPr="009A127D" w:rsidRDefault="00E06ED9" w:rsidP="00E06ED9">
      <w:pPr>
        <w:rPr>
          <w:color w:val="000000" w:themeColor="text1"/>
        </w:rPr>
      </w:pPr>
    </w:p>
    <w:p w14:paraId="4A9B9995" w14:textId="77777777" w:rsidR="00407766" w:rsidRPr="009A127D" w:rsidRDefault="00407766" w:rsidP="004A4539">
      <w:pPr>
        <w:pStyle w:val="2"/>
        <w:rPr>
          <w:color w:val="000000" w:themeColor="text1"/>
        </w:rPr>
      </w:pPr>
      <w:bookmarkStart w:id="7" w:name="_Toc192454658"/>
      <w:r w:rsidRPr="009A127D">
        <w:rPr>
          <w:color w:val="000000" w:themeColor="text1"/>
        </w:rPr>
        <w:t>3.</w:t>
      </w:r>
      <w:r w:rsidR="004A44B8" w:rsidRPr="009A127D">
        <w:rPr>
          <w:color w:val="000000" w:themeColor="text1"/>
        </w:rPr>
        <w:t>1</w:t>
      </w:r>
      <w:r w:rsidRPr="009A127D">
        <w:rPr>
          <w:color w:val="000000" w:themeColor="text1"/>
        </w:rPr>
        <w:t>. Обобщенная трудовая функция</w:t>
      </w:r>
      <w:bookmarkEnd w:id="7"/>
    </w:p>
    <w:p w14:paraId="4E5FB914" w14:textId="77777777" w:rsidR="00E06ED9" w:rsidRPr="009A127D" w:rsidRDefault="00E06ED9" w:rsidP="00E06ED9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623"/>
        <w:gridCol w:w="567"/>
        <w:gridCol w:w="537"/>
        <w:gridCol w:w="1447"/>
        <w:gridCol w:w="561"/>
      </w:tblGrid>
      <w:tr w:rsidR="00AA0065" w:rsidRPr="009A127D" w14:paraId="54E089E6" w14:textId="77777777" w:rsidTr="00777D0C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94C06D6" w14:textId="77777777" w:rsidR="00407766" w:rsidRPr="009A127D" w:rsidRDefault="0005072D" w:rsidP="009E3E65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7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F2007" w14:textId="50DA5A61" w:rsidR="00407766" w:rsidRPr="009A127D" w:rsidRDefault="00B97AA6" w:rsidP="000E2CFD">
            <w:pPr>
              <w:jc w:val="both"/>
              <w:rPr>
                <w:color w:val="000000" w:themeColor="text1"/>
              </w:rPr>
            </w:pPr>
            <w:r w:rsidRPr="00B97AA6">
              <w:rPr>
                <w:color w:val="000000" w:themeColor="text1"/>
              </w:rPr>
              <w:t>Проведение строительного контроля лица, осуществляющего строительство, при строительстве реконструкции, капитальном ремонте объектов капитального строительства</w:t>
            </w:r>
            <w:r w:rsidR="00FD4E3C" w:rsidRPr="009A127D">
              <w:rPr>
                <w:color w:val="000000" w:themeColor="text1"/>
              </w:rPr>
              <w:t xml:space="preserve"> (в том числе особо опасных, технически сложных и уникальных объектов)</w:t>
            </w:r>
            <w:r w:rsidR="009E7B28" w:rsidRPr="009A127D">
              <w:rPr>
                <w:color w:val="000000" w:themeColor="text1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6C6FAE" w14:textId="77777777" w:rsidR="00407766" w:rsidRPr="009A127D" w:rsidRDefault="00407766" w:rsidP="00B157CA">
            <w:pPr>
              <w:jc w:val="center"/>
              <w:rPr>
                <w:bCs w:val="0"/>
                <w:color w:val="000000" w:themeColor="text1"/>
                <w:sz w:val="20"/>
                <w:szCs w:val="20"/>
                <w:vertAlign w:val="superscript"/>
              </w:rPr>
            </w:pPr>
            <w:r w:rsidRPr="009A127D">
              <w:rPr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053675" w14:textId="77777777" w:rsidR="00407766" w:rsidRPr="009A127D" w:rsidRDefault="00BA66E1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0714F2" w14:textId="77777777" w:rsidR="00407766" w:rsidRPr="009A127D" w:rsidRDefault="009E3E65" w:rsidP="00B157C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BB7E14" w14:textId="77777777" w:rsidR="00407766" w:rsidRPr="009A127D" w:rsidRDefault="00E401A7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</w:tbl>
    <w:p w14:paraId="75EB4033" w14:textId="77777777" w:rsidR="00E06ED9" w:rsidRPr="009A127D" w:rsidRDefault="00E06ED9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70"/>
        <w:gridCol w:w="8425"/>
      </w:tblGrid>
      <w:tr w:rsidR="00CE4CD2" w:rsidRPr="009A127D" w14:paraId="1B899C8D" w14:textId="77777777" w:rsidTr="00B157CA">
        <w:trPr>
          <w:trHeight w:val="20"/>
        </w:trPr>
        <w:tc>
          <w:tcPr>
            <w:tcW w:w="868" w:type="pct"/>
          </w:tcPr>
          <w:p w14:paraId="5D0AD212" w14:textId="77777777" w:rsidR="00CE4CD2" w:rsidRPr="009A127D" w:rsidRDefault="00CE4CD2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Возможные наименования должностей, профессий</w:t>
            </w:r>
            <w:r w:rsidR="00C42873" w:rsidRPr="009A127D">
              <w:rPr>
                <w:color w:val="000000" w:themeColor="text1"/>
              </w:rPr>
              <w:t xml:space="preserve"> рабочих</w:t>
            </w:r>
          </w:p>
        </w:tc>
        <w:tc>
          <w:tcPr>
            <w:tcW w:w="4132" w:type="pct"/>
          </w:tcPr>
          <w:p w14:paraId="0329EBF6" w14:textId="77777777" w:rsidR="00C0555A" w:rsidRPr="009A127D" w:rsidRDefault="00C0555A" w:rsidP="00B157CA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color w:val="000000" w:themeColor="text1"/>
                <w:szCs w:val="28"/>
              </w:rPr>
              <w:t xml:space="preserve">Инженер </w:t>
            </w:r>
          </w:p>
          <w:p w14:paraId="30DAA685" w14:textId="77777777" w:rsidR="00CE4CD2" w:rsidRPr="009A127D" w:rsidRDefault="00CE4CD2" w:rsidP="00B157CA">
            <w:pPr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t>Инженер по строительному контролю</w:t>
            </w:r>
          </w:p>
          <w:p w14:paraId="7A4DF3A9" w14:textId="3F0B6FD0" w:rsidR="00023686" w:rsidRPr="009A127D" w:rsidRDefault="00023686" w:rsidP="00B157CA">
            <w:pPr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t>Инспектор строительного контроля</w:t>
            </w:r>
          </w:p>
        </w:tc>
      </w:tr>
    </w:tbl>
    <w:p w14:paraId="094784E6" w14:textId="77777777" w:rsidR="00E06ED9" w:rsidRPr="009A127D" w:rsidRDefault="00E06ED9">
      <w:pPr>
        <w:rPr>
          <w:color w:val="000000" w:themeColor="text1"/>
        </w:rPr>
      </w:pPr>
    </w:p>
    <w:p w14:paraId="17C21D76" w14:textId="77777777" w:rsidR="00C42873" w:rsidRPr="009A127D" w:rsidRDefault="00C42873" w:rsidP="00C42873">
      <w:pPr>
        <w:rPr>
          <w:color w:val="000000" w:themeColor="text1"/>
        </w:rPr>
      </w:pPr>
      <w:r w:rsidRPr="009A127D">
        <w:rPr>
          <w:color w:val="000000" w:themeColor="text1"/>
        </w:rPr>
        <w:t>Пути достижения квалификации</w:t>
      </w:r>
    </w:p>
    <w:p w14:paraId="0CF0EA4C" w14:textId="77777777" w:rsidR="00C42873" w:rsidRPr="009A127D" w:rsidRDefault="00C42873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70"/>
        <w:gridCol w:w="8425"/>
      </w:tblGrid>
      <w:tr w:rsidR="009A127D" w:rsidRPr="009A127D" w14:paraId="1D72CCC9" w14:textId="77777777" w:rsidTr="00B157CA">
        <w:trPr>
          <w:trHeight w:val="20"/>
        </w:trPr>
        <w:tc>
          <w:tcPr>
            <w:tcW w:w="868" w:type="pct"/>
          </w:tcPr>
          <w:p w14:paraId="11592274" w14:textId="77777777" w:rsidR="00C42873" w:rsidRPr="009A127D" w:rsidRDefault="00C42873" w:rsidP="00C4287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Образование и обучение</w:t>
            </w:r>
          </w:p>
        </w:tc>
        <w:tc>
          <w:tcPr>
            <w:tcW w:w="4132" w:type="pct"/>
          </w:tcPr>
          <w:p w14:paraId="238B8280" w14:textId="77777777" w:rsidR="00C42873" w:rsidRPr="009A127D" w:rsidRDefault="00C42873" w:rsidP="00C42873">
            <w:pPr>
              <w:rPr>
                <w:color w:val="000000" w:themeColor="text1"/>
                <w:kern w:val="3"/>
                <w:lang w:eastAsia="zh-CN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>Высшее образование – бакалавриат</w:t>
            </w:r>
            <w:r w:rsidRPr="009A127D">
              <w:rPr>
                <w:color w:val="000000" w:themeColor="text1"/>
                <w:kern w:val="3"/>
                <w:lang w:eastAsia="zh-CN"/>
              </w:rPr>
              <w:br/>
              <w:t>или</w:t>
            </w:r>
          </w:p>
          <w:p w14:paraId="3A1A317B" w14:textId="77777777" w:rsidR="00C42873" w:rsidRPr="009A127D" w:rsidRDefault="00C42873" w:rsidP="00C42873">
            <w:pPr>
              <w:rPr>
                <w:color w:val="000000" w:themeColor="text1"/>
                <w:kern w:val="3"/>
                <w:lang w:eastAsia="zh-CN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 xml:space="preserve">Высшее образование (непрофильное) – бакалавриат </w:t>
            </w:r>
          </w:p>
          <w:p w14:paraId="19E91261" w14:textId="77777777" w:rsidR="00C42873" w:rsidRPr="009A127D" w:rsidRDefault="00C42873" w:rsidP="00C42873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>и дополнительное профессиональное образование – программы профессиональной переподготовки</w:t>
            </w:r>
            <w:r w:rsidRPr="009A127D">
              <w:rPr>
                <w:rFonts w:ascii="Times New Roman CYR" w:hAnsi="Times New Roman CYR" w:cs="Times New Roman CYR"/>
                <w:color w:val="000000" w:themeColor="text1"/>
                <w:szCs w:val="28"/>
              </w:rPr>
              <w:t xml:space="preserve"> в области строительного контроля</w:t>
            </w:r>
          </w:p>
        </w:tc>
      </w:tr>
      <w:tr w:rsidR="00C42873" w:rsidRPr="009A127D" w14:paraId="7CA47598" w14:textId="77777777" w:rsidTr="00B157CA">
        <w:trPr>
          <w:trHeight w:val="20"/>
        </w:trPr>
        <w:tc>
          <w:tcPr>
            <w:tcW w:w="868" w:type="pct"/>
          </w:tcPr>
          <w:p w14:paraId="582701AD" w14:textId="77777777" w:rsidR="00C42873" w:rsidRPr="009A127D" w:rsidRDefault="00C42873" w:rsidP="00C4287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Опыт практической работы</w:t>
            </w:r>
          </w:p>
        </w:tc>
        <w:tc>
          <w:tcPr>
            <w:tcW w:w="4132" w:type="pct"/>
          </w:tcPr>
          <w:p w14:paraId="6B782EB3" w14:textId="77777777" w:rsidR="00C42873" w:rsidRPr="009A127D" w:rsidRDefault="00C42873" w:rsidP="00C4287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4C405010" w14:textId="77777777" w:rsidR="008C0F83" w:rsidRPr="009A127D" w:rsidRDefault="008C0F83" w:rsidP="008C0F83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9A127D" w:rsidRPr="009A127D" w14:paraId="5BB8AD74" w14:textId="77777777" w:rsidTr="00B157CA">
        <w:trPr>
          <w:trHeight w:val="20"/>
        </w:trPr>
        <w:tc>
          <w:tcPr>
            <w:tcW w:w="879" w:type="pct"/>
          </w:tcPr>
          <w:p w14:paraId="5A4C5BCA" w14:textId="77777777" w:rsidR="00C42873" w:rsidRPr="009A127D" w:rsidRDefault="00C42873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0BB56449" w14:textId="5E126A32" w:rsidR="00C42873" w:rsidRPr="009A127D" w:rsidRDefault="00DF337C" w:rsidP="00B157CA">
            <w:pPr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C42873" w:rsidRPr="009A127D">
              <w:rPr>
                <w:rStyle w:val="ad"/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endnoteReference w:id="4"/>
            </w:r>
          </w:p>
          <w:p w14:paraId="2ED5D0D1" w14:textId="77777777" w:rsidR="00C42873" w:rsidRPr="009A127D" w:rsidRDefault="00C42873" w:rsidP="00B157CA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t>Прохождение обучения мерам пожарной безопасности</w:t>
            </w:r>
            <w:r w:rsidRPr="009A127D">
              <w:rPr>
                <w:rStyle w:val="ad"/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endnoteReference w:id="5"/>
            </w:r>
          </w:p>
        </w:tc>
      </w:tr>
      <w:tr w:rsidR="00C42873" w:rsidRPr="009A127D" w14:paraId="70162FB3" w14:textId="77777777" w:rsidTr="00B157CA">
        <w:trPr>
          <w:trHeight w:val="20"/>
        </w:trPr>
        <w:tc>
          <w:tcPr>
            <w:tcW w:w="879" w:type="pct"/>
          </w:tcPr>
          <w:p w14:paraId="56E31893" w14:textId="77777777" w:rsidR="00C42873" w:rsidRPr="009A127D" w:rsidRDefault="00C42873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4121" w:type="pct"/>
          </w:tcPr>
          <w:p w14:paraId="6132ACA5" w14:textId="77777777" w:rsidR="00C42873" w:rsidRPr="009A127D" w:rsidRDefault="00C42873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1E30C63D" w14:textId="77777777" w:rsidR="00C42873" w:rsidRPr="009A127D" w:rsidRDefault="00C42873" w:rsidP="008C0F83">
      <w:pPr>
        <w:rPr>
          <w:color w:val="000000" w:themeColor="text1"/>
        </w:rPr>
      </w:pPr>
    </w:p>
    <w:p w14:paraId="5031CE54" w14:textId="77777777" w:rsidR="00C42873" w:rsidRPr="009A127D" w:rsidRDefault="00C42873" w:rsidP="00C42873">
      <w:pPr>
        <w:rPr>
          <w:color w:val="000000" w:themeColor="text1"/>
        </w:rPr>
      </w:pPr>
      <w:r w:rsidRPr="009A127D">
        <w:rPr>
          <w:color w:val="000000" w:themeColor="text1"/>
        </w:rPr>
        <w:t>Справочная информация</w:t>
      </w:r>
    </w:p>
    <w:p w14:paraId="21C540E3" w14:textId="77777777" w:rsidR="00E06ED9" w:rsidRPr="009A127D" w:rsidRDefault="00E06ED9" w:rsidP="008C0F83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1056"/>
        <w:gridCol w:w="7588"/>
      </w:tblGrid>
      <w:tr w:rsidR="008C0F83" w:rsidRPr="009A127D" w14:paraId="2EB3F20E" w14:textId="77777777" w:rsidTr="00B157CA">
        <w:trPr>
          <w:trHeight w:val="20"/>
        </w:trPr>
        <w:tc>
          <w:tcPr>
            <w:tcW w:w="1777" w:type="dxa"/>
            <w:vAlign w:val="center"/>
          </w:tcPr>
          <w:p w14:paraId="27570C2C" w14:textId="77777777" w:rsidR="008C0F83" w:rsidRPr="009A127D" w:rsidRDefault="008C0F83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1056" w:type="dxa"/>
            <w:vAlign w:val="center"/>
          </w:tcPr>
          <w:p w14:paraId="517AC74E" w14:textId="77777777" w:rsidR="008C0F83" w:rsidRPr="009A127D" w:rsidRDefault="008C0F83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Код</w:t>
            </w:r>
          </w:p>
        </w:tc>
        <w:tc>
          <w:tcPr>
            <w:tcW w:w="7588" w:type="dxa"/>
            <w:vAlign w:val="center"/>
          </w:tcPr>
          <w:p w14:paraId="6E3CD493" w14:textId="5C290BD8" w:rsidR="008C0F83" w:rsidRPr="009A127D" w:rsidRDefault="00B157CA" w:rsidP="00B157CA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8340B" w:rsidRPr="009A127D" w14:paraId="2D36E4D2" w14:textId="77777777" w:rsidTr="00B157CA">
        <w:trPr>
          <w:trHeight w:val="20"/>
        </w:trPr>
        <w:tc>
          <w:tcPr>
            <w:tcW w:w="1777" w:type="dxa"/>
          </w:tcPr>
          <w:p w14:paraId="4859D73B" w14:textId="77777777" w:rsidR="00D8340B" w:rsidRPr="009A127D" w:rsidRDefault="00D8340B" w:rsidP="00B157CA">
            <w:pPr>
              <w:rPr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</w:rPr>
              <w:t>ОКЗ</w:t>
            </w:r>
          </w:p>
        </w:tc>
        <w:tc>
          <w:tcPr>
            <w:tcW w:w="1056" w:type="dxa"/>
          </w:tcPr>
          <w:p w14:paraId="39A2CB99" w14:textId="77777777" w:rsidR="00D8340B" w:rsidRPr="009A127D" w:rsidRDefault="0031145A" w:rsidP="00B157CA">
            <w:pPr>
              <w:rPr>
                <w:color w:val="000000" w:themeColor="text1"/>
              </w:rPr>
            </w:pPr>
            <w:hyperlink r:id="rId20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 w:rsidR="00D8340B" w:rsidRPr="009A127D">
                <w:rPr>
                  <w:color w:val="000000" w:themeColor="text1"/>
                </w:rPr>
                <w:t>2142</w:t>
              </w:r>
            </w:hyperlink>
          </w:p>
        </w:tc>
        <w:tc>
          <w:tcPr>
            <w:tcW w:w="7588" w:type="dxa"/>
          </w:tcPr>
          <w:p w14:paraId="35698C44" w14:textId="77777777" w:rsidR="00D8340B" w:rsidRPr="009A127D" w:rsidRDefault="00D8340B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Инженеры по гражданскому строительству</w:t>
            </w:r>
          </w:p>
        </w:tc>
      </w:tr>
      <w:tr w:rsidR="00114EA9" w:rsidRPr="009A127D" w14:paraId="275519B1" w14:textId="77777777" w:rsidTr="00B157CA">
        <w:trPr>
          <w:trHeight w:val="20"/>
        </w:trPr>
        <w:tc>
          <w:tcPr>
            <w:tcW w:w="1777" w:type="dxa"/>
          </w:tcPr>
          <w:p w14:paraId="2DF51725" w14:textId="77777777" w:rsidR="00114EA9" w:rsidRPr="009A127D" w:rsidRDefault="00114EA9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ЕКС</w:t>
            </w:r>
            <w:r w:rsidRPr="009A127D">
              <w:rPr>
                <w:color w:val="000000" w:themeColor="text1"/>
                <w:vertAlign w:val="superscript"/>
              </w:rPr>
              <w:endnoteReference w:id="6"/>
            </w:r>
          </w:p>
        </w:tc>
        <w:tc>
          <w:tcPr>
            <w:tcW w:w="1056" w:type="dxa"/>
          </w:tcPr>
          <w:p w14:paraId="2E85AB87" w14:textId="77777777" w:rsidR="00114EA9" w:rsidRPr="009A127D" w:rsidRDefault="00114EA9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  <w:tc>
          <w:tcPr>
            <w:tcW w:w="7588" w:type="dxa"/>
          </w:tcPr>
          <w:p w14:paraId="59121FA6" w14:textId="77777777" w:rsidR="00114EA9" w:rsidRPr="009A127D" w:rsidRDefault="00114EA9" w:rsidP="00B157CA">
            <w:pPr>
              <w:rPr>
                <w:color w:val="000000" w:themeColor="text1"/>
              </w:rPr>
            </w:pPr>
            <w:r w:rsidRPr="009A127D">
              <w:rPr>
                <w:rFonts w:ascii="Times New Roman CYR" w:hAnsi="Times New Roman CYR" w:cs="Times New Roman CYR"/>
                <w:color w:val="000000" w:themeColor="text1"/>
                <w:szCs w:val="28"/>
              </w:rPr>
              <w:t>Инженер по строительному контролю</w:t>
            </w:r>
          </w:p>
        </w:tc>
      </w:tr>
      <w:tr w:rsidR="00114EA9" w:rsidRPr="009A127D" w14:paraId="7B11647D" w14:textId="77777777" w:rsidTr="00B157CA">
        <w:trPr>
          <w:trHeight w:val="20"/>
        </w:trPr>
        <w:tc>
          <w:tcPr>
            <w:tcW w:w="1777" w:type="dxa"/>
          </w:tcPr>
          <w:p w14:paraId="06C774D8" w14:textId="77777777" w:rsidR="00114EA9" w:rsidRPr="009A127D" w:rsidRDefault="00114EA9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ОКПДТР</w:t>
            </w:r>
            <w:r w:rsidRPr="009A127D">
              <w:rPr>
                <w:rStyle w:val="ad"/>
                <w:color w:val="000000" w:themeColor="text1"/>
              </w:rPr>
              <w:endnoteReference w:id="7"/>
            </w:r>
          </w:p>
        </w:tc>
        <w:tc>
          <w:tcPr>
            <w:tcW w:w="1056" w:type="dxa"/>
          </w:tcPr>
          <w:p w14:paraId="2CDA3845" w14:textId="3615358F" w:rsidR="00114EA9" w:rsidRPr="009A127D" w:rsidRDefault="00161A5B" w:rsidP="00B157CA">
            <w:pPr>
              <w:rPr>
                <w:color w:val="000000" w:themeColor="text1"/>
              </w:rPr>
            </w:pPr>
            <w:r w:rsidRPr="00161A5B">
              <w:rPr>
                <w:color w:val="000000" w:themeColor="text1"/>
              </w:rPr>
              <w:t>201294</w:t>
            </w:r>
          </w:p>
        </w:tc>
        <w:tc>
          <w:tcPr>
            <w:tcW w:w="7588" w:type="dxa"/>
          </w:tcPr>
          <w:p w14:paraId="4AAD7294" w14:textId="77777777" w:rsidR="00114EA9" w:rsidRPr="009A127D" w:rsidRDefault="00114EA9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Инженер</w:t>
            </w:r>
          </w:p>
        </w:tc>
      </w:tr>
      <w:tr w:rsidR="00114EA9" w:rsidRPr="009A127D" w14:paraId="0D7A9B90" w14:textId="77777777" w:rsidTr="00B157CA">
        <w:trPr>
          <w:trHeight w:val="20"/>
        </w:trPr>
        <w:tc>
          <w:tcPr>
            <w:tcW w:w="1777" w:type="dxa"/>
          </w:tcPr>
          <w:p w14:paraId="65490F9C" w14:textId="28715841" w:rsidR="00114EA9" w:rsidRPr="009A127D" w:rsidRDefault="00C42873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Переч</w:t>
            </w:r>
            <w:r w:rsidR="004D3762" w:rsidRPr="009A127D">
              <w:rPr>
                <w:color w:val="000000" w:themeColor="text1"/>
              </w:rPr>
              <w:t>ни</w:t>
            </w:r>
            <w:r w:rsidRPr="009A127D">
              <w:rPr>
                <w:color w:val="000000" w:themeColor="text1"/>
              </w:rPr>
              <w:t xml:space="preserve"> ВО</w:t>
            </w:r>
            <w:r w:rsidRPr="009A127D">
              <w:rPr>
                <w:rStyle w:val="ad"/>
                <w:color w:val="000000" w:themeColor="text1"/>
              </w:rPr>
              <w:endnoteReference w:id="8"/>
            </w:r>
          </w:p>
        </w:tc>
        <w:tc>
          <w:tcPr>
            <w:tcW w:w="1056" w:type="dxa"/>
          </w:tcPr>
          <w:p w14:paraId="3EE8CBC8" w14:textId="14F6DECC" w:rsidR="00114EA9" w:rsidRPr="009A127D" w:rsidRDefault="0031145A" w:rsidP="00B157CA">
            <w:pPr>
              <w:rPr>
                <w:color w:val="000000" w:themeColor="text1"/>
              </w:rPr>
            </w:pPr>
            <w:hyperlink r:id="rId21" w:history="1">
              <w:r w:rsidR="00114EA9" w:rsidRPr="009A127D">
                <w:rPr>
                  <w:color w:val="000000" w:themeColor="text1"/>
                </w:rPr>
                <w:t>08.03.01</w:t>
              </w:r>
            </w:hyperlink>
          </w:p>
        </w:tc>
        <w:tc>
          <w:tcPr>
            <w:tcW w:w="7588" w:type="dxa"/>
          </w:tcPr>
          <w:p w14:paraId="03DE9805" w14:textId="77777777" w:rsidR="00114EA9" w:rsidRPr="009A127D" w:rsidRDefault="00114EA9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Строительство</w:t>
            </w:r>
          </w:p>
        </w:tc>
      </w:tr>
    </w:tbl>
    <w:p w14:paraId="33AE8914" w14:textId="77777777" w:rsidR="00E06ED9" w:rsidRPr="009A127D" w:rsidRDefault="00E06ED9" w:rsidP="00E06ED9">
      <w:pPr>
        <w:rPr>
          <w:color w:val="000000" w:themeColor="text1"/>
          <w:lang w:val="en-US"/>
        </w:rPr>
      </w:pPr>
    </w:p>
    <w:p w14:paraId="49CD8CB9" w14:textId="77777777" w:rsidR="005E5DF2" w:rsidRPr="009A127D" w:rsidRDefault="005E5DF2" w:rsidP="00E06ED9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</w:rPr>
        <w:t>3.</w:t>
      </w:r>
      <w:r w:rsidR="004A44B8" w:rsidRPr="009A127D">
        <w:rPr>
          <w:b/>
          <w:bCs w:val="0"/>
          <w:color w:val="000000" w:themeColor="text1"/>
        </w:rPr>
        <w:t>1</w:t>
      </w:r>
      <w:r w:rsidRPr="009A127D">
        <w:rPr>
          <w:b/>
          <w:bCs w:val="0"/>
          <w:color w:val="000000" w:themeColor="text1"/>
        </w:rPr>
        <w:t>.</w:t>
      </w:r>
      <w:r w:rsidR="00A7531D" w:rsidRPr="009A127D">
        <w:rPr>
          <w:b/>
          <w:bCs w:val="0"/>
          <w:color w:val="000000" w:themeColor="text1"/>
        </w:rPr>
        <w:t>1</w:t>
      </w:r>
      <w:r w:rsidRPr="009A127D">
        <w:rPr>
          <w:b/>
          <w:bCs w:val="0"/>
          <w:color w:val="000000" w:themeColor="text1"/>
        </w:rPr>
        <w:t>. Трудовая функция</w:t>
      </w:r>
    </w:p>
    <w:p w14:paraId="6D9C617B" w14:textId="77777777" w:rsidR="00E06ED9" w:rsidRPr="00C57D3A" w:rsidRDefault="00E06ED9" w:rsidP="00E06ED9">
      <w:pPr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466"/>
        <w:gridCol w:w="365"/>
        <w:gridCol w:w="4690"/>
        <w:gridCol w:w="567"/>
        <w:gridCol w:w="1110"/>
        <w:gridCol w:w="1447"/>
        <w:gridCol w:w="555"/>
      </w:tblGrid>
      <w:tr w:rsidR="00AA0065" w:rsidRPr="009A127D" w14:paraId="04CBF9A7" w14:textId="77777777" w:rsidTr="00C57D3A">
        <w:trPr>
          <w:trHeight w:val="278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354A871" w14:textId="77777777" w:rsidR="005E5DF2" w:rsidRPr="009A127D" w:rsidRDefault="0005072D" w:rsidP="00375DDE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47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CEBB2A" w14:textId="7969787A" w:rsidR="005E5DF2" w:rsidRPr="009A127D" w:rsidRDefault="00C57D3A" w:rsidP="00B157CA">
            <w:pPr>
              <w:rPr>
                <w:bCs w:val="0"/>
                <w:color w:val="000000" w:themeColor="text1"/>
              </w:rPr>
            </w:pPr>
            <w:r w:rsidRPr="00C57D3A">
              <w:rPr>
                <w:color w:val="000000" w:themeColor="text1"/>
              </w:rPr>
              <w:t>Входной контроль проектной и рабочей документации (в том числе в составе информационной модели), предоставленной застройщиком (техническим заказчиком) и проверка наличия действующего разрешения на строительство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EEF200" w14:textId="77777777" w:rsidR="005E5DF2" w:rsidRPr="009A127D" w:rsidRDefault="005E5DF2" w:rsidP="00B157C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C6EF99" w14:textId="77777777" w:rsidR="005E5DF2" w:rsidRPr="009A127D" w:rsidRDefault="00BA66E1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  <w:r w:rsidR="005E5DF2" w:rsidRPr="009A127D">
              <w:rPr>
                <w:color w:val="000000" w:themeColor="text1"/>
              </w:rPr>
              <w:t>/0</w:t>
            </w:r>
            <w:r w:rsidR="00A7531D" w:rsidRPr="009A127D">
              <w:rPr>
                <w:color w:val="000000" w:themeColor="text1"/>
              </w:rPr>
              <w:t>1</w:t>
            </w:r>
            <w:r w:rsidR="005E5DF2" w:rsidRPr="009A127D">
              <w:rPr>
                <w:color w:val="000000" w:themeColor="text1"/>
              </w:rPr>
              <w:t>.</w:t>
            </w:r>
            <w:r w:rsidR="002D5999" w:rsidRPr="009A127D">
              <w:rPr>
                <w:color w:val="000000" w:themeColor="text1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E2AC42" w14:textId="77777777" w:rsidR="005E5DF2" w:rsidRPr="009A127D" w:rsidRDefault="005E5DF2" w:rsidP="00B157C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F71421" w14:textId="77777777" w:rsidR="005E5DF2" w:rsidRPr="009A127D" w:rsidRDefault="002D5999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  <w:tr w:rsidR="009A127D" w:rsidRPr="009A127D" w14:paraId="3FD2818E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337E0EB1" w14:textId="77777777" w:rsidR="002768E7" w:rsidRPr="009A127D" w:rsidRDefault="002768E7" w:rsidP="002768E7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lastRenderedPageBreak/>
              <w:t>Трудовые действия</w:t>
            </w:r>
          </w:p>
        </w:tc>
        <w:tc>
          <w:tcPr>
            <w:tcW w:w="4100" w:type="pct"/>
            <w:gridSpan w:val="5"/>
          </w:tcPr>
          <w:p w14:paraId="06066EBA" w14:textId="4D9BCE6E" w:rsidR="002768E7" w:rsidRPr="009A127D" w:rsidRDefault="00C13C05" w:rsidP="002727F8">
            <w:pPr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Проверка </w:t>
            </w:r>
            <w:r w:rsidR="00513C1C" w:rsidRPr="009A127D">
              <w:rPr>
                <w:bCs w:val="0"/>
                <w:color w:val="000000" w:themeColor="text1"/>
              </w:rPr>
              <w:t xml:space="preserve">комплектности </w:t>
            </w:r>
            <w:r w:rsidR="002E5D63" w:rsidRPr="009A127D">
              <w:rPr>
                <w:bCs w:val="0"/>
                <w:color w:val="000000" w:themeColor="text1"/>
              </w:rPr>
              <w:t xml:space="preserve">проектной </w:t>
            </w:r>
            <w:r w:rsidR="002727F8" w:rsidRPr="009A127D">
              <w:rPr>
                <w:bCs w:val="0"/>
                <w:color w:val="000000" w:themeColor="text1"/>
              </w:rPr>
              <w:t xml:space="preserve">и </w:t>
            </w:r>
            <w:r w:rsidR="00505EF5" w:rsidRPr="009A127D">
              <w:rPr>
                <w:bCs w:val="0"/>
                <w:color w:val="000000" w:themeColor="text1"/>
              </w:rPr>
              <w:t>рабочей документации, предоставленной застройщиком (техническим заказчиком)</w:t>
            </w:r>
            <w:r w:rsidR="00E50710" w:rsidRPr="009A127D">
              <w:rPr>
                <w:bCs w:val="0"/>
                <w:color w:val="000000" w:themeColor="text1"/>
              </w:rPr>
              <w:t xml:space="preserve"> </w:t>
            </w:r>
            <w:r w:rsidR="00E50710" w:rsidRPr="009A127D">
              <w:rPr>
                <w:color w:val="000000" w:themeColor="text1"/>
              </w:rPr>
              <w:t>(в том числе в составе информационной модели)</w:t>
            </w:r>
          </w:p>
        </w:tc>
      </w:tr>
      <w:tr w:rsidR="009A127D" w:rsidRPr="009A127D" w14:paraId="7F16DC76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445FBE1" w14:textId="77777777" w:rsidR="00600349" w:rsidRPr="009A127D" w:rsidRDefault="00600349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1BDCC24E" w14:textId="7A86E399" w:rsidR="00600349" w:rsidRPr="009A127D" w:rsidRDefault="00600349" w:rsidP="00600349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Проверка соответствия проектной и рабочей документации утвержденным решениям в составе проектной документации</w:t>
            </w:r>
          </w:p>
        </w:tc>
      </w:tr>
      <w:tr w:rsidR="009A127D" w:rsidRPr="009A127D" w14:paraId="0E546F76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9665CC0" w14:textId="77777777" w:rsidR="00600349" w:rsidRPr="009A127D" w:rsidRDefault="00600349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47010CCA" w14:textId="57CA5C46" w:rsidR="00600349" w:rsidRPr="009A127D" w:rsidRDefault="00600349" w:rsidP="003555AC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Проверка корректности оформления, состава и содержания проектной и рабочей документации </w:t>
            </w:r>
          </w:p>
        </w:tc>
      </w:tr>
      <w:tr w:rsidR="009A127D" w:rsidRPr="009A127D" w14:paraId="38EEAD7E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1DB2903" w14:textId="77777777" w:rsidR="00600349" w:rsidRPr="009A127D" w:rsidRDefault="00600349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4FC0F7C9" w14:textId="2A8955DB" w:rsidR="00600349" w:rsidRPr="009A127D" w:rsidRDefault="00600349" w:rsidP="00600349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Проверка наличия необходимых согласований и утверждений в проектной и рабочей документации</w:t>
            </w:r>
          </w:p>
        </w:tc>
      </w:tr>
      <w:tr w:rsidR="009A127D" w:rsidRPr="009A127D" w14:paraId="4B6FF48F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9C0EFF8" w14:textId="77777777" w:rsidR="002E5D63" w:rsidRPr="009A127D" w:rsidRDefault="002E5D63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49C2A63B" w14:textId="14072A90" w:rsidR="002E5D63" w:rsidRPr="009A127D" w:rsidRDefault="002E5D63" w:rsidP="002727F8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Проверка </w:t>
            </w:r>
            <w:r w:rsidR="002727F8" w:rsidRPr="009A127D">
              <w:rPr>
                <w:bCs w:val="0"/>
                <w:color w:val="000000" w:themeColor="text1"/>
              </w:rPr>
              <w:t xml:space="preserve">наличия требований к фактической точности контролируемых параметров </w:t>
            </w:r>
          </w:p>
        </w:tc>
      </w:tr>
      <w:tr w:rsidR="009A127D" w:rsidRPr="009A127D" w14:paraId="231FFBC1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A559901" w14:textId="77777777" w:rsidR="002727F8" w:rsidRPr="009A127D" w:rsidRDefault="002727F8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0DB9641" w14:textId="54154C49" w:rsidR="002727F8" w:rsidRPr="009A127D" w:rsidRDefault="002727F8" w:rsidP="002727F8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Проверка наличия указаний о методах контроля и измерений, в том числе в виде ссылок на соответствующие документы по стандартизации на применяемые материалы, изделия, конструкции, оборудование, технологии, содержащие указания о методах контроля проектной документации</w:t>
            </w:r>
          </w:p>
        </w:tc>
      </w:tr>
      <w:tr w:rsidR="009A127D" w:rsidRPr="009A127D" w14:paraId="25DD1AF9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105E499" w14:textId="77777777" w:rsidR="00C13C05" w:rsidRPr="009A127D" w:rsidRDefault="00C13C05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7A1F8277" w14:textId="701080BE" w:rsidR="00113AB5" w:rsidRPr="009A127D" w:rsidRDefault="002E5D63" w:rsidP="002727F8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Проверка наличия действующего разрешения на строительство</w:t>
            </w:r>
          </w:p>
        </w:tc>
      </w:tr>
      <w:tr w:rsidR="009A127D" w:rsidRPr="009A127D" w14:paraId="1E38E9E3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2E609328" w14:textId="77777777" w:rsidR="002768E7" w:rsidRPr="009A127D" w:rsidDel="002A1D54" w:rsidRDefault="001352C2" w:rsidP="002768E7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</w:t>
            </w:r>
            <w:r w:rsidR="002768E7" w:rsidRPr="009A127D" w:rsidDel="002A1D54">
              <w:rPr>
                <w:color w:val="000000" w:themeColor="text1"/>
              </w:rPr>
              <w:t>еобходимые умения</w:t>
            </w:r>
          </w:p>
        </w:tc>
        <w:tc>
          <w:tcPr>
            <w:tcW w:w="4100" w:type="pct"/>
            <w:gridSpan w:val="5"/>
          </w:tcPr>
          <w:p w14:paraId="49FA310F" w14:textId="72F0D163" w:rsidR="002768E7" w:rsidRPr="009A127D" w:rsidRDefault="002727F8" w:rsidP="00E131BF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Оценивать комплектность проектной и рабочей документации </w:t>
            </w:r>
          </w:p>
        </w:tc>
      </w:tr>
      <w:tr w:rsidR="009A127D" w:rsidRPr="009A127D" w14:paraId="7B6953E8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40D5038" w14:textId="77777777" w:rsidR="00C13C05" w:rsidRPr="009A127D" w:rsidDel="002A1D54" w:rsidRDefault="00C13C05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7DCB4D81" w14:textId="6A6F88DB" w:rsidR="00C13C05" w:rsidRPr="009A127D" w:rsidRDefault="00C609A8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Устанавливать</w:t>
            </w:r>
            <w:r w:rsidR="003F1690" w:rsidRPr="009A127D">
              <w:rPr>
                <w:color w:val="000000" w:themeColor="text1"/>
              </w:rPr>
              <w:t xml:space="preserve"> </w:t>
            </w:r>
            <w:r w:rsidR="00505EF5" w:rsidRPr="009A127D">
              <w:rPr>
                <w:color w:val="000000" w:themeColor="text1"/>
              </w:rPr>
              <w:t xml:space="preserve">наличие ссылок на </w:t>
            </w:r>
            <w:r w:rsidR="00562D7B" w:rsidRPr="009A127D">
              <w:rPr>
                <w:color w:val="000000" w:themeColor="text1"/>
              </w:rPr>
              <w:t xml:space="preserve">нормативные правовые акты </w:t>
            </w:r>
            <w:r w:rsidR="006A112A" w:rsidRPr="009A127D">
              <w:rPr>
                <w:color w:val="000000" w:themeColor="text1"/>
              </w:rPr>
              <w:t xml:space="preserve">и документы по </w:t>
            </w:r>
            <w:r w:rsidR="00562D7B" w:rsidRPr="009A127D">
              <w:rPr>
                <w:color w:val="000000" w:themeColor="text1"/>
              </w:rPr>
              <w:t xml:space="preserve">стандартизации в сфере градостроительной деятельности </w:t>
            </w:r>
            <w:r w:rsidR="001C1541" w:rsidRPr="009A127D">
              <w:rPr>
                <w:color w:val="000000" w:themeColor="text1"/>
              </w:rPr>
              <w:t>в отношении</w:t>
            </w:r>
            <w:r w:rsidR="00505EF5" w:rsidRPr="009A127D">
              <w:rPr>
                <w:color w:val="000000" w:themeColor="text1"/>
              </w:rPr>
              <w:t xml:space="preserve"> применяемых материалов, изделий, конструкций, оборудования, технологий</w:t>
            </w:r>
          </w:p>
        </w:tc>
      </w:tr>
      <w:tr w:rsidR="009A127D" w:rsidRPr="009A127D" w14:paraId="17C5C383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2C4E9D7" w14:textId="77777777" w:rsidR="00C13C05" w:rsidRPr="009A127D" w:rsidDel="002A1D54" w:rsidRDefault="00C13C05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74B88A4" w14:textId="4990CB04" w:rsidR="00C13C05" w:rsidRPr="009A127D" w:rsidRDefault="00C609A8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Устанавливать </w:t>
            </w:r>
            <w:r w:rsidR="00505EF5" w:rsidRPr="009A127D">
              <w:rPr>
                <w:color w:val="000000" w:themeColor="text1"/>
              </w:rPr>
              <w:t xml:space="preserve">наличие согласований и утверждений </w:t>
            </w:r>
            <w:r w:rsidR="00B07458" w:rsidRPr="009A127D">
              <w:rPr>
                <w:color w:val="000000" w:themeColor="text1"/>
              </w:rPr>
              <w:t xml:space="preserve">проектной и </w:t>
            </w:r>
            <w:r w:rsidR="00505EF5" w:rsidRPr="009A127D">
              <w:rPr>
                <w:color w:val="000000" w:themeColor="text1"/>
              </w:rPr>
              <w:t>рабочей документации</w:t>
            </w:r>
          </w:p>
        </w:tc>
      </w:tr>
      <w:tr w:rsidR="009A127D" w:rsidRPr="009A127D" w14:paraId="32B81E3B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8EA3A74" w14:textId="77777777" w:rsidR="00C13C05" w:rsidRPr="009A127D" w:rsidDel="002A1D54" w:rsidRDefault="00C13C05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6CD14104" w14:textId="77777777" w:rsidR="00C13C05" w:rsidRPr="009A127D" w:rsidRDefault="00C13C05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Оценивать достаточность информации в рабочей документации для выполнения строительно-монтажных работ</w:t>
            </w:r>
          </w:p>
        </w:tc>
      </w:tr>
      <w:tr w:rsidR="009A127D" w:rsidRPr="009A127D" w14:paraId="6609D4AB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C6C86F0" w14:textId="77777777" w:rsidR="002768E7" w:rsidRPr="009A127D" w:rsidDel="002A1D54" w:rsidRDefault="002768E7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4A81864B" w14:textId="3C7C789D" w:rsidR="002768E7" w:rsidRPr="009A127D" w:rsidRDefault="00C609A8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Устанавливать </w:t>
            </w:r>
            <w:r w:rsidR="00C13C05" w:rsidRPr="009A127D">
              <w:rPr>
                <w:color w:val="000000" w:themeColor="text1"/>
              </w:rPr>
              <w:t>наличие требований к фактической точности контролируемых параметров</w:t>
            </w:r>
            <w:r w:rsidR="00CE5251" w:rsidRPr="009A127D">
              <w:rPr>
                <w:color w:val="000000" w:themeColor="text1"/>
              </w:rPr>
              <w:t xml:space="preserve"> строительных конструкций объ</w:t>
            </w:r>
            <w:r w:rsidR="001352C2" w:rsidRPr="009A127D">
              <w:rPr>
                <w:color w:val="000000" w:themeColor="text1"/>
              </w:rPr>
              <w:t>ектов капитального строительства</w:t>
            </w:r>
          </w:p>
        </w:tc>
      </w:tr>
      <w:tr w:rsidR="009A127D" w:rsidRPr="009A127D" w14:paraId="1D7A6F35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23093C4" w14:textId="77777777" w:rsidR="002768E7" w:rsidRPr="009A127D" w:rsidDel="002A1D54" w:rsidRDefault="002768E7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3CA19268" w14:textId="21D44A99" w:rsidR="002768E7" w:rsidRPr="009A127D" w:rsidRDefault="00C609A8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Устанавливать</w:t>
            </w:r>
            <w:r w:rsidR="003F1690" w:rsidRPr="009A127D">
              <w:rPr>
                <w:color w:val="000000" w:themeColor="text1"/>
              </w:rPr>
              <w:t xml:space="preserve"> </w:t>
            </w:r>
            <w:r w:rsidR="00C13C05" w:rsidRPr="009A127D">
              <w:rPr>
                <w:color w:val="000000" w:themeColor="text1"/>
              </w:rPr>
              <w:t>наличие указаний о методах контроля и измерений, в том числе в виде ссылок на соответствующие документы по стандартизации на применяемые материалы, изделия, конструкции, оборудование, технологии, содержащие указания о методах контроля</w:t>
            </w:r>
          </w:p>
        </w:tc>
      </w:tr>
      <w:tr w:rsidR="009A127D" w:rsidRPr="009A127D" w14:paraId="003347AD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D090C68" w14:textId="77777777" w:rsidR="00762C45" w:rsidRPr="009A127D" w:rsidDel="002A1D54" w:rsidRDefault="00762C45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5F2DEEE9" w14:textId="5EB777E8" w:rsidR="00762C45" w:rsidRPr="009A127D" w:rsidRDefault="00C13C05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Анализировать соответствие указанных в </w:t>
            </w:r>
            <w:r w:rsidR="00CE5251" w:rsidRPr="009A127D">
              <w:rPr>
                <w:color w:val="000000" w:themeColor="text1"/>
              </w:rPr>
              <w:t xml:space="preserve">проекте организации строительства </w:t>
            </w:r>
            <w:r w:rsidRPr="009A127D">
              <w:rPr>
                <w:color w:val="000000" w:themeColor="text1"/>
              </w:rPr>
              <w:t xml:space="preserve">(раздел проектной документации) организационно-технологических решений (в том числе механизации строительства) </w:t>
            </w:r>
            <w:r w:rsidR="00505EF5" w:rsidRPr="009A127D">
              <w:rPr>
                <w:color w:val="000000" w:themeColor="text1"/>
              </w:rPr>
              <w:t xml:space="preserve">техническим и технологическим </w:t>
            </w:r>
            <w:r w:rsidRPr="009A127D">
              <w:rPr>
                <w:color w:val="000000" w:themeColor="text1"/>
              </w:rPr>
              <w:t>возможностям лица, осуществляющего строительство</w:t>
            </w:r>
          </w:p>
        </w:tc>
      </w:tr>
      <w:tr w:rsidR="009A127D" w:rsidRPr="009A127D" w14:paraId="25897219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A5161F5" w14:textId="77777777" w:rsidR="00B07458" w:rsidRPr="009A127D" w:rsidDel="002A1D54" w:rsidRDefault="00B07458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F27D0FE" w14:textId="2B26634F" w:rsidR="00B07458" w:rsidRPr="009A127D" w:rsidRDefault="00C609A8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Устанавливать </w:t>
            </w:r>
            <w:r w:rsidR="00B07458" w:rsidRPr="009A127D">
              <w:rPr>
                <w:color w:val="000000" w:themeColor="text1"/>
              </w:rPr>
              <w:t>наличие действующего разрешения на строительство</w:t>
            </w:r>
          </w:p>
        </w:tc>
      </w:tr>
      <w:tr w:rsidR="009A127D" w:rsidRPr="009A127D" w14:paraId="1A44C079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4EAEA0C" w14:textId="77777777" w:rsidR="007D2233" w:rsidRPr="009A127D" w:rsidDel="002A1D54" w:rsidRDefault="007D2233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63219457" w14:textId="77777777" w:rsidR="007D2233" w:rsidRPr="009A127D" w:rsidRDefault="007D2233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прави</w:t>
            </w:r>
            <w:r w:rsidR="00286E0F" w:rsidRPr="009A127D">
              <w:rPr>
                <w:color w:val="000000" w:themeColor="text1"/>
              </w:rPr>
              <w:t>ла оформления электронных документов</w:t>
            </w:r>
          </w:p>
        </w:tc>
      </w:tr>
      <w:tr w:rsidR="009A127D" w:rsidRPr="009A127D" w14:paraId="14799CD0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0EBD1F9" w14:textId="77777777" w:rsidR="00250D98" w:rsidRPr="009A127D" w:rsidDel="002A1D54" w:rsidRDefault="00250D98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51E3351E" w14:textId="18819408" w:rsidR="00250D98" w:rsidRPr="009A127D" w:rsidRDefault="00250D98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технологии информационного моделирования в строительстве</w:t>
            </w:r>
          </w:p>
        </w:tc>
      </w:tr>
      <w:tr w:rsidR="009A127D" w:rsidRPr="009A127D" w14:paraId="24DC348D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A98A6E4" w14:textId="77777777" w:rsidR="002768E7" w:rsidRPr="009A127D" w:rsidDel="002A1D54" w:rsidRDefault="002768E7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D4756DD" w14:textId="77777777" w:rsidR="002768E7" w:rsidRPr="009A127D" w:rsidRDefault="00762C45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специализированные программные средства</w:t>
            </w:r>
          </w:p>
        </w:tc>
      </w:tr>
      <w:tr w:rsidR="009A127D" w:rsidRPr="009A127D" w14:paraId="6FE0B5F7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2ED8DE04" w14:textId="77777777" w:rsidR="002768E7" w:rsidRPr="009A127D" w:rsidRDefault="002768E7" w:rsidP="002768E7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4100" w:type="pct"/>
            <w:gridSpan w:val="5"/>
          </w:tcPr>
          <w:p w14:paraId="50C9FC4B" w14:textId="26ADE2AA" w:rsidR="002768E7" w:rsidRPr="009A127D" w:rsidRDefault="002768E7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Нормативные правовые акты и документы </w:t>
            </w:r>
            <w:r w:rsidR="006A112A" w:rsidRPr="009A127D">
              <w:rPr>
                <w:color w:val="000000" w:themeColor="text1"/>
              </w:rPr>
              <w:t>по</w:t>
            </w:r>
            <w:r w:rsidRPr="009A127D">
              <w:rPr>
                <w:color w:val="000000" w:themeColor="text1"/>
              </w:rPr>
              <w:t xml:space="preserve"> стандартизации в сфере градостроительной деятельности</w:t>
            </w:r>
          </w:p>
        </w:tc>
      </w:tr>
      <w:tr w:rsidR="009A127D" w:rsidRPr="009A127D" w14:paraId="37404DDF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AB1B414" w14:textId="77777777" w:rsidR="002768E7" w:rsidRPr="009A127D" w:rsidRDefault="002768E7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E5613BF" w14:textId="4E51FF0D" w:rsidR="002768E7" w:rsidRPr="009A127D" w:rsidRDefault="002768E7" w:rsidP="00361E1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содержанию, организации и порядку проведения строительного контроля и государственного строительного надзора</w:t>
            </w:r>
          </w:p>
        </w:tc>
      </w:tr>
      <w:tr w:rsidR="009A127D" w:rsidRPr="009A127D" w14:paraId="1561AB0F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8F8226E" w14:textId="77777777" w:rsidR="002768E7" w:rsidRPr="009A127D" w:rsidRDefault="002768E7" w:rsidP="002768E7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24D9534" w14:textId="5BFC6948" w:rsidR="002768E7" w:rsidRPr="009A127D" w:rsidRDefault="00D95627" w:rsidP="00361E1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к </w:t>
            </w:r>
            <w:r w:rsidR="00C609A8" w:rsidRPr="009A127D">
              <w:rPr>
                <w:color w:val="000000" w:themeColor="text1"/>
              </w:rPr>
              <w:t>проведению входного контроля проектной и рабочей документации, предоставленной застройщиком (техническим заказчиком) и проверка наличия действующего разрешения на строительство</w:t>
            </w:r>
          </w:p>
        </w:tc>
      </w:tr>
      <w:tr w:rsidR="009A127D" w:rsidRPr="009A127D" w14:paraId="3CE38FBD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5ADA21F" w14:textId="77777777" w:rsidR="00182308" w:rsidRPr="009A127D" w:rsidDel="002A1D54" w:rsidRDefault="00182308" w:rsidP="00182308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61315700" w14:textId="77777777" w:rsidR="00182308" w:rsidRPr="009A127D" w:rsidRDefault="007D2233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</w:t>
            </w:r>
            <w:r w:rsidR="00182308" w:rsidRPr="009A127D">
              <w:rPr>
                <w:color w:val="000000" w:themeColor="text1"/>
              </w:rPr>
              <w:t xml:space="preserve"> оформления электронных документов</w:t>
            </w:r>
          </w:p>
        </w:tc>
      </w:tr>
      <w:tr w:rsidR="009A127D" w:rsidRPr="009A127D" w14:paraId="2DFBA6FA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3F74432" w14:textId="77777777" w:rsidR="00182308" w:rsidRPr="009A127D" w:rsidDel="002A1D54" w:rsidRDefault="00182308" w:rsidP="00182308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50001392" w14:textId="77777777" w:rsidR="00182308" w:rsidRPr="009A127D" w:rsidRDefault="00182308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Методы и средства деловой переписки и производственной коммуникации в строительстве</w:t>
            </w:r>
          </w:p>
        </w:tc>
      </w:tr>
      <w:tr w:rsidR="009A127D" w:rsidRPr="009A127D" w14:paraId="2A206209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2585B21" w14:textId="77777777" w:rsidR="006A112A" w:rsidRPr="009A127D" w:rsidDel="002A1D54" w:rsidRDefault="006A112A" w:rsidP="006A112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32ACCC24" w14:textId="332D5B92" w:rsidR="006A112A" w:rsidRPr="009A127D" w:rsidRDefault="006A112A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формирования и ведения информационной модели объекта капитального строительства</w:t>
            </w:r>
          </w:p>
        </w:tc>
      </w:tr>
      <w:tr w:rsidR="009A127D" w:rsidRPr="009A127D" w14:paraId="1B976B3C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70"/>
        </w:trPr>
        <w:tc>
          <w:tcPr>
            <w:tcW w:w="898" w:type="pct"/>
            <w:gridSpan w:val="2"/>
            <w:vMerge/>
          </w:tcPr>
          <w:p w14:paraId="2A7E6A9C" w14:textId="77777777" w:rsidR="006A112A" w:rsidRPr="009A127D" w:rsidDel="002A1D54" w:rsidRDefault="006A112A" w:rsidP="006A112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4ECCA309" w14:textId="6E1EAE14" w:rsidR="006A112A" w:rsidRPr="009A127D" w:rsidRDefault="006A112A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Форматы представления электронных документов информационной модели </w:t>
            </w:r>
            <w:r w:rsidRPr="009A127D">
              <w:rPr>
                <w:color w:val="000000" w:themeColor="text1"/>
              </w:rPr>
              <w:lastRenderedPageBreak/>
              <w:t>объекта капитального строительства</w:t>
            </w:r>
          </w:p>
        </w:tc>
      </w:tr>
      <w:tr w:rsidR="009A127D" w:rsidRPr="009A127D" w14:paraId="2B477AC9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A417D9E" w14:textId="77777777" w:rsidR="006A112A" w:rsidRPr="009A127D" w:rsidDel="002A1D54" w:rsidRDefault="006A112A" w:rsidP="006A112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D7CE41A" w14:textId="77777777" w:rsidR="006A112A" w:rsidRPr="009A127D" w:rsidRDefault="006A112A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и стандарты системы контроля (менеджмента) качества в строительной организации</w:t>
            </w:r>
          </w:p>
        </w:tc>
      </w:tr>
      <w:tr w:rsidR="009A127D" w:rsidRPr="009A127D" w14:paraId="3454B1DF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03E337A" w14:textId="77777777" w:rsidR="006A112A" w:rsidRPr="009A127D" w:rsidDel="002A1D54" w:rsidRDefault="006A112A" w:rsidP="006A112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1D49D3F2" w14:textId="737D7541" w:rsidR="006A112A" w:rsidRPr="009A127D" w:rsidRDefault="006A112A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охраны труда и меры пожарной безопасности</w:t>
            </w:r>
          </w:p>
        </w:tc>
      </w:tr>
      <w:tr w:rsidR="006A112A" w:rsidRPr="009A127D" w14:paraId="0D7FE847" w14:textId="77777777" w:rsidTr="00C57D3A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</w:tcPr>
          <w:p w14:paraId="30389260" w14:textId="77777777" w:rsidR="006A112A" w:rsidRPr="009A127D" w:rsidDel="002A1D54" w:rsidRDefault="006A112A" w:rsidP="006A112A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4100" w:type="pct"/>
            <w:gridSpan w:val="5"/>
          </w:tcPr>
          <w:p w14:paraId="055448F7" w14:textId="77777777" w:rsidR="006A112A" w:rsidRPr="009A127D" w:rsidRDefault="006A112A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7EFE9646" w14:textId="77777777" w:rsidR="00E06ED9" w:rsidRPr="009A127D" w:rsidRDefault="00E06ED9" w:rsidP="00E06ED9">
      <w:pPr>
        <w:rPr>
          <w:color w:val="000000" w:themeColor="text1"/>
        </w:rPr>
      </w:pPr>
    </w:p>
    <w:p w14:paraId="07D7FB43" w14:textId="77777777" w:rsidR="004C3A66" w:rsidRPr="009A127D" w:rsidRDefault="004C3A66" w:rsidP="004C3A66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</w:rPr>
        <w:t>3.1.2. Трудовая функция</w:t>
      </w:r>
    </w:p>
    <w:p w14:paraId="03CEE853" w14:textId="77777777" w:rsidR="004C3A66" w:rsidRPr="009A127D" w:rsidRDefault="004C3A66" w:rsidP="004C3A66">
      <w:pPr>
        <w:rPr>
          <w:color w:val="000000" w:themeColor="text1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466"/>
        <w:gridCol w:w="5303"/>
        <w:gridCol w:w="553"/>
        <w:gridCol w:w="876"/>
        <w:gridCol w:w="1447"/>
        <w:gridCol w:w="555"/>
      </w:tblGrid>
      <w:tr w:rsidR="004C3A66" w:rsidRPr="009A127D" w14:paraId="4ED1922A" w14:textId="77777777" w:rsidTr="00065F2C">
        <w:trPr>
          <w:trHeight w:val="411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3B3675C" w14:textId="77777777" w:rsidR="004C3A66" w:rsidRPr="009A127D" w:rsidRDefault="004C3A66" w:rsidP="007D2233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90F889" w14:textId="4679625D" w:rsidR="004C3A66" w:rsidRPr="009A127D" w:rsidRDefault="00EC52CD" w:rsidP="00EC52CD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Приемка совместно с застройщиком (техническим заказчиком) и освидетельствование геодезической разбивочной основы объекта капитального строительства 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89B5784" w14:textId="77777777" w:rsidR="004C3A66" w:rsidRPr="009A127D" w:rsidRDefault="004C3A66" w:rsidP="00B157C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794231" w14:textId="77777777" w:rsidR="004C3A66" w:rsidRPr="009A127D" w:rsidRDefault="004C3A66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  <w:r w:rsidRPr="009A127D">
              <w:rPr>
                <w:color w:val="000000" w:themeColor="text1"/>
              </w:rPr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ED001B" w14:textId="77777777" w:rsidR="004C3A66" w:rsidRPr="009A127D" w:rsidRDefault="004C3A66" w:rsidP="00B157C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29EF63" w14:textId="77777777" w:rsidR="004C3A66" w:rsidRPr="009A127D" w:rsidRDefault="004C3A66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</w:tbl>
    <w:p w14:paraId="58E12FFF" w14:textId="77777777" w:rsidR="004C3A66" w:rsidRPr="009A127D" w:rsidRDefault="004C3A66" w:rsidP="004C3A66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9A127D" w:rsidRPr="009A127D" w14:paraId="248D7186" w14:textId="77777777" w:rsidTr="004A5BBB">
        <w:trPr>
          <w:trHeight w:val="20"/>
        </w:trPr>
        <w:tc>
          <w:tcPr>
            <w:tcW w:w="898" w:type="pct"/>
            <w:vMerge w:val="restart"/>
          </w:tcPr>
          <w:p w14:paraId="51FB2234" w14:textId="77777777" w:rsidR="004C3A66" w:rsidRPr="009A127D" w:rsidRDefault="004C3A66" w:rsidP="007D223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4102" w:type="pct"/>
          </w:tcPr>
          <w:p w14:paraId="2A5BF331" w14:textId="2428EEC3" w:rsidR="004C3A66" w:rsidRPr="009A127D" w:rsidRDefault="004C3A66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Проверка </w:t>
            </w:r>
            <w:r w:rsidR="005C6A36" w:rsidRPr="009A127D">
              <w:rPr>
                <w:color w:val="000000" w:themeColor="text1"/>
              </w:rPr>
              <w:t>соответствия</w:t>
            </w:r>
            <w:r w:rsidR="00B57EB4" w:rsidRPr="009A127D">
              <w:rPr>
                <w:color w:val="000000" w:themeColor="text1"/>
              </w:rPr>
              <w:t xml:space="preserve"> выполненной</w:t>
            </w:r>
            <w:r w:rsidR="005C6A36" w:rsidRPr="009A127D">
              <w:rPr>
                <w:color w:val="000000" w:themeColor="text1"/>
              </w:rPr>
              <w:t xml:space="preserve"> геодезической разбивочной основы </w:t>
            </w:r>
            <w:r w:rsidR="00F43A39" w:rsidRPr="009A127D">
              <w:rPr>
                <w:color w:val="000000" w:themeColor="text1"/>
              </w:rPr>
              <w:t>требованиям нормативно-технической документации</w:t>
            </w:r>
          </w:p>
        </w:tc>
      </w:tr>
      <w:tr w:rsidR="009A127D" w:rsidRPr="009A127D" w14:paraId="790AF38A" w14:textId="77777777" w:rsidTr="004A5BBB">
        <w:trPr>
          <w:trHeight w:val="20"/>
        </w:trPr>
        <w:tc>
          <w:tcPr>
            <w:tcW w:w="898" w:type="pct"/>
            <w:vMerge/>
          </w:tcPr>
          <w:p w14:paraId="6148E989" w14:textId="77777777" w:rsidR="004C3A66" w:rsidRPr="009A127D" w:rsidRDefault="004C3A66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5340E07" w14:textId="268C925A" w:rsidR="004C3A66" w:rsidRPr="009A127D" w:rsidRDefault="004C3A66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Проверка надежности закрепления </w:t>
            </w:r>
            <w:r w:rsidR="00643CB2" w:rsidRPr="009A127D">
              <w:rPr>
                <w:color w:val="000000" w:themeColor="text1"/>
              </w:rPr>
              <w:t xml:space="preserve">геодезических </w:t>
            </w:r>
            <w:r w:rsidRPr="009A127D">
              <w:rPr>
                <w:color w:val="000000" w:themeColor="text1"/>
              </w:rPr>
              <w:t>знаков на местности</w:t>
            </w:r>
          </w:p>
        </w:tc>
      </w:tr>
      <w:tr w:rsidR="009A127D" w:rsidRPr="009A127D" w14:paraId="6029C196" w14:textId="77777777" w:rsidTr="004A5BBB">
        <w:trPr>
          <w:trHeight w:val="20"/>
        </w:trPr>
        <w:tc>
          <w:tcPr>
            <w:tcW w:w="898" w:type="pct"/>
            <w:vMerge/>
          </w:tcPr>
          <w:p w14:paraId="342DDC89" w14:textId="77777777" w:rsidR="004C3A66" w:rsidRPr="009A127D" w:rsidRDefault="004C3A66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E7240B8" w14:textId="2890B6BA" w:rsidR="004C3A66" w:rsidRPr="009A127D" w:rsidRDefault="00BD6EB4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Проведение при</w:t>
            </w:r>
            <w:r w:rsidR="001C1541" w:rsidRPr="009A127D">
              <w:rPr>
                <w:color w:val="000000" w:themeColor="text1"/>
              </w:rPr>
              <w:t>е</w:t>
            </w:r>
            <w:r w:rsidRPr="009A127D">
              <w:rPr>
                <w:color w:val="000000" w:themeColor="text1"/>
              </w:rPr>
              <w:t xml:space="preserve">мки в составе комиссии </w:t>
            </w:r>
            <w:r w:rsidR="004C3A66" w:rsidRPr="009A127D">
              <w:rPr>
                <w:color w:val="000000" w:themeColor="text1"/>
              </w:rPr>
              <w:t>геодезической разбивочной основы у застройщика (технического заказчика)</w:t>
            </w:r>
            <w:r w:rsidR="005C6A36" w:rsidRPr="009A127D">
              <w:rPr>
                <w:color w:val="000000" w:themeColor="text1"/>
              </w:rPr>
              <w:t xml:space="preserve"> </w:t>
            </w:r>
            <w:r w:rsidR="00F43A39" w:rsidRPr="009A127D">
              <w:rPr>
                <w:color w:val="000000" w:themeColor="text1"/>
              </w:rPr>
              <w:t xml:space="preserve">и </w:t>
            </w:r>
            <w:r w:rsidRPr="009A127D">
              <w:rPr>
                <w:color w:val="000000" w:themeColor="text1"/>
              </w:rPr>
              <w:t xml:space="preserve">подготовка </w:t>
            </w:r>
            <w:r w:rsidR="00F43A39" w:rsidRPr="009A127D">
              <w:rPr>
                <w:color w:val="000000" w:themeColor="text1"/>
              </w:rPr>
              <w:t>акта</w:t>
            </w:r>
          </w:p>
        </w:tc>
      </w:tr>
      <w:tr w:rsidR="009A127D" w:rsidRPr="009A127D" w14:paraId="664EBB97" w14:textId="77777777" w:rsidTr="004A5BBB">
        <w:trPr>
          <w:trHeight w:val="20"/>
        </w:trPr>
        <w:tc>
          <w:tcPr>
            <w:tcW w:w="898" w:type="pct"/>
            <w:vMerge w:val="restart"/>
          </w:tcPr>
          <w:p w14:paraId="3CF4832A" w14:textId="77777777" w:rsidR="004C3A66" w:rsidRPr="009A127D" w:rsidRDefault="004C3A66" w:rsidP="007D223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4102" w:type="pct"/>
          </w:tcPr>
          <w:p w14:paraId="0B58BCC6" w14:textId="62CB8C6B" w:rsidR="004C3A66" w:rsidRPr="009A127D" w:rsidRDefault="005C6A36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Анализировать соответствие </w:t>
            </w:r>
            <w:r w:rsidR="00B65DFC" w:rsidRPr="009A127D">
              <w:rPr>
                <w:color w:val="000000" w:themeColor="text1"/>
              </w:rPr>
              <w:t xml:space="preserve">выполненной </w:t>
            </w:r>
            <w:r w:rsidRPr="009A127D">
              <w:rPr>
                <w:color w:val="000000" w:themeColor="text1"/>
              </w:rPr>
              <w:t>геодезической разбивочной основы</w:t>
            </w:r>
            <w:r w:rsidR="00F43A39" w:rsidRPr="009A127D">
              <w:rPr>
                <w:color w:val="000000" w:themeColor="text1"/>
              </w:rPr>
              <w:t xml:space="preserve"> требованиям нормативно-технической документации</w:t>
            </w:r>
            <w:r w:rsidRPr="009A127D">
              <w:rPr>
                <w:color w:val="000000" w:themeColor="text1"/>
              </w:rPr>
              <w:t xml:space="preserve"> </w:t>
            </w:r>
          </w:p>
        </w:tc>
      </w:tr>
      <w:tr w:rsidR="009A127D" w:rsidRPr="009A127D" w14:paraId="3ABB8081" w14:textId="77777777" w:rsidTr="004A5BBB">
        <w:trPr>
          <w:trHeight w:val="20"/>
        </w:trPr>
        <w:tc>
          <w:tcPr>
            <w:tcW w:w="898" w:type="pct"/>
            <w:vMerge/>
          </w:tcPr>
          <w:p w14:paraId="757F6A84" w14:textId="77777777" w:rsidR="004C3A66" w:rsidRPr="009A127D" w:rsidRDefault="004C3A66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42641EA" w14:textId="35D6CEE5" w:rsidR="004C3A66" w:rsidRPr="009A127D" w:rsidRDefault="00643CB2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Оценивать </w:t>
            </w:r>
            <w:r w:rsidR="005C6A36" w:rsidRPr="009A127D">
              <w:rPr>
                <w:color w:val="000000" w:themeColor="text1"/>
              </w:rPr>
              <w:t xml:space="preserve">надежность закрепления </w:t>
            </w:r>
            <w:r w:rsidRPr="009A127D">
              <w:rPr>
                <w:color w:val="000000" w:themeColor="text1"/>
              </w:rPr>
              <w:t xml:space="preserve">геодезических </w:t>
            </w:r>
            <w:r w:rsidR="005C6A36" w:rsidRPr="009A127D">
              <w:rPr>
                <w:color w:val="000000" w:themeColor="text1"/>
              </w:rPr>
              <w:t>знаков на местности</w:t>
            </w:r>
          </w:p>
        </w:tc>
      </w:tr>
      <w:tr w:rsidR="009A127D" w:rsidRPr="009A127D" w14:paraId="5E9CB6F7" w14:textId="77777777" w:rsidTr="004A5BBB">
        <w:trPr>
          <w:trHeight w:val="20"/>
        </w:trPr>
        <w:tc>
          <w:tcPr>
            <w:tcW w:w="898" w:type="pct"/>
            <w:vMerge/>
          </w:tcPr>
          <w:p w14:paraId="463DAE2E" w14:textId="77777777" w:rsidR="004C3A66" w:rsidRPr="009A127D" w:rsidRDefault="004C3A66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74FE1F8" w14:textId="77777777" w:rsidR="004C3A66" w:rsidRPr="009A127D" w:rsidRDefault="005C6A36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требования к порядку проведения приемки геодезической разбивочной основы у застройщика (технического заказчика)</w:t>
            </w:r>
          </w:p>
        </w:tc>
      </w:tr>
      <w:tr w:rsidR="009A127D" w:rsidRPr="009A127D" w14:paraId="284F0D4D" w14:textId="77777777" w:rsidTr="004A5BBB">
        <w:trPr>
          <w:trHeight w:val="20"/>
        </w:trPr>
        <w:tc>
          <w:tcPr>
            <w:tcW w:w="898" w:type="pct"/>
            <w:vMerge/>
          </w:tcPr>
          <w:p w14:paraId="3D2413B2" w14:textId="77777777" w:rsidR="00B4536A" w:rsidRPr="009A127D" w:rsidRDefault="00B4536A" w:rsidP="005C6A3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C147812" w14:textId="77777777" w:rsidR="00B4536A" w:rsidRPr="009A127D" w:rsidRDefault="00B4536A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Применять требования к </w:t>
            </w:r>
            <w:r w:rsidR="00CE2292" w:rsidRPr="009A127D">
              <w:rPr>
                <w:color w:val="000000" w:themeColor="text1"/>
              </w:rPr>
              <w:t xml:space="preserve">подготовке и </w:t>
            </w:r>
            <w:r w:rsidR="00BD6EB4" w:rsidRPr="009A127D">
              <w:rPr>
                <w:color w:val="000000" w:themeColor="text1"/>
              </w:rPr>
              <w:t xml:space="preserve">оформлению </w:t>
            </w:r>
            <w:r w:rsidRPr="009A127D">
              <w:rPr>
                <w:color w:val="000000" w:themeColor="text1"/>
              </w:rPr>
              <w:t>акта по результатам приемки геодезической разбивочной основы у застройщика (технического заказчика)</w:t>
            </w:r>
          </w:p>
        </w:tc>
      </w:tr>
      <w:tr w:rsidR="009A127D" w:rsidRPr="009A127D" w14:paraId="04473B1F" w14:textId="77777777" w:rsidTr="004A5BBB">
        <w:trPr>
          <w:trHeight w:val="20"/>
        </w:trPr>
        <w:tc>
          <w:tcPr>
            <w:tcW w:w="898" w:type="pct"/>
            <w:vMerge/>
          </w:tcPr>
          <w:p w14:paraId="7BBE16BD" w14:textId="77777777" w:rsidR="005C6A36" w:rsidRPr="009A127D" w:rsidRDefault="005C6A36" w:rsidP="005C6A3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67B53B6" w14:textId="77777777" w:rsidR="005C6A36" w:rsidRPr="009A127D" w:rsidRDefault="005C6A36" w:rsidP="00B157CA">
            <w:pPr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Применять специализированные программные средства</w:t>
            </w:r>
          </w:p>
        </w:tc>
      </w:tr>
      <w:tr w:rsidR="009A127D" w:rsidRPr="009A127D" w14:paraId="09D6865A" w14:textId="77777777" w:rsidTr="004A5BBB">
        <w:trPr>
          <w:trHeight w:val="20"/>
        </w:trPr>
        <w:tc>
          <w:tcPr>
            <w:tcW w:w="898" w:type="pct"/>
            <w:vMerge w:val="restart"/>
          </w:tcPr>
          <w:p w14:paraId="3BB3CB1C" w14:textId="77777777" w:rsidR="005C6A36" w:rsidRPr="009A127D" w:rsidRDefault="005C6A36" w:rsidP="005C6A3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4102" w:type="pct"/>
            <w:shd w:val="clear" w:color="auto" w:fill="auto"/>
          </w:tcPr>
          <w:p w14:paraId="7B83C982" w14:textId="7B01A32A" w:rsidR="005C6A36" w:rsidRPr="009A127D" w:rsidRDefault="005C6A36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Нормативные правовые акты и документы </w:t>
            </w:r>
            <w:r w:rsidR="006A112A" w:rsidRPr="009A127D">
              <w:rPr>
                <w:color w:val="000000" w:themeColor="text1"/>
              </w:rPr>
              <w:t>по</w:t>
            </w:r>
            <w:r w:rsidRPr="009A127D">
              <w:rPr>
                <w:color w:val="000000" w:themeColor="text1"/>
              </w:rPr>
              <w:t xml:space="preserve"> стандартизации в сфере градостроительной деятельности</w:t>
            </w:r>
          </w:p>
        </w:tc>
      </w:tr>
      <w:tr w:rsidR="009A127D" w:rsidRPr="009A127D" w14:paraId="7F77418B" w14:textId="77777777" w:rsidTr="004A5BBB">
        <w:trPr>
          <w:trHeight w:val="20"/>
        </w:trPr>
        <w:tc>
          <w:tcPr>
            <w:tcW w:w="898" w:type="pct"/>
            <w:vMerge/>
          </w:tcPr>
          <w:p w14:paraId="05ECE392" w14:textId="77777777" w:rsidR="005C6A36" w:rsidRPr="009A127D" w:rsidRDefault="005C6A36" w:rsidP="005C6A36">
            <w:pPr>
              <w:rPr>
                <w:color w:val="000000" w:themeColor="text1"/>
              </w:rPr>
            </w:pPr>
          </w:p>
        </w:tc>
        <w:tc>
          <w:tcPr>
            <w:tcW w:w="4102" w:type="pct"/>
            <w:shd w:val="clear" w:color="auto" w:fill="auto"/>
          </w:tcPr>
          <w:p w14:paraId="6BE30658" w14:textId="5C97B2CF" w:rsidR="005C6A36" w:rsidRPr="009A127D" w:rsidRDefault="005C6A36" w:rsidP="00361E1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содержанию, организации и порядку проведения строительного контроля и государственного строительного надзора</w:t>
            </w:r>
          </w:p>
        </w:tc>
      </w:tr>
      <w:tr w:rsidR="009A127D" w:rsidRPr="009A127D" w14:paraId="45C20EC4" w14:textId="77777777" w:rsidTr="004A5BBB">
        <w:trPr>
          <w:trHeight w:val="20"/>
        </w:trPr>
        <w:tc>
          <w:tcPr>
            <w:tcW w:w="898" w:type="pct"/>
            <w:vMerge/>
          </w:tcPr>
          <w:p w14:paraId="1D1A8123" w14:textId="77777777" w:rsidR="005C6A36" w:rsidRPr="009A127D" w:rsidRDefault="005C6A36" w:rsidP="005C6A36">
            <w:pPr>
              <w:rPr>
                <w:color w:val="000000" w:themeColor="text1"/>
              </w:rPr>
            </w:pPr>
          </w:p>
        </w:tc>
        <w:tc>
          <w:tcPr>
            <w:tcW w:w="4102" w:type="pct"/>
            <w:shd w:val="clear" w:color="auto" w:fill="auto"/>
          </w:tcPr>
          <w:p w14:paraId="1CD8D723" w14:textId="271CA629" w:rsidR="005C6A36" w:rsidRPr="009A127D" w:rsidRDefault="005C6A36" w:rsidP="00361E1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</w:t>
            </w:r>
            <w:r w:rsidR="004A5BBB" w:rsidRPr="009A127D">
              <w:rPr>
                <w:color w:val="000000" w:themeColor="text1"/>
              </w:rPr>
              <w:t>к порядку проведения приемки совместно с застройщиком (техническим заказчиком) и освидетельствования геодезической разбивочной основы объекта капитального строительства</w:t>
            </w:r>
          </w:p>
        </w:tc>
      </w:tr>
      <w:tr w:rsidR="009A127D" w:rsidRPr="009A127D" w14:paraId="25A6E547" w14:textId="77777777" w:rsidTr="004A5BBB">
        <w:trPr>
          <w:trHeight w:val="20"/>
        </w:trPr>
        <w:tc>
          <w:tcPr>
            <w:tcW w:w="898" w:type="pct"/>
            <w:vMerge/>
          </w:tcPr>
          <w:p w14:paraId="08E17574" w14:textId="77777777" w:rsidR="005C6A36" w:rsidRPr="009A127D" w:rsidRDefault="005C6A36" w:rsidP="005C6A3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C63A467" w14:textId="6FB12A9A" w:rsidR="005C6A36" w:rsidRPr="009A127D" w:rsidRDefault="005C6A36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к закреплению </w:t>
            </w:r>
            <w:r w:rsidR="00643CB2" w:rsidRPr="009A127D">
              <w:rPr>
                <w:color w:val="000000" w:themeColor="text1"/>
              </w:rPr>
              <w:t xml:space="preserve">геодезических </w:t>
            </w:r>
            <w:r w:rsidRPr="009A127D">
              <w:rPr>
                <w:color w:val="000000" w:themeColor="text1"/>
              </w:rPr>
              <w:t>знаков на местности</w:t>
            </w:r>
          </w:p>
        </w:tc>
      </w:tr>
      <w:tr w:rsidR="009A127D" w:rsidRPr="009A127D" w14:paraId="69DA9437" w14:textId="77777777" w:rsidTr="004A5BBB">
        <w:trPr>
          <w:trHeight w:val="20"/>
        </w:trPr>
        <w:tc>
          <w:tcPr>
            <w:tcW w:w="898" w:type="pct"/>
            <w:vMerge/>
          </w:tcPr>
          <w:p w14:paraId="3F0E8410" w14:textId="77777777" w:rsidR="00182308" w:rsidRPr="009A127D" w:rsidRDefault="00182308" w:rsidP="00182308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AED3A19" w14:textId="0C793F05" w:rsidR="00182308" w:rsidRPr="009A127D" w:rsidRDefault="00B4536A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</w:t>
            </w:r>
            <w:r w:rsidR="004A5BBB" w:rsidRPr="009A127D">
              <w:rPr>
                <w:color w:val="000000" w:themeColor="text1"/>
              </w:rPr>
              <w:t xml:space="preserve"> и способы</w:t>
            </w:r>
            <w:r w:rsidR="00182308" w:rsidRPr="009A127D">
              <w:rPr>
                <w:color w:val="000000" w:themeColor="text1"/>
              </w:rPr>
              <w:t xml:space="preserve"> оформления электронных документов</w:t>
            </w:r>
          </w:p>
        </w:tc>
      </w:tr>
      <w:tr w:rsidR="009A127D" w:rsidRPr="009A127D" w14:paraId="20BC278C" w14:textId="77777777" w:rsidTr="004A5BBB">
        <w:trPr>
          <w:trHeight w:val="20"/>
        </w:trPr>
        <w:tc>
          <w:tcPr>
            <w:tcW w:w="898" w:type="pct"/>
            <w:vMerge/>
          </w:tcPr>
          <w:p w14:paraId="21BFF02E" w14:textId="77777777" w:rsidR="00182308" w:rsidRPr="009A127D" w:rsidRDefault="00182308" w:rsidP="00182308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B6DDCCA" w14:textId="77777777" w:rsidR="00182308" w:rsidRPr="009A127D" w:rsidRDefault="00182308" w:rsidP="00B157CA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Методы и средства деловой переписки и производственной коммуникации в строительстве</w:t>
            </w:r>
          </w:p>
        </w:tc>
      </w:tr>
      <w:tr w:rsidR="009A127D" w:rsidRPr="009A127D" w14:paraId="2D47686F" w14:textId="77777777" w:rsidTr="004A5BBB">
        <w:trPr>
          <w:trHeight w:val="20"/>
        </w:trPr>
        <w:tc>
          <w:tcPr>
            <w:tcW w:w="898" w:type="pct"/>
            <w:vMerge/>
          </w:tcPr>
          <w:p w14:paraId="6D45EA7E" w14:textId="77777777" w:rsidR="00182308" w:rsidRPr="009A127D" w:rsidRDefault="00182308" w:rsidP="00182308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E41CC4D" w14:textId="77777777" w:rsidR="00182308" w:rsidRPr="009A127D" w:rsidRDefault="00182308" w:rsidP="00B157CA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и стандарты системы контроля (менеджмента) качества в строительной организации</w:t>
            </w:r>
          </w:p>
        </w:tc>
      </w:tr>
      <w:tr w:rsidR="009A127D" w:rsidRPr="009A127D" w14:paraId="27DB7B67" w14:textId="77777777" w:rsidTr="004A5BBB">
        <w:trPr>
          <w:trHeight w:val="20"/>
        </w:trPr>
        <w:tc>
          <w:tcPr>
            <w:tcW w:w="898" w:type="pct"/>
            <w:vMerge/>
          </w:tcPr>
          <w:p w14:paraId="277E4896" w14:textId="77777777" w:rsidR="00182308" w:rsidRPr="009A127D" w:rsidRDefault="00182308" w:rsidP="00182308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2B3694D" w14:textId="2F0826C4" w:rsidR="00182308" w:rsidRPr="009A127D" w:rsidRDefault="00182308" w:rsidP="00B157CA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охраны труда и мер</w:t>
            </w:r>
            <w:r w:rsidR="00643CB2" w:rsidRPr="009A127D">
              <w:rPr>
                <w:color w:val="000000" w:themeColor="text1"/>
              </w:rPr>
              <w:t>ы</w:t>
            </w:r>
            <w:r w:rsidRPr="009A127D">
              <w:rPr>
                <w:color w:val="000000" w:themeColor="text1"/>
              </w:rPr>
              <w:t xml:space="preserve"> пожарной безопасности</w:t>
            </w:r>
          </w:p>
        </w:tc>
      </w:tr>
      <w:tr w:rsidR="005C6A36" w:rsidRPr="009A127D" w14:paraId="556D535E" w14:textId="77777777" w:rsidTr="004A5BBB">
        <w:trPr>
          <w:trHeight w:val="20"/>
        </w:trPr>
        <w:tc>
          <w:tcPr>
            <w:tcW w:w="898" w:type="pct"/>
          </w:tcPr>
          <w:p w14:paraId="2A19DC63" w14:textId="77777777" w:rsidR="005C6A36" w:rsidRPr="009A127D" w:rsidRDefault="005C6A36" w:rsidP="005C6A3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4102" w:type="pct"/>
          </w:tcPr>
          <w:p w14:paraId="3D287DC2" w14:textId="77777777" w:rsidR="005C6A36" w:rsidRPr="009A127D" w:rsidRDefault="005C6A36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5E241975" w14:textId="77777777" w:rsidR="004C3A66" w:rsidRPr="009A127D" w:rsidRDefault="004C3A66" w:rsidP="005A2016">
      <w:pPr>
        <w:rPr>
          <w:b/>
          <w:bCs w:val="0"/>
          <w:color w:val="000000" w:themeColor="text1"/>
        </w:rPr>
      </w:pPr>
    </w:p>
    <w:p w14:paraId="29F19551" w14:textId="77777777" w:rsidR="005A2016" w:rsidRPr="009A127D" w:rsidRDefault="005A2016" w:rsidP="005A2016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</w:rPr>
        <w:t>3.1.</w:t>
      </w:r>
      <w:r w:rsidR="004C3A66" w:rsidRPr="009A127D">
        <w:rPr>
          <w:b/>
          <w:bCs w:val="0"/>
          <w:color w:val="000000" w:themeColor="text1"/>
        </w:rPr>
        <w:t>3</w:t>
      </w:r>
      <w:r w:rsidRPr="009A127D">
        <w:rPr>
          <w:b/>
          <w:bCs w:val="0"/>
          <w:color w:val="000000" w:themeColor="text1"/>
        </w:rPr>
        <w:t>. Трудовая функция</w:t>
      </w:r>
    </w:p>
    <w:p w14:paraId="33FA08E9" w14:textId="77777777" w:rsidR="005A2016" w:rsidRPr="009A127D" w:rsidRDefault="005A2016" w:rsidP="005A2016">
      <w:pPr>
        <w:rPr>
          <w:color w:val="000000" w:themeColor="text1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466"/>
        <w:gridCol w:w="365"/>
        <w:gridCol w:w="4690"/>
        <w:gridCol w:w="567"/>
        <w:gridCol w:w="1110"/>
        <w:gridCol w:w="1447"/>
        <w:gridCol w:w="555"/>
      </w:tblGrid>
      <w:tr w:rsidR="002A6824" w:rsidRPr="009A127D" w14:paraId="45A4721A" w14:textId="77777777" w:rsidTr="00B157CA">
        <w:trPr>
          <w:trHeight w:val="411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A34AD3C" w14:textId="77777777" w:rsidR="002A6824" w:rsidRPr="009A127D" w:rsidRDefault="002A6824" w:rsidP="002A6824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47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E6A16C" w14:textId="3194F5C4" w:rsidR="002A6824" w:rsidRPr="009A127D" w:rsidRDefault="004C3A66" w:rsidP="000D19A2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Входной </w:t>
            </w:r>
            <w:r w:rsidR="00141991" w:rsidRPr="009A127D">
              <w:rPr>
                <w:color w:val="000000" w:themeColor="text1"/>
              </w:rPr>
              <w:t xml:space="preserve">(в том числе инструментальный) </w:t>
            </w:r>
            <w:r w:rsidRPr="009A127D">
              <w:rPr>
                <w:color w:val="000000" w:themeColor="text1"/>
              </w:rPr>
              <w:t>контроль</w:t>
            </w:r>
            <w:r w:rsidR="000D19A2" w:rsidRPr="009A127D">
              <w:rPr>
                <w:color w:val="000000" w:themeColor="text1"/>
              </w:rPr>
              <w:t xml:space="preserve"> </w:t>
            </w:r>
            <w:r w:rsidRPr="009A127D">
              <w:rPr>
                <w:color w:val="000000" w:themeColor="text1"/>
              </w:rPr>
              <w:t>применяемых строительных материалов, изделий, конструкций, полуфабрикатов и оборудования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7CBA924" w14:textId="77777777" w:rsidR="002A6824" w:rsidRPr="009A127D" w:rsidRDefault="002A6824" w:rsidP="00B157C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249C21" w14:textId="77777777" w:rsidR="002A6824" w:rsidRPr="009A127D" w:rsidRDefault="002A6824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  <w:r w:rsidRPr="009A127D">
              <w:rPr>
                <w:color w:val="000000" w:themeColor="text1"/>
              </w:rPr>
              <w:t>/0</w:t>
            </w:r>
            <w:r w:rsidR="004C3A66" w:rsidRPr="009A127D">
              <w:rPr>
                <w:color w:val="000000" w:themeColor="text1"/>
              </w:rPr>
              <w:t>3</w:t>
            </w:r>
            <w:r w:rsidRPr="009A127D">
              <w:rPr>
                <w:color w:val="000000" w:themeColor="text1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864D7E" w14:textId="77777777" w:rsidR="002A6824" w:rsidRPr="009A127D" w:rsidRDefault="002A6824" w:rsidP="00B157C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57BAC2" w14:textId="77777777" w:rsidR="002A6824" w:rsidRPr="009A127D" w:rsidRDefault="002A6824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  <w:tr w:rsidR="009A127D" w:rsidRPr="009A127D" w14:paraId="7CA8E4AD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11D71B4C" w14:textId="77777777" w:rsidR="00646A74" w:rsidRPr="009A127D" w:rsidRDefault="00646A74" w:rsidP="00646A74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lastRenderedPageBreak/>
              <w:t>Трудовые действия</w:t>
            </w:r>
          </w:p>
        </w:tc>
        <w:tc>
          <w:tcPr>
            <w:tcW w:w="4100" w:type="pct"/>
            <w:gridSpan w:val="5"/>
          </w:tcPr>
          <w:p w14:paraId="043EEA23" w14:textId="0928B93B" w:rsidR="00646A74" w:rsidRPr="009A127D" w:rsidRDefault="004C3A66" w:rsidP="00E131BF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Проверка </w:t>
            </w:r>
            <w:r w:rsidR="00242EAB" w:rsidRPr="009A127D">
              <w:rPr>
                <w:color w:val="000000" w:themeColor="text1"/>
              </w:rPr>
              <w:t xml:space="preserve">применяемых строительных материалов, изделий, конструкций, полуфабрикатов и </w:t>
            </w:r>
          </w:p>
        </w:tc>
      </w:tr>
      <w:tr w:rsidR="009A127D" w:rsidRPr="009A127D" w14:paraId="29F14E88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659C83D" w14:textId="77777777" w:rsidR="004C3A66" w:rsidRPr="009A127D" w:rsidRDefault="004C3A66" w:rsidP="00646A74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6D63D50D" w14:textId="77777777" w:rsidR="004C3A66" w:rsidRPr="009A127D" w:rsidRDefault="004C3A66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Проверка наличия и содержания сопроводительных документов изготовителей (документов изготовителя о качестве) </w:t>
            </w:r>
          </w:p>
        </w:tc>
      </w:tr>
      <w:tr w:rsidR="009A127D" w:rsidRPr="009A127D" w14:paraId="7A9BE284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95E8628" w14:textId="77777777" w:rsidR="002C72AC" w:rsidRPr="009A127D" w:rsidRDefault="002C72AC" w:rsidP="00646A74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A4D82B3" w14:textId="4D742436" w:rsidR="002C72AC" w:rsidRPr="009A127D" w:rsidRDefault="002C72AC" w:rsidP="00417CC8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Проверка соблюдения правил складирования </w:t>
            </w:r>
            <w:r w:rsidR="00417CC8" w:rsidRPr="009A127D">
              <w:rPr>
                <w:color w:val="000000" w:themeColor="text1"/>
              </w:rPr>
              <w:t xml:space="preserve">и хранения </w:t>
            </w:r>
            <w:r w:rsidR="00FC10CF" w:rsidRPr="009A127D">
              <w:rPr>
                <w:color w:val="000000" w:themeColor="text1"/>
              </w:rPr>
              <w:t>применяемых строительных материалов, изделий, конструкций</w:t>
            </w:r>
            <w:r w:rsidR="00417CC8" w:rsidRPr="009A127D">
              <w:rPr>
                <w:color w:val="000000" w:themeColor="text1"/>
              </w:rPr>
              <w:t>, полуфабрикатов и оборудования</w:t>
            </w:r>
          </w:p>
        </w:tc>
      </w:tr>
      <w:tr w:rsidR="009A127D" w:rsidRPr="009A127D" w14:paraId="7946022C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94DEBD2" w14:textId="77777777" w:rsidR="004C3A66" w:rsidRPr="009A127D" w:rsidRDefault="004C3A66" w:rsidP="00646A74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4D5CB985" w14:textId="620281FA" w:rsidR="004C3A66" w:rsidRPr="009A127D" w:rsidRDefault="00417CC8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Введение журнала входного контроля и контроля качества получаемых деталей, материалов, изделий, конструкций и оборудования</w:t>
            </w:r>
            <w:r w:rsidR="000D19A2" w:rsidRPr="009A127D">
              <w:rPr>
                <w:color w:val="000000" w:themeColor="text1"/>
              </w:rPr>
              <w:t>, в том числе в составе информационной модели объекта</w:t>
            </w:r>
          </w:p>
        </w:tc>
      </w:tr>
      <w:tr w:rsidR="009A127D" w:rsidRPr="009A127D" w14:paraId="47464AD6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DCE508B" w14:textId="77777777" w:rsidR="004C3A66" w:rsidRPr="009A127D" w:rsidRDefault="004C3A66" w:rsidP="00646A74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3EF49008" w14:textId="4F0E6EB1" w:rsidR="004C3A66" w:rsidRPr="009A127D" w:rsidRDefault="00752C05" w:rsidP="003555A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Проведение инструментального контроля </w:t>
            </w:r>
            <w:r w:rsidR="00642733" w:rsidRPr="009A127D">
              <w:rPr>
                <w:color w:val="000000" w:themeColor="text1"/>
              </w:rPr>
              <w:t xml:space="preserve">для </w:t>
            </w:r>
            <w:r w:rsidR="004C3A66" w:rsidRPr="009A127D">
              <w:rPr>
                <w:color w:val="000000" w:themeColor="text1"/>
              </w:rPr>
              <w:t xml:space="preserve">испытаний материалов, изделий, полуфабрикатов и оборудования </w:t>
            </w:r>
          </w:p>
        </w:tc>
      </w:tr>
      <w:tr w:rsidR="009A127D" w:rsidRPr="009A127D" w14:paraId="0BF461F3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C686716" w14:textId="77777777" w:rsidR="000D19A2" w:rsidRPr="009A127D" w:rsidRDefault="000D19A2" w:rsidP="00646A74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6C47722F" w14:textId="35A9D665" w:rsidR="000D19A2" w:rsidRPr="009A127D" w:rsidRDefault="000D19A2" w:rsidP="000C2AF3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Оформление протокола испытаний по результатам инструментального контроля материалов, изделий, полуфабрикатов и оборудования, в том числе в составе информационной модели объекта</w:t>
            </w:r>
          </w:p>
        </w:tc>
      </w:tr>
      <w:tr w:rsidR="009A127D" w:rsidRPr="009A127D" w14:paraId="04306306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6EB1DBF7" w14:textId="77777777" w:rsidR="00242EAB" w:rsidRPr="009A127D" w:rsidRDefault="00242EAB" w:rsidP="00646A74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385085F9" w14:textId="094226EA" w:rsidR="00242EAB" w:rsidRPr="009A127D" w:rsidRDefault="00440FD7" w:rsidP="00465FA2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Отбор проб (образцов) продукции, маркировка и (или) опломбирование отобранных проб (образцов) и составление акта отбора проб (образцов) продукции с участием представителя застройщика (технического заказчика)</w:t>
            </w:r>
          </w:p>
        </w:tc>
      </w:tr>
      <w:tr w:rsidR="009A127D" w:rsidRPr="009A127D" w14:paraId="50F5A09F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5973F830" w14:textId="77777777" w:rsidR="00242EAB" w:rsidRPr="009A127D" w:rsidDel="002A1D54" w:rsidRDefault="00242EAB" w:rsidP="00242EAB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4100" w:type="pct"/>
            <w:gridSpan w:val="5"/>
          </w:tcPr>
          <w:p w14:paraId="51053CAD" w14:textId="0944C91D" w:rsidR="00E131BF" w:rsidRPr="009A127D" w:rsidRDefault="00417CC8" w:rsidP="00E131BF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Оценивать </w:t>
            </w:r>
            <w:r w:rsidR="00242EAB" w:rsidRPr="009A127D">
              <w:rPr>
                <w:color w:val="000000" w:themeColor="text1"/>
              </w:rPr>
              <w:t>качество, количество, номенклатуру применяемых строительных материалов, изделий, конструкций, полуфабрикатов и оборудования</w:t>
            </w:r>
            <w:r w:rsidR="00242EAB" w:rsidRPr="009A127D" w:rsidDel="00242EAB">
              <w:rPr>
                <w:color w:val="000000" w:themeColor="text1"/>
              </w:rPr>
              <w:t xml:space="preserve"> </w:t>
            </w:r>
          </w:p>
        </w:tc>
      </w:tr>
      <w:tr w:rsidR="009A127D" w:rsidRPr="009A127D" w14:paraId="4B356102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1002F07" w14:textId="77777777" w:rsidR="00440FD7" w:rsidRPr="009A127D" w:rsidDel="002A1D54" w:rsidRDefault="00440FD7" w:rsidP="00242EAB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0F18F32B" w14:textId="231A9279" w:rsidR="00440FD7" w:rsidRPr="009A127D" w:rsidRDefault="00440FD7" w:rsidP="00440FD7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Оценивать внешний вид продукции (материалов, конструкций, изделий, оборудования), состояние поверхности</w:t>
            </w:r>
          </w:p>
        </w:tc>
      </w:tr>
      <w:tr w:rsidR="009A127D" w:rsidRPr="009A127D" w14:paraId="088C4527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C43E260" w14:textId="77777777" w:rsidR="00440FD7" w:rsidRPr="009A127D" w:rsidDel="002A1D54" w:rsidRDefault="00440FD7" w:rsidP="00242EAB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13503EF7" w14:textId="7567BE45" w:rsidR="00440FD7" w:rsidRPr="009A127D" w:rsidRDefault="00440FD7" w:rsidP="00440FD7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Устанавливать наличие маркировок, отсутствие критических дефектов и повреждений, не соответствующих требованиям документов по стандартизации</w:t>
            </w:r>
          </w:p>
        </w:tc>
      </w:tr>
      <w:tr w:rsidR="009A127D" w:rsidRPr="009A127D" w14:paraId="5214DED4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A1FE38D" w14:textId="77777777" w:rsidR="00242EAB" w:rsidRPr="009A127D" w:rsidDel="002A1D54" w:rsidRDefault="00242EAB" w:rsidP="00242EAB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346998BA" w14:textId="4F3D64A9" w:rsidR="00242EAB" w:rsidRPr="009A127D" w:rsidRDefault="00417CC8" w:rsidP="00417CC8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Устанавливать </w:t>
            </w:r>
            <w:r w:rsidR="00242EAB" w:rsidRPr="009A127D">
              <w:rPr>
                <w:color w:val="000000" w:themeColor="text1"/>
              </w:rPr>
              <w:t xml:space="preserve">наличие и содержание сопроводительных документов изготовителей (документов изготовителя о качестве) </w:t>
            </w:r>
          </w:p>
        </w:tc>
      </w:tr>
      <w:tr w:rsidR="009A127D" w:rsidRPr="009A127D" w14:paraId="00CD485E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5B53AE5" w14:textId="77777777" w:rsidR="00242EAB" w:rsidRPr="009A127D" w:rsidDel="002A1D54" w:rsidRDefault="00242EAB" w:rsidP="00242EAB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14A1086F" w14:textId="063198C8" w:rsidR="00242EAB" w:rsidRPr="009A127D" w:rsidDel="00242EAB" w:rsidRDefault="00242EAB" w:rsidP="00815BCF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Применять требования к ведению журнала входного контроля </w:t>
            </w:r>
            <w:r w:rsidR="005F4A2C" w:rsidRPr="009A127D">
              <w:rPr>
                <w:color w:val="000000" w:themeColor="text1"/>
              </w:rPr>
              <w:t xml:space="preserve">и к </w:t>
            </w:r>
            <w:r w:rsidR="000C2AF3" w:rsidRPr="009A127D">
              <w:rPr>
                <w:color w:val="000000" w:themeColor="text1"/>
              </w:rPr>
              <w:t xml:space="preserve">оформлению </w:t>
            </w:r>
            <w:r w:rsidR="005F4A2C" w:rsidRPr="009A127D">
              <w:rPr>
                <w:color w:val="000000" w:themeColor="text1"/>
              </w:rPr>
              <w:t xml:space="preserve">протокола </w:t>
            </w:r>
            <w:r w:rsidR="00E32E90" w:rsidRPr="009A127D">
              <w:rPr>
                <w:color w:val="000000" w:themeColor="text1"/>
              </w:rPr>
              <w:t xml:space="preserve">испытаний </w:t>
            </w:r>
            <w:r w:rsidRPr="009A127D">
              <w:rPr>
                <w:color w:val="000000" w:themeColor="text1"/>
              </w:rPr>
              <w:t>по результатам входного</w:t>
            </w:r>
            <w:r w:rsidR="000D19A2" w:rsidRPr="009A127D">
              <w:rPr>
                <w:color w:val="000000" w:themeColor="text1"/>
              </w:rPr>
              <w:t xml:space="preserve"> (в том числе инструментального)</w:t>
            </w:r>
            <w:r w:rsidRPr="009A127D">
              <w:rPr>
                <w:color w:val="000000" w:themeColor="text1"/>
              </w:rPr>
              <w:t xml:space="preserve"> контроля применяемых строительных материалов, изделий, конструкций, полуфабрикатов и оборудования  </w:t>
            </w:r>
          </w:p>
        </w:tc>
      </w:tr>
      <w:tr w:rsidR="009A127D" w:rsidRPr="009A127D" w14:paraId="0F76D0A9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E5E00E8" w14:textId="77777777" w:rsidR="00242EAB" w:rsidRPr="009A127D" w:rsidDel="002A1D54" w:rsidRDefault="00242EAB" w:rsidP="00242EAB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5755BE6A" w14:textId="13925095" w:rsidR="00242EAB" w:rsidRPr="009A127D" w:rsidRDefault="00242EAB" w:rsidP="00815BCF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Определять состав </w:t>
            </w:r>
            <w:r w:rsidR="00E32E90" w:rsidRPr="009A127D">
              <w:rPr>
                <w:color w:val="000000" w:themeColor="text1"/>
              </w:rPr>
              <w:t>инструментального контроля</w:t>
            </w:r>
            <w:r w:rsidR="00815BCF" w:rsidRPr="009A127D">
              <w:rPr>
                <w:color w:val="000000" w:themeColor="text1"/>
              </w:rPr>
              <w:t xml:space="preserve"> </w:t>
            </w:r>
            <w:r w:rsidRPr="009A127D">
              <w:rPr>
                <w:color w:val="000000" w:themeColor="text1"/>
              </w:rPr>
              <w:t xml:space="preserve">материалов, изделий, полуфабрикатов и оборудования </w:t>
            </w:r>
          </w:p>
        </w:tc>
      </w:tr>
      <w:tr w:rsidR="009A127D" w:rsidRPr="009A127D" w14:paraId="0E169BB3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B51F339" w14:textId="77777777" w:rsidR="00815BCF" w:rsidRPr="009A127D" w:rsidDel="002A1D54" w:rsidRDefault="00815BCF" w:rsidP="00242EAB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1ECA22F" w14:textId="76B90591" w:rsidR="00815BCF" w:rsidRPr="009A127D" w:rsidRDefault="00815BCF" w:rsidP="00E131BF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Выбирать методы проведения инструментального контроля </w:t>
            </w:r>
            <w:r w:rsidR="000D19A2" w:rsidRPr="009A127D">
              <w:rPr>
                <w:color w:val="000000" w:themeColor="text1"/>
              </w:rPr>
              <w:t xml:space="preserve">материалов, изделий, полуфабрикатов и оборудования </w:t>
            </w:r>
            <w:r w:rsidRPr="009A127D">
              <w:rPr>
                <w:color w:val="000000" w:themeColor="text1"/>
              </w:rPr>
              <w:t>с применением средств измерений, включенных в государственный реестр средств измерений</w:t>
            </w:r>
          </w:p>
        </w:tc>
      </w:tr>
      <w:tr w:rsidR="009A127D" w:rsidRPr="009A127D" w14:paraId="3C9F6611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C2FA94D" w14:textId="77777777" w:rsidR="00242EAB" w:rsidRPr="009A127D" w:rsidDel="002A1D54" w:rsidRDefault="00242EAB" w:rsidP="00242EAB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B7EDADF" w14:textId="33178343" w:rsidR="00242EAB" w:rsidRPr="009A127D" w:rsidRDefault="00242EAB" w:rsidP="003555AC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Применять правила и порядок проведения </w:t>
            </w:r>
            <w:r w:rsidR="005416BD" w:rsidRPr="009A127D">
              <w:rPr>
                <w:color w:val="000000" w:themeColor="text1"/>
              </w:rPr>
              <w:t>инструментального контроля</w:t>
            </w:r>
            <w:r w:rsidRPr="009A127D">
              <w:rPr>
                <w:color w:val="000000" w:themeColor="text1"/>
              </w:rPr>
              <w:t xml:space="preserve"> материалов, изделий, полуфабрикатов и оборудования</w:t>
            </w:r>
          </w:p>
        </w:tc>
      </w:tr>
      <w:tr w:rsidR="009A127D" w:rsidRPr="009A127D" w14:paraId="650CB070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A1B77D6" w14:textId="77777777" w:rsidR="00242EAB" w:rsidRPr="009A127D" w:rsidDel="002A1D54" w:rsidRDefault="00242EAB" w:rsidP="00242EAB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1AD12888" w14:textId="6F7E1F4D" w:rsidR="00242EAB" w:rsidRPr="009A127D" w:rsidRDefault="00242EAB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Выбирать и применять методики отбора проб</w:t>
            </w:r>
            <w:r w:rsidR="00250D98" w:rsidRPr="009A127D">
              <w:rPr>
                <w:color w:val="000000" w:themeColor="text1"/>
              </w:rPr>
              <w:t xml:space="preserve">, маркировки и опломбирование отобранных проб </w:t>
            </w:r>
            <w:r w:rsidRPr="009A127D">
              <w:rPr>
                <w:color w:val="000000" w:themeColor="text1"/>
              </w:rPr>
              <w:t>(образцов)</w:t>
            </w:r>
            <w:r w:rsidR="00250D98" w:rsidRPr="009A127D">
              <w:rPr>
                <w:color w:val="000000" w:themeColor="text1"/>
              </w:rPr>
              <w:t xml:space="preserve"> </w:t>
            </w:r>
            <w:r w:rsidRPr="009A127D">
              <w:rPr>
                <w:color w:val="000000" w:themeColor="text1"/>
              </w:rPr>
              <w:t>продукции</w:t>
            </w:r>
          </w:p>
        </w:tc>
      </w:tr>
      <w:tr w:rsidR="009A127D" w:rsidRPr="009A127D" w14:paraId="6D10A0EF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2D99A05" w14:textId="77777777" w:rsidR="00242EAB" w:rsidRPr="009A127D" w:rsidDel="002A1D54" w:rsidRDefault="00242EAB" w:rsidP="00242EAB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  <w:vAlign w:val="center"/>
          </w:tcPr>
          <w:p w14:paraId="60F689C8" w14:textId="77777777" w:rsidR="00242EAB" w:rsidRPr="009A127D" w:rsidRDefault="00201455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требования к оформлению акта отбора проб (образцов) продукции</w:t>
            </w:r>
          </w:p>
        </w:tc>
      </w:tr>
      <w:tr w:rsidR="009A127D" w:rsidRPr="009A127D" w14:paraId="5F17E2A1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1FAE484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011D60D1" w14:textId="7BC97406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Применять технологии информационного моделирования </w:t>
            </w:r>
            <w:r w:rsidR="00250D98" w:rsidRPr="009A127D">
              <w:rPr>
                <w:color w:val="000000" w:themeColor="text1"/>
              </w:rPr>
              <w:t xml:space="preserve">в </w:t>
            </w:r>
            <w:r w:rsidRPr="009A127D">
              <w:rPr>
                <w:color w:val="000000" w:themeColor="text1"/>
              </w:rPr>
              <w:t xml:space="preserve">строительстве </w:t>
            </w:r>
          </w:p>
        </w:tc>
      </w:tr>
      <w:tr w:rsidR="009A127D" w:rsidRPr="009A127D" w14:paraId="4C726352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25E16E1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  <w:vAlign w:val="bottom"/>
          </w:tcPr>
          <w:p w14:paraId="5EA07341" w14:textId="77777777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Просматривать и извлекать данные информационных моделей, созданных специалистами</w:t>
            </w:r>
          </w:p>
        </w:tc>
      </w:tr>
      <w:tr w:rsidR="009A127D" w:rsidRPr="009A127D" w14:paraId="4E30110C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B593168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  <w:vAlign w:val="bottom"/>
          </w:tcPr>
          <w:p w14:paraId="07C93CD9" w14:textId="77777777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Использовать регламентированные форматы файлов для обмена данными информационных моделей </w:t>
            </w:r>
          </w:p>
        </w:tc>
      </w:tr>
      <w:tr w:rsidR="009A127D" w:rsidRPr="009A127D" w14:paraId="52454B9D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50AC663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9699351" w14:textId="77777777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Выбирать алгоритм передачи данных информационной модели объекта капитального строительства</w:t>
            </w:r>
          </w:p>
        </w:tc>
      </w:tr>
      <w:tr w:rsidR="009A127D" w:rsidRPr="009A127D" w14:paraId="3ED63E38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772A0EC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1394643D" w14:textId="77777777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правила оформления электронных документов</w:t>
            </w:r>
          </w:p>
        </w:tc>
      </w:tr>
      <w:tr w:rsidR="009A127D" w:rsidRPr="009A127D" w14:paraId="2FBA2012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 w:val="restart"/>
          </w:tcPr>
          <w:p w14:paraId="3C1DBDD0" w14:textId="77777777" w:rsidR="00B4536A" w:rsidRPr="009A127D" w:rsidRDefault="00B4536A" w:rsidP="00B4536A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4100" w:type="pct"/>
            <w:gridSpan w:val="5"/>
          </w:tcPr>
          <w:p w14:paraId="5C07BBBD" w14:textId="16207829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Нормативные правовые акты и документы </w:t>
            </w:r>
            <w:r w:rsidR="006A112A" w:rsidRPr="009A127D">
              <w:rPr>
                <w:color w:val="000000" w:themeColor="text1"/>
              </w:rPr>
              <w:t>по</w:t>
            </w:r>
            <w:r w:rsidRPr="009A127D">
              <w:rPr>
                <w:color w:val="000000" w:themeColor="text1"/>
              </w:rPr>
              <w:t xml:space="preserve"> стандартизации в сфере градостроительной деятельности</w:t>
            </w:r>
          </w:p>
        </w:tc>
      </w:tr>
      <w:tr w:rsidR="009A127D" w:rsidRPr="009A127D" w14:paraId="1DFAE179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26D2749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0088DFB5" w14:textId="1615B7AE" w:rsidR="00B4536A" w:rsidRPr="009A127D" w:rsidRDefault="00B4536A" w:rsidP="00361E1C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содержанию, организации и порядку проведения строительного контроля и государственного строительного надзора</w:t>
            </w:r>
          </w:p>
        </w:tc>
      </w:tr>
      <w:tr w:rsidR="009A127D" w:rsidRPr="009A127D" w14:paraId="2A82BD5B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CA893B5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2A37674D" w14:textId="78592F74" w:rsidR="00B4536A" w:rsidRPr="009A127D" w:rsidRDefault="00B4536A" w:rsidP="00361E1C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к структуре и порядку проведения </w:t>
            </w:r>
            <w:r w:rsidR="00B82100" w:rsidRPr="009A127D">
              <w:rPr>
                <w:color w:val="000000" w:themeColor="text1"/>
              </w:rPr>
              <w:t xml:space="preserve">входного </w:t>
            </w:r>
            <w:r w:rsidRPr="009A127D">
              <w:rPr>
                <w:color w:val="000000" w:themeColor="text1"/>
              </w:rPr>
              <w:t>контроля применяемых строительных материалов, изделий, конструкций, полуфабрикатов и оборудования</w:t>
            </w:r>
          </w:p>
        </w:tc>
      </w:tr>
      <w:tr w:rsidR="009A127D" w:rsidRPr="009A127D" w14:paraId="1148C66C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4A7115D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48521DA9" w14:textId="757262FC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качеству, свойствам, номенклатуре строительных материалов, изделий, конструкций и оборудования, используемы</w:t>
            </w:r>
            <w:r w:rsidR="00331844" w:rsidRPr="009A127D">
              <w:rPr>
                <w:color w:val="000000" w:themeColor="text1"/>
              </w:rPr>
              <w:t>х</w:t>
            </w:r>
            <w:r w:rsidRPr="009A127D">
              <w:rPr>
                <w:color w:val="000000" w:themeColor="text1"/>
              </w:rPr>
              <w:t xml:space="preserve"> при строительстве объектов капитального строительства</w:t>
            </w:r>
          </w:p>
        </w:tc>
      </w:tr>
      <w:tr w:rsidR="009A127D" w:rsidRPr="009A127D" w14:paraId="46CF5692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FF0D189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44A3465E" w14:textId="77777777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складированию и хранению строительных материалов, изделий, конструкций, используемых при организации строительного производства</w:t>
            </w:r>
          </w:p>
        </w:tc>
      </w:tr>
      <w:tr w:rsidR="009A127D" w:rsidRPr="009A127D" w14:paraId="46ABB578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1B38F163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72912E57" w14:textId="77777777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Требование к комплектности и содержанию сопроводительных документов изготовителей </w:t>
            </w:r>
          </w:p>
        </w:tc>
      </w:tr>
      <w:tr w:rsidR="009A127D" w:rsidRPr="009A127D" w14:paraId="5821E08D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445D8BCB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53C8C45C" w14:textId="18E11AC2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к ведению журнала входного контроля по результатам входного контроля применяемых строительных материалов, изделий, конструкций, полуфабрикатов и оборудования  </w:t>
            </w:r>
          </w:p>
        </w:tc>
      </w:tr>
      <w:tr w:rsidR="009A127D" w:rsidRPr="009A127D" w14:paraId="2832A10E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6B066FA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586B51EC" w14:textId="5247AFFE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Правила и порядок проведения </w:t>
            </w:r>
            <w:r w:rsidR="00C73D74" w:rsidRPr="009A127D">
              <w:rPr>
                <w:color w:val="000000" w:themeColor="text1"/>
              </w:rPr>
              <w:t xml:space="preserve">инструментального контроля </w:t>
            </w:r>
            <w:r w:rsidRPr="009A127D">
              <w:rPr>
                <w:color w:val="000000" w:themeColor="text1"/>
              </w:rPr>
              <w:t>материалов, изделий, полуфабрикатов и оборудования</w:t>
            </w:r>
          </w:p>
        </w:tc>
      </w:tr>
      <w:tr w:rsidR="009A127D" w:rsidRPr="009A127D" w14:paraId="17546A79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0A7B277" w14:textId="77777777" w:rsidR="00B82100" w:rsidRPr="009A127D" w:rsidDel="002A1D54" w:rsidRDefault="00B82100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6C767431" w14:textId="4070FD90" w:rsidR="00B82100" w:rsidRPr="009A127D" w:rsidRDefault="00B82100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оформления протокола испытаний по результатам инструментального контроля материалов, изделий, полуфабрикатов и оборудования</w:t>
            </w:r>
          </w:p>
        </w:tc>
      </w:tr>
      <w:tr w:rsidR="009A127D" w:rsidRPr="009A127D" w14:paraId="1DE390F2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9595327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32D7DA6F" w14:textId="0E7DB7C3" w:rsidR="00B4536A" w:rsidRPr="009A127D" w:rsidRDefault="00B82100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Порядок проведения и м</w:t>
            </w:r>
            <w:r w:rsidR="00B4536A" w:rsidRPr="009A127D">
              <w:rPr>
                <w:color w:val="000000" w:themeColor="text1"/>
              </w:rPr>
              <w:t>етодики отбора</w:t>
            </w:r>
            <w:r w:rsidRPr="009A127D">
              <w:rPr>
                <w:color w:val="000000" w:themeColor="text1"/>
              </w:rPr>
              <w:t>, маркировки и опломбирования</w:t>
            </w:r>
            <w:r w:rsidR="00B4536A" w:rsidRPr="009A127D">
              <w:rPr>
                <w:color w:val="000000" w:themeColor="text1"/>
              </w:rPr>
              <w:t xml:space="preserve"> проб (образцов) продукции</w:t>
            </w:r>
          </w:p>
        </w:tc>
      </w:tr>
      <w:tr w:rsidR="009A127D" w:rsidRPr="009A127D" w14:paraId="4A0C4357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3E3C455E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  <w:vAlign w:val="center"/>
          </w:tcPr>
          <w:p w14:paraId="293DFC7E" w14:textId="77777777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оформлению акта отбора проб (образцов) продукции</w:t>
            </w:r>
          </w:p>
        </w:tc>
      </w:tr>
      <w:tr w:rsidR="009A127D" w:rsidRPr="009A127D" w14:paraId="06C66E1D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53804B14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7BCD1C5F" w14:textId="07FF6260" w:rsidR="00B4536A" w:rsidRPr="009A127D" w:rsidRDefault="00561D16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iCs/>
                <w:color w:val="000000" w:themeColor="text1"/>
              </w:rPr>
              <w:t xml:space="preserve">Средства и </w:t>
            </w:r>
            <w:r w:rsidRPr="009A127D">
              <w:rPr>
                <w:color w:val="000000" w:themeColor="text1"/>
              </w:rPr>
              <w:t>методы внесения, хранения, обмена и передачи электронных документов</w:t>
            </w:r>
          </w:p>
        </w:tc>
      </w:tr>
      <w:tr w:rsidR="009A127D" w:rsidRPr="009A127D" w14:paraId="69EFA762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28DD0BC" w14:textId="77777777" w:rsidR="00643CB2" w:rsidRPr="009A127D" w:rsidDel="002A1D54" w:rsidRDefault="00643CB2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458DBF46" w14:textId="5F949858" w:rsidR="00643CB2" w:rsidRPr="009A127D" w:rsidRDefault="0096103C" w:rsidP="00C57D3A">
            <w:pPr>
              <w:spacing w:line="235" w:lineRule="auto"/>
              <w:jc w:val="both"/>
              <w:rPr>
                <w:bCs w:val="0"/>
                <w:iCs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</w:t>
            </w:r>
            <w:r w:rsidR="00B82100" w:rsidRPr="009A127D">
              <w:rPr>
                <w:color w:val="000000" w:themeColor="text1"/>
              </w:rPr>
              <w:t xml:space="preserve"> </w:t>
            </w:r>
            <w:r w:rsidR="00643CB2" w:rsidRPr="009A127D">
              <w:rPr>
                <w:color w:val="000000" w:themeColor="text1"/>
              </w:rPr>
              <w:t>формирования и ведения информационной модели объекта капитального строительства</w:t>
            </w:r>
          </w:p>
        </w:tc>
      </w:tr>
      <w:tr w:rsidR="009A127D" w:rsidRPr="009A127D" w14:paraId="386E37AA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057AFCEB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5A45878E" w14:textId="77777777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Форматы представления электронных документов информационной модели объекта капитального строительства</w:t>
            </w:r>
          </w:p>
        </w:tc>
      </w:tr>
      <w:tr w:rsidR="009A127D" w:rsidRPr="009A127D" w14:paraId="23984D5E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7FF9F2F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148A958F" w14:textId="77777777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Методы и средства деловой переписки и производственной коммуникации в строительстве</w:t>
            </w:r>
          </w:p>
        </w:tc>
      </w:tr>
      <w:tr w:rsidR="009A127D" w:rsidRPr="009A127D" w14:paraId="39686D55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24DCCE64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45E6917E" w14:textId="77777777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и стандарты системы контроля (менеджмента) качества в строительной организации</w:t>
            </w:r>
          </w:p>
        </w:tc>
      </w:tr>
      <w:tr w:rsidR="009A127D" w:rsidRPr="009A127D" w14:paraId="6C20AB70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  <w:vMerge/>
          </w:tcPr>
          <w:p w14:paraId="7637388E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</w:p>
        </w:tc>
        <w:tc>
          <w:tcPr>
            <w:tcW w:w="4100" w:type="pct"/>
            <w:gridSpan w:val="5"/>
          </w:tcPr>
          <w:p w14:paraId="3F81A841" w14:textId="66C3F342" w:rsidR="00B4536A" w:rsidRPr="009A127D" w:rsidRDefault="00B4536A" w:rsidP="00C57D3A">
            <w:pPr>
              <w:spacing w:line="235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охраны труда и мер</w:t>
            </w:r>
            <w:r w:rsidR="00643CB2" w:rsidRPr="009A127D">
              <w:rPr>
                <w:color w:val="000000" w:themeColor="text1"/>
              </w:rPr>
              <w:t>ы</w:t>
            </w:r>
            <w:r w:rsidRPr="009A127D">
              <w:rPr>
                <w:color w:val="000000" w:themeColor="text1"/>
              </w:rPr>
              <w:t xml:space="preserve"> пожарной безопасности</w:t>
            </w:r>
          </w:p>
        </w:tc>
      </w:tr>
      <w:tr w:rsidR="00B4536A" w:rsidRPr="009A127D" w14:paraId="5BB6D90C" w14:textId="77777777" w:rsidTr="00065F2C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20"/>
        </w:trPr>
        <w:tc>
          <w:tcPr>
            <w:tcW w:w="898" w:type="pct"/>
            <w:gridSpan w:val="2"/>
          </w:tcPr>
          <w:p w14:paraId="3C5DE21F" w14:textId="77777777" w:rsidR="00B4536A" w:rsidRPr="009A127D" w:rsidDel="002A1D54" w:rsidRDefault="00B4536A" w:rsidP="00B4536A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4100" w:type="pct"/>
            <w:gridSpan w:val="5"/>
          </w:tcPr>
          <w:p w14:paraId="78B8919B" w14:textId="77777777" w:rsidR="00B4536A" w:rsidRPr="009A127D" w:rsidRDefault="00B4536A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2EE402ED" w14:textId="77777777" w:rsidR="00065F2C" w:rsidRDefault="00065F2C" w:rsidP="00174209">
      <w:pPr>
        <w:rPr>
          <w:b/>
          <w:bCs w:val="0"/>
          <w:color w:val="000000" w:themeColor="text1"/>
        </w:rPr>
      </w:pPr>
    </w:p>
    <w:p w14:paraId="0808F494" w14:textId="77777777" w:rsidR="00174209" w:rsidRPr="009A127D" w:rsidRDefault="00174209" w:rsidP="00174209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</w:rPr>
        <w:t>3.1.</w:t>
      </w:r>
      <w:r w:rsidR="005E27BC" w:rsidRPr="009A127D">
        <w:rPr>
          <w:b/>
          <w:bCs w:val="0"/>
          <w:color w:val="000000" w:themeColor="text1"/>
        </w:rPr>
        <w:t>4</w:t>
      </w:r>
      <w:r w:rsidRPr="009A127D">
        <w:rPr>
          <w:b/>
          <w:bCs w:val="0"/>
          <w:color w:val="000000" w:themeColor="text1"/>
        </w:rPr>
        <w:t>. Трудовая функция</w:t>
      </w:r>
    </w:p>
    <w:p w14:paraId="5A9B75CE" w14:textId="77777777" w:rsidR="00174209" w:rsidRPr="009A127D" w:rsidRDefault="00174209" w:rsidP="00174209">
      <w:pPr>
        <w:rPr>
          <w:color w:val="000000" w:themeColor="text1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466"/>
        <w:gridCol w:w="5303"/>
        <w:gridCol w:w="553"/>
        <w:gridCol w:w="876"/>
        <w:gridCol w:w="1447"/>
        <w:gridCol w:w="555"/>
      </w:tblGrid>
      <w:tr w:rsidR="00174209" w:rsidRPr="009A127D" w14:paraId="6D331755" w14:textId="77777777" w:rsidTr="00352E33">
        <w:trPr>
          <w:trHeight w:val="411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90347D7" w14:textId="77777777" w:rsidR="00174209" w:rsidRPr="009A127D" w:rsidRDefault="00174209" w:rsidP="00642E81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E7BB14" w14:textId="77777777" w:rsidR="00174209" w:rsidRPr="009A127D" w:rsidRDefault="00BB2A5D" w:rsidP="00B157CA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Операционный контроль в ходе выполнения строительно-монтажных работ и ведение исполнительной документации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E00BC0B" w14:textId="77777777" w:rsidR="00174209" w:rsidRPr="009A127D" w:rsidRDefault="00174209" w:rsidP="00B157C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3ABA4D" w14:textId="77777777" w:rsidR="00174209" w:rsidRPr="009A127D" w:rsidRDefault="00174209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  <w:r w:rsidRPr="009A127D">
              <w:rPr>
                <w:color w:val="000000" w:themeColor="text1"/>
              </w:rPr>
              <w:t>/0</w:t>
            </w:r>
            <w:r w:rsidR="005E27BC" w:rsidRPr="009A127D">
              <w:rPr>
                <w:color w:val="000000" w:themeColor="text1"/>
              </w:rPr>
              <w:t>4</w:t>
            </w:r>
            <w:r w:rsidRPr="009A127D">
              <w:rPr>
                <w:color w:val="000000" w:themeColor="text1"/>
              </w:rPr>
              <w:t>.</w:t>
            </w:r>
            <w:r w:rsidR="002D5999" w:rsidRPr="009A127D">
              <w:rPr>
                <w:color w:val="000000" w:themeColor="text1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0A00AE" w14:textId="77777777" w:rsidR="00174209" w:rsidRPr="009A127D" w:rsidRDefault="00174209" w:rsidP="00B157C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8CB7B" w14:textId="77777777" w:rsidR="00174209" w:rsidRPr="009A127D" w:rsidRDefault="002D5999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</w:tbl>
    <w:p w14:paraId="5C13019A" w14:textId="77777777" w:rsidR="00174209" w:rsidRPr="009A127D" w:rsidRDefault="00174209" w:rsidP="00174209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9A127D" w:rsidRPr="009A127D" w14:paraId="73848911" w14:textId="77777777" w:rsidTr="009570C9">
        <w:trPr>
          <w:trHeight w:val="20"/>
        </w:trPr>
        <w:tc>
          <w:tcPr>
            <w:tcW w:w="898" w:type="pct"/>
            <w:vMerge w:val="restart"/>
          </w:tcPr>
          <w:p w14:paraId="6031562C" w14:textId="77777777" w:rsidR="009570C9" w:rsidRPr="009A127D" w:rsidRDefault="009570C9" w:rsidP="002768E7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4102" w:type="pct"/>
          </w:tcPr>
          <w:p w14:paraId="5FC3BF08" w14:textId="65E1A4A2" w:rsidR="009570C9" w:rsidRPr="009A127D" w:rsidRDefault="009570C9" w:rsidP="00E131BF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Проверка выполнения производственных операций </w:t>
            </w:r>
            <w:r w:rsidR="00E131BF">
              <w:rPr>
                <w:color w:val="000000" w:themeColor="text1"/>
              </w:rPr>
              <w:t>и</w:t>
            </w:r>
            <w:r w:rsidRPr="009A127D">
              <w:rPr>
                <w:color w:val="000000" w:themeColor="text1"/>
              </w:rPr>
              <w:t xml:space="preserve"> внесение записей общ</w:t>
            </w:r>
            <w:r w:rsidR="00E131BF">
              <w:rPr>
                <w:color w:val="000000" w:themeColor="text1"/>
              </w:rPr>
              <w:t>ий</w:t>
            </w:r>
            <w:r w:rsidRPr="009A127D">
              <w:rPr>
                <w:color w:val="000000" w:themeColor="text1"/>
              </w:rPr>
              <w:t xml:space="preserve"> журнал работ </w:t>
            </w:r>
          </w:p>
        </w:tc>
      </w:tr>
      <w:tr w:rsidR="009A127D" w:rsidRPr="009A127D" w14:paraId="783F86DD" w14:textId="77777777" w:rsidTr="009570C9">
        <w:trPr>
          <w:trHeight w:val="20"/>
        </w:trPr>
        <w:tc>
          <w:tcPr>
            <w:tcW w:w="898" w:type="pct"/>
            <w:vMerge/>
          </w:tcPr>
          <w:p w14:paraId="3E8B5859" w14:textId="77777777" w:rsidR="009570C9" w:rsidRPr="009A127D" w:rsidRDefault="009570C9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2C91BE3" w14:textId="1C75C5C7" w:rsidR="009570C9" w:rsidRPr="009A127D" w:rsidRDefault="009570C9" w:rsidP="003555A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Проверка соблюдения технологических режимовв процессе выполнения производственных операций</w:t>
            </w:r>
          </w:p>
        </w:tc>
      </w:tr>
      <w:tr w:rsidR="009A127D" w:rsidRPr="009A127D" w14:paraId="26AD8BEA" w14:textId="77777777" w:rsidTr="009570C9">
        <w:trPr>
          <w:trHeight w:val="20"/>
        </w:trPr>
        <w:tc>
          <w:tcPr>
            <w:tcW w:w="898" w:type="pct"/>
            <w:vMerge/>
          </w:tcPr>
          <w:p w14:paraId="01EC9585" w14:textId="77777777" w:rsidR="009570C9" w:rsidRPr="009A127D" w:rsidRDefault="009570C9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C30C975" w14:textId="256D16C8" w:rsidR="009570C9" w:rsidRPr="009A127D" w:rsidRDefault="009570C9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Проверка соответствия показателей качества выполнения производственных операций и их результатов требованиям проектной и организационно-технологической документации, документов по стандартизации</w:t>
            </w:r>
          </w:p>
        </w:tc>
      </w:tr>
      <w:tr w:rsidR="009A127D" w:rsidRPr="009A127D" w14:paraId="65BEDFB3" w14:textId="77777777" w:rsidTr="009570C9">
        <w:trPr>
          <w:trHeight w:val="20"/>
        </w:trPr>
        <w:tc>
          <w:tcPr>
            <w:tcW w:w="898" w:type="pct"/>
            <w:vMerge/>
          </w:tcPr>
          <w:p w14:paraId="6ADD4488" w14:textId="77777777" w:rsidR="009570C9" w:rsidRPr="009A127D" w:rsidRDefault="009570C9" w:rsidP="004A7EEB">
            <w:pPr>
              <w:rPr>
                <w:color w:val="000000" w:themeColor="text1"/>
              </w:rPr>
            </w:pPr>
            <w:bookmarkStart w:id="8" w:name="_Hlk146195867"/>
          </w:p>
        </w:tc>
        <w:tc>
          <w:tcPr>
            <w:tcW w:w="4102" w:type="pct"/>
          </w:tcPr>
          <w:p w14:paraId="459AFBE8" w14:textId="650FB658" w:rsidR="009570C9" w:rsidRPr="009A127D" w:rsidRDefault="009570C9" w:rsidP="00F855D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Ведение общего журнала работ </w:t>
            </w:r>
          </w:p>
        </w:tc>
      </w:tr>
      <w:tr w:rsidR="009A127D" w:rsidRPr="009A127D" w14:paraId="1DCB7D81" w14:textId="77777777" w:rsidTr="009570C9">
        <w:trPr>
          <w:trHeight w:val="20"/>
        </w:trPr>
        <w:tc>
          <w:tcPr>
            <w:tcW w:w="898" w:type="pct"/>
            <w:vMerge/>
          </w:tcPr>
          <w:p w14:paraId="073C8A9A" w14:textId="77777777" w:rsidR="00F855DC" w:rsidRPr="009A127D" w:rsidRDefault="00F855DC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89DEE4B" w14:textId="5CBE57A0" w:rsidR="00F855DC" w:rsidRPr="009A127D" w:rsidRDefault="00F855DC" w:rsidP="007F4FD5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Формирование и </w:t>
            </w:r>
            <w:r w:rsidR="007F4FD5" w:rsidRPr="009A127D">
              <w:rPr>
                <w:color w:val="000000" w:themeColor="text1"/>
              </w:rPr>
              <w:t>комплектование</w:t>
            </w:r>
            <w:r w:rsidRPr="009A127D">
              <w:rPr>
                <w:color w:val="000000" w:themeColor="text1"/>
              </w:rPr>
              <w:t xml:space="preserve"> исполнительной документации для подтверждения фактически выполненных работ проектным параметрам</w:t>
            </w:r>
          </w:p>
        </w:tc>
      </w:tr>
      <w:bookmarkEnd w:id="8"/>
      <w:tr w:rsidR="009A127D" w:rsidRPr="009A127D" w14:paraId="19A2277F" w14:textId="77777777" w:rsidTr="009570C9">
        <w:trPr>
          <w:trHeight w:val="20"/>
        </w:trPr>
        <w:tc>
          <w:tcPr>
            <w:tcW w:w="898" w:type="pct"/>
            <w:vMerge w:val="restart"/>
          </w:tcPr>
          <w:p w14:paraId="6698CFDC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4102" w:type="pct"/>
          </w:tcPr>
          <w:p w14:paraId="0F6B121A" w14:textId="75F35878" w:rsidR="004A7EEB" w:rsidRPr="009A127D" w:rsidRDefault="004A7EEB" w:rsidP="007F4FD5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Анализировать соответствие </w:t>
            </w:r>
            <w:r w:rsidR="002501A0" w:rsidRPr="009A127D">
              <w:rPr>
                <w:color w:val="000000" w:themeColor="text1"/>
              </w:rPr>
              <w:t>выполнения производственных операций требованиям</w:t>
            </w:r>
            <w:r w:rsidR="007F4FD5" w:rsidRPr="009A127D">
              <w:rPr>
                <w:color w:val="000000" w:themeColor="text1"/>
              </w:rPr>
              <w:t xml:space="preserve"> </w:t>
            </w:r>
            <w:r w:rsidR="00B07458" w:rsidRPr="009A127D">
              <w:rPr>
                <w:color w:val="000000" w:themeColor="text1"/>
              </w:rPr>
              <w:t>проектной документации,</w:t>
            </w:r>
            <w:r w:rsidR="009D1B59" w:rsidRPr="009A127D">
              <w:rPr>
                <w:color w:val="000000" w:themeColor="text1"/>
              </w:rPr>
              <w:t xml:space="preserve"> </w:t>
            </w:r>
            <w:r w:rsidR="000172DE" w:rsidRPr="009A127D">
              <w:rPr>
                <w:color w:val="000000" w:themeColor="text1"/>
              </w:rPr>
              <w:t>организационно</w:t>
            </w:r>
            <w:r w:rsidR="009D1B59" w:rsidRPr="009A127D">
              <w:rPr>
                <w:color w:val="000000" w:themeColor="text1"/>
              </w:rPr>
              <w:t xml:space="preserve">-технологической </w:t>
            </w:r>
            <w:r w:rsidR="009D1B59" w:rsidRPr="009A127D">
              <w:rPr>
                <w:color w:val="000000" w:themeColor="text1"/>
              </w:rPr>
              <w:lastRenderedPageBreak/>
              <w:t>документации, документов по стандартизации</w:t>
            </w:r>
            <w:r w:rsidR="004C0116" w:rsidRPr="009A127D">
              <w:rPr>
                <w:color w:val="000000" w:themeColor="text1"/>
              </w:rPr>
              <w:t>,</w:t>
            </w:r>
            <w:r w:rsidR="00B07458" w:rsidRPr="009A127D">
              <w:rPr>
                <w:color w:val="000000" w:themeColor="text1"/>
              </w:rPr>
              <w:t xml:space="preserve"> положений договора с застройщиком (техническим заказчиком)</w:t>
            </w:r>
          </w:p>
        </w:tc>
      </w:tr>
      <w:tr w:rsidR="009A127D" w:rsidRPr="009A127D" w14:paraId="165DDBCE" w14:textId="77777777" w:rsidTr="009570C9">
        <w:trPr>
          <w:trHeight w:val="20"/>
        </w:trPr>
        <w:tc>
          <w:tcPr>
            <w:tcW w:w="898" w:type="pct"/>
            <w:vMerge/>
          </w:tcPr>
          <w:p w14:paraId="6F1ED82F" w14:textId="77777777" w:rsidR="009355E7" w:rsidRPr="009A127D" w:rsidDel="002A1D54" w:rsidRDefault="009355E7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D587A70" w14:textId="6D311E7C" w:rsidR="009355E7" w:rsidRPr="009A127D" w:rsidRDefault="009355E7" w:rsidP="003555A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Выбирать места выполнения контрольных операций, их периодичность, исполнители, методы и средства измерений, формы записи результатов, порядок принятия решений при выявлении несоответствий</w:t>
            </w:r>
          </w:p>
        </w:tc>
      </w:tr>
      <w:tr w:rsidR="009A127D" w:rsidRPr="009A127D" w14:paraId="2BD8E3E7" w14:textId="77777777" w:rsidTr="009570C9">
        <w:trPr>
          <w:trHeight w:val="20"/>
        </w:trPr>
        <w:tc>
          <w:tcPr>
            <w:tcW w:w="898" w:type="pct"/>
            <w:vMerge/>
          </w:tcPr>
          <w:p w14:paraId="2C36BFD1" w14:textId="77777777" w:rsidR="007F4FD5" w:rsidRPr="009A127D" w:rsidDel="002A1D54" w:rsidRDefault="007F4FD5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B69907D" w14:textId="272FFD8E" w:rsidR="007F4FD5" w:rsidRPr="009A127D" w:rsidRDefault="000172DE" w:rsidP="000172DE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Устанавливать наличие информации о результатах выполнения операционного контроля в общем журнале работ</w:t>
            </w:r>
          </w:p>
        </w:tc>
      </w:tr>
      <w:tr w:rsidR="009A127D" w:rsidRPr="009A127D" w14:paraId="25942C3E" w14:textId="77777777" w:rsidTr="009570C9">
        <w:trPr>
          <w:trHeight w:val="20"/>
        </w:trPr>
        <w:tc>
          <w:tcPr>
            <w:tcW w:w="898" w:type="pct"/>
            <w:vMerge/>
          </w:tcPr>
          <w:p w14:paraId="5CA59706" w14:textId="77777777" w:rsidR="000B265B" w:rsidRPr="009A127D" w:rsidDel="002A1D54" w:rsidRDefault="000B265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79FB94A" w14:textId="037E795E" w:rsidR="000B265B" w:rsidRPr="009A127D" w:rsidRDefault="000B265B" w:rsidP="003555A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Оценивать соответствие выполняемых работ при строительстве объектов капитального строительства проектной документации (в том числе решениям и мероприятиям,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ресурсов), рабочей документации, результатам инженерных изысканий, требованиям к строительству, реконструкции объекта капитального строительства</w:t>
            </w:r>
          </w:p>
        </w:tc>
      </w:tr>
      <w:tr w:rsidR="009A127D" w:rsidRPr="009A127D" w14:paraId="782E9B1E" w14:textId="77777777" w:rsidTr="009570C9">
        <w:trPr>
          <w:trHeight w:val="20"/>
        </w:trPr>
        <w:tc>
          <w:tcPr>
            <w:tcW w:w="898" w:type="pct"/>
            <w:vMerge/>
          </w:tcPr>
          <w:p w14:paraId="5198D69E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F6E5E90" w14:textId="4F7BB6C1" w:rsidR="004A7EEB" w:rsidRPr="009A127D" w:rsidRDefault="002501A0" w:rsidP="000172DE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Устанавливать причины отклонений </w:t>
            </w:r>
            <w:r w:rsidR="005525A6" w:rsidRPr="009A127D">
              <w:rPr>
                <w:color w:val="000000" w:themeColor="text1"/>
              </w:rPr>
              <w:t>технологической последовательности</w:t>
            </w:r>
            <w:r w:rsidRPr="009A127D">
              <w:rPr>
                <w:color w:val="000000" w:themeColor="text1"/>
              </w:rPr>
              <w:t xml:space="preserve"> выполнения производственных операций и их результатов </w:t>
            </w:r>
          </w:p>
        </w:tc>
      </w:tr>
      <w:tr w:rsidR="009A127D" w:rsidRPr="009A127D" w14:paraId="35B59B17" w14:textId="77777777" w:rsidTr="009570C9">
        <w:trPr>
          <w:trHeight w:val="20"/>
        </w:trPr>
        <w:tc>
          <w:tcPr>
            <w:tcW w:w="898" w:type="pct"/>
            <w:vMerge/>
          </w:tcPr>
          <w:p w14:paraId="2F01C1D0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1752266" w14:textId="2602BA35" w:rsidR="004A7EEB" w:rsidRPr="009A127D" w:rsidRDefault="000172DE" w:rsidP="003555A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Оценивать </w:t>
            </w:r>
            <w:r w:rsidR="002501A0" w:rsidRPr="009A127D">
              <w:rPr>
                <w:color w:val="000000" w:themeColor="text1"/>
              </w:rPr>
              <w:t>соблюдение технологических режимовв процессе выполнения производственных операций</w:t>
            </w:r>
          </w:p>
        </w:tc>
      </w:tr>
      <w:tr w:rsidR="009A127D" w:rsidRPr="009A127D" w14:paraId="11764EBF" w14:textId="77777777" w:rsidTr="009570C9">
        <w:trPr>
          <w:trHeight w:val="20"/>
        </w:trPr>
        <w:tc>
          <w:tcPr>
            <w:tcW w:w="898" w:type="pct"/>
            <w:vMerge/>
          </w:tcPr>
          <w:p w14:paraId="7BAB12C3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CFBC30A" w14:textId="7C76AF8F" w:rsidR="004A7EEB" w:rsidRPr="009A127D" w:rsidRDefault="002E4FC8" w:rsidP="000172DE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требования к порядку</w:t>
            </w:r>
            <w:r w:rsidR="00DC21E1" w:rsidRPr="009A127D">
              <w:rPr>
                <w:color w:val="000000" w:themeColor="text1"/>
              </w:rPr>
              <w:t xml:space="preserve"> </w:t>
            </w:r>
            <w:r w:rsidR="00B4536A" w:rsidRPr="009A127D">
              <w:rPr>
                <w:color w:val="000000" w:themeColor="text1"/>
              </w:rPr>
              <w:t>ведения</w:t>
            </w:r>
            <w:r w:rsidRPr="009A127D">
              <w:rPr>
                <w:color w:val="000000" w:themeColor="text1"/>
              </w:rPr>
              <w:t xml:space="preserve"> </w:t>
            </w:r>
            <w:r w:rsidR="00C97A31" w:rsidRPr="009A127D">
              <w:rPr>
                <w:color w:val="000000" w:themeColor="text1"/>
              </w:rPr>
              <w:t xml:space="preserve">общего </w:t>
            </w:r>
            <w:r w:rsidRPr="009A127D">
              <w:rPr>
                <w:color w:val="000000" w:themeColor="text1"/>
              </w:rPr>
              <w:t>журнал</w:t>
            </w:r>
            <w:r w:rsidR="00C97A31" w:rsidRPr="009A127D">
              <w:rPr>
                <w:color w:val="000000" w:themeColor="text1"/>
              </w:rPr>
              <w:t>а</w:t>
            </w:r>
            <w:r w:rsidRPr="009A127D">
              <w:rPr>
                <w:color w:val="000000" w:themeColor="text1"/>
              </w:rPr>
              <w:t xml:space="preserve"> работ, </w:t>
            </w:r>
            <w:r w:rsidR="00C97A31" w:rsidRPr="009A127D">
              <w:rPr>
                <w:color w:val="000000" w:themeColor="text1"/>
              </w:rPr>
              <w:t xml:space="preserve">специальных журналов работ </w:t>
            </w:r>
          </w:p>
        </w:tc>
      </w:tr>
      <w:tr w:rsidR="009A127D" w:rsidRPr="009A127D" w14:paraId="45CAB1C6" w14:textId="77777777" w:rsidTr="009570C9">
        <w:trPr>
          <w:trHeight w:val="20"/>
        </w:trPr>
        <w:tc>
          <w:tcPr>
            <w:tcW w:w="898" w:type="pct"/>
            <w:vMerge/>
          </w:tcPr>
          <w:p w14:paraId="02B7AF76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BD2EC93" w14:textId="4EE8C342" w:rsidR="004A7EEB" w:rsidRPr="009A127D" w:rsidRDefault="004A7EEB" w:rsidP="00141991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Применять технологии информационного моделирования </w:t>
            </w:r>
            <w:r w:rsidR="00141991" w:rsidRPr="009A127D">
              <w:rPr>
                <w:color w:val="000000" w:themeColor="text1"/>
              </w:rPr>
              <w:t>в строительстве</w:t>
            </w:r>
          </w:p>
        </w:tc>
      </w:tr>
      <w:tr w:rsidR="009A127D" w:rsidRPr="009A127D" w14:paraId="463391CD" w14:textId="77777777" w:rsidTr="009570C9">
        <w:trPr>
          <w:trHeight w:val="20"/>
        </w:trPr>
        <w:tc>
          <w:tcPr>
            <w:tcW w:w="898" w:type="pct"/>
            <w:vMerge/>
          </w:tcPr>
          <w:p w14:paraId="0C12D8C4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  <w:vAlign w:val="bottom"/>
          </w:tcPr>
          <w:p w14:paraId="4A1296E4" w14:textId="77777777" w:rsidR="004A7EEB" w:rsidRPr="009A127D" w:rsidRDefault="004A7EEB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Просматривать и извлекать данные информационных моделей, созданных специалистами</w:t>
            </w:r>
          </w:p>
        </w:tc>
      </w:tr>
      <w:tr w:rsidR="009A127D" w:rsidRPr="009A127D" w14:paraId="446CA9E6" w14:textId="77777777" w:rsidTr="009570C9">
        <w:trPr>
          <w:trHeight w:val="20"/>
        </w:trPr>
        <w:tc>
          <w:tcPr>
            <w:tcW w:w="898" w:type="pct"/>
            <w:vMerge/>
          </w:tcPr>
          <w:p w14:paraId="436D51AB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  <w:vAlign w:val="bottom"/>
          </w:tcPr>
          <w:p w14:paraId="53E2F20C" w14:textId="77777777" w:rsidR="004A7EEB" w:rsidRPr="009A127D" w:rsidRDefault="004A7EEB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Использовать регламентированные форматы файлов для обмена данными информационных моделей </w:t>
            </w:r>
          </w:p>
        </w:tc>
      </w:tr>
      <w:tr w:rsidR="009A127D" w:rsidRPr="009A127D" w14:paraId="263C5A26" w14:textId="77777777" w:rsidTr="009570C9">
        <w:trPr>
          <w:trHeight w:val="20"/>
        </w:trPr>
        <w:tc>
          <w:tcPr>
            <w:tcW w:w="898" w:type="pct"/>
            <w:vMerge/>
          </w:tcPr>
          <w:p w14:paraId="17BEB9D8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AEC4C6B" w14:textId="77777777" w:rsidR="004A7EEB" w:rsidRPr="009A127D" w:rsidRDefault="004A7EEB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Выбирать алгоритм передачи данных информационной модели объекта капитального строительства</w:t>
            </w:r>
          </w:p>
        </w:tc>
      </w:tr>
      <w:tr w:rsidR="009A127D" w:rsidRPr="009A127D" w14:paraId="06E30249" w14:textId="77777777" w:rsidTr="009570C9">
        <w:trPr>
          <w:trHeight w:val="20"/>
        </w:trPr>
        <w:tc>
          <w:tcPr>
            <w:tcW w:w="898" w:type="pct"/>
            <w:vMerge/>
          </w:tcPr>
          <w:p w14:paraId="745B1CE6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6708D20" w14:textId="77777777" w:rsidR="004A7EEB" w:rsidRPr="009A127D" w:rsidRDefault="004A7EEB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Применять </w:t>
            </w:r>
            <w:r w:rsidR="009D2856" w:rsidRPr="009A127D">
              <w:rPr>
                <w:color w:val="000000" w:themeColor="text1"/>
              </w:rPr>
              <w:t>правила</w:t>
            </w:r>
            <w:r w:rsidRPr="009A127D">
              <w:rPr>
                <w:color w:val="000000" w:themeColor="text1"/>
              </w:rPr>
              <w:t xml:space="preserve"> оформления электронных документов</w:t>
            </w:r>
          </w:p>
        </w:tc>
      </w:tr>
      <w:tr w:rsidR="009A127D" w:rsidRPr="009A127D" w14:paraId="4EFB4CD9" w14:textId="77777777" w:rsidTr="009570C9">
        <w:trPr>
          <w:trHeight w:val="20"/>
        </w:trPr>
        <w:tc>
          <w:tcPr>
            <w:tcW w:w="898" w:type="pct"/>
            <w:vMerge w:val="restart"/>
          </w:tcPr>
          <w:p w14:paraId="4DDB4F16" w14:textId="77777777" w:rsidR="004A7EEB" w:rsidRPr="009A127D" w:rsidRDefault="004A7EEB" w:rsidP="004A7EEB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4102" w:type="pct"/>
          </w:tcPr>
          <w:p w14:paraId="7175CB0B" w14:textId="1AC21849" w:rsidR="004A7EEB" w:rsidRPr="009A127D" w:rsidRDefault="004A7EEB" w:rsidP="00141991">
            <w:pPr>
              <w:jc w:val="both"/>
              <w:rPr>
                <w:color w:val="000000" w:themeColor="text1"/>
                <w:highlight w:val="yellow"/>
              </w:rPr>
            </w:pPr>
            <w:r w:rsidRPr="009A127D">
              <w:rPr>
                <w:color w:val="000000" w:themeColor="text1"/>
              </w:rPr>
              <w:t xml:space="preserve">Нормативные правовые акты и документы </w:t>
            </w:r>
            <w:r w:rsidR="00D83DCD" w:rsidRPr="009A127D">
              <w:rPr>
                <w:color w:val="000000" w:themeColor="text1"/>
              </w:rPr>
              <w:t xml:space="preserve">по </w:t>
            </w:r>
            <w:r w:rsidRPr="009A127D">
              <w:rPr>
                <w:color w:val="000000" w:themeColor="text1"/>
              </w:rPr>
              <w:t>стандартизации в сфере градостроительной деятельности</w:t>
            </w:r>
          </w:p>
        </w:tc>
      </w:tr>
      <w:tr w:rsidR="009A127D" w:rsidRPr="009A127D" w14:paraId="41DA0F7B" w14:textId="77777777" w:rsidTr="009570C9">
        <w:trPr>
          <w:trHeight w:val="20"/>
        </w:trPr>
        <w:tc>
          <w:tcPr>
            <w:tcW w:w="898" w:type="pct"/>
            <w:vMerge/>
          </w:tcPr>
          <w:p w14:paraId="19BFF162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39BFA31" w14:textId="147178C4" w:rsidR="004A7EEB" w:rsidRPr="009A127D" w:rsidRDefault="004A7EEB" w:rsidP="00361E1C">
            <w:pPr>
              <w:jc w:val="both"/>
              <w:rPr>
                <w:color w:val="000000" w:themeColor="text1"/>
                <w:highlight w:val="yellow"/>
              </w:rPr>
            </w:pPr>
            <w:r w:rsidRPr="009A127D">
              <w:rPr>
                <w:color w:val="000000" w:themeColor="text1"/>
              </w:rPr>
              <w:t>Требования к содержанию, организации и порядку проведения строительного контроля и государственного строительного надзора</w:t>
            </w:r>
          </w:p>
        </w:tc>
      </w:tr>
      <w:tr w:rsidR="009A127D" w:rsidRPr="009A127D" w14:paraId="19D357BC" w14:textId="77777777" w:rsidTr="009570C9">
        <w:trPr>
          <w:trHeight w:val="20"/>
        </w:trPr>
        <w:tc>
          <w:tcPr>
            <w:tcW w:w="898" w:type="pct"/>
            <w:vMerge/>
          </w:tcPr>
          <w:p w14:paraId="6590A7E4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985B73B" w14:textId="77777777" w:rsidR="004A7EEB" w:rsidRPr="009A127D" w:rsidRDefault="00DC21E1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Порядок</w:t>
            </w:r>
            <w:r w:rsidR="004A7EEB" w:rsidRPr="009A127D">
              <w:rPr>
                <w:color w:val="000000" w:themeColor="text1"/>
              </w:rPr>
              <w:t xml:space="preserve"> проведения </w:t>
            </w:r>
            <w:r w:rsidRPr="009A127D">
              <w:rPr>
                <w:color w:val="000000" w:themeColor="text1"/>
              </w:rPr>
              <w:t>операционного контроля в ходе выполнения строительно-монтажных работ</w:t>
            </w:r>
          </w:p>
        </w:tc>
      </w:tr>
      <w:tr w:rsidR="009A127D" w:rsidRPr="009A127D" w14:paraId="7EC1E876" w14:textId="77777777" w:rsidTr="009570C9">
        <w:trPr>
          <w:trHeight w:val="20"/>
        </w:trPr>
        <w:tc>
          <w:tcPr>
            <w:tcW w:w="898" w:type="pct"/>
            <w:vMerge/>
          </w:tcPr>
          <w:p w14:paraId="5BD9802B" w14:textId="77777777" w:rsidR="009D2856" w:rsidRPr="009A127D" w:rsidDel="002A1D54" w:rsidRDefault="009D2856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216C64A" w14:textId="77777777" w:rsidR="009D2856" w:rsidRPr="009A127D" w:rsidRDefault="009D2856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порядку ведения</w:t>
            </w:r>
            <w:r w:rsidR="00B4536A" w:rsidRPr="009A127D">
              <w:rPr>
                <w:color w:val="000000" w:themeColor="text1"/>
              </w:rPr>
              <w:t xml:space="preserve"> </w:t>
            </w:r>
            <w:r w:rsidRPr="009A127D">
              <w:rPr>
                <w:color w:val="000000" w:themeColor="text1"/>
              </w:rPr>
              <w:t>исполнительной документации</w:t>
            </w:r>
          </w:p>
        </w:tc>
      </w:tr>
      <w:tr w:rsidR="009A127D" w:rsidRPr="009A127D" w14:paraId="3132D7A6" w14:textId="77777777" w:rsidTr="009570C9">
        <w:trPr>
          <w:trHeight w:val="20"/>
        </w:trPr>
        <w:tc>
          <w:tcPr>
            <w:tcW w:w="898" w:type="pct"/>
            <w:vMerge/>
          </w:tcPr>
          <w:p w14:paraId="6FFFE010" w14:textId="77777777" w:rsidR="004A7EEB" w:rsidRPr="009A127D" w:rsidDel="002A1D54" w:rsidRDefault="004A7EEB" w:rsidP="004A7EE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643C6EA" w14:textId="48515CC2" w:rsidR="004A7EEB" w:rsidRPr="009A127D" w:rsidRDefault="004A7EEB" w:rsidP="00361E1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технологии осуществления и результатам строительно-монтажных работ при строительстве объектов капитального строительства</w:t>
            </w:r>
          </w:p>
        </w:tc>
      </w:tr>
      <w:tr w:rsidR="009A127D" w:rsidRPr="009A127D" w14:paraId="37AAFC98" w14:textId="77777777" w:rsidTr="009570C9">
        <w:trPr>
          <w:trHeight w:val="20"/>
        </w:trPr>
        <w:tc>
          <w:tcPr>
            <w:tcW w:w="898" w:type="pct"/>
            <w:vMerge/>
          </w:tcPr>
          <w:p w14:paraId="0687D094" w14:textId="77777777" w:rsidR="00DC21E1" w:rsidRPr="009A127D" w:rsidDel="002A1D54" w:rsidRDefault="00DC21E1" w:rsidP="00DC21E1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BD9F1F6" w14:textId="74605611" w:rsidR="003555AC" w:rsidRDefault="00DC21E1" w:rsidP="003555A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Порядок проведения проверки соблюдения технологических режимов</w:t>
            </w:r>
          </w:p>
          <w:p w14:paraId="23596601" w14:textId="432420C4" w:rsidR="00DC21E1" w:rsidRPr="009A127D" w:rsidRDefault="00DC21E1" w:rsidP="003555A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 процессе выполнения производственных операций</w:t>
            </w:r>
          </w:p>
        </w:tc>
      </w:tr>
      <w:tr w:rsidR="009A127D" w:rsidRPr="009A127D" w14:paraId="6C094706" w14:textId="77777777" w:rsidTr="009570C9">
        <w:trPr>
          <w:trHeight w:val="20"/>
        </w:trPr>
        <w:tc>
          <w:tcPr>
            <w:tcW w:w="898" w:type="pct"/>
            <w:vMerge/>
          </w:tcPr>
          <w:p w14:paraId="108C1F71" w14:textId="77777777" w:rsidR="00DC21E1" w:rsidRPr="009A127D" w:rsidDel="002A1D54" w:rsidRDefault="00DC21E1" w:rsidP="00DC21E1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A9EE021" w14:textId="3CAA8CBB" w:rsidR="00DC21E1" w:rsidRPr="009A127D" w:rsidRDefault="00DC21E1" w:rsidP="00141991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Порядок ведения </w:t>
            </w:r>
            <w:r w:rsidR="00290E00" w:rsidRPr="009A127D">
              <w:rPr>
                <w:color w:val="000000" w:themeColor="text1"/>
              </w:rPr>
              <w:t>общего журнала работ, специальных журналов работ</w:t>
            </w:r>
          </w:p>
        </w:tc>
      </w:tr>
      <w:tr w:rsidR="009A127D" w:rsidRPr="009A127D" w14:paraId="598D5037" w14:textId="77777777" w:rsidTr="009570C9">
        <w:trPr>
          <w:trHeight w:val="20"/>
        </w:trPr>
        <w:tc>
          <w:tcPr>
            <w:tcW w:w="898" w:type="pct"/>
            <w:vMerge/>
          </w:tcPr>
          <w:p w14:paraId="3AF6A6BE" w14:textId="77777777" w:rsidR="00DC21E1" w:rsidRPr="009A127D" w:rsidDel="002A1D54" w:rsidRDefault="00DC21E1" w:rsidP="00DC21E1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367A0B7" w14:textId="75E5BE78" w:rsidR="00DC21E1" w:rsidRPr="009A127D" w:rsidRDefault="00561D16" w:rsidP="00141991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Средства и методы внесения, хранения, обмена и передачи электронных документов</w:t>
            </w:r>
          </w:p>
        </w:tc>
      </w:tr>
      <w:tr w:rsidR="009A127D" w:rsidRPr="009A127D" w14:paraId="59A6257F" w14:textId="77777777" w:rsidTr="009570C9">
        <w:trPr>
          <w:trHeight w:val="20"/>
        </w:trPr>
        <w:tc>
          <w:tcPr>
            <w:tcW w:w="898" w:type="pct"/>
            <w:vMerge/>
          </w:tcPr>
          <w:p w14:paraId="58BE4F27" w14:textId="77777777" w:rsidR="00643CB2" w:rsidRPr="009A127D" w:rsidDel="002A1D54" w:rsidRDefault="00643CB2" w:rsidP="00DC21E1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7EF7D49" w14:textId="2954261A" w:rsidR="00643CB2" w:rsidRPr="009A127D" w:rsidRDefault="00141991" w:rsidP="00141991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Правила </w:t>
            </w:r>
            <w:r w:rsidR="00643CB2" w:rsidRPr="009A127D">
              <w:rPr>
                <w:color w:val="000000" w:themeColor="text1"/>
              </w:rPr>
              <w:t>формирования и ведения информационной модели объекта капитального строительства</w:t>
            </w:r>
          </w:p>
        </w:tc>
      </w:tr>
      <w:tr w:rsidR="009A127D" w:rsidRPr="009A127D" w14:paraId="6E85DF62" w14:textId="77777777" w:rsidTr="009570C9">
        <w:trPr>
          <w:trHeight w:val="20"/>
        </w:trPr>
        <w:tc>
          <w:tcPr>
            <w:tcW w:w="898" w:type="pct"/>
            <w:vMerge/>
          </w:tcPr>
          <w:p w14:paraId="1D4B2F9D" w14:textId="77777777" w:rsidR="00DC21E1" w:rsidRPr="009A127D" w:rsidDel="002A1D54" w:rsidRDefault="00DC21E1" w:rsidP="00DC21E1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86E6782" w14:textId="77777777" w:rsidR="00DC21E1" w:rsidRPr="009A127D" w:rsidRDefault="00DC21E1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Форматы представления электронных документов информационной модели объекта капитального строительства</w:t>
            </w:r>
          </w:p>
        </w:tc>
      </w:tr>
      <w:tr w:rsidR="009A127D" w:rsidRPr="009A127D" w14:paraId="797538AF" w14:textId="77777777" w:rsidTr="009570C9">
        <w:trPr>
          <w:trHeight w:val="20"/>
        </w:trPr>
        <w:tc>
          <w:tcPr>
            <w:tcW w:w="898" w:type="pct"/>
            <w:vMerge/>
          </w:tcPr>
          <w:p w14:paraId="20D7A7CB" w14:textId="77777777" w:rsidR="002634ED" w:rsidRPr="009A127D" w:rsidDel="002A1D54" w:rsidRDefault="002634ED" w:rsidP="002634ED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C4CCD86" w14:textId="77777777" w:rsidR="002634ED" w:rsidRPr="009A127D" w:rsidRDefault="00B4536A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Правила </w:t>
            </w:r>
            <w:r w:rsidR="002634ED" w:rsidRPr="009A127D">
              <w:rPr>
                <w:color w:val="000000" w:themeColor="text1"/>
              </w:rPr>
              <w:t>оформления электронных документов</w:t>
            </w:r>
          </w:p>
        </w:tc>
      </w:tr>
      <w:tr w:rsidR="009A127D" w:rsidRPr="009A127D" w14:paraId="3979CB03" w14:textId="77777777" w:rsidTr="009570C9">
        <w:trPr>
          <w:trHeight w:val="20"/>
        </w:trPr>
        <w:tc>
          <w:tcPr>
            <w:tcW w:w="898" w:type="pct"/>
            <w:vMerge/>
          </w:tcPr>
          <w:p w14:paraId="708CF18C" w14:textId="77777777" w:rsidR="002634ED" w:rsidRPr="009A127D" w:rsidDel="002A1D54" w:rsidRDefault="002634ED" w:rsidP="002634ED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A1B6EE2" w14:textId="77777777" w:rsidR="002634ED" w:rsidRPr="009A127D" w:rsidRDefault="002634ED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Методы и средства деловой переписки и производственной коммуникации в строительстве</w:t>
            </w:r>
          </w:p>
        </w:tc>
      </w:tr>
      <w:tr w:rsidR="009A127D" w:rsidRPr="009A127D" w14:paraId="2EBE77FB" w14:textId="77777777" w:rsidTr="009570C9">
        <w:trPr>
          <w:trHeight w:val="20"/>
        </w:trPr>
        <w:tc>
          <w:tcPr>
            <w:tcW w:w="898" w:type="pct"/>
            <w:vMerge/>
          </w:tcPr>
          <w:p w14:paraId="106E160C" w14:textId="77777777" w:rsidR="002634ED" w:rsidRPr="009A127D" w:rsidDel="002A1D54" w:rsidRDefault="002634ED" w:rsidP="002634ED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A5089AC" w14:textId="77777777" w:rsidR="002634ED" w:rsidRPr="009A127D" w:rsidRDefault="002634ED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Правила и стандарты системы контроля (менеджмента) качества в </w:t>
            </w:r>
            <w:r w:rsidRPr="009A127D">
              <w:rPr>
                <w:color w:val="000000" w:themeColor="text1"/>
              </w:rPr>
              <w:lastRenderedPageBreak/>
              <w:t>строительной организации</w:t>
            </w:r>
          </w:p>
        </w:tc>
      </w:tr>
      <w:tr w:rsidR="009A127D" w:rsidRPr="009A127D" w14:paraId="1BB110B6" w14:textId="77777777" w:rsidTr="009570C9">
        <w:trPr>
          <w:trHeight w:val="20"/>
        </w:trPr>
        <w:tc>
          <w:tcPr>
            <w:tcW w:w="898" w:type="pct"/>
            <w:vMerge/>
          </w:tcPr>
          <w:p w14:paraId="5C0DB29F" w14:textId="77777777" w:rsidR="002634ED" w:rsidRPr="009A127D" w:rsidDel="002A1D54" w:rsidRDefault="002634ED" w:rsidP="002634ED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48A60D2" w14:textId="065824D0" w:rsidR="002634ED" w:rsidRPr="009A127D" w:rsidRDefault="002634ED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охраны труда и мер</w:t>
            </w:r>
            <w:r w:rsidR="00643CB2" w:rsidRPr="009A127D">
              <w:rPr>
                <w:color w:val="000000" w:themeColor="text1"/>
              </w:rPr>
              <w:t>ы</w:t>
            </w:r>
            <w:r w:rsidRPr="009A127D">
              <w:rPr>
                <w:color w:val="000000" w:themeColor="text1"/>
              </w:rPr>
              <w:t xml:space="preserve"> пожарной безопасности</w:t>
            </w:r>
          </w:p>
        </w:tc>
      </w:tr>
      <w:tr w:rsidR="00DC21E1" w:rsidRPr="009A127D" w14:paraId="6E0C43E2" w14:textId="77777777" w:rsidTr="009570C9">
        <w:trPr>
          <w:trHeight w:val="20"/>
        </w:trPr>
        <w:tc>
          <w:tcPr>
            <w:tcW w:w="898" w:type="pct"/>
          </w:tcPr>
          <w:p w14:paraId="72DAE756" w14:textId="77777777" w:rsidR="00DC21E1" w:rsidRPr="009A127D" w:rsidDel="002A1D54" w:rsidRDefault="00DC21E1" w:rsidP="00DC21E1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4102" w:type="pct"/>
          </w:tcPr>
          <w:p w14:paraId="52E9CA8C" w14:textId="77777777" w:rsidR="00DC21E1" w:rsidRPr="009A127D" w:rsidRDefault="00DC21E1" w:rsidP="00B157C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67952BF0" w14:textId="77777777" w:rsidR="00174209" w:rsidRPr="009A127D" w:rsidRDefault="00174209" w:rsidP="00E06ED9">
      <w:pPr>
        <w:rPr>
          <w:color w:val="000000" w:themeColor="text1"/>
        </w:rPr>
      </w:pPr>
    </w:p>
    <w:p w14:paraId="4A4937DE" w14:textId="2B2C79BE" w:rsidR="00345639" w:rsidRPr="009A127D" w:rsidRDefault="00345639" w:rsidP="00345639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</w:rPr>
        <w:t>3.1.5. Трудовая функция</w:t>
      </w:r>
    </w:p>
    <w:p w14:paraId="75F12313" w14:textId="77777777" w:rsidR="00345639" w:rsidRPr="009A127D" w:rsidRDefault="00345639" w:rsidP="00345639">
      <w:pPr>
        <w:rPr>
          <w:color w:val="000000" w:themeColor="text1"/>
        </w:rPr>
      </w:pPr>
    </w:p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466"/>
        <w:gridCol w:w="5303"/>
        <w:gridCol w:w="553"/>
        <w:gridCol w:w="876"/>
        <w:gridCol w:w="1447"/>
        <w:gridCol w:w="555"/>
      </w:tblGrid>
      <w:tr w:rsidR="00345639" w:rsidRPr="009A127D" w14:paraId="49B7D3A1" w14:textId="77777777" w:rsidTr="00065F2C">
        <w:trPr>
          <w:trHeight w:val="278"/>
        </w:trPr>
        <w:tc>
          <w:tcPr>
            <w:tcW w:w="719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EDB9187" w14:textId="77777777" w:rsidR="00345639" w:rsidRPr="009A127D" w:rsidRDefault="00345639" w:rsidP="00CF6CA7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6ACB2D" w14:textId="4160954F" w:rsidR="00345639" w:rsidRPr="009A127D" w:rsidRDefault="00B07B25" w:rsidP="00CF6CA7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Приемочный контроль результатов выполнения отдельных видов, этапов строительно-монтажных работ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4013CBE" w14:textId="77777777" w:rsidR="00345639" w:rsidRPr="009A127D" w:rsidRDefault="00345639" w:rsidP="00CF6CA7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83EBC3" w14:textId="18E57147" w:rsidR="00345639" w:rsidRPr="009A127D" w:rsidRDefault="00345639" w:rsidP="00CF6CA7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A</w:t>
            </w:r>
            <w:r w:rsidRPr="009A127D">
              <w:rPr>
                <w:color w:val="000000" w:themeColor="text1"/>
              </w:rPr>
              <w:t>/05.6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F86E28" w14:textId="77777777" w:rsidR="00345639" w:rsidRPr="009A127D" w:rsidRDefault="00345639" w:rsidP="00CF6CA7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A6D7F7" w14:textId="77777777" w:rsidR="00345639" w:rsidRPr="009A127D" w:rsidRDefault="00345639" w:rsidP="00CF6CA7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</w:tbl>
    <w:p w14:paraId="2C3EAA78" w14:textId="77777777" w:rsidR="00345639" w:rsidRPr="009A127D" w:rsidRDefault="00345639" w:rsidP="00345639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9A127D" w:rsidRPr="009A127D" w14:paraId="1C0A3B0E" w14:textId="77777777" w:rsidTr="00CF6CA7">
        <w:trPr>
          <w:trHeight w:val="20"/>
        </w:trPr>
        <w:tc>
          <w:tcPr>
            <w:tcW w:w="898" w:type="pct"/>
            <w:vMerge w:val="restart"/>
          </w:tcPr>
          <w:p w14:paraId="7B1E9568" w14:textId="77777777" w:rsidR="00345639" w:rsidRPr="009A127D" w:rsidRDefault="00345639" w:rsidP="00345639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4102" w:type="pct"/>
          </w:tcPr>
          <w:p w14:paraId="5F56B27C" w14:textId="3ADD57E5" w:rsidR="00345639" w:rsidRPr="009A127D" w:rsidRDefault="00345639" w:rsidP="00345639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Контроль соответствия готовых конструкций, элементов этих конструкций, смонтированного оборудования и готовых поверхностей требованиям проектной, рабочей, организационно-технологической документации, требованиям заключенного договора и документов по стандартизации</w:t>
            </w:r>
          </w:p>
        </w:tc>
      </w:tr>
      <w:tr w:rsidR="009A127D" w:rsidRPr="009A127D" w14:paraId="4CD8EC7F" w14:textId="77777777" w:rsidTr="00CF6CA7">
        <w:trPr>
          <w:trHeight w:val="20"/>
        </w:trPr>
        <w:tc>
          <w:tcPr>
            <w:tcW w:w="898" w:type="pct"/>
            <w:vMerge/>
          </w:tcPr>
          <w:p w14:paraId="4F88532A" w14:textId="77777777" w:rsidR="00345639" w:rsidRPr="009A127D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BEB4C3F" w14:textId="2ED2B0FB" w:rsidR="00345639" w:rsidRPr="009A127D" w:rsidRDefault="00345639" w:rsidP="00E131BF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Контроль выполненных работ, которые недоступными для контроля после начала выполнения последующих работ, а также законченных строительных конструкций и участков сетей инженерно-технического обеспечения, в которых устранение дефектов, выявленных при проведении строительного контроля, невозможно без разборки или повреждения последующих конструкций и участков сетей инженерно-технического обеспечения на соответствие требованиям проектной и рабочей документации</w:t>
            </w:r>
          </w:p>
        </w:tc>
      </w:tr>
      <w:tr w:rsidR="009A127D" w:rsidRPr="009A127D" w14:paraId="2C328A4F" w14:textId="77777777" w:rsidTr="00CF6CA7">
        <w:trPr>
          <w:trHeight w:val="20"/>
        </w:trPr>
        <w:tc>
          <w:tcPr>
            <w:tcW w:w="898" w:type="pct"/>
            <w:vMerge/>
          </w:tcPr>
          <w:p w14:paraId="6D01ED85" w14:textId="77777777" w:rsidR="00CF6CA7" w:rsidRPr="009A127D" w:rsidRDefault="00CF6CA7" w:rsidP="00345639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E01F575" w14:textId="08885770" w:rsidR="00CF6CA7" w:rsidRPr="009A127D" w:rsidRDefault="00CF6CA7" w:rsidP="00345639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Проведение испытаний и пусконаладка систем инженерно-технического обеспечения и оборудования</w:t>
            </w:r>
          </w:p>
        </w:tc>
      </w:tr>
      <w:tr w:rsidR="009A127D" w:rsidRPr="009A127D" w14:paraId="259FEE1B" w14:textId="77777777" w:rsidTr="00CF6CA7">
        <w:trPr>
          <w:trHeight w:val="20"/>
        </w:trPr>
        <w:tc>
          <w:tcPr>
            <w:tcW w:w="898" w:type="pct"/>
            <w:vMerge w:val="restart"/>
          </w:tcPr>
          <w:p w14:paraId="51A583BE" w14:textId="77777777" w:rsidR="00345639" w:rsidRPr="009A127D" w:rsidDel="002A1D54" w:rsidRDefault="00345639" w:rsidP="00345639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</w:t>
            </w:r>
            <w:r w:rsidRPr="009A127D" w:rsidDel="002A1D54">
              <w:rPr>
                <w:color w:val="000000" w:themeColor="text1"/>
              </w:rPr>
              <w:t>еобходимые умения</w:t>
            </w:r>
          </w:p>
        </w:tc>
        <w:tc>
          <w:tcPr>
            <w:tcW w:w="4102" w:type="pct"/>
          </w:tcPr>
          <w:p w14:paraId="55BBEDD5" w14:textId="7DB7C24A" w:rsidR="00345639" w:rsidRPr="009A127D" w:rsidRDefault="005E3E10" w:rsidP="00345639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Оценивать соответствие готовых конструкций, элементов этих конструкций, смонтированного оборудования и готовых поверхностей требованиям проектной, рабочей, организационно-технологической документации, требованиям заключенного договора и документов по стандартизации</w:t>
            </w:r>
          </w:p>
        </w:tc>
      </w:tr>
      <w:tr w:rsidR="009A127D" w:rsidRPr="009A127D" w14:paraId="7B42BDAD" w14:textId="77777777" w:rsidTr="00CF6CA7">
        <w:trPr>
          <w:trHeight w:val="20"/>
        </w:trPr>
        <w:tc>
          <w:tcPr>
            <w:tcW w:w="898" w:type="pct"/>
            <w:vMerge/>
          </w:tcPr>
          <w:p w14:paraId="037E409A" w14:textId="77777777" w:rsidR="00345639" w:rsidRPr="009A127D" w:rsidDel="002A1D54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D810FAA" w14:textId="63DC48C0" w:rsidR="00345639" w:rsidRPr="009A127D" w:rsidRDefault="005E3E10" w:rsidP="003555A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Оценивать соответствие выполненных работ, которые становятся недоступными для контроля после начала выполнения последующих работ, а также законченных строительных конструкций и участков сетей инженерно-технического обеспечения, в которых устранение дефектов, выявленных при проведении строительного контроля, невозможно без разборки или повреждения последующих конструкций и участков сетей инженерно-технического обеспечения, требованиям проектной и рабочей документации</w:t>
            </w:r>
          </w:p>
        </w:tc>
      </w:tr>
      <w:tr w:rsidR="009A127D" w:rsidRPr="009A127D" w14:paraId="3D473C55" w14:textId="77777777" w:rsidTr="00CF6CA7">
        <w:trPr>
          <w:trHeight w:val="20"/>
        </w:trPr>
        <w:tc>
          <w:tcPr>
            <w:tcW w:w="898" w:type="pct"/>
            <w:vMerge/>
          </w:tcPr>
          <w:p w14:paraId="4A739CA5" w14:textId="77777777" w:rsidR="00345639" w:rsidRPr="009A127D" w:rsidDel="002A1D54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04D3717" w14:textId="29A3F6A5" w:rsidR="00345639" w:rsidRPr="009A127D" w:rsidRDefault="005E3E10" w:rsidP="00345639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требования к порядку проведения испытаний и пусконаладки систем инженерно-технического обеспечения и оборудования</w:t>
            </w:r>
          </w:p>
        </w:tc>
      </w:tr>
      <w:tr w:rsidR="009A127D" w:rsidRPr="009A127D" w14:paraId="4A7E7289" w14:textId="77777777" w:rsidTr="00CF6CA7">
        <w:trPr>
          <w:trHeight w:val="20"/>
        </w:trPr>
        <w:tc>
          <w:tcPr>
            <w:tcW w:w="898" w:type="pct"/>
            <w:vMerge/>
          </w:tcPr>
          <w:p w14:paraId="4E755B3A" w14:textId="77777777" w:rsidR="00345639" w:rsidRPr="009A127D" w:rsidDel="002A1D54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739ABBF" w14:textId="4BE46D35" w:rsidR="00345639" w:rsidRPr="009A127D" w:rsidRDefault="00345639" w:rsidP="00345639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правила оформления электронных документов</w:t>
            </w:r>
          </w:p>
        </w:tc>
      </w:tr>
      <w:tr w:rsidR="009A127D" w:rsidRPr="009A127D" w14:paraId="666FEEE4" w14:textId="77777777" w:rsidTr="00CF6CA7">
        <w:trPr>
          <w:trHeight w:val="20"/>
        </w:trPr>
        <w:tc>
          <w:tcPr>
            <w:tcW w:w="898" w:type="pct"/>
            <w:vMerge/>
          </w:tcPr>
          <w:p w14:paraId="6FFCDBCA" w14:textId="77777777" w:rsidR="00345639" w:rsidRPr="009A127D" w:rsidDel="002A1D54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288D569" w14:textId="153E643F" w:rsidR="00345639" w:rsidRPr="009A127D" w:rsidRDefault="00345639" w:rsidP="00345639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технологии информационного моделирования в строительстве</w:t>
            </w:r>
          </w:p>
        </w:tc>
      </w:tr>
      <w:tr w:rsidR="009A127D" w:rsidRPr="009A127D" w14:paraId="4CD418B3" w14:textId="77777777" w:rsidTr="00CF6CA7">
        <w:trPr>
          <w:trHeight w:val="20"/>
        </w:trPr>
        <w:tc>
          <w:tcPr>
            <w:tcW w:w="898" w:type="pct"/>
            <w:vMerge/>
          </w:tcPr>
          <w:p w14:paraId="6F2C812F" w14:textId="77777777" w:rsidR="00345639" w:rsidRPr="009A127D" w:rsidDel="002A1D54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964D88B" w14:textId="15987E23" w:rsidR="00345639" w:rsidRPr="009A127D" w:rsidRDefault="00345639" w:rsidP="00345639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специализированные программные средства</w:t>
            </w:r>
          </w:p>
        </w:tc>
      </w:tr>
      <w:tr w:rsidR="009A127D" w:rsidRPr="009A127D" w14:paraId="5CE62673" w14:textId="77777777" w:rsidTr="00CF6CA7">
        <w:trPr>
          <w:trHeight w:val="20"/>
        </w:trPr>
        <w:tc>
          <w:tcPr>
            <w:tcW w:w="898" w:type="pct"/>
            <w:vMerge w:val="restart"/>
          </w:tcPr>
          <w:p w14:paraId="7FC45A73" w14:textId="77777777" w:rsidR="00345639" w:rsidRPr="009A127D" w:rsidRDefault="00345639" w:rsidP="00345639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4102" w:type="pct"/>
          </w:tcPr>
          <w:p w14:paraId="2ACEDC4C" w14:textId="1FD787F6" w:rsidR="00345639" w:rsidRPr="009A127D" w:rsidRDefault="00345639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Нормативные правовые акты и документы </w:t>
            </w:r>
            <w:r w:rsidR="006A112A" w:rsidRPr="009A127D">
              <w:rPr>
                <w:color w:val="000000" w:themeColor="text1"/>
              </w:rPr>
              <w:t>по</w:t>
            </w:r>
            <w:r w:rsidRPr="009A127D">
              <w:rPr>
                <w:color w:val="000000" w:themeColor="text1"/>
              </w:rPr>
              <w:t xml:space="preserve"> стандартизации в сфере градостроительной деятельности</w:t>
            </w:r>
          </w:p>
        </w:tc>
      </w:tr>
      <w:tr w:rsidR="009A127D" w:rsidRPr="009A127D" w14:paraId="00EA5ABD" w14:textId="77777777" w:rsidTr="00CF6CA7">
        <w:trPr>
          <w:trHeight w:val="20"/>
        </w:trPr>
        <w:tc>
          <w:tcPr>
            <w:tcW w:w="898" w:type="pct"/>
            <w:vMerge/>
          </w:tcPr>
          <w:p w14:paraId="045DF7A0" w14:textId="77777777" w:rsidR="00345639" w:rsidRPr="009A127D" w:rsidRDefault="00345639" w:rsidP="00345639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3F1738B" w14:textId="777B5CCC" w:rsidR="00345639" w:rsidRPr="009A127D" w:rsidRDefault="00345639" w:rsidP="00361E1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содержанию, организации и порядку проведения строительного контроля и государственного строительного надзора</w:t>
            </w:r>
          </w:p>
        </w:tc>
      </w:tr>
      <w:tr w:rsidR="009A127D" w:rsidRPr="009A127D" w14:paraId="38B327DD" w14:textId="77777777" w:rsidTr="00CF6CA7">
        <w:trPr>
          <w:trHeight w:val="20"/>
        </w:trPr>
        <w:tc>
          <w:tcPr>
            <w:tcW w:w="898" w:type="pct"/>
            <w:vMerge/>
          </w:tcPr>
          <w:p w14:paraId="6ECC59FA" w14:textId="77777777" w:rsidR="00DB16A3" w:rsidRPr="009A127D" w:rsidRDefault="00DB16A3" w:rsidP="00345639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0A4ADFA" w14:textId="17C1CBDC" w:rsidR="00DB16A3" w:rsidRPr="009A127D" w:rsidRDefault="00DB16A3" w:rsidP="00345639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Порядок проведения приемочного контроля лица, осуществляющего строительства</w:t>
            </w:r>
          </w:p>
        </w:tc>
      </w:tr>
      <w:tr w:rsidR="009A127D" w:rsidRPr="009A127D" w14:paraId="424525D6" w14:textId="77777777" w:rsidTr="00CF6CA7">
        <w:trPr>
          <w:trHeight w:val="20"/>
        </w:trPr>
        <w:tc>
          <w:tcPr>
            <w:tcW w:w="898" w:type="pct"/>
            <w:vMerge/>
          </w:tcPr>
          <w:p w14:paraId="6BF057D6" w14:textId="77777777" w:rsidR="00DB16A3" w:rsidRPr="009A127D" w:rsidRDefault="00DB16A3" w:rsidP="00DB16A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E66A141" w14:textId="2612F976" w:rsidR="00DB16A3" w:rsidRPr="009A127D" w:rsidRDefault="00DB16A3" w:rsidP="00DB16A3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проектной, рабочей, организационно-технологической документации, заключенного договора и документов по стандартизации к качеству готовых конструкций, элементов этих конструкций, смонтированного оборудования и готовых поверхностей </w:t>
            </w:r>
          </w:p>
        </w:tc>
      </w:tr>
      <w:tr w:rsidR="009A127D" w:rsidRPr="009A127D" w14:paraId="648F2EE0" w14:textId="77777777" w:rsidTr="00CF6CA7">
        <w:trPr>
          <w:trHeight w:val="20"/>
        </w:trPr>
        <w:tc>
          <w:tcPr>
            <w:tcW w:w="898" w:type="pct"/>
            <w:vMerge/>
          </w:tcPr>
          <w:p w14:paraId="570D0BEF" w14:textId="77777777" w:rsidR="00DB16A3" w:rsidRPr="009A127D" w:rsidRDefault="00DB16A3" w:rsidP="00DB16A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A8FAA90" w14:textId="52A3F385" w:rsidR="00DB16A3" w:rsidRPr="009A127D" w:rsidRDefault="00DB16A3" w:rsidP="00065F2C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проектной и рабочей документации к результатам выполненных работ, которые становятся недоступными для контроля после начала </w:t>
            </w:r>
            <w:r w:rsidRPr="009A127D">
              <w:rPr>
                <w:color w:val="000000" w:themeColor="text1"/>
              </w:rPr>
              <w:lastRenderedPageBreak/>
              <w:t>выполнения последующих работ, а также законченных строительных конструкций и участков сетей инженерно-технического обеспечения, в которых устранение дефектов, выявленных при проведении строительного контроля, невозможно без разборки или повреждения последующих конструкций и участков сетей инженерно-технического обеспечения</w:t>
            </w:r>
          </w:p>
        </w:tc>
      </w:tr>
      <w:tr w:rsidR="009A127D" w:rsidRPr="009A127D" w14:paraId="317B89C3" w14:textId="77777777" w:rsidTr="00CF6CA7">
        <w:trPr>
          <w:trHeight w:val="20"/>
        </w:trPr>
        <w:tc>
          <w:tcPr>
            <w:tcW w:w="898" w:type="pct"/>
            <w:vMerge/>
          </w:tcPr>
          <w:p w14:paraId="39A7C3D3" w14:textId="77777777" w:rsidR="00DB16A3" w:rsidRPr="009A127D" w:rsidRDefault="00DB16A3" w:rsidP="00DB16A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4105436" w14:textId="42715845" w:rsidR="00DB16A3" w:rsidRPr="009A127D" w:rsidRDefault="00DB16A3" w:rsidP="00065F2C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Порядок проведения испытаний и пусконаладки систем инженерно-технического обеспечения и оборудования</w:t>
            </w:r>
          </w:p>
        </w:tc>
      </w:tr>
      <w:tr w:rsidR="009A127D" w:rsidRPr="009A127D" w14:paraId="671EA9C4" w14:textId="77777777" w:rsidTr="00CF6CA7">
        <w:trPr>
          <w:trHeight w:val="20"/>
        </w:trPr>
        <w:tc>
          <w:tcPr>
            <w:tcW w:w="898" w:type="pct"/>
            <w:vMerge/>
          </w:tcPr>
          <w:p w14:paraId="6B60D847" w14:textId="77777777" w:rsidR="00DB16A3" w:rsidRPr="009A127D" w:rsidDel="002A1D54" w:rsidRDefault="00DB16A3" w:rsidP="00DB16A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D55FED8" w14:textId="53996650" w:rsidR="00DB16A3" w:rsidRPr="009A127D" w:rsidRDefault="00DB16A3" w:rsidP="00065F2C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оформления электронных документов</w:t>
            </w:r>
          </w:p>
        </w:tc>
      </w:tr>
      <w:tr w:rsidR="009A127D" w:rsidRPr="009A127D" w14:paraId="62BC8AA3" w14:textId="77777777" w:rsidTr="00CF6CA7">
        <w:trPr>
          <w:trHeight w:val="20"/>
        </w:trPr>
        <w:tc>
          <w:tcPr>
            <w:tcW w:w="898" w:type="pct"/>
            <w:vMerge/>
          </w:tcPr>
          <w:p w14:paraId="1E63A370" w14:textId="77777777" w:rsidR="00DB16A3" w:rsidRPr="009A127D" w:rsidDel="002A1D54" w:rsidRDefault="00DB16A3" w:rsidP="00DB16A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F81D45B" w14:textId="3EF6ECFF" w:rsidR="00DB16A3" w:rsidRPr="009A127D" w:rsidRDefault="00DB16A3" w:rsidP="00065F2C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Методы и средства деловой переписки и производственной коммуникации в строительстве</w:t>
            </w:r>
          </w:p>
        </w:tc>
      </w:tr>
      <w:tr w:rsidR="009A127D" w:rsidRPr="009A127D" w14:paraId="29289458" w14:textId="77777777" w:rsidTr="00CF6CA7">
        <w:trPr>
          <w:trHeight w:val="20"/>
        </w:trPr>
        <w:tc>
          <w:tcPr>
            <w:tcW w:w="898" w:type="pct"/>
            <w:vMerge/>
          </w:tcPr>
          <w:p w14:paraId="761F787C" w14:textId="77777777" w:rsidR="00E50710" w:rsidRPr="009A127D" w:rsidDel="002A1D54" w:rsidRDefault="00E50710" w:rsidP="00E5071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05E351E" w14:textId="1715C9E2" w:rsidR="00E50710" w:rsidRPr="009A127D" w:rsidRDefault="00E50710" w:rsidP="00065F2C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формирования и ведения информационной модели объекта капитального строительства</w:t>
            </w:r>
          </w:p>
        </w:tc>
      </w:tr>
      <w:tr w:rsidR="009A127D" w:rsidRPr="009A127D" w14:paraId="3C2442B2" w14:textId="77777777" w:rsidTr="00CF6CA7">
        <w:trPr>
          <w:trHeight w:val="20"/>
        </w:trPr>
        <w:tc>
          <w:tcPr>
            <w:tcW w:w="898" w:type="pct"/>
            <w:vMerge/>
          </w:tcPr>
          <w:p w14:paraId="68491C1C" w14:textId="77777777" w:rsidR="00E50710" w:rsidRPr="009A127D" w:rsidDel="002A1D54" w:rsidRDefault="00E50710" w:rsidP="00E5071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7C859A7" w14:textId="0D742333" w:rsidR="00E50710" w:rsidRPr="009A127D" w:rsidRDefault="00E50710" w:rsidP="00065F2C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Форматы представления электронных документов информационной модели объекта капитального строительства</w:t>
            </w:r>
          </w:p>
        </w:tc>
      </w:tr>
      <w:tr w:rsidR="009A127D" w:rsidRPr="009A127D" w14:paraId="016455B2" w14:textId="77777777" w:rsidTr="00CF6CA7">
        <w:trPr>
          <w:trHeight w:val="20"/>
        </w:trPr>
        <w:tc>
          <w:tcPr>
            <w:tcW w:w="898" w:type="pct"/>
            <w:vMerge/>
          </w:tcPr>
          <w:p w14:paraId="14CFC2A5" w14:textId="77777777" w:rsidR="00DB16A3" w:rsidRPr="009A127D" w:rsidDel="002A1D54" w:rsidRDefault="00DB16A3" w:rsidP="00DB16A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16B0325" w14:textId="5DBA7D6F" w:rsidR="00DB16A3" w:rsidRPr="009A127D" w:rsidRDefault="00DB16A3" w:rsidP="00065F2C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и стандарты системы контроля (менеджмента) качества в строительной организации</w:t>
            </w:r>
          </w:p>
        </w:tc>
      </w:tr>
      <w:tr w:rsidR="009A127D" w:rsidRPr="009A127D" w14:paraId="0CC7B5BD" w14:textId="77777777" w:rsidTr="00CF6CA7">
        <w:trPr>
          <w:trHeight w:val="20"/>
        </w:trPr>
        <w:tc>
          <w:tcPr>
            <w:tcW w:w="898" w:type="pct"/>
            <w:vMerge/>
          </w:tcPr>
          <w:p w14:paraId="01384A70" w14:textId="77777777" w:rsidR="00DB16A3" w:rsidRPr="009A127D" w:rsidDel="002A1D54" w:rsidRDefault="00DB16A3" w:rsidP="00DB16A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78C4F36" w14:textId="566B0202" w:rsidR="00DB16A3" w:rsidRPr="009A127D" w:rsidRDefault="00DB16A3" w:rsidP="00065F2C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охраны труда и меры пожарной безопасности</w:t>
            </w:r>
          </w:p>
        </w:tc>
      </w:tr>
      <w:tr w:rsidR="00DB16A3" w:rsidRPr="009A127D" w14:paraId="29BF8424" w14:textId="77777777" w:rsidTr="00CF6CA7">
        <w:trPr>
          <w:trHeight w:val="20"/>
        </w:trPr>
        <w:tc>
          <w:tcPr>
            <w:tcW w:w="898" w:type="pct"/>
          </w:tcPr>
          <w:p w14:paraId="6493D0E0" w14:textId="77777777" w:rsidR="00DB16A3" w:rsidRPr="009A127D" w:rsidDel="002A1D54" w:rsidRDefault="00DB16A3" w:rsidP="00DB16A3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4102" w:type="pct"/>
          </w:tcPr>
          <w:p w14:paraId="15C10A94" w14:textId="77777777" w:rsidR="00DB16A3" w:rsidRPr="009A127D" w:rsidRDefault="00DB16A3" w:rsidP="00DB16A3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48ED14F1" w14:textId="77777777" w:rsidR="00345639" w:rsidRPr="009A127D" w:rsidRDefault="00345639" w:rsidP="00E06ED9">
      <w:pPr>
        <w:rPr>
          <w:color w:val="000000" w:themeColor="text1"/>
        </w:rPr>
      </w:pPr>
    </w:p>
    <w:p w14:paraId="60C37352" w14:textId="77777777" w:rsidR="00407766" w:rsidRPr="009A127D" w:rsidRDefault="00407766" w:rsidP="004A4539">
      <w:pPr>
        <w:pStyle w:val="2"/>
        <w:rPr>
          <w:color w:val="000000" w:themeColor="text1"/>
        </w:rPr>
      </w:pPr>
      <w:bookmarkStart w:id="9" w:name="_Toc192454659"/>
      <w:r w:rsidRPr="009A127D">
        <w:rPr>
          <w:color w:val="000000" w:themeColor="text1"/>
        </w:rPr>
        <w:t>3.</w:t>
      </w:r>
      <w:r w:rsidR="004A44B8" w:rsidRPr="009A127D">
        <w:rPr>
          <w:color w:val="000000" w:themeColor="text1"/>
        </w:rPr>
        <w:t>2</w:t>
      </w:r>
      <w:r w:rsidRPr="009A127D">
        <w:rPr>
          <w:color w:val="000000" w:themeColor="text1"/>
        </w:rPr>
        <w:t>. Обобщенная трудовая функция</w:t>
      </w:r>
      <w:bookmarkEnd w:id="9"/>
    </w:p>
    <w:p w14:paraId="452C0886" w14:textId="77777777" w:rsidR="00E06ED9" w:rsidRPr="009A127D" w:rsidRDefault="00E06ED9" w:rsidP="00E06ED9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245"/>
        <w:gridCol w:w="567"/>
        <w:gridCol w:w="822"/>
        <w:gridCol w:w="1447"/>
        <w:gridCol w:w="559"/>
      </w:tblGrid>
      <w:tr w:rsidR="00AA0065" w:rsidRPr="009A127D" w14:paraId="2AE09FEF" w14:textId="77777777" w:rsidTr="00065F2C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54FE08F" w14:textId="77777777" w:rsidR="005E5DF2" w:rsidRPr="009A127D" w:rsidRDefault="0005072D" w:rsidP="005E5DF2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66ACA9" w14:textId="78A9EE89" w:rsidR="005E5DF2" w:rsidRPr="009A127D" w:rsidRDefault="00FD4E3C" w:rsidP="00B157CA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Проведение строительного контроля </w:t>
            </w:r>
            <w:r w:rsidR="00A438DD" w:rsidRPr="009A127D">
              <w:rPr>
                <w:color w:val="000000" w:themeColor="text1"/>
              </w:rPr>
              <w:t xml:space="preserve">застройщика (технического </w:t>
            </w:r>
            <w:r w:rsidRPr="009A127D">
              <w:rPr>
                <w:color w:val="000000" w:themeColor="text1"/>
              </w:rPr>
              <w:t>заказчика</w:t>
            </w:r>
            <w:r w:rsidR="00A438DD" w:rsidRPr="009A127D">
              <w:rPr>
                <w:color w:val="000000" w:themeColor="text1"/>
              </w:rPr>
              <w:t>)</w:t>
            </w:r>
            <w:r w:rsidRPr="009A127D">
              <w:rPr>
                <w:color w:val="000000" w:themeColor="text1"/>
              </w:rPr>
              <w:t xml:space="preserve"> при строительстве, реконструкции, капитальном ремонте объектов капитального строительства (в том числе особо опасных, технически сложных и уникальных объектов)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FA99A7" w14:textId="77777777" w:rsidR="005E5DF2" w:rsidRPr="009A127D" w:rsidRDefault="005E5DF2" w:rsidP="00B157CA">
            <w:pPr>
              <w:jc w:val="center"/>
              <w:rPr>
                <w:bCs w:val="0"/>
                <w:color w:val="000000" w:themeColor="text1"/>
                <w:sz w:val="16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E54F5E" w14:textId="77777777" w:rsidR="005E5DF2" w:rsidRPr="009A127D" w:rsidRDefault="00BA66E1" w:rsidP="00B157CA">
            <w:pPr>
              <w:jc w:val="center"/>
              <w:rPr>
                <w:bCs w:val="0"/>
                <w:color w:val="000000" w:themeColor="text1"/>
                <w:lang w:val="en-US"/>
              </w:rPr>
            </w:pPr>
            <w:r w:rsidRPr="009A127D">
              <w:rPr>
                <w:color w:val="000000" w:themeColor="text1"/>
                <w:lang w:val="en-US"/>
              </w:rPr>
              <w:t>B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22AFB9" w14:textId="77777777" w:rsidR="005E5DF2" w:rsidRPr="009A127D" w:rsidRDefault="005E5DF2" w:rsidP="00B157C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C3F99" w14:textId="77777777" w:rsidR="005E5DF2" w:rsidRPr="009A127D" w:rsidRDefault="00174209" w:rsidP="00B157C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</w:tbl>
    <w:p w14:paraId="06645504" w14:textId="77777777" w:rsidR="00E06ED9" w:rsidRPr="00065F2C" w:rsidRDefault="00E06ED9">
      <w:pPr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74"/>
        <w:gridCol w:w="8421"/>
      </w:tblGrid>
      <w:tr w:rsidR="00D9605A" w:rsidRPr="009A127D" w14:paraId="35FC742A" w14:textId="77777777" w:rsidTr="00374776">
        <w:trPr>
          <w:trHeight w:val="20"/>
        </w:trPr>
        <w:tc>
          <w:tcPr>
            <w:tcW w:w="8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1E2EFA" w14:textId="2CCCE356" w:rsidR="00D9605A" w:rsidRPr="009A127D" w:rsidRDefault="00D9605A" w:rsidP="0037477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Возможные наименования должностей</w:t>
            </w:r>
            <w:r w:rsidR="00F651E4" w:rsidRPr="009A127D">
              <w:rPr>
                <w:color w:val="000000" w:themeColor="text1"/>
              </w:rPr>
              <w:t>, профессий</w:t>
            </w:r>
            <w:r w:rsidR="00B157CA" w:rsidRPr="009A127D">
              <w:rPr>
                <w:color w:val="000000" w:themeColor="text1"/>
              </w:rPr>
              <w:t xml:space="preserve"> рабочих</w:t>
            </w:r>
          </w:p>
        </w:tc>
        <w:tc>
          <w:tcPr>
            <w:tcW w:w="41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FD1352" w14:textId="77777777" w:rsidR="00FF5D6C" w:rsidRPr="009A127D" w:rsidRDefault="00FF5D6C" w:rsidP="00374776">
            <w:pPr>
              <w:rPr>
                <w:bCs w:val="0"/>
                <w:color w:val="000000" w:themeColor="text1"/>
                <w:kern w:val="3"/>
                <w:lang w:eastAsia="zh-CN"/>
              </w:rPr>
            </w:pPr>
            <w:r w:rsidRPr="009A127D">
              <w:rPr>
                <w:bCs w:val="0"/>
                <w:color w:val="000000" w:themeColor="text1"/>
                <w:kern w:val="3"/>
                <w:lang w:eastAsia="zh-CN"/>
              </w:rPr>
              <w:t xml:space="preserve">Инженер </w:t>
            </w:r>
          </w:p>
          <w:p w14:paraId="1600246F" w14:textId="77777777" w:rsidR="002768E7" w:rsidRPr="009A127D" w:rsidRDefault="00FF5D6C" w:rsidP="00374776">
            <w:pPr>
              <w:rPr>
                <w:color w:val="000000" w:themeColor="text1"/>
                <w:kern w:val="3"/>
                <w:lang w:eastAsia="zh-CN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>Инженер по строительному контролю</w:t>
            </w:r>
          </w:p>
          <w:p w14:paraId="09DB1D37" w14:textId="1E827498" w:rsidR="00023686" w:rsidRPr="009A127D" w:rsidRDefault="00023686" w:rsidP="00374776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t>Инспектор строительного контроля</w:t>
            </w:r>
          </w:p>
        </w:tc>
      </w:tr>
    </w:tbl>
    <w:p w14:paraId="3101370A" w14:textId="77777777" w:rsidR="00E06ED9" w:rsidRPr="00065F2C" w:rsidRDefault="00E06ED9">
      <w:pPr>
        <w:rPr>
          <w:color w:val="000000" w:themeColor="text1"/>
          <w:sz w:val="22"/>
          <w:szCs w:val="22"/>
        </w:rPr>
      </w:pPr>
    </w:p>
    <w:p w14:paraId="16A954ED" w14:textId="77777777" w:rsidR="00C42873" w:rsidRPr="009A127D" w:rsidRDefault="00C42873" w:rsidP="00C42873">
      <w:pPr>
        <w:rPr>
          <w:color w:val="000000" w:themeColor="text1"/>
        </w:rPr>
      </w:pPr>
      <w:r w:rsidRPr="009A127D">
        <w:rPr>
          <w:color w:val="000000" w:themeColor="text1"/>
        </w:rPr>
        <w:t>Пути достижения квалификации</w:t>
      </w:r>
    </w:p>
    <w:p w14:paraId="792BB6DA" w14:textId="77777777" w:rsidR="00C42873" w:rsidRPr="00065F2C" w:rsidRDefault="00C42873">
      <w:pPr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74"/>
        <w:gridCol w:w="8421"/>
      </w:tblGrid>
      <w:tr w:rsidR="009A127D" w:rsidRPr="009A127D" w14:paraId="2BAA28EF" w14:textId="77777777" w:rsidTr="00374776">
        <w:trPr>
          <w:trHeight w:val="20"/>
        </w:trPr>
        <w:tc>
          <w:tcPr>
            <w:tcW w:w="870" w:type="pct"/>
          </w:tcPr>
          <w:p w14:paraId="1D12B039" w14:textId="77777777" w:rsidR="002E7A2E" w:rsidRPr="009A127D" w:rsidRDefault="002E7A2E" w:rsidP="002E7A2E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Образование и обучение</w:t>
            </w:r>
          </w:p>
        </w:tc>
        <w:tc>
          <w:tcPr>
            <w:tcW w:w="4130" w:type="pct"/>
          </w:tcPr>
          <w:p w14:paraId="70FF4B41" w14:textId="77777777" w:rsidR="002E7A2E" w:rsidRPr="009A127D" w:rsidRDefault="002E7A2E" w:rsidP="00065F2C">
            <w:pPr>
              <w:spacing w:line="233" w:lineRule="auto"/>
              <w:rPr>
                <w:color w:val="000000" w:themeColor="text1"/>
                <w:kern w:val="3"/>
                <w:lang w:eastAsia="zh-CN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>Высшее образование – бакалавриат</w:t>
            </w:r>
            <w:r w:rsidRPr="009A127D">
              <w:rPr>
                <w:color w:val="000000" w:themeColor="text1"/>
                <w:kern w:val="3"/>
                <w:lang w:eastAsia="zh-CN"/>
              </w:rPr>
              <w:br/>
              <w:t>или</w:t>
            </w:r>
          </w:p>
          <w:p w14:paraId="0CF6E092" w14:textId="0AE0CFBC" w:rsidR="002E7A2E" w:rsidRPr="009A127D" w:rsidRDefault="002E7A2E" w:rsidP="00065F2C">
            <w:pPr>
              <w:spacing w:line="233" w:lineRule="auto"/>
              <w:rPr>
                <w:color w:val="000000" w:themeColor="text1"/>
                <w:kern w:val="3"/>
                <w:lang w:eastAsia="zh-CN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>Высшее образование (непрофильное)</w:t>
            </w:r>
            <w:r w:rsidR="004D3762" w:rsidRPr="009A127D">
              <w:rPr>
                <w:color w:val="000000" w:themeColor="text1"/>
                <w:kern w:val="3"/>
                <w:lang w:eastAsia="zh-CN"/>
              </w:rPr>
              <w:t xml:space="preserve"> </w:t>
            </w:r>
            <w:r w:rsidRPr="009A127D">
              <w:rPr>
                <w:color w:val="000000" w:themeColor="text1"/>
                <w:kern w:val="3"/>
                <w:lang w:eastAsia="zh-CN"/>
              </w:rPr>
              <w:t xml:space="preserve">– бакалавриат </w:t>
            </w:r>
          </w:p>
          <w:p w14:paraId="76120080" w14:textId="77777777" w:rsidR="002E7A2E" w:rsidRPr="009A127D" w:rsidRDefault="002E7A2E" w:rsidP="00065F2C">
            <w:pPr>
              <w:spacing w:line="233" w:lineRule="auto"/>
              <w:rPr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>и дополнительное профессиональное образование – программы профессиональной переподготовки в области строительного контроля</w:t>
            </w:r>
          </w:p>
        </w:tc>
      </w:tr>
      <w:tr w:rsidR="002E7A2E" w:rsidRPr="009A127D" w14:paraId="57C6B4B8" w14:textId="77777777" w:rsidTr="00374776">
        <w:trPr>
          <w:trHeight w:val="20"/>
        </w:trPr>
        <w:tc>
          <w:tcPr>
            <w:tcW w:w="870" w:type="pct"/>
          </w:tcPr>
          <w:p w14:paraId="39F12B2C" w14:textId="77777777" w:rsidR="002E7A2E" w:rsidRPr="009A127D" w:rsidRDefault="002E7A2E" w:rsidP="002E7A2E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Опыт практической работы</w:t>
            </w:r>
          </w:p>
        </w:tc>
        <w:tc>
          <w:tcPr>
            <w:tcW w:w="4130" w:type="pct"/>
          </w:tcPr>
          <w:p w14:paraId="7412025C" w14:textId="77777777" w:rsidR="002E7A2E" w:rsidRPr="009A127D" w:rsidRDefault="002E7A2E" w:rsidP="002E7A2E">
            <w:pPr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  <w:szCs w:val="28"/>
              </w:rPr>
              <w:t>Не менее трех лет в области строительного контроля</w:t>
            </w:r>
          </w:p>
          <w:p w14:paraId="71F17948" w14:textId="77777777" w:rsidR="002E7A2E" w:rsidRPr="009A127D" w:rsidRDefault="002E7A2E" w:rsidP="002E7A2E">
            <w:pPr>
              <w:rPr>
                <w:color w:val="000000" w:themeColor="text1"/>
                <w:szCs w:val="28"/>
              </w:rPr>
            </w:pPr>
          </w:p>
        </w:tc>
      </w:tr>
    </w:tbl>
    <w:p w14:paraId="7D0FD088" w14:textId="77777777" w:rsidR="00D9605A" w:rsidRPr="00065F2C" w:rsidRDefault="00D9605A" w:rsidP="00D9605A">
      <w:pPr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9A127D" w:rsidRPr="009A127D" w14:paraId="013AECD0" w14:textId="77777777" w:rsidTr="00374776">
        <w:trPr>
          <w:trHeight w:val="20"/>
        </w:trPr>
        <w:tc>
          <w:tcPr>
            <w:tcW w:w="870" w:type="pct"/>
          </w:tcPr>
          <w:p w14:paraId="62BFDB81" w14:textId="77777777" w:rsidR="00C42873" w:rsidRPr="009A127D" w:rsidRDefault="00C42873" w:rsidP="00065F2C">
            <w:pPr>
              <w:spacing w:line="233" w:lineRule="auto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Особые условия допуска к работе</w:t>
            </w:r>
          </w:p>
        </w:tc>
        <w:tc>
          <w:tcPr>
            <w:tcW w:w="4130" w:type="pct"/>
          </w:tcPr>
          <w:p w14:paraId="5029669D" w14:textId="03601135" w:rsidR="00C42873" w:rsidRPr="009A127D" w:rsidRDefault="00DF337C" w:rsidP="00374776">
            <w:pPr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776BE4F1" w14:textId="77777777" w:rsidR="00C42873" w:rsidRPr="009A127D" w:rsidRDefault="00C42873" w:rsidP="00374776">
            <w:pPr>
              <w:rPr>
                <w:b/>
                <w:color w:val="000000" w:themeColor="text1"/>
              </w:rPr>
            </w:pPr>
            <w:r w:rsidRPr="009A127D">
              <w:rPr>
                <w:rFonts w:ascii="Times New Roman CYR" w:hAnsi="Times New Roman CYR" w:cs="Times New Roman CYR"/>
                <w:bCs w:val="0"/>
                <w:color w:val="000000" w:themeColor="text1"/>
                <w:szCs w:val="28"/>
              </w:rPr>
              <w:t xml:space="preserve">Прохождение обучения мерам пожарной безопасности </w:t>
            </w:r>
          </w:p>
        </w:tc>
      </w:tr>
      <w:tr w:rsidR="00C42873" w:rsidRPr="009A127D" w14:paraId="4BDF8457" w14:textId="77777777" w:rsidTr="00374776">
        <w:trPr>
          <w:trHeight w:val="20"/>
        </w:trPr>
        <w:tc>
          <w:tcPr>
            <w:tcW w:w="870" w:type="pct"/>
          </w:tcPr>
          <w:p w14:paraId="4C9B9365" w14:textId="77777777" w:rsidR="00C42873" w:rsidRPr="009A127D" w:rsidRDefault="00C42873" w:rsidP="0037477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4130" w:type="pct"/>
          </w:tcPr>
          <w:p w14:paraId="07726D80" w14:textId="77777777" w:rsidR="00C42873" w:rsidRPr="009A127D" w:rsidRDefault="00C42873" w:rsidP="00065F2C">
            <w:pPr>
              <w:spacing w:line="233" w:lineRule="auto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Рекомендуется дополнительное профессиональное образование – программы повышения квалификации в области строительного контроля, осуществляемое не реже одного раза в пять лет</w:t>
            </w:r>
          </w:p>
        </w:tc>
      </w:tr>
    </w:tbl>
    <w:p w14:paraId="60FE617E" w14:textId="77777777" w:rsidR="00C42873" w:rsidRPr="009A127D" w:rsidRDefault="00C42873" w:rsidP="00C42873">
      <w:pPr>
        <w:rPr>
          <w:color w:val="000000" w:themeColor="text1"/>
        </w:rPr>
      </w:pPr>
      <w:r w:rsidRPr="009A127D">
        <w:rPr>
          <w:color w:val="000000" w:themeColor="text1"/>
        </w:rPr>
        <w:lastRenderedPageBreak/>
        <w:t>Справочная информация</w:t>
      </w:r>
    </w:p>
    <w:p w14:paraId="19EF1BD5" w14:textId="77777777" w:rsidR="00E06ED9" w:rsidRPr="009A127D" w:rsidRDefault="00E06ED9" w:rsidP="00D9605A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28"/>
        <w:gridCol w:w="1056"/>
        <w:gridCol w:w="7411"/>
      </w:tblGrid>
      <w:tr w:rsidR="009A127D" w:rsidRPr="009A127D" w14:paraId="37DFD94D" w14:textId="77777777" w:rsidTr="00374776">
        <w:trPr>
          <w:trHeight w:val="20"/>
        </w:trPr>
        <w:tc>
          <w:tcPr>
            <w:tcW w:w="853" w:type="pct"/>
            <w:vAlign w:val="center"/>
          </w:tcPr>
          <w:p w14:paraId="050B73EE" w14:textId="77777777" w:rsidR="00D9605A" w:rsidRPr="009A127D" w:rsidRDefault="00D9605A" w:rsidP="00374776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507" w:type="pct"/>
            <w:vAlign w:val="center"/>
          </w:tcPr>
          <w:p w14:paraId="236B11C2" w14:textId="77777777" w:rsidR="00D9605A" w:rsidRPr="009A127D" w:rsidRDefault="00D9605A" w:rsidP="00374776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Код</w:t>
            </w:r>
          </w:p>
        </w:tc>
        <w:tc>
          <w:tcPr>
            <w:tcW w:w="3641" w:type="pct"/>
            <w:vAlign w:val="center"/>
          </w:tcPr>
          <w:p w14:paraId="5D94FDF7" w14:textId="1136EBF7" w:rsidR="00D9605A" w:rsidRPr="009A127D" w:rsidRDefault="00B157CA" w:rsidP="00374776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A127D" w:rsidRPr="009A127D" w14:paraId="0B3C7C25" w14:textId="77777777" w:rsidTr="00374776">
        <w:trPr>
          <w:trHeight w:val="20"/>
        </w:trPr>
        <w:tc>
          <w:tcPr>
            <w:tcW w:w="853" w:type="pct"/>
          </w:tcPr>
          <w:p w14:paraId="21A04062" w14:textId="77777777" w:rsidR="00FA6B91" w:rsidRPr="009A127D" w:rsidRDefault="00FA6B91" w:rsidP="00FA6B91">
            <w:pPr>
              <w:rPr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</w:rPr>
              <w:t>ОКЗ</w:t>
            </w:r>
          </w:p>
        </w:tc>
        <w:tc>
          <w:tcPr>
            <w:tcW w:w="507" w:type="pct"/>
          </w:tcPr>
          <w:p w14:paraId="1BD2A82D" w14:textId="77777777" w:rsidR="00FA6B91" w:rsidRPr="009A127D" w:rsidRDefault="00FA6B91" w:rsidP="00FA6B91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2142</w:t>
            </w:r>
          </w:p>
        </w:tc>
        <w:tc>
          <w:tcPr>
            <w:tcW w:w="3641" w:type="pct"/>
          </w:tcPr>
          <w:p w14:paraId="7B8A7F24" w14:textId="77777777" w:rsidR="00FA6B91" w:rsidRPr="009A127D" w:rsidRDefault="00FA6B91" w:rsidP="00FA6B91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Инженеры по гражданскому строительству</w:t>
            </w:r>
          </w:p>
        </w:tc>
      </w:tr>
      <w:tr w:rsidR="009A127D" w:rsidRPr="009A127D" w14:paraId="66188FE7" w14:textId="77777777" w:rsidTr="00374776">
        <w:trPr>
          <w:trHeight w:val="20"/>
        </w:trPr>
        <w:tc>
          <w:tcPr>
            <w:tcW w:w="853" w:type="pct"/>
          </w:tcPr>
          <w:p w14:paraId="2A7358DB" w14:textId="77777777" w:rsidR="009F09D3" w:rsidRPr="009A127D" w:rsidRDefault="009F09D3" w:rsidP="009F09D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ЕКС</w:t>
            </w:r>
          </w:p>
        </w:tc>
        <w:tc>
          <w:tcPr>
            <w:tcW w:w="507" w:type="pct"/>
          </w:tcPr>
          <w:p w14:paraId="262492FD" w14:textId="77777777" w:rsidR="009F09D3" w:rsidRPr="009A127D" w:rsidRDefault="009F09D3" w:rsidP="009F09D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  <w:tc>
          <w:tcPr>
            <w:tcW w:w="3641" w:type="pct"/>
          </w:tcPr>
          <w:p w14:paraId="6427CE0C" w14:textId="77777777" w:rsidR="009F09D3" w:rsidRPr="009A127D" w:rsidRDefault="009F09D3" w:rsidP="009F09D3">
            <w:pPr>
              <w:rPr>
                <w:color w:val="000000" w:themeColor="text1"/>
              </w:rPr>
            </w:pPr>
            <w:r w:rsidRPr="009A127D">
              <w:rPr>
                <w:rFonts w:ascii="Times New Roman CYR" w:hAnsi="Times New Roman CYR" w:cs="Times New Roman CYR"/>
                <w:color w:val="000000" w:themeColor="text1"/>
                <w:szCs w:val="28"/>
              </w:rPr>
              <w:t>Инженер по строительному контролю</w:t>
            </w:r>
          </w:p>
        </w:tc>
      </w:tr>
      <w:tr w:rsidR="009A127D" w:rsidRPr="009A127D" w14:paraId="0B677B62" w14:textId="77777777" w:rsidTr="00374776">
        <w:trPr>
          <w:trHeight w:val="20"/>
        </w:trPr>
        <w:tc>
          <w:tcPr>
            <w:tcW w:w="853" w:type="pct"/>
          </w:tcPr>
          <w:p w14:paraId="5755802F" w14:textId="77777777" w:rsidR="009F09D3" w:rsidRPr="009A127D" w:rsidRDefault="009F09D3" w:rsidP="009F09D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ОКПДТР</w:t>
            </w:r>
          </w:p>
        </w:tc>
        <w:tc>
          <w:tcPr>
            <w:tcW w:w="507" w:type="pct"/>
          </w:tcPr>
          <w:p w14:paraId="0623812A" w14:textId="109B12C8" w:rsidR="009F09D3" w:rsidRPr="009A127D" w:rsidRDefault="00161A5B" w:rsidP="009F09D3">
            <w:pPr>
              <w:rPr>
                <w:color w:val="000000" w:themeColor="text1"/>
              </w:rPr>
            </w:pPr>
            <w:r w:rsidRPr="00161A5B">
              <w:rPr>
                <w:color w:val="000000" w:themeColor="text1"/>
              </w:rPr>
              <w:t>201294</w:t>
            </w:r>
          </w:p>
        </w:tc>
        <w:tc>
          <w:tcPr>
            <w:tcW w:w="3641" w:type="pct"/>
          </w:tcPr>
          <w:p w14:paraId="1B1EE5ED" w14:textId="77777777" w:rsidR="009F09D3" w:rsidRPr="009A127D" w:rsidRDefault="009F09D3" w:rsidP="009F09D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Инженер</w:t>
            </w:r>
          </w:p>
        </w:tc>
      </w:tr>
      <w:tr w:rsidR="009F09D3" w:rsidRPr="009A127D" w14:paraId="2E66FD54" w14:textId="77777777" w:rsidTr="00374776">
        <w:trPr>
          <w:trHeight w:val="20"/>
        </w:trPr>
        <w:tc>
          <w:tcPr>
            <w:tcW w:w="853" w:type="pct"/>
          </w:tcPr>
          <w:p w14:paraId="1BF5209E" w14:textId="64986961" w:rsidR="009F09D3" w:rsidRPr="009A127D" w:rsidRDefault="00C42873" w:rsidP="009F09D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Переч</w:t>
            </w:r>
            <w:r w:rsidR="004D3762" w:rsidRPr="009A127D">
              <w:rPr>
                <w:color w:val="000000" w:themeColor="text1"/>
              </w:rPr>
              <w:t>ни</w:t>
            </w:r>
            <w:r w:rsidRPr="009A127D">
              <w:rPr>
                <w:color w:val="000000" w:themeColor="text1"/>
              </w:rPr>
              <w:t xml:space="preserve"> ВО</w:t>
            </w:r>
          </w:p>
        </w:tc>
        <w:tc>
          <w:tcPr>
            <w:tcW w:w="507" w:type="pct"/>
          </w:tcPr>
          <w:p w14:paraId="25F101DA" w14:textId="56B671C5" w:rsidR="009F09D3" w:rsidRPr="009A127D" w:rsidRDefault="0031145A" w:rsidP="009F09D3">
            <w:pPr>
              <w:rPr>
                <w:color w:val="000000" w:themeColor="text1"/>
              </w:rPr>
            </w:pPr>
            <w:hyperlink r:id="rId22" w:history="1">
              <w:r w:rsidR="009F09D3" w:rsidRPr="009A127D">
                <w:rPr>
                  <w:color w:val="000000" w:themeColor="text1"/>
                </w:rPr>
                <w:t>08.0</w:t>
              </w:r>
              <w:r w:rsidR="00713D9C" w:rsidRPr="009A127D">
                <w:rPr>
                  <w:color w:val="000000" w:themeColor="text1"/>
                </w:rPr>
                <w:t>3</w:t>
              </w:r>
              <w:r w:rsidR="009F09D3" w:rsidRPr="009A127D">
                <w:rPr>
                  <w:color w:val="000000" w:themeColor="text1"/>
                </w:rPr>
                <w:t>.01</w:t>
              </w:r>
            </w:hyperlink>
          </w:p>
        </w:tc>
        <w:tc>
          <w:tcPr>
            <w:tcW w:w="3641" w:type="pct"/>
          </w:tcPr>
          <w:p w14:paraId="29E0C15E" w14:textId="77777777" w:rsidR="009F09D3" w:rsidRPr="009A127D" w:rsidRDefault="009F09D3" w:rsidP="009F09D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Строительство</w:t>
            </w:r>
          </w:p>
        </w:tc>
      </w:tr>
    </w:tbl>
    <w:p w14:paraId="4011529D" w14:textId="77777777" w:rsidR="00E06ED9" w:rsidRPr="009A127D" w:rsidRDefault="00E06ED9" w:rsidP="00E06ED9">
      <w:pPr>
        <w:rPr>
          <w:color w:val="000000" w:themeColor="text1"/>
        </w:rPr>
      </w:pPr>
    </w:p>
    <w:p w14:paraId="7AABCE4D" w14:textId="58D3F644" w:rsidR="00407766" w:rsidRPr="009A127D" w:rsidRDefault="00407766" w:rsidP="00E06ED9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</w:rPr>
        <w:t>3.</w:t>
      </w:r>
      <w:r w:rsidR="00D916FB" w:rsidRPr="009A127D">
        <w:rPr>
          <w:b/>
          <w:bCs w:val="0"/>
          <w:color w:val="000000" w:themeColor="text1"/>
        </w:rPr>
        <w:t>2</w:t>
      </w:r>
      <w:r w:rsidRPr="009A127D">
        <w:rPr>
          <w:b/>
          <w:bCs w:val="0"/>
          <w:color w:val="000000" w:themeColor="text1"/>
        </w:rPr>
        <w:t>.</w:t>
      </w:r>
      <w:r w:rsidR="00A220C2" w:rsidRPr="009A127D">
        <w:rPr>
          <w:b/>
          <w:bCs w:val="0"/>
          <w:color w:val="000000" w:themeColor="text1"/>
        </w:rPr>
        <w:t>1</w:t>
      </w:r>
      <w:r w:rsidRPr="009A127D">
        <w:rPr>
          <w:b/>
          <w:bCs w:val="0"/>
          <w:color w:val="000000" w:themeColor="text1"/>
        </w:rPr>
        <w:t>. Трудовая функция</w:t>
      </w:r>
    </w:p>
    <w:p w14:paraId="2C164F51" w14:textId="77777777" w:rsidR="00E06ED9" w:rsidRPr="009A127D" w:rsidRDefault="00E06ED9" w:rsidP="00E06ED9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5455"/>
        <w:gridCol w:w="553"/>
        <w:gridCol w:w="863"/>
        <w:gridCol w:w="1447"/>
        <w:gridCol w:w="416"/>
      </w:tblGrid>
      <w:tr w:rsidR="00AA0065" w:rsidRPr="009A127D" w14:paraId="35982772" w14:textId="77777777" w:rsidTr="00065F2C">
        <w:trPr>
          <w:trHeight w:val="278"/>
        </w:trPr>
        <w:tc>
          <w:tcPr>
            <w:tcW w:w="71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EEDAD44" w14:textId="77777777" w:rsidR="00407766" w:rsidRPr="009A127D" w:rsidRDefault="0005072D" w:rsidP="009E3E65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6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1CF78D" w14:textId="511268AF" w:rsidR="00407766" w:rsidRPr="009A127D" w:rsidRDefault="0054319D" w:rsidP="00D03C64">
            <w:pPr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Верификация входного и операционного контроля</w:t>
            </w:r>
            <w:r w:rsidR="00A220C2" w:rsidRPr="009A127D">
              <w:rPr>
                <w:color w:val="000000" w:themeColor="text1"/>
              </w:rPr>
              <w:t>, проведенного лицом, осуществляющим строительство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519ACB" w14:textId="77777777" w:rsidR="00407766" w:rsidRPr="009A127D" w:rsidRDefault="00932AC7" w:rsidP="00374776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AC0490" w14:textId="15666341" w:rsidR="00407766" w:rsidRPr="009A127D" w:rsidRDefault="00BA66E1" w:rsidP="00A220C2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B</w:t>
            </w:r>
            <w:r w:rsidR="00407766" w:rsidRPr="009A127D">
              <w:rPr>
                <w:color w:val="000000" w:themeColor="text1"/>
              </w:rPr>
              <w:t>/</w:t>
            </w:r>
            <w:r w:rsidR="00A220C2" w:rsidRPr="009A127D">
              <w:rPr>
                <w:color w:val="000000" w:themeColor="text1"/>
              </w:rPr>
              <w:t>01</w:t>
            </w:r>
            <w:r w:rsidR="00407766" w:rsidRPr="009A127D">
              <w:rPr>
                <w:color w:val="000000" w:themeColor="text1"/>
              </w:rPr>
              <w:t>.</w:t>
            </w:r>
            <w:r w:rsidR="00174209" w:rsidRPr="009A127D">
              <w:rPr>
                <w:color w:val="000000" w:themeColor="text1"/>
              </w:rPr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37BF3C" w14:textId="77777777" w:rsidR="00407766" w:rsidRPr="009A127D" w:rsidRDefault="00932AC7" w:rsidP="00374776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B0401B" w14:textId="77777777" w:rsidR="00407766" w:rsidRPr="009A127D" w:rsidRDefault="00174209" w:rsidP="00374776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</w:tbl>
    <w:p w14:paraId="3AE19468" w14:textId="77777777" w:rsidR="00065F2C" w:rsidRDefault="00065F2C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4"/>
        <w:gridCol w:w="8365"/>
      </w:tblGrid>
      <w:tr w:rsidR="009A127D" w:rsidRPr="009A127D" w14:paraId="4F850614" w14:textId="77777777" w:rsidTr="00065F2C">
        <w:trPr>
          <w:trHeight w:val="20"/>
        </w:trPr>
        <w:tc>
          <w:tcPr>
            <w:tcW w:w="899" w:type="pct"/>
            <w:vMerge w:val="restart"/>
          </w:tcPr>
          <w:p w14:paraId="69899795" w14:textId="77777777" w:rsidR="002768E7" w:rsidRPr="009A127D" w:rsidRDefault="001B5A92" w:rsidP="002768E7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4101" w:type="pct"/>
          </w:tcPr>
          <w:p w14:paraId="5E892CB5" w14:textId="76C2276E" w:rsidR="002768E7" w:rsidRPr="009A127D" w:rsidRDefault="00600349" w:rsidP="003555AC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Проверка полноты и соблюдения сроков выполнения лицом, осуществляющим строительство, входного контроля и достоверности документирования его результатов</w:t>
            </w:r>
          </w:p>
        </w:tc>
      </w:tr>
      <w:tr w:rsidR="009A127D" w:rsidRPr="009A127D" w14:paraId="3DBF051B" w14:textId="77777777" w:rsidTr="00065F2C">
        <w:trPr>
          <w:trHeight w:val="20"/>
        </w:trPr>
        <w:tc>
          <w:tcPr>
            <w:tcW w:w="899" w:type="pct"/>
            <w:vMerge/>
          </w:tcPr>
          <w:p w14:paraId="1B6E0E61" w14:textId="77777777" w:rsidR="00A220C2" w:rsidRPr="009A127D" w:rsidRDefault="00A220C2" w:rsidP="00A220C2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682A6704" w14:textId="533435F9" w:rsidR="00A220C2" w:rsidRPr="009A127D" w:rsidRDefault="00A220C2" w:rsidP="00A220C2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Проверка комплектности проектной и рабочей документации </w:t>
            </w:r>
            <w:r w:rsidRPr="009A127D">
              <w:rPr>
                <w:color w:val="000000" w:themeColor="text1"/>
              </w:rPr>
              <w:t>(в том числе в составе информационной модели)</w:t>
            </w:r>
          </w:p>
        </w:tc>
      </w:tr>
      <w:tr w:rsidR="009A127D" w:rsidRPr="009A127D" w14:paraId="2B233FDE" w14:textId="77777777" w:rsidTr="00065F2C">
        <w:trPr>
          <w:trHeight w:val="20"/>
        </w:trPr>
        <w:tc>
          <w:tcPr>
            <w:tcW w:w="899" w:type="pct"/>
            <w:vMerge/>
          </w:tcPr>
          <w:p w14:paraId="7A9DD0AB" w14:textId="77777777" w:rsidR="00A220C2" w:rsidRPr="009A127D" w:rsidRDefault="00A220C2" w:rsidP="00A220C2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135B283C" w14:textId="116F994E" w:rsidR="00A220C2" w:rsidRPr="009A127D" w:rsidRDefault="00A220C2" w:rsidP="003555AC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Проверка полноты и соблюдения сроков выполнения лицом, осуществляющим строительство, входного контроля проектной и рабочей документации</w:t>
            </w:r>
          </w:p>
        </w:tc>
      </w:tr>
      <w:tr w:rsidR="009A127D" w:rsidRPr="009A127D" w14:paraId="19674CF6" w14:textId="77777777" w:rsidTr="00065F2C">
        <w:trPr>
          <w:trHeight w:val="20"/>
        </w:trPr>
        <w:tc>
          <w:tcPr>
            <w:tcW w:w="899" w:type="pct"/>
            <w:vMerge/>
          </w:tcPr>
          <w:p w14:paraId="7FE8A12A" w14:textId="77777777" w:rsidR="00600349" w:rsidRPr="009A127D" w:rsidRDefault="00600349" w:rsidP="002768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1A7BC5FD" w14:textId="7037D56F" w:rsidR="00600349" w:rsidRPr="009A127D" w:rsidRDefault="00600349" w:rsidP="00374776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Выборочная проверка применяемых строительных материалов, изделий, конструкций, полуфабрикатов и оборудования</w:t>
            </w:r>
          </w:p>
        </w:tc>
      </w:tr>
      <w:tr w:rsidR="009A127D" w:rsidRPr="009A127D" w14:paraId="0D2095B4" w14:textId="77777777" w:rsidTr="00065F2C">
        <w:trPr>
          <w:trHeight w:val="20"/>
        </w:trPr>
        <w:tc>
          <w:tcPr>
            <w:tcW w:w="899" w:type="pct"/>
            <w:vMerge/>
          </w:tcPr>
          <w:p w14:paraId="5D007224" w14:textId="77777777" w:rsidR="006621FC" w:rsidRPr="009A127D" w:rsidRDefault="006621FC" w:rsidP="002768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7527A638" w14:textId="77777777" w:rsidR="006621FC" w:rsidRPr="009A127D" w:rsidRDefault="006621FC" w:rsidP="00374776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Проверка наличия у лица, осуществляющего строительство, документов изготовителя о качестве применяемых им материалов, изделий, полуфабрикатов, конструкций и оборудования</w:t>
            </w:r>
          </w:p>
        </w:tc>
      </w:tr>
      <w:tr w:rsidR="009A127D" w:rsidRPr="009A127D" w14:paraId="4E69C244" w14:textId="77777777" w:rsidTr="00065F2C">
        <w:trPr>
          <w:trHeight w:val="20"/>
        </w:trPr>
        <w:tc>
          <w:tcPr>
            <w:tcW w:w="899" w:type="pct"/>
            <w:vMerge/>
          </w:tcPr>
          <w:p w14:paraId="46112256" w14:textId="77777777" w:rsidR="00CA1CE6" w:rsidRPr="009A127D" w:rsidRDefault="00CA1CE6" w:rsidP="002768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1A5F2060" w14:textId="77777777" w:rsidR="00CA1CE6" w:rsidRPr="009A127D" w:rsidRDefault="001B5A92" w:rsidP="00374776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Контроль соблюдения лицом, осуществляющим строительство, правил складирования и хранения применяемых материалов, конструкций, изделий, полуфабрикатов и оборудования </w:t>
            </w:r>
          </w:p>
        </w:tc>
      </w:tr>
      <w:tr w:rsidR="009A127D" w:rsidRPr="009A127D" w14:paraId="0547EB9A" w14:textId="77777777" w:rsidTr="00065F2C">
        <w:trPr>
          <w:trHeight w:val="20"/>
        </w:trPr>
        <w:tc>
          <w:tcPr>
            <w:tcW w:w="899" w:type="pct"/>
            <w:vMerge/>
          </w:tcPr>
          <w:p w14:paraId="4A4E77CE" w14:textId="77777777" w:rsidR="009B29BD" w:rsidRPr="009A127D" w:rsidRDefault="009B29BD" w:rsidP="002768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3F56F027" w14:textId="77777777" w:rsidR="009B29BD" w:rsidRPr="009A127D" w:rsidRDefault="00482D4A" w:rsidP="00374776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Выборочная проверка выполнения производственных операций (соблюдение технологических режимов, показателей качества и результатов) </w:t>
            </w:r>
          </w:p>
        </w:tc>
      </w:tr>
      <w:tr w:rsidR="009A127D" w:rsidRPr="009A127D" w14:paraId="1EF44F98" w14:textId="77777777" w:rsidTr="00065F2C">
        <w:trPr>
          <w:trHeight w:val="20"/>
        </w:trPr>
        <w:tc>
          <w:tcPr>
            <w:tcW w:w="899" w:type="pct"/>
            <w:vMerge/>
          </w:tcPr>
          <w:p w14:paraId="332627D9" w14:textId="77777777" w:rsidR="00E41D54" w:rsidRPr="009A127D" w:rsidRDefault="00E41D54" w:rsidP="002768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18E24D5D" w14:textId="01590002" w:rsidR="003555AC" w:rsidRDefault="001B5A92" w:rsidP="003555AC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Проверка </w:t>
            </w:r>
            <w:r w:rsidR="009355E7" w:rsidRPr="009A127D">
              <w:rPr>
                <w:bCs w:val="0"/>
                <w:color w:val="000000" w:themeColor="text1"/>
              </w:rPr>
              <w:t xml:space="preserve">полноты и соблюдения </w:t>
            </w:r>
          </w:p>
          <w:p w14:paraId="59D36C73" w14:textId="3CBEB1EA" w:rsidR="00E41D54" w:rsidRPr="009A127D" w:rsidRDefault="009355E7" w:rsidP="003555AC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сроков выполнения лицом, осуществляющим строительство, операционного контроля</w:t>
            </w:r>
          </w:p>
        </w:tc>
      </w:tr>
      <w:tr w:rsidR="009A127D" w:rsidRPr="009A127D" w14:paraId="07E51C82" w14:textId="77777777" w:rsidTr="00065F2C">
        <w:trPr>
          <w:trHeight w:val="20"/>
        </w:trPr>
        <w:tc>
          <w:tcPr>
            <w:tcW w:w="899" w:type="pct"/>
            <w:vMerge/>
          </w:tcPr>
          <w:p w14:paraId="526ACBBA" w14:textId="77777777" w:rsidR="002768E7" w:rsidRPr="009A127D" w:rsidRDefault="002768E7" w:rsidP="002768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66167DCD" w14:textId="0C490753" w:rsidR="002768E7" w:rsidRPr="009A127D" w:rsidRDefault="00C24C51" w:rsidP="006D2470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Контроль </w:t>
            </w:r>
            <w:r w:rsidR="006D2470" w:rsidRPr="009A127D">
              <w:rPr>
                <w:bCs w:val="0"/>
                <w:color w:val="000000" w:themeColor="text1"/>
              </w:rPr>
              <w:t>наличия и правильности ведения лицом, осуществляющим строительство, исполнительной документации, в том числе оценку достоверности геодезических исполнительных схем, выполненных конструкций с выборочным контролем точности положения элементов</w:t>
            </w:r>
          </w:p>
        </w:tc>
      </w:tr>
      <w:tr w:rsidR="009A127D" w:rsidRPr="009A127D" w14:paraId="79FB6DFC" w14:textId="77777777" w:rsidTr="00065F2C">
        <w:trPr>
          <w:trHeight w:val="20"/>
        </w:trPr>
        <w:tc>
          <w:tcPr>
            <w:tcW w:w="899" w:type="pct"/>
            <w:vMerge w:val="restart"/>
          </w:tcPr>
          <w:p w14:paraId="7B836471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4101" w:type="pct"/>
          </w:tcPr>
          <w:p w14:paraId="7AB12C3F" w14:textId="1C4285EC" w:rsidR="009355E7" w:rsidRPr="009A127D" w:rsidRDefault="009355E7" w:rsidP="009355E7">
            <w:pPr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 xml:space="preserve">Устанавливать соблюдение требований к комплектности </w:t>
            </w:r>
            <w:r w:rsidRPr="009A127D">
              <w:rPr>
                <w:bCs w:val="0"/>
                <w:color w:val="000000" w:themeColor="text1"/>
              </w:rPr>
              <w:t>проектной и рабочей документации</w:t>
            </w:r>
          </w:p>
        </w:tc>
      </w:tr>
      <w:tr w:rsidR="009A127D" w:rsidRPr="009A127D" w14:paraId="494CF853" w14:textId="77777777" w:rsidTr="00065F2C">
        <w:trPr>
          <w:trHeight w:val="20"/>
        </w:trPr>
        <w:tc>
          <w:tcPr>
            <w:tcW w:w="899" w:type="pct"/>
            <w:vMerge/>
          </w:tcPr>
          <w:p w14:paraId="667BD2D9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3754BFC0" w14:textId="1910195C" w:rsidR="009355E7" w:rsidRPr="009A127D" w:rsidRDefault="00065F2C" w:rsidP="003555AC">
            <w:pPr>
              <w:jc w:val="both"/>
              <w:rPr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Оценивать полноту и соблюдение </w:t>
            </w:r>
            <w:r w:rsidR="009355E7" w:rsidRPr="009A127D">
              <w:rPr>
                <w:color w:val="000000" w:themeColor="text1"/>
              </w:rPr>
              <w:t>сроков выполнения лицом, осуществляющим строительство, входного контроля проектной и рабочей документации</w:t>
            </w:r>
          </w:p>
        </w:tc>
      </w:tr>
      <w:tr w:rsidR="009A127D" w:rsidRPr="009A127D" w14:paraId="473DCE55" w14:textId="77777777" w:rsidTr="00065F2C">
        <w:trPr>
          <w:trHeight w:val="20"/>
        </w:trPr>
        <w:tc>
          <w:tcPr>
            <w:tcW w:w="899" w:type="pct"/>
            <w:vMerge/>
          </w:tcPr>
          <w:p w14:paraId="04A4A498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3B4AFFA2" w14:textId="381E85B2" w:rsidR="009355E7" w:rsidRPr="009A127D" w:rsidRDefault="00446BC3" w:rsidP="00446BC3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Оценивать полноту и соблюдение сроков проведения лицом, осуществляющим строительство, входного контроля</w:t>
            </w:r>
            <w:r w:rsidRPr="009A127D">
              <w:rPr>
                <w:color w:val="000000" w:themeColor="text1"/>
              </w:rPr>
              <w:t xml:space="preserve"> (в том числе инструментальный) применяемых строительных материалов, изделий, конструкций, полуфабрикатов и оборудования</w:t>
            </w:r>
          </w:p>
        </w:tc>
      </w:tr>
      <w:tr w:rsidR="009A127D" w:rsidRPr="009A127D" w14:paraId="4534DAE0" w14:textId="77777777" w:rsidTr="00065F2C">
        <w:trPr>
          <w:trHeight w:val="20"/>
        </w:trPr>
        <w:tc>
          <w:tcPr>
            <w:tcW w:w="899" w:type="pct"/>
            <w:vMerge/>
          </w:tcPr>
          <w:p w14:paraId="51899BD0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272B5A53" w14:textId="664C5F05" w:rsidR="009355E7" w:rsidRPr="009A127D" w:rsidRDefault="00446BC3" w:rsidP="00446BC3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Оценивать полноту и соблюдение сроков проведения лицом, осуществляющим строительство, операционного контроля</w:t>
            </w:r>
            <w:r w:rsidRPr="009A127D">
              <w:rPr>
                <w:color w:val="000000" w:themeColor="text1"/>
              </w:rPr>
              <w:t xml:space="preserve"> </w:t>
            </w:r>
          </w:p>
        </w:tc>
      </w:tr>
      <w:tr w:rsidR="009A127D" w:rsidRPr="009A127D" w14:paraId="3922613F" w14:textId="77777777" w:rsidTr="00065F2C">
        <w:trPr>
          <w:trHeight w:val="20"/>
        </w:trPr>
        <w:tc>
          <w:tcPr>
            <w:tcW w:w="899" w:type="pct"/>
            <w:vMerge/>
          </w:tcPr>
          <w:p w14:paraId="3DB75B8D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3E400591" w14:textId="21F92DB1" w:rsidR="009355E7" w:rsidRPr="009A127D" w:rsidRDefault="00446BC3" w:rsidP="003555AC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Оценивать выполнение производственных операций (соблюдение технологических режимов, показателей качества и результатов) </w:t>
            </w:r>
          </w:p>
        </w:tc>
      </w:tr>
      <w:tr w:rsidR="009A127D" w:rsidRPr="009A127D" w14:paraId="72F67B9E" w14:textId="77777777" w:rsidTr="00065F2C">
        <w:trPr>
          <w:trHeight w:val="20"/>
        </w:trPr>
        <w:tc>
          <w:tcPr>
            <w:tcW w:w="899" w:type="pct"/>
            <w:vMerge/>
          </w:tcPr>
          <w:p w14:paraId="76F971FE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5A9721BF" w14:textId="35291381" w:rsidR="009355E7" w:rsidRPr="009A127D" w:rsidRDefault="00446BC3" w:rsidP="00446BC3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Определять необходимость в проведении испытаний и дополнительных инструментальных исследований</w:t>
            </w:r>
          </w:p>
        </w:tc>
      </w:tr>
      <w:tr w:rsidR="009A127D" w:rsidRPr="009A127D" w14:paraId="33287045" w14:textId="77777777" w:rsidTr="00065F2C">
        <w:trPr>
          <w:trHeight w:val="20"/>
        </w:trPr>
        <w:tc>
          <w:tcPr>
            <w:tcW w:w="899" w:type="pct"/>
            <w:vMerge/>
          </w:tcPr>
          <w:p w14:paraId="74F1576E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38A52926" w14:textId="6DA0C6EC" w:rsidR="009355E7" w:rsidRPr="009A127D" w:rsidRDefault="00446BC3" w:rsidP="009355E7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Оценивать полноту и качество ведения исполнительной документации лицом, осуществляющим строительство</w:t>
            </w:r>
          </w:p>
        </w:tc>
      </w:tr>
      <w:tr w:rsidR="009A127D" w:rsidRPr="009A127D" w14:paraId="2A2951F9" w14:textId="77777777" w:rsidTr="00065F2C">
        <w:trPr>
          <w:trHeight w:val="20"/>
        </w:trPr>
        <w:tc>
          <w:tcPr>
            <w:tcW w:w="899" w:type="pct"/>
            <w:vMerge/>
          </w:tcPr>
          <w:p w14:paraId="0EB1627A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461B8E27" w14:textId="77777777" w:rsidR="009355E7" w:rsidRPr="009A127D" w:rsidRDefault="009355E7" w:rsidP="009355E7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правила оформления электронных документов</w:t>
            </w:r>
          </w:p>
        </w:tc>
      </w:tr>
      <w:tr w:rsidR="009A127D" w:rsidRPr="009A127D" w14:paraId="1188DE9C" w14:textId="77777777" w:rsidTr="00065F2C">
        <w:trPr>
          <w:trHeight w:val="20"/>
        </w:trPr>
        <w:tc>
          <w:tcPr>
            <w:tcW w:w="899" w:type="pct"/>
            <w:vMerge/>
          </w:tcPr>
          <w:p w14:paraId="0E3A9534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787A93E6" w14:textId="77777777" w:rsidR="009355E7" w:rsidRPr="009A127D" w:rsidRDefault="009355E7" w:rsidP="009355E7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технологии информационного моделирования при строительстве объектов капитального строительства</w:t>
            </w:r>
          </w:p>
        </w:tc>
      </w:tr>
      <w:tr w:rsidR="009A127D" w:rsidRPr="009A127D" w14:paraId="3574EEE0" w14:textId="77777777" w:rsidTr="00065F2C">
        <w:trPr>
          <w:trHeight w:val="20"/>
        </w:trPr>
        <w:tc>
          <w:tcPr>
            <w:tcW w:w="899" w:type="pct"/>
            <w:vMerge/>
          </w:tcPr>
          <w:p w14:paraId="4AD0CA7B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  <w:vAlign w:val="bottom"/>
          </w:tcPr>
          <w:p w14:paraId="46F4B949" w14:textId="77777777" w:rsidR="009355E7" w:rsidRPr="009A127D" w:rsidRDefault="009355E7" w:rsidP="009355E7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Просматривать и извлекать данные информационных моделей, созданных специалистами</w:t>
            </w:r>
          </w:p>
        </w:tc>
      </w:tr>
      <w:tr w:rsidR="009A127D" w:rsidRPr="009A127D" w14:paraId="3C352BCA" w14:textId="77777777" w:rsidTr="00065F2C">
        <w:trPr>
          <w:trHeight w:val="20"/>
        </w:trPr>
        <w:tc>
          <w:tcPr>
            <w:tcW w:w="899" w:type="pct"/>
            <w:vMerge/>
          </w:tcPr>
          <w:p w14:paraId="61FCDA8B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  <w:vAlign w:val="bottom"/>
          </w:tcPr>
          <w:p w14:paraId="3C58F82A" w14:textId="77777777" w:rsidR="009355E7" w:rsidRPr="009A127D" w:rsidRDefault="009355E7" w:rsidP="009355E7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Использовать регламентированные форматы файлов для обмена данными информационных моделей </w:t>
            </w:r>
          </w:p>
        </w:tc>
      </w:tr>
      <w:tr w:rsidR="009A127D" w:rsidRPr="009A127D" w14:paraId="28B19640" w14:textId="77777777" w:rsidTr="00065F2C">
        <w:trPr>
          <w:trHeight w:val="20"/>
        </w:trPr>
        <w:tc>
          <w:tcPr>
            <w:tcW w:w="899" w:type="pct"/>
            <w:vMerge/>
          </w:tcPr>
          <w:p w14:paraId="5EDDB7A0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7ADA6DC2" w14:textId="77777777" w:rsidR="009355E7" w:rsidRPr="009A127D" w:rsidRDefault="009355E7" w:rsidP="009355E7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Выбирать алгоритм передачи данных информационной модели объекта капитального строительства</w:t>
            </w:r>
          </w:p>
        </w:tc>
      </w:tr>
      <w:tr w:rsidR="009A127D" w:rsidRPr="009A127D" w14:paraId="573455E6" w14:textId="77777777" w:rsidTr="00065F2C">
        <w:trPr>
          <w:trHeight w:val="20"/>
        </w:trPr>
        <w:tc>
          <w:tcPr>
            <w:tcW w:w="899" w:type="pct"/>
            <w:vMerge w:val="restart"/>
          </w:tcPr>
          <w:p w14:paraId="3FDDE8F2" w14:textId="77777777" w:rsidR="009355E7" w:rsidRPr="009A127D" w:rsidRDefault="009355E7" w:rsidP="009355E7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4101" w:type="pct"/>
          </w:tcPr>
          <w:p w14:paraId="3F3E61A2" w14:textId="3BAECD09" w:rsidR="009355E7" w:rsidRPr="009A127D" w:rsidRDefault="009355E7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Нормативные правовые акты и документы </w:t>
            </w:r>
            <w:r w:rsidR="006A112A" w:rsidRPr="009A127D">
              <w:rPr>
                <w:color w:val="000000" w:themeColor="text1"/>
              </w:rPr>
              <w:t>по</w:t>
            </w:r>
            <w:r w:rsidRPr="009A127D">
              <w:rPr>
                <w:color w:val="000000" w:themeColor="text1"/>
              </w:rPr>
              <w:t xml:space="preserve"> стандартизации в сфере градостроительной деятельности</w:t>
            </w:r>
          </w:p>
        </w:tc>
      </w:tr>
      <w:tr w:rsidR="009A127D" w:rsidRPr="009A127D" w14:paraId="2147C2F9" w14:textId="77777777" w:rsidTr="00065F2C">
        <w:trPr>
          <w:trHeight w:val="20"/>
        </w:trPr>
        <w:tc>
          <w:tcPr>
            <w:tcW w:w="899" w:type="pct"/>
            <w:vMerge/>
          </w:tcPr>
          <w:p w14:paraId="0DD02E6D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0691C539" w14:textId="6F416DDB" w:rsidR="009355E7" w:rsidRPr="009A127D" w:rsidRDefault="009355E7" w:rsidP="00361E1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содержанию, организации и порядку проведения строительного контроля и государственного строительного надзора</w:t>
            </w:r>
          </w:p>
        </w:tc>
      </w:tr>
      <w:tr w:rsidR="009A127D" w:rsidRPr="009A127D" w14:paraId="7496EE77" w14:textId="77777777" w:rsidTr="00065F2C">
        <w:trPr>
          <w:trHeight w:val="20"/>
        </w:trPr>
        <w:tc>
          <w:tcPr>
            <w:tcW w:w="899" w:type="pct"/>
            <w:vMerge/>
          </w:tcPr>
          <w:p w14:paraId="590F84D3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43677F99" w14:textId="7138A841" w:rsidR="009355E7" w:rsidRPr="009A127D" w:rsidRDefault="009355E7" w:rsidP="00361E1C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организации строительного производства на строительной площадке</w:t>
            </w:r>
          </w:p>
        </w:tc>
      </w:tr>
      <w:tr w:rsidR="009A127D" w:rsidRPr="009A127D" w14:paraId="7D611AA8" w14:textId="77777777" w:rsidTr="00065F2C">
        <w:trPr>
          <w:trHeight w:val="20"/>
        </w:trPr>
        <w:tc>
          <w:tcPr>
            <w:tcW w:w="899" w:type="pct"/>
            <w:vMerge/>
          </w:tcPr>
          <w:p w14:paraId="5D473BEC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10D2ADC5" w14:textId="77777777" w:rsidR="009355E7" w:rsidRPr="009A127D" w:rsidRDefault="009355E7" w:rsidP="009355E7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документальному обеспечению строительного производства на строительной площадке</w:t>
            </w:r>
          </w:p>
        </w:tc>
      </w:tr>
      <w:tr w:rsidR="009A127D" w:rsidRPr="009A127D" w14:paraId="7D871500" w14:textId="77777777" w:rsidTr="00065F2C">
        <w:trPr>
          <w:trHeight w:val="20"/>
        </w:trPr>
        <w:tc>
          <w:tcPr>
            <w:tcW w:w="899" w:type="pct"/>
            <w:vMerge/>
          </w:tcPr>
          <w:p w14:paraId="114892CC" w14:textId="77777777" w:rsidR="009355E7" w:rsidRPr="009A127D" w:rsidDel="002A1D54" w:rsidRDefault="009355E7" w:rsidP="009355E7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28346803" w14:textId="7A94937E" w:rsidR="009355E7" w:rsidRPr="009A127D" w:rsidRDefault="009355E7" w:rsidP="003F4659">
            <w:pPr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Требования </w:t>
            </w:r>
            <w:r w:rsidRPr="009A127D">
              <w:rPr>
                <w:color w:val="000000" w:themeColor="text1"/>
              </w:rPr>
              <w:t>проектной документации, положений договора подряда и документов по стандартизации</w:t>
            </w:r>
            <w:r w:rsidRPr="009A127D">
              <w:rPr>
                <w:bCs w:val="0"/>
                <w:color w:val="000000" w:themeColor="text1"/>
              </w:rPr>
              <w:t xml:space="preserve"> </w:t>
            </w:r>
            <w:r w:rsidR="00446BC3" w:rsidRPr="009A127D">
              <w:rPr>
                <w:bCs w:val="0"/>
                <w:color w:val="000000" w:themeColor="text1"/>
              </w:rPr>
              <w:t>к порядку</w:t>
            </w:r>
            <w:r w:rsidR="00F364F3" w:rsidRPr="009A127D">
              <w:rPr>
                <w:bCs w:val="0"/>
                <w:color w:val="000000" w:themeColor="text1"/>
              </w:rPr>
              <w:t>, структуре</w:t>
            </w:r>
            <w:r w:rsidR="00446BC3" w:rsidRPr="009A127D">
              <w:rPr>
                <w:bCs w:val="0"/>
                <w:color w:val="000000" w:themeColor="text1"/>
              </w:rPr>
              <w:t xml:space="preserve"> и принципам проведения </w:t>
            </w:r>
            <w:r w:rsidR="003F4659" w:rsidRPr="009A127D">
              <w:rPr>
                <w:color w:val="000000" w:themeColor="text1"/>
              </w:rPr>
              <w:t>верификации входного и операционного контроля, проведенного лицом, осуществляющим строительство</w:t>
            </w:r>
          </w:p>
        </w:tc>
      </w:tr>
      <w:tr w:rsidR="009A127D" w:rsidRPr="009A127D" w14:paraId="46BD4422" w14:textId="77777777" w:rsidTr="00065F2C">
        <w:trPr>
          <w:trHeight w:val="20"/>
        </w:trPr>
        <w:tc>
          <w:tcPr>
            <w:tcW w:w="899" w:type="pct"/>
            <w:vMerge/>
          </w:tcPr>
          <w:p w14:paraId="6E5BFA26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5998673C" w14:textId="54F2187E" w:rsidR="00F364F3" w:rsidRPr="009A127D" w:rsidRDefault="00F364F3" w:rsidP="00F364F3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к комплектности </w:t>
            </w:r>
            <w:r w:rsidRPr="009A127D">
              <w:rPr>
                <w:bCs w:val="0"/>
                <w:color w:val="000000" w:themeColor="text1"/>
              </w:rPr>
              <w:t>проектной и рабочей документации</w:t>
            </w:r>
          </w:p>
        </w:tc>
      </w:tr>
      <w:tr w:rsidR="009A127D" w:rsidRPr="009A127D" w14:paraId="4CE03CB0" w14:textId="77777777" w:rsidTr="00065F2C">
        <w:trPr>
          <w:trHeight w:val="20"/>
        </w:trPr>
        <w:tc>
          <w:tcPr>
            <w:tcW w:w="899" w:type="pct"/>
            <w:vMerge/>
          </w:tcPr>
          <w:p w14:paraId="5FB98731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6B84488D" w14:textId="30E3481D" w:rsidR="00F364F3" w:rsidRPr="009A127D" w:rsidRDefault="00F364F3" w:rsidP="00F364F3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выполнения лицом, осуществляющим строительство, входного контроля проектной и рабочей документации</w:t>
            </w:r>
          </w:p>
        </w:tc>
      </w:tr>
      <w:tr w:rsidR="009A127D" w:rsidRPr="009A127D" w14:paraId="6227C9FC" w14:textId="77777777" w:rsidTr="00065F2C">
        <w:trPr>
          <w:trHeight w:val="20"/>
        </w:trPr>
        <w:tc>
          <w:tcPr>
            <w:tcW w:w="899" w:type="pct"/>
            <w:vMerge/>
          </w:tcPr>
          <w:p w14:paraId="3AF6D826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2ACEFF60" w14:textId="3EF839B9" w:rsidR="00F364F3" w:rsidRPr="009A127D" w:rsidRDefault="00F364F3" w:rsidP="00F364F3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Правила проведения лицом, осуществляющим строительство, входного контроля</w:t>
            </w:r>
            <w:r w:rsidRPr="009A127D">
              <w:rPr>
                <w:color w:val="000000" w:themeColor="text1"/>
              </w:rPr>
              <w:t xml:space="preserve"> (в том числе инструментальный) применяемых строительных материалов, изделий, конструкций, полуфабрикатов и оборудования</w:t>
            </w:r>
          </w:p>
        </w:tc>
      </w:tr>
      <w:tr w:rsidR="009A127D" w:rsidRPr="009A127D" w14:paraId="11B45FF7" w14:textId="77777777" w:rsidTr="00065F2C">
        <w:trPr>
          <w:trHeight w:val="20"/>
        </w:trPr>
        <w:tc>
          <w:tcPr>
            <w:tcW w:w="899" w:type="pct"/>
            <w:vMerge/>
          </w:tcPr>
          <w:p w14:paraId="11571E56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5633864F" w14:textId="1F84D9BC" w:rsidR="00F364F3" w:rsidRPr="009A127D" w:rsidRDefault="00F364F3" w:rsidP="00F364F3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Правила проведения лицом, осуществляющим строительство, операционного контроля</w:t>
            </w:r>
            <w:r w:rsidRPr="009A127D">
              <w:rPr>
                <w:color w:val="000000" w:themeColor="text1"/>
              </w:rPr>
              <w:t xml:space="preserve"> </w:t>
            </w:r>
          </w:p>
        </w:tc>
      </w:tr>
      <w:tr w:rsidR="009A127D" w:rsidRPr="009A127D" w14:paraId="7AC83866" w14:textId="77777777" w:rsidTr="00065F2C">
        <w:trPr>
          <w:trHeight w:val="20"/>
        </w:trPr>
        <w:tc>
          <w:tcPr>
            <w:tcW w:w="899" w:type="pct"/>
            <w:vMerge/>
          </w:tcPr>
          <w:p w14:paraId="3849ED02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07163A53" w14:textId="259BAB4B" w:rsidR="00F364F3" w:rsidRPr="009A127D" w:rsidRDefault="00F364F3" w:rsidP="00825A2E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Требования проектной и организационно-технической документации к проведению производственных операций (соблюдение технологических режимов, показателей качества и результатов)</w:t>
            </w:r>
          </w:p>
        </w:tc>
      </w:tr>
      <w:tr w:rsidR="009A127D" w:rsidRPr="009A127D" w14:paraId="3DA3C453" w14:textId="77777777" w:rsidTr="00065F2C">
        <w:trPr>
          <w:trHeight w:val="20"/>
        </w:trPr>
        <w:tc>
          <w:tcPr>
            <w:tcW w:w="899" w:type="pct"/>
            <w:vMerge/>
          </w:tcPr>
          <w:p w14:paraId="423DA001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51301BB5" w14:textId="5374A3C6" w:rsidR="00F364F3" w:rsidRPr="009A127D" w:rsidRDefault="00F364F3" w:rsidP="00F364F3">
            <w:pPr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Принципы и порядок проведении испытаний и дополнительных инструментальных исследований</w:t>
            </w:r>
          </w:p>
        </w:tc>
      </w:tr>
      <w:tr w:rsidR="009A127D" w:rsidRPr="009A127D" w14:paraId="38610B03" w14:textId="77777777" w:rsidTr="00065F2C">
        <w:trPr>
          <w:trHeight w:val="20"/>
        </w:trPr>
        <w:tc>
          <w:tcPr>
            <w:tcW w:w="899" w:type="pct"/>
            <w:vMerge/>
          </w:tcPr>
          <w:p w14:paraId="4EAF6843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3A3FB073" w14:textId="77777777" w:rsidR="00F364F3" w:rsidRPr="009A127D" w:rsidRDefault="00F364F3" w:rsidP="00F364F3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оформления электронных документов</w:t>
            </w:r>
          </w:p>
        </w:tc>
      </w:tr>
      <w:tr w:rsidR="009A127D" w:rsidRPr="009A127D" w14:paraId="3326565C" w14:textId="77777777" w:rsidTr="00065F2C">
        <w:trPr>
          <w:trHeight w:val="20"/>
        </w:trPr>
        <w:tc>
          <w:tcPr>
            <w:tcW w:w="899" w:type="pct"/>
            <w:vMerge/>
          </w:tcPr>
          <w:p w14:paraId="7DF046C1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05D7640F" w14:textId="4FB3139B" w:rsidR="00F364F3" w:rsidRPr="009A127D" w:rsidRDefault="00F364F3" w:rsidP="00F364F3">
            <w:pPr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iCs/>
                <w:color w:val="000000" w:themeColor="text1"/>
              </w:rPr>
              <w:t xml:space="preserve">Средства и </w:t>
            </w:r>
            <w:r w:rsidRPr="009A127D">
              <w:rPr>
                <w:color w:val="000000" w:themeColor="text1"/>
              </w:rPr>
              <w:t>методы внесения, хранения, обмена и передачи электронных документов</w:t>
            </w:r>
          </w:p>
        </w:tc>
      </w:tr>
      <w:tr w:rsidR="009A127D" w:rsidRPr="009A127D" w14:paraId="6EC0A0AF" w14:textId="77777777" w:rsidTr="00065F2C">
        <w:trPr>
          <w:trHeight w:val="20"/>
        </w:trPr>
        <w:tc>
          <w:tcPr>
            <w:tcW w:w="899" w:type="pct"/>
            <w:vMerge/>
          </w:tcPr>
          <w:p w14:paraId="0395EFA9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2A17D12E" w14:textId="4A46E8E6" w:rsidR="00F364F3" w:rsidRPr="009A127D" w:rsidRDefault="00F364F3" w:rsidP="00F364F3">
            <w:pPr>
              <w:jc w:val="both"/>
              <w:rPr>
                <w:bCs w:val="0"/>
                <w:iCs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формирования и ведения информационной модели объекта капитального строительства</w:t>
            </w:r>
          </w:p>
        </w:tc>
      </w:tr>
      <w:tr w:rsidR="009A127D" w:rsidRPr="009A127D" w14:paraId="76154FFF" w14:textId="77777777" w:rsidTr="00065F2C">
        <w:trPr>
          <w:trHeight w:val="20"/>
        </w:trPr>
        <w:tc>
          <w:tcPr>
            <w:tcW w:w="899" w:type="pct"/>
            <w:vMerge/>
          </w:tcPr>
          <w:p w14:paraId="60CBE920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09BB6B70" w14:textId="77777777" w:rsidR="00F364F3" w:rsidRPr="009A127D" w:rsidRDefault="00F364F3" w:rsidP="00F364F3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Форматы представления электронных документов информационной модели объекта капитального строительства</w:t>
            </w:r>
          </w:p>
        </w:tc>
      </w:tr>
      <w:tr w:rsidR="009A127D" w:rsidRPr="009A127D" w14:paraId="04070515" w14:textId="77777777" w:rsidTr="00065F2C">
        <w:trPr>
          <w:trHeight w:val="20"/>
        </w:trPr>
        <w:tc>
          <w:tcPr>
            <w:tcW w:w="899" w:type="pct"/>
            <w:vMerge/>
          </w:tcPr>
          <w:p w14:paraId="2AAADF33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78418137" w14:textId="77777777" w:rsidR="00F364F3" w:rsidRPr="009A127D" w:rsidRDefault="00F364F3" w:rsidP="00F364F3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Правила ведения деловой переписки по вопросам строительного контроля </w:t>
            </w:r>
          </w:p>
        </w:tc>
      </w:tr>
      <w:tr w:rsidR="009A127D" w:rsidRPr="009A127D" w14:paraId="465A0FB4" w14:textId="77777777" w:rsidTr="00065F2C">
        <w:trPr>
          <w:trHeight w:val="20"/>
        </w:trPr>
        <w:tc>
          <w:tcPr>
            <w:tcW w:w="899" w:type="pct"/>
            <w:vMerge/>
          </w:tcPr>
          <w:p w14:paraId="1C5AB1E6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5E679207" w14:textId="77777777" w:rsidR="00F364F3" w:rsidRPr="009A127D" w:rsidRDefault="00F364F3" w:rsidP="00F364F3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Методы и средства деловой переписки и производственной коммуникации в строительстве</w:t>
            </w:r>
          </w:p>
        </w:tc>
      </w:tr>
      <w:tr w:rsidR="009A127D" w:rsidRPr="009A127D" w14:paraId="151C7246" w14:textId="77777777" w:rsidTr="00065F2C">
        <w:trPr>
          <w:trHeight w:val="20"/>
        </w:trPr>
        <w:tc>
          <w:tcPr>
            <w:tcW w:w="899" w:type="pct"/>
            <w:vMerge/>
          </w:tcPr>
          <w:p w14:paraId="08193B38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4B018A1E" w14:textId="77777777" w:rsidR="00F364F3" w:rsidRPr="009A127D" w:rsidRDefault="00F364F3" w:rsidP="00F364F3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и стандарты системы контроля (менеджмента) качества в строительной организации</w:t>
            </w:r>
          </w:p>
        </w:tc>
      </w:tr>
      <w:tr w:rsidR="009A127D" w:rsidRPr="009A127D" w14:paraId="10B6E262" w14:textId="77777777" w:rsidTr="00065F2C">
        <w:trPr>
          <w:trHeight w:val="20"/>
        </w:trPr>
        <w:tc>
          <w:tcPr>
            <w:tcW w:w="899" w:type="pct"/>
            <w:vMerge/>
          </w:tcPr>
          <w:p w14:paraId="7F58A4F1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</w:p>
        </w:tc>
        <w:tc>
          <w:tcPr>
            <w:tcW w:w="4101" w:type="pct"/>
          </w:tcPr>
          <w:p w14:paraId="06BCB6A1" w14:textId="68E04148" w:rsidR="00F364F3" w:rsidRPr="009A127D" w:rsidRDefault="00F364F3" w:rsidP="00F364F3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охраны труда и меры пожарной безопасности</w:t>
            </w:r>
          </w:p>
        </w:tc>
      </w:tr>
      <w:tr w:rsidR="009A127D" w:rsidRPr="009A127D" w14:paraId="6B5CC33F" w14:textId="77777777" w:rsidTr="00065F2C">
        <w:trPr>
          <w:trHeight w:val="20"/>
        </w:trPr>
        <w:tc>
          <w:tcPr>
            <w:tcW w:w="899" w:type="pct"/>
          </w:tcPr>
          <w:p w14:paraId="53177D4D" w14:textId="77777777" w:rsidR="00F364F3" w:rsidRPr="009A127D" w:rsidDel="002A1D54" w:rsidRDefault="00F364F3" w:rsidP="00F364F3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lastRenderedPageBreak/>
              <w:t>Другие характеристики</w:t>
            </w:r>
          </w:p>
        </w:tc>
        <w:tc>
          <w:tcPr>
            <w:tcW w:w="4101" w:type="pct"/>
          </w:tcPr>
          <w:p w14:paraId="472ED98D" w14:textId="77777777" w:rsidR="00F364F3" w:rsidRPr="009A127D" w:rsidRDefault="00F364F3" w:rsidP="00F364F3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60BB3D99" w14:textId="77777777" w:rsidR="00E06ED9" w:rsidRDefault="00E06ED9" w:rsidP="00E06ED9">
      <w:pPr>
        <w:rPr>
          <w:color w:val="000000" w:themeColor="text1"/>
        </w:rPr>
      </w:pPr>
    </w:p>
    <w:p w14:paraId="0EC61ACD" w14:textId="73ECFB70" w:rsidR="00EF7264" w:rsidRPr="009A127D" w:rsidRDefault="00EF7264" w:rsidP="00EF7264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</w:rPr>
        <w:t>3.2.</w:t>
      </w:r>
      <w:r w:rsidR="005A73D0">
        <w:rPr>
          <w:b/>
          <w:bCs w:val="0"/>
          <w:color w:val="000000" w:themeColor="text1"/>
        </w:rPr>
        <w:t>2</w:t>
      </w:r>
      <w:r w:rsidRPr="009A127D">
        <w:rPr>
          <w:b/>
          <w:bCs w:val="0"/>
          <w:color w:val="000000" w:themeColor="text1"/>
        </w:rPr>
        <w:t>. Трудовая функция</w:t>
      </w:r>
    </w:p>
    <w:p w14:paraId="60FEF40D" w14:textId="77777777" w:rsidR="00EF7264" w:rsidRPr="009A127D" w:rsidRDefault="00EF7264" w:rsidP="00EF7264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454"/>
        <w:gridCol w:w="553"/>
        <w:gridCol w:w="863"/>
        <w:gridCol w:w="1447"/>
        <w:gridCol w:w="418"/>
      </w:tblGrid>
      <w:tr w:rsidR="00EF7264" w:rsidRPr="009A127D" w14:paraId="3576574F" w14:textId="77777777" w:rsidTr="00C57D3A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FE57ECD" w14:textId="77777777" w:rsidR="00EF7264" w:rsidRPr="009A127D" w:rsidRDefault="00EF7264" w:rsidP="00C57D3A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6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3E3D6A" w14:textId="4D60C159" w:rsidR="00EF7264" w:rsidRPr="009A127D" w:rsidRDefault="005A73D0" w:rsidP="00C57D3A">
            <w:pPr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Верификация приемочного контроля</w:t>
            </w:r>
            <w:r>
              <w:rPr>
                <w:color w:val="000000" w:themeColor="text1"/>
              </w:rPr>
              <w:t xml:space="preserve"> </w:t>
            </w:r>
            <w:r>
              <w:t xml:space="preserve">результатов </w:t>
            </w:r>
            <w:r w:rsidRPr="00345639">
              <w:t xml:space="preserve">выполнения отдельных видов, этапов </w:t>
            </w:r>
            <w:r>
              <w:t>строительно-монтажных</w:t>
            </w:r>
            <w:r w:rsidRPr="00345639">
              <w:t xml:space="preserve"> работ</w:t>
            </w:r>
            <w:r w:rsidRPr="009A127D">
              <w:rPr>
                <w:color w:val="000000" w:themeColor="text1"/>
              </w:rPr>
              <w:t>, проведенного лицом, осуществляющим строительство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8C6D529" w14:textId="77777777" w:rsidR="00EF7264" w:rsidRPr="009A127D" w:rsidRDefault="00EF7264" w:rsidP="00C57D3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EC74EF" w14:textId="1AE90F48" w:rsidR="00EF7264" w:rsidRPr="009A127D" w:rsidRDefault="00EF7264" w:rsidP="00C57D3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lang w:val="en-US"/>
              </w:rPr>
              <w:t>B</w:t>
            </w:r>
            <w:r w:rsidRPr="009A127D">
              <w:rPr>
                <w:color w:val="000000" w:themeColor="text1"/>
              </w:rPr>
              <w:t>/0</w:t>
            </w:r>
            <w:r>
              <w:rPr>
                <w:color w:val="000000" w:themeColor="text1"/>
              </w:rPr>
              <w:t>2</w:t>
            </w:r>
            <w:r w:rsidRPr="009A127D">
              <w:rPr>
                <w:color w:val="000000" w:themeColor="text1"/>
              </w:rPr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04EFC85" w14:textId="77777777" w:rsidR="00EF7264" w:rsidRPr="009A127D" w:rsidRDefault="00EF7264" w:rsidP="00C57D3A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3A525C" w14:textId="77777777" w:rsidR="00EF7264" w:rsidRPr="009A127D" w:rsidRDefault="00EF7264" w:rsidP="00C57D3A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6</w:t>
            </w:r>
          </w:p>
        </w:tc>
      </w:tr>
    </w:tbl>
    <w:p w14:paraId="18003AE8" w14:textId="77777777" w:rsidR="00EF7264" w:rsidRPr="009A127D" w:rsidRDefault="00EF7264" w:rsidP="00EF7264">
      <w:pPr>
        <w:rPr>
          <w:color w:val="000000" w:themeColor="text1"/>
        </w:rPr>
      </w:pPr>
    </w:p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9A15BA" w:rsidRPr="009A127D" w14:paraId="4FD8418D" w14:textId="77777777" w:rsidTr="00C57D3A">
        <w:trPr>
          <w:trHeight w:val="20"/>
        </w:trPr>
        <w:tc>
          <w:tcPr>
            <w:tcW w:w="898" w:type="pct"/>
            <w:vMerge w:val="restart"/>
          </w:tcPr>
          <w:p w14:paraId="5BE0A6FA" w14:textId="77777777" w:rsidR="009A15BA" w:rsidRPr="009A127D" w:rsidRDefault="009A15BA" w:rsidP="008C3950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4102" w:type="pct"/>
          </w:tcPr>
          <w:p w14:paraId="5472B6B6" w14:textId="25B64ABE" w:rsidR="009A15BA" w:rsidRPr="009A127D" w:rsidRDefault="009A15BA" w:rsidP="008C3950">
            <w:pPr>
              <w:jc w:val="both"/>
              <w:rPr>
                <w:bCs w:val="0"/>
                <w:color w:val="000000" w:themeColor="text1"/>
              </w:rPr>
            </w:pPr>
            <w:r>
              <w:t>П</w:t>
            </w:r>
            <w:r w:rsidRPr="008C3950">
              <w:t>роверка соответствия готовых конструкций, элементов этих конструкций, смонтированного оборудования и готовых поверхностей требованиям проектной, рабочей, организационно-технологической документации, требованиям заключенного договора и документов по стандартизации</w:t>
            </w:r>
          </w:p>
        </w:tc>
      </w:tr>
      <w:tr w:rsidR="009A15BA" w:rsidRPr="009A127D" w14:paraId="010BE31F" w14:textId="77777777" w:rsidTr="00C57D3A">
        <w:trPr>
          <w:trHeight w:val="20"/>
        </w:trPr>
        <w:tc>
          <w:tcPr>
            <w:tcW w:w="898" w:type="pct"/>
            <w:vMerge/>
          </w:tcPr>
          <w:p w14:paraId="3657AB78" w14:textId="77777777" w:rsidR="009A15BA" w:rsidRPr="009A127D" w:rsidRDefault="009A15BA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C59EDFD" w14:textId="60072274" w:rsidR="009A15BA" w:rsidRPr="009A127D" w:rsidRDefault="009A15BA" w:rsidP="003555AC">
            <w:pPr>
              <w:jc w:val="both"/>
              <w:rPr>
                <w:bCs w:val="0"/>
                <w:color w:val="000000" w:themeColor="text1"/>
              </w:rPr>
            </w:pPr>
            <w:r>
              <w:t xml:space="preserve">Проверка выполненных работ, </w:t>
            </w:r>
            <w:r w:rsidRPr="00B95522">
              <w:t>которые становятся недоступными для контроля после начала выполнения последующих работ, а также законченных строительных конструкций и участков сетей инженерно-технического обеспечения, в которых устранение дефектов, выявленных при проведении строительного контроля, невозможно без разборки или повреждения последующих конструкций и участков сетей инженерно-технического обеспечения </w:t>
            </w:r>
            <w:r>
              <w:t>на соответствие требованиям проектной и рабочей документации</w:t>
            </w:r>
          </w:p>
        </w:tc>
      </w:tr>
      <w:tr w:rsidR="009A15BA" w:rsidRPr="009A127D" w14:paraId="697587FE" w14:textId="77777777" w:rsidTr="00C57D3A">
        <w:trPr>
          <w:trHeight w:val="20"/>
        </w:trPr>
        <w:tc>
          <w:tcPr>
            <w:tcW w:w="898" w:type="pct"/>
            <w:vMerge/>
          </w:tcPr>
          <w:p w14:paraId="36E7C4FA" w14:textId="77777777" w:rsidR="009A15BA" w:rsidRPr="009A127D" w:rsidRDefault="009A15BA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47C8E8C" w14:textId="55DAB265" w:rsidR="009A15BA" w:rsidRDefault="009A15BA" w:rsidP="008C3950">
            <w:pPr>
              <w:jc w:val="both"/>
            </w:pPr>
            <w:r>
              <w:t>К</w:t>
            </w:r>
            <w:r w:rsidRPr="009A15BA">
              <w:t>онтроль наличия и правильности ведения лицом, осуществляющим строительство, исполнительной документации</w:t>
            </w:r>
          </w:p>
        </w:tc>
      </w:tr>
      <w:tr w:rsidR="008C3950" w:rsidRPr="009A127D" w14:paraId="054C0C19" w14:textId="77777777" w:rsidTr="00C57D3A">
        <w:trPr>
          <w:trHeight w:val="20"/>
        </w:trPr>
        <w:tc>
          <w:tcPr>
            <w:tcW w:w="898" w:type="pct"/>
            <w:vMerge w:val="restart"/>
          </w:tcPr>
          <w:p w14:paraId="0C1D8C13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4102" w:type="pct"/>
          </w:tcPr>
          <w:p w14:paraId="6493630E" w14:textId="00F04887" w:rsidR="008C3950" w:rsidRPr="009A127D" w:rsidRDefault="008C3950" w:rsidP="008C3950">
            <w:pPr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Оценивать соответствие готовых конструкций, элементов этих конструкций, смонтированного оборудования и готовых поверхностей требованиям проектной, рабочей, организационно-технологической документации, требованиям заключенного договора и документов по стандартизации</w:t>
            </w:r>
          </w:p>
        </w:tc>
      </w:tr>
      <w:tr w:rsidR="008C3950" w:rsidRPr="009A127D" w14:paraId="09AFD1B2" w14:textId="77777777" w:rsidTr="00C57D3A">
        <w:trPr>
          <w:trHeight w:val="20"/>
        </w:trPr>
        <w:tc>
          <w:tcPr>
            <w:tcW w:w="898" w:type="pct"/>
            <w:vMerge/>
          </w:tcPr>
          <w:p w14:paraId="5178BFCC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062CF1A" w14:textId="0CC19D8D" w:rsidR="008C3950" w:rsidRPr="009A127D" w:rsidRDefault="008C3950" w:rsidP="003555AC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Оценивать соответствие выполненных работ, становятся недоступными для контроля после начала выполнения последующих работ, а также законченных строительных конструкций и участков сетей инженерно-технического обеспечения, в которых устранение дефектов, выявленных при проведении строительного контроля, невозможно без разборки или повреждения последующих конструкций и участков сетей инженерно-технического обеспечения, требованиям проектной и рабочей документации</w:t>
            </w:r>
          </w:p>
        </w:tc>
      </w:tr>
      <w:tr w:rsidR="008C3950" w:rsidRPr="009A127D" w14:paraId="7F64B6D2" w14:textId="77777777" w:rsidTr="00C57D3A">
        <w:trPr>
          <w:trHeight w:val="20"/>
        </w:trPr>
        <w:tc>
          <w:tcPr>
            <w:tcW w:w="898" w:type="pct"/>
            <w:vMerge/>
          </w:tcPr>
          <w:p w14:paraId="390C4473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6AABEC1" w14:textId="00F5750A" w:rsidR="008C3950" w:rsidRPr="009A127D" w:rsidRDefault="009A15BA" w:rsidP="008C3950">
            <w:pPr>
              <w:jc w:val="both"/>
              <w:rPr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Оценивать правильность </w:t>
            </w:r>
            <w:r w:rsidRPr="009A15BA">
              <w:t>ведения лицом, осуществляющим строительство, исполнительной документации</w:t>
            </w:r>
          </w:p>
        </w:tc>
      </w:tr>
      <w:tr w:rsidR="008C3950" w:rsidRPr="009A127D" w14:paraId="7A877E2F" w14:textId="77777777" w:rsidTr="00C57D3A">
        <w:trPr>
          <w:trHeight w:val="20"/>
        </w:trPr>
        <w:tc>
          <w:tcPr>
            <w:tcW w:w="898" w:type="pct"/>
            <w:vMerge/>
          </w:tcPr>
          <w:p w14:paraId="55C685C8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C072E49" w14:textId="1A3EB45C" w:rsidR="008C3950" w:rsidRPr="009A127D" w:rsidRDefault="008C3950" w:rsidP="008C3950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правила оформления электронных документов</w:t>
            </w:r>
          </w:p>
        </w:tc>
      </w:tr>
      <w:tr w:rsidR="008C3950" w:rsidRPr="009A127D" w14:paraId="534C6763" w14:textId="77777777" w:rsidTr="00C57D3A">
        <w:trPr>
          <w:trHeight w:val="20"/>
        </w:trPr>
        <w:tc>
          <w:tcPr>
            <w:tcW w:w="898" w:type="pct"/>
            <w:vMerge/>
          </w:tcPr>
          <w:p w14:paraId="3B00BED8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6A6425B" w14:textId="7299EA39" w:rsidR="008C3950" w:rsidRPr="009A127D" w:rsidRDefault="008C3950" w:rsidP="008C3950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технологии информационного моделирования в строительстве</w:t>
            </w:r>
          </w:p>
        </w:tc>
      </w:tr>
      <w:tr w:rsidR="008C3950" w:rsidRPr="009A127D" w14:paraId="506C641E" w14:textId="77777777" w:rsidTr="00C57D3A">
        <w:trPr>
          <w:trHeight w:val="20"/>
        </w:trPr>
        <w:tc>
          <w:tcPr>
            <w:tcW w:w="898" w:type="pct"/>
            <w:vMerge/>
          </w:tcPr>
          <w:p w14:paraId="352721FF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9501618" w14:textId="15BB8921" w:rsidR="008C3950" w:rsidRPr="009A127D" w:rsidRDefault="008C3950" w:rsidP="008C3950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специализированные программные средства</w:t>
            </w:r>
          </w:p>
        </w:tc>
      </w:tr>
      <w:tr w:rsidR="008C3950" w:rsidRPr="009A127D" w14:paraId="00FD858A" w14:textId="77777777" w:rsidTr="00C57D3A">
        <w:trPr>
          <w:trHeight w:val="20"/>
        </w:trPr>
        <w:tc>
          <w:tcPr>
            <w:tcW w:w="898" w:type="pct"/>
            <w:vMerge w:val="restart"/>
          </w:tcPr>
          <w:p w14:paraId="458A7C7D" w14:textId="77777777" w:rsidR="008C3950" w:rsidRPr="009A127D" w:rsidRDefault="008C3950" w:rsidP="008C3950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4102" w:type="pct"/>
          </w:tcPr>
          <w:p w14:paraId="6CD6A179" w14:textId="39DCCFA4" w:rsidR="008C3950" w:rsidRPr="009A127D" w:rsidRDefault="008C3950" w:rsidP="008C3950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Нормативные правовые акты и документы по стандартизации в сфере градостроительной деятельности</w:t>
            </w:r>
          </w:p>
        </w:tc>
      </w:tr>
      <w:tr w:rsidR="008C3950" w:rsidRPr="009A127D" w14:paraId="2097AF73" w14:textId="77777777" w:rsidTr="00C57D3A">
        <w:trPr>
          <w:trHeight w:val="20"/>
        </w:trPr>
        <w:tc>
          <w:tcPr>
            <w:tcW w:w="898" w:type="pct"/>
            <w:vMerge/>
          </w:tcPr>
          <w:p w14:paraId="18F8A5E0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6003255" w14:textId="67168717" w:rsidR="008C3950" w:rsidRPr="009A127D" w:rsidRDefault="008C3950" w:rsidP="008C3950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нормативных правовых актов, документов по стандартизации в сфере градостроительной деятельности к содержанию, организации и порядку проведения строительного контроля и государственного строительного надзора</w:t>
            </w:r>
          </w:p>
        </w:tc>
      </w:tr>
      <w:tr w:rsidR="008C3950" w:rsidRPr="009A127D" w14:paraId="47258892" w14:textId="77777777" w:rsidTr="00C57D3A">
        <w:trPr>
          <w:trHeight w:val="20"/>
        </w:trPr>
        <w:tc>
          <w:tcPr>
            <w:tcW w:w="898" w:type="pct"/>
            <w:vMerge/>
          </w:tcPr>
          <w:p w14:paraId="76329252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D245D8C" w14:textId="66496641" w:rsidR="008C3950" w:rsidRPr="009A127D" w:rsidRDefault="008C3950" w:rsidP="008C3950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Порядок проведения приемочного контроля лица, осуществляющего строительства</w:t>
            </w:r>
          </w:p>
        </w:tc>
      </w:tr>
      <w:tr w:rsidR="008C3950" w:rsidRPr="009A127D" w14:paraId="5995CEEA" w14:textId="77777777" w:rsidTr="00C57D3A">
        <w:trPr>
          <w:trHeight w:val="20"/>
        </w:trPr>
        <w:tc>
          <w:tcPr>
            <w:tcW w:w="898" w:type="pct"/>
            <w:vMerge/>
          </w:tcPr>
          <w:p w14:paraId="05F5122C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5C6E040" w14:textId="28E4B0D8" w:rsidR="008C3950" w:rsidRPr="009A127D" w:rsidRDefault="008C3950" w:rsidP="008C3950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проектной, рабочей, организационно-технологической документации, заключенного договора и документов по стандартизации к качеству готовых конструкций, элементов этих конструкций, смонтированного оборудования и готовых поверхностей </w:t>
            </w:r>
          </w:p>
        </w:tc>
      </w:tr>
      <w:tr w:rsidR="008C3950" w:rsidRPr="009A127D" w14:paraId="2BC4332C" w14:textId="77777777" w:rsidTr="00C57D3A">
        <w:trPr>
          <w:trHeight w:val="20"/>
        </w:trPr>
        <w:tc>
          <w:tcPr>
            <w:tcW w:w="898" w:type="pct"/>
            <w:vMerge/>
          </w:tcPr>
          <w:p w14:paraId="632FD4C7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D02B41B" w14:textId="7AC5E2CA" w:rsidR="008C3950" w:rsidRPr="009A127D" w:rsidRDefault="008C3950" w:rsidP="00065F2C">
            <w:pPr>
              <w:spacing w:line="19" w:lineRule="atLeast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проектной и рабочей документации к результатам выполненных работ, которые становятся недоступными для контроля после начала </w:t>
            </w:r>
            <w:r w:rsidRPr="009A127D">
              <w:rPr>
                <w:color w:val="000000" w:themeColor="text1"/>
              </w:rPr>
              <w:lastRenderedPageBreak/>
              <w:t>выполнения последующих работ, а также законченных строительных конструкций и участков сетей инженерно-технического обеспечения, в которых устранение дефектов, выявленных при проведении строительного контроля, невозможно без разборки или повреждения последующих конструкций и участков сетей инженерно-технического обеспечения</w:t>
            </w:r>
          </w:p>
        </w:tc>
      </w:tr>
      <w:tr w:rsidR="008C3950" w:rsidRPr="009A127D" w14:paraId="28F05F04" w14:textId="77777777" w:rsidTr="00C57D3A">
        <w:trPr>
          <w:trHeight w:val="20"/>
        </w:trPr>
        <w:tc>
          <w:tcPr>
            <w:tcW w:w="898" w:type="pct"/>
            <w:vMerge/>
          </w:tcPr>
          <w:p w14:paraId="20EBDDC7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3A7D704" w14:textId="4C5826BC" w:rsidR="008C3950" w:rsidRPr="009A127D" w:rsidRDefault="008C3950" w:rsidP="00065F2C">
            <w:pPr>
              <w:spacing w:line="19" w:lineRule="atLeast"/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</w:t>
            </w:r>
            <w:r w:rsidR="009A15BA">
              <w:rPr>
                <w:color w:val="000000" w:themeColor="text1"/>
              </w:rPr>
              <w:t xml:space="preserve">равила ведения </w:t>
            </w:r>
            <w:r w:rsidR="009A15BA" w:rsidRPr="009A15BA">
              <w:t>исполнительной документации лицом, осуществляющим строительство</w:t>
            </w:r>
          </w:p>
        </w:tc>
      </w:tr>
      <w:tr w:rsidR="008C3950" w:rsidRPr="009A127D" w14:paraId="3CC1EB1F" w14:textId="77777777" w:rsidTr="00C57D3A">
        <w:trPr>
          <w:trHeight w:val="20"/>
        </w:trPr>
        <w:tc>
          <w:tcPr>
            <w:tcW w:w="898" w:type="pct"/>
            <w:vMerge/>
          </w:tcPr>
          <w:p w14:paraId="2879D686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527A3C0" w14:textId="07D2B5B1" w:rsidR="008C3950" w:rsidRPr="009A127D" w:rsidRDefault="008C3950" w:rsidP="00065F2C">
            <w:pPr>
              <w:spacing w:line="19" w:lineRule="atLeast"/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оформления электронных документов</w:t>
            </w:r>
          </w:p>
        </w:tc>
      </w:tr>
      <w:tr w:rsidR="008C3950" w:rsidRPr="009A127D" w14:paraId="6FBF3C2E" w14:textId="77777777" w:rsidTr="00C57D3A">
        <w:trPr>
          <w:trHeight w:val="20"/>
        </w:trPr>
        <w:tc>
          <w:tcPr>
            <w:tcW w:w="898" w:type="pct"/>
            <w:vMerge/>
          </w:tcPr>
          <w:p w14:paraId="7665CD17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A79DA7A" w14:textId="3990EE7D" w:rsidR="008C3950" w:rsidRPr="009A127D" w:rsidRDefault="008C3950" w:rsidP="00065F2C">
            <w:pPr>
              <w:spacing w:line="19" w:lineRule="atLeast"/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Методы и средства деловой переписки и производственной коммуникации в строительстве</w:t>
            </w:r>
          </w:p>
        </w:tc>
      </w:tr>
      <w:tr w:rsidR="008C3950" w:rsidRPr="009A127D" w14:paraId="29166742" w14:textId="77777777" w:rsidTr="00C57D3A">
        <w:trPr>
          <w:trHeight w:val="20"/>
        </w:trPr>
        <w:tc>
          <w:tcPr>
            <w:tcW w:w="898" w:type="pct"/>
            <w:vMerge/>
          </w:tcPr>
          <w:p w14:paraId="1674A3F4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3C28935" w14:textId="081A0B2E" w:rsidR="008C3950" w:rsidRPr="009A127D" w:rsidRDefault="008C3950" w:rsidP="00065F2C">
            <w:pPr>
              <w:spacing w:line="19" w:lineRule="atLeast"/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формирования и ведения информационной модели объекта капитального строительства</w:t>
            </w:r>
          </w:p>
        </w:tc>
      </w:tr>
      <w:tr w:rsidR="008C3950" w:rsidRPr="009A127D" w14:paraId="22820D90" w14:textId="77777777" w:rsidTr="00C57D3A">
        <w:trPr>
          <w:trHeight w:val="20"/>
        </w:trPr>
        <w:tc>
          <w:tcPr>
            <w:tcW w:w="898" w:type="pct"/>
            <w:vMerge/>
          </w:tcPr>
          <w:p w14:paraId="5B8420DF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6EDF94E" w14:textId="6A2B880D" w:rsidR="008C3950" w:rsidRPr="009A127D" w:rsidRDefault="008C3950" w:rsidP="00065F2C">
            <w:pPr>
              <w:spacing w:line="19" w:lineRule="atLeast"/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Форматы представления электронных документов информационной модели объекта капитального строительства</w:t>
            </w:r>
          </w:p>
        </w:tc>
      </w:tr>
      <w:tr w:rsidR="008C3950" w:rsidRPr="009A127D" w14:paraId="67ABF073" w14:textId="77777777" w:rsidTr="00C57D3A">
        <w:trPr>
          <w:trHeight w:val="20"/>
        </w:trPr>
        <w:tc>
          <w:tcPr>
            <w:tcW w:w="898" w:type="pct"/>
            <w:vMerge/>
          </w:tcPr>
          <w:p w14:paraId="724F1A43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FAF6B15" w14:textId="230F383C" w:rsidR="008C3950" w:rsidRPr="009A127D" w:rsidRDefault="008C3950" w:rsidP="00065F2C">
            <w:pPr>
              <w:spacing w:line="19" w:lineRule="atLeast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и стандарты системы контроля (менеджмента) качества в строительной организации</w:t>
            </w:r>
          </w:p>
        </w:tc>
      </w:tr>
      <w:tr w:rsidR="008C3950" w:rsidRPr="009A127D" w14:paraId="36C9849C" w14:textId="77777777" w:rsidTr="00C57D3A">
        <w:trPr>
          <w:trHeight w:val="20"/>
        </w:trPr>
        <w:tc>
          <w:tcPr>
            <w:tcW w:w="898" w:type="pct"/>
            <w:vMerge/>
          </w:tcPr>
          <w:p w14:paraId="4A34543A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49016DA" w14:textId="19ED23A6" w:rsidR="008C3950" w:rsidRPr="009A127D" w:rsidRDefault="008C3950" w:rsidP="00065F2C">
            <w:pPr>
              <w:spacing w:line="19" w:lineRule="atLeast"/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охраны труда и меры пожарной безопасности</w:t>
            </w:r>
          </w:p>
        </w:tc>
      </w:tr>
      <w:tr w:rsidR="008C3950" w:rsidRPr="009A127D" w14:paraId="3B87D157" w14:textId="77777777" w:rsidTr="00C57D3A">
        <w:trPr>
          <w:trHeight w:val="20"/>
        </w:trPr>
        <w:tc>
          <w:tcPr>
            <w:tcW w:w="898" w:type="pct"/>
          </w:tcPr>
          <w:p w14:paraId="7D8BB15E" w14:textId="77777777" w:rsidR="008C3950" w:rsidRPr="009A127D" w:rsidDel="002A1D54" w:rsidRDefault="008C3950" w:rsidP="008C3950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4102" w:type="pct"/>
          </w:tcPr>
          <w:p w14:paraId="73205C74" w14:textId="77777777" w:rsidR="008C3950" w:rsidRPr="009A127D" w:rsidRDefault="008C3950" w:rsidP="008C3950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31E3E49D" w14:textId="77777777" w:rsidR="00EF7264" w:rsidRPr="00065F2C" w:rsidRDefault="00EF7264" w:rsidP="00E06ED9">
      <w:pPr>
        <w:rPr>
          <w:color w:val="000000" w:themeColor="text1"/>
          <w:sz w:val="22"/>
          <w:szCs w:val="22"/>
        </w:rPr>
      </w:pPr>
    </w:p>
    <w:p w14:paraId="0A36FE36" w14:textId="77777777" w:rsidR="00174209" w:rsidRPr="009A127D" w:rsidRDefault="00174209" w:rsidP="00174209">
      <w:pPr>
        <w:pStyle w:val="2"/>
        <w:rPr>
          <w:color w:val="000000" w:themeColor="text1"/>
        </w:rPr>
      </w:pPr>
      <w:bookmarkStart w:id="10" w:name="_Toc192454660"/>
      <w:r w:rsidRPr="009A127D">
        <w:rPr>
          <w:color w:val="000000" w:themeColor="text1"/>
        </w:rPr>
        <w:t>3.3. Обобщенная трудовая функция</w:t>
      </w:r>
      <w:bookmarkEnd w:id="10"/>
    </w:p>
    <w:p w14:paraId="7AC3191B" w14:textId="77777777" w:rsidR="00174209" w:rsidRPr="00065F2C" w:rsidRDefault="00174209" w:rsidP="00174209">
      <w:pPr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40"/>
        <w:gridCol w:w="567"/>
        <w:gridCol w:w="710"/>
        <w:gridCol w:w="1559"/>
        <w:gridCol w:w="559"/>
      </w:tblGrid>
      <w:tr w:rsidR="004E40ED" w:rsidRPr="009A127D" w14:paraId="2A3045CC" w14:textId="77777777" w:rsidTr="00065F2C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9A7298E" w14:textId="77777777" w:rsidR="004E40ED" w:rsidRPr="009A127D" w:rsidRDefault="004E40ED" w:rsidP="004E40ED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F1F319" w14:textId="6D3536CF" w:rsidR="004E40ED" w:rsidRPr="009A127D" w:rsidRDefault="004E40ED" w:rsidP="004E40ED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Приемочный контроль </w:t>
            </w:r>
            <w:r w:rsidRPr="000C6ECE">
              <w:rPr>
                <w:color w:val="000000" w:themeColor="text1"/>
              </w:rPr>
              <w:t>застройщик</w:t>
            </w:r>
            <w:r>
              <w:rPr>
                <w:color w:val="000000" w:themeColor="text1"/>
              </w:rPr>
              <w:t>а</w:t>
            </w:r>
            <w:r w:rsidRPr="000C6ECE">
              <w:rPr>
                <w:color w:val="000000" w:themeColor="text1"/>
              </w:rPr>
              <w:t xml:space="preserve"> (техническ</w:t>
            </w:r>
            <w:r>
              <w:rPr>
                <w:color w:val="000000" w:themeColor="text1"/>
              </w:rPr>
              <w:t xml:space="preserve">ого </w:t>
            </w:r>
            <w:r w:rsidRPr="000C6ECE">
              <w:rPr>
                <w:color w:val="000000" w:themeColor="text1"/>
              </w:rPr>
              <w:t>заказчик</w:t>
            </w:r>
            <w:r>
              <w:rPr>
                <w:color w:val="000000" w:themeColor="text1"/>
              </w:rPr>
              <w:t>а</w:t>
            </w:r>
            <w:r w:rsidRPr="000C6ECE">
              <w:rPr>
                <w:color w:val="000000" w:themeColor="text1"/>
              </w:rPr>
              <w:t>) и лиц</w:t>
            </w:r>
            <w:r>
              <w:rPr>
                <w:color w:val="000000" w:themeColor="text1"/>
              </w:rPr>
              <w:t>а</w:t>
            </w:r>
            <w:r w:rsidRPr="000C6ECE">
              <w:rPr>
                <w:color w:val="000000" w:themeColor="text1"/>
              </w:rPr>
              <w:t>, осуществляющ</w:t>
            </w:r>
            <w:r>
              <w:rPr>
                <w:color w:val="000000" w:themeColor="text1"/>
              </w:rPr>
              <w:t xml:space="preserve">его </w:t>
            </w:r>
            <w:r w:rsidRPr="000C6ECE">
              <w:rPr>
                <w:color w:val="000000" w:themeColor="text1"/>
              </w:rPr>
              <w:t>строительство</w:t>
            </w:r>
            <w:r>
              <w:rPr>
                <w:color w:val="000000" w:themeColor="text1"/>
              </w:rPr>
              <w:t xml:space="preserve">, </w:t>
            </w:r>
            <w:r w:rsidRPr="009A127D">
              <w:rPr>
                <w:color w:val="000000" w:themeColor="text1"/>
              </w:rPr>
              <w:t>готовой строительной продукции (видов, этапов работ, законченн</w:t>
            </w:r>
            <w:r>
              <w:rPr>
                <w:color w:val="000000" w:themeColor="text1"/>
              </w:rPr>
              <w:t>ых</w:t>
            </w:r>
            <w:r w:rsidRPr="009A127D">
              <w:rPr>
                <w:color w:val="000000" w:themeColor="text1"/>
              </w:rPr>
              <w:t xml:space="preserve"> строительством объект</w:t>
            </w:r>
            <w:r>
              <w:rPr>
                <w:color w:val="000000" w:themeColor="text1"/>
              </w:rPr>
              <w:t>ов</w:t>
            </w:r>
            <w:r w:rsidRPr="009A127D">
              <w:rPr>
                <w:color w:val="000000" w:themeColor="text1"/>
              </w:rPr>
              <w:t xml:space="preserve"> капитального строительства (в том числе особо опасн</w:t>
            </w:r>
            <w:r>
              <w:rPr>
                <w:color w:val="000000" w:themeColor="text1"/>
              </w:rPr>
              <w:t>ых</w:t>
            </w:r>
            <w:r w:rsidRPr="009A127D">
              <w:rPr>
                <w:color w:val="000000" w:themeColor="text1"/>
              </w:rPr>
              <w:t>, технически сложн</w:t>
            </w:r>
            <w:r>
              <w:rPr>
                <w:color w:val="000000" w:themeColor="text1"/>
              </w:rPr>
              <w:t xml:space="preserve">ых </w:t>
            </w:r>
            <w:r w:rsidRPr="009A127D">
              <w:rPr>
                <w:color w:val="000000" w:themeColor="text1"/>
              </w:rPr>
              <w:t>и уникальных объектов)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07B6A3" w14:textId="77777777" w:rsidR="004E40ED" w:rsidRPr="009A127D" w:rsidRDefault="004E40ED" w:rsidP="004E40ED">
            <w:pPr>
              <w:jc w:val="center"/>
              <w:rPr>
                <w:bCs w:val="0"/>
                <w:color w:val="000000" w:themeColor="text1"/>
                <w:sz w:val="16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F659A9" w14:textId="77777777" w:rsidR="004E40ED" w:rsidRPr="009A127D" w:rsidRDefault="004E40ED" w:rsidP="004E40ED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С</w:t>
            </w:r>
          </w:p>
        </w:tc>
        <w:tc>
          <w:tcPr>
            <w:tcW w:w="76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0DAAF6A" w14:textId="77777777" w:rsidR="004E40ED" w:rsidRPr="009A127D" w:rsidRDefault="004E40ED" w:rsidP="004E40ED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885BA3" w14:textId="77777777" w:rsidR="004E40ED" w:rsidRPr="009A127D" w:rsidRDefault="004E40ED" w:rsidP="004E40ED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7</w:t>
            </w:r>
          </w:p>
        </w:tc>
      </w:tr>
    </w:tbl>
    <w:p w14:paraId="18F264D3" w14:textId="77777777" w:rsidR="00174209" w:rsidRPr="00065F2C" w:rsidRDefault="00174209" w:rsidP="00174209">
      <w:pPr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74"/>
        <w:gridCol w:w="8421"/>
      </w:tblGrid>
      <w:tr w:rsidR="00174209" w:rsidRPr="009A127D" w14:paraId="5F2EDA1C" w14:textId="77777777" w:rsidTr="00374776">
        <w:trPr>
          <w:trHeight w:val="20"/>
        </w:trPr>
        <w:tc>
          <w:tcPr>
            <w:tcW w:w="8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2B198" w14:textId="0EC01042" w:rsidR="00174209" w:rsidRPr="009A127D" w:rsidRDefault="00174209" w:rsidP="0037477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Возможные наименования должностей, профессий</w:t>
            </w:r>
            <w:r w:rsidR="00374776" w:rsidRPr="009A127D">
              <w:rPr>
                <w:color w:val="000000" w:themeColor="text1"/>
              </w:rPr>
              <w:t xml:space="preserve"> рабочих</w:t>
            </w:r>
          </w:p>
        </w:tc>
        <w:tc>
          <w:tcPr>
            <w:tcW w:w="41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33DDE0" w14:textId="77777777" w:rsidR="00AF72E3" w:rsidRPr="009A127D" w:rsidRDefault="00AF72E3" w:rsidP="0037477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Главный инженер</w:t>
            </w:r>
            <w:r w:rsidR="00504A6B" w:rsidRPr="009A127D">
              <w:rPr>
                <w:color w:val="000000" w:themeColor="text1"/>
              </w:rPr>
              <w:t xml:space="preserve"> проекта</w:t>
            </w:r>
          </w:p>
          <w:p w14:paraId="7ED3A30D" w14:textId="77777777" w:rsidR="00861223" w:rsidRPr="009A127D" w:rsidRDefault="00861223" w:rsidP="00374776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color w:val="000000" w:themeColor="text1"/>
                <w:szCs w:val="28"/>
              </w:rPr>
              <w:t>Главный инженер строительной организации</w:t>
            </w:r>
          </w:p>
          <w:p w14:paraId="1925EE2C" w14:textId="3C882F18" w:rsidR="00174209" w:rsidRPr="009A127D" w:rsidRDefault="00861223" w:rsidP="0037477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Главный инженер отдела капитального строительства</w:t>
            </w:r>
          </w:p>
        </w:tc>
      </w:tr>
    </w:tbl>
    <w:p w14:paraId="237252FE" w14:textId="77777777" w:rsidR="00174209" w:rsidRPr="00065F2C" w:rsidRDefault="00174209" w:rsidP="00174209">
      <w:pPr>
        <w:rPr>
          <w:color w:val="000000" w:themeColor="text1"/>
          <w:sz w:val="22"/>
          <w:szCs w:val="22"/>
        </w:rPr>
      </w:pPr>
    </w:p>
    <w:p w14:paraId="73E6A68C" w14:textId="77777777" w:rsidR="002E7A2E" w:rsidRPr="009A127D" w:rsidRDefault="002E7A2E" w:rsidP="002E7A2E">
      <w:pPr>
        <w:rPr>
          <w:color w:val="000000" w:themeColor="text1"/>
        </w:rPr>
      </w:pPr>
      <w:r w:rsidRPr="009A127D">
        <w:rPr>
          <w:color w:val="000000" w:themeColor="text1"/>
        </w:rPr>
        <w:t>Пути достижения квалификации</w:t>
      </w:r>
    </w:p>
    <w:p w14:paraId="7290459D" w14:textId="77777777" w:rsidR="002E7A2E" w:rsidRPr="00065F2C" w:rsidRDefault="002E7A2E" w:rsidP="00174209">
      <w:pPr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74"/>
        <w:gridCol w:w="8421"/>
      </w:tblGrid>
      <w:tr w:rsidR="009A127D" w:rsidRPr="009A127D" w14:paraId="7DE3BDFA" w14:textId="77777777" w:rsidTr="00374776">
        <w:trPr>
          <w:trHeight w:val="20"/>
        </w:trPr>
        <w:tc>
          <w:tcPr>
            <w:tcW w:w="870" w:type="pct"/>
          </w:tcPr>
          <w:p w14:paraId="23CB8283" w14:textId="77777777" w:rsidR="002E7A2E" w:rsidRPr="009A127D" w:rsidRDefault="002E7A2E" w:rsidP="00C57D3A">
            <w:pPr>
              <w:spacing w:line="252" w:lineRule="auto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Образование и обучение</w:t>
            </w:r>
          </w:p>
        </w:tc>
        <w:tc>
          <w:tcPr>
            <w:tcW w:w="4130" w:type="pct"/>
          </w:tcPr>
          <w:p w14:paraId="515A9369" w14:textId="77777777" w:rsidR="002E7A2E" w:rsidRPr="009A127D" w:rsidRDefault="002E7A2E" w:rsidP="00C57D3A">
            <w:pPr>
              <w:spacing w:line="252" w:lineRule="auto"/>
              <w:rPr>
                <w:color w:val="000000" w:themeColor="text1"/>
                <w:kern w:val="3"/>
                <w:lang w:eastAsia="zh-CN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>Высшее образование – магистратура или специалитет</w:t>
            </w:r>
          </w:p>
          <w:p w14:paraId="1AD60959" w14:textId="77777777" w:rsidR="002E7A2E" w:rsidRPr="009A127D" w:rsidRDefault="002E7A2E" w:rsidP="00C57D3A">
            <w:pPr>
              <w:spacing w:line="252" w:lineRule="auto"/>
              <w:rPr>
                <w:color w:val="000000" w:themeColor="text1"/>
                <w:kern w:val="3"/>
                <w:lang w:eastAsia="zh-CN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>или</w:t>
            </w:r>
          </w:p>
          <w:p w14:paraId="20316BE2" w14:textId="77777777" w:rsidR="002E7A2E" w:rsidRPr="009A127D" w:rsidRDefault="002E7A2E" w:rsidP="00C57D3A">
            <w:pPr>
              <w:spacing w:line="252" w:lineRule="auto"/>
              <w:rPr>
                <w:color w:val="000000" w:themeColor="text1"/>
                <w:kern w:val="3"/>
                <w:lang w:eastAsia="zh-CN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>высшее образование – магистратура или специалитет (непрофильное)</w:t>
            </w:r>
          </w:p>
          <w:p w14:paraId="23047AB2" w14:textId="77777777" w:rsidR="002E7A2E" w:rsidRPr="009A127D" w:rsidRDefault="002E7A2E" w:rsidP="00C57D3A">
            <w:pPr>
              <w:spacing w:line="252" w:lineRule="auto"/>
              <w:rPr>
                <w:color w:val="000000" w:themeColor="text1"/>
              </w:rPr>
            </w:pPr>
            <w:r w:rsidRPr="009A127D">
              <w:rPr>
                <w:color w:val="000000" w:themeColor="text1"/>
                <w:kern w:val="3"/>
                <w:lang w:eastAsia="zh-CN"/>
              </w:rPr>
              <w:t>и дополнительное профессиональное образование – программы профессиональной переподготовки в области строительного контроля</w:t>
            </w:r>
          </w:p>
        </w:tc>
      </w:tr>
      <w:tr w:rsidR="002E7A2E" w:rsidRPr="009A127D" w14:paraId="51AA268A" w14:textId="77777777" w:rsidTr="00374776">
        <w:trPr>
          <w:trHeight w:val="20"/>
        </w:trPr>
        <w:tc>
          <w:tcPr>
            <w:tcW w:w="870" w:type="pct"/>
          </w:tcPr>
          <w:p w14:paraId="24FC0C52" w14:textId="77777777" w:rsidR="002E7A2E" w:rsidRPr="009A127D" w:rsidRDefault="002E7A2E" w:rsidP="002E7A2E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Опыт практической работы</w:t>
            </w:r>
          </w:p>
        </w:tc>
        <w:tc>
          <w:tcPr>
            <w:tcW w:w="4130" w:type="pct"/>
          </w:tcPr>
          <w:p w14:paraId="747159DD" w14:textId="77777777" w:rsidR="002E7A2E" w:rsidRPr="009A127D" w:rsidRDefault="002E7A2E" w:rsidP="002E7A2E">
            <w:pPr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  <w:szCs w:val="28"/>
              </w:rPr>
              <w:t xml:space="preserve">Не менее пяти лет в области организации </w:t>
            </w:r>
            <w:r w:rsidRPr="009A127D">
              <w:rPr>
                <w:color w:val="000000" w:themeColor="text1"/>
              </w:rPr>
              <w:t>строительства</w:t>
            </w:r>
          </w:p>
          <w:p w14:paraId="3B915657" w14:textId="77777777" w:rsidR="002E7A2E" w:rsidRPr="009A127D" w:rsidRDefault="002E7A2E" w:rsidP="002E7A2E">
            <w:pPr>
              <w:rPr>
                <w:color w:val="000000" w:themeColor="text1"/>
                <w:szCs w:val="28"/>
              </w:rPr>
            </w:pPr>
          </w:p>
        </w:tc>
      </w:tr>
    </w:tbl>
    <w:p w14:paraId="07955B4C" w14:textId="77777777" w:rsidR="00174209" w:rsidRPr="00065F2C" w:rsidRDefault="00174209" w:rsidP="00174209">
      <w:pPr>
        <w:rPr>
          <w:color w:val="000000" w:themeColor="text1"/>
          <w:sz w:val="22"/>
          <w:szCs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9A127D" w:rsidRPr="009A127D" w14:paraId="19A7AFDD" w14:textId="77777777" w:rsidTr="00374776">
        <w:trPr>
          <w:trHeight w:val="20"/>
        </w:trPr>
        <w:tc>
          <w:tcPr>
            <w:tcW w:w="870" w:type="pct"/>
          </w:tcPr>
          <w:p w14:paraId="07DC19F3" w14:textId="77777777" w:rsidR="002E7A2E" w:rsidRPr="009A127D" w:rsidRDefault="002E7A2E" w:rsidP="00065F2C">
            <w:pPr>
              <w:spacing w:line="233" w:lineRule="auto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Особые условия допуска к работе</w:t>
            </w:r>
          </w:p>
        </w:tc>
        <w:tc>
          <w:tcPr>
            <w:tcW w:w="4130" w:type="pct"/>
          </w:tcPr>
          <w:p w14:paraId="21DC409E" w14:textId="77777777" w:rsidR="002E7A2E" w:rsidRPr="009A127D" w:rsidRDefault="002E7A2E" w:rsidP="008D06C8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  <w:tr w:rsidR="002E7A2E" w:rsidRPr="009A127D" w14:paraId="78610886" w14:textId="77777777" w:rsidTr="00374776">
        <w:trPr>
          <w:trHeight w:val="20"/>
        </w:trPr>
        <w:tc>
          <w:tcPr>
            <w:tcW w:w="870" w:type="pct"/>
          </w:tcPr>
          <w:p w14:paraId="5112692E" w14:textId="77777777" w:rsidR="002E7A2E" w:rsidRPr="009A127D" w:rsidRDefault="002E7A2E" w:rsidP="00C57D3A">
            <w:pPr>
              <w:spacing w:line="252" w:lineRule="auto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lastRenderedPageBreak/>
              <w:t>Другие характеристики</w:t>
            </w:r>
          </w:p>
        </w:tc>
        <w:tc>
          <w:tcPr>
            <w:tcW w:w="4130" w:type="pct"/>
          </w:tcPr>
          <w:p w14:paraId="4A59F6E2" w14:textId="77777777" w:rsidR="002E7A2E" w:rsidRPr="009A127D" w:rsidRDefault="002E7A2E" w:rsidP="00C57D3A">
            <w:pPr>
              <w:spacing w:line="252" w:lineRule="auto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Рекомендуется дополнительное профессиональное образование – программы повышения квалификации в области строительного контроля, осуществляемое не реже одного раза в пять лет</w:t>
            </w:r>
          </w:p>
        </w:tc>
      </w:tr>
    </w:tbl>
    <w:p w14:paraId="7C98EC93" w14:textId="77777777" w:rsidR="00C57D3A" w:rsidRDefault="00C57D3A" w:rsidP="00C42873">
      <w:pPr>
        <w:rPr>
          <w:color w:val="000000" w:themeColor="text1"/>
        </w:rPr>
      </w:pPr>
    </w:p>
    <w:p w14:paraId="7FD4A9BD" w14:textId="77777777" w:rsidR="00C42873" w:rsidRPr="009A127D" w:rsidRDefault="00C42873" w:rsidP="00C42873">
      <w:pPr>
        <w:rPr>
          <w:color w:val="000000" w:themeColor="text1"/>
        </w:rPr>
      </w:pPr>
      <w:r w:rsidRPr="009A127D">
        <w:rPr>
          <w:color w:val="000000" w:themeColor="text1"/>
        </w:rPr>
        <w:t>Справочная информация</w:t>
      </w:r>
    </w:p>
    <w:p w14:paraId="1C80BCE3" w14:textId="77777777" w:rsidR="00174209" w:rsidRPr="00C57D3A" w:rsidRDefault="00174209" w:rsidP="00174209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727"/>
        <w:gridCol w:w="1056"/>
        <w:gridCol w:w="7412"/>
      </w:tblGrid>
      <w:tr w:rsidR="009A127D" w:rsidRPr="009A127D" w14:paraId="14355341" w14:textId="77777777" w:rsidTr="003C3CF3">
        <w:trPr>
          <w:trHeight w:val="20"/>
        </w:trPr>
        <w:tc>
          <w:tcPr>
            <w:tcW w:w="847" w:type="pct"/>
            <w:vAlign w:val="center"/>
          </w:tcPr>
          <w:p w14:paraId="11DB0272" w14:textId="77777777" w:rsidR="00174209" w:rsidRPr="009A127D" w:rsidRDefault="00174209" w:rsidP="00374776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Наименование документа</w:t>
            </w:r>
          </w:p>
        </w:tc>
        <w:tc>
          <w:tcPr>
            <w:tcW w:w="518" w:type="pct"/>
            <w:vAlign w:val="center"/>
          </w:tcPr>
          <w:p w14:paraId="19F988D0" w14:textId="77777777" w:rsidR="00174209" w:rsidRPr="009A127D" w:rsidRDefault="00174209" w:rsidP="00374776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Код</w:t>
            </w:r>
          </w:p>
        </w:tc>
        <w:tc>
          <w:tcPr>
            <w:tcW w:w="3635" w:type="pct"/>
            <w:vAlign w:val="center"/>
          </w:tcPr>
          <w:p w14:paraId="15024C49" w14:textId="450DBCD8" w:rsidR="00174209" w:rsidRPr="009A127D" w:rsidRDefault="00B157CA" w:rsidP="00374776">
            <w:pPr>
              <w:jc w:val="center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9A127D" w:rsidRPr="009A127D" w14:paraId="1B655CCA" w14:textId="77777777" w:rsidTr="003C3CF3">
        <w:trPr>
          <w:trHeight w:val="20"/>
        </w:trPr>
        <w:tc>
          <w:tcPr>
            <w:tcW w:w="847" w:type="pct"/>
          </w:tcPr>
          <w:p w14:paraId="5CC7AA12" w14:textId="77777777" w:rsidR="00174209" w:rsidRPr="009A127D" w:rsidRDefault="00174209" w:rsidP="00374776">
            <w:pPr>
              <w:rPr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</w:rPr>
              <w:t>ОКЗ</w:t>
            </w:r>
          </w:p>
        </w:tc>
        <w:tc>
          <w:tcPr>
            <w:tcW w:w="518" w:type="pct"/>
          </w:tcPr>
          <w:p w14:paraId="72D45CFC" w14:textId="77777777" w:rsidR="00174209" w:rsidRPr="009A127D" w:rsidRDefault="00D748AF" w:rsidP="0037477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1323</w:t>
            </w:r>
          </w:p>
        </w:tc>
        <w:tc>
          <w:tcPr>
            <w:tcW w:w="3635" w:type="pct"/>
          </w:tcPr>
          <w:p w14:paraId="580037B1" w14:textId="77777777" w:rsidR="00174209" w:rsidRPr="009A127D" w:rsidRDefault="0031145A" w:rsidP="00374776">
            <w:pPr>
              <w:rPr>
                <w:color w:val="000000" w:themeColor="text1"/>
              </w:rPr>
            </w:pPr>
            <w:hyperlink r:id="rId23" w:history="1">
              <w:r w:rsidR="00D748AF" w:rsidRPr="009A127D">
                <w:rPr>
                  <w:color w:val="000000" w:themeColor="text1"/>
                </w:rPr>
                <w:t>Руководители подразделений (управляющие) в строительстве</w:t>
              </w:r>
            </w:hyperlink>
          </w:p>
        </w:tc>
      </w:tr>
      <w:tr w:rsidR="009A127D" w:rsidRPr="009A127D" w14:paraId="2E11B535" w14:textId="77777777" w:rsidTr="003C3CF3">
        <w:trPr>
          <w:trHeight w:val="20"/>
        </w:trPr>
        <w:tc>
          <w:tcPr>
            <w:tcW w:w="847" w:type="pct"/>
            <w:vMerge w:val="restart"/>
          </w:tcPr>
          <w:p w14:paraId="1AA582E8" w14:textId="77777777" w:rsidR="00174209" w:rsidRPr="009A127D" w:rsidRDefault="00174209" w:rsidP="0037477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ЕКС</w:t>
            </w:r>
          </w:p>
        </w:tc>
        <w:tc>
          <w:tcPr>
            <w:tcW w:w="518" w:type="pct"/>
          </w:tcPr>
          <w:p w14:paraId="5A9BC9BC" w14:textId="77777777" w:rsidR="00174209" w:rsidRPr="009A127D" w:rsidRDefault="00174209" w:rsidP="0037477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  <w:tc>
          <w:tcPr>
            <w:tcW w:w="3635" w:type="pct"/>
          </w:tcPr>
          <w:p w14:paraId="259707C4" w14:textId="1168FC07" w:rsidR="00174209" w:rsidRPr="009A127D" w:rsidRDefault="003C3CF3" w:rsidP="00374776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Главный инженер отдела капитального строительства</w:t>
            </w:r>
          </w:p>
        </w:tc>
      </w:tr>
      <w:tr w:rsidR="009A127D" w:rsidRPr="009A127D" w14:paraId="02BC7368" w14:textId="77777777" w:rsidTr="003C3CF3">
        <w:trPr>
          <w:trHeight w:val="20"/>
        </w:trPr>
        <w:tc>
          <w:tcPr>
            <w:tcW w:w="847" w:type="pct"/>
            <w:vMerge/>
          </w:tcPr>
          <w:p w14:paraId="637AEE88" w14:textId="77777777" w:rsidR="003C3CF3" w:rsidRPr="009A127D" w:rsidRDefault="003C3CF3" w:rsidP="003C3CF3">
            <w:pPr>
              <w:rPr>
                <w:color w:val="000000" w:themeColor="text1"/>
              </w:rPr>
            </w:pPr>
          </w:p>
        </w:tc>
        <w:tc>
          <w:tcPr>
            <w:tcW w:w="518" w:type="pct"/>
          </w:tcPr>
          <w:p w14:paraId="7E1DBA29" w14:textId="039964E6" w:rsidR="003C3CF3" w:rsidRPr="009A127D" w:rsidRDefault="003C3CF3" w:rsidP="003C3CF3">
            <w:pPr>
              <w:rPr>
                <w:color w:val="000000" w:themeColor="text1"/>
                <w:lang w:val="en-US"/>
              </w:rPr>
            </w:pPr>
            <w:r w:rsidRPr="009A127D"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3635" w:type="pct"/>
          </w:tcPr>
          <w:p w14:paraId="557BA02B" w14:textId="13C785EF" w:rsidR="003C3CF3" w:rsidRPr="009A127D" w:rsidRDefault="003C3CF3" w:rsidP="003C3CF3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color w:val="000000" w:themeColor="text1"/>
                <w:szCs w:val="28"/>
              </w:rPr>
              <w:t>Главный инженер строительной организации</w:t>
            </w:r>
          </w:p>
        </w:tc>
      </w:tr>
      <w:tr w:rsidR="009A127D" w:rsidRPr="009A127D" w14:paraId="51FFDE47" w14:textId="77777777" w:rsidTr="003C3CF3">
        <w:trPr>
          <w:trHeight w:val="20"/>
        </w:trPr>
        <w:tc>
          <w:tcPr>
            <w:tcW w:w="847" w:type="pct"/>
          </w:tcPr>
          <w:p w14:paraId="096F319B" w14:textId="77777777" w:rsidR="003C3CF3" w:rsidRPr="009A127D" w:rsidRDefault="003C3CF3" w:rsidP="003C3CF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ОКПДТР</w:t>
            </w:r>
          </w:p>
        </w:tc>
        <w:tc>
          <w:tcPr>
            <w:tcW w:w="518" w:type="pct"/>
          </w:tcPr>
          <w:p w14:paraId="09CECEF2" w14:textId="7F7E96C0" w:rsidR="003C3CF3" w:rsidRPr="009A127D" w:rsidRDefault="00161A5B" w:rsidP="003C3CF3">
            <w:pPr>
              <w:rPr>
                <w:color w:val="000000" w:themeColor="text1"/>
              </w:rPr>
            </w:pPr>
            <w:r w:rsidRPr="00161A5B">
              <w:rPr>
                <w:color w:val="000000" w:themeColor="text1"/>
              </w:rPr>
              <w:t>200526</w:t>
            </w:r>
          </w:p>
        </w:tc>
        <w:tc>
          <w:tcPr>
            <w:tcW w:w="3635" w:type="pct"/>
          </w:tcPr>
          <w:p w14:paraId="5DE5BFE7" w14:textId="77777777" w:rsidR="003C3CF3" w:rsidRPr="009A127D" w:rsidRDefault="003C3CF3" w:rsidP="003C3CF3">
            <w:pPr>
              <w:rPr>
                <w:rFonts w:ascii="Times New Roman CYR" w:hAnsi="Times New Roman CYR" w:cs="Times New Roman CYR"/>
                <w:color w:val="000000" w:themeColor="text1"/>
                <w:szCs w:val="28"/>
              </w:rPr>
            </w:pPr>
            <w:r w:rsidRPr="009A127D">
              <w:rPr>
                <w:rFonts w:ascii="Times New Roman CYR" w:hAnsi="Times New Roman CYR" w:cs="Times New Roman CYR"/>
                <w:color w:val="000000" w:themeColor="text1"/>
                <w:szCs w:val="28"/>
              </w:rPr>
              <w:t>Главный инженер отдела капитального строительства</w:t>
            </w:r>
          </w:p>
        </w:tc>
      </w:tr>
      <w:tr w:rsidR="009A127D" w:rsidRPr="009A127D" w14:paraId="24017F6D" w14:textId="77777777" w:rsidTr="003C3CF3">
        <w:trPr>
          <w:trHeight w:val="20"/>
        </w:trPr>
        <w:tc>
          <w:tcPr>
            <w:tcW w:w="847" w:type="pct"/>
            <w:vMerge w:val="restart"/>
          </w:tcPr>
          <w:p w14:paraId="5FFF3012" w14:textId="77777777" w:rsidR="003C3CF3" w:rsidRPr="009A127D" w:rsidRDefault="003C3CF3" w:rsidP="003C3CF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Перечни ВО</w:t>
            </w:r>
          </w:p>
        </w:tc>
        <w:tc>
          <w:tcPr>
            <w:tcW w:w="518" w:type="pct"/>
          </w:tcPr>
          <w:p w14:paraId="5BE3FA0E" w14:textId="29075348" w:rsidR="003C3CF3" w:rsidRPr="009A127D" w:rsidRDefault="0031145A" w:rsidP="003C3CF3">
            <w:pPr>
              <w:rPr>
                <w:color w:val="000000" w:themeColor="text1"/>
              </w:rPr>
            </w:pPr>
            <w:hyperlink r:id="rId24" w:history="1">
              <w:r w:rsidR="003C3CF3" w:rsidRPr="009A127D">
                <w:rPr>
                  <w:color w:val="000000" w:themeColor="text1"/>
                </w:rPr>
                <w:t>08.04.01</w:t>
              </w:r>
            </w:hyperlink>
          </w:p>
        </w:tc>
        <w:tc>
          <w:tcPr>
            <w:tcW w:w="3635" w:type="pct"/>
          </w:tcPr>
          <w:p w14:paraId="53FCCAEB" w14:textId="77777777" w:rsidR="003C3CF3" w:rsidRPr="009A127D" w:rsidRDefault="003C3CF3" w:rsidP="003C3CF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Строительство</w:t>
            </w:r>
          </w:p>
        </w:tc>
      </w:tr>
      <w:tr w:rsidR="003C3CF3" w:rsidRPr="009A127D" w14:paraId="650738EE" w14:textId="77777777" w:rsidTr="003C3CF3">
        <w:trPr>
          <w:trHeight w:val="20"/>
        </w:trPr>
        <w:tc>
          <w:tcPr>
            <w:tcW w:w="847" w:type="pct"/>
            <w:vMerge/>
          </w:tcPr>
          <w:p w14:paraId="68823B35" w14:textId="77777777" w:rsidR="003C3CF3" w:rsidRPr="009A127D" w:rsidRDefault="003C3CF3" w:rsidP="003C3CF3">
            <w:pPr>
              <w:rPr>
                <w:color w:val="000000" w:themeColor="text1"/>
              </w:rPr>
            </w:pPr>
          </w:p>
        </w:tc>
        <w:tc>
          <w:tcPr>
            <w:tcW w:w="518" w:type="pct"/>
          </w:tcPr>
          <w:p w14:paraId="67264C73" w14:textId="7E6A682E" w:rsidR="003C3CF3" w:rsidRPr="009A127D" w:rsidRDefault="0031145A" w:rsidP="003C3CF3">
            <w:pPr>
              <w:rPr>
                <w:color w:val="000000" w:themeColor="text1"/>
              </w:rPr>
            </w:pPr>
            <w:hyperlink r:id="rId25" w:history="1">
              <w:r w:rsidR="003C3CF3" w:rsidRPr="009A127D">
                <w:rPr>
                  <w:color w:val="000000" w:themeColor="text1"/>
                </w:rPr>
                <w:t>08.05.01</w:t>
              </w:r>
            </w:hyperlink>
          </w:p>
        </w:tc>
        <w:tc>
          <w:tcPr>
            <w:tcW w:w="3635" w:type="pct"/>
          </w:tcPr>
          <w:p w14:paraId="434FBCB5" w14:textId="77777777" w:rsidR="003C3CF3" w:rsidRPr="009A127D" w:rsidRDefault="003C3CF3" w:rsidP="003C3CF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Строительство уникальных зданий и сооружений</w:t>
            </w:r>
          </w:p>
        </w:tc>
      </w:tr>
    </w:tbl>
    <w:p w14:paraId="611FDFBF" w14:textId="77777777" w:rsidR="00174209" w:rsidRPr="009A127D" w:rsidRDefault="00174209" w:rsidP="00174209">
      <w:pPr>
        <w:rPr>
          <w:color w:val="000000" w:themeColor="text1"/>
        </w:rPr>
      </w:pPr>
    </w:p>
    <w:p w14:paraId="1ED781B3" w14:textId="77777777" w:rsidR="00174209" w:rsidRPr="009A127D" w:rsidRDefault="00174209" w:rsidP="00174209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</w:rPr>
        <w:t>3.3.</w:t>
      </w:r>
      <w:r w:rsidR="00114EA9" w:rsidRPr="009A127D">
        <w:rPr>
          <w:b/>
          <w:bCs w:val="0"/>
          <w:color w:val="000000" w:themeColor="text1"/>
        </w:rPr>
        <w:t>1</w:t>
      </w:r>
      <w:r w:rsidRPr="009A127D">
        <w:rPr>
          <w:b/>
          <w:bCs w:val="0"/>
          <w:color w:val="000000" w:themeColor="text1"/>
        </w:rPr>
        <w:t>. Трудовая функция</w:t>
      </w:r>
    </w:p>
    <w:p w14:paraId="4C97654D" w14:textId="77777777" w:rsidR="00174209" w:rsidRPr="009A127D" w:rsidRDefault="00174209" w:rsidP="00174209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F040ED" w:rsidRPr="009A127D" w14:paraId="3B51A5E7" w14:textId="77777777" w:rsidTr="00374776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7161A6E" w14:textId="77777777" w:rsidR="00F040ED" w:rsidRPr="009A127D" w:rsidRDefault="00F040ED" w:rsidP="00F040ED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00D789" w14:textId="1765C17F" w:rsidR="00F040ED" w:rsidRPr="009A127D" w:rsidRDefault="00B97AA6" w:rsidP="006D2470">
            <w:pPr>
              <w:rPr>
                <w:color w:val="000000" w:themeColor="text1"/>
              </w:rPr>
            </w:pPr>
            <w:r w:rsidRPr="00B97AA6">
              <w:rPr>
                <w:color w:val="000000" w:themeColor="text1"/>
              </w:rPr>
              <w:t>Приемочный контроль готовой строительной продукции лица, осуществляющего строительство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95979FC" w14:textId="77777777" w:rsidR="00F040ED" w:rsidRPr="009A127D" w:rsidRDefault="00F040ED" w:rsidP="00374776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A9A2DE" w14:textId="77777777" w:rsidR="00F040ED" w:rsidRPr="009A127D" w:rsidRDefault="00F040ED" w:rsidP="00374776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С/0</w:t>
            </w:r>
            <w:r w:rsidR="00114EA9" w:rsidRPr="009A127D">
              <w:rPr>
                <w:color w:val="000000" w:themeColor="text1"/>
              </w:rPr>
              <w:t>1</w:t>
            </w:r>
            <w:r w:rsidRPr="009A127D">
              <w:rPr>
                <w:color w:val="000000" w:themeColor="text1"/>
              </w:rPr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DA1543" w14:textId="77777777" w:rsidR="00F040ED" w:rsidRPr="009A127D" w:rsidRDefault="00F040ED" w:rsidP="00374776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E737F" w14:textId="77777777" w:rsidR="00F040ED" w:rsidRPr="009A127D" w:rsidRDefault="00F040ED" w:rsidP="00374776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7</w:t>
            </w:r>
          </w:p>
        </w:tc>
      </w:tr>
    </w:tbl>
    <w:p w14:paraId="465675CB" w14:textId="77777777" w:rsidR="00174209" w:rsidRPr="009A127D" w:rsidRDefault="00174209" w:rsidP="00174209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9A127D" w:rsidRPr="009A127D" w14:paraId="65795ABE" w14:textId="77777777" w:rsidTr="00B07B25">
        <w:trPr>
          <w:trHeight w:val="20"/>
        </w:trPr>
        <w:tc>
          <w:tcPr>
            <w:tcW w:w="898" w:type="pct"/>
            <w:vMerge w:val="restart"/>
          </w:tcPr>
          <w:p w14:paraId="7DF1D5A4" w14:textId="77777777" w:rsidR="000B265B" w:rsidRPr="009A127D" w:rsidRDefault="000B265B" w:rsidP="000B265B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4102" w:type="pct"/>
          </w:tcPr>
          <w:p w14:paraId="419E002B" w14:textId="149A64E8" w:rsidR="000B265B" w:rsidRPr="009A127D" w:rsidRDefault="000B265B" w:rsidP="003555AC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Освидетельствование работ, в том числе скрытых</w:t>
            </w:r>
          </w:p>
        </w:tc>
      </w:tr>
      <w:tr w:rsidR="009A127D" w:rsidRPr="009A127D" w14:paraId="077D8F57" w14:textId="77777777" w:rsidTr="00B07B25">
        <w:trPr>
          <w:trHeight w:val="20"/>
        </w:trPr>
        <w:tc>
          <w:tcPr>
            <w:tcW w:w="898" w:type="pct"/>
            <w:vMerge/>
          </w:tcPr>
          <w:p w14:paraId="375AEE2E" w14:textId="77777777" w:rsidR="000B265B" w:rsidRPr="009A127D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6702664" w14:textId="79605C47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Освидетельствование ответственных строительных конструкций и участков сетей инженерно-технического обеспечения</w:t>
            </w:r>
          </w:p>
        </w:tc>
      </w:tr>
      <w:tr w:rsidR="009A127D" w:rsidRPr="009A127D" w14:paraId="7CF8EC01" w14:textId="77777777" w:rsidTr="00B07B25">
        <w:trPr>
          <w:trHeight w:val="20"/>
        </w:trPr>
        <w:tc>
          <w:tcPr>
            <w:tcW w:w="898" w:type="pct"/>
            <w:vMerge/>
          </w:tcPr>
          <w:p w14:paraId="3C9FDE54" w14:textId="77777777" w:rsidR="000B265B" w:rsidRPr="009A127D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C211A40" w14:textId="1905EBB7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Составление актов освидетельствования работ</w:t>
            </w:r>
          </w:p>
        </w:tc>
      </w:tr>
      <w:tr w:rsidR="009A127D" w:rsidRPr="009A127D" w14:paraId="7E4B04EB" w14:textId="77777777" w:rsidTr="00B07B25">
        <w:trPr>
          <w:trHeight w:val="20"/>
        </w:trPr>
        <w:tc>
          <w:tcPr>
            <w:tcW w:w="898" w:type="pct"/>
            <w:vMerge/>
          </w:tcPr>
          <w:p w14:paraId="636F7AA7" w14:textId="77777777" w:rsidR="000B265B" w:rsidRPr="009A127D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6C13CEC" w14:textId="501275A0" w:rsidR="000B265B" w:rsidRPr="009A127D" w:rsidRDefault="000B265B" w:rsidP="00E131BF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Внесение замечаний </w:t>
            </w:r>
            <w:r w:rsidR="00E131BF" w:rsidRPr="009A127D">
              <w:rPr>
                <w:color w:val="000000" w:themeColor="text1"/>
              </w:rPr>
              <w:t>общ</w:t>
            </w:r>
            <w:r w:rsidR="00E131BF">
              <w:rPr>
                <w:color w:val="000000" w:themeColor="text1"/>
              </w:rPr>
              <w:t>ий</w:t>
            </w:r>
            <w:r w:rsidR="00E131BF" w:rsidRPr="009A127D">
              <w:rPr>
                <w:color w:val="000000" w:themeColor="text1"/>
              </w:rPr>
              <w:t xml:space="preserve"> </w:t>
            </w:r>
            <w:r w:rsidRPr="009A127D">
              <w:rPr>
                <w:color w:val="000000" w:themeColor="text1"/>
              </w:rPr>
              <w:t>журнал работ по результатам приемочного контроля</w:t>
            </w:r>
          </w:p>
        </w:tc>
      </w:tr>
      <w:tr w:rsidR="009A127D" w:rsidRPr="009A127D" w14:paraId="6F91CE57" w14:textId="77777777" w:rsidTr="009A127D">
        <w:trPr>
          <w:trHeight w:val="70"/>
        </w:trPr>
        <w:tc>
          <w:tcPr>
            <w:tcW w:w="898" w:type="pct"/>
            <w:vMerge/>
          </w:tcPr>
          <w:p w14:paraId="7B9B2527" w14:textId="77777777" w:rsidR="000B265B" w:rsidRPr="009A127D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9ED4C39" w14:textId="3581E123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Проведение комплексных испытаний систем инженерно-технического обеспечения (в том числе систем пожарной безопасности) при приемке завершенного строительством объекта застройщиком (техническим заказчиком)</w:t>
            </w:r>
          </w:p>
        </w:tc>
      </w:tr>
      <w:tr w:rsidR="009A127D" w:rsidRPr="009A127D" w14:paraId="761EB67A" w14:textId="77777777" w:rsidTr="00B07B25">
        <w:trPr>
          <w:trHeight w:val="20"/>
        </w:trPr>
        <w:tc>
          <w:tcPr>
            <w:tcW w:w="898" w:type="pct"/>
            <w:vMerge/>
          </w:tcPr>
          <w:p w14:paraId="47A5E32E" w14:textId="77777777" w:rsidR="000B265B" w:rsidRPr="009A127D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209340D" w14:textId="77F19F30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Проверка совместно с застройщиком (техническим заказчиком) соответствия законченного строительством объекта требованиям проектной и подготовленной на ее основе рабочей документации, результатам инженерных изысканий, требованиям градостроительного плана земельного участка, технических регламентов</w:t>
            </w:r>
          </w:p>
        </w:tc>
      </w:tr>
      <w:tr w:rsidR="009A127D" w:rsidRPr="009A127D" w14:paraId="69F6CE4D" w14:textId="77777777" w:rsidTr="00B07B25">
        <w:trPr>
          <w:trHeight w:val="20"/>
        </w:trPr>
        <w:tc>
          <w:tcPr>
            <w:tcW w:w="898" w:type="pct"/>
            <w:vMerge/>
          </w:tcPr>
          <w:p w14:paraId="134B6BC5" w14:textId="77777777" w:rsidR="000B265B" w:rsidRPr="009A127D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F722B5F" w14:textId="564D2C93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контроль наличия и правильности ведения исполнительной документации</w:t>
            </w:r>
          </w:p>
        </w:tc>
      </w:tr>
      <w:tr w:rsidR="009A127D" w:rsidRPr="009A127D" w14:paraId="211F69E2" w14:textId="77777777" w:rsidTr="00B07B25">
        <w:trPr>
          <w:trHeight w:val="20"/>
        </w:trPr>
        <w:tc>
          <w:tcPr>
            <w:tcW w:w="898" w:type="pct"/>
            <w:vMerge/>
          </w:tcPr>
          <w:p w14:paraId="3C55444D" w14:textId="77777777" w:rsidR="000B265B" w:rsidRPr="009A127D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E2A2021" w14:textId="6E0F1620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Оформление актов приемочного процесса</w:t>
            </w:r>
          </w:p>
        </w:tc>
      </w:tr>
      <w:tr w:rsidR="009A127D" w:rsidRPr="009A127D" w14:paraId="1895CAE5" w14:textId="77777777" w:rsidTr="00B07B25">
        <w:trPr>
          <w:trHeight w:val="20"/>
        </w:trPr>
        <w:tc>
          <w:tcPr>
            <w:tcW w:w="898" w:type="pct"/>
            <w:vMerge w:val="restart"/>
          </w:tcPr>
          <w:p w14:paraId="0C3DFA80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4102" w:type="pct"/>
          </w:tcPr>
          <w:p w14:paraId="40BFC92E" w14:textId="15E3775B" w:rsidR="000B265B" w:rsidRPr="009A127D" w:rsidRDefault="00CE51A1" w:rsidP="00CE51A1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Устанавливать</w:t>
            </w:r>
            <w:r w:rsidR="000B265B" w:rsidRPr="009A127D">
              <w:rPr>
                <w:color w:val="000000" w:themeColor="text1"/>
              </w:rPr>
              <w:t xml:space="preserve"> соответствие параметров построенного, реконструированного объекта капитального строительства требованиям проектной документации (в том числе решениям и мероприятиям,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ресурсов) </w:t>
            </w:r>
          </w:p>
        </w:tc>
      </w:tr>
      <w:tr w:rsidR="009A127D" w:rsidRPr="009A127D" w14:paraId="5E4DE939" w14:textId="77777777" w:rsidTr="00B07B25">
        <w:trPr>
          <w:trHeight w:val="20"/>
        </w:trPr>
        <w:tc>
          <w:tcPr>
            <w:tcW w:w="898" w:type="pct"/>
            <w:vMerge/>
          </w:tcPr>
          <w:p w14:paraId="45957D38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2F1B8DE" w14:textId="0C4E1831" w:rsidR="000B265B" w:rsidRPr="009A127D" w:rsidRDefault="000B265B" w:rsidP="00CE51A1">
            <w:pPr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Применять порядок проведения освидетельствования</w:t>
            </w:r>
            <w:r w:rsidR="00CE51A1" w:rsidRPr="009A127D">
              <w:rPr>
                <w:bCs w:val="0"/>
                <w:color w:val="000000" w:themeColor="text1"/>
              </w:rPr>
              <w:t xml:space="preserve"> строительно-монтажных работ (в том числе скрытых),</w:t>
            </w:r>
            <w:r w:rsidRPr="009A127D">
              <w:rPr>
                <w:bCs w:val="0"/>
                <w:color w:val="000000" w:themeColor="text1"/>
              </w:rPr>
              <w:t xml:space="preserve"> строительных конструкций и участков сетей инженерно-технического обеспечения </w:t>
            </w:r>
          </w:p>
        </w:tc>
      </w:tr>
      <w:tr w:rsidR="009A127D" w:rsidRPr="009A127D" w14:paraId="53884027" w14:textId="77777777" w:rsidTr="00B07B25">
        <w:trPr>
          <w:trHeight w:val="20"/>
        </w:trPr>
        <w:tc>
          <w:tcPr>
            <w:tcW w:w="898" w:type="pct"/>
            <w:vMerge/>
          </w:tcPr>
          <w:p w14:paraId="6DF921F8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9992760" w14:textId="6441710E" w:rsidR="000B265B" w:rsidRPr="009A127D" w:rsidRDefault="00CE51A1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Выявлять и фиксировать замечания в ходе проведения приемочного контроля</w:t>
            </w:r>
          </w:p>
        </w:tc>
      </w:tr>
      <w:tr w:rsidR="009A127D" w:rsidRPr="009A127D" w14:paraId="4B4DCF1D" w14:textId="77777777" w:rsidTr="00B07B25">
        <w:trPr>
          <w:trHeight w:val="20"/>
        </w:trPr>
        <w:tc>
          <w:tcPr>
            <w:tcW w:w="898" w:type="pct"/>
            <w:vMerge/>
          </w:tcPr>
          <w:p w14:paraId="2D11ED70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3CEB04A" w14:textId="35866D1C" w:rsidR="000B265B" w:rsidRPr="009A127D" w:rsidRDefault="00CE51A1" w:rsidP="00CE51A1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требования к правилам проведения комплексных испытаний систем инженерно-технического обеспечения (в том числе систем пожарной безопасности)</w:t>
            </w:r>
          </w:p>
        </w:tc>
      </w:tr>
      <w:tr w:rsidR="009A127D" w:rsidRPr="009A127D" w14:paraId="32E86DB1" w14:textId="77777777" w:rsidTr="00B07B25">
        <w:trPr>
          <w:trHeight w:val="20"/>
        </w:trPr>
        <w:tc>
          <w:tcPr>
            <w:tcW w:w="898" w:type="pct"/>
            <w:vMerge/>
          </w:tcPr>
          <w:p w14:paraId="264D9805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9CDB013" w14:textId="77777777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правила оформления актов приемочного процесса</w:t>
            </w:r>
          </w:p>
        </w:tc>
      </w:tr>
      <w:tr w:rsidR="009A127D" w:rsidRPr="009A127D" w14:paraId="7F6909C0" w14:textId="77777777" w:rsidTr="00B07B25">
        <w:trPr>
          <w:trHeight w:val="20"/>
        </w:trPr>
        <w:tc>
          <w:tcPr>
            <w:tcW w:w="898" w:type="pct"/>
            <w:vMerge/>
          </w:tcPr>
          <w:p w14:paraId="19C50043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5A7BF77" w14:textId="77777777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способы оформления электронных документов</w:t>
            </w:r>
          </w:p>
        </w:tc>
      </w:tr>
      <w:tr w:rsidR="009A127D" w:rsidRPr="009A127D" w14:paraId="3E606C2C" w14:textId="77777777" w:rsidTr="00B07B25">
        <w:trPr>
          <w:trHeight w:val="20"/>
        </w:trPr>
        <w:tc>
          <w:tcPr>
            <w:tcW w:w="898" w:type="pct"/>
            <w:vMerge w:val="restart"/>
          </w:tcPr>
          <w:p w14:paraId="7B586F2A" w14:textId="77777777" w:rsidR="000B265B" w:rsidRPr="009A127D" w:rsidRDefault="000B265B" w:rsidP="000B265B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4102" w:type="pct"/>
          </w:tcPr>
          <w:p w14:paraId="0AAD88A9" w14:textId="4EC1C1B4" w:rsidR="000B265B" w:rsidRPr="009A127D" w:rsidRDefault="000B265B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Нормативные правовые акты и документы </w:t>
            </w:r>
            <w:r w:rsidR="006A112A" w:rsidRPr="009A127D">
              <w:rPr>
                <w:color w:val="000000" w:themeColor="text1"/>
              </w:rPr>
              <w:t>по</w:t>
            </w:r>
            <w:r w:rsidRPr="009A127D">
              <w:rPr>
                <w:color w:val="000000" w:themeColor="text1"/>
              </w:rPr>
              <w:t xml:space="preserve"> и стандартизации в сфере градостроительной деятельности</w:t>
            </w:r>
          </w:p>
        </w:tc>
      </w:tr>
      <w:tr w:rsidR="009A127D" w:rsidRPr="009A127D" w14:paraId="1C430677" w14:textId="77777777" w:rsidTr="00B07B25">
        <w:trPr>
          <w:trHeight w:val="20"/>
        </w:trPr>
        <w:tc>
          <w:tcPr>
            <w:tcW w:w="898" w:type="pct"/>
            <w:vMerge/>
          </w:tcPr>
          <w:p w14:paraId="1E6C427A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A3EF4D3" w14:textId="017D5058" w:rsidR="000B265B" w:rsidRPr="009A127D" w:rsidRDefault="000B265B" w:rsidP="00825A2E">
            <w:pPr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 xml:space="preserve">Требования к содержанию, организации и порядку проведения приемочного контроля качества результатов строительно-монтажных работ </w:t>
            </w:r>
          </w:p>
        </w:tc>
      </w:tr>
      <w:tr w:rsidR="009A127D" w:rsidRPr="009A127D" w14:paraId="6BF51E72" w14:textId="77777777" w:rsidTr="00B07B25">
        <w:trPr>
          <w:trHeight w:val="20"/>
        </w:trPr>
        <w:tc>
          <w:tcPr>
            <w:tcW w:w="898" w:type="pct"/>
            <w:vMerge/>
          </w:tcPr>
          <w:p w14:paraId="525BC577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5B355F3" w14:textId="56FF2933" w:rsidR="000B265B" w:rsidRPr="009A127D" w:rsidRDefault="000B265B" w:rsidP="00825A2E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Требования к организации о</w:t>
            </w:r>
            <w:r w:rsidRPr="009A127D">
              <w:rPr>
                <w:bCs w:val="0"/>
                <w:color w:val="000000" w:themeColor="text1"/>
              </w:rPr>
              <w:t>свидетельствования выполненных работ (в том числе скрытых), конструкций (в том числе ответственных), участков инженерных сетей</w:t>
            </w:r>
          </w:p>
        </w:tc>
      </w:tr>
      <w:tr w:rsidR="009A127D" w:rsidRPr="009A127D" w14:paraId="7299F7E0" w14:textId="77777777" w:rsidTr="00B07B25">
        <w:trPr>
          <w:trHeight w:val="20"/>
        </w:trPr>
        <w:tc>
          <w:tcPr>
            <w:tcW w:w="898" w:type="pct"/>
            <w:vMerge/>
          </w:tcPr>
          <w:p w14:paraId="441C5C5B" w14:textId="77777777" w:rsidR="00CE51A1" w:rsidRPr="009A127D" w:rsidDel="002A1D54" w:rsidRDefault="00CE51A1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F0FF796" w14:textId="3ADFB62C" w:rsidR="00CE51A1" w:rsidRPr="009A127D" w:rsidRDefault="006A112A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</w:t>
            </w:r>
            <w:r w:rsidR="00CE51A1" w:rsidRPr="009A127D">
              <w:rPr>
                <w:color w:val="000000" w:themeColor="text1"/>
              </w:rPr>
              <w:t>ребования к правилам проведения комплексных испытаний систем инженерно-технического обеспечения (в том числе систем пожарной безопасности)</w:t>
            </w:r>
          </w:p>
        </w:tc>
      </w:tr>
      <w:tr w:rsidR="009A127D" w:rsidRPr="009A127D" w14:paraId="3991E142" w14:textId="77777777" w:rsidTr="00B07B25">
        <w:trPr>
          <w:trHeight w:val="20"/>
        </w:trPr>
        <w:tc>
          <w:tcPr>
            <w:tcW w:w="898" w:type="pct"/>
            <w:vMerge/>
          </w:tcPr>
          <w:p w14:paraId="2FD835B9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491D480" w14:textId="77777777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оформления документации по результатам приемочного контроля</w:t>
            </w:r>
          </w:p>
        </w:tc>
      </w:tr>
      <w:tr w:rsidR="009A127D" w:rsidRPr="009A127D" w14:paraId="3EB453EE" w14:textId="77777777" w:rsidTr="00B07B25">
        <w:trPr>
          <w:trHeight w:val="20"/>
        </w:trPr>
        <w:tc>
          <w:tcPr>
            <w:tcW w:w="898" w:type="pct"/>
            <w:vMerge/>
          </w:tcPr>
          <w:p w14:paraId="5EA3A58D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712FE58" w14:textId="77777777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Требования к оформлению результатов (приемочных документов) приемочного контроля</w:t>
            </w:r>
          </w:p>
        </w:tc>
      </w:tr>
      <w:tr w:rsidR="009A127D" w:rsidRPr="009A127D" w14:paraId="1F0EBDCC" w14:textId="77777777" w:rsidTr="00B07B25">
        <w:trPr>
          <w:trHeight w:val="20"/>
        </w:trPr>
        <w:tc>
          <w:tcPr>
            <w:tcW w:w="898" w:type="pct"/>
            <w:vMerge/>
          </w:tcPr>
          <w:p w14:paraId="2704A2C3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7E4C962" w14:textId="77777777" w:rsidR="000B265B" w:rsidRPr="009A127D" w:rsidRDefault="000B265B" w:rsidP="000B265B">
            <w:pPr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Правила работы в специализированных программных средствах, используемых для разработки и ведения исполнительной и учетной документации в строительстве</w:t>
            </w:r>
          </w:p>
        </w:tc>
      </w:tr>
      <w:tr w:rsidR="009A127D" w:rsidRPr="009A127D" w14:paraId="168DB5D9" w14:textId="77777777" w:rsidTr="00B07B25">
        <w:trPr>
          <w:trHeight w:val="20"/>
        </w:trPr>
        <w:tc>
          <w:tcPr>
            <w:tcW w:w="898" w:type="pct"/>
            <w:vMerge/>
          </w:tcPr>
          <w:p w14:paraId="13940511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0931B5E" w14:textId="77777777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Правила оформления электронных документов</w:t>
            </w:r>
          </w:p>
        </w:tc>
      </w:tr>
      <w:tr w:rsidR="009A127D" w:rsidRPr="009A127D" w14:paraId="3865AC1C" w14:textId="77777777" w:rsidTr="00B07B25">
        <w:trPr>
          <w:trHeight w:val="20"/>
        </w:trPr>
        <w:tc>
          <w:tcPr>
            <w:tcW w:w="898" w:type="pct"/>
            <w:vMerge/>
          </w:tcPr>
          <w:p w14:paraId="7F5E633A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311AEA4" w14:textId="77777777" w:rsidR="000B265B" w:rsidRPr="009A127D" w:rsidRDefault="000B265B" w:rsidP="000B265B">
            <w:pPr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Методы и средства деловой переписки и производственной коммуникации в строительстве</w:t>
            </w:r>
          </w:p>
        </w:tc>
      </w:tr>
      <w:tr w:rsidR="009A127D" w:rsidRPr="009A127D" w14:paraId="0B9A5C37" w14:textId="77777777" w:rsidTr="00B07B25">
        <w:trPr>
          <w:trHeight w:val="20"/>
        </w:trPr>
        <w:tc>
          <w:tcPr>
            <w:tcW w:w="898" w:type="pct"/>
            <w:vMerge/>
          </w:tcPr>
          <w:p w14:paraId="2F88828B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304D634" w14:textId="77777777" w:rsidR="000B265B" w:rsidRPr="009A127D" w:rsidRDefault="000B265B" w:rsidP="000B265B">
            <w:pPr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Правила и стандарты системы контроля (менеджмента) качества в строительной организации</w:t>
            </w:r>
          </w:p>
        </w:tc>
      </w:tr>
      <w:tr w:rsidR="009A127D" w:rsidRPr="009A127D" w14:paraId="3284FF9D" w14:textId="77777777" w:rsidTr="00B07B25">
        <w:trPr>
          <w:trHeight w:val="20"/>
        </w:trPr>
        <w:tc>
          <w:tcPr>
            <w:tcW w:w="898" w:type="pct"/>
            <w:vMerge/>
          </w:tcPr>
          <w:p w14:paraId="3BD05CDB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3872436" w14:textId="7E356243" w:rsidR="000B265B" w:rsidRPr="009A127D" w:rsidRDefault="000B265B" w:rsidP="000B265B">
            <w:pPr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Требования охраны труда и меры пожарной безопасности</w:t>
            </w:r>
          </w:p>
        </w:tc>
      </w:tr>
      <w:tr w:rsidR="000B265B" w:rsidRPr="009A127D" w14:paraId="39384F12" w14:textId="77777777" w:rsidTr="00B07B25">
        <w:trPr>
          <w:trHeight w:val="20"/>
        </w:trPr>
        <w:tc>
          <w:tcPr>
            <w:tcW w:w="898" w:type="pct"/>
          </w:tcPr>
          <w:p w14:paraId="334EF544" w14:textId="77777777" w:rsidR="000B265B" w:rsidRPr="009A127D" w:rsidDel="002A1D54" w:rsidRDefault="000B265B" w:rsidP="000B265B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4102" w:type="pct"/>
          </w:tcPr>
          <w:p w14:paraId="7723F343" w14:textId="77777777" w:rsidR="000B265B" w:rsidRPr="009A127D" w:rsidRDefault="000B265B" w:rsidP="000B265B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403E3796" w14:textId="77777777" w:rsidR="00B745B5" w:rsidRPr="009A127D" w:rsidRDefault="00B745B5" w:rsidP="0054319D">
      <w:pPr>
        <w:rPr>
          <w:b/>
          <w:bCs w:val="0"/>
          <w:color w:val="000000" w:themeColor="text1"/>
        </w:rPr>
      </w:pPr>
    </w:p>
    <w:p w14:paraId="2DE74B5D" w14:textId="77777777" w:rsidR="0054319D" w:rsidRPr="009A127D" w:rsidRDefault="0054319D" w:rsidP="0054319D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</w:rPr>
        <w:t>3.3.</w:t>
      </w:r>
      <w:r w:rsidR="00E426C0" w:rsidRPr="009A127D">
        <w:rPr>
          <w:b/>
          <w:bCs w:val="0"/>
          <w:color w:val="000000" w:themeColor="text1"/>
        </w:rPr>
        <w:t>2</w:t>
      </w:r>
      <w:r w:rsidRPr="009A127D">
        <w:rPr>
          <w:b/>
          <w:bCs w:val="0"/>
          <w:color w:val="000000" w:themeColor="text1"/>
        </w:rPr>
        <w:t>. Трудовая функция</w:t>
      </w:r>
    </w:p>
    <w:p w14:paraId="1D42E868" w14:textId="77777777" w:rsidR="0054319D" w:rsidRPr="009A127D" w:rsidRDefault="0054319D" w:rsidP="0054319D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5311"/>
        <w:gridCol w:w="553"/>
        <w:gridCol w:w="863"/>
        <w:gridCol w:w="1447"/>
        <w:gridCol w:w="561"/>
      </w:tblGrid>
      <w:tr w:rsidR="0054319D" w:rsidRPr="009A127D" w14:paraId="4BC4CD99" w14:textId="77777777" w:rsidTr="00374776">
        <w:trPr>
          <w:trHeight w:val="278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ADAAB69" w14:textId="77777777" w:rsidR="0054319D" w:rsidRPr="009A127D" w:rsidRDefault="0054319D" w:rsidP="007D2233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  <w:sz w:val="20"/>
              </w:rPr>
              <w:t>Наименование</w:t>
            </w:r>
          </w:p>
        </w:tc>
        <w:tc>
          <w:tcPr>
            <w:tcW w:w="26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EE9584" w14:textId="0C68EBEE" w:rsidR="0054319D" w:rsidRPr="009A127D" w:rsidRDefault="00065F2C" w:rsidP="00065F2C">
            <w:pPr>
              <w:jc w:val="both"/>
              <w:rPr>
                <w:color w:val="000000" w:themeColor="text1"/>
              </w:rPr>
            </w:pPr>
            <w:r>
              <w:rPr>
                <w:bCs w:val="0"/>
                <w:color w:val="000000" w:themeColor="text1"/>
              </w:rPr>
              <w:t xml:space="preserve">Приемочный контроль застройщика </w:t>
            </w:r>
            <w:r w:rsidR="006D2470" w:rsidRPr="009A127D">
              <w:rPr>
                <w:bCs w:val="0"/>
                <w:color w:val="000000" w:themeColor="text1"/>
              </w:rPr>
              <w:t xml:space="preserve">(технического заказчика) и верификация приемочного контроля лица, осуществляющего строительство 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8EAAF89" w14:textId="77777777" w:rsidR="0054319D" w:rsidRPr="009A127D" w:rsidRDefault="0054319D" w:rsidP="00374776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5CF8A8" w14:textId="77777777" w:rsidR="0054319D" w:rsidRPr="009A127D" w:rsidRDefault="0054319D" w:rsidP="00374776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С/0</w:t>
            </w:r>
            <w:r w:rsidR="00E426C0" w:rsidRPr="009A127D">
              <w:rPr>
                <w:color w:val="000000" w:themeColor="text1"/>
              </w:rPr>
              <w:t>2</w:t>
            </w:r>
            <w:r w:rsidRPr="009A127D">
              <w:rPr>
                <w:color w:val="000000" w:themeColor="text1"/>
              </w:rPr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FBC0F5D" w14:textId="77777777" w:rsidR="0054319D" w:rsidRPr="009A127D" w:rsidRDefault="0054319D" w:rsidP="00374776">
            <w:pPr>
              <w:jc w:val="center"/>
              <w:rPr>
                <w:bCs w:val="0"/>
                <w:color w:val="000000" w:themeColor="text1"/>
                <w:vertAlign w:val="superscript"/>
              </w:rPr>
            </w:pPr>
            <w:r w:rsidRPr="009A127D">
              <w:rPr>
                <w:color w:val="000000" w:themeColor="text1"/>
                <w:sz w:val="20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A61D74" w14:textId="77777777" w:rsidR="0054319D" w:rsidRPr="009A127D" w:rsidRDefault="0054319D" w:rsidP="00374776">
            <w:pPr>
              <w:jc w:val="center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7</w:t>
            </w:r>
          </w:p>
        </w:tc>
      </w:tr>
    </w:tbl>
    <w:p w14:paraId="581033FB" w14:textId="77777777" w:rsidR="0054319D" w:rsidRPr="009A127D" w:rsidRDefault="0054319D" w:rsidP="0054319D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9A127D" w:rsidRPr="009A127D" w14:paraId="465ADC0D" w14:textId="77777777" w:rsidTr="004F4435">
        <w:trPr>
          <w:trHeight w:val="20"/>
        </w:trPr>
        <w:tc>
          <w:tcPr>
            <w:tcW w:w="898" w:type="pct"/>
            <w:vMerge w:val="restart"/>
          </w:tcPr>
          <w:p w14:paraId="00A71661" w14:textId="77777777" w:rsidR="0054319D" w:rsidRPr="009A127D" w:rsidRDefault="0054319D" w:rsidP="007D2233">
            <w:pPr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Трудовые действия</w:t>
            </w:r>
          </w:p>
        </w:tc>
        <w:tc>
          <w:tcPr>
            <w:tcW w:w="4102" w:type="pct"/>
          </w:tcPr>
          <w:p w14:paraId="251233D3" w14:textId="21AF898D" w:rsidR="0054319D" w:rsidRPr="009A127D" w:rsidRDefault="006D2470" w:rsidP="006D2470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Приемку совместно с лицом, осуществляющим строительство, и освидетельствование геодезической разбивочной основы объекта капитального строительства </w:t>
            </w:r>
          </w:p>
        </w:tc>
      </w:tr>
      <w:tr w:rsidR="009A127D" w:rsidRPr="009A127D" w14:paraId="7E3EB4BD" w14:textId="77777777" w:rsidTr="004F4435">
        <w:trPr>
          <w:trHeight w:val="20"/>
        </w:trPr>
        <w:tc>
          <w:tcPr>
            <w:tcW w:w="898" w:type="pct"/>
            <w:vMerge/>
          </w:tcPr>
          <w:p w14:paraId="3CCDCCA8" w14:textId="77777777" w:rsidR="006D2470" w:rsidRPr="009A127D" w:rsidRDefault="006D2470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E3123FF" w14:textId="596DE3E7" w:rsidR="006D2470" w:rsidRPr="009A127D" w:rsidRDefault="006D2470" w:rsidP="006D2470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Освидетельствовании выполненных работ (в том числе скрытых), конструкций (в том числе ответственных), участков инженерных сетей и подписание актов, подтверждающих соответствие</w:t>
            </w:r>
          </w:p>
        </w:tc>
      </w:tr>
      <w:tr w:rsidR="009A127D" w:rsidRPr="009A127D" w14:paraId="2AD4B948" w14:textId="77777777" w:rsidTr="004F4435">
        <w:trPr>
          <w:trHeight w:val="20"/>
        </w:trPr>
        <w:tc>
          <w:tcPr>
            <w:tcW w:w="898" w:type="pct"/>
            <w:vMerge/>
          </w:tcPr>
          <w:p w14:paraId="7F23576F" w14:textId="77777777" w:rsidR="006D2470" w:rsidRPr="009A127D" w:rsidRDefault="006D2470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9DE28ED" w14:textId="467FD732" w:rsidR="006D2470" w:rsidRPr="009A127D" w:rsidRDefault="009D5884" w:rsidP="009D5884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Проверка полноты и соблюдения сроков проведения</w:t>
            </w:r>
            <w:r w:rsidR="006D2470" w:rsidRPr="009A127D">
              <w:rPr>
                <w:bCs w:val="0"/>
                <w:color w:val="000000" w:themeColor="text1"/>
              </w:rPr>
              <w:t xml:space="preserve"> контроля качества готовой строительной продукции - результат</w:t>
            </w:r>
            <w:r w:rsidRPr="009A127D">
              <w:rPr>
                <w:bCs w:val="0"/>
                <w:color w:val="000000" w:themeColor="text1"/>
              </w:rPr>
              <w:t xml:space="preserve">ов строительно-монтажных работ </w:t>
            </w:r>
            <w:r w:rsidR="006D2470" w:rsidRPr="009A127D">
              <w:rPr>
                <w:bCs w:val="0"/>
                <w:color w:val="000000" w:themeColor="text1"/>
              </w:rPr>
              <w:t>лиц</w:t>
            </w:r>
            <w:r w:rsidRPr="009A127D">
              <w:rPr>
                <w:bCs w:val="0"/>
                <w:color w:val="000000" w:themeColor="text1"/>
              </w:rPr>
              <w:t>ом</w:t>
            </w:r>
            <w:r w:rsidR="006D2470" w:rsidRPr="009A127D">
              <w:rPr>
                <w:bCs w:val="0"/>
                <w:color w:val="000000" w:themeColor="text1"/>
              </w:rPr>
              <w:t>, осуществляюще</w:t>
            </w:r>
            <w:r w:rsidRPr="009A127D">
              <w:rPr>
                <w:bCs w:val="0"/>
                <w:color w:val="000000" w:themeColor="text1"/>
              </w:rPr>
              <w:t>м</w:t>
            </w:r>
            <w:r w:rsidR="006D2470" w:rsidRPr="009A127D">
              <w:rPr>
                <w:bCs w:val="0"/>
                <w:color w:val="000000" w:themeColor="text1"/>
              </w:rPr>
              <w:t xml:space="preserve"> строительство</w:t>
            </w:r>
          </w:p>
        </w:tc>
      </w:tr>
      <w:tr w:rsidR="009A127D" w:rsidRPr="009A127D" w14:paraId="3C85388C" w14:textId="77777777" w:rsidTr="004F4435">
        <w:trPr>
          <w:trHeight w:val="20"/>
        </w:trPr>
        <w:tc>
          <w:tcPr>
            <w:tcW w:w="898" w:type="pct"/>
            <w:vMerge/>
          </w:tcPr>
          <w:p w14:paraId="38490851" w14:textId="77777777" w:rsidR="004F4435" w:rsidRPr="009A127D" w:rsidRDefault="004F4435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4D0E244" w14:textId="63799ADE" w:rsidR="004F4435" w:rsidRPr="009A127D" w:rsidRDefault="004F4435" w:rsidP="004F4435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Проверка совместно с лицом, осуществляющим строительство, соответствия законченного строительством объекта требованиям проектной и подготовленной на ее основе рабочей документации, результатам инженерных изысканий, требованиям градостроительного плана земельного участка, требованиям технических регламентов</w:t>
            </w:r>
          </w:p>
        </w:tc>
      </w:tr>
      <w:tr w:rsidR="009A127D" w:rsidRPr="009A127D" w14:paraId="6933D8B2" w14:textId="77777777" w:rsidTr="004F4435">
        <w:trPr>
          <w:trHeight w:val="20"/>
        </w:trPr>
        <w:tc>
          <w:tcPr>
            <w:tcW w:w="898" w:type="pct"/>
            <w:vMerge/>
          </w:tcPr>
          <w:p w14:paraId="0FA67C80" w14:textId="77777777" w:rsidR="009711A0" w:rsidRPr="009A127D" w:rsidRDefault="009711A0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102F313" w14:textId="74C7967D" w:rsidR="009711A0" w:rsidRPr="009A127D" w:rsidRDefault="009711A0" w:rsidP="009711A0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Оформление недостатков (нарушений), выявленных в рамках строительного контроля </w:t>
            </w:r>
          </w:p>
        </w:tc>
      </w:tr>
      <w:tr w:rsidR="009A127D" w:rsidRPr="009A127D" w14:paraId="73E34C26" w14:textId="77777777" w:rsidTr="004F4435">
        <w:trPr>
          <w:trHeight w:val="20"/>
        </w:trPr>
        <w:tc>
          <w:tcPr>
            <w:tcW w:w="898" w:type="pct"/>
            <w:vMerge/>
          </w:tcPr>
          <w:p w14:paraId="1C4AF77C" w14:textId="77777777" w:rsidR="004F4435" w:rsidRPr="009A127D" w:rsidRDefault="004F4435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03050D7E" w14:textId="6CE43CD8" w:rsidR="004F4435" w:rsidRPr="009A127D" w:rsidRDefault="004F4435" w:rsidP="009711A0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Проведение мероприятий по контролю за устранением недостатков </w:t>
            </w:r>
            <w:r w:rsidRPr="009A127D">
              <w:rPr>
                <w:bCs w:val="0"/>
                <w:color w:val="000000" w:themeColor="text1"/>
              </w:rPr>
              <w:lastRenderedPageBreak/>
              <w:t>(нарушений), выявленных в рамках строительного контроля</w:t>
            </w:r>
          </w:p>
        </w:tc>
      </w:tr>
      <w:tr w:rsidR="009A127D" w:rsidRPr="009A127D" w14:paraId="50FF38C7" w14:textId="77777777" w:rsidTr="004F4435">
        <w:trPr>
          <w:trHeight w:val="20"/>
        </w:trPr>
        <w:tc>
          <w:tcPr>
            <w:tcW w:w="898" w:type="pct"/>
            <w:vMerge/>
          </w:tcPr>
          <w:p w14:paraId="7E8D6D3C" w14:textId="77777777" w:rsidR="004F4435" w:rsidRPr="009A127D" w:rsidRDefault="004F4435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2A4A29E" w14:textId="250F6577" w:rsidR="004F4435" w:rsidRPr="009A127D" w:rsidRDefault="004F4435" w:rsidP="004F4435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Проверка соответствия параметров построенного, реконструированного объекта капитального строительства требованиям проектной документации (в том числе решениям и мероприятиям,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ресурсов) </w:t>
            </w:r>
          </w:p>
        </w:tc>
      </w:tr>
      <w:tr w:rsidR="009A127D" w:rsidRPr="009A127D" w14:paraId="082AE9B7" w14:textId="77777777" w:rsidTr="004F4435">
        <w:trPr>
          <w:trHeight w:val="20"/>
        </w:trPr>
        <w:tc>
          <w:tcPr>
            <w:tcW w:w="898" w:type="pct"/>
            <w:vMerge/>
          </w:tcPr>
          <w:p w14:paraId="056A4AEB" w14:textId="77777777" w:rsidR="004F4435" w:rsidRPr="009A127D" w:rsidRDefault="004F4435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9C8D1F1" w14:textId="1E84C2B1" w:rsidR="004F4435" w:rsidRPr="009A127D" w:rsidRDefault="00CE4256" w:rsidP="004F4435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Подписание акта, подтверждающего соответствие параметров построенного, реконструированного объекта капитального строительства требованиям проектной документации</w:t>
            </w:r>
          </w:p>
        </w:tc>
      </w:tr>
      <w:tr w:rsidR="009A127D" w:rsidRPr="009A127D" w14:paraId="23E250F4" w14:textId="77777777" w:rsidTr="004F4435">
        <w:trPr>
          <w:trHeight w:val="20"/>
        </w:trPr>
        <w:tc>
          <w:tcPr>
            <w:tcW w:w="898" w:type="pct"/>
            <w:vMerge w:val="restart"/>
          </w:tcPr>
          <w:p w14:paraId="20DB6508" w14:textId="77777777" w:rsidR="0054319D" w:rsidRPr="009A127D" w:rsidDel="002A1D54" w:rsidRDefault="0054319D" w:rsidP="007D2233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умения</w:t>
            </w:r>
          </w:p>
        </w:tc>
        <w:tc>
          <w:tcPr>
            <w:tcW w:w="4102" w:type="pct"/>
          </w:tcPr>
          <w:p w14:paraId="1BBFB07C" w14:textId="2C792E74" w:rsidR="0054319D" w:rsidRPr="009A127D" w:rsidRDefault="009D5884" w:rsidP="009D5884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Оценивать </w:t>
            </w:r>
            <w:r w:rsidRPr="009A127D">
              <w:rPr>
                <w:bCs w:val="0"/>
                <w:color w:val="000000" w:themeColor="text1"/>
              </w:rPr>
              <w:t>полноту и соблюдение сроков проведения контроля качества готовой строительной продукции - результатов строительно-монтажных работ лицом, осуществляющем строительство</w:t>
            </w:r>
          </w:p>
        </w:tc>
      </w:tr>
      <w:tr w:rsidR="009A127D" w:rsidRPr="009A127D" w14:paraId="3291B0D4" w14:textId="77777777" w:rsidTr="004F4435">
        <w:trPr>
          <w:trHeight w:val="20"/>
        </w:trPr>
        <w:tc>
          <w:tcPr>
            <w:tcW w:w="898" w:type="pct"/>
            <w:vMerge/>
          </w:tcPr>
          <w:p w14:paraId="047DE8D6" w14:textId="77777777" w:rsidR="009D5884" w:rsidRPr="009A127D" w:rsidDel="002A1D54" w:rsidRDefault="009D5884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D5A0C2B" w14:textId="158C1627" w:rsidR="009D5884" w:rsidRPr="009A127D" w:rsidRDefault="009D5884" w:rsidP="009D5884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Применять правила проведения </w:t>
            </w:r>
            <w:r w:rsidRPr="009A127D">
              <w:rPr>
                <w:bCs w:val="0"/>
                <w:color w:val="000000" w:themeColor="text1"/>
              </w:rPr>
              <w:t>освидетельствования выполненных работ (в том числе скрытых), конструкций (в том числе ответственных), участков инженерных сетей и подписание актов, подтверждающих соответствие</w:t>
            </w:r>
          </w:p>
        </w:tc>
      </w:tr>
      <w:tr w:rsidR="009A127D" w:rsidRPr="009A127D" w14:paraId="57612851" w14:textId="77777777" w:rsidTr="004F4435">
        <w:trPr>
          <w:trHeight w:val="20"/>
        </w:trPr>
        <w:tc>
          <w:tcPr>
            <w:tcW w:w="898" w:type="pct"/>
            <w:vMerge/>
          </w:tcPr>
          <w:p w14:paraId="3C485431" w14:textId="77777777" w:rsidR="00242200" w:rsidRPr="009A127D" w:rsidDel="002A1D54" w:rsidRDefault="00242200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DD2B471" w14:textId="751257F7" w:rsidR="00242200" w:rsidRPr="009A127D" w:rsidRDefault="009D5884" w:rsidP="00374776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Оценивать соответствие </w:t>
            </w:r>
            <w:r w:rsidRPr="009A127D">
              <w:rPr>
                <w:bCs w:val="0"/>
                <w:color w:val="000000" w:themeColor="text1"/>
              </w:rPr>
              <w:t>законченного строительством объекта требованиям проектной и подготовленной на ее основе рабочей документации, результатам инженерных изысканий, требованиям градостроительного плана земельного участка, требованиям технических регламентов</w:t>
            </w:r>
          </w:p>
        </w:tc>
      </w:tr>
      <w:tr w:rsidR="009A127D" w:rsidRPr="009A127D" w14:paraId="5CE21FAF" w14:textId="77777777" w:rsidTr="004F4435">
        <w:trPr>
          <w:trHeight w:val="20"/>
        </w:trPr>
        <w:tc>
          <w:tcPr>
            <w:tcW w:w="898" w:type="pct"/>
            <w:vMerge/>
          </w:tcPr>
          <w:p w14:paraId="4554A064" w14:textId="77777777" w:rsidR="0054319D" w:rsidRPr="009A127D" w:rsidDel="002A1D54" w:rsidRDefault="0054319D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A99E48F" w14:textId="055AC30D" w:rsidR="0054319D" w:rsidRPr="009A127D" w:rsidRDefault="00242200" w:rsidP="009D5884">
            <w:pPr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Оценивать </w:t>
            </w:r>
            <w:r w:rsidR="009D5884" w:rsidRPr="009A127D">
              <w:rPr>
                <w:bCs w:val="0"/>
                <w:color w:val="000000" w:themeColor="text1"/>
              </w:rPr>
              <w:t xml:space="preserve">соответствие параметров построенного, реконструированного объекта капитального строительства требованиям проектной документации (в том числе решениям и мероприятиям,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ресурсов) </w:t>
            </w:r>
          </w:p>
        </w:tc>
      </w:tr>
      <w:tr w:rsidR="009A127D" w:rsidRPr="009A127D" w14:paraId="412D683B" w14:textId="77777777" w:rsidTr="004F4435">
        <w:trPr>
          <w:trHeight w:val="20"/>
        </w:trPr>
        <w:tc>
          <w:tcPr>
            <w:tcW w:w="898" w:type="pct"/>
            <w:vMerge/>
          </w:tcPr>
          <w:p w14:paraId="1820A10C" w14:textId="77777777" w:rsidR="009D5884" w:rsidRPr="009A127D" w:rsidDel="002A1D54" w:rsidRDefault="009D5884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6CF138A" w14:textId="2FE7C28D" w:rsidR="009D5884" w:rsidRPr="009A127D" w:rsidRDefault="009D5884" w:rsidP="009711A0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Определять перечень мероприятий по контролю за устранением недостатков (нарушений), выявленных в рамках строительного контроля</w:t>
            </w:r>
          </w:p>
        </w:tc>
      </w:tr>
      <w:tr w:rsidR="009A127D" w:rsidRPr="009A127D" w14:paraId="56D20E75" w14:textId="77777777" w:rsidTr="004F4435">
        <w:trPr>
          <w:trHeight w:val="20"/>
        </w:trPr>
        <w:tc>
          <w:tcPr>
            <w:tcW w:w="898" w:type="pct"/>
            <w:vMerge/>
          </w:tcPr>
          <w:p w14:paraId="55F65FBC" w14:textId="77777777" w:rsidR="009D5884" w:rsidRPr="009A127D" w:rsidDel="002A1D54" w:rsidRDefault="009D5884" w:rsidP="007D2233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67C39FB0" w14:textId="3F1E493F" w:rsidR="009D5884" w:rsidRPr="009A127D" w:rsidRDefault="009D5884" w:rsidP="009D5884">
            <w:pPr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Применять правила оформления и порядок подписания акта после завершения строительства, реконструкции объекта капитального строительства</w:t>
            </w:r>
          </w:p>
        </w:tc>
      </w:tr>
      <w:tr w:rsidR="009A127D" w:rsidRPr="009A127D" w14:paraId="51139E8D" w14:textId="77777777" w:rsidTr="004F4435">
        <w:trPr>
          <w:trHeight w:val="20"/>
        </w:trPr>
        <w:tc>
          <w:tcPr>
            <w:tcW w:w="898" w:type="pct"/>
            <w:vMerge/>
          </w:tcPr>
          <w:p w14:paraId="76D7FFDB" w14:textId="77777777" w:rsidR="00242200" w:rsidRPr="009A127D" w:rsidDel="002A1D54" w:rsidRDefault="00242200" w:rsidP="0024220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77F7E0D" w14:textId="77777777" w:rsidR="00242200" w:rsidRPr="009A127D" w:rsidRDefault="00242200" w:rsidP="00374776">
            <w:pPr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Применять требования к порядку передачи исполнительной документации (включая данные информационной модели) для последующей технической эксплуатации</w:t>
            </w:r>
          </w:p>
        </w:tc>
      </w:tr>
      <w:tr w:rsidR="009A127D" w:rsidRPr="009A127D" w14:paraId="52E5C14C" w14:textId="77777777" w:rsidTr="004F4435">
        <w:trPr>
          <w:trHeight w:val="20"/>
        </w:trPr>
        <w:tc>
          <w:tcPr>
            <w:tcW w:w="898" w:type="pct"/>
            <w:vMerge/>
          </w:tcPr>
          <w:p w14:paraId="6FD0612B" w14:textId="77777777" w:rsidR="00242200" w:rsidRPr="009A127D" w:rsidDel="002A1D54" w:rsidRDefault="00242200" w:rsidP="00242200">
            <w:pPr>
              <w:rPr>
                <w:color w:val="000000" w:themeColor="text1"/>
              </w:rPr>
            </w:pPr>
          </w:p>
        </w:tc>
        <w:tc>
          <w:tcPr>
            <w:tcW w:w="4102" w:type="pct"/>
            <w:vAlign w:val="bottom"/>
          </w:tcPr>
          <w:p w14:paraId="282C9F3D" w14:textId="77777777" w:rsidR="00242200" w:rsidRPr="009A127D" w:rsidRDefault="00242200" w:rsidP="00374776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Просматривать и извлекать данные информационных моделей, созданных специалистами</w:t>
            </w:r>
          </w:p>
        </w:tc>
      </w:tr>
      <w:tr w:rsidR="009A127D" w:rsidRPr="009A127D" w14:paraId="13A3416A" w14:textId="77777777" w:rsidTr="004F4435">
        <w:trPr>
          <w:trHeight w:val="20"/>
        </w:trPr>
        <w:tc>
          <w:tcPr>
            <w:tcW w:w="898" w:type="pct"/>
            <w:vMerge/>
          </w:tcPr>
          <w:p w14:paraId="53356E27" w14:textId="77777777" w:rsidR="00242200" w:rsidRPr="009A127D" w:rsidDel="002A1D54" w:rsidRDefault="00242200" w:rsidP="00242200">
            <w:pPr>
              <w:rPr>
                <w:color w:val="000000" w:themeColor="text1"/>
              </w:rPr>
            </w:pPr>
          </w:p>
        </w:tc>
        <w:tc>
          <w:tcPr>
            <w:tcW w:w="4102" w:type="pct"/>
            <w:vAlign w:val="bottom"/>
          </w:tcPr>
          <w:p w14:paraId="43CFBD70" w14:textId="77777777" w:rsidR="00242200" w:rsidRPr="009A127D" w:rsidRDefault="00242200" w:rsidP="00374776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Использовать регламентированные форматы файлов для обмена данными информационных моделей </w:t>
            </w:r>
          </w:p>
        </w:tc>
      </w:tr>
      <w:tr w:rsidR="009A127D" w:rsidRPr="009A127D" w14:paraId="2265E204" w14:textId="77777777" w:rsidTr="004F4435">
        <w:trPr>
          <w:trHeight w:val="20"/>
        </w:trPr>
        <w:tc>
          <w:tcPr>
            <w:tcW w:w="898" w:type="pct"/>
            <w:vMerge/>
          </w:tcPr>
          <w:p w14:paraId="79113D2C" w14:textId="77777777" w:rsidR="00242200" w:rsidRPr="009A127D" w:rsidDel="002A1D54" w:rsidRDefault="00242200" w:rsidP="0024220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564ADA2" w14:textId="77777777" w:rsidR="00242200" w:rsidRPr="009A127D" w:rsidRDefault="00242200" w:rsidP="00374776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Выбирать алгоритм передачи данных информационной модели объекта капитального строительства</w:t>
            </w:r>
          </w:p>
        </w:tc>
      </w:tr>
      <w:tr w:rsidR="009A127D" w:rsidRPr="009A127D" w14:paraId="33ED63FC" w14:textId="77777777" w:rsidTr="004F4435">
        <w:trPr>
          <w:trHeight w:val="20"/>
        </w:trPr>
        <w:tc>
          <w:tcPr>
            <w:tcW w:w="898" w:type="pct"/>
            <w:vMerge/>
          </w:tcPr>
          <w:p w14:paraId="399C75D7" w14:textId="77777777" w:rsidR="00242200" w:rsidRPr="009A127D" w:rsidDel="002A1D54" w:rsidRDefault="00242200" w:rsidP="0024220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2619066" w14:textId="77777777" w:rsidR="00242200" w:rsidRPr="009A127D" w:rsidRDefault="00F213F5" w:rsidP="00374776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Применять правила</w:t>
            </w:r>
            <w:r w:rsidR="00242200" w:rsidRPr="009A127D">
              <w:rPr>
                <w:color w:val="000000" w:themeColor="text1"/>
              </w:rPr>
              <w:t xml:space="preserve"> оформления электронных документов</w:t>
            </w:r>
          </w:p>
        </w:tc>
      </w:tr>
      <w:tr w:rsidR="009A127D" w:rsidRPr="009A127D" w14:paraId="2B34F1E0" w14:textId="77777777" w:rsidTr="004F4435">
        <w:trPr>
          <w:trHeight w:val="20"/>
        </w:trPr>
        <w:tc>
          <w:tcPr>
            <w:tcW w:w="898" w:type="pct"/>
            <w:vMerge/>
          </w:tcPr>
          <w:p w14:paraId="2E81D43A" w14:textId="77777777" w:rsidR="00242200" w:rsidRPr="009A127D" w:rsidDel="002A1D54" w:rsidRDefault="00242200" w:rsidP="0024220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5B77CA0" w14:textId="77777777" w:rsidR="00242200" w:rsidRPr="009A127D" w:rsidRDefault="00242200" w:rsidP="00374776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Выбирать приемы производственной коммуникации в строительной организации</w:t>
            </w:r>
          </w:p>
        </w:tc>
      </w:tr>
      <w:tr w:rsidR="009A127D" w:rsidRPr="009A127D" w14:paraId="3A232750" w14:textId="77777777" w:rsidTr="004F4435">
        <w:trPr>
          <w:trHeight w:val="20"/>
        </w:trPr>
        <w:tc>
          <w:tcPr>
            <w:tcW w:w="898" w:type="pct"/>
            <w:vMerge w:val="restart"/>
          </w:tcPr>
          <w:p w14:paraId="3E0273E3" w14:textId="44815986" w:rsidR="00242200" w:rsidRPr="009A127D" w:rsidRDefault="00242200" w:rsidP="00374776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Необходимые знания</w:t>
            </w:r>
          </w:p>
        </w:tc>
        <w:tc>
          <w:tcPr>
            <w:tcW w:w="4102" w:type="pct"/>
          </w:tcPr>
          <w:p w14:paraId="7F249989" w14:textId="7AB14B58" w:rsidR="00242200" w:rsidRPr="009A127D" w:rsidRDefault="00242200" w:rsidP="006A112A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Нормативные правовые акты и документы </w:t>
            </w:r>
            <w:r w:rsidR="006A112A" w:rsidRPr="009A127D">
              <w:rPr>
                <w:color w:val="000000" w:themeColor="text1"/>
              </w:rPr>
              <w:t>по</w:t>
            </w:r>
            <w:r w:rsidRPr="009A127D">
              <w:rPr>
                <w:color w:val="000000" w:themeColor="text1"/>
              </w:rPr>
              <w:t xml:space="preserve"> стандартизации в сфере градостроительной деятельности</w:t>
            </w:r>
          </w:p>
        </w:tc>
      </w:tr>
      <w:tr w:rsidR="009A127D" w:rsidRPr="009A127D" w14:paraId="2A23FA56" w14:textId="77777777" w:rsidTr="004F4435">
        <w:trPr>
          <w:trHeight w:val="20"/>
        </w:trPr>
        <w:tc>
          <w:tcPr>
            <w:tcW w:w="898" w:type="pct"/>
            <w:vMerge/>
          </w:tcPr>
          <w:p w14:paraId="71A7FC5B" w14:textId="77777777" w:rsidR="00242200" w:rsidRPr="009A127D" w:rsidDel="002A1D54" w:rsidRDefault="00242200" w:rsidP="00242200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4891629" w14:textId="0A8C7425" w:rsidR="00242200" w:rsidRPr="009A127D" w:rsidRDefault="00242200" w:rsidP="00825A2E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Требования к содержанию, организации и порядку проведения </w:t>
            </w:r>
            <w:r w:rsidR="000B02E6" w:rsidRPr="009A127D">
              <w:rPr>
                <w:color w:val="000000" w:themeColor="text1"/>
              </w:rPr>
              <w:t xml:space="preserve">приемочного </w:t>
            </w:r>
            <w:r w:rsidRPr="009A127D">
              <w:rPr>
                <w:color w:val="000000" w:themeColor="text1"/>
              </w:rPr>
              <w:t xml:space="preserve">контроля </w:t>
            </w:r>
            <w:r w:rsidR="009D5884" w:rsidRPr="009A127D">
              <w:rPr>
                <w:color w:val="000000" w:themeColor="text1"/>
              </w:rPr>
              <w:t>при строительстве объектов капитального строительства</w:t>
            </w:r>
          </w:p>
        </w:tc>
      </w:tr>
      <w:tr w:rsidR="009A127D" w:rsidRPr="009A127D" w14:paraId="1935846D" w14:textId="77777777" w:rsidTr="004F4435">
        <w:trPr>
          <w:trHeight w:val="20"/>
        </w:trPr>
        <w:tc>
          <w:tcPr>
            <w:tcW w:w="898" w:type="pct"/>
            <w:vMerge/>
          </w:tcPr>
          <w:p w14:paraId="18FA221C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EFB493D" w14:textId="35DB1583" w:rsidR="000B02E6" w:rsidRPr="009A127D" w:rsidRDefault="000B02E6" w:rsidP="000B02E6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 xml:space="preserve">Правила проведения </w:t>
            </w:r>
            <w:r w:rsidRPr="009A127D">
              <w:rPr>
                <w:bCs w:val="0"/>
                <w:color w:val="000000" w:themeColor="text1"/>
              </w:rPr>
              <w:t>освидетельствования выполненных работ (в том числе скрытых), конструкций (в том числе ответственных), участков инженерных сетей и подписание актов, подтверждающих соответствие</w:t>
            </w:r>
          </w:p>
        </w:tc>
      </w:tr>
      <w:tr w:rsidR="009A127D" w:rsidRPr="009A127D" w14:paraId="3340F0C4" w14:textId="77777777" w:rsidTr="004F4435">
        <w:trPr>
          <w:trHeight w:val="20"/>
        </w:trPr>
        <w:tc>
          <w:tcPr>
            <w:tcW w:w="898" w:type="pct"/>
            <w:vMerge/>
          </w:tcPr>
          <w:p w14:paraId="1879FD52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AF7E60B" w14:textId="29C1FC22" w:rsidR="000B02E6" w:rsidRPr="009A127D" w:rsidRDefault="000B02E6" w:rsidP="00825A2E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 xml:space="preserve">Требования </w:t>
            </w:r>
            <w:r w:rsidR="00825A2E">
              <w:rPr>
                <w:color w:val="000000" w:themeColor="text1"/>
              </w:rPr>
              <w:t>нормативно-технической</w:t>
            </w:r>
            <w:r w:rsidR="009711A0" w:rsidRPr="009A127D">
              <w:rPr>
                <w:bCs w:val="0"/>
                <w:color w:val="000000" w:themeColor="text1"/>
              </w:rPr>
              <w:t xml:space="preserve">, </w:t>
            </w:r>
            <w:r w:rsidRPr="009A127D">
              <w:rPr>
                <w:bCs w:val="0"/>
                <w:color w:val="000000" w:themeColor="text1"/>
              </w:rPr>
              <w:t xml:space="preserve">проектной и подготовленной на ее основе рабочей документации, </w:t>
            </w:r>
            <w:r w:rsidR="009711A0" w:rsidRPr="009A127D">
              <w:rPr>
                <w:bCs w:val="0"/>
                <w:color w:val="000000" w:themeColor="text1"/>
              </w:rPr>
              <w:t xml:space="preserve">требованиям </w:t>
            </w:r>
            <w:r w:rsidRPr="009A127D">
              <w:rPr>
                <w:bCs w:val="0"/>
                <w:color w:val="000000" w:themeColor="text1"/>
              </w:rPr>
              <w:t xml:space="preserve">результатов инженерных изысканий, градостроительного плана земельного участка, технических </w:t>
            </w:r>
            <w:r w:rsidRPr="009A127D">
              <w:rPr>
                <w:bCs w:val="0"/>
                <w:color w:val="000000" w:themeColor="text1"/>
              </w:rPr>
              <w:lastRenderedPageBreak/>
              <w:t xml:space="preserve">регламентов к </w:t>
            </w:r>
            <w:r w:rsidRPr="009A127D">
              <w:rPr>
                <w:color w:val="000000" w:themeColor="text1"/>
              </w:rPr>
              <w:t>готовой строительной продукции (видам, этапам работ, законченн</w:t>
            </w:r>
            <w:r w:rsidR="009711A0" w:rsidRPr="009A127D">
              <w:rPr>
                <w:color w:val="000000" w:themeColor="text1"/>
              </w:rPr>
              <w:t>ого</w:t>
            </w:r>
            <w:r w:rsidRPr="009A127D">
              <w:rPr>
                <w:color w:val="000000" w:themeColor="text1"/>
              </w:rPr>
              <w:t xml:space="preserve"> строительством объект</w:t>
            </w:r>
            <w:r w:rsidR="009711A0" w:rsidRPr="009A127D">
              <w:rPr>
                <w:color w:val="000000" w:themeColor="text1"/>
              </w:rPr>
              <w:t>у</w:t>
            </w:r>
            <w:r w:rsidRPr="009A127D">
              <w:rPr>
                <w:color w:val="000000" w:themeColor="text1"/>
              </w:rPr>
              <w:t xml:space="preserve"> капитального строительства</w:t>
            </w:r>
            <w:r w:rsidR="009711A0" w:rsidRPr="009A127D">
              <w:rPr>
                <w:color w:val="000000" w:themeColor="text1"/>
              </w:rPr>
              <w:t>)</w:t>
            </w:r>
          </w:p>
        </w:tc>
      </w:tr>
      <w:tr w:rsidR="009A127D" w:rsidRPr="009A127D" w14:paraId="5053FF27" w14:textId="77777777" w:rsidTr="004F4435">
        <w:trPr>
          <w:trHeight w:val="20"/>
        </w:trPr>
        <w:tc>
          <w:tcPr>
            <w:tcW w:w="898" w:type="pct"/>
            <w:vMerge/>
          </w:tcPr>
          <w:p w14:paraId="674C39F7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258B63C" w14:textId="08CB1144" w:rsidR="000B02E6" w:rsidRPr="009A127D" w:rsidRDefault="009711A0" w:rsidP="0067063E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Перечень</w:t>
            </w:r>
            <w:r w:rsidR="000B02E6" w:rsidRPr="009A127D">
              <w:rPr>
                <w:bCs w:val="0"/>
                <w:color w:val="000000" w:themeColor="text1"/>
              </w:rPr>
              <w:t xml:space="preserve"> решени</w:t>
            </w:r>
            <w:r w:rsidRPr="009A127D">
              <w:rPr>
                <w:bCs w:val="0"/>
                <w:color w:val="000000" w:themeColor="text1"/>
              </w:rPr>
              <w:t>й и мероприятий проектной документации</w:t>
            </w:r>
            <w:r w:rsidR="000B02E6" w:rsidRPr="009A127D">
              <w:rPr>
                <w:bCs w:val="0"/>
                <w:color w:val="000000" w:themeColor="text1"/>
              </w:rPr>
              <w:t>, направленны</w:t>
            </w:r>
            <w:r w:rsidRPr="009A127D">
              <w:rPr>
                <w:bCs w:val="0"/>
                <w:color w:val="000000" w:themeColor="text1"/>
              </w:rPr>
              <w:t xml:space="preserve">х </w:t>
            </w:r>
            <w:r w:rsidR="000B02E6" w:rsidRPr="009A127D">
              <w:rPr>
                <w:bCs w:val="0"/>
                <w:color w:val="000000" w:themeColor="text1"/>
              </w:rPr>
              <w:t>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</w:t>
            </w:r>
            <w:r w:rsidRPr="009A127D">
              <w:rPr>
                <w:bCs w:val="0"/>
                <w:color w:val="000000" w:themeColor="text1"/>
              </w:rPr>
              <w:t>ьзуемых энергетических ресурсов</w:t>
            </w:r>
          </w:p>
        </w:tc>
      </w:tr>
      <w:tr w:rsidR="009A127D" w:rsidRPr="009A127D" w14:paraId="13D32FB3" w14:textId="77777777" w:rsidTr="004F4435">
        <w:trPr>
          <w:trHeight w:val="20"/>
        </w:trPr>
        <w:tc>
          <w:tcPr>
            <w:tcW w:w="898" w:type="pct"/>
            <w:vMerge/>
          </w:tcPr>
          <w:p w14:paraId="1FC71BB9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347F5456" w14:textId="7CF0CDE5" w:rsidR="000B02E6" w:rsidRPr="009A127D" w:rsidRDefault="009711A0" w:rsidP="0067063E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Требования к</w:t>
            </w:r>
            <w:r w:rsidR="000B02E6" w:rsidRPr="009A127D">
              <w:rPr>
                <w:bCs w:val="0"/>
                <w:color w:val="000000" w:themeColor="text1"/>
              </w:rPr>
              <w:t xml:space="preserve"> оформлен</w:t>
            </w:r>
            <w:r w:rsidRPr="009A127D">
              <w:rPr>
                <w:bCs w:val="0"/>
                <w:color w:val="000000" w:themeColor="text1"/>
              </w:rPr>
              <w:t>ию недостатков (нарушений), выявленных в рамках строительного контроля</w:t>
            </w:r>
          </w:p>
        </w:tc>
      </w:tr>
      <w:tr w:rsidR="009A127D" w:rsidRPr="009A127D" w14:paraId="41C65188" w14:textId="77777777" w:rsidTr="004F4435">
        <w:trPr>
          <w:trHeight w:val="20"/>
        </w:trPr>
        <w:tc>
          <w:tcPr>
            <w:tcW w:w="898" w:type="pct"/>
            <w:vMerge/>
          </w:tcPr>
          <w:p w14:paraId="43CA5C60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546A21F" w14:textId="28BB09D9" w:rsidR="000B02E6" w:rsidRPr="009A127D" w:rsidRDefault="000B02E6" w:rsidP="0067063E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Применять правила оформления и порядок подписания акта</w:t>
            </w:r>
            <w:r w:rsidR="00CE4256" w:rsidRPr="009A127D">
              <w:rPr>
                <w:color w:val="000000" w:themeColor="text1"/>
              </w:rPr>
              <w:t>, подтверждающего соответствие параметров построенного, реконструированного объекта капитального строительства требованиям проектной документации</w:t>
            </w:r>
          </w:p>
        </w:tc>
      </w:tr>
      <w:tr w:rsidR="009A127D" w:rsidRPr="009A127D" w14:paraId="089AA5F1" w14:textId="77777777" w:rsidTr="004F4435">
        <w:trPr>
          <w:trHeight w:val="20"/>
        </w:trPr>
        <w:tc>
          <w:tcPr>
            <w:tcW w:w="898" w:type="pct"/>
            <w:vMerge/>
          </w:tcPr>
          <w:p w14:paraId="0FBF8F7A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2EFE7C1" w14:textId="12DF8143" w:rsidR="000B02E6" w:rsidRPr="009A127D" w:rsidRDefault="000B02E6" w:rsidP="0067063E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color w:val="000000" w:themeColor="text1"/>
              </w:rPr>
              <w:t>Порядок передачи исполнительной документации (включая данные информационной модели) для последующей технической эксплуатации</w:t>
            </w:r>
          </w:p>
        </w:tc>
      </w:tr>
      <w:tr w:rsidR="009A127D" w:rsidRPr="009A127D" w14:paraId="3FBB428F" w14:textId="77777777" w:rsidTr="004F4435">
        <w:trPr>
          <w:trHeight w:val="20"/>
        </w:trPr>
        <w:tc>
          <w:tcPr>
            <w:tcW w:w="898" w:type="pct"/>
            <w:vMerge/>
          </w:tcPr>
          <w:p w14:paraId="2FDCC553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438AD286" w14:textId="62FD746A" w:rsidR="000B02E6" w:rsidRPr="009A127D" w:rsidRDefault="000B02E6" w:rsidP="0067063E">
            <w:pPr>
              <w:spacing w:line="233" w:lineRule="auto"/>
              <w:jc w:val="both"/>
              <w:rPr>
                <w:color w:val="000000" w:themeColor="text1"/>
              </w:rPr>
            </w:pPr>
            <w:r w:rsidRPr="009A127D">
              <w:rPr>
                <w:bCs w:val="0"/>
                <w:iCs/>
                <w:color w:val="000000" w:themeColor="text1"/>
              </w:rPr>
              <w:t xml:space="preserve">Средства и </w:t>
            </w:r>
            <w:r w:rsidRPr="009A127D">
              <w:rPr>
                <w:color w:val="000000" w:themeColor="text1"/>
              </w:rPr>
              <w:t>методы внесения, хранения, обмена и передачи электронных документов</w:t>
            </w:r>
          </w:p>
        </w:tc>
      </w:tr>
      <w:tr w:rsidR="009A127D" w:rsidRPr="009A127D" w14:paraId="0B54EB67" w14:textId="77777777" w:rsidTr="004F4435">
        <w:trPr>
          <w:trHeight w:val="20"/>
        </w:trPr>
        <w:tc>
          <w:tcPr>
            <w:tcW w:w="898" w:type="pct"/>
            <w:vMerge/>
          </w:tcPr>
          <w:p w14:paraId="3A332733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773AA31" w14:textId="53D77A7A" w:rsidR="000B02E6" w:rsidRPr="009A127D" w:rsidRDefault="000B02E6" w:rsidP="0067063E">
            <w:pPr>
              <w:spacing w:line="233" w:lineRule="auto"/>
              <w:jc w:val="both"/>
              <w:rPr>
                <w:bCs w:val="0"/>
                <w:iCs/>
                <w:color w:val="000000" w:themeColor="text1"/>
              </w:rPr>
            </w:pPr>
            <w:r w:rsidRPr="009A127D">
              <w:rPr>
                <w:color w:val="000000" w:themeColor="text1"/>
              </w:rPr>
              <w:t>Цели, задачи и принципы формирования и ведения информационной модели объекта капитального строительства</w:t>
            </w:r>
          </w:p>
        </w:tc>
      </w:tr>
      <w:tr w:rsidR="009A127D" w:rsidRPr="009A127D" w14:paraId="648E395E" w14:textId="77777777" w:rsidTr="004F4435">
        <w:trPr>
          <w:trHeight w:val="20"/>
        </w:trPr>
        <w:tc>
          <w:tcPr>
            <w:tcW w:w="898" w:type="pct"/>
            <w:vMerge/>
          </w:tcPr>
          <w:p w14:paraId="0DF546A9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5A48BA7" w14:textId="77777777" w:rsidR="000B02E6" w:rsidRPr="009A127D" w:rsidRDefault="000B02E6" w:rsidP="0067063E">
            <w:pPr>
              <w:spacing w:line="233" w:lineRule="auto"/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Форматы представления электронных документов информационной модели объекта капитального строительства</w:t>
            </w:r>
            <w:r w:rsidRPr="009A127D" w:rsidDel="00084764">
              <w:rPr>
                <w:color w:val="000000" w:themeColor="text1"/>
              </w:rPr>
              <w:t xml:space="preserve"> </w:t>
            </w:r>
          </w:p>
        </w:tc>
      </w:tr>
      <w:tr w:rsidR="009A127D" w:rsidRPr="009A127D" w14:paraId="48FD31EE" w14:textId="77777777" w:rsidTr="004F4435">
        <w:trPr>
          <w:trHeight w:val="20"/>
        </w:trPr>
        <w:tc>
          <w:tcPr>
            <w:tcW w:w="898" w:type="pct"/>
            <w:vMerge/>
          </w:tcPr>
          <w:p w14:paraId="3F3BB1BA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01DF998" w14:textId="77777777" w:rsidR="000B02E6" w:rsidRPr="009A127D" w:rsidRDefault="000B02E6" w:rsidP="0067063E">
            <w:pPr>
              <w:spacing w:line="233" w:lineRule="auto"/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Правила оформления электронных документов</w:t>
            </w:r>
          </w:p>
        </w:tc>
      </w:tr>
      <w:tr w:rsidR="009A127D" w:rsidRPr="009A127D" w14:paraId="17E25737" w14:textId="77777777" w:rsidTr="004F4435">
        <w:trPr>
          <w:trHeight w:val="20"/>
        </w:trPr>
        <w:tc>
          <w:tcPr>
            <w:tcW w:w="898" w:type="pct"/>
            <w:vMerge/>
          </w:tcPr>
          <w:p w14:paraId="34715F16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7C59B0D8" w14:textId="77777777" w:rsidR="000B02E6" w:rsidRPr="009A127D" w:rsidRDefault="000B02E6" w:rsidP="0067063E">
            <w:pPr>
              <w:spacing w:line="233" w:lineRule="auto"/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 xml:space="preserve">Правила ведения деловой переписки по вопросам строительного контроля </w:t>
            </w:r>
          </w:p>
        </w:tc>
      </w:tr>
      <w:tr w:rsidR="009A127D" w:rsidRPr="009A127D" w14:paraId="691545F7" w14:textId="77777777" w:rsidTr="004F4435">
        <w:trPr>
          <w:trHeight w:val="20"/>
        </w:trPr>
        <w:tc>
          <w:tcPr>
            <w:tcW w:w="898" w:type="pct"/>
            <w:vMerge/>
          </w:tcPr>
          <w:p w14:paraId="61389F7C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544B5553" w14:textId="77777777" w:rsidR="000B02E6" w:rsidRPr="009A127D" w:rsidRDefault="000B02E6" w:rsidP="0067063E">
            <w:pPr>
              <w:spacing w:line="233" w:lineRule="auto"/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Методы и средства деловой переписки и производственной коммуникации в строительстве</w:t>
            </w:r>
          </w:p>
        </w:tc>
      </w:tr>
      <w:tr w:rsidR="009A127D" w:rsidRPr="009A127D" w14:paraId="67D84BA1" w14:textId="77777777" w:rsidTr="004F4435">
        <w:trPr>
          <w:trHeight w:val="20"/>
        </w:trPr>
        <w:tc>
          <w:tcPr>
            <w:tcW w:w="898" w:type="pct"/>
            <w:vMerge/>
          </w:tcPr>
          <w:p w14:paraId="7029F563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14B7BCF2" w14:textId="77777777" w:rsidR="000B02E6" w:rsidRPr="009A127D" w:rsidRDefault="000B02E6" w:rsidP="0067063E">
            <w:pPr>
              <w:spacing w:line="233" w:lineRule="auto"/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Правила и стандарты системы контроля (менеджмента) качества в строительной организации</w:t>
            </w:r>
          </w:p>
        </w:tc>
      </w:tr>
      <w:tr w:rsidR="009A127D" w:rsidRPr="009A127D" w14:paraId="784322EE" w14:textId="77777777" w:rsidTr="004F4435">
        <w:trPr>
          <w:trHeight w:val="20"/>
        </w:trPr>
        <w:tc>
          <w:tcPr>
            <w:tcW w:w="898" w:type="pct"/>
            <w:vMerge/>
          </w:tcPr>
          <w:p w14:paraId="6FDA56C6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</w:p>
        </w:tc>
        <w:tc>
          <w:tcPr>
            <w:tcW w:w="4102" w:type="pct"/>
          </w:tcPr>
          <w:p w14:paraId="263FCA5D" w14:textId="61078EE3" w:rsidR="000B02E6" w:rsidRPr="009A127D" w:rsidRDefault="000B02E6" w:rsidP="0067063E">
            <w:pPr>
              <w:spacing w:line="233" w:lineRule="auto"/>
              <w:jc w:val="both"/>
              <w:rPr>
                <w:color w:val="000000" w:themeColor="text1"/>
                <w:szCs w:val="28"/>
              </w:rPr>
            </w:pPr>
            <w:r w:rsidRPr="009A127D">
              <w:rPr>
                <w:color w:val="000000" w:themeColor="text1"/>
              </w:rPr>
              <w:t>Требования охраны труда и меры пожарной безопасности</w:t>
            </w:r>
          </w:p>
        </w:tc>
      </w:tr>
      <w:tr w:rsidR="000B02E6" w:rsidRPr="009A127D" w14:paraId="1FE37DF3" w14:textId="77777777" w:rsidTr="004F4435">
        <w:trPr>
          <w:trHeight w:val="20"/>
        </w:trPr>
        <w:tc>
          <w:tcPr>
            <w:tcW w:w="898" w:type="pct"/>
          </w:tcPr>
          <w:p w14:paraId="429FF9CC" w14:textId="77777777" w:rsidR="000B02E6" w:rsidRPr="009A127D" w:rsidDel="002A1D54" w:rsidRDefault="000B02E6" w:rsidP="000B02E6">
            <w:pPr>
              <w:rPr>
                <w:color w:val="000000" w:themeColor="text1"/>
              </w:rPr>
            </w:pPr>
            <w:r w:rsidRPr="009A127D" w:rsidDel="002A1D54">
              <w:rPr>
                <w:color w:val="000000" w:themeColor="text1"/>
              </w:rPr>
              <w:t>Другие характеристики</w:t>
            </w:r>
          </w:p>
        </w:tc>
        <w:tc>
          <w:tcPr>
            <w:tcW w:w="4102" w:type="pct"/>
          </w:tcPr>
          <w:p w14:paraId="0E3EF256" w14:textId="77777777" w:rsidR="000B02E6" w:rsidRPr="009A127D" w:rsidRDefault="000B02E6" w:rsidP="000B02E6">
            <w:pPr>
              <w:jc w:val="both"/>
              <w:rPr>
                <w:color w:val="000000" w:themeColor="text1"/>
              </w:rPr>
            </w:pPr>
            <w:r w:rsidRPr="009A127D">
              <w:rPr>
                <w:color w:val="000000" w:themeColor="text1"/>
              </w:rPr>
              <w:t>-</w:t>
            </w:r>
          </w:p>
        </w:tc>
      </w:tr>
    </w:tbl>
    <w:p w14:paraId="7563894C" w14:textId="77777777" w:rsidR="0054319D" w:rsidRPr="009A127D" w:rsidRDefault="0054319D" w:rsidP="0054319D">
      <w:pPr>
        <w:rPr>
          <w:color w:val="000000" w:themeColor="text1"/>
        </w:rPr>
      </w:pPr>
    </w:p>
    <w:p w14:paraId="06972764" w14:textId="4ECBF207" w:rsidR="00407766" w:rsidRPr="009A127D" w:rsidRDefault="00407766" w:rsidP="00235D12">
      <w:pPr>
        <w:pStyle w:val="1"/>
        <w:jc w:val="center"/>
        <w:rPr>
          <w:color w:val="000000" w:themeColor="text1"/>
        </w:rPr>
      </w:pPr>
      <w:bookmarkStart w:id="11" w:name="_Toc192454661"/>
      <w:r w:rsidRPr="009A127D">
        <w:rPr>
          <w:color w:val="000000" w:themeColor="text1"/>
        </w:rPr>
        <w:t>IV. Сведения об организациях</w:t>
      </w:r>
      <w:r w:rsidR="00947FB9" w:rsidRPr="009A127D">
        <w:rPr>
          <w:color w:val="000000" w:themeColor="text1"/>
        </w:rPr>
        <w:t xml:space="preserve"> </w:t>
      </w:r>
      <w:r w:rsidR="007266AE" w:rsidRPr="009A127D">
        <w:rPr>
          <w:color w:val="000000" w:themeColor="text1"/>
        </w:rPr>
        <w:t xml:space="preserve">– </w:t>
      </w:r>
      <w:r w:rsidRPr="009A127D">
        <w:rPr>
          <w:color w:val="000000" w:themeColor="text1"/>
        </w:rPr>
        <w:t>разработчиках профессионального стандарта</w:t>
      </w:r>
      <w:bookmarkEnd w:id="11"/>
    </w:p>
    <w:p w14:paraId="6FCEE7B0" w14:textId="77777777" w:rsidR="008B1E23" w:rsidRPr="009A127D" w:rsidRDefault="008B1E23" w:rsidP="008B1E23">
      <w:pPr>
        <w:rPr>
          <w:color w:val="000000" w:themeColor="text1"/>
        </w:rPr>
      </w:pPr>
    </w:p>
    <w:p w14:paraId="6F9B4C43" w14:textId="77777777" w:rsidR="00407766" w:rsidRPr="009A127D" w:rsidRDefault="007266AE" w:rsidP="008B1E23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</w:rPr>
        <w:t>4.</w:t>
      </w:r>
      <w:r w:rsidR="0097327C" w:rsidRPr="009A127D">
        <w:rPr>
          <w:b/>
          <w:bCs w:val="0"/>
          <w:color w:val="000000" w:themeColor="text1"/>
        </w:rPr>
        <w:t>1. Ответственная</w:t>
      </w:r>
      <w:r w:rsidRPr="009A127D">
        <w:rPr>
          <w:b/>
          <w:bCs w:val="0"/>
          <w:color w:val="000000" w:themeColor="text1"/>
        </w:rPr>
        <w:t xml:space="preserve"> организация-</w:t>
      </w:r>
      <w:r w:rsidR="00407766" w:rsidRPr="009A127D">
        <w:rPr>
          <w:b/>
          <w:bCs w:val="0"/>
          <w:color w:val="000000" w:themeColor="text1"/>
        </w:rPr>
        <w:t>разработчик</w:t>
      </w:r>
    </w:p>
    <w:p w14:paraId="33C993F6" w14:textId="77777777" w:rsidR="008B1E23" w:rsidRPr="009A127D" w:rsidRDefault="008B1E23" w:rsidP="008B1E23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9A127D" w:rsidRPr="009A127D" w14:paraId="039E3A00" w14:textId="77777777" w:rsidTr="0005072D">
        <w:trPr>
          <w:trHeight w:val="561"/>
        </w:trPr>
        <w:tc>
          <w:tcPr>
            <w:tcW w:w="5000" w:type="pct"/>
            <w:vAlign w:val="center"/>
          </w:tcPr>
          <w:p w14:paraId="573E1451" w14:textId="77777777" w:rsidR="00407766" w:rsidRPr="009A127D" w:rsidRDefault="00BF37F4" w:rsidP="008807AC">
            <w:pPr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Совет по профессиональным квалификациям в строительстве, город Москва</w:t>
            </w:r>
          </w:p>
        </w:tc>
      </w:tr>
      <w:tr w:rsidR="008B1E23" w:rsidRPr="009A127D" w14:paraId="4052DFDF" w14:textId="77777777" w:rsidTr="0005072D">
        <w:trPr>
          <w:trHeight w:val="283"/>
        </w:trPr>
        <w:tc>
          <w:tcPr>
            <w:tcW w:w="5000" w:type="pct"/>
          </w:tcPr>
          <w:p w14:paraId="6823CBEB" w14:textId="796B946E" w:rsidR="008B1E23" w:rsidRPr="009A127D" w:rsidRDefault="005A6CEA" w:rsidP="005A6CEA">
            <w:pPr>
              <w:ind w:right="175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Председатель</w:t>
            </w:r>
            <w:r w:rsidR="00374776" w:rsidRPr="009A127D">
              <w:rPr>
                <w:color w:val="000000" w:themeColor="text1"/>
              </w:rPr>
              <w:tab/>
            </w:r>
            <w:r w:rsidR="00374776" w:rsidRPr="009A127D">
              <w:rPr>
                <w:color w:val="000000" w:themeColor="text1"/>
              </w:rPr>
              <w:tab/>
            </w:r>
            <w:r w:rsidR="00374776" w:rsidRPr="009A127D">
              <w:rPr>
                <w:color w:val="000000" w:themeColor="text1"/>
              </w:rPr>
              <w:tab/>
            </w:r>
            <w:r w:rsidR="00374776" w:rsidRPr="009A127D">
              <w:rPr>
                <w:color w:val="000000" w:themeColor="text1"/>
              </w:rPr>
              <w:tab/>
            </w:r>
            <w:r w:rsidR="00374776" w:rsidRPr="009A127D">
              <w:rPr>
                <w:color w:val="000000" w:themeColor="text1"/>
              </w:rPr>
              <w:tab/>
            </w:r>
            <w:r w:rsidR="00374776" w:rsidRPr="009A127D">
              <w:rPr>
                <w:color w:val="000000" w:themeColor="text1"/>
              </w:rPr>
              <w:tab/>
            </w:r>
            <w:r w:rsidR="00BF37F4" w:rsidRPr="009A127D">
              <w:rPr>
                <w:color w:val="000000" w:themeColor="text1"/>
              </w:rPr>
              <w:t>Ишин Александр Васильевич</w:t>
            </w:r>
          </w:p>
        </w:tc>
      </w:tr>
    </w:tbl>
    <w:p w14:paraId="46633E43" w14:textId="77777777" w:rsidR="008B1E23" w:rsidRPr="009A127D" w:rsidRDefault="008B1E23" w:rsidP="005A6CEA">
      <w:pPr>
        <w:ind w:right="175"/>
        <w:rPr>
          <w:bCs w:val="0"/>
          <w:color w:val="000000" w:themeColor="text1"/>
        </w:rPr>
      </w:pPr>
    </w:p>
    <w:p w14:paraId="6858586B" w14:textId="7FECDF75" w:rsidR="004A4539" w:rsidRPr="009A127D" w:rsidRDefault="004A4539" w:rsidP="008B1E23">
      <w:pPr>
        <w:rPr>
          <w:b/>
          <w:bCs w:val="0"/>
          <w:color w:val="000000" w:themeColor="text1"/>
        </w:rPr>
      </w:pPr>
      <w:r w:rsidRPr="009A127D">
        <w:rPr>
          <w:b/>
          <w:bCs w:val="0"/>
          <w:color w:val="000000" w:themeColor="text1"/>
          <w:lang w:val="en-US"/>
        </w:rPr>
        <w:t>4.2.</w:t>
      </w:r>
      <w:r w:rsidR="00374776" w:rsidRPr="009A127D">
        <w:rPr>
          <w:b/>
          <w:bCs w:val="0"/>
          <w:color w:val="000000" w:themeColor="text1"/>
        </w:rPr>
        <w:t xml:space="preserve"> </w:t>
      </w:r>
      <w:r w:rsidRPr="009A127D">
        <w:rPr>
          <w:b/>
          <w:bCs w:val="0"/>
          <w:color w:val="000000" w:themeColor="text1"/>
        </w:rPr>
        <w:t>Наименования организаций-разработчиков</w:t>
      </w:r>
    </w:p>
    <w:p w14:paraId="2044F709" w14:textId="77777777" w:rsidR="008B1E23" w:rsidRPr="009A127D" w:rsidRDefault="008B1E23" w:rsidP="008B1E23">
      <w:pPr>
        <w:rPr>
          <w:color w:val="000000" w:themeColor="text1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9A127D" w:rsidRPr="009A127D" w14:paraId="2A8EB7D0" w14:textId="77777777" w:rsidTr="00374776">
        <w:trPr>
          <w:trHeight w:val="266"/>
        </w:trPr>
        <w:tc>
          <w:tcPr>
            <w:tcW w:w="188" w:type="pct"/>
          </w:tcPr>
          <w:p w14:paraId="181E2623" w14:textId="77777777" w:rsidR="00374776" w:rsidRPr="009A127D" w:rsidRDefault="00374776" w:rsidP="00374776">
            <w:pPr>
              <w:pStyle w:val="af1"/>
              <w:numPr>
                <w:ilvl w:val="0"/>
                <w:numId w:val="47"/>
              </w:numPr>
              <w:rPr>
                <w:bCs w:val="0"/>
                <w:color w:val="000000" w:themeColor="text1"/>
              </w:rPr>
            </w:pPr>
          </w:p>
        </w:tc>
        <w:tc>
          <w:tcPr>
            <w:tcW w:w="4812" w:type="pct"/>
          </w:tcPr>
          <w:p w14:paraId="57A9DCF6" w14:textId="77777777" w:rsidR="00374776" w:rsidRPr="009A127D" w:rsidRDefault="00374776" w:rsidP="009C0FB0">
            <w:pPr>
              <w:ind w:right="175"/>
              <w:jc w:val="both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Ассоциация «Национальное объединение строителей», город Москва</w:t>
            </w:r>
          </w:p>
        </w:tc>
      </w:tr>
      <w:tr w:rsidR="009A127D" w:rsidRPr="009A127D" w14:paraId="2620FB66" w14:textId="77777777" w:rsidTr="00374776">
        <w:trPr>
          <w:trHeight w:val="266"/>
        </w:trPr>
        <w:tc>
          <w:tcPr>
            <w:tcW w:w="188" w:type="pct"/>
          </w:tcPr>
          <w:p w14:paraId="402E765D" w14:textId="77777777" w:rsidR="00374776" w:rsidRPr="009A127D" w:rsidRDefault="00374776" w:rsidP="00374776">
            <w:pPr>
              <w:pStyle w:val="af1"/>
              <w:numPr>
                <w:ilvl w:val="0"/>
                <w:numId w:val="47"/>
              </w:numPr>
              <w:rPr>
                <w:bCs w:val="0"/>
                <w:color w:val="000000" w:themeColor="text1"/>
              </w:rPr>
            </w:pPr>
          </w:p>
        </w:tc>
        <w:tc>
          <w:tcPr>
            <w:tcW w:w="4812" w:type="pct"/>
          </w:tcPr>
          <w:p w14:paraId="517F926B" w14:textId="77777777" w:rsidR="00374776" w:rsidRPr="009A127D" w:rsidRDefault="00374776" w:rsidP="00223C13">
            <w:pPr>
              <w:ind w:right="175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ООО «Центр исследований», город Москва</w:t>
            </w:r>
          </w:p>
        </w:tc>
      </w:tr>
      <w:tr w:rsidR="009A127D" w:rsidRPr="009A127D" w14:paraId="762F72E5" w14:textId="77777777" w:rsidTr="00374776">
        <w:trPr>
          <w:trHeight w:val="266"/>
        </w:trPr>
        <w:tc>
          <w:tcPr>
            <w:tcW w:w="188" w:type="pct"/>
          </w:tcPr>
          <w:p w14:paraId="5A593A71" w14:textId="77777777" w:rsidR="00374776" w:rsidRPr="009A127D" w:rsidRDefault="00374776" w:rsidP="00374776">
            <w:pPr>
              <w:pStyle w:val="af1"/>
              <w:numPr>
                <w:ilvl w:val="0"/>
                <w:numId w:val="47"/>
              </w:numPr>
              <w:rPr>
                <w:bCs w:val="0"/>
                <w:color w:val="000000" w:themeColor="text1"/>
              </w:rPr>
            </w:pPr>
          </w:p>
        </w:tc>
        <w:tc>
          <w:tcPr>
            <w:tcW w:w="4812" w:type="pct"/>
          </w:tcPr>
          <w:p w14:paraId="2C23D858" w14:textId="77777777" w:rsidR="00374776" w:rsidRPr="009A127D" w:rsidRDefault="00374776" w:rsidP="00223C13">
            <w:pPr>
              <w:ind w:right="175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ФАУ «РосКапСтрой», город Москва</w:t>
            </w:r>
          </w:p>
        </w:tc>
      </w:tr>
      <w:tr w:rsidR="00374776" w:rsidRPr="009A127D" w14:paraId="63D20429" w14:textId="77777777" w:rsidTr="00374776">
        <w:trPr>
          <w:trHeight w:val="266"/>
        </w:trPr>
        <w:tc>
          <w:tcPr>
            <w:tcW w:w="188" w:type="pct"/>
          </w:tcPr>
          <w:p w14:paraId="1557AD9C" w14:textId="77777777" w:rsidR="00374776" w:rsidRPr="009A127D" w:rsidRDefault="00374776" w:rsidP="00374776">
            <w:pPr>
              <w:pStyle w:val="af1"/>
              <w:numPr>
                <w:ilvl w:val="0"/>
                <w:numId w:val="47"/>
              </w:numPr>
              <w:rPr>
                <w:bCs w:val="0"/>
                <w:color w:val="000000" w:themeColor="text1"/>
              </w:rPr>
            </w:pPr>
          </w:p>
        </w:tc>
        <w:tc>
          <w:tcPr>
            <w:tcW w:w="4812" w:type="pct"/>
          </w:tcPr>
          <w:p w14:paraId="5FABFB3C" w14:textId="302B7377" w:rsidR="00374776" w:rsidRPr="009A127D" w:rsidRDefault="00374776" w:rsidP="00223C13">
            <w:pPr>
              <w:ind w:right="175"/>
              <w:rPr>
                <w:bCs w:val="0"/>
                <w:color w:val="000000" w:themeColor="text1"/>
              </w:rPr>
            </w:pPr>
            <w:r w:rsidRPr="009A127D">
              <w:rPr>
                <w:color w:val="000000" w:themeColor="text1"/>
              </w:rPr>
              <w:t>ФГБУ «ВНИИ труда» Минтруда России, город Москва</w:t>
            </w:r>
          </w:p>
        </w:tc>
      </w:tr>
      <w:tr w:rsidR="002C3994" w:rsidRPr="009A127D" w14:paraId="570B2CEA" w14:textId="77777777" w:rsidTr="00374776">
        <w:trPr>
          <w:trHeight w:val="266"/>
        </w:trPr>
        <w:tc>
          <w:tcPr>
            <w:tcW w:w="188" w:type="pct"/>
          </w:tcPr>
          <w:p w14:paraId="1DDD6459" w14:textId="77777777" w:rsidR="002C3994" w:rsidRPr="009A127D" w:rsidRDefault="002C3994" w:rsidP="00374776">
            <w:pPr>
              <w:pStyle w:val="af1"/>
              <w:numPr>
                <w:ilvl w:val="0"/>
                <w:numId w:val="47"/>
              </w:numPr>
              <w:rPr>
                <w:bCs w:val="0"/>
                <w:color w:val="000000" w:themeColor="text1"/>
              </w:rPr>
            </w:pPr>
          </w:p>
        </w:tc>
        <w:tc>
          <w:tcPr>
            <w:tcW w:w="4812" w:type="pct"/>
          </w:tcPr>
          <w:p w14:paraId="515F7B54" w14:textId="62F5165D" w:rsidR="002C3994" w:rsidRPr="009A127D" w:rsidRDefault="002C3994" w:rsidP="00CB6A93">
            <w:pPr>
              <w:ind w:right="17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ООО «Э</w:t>
            </w:r>
            <w:r w:rsidR="00CB6A93">
              <w:rPr>
                <w:color w:val="000000" w:themeColor="text1"/>
              </w:rPr>
              <w:t>КСИНКО</w:t>
            </w:r>
            <w:r>
              <w:rPr>
                <w:color w:val="000000" w:themeColor="text1"/>
              </w:rPr>
              <w:t>», город Москва</w:t>
            </w:r>
          </w:p>
        </w:tc>
      </w:tr>
    </w:tbl>
    <w:p w14:paraId="329B8B99" w14:textId="62ADC499" w:rsidR="00374776" w:rsidRPr="009A127D" w:rsidRDefault="00374776" w:rsidP="00065F2C">
      <w:pPr>
        <w:rPr>
          <w:color w:val="000000" w:themeColor="text1"/>
        </w:rPr>
      </w:pPr>
    </w:p>
    <w:sectPr w:rsidR="00374776" w:rsidRPr="009A127D" w:rsidSect="00B157CA">
      <w:headerReference w:type="default" r:id="rId26"/>
      <w:footerReference w:type="default" r:id="rId27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941FC" w14:textId="77777777" w:rsidR="0031145A" w:rsidRDefault="0031145A" w:rsidP="00407766">
      <w:r>
        <w:separator/>
      </w:r>
    </w:p>
  </w:endnote>
  <w:endnote w:type="continuationSeparator" w:id="0">
    <w:p w14:paraId="780B66B2" w14:textId="77777777" w:rsidR="0031145A" w:rsidRPr="0067063E" w:rsidRDefault="0031145A" w:rsidP="00407766">
      <w:pPr>
        <w:rPr>
          <w:sz w:val="2"/>
          <w:szCs w:val="2"/>
        </w:rPr>
      </w:pPr>
    </w:p>
  </w:endnote>
  <w:endnote w:id="1">
    <w:p w14:paraId="0238A54A" w14:textId="77777777" w:rsidR="00065F2C" w:rsidRDefault="00065F2C">
      <w:pPr>
        <w:pStyle w:val="ab"/>
      </w:pPr>
      <w:r>
        <w:rPr>
          <w:rStyle w:val="ad"/>
        </w:rPr>
        <w:endnoteRef/>
      </w:r>
      <w:r>
        <w:t xml:space="preserve"> </w:t>
      </w:r>
      <w:r w:rsidRPr="00223C13">
        <w:rPr>
          <w:szCs w:val="20"/>
        </w:rPr>
        <w:t>Общероссийский классификатор занятий</w:t>
      </w:r>
      <w:r>
        <w:rPr>
          <w:szCs w:val="20"/>
        </w:rPr>
        <w:t>.</w:t>
      </w:r>
    </w:p>
  </w:endnote>
  <w:endnote w:id="2">
    <w:p w14:paraId="5229B85C" w14:textId="26B9E612" w:rsidR="00065F2C" w:rsidRPr="00374776" w:rsidRDefault="00065F2C" w:rsidP="00374776">
      <w:pPr>
        <w:pStyle w:val="ab"/>
        <w:rPr>
          <w:rStyle w:val="ac"/>
        </w:rPr>
      </w:pPr>
      <w:r>
        <w:rPr>
          <w:vertAlign w:val="superscript"/>
        </w:rPr>
        <w:endnoteRef/>
      </w:r>
      <w:r>
        <w:t xml:space="preserve"> </w:t>
      </w:r>
      <w:r w:rsidRPr="00777D0C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 w:rsidRPr="007878F7">
        <w:t>.</w:t>
      </w:r>
    </w:p>
  </w:endnote>
  <w:endnote w:id="3">
    <w:p w14:paraId="25928F45" w14:textId="77777777" w:rsidR="00065F2C" w:rsidRDefault="00065F2C">
      <w:pPr>
        <w:pStyle w:val="ab"/>
      </w:pPr>
      <w:r>
        <w:rPr>
          <w:rStyle w:val="ad"/>
        </w:rPr>
        <w:endnoteRef/>
      </w:r>
      <w:r>
        <w:t xml:space="preserve"> </w:t>
      </w:r>
      <w:r w:rsidRPr="00223C13">
        <w:rPr>
          <w:szCs w:val="20"/>
        </w:rPr>
        <w:t>Общероссийский классификатор видов экономической деятельности</w:t>
      </w:r>
      <w:r>
        <w:rPr>
          <w:szCs w:val="20"/>
        </w:rPr>
        <w:t>.</w:t>
      </w:r>
    </w:p>
  </w:endnote>
  <w:endnote w:id="4">
    <w:p w14:paraId="47B7B495" w14:textId="2570E41A" w:rsidR="00065F2C" w:rsidRPr="009C0FB0" w:rsidRDefault="00065F2C" w:rsidP="00C42873">
      <w:pPr>
        <w:pStyle w:val="ab"/>
      </w:pPr>
      <w:r w:rsidRPr="009C0FB0">
        <w:rPr>
          <w:rStyle w:val="ad"/>
        </w:rPr>
        <w:endnoteRef/>
      </w:r>
      <w:r w:rsidRPr="009C0FB0">
        <w:t xml:space="preserve"> </w:t>
      </w:r>
      <w:r w:rsidRPr="00777D0C">
        <w:t xml:space="preserve"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</w:t>
      </w:r>
      <w:r>
        <w:t>действует до 1 сентября 2026 г.</w:t>
      </w:r>
    </w:p>
  </w:endnote>
  <w:endnote w:id="5">
    <w:p w14:paraId="6CA7CA2B" w14:textId="0E0963EF" w:rsidR="00065F2C" w:rsidRPr="009C0FB0" w:rsidRDefault="00065F2C" w:rsidP="00C42873">
      <w:pPr>
        <w:pStyle w:val="ab"/>
        <w:rPr>
          <w:b/>
          <w:bCs/>
        </w:rPr>
      </w:pPr>
      <w:r>
        <w:rPr>
          <w:rStyle w:val="ad"/>
        </w:rPr>
        <w:endnoteRef/>
      </w:r>
      <w:r>
        <w:t xml:space="preserve"> </w:t>
      </w:r>
      <w:r w:rsidRPr="00C01FC8">
        <w:t>Федеральный закон от 21 декабря 1994 г. № 69-ФЗ «О пожарной безопасности»; постановление Правительства Российской Федерации от 16 сентября 2020 г. № 1479 «Об утверждении Правил противопожарного режима в Российской Федерации», действует до 31 декабря 2026 г. включительно</w:t>
      </w:r>
      <w:r>
        <w:t>.</w:t>
      </w:r>
    </w:p>
  </w:endnote>
  <w:endnote w:id="6">
    <w:p w14:paraId="7C03CCA0" w14:textId="77777777" w:rsidR="00065F2C" w:rsidRPr="00223C13" w:rsidRDefault="00065F2C" w:rsidP="00374776">
      <w:pPr>
        <w:pStyle w:val="ab"/>
      </w:pPr>
      <w:r w:rsidRPr="00223C13">
        <w:rPr>
          <w:vertAlign w:val="superscript"/>
        </w:rPr>
        <w:endnoteRef/>
      </w:r>
      <w:r w:rsidRPr="00223C13">
        <w:t xml:space="preserve"> Единый квалификационный справочник должностей руководителей, специалистов и служащих.</w:t>
      </w:r>
    </w:p>
  </w:endnote>
  <w:endnote w:id="7">
    <w:p w14:paraId="38CE23D1" w14:textId="77777777" w:rsidR="00065F2C" w:rsidRPr="00223C13" w:rsidRDefault="00065F2C" w:rsidP="00374776">
      <w:pPr>
        <w:pStyle w:val="ab"/>
      </w:pPr>
      <w:r w:rsidRPr="00223C13">
        <w:rPr>
          <w:rStyle w:val="ad"/>
          <w:szCs w:val="20"/>
        </w:rPr>
        <w:endnoteRef/>
      </w:r>
      <w:r w:rsidRPr="00223C13"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6C516D04" w14:textId="17210B0F" w:rsidR="00065F2C" w:rsidRDefault="00065F2C" w:rsidP="00C42873">
      <w:pPr>
        <w:pStyle w:val="ab"/>
      </w:pPr>
      <w:r>
        <w:rPr>
          <w:rStyle w:val="ad"/>
        </w:rPr>
        <w:endnoteRef/>
      </w:r>
      <w:r>
        <w:t xml:space="preserve"> </w:t>
      </w:r>
      <w:r w:rsidRPr="00065F2C">
        <w:rPr>
          <w:color w:val="000000"/>
          <w:szCs w:val="20"/>
        </w:rPr>
        <w:t xml:space="preserve"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</w:t>
      </w:r>
      <w:r>
        <w:rPr>
          <w:color w:val="000000"/>
          <w:szCs w:val="20"/>
        </w:rPr>
        <w:br/>
      </w:r>
      <w:r w:rsidRPr="00065F2C">
        <w:rPr>
          <w:color w:val="000000"/>
          <w:szCs w:val="20"/>
        </w:rPr>
        <w:t xml:space="preserve">19 октября 2015 г., регистрационный № 39355), от 1 декабря 2016 г. № 1508 (зарегистрирован Минюстом России </w:t>
      </w:r>
      <w:r>
        <w:rPr>
          <w:color w:val="000000"/>
          <w:szCs w:val="20"/>
        </w:rPr>
        <w:br/>
      </w:r>
      <w:r w:rsidRPr="00065F2C">
        <w:rPr>
          <w:color w:val="000000"/>
          <w:szCs w:val="20"/>
        </w:rPr>
        <w:t xml:space="preserve">20 декабря 2016 г., регистрационный № 44807), от 10 апреля 2017 г. № 320 (зарегистрирован Минюстом России </w:t>
      </w:r>
      <w:r>
        <w:rPr>
          <w:color w:val="000000"/>
          <w:szCs w:val="20"/>
        </w:rPr>
        <w:br/>
      </w:r>
      <w:r w:rsidRPr="00065F2C">
        <w:rPr>
          <w:color w:val="000000"/>
          <w:szCs w:val="20"/>
        </w:rPr>
        <w:t xml:space="preserve">10 мая 2017 г., регистрационный № 46662), от 11 апреля 2017 г. № 328 (зарегистрирован Минюстом России </w:t>
      </w:r>
      <w:r>
        <w:rPr>
          <w:color w:val="000000"/>
          <w:szCs w:val="20"/>
        </w:rPr>
        <w:br/>
      </w:r>
      <w:r w:rsidRPr="00065F2C">
        <w:rPr>
          <w:color w:val="000000"/>
          <w:szCs w:val="20"/>
        </w:rPr>
        <w:t xml:space="preserve">23 июня 2017 г., регистрационный № 47167), от 23 марта 2018 г. № 210 (зарегистрирован Минюстом России </w:t>
      </w:r>
      <w:r>
        <w:rPr>
          <w:color w:val="000000"/>
          <w:szCs w:val="20"/>
        </w:rPr>
        <w:br/>
      </w:r>
      <w:r w:rsidRPr="00065F2C">
        <w:rPr>
          <w:color w:val="000000"/>
          <w:szCs w:val="20"/>
        </w:rPr>
        <w:t xml:space="preserve">11 апреля 2018 г., регистрационный № 50727), от 30 августа 2019 г. № 664 (зарегистрирован Минюстом России </w:t>
      </w:r>
      <w:r>
        <w:rPr>
          <w:color w:val="000000"/>
          <w:szCs w:val="20"/>
        </w:rPr>
        <w:br/>
      </w:r>
      <w:r w:rsidRPr="00065F2C">
        <w:rPr>
          <w:color w:val="000000"/>
          <w:szCs w:val="20"/>
        </w:rPr>
        <w:t xml:space="preserve">23 сентября 2019 г., регистрационный № 56026), от 15 апреля 2021 г. № 296 (зарегистрирован Минюстом России </w:t>
      </w:r>
      <w:r>
        <w:rPr>
          <w:color w:val="000000"/>
          <w:szCs w:val="20"/>
        </w:rPr>
        <w:br/>
      </w:r>
      <w:r w:rsidRPr="00065F2C">
        <w:rPr>
          <w:color w:val="000000"/>
          <w:szCs w:val="20"/>
        </w:rPr>
        <w:t xml:space="preserve">27 апреля 2021 г., регистрационный № 63245), от 13 декабря 2021 г. № 1229 (зарегистрирован Минюстом России </w:t>
      </w:r>
      <w:r>
        <w:rPr>
          <w:color w:val="000000"/>
          <w:szCs w:val="20"/>
        </w:rPr>
        <w:br/>
      </w:r>
      <w:r w:rsidRPr="00065F2C">
        <w:rPr>
          <w:color w:val="000000"/>
          <w:szCs w:val="20"/>
        </w:rPr>
        <w:t>13 апреля 2022 г., регистрационный № 68183). В соответствии с абзацем семь пункта 2 приказа Минобрнауки России от 1 февраля 2022 г. № 89 (зарегистрирован Минюстом России 3 марта 2022 г., регистрационный № 67610) срок действия ограничен до 1 сентября 2026 г</w:t>
      </w:r>
      <w:r w:rsidRPr="0086224C">
        <w:rPr>
          <w:color w:val="000000"/>
          <w:szCs w:val="2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80FDE" w14:textId="77777777" w:rsidR="00065F2C" w:rsidRDefault="00065F2C" w:rsidP="001F3B2E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0256AAD" w14:textId="77777777" w:rsidR="00065F2C" w:rsidRDefault="00065F2C" w:rsidP="001F3B2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5CDA8" w14:textId="18AACC2A" w:rsidR="00065F2C" w:rsidRDefault="00065F2C" w:rsidP="001F3B2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0B0E83" wp14:editId="24C4457E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7413F8" w14:textId="77777777" w:rsidR="00065F2C" w:rsidRPr="000D3602" w:rsidRDefault="00065F2C" w:rsidP="001F3B2E"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D53A6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0B0E8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747.85pt;margin-top:326.6pt;width:22.1pt;height:2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" stroked="f">
              <v:path arrowok="t"/>
              <v:textbox style="layout-flow:vertical" inset="0,0,0,0">
                <w:txbxContent>
                  <w:p w14:paraId="6C7413F8" w14:textId="77777777" w:rsidR="00065F2C" w:rsidRPr="000D3602" w:rsidRDefault="00065F2C" w:rsidP="001F3B2E"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D53A6B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F44DA6" w14:textId="77777777" w:rsidR="00065F2C" w:rsidRDefault="00065F2C" w:rsidP="001F3B2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731DA" w14:textId="77777777" w:rsidR="00065F2C" w:rsidRDefault="00065F2C" w:rsidP="001F3B2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57935" w14:textId="77777777" w:rsidR="00065F2C" w:rsidRDefault="00065F2C" w:rsidP="001F3B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8445B" w14:textId="77777777" w:rsidR="0031145A" w:rsidRDefault="0031145A" w:rsidP="00407766">
      <w:r>
        <w:separator/>
      </w:r>
    </w:p>
  </w:footnote>
  <w:footnote w:type="continuationSeparator" w:id="0">
    <w:p w14:paraId="3BD7412D" w14:textId="77777777" w:rsidR="0031145A" w:rsidRDefault="0031145A" w:rsidP="0040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748FC" w14:textId="77777777" w:rsidR="00065F2C" w:rsidRDefault="00065F2C" w:rsidP="00E06ED9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127D100" w14:textId="77777777" w:rsidR="00065F2C" w:rsidRDefault="00065F2C" w:rsidP="00E06ED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D7B66" w14:textId="77777777" w:rsidR="00065F2C" w:rsidRPr="00B157CA" w:rsidRDefault="00065F2C" w:rsidP="00E06ED9">
    <w:pPr>
      <w:pStyle w:val="af"/>
      <w:rPr>
        <w:rStyle w:val="ae"/>
      </w:rPr>
    </w:pPr>
    <w:r w:rsidRPr="00B157CA">
      <w:rPr>
        <w:rStyle w:val="ae"/>
      </w:rPr>
      <w:fldChar w:fldCharType="begin"/>
    </w:r>
    <w:r w:rsidRPr="00B157CA">
      <w:rPr>
        <w:rStyle w:val="ae"/>
      </w:rPr>
      <w:instrText xml:space="preserve"> PAGE   \* MERGEFORMAT </w:instrText>
    </w:r>
    <w:r w:rsidRPr="00B157CA">
      <w:rPr>
        <w:rStyle w:val="ae"/>
      </w:rPr>
      <w:fldChar w:fldCharType="separate"/>
    </w:r>
    <w:r w:rsidR="00D53A6B">
      <w:rPr>
        <w:rStyle w:val="ae"/>
        <w:noProof/>
      </w:rPr>
      <w:t>2</w:t>
    </w:r>
    <w:r w:rsidRPr="00B157CA">
      <w:rPr>
        <w:rStyle w:val="ae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8777A" w14:textId="77777777" w:rsidR="00065F2C" w:rsidRPr="00CB3B4A" w:rsidRDefault="00065F2C" w:rsidP="00E06ED9">
    <w:pPr>
      <w:pStyle w:val="af"/>
    </w:pPr>
    <w:r>
      <w:fldChar w:fldCharType="begin"/>
    </w:r>
    <w:r>
      <w:instrText xml:space="preserve"> PAGE   \* MERGEFORMAT </w:instrText>
    </w:r>
    <w:r>
      <w:fldChar w:fldCharType="separate"/>
    </w:r>
    <w:r w:rsidR="00D53A6B">
      <w:rPr>
        <w:noProof/>
      </w:rPr>
      <w:t>4</w:t>
    </w:r>
    <w:r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4F03AC" w14:textId="77777777" w:rsidR="00065F2C" w:rsidRPr="00B157CA" w:rsidRDefault="00065F2C" w:rsidP="00E06ED9">
    <w:pPr>
      <w:pStyle w:val="af"/>
      <w:rPr>
        <w:rStyle w:val="ae"/>
      </w:rPr>
    </w:pPr>
    <w:r w:rsidRPr="00B157CA">
      <w:rPr>
        <w:rStyle w:val="ae"/>
      </w:rPr>
      <w:fldChar w:fldCharType="begin"/>
    </w:r>
    <w:r w:rsidRPr="00B157CA">
      <w:rPr>
        <w:rStyle w:val="ae"/>
      </w:rPr>
      <w:instrText xml:space="preserve"> PAGE   \* MERGEFORMAT </w:instrText>
    </w:r>
    <w:r w:rsidRPr="00B157CA">
      <w:rPr>
        <w:rStyle w:val="ae"/>
      </w:rPr>
      <w:fldChar w:fldCharType="separate"/>
    </w:r>
    <w:r w:rsidR="00D53A6B">
      <w:rPr>
        <w:rStyle w:val="ae"/>
        <w:noProof/>
      </w:rPr>
      <w:t>3</w:t>
    </w:r>
    <w:r w:rsidRPr="00B157CA">
      <w:rPr>
        <w:rStyle w:val="ae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63517" w14:textId="77777777" w:rsidR="00065F2C" w:rsidRPr="00B157CA" w:rsidRDefault="00065F2C" w:rsidP="00E06ED9">
    <w:pPr>
      <w:pStyle w:val="af"/>
      <w:rPr>
        <w:rStyle w:val="ae"/>
      </w:rPr>
    </w:pPr>
    <w:r w:rsidRPr="00B157CA">
      <w:rPr>
        <w:rStyle w:val="ae"/>
      </w:rPr>
      <w:fldChar w:fldCharType="begin"/>
    </w:r>
    <w:r w:rsidRPr="00B157CA">
      <w:rPr>
        <w:rStyle w:val="ae"/>
      </w:rPr>
      <w:instrText xml:space="preserve"> PAGE   \* MERGEFORMAT </w:instrText>
    </w:r>
    <w:r w:rsidRPr="00B157CA">
      <w:rPr>
        <w:rStyle w:val="ae"/>
      </w:rPr>
      <w:fldChar w:fldCharType="separate"/>
    </w:r>
    <w:r w:rsidR="00D53A6B">
      <w:rPr>
        <w:rStyle w:val="ae"/>
        <w:noProof/>
      </w:rPr>
      <w:t>21</w:t>
    </w:r>
    <w:r w:rsidRPr="00B157CA">
      <w:rPr>
        <w:rStyle w:val="ae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46A27"/>
    <w:multiLevelType w:val="multilevel"/>
    <w:tmpl w:val="6DAC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6A3C09"/>
    <w:multiLevelType w:val="multilevel"/>
    <w:tmpl w:val="C1A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E3010D"/>
    <w:multiLevelType w:val="multilevel"/>
    <w:tmpl w:val="F234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9" w15:restartNumberingAfterBreak="0">
    <w:nsid w:val="33434FAD"/>
    <w:multiLevelType w:val="multilevel"/>
    <w:tmpl w:val="051427CA"/>
    <w:lvl w:ilvl="0">
      <w:start w:val="6"/>
      <w:numFmt w:val="decimal"/>
      <w:lvlText w:val="%1"/>
      <w:lvlJc w:val="left"/>
      <w:pPr>
        <w:ind w:left="825" w:hanging="3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5" w:hanging="326"/>
      </w:pPr>
      <w:rPr>
        <w:rFonts w:ascii="Arial" w:eastAsia="Arial" w:hAnsi="Arial" w:cs="Arial" w:hint="default"/>
        <w:b/>
        <w:bCs/>
        <w:w w:val="102"/>
        <w:sz w:val="19"/>
        <w:szCs w:val="1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8" w:hanging="489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259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9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9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9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489"/>
      </w:pPr>
      <w:rPr>
        <w:rFonts w:hint="default"/>
        <w:lang w:val="ru-RU" w:eastAsia="en-US" w:bidi="ar-SA"/>
      </w:rPr>
    </w:lvl>
  </w:abstractNum>
  <w:abstractNum w:abstractNumId="20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218AF"/>
    <w:multiLevelType w:val="multilevel"/>
    <w:tmpl w:val="3A1E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9D12782"/>
    <w:multiLevelType w:val="multilevel"/>
    <w:tmpl w:val="D15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F2726F"/>
    <w:multiLevelType w:val="hybridMultilevel"/>
    <w:tmpl w:val="DC2ADA3C"/>
    <w:lvl w:ilvl="0" w:tplc="EFC85196">
      <w:start w:val="1"/>
      <w:numFmt w:val="decimal"/>
      <w:lvlText w:val="%1"/>
      <w:lvlJc w:val="left"/>
      <w:pPr>
        <w:ind w:left="577" w:hanging="176"/>
      </w:pPr>
      <w:rPr>
        <w:rFonts w:ascii="Arial" w:eastAsia="Arial" w:hAnsi="Arial" w:cs="Arial" w:hint="default"/>
        <w:b/>
        <w:bCs/>
        <w:w w:val="100"/>
        <w:sz w:val="21"/>
        <w:szCs w:val="21"/>
        <w:lang w:val="ru-RU" w:eastAsia="en-US" w:bidi="ar-SA"/>
      </w:rPr>
    </w:lvl>
    <w:lvl w:ilvl="1" w:tplc="7BA4DAAA">
      <w:numFmt w:val="bullet"/>
      <w:lvlText w:val="-"/>
      <w:lvlJc w:val="left"/>
      <w:pPr>
        <w:ind w:left="110" w:hanging="24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2" w:tplc="4B7E9E16">
      <w:numFmt w:val="bullet"/>
      <w:lvlText w:val="•"/>
      <w:lvlJc w:val="left"/>
      <w:pPr>
        <w:ind w:left="860" w:hanging="240"/>
      </w:pPr>
      <w:rPr>
        <w:rFonts w:hint="default"/>
        <w:lang w:val="ru-RU" w:eastAsia="en-US" w:bidi="ar-SA"/>
      </w:rPr>
    </w:lvl>
    <w:lvl w:ilvl="3" w:tplc="3AD45E00">
      <w:numFmt w:val="bullet"/>
      <w:lvlText w:val="•"/>
      <w:lvlJc w:val="left"/>
      <w:pPr>
        <w:ind w:left="1120" w:hanging="240"/>
      </w:pPr>
      <w:rPr>
        <w:rFonts w:hint="default"/>
        <w:lang w:val="ru-RU" w:eastAsia="en-US" w:bidi="ar-SA"/>
      </w:rPr>
    </w:lvl>
    <w:lvl w:ilvl="4" w:tplc="9F72777C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5" w:tplc="69A2FA4E">
      <w:numFmt w:val="bullet"/>
      <w:lvlText w:val="•"/>
      <w:lvlJc w:val="left"/>
      <w:pPr>
        <w:ind w:left="4005" w:hanging="240"/>
      </w:pPr>
      <w:rPr>
        <w:rFonts w:hint="default"/>
        <w:lang w:val="ru-RU" w:eastAsia="en-US" w:bidi="ar-SA"/>
      </w:rPr>
    </w:lvl>
    <w:lvl w:ilvl="6" w:tplc="3902598C">
      <w:numFmt w:val="bullet"/>
      <w:lvlText w:val="•"/>
      <w:lvlJc w:val="left"/>
      <w:pPr>
        <w:ind w:left="5448" w:hanging="240"/>
      </w:pPr>
      <w:rPr>
        <w:rFonts w:hint="default"/>
        <w:lang w:val="ru-RU" w:eastAsia="en-US" w:bidi="ar-SA"/>
      </w:rPr>
    </w:lvl>
    <w:lvl w:ilvl="7" w:tplc="C16852BA">
      <w:numFmt w:val="bullet"/>
      <w:lvlText w:val="•"/>
      <w:lvlJc w:val="left"/>
      <w:pPr>
        <w:ind w:left="6890" w:hanging="240"/>
      </w:pPr>
      <w:rPr>
        <w:rFonts w:hint="default"/>
        <w:lang w:val="ru-RU" w:eastAsia="en-US" w:bidi="ar-SA"/>
      </w:rPr>
    </w:lvl>
    <w:lvl w:ilvl="8" w:tplc="4036D342">
      <w:numFmt w:val="bullet"/>
      <w:lvlText w:val="•"/>
      <w:lvlJc w:val="left"/>
      <w:pPr>
        <w:ind w:left="8333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508D68B8"/>
    <w:multiLevelType w:val="multilevel"/>
    <w:tmpl w:val="5982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C50A6A"/>
    <w:multiLevelType w:val="hybridMultilevel"/>
    <w:tmpl w:val="C4A4555A"/>
    <w:lvl w:ilvl="0" w:tplc="D116BAE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82008FE"/>
    <w:multiLevelType w:val="multilevel"/>
    <w:tmpl w:val="FD9E207C"/>
    <w:lvl w:ilvl="0">
      <w:start w:val="5"/>
      <w:numFmt w:val="decimal"/>
      <w:lvlText w:val="%1"/>
      <w:lvlJc w:val="left"/>
      <w:pPr>
        <w:ind w:left="825" w:hanging="3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5" w:hanging="326"/>
      </w:pPr>
      <w:rPr>
        <w:rFonts w:ascii="Arial" w:eastAsia="Arial" w:hAnsi="Arial" w:cs="Arial" w:hint="default"/>
        <w:b/>
        <w:bCs/>
        <w:w w:val="102"/>
        <w:sz w:val="19"/>
        <w:szCs w:val="1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99" w:hanging="489"/>
      </w:pPr>
      <w:rPr>
        <w:rFonts w:hint="default"/>
        <w:b/>
        <w:bCs/>
        <w:w w:val="102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10" w:hanging="714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4">
      <w:numFmt w:val="bullet"/>
      <w:lvlText w:val="•"/>
      <w:lvlJc w:val="left"/>
      <w:pPr>
        <w:ind w:left="2597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4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1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5" w:hanging="714"/>
      </w:pPr>
      <w:rPr>
        <w:rFonts w:hint="default"/>
        <w:lang w:val="ru-RU" w:eastAsia="en-US" w:bidi="ar-SA"/>
      </w:rPr>
    </w:lvl>
  </w:abstractNum>
  <w:abstractNum w:abstractNumId="33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DA5489E"/>
    <w:multiLevelType w:val="hybridMultilevel"/>
    <w:tmpl w:val="14160B2C"/>
    <w:lvl w:ilvl="0" w:tplc="F0908596">
      <w:numFmt w:val="bullet"/>
      <w:lvlText w:val="-"/>
      <w:lvlJc w:val="left"/>
      <w:pPr>
        <w:ind w:left="110" w:hanging="12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 w:tplc="3092BAFA">
      <w:numFmt w:val="bullet"/>
      <w:lvlText w:val="•"/>
      <w:lvlJc w:val="left"/>
      <w:pPr>
        <w:ind w:left="1229" w:hanging="120"/>
      </w:pPr>
      <w:rPr>
        <w:rFonts w:hint="default"/>
        <w:lang w:val="ru-RU" w:eastAsia="en-US" w:bidi="ar-SA"/>
      </w:rPr>
    </w:lvl>
    <w:lvl w:ilvl="2" w:tplc="B4D2674A">
      <w:numFmt w:val="bullet"/>
      <w:lvlText w:val="•"/>
      <w:lvlJc w:val="left"/>
      <w:pPr>
        <w:ind w:left="2339" w:hanging="120"/>
      </w:pPr>
      <w:rPr>
        <w:rFonts w:hint="default"/>
        <w:lang w:val="ru-RU" w:eastAsia="en-US" w:bidi="ar-SA"/>
      </w:rPr>
    </w:lvl>
    <w:lvl w:ilvl="3" w:tplc="0174174E">
      <w:numFmt w:val="bullet"/>
      <w:lvlText w:val="•"/>
      <w:lvlJc w:val="left"/>
      <w:pPr>
        <w:ind w:left="3449" w:hanging="120"/>
      </w:pPr>
      <w:rPr>
        <w:rFonts w:hint="default"/>
        <w:lang w:val="ru-RU" w:eastAsia="en-US" w:bidi="ar-SA"/>
      </w:rPr>
    </w:lvl>
    <w:lvl w:ilvl="4" w:tplc="6E7038C0">
      <w:numFmt w:val="bullet"/>
      <w:lvlText w:val="•"/>
      <w:lvlJc w:val="left"/>
      <w:pPr>
        <w:ind w:left="4559" w:hanging="120"/>
      </w:pPr>
      <w:rPr>
        <w:rFonts w:hint="default"/>
        <w:lang w:val="ru-RU" w:eastAsia="en-US" w:bidi="ar-SA"/>
      </w:rPr>
    </w:lvl>
    <w:lvl w:ilvl="5" w:tplc="ABC2ABCE">
      <w:numFmt w:val="bullet"/>
      <w:lvlText w:val="•"/>
      <w:lvlJc w:val="left"/>
      <w:pPr>
        <w:ind w:left="5669" w:hanging="120"/>
      </w:pPr>
      <w:rPr>
        <w:rFonts w:hint="default"/>
        <w:lang w:val="ru-RU" w:eastAsia="en-US" w:bidi="ar-SA"/>
      </w:rPr>
    </w:lvl>
    <w:lvl w:ilvl="6" w:tplc="97F2C7C6">
      <w:numFmt w:val="bullet"/>
      <w:lvlText w:val="•"/>
      <w:lvlJc w:val="left"/>
      <w:pPr>
        <w:ind w:left="6779" w:hanging="120"/>
      </w:pPr>
      <w:rPr>
        <w:rFonts w:hint="default"/>
        <w:lang w:val="ru-RU" w:eastAsia="en-US" w:bidi="ar-SA"/>
      </w:rPr>
    </w:lvl>
    <w:lvl w:ilvl="7" w:tplc="9B849866">
      <w:numFmt w:val="bullet"/>
      <w:lvlText w:val="•"/>
      <w:lvlJc w:val="left"/>
      <w:pPr>
        <w:ind w:left="7889" w:hanging="120"/>
      </w:pPr>
      <w:rPr>
        <w:rFonts w:hint="default"/>
        <w:lang w:val="ru-RU" w:eastAsia="en-US" w:bidi="ar-SA"/>
      </w:rPr>
    </w:lvl>
    <w:lvl w:ilvl="8" w:tplc="2B8CE2CE">
      <w:numFmt w:val="bullet"/>
      <w:lvlText w:val="•"/>
      <w:lvlJc w:val="left"/>
      <w:pPr>
        <w:ind w:left="8999" w:hanging="120"/>
      </w:pPr>
      <w:rPr>
        <w:rFonts w:hint="default"/>
        <w:lang w:val="ru-RU" w:eastAsia="en-US" w:bidi="ar-SA"/>
      </w:rPr>
    </w:lvl>
  </w:abstractNum>
  <w:abstractNum w:abstractNumId="36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 w15:restartNumberingAfterBreak="0">
    <w:nsid w:val="68FA1DF8"/>
    <w:multiLevelType w:val="hybridMultilevel"/>
    <w:tmpl w:val="A2C0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8FC3449"/>
    <w:multiLevelType w:val="multilevel"/>
    <w:tmpl w:val="1A60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91C69A8"/>
    <w:multiLevelType w:val="multilevel"/>
    <w:tmpl w:val="C7E63F5C"/>
    <w:lvl w:ilvl="0">
      <w:start w:val="4"/>
      <w:numFmt w:val="decimal"/>
      <w:lvlText w:val="%1"/>
      <w:lvlJc w:val="left"/>
      <w:pPr>
        <w:ind w:left="110" w:hanging="51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" w:hanging="510"/>
      </w:pPr>
      <w:rPr>
        <w:rFonts w:ascii="Microsoft Sans Serif" w:eastAsia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339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9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9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9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510"/>
      </w:pPr>
      <w:rPr>
        <w:rFonts w:hint="default"/>
        <w:lang w:val="ru-RU" w:eastAsia="en-US" w:bidi="ar-SA"/>
      </w:rPr>
    </w:lvl>
  </w:abstractNum>
  <w:abstractNum w:abstractNumId="44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DFD21F6"/>
    <w:multiLevelType w:val="multilevel"/>
    <w:tmpl w:val="2F9CFF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2"/>
  </w:num>
  <w:num w:numId="2">
    <w:abstractNumId w:val="33"/>
  </w:num>
  <w:num w:numId="3">
    <w:abstractNumId w:val="21"/>
  </w:num>
  <w:num w:numId="4">
    <w:abstractNumId w:val="20"/>
  </w:num>
  <w:num w:numId="5">
    <w:abstractNumId w:val="23"/>
  </w:num>
  <w:num w:numId="6">
    <w:abstractNumId w:val="14"/>
  </w:num>
  <w:num w:numId="7">
    <w:abstractNumId w:val="40"/>
  </w:num>
  <w:num w:numId="8">
    <w:abstractNumId w:val="26"/>
  </w:num>
  <w:num w:numId="9">
    <w:abstractNumId w:val="24"/>
  </w:num>
  <w:num w:numId="10">
    <w:abstractNumId w:val="8"/>
  </w:num>
  <w:num w:numId="11">
    <w:abstractNumId w:val="34"/>
  </w:num>
  <w:num w:numId="12">
    <w:abstractNumId w:val="27"/>
  </w:num>
  <w:num w:numId="13">
    <w:abstractNumId w:val="13"/>
  </w:num>
  <w:num w:numId="14">
    <w:abstractNumId w:val="34"/>
  </w:num>
  <w:num w:numId="15">
    <w:abstractNumId w:val="44"/>
  </w:num>
  <w:num w:numId="16">
    <w:abstractNumId w:val="36"/>
  </w:num>
  <w:num w:numId="17">
    <w:abstractNumId w:val="18"/>
  </w:num>
  <w:num w:numId="18">
    <w:abstractNumId w:val="37"/>
  </w:num>
  <w:num w:numId="19">
    <w:abstractNumId w:val="31"/>
  </w:num>
  <w:num w:numId="20">
    <w:abstractNumId w:val="22"/>
  </w:num>
  <w:num w:numId="21">
    <w:abstractNumId w:val="4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9"/>
  </w:num>
  <w:num w:numId="32">
    <w:abstractNumId w:val="11"/>
  </w:num>
  <w:num w:numId="33">
    <w:abstractNumId w:val="15"/>
  </w:num>
  <w:num w:numId="34">
    <w:abstractNumId w:val="17"/>
  </w:num>
  <w:num w:numId="35">
    <w:abstractNumId w:val="38"/>
  </w:num>
  <w:num w:numId="36">
    <w:abstractNumId w:val="25"/>
  </w:num>
  <w:num w:numId="37">
    <w:abstractNumId w:val="42"/>
  </w:num>
  <w:num w:numId="38">
    <w:abstractNumId w:val="45"/>
  </w:num>
  <w:num w:numId="39">
    <w:abstractNumId w:val="29"/>
  </w:num>
  <w:num w:numId="40">
    <w:abstractNumId w:val="10"/>
  </w:num>
  <w:num w:numId="41">
    <w:abstractNumId w:val="28"/>
  </w:num>
  <w:num w:numId="42">
    <w:abstractNumId w:val="43"/>
  </w:num>
  <w:num w:numId="43">
    <w:abstractNumId w:val="35"/>
  </w:num>
  <w:num w:numId="44">
    <w:abstractNumId w:val="32"/>
  </w:num>
  <w:num w:numId="45">
    <w:abstractNumId w:val="19"/>
  </w:num>
  <w:num w:numId="46">
    <w:abstractNumId w:val="16"/>
  </w:num>
  <w:num w:numId="4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linkStyl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766"/>
    <w:rsid w:val="00000897"/>
    <w:rsid w:val="00001623"/>
    <w:rsid w:val="0000245B"/>
    <w:rsid w:val="00002B44"/>
    <w:rsid w:val="00002E5F"/>
    <w:rsid w:val="00003A19"/>
    <w:rsid w:val="00004FD6"/>
    <w:rsid w:val="000108C3"/>
    <w:rsid w:val="00011830"/>
    <w:rsid w:val="00011927"/>
    <w:rsid w:val="00012755"/>
    <w:rsid w:val="0001542F"/>
    <w:rsid w:val="0001605C"/>
    <w:rsid w:val="00016EE3"/>
    <w:rsid w:val="00016FC8"/>
    <w:rsid w:val="000172DE"/>
    <w:rsid w:val="0001734E"/>
    <w:rsid w:val="00020E2E"/>
    <w:rsid w:val="00022691"/>
    <w:rsid w:val="00023686"/>
    <w:rsid w:val="0002466C"/>
    <w:rsid w:val="000262AA"/>
    <w:rsid w:val="00026558"/>
    <w:rsid w:val="0002666E"/>
    <w:rsid w:val="00027902"/>
    <w:rsid w:val="00027A6B"/>
    <w:rsid w:val="000304FA"/>
    <w:rsid w:val="00030B88"/>
    <w:rsid w:val="00030C58"/>
    <w:rsid w:val="00031FB1"/>
    <w:rsid w:val="00033775"/>
    <w:rsid w:val="00033845"/>
    <w:rsid w:val="00033AFA"/>
    <w:rsid w:val="00033B72"/>
    <w:rsid w:val="000359D9"/>
    <w:rsid w:val="00035C52"/>
    <w:rsid w:val="00036238"/>
    <w:rsid w:val="0003644D"/>
    <w:rsid w:val="000406B5"/>
    <w:rsid w:val="000409CB"/>
    <w:rsid w:val="00041174"/>
    <w:rsid w:val="00041276"/>
    <w:rsid w:val="00041711"/>
    <w:rsid w:val="00042CDE"/>
    <w:rsid w:val="00046B14"/>
    <w:rsid w:val="0005072D"/>
    <w:rsid w:val="000542F1"/>
    <w:rsid w:val="00054EDF"/>
    <w:rsid w:val="00057093"/>
    <w:rsid w:val="000603D0"/>
    <w:rsid w:val="000604E1"/>
    <w:rsid w:val="00061C00"/>
    <w:rsid w:val="000638E9"/>
    <w:rsid w:val="00063A74"/>
    <w:rsid w:val="00065BC4"/>
    <w:rsid w:val="00065F2C"/>
    <w:rsid w:val="0006663F"/>
    <w:rsid w:val="0006671E"/>
    <w:rsid w:val="000674F4"/>
    <w:rsid w:val="000714DB"/>
    <w:rsid w:val="0007534E"/>
    <w:rsid w:val="00075C68"/>
    <w:rsid w:val="00076E4A"/>
    <w:rsid w:val="00076E5B"/>
    <w:rsid w:val="00076FCB"/>
    <w:rsid w:val="000801A0"/>
    <w:rsid w:val="00080A80"/>
    <w:rsid w:val="0008169F"/>
    <w:rsid w:val="00083B45"/>
    <w:rsid w:val="00084764"/>
    <w:rsid w:val="00085E42"/>
    <w:rsid w:val="00087AB1"/>
    <w:rsid w:val="00090378"/>
    <w:rsid w:val="000905F1"/>
    <w:rsid w:val="000925B1"/>
    <w:rsid w:val="000942C5"/>
    <w:rsid w:val="000961A5"/>
    <w:rsid w:val="0009664F"/>
    <w:rsid w:val="00097517"/>
    <w:rsid w:val="000977B0"/>
    <w:rsid w:val="000A0221"/>
    <w:rsid w:val="000A2DE5"/>
    <w:rsid w:val="000A362A"/>
    <w:rsid w:val="000A3892"/>
    <w:rsid w:val="000A4110"/>
    <w:rsid w:val="000A42C8"/>
    <w:rsid w:val="000A492D"/>
    <w:rsid w:val="000A533D"/>
    <w:rsid w:val="000B02E6"/>
    <w:rsid w:val="000B099A"/>
    <w:rsid w:val="000B265B"/>
    <w:rsid w:val="000B5D07"/>
    <w:rsid w:val="000B5DFF"/>
    <w:rsid w:val="000B6A05"/>
    <w:rsid w:val="000B6E23"/>
    <w:rsid w:val="000C087C"/>
    <w:rsid w:val="000C2AF3"/>
    <w:rsid w:val="000C45D0"/>
    <w:rsid w:val="000C48A6"/>
    <w:rsid w:val="000C6C97"/>
    <w:rsid w:val="000C6ECE"/>
    <w:rsid w:val="000C76B4"/>
    <w:rsid w:val="000C78A1"/>
    <w:rsid w:val="000C7FB2"/>
    <w:rsid w:val="000D0CF8"/>
    <w:rsid w:val="000D19A2"/>
    <w:rsid w:val="000D1FE8"/>
    <w:rsid w:val="000D2189"/>
    <w:rsid w:val="000D35FC"/>
    <w:rsid w:val="000D44C2"/>
    <w:rsid w:val="000D621F"/>
    <w:rsid w:val="000D62A3"/>
    <w:rsid w:val="000D7B27"/>
    <w:rsid w:val="000E077A"/>
    <w:rsid w:val="000E0E4B"/>
    <w:rsid w:val="000E21DD"/>
    <w:rsid w:val="000E2CFD"/>
    <w:rsid w:val="000E430E"/>
    <w:rsid w:val="000E4F08"/>
    <w:rsid w:val="000E5DD2"/>
    <w:rsid w:val="000E6CDB"/>
    <w:rsid w:val="000E6D37"/>
    <w:rsid w:val="000F0ED4"/>
    <w:rsid w:val="000F1788"/>
    <w:rsid w:val="000F1BC0"/>
    <w:rsid w:val="000F4617"/>
    <w:rsid w:val="000F52DD"/>
    <w:rsid w:val="000F563E"/>
    <w:rsid w:val="000F7554"/>
    <w:rsid w:val="000F7B35"/>
    <w:rsid w:val="00100A8D"/>
    <w:rsid w:val="00103B48"/>
    <w:rsid w:val="00106134"/>
    <w:rsid w:val="001068C7"/>
    <w:rsid w:val="0011022C"/>
    <w:rsid w:val="001109AC"/>
    <w:rsid w:val="00110B6F"/>
    <w:rsid w:val="001122A9"/>
    <w:rsid w:val="001122B2"/>
    <w:rsid w:val="00112444"/>
    <w:rsid w:val="00112CD4"/>
    <w:rsid w:val="00113AB5"/>
    <w:rsid w:val="00113F3B"/>
    <w:rsid w:val="00114EA9"/>
    <w:rsid w:val="0011655E"/>
    <w:rsid w:val="001170A9"/>
    <w:rsid w:val="001212A9"/>
    <w:rsid w:val="001214A9"/>
    <w:rsid w:val="001216FD"/>
    <w:rsid w:val="001247AF"/>
    <w:rsid w:val="00124C01"/>
    <w:rsid w:val="00124EDC"/>
    <w:rsid w:val="00125A8B"/>
    <w:rsid w:val="00125B49"/>
    <w:rsid w:val="00126392"/>
    <w:rsid w:val="001265AD"/>
    <w:rsid w:val="0012733A"/>
    <w:rsid w:val="00127FAA"/>
    <w:rsid w:val="001305BF"/>
    <w:rsid w:val="00130947"/>
    <w:rsid w:val="001310DE"/>
    <w:rsid w:val="00133923"/>
    <w:rsid w:val="00133C93"/>
    <w:rsid w:val="001352C2"/>
    <w:rsid w:val="001361C7"/>
    <w:rsid w:val="001370B7"/>
    <w:rsid w:val="00140639"/>
    <w:rsid w:val="00140DA2"/>
    <w:rsid w:val="001416BB"/>
    <w:rsid w:val="00141991"/>
    <w:rsid w:val="00142622"/>
    <w:rsid w:val="0014267D"/>
    <w:rsid w:val="00143C25"/>
    <w:rsid w:val="00144180"/>
    <w:rsid w:val="001465E9"/>
    <w:rsid w:val="00146E52"/>
    <w:rsid w:val="00150D1F"/>
    <w:rsid w:val="00150DE5"/>
    <w:rsid w:val="001555A1"/>
    <w:rsid w:val="00155798"/>
    <w:rsid w:val="00155A72"/>
    <w:rsid w:val="00156659"/>
    <w:rsid w:val="001570D2"/>
    <w:rsid w:val="001616D0"/>
    <w:rsid w:val="0016196C"/>
    <w:rsid w:val="00161A5B"/>
    <w:rsid w:val="00162321"/>
    <w:rsid w:val="0016550E"/>
    <w:rsid w:val="0016603D"/>
    <w:rsid w:val="00166584"/>
    <w:rsid w:val="00166B92"/>
    <w:rsid w:val="00166F63"/>
    <w:rsid w:val="001673FD"/>
    <w:rsid w:val="00170353"/>
    <w:rsid w:val="00173DE1"/>
    <w:rsid w:val="00174209"/>
    <w:rsid w:val="00174FB4"/>
    <w:rsid w:val="0017625C"/>
    <w:rsid w:val="00177445"/>
    <w:rsid w:val="001779D6"/>
    <w:rsid w:val="00177CB3"/>
    <w:rsid w:val="0018102E"/>
    <w:rsid w:val="0018196E"/>
    <w:rsid w:val="00181C2E"/>
    <w:rsid w:val="00182308"/>
    <w:rsid w:val="00182EFD"/>
    <w:rsid w:val="00183472"/>
    <w:rsid w:val="00183E06"/>
    <w:rsid w:val="001840A4"/>
    <w:rsid w:val="0018532E"/>
    <w:rsid w:val="0018758A"/>
    <w:rsid w:val="001903C4"/>
    <w:rsid w:val="001908FD"/>
    <w:rsid w:val="001914E8"/>
    <w:rsid w:val="00192CAB"/>
    <w:rsid w:val="00193515"/>
    <w:rsid w:val="001937E8"/>
    <w:rsid w:val="001947BA"/>
    <w:rsid w:val="00194B47"/>
    <w:rsid w:val="001A1EB9"/>
    <w:rsid w:val="001A5298"/>
    <w:rsid w:val="001A57CD"/>
    <w:rsid w:val="001A66C6"/>
    <w:rsid w:val="001A6B68"/>
    <w:rsid w:val="001B2BC5"/>
    <w:rsid w:val="001B38D9"/>
    <w:rsid w:val="001B4CF3"/>
    <w:rsid w:val="001B578E"/>
    <w:rsid w:val="001B5A92"/>
    <w:rsid w:val="001B7206"/>
    <w:rsid w:val="001B76D1"/>
    <w:rsid w:val="001C104E"/>
    <w:rsid w:val="001C1541"/>
    <w:rsid w:val="001C1F07"/>
    <w:rsid w:val="001C2B21"/>
    <w:rsid w:val="001C389A"/>
    <w:rsid w:val="001C47BE"/>
    <w:rsid w:val="001C56BD"/>
    <w:rsid w:val="001C72DC"/>
    <w:rsid w:val="001D0176"/>
    <w:rsid w:val="001D09CA"/>
    <w:rsid w:val="001D2008"/>
    <w:rsid w:val="001D2130"/>
    <w:rsid w:val="001D269C"/>
    <w:rsid w:val="001D37E7"/>
    <w:rsid w:val="001D3B09"/>
    <w:rsid w:val="001D71F6"/>
    <w:rsid w:val="001E06D0"/>
    <w:rsid w:val="001E0C8F"/>
    <w:rsid w:val="001E1F4B"/>
    <w:rsid w:val="001E21D5"/>
    <w:rsid w:val="001E3A69"/>
    <w:rsid w:val="001E4B48"/>
    <w:rsid w:val="001E5092"/>
    <w:rsid w:val="001E55D9"/>
    <w:rsid w:val="001E5E1B"/>
    <w:rsid w:val="001E6EB3"/>
    <w:rsid w:val="001E7023"/>
    <w:rsid w:val="001F0016"/>
    <w:rsid w:val="001F006E"/>
    <w:rsid w:val="001F07F5"/>
    <w:rsid w:val="001F2F58"/>
    <w:rsid w:val="001F3B2E"/>
    <w:rsid w:val="001F4EAF"/>
    <w:rsid w:val="001F539E"/>
    <w:rsid w:val="001F5D89"/>
    <w:rsid w:val="001F603F"/>
    <w:rsid w:val="001F6CB5"/>
    <w:rsid w:val="001F7614"/>
    <w:rsid w:val="001F7960"/>
    <w:rsid w:val="00200DA1"/>
    <w:rsid w:val="002011EA"/>
    <w:rsid w:val="00201455"/>
    <w:rsid w:val="00201E14"/>
    <w:rsid w:val="00204D64"/>
    <w:rsid w:val="0020502C"/>
    <w:rsid w:val="00205394"/>
    <w:rsid w:val="00205B8C"/>
    <w:rsid w:val="00206CC4"/>
    <w:rsid w:val="002104DC"/>
    <w:rsid w:val="002120D7"/>
    <w:rsid w:val="002152F1"/>
    <w:rsid w:val="00215D6C"/>
    <w:rsid w:val="002160A7"/>
    <w:rsid w:val="00220659"/>
    <w:rsid w:val="00222F2C"/>
    <w:rsid w:val="00223C13"/>
    <w:rsid w:val="002244E9"/>
    <w:rsid w:val="0022659F"/>
    <w:rsid w:val="002313E2"/>
    <w:rsid w:val="00231B22"/>
    <w:rsid w:val="00235D12"/>
    <w:rsid w:val="00240293"/>
    <w:rsid w:val="00242200"/>
    <w:rsid w:val="00242EAB"/>
    <w:rsid w:val="002439C1"/>
    <w:rsid w:val="00243E53"/>
    <w:rsid w:val="00244619"/>
    <w:rsid w:val="00245D25"/>
    <w:rsid w:val="002469B5"/>
    <w:rsid w:val="00247806"/>
    <w:rsid w:val="002501A0"/>
    <w:rsid w:val="00250D98"/>
    <w:rsid w:val="00251071"/>
    <w:rsid w:val="00251355"/>
    <w:rsid w:val="00252FF2"/>
    <w:rsid w:val="00253A42"/>
    <w:rsid w:val="002545CC"/>
    <w:rsid w:val="00256B62"/>
    <w:rsid w:val="0025722A"/>
    <w:rsid w:val="0025737E"/>
    <w:rsid w:val="002575BC"/>
    <w:rsid w:val="00257949"/>
    <w:rsid w:val="002607F3"/>
    <w:rsid w:val="00261EF0"/>
    <w:rsid w:val="002634ED"/>
    <w:rsid w:val="00263B1F"/>
    <w:rsid w:val="00264E0F"/>
    <w:rsid w:val="00264F6A"/>
    <w:rsid w:val="00266226"/>
    <w:rsid w:val="0027277A"/>
    <w:rsid w:val="002727F8"/>
    <w:rsid w:val="00272CC5"/>
    <w:rsid w:val="0027404D"/>
    <w:rsid w:val="002768E7"/>
    <w:rsid w:val="0027749D"/>
    <w:rsid w:val="002778D4"/>
    <w:rsid w:val="0028055D"/>
    <w:rsid w:val="00281E00"/>
    <w:rsid w:val="00282702"/>
    <w:rsid w:val="002828AD"/>
    <w:rsid w:val="002849E7"/>
    <w:rsid w:val="00286E0F"/>
    <w:rsid w:val="0028720B"/>
    <w:rsid w:val="00290B7A"/>
    <w:rsid w:val="00290E00"/>
    <w:rsid w:val="0029157F"/>
    <w:rsid w:val="0029685F"/>
    <w:rsid w:val="002A01B0"/>
    <w:rsid w:val="002A0E96"/>
    <w:rsid w:val="002A2B22"/>
    <w:rsid w:val="002A4B5F"/>
    <w:rsid w:val="002A4C67"/>
    <w:rsid w:val="002A6824"/>
    <w:rsid w:val="002B0068"/>
    <w:rsid w:val="002B0E4B"/>
    <w:rsid w:val="002B0FE4"/>
    <w:rsid w:val="002B157D"/>
    <w:rsid w:val="002B1951"/>
    <w:rsid w:val="002B1C66"/>
    <w:rsid w:val="002B26C0"/>
    <w:rsid w:val="002B2742"/>
    <w:rsid w:val="002B422A"/>
    <w:rsid w:val="002B5493"/>
    <w:rsid w:val="002B5966"/>
    <w:rsid w:val="002B5E6B"/>
    <w:rsid w:val="002B6BB1"/>
    <w:rsid w:val="002C03AE"/>
    <w:rsid w:val="002C1408"/>
    <w:rsid w:val="002C15E8"/>
    <w:rsid w:val="002C3994"/>
    <w:rsid w:val="002C4752"/>
    <w:rsid w:val="002C4CAD"/>
    <w:rsid w:val="002C5696"/>
    <w:rsid w:val="002C72AC"/>
    <w:rsid w:val="002C7C40"/>
    <w:rsid w:val="002D105C"/>
    <w:rsid w:val="002D584B"/>
    <w:rsid w:val="002D5999"/>
    <w:rsid w:val="002D5DF0"/>
    <w:rsid w:val="002D653F"/>
    <w:rsid w:val="002D6739"/>
    <w:rsid w:val="002E3250"/>
    <w:rsid w:val="002E4CBF"/>
    <w:rsid w:val="002E4FC8"/>
    <w:rsid w:val="002E5015"/>
    <w:rsid w:val="002E5D63"/>
    <w:rsid w:val="002E6C93"/>
    <w:rsid w:val="002E6D53"/>
    <w:rsid w:val="002E70F8"/>
    <w:rsid w:val="002E7A2E"/>
    <w:rsid w:val="002E7EFA"/>
    <w:rsid w:val="002F02F2"/>
    <w:rsid w:val="002F078D"/>
    <w:rsid w:val="002F1474"/>
    <w:rsid w:val="002F3FC4"/>
    <w:rsid w:val="002F4384"/>
    <w:rsid w:val="002F7FCC"/>
    <w:rsid w:val="003008F9"/>
    <w:rsid w:val="00300F6E"/>
    <w:rsid w:val="0030169A"/>
    <w:rsid w:val="0030193E"/>
    <w:rsid w:val="003030A6"/>
    <w:rsid w:val="00303AB0"/>
    <w:rsid w:val="003044F2"/>
    <w:rsid w:val="00304A77"/>
    <w:rsid w:val="003061C3"/>
    <w:rsid w:val="00310D03"/>
    <w:rsid w:val="0031145A"/>
    <w:rsid w:val="003129E2"/>
    <w:rsid w:val="00312EA2"/>
    <w:rsid w:val="0031484C"/>
    <w:rsid w:val="00315BB7"/>
    <w:rsid w:val="00316AAA"/>
    <w:rsid w:val="0031774D"/>
    <w:rsid w:val="003201AE"/>
    <w:rsid w:val="0032031E"/>
    <w:rsid w:val="003220E6"/>
    <w:rsid w:val="00322C76"/>
    <w:rsid w:val="00324B1F"/>
    <w:rsid w:val="003273E5"/>
    <w:rsid w:val="00331844"/>
    <w:rsid w:val="00331ABA"/>
    <w:rsid w:val="00333E55"/>
    <w:rsid w:val="00334BF0"/>
    <w:rsid w:val="00336878"/>
    <w:rsid w:val="00337A04"/>
    <w:rsid w:val="00337CF0"/>
    <w:rsid w:val="003402E2"/>
    <w:rsid w:val="00340318"/>
    <w:rsid w:val="00340B14"/>
    <w:rsid w:val="0034185E"/>
    <w:rsid w:val="00342235"/>
    <w:rsid w:val="00342446"/>
    <w:rsid w:val="00342F1C"/>
    <w:rsid w:val="00343A5A"/>
    <w:rsid w:val="00343F75"/>
    <w:rsid w:val="00344663"/>
    <w:rsid w:val="00345158"/>
    <w:rsid w:val="00345639"/>
    <w:rsid w:val="00350606"/>
    <w:rsid w:val="00350971"/>
    <w:rsid w:val="00352E33"/>
    <w:rsid w:val="003530AC"/>
    <w:rsid w:val="003537FC"/>
    <w:rsid w:val="003542EE"/>
    <w:rsid w:val="0035485E"/>
    <w:rsid w:val="0035493A"/>
    <w:rsid w:val="00354EFF"/>
    <w:rsid w:val="003555AC"/>
    <w:rsid w:val="00355B95"/>
    <w:rsid w:val="00356F6B"/>
    <w:rsid w:val="0035749B"/>
    <w:rsid w:val="003605C9"/>
    <w:rsid w:val="003606D8"/>
    <w:rsid w:val="00360DC5"/>
    <w:rsid w:val="003617F5"/>
    <w:rsid w:val="00361BC0"/>
    <w:rsid w:val="00361DD2"/>
    <w:rsid w:val="00361E1C"/>
    <w:rsid w:val="00362958"/>
    <w:rsid w:val="003630FF"/>
    <w:rsid w:val="00363320"/>
    <w:rsid w:val="00363EBE"/>
    <w:rsid w:val="003667FC"/>
    <w:rsid w:val="003676DF"/>
    <w:rsid w:val="00367FA5"/>
    <w:rsid w:val="00370250"/>
    <w:rsid w:val="00370A9E"/>
    <w:rsid w:val="00371097"/>
    <w:rsid w:val="00371E0A"/>
    <w:rsid w:val="00374776"/>
    <w:rsid w:val="0037584E"/>
    <w:rsid w:val="00375DDE"/>
    <w:rsid w:val="0037758E"/>
    <w:rsid w:val="003806FA"/>
    <w:rsid w:val="00382EC3"/>
    <w:rsid w:val="00383D56"/>
    <w:rsid w:val="003841E3"/>
    <w:rsid w:val="00385DCC"/>
    <w:rsid w:val="003908D1"/>
    <w:rsid w:val="00390905"/>
    <w:rsid w:val="00390CB4"/>
    <w:rsid w:val="00391D99"/>
    <w:rsid w:val="00393282"/>
    <w:rsid w:val="003934C1"/>
    <w:rsid w:val="00393E2A"/>
    <w:rsid w:val="00394A67"/>
    <w:rsid w:val="00395167"/>
    <w:rsid w:val="003954A1"/>
    <w:rsid w:val="00396D4B"/>
    <w:rsid w:val="003976C2"/>
    <w:rsid w:val="00397D27"/>
    <w:rsid w:val="003A006D"/>
    <w:rsid w:val="003A10BA"/>
    <w:rsid w:val="003A11F7"/>
    <w:rsid w:val="003B0F90"/>
    <w:rsid w:val="003B1AAB"/>
    <w:rsid w:val="003B33F8"/>
    <w:rsid w:val="003B378B"/>
    <w:rsid w:val="003C0033"/>
    <w:rsid w:val="003C04CC"/>
    <w:rsid w:val="003C0CF5"/>
    <w:rsid w:val="003C1707"/>
    <w:rsid w:val="003C2FCF"/>
    <w:rsid w:val="003C32DE"/>
    <w:rsid w:val="003C3820"/>
    <w:rsid w:val="003C3CF3"/>
    <w:rsid w:val="003C490E"/>
    <w:rsid w:val="003C53A8"/>
    <w:rsid w:val="003C58F5"/>
    <w:rsid w:val="003C6060"/>
    <w:rsid w:val="003C6EB9"/>
    <w:rsid w:val="003C70CA"/>
    <w:rsid w:val="003D16DC"/>
    <w:rsid w:val="003D174B"/>
    <w:rsid w:val="003D25F6"/>
    <w:rsid w:val="003D4E4A"/>
    <w:rsid w:val="003D72EC"/>
    <w:rsid w:val="003E0737"/>
    <w:rsid w:val="003E13BD"/>
    <w:rsid w:val="003E5B9F"/>
    <w:rsid w:val="003E5F10"/>
    <w:rsid w:val="003E7A0B"/>
    <w:rsid w:val="003F0C59"/>
    <w:rsid w:val="003F13CD"/>
    <w:rsid w:val="003F1690"/>
    <w:rsid w:val="003F1C83"/>
    <w:rsid w:val="003F2294"/>
    <w:rsid w:val="003F362D"/>
    <w:rsid w:val="003F3BBE"/>
    <w:rsid w:val="003F4659"/>
    <w:rsid w:val="00400EAD"/>
    <w:rsid w:val="004021A3"/>
    <w:rsid w:val="00402DB4"/>
    <w:rsid w:val="00402F79"/>
    <w:rsid w:val="00402FD7"/>
    <w:rsid w:val="004030AB"/>
    <w:rsid w:val="004042E5"/>
    <w:rsid w:val="004048C1"/>
    <w:rsid w:val="00404E14"/>
    <w:rsid w:val="00405477"/>
    <w:rsid w:val="00407766"/>
    <w:rsid w:val="00407862"/>
    <w:rsid w:val="00407D25"/>
    <w:rsid w:val="004102F1"/>
    <w:rsid w:val="004117FB"/>
    <w:rsid w:val="004127DD"/>
    <w:rsid w:val="00412D27"/>
    <w:rsid w:val="00414AC7"/>
    <w:rsid w:val="00414F70"/>
    <w:rsid w:val="00417CC8"/>
    <w:rsid w:val="00420CD8"/>
    <w:rsid w:val="00424780"/>
    <w:rsid w:val="00424D85"/>
    <w:rsid w:val="00425120"/>
    <w:rsid w:val="00430077"/>
    <w:rsid w:val="0043126D"/>
    <w:rsid w:val="0043299F"/>
    <w:rsid w:val="004345D0"/>
    <w:rsid w:val="00436002"/>
    <w:rsid w:val="004364A3"/>
    <w:rsid w:val="00436724"/>
    <w:rsid w:val="00440FD7"/>
    <w:rsid w:val="004417AC"/>
    <w:rsid w:val="00441BFD"/>
    <w:rsid w:val="004428D3"/>
    <w:rsid w:val="00444948"/>
    <w:rsid w:val="00444C49"/>
    <w:rsid w:val="004456B8"/>
    <w:rsid w:val="004459F5"/>
    <w:rsid w:val="00446BC3"/>
    <w:rsid w:val="00450DC6"/>
    <w:rsid w:val="00451DCB"/>
    <w:rsid w:val="00452AFB"/>
    <w:rsid w:val="00452D0A"/>
    <w:rsid w:val="00453934"/>
    <w:rsid w:val="0045521C"/>
    <w:rsid w:val="00455622"/>
    <w:rsid w:val="00456D4B"/>
    <w:rsid w:val="00457294"/>
    <w:rsid w:val="004574F4"/>
    <w:rsid w:val="004608BB"/>
    <w:rsid w:val="00460AAE"/>
    <w:rsid w:val="00461CA6"/>
    <w:rsid w:val="00462227"/>
    <w:rsid w:val="0046284C"/>
    <w:rsid w:val="004636ED"/>
    <w:rsid w:val="004655DD"/>
    <w:rsid w:val="00465FA2"/>
    <w:rsid w:val="004666C6"/>
    <w:rsid w:val="0046730A"/>
    <w:rsid w:val="0047229F"/>
    <w:rsid w:val="00472D09"/>
    <w:rsid w:val="00473CD0"/>
    <w:rsid w:val="00477201"/>
    <w:rsid w:val="004800F3"/>
    <w:rsid w:val="00482D4A"/>
    <w:rsid w:val="004855FA"/>
    <w:rsid w:val="00486B14"/>
    <w:rsid w:val="00486CC5"/>
    <w:rsid w:val="0049154D"/>
    <w:rsid w:val="00491F25"/>
    <w:rsid w:val="00492004"/>
    <w:rsid w:val="00492E00"/>
    <w:rsid w:val="00494A63"/>
    <w:rsid w:val="004958D8"/>
    <w:rsid w:val="00495F2F"/>
    <w:rsid w:val="00496454"/>
    <w:rsid w:val="004965C3"/>
    <w:rsid w:val="00496761"/>
    <w:rsid w:val="00496BAF"/>
    <w:rsid w:val="00496E61"/>
    <w:rsid w:val="00497C8A"/>
    <w:rsid w:val="004A008A"/>
    <w:rsid w:val="004A0498"/>
    <w:rsid w:val="004A1CF6"/>
    <w:rsid w:val="004A44B8"/>
    <w:rsid w:val="004A4539"/>
    <w:rsid w:val="004A4B3F"/>
    <w:rsid w:val="004A5BBB"/>
    <w:rsid w:val="004A6C8B"/>
    <w:rsid w:val="004A7864"/>
    <w:rsid w:val="004A78E3"/>
    <w:rsid w:val="004A7EEB"/>
    <w:rsid w:val="004B14A8"/>
    <w:rsid w:val="004B23D2"/>
    <w:rsid w:val="004B40CC"/>
    <w:rsid w:val="004B439F"/>
    <w:rsid w:val="004B6D91"/>
    <w:rsid w:val="004B6E56"/>
    <w:rsid w:val="004B7899"/>
    <w:rsid w:val="004B7FEA"/>
    <w:rsid w:val="004C0112"/>
    <w:rsid w:val="004C0116"/>
    <w:rsid w:val="004C0A30"/>
    <w:rsid w:val="004C0C37"/>
    <w:rsid w:val="004C22E2"/>
    <w:rsid w:val="004C3A66"/>
    <w:rsid w:val="004C3FF2"/>
    <w:rsid w:val="004C4D83"/>
    <w:rsid w:val="004C5E28"/>
    <w:rsid w:val="004D0B5C"/>
    <w:rsid w:val="004D1EB3"/>
    <w:rsid w:val="004D32D3"/>
    <w:rsid w:val="004D3762"/>
    <w:rsid w:val="004D4DEF"/>
    <w:rsid w:val="004D52DF"/>
    <w:rsid w:val="004D6671"/>
    <w:rsid w:val="004E0291"/>
    <w:rsid w:val="004E1FBA"/>
    <w:rsid w:val="004E304E"/>
    <w:rsid w:val="004E3105"/>
    <w:rsid w:val="004E40ED"/>
    <w:rsid w:val="004E5179"/>
    <w:rsid w:val="004E5AC9"/>
    <w:rsid w:val="004E5DAB"/>
    <w:rsid w:val="004E5FDD"/>
    <w:rsid w:val="004E6C8B"/>
    <w:rsid w:val="004F0674"/>
    <w:rsid w:val="004F0D8C"/>
    <w:rsid w:val="004F1F16"/>
    <w:rsid w:val="004F40B7"/>
    <w:rsid w:val="004F4435"/>
    <w:rsid w:val="004F5270"/>
    <w:rsid w:val="004F61DD"/>
    <w:rsid w:val="004F733D"/>
    <w:rsid w:val="004F7E4D"/>
    <w:rsid w:val="00500BC0"/>
    <w:rsid w:val="00502C7A"/>
    <w:rsid w:val="00504500"/>
    <w:rsid w:val="00504A6B"/>
    <w:rsid w:val="00504AD0"/>
    <w:rsid w:val="005053A0"/>
    <w:rsid w:val="00505EF5"/>
    <w:rsid w:val="005067D4"/>
    <w:rsid w:val="005077EB"/>
    <w:rsid w:val="005120D0"/>
    <w:rsid w:val="00513750"/>
    <w:rsid w:val="00513C1C"/>
    <w:rsid w:val="00513F19"/>
    <w:rsid w:val="00515973"/>
    <w:rsid w:val="005161CA"/>
    <w:rsid w:val="0051770D"/>
    <w:rsid w:val="00520D35"/>
    <w:rsid w:val="00521381"/>
    <w:rsid w:val="005214E3"/>
    <w:rsid w:val="00521717"/>
    <w:rsid w:val="00524670"/>
    <w:rsid w:val="005246E9"/>
    <w:rsid w:val="005258EC"/>
    <w:rsid w:val="00525949"/>
    <w:rsid w:val="00526F9E"/>
    <w:rsid w:val="00527D6C"/>
    <w:rsid w:val="00532036"/>
    <w:rsid w:val="00532E79"/>
    <w:rsid w:val="005331AB"/>
    <w:rsid w:val="005331E4"/>
    <w:rsid w:val="00534858"/>
    <w:rsid w:val="00534AB1"/>
    <w:rsid w:val="005367C5"/>
    <w:rsid w:val="00540305"/>
    <w:rsid w:val="00540D9C"/>
    <w:rsid w:val="00540F37"/>
    <w:rsid w:val="005416BD"/>
    <w:rsid w:val="00541C81"/>
    <w:rsid w:val="00541E8C"/>
    <w:rsid w:val="0054221D"/>
    <w:rsid w:val="0054319D"/>
    <w:rsid w:val="00543787"/>
    <w:rsid w:val="00546AB8"/>
    <w:rsid w:val="00547D05"/>
    <w:rsid w:val="005525A6"/>
    <w:rsid w:val="0055272E"/>
    <w:rsid w:val="00552A90"/>
    <w:rsid w:val="005544E1"/>
    <w:rsid w:val="00556AAE"/>
    <w:rsid w:val="005571EF"/>
    <w:rsid w:val="005604DF"/>
    <w:rsid w:val="0056142C"/>
    <w:rsid w:val="005619C7"/>
    <w:rsid w:val="00561D16"/>
    <w:rsid w:val="005628DF"/>
    <w:rsid w:val="00562D7B"/>
    <w:rsid w:val="005644A3"/>
    <w:rsid w:val="00564845"/>
    <w:rsid w:val="0056573E"/>
    <w:rsid w:val="0057089F"/>
    <w:rsid w:val="005708E8"/>
    <w:rsid w:val="00570BC4"/>
    <w:rsid w:val="005719DA"/>
    <w:rsid w:val="00571F34"/>
    <w:rsid w:val="00571FFB"/>
    <w:rsid w:val="0057283E"/>
    <w:rsid w:val="005728C8"/>
    <w:rsid w:val="00572975"/>
    <w:rsid w:val="00575034"/>
    <w:rsid w:val="00575734"/>
    <w:rsid w:val="00575C4F"/>
    <w:rsid w:val="00575EE8"/>
    <w:rsid w:val="00576B3E"/>
    <w:rsid w:val="005814C6"/>
    <w:rsid w:val="00581B73"/>
    <w:rsid w:val="00584315"/>
    <w:rsid w:val="00585CA4"/>
    <w:rsid w:val="0058600E"/>
    <w:rsid w:val="00586964"/>
    <w:rsid w:val="005873CC"/>
    <w:rsid w:val="00587966"/>
    <w:rsid w:val="005901DB"/>
    <w:rsid w:val="005910A6"/>
    <w:rsid w:val="00592A2A"/>
    <w:rsid w:val="00593AF7"/>
    <w:rsid w:val="00593B9A"/>
    <w:rsid w:val="00593DBE"/>
    <w:rsid w:val="00595951"/>
    <w:rsid w:val="005A0744"/>
    <w:rsid w:val="005A0B66"/>
    <w:rsid w:val="005A1C55"/>
    <w:rsid w:val="005A2016"/>
    <w:rsid w:val="005A29D4"/>
    <w:rsid w:val="005A2EED"/>
    <w:rsid w:val="005A318E"/>
    <w:rsid w:val="005A3883"/>
    <w:rsid w:val="005A436C"/>
    <w:rsid w:val="005A4CF7"/>
    <w:rsid w:val="005A5E5D"/>
    <w:rsid w:val="005A6CEA"/>
    <w:rsid w:val="005A73D0"/>
    <w:rsid w:val="005B11B0"/>
    <w:rsid w:val="005B3A33"/>
    <w:rsid w:val="005B49D5"/>
    <w:rsid w:val="005B533C"/>
    <w:rsid w:val="005B6402"/>
    <w:rsid w:val="005B745E"/>
    <w:rsid w:val="005C1484"/>
    <w:rsid w:val="005C14F9"/>
    <w:rsid w:val="005C2904"/>
    <w:rsid w:val="005C2D41"/>
    <w:rsid w:val="005C3511"/>
    <w:rsid w:val="005C39CA"/>
    <w:rsid w:val="005C4E93"/>
    <w:rsid w:val="005C6A36"/>
    <w:rsid w:val="005D025F"/>
    <w:rsid w:val="005D0C3B"/>
    <w:rsid w:val="005D0F77"/>
    <w:rsid w:val="005D225D"/>
    <w:rsid w:val="005D2D7B"/>
    <w:rsid w:val="005D3A61"/>
    <w:rsid w:val="005D3BD6"/>
    <w:rsid w:val="005D43A9"/>
    <w:rsid w:val="005D6A33"/>
    <w:rsid w:val="005D7976"/>
    <w:rsid w:val="005D7A3C"/>
    <w:rsid w:val="005E1304"/>
    <w:rsid w:val="005E17CA"/>
    <w:rsid w:val="005E221B"/>
    <w:rsid w:val="005E235D"/>
    <w:rsid w:val="005E27BC"/>
    <w:rsid w:val="005E2F1A"/>
    <w:rsid w:val="005E3E10"/>
    <w:rsid w:val="005E47B2"/>
    <w:rsid w:val="005E5212"/>
    <w:rsid w:val="005E5DF2"/>
    <w:rsid w:val="005E67DB"/>
    <w:rsid w:val="005E6C31"/>
    <w:rsid w:val="005F03CC"/>
    <w:rsid w:val="005F1843"/>
    <w:rsid w:val="005F30BD"/>
    <w:rsid w:val="005F3B35"/>
    <w:rsid w:val="005F4A2C"/>
    <w:rsid w:val="005F4D99"/>
    <w:rsid w:val="005F6430"/>
    <w:rsid w:val="005F6D29"/>
    <w:rsid w:val="005F6EBA"/>
    <w:rsid w:val="00600349"/>
    <w:rsid w:val="0060316B"/>
    <w:rsid w:val="00604B6B"/>
    <w:rsid w:val="006066B4"/>
    <w:rsid w:val="00606F67"/>
    <w:rsid w:val="00610415"/>
    <w:rsid w:val="00611ADD"/>
    <w:rsid w:val="006138CA"/>
    <w:rsid w:val="006152E6"/>
    <w:rsid w:val="00615833"/>
    <w:rsid w:val="00615EAD"/>
    <w:rsid w:val="006164EB"/>
    <w:rsid w:val="00617317"/>
    <w:rsid w:val="0062138C"/>
    <w:rsid w:val="00622CB6"/>
    <w:rsid w:val="006234B9"/>
    <w:rsid w:val="00623E67"/>
    <w:rsid w:val="0062413A"/>
    <w:rsid w:val="00631922"/>
    <w:rsid w:val="0063209C"/>
    <w:rsid w:val="0063280F"/>
    <w:rsid w:val="00632ADE"/>
    <w:rsid w:val="00633C1C"/>
    <w:rsid w:val="006354FF"/>
    <w:rsid w:val="00637131"/>
    <w:rsid w:val="0063778D"/>
    <w:rsid w:val="006408A0"/>
    <w:rsid w:val="00641A32"/>
    <w:rsid w:val="0064243E"/>
    <w:rsid w:val="00642733"/>
    <w:rsid w:val="00642E81"/>
    <w:rsid w:val="00643576"/>
    <w:rsid w:val="00643CB2"/>
    <w:rsid w:val="00645F6B"/>
    <w:rsid w:val="0064639C"/>
    <w:rsid w:val="006463B8"/>
    <w:rsid w:val="00646890"/>
    <w:rsid w:val="00646A74"/>
    <w:rsid w:val="00646F28"/>
    <w:rsid w:val="00650F97"/>
    <w:rsid w:val="00651142"/>
    <w:rsid w:val="00651853"/>
    <w:rsid w:val="0065298F"/>
    <w:rsid w:val="00652EDE"/>
    <w:rsid w:val="00653027"/>
    <w:rsid w:val="006533BE"/>
    <w:rsid w:val="00653429"/>
    <w:rsid w:val="00653E90"/>
    <w:rsid w:val="00654534"/>
    <w:rsid w:val="00654735"/>
    <w:rsid w:val="0065538B"/>
    <w:rsid w:val="00655962"/>
    <w:rsid w:val="00655D88"/>
    <w:rsid w:val="0065781A"/>
    <w:rsid w:val="006603AD"/>
    <w:rsid w:val="00660E40"/>
    <w:rsid w:val="006613AC"/>
    <w:rsid w:val="006621FC"/>
    <w:rsid w:val="006632B8"/>
    <w:rsid w:val="00663676"/>
    <w:rsid w:val="006662A2"/>
    <w:rsid w:val="006667BB"/>
    <w:rsid w:val="0067063E"/>
    <w:rsid w:val="00671B08"/>
    <w:rsid w:val="00675051"/>
    <w:rsid w:val="00675814"/>
    <w:rsid w:val="00675EAD"/>
    <w:rsid w:val="00676856"/>
    <w:rsid w:val="00684788"/>
    <w:rsid w:val="0068593D"/>
    <w:rsid w:val="00685CAB"/>
    <w:rsid w:val="00687BE0"/>
    <w:rsid w:val="00690CC3"/>
    <w:rsid w:val="00692787"/>
    <w:rsid w:val="006929A4"/>
    <w:rsid w:val="00693BBD"/>
    <w:rsid w:val="00694E63"/>
    <w:rsid w:val="00696095"/>
    <w:rsid w:val="00696275"/>
    <w:rsid w:val="00697DC2"/>
    <w:rsid w:val="006A0707"/>
    <w:rsid w:val="006A112A"/>
    <w:rsid w:val="006A25BC"/>
    <w:rsid w:val="006A2E63"/>
    <w:rsid w:val="006A2E95"/>
    <w:rsid w:val="006A36C0"/>
    <w:rsid w:val="006A3CCD"/>
    <w:rsid w:val="006A3F16"/>
    <w:rsid w:val="006A4E8F"/>
    <w:rsid w:val="006A5120"/>
    <w:rsid w:val="006A5F46"/>
    <w:rsid w:val="006A6B54"/>
    <w:rsid w:val="006A72B8"/>
    <w:rsid w:val="006A787E"/>
    <w:rsid w:val="006B0ED2"/>
    <w:rsid w:val="006B1164"/>
    <w:rsid w:val="006B1B25"/>
    <w:rsid w:val="006B26CF"/>
    <w:rsid w:val="006B2D6E"/>
    <w:rsid w:val="006B42E8"/>
    <w:rsid w:val="006B5732"/>
    <w:rsid w:val="006B59D4"/>
    <w:rsid w:val="006B66FD"/>
    <w:rsid w:val="006C00C0"/>
    <w:rsid w:val="006C0BFA"/>
    <w:rsid w:val="006C0FB3"/>
    <w:rsid w:val="006C1D38"/>
    <w:rsid w:val="006C1EBE"/>
    <w:rsid w:val="006C1FD5"/>
    <w:rsid w:val="006C45CA"/>
    <w:rsid w:val="006C4CFF"/>
    <w:rsid w:val="006C65BB"/>
    <w:rsid w:val="006C6C7D"/>
    <w:rsid w:val="006C6FD7"/>
    <w:rsid w:val="006C7D20"/>
    <w:rsid w:val="006D0C37"/>
    <w:rsid w:val="006D1466"/>
    <w:rsid w:val="006D2470"/>
    <w:rsid w:val="006D2B73"/>
    <w:rsid w:val="006D32B1"/>
    <w:rsid w:val="006D342D"/>
    <w:rsid w:val="006D37B6"/>
    <w:rsid w:val="006D505B"/>
    <w:rsid w:val="006D5329"/>
    <w:rsid w:val="006D7147"/>
    <w:rsid w:val="006D798B"/>
    <w:rsid w:val="006E1B29"/>
    <w:rsid w:val="006E1FC4"/>
    <w:rsid w:val="006E26A4"/>
    <w:rsid w:val="006E2899"/>
    <w:rsid w:val="006E2BB6"/>
    <w:rsid w:val="006E34AB"/>
    <w:rsid w:val="006E35C1"/>
    <w:rsid w:val="006E373A"/>
    <w:rsid w:val="006E4315"/>
    <w:rsid w:val="006E4B11"/>
    <w:rsid w:val="006E58E5"/>
    <w:rsid w:val="006E5C78"/>
    <w:rsid w:val="006E6225"/>
    <w:rsid w:val="006E6A60"/>
    <w:rsid w:val="006E732F"/>
    <w:rsid w:val="006F05BF"/>
    <w:rsid w:val="006F533B"/>
    <w:rsid w:val="006F5C03"/>
    <w:rsid w:val="006F7683"/>
    <w:rsid w:val="00700BCF"/>
    <w:rsid w:val="00700E0E"/>
    <w:rsid w:val="00702BEB"/>
    <w:rsid w:val="007033BC"/>
    <w:rsid w:val="00703F38"/>
    <w:rsid w:val="00704F71"/>
    <w:rsid w:val="00705CEF"/>
    <w:rsid w:val="00706504"/>
    <w:rsid w:val="007078DB"/>
    <w:rsid w:val="00711A1C"/>
    <w:rsid w:val="00711E73"/>
    <w:rsid w:val="00713D9C"/>
    <w:rsid w:val="00713E2D"/>
    <w:rsid w:val="007154B5"/>
    <w:rsid w:val="007156AC"/>
    <w:rsid w:val="00715B30"/>
    <w:rsid w:val="007162B8"/>
    <w:rsid w:val="007167EA"/>
    <w:rsid w:val="0072248B"/>
    <w:rsid w:val="007228EF"/>
    <w:rsid w:val="007248D5"/>
    <w:rsid w:val="00724956"/>
    <w:rsid w:val="0072552F"/>
    <w:rsid w:val="00725FA6"/>
    <w:rsid w:val="007266AE"/>
    <w:rsid w:val="00731513"/>
    <w:rsid w:val="007345A5"/>
    <w:rsid w:val="00734D92"/>
    <w:rsid w:val="00735243"/>
    <w:rsid w:val="00735770"/>
    <w:rsid w:val="00735F0A"/>
    <w:rsid w:val="00736046"/>
    <w:rsid w:val="0073762E"/>
    <w:rsid w:val="00742BF8"/>
    <w:rsid w:val="007431D5"/>
    <w:rsid w:val="007457DC"/>
    <w:rsid w:val="007462E5"/>
    <w:rsid w:val="00746F3F"/>
    <w:rsid w:val="00750F97"/>
    <w:rsid w:val="00752C05"/>
    <w:rsid w:val="0075389F"/>
    <w:rsid w:val="007538F5"/>
    <w:rsid w:val="007545B9"/>
    <w:rsid w:val="00754ED9"/>
    <w:rsid w:val="00755795"/>
    <w:rsid w:val="00760590"/>
    <w:rsid w:val="00761726"/>
    <w:rsid w:val="00762C45"/>
    <w:rsid w:val="00762D3D"/>
    <w:rsid w:val="0076381D"/>
    <w:rsid w:val="00763BD3"/>
    <w:rsid w:val="00763CE7"/>
    <w:rsid w:val="00765171"/>
    <w:rsid w:val="00765B64"/>
    <w:rsid w:val="00766294"/>
    <w:rsid w:val="007664C9"/>
    <w:rsid w:val="0076663F"/>
    <w:rsid w:val="00767370"/>
    <w:rsid w:val="0077017E"/>
    <w:rsid w:val="007732DB"/>
    <w:rsid w:val="00773965"/>
    <w:rsid w:val="00774025"/>
    <w:rsid w:val="007751DB"/>
    <w:rsid w:val="007763A4"/>
    <w:rsid w:val="00777A1C"/>
    <w:rsid w:val="00777D0C"/>
    <w:rsid w:val="00780793"/>
    <w:rsid w:val="0078123C"/>
    <w:rsid w:val="007827EF"/>
    <w:rsid w:val="007833AA"/>
    <w:rsid w:val="00783EE2"/>
    <w:rsid w:val="007855D8"/>
    <w:rsid w:val="00785FFE"/>
    <w:rsid w:val="00786717"/>
    <w:rsid w:val="00786D24"/>
    <w:rsid w:val="007870A1"/>
    <w:rsid w:val="007878F7"/>
    <w:rsid w:val="00790CA2"/>
    <w:rsid w:val="00790D46"/>
    <w:rsid w:val="00792C6D"/>
    <w:rsid w:val="00794DCA"/>
    <w:rsid w:val="007953BF"/>
    <w:rsid w:val="00795748"/>
    <w:rsid w:val="007965CA"/>
    <w:rsid w:val="007A246A"/>
    <w:rsid w:val="007A26C7"/>
    <w:rsid w:val="007A2AAF"/>
    <w:rsid w:val="007A2C1E"/>
    <w:rsid w:val="007A317A"/>
    <w:rsid w:val="007A3947"/>
    <w:rsid w:val="007A4691"/>
    <w:rsid w:val="007A4B11"/>
    <w:rsid w:val="007A4EF8"/>
    <w:rsid w:val="007B16F2"/>
    <w:rsid w:val="007B219E"/>
    <w:rsid w:val="007B3A07"/>
    <w:rsid w:val="007B3CC3"/>
    <w:rsid w:val="007B4831"/>
    <w:rsid w:val="007B513D"/>
    <w:rsid w:val="007B5F5F"/>
    <w:rsid w:val="007B616E"/>
    <w:rsid w:val="007C2CA4"/>
    <w:rsid w:val="007C43CB"/>
    <w:rsid w:val="007C65B1"/>
    <w:rsid w:val="007D0F0E"/>
    <w:rsid w:val="007D0F19"/>
    <w:rsid w:val="007D19D6"/>
    <w:rsid w:val="007D2233"/>
    <w:rsid w:val="007D374F"/>
    <w:rsid w:val="007D392F"/>
    <w:rsid w:val="007D3FEB"/>
    <w:rsid w:val="007D422B"/>
    <w:rsid w:val="007D480D"/>
    <w:rsid w:val="007D55EC"/>
    <w:rsid w:val="007D6A72"/>
    <w:rsid w:val="007D783D"/>
    <w:rsid w:val="007D7A23"/>
    <w:rsid w:val="007E398D"/>
    <w:rsid w:val="007E3D17"/>
    <w:rsid w:val="007E4F4C"/>
    <w:rsid w:val="007E50F2"/>
    <w:rsid w:val="007E702A"/>
    <w:rsid w:val="007F10D3"/>
    <w:rsid w:val="007F120C"/>
    <w:rsid w:val="007F191E"/>
    <w:rsid w:val="007F2513"/>
    <w:rsid w:val="007F4570"/>
    <w:rsid w:val="007F4FD5"/>
    <w:rsid w:val="007F5CA5"/>
    <w:rsid w:val="007F5D58"/>
    <w:rsid w:val="007F5FFE"/>
    <w:rsid w:val="007F626D"/>
    <w:rsid w:val="008036B7"/>
    <w:rsid w:val="00803888"/>
    <w:rsid w:val="00806E45"/>
    <w:rsid w:val="00807143"/>
    <w:rsid w:val="00807662"/>
    <w:rsid w:val="0080775D"/>
    <w:rsid w:val="0080791A"/>
    <w:rsid w:val="00810B5D"/>
    <w:rsid w:val="00810D07"/>
    <w:rsid w:val="008111AF"/>
    <w:rsid w:val="00814BB5"/>
    <w:rsid w:val="00815BCF"/>
    <w:rsid w:val="008164C0"/>
    <w:rsid w:val="00816BF2"/>
    <w:rsid w:val="00816ED3"/>
    <w:rsid w:val="008200D9"/>
    <w:rsid w:val="00821D2F"/>
    <w:rsid w:val="00822DBE"/>
    <w:rsid w:val="0082434E"/>
    <w:rsid w:val="00824543"/>
    <w:rsid w:val="00825A2E"/>
    <w:rsid w:val="008273FB"/>
    <w:rsid w:val="00830A26"/>
    <w:rsid w:val="00830DC2"/>
    <w:rsid w:val="00830F29"/>
    <w:rsid w:val="0083223C"/>
    <w:rsid w:val="00832939"/>
    <w:rsid w:val="00833775"/>
    <w:rsid w:val="00836AD0"/>
    <w:rsid w:val="008376C0"/>
    <w:rsid w:val="00840E3D"/>
    <w:rsid w:val="00841B2F"/>
    <w:rsid w:val="0084267C"/>
    <w:rsid w:val="0084283A"/>
    <w:rsid w:val="0084301C"/>
    <w:rsid w:val="008430F9"/>
    <w:rsid w:val="0084330B"/>
    <w:rsid w:val="008435C2"/>
    <w:rsid w:val="00844110"/>
    <w:rsid w:val="00844717"/>
    <w:rsid w:val="00844EEF"/>
    <w:rsid w:val="0084577A"/>
    <w:rsid w:val="0084650B"/>
    <w:rsid w:val="008479A4"/>
    <w:rsid w:val="00847F53"/>
    <w:rsid w:val="008511C8"/>
    <w:rsid w:val="008523BA"/>
    <w:rsid w:val="0085263A"/>
    <w:rsid w:val="0085294D"/>
    <w:rsid w:val="00852CE5"/>
    <w:rsid w:val="00854DEA"/>
    <w:rsid w:val="00856EDE"/>
    <w:rsid w:val="00857E6F"/>
    <w:rsid w:val="00860069"/>
    <w:rsid w:val="00861223"/>
    <w:rsid w:val="0086186E"/>
    <w:rsid w:val="0086224C"/>
    <w:rsid w:val="00862392"/>
    <w:rsid w:val="00862637"/>
    <w:rsid w:val="00862A3C"/>
    <w:rsid w:val="00863707"/>
    <w:rsid w:val="00863FD9"/>
    <w:rsid w:val="008641DD"/>
    <w:rsid w:val="00864C69"/>
    <w:rsid w:val="00864FF6"/>
    <w:rsid w:val="00867C2A"/>
    <w:rsid w:val="00870CC6"/>
    <w:rsid w:val="0087446D"/>
    <w:rsid w:val="00874DE2"/>
    <w:rsid w:val="008751D9"/>
    <w:rsid w:val="008752E4"/>
    <w:rsid w:val="00876A18"/>
    <w:rsid w:val="00876D58"/>
    <w:rsid w:val="008803F1"/>
    <w:rsid w:val="008807AC"/>
    <w:rsid w:val="008825E6"/>
    <w:rsid w:val="00882968"/>
    <w:rsid w:val="00882A37"/>
    <w:rsid w:val="008842A4"/>
    <w:rsid w:val="0088446A"/>
    <w:rsid w:val="00890316"/>
    <w:rsid w:val="00890757"/>
    <w:rsid w:val="00891370"/>
    <w:rsid w:val="00891624"/>
    <w:rsid w:val="00891B10"/>
    <w:rsid w:val="0089376C"/>
    <w:rsid w:val="00895124"/>
    <w:rsid w:val="00896253"/>
    <w:rsid w:val="0089647B"/>
    <w:rsid w:val="008A524D"/>
    <w:rsid w:val="008A539C"/>
    <w:rsid w:val="008A5E74"/>
    <w:rsid w:val="008A5F97"/>
    <w:rsid w:val="008A636C"/>
    <w:rsid w:val="008A66B1"/>
    <w:rsid w:val="008A6A5A"/>
    <w:rsid w:val="008A7E07"/>
    <w:rsid w:val="008B06A8"/>
    <w:rsid w:val="008B1E23"/>
    <w:rsid w:val="008B300C"/>
    <w:rsid w:val="008B34EE"/>
    <w:rsid w:val="008B38A9"/>
    <w:rsid w:val="008B398D"/>
    <w:rsid w:val="008B39C3"/>
    <w:rsid w:val="008B3ED7"/>
    <w:rsid w:val="008B42DB"/>
    <w:rsid w:val="008B4947"/>
    <w:rsid w:val="008C0F83"/>
    <w:rsid w:val="008C1152"/>
    <w:rsid w:val="008C2885"/>
    <w:rsid w:val="008C3950"/>
    <w:rsid w:val="008C3B00"/>
    <w:rsid w:val="008C3C1C"/>
    <w:rsid w:val="008C59FB"/>
    <w:rsid w:val="008C62E7"/>
    <w:rsid w:val="008C652D"/>
    <w:rsid w:val="008C735E"/>
    <w:rsid w:val="008C7523"/>
    <w:rsid w:val="008D06C8"/>
    <w:rsid w:val="008D0AF0"/>
    <w:rsid w:val="008D13D8"/>
    <w:rsid w:val="008D21D9"/>
    <w:rsid w:val="008D29D6"/>
    <w:rsid w:val="008D3737"/>
    <w:rsid w:val="008D3C2B"/>
    <w:rsid w:val="008D5042"/>
    <w:rsid w:val="008D5F73"/>
    <w:rsid w:val="008D723D"/>
    <w:rsid w:val="008E0A26"/>
    <w:rsid w:val="008E0D3B"/>
    <w:rsid w:val="008E131C"/>
    <w:rsid w:val="008E1E1F"/>
    <w:rsid w:val="008E1F9D"/>
    <w:rsid w:val="008E36AE"/>
    <w:rsid w:val="008E4A9C"/>
    <w:rsid w:val="008E5081"/>
    <w:rsid w:val="008F2AE4"/>
    <w:rsid w:val="008F2C64"/>
    <w:rsid w:val="008F438E"/>
    <w:rsid w:val="008F4C31"/>
    <w:rsid w:val="008F5E1A"/>
    <w:rsid w:val="008F6BB4"/>
    <w:rsid w:val="008F7350"/>
    <w:rsid w:val="008F749F"/>
    <w:rsid w:val="009018AF"/>
    <w:rsid w:val="00902492"/>
    <w:rsid w:val="0090310C"/>
    <w:rsid w:val="00904F80"/>
    <w:rsid w:val="00905C9A"/>
    <w:rsid w:val="00906093"/>
    <w:rsid w:val="0090791A"/>
    <w:rsid w:val="009102BC"/>
    <w:rsid w:val="0091105E"/>
    <w:rsid w:val="00912150"/>
    <w:rsid w:val="00912BD0"/>
    <w:rsid w:val="00914954"/>
    <w:rsid w:val="00916CAA"/>
    <w:rsid w:val="009175FF"/>
    <w:rsid w:val="00917727"/>
    <w:rsid w:val="0092270E"/>
    <w:rsid w:val="00923E6A"/>
    <w:rsid w:val="009246D6"/>
    <w:rsid w:val="00924AE1"/>
    <w:rsid w:val="0092543E"/>
    <w:rsid w:val="00926F80"/>
    <w:rsid w:val="00927F45"/>
    <w:rsid w:val="0093170A"/>
    <w:rsid w:val="0093264F"/>
    <w:rsid w:val="009327E7"/>
    <w:rsid w:val="00932AC7"/>
    <w:rsid w:val="00932AD3"/>
    <w:rsid w:val="009355E7"/>
    <w:rsid w:val="00936E33"/>
    <w:rsid w:val="00940266"/>
    <w:rsid w:val="0094089E"/>
    <w:rsid w:val="0094578D"/>
    <w:rsid w:val="00947058"/>
    <w:rsid w:val="00947230"/>
    <w:rsid w:val="00947FB9"/>
    <w:rsid w:val="00951846"/>
    <w:rsid w:val="009519FE"/>
    <w:rsid w:val="00951C8F"/>
    <w:rsid w:val="00955032"/>
    <w:rsid w:val="0095503F"/>
    <w:rsid w:val="009553F7"/>
    <w:rsid w:val="00955FFF"/>
    <w:rsid w:val="009567BC"/>
    <w:rsid w:val="009570C9"/>
    <w:rsid w:val="00960497"/>
    <w:rsid w:val="0096100B"/>
    <w:rsid w:val="0096103C"/>
    <w:rsid w:val="00961BF1"/>
    <w:rsid w:val="00962BB7"/>
    <w:rsid w:val="0096368A"/>
    <w:rsid w:val="0096428A"/>
    <w:rsid w:val="00965A5E"/>
    <w:rsid w:val="009705EE"/>
    <w:rsid w:val="009711A0"/>
    <w:rsid w:val="00971D7D"/>
    <w:rsid w:val="00972108"/>
    <w:rsid w:val="00972180"/>
    <w:rsid w:val="0097327C"/>
    <w:rsid w:val="009734E0"/>
    <w:rsid w:val="00973D08"/>
    <w:rsid w:val="00974D33"/>
    <w:rsid w:val="00975A23"/>
    <w:rsid w:val="00977E5B"/>
    <w:rsid w:val="00980FD0"/>
    <w:rsid w:val="00981C31"/>
    <w:rsid w:val="0098345B"/>
    <w:rsid w:val="00983C53"/>
    <w:rsid w:val="00984BD6"/>
    <w:rsid w:val="00985777"/>
    <w:rsid w:val="00990426"/>
    <w:rsid w:val="00990557"/>
    <w:rsid w:val="00990ED3"/>
    <w:rsid w:val="0099228F"/>
    <w:rsid w:val="009922D5"/>
    <w:rsid w:val="00993B95"/>
    <w:rsid w:val="00994595"/>
    <w:rsid w:val="009948D9"/>
    <w:rsid w:val="00994AA9"/>
    <w:rsid w:val="00995C57"/>
    <w:rsid w:val="009966BC"/>
    <w:rsid w:val="009A127D"/>
    <w:rsid w:val="009A15BA"/>
    <w:rsid w:val="009A4280"/>
    <w:rsid w:val="009A42B6"/>
    <w:rsid w:val="009A533F"/>
    <w:rsid w:val="009A681C"/>
    <w:rsid w:val="009A6DD1"/>
    <w:rsid w:val="009A7455"/>
    <w:rsid w:val="009A76F1"/>
    <w:rsid w:val="009B0C7F"/>
    <w:rsid w:val="009B0EAE"/>
    <w:rsid w:val="009B1826"/>
    <w:rsid w:val="009B269C"/>
    <w:rsid w:val="009B2929"/>
    <w:rsid w:val="009B2954"/>
    <w:rsid w:val="009B29BD"/>
    <w:rsid w:val="009B3C17"/>
    <w:rsid w:val="009B446C"/>
    <w:rsid w:val="009B6147"/>
    <w:rsid w:val="009B76AE"/>
    <w:rsid w:val="009C0FB0"/>
    <w:rsid w:val="009C4567"/>
    <w:rsid w:val="009C539E"/>
    <w:rsid w:val="009C58EA"/>
    <w:rsid w:val="009C5C3D"/>
    <w:rsid w:val="009C61B2"/>
    <w:rsid w:val="009C69F8"/>
    <w:rsid w:val="009C7F09"/>
    <w:rsid w:val="009D03EC"/>
    <w:rsid w:val="009D1B59"/>
    <w:rsid w:val="009D2587"/>
    <w:rsid w:val="009D2856"/>
    <w:rsid w:val="009D3CAE"/>
    <w:rsid w:val="009D5884"/>
    <w:rsid w:val="009D6A8E"/>
    <w:rsid w:val="009E065B"/>
    <w:rsid w:val="009E06A5"/>
    <w:rsid w:val="009E2440"/>
    <w:rsid w:val="009E2673"/>
    <w:rsid w:val="009E27C3"/>
    <w:rsid w:val="009E2B91"/>
    <w:rsid w:val="009E3343"/>
    <w:rsid w:val="009E3E65"/>
    <w:rsid w:val="009E41A1"/>
    <w:rsid w:val="009E49AA"/>
    <w:rsid w:val="009E4C63"/>
    <w:rsid w:val="009E4FE2"/>
    <w:rsid w:val="009E552F"/>
    <w:rsid w:val="009E61FA"/>
    <w:rsid w:val="009E6580"/>
    <w:rsid w:val="009E764A"/>
    <w:rsid w:val="009E7B28"/>
    <w:rsid w:val="009F09D3"/>
    <w:rsid w:val="009F2017"/>
    <w:rsid w:val="009F2553"/>
    <w:rsid w:val="009F3C05"/>
    <w:rsid w:val="009F5C3F"/>
    <w:rsid w:val="00A02DEB"/>
    <w:rsid w:val="00A03390"/>
    <w:rsid w:val="00A034D2"/>
    <w:rsid w:val="00A03585"/>
    <w:rsid w:val="00A04710"/>
    <w:rsid w:val="00A05A85"/>
    <w:rsid w:val="00A06995"/>
    <w:rsid w:val="00A07D18"/>
    <w:rsid w:val="00A10111"/>
    <w:rsid w:val="00A123B6"/>
    <w:rsid w:val="00A1306A"/>
    <w:rsid w:val="00A131C8"/>
    <w:rsid w:val="00A13761"/>
    <w:rsid w:val="00A137FE"/>
    <w:rsid w:val="00A13900"/>
    <w:rsid w:val="00A14C07"/>
    <w:rsid w:val="00A15F67"/>
    <w:rsid w:val="00A16197"/>
    <w:rsid w:val="00A1654A"/>
    <w:rsid w:val="00A16E19"/>
    <w:rsid w:val="00A16F06"/>
    <w:rsid w:val="00A16F6B"/>
    <w:rsid w:val="00A179D0"/>
    <w:rsid w:val="00A210DC"/>
    <w:rsid w:val="00A216F4"/>
    <w:rsid w:val="00A21860"/>
    <w:rsid w:val="00A220C2"/>
    <w:rsid w:val="00A23467"/>
    <w:rsid w:val="00A25EE8"/>
    <w:rsid w:val="00A26952"/>
    <w:rsid w:val="00A279A6"/>
    <w:rsid w:val="00A307DC"/>
    <w:rsid w:val="00A30C4B"/>
    <w:rsid w:val="00A30DCE"/>
    <w:rsid w:val="00A31428"/>
    <w:rsid w:val="00A33B4E"/>
    <w:rsid w:val="00A3519B"/>
    <w:rsid w:val="00A355D6"/>
    <w:rsid w:val="00A35E9A"/>
    <w:rsid w:val="00A36D5A"/>
    <w:rsid w:val="00A37EAF"/>
    <w:rsid w:val="00A409DA"/>
    <w:rsid w:val="00A4291A"/>
    <w:rsid w:val="00A42E48"/>
    <w:rsid w:val="00A438DD"/>
    <w:rsid w:val="00A45337"/>
    <w:rsid w:val="00A4549F"/>
    <w:rsid w:val="00A4591B"/>
    <w:rsid w:val="00A47CE9"/>
    <w:rsid w:val="00A50A0A"/>
    <w:rsid w:val="00A50A56"/>
    <w:rsid w:val="00A52E20"/>
    <w:rsid w:val="00A53169"/>
    <w:rsid w:val="00A533D9"/>
    <w:rsid w:val="00A533F9"/>
    <w:rsid w:val="00A53B5C"/>
    <w:rsid w:val="00A540A5"/>
    <w:rsid w:val="00A55D0E"/>
    <w:rsid w:val="00A55E35"/>
    <w:rsid w:val="00A57FED"/>
    <w:rsid w:val="00A60DED"/>
    <w:rsid w:val="00A60E8B"/>
    <w:rsid w:val="00A63EF1"/>
    <w:rsid w:val="00A66CFD"/>
    <w:rsid w:val="00A70683"/>
    <w:rsid w:val="00A70DF4"/>
    <w:rsid w:val="00A716B7"/>
    <w:rsid w:val="00A72105"/>
    <w:rsid w:val="00A72535"/>
    <w:rsid w:val="00A73301"/>
    <w:rsid w:val="00A739C2"/>
    <w:rsid w:val="00A7531D"/>
    <w:rsid w:val="00A75D4B"/>
    <w:rsid w:val="00A76E6B"/>
    <w:rsid w:val="00A81D7D"/>
    <w:rsid w:val="00A8218D"/>
    <w:rsid w:val="00A843FA"/>
    <w:rsid w:val="00A852F8"/>
    <w:rsid w:val="00A87D4D"/>
    <w:rsid w:val="00A92F64"/>
    <w:rsid w:val="00A941B4"/>
    <w:rsid w:val="00A94FC5"/>
    <w:rsid w:val="00A95BEA"/>
    <w:rsid w:val="00A97E61"/>
    <w:rsid w:val="00AA0065"/>
    <w:rsid w:val="00AA0720"/>
    <w:rsid w:val="00AA2844"/>
    <w:rsid w:val="00AA327D"/>
    <w:rsid w:val="00AA33D1"/>
    <w:rsid w:val="00AA35E6"/>
    <w:rsid w:val="00AB022C"/>
    <w:rsid w:val="00AB1005"/>
    <w:rsid w:val="00AB2B18"/>
    <w:rsid w:val="00AB380A"/>
    <w:rsid w:val="00AB51C0"/>
    <w:rsid w:val="00AB7199"/>
    <w:rsid w:val="00AB75BD"/>
    <w:rsid w:val="00AC11C6"/>
    <w:rsid w:val="00AC17A9"/>
    <w:rsid w:val="00AC1BC7"/>
    <w:rsid w:val="00AC356C"/>
    <w:rsid w:val="00AC3872"/>
    <w:rsid w:val="00AC40E6"/>
    <w:rsid w:val="00AC43C0"/>
    <w:rsid w:val="00AC4723"/>
    <w:rsid w:val="00AC4ABD"/>
    <w:rsid w:val="00AC4D13"/>
    <w:rsid w:val="00AC4D41"/>
    <w:rsid w:val="00AC642F"/>
    <w:rsid w:val="00AC6535"/>
    <w:rsid w:val="00AD105D"/>
    <w:rsid w:val="00AD4354"/>
    <w:rsid w:val="00AD4F86"/>
    <w:rsid w:val="00AD5E9C"/>
    <w:rsid w:val="00AD6BA2"/>
    <w:rsid w:val="00AE0550"/>
    <w:rsid w:val="00AE0E04"/>
    <w:rsid w:val="00AE152D"/>
    <w:rsid w:val="00AE1AB5"/>
    <w:rsid w:val="00AE2B1F"/>
    <w:rsid w:val="00AF05E1"/>
    <w:rsid w:val="00AF1B87"/>
    <w:rsid w:val="00AF3956"/>
    <w:rsid w:val="00AF50E9"/>
    <w:rsid w:val="00AF646C"/>
    <w:rsid w:val="00AF66AE"/>
    <w:rsid w:val="00AF72E3"/>
    <w:rsid w:val="00B00771"/>
    <w:rsid w:val="00B01902"/>
    <w:rsid w:val="00B02202"/>
    <w:rsid w:val="00B07458"/>
    <w:rsid w:val="00B07B25"/>
    <w:rsid w:val="00B10465"/>
    <w:rsid w:val="00B10C09"/>
    <w:rsid w:val="00B10E5C"/>
    <w:rsid w:val="00B1375E"/>
    <w:rsid w:val="00B1421D"/>
    <w:rsid w:val="00B14757"/>
    <w:rsid w:val="00B157CA"/>
    <w:rsid w:val="00B16969"/>
    <w:rsid w:val="00B16BB7"/>
    <w:rsid w:val="00B20562"/>
    <w:rsid w:val="00B21D59"/>
    <w:rsid w:val="00B22218"/>
    <w:rsid w:val="00B228BA"/>
    <w:rsid w:val="00B22B12"/>
    <w:rsid w:val="00B230D1"/>
    <w:rsid w:val="00B233AE"/>
    <w:rsid w:val="00B23942"/>
    <w:rsid w:val="00B24191"/>
    <w:rsid w:val="00B25CDB"/>
    <w:rsid w:val="00B25D81"/>
    <w:rsid w:val="00B2629A"/>
    <w:rsid w:val="00B264EE"/>
    <w:rsid w:val="00B26B03"/>
    <w:rsid w:val="00B31488"/>
    <w:rsid w:val="00B32280"/>
    <w:rsid w:val="00B3413C"/>
    <w:rsid w:val="00B34B94"/>
    <w:rsid w:val="00B36160"/>
    <w:rsid w:val="00B36B46"/>
    <w:rsid w:val="00B37600"/>
    <w:rsid w:val="00B37A13"/>
    <w:rsid w:val="00B413CB"/>
    <w:rsid w:val="00B42877"/>
    <w:rsid w:val="00B429FA"/>
    <w:rsid w:val="00B43F87"/>
    <w:rsid w:val="00B443BF"/>
    <w:rsid w:val="00B44B65"/>
    <w:rsid w:val="00B44F03"/>
    <w:rsid w:val="00B4536A"/>
    <w:rsid w:val="00B455BB"/>
    <w:rsid w:val="00B467A4"/>
    <w:rsid w:val="00B46B6E"/>
    <w:rsid w:val="00B47119"/>
    <w:rsid w:val="00B50A9A"/>
    <w:rsid w:val="00B51631"/>
    <w:rsid w:val="00B52B54"/>
    <w:rsid w:val="00B54930"/>
    <w:rsid w:val="00B54D35"/>
    <w:rsid w:val="00B55EF3"/>
    <w:rsid w:val="00B5701D"/>
    <w:rsid w:val="00B57EB4"/>
    <w:rsid w:val="00B602BA"/>
    <w:rsid w:val="00B628BC"/>
    <w:rsid w:val="00B62956"/>
    <w:rsid w:val="00B62C07"/>
    <w:rsid w:val="00B64E3F"/>
    <w:rsid w:val="00B64E65"/>
    <w:rsid w:val="00B65D10"/>
    <w:rsid w:val="00B65DFC"/>
    <w:rsid w:val="00B7005E"/>
    <w:rsid w:val="00B709E1"/>
    <w:rsid w:val="00B71C74"/>
    <w:rsid w:val="00B72545"/>
    <w:rsid w:val="00B73F65"/>
    <w:rsid w:val="00B742CE"/>
    <w:rsid w:val="00B745B5"/>
    <w:rsid w:val="00B80AD4"/>
    <w:rsid w:val="00B82100"/>
    <w:rsid w:val="00B831DD"/>
    <w:rsid w:val="00B83AD3"/>
    <w:rsid w:val="00B8629C"/>
    <w:rsid w:val="00B909ED"/>
    <w:rsid w:val="00B91184"/>
    <w:rsid w:val="00B918DB"/>
    <w:rsid w:val="00B922F3"/>
    <w:rsid w:val="00B92B33"/>
    <w:rsid w:val="00B93BD9"/>
    <w:rsid w:val="00B93EF2"/>
    <w:rsid w:val="00B93F32"/>
    <w:rsid w:val="00B94A7D"/>
    <w:rsid w:val="00B95522"/>
    <w:rsid w:val="00B9583C"/>
    <w:rsid w:val="00B9652F"/>
    <w:rsid w:val="00B966EE"/>
    <w:rsid w:val="00B96EC3"/>
    <w:rsid w:val="00B97AA6"/>
    <w:rsid w:val="00BA0118"/>
    <w:rsid w:val="00BA01E7"/>
    <w:rsid w:val="00BA2C93"/>
    <w:rsid w:val="00BA5649"/>
    <w:rsid w:val="00BA66E1"/>
    <w:rsid w:val="00BA69E3"/>
    <w:rsid w:val="00BA7954"/>
    <w:rsid w:val="00BB00C1"/>
    <w:rsid w:val="00BB168D"/>
    <w:rsid w:val="00BB18A2"/>
    <w:rsid w:val="00BB27DE"/>
    <w:rsid w:val="00BB2A5D"/>
    <w:rsid w:val="00BB5448"/>
    <w:rsid w:val="00BB6E70"/>
    <w:rsid w:val="00BC06DE"/>
    <w:rsid w:val="00BC18FB"/>
    <w:rsid w:val="00BC2561"/>
    <w:rsid w:val="00BC5582"/>
    <w:rsid w:val="00BC59E4"/>
    <w:rsid w:val="00BC68C8"/>
    <w:rsid w:val="00BD10EF"/>
    <w:rsid w:val="00BD40F8"/>
    <w:rsid w:val="00BD4384"/>
    <w:rsid w:val="00BD4895"/>
    <w:rsid w:val="00BD48F9"/>
    <w:rsid w:val="00BD6EB4"/>
    <w:rsid w:val="00BE1907"/>
    <w:rsid w:val="00BE1B15"/>
    <w:rsid w:val="00BE2A19"/>
    <w:rsid w:val="00BE338D"/>
    <w:rsid w:val="00BE6292"/>
    <w:rsid w:val="00BE6303"/>
    <w:rsid w:val="00BE7079"/>
    <w:rsid w:val="00BF0EA7"/>
    <w:rsid w:val="00BF10E0"/>
    <w:rsid w:val="00BF2EDB"/>
    <w:rsid w:val="00BF378B"/>
    <w:rsid w:val="00BF37F4"/>
    <w:rsid w:val="00BF3D67"/>
    <w:rsid w:val="00BF4494"/>
    <w:rsid w:val="00BF5349"/>
    <w:rsid w:val="00BF6EEC"/>
    <w:rsid w:val="00BF7796"/>
    <w:rsid w:val="00C01FC8"/>
    <w:rsid w:val="00C022C1"/>
    <w:rsid w:val="00C02DCC"/>
    <w:rsid w:val="00C04B38"/>
    <w:rsid w:val="00C04D52"/>
    <w:rsid w:val="00C0555A"/>
    <w:rsid w:val="00C0686B"/>
    <w:rsid w:val="00C07A15"/>
    <w:rsid w:val="00C10043"/>
    <w:rsid w:val="00C11FB6"/>
    <w:rsid w:val="00C13C05"/>
    <w:rsid w:val="00C13C2D"/>
    <w:rsid w:val="00C13C6D"/>
    <w:rsid w:val="00C14479"/>
    <w:rsid w:val="00C1568F"/>
    <w:rsid w:val="00C156DE"/>
    <w:rsid w:val="00C15A0D"/>
    <w:rsid w:val="00C17938"/>
    <w:rsid w:val="00C2212C"/>
    <w:rsid w:val="00C222EF"/>
    <w:rsid w:val="00C22569"/>
    <w:rsid w:val="00C229DA"/>
    <w:rsid w:val="00C23AB6"/>
    <w:rsid w:val="00C23C7D"/>
    <w:rsid w:val="00C24275"/>
    <w:rsid w:val="00C24796"/>
    <w:rsid w:val="00C24C51"/>
    <w:rsid w:val="00C2531A"/>
    <w:rsid w:val="00C25323"/>
    <w:rsid w:val="00C272F3"/>
    <w:rsid w:val="00C27875"/>
    <w:rsid w:val="00C33134"/>
    <w:rsid w:val="00C341A5"/>
    <w:rsid w:val="00C37654"/>
    <w:rsid w:val="00C40CB6"/>
    <w:rsid w:val="00C40D50"/>
    <w:rsid w:val="00C41849"/>
    <w:rsid w:val="00C42873"/>
    <w:rsid w:val="00C434A4"/>
    <w:rsid w:val="00C4443C"/>
    <w:rsid w:val="00C45E55"/>
    <w:rsid w:val="00C4667E"/>
    <w:rsid w:val="00C50515"/>
    <w:rsid w:val="00C50B72"/>
    <w:rsid w:val="00C51ED0"/>
    <w:rsid w:val="00C52082"/>
    <w:rsid w:val="00C53E82"/>
    <w:rsid w:val="00C54120"/>
    <w:rsid w:val="00C56EA7"/>
    <w:rsid w:val="00C57D3A"/>
    <w:rsid w:val="00C601D6"/>
    <w:rsid w:val="00C609A8"/>
    <w:rsid w:val="00C60DB2"/>
    <w:rsid w:val="00C62657"/>
    <w:rsid w:val="00C65774"/>
    <w:rsid w:val="00C6713E"/>
    <w:rsid w:val="00C679DD"/>
    <w:rsid w:val="00C721E8"/>
    <w:rsid w:val="00C72B9D"/>
    <w:rsid w:val="00C73D74"/>
    <w:rsid w:val="00C756EB"/>
    <w:rsid w:val="00C75B01"/>
    <w:rsid w:val="00C761D1"/>
    <w:rsid w:val="00C77BAB"/>
    <w:rsid w:val="00C81523"/>
    <w:rsid w:val="00C82672"/>
    <w:rsid w:val="00C82D13"/>
    <w:rsid w:val="00C85D58"/>
    <w:rsid w:val="00C875D9"/>
    <w:rsid w:val="00C87BE1"/>
    <w:rsid w:val="00C90030"/>
    <w:rsid w:val="00C9184A"/>
    <w:rsid w:val="00C923E8"/>
    <w:rsid w:val="00C94F16"/>
    <w:rsid w:val="00C9710F"/>
    <w:rsid w:val="00C97A31"/>
    <w:rsid w:val="00CA0856"/>
    <w:rsid w:val="00CA1CE6"/>
    <w:rsid w:val="00CA1F0A"/>
    <w:rsid w:val="00CA44ED"/>
    <w:rsid w:val="00CA4D6F"/>
    <w:rsid w:val="00CA5CDB"/>
    <w:rsid w:val="00CA6BF7"/>
    <w:rsid w:val="00CA7B97"/>
    <w:rsid w:val="00CB0D70"/>
    <w:rsid w:val="00CB1178"/>
    <w:rsid w:val="00CB11BA"/>
    <w:rsid w:val="00CB12A7"/>
    <w:rsid w:val="00CB1585"/>
    <w:rsid w:val="00CB187F"/>
    <w:rsid w:val="00CB1A7B"/>
    <w:rsid w:val="00CB2A66"/>
    <w:rsid w:val="00CB3003"/>
    <w:rsid w:val="00CB3B4A"/>
    <w:rsid w:val="00CB653A"/>
    <w:rsid w:val="00CB6A93"/>
    <w:rsid w:val="00CC09F0"/>
    <w:rsid w:val="00CC12C1"/>
    <w:rsid w:val="00CC1E41"/>
    <w:rsid w:val="00CC2D83"/>
    <w:rsid w:val="00CC3438"/>
    <w:rsid w:val="00CC5816"/>
    <w:rsid w:val="00CC781F"/>
    <w:rsid w:val="00CC7A5F"/>
    <w:rsid w:val="00CD1A7E"/>
    <w:rsid w:val="00CD23FA"/>
    <w:rsid w:val="00CD2B08"/>
    <w:rsid w:val="00CD3D6B"/>
    <w:rsid w:val="00CD53F5"/>
    <w:rsid w:val="00CD6C33"/>
    <w:rsid w:val="00CD767D"/>
    <w:rsid w:val="00CD79FC"/>
    <w:rsid w:val="00CE18B7"/>
    <w:rsid w:val="00CE1D5F"/>
    <w:rsid w:val="00CE2292"/>
    <w:rsid w:val="00CE263A"/>
    <w:rsid w:val="00CE2FE3"/>
    <w:rsid w:val="00CE3109"/>
    <w:rsid w:val="00CE36FF"/>
    <w:rsid w:val="00CE392B"/>
    <w:rsid w:val="00CE3AFD"/>
    <w:rsid w:val="00CE4256"/>
    <w:rsid w:val="00CE4CD2"/>
    <w:rsid w:val="00CE4E7D"/>
    <w:rsid w:val="00CE51A1"/>
    <w:rsid w:val="00CE5251"/>
    <w:rsid w:val="00CE5677"/>
    <w:rsid w:val="00CE7E78"/>
    <w:rsid w:val="00CF00AD"/>
    <w:rsid w:val="00CF0996"/>
    <w:rsid w:val="00CF135A"/>
    <w:rsid w:val="00CF13F4"/>
    <w:rsid w:val="00CF17C9"/>
    <w:rsid w:val="00CF1C2E"/>
    <w:rsid w:val="00CF2858"/>
    <w:rsid w:val="00CF3162"/>
    <w:rsid w:val="00CF4174"/>
    <w:rsid w:val="00CF44AF"/>
    <w:rsid w:val="00CF4EEB"/>
    <w:rsid w:val="00CF58A7"/>
    <w:rsid w:val="00CF6CA7"/>
    <w:rsid w:val="00CF6FD4"/>
    <w:rsid w:val="00CF7291"/>
    <w:rsid w:val="00D038E8"/>
    <w:rsid w:val="00D03C64"/>
    <w:rsid w:val="00D04C1F"/>
    <w:rsid w:val="00D0728B"/>
    <w:rsid w:val="00D07952"/>
    <w:rsid w:val="00D10276"/>
    <w:rsid w:val="00D10F81"/>
    <w:rsid w:val="00D1157F"/>
    <w:rsid w:val="00D129F1"/>
    <w:rsid w:val="00D13266"/>
    <w:rsid w:val="00D134D5"/>
    <w:rsid w:val="00D13D86"/>
    <w:rsid w:val="00D16A05"/>
    <w:rsid w:val="00D16B3F"/>
    <w:rsid w:val="00D1790F"/>
    <w:rsid w:val="00D2138C"/>
    <w:rsid w:val="00D21EBD"/>
    <w:rsid w:val="00D25D17"/>
    <w:rsid w:val="00D26D5C"/>
    <w:rsid w:val="00D270B1"/>
    <w:rsid w:val="00D276EB"/>
    <w:rsid w:val="00D30CF0"/>
    <w:rsid w:val="00D32511"/>
    <w:rsid w:val="00D32C2C"/>
    <w:rsid w:val="00D3326C"/>
    <w:rsid w:val="00D3498C"/>
    <w:rsid w:val="00D36633"/>
    <w:rsid w:val="00D36C30"/>
    <w:rsid w:val="00D41BFC"/>
    <w:rsid w:val="00D428B8"/>
    <w:rsid w:val="00D44662"/>
    <w:rsid w:val="00D45086"/>
    <w:rsid w:val="00D45920"/>
    <w:rsid w:val="00D46B49"/>
    <w:rsid w:val="00D50923"/>
    <w:rsid w:val="00D51098"/>
    <w:rsid w:val="00D51BF8"/>
    <w:rsid w:val="00D53037"/>
    <w:rsid w:val="00D53528"/>
    <w:rsid w:val="00D53A6B"/>
    <w:rsid w:val="00D560B5"/>
    <w:rsid w:val="00D574A2"/>
    <w:rsid w:val="00D57665"/>
    <w:rsid w:val="00D602D6"/>
    <w:rsid w:val="00D61427"/>
    <w:rsid w:val="00D6369E"/>
    <w:rsid w:val="00D6384D"/>
    <w:rsid w:val="00D64141"/>
    <w:rsid w:val="00D64680"/>
    <w:rsid w:val="00D6508E"/>
    <w:rsid w:val="00D651F6"/>
    <w:rsid w:val="00D66FBB"/>
    <w:rsid w:val="00D70C87"/>
    <w:rsid w:val="00D71010"/>
    <w:rsid w:val="00D71E0F"/>
    <w:rsid w:val="00D722F9"/>
    <w:rsid w:val="00D72B76"/>
    <w:rsid w:val="00D737B4"/>
    <w:rsid w:val="00D73C0D"/>
    <w:rsid w:val="00D748AF"/>
    <w:rsid w:val="00D76F44"/>
    <w:rsid w:val="00D77B6E"/>
    <w:rsid w:val="00D80613"/>
    <w:rsid w:val="00D826AA"/>
    <w:rsid w:val="00D8340B"/>
    <w:rsid w:val="00D83DCD"/>
    <w:rsid w:val="00D8453D"/>
    <w:rsid w:val="00D852EB"/>
    <w:rsid w:val="00D8661A"/>
    <w:rsid w:val="00D86E78"/>
    <w:rsid w:val="00D874F1"/>
    <w:rsid w:val="00D87671"/>
    <w:rsid w:val="00D87CA3"/>
    <w:rsid w:val="00D916FB"/>
    <w:rsid w:val="00D93851"/>
    <w:rsid w:val="00D94AAF"/>
    <w:rsid w:val="00D9509E"/>
    <w:rsid w:val="00D95358"/>
    <w:rsid w:val="00D95627"/>
    <w:rsid w:val="00D95891"/>
    <w:rsid w:val="00D95E2B"/>
    <w:rsid w:val="00D9605A"/>
    <w:rsid w:val="00D96DD5"/>
    <w:rsid w:val="00DA0036"/>
    <w:rsid w:val="00DA0761"/>
    <w:rsid w:val="00DA115F"/>
    <w:rsid w:val="00DA119A"/>
    <w:rsid w:val="00DA15D7"/>
    <w:rsid w:val="00DA442E"/>
    <w:rsid w:val="00DA44C8"/>
    <w:rsid w:val="00DA5F74"/>
    <w:rsid w:val="00DA63E7"/>
    <w:rsid w:val="00DA6B41"/>
    <w:rsid w:val="00DA6C42"/>
    <w:rsid w:val="00DA74E8"/>
    <w:rsid w:val="00DA76BD"/>
    <w:rsid w:val="00DA7799"/>
    <w:rsid w:val="00DB06BC"/>
    <w:rsid w:val="00DB16A3"/>
    <w:rsid w:val="00DB26E5"/>
    <w:rsid w:val="00DB36AF"/>
    <w:rsid w:val="00DB6A12"/>
    <w:rsid w:val="00DB6F99"/>
    <w:rsid w:val="00DB7A7D"/>
    <w:rsid w:val="00DC16C2"/>
    <w:rsid w:val="00DC1B07"/>
    <w:rsid w:val="00DC21E1"/>
    <w:rsid w:val="00DC2DD3"/>
    <w:rsid w:val="00DC32F1"/>
    <w:rsid w:val="00DC33BB"/>
    <w:rsid w:val="00DC38A5"/>
    <w:rsid w:val="00DC6030"/>
    <w:rsid w:val="00DC6A3E"/>
    <w:rsid w:val="00DC7441"/>
    <w:rsid w:val="00DC75A0"/>
    <w:rsid w:val="00DC7987"/>
    <w:rsid w:val="00DD034B"/>
    <w:rsid w:val="00DD1AC6"/>
    <w:rsid w:val="00DD394C"/>
    <w:rsid w:val="00DD424B"/>
    <w:rsid w:val="00DD4519"/>
    <w:rsid w:val="00DD5398"/>
    <w:rsid w:val="00DD55B6"/>
    <w:rsid w:val="00DD6B14"/>
    <w:rsid w:val="00DD7396"/>
    <w:rsid w:val="00DE05AE"/>
    <w:rsid w:val="00DE1639"/>
    <w:rsid w:val="00DE28FC"/>
    <w:rsid w:val="00DE5C51"/>
    <w:rsid w:val="00DE76A9"/>
    <w:rsid w:val="00DF2303"/>
    <w:rsid w:val="00DF2458"/>
    <w:rsid w:val="00DF337C"/>
    <w:rsid w:val="00DF3A36"/>
    <w:rsid w:val="00DF4BB5"/>
    <w:rsid w:val="00DF54D7"/>
    <w:rsid w:val="00DF572F"/>
    <w:rsid w:val="00E005C1"/>
    <w:rsid w:val="00E01A91"/>
    <w:rsid w:val="00E0223B"/>
    <w:rsid w:val="00E03333"/>
    <w:rsid w:val="00E036FA"/>
    <w:rsid w:val="00E05760"/>
    <w:rsid w:val="00E063C1"/>
    <w:rsid w:val="00E06ED9"/>
    <w:rsid w:val="00E071E5"/>
    <w:rsid w:val="00E07337"/>
    <w:rsid w:val="00E0738A"/>
    <w:rsid w:val="00E07924"/>
    <w:rsid w:val="00E11C18"/>
    <w:rsid w:val="00E11E1E"/>
    <w:rsid w:val="00E12424"/>
    <w:rsid w:val="00E12BB4"/>
    <w:rsid w:val="00E12ED5"/>
    <w:rsid w:val="00E131BF"/>
    <w:rsid w:val="00E16DE3"/>
    <w:rsid w:val="00E17315"/>
    <w:rsid w:val="00E17BCB"/>
    <w:rsid w:val="00E217C3"/>
    <w:rsid w:val="00E21B68"/>
    <w:rsid w:val="00E23FC5"/>
    <w:rsid w:val="00E242EC"/>
    <w:rsid w:val="00E26444"/>
    <w:rsid w:val="00E2761F"/>
    <w:rsid w:val="00E276A1"/>
    <w:rsid w:val="00E31B11"/>
    <w:rsid w:val="00E32E90"/>
    <w:rsid w:val="00E331F5"/>
    <w:rsid w:val="00E33E59"/>
    <w:rsid w:val="00E34881"/>
    <w:rsid w:val="00E34981"/>
    <w:rsid w:val="00E34E18"/>
    <w:rsid w:val="00E35070"/>
    <w:rsid w:val="00E37232"/>
    <w:rsid w:val="00E374E7"/>
    <w:rsid w:val="00E401A7"/>
    <w:rsid w:val="00E40AF4"/>
    <w:rsid w:val="00E40C1C"/>
    <w:rsid w:val="00E41D54"/>
    <w:rsid w:val="00E42127"/>
    <w:rsid w:val="00E426C0"/>
    <w:rsid w:val="00E42D41"/>
    <w:rsid w:val="00E43484"/>
    <w:rsid w:val="00E43D3B"/>
    <w:rsid w:val="00E4430B"/>
    <w:rsid w:val="00E44B2E"/>
    <w:rsid w:val="00E4556A"/>
    <w:rsid w:val="00E50710"/>
    <w:rsid w:val="00E50A04"/>
    <w:rsid w:val="00E53D1F"/>
    <w:rsid w:val="00E54521"/>
    <w:rsid w:val="00E54DE2"/>
    <w:rsid w:val="00E55222"/>
    <w:rsid w:val="00E557AB"/>
    <w:rsid w:val="00E5654F"/>
    <w:rsid w:val="00E57407"/>
    <w:rsid w:val="00E60B41"/>
    <w:rsid w:val="00E60C23"/>
    <w:rsid w:val="00E60C5B"/>
    <w:rsid w:val="00E62BD2"/>
    <w:rsid w:val="00E62DC7"/>
    <w:rsid w:val="00E63FFC"/>
    <w:rsid w:val="00E64288"/>
    <w:rsid w:val="00E64474"/>
    <w:rsid w:val="00E647F6"/>
    <w:rsid w:val="00E65263"/>
    <w:rsid w:val="00E65697"/>
    <w:rsid w:val="00E67729"/>
    <w:rsid w:val="00E701DF"/>
    <w:rsid w:val="00E705B3"/>
    <w:rsid w:val="00E706EE"/>
    <w:rsid w:val="00E70EE0"/>
    <w:rsid w:val="00E70FDA"/>
    <w:rsid w:val="00E72258"/>
    <w:rsid w:val="00E72A81"/>
    <w:rsid w:val="00E73F50"/>
    <w:rsid w:val="00E74380"/>
    <w:rsid w:val="00E74D16"/>
    <w:rsid w:val="00E7513D"/>
    <w:rsid w:val="00E7516A"/>
    <w:rsid w:val="00E75A76"/>
    <w:rsid w:val="00E77655"/>
    <w:rsid w:val="00E8071A"/>
    <w:rsid w:val="00E82424"/>
    <w:rsid w:val="00E83D64"/>
    <w:rsid w:val="00E86ED3"/>
    <w:rsid w:val="00E8767B"/>
    <w:rsid w:val="00E9070E"/>
    <w:rsid w:val="00E91420"/>
    <w:rsid w:val="00E92648"/>
    <w:rsid w:val="00E95C28"/>
    <w:rsid w:val="00E962B9"/>
    <w:rsid w:val="00E96644"/>
    <w:rsid w:val="00E96AF0"/>
    <w:rsid w:val="00E9776B"/>
    <w:rsid w:val="00E97C23"/>
    <w:rsid w:val="00EA29CF"/>
    <w:rsid w:val="00EA2D5C"/>
    <w:rsid w:val="00EA2F36"/>
    <w:rsid w:val="00EA409D"/>
    <w:rsid w:val="00EA4D2E"/>
    <w:rsid w:val="00EA605C"/>
    <w:rsid w:val="00EA7E70"/>
    <w:rsid w:val="00EB1942"/>
    <w:rsid w:val="00EB3717"/>
    <w:rsid w:val="00EB3BDD"/>
    <w:rsid w:val="00EB3F67"/>
    <w:rsid w:val="00EB494D"/>
    <w:rsid w:val="00EB5104"/>
    <w:rsid w:val="00EB7510"/>
    <w:rsid w:val="00EC0F22"/>
    <w:rsid w:val="00EC16DD"/>
    <w:rsid w:val="00EC52CD"/>
    <w:rsid w:val="00ED053D"/>
    <w:rsid w:val="00ED0FF8"/>
    <w:rsid w:val="00ED21AF"/>
    <w:rsid w:val="00ED26F4"/>
    <w:rsid w:val="00ED49D7"/>
    <w:rsid w:val="00ED54BA"/>
    <w:rsid w:val="00ED6B0B"/>
    <w:rsid w:val="00EE1063"/>
    <w:rsid w:val="00EE235A"/>
    <w:rsid w:val="00EE26CA"/>
    <w:rsid w:val="00EE4C8C"/>
    <w:rsid w:val="00EE5595"/>
    <w:rsid w:val="00EE6279"/>
    <w:rsid w:val="00EE6B30"/>
    <w:rsid w:val="00EE7215"/>
    <w:rsid w:val="00EF2E99"/>
    <w:rsid w:val="00EF3F58"/>
    <w:rsid w:val="00EF40E2"/>
    <w:rsid w:val="00EF56B8"/>
    <w:rsid w:val="00EF5CE7"/>
    <w:rsid w:val="00EF7264"/>
    <w:rsid w:val="00EF734B"/>
    <w:rsid w:val="00EF7AAB"/>
    <w:rsid w:val="00EF7FB0"/>
    <w:rsid w:val="00F00936"/>
    <w:rsid w:val="00F00A87"/>
    <w:rsid w:val="00F00EEF"/>
    <w:rsid w:val="00F012E9"/>
    <w:rsid w:val="00F0171E"/>
    <w:rsid w:val="00F01B21"/>
    <w:rsid w:val="00F01CC3"/>
    <w:rsid w:val="00F032A3"/>
    <w:rsid w:val="00F040ED"/>
    <w:rsid w:val="00F045A3"/>
    <w:rsid w:val="00F047DE"/>
    <w:rsid w:val="00F0785E"/>
    <w:rsid w:val="00F10019"/>
    <w:rsid w:val="00F117C4"/>
    <w:rsid w:val="00F11FAE"/>
    <w:rsid w:val="00F123DF"/>
    <w:rsid w:val="00F12C2A"/>
    <w:rsid w:val="00F12E81"/>
    <w:rsid w:val="00F1387C"/>
    <w:rsid w:val="00F149E7"/>
    <w:rsid w:val="00F213F5"/>
    <w:rsid w:val="00F23351"/>
    <w:rsid w:val="00F24132"/>
    <w:rsid w:val="00F24231"/>
    <w:rsid w:val="00F242CF"/>
    <w:rsid w:val="00F24EB7"/>
    <w:rsid w:val="00F24FBE"/>
    <w:rsid w:val="00F258E2"/>
    <w:rsid w:val="00F30095"/>
    <w:rsid w:val="00F309A6"/>
    <w:rsid w:val="00F31E3E"/>
    <w:rsid w:val="00F32041"/>
    <w:rsid w:val="00F322A0"/>
    <w:rsid w:val="00F32975"/>
    <w:rsid w:val="00F34512"/>
    <w:rsid w:val="00F34513"/>
    <w:rsid w:val="00F350A1"/>
    <w:rsid w:val="00F35ECA"/>
    <w:rsid w:val="00F35FB3"/>
    <w:rsid w:val="00F364F3"/>
    <w:rsid w:val="00F402FF"/>
    <w:rsid w:val="00F40A73"/>
    <w:rsid w:val="00F40BC7"/>
    <w:rsid w:val="00F42E54"/>
    <w:rsid w:val="00F435AF"/>
    <w:rsid w:val="00F43A39"/>
    <w:rsid w:val="00F46010"/>
    <w:rsid w:val="00F470A1"/>
    <w:rsid w:val="00F479CA"/>
    <w:rsid w:val="00F51BDA"/>
    <w:rsid w:val="00F51F58"/>
    <w:rsid w:val="00F524D7"/>
    <w:rsid w:val="00F52C16"/>
    <w:rsid w:val="00F53171"/>
    <w:rsid w:val="00F554AC"/>
    <w:rsid w:val="00F55895"/>
    <w:rsid w:val="00F56783"/>
    <w:rsid w:val="00F60C62"/>
    <w:rsid w:val="00F627E0"/>
    <w:rsid w:val="00F62A5A"/>
    <w:rsid w:val="00F62FEB"/>
    <w:rsid w:val="00F63021"/>
    <w:rsid w:val="00F6373A"/>
    <w:rsid w:val="00F651E4"/>
    <w:rsid w:val="00F66083"/>
    <w:rsid w:val="00F6636C"/>
    <w:rsid w:val="00F71A57"/>
    <w:rsid w:val="00F71D24"/>
    <w:rsid w:val="00F71F90"/>
    <w:rsid w:val="00F71FC4"/>
    <w:rsid w:val="00F721D0"/>
    <w:rsid w:val="00F73C35"/>
    <w:rsid w:val="00F741A8"/>
    <w:rsid w:val="00F7626E"/>
    <w:rsid w:val="00F76F66"/>
    <w:rsid w:val="00F777D0"/>
    <w:rsid w:val="00F77ADE"/>
    <w:rsid w:val="00F80140"/>
    <w:rsid w:val="00F80243"/>
    <w:rsid w:val="00F803D1"/>
    <w:rsid w:val="00F82811"/>
    <w:rsid w:val="00F8448A"/>
    <w:rsid w:val="00F84609"/>
    <w:rsid w:val="00F84BCB"/>
    <w:rsid w:val="00F855DC"/>
    <w:rsid w:val="00F86218"/>
    <w:rsid w:val="00F87ACA"/>
    <w:rsid w:val="00F90425"/>
    <w:rsid w:val="00F90EBE"/>
    <w:rsid w:val="00F91498"/>
    <w:rsid w:val="00F92394"/>
    <w:rsid w:val="00F92912"/>
    <w:rsid w:val="00F93125"/>
    <w:rsid w:val="00F94518"/>
    <w:rsid w:val="00F95C7E"/>
    <w:rsid w:val="00F95F8F"/>
    <w:rsid w:val="00F9679A"/>
    <w:rsid w:val="00F970AD"/>
    <w:rsid w:val="00F97375"/>
    <w:rsid w:val="00F975C7"/>
    <w:rsid w:val="00FA0148"/>
    <w:rsid w:val="00FA061B"/>
    <w:rsid w:val="00FA094E"/>
    <w:rsid w:val="00FA3256"/>
    <w:rsid w:val="00FA49A7"/>
    <w:rsid w:val="00FA5114"/>
    <w:rsid w:val="00FA674E"/>
    <w:rsid w:val="00FA6B91"/>
    <w:rsid w:val="00FB1601"/>
    <w:rsid w:val="00FB273B"/>
    <w:rsid w:val="00FB2B17"/>
    <w:rsid w:val="00FB5579"/>
    <w:rsid w:val="00FB577D"/>
    <w:rsid w:val="00FB5A65"/>
    <w:rsid w:val="00FB6C6D"/>
    <w:rsid w:val="00FB793C"/>
    <w:rsid w:val="00FC0A51"/>
    <w:rsid w:val="00FC10CF"/>
    <w:rsid w:val="00FC3735"/>
    <w:rsid w:val="00FC379F"/>
    <w:rsid w:val="00FC37D5"/>
    <w:rsid w:val="00FC4550"/>
    <w:rsid w:val="00FC7F74"/>
    <w:rsid w:val="00FD128C"/>
    <w:rsid w:val="00FD131E"/>
    <w:rsid w:val="00FD2208"/>
    <w:rsid w:val="00FD260E"/>
    <w:rsid w:val="00FD3870"/>
    <w:rsid w:val="00FD4E3C"/>
    <w:rsid w:val="00FD577D"/>
    <w:rsid w:val="00FD7374"/>
    <w:rsid w:val="00FD7DF3"/>
    <w:rsid w:val="00FE03D2"/>
    <w:rsid w:val="00FE056E"/>
    <w:rsid w:val="00FE09A4"/>
    <w:rsid w:val="00FE0BB3"/>
    <w:rsid w:val="00FE1466"/>
    <w:rsid w:val="00FE3E31"/>
    <w:rsid w:val="00FE470E"/>
    <w:rsid w:val="00FE61E1"/>
    <w:rsid w:val="00FF034C"/>
    <w:rsid w:val="00FF03C9"/>
    <w:rsid w:val="00FF05E3"/>
    <w:rsid w:val="00FF0AA2"/>
    <w:rsid w:val="00FF3DE1"/>
    <w:rsid w:val="00FF5D6C"/>
    <w:rsid w:val="00FF6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3C74D"/>
  <w15:docId w15:val="{71B3812A-2A80-4132-A5AA-C289DE26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EF7264"/>
    <w:pPr>
      <w:widowControl w:val="0"/>
    </w:pPr>
    <w:rPr>
      <w:rFonts w:ascii="Times New Roman" w:eastAsia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157CA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157CA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rsid w:val="005F6D2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rsid w:val="005F6D2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rsid w:val="005F6D29"/>
    <w:pPr>
      <w:keepNext/>
      <w:keepLines/>
      <w:spacing w:before="40" w:line="259" w:lineRule="auto"/>
      <w:outlineLvl w:val="4"/>
    </w:pPr>
    <w:rPr>
      <w:rFonts w:ascii="Calibri Light" w:hAnsi="Calibri Light"/>
      <w:bCs w:val="0"/>
      <w:color w:val="2E74B5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rsid w:val="005F6D29"/>
    <w:pPr>
      <w:keepNext/>
      <w:keepLines/>
      <w:spacing w:before="40" w:line="259" w:lineRule="auto"/>
      <w:outlineLvl w:val="5"/>
    </w:pPr>
    <w:rPr>
      <w:rFonts w:ascii="Calibri Light" w:hAnsi="Calibri Light"/>
      <w:bCs w:val="0"/>
      <w:color w:val="1F4D78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rsid w:val="005F6D29"/>
    <w:pPr>
      <w:keepNext/>
      <w:keepLines/>
      <w:spacing w:before="40" w:line="259" w:lineRule="auto"/>
      <w:outlineLvl w:val="6"/>
    </w:pPr>
    <w:rPr>
      <w:rFonts w:ascii="Calibri Light" w:hAnsi="Calibri Light"/>
      <w:bCs w:val="0"/>
      <w:i/>
      <w:iCs/>
      <w:color w:val="1F4D78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rsid w:val="005F6D29"/>
    <w:pPr>
      <w:keepNext/>
      <w:keepLines/>
      <w:spacing w:before="40" w:line="259" w:lineRule="auto"/>
      <w:outlineLvl w:val="7"/>
    </w:pPr>
    <w:rPr>
      <w:rFonts w:ascii="Calibri Light" w:hAnsi="Calibri Light"/>
      <w:bCs w:val="0"/>
      <w:color w:val="272727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rsid w:val="005F6D29"/>
    <w:pPr>
      <w:keepNext/>
      <w:keepLines/>
      <w:spacing w:before="40" w:line="259" w:lineRule="auto"/>
      <w:outlineLvl w:val="8"/>
    </w:pPr>
    <w:rPr>
      <w:rFonts w:ascii="Calibri Light" w:hAnsi="Calibri Light"/>
      <w:bCs w:val="0"/>
      <w:i/>
      <w:iCs/>
      <w:color w:val="272727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157C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B157CA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rsid w:val="005F6D29"/>
    <w:rPr>
      <w:rFonts w:ascii="Times New Roman" w:eastAsia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rsid w:val="005F6D29"/>
    <w:rPr>
      <w:rFonts w:ascii="Cambria" w:eastAsia="Times New Roman" w:hAnsi="Cambria"/>
      <w:b/>
      <w:bCs/>
      <w:i/>
      <w:iCs/>
    </w:rPr>
  </w:style>
  <w:style w:type="character" w:customStyle="1" w:styleId="50">
    <w:name w:val="Заголовок 5 Знак"/>
    <w:link w:val="5"/>
    <w:uiPriority w:val="9"/>
    <w:rsid w:val="005F6D29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rsid w:val="005F6D29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character" w:customStyle="1" w:styleId="70">
    <w:name w:val="Заголовок 7 Знак"/>
    <w:link w:val="7"/>
    <w:uiPriority w:val="9"/>
    <w:rsid w:val="005F6D29"/>
    <w:rPr>
      <w:rFonts w:ascii="Calibri Light" w:eastAsia="Times New Roman" w:hAnsi="Calibri Light" w:cs="Times New Roman"/>
      <w:i/>
      <w:iCs/>
      <w:color w:val="1F4D78"/>
      <w:sz w:val="22"/>
      <w:szCs w:val="22"/>
      <w:lang w:eastAsia="en-US"/>
    </w:rPr>
  </w:style>
  <w:style w:type="character" w:customStyle="1" w:styleId="80">
    <w:name w:val="Заголовок 8 Знак"/>
    <w:link w:val="8"/>
    <w:uiPriority w:val="9"/>
    <w:rsid w:val="005F6D29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90">
    <w:name w:val="Заголовок 9 Знак"/>
    <w:link w:val="9"/>
    <w:uiPriority w:val="9"/>
    <w:rsid w:val="005F6D29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paragraph" w:styleId="a3">
    <w:name w:val="footer"/>
    <w:basedOn w:val="a"/>
    <w:link w:val="a4"/>
    <w:uiPriority w:val="99"/>
    <w:unhideWhenUsed/>
    <w:rsid w:val="00407766"/>
    <w:pPr>
      <w:tabs>
        <w:tab w:val="center" w:pos="4677"/>
        <w:tab w:val="right" w:pos="9355"/>
      </w:tabs>
    </w:pPr>
    <w:rPr>
      <w:bCs w:val="0"/>
    </w:rPr>
  </w:style>
  <w:style w:type="character" w:customStyle="1" w:styleId="a4">
    <w:name w:val="Нижний колонтитул Знак"/>
    <w:link w:val="a3"/>
    <w:uiPriority w:val="99"/>
    <w:rsid w:val="0040776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5F6D2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rsid w:val="00407766"/>
    <w:rPr>
      <w:bCs w:val="0"/>
      <w:sz w:val="20"/>
      <w:szCs w:val="20"/>
    </w:rPr>
  </w:style>
  <w:style w:type="character" w:customStyle="1" w:styleId="a7">
    <w:name w:val="Текст сноски Знак"/>
    <w:link w:val="a6"/>
    <w:uiPriority w:val="99"/>
    <w:rsid w:val="00407766"/>
    <w:rPr>
      <w:rFonts w:ascii="Times New Roman" w:eastAsia="Times New Roman" w:hAnsi="Times New Roman" w:cs="Times New Roman"/>
      <w:bCs/>
      <w:sz w:val="20"/>
      <w:szCs w:val="20"/>
    </w:rPr>
  </w:style>
  <w:style w:type="character" w:styleId="a8">
    <w:name w:val="footnote reference"/>
    <w:uiPriority w:val="99"/>
    <w:semiHidden/>
    <w:rsid w:val="005F6D29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F6D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F6D29"/>
    <w:rPr>
      <w:rFonts w:ascii="Segoe UI" w:eastAsia="Times New Roman" w:hAnsi="Segoe UI" w:cs="Segoe UI"/>
      <w:bCs/>
      <w:sz w:val="18"/>
      <w:szCs w:val="18"/>
    </w:rPr>
  </w:style>
  <w:style w:type="paragraph" w:styleId="ab">
    <w:name w:val="endnote text"/>
    <w:basedOn w:val="a"/>
    <w:link w:val="ac"/>
    <w:uiPriority w:val="99"/>
    <w:qFormat/>
    <w:rsid w:val="008B1E23"/>
    <w:pPr>
      <w:jc w:val="both"/>
    </w:pPr>
    <w:rPr>
      <w:bCs w:val="0"/>
      <w:sz w:val="20"/>
      <w:szCs w:val="22"/>
    </w:rPr>
  </w:style>
  <w:style w:type="character" w:customStyle="1" w:styleId="ac">
    <w:name w:val="Текст концевой сноски Знак"/>
    <w:link w:val="ab"/>
    <w:uiPriority w:val="99"/>
    <w:rsid w:val="008B1E23"/>
    <w:rPr>
      <w:rFonts w:ascii="Times New Roman" w:eastAsia="Times New Roman" w:hAnsi="Times New Roman"/>
      <w:szCs w:val="22"/>
    </w:rPr>
  </w:style>
  <w:style w:type="character" w:styleId="ad">
    <w:name w:val="endnote reference"/>
    <w:link w:val="11"/>
    <w:rsid w:val="005F6D29"/>
    <w:rPr>
      <w:vertAlign w:val="superscript"/>
    </w:rPr>
  </w:style>
  <w:style w:type="character" w:styleId="ae">
    <w:name w:val="page number"/>
    <w:uiPriority w:val="99"/>
    <w:qFormat/>
    <w:rsid w:val="00B157CA"/>
    <w:rPr>
      <w:rFonts w:ascii="Times New Roman" w:hAnsi="Times New Roman"/>
      <w:sz w:val="20"/>
    </w:rPr>
  </w:style>
  <w:style w:type="paragraph" w:styleId="af">
    <w:name w:val="header"/>
    <w:basedOn w:val="a"/>
    <w:link w:val="af0"/>
    <w:uiPriority w:val="99"/>
    <w:rsid w:val="00E06ED9"/>
    <w:pPr>
      <w:tabs>
        <w:tab w:val="center" w:pos="4677"/>
        <w:tab w:val="right" w:pos="9355"/>
      </w:tabs>
      <w:jc w:val="center"/>
    </w:pPr>
    <w:rPr>
      <w:bCs w:val="0"/>
      <w:sz w:val="20"/>
      <w:szCs w:val="20"/>
    </w:rPr>
  </w:style>
  <w:style w:type="character" w:customStyle="1" w:styleId="af0">
    <w:name w:val="Верхний колонтитул Знак"/>
    <w:link w:val="af"/>
    <w:uiPriority w:val="99"/>
    <w:rsid w:val="00E06ED9"/>
    <w:rPr>
      <w:rFonts w:ascii="Times New Roman" w:eastAsia="Times New Roman" w:hAnsi="Times New Roman"/>
    </w:rPr>
  </w:style>
  <w:style w:type="paragraph" w:styleId="af1">
    <w:name w:val="List Paragraph"/>
    <w:basedOn w:val="a"/>
    <w:uiPriority w:val="34"/>
    <w:rsid w:val="00407766"/>
    <w:pPr>
      <w:ind w:left="720"/>
      <w:contextualSpacing/>
    </w:pPr>
  </w:style>
  <w:style w:type="character" w:styleId="af2">
    <w:name w:val="annotation reference"/>
    <w:uiPriority w:val="99"/>
    <w:semiHidden/>
    <w:unhideWhenUsed/>
    <w:rsid w:val="005F6D29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5F6D29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rsid w:val="005F6D29"/>
    <w:rPr>
      <w:rFonts w:ascii="Times New Roman" w:eastAsia="Times New Roman" w:hAnsi="Times New Roman"/>
      <w:bCs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F6D29"/>
    <w:rPr>
      <w:b/>
    </w:rPr>
  </w:style>
  <w:style w:type="character" w:customStyle="1" w:styleId="af6">
    <w:name w:val="Тема примечания Знак"/>
    <w:link w:val="af5"/>
    <w:uiPriority w:val="99"/>
    <w:semiHidden/>
    <w:rsid w:val="005F6D29"/>
    <w:rPr>
      <w:rFonts w:ascii="Times New Roman" w:eastAsia="Times New Roman" w:hAnsi="Times New Roman"/>
      <w:b/>
      <w:bCs/>
    </w:rPr>
  </w:style>
  <w:style w:type="table" w:customStyle="1" w:styleId="12">
    <w:name w:val="Сетка таблицы светлая1"/>
    <w:basedOn w:val="a1"/>
    <w:uiPriority w:val="40"/>
    <w:rsid w:val="005F6D29"/>
    <w:rPr>
      <w:rFonts w:eastAsia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21">
    <w:name w:val="toc 2"/>
    <w:basedOn w:val="a"/>
    <w:next w:val="a"/>
    <w:autoRedefine/>
    <w:uiPriority w:val="39"/>
    <w:unhideWhenUsed/>
    <w:rsid w:val="00B97AA6"/>
    <w:pPr>
      <w:tabs>
        <w:tab w:val="right" w:leader="dot" w:pos="10205"/>
      </w:tabs>
      <w:ind w:left="240"/>
      <w:jc w:val="both"/>
    </w:pPr>
  </w:style>
  <w:style w:type="paragraph" w:styleId="13">
    <w:name w:val="toc 1"/>
    <w:next w:val="a"/>
    <w:autoRedefine/>
    <w:uiPriority w:val="39"/>
    <w:unhideWhenUsed/>
    <w:rsid w:val="00B97AA6"/>
    <w:pPr>
      <w:tabs>
        <w:tab w:val="right" w:leader="dot" w:pos="10195"/>
      </w:tabs>
      <w:jc w:val="both"/>
    </w:pPr>
    <w:rPr>
      <w:rFonts w:ascii="Times New Roman" w:eastAsia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semiHidden/>
    <w:qFormat/>
    <w:rsid w:val="005F6D29"/>
    <w:pPr>
      <w:spacing w:after="100"/>
      <w:ind w:left="440"/>
    </w:pPr>
    <w:rPr>
      <w:rFonts w:ascii="Calibri" w:hAnsi="Calibri"/>
    </w:rPr>
  </w:style>
  <w:style w:type="paragraph" w:styleId="af7">
    <w:name w:val="Revision"/>
    <w:hidden/>
    <w:uiPriority w:val="99"/>
    <w:semiHidden/>
    <w:rsid w:val="005F6D29"/>
    <w:rPr>
      <w:rFonts w:ascii="Times New Roman" w:eastAsia="Times New Roman" w:hAnsi="Times New Roman"/>
      <w:bCs/>
      <w:sz w:val="24"/>
      <w:szCs w:val="24"/>
    </w:rPr>
  </w:style>
  <w:style w:type="character" w:styleId="af8">
    <w:name w:val="Hyperlink"/>
    <w:uiPriority w:val="99"/>
    <w:unhideWhenUsed/>
    <w:rsid w:val="005F6D29"/>
    <w:rPr>
      <w:color w:val="0563C1"/>
      <w:u w:val="single"/>
    </w:rPr>
  </w:style>
  <w:style w:type="character" w:customStyle="1" w:styleId="af9">
    <w:name w:val="Термин"/>
    <w:uiPriority w:val="1"/>
    <w:rsid w:val="005F6D29"/>
    <w:rPr>
      <w:b/>
    </w:rPr>
  </w:style>
  <w:style w:type="paragraph" w:customStyle="1" w:styleId="11">
    <w:name w:val="Знак концевой сноски1"/>
    <w:link w:val="ad"/>
    <w:rsid w:val="00C42873"/>
    <w:rPr>
      <w:vertAlign w:val="superscript"/>
    </w:rPr>
  </w:style>
  <w:style w:type="paragraph" w:customStyle="1" w:styleId="formattext">
    <w:name w:val="formattext"/>
    <w:basedOn w:val="a"/>
    <w:rsid w:val="00417CC8"/>
    <w:pPr>
      <w:widowControl/>
      <w:spacing w:before="100" w:beforeAutospacing="1" w:after="100" w:afterAutospacing="1"/>
    </w:pPr>
    <w:rPr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49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20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z/1323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BCD2C7B8DC039AF07BAB743000BE23F1E1321906DCA1D07619D7EF5B6A3D72D38C3757FBD92D5CD5EF63A035FD0D6B8CB817C86FFF6D575GCd3L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consultantplus://offline/ref=1BCD2C7B8DC039AF07BAB743000BE23F1E1321906DCA1D07619D7EF5B6A3D72D38C3757FBD95D2C455F63A035FD0D6B8CB817C86FFF6D575GCd3L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consultantplus://offline/ref=859C9B7B0032E4A390EE7E8BA1C6EAE49750411DF4B02C2E405AED10AE295133D32DF7B2FB266F28EDBC07087B14F5E8A0EE1F8467F58C47m4G0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gfile.ru/okved2/razdel-m/71/71.2/71.20/71.20.9.html" TargetMode="External"/><Relationship Id="rId24" Type="http://schemas.openxmlformats.org/officeDocument/2006/relationships/hyperlink" Target="consultantplus://offline/ref=1BCD2C7B8DC039AF07BAB743000BE23F1E1321906DCA1D07619D7EF5B6A3D72D38C3757FBD92D5CD5EF63A035FD0D6B8CB817C86FFF6D575GCd3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classifikators.ru/okz/1323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BCD2C7B8DC039AF07BAB743000BE23F181227946DCE1D07619D7EF5B6A3D72D38C3757FBD97D1C654F63A035FD0D6B8CB817C86FFF6D575GCd3L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59C9B7B0032E4A390EE7E8BA1C6EAE49750411DF4B02C2E405AED10AE295133D32DF7B2FB266F28EDBC07087B14F5E8A0EE1F8467F58C47m4G0N" TargetMode="External"/><Relationship Id="rId14" Type="http://schemas.openxmlformats.org/officeDocument/2006/relationships/footer" Target="footer1.xml"/><Relationship Id="rId22" Type="http://schemas.openxmlformats.org/officeDocument/2006/relationships/hyperlink" Target="consultantplus://offline/ref=1BCD2C7B8DC039AF07BAB743000BE23F1E1321906DCA1D07619D7EF5B6A3D72D38C3757FBD92D5CD5EF63A035FD0D6B8CB817C86FFF6D575GCd3L" TargetMode="External"/><Relationship Id="rId27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\&#1064;&#1072;&#1073;&#1083;&#1086;&#1085;%25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C2B3F-E492-416F-AE53-842AF7710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Шаблон%20ПС</Template>
  <TotalTime>1</TotalTime>
  <Pages>21</Pages>
  <Words>7114</Words>
  <Characters>40556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строительного контроля</vt:lpstr>
    </vt:vector>
  </TitlesOfParts>
  <Company>Microsoft</Company>
  <LinksUpToDate>false</LinksUpToDate>
  <CharactersWithSpaces>47575</CharactersWithSpaces>
  <SharedDoc>false</SharedDoc>
  <HLinks>
    <vt:vector size="72" baseType="variant">
      <vt:variant>
        <vt:i4>2293867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consultantplus://offline/ref=3F90DE0ABCA42623A0D47517DA923CE40B300FD3422B87DD04D546233D4958058A870DCD1FEBE1F130E0C6AEE1AF5098D93B0A7310A9E757nEGCN</vt:lpwstr>
      </vt:variant>
      <vt:variant>
        <vt:lpwstr/>
      </vt:variant>
      <vt:variant>
        <vt:i4>8323133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consultantplus://offline/ref=1BCD2C7B8DC039AF07BAB743000BE23F1E1321906DCA1D07619D7EF5B6A3D72D38C3757FBD90D5CC56F63A035FD0D6B8CB817C86FFF6D575GCd3L</vt:lpwstr>
      </vt:variant>
      <vt:variant>
        <vt:lpwstr/>
      </vt:variant>
      <vt:variant>
        <vt:i4>8323132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consultantplus://offline/ref=1BCD2C7B8DC039AF07BAB743000BE23F1E1321906DCA1D07619D7EF5B6A3D72D38C3757FBD90D5CD50F63A035FD0D6B8CB817C86FFF6D575GCd3L</vt:lpwstr>
      </vt:variant>
      <vt:variant>
        <vt:lpwstr/>
      </vt:variant>
      <vt:variant>
        <vt:i4>851979</vt:i4>
      </vt:variant>
      <vt:variant>
        <vt:i4>30</vt:i4>
      </vt:variant>
      <vt:variant>
        <vt:i4>0</vt:i4>
      </vt:variant>
      <vt:variant>
        <vt:i4>5</vt:i4>
      </vt:variant>
      <vt:variant>
        <vt:lpwstr>https://www.regfile.ru/okved2/razdel-m/71/71.2/71.20/71.20.9.html</vt:lpwstr>
      </vt:variant>
      <vt:variant>
        <vt:lpwstr/>
      </vt:variant>
      <vt:variant>
        <vt:i4>2424935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consultantplus://offline/ref=859C9B7B0032E4A390EE7E8BA1C6EAE49750411DF4B02C2E405AED10AE295133D32DF7B2FB266F28EDBC07087B14F5E8A0EE1F8467F58C47m4G0N</vt:lpwstr>
      </vt:variant>
      <vt:variant>
        <vt:lpwstr/>
      </vt:variant>
      <vt:variant>
        <vt:i4>1703988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_Toc10060853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_Toc10060851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_Toc10060851</vt:lpwstr>
      </vt:variant>
      <vt:variant>
        <vt:i4>1638452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_Toc10060850</vt:lpwstr>
      </vt:variant>
      <vt:variant>
        <vt:i4>1048629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_Toc10060849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_Toc10060848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_Toc10060847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строительного контроля</dc:title>
  <dc:subject/>
  <dc:creator>Сергей</dc:creator>
  <cp:keywords/>
  <cp:lastModifiedBy>Гончарова Алина Александровна</cp:lastModifiedBy>
  <cp:revision>3</cp:revision>
  <cp:lastPrinted>2025-08-22T09:29:00Z</cp:lastPrinted>
  <dcterms:created xsi:type="dcterms:W3CDTF">2025-08-22T09:57:00Z</dcterms:created>
  <dcterms:modified xsi:type="dcterms:W3CDTF">2025-11-13T11:42:00Z</dcterms:modified>
</cp:coreProperties>
</file>