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81CD0A" w14:textId="77777777" w:rsidR="00BA12DC" w:rsidRPr="00BA12DC" w:rsidRDefault="00BA12DC" w:rsidP="00BA12DC">
      <w:pPr>
        <w:widowControl/>
        <w:ind w:left="5670"/>
        <w:jc w:val="center"/>
        <w:rPr>
          <w:bCs w:val="0"/>
          <w:sz w:val="28"/>
          <w:szCs w:val="28"/>
        </w:rPr>
      </w:pPr>
      <w:bookmarkStart w:id="0" w:name="_Hlk37674743"/>
      <w:bookmarkStart w:id="1" w:name="_Hlk116633726"/>
      <w:r w:rsidRPr="00BA12DC">
        <w:rPr>
          <w:bCs w:val="0"/>
          <w:sz w:val="28"/>
          <w:szCs w:val="28"/>
        </w:rPr>
        <w:t>УТВЕРЖДЕН</w:t>
      </w:r>
    </w:p>
    <w:p w14:paraId="66A3D77D" w14:textId="77777777" w:rsidR="00BA12DC" w:rsidRPr="00BA12DC" w:rsidRDefault="00BA12DC" w:rsidP="00BA12DC">
      <w:pPr>
        <w:widowControl/>
        <w:ind w:left="5670"/>
        <w:jc w:val="center"/>
        <w:rPr>
          <w:bCs w:val="0"/>
          <w:sz w:val="28"/>
          <w:szCs w:val="28"/>
        </w:rPr>
      </w:pPr>
      <w:r w:rsidRPr="00BA12DC">
        <w:rPr>
          <w:bCs w:val="0"/>
          <w:sz w:val="28"/>
          <w:szCs w:val="28"/>
        </w:rPr>
        <w:t>приказом Министерства</w:t>
      </w:r>
    </w:p>
    <w:p w14:paraId="368ED4F7" w14:textId="77777777" w:rsidR="00BA12DC" w:rsidRPr="00BA12DC" w:rsidRDefault="00BA12DC" w:rsidP="00BA12DC">
      <w:pPr>
        <w:widowControl/>
        <w:ind w:left="5670"/>
        <w:jc w:val="center"/>
        <w:rPr>
          <w:bCs w:val="0"/>
          <w:sz w:val="28"/>
          <w:szCs w:val="28"/>
        </w:rPr>
      </w:pPr>
      <w:r w:rsidRPr="00BA12DC">
        <w:rPr>
          <w:bCs w:val="0"/>
          <w:sz w:val="28"/>
          <w:szCs w:val="28"/>
        </w:rPr>
        <w:t>труда и социальной защиты Российской Федерации</w:t>
      </w:r>
    </w:p>
    <w:p w14:paraId="208CD98E" w14:textId="6441289A" w:rsidR="00BA12DC" w:rsidRPr="00BA12DC" w:rsidRDefault="005B0911" w:rsidP="00BA12DC">
      <w:pPr>
        <w:widowControl/>
        <w:ind w:left="5670"/>
        <w:jc w:val="center"/>
        <w:rPr>
          <w:bCs w:val="0"/>
          <w:sz w:val="28"/>
          <w:szCs w:val="28"/>
        </w:rPr>
      </w:pPr>
      <w:r>
        <w:rPr>
          <w:bCs w:val="0"/>
          <w:sz w:val="28"/>
          <w:szCs w:val="28"/>
        </w:rPr>
        <w:t>от «8» августа 2025 г. № 492н</w:t>
      </w:r>
    </w:p>
    <w:bookmarkEnd w:id="0"/>
    <w:p w14:paraId="5682DD8C" w14:textId="77777777" w:rsidR="00BA12DC" w:rsidRPr="00BA12DC" w:rsidRDefault="00BA12DC" w:rsidP="00BA12DC">
      <w:pPr>
        <w:widowControl/>
        <w:ind w:left="5670"/>
        <w:rPr>
          <w:bCs w:val="0"/>
          <w:szCs w:val="22"/>
        </w:rPr>
      </w:pPr>
    </w:p>
    <w:bookmarkEnd w:id="1"/>
    <w:p w14:paraId="7E06A731" w14:textId="77777777" w:rsidR="00AB7F51" w:rsidRPr="00BA12DC" w:rsidRDefault="00AB7F51" w:rsidP="00BA12DC">
      <w:pPr>
        <w:jc w:val="center"/>
        <w:rPr>
          <w:sz w:val="52"/>
          <w:szCs w:val="52"/>
        </w:rPr>
      </w:pPr>
      <w:r w:rsidRPr="00BA12DC">
        <w:rPr>
          <w:sz w:val="52"/>
          <w:szCs w:val="52"/>
        </w:rPr>
        <w:t>ПРОФЕССИОНАЛЬНЫЙ СТАНДАРТ</w:t>
      </w:r>
    </w:p>
    <w:p w14:paraId="7E06A732" w14:textId="077C693C" w:rsidR="00AB7F51" w:rsidRDefault="0000738B" w:rsidP="00BA12DC">
      <w:pPr>
        <w:jc w:val="center"/>
        <w:rPr>
          <w:b/>
          <w:bCs w:val="0"/>
          <w:sz w:val="28"/>
          <w:szCs w:val="28"/>
        </w:rPr>
      </w:pPr>
      <w:r w:rsidRPr="00BA12DC">
        <w:rPr>
          <w:b/>
          <w:bCs w:val="0"/>
          <w:sz w:val="28"/>
          <w:szCs w:val="28"/>
        </w:rPr>
        <w:t>Оператор резьбонарезных и резьбонакатных станков</w:t>
      </w:r>
    </w:p>
    <w:p w14:paraId="33B520B7" w14:textId="77777777" w:rsidR="00BA12DC" w:rsidRPr="00BA12DC" w:rsidRDefault="00BA12DC" w:rsidP="00BA12DC"/>
    <w:tbl>
      <w:tblPr>
        <w:tblW w:w="1254" w:type="pct"/>
        <w:jc w:val="right"/>
        <w:tblBorders>
          <w:top w:val="single" w:sz="4" w:space="0" w:color="auto"/>
          <w:bottom w:val="single" w:sz="4" w:space="0" w:color="auto"/>
          <w:insideH w:val="single" w:sz="4" w:space="0" w:color="auto"/>
          <w:insideV w:val="single" w:sz="4" w:space="0" w:color="auto"/>
        </w:tblBorders>
        <w:tblLayout w:type="fixed"/>
        <w:tblLook w:val="00A0" w:firstRow="1" w:lastRow="0" w:firstColumn="1" w:lastColumn="0" w:noHBand="0" w:noVBand="0"/>
      </w:tblPr>
      <w:tblGrid>
        <w:gridCol w:w="2557"/>
      </w:tblGrid>
      <w:tr w:rsidR="00AB7F51" w:rsidRPr="00CC4257" w14:paraId="7E06A734" w14:textId="77777777" w:rsidTr="00BA12DC">
        <w:trPr>
          <w:trHeight w:val="399"/>
          <w:jc w:val="right"/>
        </w:trPr>
        <w:tc>
          <w:tcPr>
            <w:tcW w:w="5000" w:type="pct"/>
            <w:tcBorders>
              <w:top w:val="single" w:sz="4" w:space="0" w:color="808080"/>
              <w:left w:val="single" w:sz="4" w:space="0" w:color="808080"/>
              <w:bottom w:val="single" w:sz="4" w:space="0" w:color="808080"/>
              <w:right w:val="single" w:sz="4" w:space="0" w:color="808080"/>
            </w:tcBorders>
            <w:vAlign w:val="center"/>
          </w:tcPr>
          <w:p w14:paraId="7E06A733" w14:textId="78363158" w:rsidR="00AB7F51" w:rsidRPr="00CC4257" w:rsidRDefault="001B2791" w:rsidP="00BA12DC">
            <w:pPr>
              <w:jc w:val="center"/>
            </w:pPr>
            <w:r w:rsidRPr="001B2791">
              <w:t>1754</w:t>
            </w:r>
          </w:p>
        </w:tc>
      </w:tr>
      <w:tr w:rsidR="00AB7F51" w:rsidRPr="00CC4257" w14:paraId="7E06A736" w14:textId="77777777" w:rsidTr="00BA12DC">
        <w:trPr>
          <w:trHeight w:val="399"/>
          <w:jc w:val="right"/>
        </w:trPr>
        <w:tc>
          <w:tcPr>
            <w:tcW w:w="5000" w:type="pct"/>
            <w:tcBorders>
              <w:top w:val="single" w:sz="4" w:space="0" w:color="808080"/>
              <w:left w:val="nil"/>
              <w:bottom w:val="nil"/>
              <w:right w:val="nil"/>
            </w:tcBorders>
            <w:vAlign w:val="center"/>
          </w:tcPr>
          <w:p w14:paraId="7E06A735" w14:textId="77777777" w:rsidR="00AB7F51" w:rsidRPr="00CC4257" w:rsidRDefault="00AB7F51" w:rsidP="00E92129">
            <w:pPr>
              <w:jc w:val="center"/>
              <w:rPr>
                <w:vertAlign w:val="superscript"/>
              </w:rPr>
            </w:pPr>
            <w:r w:rsidRPr="00BA12DC">
              <w:rPr>
                <w:sz w:val="20"/>
                <w:szCs w:val="20"/>
              </w:rPr>
              <w:t>Регистрационный номер</w:t>
            </w:r>
          </w:p>
        </w:tc>
      </w:tr>
    </w:tbl>
    <w:p w14:paraId="7E06A737" w14:textId="77777777" w:rsidR="00AB7F51" w:rsidRPr="00CC4257" w:rsidRDefault="00AB7F51" w:rsidP="00BA12DC">
      <w:pPr>
        <w:jc w:val="center"/>
      </w:pPr>
      <w:r w:rsidRPr="00CC4257">
        <w:t>Содержание</w:t>
      </w:r>
    </w:p>
    <w:p w14:paraId="00C1C99B" w14:textId="0146FF6C" w:rsidR="00F418E9" w:rsidRDefault="001A7AFB">
      <w:pPr>
        <w:pStyle w:val="11"/>
        <w:rPr>
          <w:rFonts w:asciiTheme="minorHAnsi" w:eastAsiaTheme="minorEastAsia" w:hAnsiTheme="minorHAnsi" w:cstheme="minorBidi"/>
          <w:kern w:val="2"/>
          <w:szCs w:val="24"/>
          <w14:ligatures w14:val="standardContextual"/>
        </w:rPr>
      </w:pPr>
      <w:r w:rsidRPr="00CC4257">
        <w:fldChar w:fldCharType="begin"/>
      </w:r>
      <w:r w:rsidR="00CF1E24" w:rsidRPr="00CC4257">
        <w:instrText xml:space="preserve"> TOC \o "1-2" \h \z \u </w:instrText>
      </w:r>
      <w:r w:rsidRPr="00CC4257">
        <w:fldChar w:fldCharType="separate"/>
      </w:r>
      <w:hyperlink w:anchor="_Toc193215150" w:history="1">
        <w:r w:rsidR="00F418E9" w:rsidRPr="002B5BC3">
          <w:rPr>
            <w:rStyle w:val="ae"/>
            <w:lang w:val="en-US"/>
          </w:rPr>
          <w:t>I</w:t>
        </w:r>
        <w:r w:rsidR="00F418E9" w:rsidRPr="002B5BC3">
          <w:rPr>
            <w:rStyle w:val="ae"/>
          </w:rPr>
          <w:t>. Общие сведения</w:t>
        </w:r>
        <w:r w:rsidR="00F418E9">
          <w:rPr>
            <w:webHidden/>
          </w:rPr>
          <w:tab/>
        </w:r>
        <w:r w:rsidR="00F418E9">
          <w:rPr>
            <w:webHidden/>
          </w:rPr>
          <w:fldChar w:fldCharType="begin"/>
        </w:r>
        <w:r w:rsidR="00F418E9">
          <w:rPr>
            <w:webHidden/>
          </w:rPr>
          <w:instrText xml:space="preserve"> PAGEREF _Toc193215150 \h </w:instrText>
        </w:r>
        <w:r w:rsidR="00F418E9">
          <w:rPr>
            <w:webHidden/>
          </w:rPr>
        </w:r>
        <w:r w:rsidR="00F418E9">
          <w:rPr>
            <w:webHidden/>
          </w:rPr>
          <w:fldChar w:fldCharType="separate"/>
        </w:r>
        <w:r w:rsidR="00684865">
          <w:rPr>
            <w:webHidden/>
          </w:rPr>
          <w:t>1</w:t>
        </w:r>
        <w:r w:rsidR="00F418E9">
          <w:rPr>
            <w:webHidden/>
          </w:rPr>
          <w:fldChar w:fldCharType="end"/>
        </w:r>
      </w:hyperlink>
    </w:p>
    <w:p w14:paraId="255FF0B0" w14:textId="19CB195C" w:rsidR="00F418E9" w:rsidRDefault="00BC63BB">
      <w:pPr>
        <w:pStyle w:val="11"/>
        <w:rPr>
          <w:rFonts w:asciiTheme="minorHAnsi" w:eastAsiaTheme="minorEastAsia" w:hAnsiTheme="minorHAnsi" w:cstheme="minorBidi"/>
          <w:kern w:val="2"/>
          <w:szCs w:val="24"/>
          <w14:ligatures w14:val="standardContextual"/>
        </w:rPr>
      </w:pPr>
      <w:hyperlink w:anchor="_Toc193215151" w:history="1">
        <w:r w:rsidR="00F418E9" w:rsidRPr="002B5BC3">
          <w:rPr>
            <w:rStyle w:val="ae"/>
          </w:rPr>
          <w:t>II. Описание трудовых функций, входящих в профессиональный стандарт (функциональная карта вида профессиональной деятельности)</w:t>
        </w:r>
        <w:r w:rsidR="00F418E9">
          <w:rPr>
            <w:webHidden/>
          </w:rPr>
          <w:tab/>
        </w:r>
        <w:r w:rsidR="00F418E9">
          <w:rPr>
            <w:webHidden/>
          </w:rPr>
          <w:fldChar w:fldCharType="begin"/>
        </w:r>
        <w:r w:rsidR="00F418E9">
          <w:rPr>
            <w:webHidden/>
          </w:rPr>
          <w:instrText xml:space="preserve"> PAGEREF _Toc193215151 \h </w:instrText>
        </w:r>
        <w:r w:rsidR="00F418E9">
          <w:rPr>
            <w:webHidden/>
          </w:rPr>
        </w:r>
        <w:r w:rsidR="00F418E9">
          <w:rPr>
            <w:webHidden/>
          </w:rPr>
          <w:fldChar w:fldCharType="separate"/>
        </w:r>
        <w:r w:rsidR="00684865">
          <w:rPr>
            <w:webHidden/>
          </w:rPr>
          <w:t>3</w:t>
        </w:r>
        <w:r w:rsidR="00F418E9">
          <w:rPr>
            <w:webHidden/>
          </w:rPr>
          <w:fldChar w:fldCharType="end"/>
        </w:r>
      </w:hyperlink>
    </w:p>
    <w:p w14:paraId="6CA15E50" w14:textId="68D2F8ED" w:rsidR="00F418E9" w:rsidRDefault="00BC63BB">
      <w:pPr>
        <w:pStyle w:val="11"/>
        <w:rPr>
          <w:rFonts w:asciiTheme="minorHAnsi" w:eastAsiaTheme="minorEastAsia" w:hAnsiTheme="minorHAnsi" w:cstheme="minorBidi"/>
          <w:kern w:val="2"/>
          <w:szCs w:val="24"/>
          <w14:ligatures w14:val="standardContextual"/>
        </w:rPr>
      </w:pPr>
      <w:hyperlink w:anchor="_Toc193215152" w:history="1">
        <w:r w:rsidR="00F418E9" w:rsidRPr="002B5BC3">
          <w:rPr>
            <w:rStyle w:val="ae"/>
          </w:rPr>
          <w:t>III. Характеристика обобщенных трудовых функций</w:t>
        </w:r>
        <w:r w:rsidR="00F418E9">
          <w:rPr>
            <w:webHidden/>
          </w:rPr>
          <w:tab/>
        </w:r>
        <w:r w:rsidR="00F418E9">
          <w:rPr>
            <w:webHidden/>
          </w:rPr>
          <w:fldChar w:fldCharType="begin"/>
        </w:r>
        <w:r w:rsidR="00F418E9">
          <w:rPr>
            <w:webHidden/>
          </w:rPr>
          <w:instrText xml:space="preserve"> PAGEREF _Toc193215152 \h </w:instrText>
        </w:r>
        <w:r w:rsidR="00F418E9">
          <w:rPr>
            <w:webHidden/>
          </w:rPr>
        </w:r>
        <w:r w:rsidR="00F418E9">
          <w:rPr>
            <w:webHidden/>
          </w:rPr>
          <w:fldChar w:fldCharType="separate"/>
        </w:r>
        <w:r w:rsidR="00684865">
          <w:rPr>
            <w:webHidden/>
          </w:rPr>
          <w:t>6</w:t>
        </w:r>
        <w:r w:rsidR="00F418E9">
          <w:rPr>
            <w:webHidden/>
          </w:rPr>
          <w:fldChar w:fldCharType="end"/>
        </w:r>
      </w:hyperlink>
    </w:p>
    <w:p w14:paraId="05AC0842" w14:textId="37CDA35A" w:rsidR="00F418E9" w:rsidRDefault="00BC63BB">
      <w:pPr>
        <w:pStyle w:val="21"/>
        <w:rPr>
          <w:rFonts w:asciiTheme="minorHAnsi" w:eastAsiaTheme="minorEastAsia" w:hAnsiTheme="minorHAnsi" w:cstheme="minorBidi"/>
          <w:bCs w:val="0"/>
          <w:noProof/>
          <w:kern w:val="2"/>
          <w14:ligatures w14:val="standardContextual"/>
        </w:rPr>
      </w:pPr>
      <w:hyperlink w:anchor="_Toc193215153" w:history="1">
        <w:r w:rsidR="00F418E9" w:rsidRPr="002B5BC3">
          <w:rPr>
            <w:rStyle w:val="ae"/>
            <w:noProof/>
          </w:rPr>
          <w:t>3.1. Обобщенная трудовая функция</w:t>
        </w:r>
        <w:r w:rsidR="00F418E9">
          <w:rPr>
            <w:rStyle w:val="ae"/>
            <w:noProof/>
          </w:rPr>
          <w:t xml:space="preserve"> «</w:t>
        </w:r>
        <w:r w:rsidR="00F418E9" w:rsidRPr="00F418E9">
          <w:rPr>
            <w:rStyle w:val="ae"/>
            <w:noProof/>
          </w:rPr>
          <w:t>Получение резьбовых поверхностей до 8</w:t>
        </w:r>
        <w:r w:rsidR="00AA5283">
          <w:rPr>
            <w:rStyle w:val="ae"/>
            <w:noProof/>
          </w:rPr>
          <w:t>‑й</w:t>
        </w:r>
        <w:r w:rsidR="00F418E9" w:rsidRPr="00F418E9">
          <w:rPr>
            <w:rStyle w:val="ae"/>
            <w:noProof/>
          </w:rPr>
          <w:t xml:space="preserve"> степени точности на крепежных деталях на специализированных станках</w:t>
        </w:r>
        <w:r w:rsidR="00F418E9">
          <w:rPr>
            <w:rStyle w:val="ae"/>
            <w:noProof/>
          </w:rPr>
          <w:t>»</w:t>
        </w:r>
        <w:r w:rsidR="00F418E9">
          <w:rPr>
            <w:noProof/>
            <w:webHidden/>
          </w:rPr>
          <w:tab/>
        </w:r>
        <w:r w:rsidR="00F418E9">
          <w:rPr>
            <w:noProof/>
            <w:webHidden/>
          </w:rPr>
          <w:fldChar w:fldCharType="begin"/>
        </w:r>
        <w:r w:rsidR="00F418E9">
          <w:rPr>
            <w:noProof/>
            <w:webHidden/>
          </w:rPr>
          <w:instrText xml:space="preserve"> PAGEREF _Toc193215153 \h </w:instrText>
        </w:r>
        <w:r w:rsidR="00F418E9">
          <w:rPr>
            <w:noProof/>
            <w:webHidden/>
          </w:rPr>
        </w:r>
        <w:r w:rsidR="00F418E9">
          <w:rPr>
            <w:noProof/>
            <w:webHidden/>
          </w:rPr>
          <w:fldChar w:fldCharType="separate"/>
        </w:r>
        <w:r w:rsidR="00684865">
          <w:rPr>
            <w:noProof/>
            <w:webHidden/>
          </w:rPr>
          <w:t>6</w:t>
        </w:r>
        <w:r w:rsidR="00F418E9">
          <w:rPr>
            <w:noProof/>
            <w:webHidden/>
          </w:rPr>
          <w:fldChar w:fldCharType="end"/>
        </w:r>
      </w:hyperlink>
    </w:p>
    <w:p w14:paraId="33C5781C" w14:textId="25A89438" w:rsidR="00F418E9" w:rsidRDefault="00BC63BB">
      <w:pPr>
        <w:pStyle w:val="21"/>
        <w:rPr>
          <w:rFonts w:asciiTheme="minorHAnsi" w:eastAsiaTheme="minorEastAsia" w:hAnsiTheme="minorHAnsi" w:cstheme="minorBidi"/>
          <w:bCs w:val="0"/>
          <w:noProof/>
          <w:kern w:val="2"/>
          <w14:ligatures w14:val="standardContextual"/>
        </w:rPr>
      </w:pPr>
      <w:hyperlink w:anchor="_Toc193215154" w:history="1">
        <w:r w:rsidR="00F418E9" w:rsidRPr="002B5BC3">
          <w:rPr>
            <w:rStyle w:val="ae"/>
            <w:noProof/>
          </w:rPr>
          <w:t>3.2. Обобщенная трудовая функция</w:t>
        </w:r>
        <w:r w:rsidR="00F418E9">
          <w:rPr>
            <w:rStyle w:val="ae"/>
            <w:noProof/>
          </w:rPr>
          <w:t xml:space="preserve"> «</w:t>
        </w:r>
        <w:r w:rsidR="00F418E9" w:rsidRPr="00F418E9">
          <w:rPr>
            <w:rStyle w:val="ae"/>
            <w:noProof/>
          </w:rPr>
          <w:t>Получение наружной и внутренней метрической резьбы до 6</w:t>
        </w:r>
        <w:r w:rsidR="00AA5283">
          <w:rPr>
            <w:rStyle w:val="ae"/>
            <w:noProof/>
          </w:rPr>
          <w:t>‑й</w:t>
        </w:r>
        <w:r w:rsidR="00F418E9" w:rsidRPr="00F418E9">
          <w:rPr>
            <w:rStyle w:val="ae"/>
            <w:noProof/>
          </w:rPr>
          <w:t xml:space="preserve"> степени точности или трубной резьбы класса </w:t>
        </w:r>
        <w:r w:rsidR="001A1AEF">
          <w:rPr>
            <w:rStyle w:val="ae"/>
            <w:noProof/>
          </w:rPr>
          <w:t>точности B</w:t>
        </w:r>
        <w:r w:rsidR="00F418E9" w:rsidRPr="00F418E9">
          <w:rPr>
            <w:rStyle w:val="ae"/>
            <w:noProof/>
          </w:rPr>
          <w:t xml:space="preserve"> на специализированных станках</w:t>
        </w:r>
        <w:r w:rsidR="00F418E9">
          <w:rPr>
            <w:rStyle w:val="ae"/>
            <w:noProof/>
          </w:rPr>
          <w:t>»</w:t>
        </w:r>
        <w:r w:rsidR="00F418E9">
          <w:rPr>
            <w:noProof/>
            <w:webHidden/>
          </w:rPr>
          <w:tab/>
        </w:r>
        <w:r w:rsidR="00F418E9">
          <w:rPr>
            <w:noProof/>
            <w:webHidden/>
          </w:rPr>
          <w:fldChar w:fldCharType="begin"/>
        </w:r>
        <w:r w:rsidR="00F418E9">
          <w:rPr>
            <w:noProof/>
            <w:webHidden/>
          </w:rPr>
          <w:instrText xml:space="preserve"> PAGEREF _Toc193215154 \h </w:instrText>
        </w:r>
        <w:r w:rsidR="00F418E9">
          <w:rPr>
            <w:noProof/>
            <w:webHidden/>
          </w:rPr>
        </w:r>
        <w:r w:rsidR="00F418E9">
          <w:rPr>
            <w:noProof/>
            <w:webHidden/>
          </w:rPr>
          <w:fldChar w:fldCharType="separate"/>
        </w:r>
        <w:r w:rsidR="00684865">
          <w:rPr>
            <w:noProof/>
            <w:webHidden/>
          </w:rPr>
          <w:t>18</w:t>
        </w:r>
        <w:r w:rsidR="00F418E9">
          <w:rPr>
            <w:noProof/>
            <w:webHidden/>
          </w:rPr>
          <w:fldChar w:fldCharType="end"/>
        </w:r>
      </w:hyperlink>
    </w:p>
    <w:p w14:paraId="399DA37D" w14:textId="1E6791E0" w:rsidR="00F418E9" w:rsidRDefault="00BC63BB">
      <w:pPr>
        <w:pStyle w:val="21"/>
        <w:rPr>
          <w:rFonts w:asciiTheme="minorHAnsi" w:eastAsiaTheme="minorEastAsia" w:hAnsiTheme="minorHAnsi" w:cstheme="minorBidi"/>
          <w:bCs w:val="0"/>
          <w:noProof/>
          <w:kern w:val="2"/>
          <w14:ligatures w14:val="standardContextual"/>
        </w:rPr>
      </w:pPr>
      <w:hyperlink w:anchor="_Toc193215155" w:history="1">
        <w:r w:rsidR="00F418E9" w:rsidRPr="002B5BC3">
          <w:rPr>
            <w:rStyle w:val="ae"/>
            <w:noProof/>
          </w:rPr>
          <w:t>3.3. Обобщенная трудовая функция</w:t>
        </w:r>
        <w:r w:rsidR="001736BD">
          <w:rPr>
            <w:rStyle w:val="ae"/>
            <w:noProof/>
          </w:rPr>
          <w:t xml:space="preserve"> «</w:t>
        </w:r>
        <w:r w:rsidR="001736BD" w:rsidRPr="001736BD">
          <w:rPr>
            <w:rStyle w:val="ae"/>
            <w:noProof/>
          </w:rPr>
          <w:t>Получение наружной метрической резьбы до 4</w:t>
        </w:r>
        <w:r w:rsidR="00AA5283">
          <w:rPr>
            <w:rStyle w:val="ae"/>
            <w:noProof/>
          </w:rPr>
          <w:t>‑й</w:t>
        </w:r>
        <w:r w:rsidR="001736BD" w:rsidRPr="001736BD">
          <w:rPr>
            <w:rStyle w:val="ae"/>
            <w:noProof/>
          </w:rPr>
          <w:t xml:space="preserve"> степени точности или трубной резьбы класса </w:t>
        </w:r>
        <w:r w:rsidR="00A51414">
          <w:rPr>
            <w:rStyle w:val="ae"/>
            <w:noProof/>
          </w:rPr>
          <w:t>точности A</w:t>
        </w:r>
        <w:r w:rsidR="001736BD" w:rsidRPr="001736BD">
          <w:rPr>
            <w:rStyle w:val="ae"/>
            <w:noProof/>
          </w:rPr>
          <w:t xml:space="preserve"> на специализированных станках</w:t>
        </w:r>
        <w:r w:rsidR="001736BD">
          <w:rPr>
            <w:rStyle w:val="ae"/>
            <w:noProof/>
          </w:rPr>
          <w:t>»</w:t>
        </w:r>
        <w:r w:rsidR="00F418E9">
          <w:rPr>
            <w:noProof/>
            <w:webHidden/>
          </w:rPr>
          <w:tab/>
        </w:r>
        <w:r w:rsidR="00F418E9">
          <w:rPr>
            <w:noProof/>
            <w:webHidden/>
          </w:rPr>
          <w:fldChar w:fldCharType="begin"/>
        </w:r>
        <w:r w:rsidR="00F418E9">
          <w:rPr>
            <w:noProof/>
            <w:webHidden/>
          </w:rPr>
          <w:instrText xml:space="preserve"> PAGEREF _Toc193215155 \h </w:instrText>
        </w:r>
        <w:r w:rsidR="00F418E9">
          <w:rPr>
            <w:noProof/>
            <w:webHidden/>
          </w:rPr>
        </w:r>
        <w:r w:rsidR="00F418E9">
          <w:rPr>
            <w:noProof/>
            <w:webHidden/>
          </w:rPr>
          <w:fldChar w:fldCharType="separate"/>
        </w:r>
        <w:r w:rsidR="00684865">
          <w:rPr>
            <w:noProof/>
            <w:webHidden/>
          </w:rPr>
          <w:t>34</w:t>
        </w:r>
        <w:r w:rsidR="00F418E9">
          <w:rPr>
            <w:noProof/>
            <w:webHidden/>
          </w:rPr>
          <w:fldChar w:fldCharType="end"/>
        </w:r>
      </w:hyperlink>
    </w:p>
    <w:p w14:paraId="6F95B9AA" w14:textId="4A1E8754" w:rsidR="00F418E9" w:rsidRDefault="00BC63BB">
      <w:pPr>
        <w:pStyle w:val="21"/>
        <w:rPr>
          <w:rFonts w:asciiTheme="minorHAnsi" w:eastAsiaTheme="minorEastAsia" w:hAnsiTheme="minorHAnsi" w:cstheme="minorBidi"/>
          <w:bCs w:val="0"/>
          <w:noProof/>
          <w:kern w:val="2"/>
          <w14:ligatures w14:val="standardContextual"/>
        </w:rPr>
      </w:pPr>
      <w:hyperlink w:anchor="_Toc193215156" w:history="1">
        <w:r w:rsidR="00F418E9" w:rsidRPr="002B5BC3">
          <w:rPr>
            <w:rStyle w:val="ae"/>
            <w:noProof/>
          </w:rPr>
          <w:t>3.4. Обобщенная трудовая функция</w:t>
        </w:r>
        <w:r w:rsidR="001736BD">
          <w:rPr>
            <w:rStyle w:val="ae"/>
            <w:noProof/>
          </w:rPr>
          <w:t xml:space="preserve"> «</w:t>
        </w:r>
        <w:r w:rsidR="001736BD" w:rsidRPr="001736BD">
          <w:rPr>
            <w:rStyle w:val="ae"/>
            <w:noProof/>
          </w:rPr>
          <w:t>Накатка специальных резьбовых поверхностей на специализированных станках</w:t>
        </w:r>
        <w:r w:rsidR="001736BD">
          <w:rPr>
            <w:rStyle w:val="ae"/>
            <w:noProof/>
          </w:rPr>
          <w:t>»</w:t>
        </w:r>
        <w:r w:rsidR="00F418E9">
          <w:rPr>
            <w:noProof/>
            <w:webHidden/>
          </w:rPr>
          <w:tab/>
        </w:r>
        <w:r w:rsidR="00F418E9">
          <w:rPr>
            <w:noProof/>
            <w:webHidden/>
          </w:rPr>
          <w:fldChar w:fldCharType="begin"/>
        </w:r>
        <w:r w:rsidR="00F418E9">
          <w:rPr>
            <w:noProof/>
            <w:webHidden/>
          </w:rPr>
          <w:instrText xml:space="preserve"> PAGEREF _Toc193215156 \h </w:instrText>
        </w:r>
        <w:r w:rsidR="00F418E9">
          <w:rPr>
            <w:noProof/>
            <w:webHidden/>
          </w:rPr>
        </w:r>
        <w:r w:rsidR="00F418E9">
          <w:rPr>
            <w:noProof/>
            <w:webHidden/>
          </w:rPr>
          <w:fldChar w:fldCharType="separate"/>
        </w:r>
        <w:r w:rsidR="00684865">
          <w:rPr>
            <w:noProof/>
            <w:webHidden/>
          </w:rPr>
          <w:t>45</w:t>
        </w:r>
        <w:r w:rsidR="00F418E9">
          <w:rPr>
            <w:noProof/>
            <w:webHidden/>
          </w:rPr>
          <w:fldChar w:fldCharType="end"/>
        </w:r>
      </w:hyperlink>
    </w:p>
    <w:p w14:paraId="5E00A4FE" w14:textId="75DE1F37" w:rsidR="00F418E9" w:rsidRDefault="00BC63BB">
      <w:pPr>
        <w:pStyle w:val="21"/>
        <w:rPr>
          <w:rFonts w:asciiTheme="minorHAnsi" w:eastAsiaTheme="minorEastAsia" w:hAnsiTheme="minorHAnsi" w:cstheme="minorBidi"/>
          <w:bCs w:val="0"/>
          <w:noProof/>
          <w:kern w:val="2"/>
          <w14:ligatures w14:val="standardContextual"/>
        </w:rPr>
      </w:pPr>
      <w:hyperlink w:anchor="_Toc193215157" w:history="1">
        <w:r w:rsidR="00F418E9" w:rsidRPr="002B5BC3">
          <w:rPr>
            <w:rStyle w:val="ae"/>
            <w:noProof/>
          </w:rPr>
          <w:t>3.5. Обобщенная трудовая функция</w:t>
        </w:r>
        <w:r w:rsidR="001736BD">
          <w:rPr>
            <w:rStyle w:val="ae"/>
            <w:noProof/>
          </w:rPr>
          <w:t xml:space="preserve"> «</w:t>
        </w:r>
        <w:r w:rsidR="001736BD" w:rsidRPr="001736BD">
          <w:rPr>
            <w:rStyle w:val="ae"/>
            <w:noProof/>
          </w:rPr>
          <w:t>Накатка шлицевых поверхностей на специализированных станках</w:t>
        </w:r>
        <w:r w:rsidR="001736BD">
          <w:rPr>
            <w:rStyle w:val="ae"/>
            <w:noProof/>
          </w:rPr>
          <w:t>»</w:t>
        </w:r>
        <w:r w:rsidR="00F418E9">
          <w:rPr>
            <w:noProof/>
            <w:webHidden/>
          </w:rPr>
          <w:tab/>
        </w:r>
        <w:r w:rsidR="00F418E9">
          <w:rPr>
            <w:noProof/>
            <w:webHidden/>
          </w:rPr>
          <w:fldChar w:fldCharType="begin"/>
        </w:r>
        <w:r w:rsidR="00F418E9">
          <w:rPr>
            <w:noProof/>
            <w:webHidden/>
          </w:rPr>
          <w:instrText xml:space="preserve"> PAGEREF _Toc193215157 \h </w:instrText>
        </w:r>
        <w:r w:rsidR="00F418E9">
          <w:rPr>
            <w:noProof/>
            <w:webHidden/>
          </w:rPr>
        </w:r>
        <w:r w:rsidR="00F418E9">
          <w:rPr>
            <w:noProof/>
            <w:webHidden/>
          </w:rPr>
          <w:fldChar w:fldCharType="separate"/>
        </w:r>
        <w:r w:rsidR="00684865">
          <w:rPr>
            <w:noProof/>
            <w:webHidden/>
          </w:rPr>
          <w:t>55</w:t>
        </w:r>
        <w:r w:rsidR="00F418E9">
          <w:rPr>
            <w:noProof/>
            <w:webHidden/>
          </w:rPr>
          <w:fldChar w:fldCharType="end"/>
        </w:r>
      </w:hyperlink>
    </w:p>
    <w:p w14:paraId="59C69663" w14:textId="046F3FB0" w:rsidR="00F418E9" w:rsidRDefault="00BC63BB">
      <w:pPr>
        <w:pStyle w:val="11"/>
        <w:rPr>
          <w:rFonts w:asciiTheme="minorHAnsi" w:eastAsiaTheme="minorEastAsia" w:hAnsiTheme="minorHAnsi" w:cstheme="minorBidi"/>
          <w:kern w:val="2"/>
          <w:szCs w:val="24"/>
          <w14:ligatures w14:val="standardContextual"/>
        </w:rPr>
      </w:pPr>
      <w:hyperlink w:anchor="_Toc193215158" w:history="1">
        <w:r w:rsidR="00F418E9" w:rsidRPr="002B5BC3">
          <w:rPr>
            <w:rStyle w:val="ae"/>
          </w:rPr>
          <w:t>IV. Сведения об организациях – разработчиках профессионального стандарта</w:t>
        </w:r>
        <w:r w:rsidR="00F418E9">
          <w:rPr>
            <w:webHidden/>
          </w:rPr>
          <w:tab/>
        </w:r>
        <w:r w:rsidR="00F418E9">
          <w:rPr>
            <w:webHidden/>
          </w:rPr>
          <w:fldChar w:fldCharType="begin"/>
        </w:r>
        <w:r w:rsidR="00F418E9">
          <w:rPr>
            <w:webHidden/>
          </w:rPr>
          <w:instrText xml:space="preserve"> PAGEREF _Toc193215158 \h </w:instrText>
        </w:r>
        <w:r w:rsidR="00F418E9">
          <w:rPr>
            <w:webHidden/>
          </w:rPr>
        </w:r>
        <w:r w:rsidR="00F418E9">
          <w:rPr>
            <w:webHidden/>
          </w:rPr>
          <w:fldChar w:fldCharType="separate"/>
        </w:r>
        <w:r w:rsidR="00684865">
          <w:rPr>
            <w:webHidden/>
          </w:rPr>
          <w:t>63</w:t>
        </w:r>
        <w:r w:rsidR="00F418E9">
          <w:rPr>
            <w:webHidden/>
          </w:rPr>
          <w:fldChar w:fldCharType="end"/>
        </w:r>
      </w:hyperlink>
    </w:p>
    <w:p w14:paraId="3284464E" w14:textId="1DD96B1A" w:rsidR="00F418E9" w:rsidRDefault="00BC63BB">
      <w:pPr>
        <w:pStyle w:val="11"/>
        <w:rPr>
          <w:rFonts w:asciiTheme="minorHAnsi" w:eastAsiaTheme="minorEastAsia" w:hAnsiTheme="minorHAnsi" w:cstheme="minorBidi"/>
          <w:kern w:val="2"/>
          <w:szCs w:val="24"/>
          <w14:ligatures w14:val="standardContextual"/>
        </w:rPr>
      </w:pPr>
      <w:hyperlink w:anchor="_Toc193215159" w:history="1">
        <w:r w:rsidR="00F418E9" w:rsidRPr="002B5BC3">
          <w:rPr>
            <w:rStyle w:val="ae"/>
            <w:lang w:val="en-US"/>
          </w:rPr>
          <w:t>V</w:t>
        </w:r>
        <w:r w:rsidR="00F418E9" w:rsidRPr="002B5BC3">
          <w:rPr>
            <w:rStyle w:val="ae"/>
          </w:rPr>
          <w:t>. Сокращения, используемые в профессиональном стандарте</w:t>
        </w:r>
        <w:r w:rsidR="00F418E9">
          <w:rPr>
            <w:webHidden/>
          </w:rPr>
          <w:tab/>
        </w:r>
        <w:r w:rsidR="00F418E9">
          <w:rPr>
            <w:webHidden/>
          </w:rPr>
          <w:fldChar w:fldCharType="begin"/>
        </w:r>
        <w:r w:rsidR="00F418E9">
          <w:rPr>
            <w:webHidden/>
          </w:rPr>
          <w:instrText xml:space="preserve"> PAGEREF _Toc193215159 \h </w:instrText>
        </w:r>
        <w:r w:rsidR="00F418E9">
          <w:rPr>
            <w:webHidden/>
          </w:rPr>
        </w:r>
        <w:r w:rsidR="00F418E9">
          <w:rPr>
            <w:webHidden/>
          </w:rPr>
          <w:fldChar w:fldCharType="separate"/>
        </w:r>
        <w:r w:rsidR="00684865">
          <w:rPr>
            <w:webHidden/>
          </w:rPr>
          <w:t>63</w:t>
        </w:r>
        <w:r w:rsidR="00F418E9">
          <w:rPr>
            <w:webHidden/>
          </w:rPr>
          <w:fldChar w:fldCharType="end"/>
        </w:r>
      </w:hyperlink>
    </w:p>
    <w:p w14:paraId="7E06A740" w14:textId="1789FF39" w:rsidR="00AB7F51" w:rsidRPr="00BA12DC" w:rsidRDefault="001A7AFB" w:rsidP="00BA12DC">
      <w:r w:rsidRPr="00CC4257">
        <w:fldChar w:fldCharType="end"/>
      </w:r>
    </w:p>
    <w:p w14:paraId="7E06A741" w14:textId="77777777" w:rsidR="00AB7F51" w:rsidRPr="00CC4257" w:rsidRDefault="00172702" w:rsidP="00BA12DC">
      <w:pPr>
        <w:pStyle w:val="1"/>
      </w:pPr>
      <w:bookmarkStart w:id="2" w:name="_Toc193215150"/>
      <w:r w:rsidRPr="00CC4257">
        <w:rPr>
          <w:lang w:val="en-US"/>
        </w:rPr>
        <w:t>I</w:t>
      </w:r>
      <w:r w:rsidRPr="00CC4257">
        <w:t xml:space="preserve">. </w:t>
      </w:r>
      <w:r w:rsidR="00AB7F51" w:rsidRPr="00CC4257">
        <w:t xml:space="preserve">Общие </w:t>
      </w:r>
      <w:r w:rsidR="00AB7F51" w:rsidRPr="00BA12DC">
        <w:t>сведения</w:t>
      </w:r>
      <w:bookmarkEnd w:id="2"/>
    </w:p>
    <w:p w14:paraId="7E06A742" w14:textId="77777777" w:rsidR="00AB7F51" w:rsidRPr="00CC4257" w:rsidRDefault="00AB7F51" w:rsidP="00E712D9"/>
    <w:tbl>
      <w:tblPr>
        <w:tblW w:w="5000" w:type="pct"/>
        <w:jc w:val="center"/>
        <w:tblLook w:val="00A0" w:firstRow="1" w:lastRow="0" w:firstColumn="1" w:lastColumn="0" w:noHBand="0" w:noVBand="0"/>
      </w:tblPr>
      <w:tblGrid>
        <w:gridCol w:w="8164"/>
        <w:gridCol w:w="606"/>
        <w:gridCol w:w="1430"/>
      </w:tblGrid>
      <w:tr w:rsidR="00AB7F51" w:rsidRPr="00CC4257" w14:paraId="7E06A746" w14:textId="77777777" w:rsidTr="001B2791">
        <w:trPr>
          <w:jc w:val="center"/>
        </w:trPr>
        <w:tc>
          <w:tcPr>
            <w:tcW w:w="4002" w:type="pct"/>
            <w:tcBorders>
              <w:bottom w:val="single" w:sz="4" w:space="0" w:color="808080" w:themeColor="background1" w:themeShade="80"/>
            </w:tcBorders>
          </w:tcPr>
          <w:p w14:paraId="7E06A743" w14:textId="283F8B22" w:rsidR="00AB7F51" w:rsidRPr="00CC4257" w:rsidRDefault="007B76EE" w:rsidP="00E01772">
            <w:bookmarkStart w:id="3" w:name="_Hlk176500869"/>
            <w:r>
              <w:t xml:space="preserve">Получение резьбовых </w:t>
            </w:r>
            <w:r w:rsidR="0031046A">
              <w:t xml:space="preserve">и профильных </w:t>
            </w:r>
            <w:r>
              <w:t>поверхностей на</w:t>
            </w:r>
            <w:r w:rsidR="00264250" w:rsidRPr="00CC4257">
              <w:t xml:space="preserve"> детал</w:t>
            </w:r>
            <w:r>
              <w:t>ях</w:t>
            </w:r>
            <w:r w:rsidR="00264250" w:rsidRPr="00CC4257">
              <w:t xml:space="preserve"> </w:t>
            </w:r>
            <w:r w:rsidR="00C422E9">
              <w:t xml:space="preserve">машин </w:t>
            </w:r>
            <w:r w:rsidR="00264250" w:rsidRPr="00CC4257">
              <w:t xml:space="preserve">на </w:t>
            </w:r>
            <w:r>
              <w:t xml:space="preserve">специализированных </w:t>
            </w:r>
            <w:r w:rsidRPr="007B76EE">
              <w:t xml:space="preserve">резьбонарезных и резьбонакатных </w:t>
            </w:r>
            <w:r>
              <w:t>станках</w:t>
            </w:r>
            <w:bookmarkEnd w:id="3"/>
          </w:p>
        </w:tc>
        <w:tc>
          <w:tcPr>
            <w:tcW w:w="297" w:type="pct"/>
            <w:tcBorders>
              <w:right w:val="single" w:sz="4" w:space="0" w:color="808080"/>
            </w:tcBorders>
          </w:tcPr>
          <w:p w14:paraId="7E06A744" w14:textId="77777777" w:rsidR="00AB7F51" w:rsidRPr="00CC4257" w:rsidRDefault="00AB7F51" w:rsidP="00E712D9"/>
        </w:tc>
        <w:tc>
          <w:tcPr>
            <w:tcW w:w="701" w:type="pct"/>
            <w:tcBorders>
              <w:top w:val="single" w:sz="4" w:space="0" w:color="808080"/>
              <w:left w:val="single" w:sz="4" w:space="0" w:color="808080"/>
              <w:bottom w:val="single" w:sz="4" w:space="0" w:color="808080"/>
              <w:right w:val="single" w:sz="4" w:space="0" w:color="808080"/>
            </w:tcBorders>
            <w:vAlign w:val="center"/>
          </w:tcPr>
          <w:p w14:paraId="7E06A745" w14:textId="56DB4598" w:rsidR="00AB7F51" w:rsidRPr="00CC4257" w:rsidRDefault="001B2791" w:rsidP="00B35B0A">
            <w:pPr>
              <w:jc w:val="center"/>
            </w:pPr>
            <w:r w:rsidRPr="001B2791">
              <w:t>28.020</w:t>
            </w:r>
          </w:p>
        </w:tc>
      </w:tr>
      <w:tr w:rsidR="00AB7F51" w:rsidRPr="00BA12DC" w14:paraId="7E06A749" w14:textId="77777777" w:rsidTr="00BA12DC">
        <w:trPr>
          <w:jc w:val="center"/>
        </w:trPr>
        <w:tc>
          <w:tcPr>
            <w:tcW w:w="4299" w:type="pct"/>
            <w:gridSpan w:val="2"/>
          </w:tcPr>
          <w:p w14:paraId="7E06A747" w14:textId="6DB35EB6" w:rsidR="00AB7F51" w:rsidRPr="00BA12DC" w:rsidRDefault="00BA12DC" w:rsidP="00BA12DC">
            <w:pPr>
              <w:jc w:val="center"/>
              <w:rPr>
                <w:sz w:val="20"/>
                <w:szCs w:val="20"/>
              </w:rPr>
            </w:pPr>
            <w:r w:rsidRPr="00BA12DC">
              <w:rPr>
                <w:sz w:val="20"/>
                <w:szCs w:val="20"/>
              </w:rPr>
              <w:t>(наименование вида профессиональной деятельности)</w:t>
            </w:r>
          </w:p>
        </w:tc>
        <w:tc>
          <w:tcPr>
            <w:tcW w:w="701" w:type="pct"/>
            <w:tcBorders>
              <w:top w:val="single" w:sz="4" w:space="0" w:color="808080"/>
            </w:tcBorders>
          </w:tcPr>
          <w:p w14:paraId="7E06A748" w14:textId="2017BD0B" w:rsidR="00AB7F51" w:rsidRPr="00BA12DC" w:rsidRDefault="00BA12DC" w:rsidP="00BA12DC">
            <w:pPr>
              <w:jc w:val="center"/>
              <w:rPr>
                <w:sz w:val="20"/>
                <w:szCs w:val="20"/>
              </w:rPr>
            </w:pPr>
            <w:r w:rsidRPr="00BA12DC">
              <w:rPr>
                <w:sz w:val="20"/>
                <w:szCs w:val="20"/>
              </w:rPr>
              <w:t>код</w:t>
            </w:r>
          </w:p>
        </w:tc>
      </w:tr>
    </w:tbl>
    <w:p w14:paraId="7E06A74A" w14:textId="77777777" w:rsidR="00AB7F51" w:rsidRPr="00CC4257" w:rsidRDefault="00AB7F51" w:rsidP="00E712D9"/>
    <w:p w14:paraId="7E06A74B" w14:textId="10316EAA" w:rsidR="00AB7F51" w:rsidRPr="00CC4257" w:rsidRDefault="00BA12DC" w:rsidP="00E712D9">
      <w:r>
        <w:t>Краткое описание</w:t>
      </w:r>
      <w:r w:rsidR="00AB7F51" w:rsidRPr="00CC4257">
        <w:t xml:space="preserve"> вида профессиональной деятельности</w:t>
      </w:r>
    </w:p>
    <w:p w14:paraId="7E06A74C" w14:textId="77777777" w:rsidR="00AB7F51" w:rsidRPr="00CC4257" w:rsidRDefault="00AB7F51" w:rsidP="00E712D9"/>
    <w:tbl>
      <w:tblPr>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blBorders>
        <w:tblLayout w:type="fixed"/>
        <w:tblLook w:val="00A0" w:firstRow="1" w:lastRow="0" w:firstColumn="1" w:lastColumn="0" w:noHBand="0" w:noVBand="0"/>
      </w:tblPr>
      <w:tblGrid>
        <w:gridCol w:w="10195"/>
      </w:tblGrid>
      <w:tr w:rsidR="00AB7F51" w:rsidRPr="00CC4257" w14:paraId="7E06A74E" w14:textId="77777777" w:rsidTr="009E5DA9">
        <w:trPr>
          <w:jc w:val="center"/>
        </w:trPr>
        <w:tc>
          <w:tcPr>
            <w:tcW w:w="5000" w:type="pct"/>
          </w:tcPr>
          <w:p w14:paraId="7E06A74D" w14:textId="27C240B6" w:rsidR="00AB7F51" w:rsidRPr="00CC4257" w:rsidRDefault="00264250" w:rsidP="00E01772">
            <w:pPr>
              <w:suppressAutoHyphens/>
            </w:pPr>
            <w:bookmarkStart w:id="4" w:name="_Hlk176500776"/>
            <w:r w:rsidRPr="00CC4257">
              <w:t xml:space="preserve">Обеспечение качества и производительности </w:t>
            </w:r>
            <w:r w:rsidR="007B76EE">
              <w:t xml:space="preserve">при обработке резьбовых </w:t>
            </w:r>
            <w:r w:rsidR="0031046A">
              <w:t xml:space="preserve">и профильных </w:t>
            </w:r>
            <w:r w:rsidR="007B76EE">
              <w:t>поверхностей деталей машин</w:t>
            </w:r>
            <w:r w:rsidR="007B76EE" w:rsidRPr="00CC4257">
              <w:t xml:space="preserve"> на </w:t>
            </w:r>
            <w:r w:rsidR="007B76EE">
              <w:t xml:space="preserve">специализированных </w:t>
            </w:r>
            <w:r w:rsidR="007B76EE" w:rsidRPr="007B76EE">
              <w:t xml:space="preserve">резьбонарезных и резьбонакатных </w:t>
            </w:r>
            <w:r w:rsidR="007B76EE">
              <w:t>станках</w:t>
            </w:r>
            <w:bookmarkEnd w:id="4"/>
          </w:p>
        </w:tc>
      </w:tr>
    </w:tbl>
    <w:p w14:paraId="7E06A74F" w14:textId="77777777" w:rsidR="00AB7F51" w:rsidRPr="00CC4257" w:rsidRDefault="00AB7F51" w:rsidP="00E712D9">
      <w:pPr>
        <w:suppressAutoHyphens/>
      </w:pPr>
    </w:p>
    <w:p w14:paraId="7E06A750" w14:textId="536F2029" w:rsidR="00AB7F51" w:rsidRPr="00CC4257" w:rsidRDefault="00AB7F51" w:rsidP="00E712D9">
      <w:pPr>
        <w:suppressAutoHyphens/>
      </w:pPr>
      <w:r w:rsidRPr="00CC4257">
        <w:t>Группа занятий</w:t>
      </w:r>
    </w:p>
    <w:p w14:paraId="7E06A751" w14:textId="77777777" w:rsidR="00AB7F51" w:rsidRPr="00CC4257" w:rsidRDefault="00AB7F51" w:rsidP="00E712D9">
      <w:pPr>
        <w:suppressAutoHyphens/>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3"/>
        <w:gridCol w:w="3521"/>
        <w:gridCol w:w="1234"/>
        <w:gridCol w:w="4027"/>
      </w:tblGrid>
      <w:tr w:rsidR="00AB7F51" w:rsidRPr="00CC4257" w14:paraId="7E06A756" w14:textId="77777777" w:rsidTr="0065334E">
        <w:trPr>
          <w:trHeight w:val="20"/>
          <w:jc w:val="center"/>
        </w:trPr>
        <w:tc>
          <w:tcPr>
            <w:tcW w:w="693" w:type="pct"/>
            <w:tcBorders>
              <w:top w:val="single" w:sz="4" w:space="0" w:color="808080"/>
              <w:left w:val="single" w:sz="4" w:space="0" w:color="808080"/>
              <w:bottom w:val="single" w:sz="4" w:space="0" w:color="808080"/>
              <w:right w:val="single" w:sz="4" w:space="0" w:color="808080"/>
            </w:tcBorders>
          </w:tcPr>
          <w:p w14:paraId="7E06A752" w14:textId="77777777" w:rsidR="00AB7F51" w:rsidRPr="00CC4257" w:rsidRDefault="00AB7F51" w:rsidP="00E712D9">
            <w:r w:rsidRPr="00CC4257">
              <w:t>7223</w:t>
            </w:r>
          </w:p>
        </w:tc>
        <w:tc>
          <w:tcPr>
            <w:tcW w:w="1727" w:type="pct"/>
            <w:tcBorders>
              <w:top w:val="single" w:sz="4" w:space="0" w:color="808080"/>
              <w:left w:val="single" w:sz="4" w:space="0" w:color="808080"/>
              <w:bottom w:val="single" w:sz="4" w:space="0" w:color="808080"/>
              <w:right w:val="single" w:sz="4" w:space="0" w:color="808080"/>
            </w:tcBorders>
          </w:tcPr>
          <w:p w14:paraId="7E06A753" w14:textId="77777777" w:rsidR="00AB7F51" w:rsidRPr="00CC4257" w:rsidRDefault="00AB7F51" w:rsidP="00E712D9">
            <w:r w:rsidRPr="00CC4257">
              <w:t>Станочники и наладчики металлообрабатывающих станков</w:t>
            </w:r>
          </w:p>
        </w:tc>
        <w:tc>
          <w:tcPr>
            <w:tcW w:w="605" w:type="pct"/>
            <w:tcBorders>
              <w:top w:val="single" w:sz="4" w:space="0" w:color="808080"/>
              <w:left w:val="single" w:sz="4" w:space="0" w:color="808080"/>
              <w:bottom w:val="single" w:sz="4" w:space="0" w:color="808080"/>
              <w:right w:val="single" w:sz="4" w:space="0" w:color="808080"/>
            </w:tcBorders>
          </w:tcPr>
          <w:p w14:paraId="7E06A754" w14:textId="77777777" w:rsidR="00AB7F51" w:rsidRPr="00CC4257" w:rsidRDefault="00AB7F51" w:rsidP="00E712D9">
            <w:r w:rsidRPr="00CC4257">
              <w:t>-</w:t>
            </w:r>
          </w:p>
        </w:tc>
        <w:tc>
          <w:tcPr>
            <w:tcW w:w="1975" w:type="pct"/>
            <w:tcBorders>
              <w:top w:val="single" w:sz="4" w:space="0" w:color="808080"/>
              <w:left w:val="single" w:sz="4" w:space="0" w:color="808080"/>
              <w:bottom w:val="single" w:sz="4" w:space="0" w:color="808080"/>
              <w:right w:val="single" w:sz="4" w:space="0" w:color="808080"/>
            </w:tcBorders>
          </w:tcPr>
          <w:p w14:paraId="7E06A755" w14:textId="77777777" w:rsidR="00AB7F51" w:rsidRPr="00CC4257" w:rsidRDefault="00AB7F51" w:rsidP="00E712D9">
            <w:r w:rsidRPr="00CC4257">
              <w:t>-</w:t>
            </w:r>
          </w:p>
        </w:tc>
      </w:tr>
      <w:tr w:rsidR="00AB7F51" w:rsidRPr="00BA12DC" w14:paraId="7E06A75B" w14:textId="77777777" w:rsidTr="0065334E">
        <w:trPr>
          <w:trHeight w:val="20"/>
          <w:jc w:val="center"/>
        </w:trPr>
        <w:tc>
          <w:tcPr>
            <w:tcW w:w="693" w:type="pct"/>
            <w:tcBorders>
              <w:top w:val="single" w:sz="4" w:space="0" w:color="808080"/>
              <w:left w:val="nil"/>
              <w:bottom w:val="nil"/>
              <w:right w:val="nil"/>
            </w:tcBorders>
          </w:tcPr>
          <w:p w14:paraId="7E06A757" w14:textId="77777777" w:rsidR="00AB7F51" w:rsidRPr="00BA12DC" w:rsidRDefault="00AB7F51" w:rsidP="00BA12DC">
            <w:pPr>
              <w:jc w:val="center"/>
              <w:rPr>
                <w:sz w:val="20"/>
                <w:szCs w:val="20"/>
              </w:rPr>
            </w:pPr>
            <w:r w:rsidRPr="00BA12DC">
              <w:rPr>
                <w:sz w:val="20"/>
                <w:szCs w:val="20"/>
              </w:rPr>
              <w:t>(код ОКЗ</w:t>
            </w:r>
            <w:r w:rsidRPr="00BA12DC">
              <w:rPr>
                <w:rStyle w:val="a9"/>
                <w:sz w:val="20"/>
                <w:szCs w:val="20"/>
              </w:rPr>
              <w:endnoteReference w:id="1"/>
            </w:r>
            <w:r w:rsidRPr="00BA12DC">
              <w:rPr>
                <w:sz w:val="20"/>
                <w:szCs w:val="20"/>
              </w:rPr>
              <w:t>)</w:t>
            </w:r>
          </w:p>
        </w:tc>
        <w:tc>
          <w:tcPr>
            <w:tcW w:w="1727" w:type="pct"/>
            <w:tcBorders>
              <w:top w:val="single" w:sz="4" w:space="0" w:color="808080"/>
              <w:left w:val="nil"/>
              <w:bottom w:val="nil"/>
              <w:right w:val="nil"/>
            </w:tcBorders>
          </w:tcPr>
          <w:p w14:paraId="7E06A758" w14:textId="77777777" w:rsidR="00AB7F51" w:rsidRPr="00BA12DC" w:rsidRDefault="00AB7F51" w:rsidP="00BA12DC">
            <w:pPr>
              <w:jc w:val="center"/>
              <w:rPr>
                <w:sz w:val="20"/>
                <w:szCs w:val="20"/>
              </w:rPr>
            </w:pPr>
            <w:r w:rsidRPr="00BA12DC">
              <w:rPr>
                <w:sz w:val="20"/>
                <w:szCs w:val="20"/>
              </w:rPr>
              <w:t>(наименование)</w:t>
            </w:r>
          </w:p>
        </w:tc>
        <w:tc>
          <w:tcPr>
            <w:tcW w:w="605" w:type="pct"/>
            <w:tcBorders>
              <w:top w:val="single" w:sz="4" w:space="0" w:color="808080"/>
              <w:left w:val="nil"/>
              <w:bottom w:val="nil"/>
              <w:right w:val="nil"/>
            </w:tcBorders>
          </w:tcPr>
          <w:p w14:paraId="7E06A759" w14:textId="77777777" w:rsidR="00AB7F51" w:rsidRPr="00BA12DC" w:rsidRDefault="00AB7F51" w:rsidP="00BA12DC">
            <w:pPr>
              <w:jc w:val="center"/>
              <w:rPr>
                <w:sz w:val="20"/>
                <w:szCs w:val="20"/>
              </w:rPr>
            </w:pPr>
            <w:r w:rsidRPr="00BA12DC">
              <w:rPr>
                <w:sz w:val="20"/>
                <w:szCs w:val="20"/>
              </w:rPr>
              <w:t>(код ОКЗ)</w:t>
            </w:r>
          </w:p>
        </w:tc>
        <w:tc>
          <w:tcPr>
            <w:tcW w:w="1975" w:type="pct"/>
            <w:tcBorders>
              <w:top w:val="single" w:sz="4" w:space="0" w:color="808080"/>
              <w:left w:val="nil"/>
              <w:bottom w:val="nil"/>
              <w:right w:val="nil"/>
            </w:tcBorders>
          </w:tcPr>
          <w:p w14:paraId="7E06A75A" w14:textId="77777777" w:rsidR="00AB7F51" w:rsidRPr="00BA12DC" w:rsidRDefault="00AB7F51" w:rsidP="00BA12DC">
            <w:pPr>
              <w:jc w:val="center"/>
              <w:rPr>
                <w:sz w:val="20"/>
                <w:szCs w:val="20"/>
              </w:rPr>
            </w:pPr>
            <w:r w:rsidRPr="00BA12DC">
              <w:rPr>
                <w:sz w:val="20"/>
                <w:szCs w:val="20"/>
              </w:rPr>
              <w:t>(наименование)</w:t>
            </w:r>
          </w:p>
        </w:tc>
      </w:tr>
    </w:tbl>
    <w:p w14:paraId="7E06A75C" w14:textId="77777777" w:rsidR="00AB7F51" w:rsidRDefault="00AB7F51" w:rsidP="00E712D9"/>
    <w:p w14:paraId="6A5C0363" w14:textId="76E1450C" w:rsidR="00BA12DC" w:rsidRDefault="00BA12DC" w:rsidP="00E712D9">
      <w:r>
        <w:lastRenderedPageBreak/>
        <w:t>Отнесение к области профессиональной деятельности</w:t>
      </w:r>
    </w:p>
    <w:p w14:paraId="43F0EB2E" w14:textId="77777777" w:rsidR="00BA12DC" w:rsidRDefault="00BA12DC" w:rsidP="00E712D9"/>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8782"/>
      </w:tblGrid>
      <w:tr w:rsidR="00BA12DC" w14:paraId="62B71CDD" w14:textId="77777777" w:rsidTr="00BA12DC">
        <w:trPr>
          <w:trHeight w:val="20"/>
        </w:trPr>
        <w:tc>
          <w:tcPr>
            <w:tcW w:w="141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483E6BB" w14:textId="17C7C5DB" w:rsidR="00BA12DC" w:rsidRDefault="009C580D" w:rsidP="00E712D9">
            <w:r>
              <w:t>28</w:t>
            </w:r>
          </w:p>
        </w:tc>
        <w:tc>
          <w:tcPr>
            <w:tcW w:w="878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3377CAE" w14:textId="0125F14E" w:rsidR="00BA12DC" w:rsidRDefault="009C580D" w:rsidP="00E712D9">
            <w:r>
              <w:t>Производство машин и оборудования</w:t>
            </w:r>
          </w:p>
        </w:tc>
      </w:tr>
      <w:tr w:rsidR="00BA12DC" w:rsidRPr="00BA12DC" w14:paraId="408701C7" w14:textId="77777777" w:rsidTr="00BA12DC">
        <w:trPr>
          <w:trHeight w:val="20"/>
        </w:trPr>
        <w:tc>
          <w:tcPr>
            <w:tcW w:w="1413" w:type="dxa"/>
            <w:tcBorders>
              <w:top w:val="single" w:sz="4" w:space="0" w:color="808080" w:themeColor="background1" w:themeShade="80"/>
            </w:tcBorders>
          </w:tcPr>
          <w:p w14:paraId="25DB3B94" w14:textId="29136FE4" w:rsidR="00BA12DC" w:rsidRPr="00BA12DC" w:rsidRDefault="00BA12DC" w:rsidP="00BA12DC">
            <w:pPr>
              <w:jc w:val="center"/>
              <w:rPr>
                <w:sz w:val="20"/>
                <w:szCs w:val="20"/>
              </w:rPr>
            </w:pPr>
            <w:r>
              <w:rPr>
                <w:sz w:val="20"/>
                <w:szCs w:val="20"/>
              </w:rPr>
              <w:t>(код ОПД</w:t>
            </w:r>
            <w:r>
              <w:rPr>
                <w:rStyle w:val="a9"/>
                <w:sz w:val="20"/>
                <w:szCs w:val="20"/>
              </w:rPr>
              <w:endnoteReference w:id="2"/>
            </w:r>
          </w:p>
        </w:tc>
        <w:tc>
          <w:tcPr>
            <w:tcW w:w="8782" w:type="dxa"/>
            <w:tcBorders>
              <w:top w:val="single" w:sz="4" w:space="0" w:color="808080" w:themeColor="background1" w:themeShade="80"/>
            </w:tcBorders>
          </w:tcPr>
          <w:p w14:paraId="668968D1" w14:textId="77777777" w:rsidR="00BA12DC" w:rsidRPr="00BA12DC" w:rsidRDefault="00BA12DC" w:rsidP="00BA12DC">
            <w:pPr>
              <w:jc w:val="center"/>
              <w:rPr>
                <w:sz w:val="20"/>
                <w:szCs w:val="20"/>
              </w:rPr>
            </w:pPr>
          </w:p>
        </w:tc>
      </w:tr>
    </w:tbl>
    <w:p w14:paraId="69DBDF62" w14:textId="77777777" w:rsidR="00BA12DC" w:rsidRDefault="00BA12DC" w:rsidP="00E712D9"/>
    <w:p w14:paraId="7E06A75D" w14:textId="68AC77EA" w:rsidR="00AB7F51" w:rsidRPr="00CC4257" w:rsidRDefault="00AB7F51" w:rsidP="00E712D9">
      <w:r w:rsidRPr="00CC4257">
        <w:t>Отнесение к видам экономической деятельности</w:t>
      </w:r>
    </w:p>
    <w:p w14:paraId="7E06A75E" w14:textId="77777777" w:rsidR="00AB7F51" w:rsidRPr="00CC4257" w:rsidRDefault="00AB7F51" w:rsidP="00E712D9"/>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72"/>
        <w:gridCol w:w="8723"/>
      </w:tblGrid>
      <w:tr w:rsidR="00AB7F51" w:rsidRPr="00CC4257" w14:paraId="7E06A761" w14:textId="77777777" w:rsidTr="00F231E2">
        <w:trPr>
          <w:trHeight w:val="217"/>
          <w:jc w:val="center"/>
        </w:trPr>
        <w:tc>
          <w:tcPr>
            <w:tcW w:w="722" w:type="pct"/>
            <w:tcBorders>
              <w:top w:val="single" w:sz="4" w:space="0" w:color="808080"/>
              <w:left w:val="single" w:sz="4" w:space="0" w:color="808080"/>
              <w:bottom w:val="single" w:sz="4" w:space="0" w:color="808080"/>
              <w:right w:val="single" w:sz="4" w:space="0" w:color="808080"/>
            </w:tcBorders>
          </w:tcPr>
          <w:p w14:paraId="7E06A75F" w14:textId="77777777" w:rsidR="00AB7F51" w:rsidRPr="00CC4257" w:rsidRDefault="00AB7F51" w:rsidP="00E712D9">
            <w:r w:rsidRPr="00CC4257">
              <w:t>25.62</w:t>
            </w:r>
          </w:p>
        </w:tc>
        <w:tc>
          <w:tcPr>
            <w:tcW w:w="4278" w:type="pct"/>
            <w:tcBorders>
              <w:top w:val="single" w:sz="4" w:space="0" w:color="808080"/>
              <w:left w:val="single" w:sz="4" w:space="0" w:color="808080"/>
              <w:bottom w:val="single" w:sz="4" w:space="0" w:color="808080"/>
              <w:right w:val="single" w:sz="4" w:space="0" w:color="808080"/>
            </w:tcBorders>
          </w:tcPr>
          <w:p w14:paraId="7E06A760" w14:textId="77777777" w:rsidR="00AB7F51" w:rsidRPr="00CC4257" w:rsidRDefault="00AB7F51" w:rsidP="00E712D9">
            <w:r w:rsidRPr="00CC4257">
              <w:t>Обработка металлических изделий механическая</w:t>
            </w:r>
          </w:p>
        </w:tc>
      </w:tr>
      <w:tr w:rsidR="00AB7F51" w:rsidRPr="009E5DA9" w14:paraId="7E06A764" w14:textId="77777777">
        <w:trPr>
          <w:jc w:val="center"/>
        </w:trPr>
        <w:tc>
          <w:tcPr>
            <w:tcW w:w="722" w:type="pct"/>
            <w:tcBorders>
              <w:top w:val="single" w:sz="4" w:space="0" w:color="808080"/>
              <w:left w:val="nil"/>
              <w:bottom w:val="nil"/>
              <w:right w:val="nil"/>
            </w:tcBorders>
          </w:tcPr>
          <w:p w14:paraId="7E06A762" w14:textId="77777777" w:rsidR="00AB7F51" w:rsidRPr="009E5DA9" w:rsidRDefault="00AB7F51" w:rsidP="009E5DA9">
            <w:pPr>
              <w:jc w:val="center"/>
              <w:rPr>
                <w:sz w:val="20"/>
                <w:szCs w:val="20"/>
              </w:rPr>
            </w:pPr>
            <w:r w:rsidRPr="009E5DA9">
              <w:rPr>
                <w:sz w:val="20"/>
                <w:szCs w:val="20"/>
              </w:rPr>
              <w:t>(код ОКВЭД</w:t>
            </w:r>
            <w:r w:rsidRPr="009E5DA9">
              <w:rPr>
                <w:rStyle w:val="a9"/>
                <w:sz w:val="20"/>
                <w:szCs w:val="20"/>
              </w:rPr>
              <w:endnoteReference w:id="3"/>
            </w:r>
            <w:r w:rsidRPr="009E5DA9">
              <w:rPr>
                <w:sz w:val="20"/>
                <w:szCs w:val="20"/>
              </w:rPr>
              <w:t>)</w:t>
            </w:r>
          </w:p>
        </w:tc>
        <w:tc>
          <w:tcPr>
            <w:tcW w:w="4278" w:type="pct"/>
            <w:tcBorders>
              <w:top w:val="single" w:sz="4" w:space="0" w:color="808080"/>
              <w:left w:val="nil"/>
              <w:bottom w:val="nil"/>
              <w:right w:val="nil"/>
            </w:tcBorders>
          </w:tcPr>
          <w:p w14:paraId="7E06A763" w14:textId="77777777" w:rsidR="00AB7F51" w:rsidRPr="009E5DA9" w:rsidRDefault="00AB7F51" w:rsidP="009E5DA9">
            <w:pPr>
              <w:jc w:val="center"/>
              <w:rPr>
                <w:sz w:val="20"/>
                <w:szCs w:val="20"/>
              </w:rPr>
            </w:pPr>
            <w:r w:rsidRPr="009E5DA9">
              <w:rPr>
                <w:sz w:val="20"/>
                <w:szCs w:val="20"/>
              </w:rPr>
              <w:t>(наименование вида экономической деятельности)</w:t>
            </w:r>
          </w:p>
        </w:tc>
      </w:tr>
    </w:tbl>
    <w:p w14:paraId="7E06A765" w14:textId="77777777" w:rsidR="00AB7F51" w:rsidRPr="00CC4257" w:rsidRDefault="00AB7F51" w:rsidP="00E712D9">
      <w:pPr>
        <w:suppressAutoHyphens/>
        <w:sectPr w:rsidR="00AB7F51" w:rsidRPr="00CC4257" w:rsidSect="00BA12DC">
          <w:headerReference w:type="even" r:id="rId8"/>
          <w:headerReference w:type="default" r:id="rId9"/>
          <w:headerReference w:type="first" r:id="rId10"/>
          <w:endnotePr>
            <w:numFmt w:val="decimal"/>
          </w:endnotePr>
          <w:pgSz w:w="11906" w:h="16838"/>
          <w:pgMar w:top="1134" w:right="567" w:bottom="1134" w:left="1134" w:header="567" w:footer="709" w:gutter="0"/>
          <w:cols w:space="708"/>
          <w:titlePg/>
          <w:docGrid w:linePitch="360"/>
        </w:sectPr>
      </w:pPr>
    </w:p>
    <w:p w14:paraId="7E06A766" w14:textId="77777777" w:rsidR="00AB7F51" w:rsidRPr="00CC4257" w:rsidRDefault="00AB7F51" w:rsidP="00F418E9">
      <w:pPr>
        <w:pStyle w:val="1"/>
        <w:jc w:val="center"/>
      </w:pPr>
      <w:bookmarkStart w:id="5" w:name="_Toc193215151"/>
      <w:r w:rsidRPr="00CC4257">
        <w:lastRenderedPageBreak/>
        <w:t xml:space="preserve">II. Описание трудовых функций, входящих в профессиональный стандарт (функциональная карта вида профессиональной </w:t>
      </w:r>
      <w:r w:rsidRPr="00F418E9">
        <w:t>деятельности</w:t>
      </w:r>
      <w:r w:rsidRPr="00CC4257">
        <w:t>)</w:t>
      </w:r>
      <w:bookmarkEnd w:id="5"/>
    </w:p>
    <w:p w14:paraId="7E06A767" w14:textId="77777777" w:rsidR="00AB7F51" w:rsidRPr="00CC4257" w:rsidRDefault="00AB7F51" w:rsidP="00E712D9">
      <w:pPr>
        <w:suppressAutoHyphens/>
      </w:pP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575"/>
        <w:gridCol w:w="2538"/>
        <w:gridCol w:w="1843"/>
        <w:gridCol w:w="2411"/>
        <w:gridCol w:w="4618"/>
        <w:gridCol w:w="877"/>
        <w:gridCol w:w="1698"/>
      </w:tblGrid>
      <w:tr w:rsidR="00F418E9" w:rsidRPr="00CC4257" w14:paraId="7E06A76A" w14:textId="77777777" w:rsidTr="00052A3C">
        <w:trPr>
          <w:trHeight w:val="20"/>
          <w:jc w:val="center"/>
        </w:trPr>
        <w:tc>
          <w:tcPr>
            <w:tcW w:w="2530" w:type="pct"/>
            <w:gridSpan w:val="4"/>
            <w:vAlign w:val="center"/>
          </w:tcPr>
          <w:p w14:paraId="7C4290D8" w14:textId="13B8345C" w:rsidR="00F418E9" w:rsidRPr="00CC4257" w:rsidRDefault="00F418E9" w:rsidP="001736BD">
            <w:pPr>
              <w:jc w:val="center"/>
            </w:pPr>
            <w:r w:rsidRPr="00CC4257">
              <w:t>Обобщенные трудовые функции</w:t>
            </w:r>
          </w:p>
        </w:tc>
        <w:tc>
          <w:tcPr>
            <w:tcW w:w="2470" w:type="pct"/>
            <w:gridSpan w:val="3"/>
            <w:vAlign w:val="center"/>
          </w:tcPr>
          <w:p w14:paraId="7E06A769" w14:textId="1FA446F3" w:rsidR="00F418E9" w:rsidRPr="00CC4257" w:rsidRDefault="00F418E9" w:rsidP="001736BD">
            <w:pPr>
              <w:jc w:val="center"/>
            </w:pPr>
            <w:r w:rsidRPr="00CC4257">
              <w:t>Трудовые функции</w:t>
            </w:r>
          </w:p>
        </w:tc>
      </w:tr>
      <w:tr w:rsidR="00F418E9" w:rsidRPr="00CC4257" w14:paraId="7E06A771" w14:textId="77777777" w:rsidTr="00052A3C">
        <w:trPr>
          <w:trHeight w:val="20"/>
          <w:jc w:val="center"/>
        </w:trPr>
        <w:tc>
          <w:tcPr>
            <w:tcW w:w="197" w:type="pct"/>
            <w:vAlign w:val="center"/>
          </w:tcPr>
          <w:p w14:paraId="7E06A76B" w14:textId="77777777" w:rsidR="00F418E9" w:rsidRPr="00CC4257" w:rsidRDefault="00F418E9" w:rsidP="001736BD">
            <w:pPr>
              <w:jc w:val="center"/>
            </w:pPr>
            <w:r w:rsidRPr="00CC4257">
              <w:t>код</w:t>
            </w:r>
          </w:p>
        </w:tc>
        <w:tc>
          <w:tcPr>
            <w:tcW w:w="872" w:type="pct"/>
            <w:vAlign w:val="center"/>
          </w:tcPr>
          <w:p w14:paraId="7E06A76C" w14:textId="77777777" w:rsidR="00F418E9" w:rsidRPr="00CC4257" w:rsidRDefault="00F418E9" w:rsidP="001736BD">
            <w:pPr>
              <w:jc w:val="center"/>
            </w:pPr>
            <w:r w:rsidRPr="00CC4257">
              <w:t>наименование</w:t>
            </w:r>
          </w:p>
        </w:tc>
        <w:tc>
          <w:tcPr>
            <w:tcW w:w="633" w:type="pct"/>
            <w:vAlign w:val="center"/>
          </w:tcPr>
          <w:p w14:paraId="7E06A76D" w14:textId="77777777" w:rsidR="00F418E9" w:rsidRPr="00CC4257" w:rsidRDefault="00F418E9" w:rsidP="001736BD">
            <w:pPr>
              <w:jc w:val="center"/>
            </w:pPr>
            <w:r w:rsidRPr="00CC4257">
              <w:t>уровень квалификации</w:t>
            </w:r>
          </w:p>
        </w:tc>
        <w:tc>
          <w:tcPr>
            <w:tcW w:w="828" w:type="pct"/>
            <w:vAlign w:val="center"/>
          </w:tcPr>
          <w:p w14:paraId="5BF4E51F" w14:textId="37921A51" w:rsidR="00F418E9" w:rsidRPr="00CC4257" w:rsidRDefault="00FC100C" w:rsidP="001736BD">
            <w:pPr>
              <w:jc w:val="center"/>
            </w:pPr>
            <w:r>
              <w:t>в</w:t>
            </w:r>
            <w:r w:rsidRPr="00FC100C">
              <w:t>озможные наименования должностей, профессий рабочих</w:t>
            </w:r>
          </w:p>
        </w:tc>
        <w:tc>
          <w:tcPr>
            <w:tcW w:w="1586" w:type="pct"/>
            <w:vAlign w:val="center"/>
          </w:tcPr>
          <w:p w14:paraId="7E06A76E" w14:textId="20BBB3FE" w:rsidR="00F418E9" w:rsidRPr="00CC4257" w:rsidRDefault="00F418E9" w:rsidP="001736BD">
            <w:pPr>
              <w:jc w:val="center"/>
            </w:pPr>
            <w:r w:rsidRPr="00CC4257">
              <w:t>наименование</w:t>
            </w:r>
          </w:p>
        </w:tc>
        <w:tc>
          <w:tcPr>
            <w:tcW w:w="301" w:type="pct"/>
            <w:vAlign w:val="center"/>
          </w:tcPr>
          <w:p w14:paraId="7E06A76F" w14:textId="77777777" w:rsidR="00F418E9" w:rsidRPr="00CC4257" w:rsidRDefault="00F418E9" w:rsidP="001736BD">
            <w:pPr>
              <w:jc w:val="center"/>
            </w:pPr>
            <w:r w:rsidRPr="00CC4257">
              <w:t>код</w:t>
            </w:r>
          </w:p>
        </w:tc>
        <w:tc>
          <w:tcPr>
            <w:tcW w:w="583" w:type="pct"/>
            <w:vAlign w:val="center"/>
          </w:tcPr>
          <w:p w14:paraId="7E06A770" w14:textId="77777777" w:rsidR="00F418E9" w:rsidRPr="00CC4257" w:rsidRDefault="00F418E9" w:rsidP="001736BD">
            <w:pPr>
              <w:jc w:val="center"/>
            </w:pPr>
            <w:r w:rsidRPr="00CC4257">
              <w:t>уровень (подуровень) квалификации</w:t>
            </w:r>
          </w:p>
        </w:tc>
      </w:tr>
      <w:tr w:rsidR="00F418E9" w:rsidRPr="00CC4257" w14:paraId="7E06A778" w14:textId="77777777" w:rsidTr="00052A3C">
        <w:trPr>
          <w:trHeight w:val="20"/>
          <w:jc w:val="center"/>
        </w:trPr>
        <w:tc>
          <w:tcPr>
            <w:tcW w:w="197" w:type="pct"/>
            <w:vMerge w:val="restart"/>
          </w:tcPr>
          <w:p w14:paraId="7E06A772" w14:textId="170AA5C4" w:rsidR="00F418E9" w:rsidRPr="00CC4257" w:rsidRDefault="00E92129" w:rsidP="00D86E89">
            <w:pPr>
              <w:rPr>
                <w:lang w:val="en-US"/>
              </w:rPr>
            </w:pPr>
            <w:r>
              <w:rPr>
                <w:lang w:val="en-US"/>
              </w:rPr>
              <w:t>A</w:t>
            </w:r>
          </w:p>
        </w:tc>
        <w:tc>
          <w:tcPr>
            <w:tcW w:w="872" w:type="pct"/>
            <w:vMerge w:val="restart"/>
          </w:tcPr>
          <w:p w14:paraId="7E06A773" w14:textId="31D85CB3" w:rsidR="00F418E9" w:rsidRPr="00CC4257" w:rsidRDefault="00F418E9" w:rsidP="00D86E89">
            <w:r>
              <w:t>Получение резьбовых поверхностей до 8</w:t>
            </w:r>
            <w:r w:rsidR="00AA5283">
              <w:t>‑й</w:t>
            </w:r>
            <w:r>
              <w:t xml:space="preserve"> степени точности на крепежных деталях на специализированных станках</w:t>
            </w:r>
          </w:p>
        </w:tc>
        <w:tc>
          <w:tcPr>
            <w:tcW w:w="633" w:type="pct"/>
            <w:vMerge w:val="restart"/>
          </w:tcPr>
          <w:p w14:paraId="7E06A774" w14:textId="77777777" w:rsidR="00F418E9" w:rsidRPr="00CC4257" w:rsidRDefault="00F418E9" w:rsidP="00F418E9">
            <w:pPr>
              <w:jc w:val="center"/>
            </w:pPr>
            <w:r w:rsidRPr="00CC4257">
              <w:t>2</w:t>
            </w:r>
          </w:p>
        </w:tc>
        <w:tc>
          <w:tcPr>
            <w:tcW w:w="828" w:type="pct"/>
            <w:vMerge w:val="restart"/>
          </w:tcPr>
          <w:p w14:paraId="38A0198D" w14:textId="77777777" w:rsidR="00315BF9" w:rsidRDefault="00315BF9" w:rsidP="00315BF9">
            <w:r>
              <w:t>Оператор резьбонарезных и резьбонакатных станков 2‑го разряда</w:t>
            </w:r>
          </w:p>
          <w:p w14:paraId="71010D49" w14:textId="77777777" w:rsidR="00315BF9" w:rsidRDefault="00315BF9" w:rsidP="00315BF9">
            <w:r>
              <w:t>Оператор резьбонарезных станков 2‑го разряда</w:t>
            </w:r>
          </w:p>
          <w:p w14:paraId="5067AC45" w14:textId="77777777" w:rsidR="00315BF9" w:rsidRDefault="00315BF9" w:rsidP="00315BF9">
            <w:r>
              <w:t>Оператор резьбонакатных станков 2‑го разряда</w:t>
            </w:r>
          </w:p>
          <w:p w14:paraId="68C91723" w14:textId="3448AB8F" w:rsidR="00F418E9" w:rsidRDefault="00315BF9" w:rsidP="00315BF9">
            <w:r>
              <w:t>Резьбонарезчик на специальных станках 2‑го разряда</w:t>
            </w:r>
          </w:p>
        </w:tc>
        <w:tc>
          <w:tcPr>
            <w:tcW w:w="1586" w:type="pct"/>
          </w:tcPr>
          <w:p w14:paraId="7E06A775" w14:textId="5AB5DED1" w:rsidR="00F418E9" w:rsidRPr="00CC4257" w:rsidRDefault="00F418E9" w:rsidP="00D86E89">
            <w:r>
              <w:t>Выполнение технологических операций по нарезанию наружной метрической резьбы до 8</w:t>
            </w:r>
            <w:r w:rsidR="00AA5283">
              <w:t>‑й</w:t>
            </w:r>
            <w:r>
              <w:t xml:space="preserve"> степени точности на крепежных деталях на специализированных резьбонарезных станках</w:t>
            </w:r>
          </w:p>
        </w:tc>
        <w:tc>
          <w:tcPr>
            <w:tcW w:w="301" w:type="pct"/>
          </w:tcPr>
          <w:p w14:paraId="7E06A776" w14:textId="48E89D9F" w:rsidR="00F418E9" w:rsidRPr="00CC4257" w:rsidRDefault="00E92129" w:rsidP="00F418E9">
            <w:pPr>
              <w:jc w:val="center"/>
            </w:pPr>
            <w:r>
              <w:rPr>
                <w:lang w:val="en-US"/>
              </w:rPr>
              <w:t>A</w:t>
            </w:r>
            <w:r w:rsidR="00F418E9" w:rsidRPr="00CC4257">
              <w:t>/01.2</w:t>
            </w:r>
          </w:p>
        </w:tc>
        <w:tc>
          <w:tcPr>
            <w:tcW w:w="583" w:type="pct"/>
          </w:tcPr>
          <w:p w14:paraId="7E06A777" w14:textId="77777777" w:rsidR="00F418E9" w:rsidRPr="00CC4257" w:rsidRDefault="00F418E9" w:rsidP="00F418E9">
            <w:pPr>
              <w:jc w:val="center"/>
            </w:pPr>
            <w:r w:rsidRPr="00CC4257">
              <w:t>2</w:t>
            </w:r>
          </w:p>
        </w:tc>
      </w:tr>
      <w:tr w:rsidR="00F418E9" w:rsidRPr="00CC4257" w14:paraId="28B1BEB9" w14:textId="77777777" w:rsidTr="00052A3C">
        <w:trPr>
          <w:trHeight w:val="20"/>
          <w:jc w:val="center"/>
        </w:trPr>
        <w:tc>
          <w:tcPr>
            <w:tcW w:w="197" w:type="pct"/>
            <w:vMerge/>
          </w:tcPr>
          <w:p w14:paraId="200BE8F3" w14:textId="77777777" w:rsidR="00F418E9" w:rsidRPr="00CC4257" w:rsidRDefault="00F418E9" w:rsidP="00632E70">
            <w:pPr>
              <w:rPr>
                <w:lang w:val="en-US"/>
              </w:rPr>
            </w:pPr>
          </w:p>
        </w:tc>
        <w:tc>
          <w:tcPr>
            <w:tcW w:w="872" w:type="pct"/>
            <w:vMerge/>
          </w:tcPr>
          <w:p w14:paraId="03F469BA" w14:textId="77777777" w:rsidR="00F418E9" w:rsidRDefault="00F418E9" w:rsidP="00632E70"/>
        </w:tc>
        <w:tc>
          <w:tcPr>
            <w:tcW w:w="633" w:type="pct"/>
            <w:vMerge/>
          </w:tcPr>
          <w:p w14:paraId="5288C7EE" w14:textId="77777777" w:rsidR="00F418E9" w:rsidRPr="00CC4257" w:rsidRDefault="00F418E9" w:rsidP="00F418E9">
            <w:pPr>
              <w:jc w:val="center"/>
            </w:pPr>
          </w:p>
        </w:tc>
        <w:tc>
          <w:tcPr>
            <w:tcW w:w="828" w:type="pct"/>
            <w:vMerge/>
          </w:tcPr>
          <w:p w14:paraId="05E93757" w14:textId="77777777" w:rsidR="00F418E9" w:rsidRDefault="00F418E9" w:rsidP="00632E70"/>
        </w:tc>
        <w:tc>
          <w:tcPr>
            <w:tcW w:w="1586" w:type="pct"/>
          </w:tcPr>
          <w:p w14:paraId="646ADA9D" w14:textId="1B8825FF" w:rsidR="00F418E9" w:rsidRDefault="00F418E9" w:rsidP="00632E70">
            <w:r>
              <w:t xml:space="preserve">Выполнение технологических операций по нарезанию </w:t>
            </w:r>
            <w:r w:rsidR="00083E6D">
              <w:t xml:space="preserve">внутренней метрической резьбы до 8‑й степени точности в крепежных </w:t>
            </w:r>
            <w:r>
              <w:t>деталях на специализированных резьбонарезных станках</w:t>
            </w:r>
          </w:p>
        </w:tc>
        <w:tc>
          <w:tcPr>
            <w:tcW w:w="301" w:type="pct"/>
          </w:tcPr>
          <w:p w14:paraId="72519B1D" w14:textId="05D68D73" w:rsidR="00F418E9" w:rsidRPr="00CC4257" w:rsidRDefault="00E92129" w:rsidP="00F418E9">
            <w:pPr>
              <w:jc w:val="center"/>
              <w:rPr>
                <w:lang w:val="en-US"/>
              </w:rPr>
            </w:pPr>
            <w:r>
              <w:rPr>
                <w:lang w:val="en-US"/>
              </w:rPr>
              <w:t>A</w:t>
            </w:r>
            <w:r w:rsidR="00F418E9" w:rsidRPr="00CC4257">
              <w:t>/02.2</w:t>
            </w:r>
          </w:p>
        </w:tc>
        <w:tc>
          <w:tcPr>
            <w:tcW w:w="583" w:type="pct"/>
          </w:tcPr>
          <w:p w14:paraId="3FB89ED2" w14:textId="2D566B7E" w:rsidR="00F418E9" w:rsidRPr="00CC4257" w:rsidRDefault="00F418E9" w:rsidP="00F418E9">
            <w:pPr>
              <w:jc w:val="center"/>
            </w:pPr>
            <w:r w:rsidRPr="00CC4257">
              <w:t>2</w:t>
            </w:r>
          </w:p>
        </w:tc>
      </w:tr>
      <w:tr w:rsidR="00F418E9" w:rsidRPr="00CC4257" w14:paraId="6C0E9C32" w14:textId="77777777" w:rsidTr="00052A3C">
        <w:trPr>
          <w:trHeight w:val="20"/>
          <w:jc w:val="center"/>
        </w:trPr>
        <w:tc>
          <w:tcPr>
            <w:tcW w:w="197" w:type="pct"/>
            <w:vMerge/>
          </w:tcPr>
          <w:p w14:paraId="4C3D05BB" w14:textId="77777777" w:rsidR="00F418E9" w:rsidRPr="00CC4257" w:rsidRDefault="00F418E9" w:rsidP="00632E70">
            <w:pPr>
              <w:rPr>
                <w:lang w:val="en-US"/>
              </w:rPr>
            </w:pPr>
          </w:p>
        </w:tc>
        <w:tc>
          <w:tcPr>
            <w:tcW w:w="872" w:type="pct"/>
            <w:vMerge/>
          </w:tcPr>
          <w:p w14:paraId="5C11C723" w14:textId="77777777" w:rsidR="00F418E9" w:rsidRDefault="00F418E9" w:rsidP="00632E70"/>
        </w:tc>
        <w:tc>
          <w:tcPr>
            <w:tcW w:w="633" w:type="pct"/>
            <w:vMerge/>
          </w:tcPr>
          <w:p w14:paraId="311176F6" w14:textId="77777777" w:rsidR="00F418E9" w:rsidRPr="00CC4257" w:rsidRDefault="00F418E9" w:rsidP="00F418E9">
            <w:pPr>
              <w:jc w:val="center"/>
            </w:pPr>
          </w:p>
        </w:tc>
        <w:tc>
          <w:tcPr>
            <w:tcW w:w="828" w:type="pct"/>
            <w:vMerge/>
          </w:tcPr>
          <w:p w14:paraId="1DBF0B5E" w14:textId="77777777" w:rsidR="00F418E9" w:rsidRDefault="00F418E9" w:rsidP="00632E70"/>
        </w:tc>
        <w:tc>
          <w:tcPr>
            <w:tcW w:w="1586" w:type="pct"/>
          </w:tcPr>
          <w:p w14:paraId="060D8EC4" w14:textId="6803009C" w:rsidR="00F418E9" w:rsidRDefault="00F418E9" w:rsidP="00632E70">
            <w:r>
              <w:t>Выполнение технологических операций по накатке наружной метрической резьбы до 8</w:t>
            </w:r>
            <w:r w:rsidR="00AA5283">
              <w:t>‑й</w:t>
            </w:r>
            <w:r>
              <w:t xml:space="preserve"> степени точности на крепежных деталях на специализированных резьбонакатных станках</w:t>
            </w:r>
          </w:p>
        </w:tc>
        <w:tc>
          <w:tcPr>
            <w:tcW w:w="301" w:type="pct"/>
          </w:tcPr>
          <w:p w14:paraId="512AAF0C" w14:textId="15DE4D33" w:rsidR="00F418E9" w:rsidRPr="00945B3C" w:rsidRDefault="00E92129" w:rsidP="00F418E9">
            <w:pPr>
              <w:jc w:val="center"/>
            </w:pPr>
            <w:r>
              <w:rPr>
                <w:lang w:val="en-US"/>
              </w:rPr>
              <w:t>A</w:t>
            </w:r>
            <w:r w:rsidR="00F418E9" w:rsidRPr="00CC4257">
              <w:t>/0</w:t>
            </w:r>
            <w:r w:rsidR="00F418E9">
              <w:t>3</w:t>
            </w:r>
            <w:r w:rsidR="00F418E9" w:rsidRPr="00CC4257">
              <w:t>.2</w:t>
            </w:r>
          </w:p>
        </w:tc>
        <w:tc>
          <w:tcPr>
            <w:tcW w:w="583" w:type="pct"/>
          </w:tcPr>
          <w:p w14:paraId="6D8A41E3" w14:textId="0F758500" w:rsidR="00F418E9" w:rsidRPr="00CC4257" w:rsidRDefault="00F418E9" w:rsidP="00F418E9">
            <w:pPr>
              <w:jc w:val="center"/>
            </w:pPr>
            <w:r w:rsidRPr="00CC4257">
              <w:t>2</w:t>
            </w:r>
          </w:p>
        </w:tc>
      </w:tr>
      <w:tr w:rsidR="00F418E9" w:rsidRPr="00CC4257" w14:paraId="7E06A77F" w14:textId="77777777" w:rsidTr="00052A3C">
        <w:trPr>
          <w:trHeight w:val="20"/>
          <w:jc w:val="center"/>
        </w:trPr>
        <w:tc>
          <w:tcPr>
            <w:tcW w:w="197" w:type="pct"/>
            <w:vMerge/>
          </w:tcPr>
          <w:p w14:paraId="7E06A779" w14:textId="77777777" w:rsidR="00F418E9" w:rsidRPr="00CC4257" w:rsidRDefault="00F418E9" w:rsidP="00632E70"/>
        </w:tc>
        <w:tc>
          <w:tcPr>
            <w:tcW w:w="872" w:type="pct"/>
            <w:vMerge/>
          </w:tcPr>
          <w:p w14:paraId="7E06A77A" w14:textId="77777777" w:rsidR="00F418E9" w:rsidRPr="00CC4257" w:rsidRDefault="00F418E9" w:rsidP="00632E70"/>
        </w:tc>
        <w:tc>
          <w:tcPr>
            <w:tcW w:w="633" w:type="pct"/>
            <w:vMerge/>
          </w:tcPr>
          <w:p w14:paraId="7E06A77B" w14:textId="77777777" w:rsidR="00F418E9" w:rsidRPr="00CC4257" w:rsidRDefault="00F418E9" w:rsidP="00F418E9">
            <w:pPr>
              <w:jc w:val="center"/>
            </w:pPr>
          </w:p>
        </w:tc>
        <w:tc>
          <w:tcPr>
            <w:tcW w:w="828" w:type="pct"/>
            <w:vMerge/>
          </w:tcPr>
          <w:p w14:paraId="0A8C4003" w14:textId="77777777" w:rsidR="00F418E9" w:rsidRPr="00CC4257" w:rsidRDefault="00F418E9" w:rsidP="00632E70"/>
        </w:tc>
        <w:tc>
          <w:tcPr>
            <w:tcW w:w="1586" w:type="pct"/>
          </w:tcPr>
          <w:p w14:paraId="7E06A77C" w14:textId="379D256E" w:rsidR="00F418E9" w:rsidRPr="00945B3C" w:rsidRDefault="00F418E9" w:rsidP="00632E70">
            <w:r w:rsidRPr="00CC4257">
              <w:t xml:space="preserve">Контроль качества </w:t>
            </w:r>
            <w:r>
              <w:t>наружной и внутренней метрической резьбы до 8</w:t>
            </w:r>
            <w:r w:rsidR="00AA5283">
              <w:t>‑й</w:t>
            </w:r>
            <w:r>
              <w:t xml:space="preserve"> степени точности с шероховатостью поверхностей</w:t>
            </w:r>
            <w:bookmarkStart w:id="6" w:name="_Hlk166228722"/>
            <w:r>
              <w:t xml:space="preserve"> до </w:t>
            </w:r>
            <w:r w:rsidR="00AA5283">
              <w:rPr>
                <w:lang w:val="en-US"/>
              </w:rPr>
              <w:t>Ra </w:t>
            </w:r>
            <w:r>
              <w:t>1,6</w:t>
            </w:r>
            <w:r w:rsidR="00AA5283">
              <w:t> мкм</w:t>
            </w:r>
            <w:bookmarkEnd w:id="6"/>
          </w:p>
        </w:tc>
        <w:tc>
          <w:tcPr>
            <w:tcW w:w="301" w:type="pct"/>
          </w:tcPr>
          <w:p w14:paraId="7E06A77D" w14:textId="37653CB0" w:rsidR="00F418E9" w:rsidRPr="00CC4257" w:rsidRDefault="00E92129" w:rsidP="00F418E9">
            <w:pPr>
              <w:jc w:val="center"/>
            </w:pPr>
            <w:r>
              <w:rPr>
                <w:lang w:val="en-US"/>
              </w:rPr>
              <w:t>A</w:t>
            </w:r>
            <w:r w:rsidR="00F418E9" w:rsidRPr="00CC4257">
              <w:t>/0</w:t>
            </w:r>
            <w:r w:rsidR="00F418E9">
              <w:t>4</w:t>
            </w:r>
            <w:r w:rsidR="00F418E9" w:rsidRPr="00CC4257">
              <w:t>.2</w:t>
            </w:r>
          </w:p>
        </w:tc>
        <w:tc>
          <w:tcPr>
            <w:tcW w:w="583" w:type="pct"/>
          </w:tcPr>
          <w:p w14:paraId="7E06A77E" w14:textId="77777777" w:rsidR="00F418E9" w:rsidRPr="00CC4257" w:rsidRDefault="00F418E9" w:rsidP="00F418E9">
            <w:pPr>
              <w:jc w:val="center"/>
            </w:pPr>
            <w:r w:rsidRPr="00CC4257">
              <w:t>2</w:t>
            </w:r>
          </w:p>
        </w:tc>
      </w:tr>
      <w:tr w:rsidR="00F418E9" w:rsidRPr="00CC4257" w14:paraId="7E06A786" w14:textId="77777777" w:rsidTr="00052A3C">
        <w:trPr>
          <w:trHeight w:val="20"/>
          <w:jc w:val="center"/>
        </w:trPr>
        <w:tc>
          <w:tcPr>
            <w:tcW w:w="197" w:type="pct"/>
            <w:vMerge w:val="restart"/>
          </w:tcPr>
          <w:p w14:paraId="7E06A780" w14:textId="47A057E2" w:rsidR="00F418E9" w:rsidRPr="00CC4257" w:rsidRDefault="00E92129" w:rsidP="003E3D05">
            <w:pPr>
              <w:rPr>
                <w:lang w:val="en-US"/>
              </w:rPr>
            </w:pPr>
            <w:r>
              <w:rPr>
                <w:lang w:val="en-US"/>
              </w:rPr>
              <w:t>B</w:t>
            </w:r>
          </w:p>
        </w:tc>
        <w:tc>
          <w:tcPr>
            <w:tcW w:w="872" w:type="pct"/>
            <w:vMerge w:val="restart"/>
          </w:tcPr>
          <w:p w14:paraId="7E06A781" w14:textId="506C1BC1" w:rsidR="00F418E9" w:rsidRPr="00CC4257" w:rsidRDefault="00F418E9" w:rsidP="003E3D05">
            <w:r>
              <w:t>Получение наружной и внутренней метрической резьбы до 6</w:t>
            </w:r>
            <w:r w:rsidR="00AA5283">
              <w:t>‑й</w:t>
            </w:r>
            <w:r>
              <w:t xml:space="preserve"> степени точности или трубной </w:t>
            </w:r>
            <w:r>
              <w:lastRenderedPageBreak/>
              <w:t xml:space="preserve">резьбы класса </w:t>
            </w:r>
            <w:r w:rsidR="001A1AEF">
              <w:t>точности B</w:t>
            </w:r>
            <w:r>
              <w:t xml:space="preserve"> на специализированных станках</w:t>
            </w:r>
          </w:p>
        </w:tc>
        <w:tc>
          <w:tcPr>
            <w:tcW w:w="633" w:type="pct"/>
            <w:vMerge w:val="restart"/>
          </w:tcPr>
          <w:p w14:paraId="7E06A782" w14:textId="77777777" w:rsidR="00F418E9" w:rsidRPr="00CC4257" w:rsidRDefault="00F418E9" w:rsidP="00F418E9">
            <w:pPr>
              <w:jc w:val="center"/>
            </w:pPr>
            <w:r w:rsidRPr="00CC4257">
              <w:lastRenderedPageBreak/>
              <w:t>3</w:t>
            </w:r>
          </w:p>
        </w:tc>
        <w:tc>
          <w:tcPr>
            <w:tcW w:w="828" w:type="pct"/>
            <w:vMerge w:val="restart"/>
          </w:tcPr>
          <w:p w14:paraId="21EAB143" w14:textId="77777777" w:rsidR="00E92129" w:rsidRDefault="00E92129" w:rsidP="00E92129">
            <w:r>
              <w:t>Оператор резьбонарезных и резьбонакатных станков 3‑го разряда</w:t>
            </w:r>
          </w:p>
          <w:p w14:paraId="439F13F5" w14:textId="77777777" w:rsidR="00E92129" w:rsidRDefault="00E92129" w:rsidP="00E92129">
            <w:r>
              <w:t xml:space="preserve">Оператор </w:t>
            </w:r>
            <w:r>
              <w:lastRenderedPageBreak/>
              <w:t>резьбонарезных станков 3‑го разряда</w:t>
            </w:r>
          </w:p>
          <w:p w14:paraId="48CD75D2" w14:textId="77777777" w:rsidR="00E92129" w:rsidRDefault="00E92129" w:rsidP="00E92129">
            <w:r>
              <w:t>Оператор резьбонакатных станков 3‑го разряда</w:t>
            </w:r>
          </w:p>
          <w:p w14:paraId="791915BF" w14:textId="0D2DCEA3" w:rsidR="00F418E9" w:rsidRDefault="00E92129" w:rsidP="00E92129">
            <w:r>
              <w:t>Резьбонарезчик на специальных станках 3‑го разряда</w:t>
            </w:r>
          </w:p>
        </w:tc>
        <w:tc>
          <w:tcPr>
            <w:tcW w:w="1586" w:type="pct"/>
          </w:tcPr>
          <w:p w14:paraId="7E06A783" w14:textId="4A31FADC" w:rsidR="00F418E9" w:rsidRPr="00CC4257" w:rsidRDefault="00F418E9" w:rsidP="003E3D05">
            <w:r>
              <w:lastRenderedPageBreak/>
              <w:t>Выполнение технологических операций по нарезанию наружной метрической резьбы до 6</w:t>
            </w:r>
            <w:r w:rsidR="00AA5283">
              <w:t>‑й</w:t>
            </w:r>
            <w:r>
              <w:t xml:space="preserve"> степени точности или трубной резьбы класса </w:t>
            </w:r>
            <w:r w:rsidR="001A1AEF">
              <w:t>точности B</w:t>
            </w:r>
            <w:r>
              <w:t xml:space="preserve"> на машиностроительных деталях</w:t>
            </w:r>
            <w:r w:rsidRPr="0067449B">
              <w:t xml:space="preserve"> </w:t>
            </w:r>
            <w:r>
              <w:t xml:space="preserve">на </w:t>
            </w:r>
            <w:r>
              <w:lastRenderedPageBreak/>
              <w:t>специализированных резьбонарезных станках</w:t>
            </w:r>
          </w:p>
        </w:tc>
        <w:tc>
          <w:tcPr>
            <w:tcW w:w="301" w:type="pct"/>
          </w:tcPr>
          <w:p w14:paraId="7E06A784" w14:textId="706739BD" w:rsidR="00F418E9" w:rsidRPr="00CC4257" w:rsidRDefault="00E92129" w:rsidP="00F418E9">
            <w:pPr>
              <w:jc w:val="center"/>
            </w:pPr>
            <w:r>
              <w:rPr>
                <w:lang w:val="en-US"/>
              </w:rPr>
              <w:lastRenderedPageBreak/>
              <w:t>B</w:t>
            </w:r>
            <w:r w:rsidR="00F418E9" w:rsidRPr="00CC4257">
              <w:t>/01.3</w:t>
            </w:r>
          </w:p>
        </w:tc>
        <w:tc>
          <w:tcPr>
            <w:tcW w:w="583" w:type="pct"/>
          </w:tcPr>
          <w:p w14:paraId="7E06A785" w14:textId="77777777" w:rsidR="00F418E9" w:rsidRPr="00CC4257" w:rsidRDefault="00F418E9" w:rsidP="00F418E9">
            <w:pPr>
              <w:jc w:val="center"/>
            </w:pPr>
            <w:r w:rsidRPr="00CC4257">
              <w:t>3</w:t>
            </w:r>
          </w:p>
        </w:tc>
      </w:tr>
      <w:tr w:rsidR="00F418E9" w:rsidRPr="00CC4257" w14:paraId="0FE25399" w14:textId="77777777" w:rsidTr="00052A3C">
        <w:trPr>
          <w:trHeight w:val="20"/>
          <w:jc w:val="center"/>
        </w:trPr>
        <w:tc>
          <w:tcPr>
            <w:tcW w:w="197" w:type="pct"/>
            <w:vMerge/>
          </w:tcPr>
          <w:p w14:paraId="3DA2B246" w14:textId="77777777" w:rsidR="00F418E9" w:rsidRPr="00CC4257" w:rsidRDefault="00F418E9" w:rsidP="008A0A63">
            <w:pPr>
              <w:rPr>
                <w:lang w:val="en-US"/>
              </w:rPr>
            </w:pPr>
          </w:p>
        </w:tc>
        <w:tc>
          <w:tcPr>
            <w:tcW w:w="872" w:type="pct"/>
            <w:vMerge/>
          </w:tcPr>
          <w:p w14:paraId="259E0099" w14:textId="77777777" w:rsidR="00F418E9" w:rsidRDefault="00F418E9" w:rsidP="008A0A63"/>
        </w:tc>
        <w:tc>
          <w:tcPr>
            <w:tcW w:w="633" w:type="pct"/>
            <w:vMerge/>
          </w:tcPr>
          <w:p w14:paraId="3989A6E7" w14:textId="77777777" w:rsidR="00F418E9" w:rsidRPr="00CC4257" w:rsidRDefault="00F418E9" w:rsidP="00F418E9">
            <w:pPr>
              <w:jc w:val="center"/>
            </w:pPr>
          </w:p>
        </w:tc>
        <w:tc>
          <w:tcPr>
            <w:tcW w:w="828" w:type="pct"/>
            <w:vMerge/>
          </w:tcPr>
          <w:p w14:paraId="68B02DD0" w14:textId="77777777" w:rsidR="00F418E9" w:rsidRDefault="00F418E9" w:rsidP="008A0A63"/>
        </w:tc>
        <w:tc>
          <w:tcPr>
            <w:tcW w:w="1586" w:type="pct"/>
          </w:tcPr>
          <w:p w14:paraId="70D4C408" w14:textId="7409087E" w:rsidR="00F418E9" w:rsidRDefault="00F418E9" w:rsidP="008A0A63">
            <w:r>
              <w:t>Выполнение технологических операций по нарезанию внутренней метрической резьбы до 6</w:t>
            </w:r>
            <w:r w:rsidR="00AA5283">
              <w:t>‑й</w:t>
            </w:r>
            <w:r>
              <w:t xml:space="preserve"> степени точности или трубной резьбы класса </w:t>
            </w:r>
            <w:r w:rsidR="001A1AEF">
              <w:t>точности B</w:t>
            </w:r>
            <w:r>
              <w:t xml:space="preserve"> в машиностроительных деталях</w:t>
            </w:r>
            <w:r w:rsidRPr="0067449B">
              <w:t xml:space="preserve"> </w:t>
            </w:r>
            <w:r>
              <w:t>на специализированных резьбонарезных станках</w:t>
            </w:r>
          </w:p>
        </w:tc>
        <w:tc>
          <w:tcPr>
            <w:tcW w:w="301" w:type="pct"/>
          </w:tcPr>
          <w:p w14:paraId="2D715820" w14:textId="152AA151" w:rsidR="00F418E9" w:rsidRPr="008A0A63" w:rsidRDefault="00E92129" w:rsidP="00F418E9">
            <w:pPr>
              <w:jc w:val="center"/>
            </w:pPr>
            <w:r>
              <w:rPr>
                <w:lang w:val="en-US"/>
              </w:rPr>
              <w:t>B</w:t>
            </w:r>
            <w:r w:rsidR="00F418E9" w:rsidRPr="00CC4257">
              <w:t>/02.3</w:t>
            </w:r>
          </w:p>
        </w:tc>
        <w:tc>
          <w:tcPr>
            <w:tcW w:w="583" w:type="pct"/>
          </w:tcPr>
          <w:p w14:paraId="704E88C8" w14:textId="11DDEEFA" w:rsidR="00F418E9" w:rsidRPr="00CC4257" w:rsidRDefault="00F418E9" w:rsidP="00F418E9">
            <w:pPr>
              <w:jc w:val="center"/>
            </w:pPr>
            <w:r w:rsidRPr="00CC4257">
              <w:t>3</w:t>
            </w:r>
          </w:p>
        </w:tc>
      </w:tr>
      <w:tr w:rsidR="00F418E9" w:rsidRPr="00CC4257" w14:paraId="003CD198" w14:textId="77777777" w:rsidTr="00052A3C">
        <w:trPr>
          <w:trHeight w:val="20"/>
          <w:jc w:val="center"/>
        </w:trPr>
        <w:tc>
          <w:tcPr>
            <w:tcW w:w="197" w:type="pct"/>
            <w:vMerge/>
          </w:tcPr>
          <w:p w14:paraId="785410DD" w14:textId="77777777" w:rsidR="00F418E9" w:rsidRPr="008A0A63" w:rsidRDefault="00F418E9" w:rsidP="00D50650"/>
        </w:tc>
        <w:tc>
          <w:tcPr>
            <w:tcW w:w="872" w:type="pct"/>
            <w:vMerge/>
          </w:tcPr>
          <w:p w14:paraId="4C17D3AA" w14:textId="77777777" w:rsidR="00F418E9" w:rsidRDefault="00F418E9" w:rsidP="00D50650"/>
        </w:tc>
        <w:tc>
          <w:tcPr>
            <w:tcW w:w="633" w:type="pct"/>
            <w:vMerge/>
          </w:tcPr>
          <w:p w14:paraId="491FF175" w14:textId="77777777" w:rsidR="00F418E9" w:rsidRPr="00CC4257" w:rsidRDefault="00F418E9" w:rsidP="00F418E9">
            <w:pPr>
              <w:jc w:val="center"/>
            </w:pPr>
          </w:p>
        </w:tc>
        <w:tc>
          <w:tcPr>
            <w:tcW w:w="828" w:type="pct"/>
            <w:vMerge/>
          </w:tcPr>
          <w:p w14:paraId="5D275BC4" w14:textId="77777777" w:rsidR="00F418E9" w:rsidRDefault="00F418E9" w:rsidP="00D50650"/>
        </w:tc>
        <w:tc>
          <w:tcPr>
            <w:tcW w:w="1586" w:type="pct"/>
          </w:tcPr>
          <w:p w14:paraId="697EE108" w14:textId="45F01CEE" w:rsidR="00F418E9" w:rsidRPr="00CC4257" w:rsidRDefault="005948BA" w:rsidP="00D50650">
            <w:r>
              <w:t>Выполнение технологических операций по накатке наружной метрической резьбы до 6‑й степени точности или трубной резьбы класса точности B на машиностроительных деталях на специализированных резьбонакатных станках</w:t>
            </w:r>
          </w:p>
        </w:tc>
        <w:tc>
          <w:tcPr>
            <w:tcW w:w="301" w:type="pct"/>
          </w:tcPr>
          <w:p w14:paraId="438BCD58" w14:textId="591DB8CA" w:rsidR="00F418E9" w:rsidRPr="00CC4257" w:rsidRDefault="00E92129" w:rsidP="00F418E9">
            <w:pPr>
              <w:jc w:val="center"/>
              <w:rPr>
                <w:lang w:val="en-US"/>
              </w:rPr>
            </w:pPr>
            <w:r>
              <w:rPr>
                <w:lang w:val="en-US"/>
              </w:rPr>
              <w:t>B</w:t>
            </w:r>
            <w:r w:rsidR="00F418E9" w:rsidRPr="00CC4257">
              <w:t>/0</w:t>
            </w:r>
            <w:r w:rsidR="00F418E9">
              <w:t>3</w:t>
            </w:r>
            <w:r w:rsidR="00F418E9" w:rsidRPr="00CC4257">
              <w:t>.3</w:t>
            </w:r>
          </w:p>
        </w:tc>
        <w:tc>
          <w:tcPr>
            <w:tcW w:w="583" w:type="pct"/>
          </w:tcPr>
          <w:p w14:paraId="65516FD9" w14:textId="2CC1BBB6" w:rsidR="00F418E9" w:rsidRPr="00CC4257" w:rsidRDefault="00F418E9" w:rsidP="00F418E9">
            <w:pPr>
              <w:jc w:val="center"/>
            </w:pPr>
            <w:r w:rsidRPr="00CC4257">
              <w:t>3</w:t>
            </w:r>
          </w:p>
        </w:tc>
      </w:tr>
      <w:tr w:rsidR="00F418E9" w:rsidRPr="00CC4257" w14:paraId="7E06A78D" w14:textId="77777777" w:rsidTr="00052A3C">
        <w:trPr>
          <w:trHeight w:val="20"/>
          <w:jc w:val="center"/>
        </w:trPr>
        <w:tc>
          <w:tcPr>
            <w:tcW w:w="197" w:type="pct"/>
            <w:vMerge/>
          </w:tcPr>
          <w:p w14:paraId="7E06A787" w14:textId="77777777" w:rsidR="00F418E9" w:rsidRPr="00CC4257" w:rsidRDefault="00F418E9" w:rsidP="00E62874"/>
        </w:tc>
        <w:tc>
          <w:tcPr>
            <w:tcW w:w="872" w:type="pct"/>
            <w:vMerge/>
          </w:tcPr>
          <w:p w14:paraId="7E06A788" w14:textId="77777777" w:rsidR="00F418E9" w:rsidRPr="00CC4257" w:rsidDel="001D1AB1" w:rsidRDefault="00F418E9" w:rsidP="00E62874"/>
        </w:tc>
        <w:tc>
          <w:tcPr>
            <w:tcW w:w="633" w:type="pct"/>
            <w:vMerge/>
          </w:tcPr>
          <w:p w14:paraId="7E06A789" w14:textId="77777777" w:rsidR="00F418E9" w:rsidRPr="00CC4257" w:rsidRDefault="00F418E9" w:rsidP="00F418E9">
            <w:pPr>
              <w:jc w:val="center"/>
            </w:pPr>
          </w:p>
        </w:tc>
        <w:tc>
          <w:tcPr>
            <w:tcW w:w="828" w:type="pct"/>
            <w:vMerge/>
          </w:tcPr>
          <w:p w14:paraId="54F37F8A" w14:textId="77777777" w:rsidR="00F418E9" w:rsidRPr="00CC4257" w:rsidRDefault="00F418E9" w:rsidP="00E62874"/>
        </w:tc>
        <w:tc>
          <w:tcPr>
            <w:tcW w:w="1586" w:type="pct"/>
          </w:tcPr>
          <w:p w14:paraId="7E06A78A" w14:textId="679244E5" w:rsidR="00F418E9" w:rsidRPr="00893092" w:rsidRDefault="00C26252" w:rsidP="00E62874">
            <w:r>
              <w:t>Контроль качества наружной и внутренней метрической резьбы до 6‑й степени точности или трубной резьбы класса точности</w:t>
            </w:r>
            <w:r w:rsidR="001A1AEF">
              <w:t xml:space="preserve"> B</w:t>
            </w:r>
            <w:r w:rsidR="00F418E9">
              <w:t xml:space="preserve"> с шероховатостью поверхностей до </w:t>
            </w:r>
            <w:r w:rsidR="00AA5283">
              <w:rPr>
                <w:lang w:val="en-US"/>
              </w:rPr>
              <w:t>Ra </w:t>
            </w:r>
            <w:r w:rsidR="00F418E9" w:rsidRPr="00945B3C">
              <w:t>0</w:t>
            </w:r>
            <w:r w:rsidR="00F418E9">
              <w:t>,8</w:t>
            </w:r>
            <w:r w:rsidR="00AA5283">
              <w:t> мкм</w:t>
            </w:r>
          </w:p>
        </w:tc>
        <w:tc>
          <w:tcPr>
            <w:tcW w:w="301" w:type="pct"/>
          </w:tcPr>
          <w:p w14:paraId="7E06A78B" w14:textId="107603AB" w:rsidR="00F418E9" w:rsidRPr="00CC4257" w:rsidRDefault="00E92129" w:rsidP="00F418E9">
            <w:pPr>
              <w:jc w:val="center"/>
            </w:pPr>
            <w:r>
              <w:rPr>
                <w:lang w:val="en-US"/>
              </w:rPr>
              <w:t>B</w:t>
            </w:r>
            <w:r w:rsidR="00F418E9" w:rsidRPr="00CC4257">
              <w:t>/0</w:t>
            </w:r>
            <w:r w:rsidR="00F418E9">
              <w:t>4</w:t>
            </w:r>
            <w:r w:rsidR="00F418E9" w:rsidRPr="00CC4257">
              <w:t>.3</w:t>
            </w:r>
          </w:p>
        </w:tc>
        <w:tc>
          <w:tcPr>
            <w:tcW w:w="583" w:type="pct"/>
          </w:tcPr>
          <w:p w14:paraId="7E06A78C" w14:textId="77777777" w:rsidR="00F418E9" w:rsidRPr="00CC4257" w:rsidRDefault="00F418E9" w:rsidP="00F418E9">
            <w:pPr>
              <w:jc w:val="center"/>
            </w:pPr>
            <w:r w:rsidRPr="00CC4257">
              <w:t>3</w:t>
            </w:r>
          </w:p>
        </w:tc>
      </w:tr>
      <w:tr w:rsidR="00F418E9" w:rsidRPr="00CC4257" w14:paraId="0E9C2885" w14:textId="77777777" w:rsidTr="00052A3C">
        <w:trPr>
          <w:trHeight w:val="20"/>
          <w:jc w:val="center"/>
        </w:trPr>
        <w:tc>
          <w:tcPr>
            <w:tcW w:w="197" w:type="pct"/>
            <w:vMerge w:val="restart"/>
          </w:tcPr>
          <w:p w14:paraId="4B2C0C16" w14:textId="735DD473" w:rsidR="00F418E9" w:rsidRPr="00CC4257" w:rsidRDefault="00E92129" w:rsidP="003E3D05">
            <w:pPr>
              <w:rPr>
                <w:lang w:val="en-US"/>
              </w:rPr>
            </w:pPr>
            <w:bookmarkStart w:id="7" w:name="_Hlk168825596"/>
            <w:r>
              <w:rPr>
                <w:lang w:val="en-US"/>
              </w:rPr>
              <w:t>C</w:t>
            </w:r>
          </w:p>
        </w:tc>
        <w:tc>
          <w:tcPr>
            <w:tcW w:w="872" w:type="pct"/>
            <w:vMerge w:val="restart"/>
          </w:tcPr>
          <w:p w14:paraId="73D87457" w14:textId="6E04BEA1" w:rsidR="00F418E9" w:rsidRDefault="00F418E9" w:rsidP="003E3D05">
            <w:r>
              <w:t>Получение наружной метрической резьбы до 4</w:t>
            </w:r>
            <w:r w:rsidR="00AA5283">
              <w:t>‑й</w:t>
            </w:r>
            <w:r>
              <w:t xml:space="preserve"> степени точности или трубной резьбы класса </w:t>
            </w:r>
            <w:r w:rsidR="00A51414">
              <w:t>точности A</w:t>
            </w:r>
            <w:r>
              <w:t xml:space="preserve"> на специализированных станках</w:t>
            </w:r>
          </w:p>
        </w:tc>
        <w:tc>
          <w:tcPr>
            <w:tcW w:w="633" w:type="pct"/>
            <w:vMerge w:val="restart"/>
          </w:tcPr>
          <w:p w14:paraId="51F43154" w14:textId="3689AE59" w:rsidR="00F418E9" w:rsidRPr="00813379" w:rsidRDefault="00F418E9" w:rsidP="00F418E9">
            <w:pPr>
              <w:jc w:val="center"/>
              <w:rPr>
                <w:lang w:val="en-US"/>
              </w:rPr>
            </w:pPr>
            <w:r>
              <w:rPr>
                <w:lang w:val="en-US"/>
              </w:rPr>
              <w:t>3</w:t>
            </w:r>
          </w:p>
        </w:tc>
        <w:tc>
          <w:tcPr>
            <w:tcW w:w="828" w:type="pct"/>
            <w:vMerge w:val="restart"/>
          </w:tcPr>
          <w:p w14:paraId="2C141EA1" w14:textId="77777777" w:rsidR="00C132F1" w:rsidRDefault="00C132F1" w:rsidP="00C132F1">
            <w:r>
              <w:t>Оператор резьбонарезных и резьбонакатных станков 4‑го разряда</w:t>
            </w:r>
          </w:p>
          <w:p w14:paraId="1AE7DAA3" w14:textId="77777777" w:rsidR="00C132F1" w:rsidRDefault="00C132F1" w:rsidP="00C132F1">
            <w:r>
              <w:t>Оператор резьбонакатных станков 4‑го разряда</w:t>
            </w:r>
            <w:r>
              <w:tab/>
            </w:r>
          </w:p>
          <w:p w14:paraId="28AC8C05" w14:textId="4BBB5204" w:rsidR="00F418E9" w:rsidRDefault="00C132F1" w:rsidP="00C132F1">
            <w:r>
              <w:t>Резьбонарезчик на специальных станках 4‑го разряда</w:t>
            </w:r>
          </w:p>
        </w:tc>
        <w:tc>
          <w:tcPr>
            <w:tcW w:w="1586" w:type="pct"/>
          </w:tcPr>
          <w:p w14:paraId="201549F2" w14:textId="1C147097" w:rsidR="00F418E9" w:rsidRDefault="00F418E9" w:rsidP="003E3D05">
            <w:r>
              <w:t>Выполнение технологических операций по нарезанию наружной метрической резьбы до 4</w:t>
            </w:r>
            <w:r w:rsidR="00AA5283">
              <w:t>‑й</w:t>
            </w:r>
            <w:r>
              <w:t xml:space="preserve"> степени точности или трубной резьбы класса </w:t>
            </w:r>
            <w:r w:rsidR="00A51414">
              <w:t>точности A</w:t>
            </w:r>
            <w:r>
              <w:t xml:space="preserve"> на машиностроительных деталях</w:t>
            </w:r>
            <w:r w:rsidRPr="0067449B">
              <w:t xml:space="preserve"> </w:t>
            </w:r>
            <w:r>
              <w:t>на специализированных резьбонарезных станках</w:t>
            </w:r>
          </w:p>
        </w:tc>
        <w:tc>
          <w:tcPr>
            <w:tcW w:w="301" w:type="pct"/>
          </w:tcPr>
          <w:p w14:paraId="6BC28800" w14:textId="7467DCA9" w:rsidR="00F418E9" w:rsidRPr="00D500A3" w:rsidRDefault="00E92129" w:rsidP="00F418E9">
            <w:pPr>
              <w:jc w:val="center"/>
            </w:pPr>
            <w:r>
              <w:rPr>
                <w:lang w:val="en-US"/>
              </w:rPr>
              <w:t>C</w:t>
            </w:r>
            <w:r w:rsidR="00F418E9" w:rsidRPr="00CC4257">
              <w:t>/01.3</w:t>
            </w:r>
          </w:p>
        </w:tc>
        <w:tc>
          <w:tcPr>
            <w:tcW w:w="583" w:type="pct"/>
          </w:tcPr>
          <w:p w14:paraId="20E865F5" w14:textId="4B13552E" w:rsidR="00F418E9" w:rsidRPr="00CC4257" w:rsidRDefault="00F418E9" w:rsidP="00F418E9">
            <w:pPr>
              <w:jc w:val="center"/>
            </w:pPr>
            <w:r w:rsidRPr="00CC4257">
              <w:t>3</w:t>
            </w:r>
          </w:p>
        </w:tc>
      </w:tr>
      <w:bookmarkEnd w:id="7"/>
      <w:tr w:rsidR="00F418E9" w:rsidRPr="00CC4257" w14:paraId="120C66CF" w14:textId="77777777" w:rsidTr="00052A3C">
        <w:trPr>
          <w:trHeight w:val="20"/>
          <w:jc w:val="center"/>
        </w:trPr>
        <w:tc>
          <w:tcPr>
            <w:tcW w:w="197" w:type="pct"/>
            <w:vMerge/>
          </w:tcPr>
          <w:p w14:paraId="37869247" w14:textId="77777777" w:rsidR="00F418E9" w:rsidRPr="00CC4257" w:rsidRDefault="00F418E9" w:rsidP="00E62874">
            <w:pPr>
              <w:rPr>
                <w:lang w:val="en-US"/>
              </w:rPr>
            </w:pPr>
          </w:p>
        </w:tc>
        <w:tc>
          <w:tcPr>
            <w:tcW w:w="872" w:type="pct"/>
            <w:vMerge/>
          </w:tcPr>
          <w:p w14:paraId="40A68708" w14:textId="77777777" w:rsidR="00F418E9" w:rsidRDefault="00F418E9" w:rsidP="00E62874"/>
        </w:tc>
        <w:tc>
          <w:tcPr>
            <w:tcW w:w="633" w:type="pct"/>
            <w:vMerge/>
          </w:tcPr>
          <w:p w14:paraId="4F97248F" w14:textId="77777777" w:rsidR="00F418E9" w:rsidRPr="00CC4257" w:rsidRDefault="00F418E9" w:rsidP="00F418E9">
            <w:pPr>
              <w:jc w:val="center"/>
            </w:pPr>
          </w:p>
        </w:tc>
        <w:tc>
          <w:tcPr>
            <w:tcW w:w="828" w:type="pct"/>
            <w:vMerge/>
          </w:tcPr>
          <w:p w14:paraId="37FEFE18" w14:textId="77777777" w:rsidR="00F418E9" w:rsidRDefault="00F418E9" w:rsidP="00E62874"/>
        </w:tc>
        <w:tc>
          <w:tcPr>
            <w:tcW w:w="1586" w:type="pct"/>
          </w:tcPr>
          <w:p w14:paraId="746255F1" w14:textId="69061855" w:rsidR="00F418E9" w:rsidRDefault="009C580D" w:rsidP="00E62874">
            <w:r>
              <w:t xml:space="preserve">Выполнение технологических операций по накатке наружной метрической резьбы до 4‑й степени точности или трубной резьбы класса </w:t>
            </w:r>
            <w:r w:rsidR="00A51414">
              <w:t>точности A</w:t>
            </w:r>
            <w:r>
              <w:t xml:space="preserve"> на машиностроительных деталях на специализированных </w:t>
            </w:r>
            <w:r w:rsidRPr="00EE5F3A">
              <w:t>резьбонакатных</w:t>
            </w:r>
            <w:r>
              <w:t xml:space="preserve"> станках</w:t>
            </w:r>
          </w:p>
        </w:tc>
        <w:tc>
          <w:tcPr>
            <w:tcW w:w="301" w:type="pct"/>
          </w:tcPr>
          <w:p w14:paraId="7B87F024" w14:textId="5CBEC055" w:rsidR="00F418E9" w:rsidRPr="00E62874" w:rsidRDefault="00E92129" w:rsidP="00F418E9">
            <w:pPr>
              <w:jc w:val="center"/>
            </w:pPr>
            <w:r>
              <w:rPr>
                <w:lang w:val="en-US"/>
              </w:rPr>
              <w:t>C</w:t>
            </w:r>
            <w:r w:rsidR="00F418E9" w:rsidRPr="00CC4257">
              <w:t>/0</w:t>
            </w:r>
            <w:r w:rsidR="00F418E9" w:rsidRPr="00052A3C">
              <w:t>2</w:t>
            </w:r>
            <w:r w:rsidR="00F418E9" w:rsidRPr="00CC4257">
              <w:t>.3</w:t>
            </w:r>
          </w:p>
        </w:tc>
        <w:tc>
          <w:tcPr>
            <w:tcW w:w="583" w:type="pct"/>
          </w:tcPr>
          <w:p w14:paraId="29147D01" w14:textId="21BFC531" w:rsidR="00F418E9" w:rsidRPr="00CC4257" w:rsidRDefault="00F418E9" w:rsidP="00F418E9">
            <w:pPr>
              <w:jc w:val="center"/>
            </w:pPr>
            <w:r w:rsidRPr="00CC4257">
              <w:t>3</w:t>
            </w:r>
          </w:p>
        </w:tc>
      </w:tr>
      <w:tr w:rsidR="00F418E9" w:rsidRPr="00CC4257" w14:paraId="3AB3390D" w14:textId="77777777" w:rsidTr="00052A3C">
        <w:trPr>
          <w:trHeight w:val="20"/>
          <w:jc w:val="center"/>
        </w:trPr>
        <w:tc>
          <w:tcPr>
            <w:tcW w:w="197" w:type="pct"/>
            <w:vMerge/>
          </w:tcPr>
          <w:p w14:paraId="5C95889F" w14:textId="77777777" w:rsidR="00F418E9" w:rsidRPr="00E62874" w:rsidRDefault="00F418E9" w:rsidP="00E62874"/>
        </w:tc>
        <w:tc>
          <w:tcPr>
            <w:tcW w:w="872" w:type="pct"/>
            <w:vMerge/>
          </w:tcPr>
          <w:p w14:paraId="6FA72A47" w14:textId="77777777" w:rsidR="00F418E9" w:rsidRDefault="00F418E9" w:rsidP="00E62874"/>
        </w:tc>
        <w:tc>
          <w:tcPr>
            <w:tcW w:w="633" w:type="pct"/>
            <w:vMerge/>
          </w:tcPr>
          <w:p w14:paraId="7B0DE2EC" w14:textId="77777777" w:rsidR="00F418E9" w:rsidRPr="00CC4257" w:rsidRDefault="00F418E9" w:rsidP="00F418E9">
            <w:pPr>
              <w:jc w:val="center"/>
            </w:pPr>
          </w:p>
        </w:tc>
        <w:tc>
          <w:tcPr>
            <w:tcW w:w="828" w:type="pct"/>
            <w:vMerge/>
          </w:tcPr>
          <w:p w14:paraId="1D1C081B" w14:textId="77777777" w:rsidR="00F418E9" w:rsidRPr="00CC4257" w:rsidRDefault="00F418E9" w:rsidP="00E62874"/>
        </w:tc>
        <w:tc>
          <w:tcPr>
            <w:tcW w:w="1586" w:type="pct"/>
          </w:tcPr>
          <w:p w14:paraId="5EC75EC2" w14:textId="201B7948" w:rsidR="00F418E9" w:rsidRDefault="00F418E9" w:rsidP="00E62874">
            <w:r w:rsidRPr="00CC4257">
              <w:t xml:space="preserve">Контроль качества </w:t>
            </w:r>
            <w:r>
              <w:t>наружной метрической резьбы до 4</w:t>
            </w:r>
            <w:r w:rsidR="00AA5283">
              <w:t>‑й</w:t>
            </w:r>
            <w:r>
              <w:t xml:space="preserve"> степени точности или трубной резьбы класса </w:t>
            </w:r>
            <w:r w:rsidR="00A51414">
              <w:t>точности A</w:t>
            </w:r>
            <w:r>
              <w:t xml:space="preserve"> с шероховатостью поверхностей до </w:t>
            </w:r>
            <w:r w:rsidR="00AA5283">
              <w:rPr>
                <w:lang w:val="en-US"/>
              </w:rPr>
              <w:t>Ra </w:t>
            </w:r>
            <w:r>
              <w:t>0,4</w:t>
            </w:r>
            <w:r w:rsidR="00AA5283">
              <w:t> мкм</w:t>
            </w:r>
          </w:p>
        </w:tc>
        <w:tc>
          <w:tcPr>
            <w:tcW w:w="301" w:type="pct"/>
          </w:tcPr>
          <w:p w14:paraId="218B2F64" w14:textId="25C3BC70" w:rsidR="00F418E9" w:rsidRPr="004F4E80" w:rsidRDefault="00E92129" w:rsidP="00F418E9">
            <w:pPr>
              <w:jc w:val="center"/>
            </w:pPr>
            <w:r>
              <w:rPr>
                <w:lang w:val="en-US"/>
              </w:rPr>
              <w:t>C</w:t>
            </w:r>
            <w:r w:rsidR="00F418E9" w:rsidRPr="00CC4257">
              <w:t>/0</w:t>
            </w:r>
            <w:r w:rsidR="00F418E9">
              <w:t>3</w:t>
            </w:r>
            <w:r w:rsidR="00F418E9" w:rsidRPr="00CC4257">
              <w:t>.3</w:t>
            </w:r>
          </w:p>
        </w:tc>
        <w:tc>
          <w:tcPr>
            <w:tcW w:w="583" w:type="pct"/>
          </w:tcPr>
          <w:p w14:paraId="73A5CCEB" w14:textId="0C98027A" w:rsidR="00F418E9" w:rsidRPr="00CC4257" w:rsidRDefault="00F418E9" w:rsidP="00F418E9">
            <w:pPr>
              <w:jc w:val="center"/>
            </w:pPr>
            <w:r w:rsidRPr="00CC4257">
              <w:t>3</w:t>
            </w:r>
          </w:p>
        </w:tc>
      </w:tr>
      <w:tr w:rsidR="00F7308B" w:rsidRPr="00CC4257" w14:paraId="5DA7CE63" w14:textId="77777777" w:rsidTr="00052A3C">
        <w:trPr>
          <w:trHeight w:val="20"/>
          <w:jc w:val="center"/>
        </w:trPr>
        <w:tc>
          <w:tcPr>
            <w:tcW w:w="197" w:type="pct"/>
            <w:vMerge w:val="restart"/>
          </w:tcPr>
          <w:p w14:paraId="4984DC0C" w14:textId="471266B9" w:rsidR="00F7308B" w:rsidRPr="004F4E80" w:rsidRDefault="00E92129" w:rsidP="00D72CA5">
            <w:r>
              <w:rPr>
                <w:lang w:val="en-US"/>
              </w:rPr>
              <w:t>D</w:t>
            </w:r>
          </w:p>
        </w:tc>
        <w:tc>
          <w:tcPr>
            <w:tcW w:w="872" w:type="pct"/>
            <w:vMerge w:val="restart"/>
          </w:tcPr>
          <w:p w14:paraId="08FA8550" w14:textId="109EEEAA" w:rsidR="00F7308B" w:rsidRDefault="00F7308B" w:rsidP="00D72CA5">
            <w:r>
              <w:t>Накатка специальных резьбовых поверхностей на специализированных станках</w:t>
            </w:r>
          </w:p>
        </w:tc>
        <w:tc>
          <w:tcPr>
            <w:tcW w:w="633" w:type="pct"/>
            <w:vMerge w:val="restart"/>
          </w:tcPr>
          <w:p w14:paraId="0DD91672" w14:textId="64F56F5C" w:rsidR="00F7308B" w:rsidRPr="00D72CA5" w:rsidRDefault="00F7308B" w:rsidP="00F418E9">
            <w:pPr>
              <w:jc w:val="center"/>
            </w:pPr>
            <w:r>
              <w:t>4</w:t>
            </w:r>
          </w:p>
        </w:tc>
        <w:tc>
          <w:tcPr>
            <w:tcW w:w="828" w:type="pct"/>
            <w:vMerge w:val="restart"/>
          </w:tcPr>
          <w:p w14:paraId="720126B9" w14:textId="0B2BFF7E" w:rsidR="00F7308B" w:rsidRPr="00F140B3" w:rsidRDefault="00F7308B" w:rsidP="00D72CA5">
            <w:r w:rsidRPr="00602E85">
              <w:t>Оператор резьбонакатных станков 5‑го разряда</w:t>
            </w:r>
          </w:p>
        </w:tc>
        <w:tc>
          <w:tcPr>
            <w:tcW w:w="1586" w:type="pct"/>
          </w:tcPr>
          <w:p w14:paraId="5C3ED8B9" w14:textId="576FAB08" w:rsidR="00F7308B" w:rsidRPr="00F140B3" w:rsidRDefault="00F7308B" w:rsidP="00D72CA5">
            <w:r w:rsidRPr="00F140B3">
              <w:t xml:space="preserve">Выполнение технологических операций по накатке </w:t>
            </w:r>
            <w:r>
              <w:t>винтовых поверхностей</w:t>
            </w:r>
            <w:r w:rsidRPr="00F140B3">
              <w:t xml:space="preserve"> на ходовых винтах и червяках на специализированных резьбонакатных станках</w:t>
            </w:r>
          </w:p>
        </w:tc>
        <w:tc>
          <w:tcPr>
            <w:tcW w:w="301" w:type="pct"/>
          </w:tcPr>
          <w:p w14:paraId="720D0BB8" w14:textId="7D32A5F3" w:rsidR="00F7308B" w:rsidRPr="004F4E80" w:rsidRDefault="00E92129" w:rsidP="00F418E9">
            <w:pPr>
              <w:jc w:val="center"/>
            </w:pPr>
            <w:r>
              <w:rPr>
                <w:lang w:val="en-US"/>
              </w:rPr>
              <w:t>D</w:t>
            </w:r>
            <w:r w:rsidR="00F7308B" w:rsidRPr="00CC4257">
              <w:t>/01.</w:t>
            </w:r>
            <w:r w:rsidR="00F7308B">
              <w:t>4</w:t>
            </w:r>
          </w:p>
        </w:tc>
        <w:tc>
          <w:tcPr>
            <w:tcW w:w="583" w:type="pct"/>
          </w:tcPr>
          <w:p w14:paraId="79877BDD" w14:textId="31BB358F" w:rsidR="00F7308B" w:rsidRPr="00CC4257" w:rsidRDefault="00F7308B" w:rsidP="00F418E9">
            <w:pPr>
              <w:jc w:val="center"/>
            </w:pPr>
            <w:r>
              <w:t>4</w:t>
            </w:r>
          </w:p>
        </w:tc>
      </w:tr>
      <w:tr w:rsidR="00F7308B" w:rsidRPr="00CC4257" w14:paraId="303710DB" w14:textId="77777777" w:rsidTr="00052A3C">
        <w:trPr>
          <w:trHeight w:val="20"/>
          <w:jc w:val="center"/>
        </w:trPr>
        <w:tc>
          <w:tcPr>
            <w:tcW w:w="197" w:type="pct"/>
            <w:vMerge/>
          </w:tcPr>
          <w:p w14:paraId="6E1B2501" w14:textId="77777777" w:rsidR="00F7308B" w:rsidRPr="004F4E80" w:rsidRDefault="00F7308B" w:rsidP="00D72CA5"/>
        </w:tc>
        <w:tc>
          <w:tcPr>
            <w:tcW w:w="872" w:type="pct"/>
            <w:vMerge/>
          </w:tcPr>
          <w:p w14:paraId="226787FC" w14:textId="77777777" w:rsidR="00F7308B" w:rsidRDefault="00F7308B" w:rsidP="00D72CA5"/>
        </w:tc>
        <w:tc>
          <w:tcPr>
            <w:tcW w:w="633" w:type="pct"/>
            <w:vMerge/>
          </w:tcPr>
          <w:p w14:paraId="78D88252" w14:textId="77777777" w:rsidR="00F7308B" w:rsidRPr="00CC4257" w:rsidRDefault="00F7308B" w:rsidP="00D72CA5"/>
        </w:tc>
        <w:tc>
          <w:tcPr>
            <w:tcW w:w="828" w:type="pct"/>
            <w:vMerge/>
          </w:tcPr>
          <w:p w14:paraId="381F323D" w14:textId="77777777" w:rsidR="00F7308B" w:rsidRPr="00CC4257" w:rsidRDefault="00F7308B" w:rsidP="00D72CA5"/>
        </w:tc>
        <w:tc>
          <w:tcPr>
            <w:tcW w:w="1586" w:type="pct"/>
          </w:tcPr>
          <w:p w14:paraId="250C7156" w14:textId="42806B79" w:rsidR="00F7308B" w:rsidRDefault="00F7308B" w:rsidP="00D72CA5">
            <w:pPr>
              <w:rPr>
                <w:rFonts w:ascii="Open Sans" w:hAnsi="Open Sans" w:cs="Open Sans"/>
                <w:color w:val="555555"/>
                <w:sz w:val="23"/>
                <w:szCs w:val="23"/>
                <w:shd w:val="clear" w:color="auto" w:fill="FFFFFF"/>
              </w:rPr>
            </w:pPr>
            <w:r>
              <w:t>Контроль качества винтовых поверхностей до 4‑го класса точности ходовых винтов скольжения, или винтовых поверхностей до класса точности Р5 (Т5) ходовых винтов качения, или винтовых поверхностей червяков червячных передач до 7‑й степени точности</w:t>
            </w:r>
            <w:r w:rsidRPr="00FC0889">
              <w:t xml:space="preserve"> с шероховатостью </w:t>
            </w:r>
            <w:r>
              <w:t xml:space="preserve">до </w:t>
            </w:r>
            <w:r>
              <w:rPr>
                <w:lang w:val="en-US"/>
              </w:rPr>
              <w:t>Ra </w:t>
            </w:r>
            <w:r w:rsidRPr="00EF799D">
              <w:t>0</w:t>
            </w:r>
            <w:r>
              <w:t>,4 мкм</w:t>
            </w:r>
          </w:p>
        </w:tc>
        <w:tc>
          <w:tcPr>
            <w:tcW w:w="301" w:type="pct"/>
          </w:tcPr>
          <w:p w14:paraId="6964B94C" w14:textId="1A63D1E3" w:rsidR="00F7308B" w:rsidRPr="004F4E80" w:rsidRDefault="00E92129" w:rsidP="00F418E9">
            <w:pPr>
              <w:jc w:val="center"/>
            </w:pPr>
            <w:r>
              <w:rPr>
                <w:lang w:val="en-US"/>
              </w:rPr>
              <w:t>D</w:t>
            </w:r>
            <w:r w:rsidR="00F7308B" w:rsidRPr="00CC4257">
              <w:t>/0</w:t>
            </w:r>
            <w:r w:rsidR="00F7308B">
              <w:rPr>
                <w:lang w:val="en-US"/>
              </w:rPr>
              <w:t>2</w:t>
            </w:r>
            <w:r w:rsidR="00F7308B" w:rsidRPr="00CC4257">
              <w:t>.</w:t>
            </w:r>
            <w:r w:rsidR="00F7308B">
              <w:t>4</w:t>
            </w:r>
          </w:p>
        </w:tc>
        <w:tc>
          <w:tcPr>
            <w:tcW w:w="583" w:type="pct"/>
          </w:tcPr>
          <w:p w14:paraId="58257645" w14:textId="563E8D7B" w:rsidR="00F7308B" w:rsidRPr="00CC4257" w:rsidRDefault="00F7308B" w:rsidP="00F418E9">
            <w:pPr>
              <w:jc w:val="center"/>
            </w:pPr>
            <w:r>
              <w:t>4</w:t>
            </w:r>
          </w:p>
        </w:tc>
      </w:tr>
      <w:tr w:rsidR="00F7308B" w:rsidRPr="00CC4257" w14:paraId="0CC95211" w14:textId="77777777" w:rsidTr="00052A3C">
        <w:trPr>
          <w:trHeight w:val="20"/>
          <w:jc w:val="center"/>
        </w:trPr>
        <w:tc>
          <w:tcPr>
            <w:tcW w:w="197" w:type="pct"/>
            <w:vMerge w:val="restart"/>
          </w:tcPr>
          <w:p w14:paraId="3CB05048" w14:textId="46D976DD" w:rsidR="00F7308B" w:rsidRPr="00813379" w:rsidRDefault="00E92129" w:rsidP="00D72CA5">
            <w:pPr>
              <w:rPr>
                <w:lang w:val="en-US"/>
              </w:rPr>
            </w:pPr>
            <w:r>
              <w:rPr>
                <w:lang w:val="en-US"/>
              </w:rPr>
              <w:t>E</w:t>
            </w:r>
          </w:p>
        </w:tc>
        <w:tc>
          <w:tcPr>
            <w:tcW w:w="872" w:type="pct"/>
            <w:vMerge w:val="restart"/>
          </w:tcPr>
          <w:p w14:paraId="5304A71B" w14:textId="49EE2CD7" w:rsidR="00F7308B" w:rsidRDefault="00F7308B" w:rsidP="00D72CA5">
            <w:r>
              <w:t>Накатка шлицевых поверхностей на специализированных станках</w:t>
            </w:r>
          </w:p>
        </w:tc>
        <w:tc>
          <w:tcPr>
            <w:tcW w:w="633" w:type="pct"/>
            <w:vMerge w:val="restart"/>
          </w:tcPr>
          <w:p w14:paraId="748BA58D" w14:textId="30F935E0" w:rsidR="00F7308B" w:rsidRPr="00D72CA5" w:rsidRDefault="00F7308B" w:rsidP="00F418E9">
            <w:pPr>
              <w:jc w:val="center"/>
            </w:pPr>
            <w:r>
              <w:t>4</w:t>
            </w:r>
          </w:p>
        </w:tc>
        <w:tc>
          <w:tcPr>
            <w:tcW w:w="828" w:type="pct"/>
            <w:vMerge w:val="restart"/>
          </w:tcPr>
          <w:p w14:paraId="1D70EACD" w14:textId="73D6B473" w:rsidR="00F7308B" w:rsidRDefault="00F7308B" w:rsidP="00D72CA5">
            <w:r w:rsidRPr="00F7308B">
              <w:t>Оператор профиленакатных станков 5‑го разряда</w:t>
            </w:r>
          </w:p>
        </w:tc>
        <w:tc>
          <w:tcPr>
            <w:tcW w:w="1586" w:type="pct"/>
          </w:tcPr>
          <w:p w14:paraId="2C5AFDE5" w14:textId="1FD7309E" w:rsidR="00F7308B" w:rsidRPr="00CC4257" w:rsidRDefault="00F7308B" w:rsidP="00D72CA5">
            <w:r>
              <w:t>Выполнение технологических операций по накатке зубчатых и прямобочных шлицевых поверхностей на специализированных профиленакатных станках</w:t>
            </w:r>
          </w:p>
        </w:tc>
        <w:tc>
          <w:tcPr>
            <w:tcW w:w="301" w:type="pct"/>
          </w:tcPr>
          <w:p w14:paraId="39CB14C8" w14:textId="054248DD" w:rsidR="00F7308B" w:rsidRPr="004F4E80" w:rsidRDefault="00E92129" w:rsidP="00F418E9">
            <w:pPr>
              <w:jc w:val="center"/>
            </w:pPr>
            <w:r>
              <w:rPr>
                <w:lang w:val="en-US"/>
              </w:rPr>
              <w:t>E</w:t>
            </w:r>
            <w:r w:rsidR="00F7308B" w:rsidRPr="00CC4257">
              <w:t>/01.</w:t>
            </w:r>
            <w:r w:rsidR="00F7308B">
              <w:t>4</w:t>
            </w:r>
          </w:p>
        </w:tc>
        <w:tc>
          <w:tcPr>
            <w:tcW w:w="583" w:type="pct"/>
          </w:tcPr>
          <w:p w14:paraId="3EE90749" w14:textId="57DBB223" w:rsidR="00F7308B" w:rsidRPr="00CC4257" w:rsidRDefault="00F7308B" w:rsidP="00F418E9">
            <w:pPr>
              <w:jc w:val="center"/>
            </w:pPr>
            <w:r>
              <w:t>4</w:t>
            </w:r>
          </w:p>
        </w:tc>
      </w:tr>
      <w:tr w:rsidR="00F7308B" w:rsidRPr="00CC4257" w14:paraId="0B38E4C0" w14:textId="77777777" w:rsidTr="00052A3C">
        <w:trPr>
          <w:trHeight w:val="20"/>
          <w:jc w:val="center"/>
        </w:trPr>
        <w:tc>
          <w:tcPr>
            <w:tcW w:w="197" w:type="pct"/>
            <w:vMerge/>
          </w:tcPr>
          <w:p w14:paraId="5BDCEE3D" w14:textId="77777777" w:rsidR="00F7308B" w:rsidRPr="004F4E80" w:rsidRDefault="00F7308B" w:rsidP="00D72CA5"/>
        </w:tc>
        <w:tc>
          <w:tcPr>
            <w:tcW w:w="872" w:type="pct"/>
            <w:vMerge/>
          </w:tcPr>
          <w:p w14:paraId="45AC7101" w14:textId="77777777" w:rsidR="00F7308B" w:rsidRDefault="00F7308B" w:rsidP="00D72CA5"/>
        </w:tc>
        <w:tc>
          <w:tcPr>
            <w:tcW w:w="633" w:type="pct"/>
            <w:vMerge/>
          </w:tcPr>
          <w:p w14:paraId="0377FAD9" w14:textId="77777777" w:rsidR="00F7308B" w:rsidRPr="00CC4257" w:rsidRDefault="00F7308B" w:rsidP="00D72CA5"/>
        </w:tc>
        <w:tc>
          <w:tcPr>
            <w:tcW w:w="828" w:type="pct"/>
            <w:vMerge/>
          </w:tcPr>
          <w:p w14:paraId="7FE90AEA" w14:textId="77777777" w:rsidR="00F7308B" w:rsidRPr="00CC4257" w:rsidRDefault="00F7308B" w:rsidP="00D72CA5"/>
        </w:tc>
        <w:tc>
          <w:tcPr>
            <w:tcW w:w="1586" w:type="pct"/>
          </w:tcPr>
          <w:p w14:paraId="2CDF1540" w14:textId="4F387DAA" w:rsidR="00F7308B" w:rsidRDefault="00F7308B" w:rsidP="00D72CA5">
            <w:pPr>
              <w:rPr>
                <w:rFonts w:ascii="Open Sans" w:hAnsi="Open Sans" w:cs="Open Sans"/>
                <w:color w:val="555555"/>
                <w:sz w:val="23"/>
                <w:szCs w:val="23"/>
                <w:shd w:val="clear" w:color="auto" w:fill="FFFFFF"/>
              </w:rPr>
            </w:pPr>
            <w:r w:rsidRPr="00CC4257">
              <w:t xml:space="preserve">Контроль качества </w:t>
            </w:r>
            <w:r w:rsidRPr="00FC0889">
              <w:t>эвольвентных шлицов до 7</w:t>
            </w:r>
            <w:r>
              <w:t>‑й</w:t>
            </w:r>
            <w:r w:rsidRPr="00FC0889">
              <w:t xml:space="preserve"> степени </w:t>
            </w:r>
            <w:r>
              <w:t>точности, или прямобочных</w:t>
            </w:r>
            <w:r w:rsidRPr="00FC0889">
              <w:t xml:space="preserve"> шлицов с точностью до </w:t>
            </w:r>
            <w:r>
              <w:t xml:space="preserve">8‑го квалитета, или треугольных шлицов </w:t>
            </w:r>
            <w:r w:rsidRPr="00FC0889">
              <w:t>с шероховатостью поверхностей</w:t>
            </w:r>
            <w:r>
              <w:t xml:space="preserve"> до </w:t>
            </w:r>
            <w:r>
              <w:rPr>
                <w:lang w:val="en-US"/>
              </w:rPr>
              <w:t>Ra </w:t>
            </w:r>
            <w:r w:rsidRPr="00EF799D">
              <w:t>0</w:t>
            </w:r>
            <w:r>
              <w:t>,4 мкм</w:t>
            </w:r>
          </w:p>
        </w:tc>
        <w:tc>
          <w:tcPr>
            <w:tcW w:w="301" w:type="pct"/>
          </w:tcPr>
          <w:p w14:paraId="053EF77E" w14:textId="0F834577" w:rsidR="00F7308B" w:rsidRPr="004F4E80" w:rsidRDefault="00E92129" w:rsidP="00F418E9">
            <w:pPr>
              <w:jc w:val="center"/>
            </w:pPr>
            <w:r>
              <w:rPr>
                <w:lang w:val="en-US"/>
              </w:rPr>
              <w:t>E</w:t>
            </w:r>
            <w:r w:rsidR="00F7308B" w:rsidRPr="00CC4257">
              <w:t>/0</w:t>
            </w:r>
            <w:r w:rsidR="00F7308B">
              <w:rPr>
                <w:lang w:val="en-US"/>
              </w:rPr>
              <w:t>2</w:t>
            </w:r>
            <w:r w:rsidR="00F7308B" w:rsidRPr="00CC4257">
              <w:t>.</w:t>
            </w:r>
            <w:r w:rsidR="00F7308B">
              <w:t>4</w:t>
            </w:r>
          </w:p>
        </w:tc>
        <w:tc>
          <w:tcPr>
            <w:tcW w:w="583" w:type="pct"/>
          </w:tcPr>
          <w:p w14:paraId="5BA95BF0" w14:textId="1B02A0B6" w:rsidR="00F7308B" w:rsidRPr="00CC4257" w:rsidRDefault="00F7308B" w:rsidP="00F418E9">
            <w:pPr>
              <w:jc w:val="center"/>
            </w:pPr>
            <w:r>
              <w:t>4</w:t>
            </w:r>
          </w:p>
        </w:tc>
      </w:tr>
    </w:tbl>
    <w:p w14:paraId="7E06A7AA" w14:textId="77777777" w:rsidR="00AB7F51" w:rsidRPr="00CC4257" w:rsidRDefault="00AB7F51" w:rsidP="00E712D9">
      <w:pPr>
        <w:suppressAutoHyphens/>
        <w:sectPr w:rsidR="00AB7F51" w:rsidRPr="00CC4257" w:rsidSect="00F418E9">
          <w:headerReference w:type="default" r:id="rId11"/>
          <w:footerReference w:type="default" r:id="rId12"/>
          <w:headerReference w:type="first" r:id="rId13"/>
          <w:endnotePr>
            <w:numFmt w:val="decimal"/>
          </w:endnotePr>
          <w:pgSz w:w="16838" w:h="11906" w:orient="landscape"/>
          <w:pgMar w:top="1134" w:right="1134" w:bottom="567" w:left="1134" w:header="567" w:footer="709" w:gutter="0"/>
          <w:cols w:space="708"/>
          <w:docGrid w:linePitch="360"/>
        </w:sectPr>
      </w:pPr>
    </w:p>
    <w:p w14:paraId="7E06A7AB" w14:textId="77777777" w:rsidR="00436BEC" w:rsidRDefault="00AB7F51" w:rsidP="00F418E9">
      <w:pPr>
        <w:pStyle w:val="1"/>
        <w:jc w:val="center"/>
      </w:pPr>
      <w:bookmarkStart w:id="8" w:name="_Toc193215152"/>
      <w:r w:rsidRPr="00CC4257">
        <w:lastRenderedPageBreak/>
        <w:t xml:space="preserve">III. Характеристика </w:t>
      </w:r>
      <w:r w:rsidRPr="00F418E9">
        <w:t>обобщенных</w:t>
      </w:r>
      <w:r w:rsidRPr="00CC4257">
        <w:t xml:space="preserve"> трудовых функций</w:t>
      </w:r>
      <w:bookmarkEnd w:id="8"/>
    </w:p>
    <w:p w14:paraId="4B55CF97" w14:textId="77777777" w:rsidR="00F418E9" w:rsidRPr="00F418E9" w:rsidRDefault="00F418E9" w:rsidP="00F418E9"/>
    <w:p w14:paraId="7E06A7AC" w14:textId="3609A6CD" w:rsidR="00AB7F51" w:rsidRDefault="00AB7F51" w:rsidP="0025155F">
      <w:pPr>
        <w:pStyle w:val="2"/>
      </w:pPr>
      <w:bookmarkStart w:id="9" w:name="_Toc193215153"/>
      <w:r w:rsidRPr="00CC4257">
        <w:t>3.1. Обобщенная трудовая функция</w:t>
      </w:r>
      <w:bookmarkEnd w:id="9"/>
    </w:p>
    <w:p w14:paraId="592A49B0" w14:textId="77777777" w:rsidR="00F418E9" w:rsidRPr="00F418E9" w:rsidRDefault="00F418E9" w:rsidP="00F418E9"/>
    <w:tbl>
      <w:tblPr>
        <w:tblW w:w="5000" w:type="pct"/>
        <w:jc w:val="center"/>
        <w:tblLook w:val="01E0" w:firstRow="1" w:lastRow="1" w:firstColumn="1" w:lastColumn="1" w:noHBand="0" w:noVBand="0"/>
      </w:tblPr>
      <w:tblGrid>
        <w:gridCol w:w="1543"/>
        <w:gridCol w:w="4649"/>
        <w:gridCol w:w="891"/>
        <w:gridCol w:w="1038"/>
        <w:gridCol w:w="1542"/>
        <w:gridCol w:w="537"/>
      </w:tblGrid>
      <w:tr w:rsidR="00310BAF" w:rsidRPr="00CC4257" w14:paraId="7E06A7B3" w14:textId="77777777" w:rsidTr="00AA5283">
        <w:trPr>
          <w:jc w:val="center"/>
        </w:trPr>
        <w:tc>
          <w:tcPr>
            <w:tcW w:w="756" w:type="pct"/>
            <w:tcBorders>
              <w:right w:val="single" w:sz="4" w:space="0" w:color="808080"/>
            </w:tcBorders>
            <w:vAlign w:val="center"/>
          </w:tcPr>
          <w:p w14:paraId="7E06A7AD" w14:textId="584DE036" w:rsidR="00310BAF" w:rsidRPr="00CC4257" w:rsidRDefault="008232B5" w:rsidP="00310BAF">
            <w:r w:rsidRPr="008232B5">
              <w:rPr>
                <w:sz w:val="20"/>
              </w:rPr>
              <w:t>Наименование</w:t>
            </w:r>
          </w:p>
        </w:tc>
        <w:tc>
          <w:tcPr>
            <w:tcW w:w="2279" w:type="pct"/>
            <w:tcBorders>
              <w:top w:val="single" w:sz="4" w:space="0" w:color="808080"/>
              <w:left w:val="single" w:sz="4" w:space="0" w:color="808080"/>
              <w:bottom w:val="single" w:sz="4" w:space="0" w:color="808080"/>
              <w:right w:val="single" w:sz="4" w:space="0" w:color="808080"/>
            </w:tcBorders>
          </w:tcPr>
          <w:p w14:paraId="7E06A7AE" w14:textId="61D3F1B2" w:rsidR="00310BAF" w:rsidRPr="00CC4257" w:rsidRDefault="00310BAF" w:rsidP="00310BAF">
            <w:r>
              <w:t xml:space="preserve">Получение резьбовых поверхностей </w:t>
            </w:r>
            <w:r w:rsidR="00D8066C">
              <w:t>до 8</w:t>
            </w:r>
            <w:r w:rsidR="00AA5283">
              <w:t>‑й</w:t>
            </w:r>
            <w:r w:rsidR="00086C6C">
              <w:t xml:space="preserve"> степ</w:t>
            </w:r>
            <w:r>
              <w:t xml:space="preserve">ени точности </w:t>
            </w:r>
            <w:r w:rsidR="00D8066C">
              <w:t xml:space="preserve">на крепежных деталях </w:t>
            </w:r>
            <w:r>
              <w:t>на специализированных станках</w:t>
            </w:r>
          </w:p>
        </w:tc>
        <w:tc>
          <w:tcPr>
            <w:tcW w:w="437" w:type="pct"/>
            <w:tcBorders>
              <w:left w:val="single" w:sz="4" w:space="0" w:color="808080"/>
              <w:right w:val="single" w:sz="4" w:space="0" w:color="808080"/>
            </w:tcBorders>
            <w:vAlign w:val="center"/>
          </w:tcPr>
          <w:p w14:paraId="7E06A7AF" w14:textId="77777777" w:rsidR="00310BAF" w:rsidRPr="00CC4257" w:rsidRDefault="00310BAF" w:rsidP="00F418E9">
            <w:pPr>
              <w:suppressAutoHyphens/>
              <w:jc w:val="center"/>
              <w:rPr>
                <w:sz w:val="20"/>
                <w:szCs w:val="20"/>
              </w:rPr>
            </w:pPr>
            <w:r w:rsidRPr="00CC4257">
              <w:rPr>
                <w:sz w:val="20"/>
                <w:szCs w:val="20"/>
              </w:rPr>
              <w:t>Код</w:t>
            </w:r>
          </w:p>
        </w:tc>
        <w:tc>
          <w:tcPr>
            <w:tcW w:w="509" w:type="pct"/>
            <w:tcBorders>
              <w:top w:val="single" w:sz="4" w:space="0" w:color="808080"/>
              <w:left w:val="single" w:sz="4" w:space="0" w:color="808080"/>
              <w:bottom w:val="single" w:sz="4" w:space="0" w:color="808080"/>
              <w:right w:val="single" w:sz="4" w:space="0" w:color="808080"/>
            </w:tcBorders>
            <w:vAlign w:val="center"/>
          </w:tcPr>
          <w:p w14:paraId="7E06A7B0" w14:textId="100A0B16" w:rsidR="00310BAF" w:rsidRPr="00CC4257" w:rsidRDefault="00E92129" w:rsidP="00F418E9">
            <w:pPr>
              <w:jc w:val="center"/>
              <w:rPr>
                <w:lang w:val="en-US"/>
              </w:rPr>
            </w:pPr>
            <w:r>
              <w:rPr>
                <w:lang w:val="en-US"/>
              </w:rPr>
              <w:t>A</w:t>
            </w:r>
          </w:p>
        </w:tc>
        <w:tc>
          <w:tcPr>
            <w:tcW w:w="756" w:type="pct"/>
            <w:tcBorders>
              <w:left w:val="single" w:sz="4" w:space="0" w:color="808080"/>
              <w:right w:val="single" w:sz="4" w:space="0" w:color="808080"/>
            </w:tcBorders>
            <w:vAlign w:val="center"/>
          </w:tcPr>
          <w:p w14:paraId="7E06A7B1" w14:textId="3537B1DB" w:rsidR="00310BAF" w:rsidRPr="00CC4257" w:rsidRDefault="00AA5283" w:rsidP="00F418E9">
            <w:pPr>
              <w:jc w:val="center"/>
              <w:rPr>
                <w:vertAlign w:val="superscript"/>
              </w:rPr>
            </w:pPr>
            <w:r w:rsidRPr="00AA5283">
              <w:rPr>
                <w:sz w:val="20"/>
              </w:rPr>
              <w:t>Уровень квалификации</w:t>
            </w:r>
          </w:p>
        </w:tc>
        <w:tc>
          <w:tcPr>
            <w:tcW w:w="263" w:type="pct"/>
            <w:tcBorders>
              <w:top w:val="single" w:sz="4" w:space="0" w:color="808080"/>
              <w:left w:val="single" w:sz="4" w:space="0" w:color="808080"/>
              <w:bottom w:val="single" w:sz="4" w:space="0" w:color="808080"/>
              <w:right w:val="single" w:sz="4" w:space="0" w:color="808080"/>
            </w:tcBorders>
            <w:vAlign w:val="center"/>
          </w:tcPr>
          <w:p w14:paraId="7E06A7B2" w14:textId="77777777" w:rsidR="00310BAF" w:rsidRPr="00CC4257" w:rsidRDefault="00310BAF" w:rsidP="00F418E9">
            <w:pPr>
              <w:jc w:val="center"/>
            </w:pPr>
            <w:r w:rsidRPr="00CC4257">
              <w:t>2</w:t>
            </w:r>
          </w:p>
        </w:tc>
      </w:tr>
    </w:tbl>
    <w:p w14:paraId="7E06A7C5" w14:textId="77777777" w:rsidR="00AB7F51" w:rsidRPr="00CC4257" w:rsidRDefault="00AB7F51" w:rsidP="00E712D9"/>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837"/>
        <w:gridCol w:w="8358"/>
      </w:tblGrid>
      <w:tr w:rsidR="00AB7F51" w:rsidRPr="00CC4257" w14:paraId="7E06A7C8" w14:textId="77777777" w:rsidTr="00FC100C">
        <w:trPr>
          <w:trHeight w:val="20"/>
          <w:jc w:val="center"/>
        </w:trPr>
        <w:tc>
          <w:tcPr>
            <w:tcW w:w="901" w:type="pct"/>
          </w:tcPr>
          <w:p w14:paraId="7E06A7C6" w14:textId="435E0935" w:rsidR="00AB7F51" w:rsidRPr="00CC4257" w:rsidRDefault="00FC100C" w:rsidP="00FC100C">
            <w:r>
              <w:t>Возможные наименования должностей, профессий рабочих</w:t>
            </w:r>
          </w:p>
        </w:tc>
        <w:tc>
          <w:tcPr>
            <w:tcW w:w="4099" w:type="pct"/>
          </w:tcPr>
          <w:p w14:paraId="7BBF8767" w14:textId="54A2F8A1" w:rsidR="001D3B98" w:rsidRPr="00F06A01" w:rsidRDefault="001D3B98" w:rsidP="00FC100C">
            <w:bookmarkStart w:id="10" w:name="_Hlk176500938"/>
            <w:r w:rsidRPr="001D3B98">
              <w:t xml:space="preserve">Оператор резьбонарезных и резьбонакатных станков </w:t>
            </w:r>
            <w:bookmarkEnd w:id="10"/>
            <w:r w:rsidRPr="001D3B98">
              <w:t>2</w:t>
            </w:r>
            <w:r w:rsidR="00AA5283">
              <w:t>‑го</w:t>
            </w:r>
            <w:r w:rsidRPr="001D3B98">
              <w:t xml:space="preserve"> разряда</w:t>
            </w:r>
          </w:p>
          <w:p w14:paraId="4A3606C2" w14:textId="44AD8FC9" w:rsidR="00634EC5" w:rsidRDefault="00634EC5" w:rsidP="00FC100C">
            <w:r w:rsidRPr="001D3B98">
              <w:t>Оператор резьбонарезных станков 2</w:t>
            </w:r>
            <w:r w:rsidR="00AA5283">
              <w:t>‑го</w:t>
            </w:r>
            <w:r w:rsidRPr="001D3B98">
              <w:t xml:space="preserve"> разряда</w:t>
            </w:r>
          </w:p>
          <w:p w14:paraId="15AE25AC" w14:textId="1CD38D2E" w:rsidR="00634EC5" w:rsidRDefault="00634EC5" w:rsidP="00FC100C">
            <w:r w:rsidRPr="001D3B98">
              <w:t>Оператор резьбонакатных станков 2</w:t>
            </w:r>
            <w:r w:rsidR="00AA5283">
              <w:t>‑го</w:t>
            </w:r>
            <w:r w:rsidRPr="001D3B98">
              <w:t xml:space="preserve"> разряда</w:t>
            </w:r>
          </w:p>
          <w:p w14:paraId="7E06A7C7" w14:textId="5F3121E2" w:rsidR="00AB7F51" w:rsidRPr="00CC4257" w:rsidRDefault="001D3B98" w:rsidP="00FC100C">
            <w:r w:rsidRPr="001D3B98">
              <w:t>Резьбонарезчик на специальных станках 2</w:t>
            </w:r>
            <w:r w:rsidR="00AA5283">
              <w:t>‑го</w:t>
            </w:r>
            <w:r w:rsidRPr="001D3B98">
              <w:t xml:space="preserve"> разряда</w:t>
            </w:r>
          </w:p>
        </w:tc>
      </w:tr>
    </w:tbl>
    <w:p w14:paraId="7E06A7C9" w14:textId="77777777" w:rsidR="00AB7F51" w:rsidRDefault="00AB7F51" w:rsidP="00E712D9"/>
    <w:p w14:paraId="08189015" w14:textId="360658A2" w:rsidR="00AA5283" w:rsidRDefault="00AA5283" w:rsidP="00E712D9">
      <w:r>
        <w:t>Пути достижения квалификации</w:t>
      </w:r>
    </w:p>
    <w:p w14:paraId="3A68A638" w14:textId="77777777" w:rsidR="00AA5283" w:rsidRPr="00CC4257" w:rsidRDefault="00AA5283" w:rsidP="00E712D9"/>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37"/>
        <w:gridCol w:w="8358"/>
      </w:tblGrid>
      <w:tr w:rsidR="006B6768" w:rsidRPr="00CC4257" w14:paraId="7E06A7CC" w14:textId="77777777" w:rsidTr="00FC100C">
        <w:trPr>
          <w:trHeight w:val="20"/>
          <w:jc w:val="center"/>
        </w:trPr>
        <w:tc>
          <w:tcPr>
            <w:tcW w:w="901" w:type="pct"/>
          </w:tcPr>
          <w:p w14:paraId="7E06A7CA" w14:textId="7207D306" w:rsidR="006B6768" w:rsidRPr="00CC4257" w:rsidRDefault="00FC100C" w:rsidP="006B6768">
            <w:r>
              <w:t>Образование и обучение</w:t>
            </w:r>
          </w:p>
        </w:tc>
        <w:tc>
          <w:tcPr>
            <w:tcW w:w="4099" w:type="pct"/>
          </w:tcPr>
          <w:p w14:paraId="7E06A7CB" w14:textId="77777777" w:rsidR="006B6768" w:rsidRPr="00CC4257" w:rsidRDefault="006B6768" w:rsidP="006B6768">
            <w:pPr>
              <w:rPr>
                <w:lang w:eastAsia="en-US"/>
              </w:rPr>
            </w:pPr>
            <w:r w:rsidRPr="00CC4257">
              <w:rPr>
                <w:lang w:eastAsia="en-US"/>
              </w:rPr>
              <w:t>Основное общее образование и профессиональное обучение – программы профессиональной подготовки по профессиям рабочих, должностям служащих; программы переподготовки рабочих, служащих</w:t>
            </w:r>
          </w:p>
        </w:tc>
      </w:tr>
      <w:tr w:rsidR="006B6768" w:rsidRPr="00CC4257" w14:paraId="7E06A7CF" w14:textId="77777777" w:rsidTr="00FC100C">
        <w:trPr>
          <w:trHeight w:val="20"/>
          <w:jc w:val="center"/>
        </w:trPr>
        <w:tc>
          <w:tcPr>
            <w:tcW w:w="901" w:type="pct"/>
          </w:tcPr>
          <w:p w14:paraId="7E06A7CD" w14:textId="213CE9B5" w:rsidR="006B6768" w:rsidRPr="00CC4257" w:rsidRDefault="00FC100C" w:rsidP="006B6768">
            <w:r>
              <w:t>Опыт практической работы</w:t>
            </w:r>
          </w:p>
        </w:tc>
        <w:tc>
          <w:tcPr>
            <w:tcW w:w="4099" w:type="pct"/>
          </w:tcPr>
          <w:p w14:paraId="7E06A7CE" w14:textId="77777777" w:rsidR="006B6768" w:rsidRPr="00CC4257" w:rsidRDefault="006B6768" w:rsidP="006B6768">
            <w:r w:rsidRPr="00CC4257">
              <w:t>-</w:t>
            </w:r>
          </w:p>
        </w:tc>
      </w:tr>
    </w:tbl>
    <w:p w14:paraId="48D9FABC" w14:textId="77777777" w:rsidR="00AA5283" w:rsidRDefault="00AA5283"/>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37"/>
        <w:gridCol w:w="8358"/>
      </w:tblGrid>
      <w:tr w:rsidR="00071F11" w:rsidRPr="00CC4257" w14:paraId="7E06A7D6" w14:textId="77777777" w:rsidTr="00FC100C">
        <w:trPr>
          <w:trHeight w:val="20"/>
          <w:jc w:val="center"/>
        </w:trPr>
        <w:tc>
          <w:tcPr>
            <w:tcW w:w="901" w:type="pct"/>
          </w:tcPr>
          <w:p w14:paraId="7E06A7D0" w14:textId="77777777" w:rsidR="00071F11" w:rsidRPr="00CC4257" w:rsidRDefault="00071F11" w:rsidP="00071F11">
            <w:r w:rsidRPr="00CC4257">
              <w:t>Особые условия допуска к работе</w:t>
            </w:r>
          </w:p>
        </w:tc>
        <w:tc>
          <w:tcPr>
            <w:tcW w:w="4099" w:type="pct"/>
          </w:tcPr>
          <w:p w14:paraId="527E55C4" w14:textId="77777777" w:rsidR="00071F11" w:rsidRPr="000E3444" w:rsidRDefault="00071F11" w:rsidP="00071F11">
            <w:r w:rsidRPr="000E3444">
              <w:rPr>
                <w:lang w:eastAsia="en-US"/>
              </w:rPr>
              <w:t>Прохождение обязательных предварительных и периодических медицинских осмотров</w:t>
            </w:r>
            <w:r w:rsidRPr="000E3444">
              <w:rPr>
                <w:rStyle w:val="a9"/>
                <w:lang w:eastAsia="en-US"/>
              </w:rPr>
              <w:endnoteReference w:id="4"/>
            </w:r>
          </w:p>
          <w:p w14:paraId="53AD2B20" w14:textId="77777777" w:rsidR="00071F11" w:rsidRPr="000E3444" w:rsidRDefault="00071F11" w:rsidP="00071F11">
            <w:r w:rsidRPr="000E3444">
              <w:t>Прохождение обучения мерам пожарной безопасности</w:t>
            </w:r>
            <w:r w:rsidRPr="000E3444">
              <w:rPr>
                <w:rStyle w:val="a9"/>
              </w:rPr>
              <w:endnoteReference w:id="5"/>
            </w:r>
          </w:p>
          <w:p w14:paraId="355C4C2F" w14:textId="77777777" w:rsidR="00071F11" w:rsidRPr="000E3444" w:rsidRDefault="00071F11" w:rsidP="00071F11">
            <w:r w:rsidRPr="000E3444">
              <w:t>Прохождение обучения по охране труда и проверки знани</w:t>
            </w:r>
            <w:r>
              <w:t>я</w:t>
            </w:r>
            <w:r w:rsidRPr="000E3444">
              <w:t xml:space="preserve"> требований охраны</w:t>
            </w:r>
            <w:r w:rsidRPr="000E3444" w:rsidDel="006D48C9">
              <w:t xml:space="preserve"> </w:t>
            </w:r>
            <w:r w:rsidRPr="000E3444">
              <w:t>труда</w:t>
            </w:r>
            <w:r w:rsidRPr="000E3444">
              <w:rPr>
                <w:rStyle w:val="a9"/>
              </w:rPr>
              <w:endnoteReference w:id="6"/>
            </w:r>
          </w:p>
          <w:p w14:paraId="7E06A7D5" w14:textId="30E36D95" w:rsidR="00071F11" w:rsidRPr="00CC4257" w:rsidRDefault="00071F11" w:rsidP="00071F11">
            <w:pPr>
              <w:rPr>
                <w:shd w:val="clear" w:color="auto" w:fill="FFFFFF"/>
              </w:rPr>
            </w:pPr>
            <w:r w:rsidRPr="000E3444">
              <w:t>Наличие не ниже II группы по электробезопасности</w:t>
            </w:r>
            <w:r w:rsidRPr="000E3444">
              <w:rPr>
                <w:rStyle w:val="a9"/>
              </w:rPr>
              <w:endnoteReference w:id="7"/>
            </w:r>
          </w:p>
        </w:tc>
      </w:tr>
      <w:tr w:rsidR="00071F11" w:rsidRPr="00CC4257" w14:paraId="7E06A7D9" w14:textId="77777777" w:rsidTr="00FC100C">
        <w:trPr>
          <w:trHeight w:val="20"/>
          <w:jc w:val="center"/>
        </w:trPr>
        <w:tc>
          <w:tcPr>
            <w:tcW w:w="901" w:type="pct"/>
          </w:tcPr>
          <w:p w14:paraId="7E06A7D7" w14:textId="77777777" w:rsidR="00071F11" w:rsidRPr="00CC4257" w:rsidRDefault="00071F11" w:rsidP="00071F11">
            <w:r w:rsidRPr="00CC4257">
              <w:t>Другие характеристики</w:t>
            </w:r>
          </w:p>
        </w:tc>
        <w:tc>
          <w:tcPr>
            <w:tcW w:w="4099" w:type="pct"/>
          </w:tcPr>
          <w:p w14:paraId="7E06A7D8" w14:textId="77777777" w:rsidR="00071F11" w:rsidRPr="00CC4257" w:rsidRDefault="00071F11" w:rsidP="00071F11">
            <w:pPr>
              <w:rPr>
                <w:lang w:val="en-US"/>
              </w:rPr>
            </w:pPr>
            <w:r w:rsidRPr="00CC4257">
              <w:rPr>
                <w:lang w:val="en-US"/>
              </w:rPr>
              <w:t>-</w:t>
            </w:r>
          </w:p>
        </w:tc>
      </w:tr>
    </w:tbl>
    <w:p w14:paraId="7E06A7DA" w14:textId="77777777" w:rsidR="00AB7F51" w:rsidRPr="00CC4257" w:rsidRDefault="00AB7F51" w:rsidP="00E712D9"/>
    <w:p w14:paraId="7E06A7DB" w14:textId="578AAE80" w:rsidR="00AB7F51" w:rsidRPr="00CC4257" w:rsidRDefault="00FC100C" w:rsidP="00E712D9">
      <w:r>
        <w:t>Справочная информация</w:t>
      </w:r>
    </w:p>
    <w:p w14:paraId="7E06A7DC" w14:textId="77777777" w:rsidR="00AB7F51" w:rsidRPr="00052A3C" w:rsidRDefault="00AB7F51" w:rsidP="00E712D9">
      <w:pPr>
        <w:rPr>
          <w:sz w:val="16"/>
          <w:szCs w:val="16"/>
        </w:rPr>
      </w:pP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37"/>
        <w:gridCol w:w="1136"/>
        <w:gridCol w:w="7222"/>
      </w:tblGrid>
      <w:tr w:rsidR="00AB7F51" w:rsidRPr="00CC4257" w14:paraId="7E06A7E0" w14:textId="77777777" w:rsidTr="00FC100C">
        <w:trPr>
          <w:trHeight w:val="20"/>
          <w:jc w:val="center"/>
        </w:trPr>
        <w:tc>
          <w:tcPr>
            <w:tcW w:w="901" w:type="pct"/>
            <w:vAlign w:val="center"/>
          </w:tcPr>
          <w:p w14:paraId="7E06A7DD" w14:textId="77777777" w:rsidR="00AB7F51" w:rsidRPr="00CC4257" w:rsidRDefault="00AB7F51" w:rsidP="00FC100C">
            <w:pPr>
              <w:jc w:val="center"/>
            </w:pPr>
            <w:r w:rsidRPr="00CC4257">
              <w:t>Наименование документа</w:t>
            </w:r>
          </w:p>
        </w:tc>
        <w:tc>
          <w:tcPr>
            <w:tcW w:w="557" w:type="pct"/>
            <w:vAlign w:val="center"/>
          </w:tcPr>
          <w:p w14:paraId="7E06A7DE" w14:textId="77777777" w:rsidR="00AB7F51" w:rsidRPr="00CC4257" w:rsidRDefault="00AB7F51" w:rsidP="00FC100C">
            <w:pPr>
              <w:jc w:val="center"/>
            </w:pPr>
            <w:r w:rsidRPr="00CC4257">
              <w:t>Код</w:t>
            </w:r>
          </w:p>
        </w:tc>
        <w:tc>
          <w:tcPr>
            <w:tcW w:w="3542" w:type="pct"/>
            <w:vAlign w:val="center"/>
          </w:tcPr>
          <w:p w14:paraId="7E06A7DF" w14:textId="585B423F" w:rsidR="00AB7F51" w:rsidRPr="00CC4257" w:rsidRDefault="00FC100C" w:rsidP="00FC100C">
            <w:pPr>
              <w:jc w:val="center"/>
            </w:pPr>
            <w:r>
              <w:t>Наименование начальной группы, должности, профессии или специальности, направления подготовки</w:t>
            </w:r>
          </w:p>
        </w:tc>
      </w:tr>
      <w:tr w:rsidR="00AB7F51" w:rsidRPr="00CC4257" w14:paraId="7E06A7E4" w14:textId="77777777" w:rsidTr="00FC100C">
        <w:trPr>
          <w:trHeight w:val="20"/>
          <w:jc w:val="center"/>
        </w:trPr>
        <w:tc>
          <w:tcPr>
            <w:tcW w:w="901" w:type="pct"/>
          </w:tcPr>
          <w:p w14:paraId="7E06A7E1" w14:textId="77777777" w:rsidR="00AB7F51" w:rsidRPr="00CC4257" w:rsidRDefault="00AB7F51" w:rsidP="00FC100C">
            <w:r w:rsidRPr="00CC4257">
              <w:t>ОКЗ</w:t>
            </w:r>
          </w:p>
        </w:tc>
        <w:tc>
          <w:tcPr>
            <w:tcW w:w="557" w:type="pct"/>
          </w:tcPr>
          <w:p w14:paraId="7E06A7E2" w14:textId="77777777" w:rsidR="00AB7F51" w:rsidRPr="00CC4257" w:rsidRDefault="00AB7F51" w:rsidP="00FC100C">
            <w:r w:rsidRPr="00CC4257">
              <w:t>7223</w:t>
            </w:r>
          </w:p>
        </w:tc>
        <w:tc>
          <w:tcPr>
            <w:tcW w:w="3542" w:type="pct"/>
          </w:tcPr>
          <w:p w14:paraId="7E06A7E3" w14:textId="77777777" w:rsidR="00AB7F51" w:rsidRPr="00CC4257" w:rsidRDefault="00AB7F51" w:rsidP="00FC100C">
            <w:r w:rsidRPr="00CC4257">
              <w:t>Станочники и наладчики металлообрабатывающих станков</w:t>
            </w:r>
          </w:p>
        </w:tc>
      </w:tr>
      <w:tr w:rsidR="00AB7F51" w:rsidRPr="00CC4257" w14:paraId="7E06A7E8" w14:textId="77777777" w:rsidTr="00FC100C">
        <w:trPr>
          <w:trHeight w:val="20"/>
          <w:jc w:val="center"/>
        </w:trPr>
        <w:tc>
          <w:tcPr>
            <w:tcW w:w="901" w:type="pct"/>
          </w:tcPr>
          <w:p w14:paraId="7E06A7E5" w14:textId="77777777" w:rsidR="00AB7F51" w:rsidRPr="00CC4257" w:rsidRDefault="00AB7F51" w:rsidP="00FC100C">
            <w:r w:rsidRPr="00CC4257">
              <w:t>ЕТКС</w:t>
            </w:r>
            <w:r w:rsidRPr="00CC4257">
              <w:rPr>
                <w:rStyle w:val="a9"/>
              </w:rPr>
              <w:endnoteReference w:id="8"/>
            </w:r>
          </w:p>
        </w:tc>
        <w:tc>
          <w:tcPr>
            <w:tcW w:w="557" w:type="pct"/>
          </w:tcPr>
          <w:p w14:paraId="7E06A7E6" w14:textId="411A6275" w:rsidR="00AB7F51" w:rsidRPr="00CC4257" w:rsidRDefault="00524F79" w:rsidP="00FC100C">
            <w:r w:rsidRPr="00524F79">
              <w:t>§ 80</w:t>
            </w:r>
          </w:p>
        </w:tc>
        <w:tc>
          <w:tcPr>
            <w:tcW w:w="3542" w:type="pct"/>
          </w:tcPr>
          <w:p w14:paraId="7E06A7E7" w14:textId="0D4047D8" w:rsidR="00AB7F51" w:rsidRPr="00CC4257" w:rsidRDefault="00524F79" w:rsidP="00FC100C">
            <w:r w:rsidRPr="00524F79">
              <w:t xml:space="preserve">Резьбонарезчик на специальных станках </w:t>
            </w:r>
            <w:r w:rsidR="00AB7F51" w:rsidRPr="00CC4257">
              <w:t>2</w:t>
            </w:r>
            <w:r w:rsidR="00AA5283">
              <w:t>‑го</w:t>
            </w:r>
            <w:r w:rsidR="00AB7F51" w:rsidRPr="00CC4257">
              <w:t xml:space="preserve"> разряда</w:t>
            </w:r>
          </w:p>
        </w:tc>
      </w:tr>
      <w:tr w:rsidR="00C81944" w:rsidRPr="00CC4257" w14:paraId="7E06A7EC" w14:textId="77777777" w:rsidTr="00FC100C">
        <w:trPr>
          <w:trHeight w:val="20"/>
          <w:jc w:val="center"/>
        </w:trPr>
        <w:tc>
          <w:tcPr>
            <w:tcW w:w="901" w:type="pct"/>
          </w:tcPr>
          <w:p w14:paraId="7E06A7E9" w14:textId="77777777" w:rsidR="00C81944" w:rsidRPr="00CC4257" w:rsidRDefault="00C81944" w:rsidP="00FC100C">
            <w:r w:rsidRPr="00B53D2C">
              <w:t>ОКПДТР</w:t>
            </w:r>
            <w:r w:rsidRPr="00B53D2C">
              <w:rPr>
                <w:rStyle w:val="a9"/>
              </w:rPr>
              <w:endnoteReference w:id="9"/>
            </w:r>
          </w:p>
        </w:tc>
        <w:tc>
          <w:tcPr>
            <w:tcW w:w="557" w:type="pct"/>
          </w:tcPr>
          <w:p w14:paraId="7E06A7EA" w14:textId="6FC189DF" w:rsidR="00C81944" w:rsidRPr="00CC4257" w:rsidRDefault="00B53D2C" w:rsidP="00FC100C">
            <w:r w:rsidRPr="00B53D2C">
              <w:t>104430</w:t>
            </w:r>
          </w:p>
        </w:tc>
        <w:tc>
          <w:tcPr>
            <w:tcW w:w="3542" w:type="pct"/>
          </w:tcPr>
          <w:p w14:paraId="7E06A7EB" w14:textId="75F6F725" w:rsidR="00C81944" w:rsidRPr="00CC4257" w:rsidRDefault="00524F79" w:rsidP="00FC100C">
            <w:r w:rsidRPr="00524F79">
              <w:t>Резьбонарезчик на специальных станках</w:t>
            </w:r>
          </w:p>
        </w:tc>
      </w:tr>
    </w:tbl>
    <w:p w14:paraId="3EE4D8F0" w14:textId="77777777" w:rsidR="00F418E9" w:rsidRDefault="00F418E9" w:rsidP="00BA12DC">
      <w:pPr>
        <w:rPr>
          <w:b/>
          <w:bCs w:val="0"/>
        </w:rPr>
      </w:pPr>
    </w:p>
    <w:p w14:paraId="7E06A7ED" w14:textId="06FD4FA3" w:rsidR="00AB7F51" w:rsidRDefault="00AB7F51" w:rsidP="00BA12DC">
      <w:pPr>
        <w:rPr>
          <w:b/>
          <w:bCs w:val="0"/>
        </w:rPr>
      </w:pPr>
      <w:r w:rsidRPr="00BA12DC">
        <w:rPr>
          <w:b/>
          <w:bCs w:val="0"/>
        </w:rPr>
        <w:t>3.1.1. Трудовая функция</w:t>
      </w:r>
    </w:p>
    <w:p w14:paraId="35186432" w14:textId="77777777" w:rsidR="00F418E9" w:rsidRPr="00052A3C" w:rsidRDefault="00F418E9" w:rsidP="00BA12DC">
      <w:pPr>
        <w:rPr>
          <w:b/>
          <w:bCs w:val="0"/>
          <w:sz w:val="16"/>
          <w:szCs w:val="16"/>
        </w:rPr>
      </w:pPr>
    </w:p>
    <w:tbl>
      <w:tblPr>
        <w:tblW w:w="5000" w:type="pct"/>
        <w:jc w:val="center"/>
        <w:tblLook w:val="01E0" w:firstRow="1" w:lastRow="1" w:firstColumn="1" w:lastColumn="1" w:noHBand="0" w:noVBand="0"/>
      </w:tblPr>
      <w:tblGrid>
        <w:gridCol w:w="1663"/>
        <w:gridCol w:w="5132"/>
        <w:gridCol w:w="552"/>
        <w:gridCol w:w="876"/>
        <w:gridCol w:w="1447"/>
        <w:gridCol w:w="530"/>
      </w:tblGrid>
      <w:tr w:rsidR="00632E70" w:rsidRPr="00CC4257" w14:paraId="7E06A7F4" w14:textId="77777777" w:rsidTr="009E5DA9">
        <w:trPr>
          <w:jc w:val="center"/>
        </w:trPr>
        <w:tc>
          <w:tcPr>
            <w:tcW w:w="818" w:type="pct"/>
            <w:tcBorders>
              <w:right w:val="single" w:sz="4" w:space="0" w:color="808080"/>
            </w:tcBorders>
            <w:vAlign w:val="center"/>
          </w:tcPr>
          <w:p w14:paraId="7E06A7EE" w14:textId="016682C8" w:rsidR="00632E70" w:rsidRPr="00CC4257" w:rsidRDefault="008232B5" w:rsidP="00632E70">
            <w:r w:rsidRPr="008232B5">
              <w:rPr>
                <w:sz w:val="20"/>
              </w:rPr>
              <w:t>Наименование</w:t>
            </w:r>
          </w:p>
        </w:tc>
        <w:tc>
          <w:tcPr>
            <w:tcW w:w="2518" w:type="pct"/>
            <w:tcBorders>
              <w:top w:val="single" w:sz="4" w:space="0" w:color="808080"/>
              <w:left w:val="single" w:sz="4" w:space="0" w:color="808080"/>
              <w:bottom w:val="single" w:sz="4" w:space="0" w:color="808080"/>
              <w:right w:val="single" w:sz="4" w:space="0" w:color="808080"/>
            </w:tcBorders>
          </w:tcPr>
          <w:p w14:paraId="7E06A7EF" w14:textId="6E47A6F0" w:rsidR="00632E70" w:rsidRPr="00CC4257" w:rsidRDefault="00632E70" w:rsidP="00632E70">
            <w:r>
              <w:t xml:space="preserve">Выполнение технологических операций по нарезанию наружной метрической резьбы </w:t>
            </w:r>
            <w:r w:rsidR="00D8066C">
              <w:t>до 8</w:t>
            </w:r>
            <w:r w:rsidR="00AA5283">
              <w:t>‑й</w:t>
            </w:r>
            <w:r w:rsidR="00086C6C">
              <w:t xml:space="preserve"> степ</w:t>
            </w:r>
            <w:r>
              <w:t xml:space="preserve">ени точности </w:t>
            </w:r>
            <w:r w:rsidR="00D8066C">
              <w:t xml:space="preserve">на крепежных деталях </w:t>
            </w:r>
            <w:r>
              <w:t>на специализированных резьбонарезных станках</w:t>
            </w:r>
          </w:p>
        </w:tc>
        <w:tc>
          <w:tcPr>
            <w:tcW w:w="261" w:type="pct"/>
            <w:tcBorders>
              <w:left w:val="single" w:sz="4" w:space="0" w:color="808080"/>
              <w:right w:val="single" w:sz="4" w:space="0" w:color="808080"/>
            </w:tcBorders>
            <w:vAlign w:val="center"/>
          </w:tcPr>
          <w:p w14:paraId="7E06A7F0" w14:textId="6D08E4C4" w:rsidR="00632E70" w:rsidRPr="00CC4257" w:rsidRDefault="00AA5283" w:rsidP="00FC100C">
            <w:pPr>
              <w:jc w:val="center"/>
            </w:pPr>
            <w:r w:rsidRPr="00AA5283">
              <w:rPr>
                <w:sz w:val="20"/>
              </w:rPr>
              <w:t>Код</w:t>
            </w:r>
          </w:p>
        </w:tc>
        <w:tc>
          <w:tcPr>
            <w:tcW w:w="431" w:type="pct"/>
            <w:tcBorders>
              <w:top w:val="single" w:sz="4" w:space="0" w:color="808080"/>
              <w:left w:val="single" w:sz="4" w:space="0" w:color="808080"/>
              <w:bottom w:val="single" w:sz="4" w:space="0" w:color="808080"/>
              <w:right w:val="single" w:sz="4" w:space="0" w:color="808080"/>
            </w:tcBorders>
            <w:vAlign w:val="center"/>
          </w:tcPr>
          <w:p w14:paraId="7E06A7F1" w14:textId="05F55CD7" w:rsidR="00632E70" w:rsidRPr="00CC4257" w:rsidRDefault="00E92129" w:rsidP="00FC100C">
            <w:pPr>
              <w:jc w:val="center"/>
            </w:pPr>
            <w:r>
              <w:rPr>
                <w:lang w:val="en-US"/>
              </w:rPr>
              <w:t>A</w:t>
            </w:r>
            <w:r w:rsidR="00632E70" w:rsidRPr="00CC4257">
              <w:t>/01.2</w:t>
            </w:r>
          </w:p>
        </w:tc>
        <w:tc>
          <w:tcPr>
            <w:tcW w:w="709" w:type="pct"/>
            <w:tcBorders>
              <w:left w:val="single" w:sz="4" w:space="0" w:color="808080"/>
              <w:right w:val="single" w:sz="4" w:space="0" w:color="808080"/>
            </w:tcBorders>
            <w:vAlign w:val="center"/>
          </w:tcPr>
          <w:p w14:paraId="7E06A7F2" w14:textId="612F970C" w:rsidR="00632E70" w:rsidRPr="00CC4257" w:rsidRDefault="00AA5283" w:rsidP="00FC100C">
            <w:pPr>
              <w:jc w:val="center"/>
              <w:rPr>
                <w:vertAlign w:val="superscript"/>
              </w:rPr>
            </w:pPr>
            <w:r w:rsidRPr="00AA5283">
              <w:rPr>
                <w:sz w:val="20"/>
              </w:rPr>
              <w:t>Уровень (подуровень) квалификации</w:t>
            </w:r>
          </w:p>
        </w:tc>
        <w:tc>
          <w:tcPr>
            <w:tcW w:w="263" w:type="pct"/>
            <w:tcBorders>
              <w:top w:val="single" w:sz="4" w:space="0" w:color="808080"/>
              <w:left w:val="single" w:sz="4" w:space="0" w:color="808080"/>
              <w:bottom w:val="single" w:sz="4" w:space="0" w:color="808080"/>
              <w:right w:val="single" w:sz="4" w:space="0" w:color="808080"/>
            </w:tcBorders>
            <w:vAlign w:val="center"/>
          </w:tcPr>
          <w:p w14:paraId="7E06A7F3" w14:textId="77777777" w:rsidR="00632E70" w:rsidRPr="00CC4257" w:rsidRDefault="00632E70" w:rsidP="00FC100C">
            <w:pPr>
              <w:jc w:val="center"/>
            </w:pPr>
            <w:r w:rsidRPr="00CC4257">
              <w:t>2</w:t>
            </w:r>
          </w:p>
        </w:tc>
      </w:tr>
    </w:tbl>
    <w:p w14:paraId="7E06A806" w14:textId="77777777" w:rsidR="00AB7F51" w:rsidRPr="00052A3C" w:rsidRDefault="00AB7F51" w:rsidP="00E712D9">
      <w:pPr>
        <w:rPr>
          <w:sz w:val="16"/>
          <w:szCs w:val="16"/>
        </w:rPr>
      </w:pPr>
    </w:p>
    <w:tbl>
      <w:tblPr>
        <w:tblW w:w="5001"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837"/>
        <w:gridCol w:w="8360"/>
      </w:tblGrid>
      <w:tr w:rsidR="00632E70" w:rsidRPr="00CC4257" w14:paraId="7E06A809" w14:textId="77777777" w:rsidTr="00FC100C">
        <w:trPr>
          <w:trHeight w:val="20"/>
        </w:trPr>
        <w:tc>
          <w:tcPr>
            <w:tcW w:w="901" w:type="pct"/>
            <w:vMerge w:val="restart"/>
          </w:tcPr>
          <w:p w14:paraId="7E06A807" w14:textId="77777777" w:rsidR="00632E70" w:rsidRPr="00CC4257" w:rsidRDefault="00632E70" w:rsidP="00086C6C">
            <w:r w:rsidRPr="00CC4257">
              <w:t>Трудовые действия</w:t>
            </w:r>
          </w:p>
        </w:tc>
        <w:tc>
          <w:tcPr>
            <w:tcW w:w="4099" w:type="pct"/>
          </w:tcPr>
          <w:p w14:paraId="0D862A8D" w14:textId="54DCEBBC" w:rsidR="00632E70" w:rsidRPr="00CC4257" w:rsidRDefault="00632E70" w:rsidP="00FC100C">
            <w:pPr>
              <w:jc w:val="both"/>
            </w:pPr>
            <w:r w:rsidRPr="00E21DC4">
              <w:t xml:space="preserve">Получение задания на выполнение технологической операции по нарезанию наружной метрической резьбы </w:t>
            </w:r>
            <w:r w:rsidR="00D8066C">
              <w:t>до 8</w:t>
            </w:r>
            <w:r w:rsidR="00AA5283">
              <w:t>‑й</w:t>
            </w:r>
            <w:r w:rsidR="00086C6C">
              <w:t xml:space="preserve"> степ</w:t>
            </w:r>
            <w:r w:rsidRPr="00E21DC4">
              <w:t xml:space="preserve">ени </w:t>
            </w:r>
            <w:r w:rsidR="00E62874">
              <w:t>точности с шероховатостью</w:t>
            </w:r>
            <w:r w:rsidR="0071680D">
              <w:t xml:space="preserve"> поверхностей</w:t>
            </w:r>
            <w:r w:rsidRPr="00E21DC4">
              <w:t xml:space="preserve"> до </w:t>
            </w:r>
            <w:r w:rsidR="00AA5283">
              <w:t>Ra </w:t>
            </w:r>
            <w:r w:rsidR="00086C6C">
              <w:t>3,2</w:t>
            </w:r>
            <w:r w:rsidR="00AA5283">
              <w:t> мкм</w:t>
            </w:r>
            <w:r w:rsidRPr="00E21DC4">
              <w:t xml:space="preserve"> на болтах, винтах, шпильках на специализированном резьбонарезном станке</w:t>
            </w:r>
          </w:p>
        </w:tc>
      </w:tr>
      <w:tr w:rsidR="00632E70" w:rsidRPr="00CC4257" w14:paraId="7E06A80C" w14:textId="77777777" w:rsidTr="00FC100C">
        <w:trPr>
          <w:trHeight w:val="20"/>
        </w:trPr>
        <w:tc>
          <w:tcPr>
            <w:tcW w:w="901" w:type="pct"/>
            <w:vMerge/>
          </w:tcPr>
          <w:p w14:paraId="7E06A80A" w14:textId="77777777" w:rsidR="00632E70" w:rsidRPr="00CC4257" w:rsidRDefault="00632E70" w:rsidP="00086C6C"/>
        </w:tc>
        <w:tc>
          <w:tcPr>
            <w:tcW w:w="4099" w:type="pct"/>
          </w:tcPr>
          <w:p w14:paraId="1C9D320A" w14:textId="1E91AFBF" w:rsidR="00632E70" w:rsidRPr="00CC4257" w:rsidRDefault="0071680D" w:rsidP="00FC100C">
            <w:pPr>
              <w:jc w:val="both"/>
            </w:pPr>
            <w:bookmarkStart w:id="12" w:name="_Hlk166231314"/>
            <w:r>
              <w:t>Установление последовательности</w:t>
            </w:r>
            <w:r w:rsidR="00632E70" w:rsidRPr="00E21DC4">
              <w:t xml:space="preserve"> выполнения технологической операции по </w:t>
            </w:r>
            <w:r w:rsidR="00632E70" w:rsidRPr="00E21DC4">
              <w:lastRenderedPageBreak/>
              <w:t xml:space="preserve">нарезанию наружной метрической резьбы </w:t>
            </w:r>
            <w:r w:rsidR="00D8066C">
              <w:t>до 8</w:t>
            </w:r>
            <w:r w:rsidR="00AA5283">
              <w:t>‑й</w:t>
            </w:r>
            <w:r w:rsidR="00086C6C">
              <w:t xml:space="preserve"> степ</w:t>
            </w:r>
            <w:r w:rsidR="00632E70" w:rsidRPr="00E21DC4">
              <w:t xml:space="preserve">ени </w:t>
            </w:r>
            <w:r w:rsidR="00E62874">
              <w:t>точности с шероховатостью</w:t>
            </w:r>
            <w:r>
              <w:t xml:space="preserve"> поверхностей</w:t>
            </w:r>
            <w:r w:rsidR="00632E70" w:rsidRPr="00E21DC4">
              <w:t xml:space="preserve"> до </w:t>
            </w:r>
            <w:r w:rsidR="00AA5283">
              <w:t>Ra </w:t>
            </w:r>
            <w:r w:rsidR="00086C6C">
              <w:t>3,2</w:t>
            </w:r>
            <w:r w:rsidR="00AA5283">
              <w:t> мкм</w:t>
            </w:r>
            <w:r w:rsidR="00632E70" w:rsidRPr="00E21DC4">
              <w:t xml:space="preserve"> </w:t>
            </w:r>
            <w:bookmarkStart w:id="13" w:name="_Hlk166235982"/>
            <w:r w:rsidR="00632E70" w:rsidRPr="00E21DC4">
              <w:t>на болтах, винтах</w:t>
            </w:r>
            <w:r w:rsidR="00197009">
              <w:t>, ш</w:t>
            </w:r>
            <w:r w:rsidR="00632E70" w:rsidRPr="00E21DC4">
              <w:t xml:space="preserve">пильках </w:t>
            </w:r>
            <w:bookmarkEnd w:id="13"/>
            <w:r w:rsidR="00632E70" w:rsidRPr="00E21DC4">
              <w:t>на специализированном резьбонарезном станке</w:t>
            </w:r>
            <w:bookmarkEnd w:id="12"/>
          </w:p>
        </w:tc>
      </w:tr>
      <w:tr w:rsidR="00632E70" w:rsidRPr="00CC4257" w14:paraId="7E06A80F" w14:textId="77777777" w:rsidTr="00FC100C">
        <w:trPr>
          <w:trHeight w:val="20"/>
        </w:trPr>
        <w:tc>
          <w:tcPr>
            <w:tcW w:w="901" w:type="pct"/>
            <w:vMerge/>
          </w:tcPr>
          <w:p w14:paraId="7E06A80D" w14:textId="77777777" w:rsidR="00632E70" w:rsidRPr="00CC4257" w:rsidRDefault="00632E70" w:rsidP="00086C6C"/>
        </w:tc>
        <w:tc>
          <w:tcPr>
            <w:tcW w:w="4099" w:type="pct"/>
          </w:tcPr>
          <w:p w14:paraId="1472F95F" w14:textId="3A70C6C7" w:rsidR="00632E70" w:rsidRPr="00CC4257" w:rsidRDefault="00632E70" w:rsidP="00FC100C">
            <w:pPr>
              <w:jc w:val="both"/>
            </w:pPr>
            <w:r w:rsidRPr="00E21DC4">
              <w:t xml:space="preserve">Установка заготовок </w:t>
            </w:r>
            <w:bookmarkStart w:id="14" w:name="_Hlk166231404"/>
            <w:r w:rsidRPr="00E21DC4">
              <w:t xml:space="preserve">болтов, винтов, шпилек </w:t>
            </w:r>
            <w:bookmarkEnd w:id="14"/>
            <w:r w:rsidRPr="00E21DC4">
              <w:t xml:space="preserve">на специализированный резьбонарезной станок для нарезания наружной метрической резьбы </w:t>
            </w:r>
            <w:r w:rsidR="00D8066C">
              <w:t>до 8</w:t>
            </w:r>
            <w:r w:rsidR="00AA5283">
              <w:t>‑й</w:t>
            </w:r>
            <w:r w:rsidR="00086C6C">
              <w:t xml:space="preserve"> степ</w:t>
            </w:r>
            <w:r w:rsidRPr="00E21DC4">
              <w:t xml:space="preserve">ени </w:t>
            </w:r>
            <w:r w:rsidR="00E62874">
              <w:t>точности с шероховатостью</w:t>
            </w:r>
            <w:r w:rsidR="0071680D">
              <w:t xml:space="preserve"> поверхностей</w:t>
            </w:r>
            <w:r w:rsidRPr="00E21DC4">
              <w:t xml:space="preserve"> до </w:t>
            </w:r>
            <w:r w:rsidR="00AA5283">
              <w:t>Ra </w:t>
            </w:r>
            <w:r w:rsidR="00086C6C">
              <w:t>3,2</w:t>
            </w:r>
            <w:r w:rsidR="00AA5283">
              <w:t> мкм</w:t>
            </w:r>
          </w:p>
        </w:tc>
      </w:tr>
      <w:tr w:rsidR="00632E70" w:rsidRPr="00CC4257" w14:paraId="7E06A812" w14:textId="77777777" w:rsidTr="00FC100C">
        <w:trPr>
          <w:trHeight w:val="20"/>
        </w:trPr>
        <w:tc>
          <w:tcPr>
            <w:tcW w:w="901" w:type="pct"/>
            <w:vMerge/>
          </w:tcPr>
          <w:p w14:paraId="7E06A810" w14:textId="77777777" w:rsidR="00632E70" w:rsidRPr="00CC4257" w:rsidRDefault="00632E70" w:rsidP="00086C6C"/>
        </w:tc>
        <w:tc>
          <w:tcPr>
            <w:tcW w:w="4099" w:type="pct"/>
          </w:tcPr>
          <w:p w14:paraId="161C12DE" w14:textId="2CCE47CB" w:rsidR="00632E70" w:rsidRPr="00CC4257" w:rsidRDefault="00632E70" w:rsidP="00FC100C">
            <w:pPr>
              <w:jc w:val="both"/>
            </w:pPr>
            <w:r w:rsidRPr="00E21DC4">
              <w:t xml:space="preserve">Контроль процесса нарезания на болтах, винтах, шпильках наружной метрической резьбы </w:t>
            </w:r>
            <w:r w:rsidR="00D8066C">
              <w:t>до 8</w:t>
            </w:r>
            <w:r w:rsidR="00AA5283">
              <w:t>‑й</w:t>
            </w:r>
            <w:r w:rsidR="00086C6C">
              <w:t xml:space="preserve"> степ</w:t>
            </w:r>
            <w:r w:rsidRPr="00E21DC4">
              <w:t xml:space="preserve">ени </w:t>
            </w:r>
            <w:r w:rsidR="00E62874">
              <w:t>точности с шероховатостью</w:t>
            </w:r>
            <w:r w:rsidR="0071680D">
              <w:t xml:space="preserve"> поверхностей</w:t>
            </w:r>
            <w:r w:rsidRPr="00E21DC4">
              <w:t xml:space="preserve"> до </w:t>
            </w:r>
            <w:r w:rsidR="00AA5283">
              <w:t>Ra </w:t>
            </w:r>
            <w:r w:rsidR="00086C6C">
              <w:t>3,2</w:t>
            </w:r>
            <w:r w:rsidR="00AA5283">
              <w:t> мкм</w:t>
            </w:r>
            <w:r w:rsidRPr="00E21DC4">
              <w:t xml:space="preserve"> на специализированном резьбонарезном станке</w:t>
            </w:r>
          </w:p>
        </w:tc>
      </w:tr>
      <w:tr w:rsidR="00632E70" w:rsidRPr="00CC4257" w14:paraId="7E06A815" w14:textId="77777777" w:rsidTr="00FC100C">
        <w:trPr>
          <w:trHeight w:val="20"/>
        </w:trPr>
        <w:tc>
          <w:tcPr>
            <w:tcW w:w="901" w:type="pct"/>
            <w:vMerge/>
          </w:tcPr>
          <w:p w14:paraId="7E06A813" w14:textId="77777777" w:rsidR="00632E70" w:rsidRPr="00CC4257" w:rsidRDefault="00632E70" w:rsidP="00086C6C"/>
        </w:tc>
        <w:tc>
          <w:tcPr>
            <w:tcW w:w="4099" w:type="pct"/>
          </w:tcPr>
          <w:p w14:paraId="40AE33A0" w14:textId="561E4BD0" w:rsidR="00632E70" w:rsidRPr="00CC4257" w:rsidRDefault="00632E70" w:rsidP="00FC100C">
            <w:pPr>
              <w:jc w:val="both"/>
            </w:pPr>
            <w:r w:rsidRPr="00E21DC4">
              <w:t xml:space="preserve">Укладка в тару готовых болтов, винтов, шпилек после нарезания наружной метрической резьбы </w:t>
            </w:r>
            <w:r w:rsidR="00D8066C">
              <w:t>до 8</w:t>
            </w:r>
            <w:r w:rsidR="00AA5283">
              <w:t>‑й</w:t>
            </w:r>
            <w:r w:rsidR="00086C6C">
              <w:t xml:space="preserve"> степ</w:t>
            </w:r>
            <w:r w:rsidRPr="00E21DC4">
              <w:t xml:space="preserve">ени </w:t>
            </w:r>
            <w:r w:rsidR="00E62874">
              <w:t>точности с шероховатостью</w:t>
            </w:r>
            <w:r w:rsidR="0071680D">
              <w:t xml:space="preserve"> поверхностей</w:t>
            </w:r>
            <w:r w:rsidRPr="00E21DC4">
              <w:t xml:space="preserve"> до </w:t>
            </w:r>
            <w:r w:rsidR="00AA5283">
              <w:t>Ra </w:t>
            </w:r>
            <w:r w:rsidR="00086C6C">
              <w:t>3,2</w:t>
            </w:r>
            <w:r w:rsidR="00AA5283">
              <w:t> мкм</w:t>
            </w:r>
            <w:r w:rsidRPr="00E21DC4">
              <w:t xml:space="preserve"> на специализированном резьбонарезном станке</w:t>
            </w:r>
          </w:p>
        </w:tc>
      </w:tr>
      <w:tr w:rsidR="00632E70" w:rsidRPr="00CC4257" w14:paraId="7E06A818" w14:textId="77777777" w:rsidTr="00FC100C">
        <w:trPr>
          <w:trHeight w:val="20"/>
        </w:trPr>
        <w:tc>
          <w:tcPr>
            <w:tcW w:w="901" w:type="pct"/>
            <w:vMerge/>
          </w:tcPr>
          <w:p w14:paraId="7E06A816" w14:textId="77777777" w:rsidR="00632E70" w:rsidRPr="00CC4257" w:rsidRDefault="00632E70" w:rsidP="00086C6C"/>
        </w:tc>
        <w:tc>
          <w:tcPr>
            <w:tcW w:w="4099" w:type="pct"/>
          </w:tcPr>
          <w:p w14:paraId="51028BC0" w14:textId="72EBE175" w:rsidR="00632E70" w:rsidRPr="00CC4257" w:rsidRDefault="00632E70" w:rsidP="00FC100C">
            <w:pPr>
              <w:jc w:val="both"/>
            </w:pPr>
            <w:r w:rsidRPr="00E21DC4">
              <w:t xml:space="preserve">Техническое обслуживание специализированного резьбонарезного станка при выполнении технологической операции по нарезанию наружной метрической резьбы </w:t>
            </w:r>
            <w:r w:rsidR="00D8066C">
              <w:t>до 8</w:t>
            </w:r>
            <w:r w:rsidR="00AA5283">
              <w:t>‑й</w:t>
            </w:r>
            <w:r w:rsidR="00086C6C">
              <w:t xml:space="preserve"> степ</w:t>
            </w:r>
            <w:r w:rsidRPr="00E21DC4">
              <w:t xml:space="preserve">ени </w:t>
            </w:r>
            <w:r w:rsidR="00E62874">
              <w:t>точности с шероховатостью</w:t>
            </w:r>
            <w:r w:rsidR="0071680D">
              <w:t xml:space="preserve"> поверхностей</w:t>
            </w:r>
            <w:r w:rsidRPr="00E21DC4">
              <w:t xml:space="preserve"> до </w:t>
            </w:r>
            <w:r w:rsidR="00AA5283">
              <w:t>Ra </w:t>
            </w:r>
            <w:r w:rsidR="00086C6C">
              <w:t>3,2</w:t>
            </w:r>
            <w:r w:rsidR="00AA5283">
              <w:t> мкм</w:t>
            </w:r>
            <w:r w:rsidRPr="00E21DC4">
              <w:t xml:space="preserve"> на болтах, винтах, шпильках</w:t>
            </w:r>
          </w:p>
        </w:tc>
      </w:tr>
      <w:tr w:rsidR="00632E70" w:rsidRPr="00CC4257" w14:paraId="7E06A81B" w14:textId="77777777" w:rsidTr="00FC100C">
        <w:trPr>
          <w:trHeight w:val="20"/>
        </w:trPr>
        <w:tc>
          <w:tcPr>
            <w:tcW w:w="901" w:type="pct"/>
            <w:vMerge/>
          </w:tcPr>
          <w:p w14:paraId="7E06A819" w14:textId="77777777" w:rsidR="00632E70" w:rsidRPr="00CC4257" w:rsidRDefault="00632E70" w:rsidP="00086C6C"/>
        </w:tc>
        <w:tc>
          <w:tcPr>
            <w:tcW w:w="4099" w:type="pct"/>
          </w:tcPr>
          <w:p w14:paraId="08F593E4" w14:textId="3A0E218A" w:rsidR="00632E70" w:rsidRPr="00CC4257" w:rsidRDefault="00632E70" w:rsidP="00FC100C">
            <w:pPr>
              <w:jc w:val="both"/>
            </w:pPr>
            <w:r w:rsidRPr="00E21DC4">
              <w:t xml:space="preserve">Поддержание </w:t>
            </w:r>
            <w:r w:rsidR="00B15203">
              <w:t>исправного и работоспособного технического состояния</w:t>
            </w:r>
            <w:r w:rsidRPr="00E21DC4">
              <w:t xml:space="preserve"> приспособлений на специализированном резьбонарезном станке при выполнении технологической операции по нарезанию наружной метрической резьбы </w:t>
            </w:r>
            <w:r w:rsidR="00D8066C">
              <w:t>до 8</w:t>
            </w:r>
            <w:r w:rsidR="00AA5283">
              <w:t>‑й</w:t>
            </w:r>
            <w:r w:rsidR="00086C6C">
              <w:t xml:space="preserve"> степ</w:t>
            </w:r>
            <w:r w:rsidRPr="00E21DC4">
              <w:t xml:space="preserve">ени </w:t>
            </w:r>
            <w:r w:rsidR="00E62874">
              <w:t>точности с шероховатостью</w:t>
            </w:r>
            <w:r w:rsidR="0071680D">
              <w:t xml:space="preserve"> поверхностей</w:t>
            </w:r>
            <w:r w:rsidRPr="00E21DC4">
              <w:t xml:space="preserve"> до </w:t>
            </w:r>
            <w:r w:rsidR="00AA5283">
              <w:t>Ra </w:t>
            </w:r>
            <w:r w:rsidR="00086C6C">
              <w:t>3,2</w:t>
            </w:r>
            <w:r w:rsidR="00AA5283">
              <w:t> мкм</w:t>
            </w:r>
            <w:r w:rsidRPr="00E21DC4">
              <w:t xml:space="preserve"> на болтах, винтах, шпильках</w:t>
            </w:r>
          </w:p>
        </w:tc>
      </w:tr>
      <w:tr w:rsidR="00632E70" w:rsidRPr="00CC4257" w14:paraId="7E06A81E" w14:textId="77777777" w:rsidTr="00FC100C">
        <w:trPr>
          <w:trHeight w:val="20"/>
        </w:trPr>
        <w:tc>
          <w:tcPr>
            <w:tcW w:w="901" w:type="pct"/>
            <w:vMerge/>
          </w:tcPr>
          <w:p w14:paraId="7E06A81C" w14:textId="77777777" w:rsidR="00632E70" w:rsidRPr="00CC4257" w:rsidRDefault="00632E70" w:rsidP="00086C6C"/>
        </w:tc>
        <w:tc>
          <w:tcPr>
            <w:tcW w:w="4099" w:type="pct"/>
          </w:tcPr>
          <w:p w14:paraId="33DC53F3" w14:textId="1FC5F9D8" w:rsidR="00632E70" w:rsidRPr="00CC4257" w:rsidRDefault="00632E70" w:rsidP="00FC100C">
            <w:pPr>
              <w:jc w:val="both"/>
            </w:pPr>
            <w:r w:rsidRPr="00E21DC4">
              <w:t xml:space="preserve">Замена изношенных режущих инструментов </w:t>
            </w:r>
            <w:r w:rsidR="00315BF9">
              <w:t>и (или)</w:t>
            </w:r>
            <w:r w:rsidRPr="00E21DC4">
              <w:t xml:space="preserve"> режущих пластин металлорежущих инструментов со сменными режущими пластинами на специализированном резьбонарезном станке при выполнении технологической операции по нарезанию наружной метрической резьбы </w:t>
            </w:r>
            <w:r w:rsidR="00D8066C">
              <w:t>до 8</w:t>
            </w:r>
            <w:r w:rsidR="00AA5283">
              <w:t>‑й</w:t>
            </w:r>
            <w:r w:rsidR="00086C6C">
              <w:t xml:space="preserve"> степ</w:t>
            </w:r>
            <w:r w:rsidRPr="00E21DC4">
              <w:t xml:space="preserve">ени </w:t>
            </w:r>
            <w:r w:rsidR="00E62874">
              <w:t>точности с шероховатостью</w:t>
            </w:r>
            <w:r w:rsidR="0071680D">
              <w:t xml:space="preserve"> поверхностей</w:t>
            </w:r>
            <w:r w:rsidRPr="00E21DC4">
              <w:t xml:space="preserve"> до </w:t>
            </w:r>
            <w:r w:rsidR="00AA5283">
              <w:t>Ra </w:t>
            </w:r>
            <w:r w:rsidR="00086C6C">
              <w:t>3,2</w:t>
            </w:r>
            <w:r w:rsidR="00AA5283">
              <w:t> мкм</w:t>
            </w:r>
            <w:r w:rsidRPr="00E21DC4">
              <w:t xml:space="preserve"> на болтах, винтах, шпильках</w:t>
            </w:r>
          </w:p>
        </w:tc>
      </w:tr>
      <w:tr w:rsidR="00632E70" w:rsidRPr="00CC4257" w14:paraId="7E06A821" w14:textId="77777777" w:rsidTr="00FC100C">
        <w:trPr>
          <w:trHeight w:val="20"/>
        </w:trPr>
        <w:tc>
          <w:tcPr>
            <w:tcW w:w="901" w:type="pct"/>
            <w:vMerge/>
          </w:tcPr>
          <w:p w14:paraId="7E06A81F" w14:textId="77777777" w:rsidR="00632E70" w:rsidRPr="00CC4257" w:rsidRDefault="00632E70" w:rsidP="00086C6C"/>
        </w:tc>
        <w:tc>
          <w:tcPr>
            <w:tcW w:w="4099" w:type="pct"/>
          </w:tcPr>
          <w:p w14:paraId="44F9FB18" w14:textId="30A68765" w:rsidR="00632E70" w:rsidRPr="00CC4257" w:rsidRDefault="00632E70" w:rsidP="00FC100C">
            <w:pPr>
              <w:jc w:val="both"/>
            </w:pPr>
            <w:r w:rsidRPr="00E21DC4">
              <w:t xml:space="preserve">Поднастройка специализированного резьбонарезного станка при выполнении технологической операции по нарезанию наружной метрической резьбы </w:t>
            </w:r>
            <w:r w:rsidR="00D8066C">
              <w:t>до 8</w:t>
            </w:r>
            <w:r w:rsidR="00AA5283">
              <w:t>‑й</w:t>
            </w:r>
            <w:r w:rsidR="00086C6C">
              <w:t xml:space="preserve"> степ</w:t>
            </w:r>
            <w:r w:rsidRPr="00E21DC4">
              <w:t xml:space="preserve">ени </w:t>
            </w:r>
            <w:r w:rsidR="00E62874">
              <w:t>точности с шероховатостью</w:t>
            </w:r>
            <w:r w:rsidR="0071680D">
              <w:t xml:space="preserve"> поверхностей</w:t>
            </w:r>
            <w:r w:rsidRPr="00E21DC4">
              <w:t xml:space="preserve"> до </w:t>
            </w:r>
            <w:r w:rsidR="00AA5283">
              <w:t>Ra </w:t>
            </w:r>
            <w:r w:rsidR="00086C6C">
              <w:t>3,2</w:t>
            </w:r>
            <w:r w:rsidR="00AA5283">
              <w:t> мкм</w:t>
            </w:r>
            <w:r w:rsidRPr="00E21DC4">
              <w:t xml:space="preserve"> на болтах, винтах, шпильках</w:t>
            </w:r>
          </w:p>
        </w:tc>
      </w:tr>
      <w:tr w:rsidR="00557013" w:rsidRPr="00CC4257" w14:paraId="7E06A836" w14:textId="77777777" w:rsidTr="00FC100C">
        <w:trPr>
          <w:trHeight w:val="20"/>
        </w:trPr>
        <w:tc>
          <w:tcPr>
            <w:tcW w:w="901" w:type="pct"/>
            <w:vMerge w:val="restart"/>
          </w:tcPr>
          <w:p w14:paraId="7E06A834" w14:textId="77777777" w:rsidR="00557013" w:rsidRPr="00CC4257" w:rsidRDefault="00557013" w:rsidP="00086C6C">
            <w:r w:rsidRPr="00CC4257">
              <w:t>Необходимые умения</w:t>
            </w:r>
          </w:p>
        </w:tc>
        <w:tc>
          <w:tcPr>
            <w:tcW w:w="4099" w:type="pct"/>
          </w:tcPr>
          <w:p w14:paraId="1D030D4D" w14:textId="72B11269" w:rsidR="00557013" w:rsidRPr="00557013" w:rsidRDefault="00557013" w:rsidP="00FC100C">
            <w:pPr>
              <w:jc w:val="both"/>
            </w:pPr>
            <w:r w:rsidRPr="00D70453">
              <w:t>Читать конструкторскую документацию</w:t>
            </w:r>
          </w:p>
        </w:tc>
      </w:tr>
      <w:tr w:rsidR="00557013" w:rsidRPr="00CC4257" w14:paraId="7E06A839" w14:textId="77777777" w:rsidTr="00FC100C">
        <w:trPr>
          <w:trHeight w:val="20"/>
        </w:trPr>
        <w:tc>
          <w:tcPr>
            <w:tcW w:w="901" w:type="pct"/>
            <w:vMerge/>
          </w:tcPr>
          <w:p w14:paraId="7E06A837" w14:textId="77777777" w:rsidR="00557013" w:rsidRPr="00CC4257" w:rsidRDefault="00557013" w:rsidP="00086C6C"/>
        </w:tc>
        <w:tc>
          <w:tcPr>
            <w:tcW w:w="4099" w:type="pct"/>
          </w:tcPr>
          <w:p w14:paraId="637F8AD0" w14:textId="0E1C3CC2" w:rsidR="00557013" w:rsidRPr="00557013" w:rsidRDefault="00557013" w:rsidP="00FC100C">
            <w:pPr>
              <w:jc w:val="both"/>
            </w:pPr>
            <w:r w:rsidRPr="00D70453">
              <w:t>Читать технологическую документацию</w:t>
            </w:r>
          </w:p>
        </w:tc>
      </w:tr>
      <w:tr w:rsidR="00557013" w:rsidRPr="00CC4257" w14:paraId="7E06A83C" w14:textId="77777777" w:rsidTr="00FC100C">
        <w:trPr>
          <w:trHeight w:val="20"/>
        </w:trPr>
        <w:tc>
          <w:tcPr>
            <w:tcW w:w="901" w:type="pct"/>
            <w:vMerge/>
          </w:tcPr>
          <w:p w14:paraId="7E06A83A" w14:textId="77777777" w:rsidR="00557013" w:rsidRPr="00CC4257" w:rsidRDefault="00557013" w:rsidP="00086C6C"/>
        </w:tc>
        <w:tc>
          <w:tcPr>
            <w:tcW w:w="4099" w:type="pct"/>
          </w:tcPr>
          <w:p w14:paraId="28B54CED" w14:textId="7FFBD86A" w:rsidR="00557013" w:rsidRPr="00557013" w:rsidRDefault="00557013" w:rsidP="00FC100C">
            <w:pPr>
              <w:jc w:val="both"/>
            </w:pPr>
            <w:r w:rsidRPr="00D70453">
              <w:t xml:space="preserve">Анализировать конструкторскую и технологическую документацию с целью установления плана выполнения технологической операции по нарезанию наружной метрической резьбы </w:t>
            </w:r>
            <w:r w:rsidR="00D8066C">
              <w:t>до 8</w:t>
            </w:r>
            <w:r w:rsidR="00AA5283">
              <w:t>‑й</w:t>
            </w:r>
            <w:r w:rsidR="00086C6C">
              <w:t xml:space="preserve"> степ</w:t>
            </w:r>
            <w:r w:rsidRPr="00D70453">
              <w:t xml:space="preserve">ени </w:t>
            </w:r>
            <w:r w:rsidR="00E62874">
              <w:t>точности с шероховатостью</w:t>
            </w:r>
            <w:r w:rsidR="0071680D">
              <w:t xml:space="preserve"> поверхностей</w:t>
            </w:r>
            <w:r w:rsidRPr="00D70453">
              <w:t xml:space="preserve"> до </w:t>
            </w:r>
            <w:r w:rsidR="00AA5283">
              <w:t>Ra </w:t>
            </w:r>
            <w:r w:rsidR="00086C6C">
              <w:t>3,2</w:t>
            </w:r>
            <w:r w:rsidR="00AA5283">
              <w:t> мкм</w:t>
            </w:r>
            <w:r w:rsidRPr="00D70453">
              <w:t xml:space="preserve"> на болтах, винтах</w:t>
            </w:r>
            <w:r w:rsidR="00315BF9">
              <w:t>,</w:t>
            </w:r>
            <w:r w:rsidRPr="00D70453">
              <w:t xml:space="preserve"> шпильках на специализированном резьбонарезном станке </w:t>
            </w:r>
          </w:p>
        </w:tc>
      </w:tr>
      <w:tr w:rsidR="00557013" w:rsidRPr="00CC4257" w14:paraId="7E06A83F" w14:textId="77777777" w:rsidTr="00FC100C">
        <w:trPr>
          <w:trHeight w:val="20"/>
        </w:trPr>
        <w:tc>
          <w:tcPr>
            <w:tcW w:w="901" w:type="pct"/>
            <w:vMerge/>
          </w:tcPr>
          <w:p w14:paraId="7E06A83D" w14:textId="77777777" w:rsidR="00557013" w:rsidRPr="00CC4257" w:rsidRDefault="00557013" w:rsidP="00086C6C"/>
        </w:tc>
        <w:tc>
          <w:tcPr>
            <w:tcW w:w="4099" w:type="pct"/>
          </w:tcPr>
          <w:p w14:paraId="2C297804" w14:textId="5D5BE9B3" w:rsidR="00557013" w:rsidRPr="00557013" w:rsidRDefault="00557013" w:rsidP="00FC100C">
            <w:pPr>
              <w:jc w:val="both"/>
            </w:pPr>
            <w:r w:rsidRPr="00D70453">
              <w:t xml:space="preserve">Устанавливать заготовки болтов, винтов, шпилек при выполнении технологических операций по нарезанию наружной метрической резьбы </w:t>
            </w:r>
            <w:r w:rsidR="00D8066C">
              <w:t>до 8</w:t>
            </w:r>
            <w:r w:rsidR="00AA5283">
              <w:t>‑й</w:t>
            </w:r>
            <w:r w:rsidR="00086C6C">
              <w:t xml:space="preserve"> степ</w:t>
            </w:r>
            <w:r w:rsidRPr="00D70453">
              <w:t xml:space="preserve">ени </w:t>
            </w:r>
            <w:r w:rsidR="00E62874">
              <w:t>точности с шероховатостью</w:t>
            </w:r>
            <w:r w:rsidR="0071680D">
              <w:t xml:space="preserve"> поверхностей</w:t>
            </w:r>
            <w:r w:rsidRPr="00D70453">
              <w:t xml:space="preserve"> до </w:t>
            </w:r>
            <w:r w:rsidR="00AA5283">
              <w:t>Ra </w:t>
            </w:r>
            <w:r w:rsidR="00086C6C">
              <w:t>3,2</w:t>
            </w:r>
            <w:r w:rsidR="00AA5283">
              <w:t> мкм</w:t>
            </w:r>
            <w:r w:rsidRPr="00D70453">
              <w:t xml:space="preserve"> на специализированных резьбонарезных станках</w:t>
            </w:r>
          </w:p>
        </w:tc>
      </w:tr>
      <w:tr w:rsidR="00557013" w:rsidRPr="00CC4257" w14:paraId="7E06A842" w14:textId="77777777" w:rsidTr="00FC100C">
        <w:trPr>
          <w:trHeight w:val="20"/>
        </w:trPr>
        <w:tc>
          <w:tcPr>
            <w:tcW w:w="901" w:type="pct"/>
            <w:vMerge/>
          </w:tcPr>
          <w:p w14:paraId="7E06A840" w14:textId="77777777" w:rsidR="00557013" w:rsidRPr="00CC4257" w:rsidRDefault="00557013" w:rsidP="00086C6C"/>
        </w:tc>
        <w:tc>
          <w:tcPr>
            <w:tcW w:w="4099" w:type="pct"/>
          </w:tcPr>
          <w:p w14:paraId="48722E18" w14:textId="5BE6DC77" w:rsidR="00557013" w:rsidRPr="00557013" w:rsidRDefault="00557013" w:rsidP="00FC100C">
            <w:pPr>
              <w:jc w:val="both"/>
            </w:pPr>
            <w:r w:rsidRPr="00D70453">
              <w:t xml:space="preserve">Управлять рабочими органами специализированных резьбонарезных станков при выполнении технологических операций по нарезанию наружной метрической резьбы </w:t>
            </w:r>
            <w:r w:rsidR="00D8066C">
              <w:t>до 8</w:t>
            </w:r>
            <w:r w:rsidR="00AA5283">
              <w:t>‑й</w:t>
            </w:r>
            <w:r w:rsidR="00086C6C">
              <w:t xml:space="preserve"> степ</w:t>
            </w:r>
            <w:r w:rsidRPr="00D70453">
              <w:t xml:space="preserve">ени </w:t>
            </w:r>
            <w:r w:rsidR="00E62874">
              <w:t>точности с шероховатостью</w:t>
            </w:r>
            <w:r w:rsidR="0071680D">
              <w:t xml:space="preserve"> поверхностей</w:t>
            </w:r>
            <w:r w:rsidRPr="00D70453">
              <w:t xml:space="preserve"> до </w:t>
            </w:r>
            <w:r w:rsidR="00AA5283">
              <w:t>Ra </w:t>
            </w:r>
            <w:r w:rsidR="00086C6C">
              <w:t>3,2</w:t>
            </w:r>
            <w:r w:rsidR="00AA5283">
              <w:t> мкм</w:t>
            </w:r>
            <w:r w:rsidRPr="00D70453">
              <w:t xml:space="preserve"> на болтах, винтах, шпильках</w:t>
            </w:r>
          </w:p>
        </w:tc>
      </w:tr>
      <w:tr w:rsidR="00557013" w:rsidRPr="00CC4257" w14:paraId="7E06A845" w14:textId="77777777" w:rsidTr="00FC100C">
        <w:trPr>
          <w:trHeight w:val="20"/>
        </w:trPr>
        <w:tc>
          <w:tcPr>
            <w:tcW w:w="901" w:type="pct"/>
            <w:vMerge/>
          </w:tcPr>
          <w:p w14:paraId="7E06A843" w14:textId="77777777" w:rsidR="00557013" w:rsidRPr="00CC4257" w:rsidRDefault="00557013" w:rsidP="00086C6C"/>
        </w:tc>
        <w:tc>
          <w:tcPr>
            <w:tcW w:w="4099" w:type="pct"/>
          </w:tcPr>
          <w:p w14:paraId="51A8A132" w14:textId="418FDFAF" w:rsidR="00557013" w:rsidRPr="00557013" w:rsidRDefault="00557013" w:rsidP="00FC100C">
            <w:pPr>
              <w:jc w:val="both"/>
            </w:pPr>
            <w:r w:rsidRPr="00D70453">
              <w:t xml:space="preserve">Контролировать наличие и состояние смазочно-охлаждающих технологических средств на специализированных резьбонарезных станках при выполнении технологических операций по нарезанию наружной метрической резьбы </w:t>
            </w:r>
            <w:r w:rsidR="00D8066C">
              <w:t>до 8</w:t>
            </w:r>
            <w:r w:rsidR="00AA5283">
              <w:t>‑й</w:t>
            </w:r>
            <w:r w:rsidR="00086C6C">
              <w:t xml:space="preserve"> степ</w:t>
            </w:r>
            <w:r w:rsidRPr="00D70453">
              <w:t xml:space="preserve">ени </w:t>
            </w:r>
            <w:r w:rsidR="00E62874">
              <w:t>точности с шероховатостью</w:t>
            </w:r>
            <w:r w:rsidR="0071680D">
              <w:t xml:space="preserve"> поверхностей</w:t>
            </w:r>
            <w:r w:rsidRPr="00D70453">
              <w:t xml:space="preserve"> до </w:t>
            </w:r>
            <w:r w:rsidR="00AA5283">
              <w:t>Ra </w:t>
            </w:r>
            <w:r w:rsidR="00086C6C">
              <w:t>3,2</w:t>
            </w:r>
            <w:r w:rsidR="00AA5283">
              <w:t> мкм</w:t>
            </w:r>
            <w:r w:rsidRPr="00D70453">
              <w:t xml:space="preserve"> на болтах, винтах, шпильках</w:t>
            </w:r>
          </w:p>
        </w:tc>
      </w:tr>
      <w:tr w:rsidR="00557013" w:rsidRPr="00CC4257" w14:paraId="7E06A848" w14:textId="77777777" w:rsidTr="00FC100C">
        <w:trPr>
          <w:trHeight w:val="20"/>
        </w:trPr>
        <w:tc>
          <w:tcPr>
            <w:tcW w:w="901" w:type="pct"/>
            <w:vMerge/>
          </w:tcPr>
          <w:p w14:paraId="7E06A846" w14:textId="77777777" w:rsidR="00557013" w:rsidRPr="00CC4257" w:rsidRDefault="00557013" w:rsidP="00086C6C"/>
        </w:tc>
        <w:tc>
          <w:tcPr>
            <w:tcW w:w="4099" w:type="pct"/>
          </w:tcPr>
          <w:p w14:paraId="7FF15D35" w14:textId="5663A192" w:rsidR="00557013" w:rsidRPr="00557013" w:rsidRDefault="00557013" w:rsidP="00FC100C">
            <w:pPr>
              <w:jc w:val="both"/>
            </w:pPr>
            <w:r w:rsidRPr="00D70453">
              <w:t xml:space="preserve">Использовать смазочно-охлаждающие технологические средства при нарезании наружной метрической резьбы </w:t>
            </w:r>
            <w:r w:rsidR="00D8066C">
              <w:t>до 8</w:t>
            </w:r>
            <w:r w:rsidR="00AA5283">
              <w:t>‑й</w:t>
            </w:r>
            <w:r w:rsidR="00086C6C">
              <w:t xml:space="preserve"> степ</w:t>
            </w:r>
            <w:r w:rsidRPr="00D70453">
              <w:t xml:space="preserve">ени </w:t>
            </w:r>
            <w:r w:rsidR="00E62874">
              <w:t xml:space="preserve">точности с </w:t>
            </w:r>
            <w:r w:rsidR="00E62874">
              <w:lastRenderedPageBreak/>
              <w:t>шероховатостью</w:t>
            </w:r>
            <w:r w:rsidR="0071680D">
              <w:t xml:space="preserve"> поверхностей</w:t>
            </w:r>
            <w:r w:rsidRPr="00D70453">
              <w:t xml:space="preserve"> до </w:t>
            </w:r>
            <w:r w:rsidR="00AA5283">
              <w:t>Ra </w:t>
            </w:r>
            <w:r w:rsidR="00086C6C">
              <w:t>3,2</w:t>
            </w:r>
            <w:r w:rsidR="00AA5283">
              <w:t> мкм</w:t>
            </w:r>
            <w:r w:rsidRPr="00D70453">
              <w:t xml:space="preserve"> на болтах, винтах, шпильках на специализированных резьбонарезных станках</w:t>
            </w:r>
          </w:p>
        </w:tc>
      </w:tr>
      <w:tr w:rsidR="00557013" w:rsidRPr="00CC4257" w14:paraId="7E06A84B" w14:textId="77777777" w:rsidTr="00FC100C">
        <w:trPr>
          <w:trHeight w:val="20"/>
        </w:trPr>
        <w:tc>
          <w:tcPr>
            <w:tcW w:w="901" w:type="pct"/>
            <w:vMerge/>
          </w:tcPr>
          <w:p w14:paraId="7E06A849" w14:textId="77777777" w:rsidR="00557013" w:rsidRPr="00CC4257" w:rsidRDefault="00557013" w:rsidP="00086C6C"/>
        </w:tc>
        <w:tc>
          <w:tcPr>
            <w:tcW w:w="4099" w:type="pct"/>
          </w:tcPr>
          <w:p w14:paraId="44C80939" w14:textId="0E027C17" w:rsidR="00557013" w:rsidRPr="00557013" w:rsidRDefault="00557013" w:rsidP="00FC100C">
            <w:pPr>
              <w:jc w:val="both"/>
            </w:pPr>
            <w:r w:rsidRPr="00D70453">
              <w:t xml:space="preserve">Применять средства индивидуальной </w:t>
            </w:r>
            <w:r w:rsidR="00315BF9">
              <w:t>и (или)</w:t>
            </w:r>
            <w:r w:rsidRPr="00D70453">
              <w:t xml:space="preserve"> коллективной защиты при работе на специализированных резьбонарезных станках при выполнении технологических операций по нарезанию наружной метрической резьбы </w:t>
            </w:r>
            <w:r w:rsidR="00D8066C">
              <w:t>до 8</w:t>
            </w:r>
            <w:r w:rsidR="00AA5283">
              <w:t>‑й</w:t>
            </w:r>
            <w:r w:rsidR="00086C6C">
              <w:t xml:space="preserve"> степ</w:t>
            </w:r>
            <w:r w:rsidRPr="00D70453">
              <w:t xml:space="preserve">ени </w:t>
            </w:r>
            <w:r w:rsidR="00E62874">
              <w:t>точности с шероховатостью</w:t>
            </w:r>
            <w:r w:rsidR="0071680D">
              <w:t xml:space="preserve"> поверхностей</w:t>
            </w:r>
            <w:r w:rsidRPr="00D70453">
              <w:t xml:space="preserve"> до </w:t>
            </w:r>
            <w:r w:rsidR="00AA5283">
              <w:t>Ra </w:t>
            </w:r>
            <w:r w:rsidR="00086C6C">
              <w:t>3,2</w:t>
            </w:r>
            <w:r w:rsidR="00AA5283">
              <w:t> мкм</w:t>
            </w:r>
            <w:r w:rsidRPr="00D70453">
              <w:t xml:space="preserve"> на болтах, винтах, шпильках</w:t>
            </w:r>
          </w:p>
        </w:tc>
      </w:tr>
      <w:tr w:rsidR="00557013" w:rsidRPr="00CC4257" w14:paraId="7E06A84E" w14:textId="77777777" w:rsidTr="00FC100C">
        <w:trPr>
          <w:trHeight w:val="20"/>
        </w:trPr>
        <w:tc>
          <w:tcPr>
            <w:tcW w:w="901" w:type="pct"/>
            <w:vMerge/>
          </w:tcPr>
          <w:p w14:paraId="7E06A84C" w14:textId="77777777" w:rsidR="00557013" w:rsidRPr="00CC4257" w:rsidRDefault="00557013" w:rsidP="00086C6C"/>
        </w:tc>
        <w:tc>
          <w:tcPr>
            <w:tcW w:w="4099" w:type="pct"/>
          </w:tcPr>
          <w:p w14:paraId="49C43B89" w14:textId="4E8A7345" w:rsidR="00557013" w:rsidRPr="00557013" w:rsidRDefault="00557013" w:rsidP="00FC100C">
            <w:pPr>
              <w:jc w:val="both"/>
            </w:pPr>
            <w:r w:rsidRPr="00D70453">
              <w:t xml:space="preserve">Проверять исправность и работоспособность специализированных резьбонарезных станков при выполнении технологических операций по нарезанию наружной метрической резьбы </w:t>
            </w:r>
            <w:r w:rsidR="00D8066C">
              <w:t>до 8</w:t>
            </w:r>
            <w:r w:rsidR="00AA5283">
              <w:t>‑й</w:t>
            </w:r>
            <w:r w:rsidR="00086C6C">
              <w:t xml:space="preserve"> степ</w:t>
            </w:r>
            <w:r w:rsidRPr="00D70453">
              <w:t xml:space="preserve">ени </w:t>
            </w:r>
            <w:r w:rsidR="00E62874">
              <w:t>точности с шероховатостью</w:t>
            </w:r>
            <w:r w:rsidR="0071680D">
              <w:t xml:space="preserve"> поверхностей</w:t>
            </w:r>
            <w:r w:rsidRPr="00D70453">
              <w:t xml:space="preserve"> до </w:t>
            </w:r>
            <w:r w:rsidR="00AA5283">
              <w:t>Ra </w:t>
            </w:r>
            <w:r w:rsidR="00086C6C">
              <w:t>3,2</w:t>
            </w:r>
            <w:r w:rsidR="00AA5283">
              <w:t> мкм</w:t>
            </w:r>
            <w:r w:rsidRPr="00D70453">
              <w:t xml:space="preserve"> на болтах, винтах, шпильках</w:t>
            </w:r>
          </w:p>
        </w:tc>
      </w:tr>
      <w:tr w:rsidR="00557013" w:rsidRPr="00CC4257" w14:paraId="7E06A851" w14:textId="77777777" w:rsidTr="00FC100C">
        <w:trPr>
          <w:trHeight w:val="20"/>
        </w:trPr>
        <w:tc>
          <w:tcPr>
            <w:tcW w:w="901" w:type="pct"/>
            <w:vMerge/>
          </w:tcPr>
          <w:p w14:paraId="7E06A84F" w14:textId="77777777" w:rsidR="00557013" w:rsidRPr="00CC4257" w:rsidRDefault="00557013" w:rsidP="00086C6C"/>
        </w:tc>
        <w:tc>
          <w:tcPr>
            <w:tcW w:w="4099" w:type="pct"/>
          </w:tcPr>
          <w:p w14:paraId="542DF6D0" w14:textId="147F3820" w:rsidR="00557013" w:rsidRPr="00557013" w:rsidRDefault="00557013" w:rsidP="00FC100C">
            <w:pPr>
              <w:jc w:val="both"/>
            </w:pPr>
            <w:r w:rsidRPr="00D70453">
              <w:t xml:space="preserve">Проводить очистку специализированных резьбонарезных станков от пыли, стружки, масляных пятен при выполнении технологических операций по нарезанию наружной метрической резьбы </w:t>
            </w:r>
            <w:r w:rsidR="00D8066C">
              <w:t>до 8</w:t>
            </w:r>
            <w:r w:rsidR="00AA5283">
              <w:t>‑й</w:t>
            </w:r>
            <w:r w:rsidR="00086C6C">
              <w:t xml:space="preserve"> степ</w:t>
            </w:r>
            <w:r w:rsidRPr="00D70453">
              <w:t xml:space="preserve">ени </w:t>
            </w:r>
            <w:r w:rsidR="00E62874">
              <w:t>точности с шероховатостью</w:t>
            </w:r>
            <w:r w:rsidR="0071680D">
              <w:t xml:space="preserve"> поверхностей</w:t>
            </w:r>
            <w:r w:rsidRPr="00D70453">
              <w:t xml:space="preserve"> до </w:t>
            </w:r>
            <w:r w:rsidR="00AA5283">
              <w:t>Ra </w:t>
            </w:r>
            <w:r w:rsidR="00086C6C">
              <w:t>3,2</w:t>
            </w:r>
            <w:r w:rsidR="00AA5283">
              <w:t> мкм</w:t>
            </w:r>
            <w:r w:rsidRPr="00D70453">
              <w:t xml:space="preserve"> на болтах, винтах, шпильках</w:t>
            </w:r>
          </w:p>
        </w:tc>
      </w:tr>
      <w:tr w:rsidR="00557013" w:rsidRPr="00CC4257" w14:paraId="7E06A854" w14:textId="77777777" w:rsidTr="00FC100C">
        <w:trPr>
          <w:trHeight w:val="20"/>
        </w:trPr>
        <w:tc>
          <w:tcPr>
            <w:tcW w:w="901" w:type="pct"/>
            <w:vMerge/>
          </w:tcPr>
          <w:p w14:paraId="7E06A852" w14:textId="77777777" w:rsidR="00557013" w:rsidRPr="00CC4257" w:rsidRDefault="00557013" w:rsidP="00086C6C"/>
        </w:tc>
        <w:tc>
          <w:tcPr>
            <w:tcW w:w="4099" w:type="pct"/>
          </w:tcPr>
          <w:p w14:paraId="5BF3A0E7" w14:textId="57977A10" w:rsidR="00557013" w:rsidRPr="00557013" w:rsidRDefault="00557013" w:rsidP="00FC100C">
            <w:pPr>
              <w:jc w:val="both"/>
            </w:pPr>
            <w:r w:rsidRPr="00D70453">
              <w:t xml:space="preserve">Проводить смазку рабочих органов специализированных резьбонарезных станков при выполнении технологических операций по нарезанию наружной метрической резьбы </w:t>
            </w:r>
            <w:r w:rsidR="00D8066C">
              <w:t>до 8</w:t>
            </w:r>
            <w:r w:rsidR="00AA5283">
              <w:t>‑й</w:t>
            </w:r>
            <w:r w:rsidR="00086C6C">
              <w:t xml:space="preserve"> степ</w:t>
            </w:r>
            <w:r w:rsidRPr="00D70453">
              <w:t xml:space="preserve">ени </w:t>
            </w:r>
            <w:r w:rsidR="00E62874">
              <w:t>точности с шероховатостью</w:t>
            </w:r>
            <w:r w:rsidR="0071680D">
              <w:t xml:space="preserve"> поверхностей</w:t>
            </w:r>
            <w:r w:rsidRPr="00D70453">
              <w:t xml:space="preserve"> до </w:t>
            </w:r>
            <w:r w:rsidR="00AA5283">
              <w:t>Ra </w:t>
            </w:r>
            <w:r w:rsidR="00086C6C">
              <w:t>3,2</w:t>
            </w:r>
            <w:r w:rsidR="00AA5283">
              <w:t> мкм</w:t>
            </w:r>
            <w:r w:rsidRPr="00D70453">
              <w:t xml:space="preserve"> на болтах, винтах, шпильках</w:t>
            </w:r>
          </w:p>
        </w:tc>
      </w:tr>
      <w:tr w:rsidR="00557013" w:rsidRPr="00CC4257" w14:paraId="7E06A857" w14:textId="77777777" w:rsidTr="00FC100C">
        <w:trPr>
          <w:trHeight w:val="20"/>
        </w:trPr>
        <w:tc>
          <w:tcPr>
            <w:tcW w:w="901" w:type="pct"/>
            <w:vMerge/>
          </w:tcPr>
          <w:p w14:paraId="7E06A855" w14:textId="77777777" w:rsidR="00557013" w:rsidRPr="00CC4257" w:rsidRDefault="00557013" w:rsidP="00086C6C"/>
        </w:tc>
        <w:tc>
          <w:tcPr>
            <w:tcW w:w="4099" w:type="pct"/>
          </w:tcPr>
          <w:p w14:paraId="46DBD85F" w14:textId="541604D2" w:rsidR="00557013" w:rsidRPr="00557013" w:rsidRDefault="00557013" w:rsidP="00FC100C">
            <w:pPr>
              <w:jc w:val="both"/>
            </w:pPr>
            <w:r w:rsidRPr="00D70453">
              <w:t xml:space="preserve">Выполнять регламентные работы по техническому обслуживанию специализированных резьбонарезных станков при выполнении технологических операций по нарезанию наружной метрической резьбы </w:t>
            </w:r>
            <w:r w:rsidR="00D8066C">
              <w:t>до 8</w:t>
            </w:r>
            <w:r w:rsidR="00AA5283">
              <w:t>‑й</w:t>
            </w:r>
            <w:r w:rsidR="00086C6C">
              <w:t xml:space="preserve"> степ</w:t>
            </w:r>
            <w:r w:rsidRPr="00D70453">
              <w:t xml:space="preserve">ени </w:t>
            </w:r>
            <w:r w:rsidR="00E62874">
              <w:t>точности с шероховатостью</w:t>
            </w:r>
            <w:r w:rsidR="0071680D">
              <w:t xml:space="preserve"> поверхностей</w:t>
            </w:r>
            <w:r w:rsidRPr="00D70453">
              <w:t xml:space="preserve"> до </w:t>
            </w:r>
            <w:r w:rsidR="00AA5283">
              <w:t>Ra </w:t>
            </w:r>
            <w:r w:rsidR="00086C6C">
              <w:t>3,2</w:t>
            </w:r>
            <w:r w:rsidR="00AA5283">
              <w:t> мкм</w:t>
            </w:r>
            <w:r w:rsidRPr="00D70453">
              <w:t xml:space="preserve"> на болтах, винтах, шпильках</w:t>
            </w:r>
          </w:p>
        </w:tc>
      </w:tr>
      <w:tr w:rsidR="00557013" w:rsidRPr="00CC4257" w14:paraId="7E06A85A" w14:textId="77777777" w:rsidTr="00FC100C">
        <w:trPr>
          <w:trHeight w:val="20"/>
        </w:trPr>
        <w:tc>
          <w:tcPr>
            <w:tcW w:w="901" w:type="pct"/>
            <w:vMerge/>
          </w:tcPr>
          <w:p w14:paraId="7E06A858" w14:textId="77777777" w:rsidR="00557013" w:rsidRPr="00CC4257" w:rsidRDefault="00557013" w:rsidP="00086C6C"/>
        </w:tc>
        <w:tc>
          <w:tcPr>
            <w:tcW w:w="4099" w:type="pct"/>
          </w:tcPr>
          <w:p w14:paraId="1AFDA4F2" w14:textId="53CACCAC" w:rsidR="00557013" w:rsidRPr="00557013" w:rsidRDefault="00557013" w:rsidP="00FC100C">
            <w:pPr>
              <w:jc w:val="both"/>
            </w:pPr>
            <w:r w:rsidRPr="00D70453">
              <w:t xml:space="preserve">Поддерживать состояние рабочего места в соответствии с требованиями охраны труда, пожарной, промышленной и экологической безопасности при выполнении технологических операций по нарезанию наружной метрической резьбы </w:t>
            </w:r>
            <w:r w:rsidR="00D8066C">
              <w:t>до 8</w:t>
            </w:r>
            <w:r w:rsidR="00AA5283">
              <w:t>‑й</w:t>
            </w:r>
            <w:r w:rsidR="00086C6C">
              <w:t xml:space="preserve"> степ</w:t>
            </w:r>
            <w:r w:rsidRPr="00D70453">
              <w:t xml:space="preserve">ени </w:t>
            </w:r>
            <w:r w:rsidR="00E62874">
              <w:t>точности с шероховатостью</w:t>
            </w:r>
            <w:r w:rsidR="0071680D">
              <w:t xml:space="preserve"> поверхностей</w:t>
            </w:r>
            <w:r w:rsidRPr="00D70453">
              <w:t xml:space="preserve"> до </w:t>
            </w:r>
            <w:r w:rsidR="00AA5283">
              <w:t>Ra </w:t>
            </w:r>
            <w:r w:rsidR="00086C6C">
              <w:t>3,2</w:t>
            </w:r>
            <w:r w:rsidR="00AA5283">
              <w:t> мкм</w:t>
            </w:r>
            <w:r w:rsidRPr="00D70453">
              <w:t xml:space="preserve"> </w:t>
            </w:r>
            <w:r w:rsidR="00EE58AE" w:rsidRPr="00837094">
              <w:t>на болтах, винтах</w:t>
            </w:r>
            <w:r w:rsidR="00EE58AE">
              <w:t>,</w:t>
            </w:r>
            <w:r w:rsidR="00EE58AE" w:rsidRPr="00837094">
              <w:t xml:space="preserve"> шпильках </w:t>
            </w:r>
            <w:r w:rsidRPr="00D70453">
              <w:t>на специализированных резьбонарезных станках</w:t>
            </w:r>
          </w:p>
        </w:tc>
      </w:tr>
      <w:tr w:rsidR="00557013" w:rsidRPr="00CC4257" w14:paraId="7E06A85D" w14:textId="77777777" w:rsidTr="00FC100C">
        <w:trPr>
          <w:trHeight w:val="20"/>
        </w:trPr>
        <w:tc>
          <w:tcPr>
            <w:tcW w:w="901" w:type="pct"/>
            <w:vMerge/>
          </w:tcPr>
          <w:p w14:paraId="7E06A85B" w14:textId="77777777" w:rsidR="00557013" w:rsidRPr="00CC4257" w:rsidRDefault="00557013" w:rsidP="00086C6C"/>
        </w:tc>
        <w:tc>
          <w:tcPr>
            <w:tcW w:w="4099" w:type="pct"/>
          </w:tcPr>
          <w:p w14:paraId="0AC197D7" w14:textId="6C3E7C3C" w:rsidR="00557013" w:rsidRPr="00557013" w:rsidRDefault="00557013" w:rsidP="00FC100C">
            <w:pPr>
              <w:jc w:val="both"/>
            </w:pPr>
            <w:r w:rsidRPr="00D70453">
              <w:t xml:space="preserve">Оценивать состояние металлорежущих инструментов на специализированных резьбонарезных станках при выполнении технологических операций по нарезанию наружной метрической резьбы </w:t>
            </w:r>
            <w:r w:rsidR="00D8066C">
              <w:t>до 8</w:t>
            </w:r>
            <w:r w:rsidR="00AA5283">
              <w:t>‑й</w:t>
            </w:r>
            <w:r w:rsidR="00086C6C">
              <w:t xml:space="preserve"> степ</w:t>
            </w:r>
            <w:r w:rsidRPr="00D70453">
              <w:t xml:space="preserve">ени </w:t>
            </w:r>
            <w:r w:rsidR="00E62874">
              <w:t>точности с шероховатостью</w:t>
            </w:r>
            <w:r w:rsidR="0071680D">
              <w:t xml:space="preserve"> поверхностей</w:t>
            </w:r>
            <w:r w:rsidRPr="00D70453">
              <w:t xml:space="preserve"> до </w:t>
            </w:r>
            <w:r w:rsidR="00AA5283">
              <w:t>Ra </w:t>
            </w:r>
            <w:r w:rsidR="00086C6C">
              <w:t>3,2</w:t>
            </w:r>
            <w:r w:rsidR="00AA5283">
              <w:t> мкм</w:t>
            </w:r>
            <w:r w:rsidRPr="00D70453">
              <w:t xml:space="preserve"> на болтах, винтах, шпильках</w:t>
            </w:r>
          </w:p>
        </w:tc>
      </w:tr>
      <w:tr w:rsidR="00557013" w:rsidRPr="00CC4257" w14:paraId="7E06A860" w14:textId="77777777" w:rsidTr="00FC100C">
        <w:trPr>
          <w:trHeight w:val="20"/>
        </w:trPr>
        <w:tc>
          <w:tcPr>
            <w:tcW w:w="901" w:type="pct"/>
            <w:vMerge/>
          </w:tcPr>
          <w:p w14:paraId="7E06A85E" w14:textId="77777777" w:rsidR="00557013" w:rsidRPr="00CC4257" w:rsidRDefault="00557013" w:rsidP="00086C6C"/>
        </w:tc>
        <w:tc>
          <w:tcPr>
            <w:tcW w:w="4099" w:type="pct"/>
          </w:tcPr>
          <w:p w14:paraId="6BD8013A" w14:textId="54C75CDF" w:rsidR="00557013" w:rsidRPr="00557013" w:rsidRDefault="00557013" w:rsidP="00FC100C">
            <w:pPr>
              <w:jc w:val="both"/>
            </w:pPr>
            <w:r w:rsidRPr="00D70453">
              <w:t xml:space="preserve">Определять степень износа металлорежущих инструментов на специализированных резьбонарезных станках и момент затупления инструментов по внешним признакам при выполнении технологических операций по нарезанию наружной метрической резьбы </w:t>
            </w:r>
            <w:r w:rsidR="00D8066C">
              <w:t>до 8</w:t>
            </w:r>
            <w:r w:rsidR="00AA5283">
              <w:t>‑й</w:t>
            </w:r>
            <w:r w:rsidR="00086C6C">
              <w:t xml:space="preserve"> степ</w:t>
            </w:r>
            <w:r w:rsidRPr="00D70453">
              <w:t xml:space="preserve">ени </w:t>
            </w:r>
            <w:r w:rsidR="00E62874">
              <w:t>точности с шероховатостью</w:t>
            </w:r>
            <w:r w:rsidR="0071680D">
              <w:t xml:space="preserve"> поверхностей</w:t>
            </w:r>
            <w:r w:rsidRPr="00D70453">
              <w:t xml:space="preserve"> до </w:t>
            </w:r>
            <w:r w:rsidR="00AA5283">
              <w:t>Ra </w:t>
            </w:r>
            <w:r w:rsidR="00086C6C">
              <w:t>3,2</w:t>
            </w:r>
            <w:r w:rsidR="00AA5283">
              <w:t> мкм</w:t>
            </w:r>
            <w:r w:rsidRPr="00D70453">
              <w:t xml:space="preserve"> на болтах, винтах, шпильках</w:t>
            </w:r>
          </w:p>
        </w:tc>
      </w:tr>
      <w:tr w:rsidR="00557013" w:rsidRPr="00CC4257" w14:paraId="7E06A863" w14:textId="77777777" w:rsidTr="00FC100C">
        <w:trPr>
          <w:trHeight w:val="20"/>
        </w:trPr>
        <w:tc>
          <w:tcPr>
            <w:tcW w:w="901" w:type="pct"/>
            <w:vMerge/>
          </w:tcPr>
          <w:p w14:paraId="7E06A861" w14:textId="77777777" w:rsidR="00557013" w:rsidRPr="00CC4257" w:rsidRDefault="00557013" w:rsidP="00086C6C"/>
        </w:tc>
        <w:tc>
          <w:tcPr>
            <w:tcW w:w="4099" w:type="pct"/>
          </w:tcPr>
          <w:p w14:paraId="2331F44F" w14:textId="3E6D3703" w:rsidR="00557013" w:rsidRPr="00557013" w:rsidRDefault="00557013" w:rsidP="00FC100C">
            <w:pPr>
              <w:jc w:val="both"/>
            </w:pPr>
            <w:r w:rsidRPr="00D70453">
              <w:t xml:space="preserve">Оценивать состояние приспособлений на специализированных резьбонарезных станках при выполнении технологических операций по нарезанию наружной метрической резьбы </w:t>
            </w:r>
            <w:r w:rsidR="00D8066C">
              <w:t>до 8</w:t>
            </w:r>
            <w:r w:rsidR="00AA5283">
              <w:t>‑й</w:t>
            </w:r>
            <w:r w:rsidR="00086C6C">
              <w:t xml:space="preserve"> степ</w:t>
            </w:r>
            <w:r w:rsidRPr="00D70453">
              <w:t xml:space="preserve">ени </w:t>
            </w:r>
            <w:r w:rsidR="00E62874">
              <w:t>точности с шероховатостью</w:t>
            </w:r>
            <w:r w:rsidR="0071680D">
              <w:t xml:space="preserve"> поверхностей</w:t>
            </w:r>
            <w:r w:rsidRPr="00D70453">
              <w:t xml:space="preserve"> до </w:t>
            </w:r>
            <w:r w:rsidR="00AA5283">
              <w:t>Ra </w:t>
            </w:r>
            <w:r w:rsidR="00086C6C">
              <w:t>3,2</w:t>
            </w:r>
            <w:r w:rsidR="00AA5283">
              <w:t> мкм</w:t>
            </w:r>
            <w:r w:rsidRPr="00D70453">
              <w:t xml:space="preserve"> на болтах, винтах, шпильках</w:t>
            </w:r>
          </w:p>
        </w:tc>
      </w:tr>
      <w:tr w:rsidR="00557013" w:rsidRPr="00CC4257" w14:paraId="7E06A86F" w14:textId="77777777" w:rsidTr="00FC100C">
        <w:trPr>
          <w:trHeight w:val="20"/>
        </w:trPr>
        <w:tc>
          <w:tcPr>
            <w:tcW w:w="901" w:type="pct"/>
            <w:vMerge/>
          </w:tcPr>
          <w:p w14:paraId="7E06A86D" w14:textId="77777777" w:rsidR="00557013" w:rsidRPr="00CC4257" w:rsidRDefault="00557013" w:rsidP="00086C6C"/>
        </w:tc>
        <w:tc>
          <w:tcPr>
            <w:tcW w:w="4099" w:type="pct"/>
          </w:tcPr>
          <w:p w14:paraId="05AAA5D7" w14:textId="15B6D200" w:rsidR="00557013" w:rsidRPr="00557013" w:rsidRDefault="00557013" w:rsidP="00FC100C">
            <w:pPr>
              <w:jc w:val="both"/>
            </w:pPr>
            <w:r w:rsidRPr="00D70453">
              <w:t xml:space="preserve">Выполнять техническое обслуживание приспособлений специализированных резьбонарезных станков при выполнении технологических операций по нарезанию наружной метрической резьбы </w:t>
            </w:r>
            <w:r w:rsidR="00D8066C">
              <w:t>до 8</w:t>
            </w:r>
            <w:r w:rsidR="00AA5283">
              <w:t>‑й</w:t>
            </w:r>
            <w:r w:rsidR="00086C6C">
              <w:t xml:space="preserve"> степ</w:t>
            </w:r>
            <w:r w:rsidRPr="00D70453">
              <w:t xml:space="preserve">ени </w:t>
            </w:r>
            <w:r w:rsidR="00E62874">
              <w:t>точности с шероховатостью</w:t>
            </w:r>
            <w:r w:rsidR="0071680D">
              <w:t xml:space="preserve"> поверхностей</w:t>
            </w:r>
            <w:r w:rsidRPr="00D70453">
              <w:t xml:space="preserve"> до </w:t>
            </w:r>
            <w:r w:rsidR="00AA5283">
              <w:t>Ra </w:t>
            </w:r>
            <w:r w:rsidR="00086C6C">
              <w:t>3,2</w:t>
            </w:r>
            <w:r w:rsidR="00AA5283">
              <w:t> мкм</w:t>
            </w:r>
            <w:r w:rsidRPr="00D70453">
              <w:t xml:space="preserve"> на болтах, винтах, шпильках</w:t>
            </w:r>
          </w:p>
        </w:tc>
      </w:tr>
      <w:tr w:rsidR="00557013" w:rsidRPr="00CC4257" w14:paraId="7E06A872" w14:textId="77777777" w:rsidTr="00FC100C">
        <w:trPr>
          <w:trHeight w:val="20"/>
        </w:trPr>
        <w:tc>
          <w:tcPr>
            <w:tcW w:w="901" w:type="pct"/>
            <w:vMerge/>
          </w:tcPr>
          <w:p w14:paraId="7E06A870" w14:textId="77777777" w:rsidR="00557013" w:rsidRPr="00CC4257" w:rsidRDefault="00557013" w:rsidP="00086C6C"/>
        </w:tc>
        <w:tc>
          <w:tcPr>
            <w:tcW w:w="4099" w:type="pct"/>
          </w:tcPr>
          <w:p w14:paraId="2A49EC93" w14:textId="04FA01F6" w:rsidR="00557013" w:rsidRPr="00557013" w:rsidRDefault="00557013" w:rsidP="00FC100C">
            <w:pPr>
              <w:jc w:val="both"/>
            </w:pPr>
            <w:r w:rsidRPr="00D70453">
              <w:t xml:space="preserve">Корректировать положение рабочих органов специализированных резьбонарезных станков при отклонении параметров выполняемой операции по нарезанию наружной метрической резьбы </w:t>
            </w:r>
            <w:r w:rsidR="00D8066C">
              <w:t>до 8</w:t>
            </w:r>
            <w:r w:rsidR="00AA5283">
              <w:t>‑й</w:t>
            </w:r>
            <w:r w:rsidR="00086C6C">
              <w:t xml:space="preserve"> степ</w:t>
            </w:r>
            <w:r w:rsidRPr="00D70453">
              <w:t xml:space="preserve">ени </w:t>
            </w:r>
            <w:r w:rsidR="00E62874">
              <w:t>точности с шероховатостью</w:t>
            </w:r>
            <w:r w:rsidR="0071680D">
              <w:t xml:space="preserve"> поверхностей</w:t>
            </w:r>
            <w:r w:rsidRPr="00D70453">
              <w:t xml:space="preserve"> до </w:t>
            </w:r>
            <w:r w:rsidR="00AA5283">
              <w:t>Ra </w:t>
            </w:r>
            <w:r w:rsidR="00086C6C">
              <w:t>3,2</w:t>
            </w:r>
            <w:r w:rsidR="00AA5283">
              <w:t> мкм</w:t>
            </w:r>
            <w:r w:rsidRPr="00D70453">
              <w:t xml:space="preserve"> на болтах, винтах, шпильках</w:t>
            </w:r>
          </w:p>
        </w:tc>
      </w:tr>
      <w:tr w:rsidR="00EE5916" w:rsidRPr="00CC4257" w14:paraId="7E06A875" w14:textId="77777777" w:rsidTr="00FC100C">
        <w:trPr>
          <w:trHeight w:val="20"/>
        </w:trPr>
        <w:tc>
          <w:tcPr>
            <w:tcW w:w="901" w:type="pct"/>
            <w:vMerge w:val="restart"/>
          </w:tcPr>
          <w:p w14:paraId="7E06A873" w14:textId="77777777" w:rsidR="00EE5916" w:rsidRPr="00CC4257" w:rsidRDefault="00EE5916" w:rsidP="00EE5916">
            <w:r w:rsidRPr="00CC4257">
              <w:t>Необходимые знания</w:t>
            </w:r>
          </w:p>
        </w:tc>
        <w:tc>
          <w:tcPr>
            <w:tcW w:w="4099" w:type="pct"/>
          </w:tcPr>
          <w:p w14:paraId="5C71DCAB" w14:textId="75B5D693" w:rsidR="00EE5916" w:rsidRPr="00CC4257" w:rsidRDefault="00EE5916" w:rsidP="00701C2B">
            <w:pPr>
              <w:jc w:val="both"/>
            </w:pPr>
            <w:r w:rsidRPr="001351FC">
              <w:t>Основы ЕСКД</w:t>
            </w:r>
            <w:r w:rsidR="00701C2B">
              <w:t xml:space="preserve"> (</w:t>
            </w:r>
            <w:r w:rsidR="00701C2B" w:rsidRPr="00346BF2">
              <w:t>перечень сокращений приведен в разделе V профессионального стандарта</w:t>
            </w:r>
            <w:r w:rsidR="00701C2B" w:rsidRPr="00A00A49">
              <w:t>)</w:t>
            </w:r>
          </w:p>
        </w:tc>
      </w:tr>
      <w:tr w:rsidR="00EE5916" w:rsidRPr="00CC4257" w14:paraId="7E06A878" w14:textId="77777777" w:rsidTr="00FC100C">
        <w:trPr>
          <w:trHeight w:val="20"/>
        </w:trPr>
        <w:tc>
          <w:tcPr>
            <w:tcW w:w="901" w:type="pct"/>
            <w:vMerge/>
          </w:tcPr>
          <w:p w14:paraId="7E06A876" w14:textId="77777777" w:rsidR="00EE5916" w:rsidRPr="00CC4257" w:rsidRDefault="00EE5916" w:rsidP="00EE5916"/>
        </w:tc>
        <w:tc>
          <w:tcPr>
            <w:tcW w:w="4099" w:type="pct"/>
          </w:tcPr>
          <w:p w14:paraId="2C2EFF53" w14:textId="5BF5C3BB" w:rsidR="00EE5916" w:rsidRPr="00CC4257" w:rsidRDefault="00EE5916" w:rsidP="00FC100C">
            <w:pPr>
              <w:jc w:val="both"/>
            </w:pPr>
            <w:r w:rsidRPr="001351FC">
              <w:t>Правила чтения конструкторской документации</w:t>
            </w:r>
          </w:p>
        </w:tc>
      </w:tr>
      <w:tr w:rsidR="00EE5916" w:rsidRPr="00CC4257" w14:paraId="7E06A87B" w14:textId="77777777" w:rsidTr="00FC100C">
        <w:trPr>
          <w:trHeight w:val="20"/>
        </w:trPr>
        <w:tc>
          <w:tcPr>
            <w:tcW w:w="901" w:type="pct"/>
            <w:vMerge/>
          </w:tcPr>
          <w:p w14:paraId="7E06A879" w14:textId="77777777" w:rsidR="00EE5916" w:rsidRPr="00CC4257" w:rsidRDefault="00EE5916" w:rsidP="00EE5916"/>
        </w:tc>
        <w:tc>
          <w:tcPr>
            <w:tcW w:w="4099" w:type="pct"/>
          </w:tcPr>
          <w:p w14:paraId="5DB61568" w14:textId="485E0A89" w:rsidR="00EE5916" w:rsidRPr="00CC4257" w:rsidRDefault="00EE5916" w:rsidP="00FC100C">
            <w:pPr>
              <w:jc w:val="both"/>
            </w:pPr>
            <w:r w:rsidRPr="001351FC">
              <w:t>Система допусков и посадок, квалитеты точности, параметры шероховатости</w:t>
            </w:r>
          </w:p>
        </w:tc>
      </w:tr>
      <w:tr w:rsidR="00EE5916" w:rsidRPr="00CC4257" w14:paraId="7E06A87E" w14:textId="77777777" w:rsidTr="00FC100C">
        <w:trPr>
          <w:trHeight w:val="20"/>
        </w:trPr>
        <w:tc>
          <w:tcPr>
            <w:tcW w:w="901" w:type="pct"/>
            <w:vMerge/>
          </w:tcPr>
          <w:p w14:paraId="7E06A87C" w14:textId="77777777" w:rsidR="00EE5916" w:rsidRPr="00CC4257" w:rsidRDefault="00EE5916" w:rsidP="00EE5916"/>
        </w:tc>
        <w:tc>
          <w:tcPr>
            <w:tcW w:w="4099" w:type="pct"/>
          </w:tcPr>
          <w:p w14:paraId="64E74528" w14:textId="5AC6FF1D" w:rsidR="00EE5916" w:rsidRPr="00CC4257" w:rsidRDefault="00EE5916" w:rsidP="00FC100C">
            <w:pPr>
              <w:jc w:val="both"/>
            </w:pPr>
            <w:r w:rsidRPr="001351FC">
              <w:t>Обозначение на рабочих чертежах допусков размеров, формы и взаимного расположения поверхностей, шероховатости поверхностей</w:t>
            </w:r>
          </w:p>
        </w:tc>
      </w:tr>
      <w:tr w:rsidR="00EE5916" w:rsidRPr="00CC4257" w14:paraId="7E06A881" w14:textId="77777777" w:rsidTr="00FC100C">
        <w:trPr>
          <w:trHeight w:val="20"/>
        </w:trPr>
        <w:tc>
          <w:tcPr>
            <w:tcW w:w="901" w:type="pct"/>
            <w:vMerge/>
          </w:tcPr>
          <w:p w14:paraId="7E06A87F" w14:textId="77777777" w:rsidR="00EE5916" w:rsidRPr="00CC4257" w:rsidRDefault="00EE5916" w:rsidP="00EE5916"/>
        </w:tc>
        <w:tc>
          <w:tcPr>
            <w:tcW w:w="4099" w:type="pct"/>
          </w:tcPr>
          <w:p w14:paraId="4D4EA7C4" w14:textId="7E62C05C" w:rsidR="00EE5916" w:rsidRPr="00CC4257" w:rsidRDefault="001B2791" w:rsidP="001B2791">
            <w:pPr>
              <w:jc w:val="both"/>
            </w:pPr>
            <w:r>
              <w:t>Основы ЕСТД</w:t>
            </w:r>
          </w:p>
        </w:tc>
      </w:tr>
      <w:tr w:rsidR="00EE5916" w:rsidRPr="00CC4257" w14:paraId="7E06A884" w14:textId="77777777" w:rsidTr="00FC100C">
        <w:trPr>
          <w:trHeight w:val="20"/>
        </w:trPr>
        <w:tc>
          <w:tcPr>
            <w:tcW w:w="901" w:type="pct"/>
            <w:vMerge/>
          </w:tcPr>
          <w:p w14:paraId="7E06A882" w14:textId="77777777" w:rsidR="00EE5916" w:rsidRPr="00CC4257" w:rsidRDefault="00EE5916" w:rsidP="00EE5916"/>
        </w:tc>
        <w:tc>
          <w:tcPr>
            <w:tcW w:w="4099" w:type="pct"/>
          </w:tcPr>
          <w:p w14:paraId="51AFED0D" w14:textId="6EA3BCEA" w:rsidR="00EE5916" w:rsidRPr="00CC4257" w:rsidRDefault="00EE5916" w:rsidP="00FC100C">
            <w:pPr>
              <w:jc w:val="both"/>
            </w:pPr>
            <w:r w:rsidRPr="001351FC">
              <w:t>Виды и содержание технологической документации, используемой в организации</w:t>
            </w:r>
          </w:p>
        </w:tc>
      </w:tr>
      <w:tr w:rsidR="00EE5916" w:rsidRPr="00CC4257" w14:paraId="7E06A887" w14:textId="77777777" w:rsidTr="00FC100C">
        <w:trPr>
          <w:trHeight w:val="20"/>
        </w:trPr>
        <w:tc>
          <w:tcPr>
            <w:tcW w:w="901" w:type="pct"/>
            <w:vMerge/>
          </w:tcPr>
          <w:p w14:paraId="7E06A885" w14:textId="77777777" w:rsidR="00EE5916" w:rsidRPr="00CC4257" w:rsidRDefault="00EE5916" w:rsidP="00EE5916"/>
        </w:tc>
        <w:tc>
          <w:tcPr>
            <w:tcW w:w="4099" w:type="pct"/>
          </w:tcPr>
          <w:p w14:paraId="3ACB1D89" w14:textId="2D7A8B0D" w:rsidR="00EE5916" w:rsidRPr="00CC4257" w:rsidRDefault="00EE5916" w:rsidP="00FC100C">
            <w:pPr>
              <w:jc w:val="both"/>
            </w:pPr>
            <w:r w:rsidRPr="001351FC">
              <w:t>Правила чтения технологической документации</w:t>
            </w:r>
          </w:p>
        </w:tc>
      </w:tr>
      <w:tr w:rsidR="00EE5916" w:rsidRPr="00CC4257" w14:paraId="7E06A88A" w14:textId="77777777" w:rsidTr="00FC100C">
        <w:trPr>
          <w:trHeight w:val="20"/>
        </w:trPr>
        <w:tc>
          <w:tcPr>
            <w:tcW w:w="901" w:type="pct"/>
            <w:vMerge/>
          </w:tcPr>
          <w:p w14:paraId="7E06A888" w14:textId="77777777" w:rsidR="00EE5916" w:rsidRPr="00CC4257" w:rsidRDefault="00EE5916" w:rsidP="00EE5916"/>
        </w:tc>
        <w:tc>
          <w:tcPr>
            <w:tcW w:w="4099" w:type="pct"/>
          </w:tcPr>
          <w:p w14:paraId="2EADD36E" w14:textId="4ADC1368" w:rsidR="00EE5916" w:rsidRPr="00CC4257" w:rsidRDefault="00EE5916" w:rsidP="00FC100C">
            <w:pPr>
              <w:jc w:val="both"/>
            </w:pPr>
            <w:r w:rsidRPr="001351FC">
              <w:t>Основные свойства и маркировка обрабатываемых материалов</w:t>
            </w:r>
          </w:p>
        </w:tc>
      </w:tr>
      <w:tr w:rsidR="00EE5916" w:rsidRPr="00CC4257" w14:paraId="7E06A88D" w14:textId="77777777" w:rsidTr="00FC100C">
        <w:trPr>
          <w:trHeight w:val="20"/>
        </w:trPr>
        <w:tc>
          <w:tcPr>
            <w:tcW w:w="901" w:type="pct"/>
            <w:vMerge/>
          </w:tcPr>
          <w:p w14:paraId="7E06A88B" w14:textId="77777777" w:rsidR="00EE5916" w:rsidRPr="00CC4257" w:rsidRDefault="00EE5916" w:rsidP="00EE5916"/>
        </w:tc>
        <w:tc>
          <w:tcPr>
            <w:tcW w:w="4099" w:type="pct"/>
          </w:tcPr>
          <w:p w14:paraId="3759EE5A" w14:textId="07EF6313" w:rsidR="00EE5916" w:rsidRPr="00CC4257" w:rsidRDefault="00EE5916" w:rsidP="00FC100C">
            <w:pPr>
              <w:jc w:val="both"/>
            </w:pPr>
            <w:r>
              <w:t xml:space="preserve">Устройство, принципы работы и правила эксплуатации специализированных резьбонарезных станков </w:t>
            </w:r>
            <w:r w:rsidRPr="001351FC">
              <w:t xml:space="preserve">для нарезания наружных метрических резьб </w:t>
            </w:r>
          </w:p>
        </w:tc>
      </w:tr>
      <w:tr w:rsidR="00EE5916" w:rsidRPr="00CC4257" w14:paraId="7E06A893" w14:textId="77777777" w:rsidTr="00FC100C">
        <w:trPr>
          <w:trHeight w:val="20"/>
        </w:trPr>
        <w:tc>
          <w:tcPr>
            <w:tcW w:w="901" w:type="pct"/>
            <w:vMerge/>
          </w:tcPr>
          <w:p w14:paraId="7E06A891" w14:textId="77777777" w:rsidR="00EE5916" w:rsidRPr="00CC4257" w:rsidRDefault="00EE5916" w:rsidP="00EE5916"/>
        </w:tc>
        <w:tc>
          <w:tcPr>
            <w:tcW w:w="4099" w:type="pct"/>
          </w:tcPr>
          <w:p w14:paraId="7362D9CB" w14:textId="51352E7D" w:rsidR="00EE5916" w:rsidRPr="00A05F69" w:rsidRDefault="00EE5916" w:rsidP="00FC100C">
            <w:pPr>
              <w:jc w:val="both"/>
            </w:pPr>
            <w:r w:rsidRPr="001351FC">
              <w:t>Теория резания</w:t>
            </w:r>
          </w:p>
        </w:tc>
      </w:tr>
      <w:tr w:rsidR="00EE5916" w:rsidRPr="00CC4257" w14:paraId="7E06A896" w14:textId="77777777" w:rsidTr="00FC100C">
        <w:trPr>
          <w:trHeight w:val="20"/>
        </w:trPr>
        <w:tc>
          <w:tcPr>
            <w:tcW w:w="901" w:type="pct"/>
            <w:vMerge/>
          </w:tcPr>
          <w:p w14:paraId="7E06A894" w14:textId="77777777" w:rsidR="00EE5916" w:rsidRPr="00CC4257" w:rsidRDefault="00EE5916" w:rsidP="00EE5916"/>
        </w:tc>
        <w:tc>
          <w:tcPr>
            <w:tcW w:w="4099" w:type="pct"/>
          </w:tcPr>
          <w:p w14:paraId="34712B7E" w14:textId="23415213" w:rsidR="00EE5916" w:rsidRPr="00CC4257" w:rsidRDefault="00EE5916" w:rsidP="00FC100C">
            <w:pPr>
              <w:jc w:val="both"/>
            </w:pPr>
            <w:r w:rsidRPr="001351FC">
              <w:t>Смазочно-охлаждающие технологические средства: виды, назначение, свойства, составы и способы применения</w:t>
            </w:r>
          </w:p>
        </w:tc>
      </w:tr>
      <w:tr w:rsidR="00EE5916" w:rsidRPr="00CC4257" w14:paraId="7E06A899" w14:textId="77777777" w:rsidTr="00FC100C">
        <w:trPr>
          <w:trHeight w:val="20"/>
        </w:trPr>
        <w:tc>
          <w:tcPr>
            <w:tcW w:w="901" w:type="pct"/>
            <w:vMerge/>
          </w:tcPr>
          <w:p w14:paraId="7E06A897" w14:textId="77777777" w:rsidR="00EE5916" w:rsidRPr="00CC4257" w:rsidRDefault="00EE5916" w:rsidP="00EE5916"/>
        </w:tc>
        <w:tc>
          <w:tcPr>
            <w:tcW w:w="4099" w:type="pct"/>
          </w:tcPr>
          <w:p w14:paraId="1921BD34" w14:textId="1BF65E8C" w:rsidR="00EE5916" w:rsidRPr="00CC4257" w:rsidRDefault="00EE5916" w:rsidP="00FC100C">
            <w:pPr>
              <w:jc w:val="both"/>
            </w:pPr>
            <w:r w:rsidRPr="001351FC">
              <w:t>Требования к планировке, оснащению и организации рабочего места при выполнении работ на специализированных резьбонарезных станках для нарезания наружных метрических резьб</w:t>
            </w:r>
          </w:p>
        </w:tc>
      </w:tr>
      <w:tr w:rsidR="00EE5916" w:rsidRPr="00CC4257" w14:paraId="7E06A89C" w14:textId="77777777" w:rsidTr="00FC100C">
        <w:trPr>
          <w:trHeight w:val="20"/>
        </w:trPr>
        <w:tc>
          <w:tcPr>
            <w:tcW w:w="901" w:type="pct"/>
            <w:vMerge/>
          </w:tcPr>
          <w:p w14:paraId="7E06A89A" w14:textId="77777777" w:rsidR="00EE5916" w:rsidRPr="00CC4257" w:rsidRDefault="00EE5916" w:rsidP="00EE5916"/>
        </w:tc>
        <w:tc>
          <w:tcPr>
            <w:tcW w:w="4099" w:type="pct"/>
          </w:tcPr>
          <w:p w14:paraId="227A3F18" w14:textId="5AFB5529" w:rsidR="00EE5916" w:rsidRPr="00CC4257" w:rsidRDefault="00EE5916" w:rsidP="00FC100C">
            <w:pPr>
              <w:jc w:val="both"/>
            </w:pPr>
            <w:r w:rsidRPr="001351FC">
              <w:t>Правила и приемы установки заготовок на специализированных резьбонарезных станках для нарезания наружных метрических резьб</w:t>
            </w:r>
          </w:p>
        </w:tc>
      </w:tr>
      <w:tr w:rsidR="00EE5916" w:rsidRPr="00CC4257" w14:paraId="7E06A89F" w14:textId="77777777" w:rsidTr="00FC100C">
        <w:trPr>
          <w:trHeight w:val="20"/>
        </w:trPr>
        <w:tc>
          <w:tcPr>
            <w:tcW w:w="901" w:type="pct"/>
            <w:vMerge/>
          </w:tcPr>
          <w:p w14:paraId="7E06A89D" w14:textId="77777777" w:rsidR="00EE5916" w:rsidRPr="00CC4257" w:rsidRDefault="00EE5916" w:rsidP="00EE5916"/>
        </w:tc>
        <w:tc>
          <w:tcPr>
            <w:tcW w:w="4099" w:type="pct"/>
          </w:tcPr>
          <w:p w14:paraId="3739235B" w14:textId="4873CB65" w:rsidR="00EE5916" w:rsidRPr="00CC4257" w:rsidRDefault="00EE5916" w:rsidP="00FC100C">
            <w:pPr>
              <w:jc w:val="both"/>
            </w:pPr>
            <w:r w:rsidRPr="001351FC">
              <w:t>Способы и приемы нарезания наружных метрических резьб на специализированных резьбонарезных станках</w:t>
            </w:r>
          </w:p>
        </w:tc>
      </w:tr>
      <w:tr w:rsidR="00EE5916" w:rsidRPr="00CC4257" w14:paraId="7E06A8A2" w14:textId="77777777" w:rsidTr="00FC100C">
        <w:trPr>
          <w:trHeight w:val="20"/>
        </w:trPr>
        <w:tc>
          <w:tcPr>
            <w:tcW w:w="901" w:type="pct"/>
            <w:vMerge/>
          </w:tcPr>
          <w:p w14:paraId="7E06A8A0" w14:textId="77777777" w:rsidR="00EE5916" w:rsidRPr="00CC4257" w:rsidRDefault="00EE5916" w:rsidP="00EE5916"/>
        </w:tc>
        <w:tc>
          <w:tcPr>
            <w:tcW w:w="4099" w:type="pct"/>
          </w:tcPr>
          <w:p w14:paraId="1B3704FA" w14:textId="76666490" w:rsidR="00EE5916" w:rsidRPr="00CC4257" w:rsidRDefault="00EE5916" w:rsidP="00FC100C">
            <w:pPr>
              <w:jc w:val="both"/>
            </w:pPr>
            <w:r w:rsidRPr="001351FC">
              <w:t>Типовые режимы нарезания наружных метрических резьб на специализированных резьбонарезных станках</w:t>
            </w:r>
          </w:p>
        </w:tc>
      </w:tr>
      <w:tr w:rsidR="00EE5916" w:rsidRPr="00CC4257" w14:paraId="7A9BE592" w14:textId="77777777" w:rsidTr="00FC100C">
        <w:trPr>
          <w:trHeight w:val="20"/>
        </w:trPr>
        <w:tc>
          <w:tcPr>
            <w:tcW w:w="901" w:type="pct"/>
            <w:vMerge/>
          </w:tcPr>
          <w:p w14:paraId="55B9FD64" w14:textId="77777777" w:rsidR="00EE5916" w:rsidRPr="00CC4257" w:rsidRDefault="00EE5916" w:rsidP="00EE5916"/>
        </w:tc>
        <w:tc>
          <w:tcPr>
            <w:tcW w:w="4099" w:type="pct"/>
          </w:tcPr>
          <w:p w14:paraId="5B3AD21F" w14:textId="6EF353CB" w:rsidR="00EE5916" w:rsidRPr="00CC4257" w:rsidRDefault="00EE5916" w:rsidP="00FC100C">
            <w:pPr>
              <w:jc w:val="both"/>
            </w:pPr>
            <w:r w:rsidRPr="001351FC">
              <w:t>Опасные и вредные производственные факторы, требования охраны труда, пожарной, промышленной, экологической и электробезопасности при выполнении работ на специализированных резьбонарезных станках для нарезания наружных метрических резьб</w:t>
            </w:r>
          </w:p>
        </w:tc>
      </w:tr>
      <w:tr w:rsidR="00EE5916" w:rsidRPr="00CC4257" w14:paraId="7E06A8A5" w14:textId="77777777" w:rsidTr="00FC100C">
        <w:trPr>
          <w:trHeight w:val="20"/>
        </w:trPr>
        <w:tc>
          <w:tcPr>
            <w:tcW w:w="901" w:type="pct"/>
            <w:vMerge/>
          </w:tcPr>
          <w:p w14:paraId="7E06A8A3" w14:textId="77777777" w:rsidR="00EE5916" w:rsidRPr="00CC4257" w:rsidRDefault="00EE5916" w:rsidP="00EE5916"/>
        </w:tc>
        <w:tc>
          <w:tcPr>
            <w:tcW w:w="4099" w:type="pct"/>
          </w:tcPr>
          <w:p w14:paraId="24E5000C" w14:textId="07E287A3" w:rsidR="00EE5916" w:rsidRPr="00CC4257" w:rsidRDefault="00EE5916" w:rsidP="00FC100C">
            <w:pPr>
              <w:jc w:val="both"/>
            </w:pPr>
            <w:r w:rsidRPr="001351FC">
              <w:t>Виды и правила применения средств индивидуальной и коллективной защиты при выполнении работ на специализированных резьбонарезных станках для нарезания наружных метрических резьб</w:t>
            </w:r>
          </w:p>
        </w:tc>
      </w:tr>
      <w:tr w:rsidR="00EE5916" w:rsidRPr="00CC4257" w14:paraId="7E06A8A8" w14:textId="77777777" w:rsidTr="00FC100C">
        <w:trPr>
          <w:trHeight w:val="20"/>
        </w:trPr>
        <w:tc>
          <w:tcPr>
            <w:tcW w:w="901" w:type="pct"/>
            <w:vMerge/>
          </w:tcPr>
          <w:p w14:paraId="7E06A8A6" w14:textId="77777777" w:rsidR="00EE5916" w:rsidRPr="00CC4257" w:rsidRDefault="00EE5916" w:rsidP="00EE5916"/>
        </w:tc>
        <w:tc>
          <w:tcPr>
            <w:tcW w:w="4099" w:type="pct"/>
          </w:tcPr>
          <w:p w14:paraId="69298A2D" w14:textId="187A397B" w:rsidR="00EE5916" w:rsidRPr="00CC4257" w:rsidRDefault="00EE5916" w:rsidP="00FC100C">
            <w:pPr>
              <w:jc w:val="both"/>
            </w:pPr>
            <w:r w:rsidRPr="001351FC">
              <w:t>Порядок технического обслуживания специализированных резьбонарезных станков для нарезания наружных метрических резьб</w:t>
            </w:r>
          </w:p>
        </w:tc>
      </w:tr>
      <w:tr w:rsidR="00EE5916" w:rsidRPr="00CC4257" w14:paraId="7E06A8AB" w14:textId="77777777" w:rsidTr="00FC100C">
        <w:trPr>
          <w:trHeight w:val="20"/>
        </w:trPr>
        <w:tc>
          <w:tcPr>
            <w:tcW w:w="901" w:type="pct"/>
            <w:vMerge/>
          </w:tcPr>
          <w:p w14:paraId="7E06A8A9" w14:textId="77777777" w:rsidR="00EE5916" w:rsidRPr="00CC4257" w:rsidRDefault="00EE5916" w:rsidP="00EE5916"/>
        </w:tc>
        <w:tc>
          <w:tcPr>
            <w:tcW w:w="4099" w:type="pct"/>
          </w:tcPr>
          <w:p w14:paraId="188B7B4C" w14:textId="23FBDF2E" w:rsidR="00EE5916" w:rsidRPr="00CC4257" w:rsidRDefault="00EE5916" w:rsidP="00FC100C">
            <w:pPr>
              <w:jc w:val="both"/>
            </w:pPr>
            <w:r w:rsidRPr="001351FC">
              <w:t>Порядок проверки исправности, работоспособности и точности специализированных резьбонарезных станков для нарезания наружных метрических резьб</w:t>
            </w:r>
          </w:p>
        </w:tc>
      </w:tr>
      <w:tr w:rsidR="00EE5916" w:rsidRPr="00CC4257" w14:paraId="7E06A8AE" w14:textId="77777777" w:rsidTr="00FC100C">
        <w:trPr>
          <w:trHeight w:val="20"/>
        </w:trPr>
        <w:tc>
          <w:tcPr>
            <w:tcW w:w="901" w:type="pct"/>
            <w:vMerge/>
          </w:tcPr>
          <w:p w14:paraId="7E06A8AC" w14:textId="77777777" w:rsidR="00EE5916" w:rsidRPr="00CC4257" w:rsidRDefault="00EE5916" w:rsidP="00EE5916"/>
        </w:tc>
        <w:tc>
          <w:tcPr>
            <w:tcW w:w="4099" w:type="pct"/>
          </w:tcPr>
          <w:p w14:paraId="4C5A41F5" w14:textId="10ADA3BB" w:rsidR="00EE5916" w:rsidRPr="00CC4257" w:rsidRDefault="00EE5916" w:rsidP="00FC100C">
            <w:pPr>
              <w:jc w:val="both"/>
            </w:pPr>
            <w:r w:rsidRPr="001351FC">
              <w:t>Перечень и содержание регламентных работ по техническому обслуживанию специализированных резьбонарезных станков для нарезания наружных метрических резьб</w:t>
            </w:r>
          </w:p>
        </w:tc>
      </w:tr>
      <w:tr w:rsidR="00EE5916" w:rsidRPr="00CC4257" w14:paraId="7E06A8B1" w14:textId="77777777" w:rsidTr="00FC100C">
        <w:trPr>
          <w:trHeight w:val="20"/>
        </w:trPr>
        <w:tc>
          <w:tcPr>
            <w:tcW w:w="901" w:type="pct"/>
            <w:vMerge/>
          </w:tcPr>
          <w:p w14:paraId="7E06A8AF" w14:textId="77777777" w:rsidR="00EE5916" w:rsidRPr="00CC4257" w:rsidRDefault="00EE5916" w:rsidP="00EE5916"/>
        </w:tc>
        <w:tc>
          <w:tcPr>
            <w:tcW w:w="4099" w:type="pct"/>
          </w:tcPr>
          <w:p w14:paraId="0EC3EC24" w14:textId="706F035D" w:rsidR="00EE5916" w:rsidRPr="00CC4257" w:rsidRDefault="00EE5916" w:rsidP="00FC100C">
            <w:pPr>
              <w:jc w:val="both"/>
            </w:pPr>
            <w:r w:rsidRPr="001351FC">
              <w:t>Способы и приемы очистки специализированных резьбонарезных станков для нарезания наружных метрических резьб от пыли, стружки, масляных пятен</w:t>
            </w:r>
          </w:p>
        </w:tc>
      </w:tr>
      <w:tr w:rsidR="00EE5916" w:rsidRPr="00CC4257" w14:paraId="7E06A8B4" w14:textId="77777777" w:rsidTr="00FC100C">
        <w:trPr>
          <w:trHeight w:val="20"/>
        </w:trPr>
        <w:tc>
          <w:tcPr>
            <w:tcW w:w="901" w:type="pct"/>
            <w:vMerge/>
          </w:tcPr>
          <w:p w14:paraId="7E06A8B2" w14:textId="77777777" w:rsidR="00EE5916" w:rsidRPr="00CC4257" w:rsidRDefault="00EE5916" w:rsidP="00EE5916"/>
        </w:tc>
        <w:tc>
          <w:tcPr>
            <w:tcW w:w="4099" w:type="pct"/>
          </w:tcPr>
          <w:p w14:paraId="410FB20B" w14:textId="6DE0FD18" w:rsidR="00EE5916" w:rsidRPr="00CC4257" w:rsidRDefault="00EE5916" w:rsidP="00FC100C">
            <w:pPr>
              <w:jc w:val="both"/>
            </w:pPr>
            <w:r w:rsidRPr="001351FC">
              <w:t>Схемы смазки специализированных резьбонарезных станков для нарезания наружных метрических резьб</w:t>
            </w:r>
          </w:p>
        </w:tc>
      </w:tr>
      <w:tr w:rsidR="00EE5916" w:rsidRPr="00CC4257" w14:paraId="7E06A8BA" w14:textId="77777777" w:rsidTr="00FC100C">
        <w:trPr>
          <w:trHeight w:val="20"/>
        </w:trPr>
        <w:tc>
          <w:tcPr>
            <w:tcW w:w="901" w:type="pct"/>
            <w:vMerge/>
          </w:tcPr>
          <w:p w14:paraId="7E06A8B8" w14:textId="77777777" w:rsidR="00EE5916" w:rsidRPr="00CC4257" w:rsidRDefault="00EE5916" w:rsidP="00EE5916"/>
        </w:tc>
        <w:tc>
          <w:tcPr>
            <w:tcW w:w="4099" w:type="pct"/>
          </w:tcPr>
          <w:p w14:paraId="7C92F909" w14:textId="092318E6" w:rsidR="00EE5916" w:rsidRPr="00CC4257" w:rsidRDefault="00EE5916" w:rsidP="00FC100C">
            <w:pPr>
              <w:jc w:val="both"/>
            </w:pPr>
            <w:r w:rsidRPr="001351FC">
              <w:t>Критерии износа металлорежущих инструментов для нарезания наружных метрических резьб на специализированных резьбонарезных станках</w:t>
            </w:r>
          </w:p>
        </w:tc>
      </w:tr>
      <w:tr w:rsidR="00EE5916" w:rsidRPr="00CC4257" w14:paraId="7E06A8BD" w14:textId="77777777" w:rsidTr="00FC100C">
        <w:trPr>
          <w:trHeight w:val="20"/>
        </w:trPr>
        <w:tc>
          <w:tcPr>
            <w:tcW w:w="901" w:type="pct"/>
            <w:vMerge/>
          </w:tcPr>
          <w:p w14:paraId="7E06A8BB" w14:textId="77777777" w:rsidR="00EE5916" w:rsidRPr="00CC4257" w:rsidRDefault="00EE5916" w:rsidP="00EE5916"/>
        </w:tc>
        <w:tc>
          <w:tcPr>
            <w:tcW w:w="4099" w:type="pct"/>
          </w:tcPr>
          <w:p w14:paraId="051FA3C0" w14:textId="227EF59D" w:rsidR="00EE5916" w:rsidRPr="00CC4257" w:rsidRDefault="00EE5916" w:rsidP="00FC100C">
            <w:pPr>
              <w:jc w:val="both"/>
            </w:pPr>
            <w:r w:rsidRPr="001351FC">
              <w:t>Основные свойства и маркировка инструментальных материалов</w:t>
            </w:r>
          </w:p>
        </w:tc>
      </w:tr>
      <w:tr w:rsidR="00EE5916" w:rsidRPr="00CC4257" w14:paraId="7E06A8C0" w14:textId="77777777" w:rsidTr="00FC100C">
        <w:trPr>
          <w:trHeight w:val="20"/>
        </w:trPr>
        <w:tc>
          <w:tcPr>
            <w:tcW w:w="901" w:type="pct"/>
            <w:vMerge/>
          </w:tcPr>
          <w:p w14:paraId="7E06A8BE" w14:textId="77777777" w:rsidR="00EE5916" w:rsidRPr="00CC4257" w:rsidRDefault="00EE5916" w:rsidP="00EE5916"/>
        </w:tc>
        <w:tc>
          <w:tcPr>
            <w:tcW w:w="4099" w:type="pct"/>
          </w:tcPr>
          <w:p w14:paraId="5EA06053" w14:textId="7BA15B81" w:rsidR="00EE5916" w:rsidRPr="00CC4257" w:rsidRDefault="00EE5916" w:rsidP="00FC100C">
            <w:pPr>
              <w:jc w:val="both"/>
            </w:pPr>
            <w:r w:rsidRPr="001351FC">
              <w:t>Металлорежущие инструменты, используемые на специализированных резьбонарезных станках для нарезания наружных метрических резьб: виды, конструкции, назначение, геометрические параметры, правила эксплуатации и технологические возможности</w:t>
            </w:r>
          </w:p>
        </w:tc>
      </w:tr>
      <w:tr w:rsidR="00EE5916" w:rsidRPr="00CC4257" w14:paraId="7E06A8C3" w14:textId="77777777" w:rsidTr="00FC100C">
        <w:trPr>
          <w:trHeight w:val="20"/>
        </w:trPr>
        <w:tc>
          <w:tcPr>
            <w:tcW w:w="901" w:type="pct"/>
            <w:vMerge/>
          </w:tcPr>
          <w:p w14:paraId="7E06A8C1" w14:textId="77777777" w:rsidR="00EE5916" w:rsidRPr="00CC4257" w:rsidRDefault="00EE5916" w:rsidP="00EE5916"/>
        </w:tc>
        <w:tc>
          <w:tcPr>
            <w:tcW w:w="4099" w:type="pct"/>
          </w:tcPr>
          <w:p w14:paraId="26C49A02" w14:textId="78404B09" w:rsidR="00EE5916" w:rsidRPr="00CC4257" w:rsidRDefault="00EE5916" w:rsidP="00FC100C">
            <w:pPr>
              <w:jc w:val="both"/>
            </w:pPr>
            <w:r w:rsidRPr="001351FC">
              <w:t xml:space="preserve">Универсальные приспособления, используемые на специализированных резьбонарезных станках для нарезания наружных метрических резьб: виды, </w:t>
            </w:r>
            <w:r w:rsidRPr="001351FC">
              <w:lastRenderedPageBreak/>
              <w:t>конструкции, назначение, параметры и правила эксплуатации</w:t>
            </w:r>
          </w:p>
        </w:tc>
      </w:tr>
      <w:tr w:rsidR="00EE5916" w:rsidRPr="00CC4257" w14:paraId="7E06A8C9" w14:textId="77777777" w:rsidTr="00FC100C">
        <w:trPr>
          <w:trHeight w:val="20"/>
        </w:trPr>
        <w:tc>
          <w:tcPr>
            <w:tcW w:w="901" w:type="pct"/>
            <w:vMerge/>
          </w:tcPr>
          <w:p w14:paraId="7E06A8C7" w14:textId="77777777" w:rsidR="00EE5916" w:rsidRPr="00CC4257" w:rsidRDefault="00EE5916" w:rsidP="00EE5916"/>
        </w:tc>
        <w:tc>
          <w:tcPr>
            <w:tcW w:w="4099" w:type="pct"/>
          </w:tcPr>
          <w:p w14:paraId="2071DFAD" w14:textId="681763AF" w:rsidR="00EE5916" w:rsidRPr="00CC4257" w:rsidRDefault="00EE5916" w:rsidP="00FC100C">
            <w:pPr>
              <w:jc w:val="both"/>
            </w:pPr>
            <w:r w:rsidRPr="001351FC">
              <w:t>Состав работ по техническому обслуживанию приспособлений на специализированных резьбонарезных станках для нарезания наружных метрических резьб</w:t>
            </w:r>
          </w:p>
        </w:tc>
      </w:tr>
      <w:tr w:rsidR="00EE5916" w:rsidRPr="00CC4257" w14:paraId="7E06A8CC" w14:textId="77777777" w:rsidTr="00FC100C">
        <w:trPr>
          <w:trHeight w:val="20"/>
        </w:trPr>
        <w:tc>
          <w:tcPr>
            <w:tcW w:w="901" w:type="pct"/>
            <w:vMerge/>
          </w:tcPr>
          <w:p w14:paraId="7E06A8CA" w14:textId="77777777" w:rsidR="00EE5916" w:rsidRPr="00CC4257" w:rsidRDefault="00EE5916" w:rsidP="00EE5916"/>
        </w:tc>
        <w:tc>
          <w:tcPr>
            <w:tcW w:w="4099" w:type="pct"/>
          </w:tcPr>
          <w:p w14:paraId="5A62602F" w14:textId="64581DF8" w:rsidR="00EE5916" w:rsidRPr="00CC4257" w:rsidRDefault="00EE5916" w:rsidP="00FC100C">
            <w:pPr>
              <w:jc w:val="both"/>
            </w:pPr>
            <w:r w:rsidRPr="001351FC">
              <w:t>Порядок поднастройки специализированных резьбонарезных станков для нарезания наружных метрических резьб</w:t>
            </w:r>
          </w:p>
        </w:tc>
      </w:tr>
      <w:tr w:rsidR="00EE5916" w:rsidRPr="00CC4257" w14:paraId="7E06A8CF" w14:textId="77777777" w:rsidTr="00FC100C">
        <w:trPr>
          <w:trHeight w:val="20"/>
        </w:trPr>
        <w:tc>
          <w:tcPr>
            <w:tcW w:w="901" w:type="pct"/>
          </w:tcPr>
          <w:p w14:paraId="7E06A8CD" w14:textId="77777777" w:rsidR="00EE5916" w:rsidRPr="00CC4257" w:rsidRDefault="00EE5916" w:rsidP="00EE5916">
            <w:r w:rsidRPr="00CC4257">
              <w:t>Другие характеристики</w:t>
            </w:r>
          </w:p>
        </w:tc>
        <w:tc>
          <w:tcPr>
            <w:tcW w:w="4099" w:type="pct"/>
          </w:tcPr>
          <w:p w14:paraId="6F82345F" w14:textId="2BAB71E5" w:rsidR="00EE5916" w:rsidRPr="00CC4257" w:rsidRDefault="00EE5916" w:rsidP="00FC100C">
            <w:pPr>
              <w:jc w:val="both"/>
            </w:pPr>
            <w:r>
              <w:t>–</w:t>
            </w:r>
          </w:p>
        </w:tc>
      </w:tr>
    </w:tbl>
    <w:p w14:paraId="6EE70F5E" w14:textId="77777777" w:rsidR="00F418E9" w:rsidRDefault="00F418E9" w:rsidP="00BA12DC">
      <w:pPr>
        <w:rPr>
          <w:b/>
          <w:bCs w:val="0"/>
        </w:rPr>
      </w:pPr>
    </w:p>
    <w:p w14:paraId="7E06A8D0" w14:textId="2CCDD166" w:rsidR="006013CA" w:rsidRDefault="00B7004B" w:rsidP="00BA12DC">
      <w:pPr>
        <w:rPr>
          <w:b/>
          <w:bCs w:val="0"/>
        </w:rPr>
      </w:pPr>
      <w:r w:rsidRPr="00BA12DC">
        <w:rPr>
          <w:b/>
          <w:bCs w:val="0"/>
        </w:rPr>
        <w:t>3.1.2</w:t>
      </w:r>
      <w:r w:rsidR="006013CA" w:rsidRPr="00BA12DC">
        <w:rPr>
          <w:b/>
          <w:bCs w:val="0"/>
        </w:rPr>
        <w:t>. Трудовая функция</w:t>
      </w:r>
    </w:p>
    <w:p w14:paraId="50EA3384" w14:textId="77777777" w:rsidR="00F418E9" w:rsidRPr="00BA12DC" w:rsidRDefault="00F418E9" w:rsidP="00BA12DC">
      <w:pPr>
        <w:rPr>
          <w:b/>
          <w:bCs w:val="0"/>
        </w:rPr>
      </w:pPr>
    </w:p>
    <w:tbl>
      <w:tblPr>
        <w:tblW w:w="5000" w:type="pct"/>
        <w:jc w:val="center"/>
        <w:tblLook w:val="01E0" w:firstRow="1" w:lastRow="1" w:firstColumn="1" w:lastColumn="1" w:noHBand="0" w:noVBand="0"/>
      </w:tblPr>
      <w:tblGrid>
        <w:gridCol w:w="1642"/>
        <w:gridCol w:w="5304"/>
        <w:gridCol w:w="567"/>
        <w:gridCol w:w="883"/>
        <w:gridCol w:w="1447"/>
        <w:gridCol w:w="357"/>
      </w:tblGrid>
      <w:tr w:rsidR="00170920" w:rsidRPr="00CC4257" w14:paraId="7E06A8D7" w14:textId="77777777" w:rsidTr="009E5DA9">
        <w:trPr>
          <w:jc w:val="center"/>
        </w:trPr>
        <w:tc>
          <w:tcPr>
            <w:tcW w:w="805" w:type="pct"/>
            <w:tcBorders>
              <w:right w:val="single" w:sz="4" w:space="0" w:color="808080"/>
            </w:tcBorders>
            <w:vAlign w:val="center"/>
          </w:tcPr>
          <w:p w14:paraId="7E06A8D1" w14:textId="167EE1C9" w:rsidR="00170920" w:rsidRPr="00CC4257" w:rsidRDefault="008232B5" w:rsidP="00170920">
            <w:r w:rsidRPr="008232B5">
              <w:rPr>
                <w:sz w:val="20"/>
              </w:rPr>
              <w:t>Наименование</w:t>
            </w:r>
          </w:p>
        </w:tc>
        <w:tc>
          <w:tcPr>
            <w:tcW w:w="2600" w:type="pct"/>
            <w:tcBorders>
              <w:top w:val="single" w:sz="4" w:space="0" w:color="808080"/>
              <w:left w:val="single" w:sz="4" w:space="0" w:color="808080"/>
              <w:bottom w:val="single" w:sz="4" w:space="0" w:color="808080"/>
              <w:right w:val="single" w:sz="4" w:space="0" w:color="808080"/>
            </w:tcBorders>
          </w:tcPr>
          <w:p w14:paraId="7E06A8D2" w14:textId="2C62C160" w:rsidR="00170920" w:rsidRPr="00CC4257" w:rsidRDefault="009C580D" w:rsidP="00170920">
            <w:r w:rsidRPr="009C580D">
              <w:t xml:space="preserve">Выполнение технологических операций по нарезанию </w:t>
            </w:r>
            <w:r w:rsidR="00083E6D">
              <w:t xml:space="preserve">внутренней метрической резьбы до 8‑й степени точности в крепежных </w:t>
            </w:r>
            <w:r w:rsidRPr="009C580D">
              <w:t>деталях на специализированных резьбонарезных станках</w:t>
            </w:r>
          </w:p>
        </w:tc>
        <w:tc>
          <w:tcPr>
            <w:tcW w:w="278" w:type="pct"/>
            <w:tcBorders>
              <w:left w:val="single" w:sz="4" w:space="0" w:color="808080"/>
              <w:right w:val="single" w:sz="4" w:space="0" w:color="808080"/>
            </w:tcBorders>
            <w:vAlign w:val="center"/>
          </w:tcPr>
          <w:p w14:paraId="7E06A8D3" w14:textId="0994096E" w:rsidR="00170920" w:rsidRPr="00CC4257" w:rsidRDefault="00AA5283" w:rsidP="00FC100C">
            <w:pPr>
              <w:jc w:val="center"/>
            </w:pPr>
            <w:r w:rsidRPr="00AA5283">
              <w:rPr>
                <w:sz w:val="20"/>
              </w:rPr>
              <w:t>Код</w:t>
            </w:r>
          </w:p>
        </w:tc>
        <w:tc>
          <w:tcPr>
            <w:tcW w:w="433" w:type="pct"/>
            <w:tcBorders>
              <w:top w:val="single" w:sz="4" w:space="0" w:color="808080"/>
              <w:left w:val="single" w:sz="4" w:space="0" w:color="808080"/>
              <w:bottom w:val="single" w:sz="4" w:space="0" w:color="808080"/>
              <w:right w:val="single" w:sz="4" w:space="0" w:color="808080"/>
            </w:tcBorders>
            <w:vAlign w:val="center"/>
          </w:tcPr>
          <w:p w14:paraId="7E06A8D4" w14:textId="1B8BC4F1" w:rsidR="00170920" w:rsidRPr="00CC4257" w:rsidRDefault="00E92129" w:rsidP="00FC100C">
            <w:pPr>
              <w:jc w:val="center"/>
            </w:pPr>
            <w:r>
              <w:rPr>
                <w:lang w:val="en-US"/>
              </w:rPr>
              <w:t>A</w:t>
            </w:r>
            <w:r w:rsidR="00170920" w:rsidRPr="00CC4257">
              <w:t>/02.2</w:t>
            </w:r>
          </w:p>
        </w:tc>
        <w:tc>
          <w:tcPr>
            <w:tcW w:w="709" w:type="pct"/>
            <w:tcBorders>
              <w:left w:val="single" w:sz="4" w:space="0" w:color="808080"/>
              <w:right w:val="single" w:sz="4" w:space="0" w:color="808080"/>
            </w:tcBorders>
            <w:vAlign w:val="center"/>
          </w:tcPr>
          <w:p w14:paraId="7E06A8D5" w14:textId="38AC3321" w:rsidR="00170920" w:rsidRPr="00CC4257" w:rsidRDefault="00AA5283" w:rsidP="00FC100C">
            <w:pPr>
              <w:jc w:val="center"/>
              <w:rPr>
                <w:vertAlign w:val="superscript"/>
              </w:rPr>
            </w:pPr>
            <w:r w:rsidRPr="00AA5283">
              <w:rPr>
                <w:sz w:val="20"/>
              </w:rPr>
              <w:t>Уровень (подуровень) квалификации</w:t>
            </w:r>
          </w:p>
        </w:tc>
        <w:tc>
          <w:tcPr>
            <w:tcW w:w="175" w:type="pct"/>
            <w:tcBorders>
              <w:top w:val="single" w:sz="4" w:space="0" w:color="808080"/>
              <w:left w:val="single" w:sz="4" w:space="0" w:color="808080"/>
              <w:bottom w:val="single" w:sz="4" w:space="0" w:color="808080"/>
              <w:right w:val="single" w:sz="4" w:space="0" w:color="808080"/>
            </w:tcBorders>
            <w:vAlign w:val="center"/>
          </w:tcPr>
          <w:p w14:paraId="7E06A8D6" w14:textId="77777777" w:rsidR="00170920" w:rsidRPr="00CC4257" w:rsidRDefault="00170920" w:rsidP="00FC100C">
            <w:pPr>
              <w:jc w:val="center"/>
            </w:pPr>
            <w:r w:rsidRPr="00CC4257">
              <w:t>2</w:t>
            </w:r>
          </w:p>
        </w:tc>
      </w:tr>
    </w:tbl>
    <w:p w14:paraId="7E06A8E9" w14:textId="77777777" w:rsidR="006013CA" w:rsidRPr="00CC4257" w:rsidRDefault="006013CA" w:rsidP="00E712D9"/>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837"/>
        <w:gridCol w:w="8358"/>
      </w:tblGrid>
      <w:tr w:rsidR="00170920" w:rsidRPr="00CC4257" w14:paraId="7E06A8EC" w14:textId="77777777" w:rsidTr="00FC100C">
        <w:trPr>
          <w:trHeight w:val="20"/>
        </w:trPr>
        <w:tc>
          <w:tcPr>
            <w:tcW w:w="901" w:type="pct"/>
            <w:vMerge w:val="restart"/>
          </w:tcPr>
          <w:p w14:paraId="7E06A8EA" w14:textId="77777777" w:rsidR="00170920" w:rsidRPr="00CC4257" w:rsidRDefault="00170920" w:rsidP="00086C6C">
            <w:r w:rsidRPr="00CC4257">
              <w:t>Трудовые действия</w:t>
            </w:r>
          </w:p>
        </w:tc>
        <w:tc>
          <w:tcPr>
            <w:tcW w:w="4099" w:type="pct"/>
          </w:tcPr>
          <w:p w14:paraId="7E06A8EB" w14:textId="1254009C" w:rsidR="00170920" w:rsidRPr="00CC4257" w:rsidRDefault="00170920" w:rsidP="00FC100C">
            <w:pPr>
              <w:jc w:val="both"/>
            </w:pPr>
            <w:r w:rsidRPr="00837B4C">
              <w:t xml:space="preserve">Получение задания на выполнение технологической операции по нарезанию внутренней метрической резьбы </w:t>
            </w:r>
            <w:r w:rsidR="00D8066C">
              <w:t>до 8</w:t>
            </w:r>
            <w:r w:rsidR="00AA5283">
              <w:t>‑й</w:t>
            </w:r>
            <w:r w:rsidR="00086C6C">
              <w:t xml:space="preserve"> степ</w:t>
            </w:r>
            <w:r w:rsidRPr="00837B4C">
              <w:t xml:space="preserve">ени </w:t>
            </w:r>
            <w:r w:rsidR="00E62874">
              <w:t>точности с шероховатостью</w:t>
            </w:r>
            <w:r w:rsidR="0071680D">
              <w:t xml:space="preserve"> поверхностей</w:t>
            </w:r>
            <w:r w:rsidRPr="00837B4C">
              <w:t xml:space="preserve"> до </w:t>
            </w:r>
            <w:r w:rsidR="00AA5283">
              <w:t>Ra </w:t>
            </w:r>
            <w:r w:rsidR="00086C6C">
              <w:t>3,2</w:t>
            </w:r>
            <w:r w:rsidR="00AA5283">
              <w:t> мкм</w:t>
            </w:r>
            <w:r w:rsidRPr="00837B4C">
              <w:t xml:space="preserve"> в гайках на специализированном резьбонарезном станке</w:t>
            </w:r>
          </w:p>
        </w:tc>
      </w:tr>
      <w:tr w:rsidR="00170920" w:rsidRPr="00CC4257" w14:paraId="7E06A8EF" w14:textId="77777777" w:rsidTr="00FC100C">
        <w:trPr>
          <w:trHeight w:val="20"/>
        </w:trPr>
        <w:tc>
          <w:tcPr>
            <w:tcW w:w="901" w:type="pct"/>
            <w:vMerge/>
          </w:tcPr>
          <w:p w14:paraId="7E06A8ED" w14:textId="77777777" w:rsidR="00170920" w:rsidRPr="00CC4257" w:rsidRDefault="00170920" w:rsidP="00086C6C"/>
        </w:tc>
        <w:tc>
          <w:tcPr>
            <w:tcW w:w="4099" w:type="pct"/>
          </w:tcPr>
          <w:p w14:paraId="7E06A8EE" w14:textId="39844E34" w:rsidR="00170920" w:rsidRPr="00CC4257" w:rsidRDefault="0071680D" w:rsidP="00FC100C">
            <w:pPr>
              <w:jc w:val="both"/>
            </w:pPr>
            <w:r>
              <w:t>Установление последовательности</w:t>
            </w:r>
            <w:r w:rsidR="00170920" w:rsidRPr="00837B4C">
              <w:t xml:space="preserve"> выполнения технологической операции по нарезанию внутренней метрической резьбы </w:t>
            </w:r>
            <w:r w:rsidR="00D8066C">
              <w:t>до 8</w:t>
            </w:r>
            <w:r w:rsidR="00AA5283">
              <w:t>‑й</w:t>
            </w:r>
            <w:r w:rsidR="00086C6C">
              <w:t xml:space="preserve"> степ</w:t>
            </w:r>
            <w:r w:rsidR="00170920" w:rsidRPr="00837B4C">
              <w:t xml:space="preserve">ени </w:t>
            </w:r>
            <w:r w:rsidR="00E62874">
              <w:t>точности с шероховатостью</w:t>
            </w:r>
            <w:r>
              <w:t xml:space="preserve"> поверхностей</w:t>
            </w:r>
            <w:r w:rsidR="00170920" w:rsidRPr="00837B4C">
              <w:t xml:space="preserve"> до </w:t>
            </w:r>
            <w:r w:rsidR="00AA5283">
              <w:t>Ra </w:t>
            </w:r>
            <w:r w:rsidR="00086C6C">
              <w:t>3,2</w:t>
            </w:r>
            <w:r w:rsidR="00AA5283">
              <w:t> мкм</w:t>
            </w:r>
            <w:r w:rsidR="00170920" w:rsidRPr="00837B4C">
              <w:t xml:space="preserve"> в гайках на специализированном резьбонарезном станке</w:t>
            </w:r>
          </w:p>
        </w:tc>
      </w:tr>
      <w:tr w:rsidR="00170920" w:rsidRPr="00CC4257" w14:paraId="7E06A8F2" w14:textId="77777777" w:rsidTr="00FC100C">
        <w:trPr>
          <w:trHeight w:val="20"/>
        </w:trPr>
        <w:tc>
          <w:tcPr>
            <w:tcW w:w="901" w:type="pct"/>
            <w:vMerge/>
          </w:tcPr>
          <w:p w14:paraId="7E06A8F0" w14:textId="77777777" w:rsidR="00170920" w:rsidRPr="00CC4257" w:rsidRDefault="00170920" w:rsidP="00086C6C"/>
        </w:tc>
        <w:tc>
          <w:tcPr>
            <w:tcW w:w="4099" w:type="pct"/>
          </w:tcPr>
          <w:p w14:paraId="7E06A8F1" w14:textId="080505CD" w:rsidR="00170920" w:rsidRPr="00CC4257" w:rsidRDefault="00170920" w:rsidP="00FC100C">
            <w:pPr>
              <w:jc w:val="both"/>
            </w:pPr>
            <w:r w:rsidRPr="00837B4C">
              <w:t xml:space="preserve">Установка заготовок гаек на специализированный резьбонарезной станок для нарезания внутренней метрической резьбы </w:t>
            </w:r>
            <w:r w:rsidR="00D8066C">
              <w:t>до 8</w:t>
            </w:r>
            <w:r w:rsidR="00AA5283">
              <w:t>‑й</w:t>
            </w:r>
            <w:r w:rsidR="00086C6C">
              <w:t xml:space="preserve"> степ</w:t>
            </w:r>
            <w:r w:rsidRPr="00837B4C">
              <w:t xml:space="preserve">ени </w:t>
            </w:r>
            <w:r w:rsidR="00E62874">
              <w:t>точности с шероховатостью</w:t>
            </w:r>
            <w:r w:rsidR="0071680D">
              <w:t xml:space="preserve"> поверхностей</w:t>
            </w:r>
            <w:r w:rsidRPr="00837B4C">
              <w:t xml:space="preserve"> до </w:t>
            </w:r>
            <w:r w:rsidR="00AA5283">
              <w:t>Ra </w:t>
            </w:r>
            <w:r w:rsidR="00086C6C">
              <w:t>3,2</w:t>
            </w:r>
            <w:r w:rsidR="00AA5283">
              <w:t> мкм</w:t>
            </w:r>
          </w:p>
        </w:tc>
      </w:tr>
      <w:tr w:rsidR="00170920" w:rsidRPr="00CC4257" w14:paraId="51829664" w14:textId="77777777" w:rsidTr="00FC100C">
        <w:trPr>
          <w:trHeight w:val="20"/>
        </w:trPr>
        <w:tc>
          <w:tcPr>
            <w:tcW w:w="901" w:type="pct"/>
            <w:vMerge/>
          </w:tcPr>
          <w:p w14:paraId="6AC429FF" w14:textId="77777777" w:rsidR="00170920" w:rsidRPr="00CC4257" w:rsidRDefault="00170920" w:rsidP="00086C6C"/>
        </w:tc>
        <w:tc>
          <w:tcPr>
            <w:tcW w:w="4099" w:type="pct"/>
          </w:tcPr>
          <w:p w14:paraId="028C0AAF" w14:textId="29D0ED0D" w:rsidR="00170920" w:rsidRPr="00CC4257" w:rsidRDefault="00170920" w:rsidP="00FC100C">
            <w:pPr>
              <w:jc w:val="both"/>
            </w:pPr>
            <w:r w:rsidRPr="00837B4C">
              <w:t xml:space="preserve">Контроль процесса нарезания в гайках внутренней метрической резьбы </w:t>
            </w:r>
            <w:r w:rsidR="00D8066C">
              <w:t>до 8</w:t>
            </w:r>
            <w:r w:rsidR="00AA5283">
              <w:t>‑й</w:t>
            </w:r>
            <w:r w:rsidR="00086C6C">
              <w:t xml:space="preserve"> степ</w:t>
            </w:r>
            <w:r w:rsidRPr="00837B4C">
              <w:t xml:space="preserve">ени </w:t>
            </w:r>
            <w:r w:rsidR="00E62874">
              <w:t>точности с шероховатостью</w:t>
            </w:r>
            <w:r w:rsidR="0071680D">
              <w:t xml:space="preserve"> поверхностей</w:t>
            </w:r>
            <w:r w:rsidRPr="00837B4C">
              <w:t xml:space="preserve"> до </w:t>
            </w:r>
            <w:r w:rsidR="00AA5283">
              <w:t>Ra </w:t>
            </w:r>
            <w:r w:rsidR="00086C6C">
              <w:t>3,2</w:t>
            </w:r>
            <w:r w:rsidR="00AA5283">
              <w:t> мкм</w:t>
            </w:r>
            <w:r w:rsidRPr="00837B4C">
              <w:t xml:space="preserve"> на специализированном резьбонарезном станке</w:t>
            </w:r>
          </w:p>
        </w:tc>
      </w:tr>
      <w:tr w:rsidR="00170920" w:rsidRPr="00CC4257" w14:paraId="67CA9AFD" w14:textId="77777777" w:rsidTr="00FC100C">
        <w:trPr>
          <w:trHeight w:val="20"/>
        </w:trPr>
        <w:tc>
          <w:tcPr>
            <w:tcW w:w="901" w:type="pct"/>
            <w:vMerge/>
          </w:tcPr>
          <w:p w14:paraId="37DC5B06" w14:textId="77777777" w:rsidR="00170920" w:rsidRPr="00CC4257" w:rsidRDefault="00170920" w:rsidP="00086C6C"/>
        </w:tc>
        <w:tc>
          <w:tcPr>
            <w:tcW w:w="4099" w:type="pct"/>
          </w:tcPr>
          <w:p w14:paraId="1B9CC1FC" w14:textId="06C26E87" w:rsidR="00170920" w:rsidRPr="00CC4257" w:rsidRDefault="00170920" w:rsidP="00FC100C">
            <w:pPr>
              <w:jc w:val="both"/>
            </w:pPr>
            <w:r w:rsidRPr="00837B4C">
              <w:t xml:space="preserve">Укладка в тару готовых гаек после нарезания внутренней метрической резьбы </w:t>
            </w:r>
            <w:r w:rsidR="00D8066C">
              <w:t>до 8</w:t>
            </w:r>
            <w:r w:rsidR="00AA5283">
              <w:t>‑й</w:t>
            </w:r>
            <w:r w:rsidR="00086C6C">
              <w:t xml:space="preserve"> степ</w:t>
            </w:r>
            <w:r w:rsidRPr="00837B4C">
              <w:t xml:space="preserve">ени </w:t>
            </w:r>
            <w:r w:rsidR="00E62874">
              <w:t>точности с шероховатостью</w:t>
            </w:r>
            <w:r w:rsidR="0071680D">
              <w:t xml:space="preserve"> поверхностей</w:t>
            </w:r>
            <w:r w:rsidRPr="00837B4C">
              <w:t xml:space="preserve"> до </w:t>
            </w:r>
            <w:r w:rsidR="00AA5283">
              <w:t>Ra </w:t>
            </w:r>
            <w:r w:rsidR="00086C6C">
              <w:t>3,2</w:t>
            </w:r>
            <w:r w:rsidR="00AA5283">
              <w:t> мкм</w:t>
            </w:r>
            <w:r w:rsidRPr="00837B4C">
              <w:t xml:space="preserve"> на специализированном резьбонарезном станке</w:t>
            </w:r>
          </w:p>
        </w:tc>
      </w:tr>
      <w:tr w:rsidR="00170920" w:rsidRPr="00CC4257" w14:paraId="27D5C05D" w14:textId="77777777" w:rsidTr="00FC100C">
        <w:trPr>
          <w:trHeight w:val="20"/>
        </w:trPr>
        <w:tc>
          <w:tcPr>
            <w:tcW w:w="901" w:type="pct"/>
            <w:vMerge/>
          </w:tcPr>
          <w:p w14:paraId="1C71F294" w14:textId="77777777" w:rsidR="00170920" w:rsidRPr="00CC4257" w:rsidRDefault="00170920" w:rsidP="00086C6C"/>
        </w:tc>
        <w:tc>
          <w:tcPr>
            <w:tcW w:w="4099" w:type="pct"/>
          </w:tcPr>
          <w:p w14:paraId="5A73CEEA" w14:textId="42A33282" w:rsidR="00170920" w:rsidRPr="00CC4257" w:rsidRDefault="00170920" w:rsidP="00FC100C">
            <w:pPr>
              <w:jc w:val="both"/>
            </w:pPr>
            <w:r w:rsidRPr="00837B4C">
              <w:t xml:space="preserve">Техническое обслуживание специализированного резьбонарезного станка при выполнении технологической операции по нарезанию внутренней метрической резьбы </w:t>
            </w:r>
            <w:r w:rsidR="00D8066C">
              <w:t>до 8</w:t>
            </w:r>
            <w:r w:rsidR="00AA5283">
              <w:t>‑й</w:t>
            </w:r>
            <w:r w:rsidR="00086C6C">
              <w:t xml:space="preserve"> степ</w:t>
            </w:r>
            <w:r w:rsidRPr="00837B4C">
              <w:t xml:space="preserve">ени </w:t>
            </w:r>
            <w:r w:rsidR="00E62874">
              <w:t>точности с шероховатостью</w:t>
            </w:r>
            <w:r w:rsidR="0071680D">
              <w:t xml:space="preserve"> поверхностей</w:t>
            </w:r>
            <w:r w:rsidRPr="00837B4C">
              <w:t xml:space="preserve"> до </w:t>
            </w:r>
            <w:r w:rsidR="00AA5283">
              <w:t>Ra </w:t>
            </w:r>
            <w:r w:rsidR="00086C6C">
              <w:t>3,2</w:t>
            </w:r>
            <w:r w:rsidR="00AA5283">
              <w:t> мкм</w:t>
            </w:r>
            <w:r w:rsidRPr="00837B4C">
              <w:t xml:space="preserve"> в гайках</w:t>
            </w:r>
          </w:p>
        </w:tc>
      </w:tr>
      <w:tr w:rsidR="00170920" w:rsidRPr="00CC4257" w14:paraId="111492B2" w14:textId="77777777" w:rsidTr="00FC100C">
        <w:trPr>
          <w:trHeight w:val="20"/>
        </w:trPr>
        <w:tc>
          <w:tcPr>
            <w:tcW w:w="901" w:type="pct"/>
            <w:vMerge/>
          </w:tcPr>
          <w:p w14:paraId="1C91B378" w14:textId="77777777" w:rsidR="00170920" w:rsidRPr="00CC4257" w:rsidRDefault="00170920" w:rsidP="00086C6C"/>
        </w:tc>
        <w:tc>
          <w:tcPr>
            <w:tcW w:w="4099" w:type="pct"/>
          </w:tcPr>
          <w:p w14:paraId="1C9EBF10" w14:textId="60726A16" w:rsidR="00170920" w:rsidRPr="00CC4257" w:rsidRDefault="00170920" w:rsidP="00FC100C">
            <w:pPr>
              <w:jc w:val="both"/>
            </w:pPr>
            <w:r w:rsidRPr="00837B4C">
              <w:t xml:space="preserve">Поддержание </w:t>
            </w:r>
            <w:r w:rsidR="00B15203">
              <w:t>исправного и работоспособного технического состояния</w:t>
            </w:r>
            <w:r w:rsidRPr="00837B4C">
              <w:t xml:space="preserve"> приспособлений на специализированном резьбонарезном станке при выполнении технологической операции по нарезанию внутренней метрической резьбы </w:t>
            </w:r>
            <w:r w:rsidR="00D8066C">
              <w:t>до 8</w:t>
            </w:r>
            <w:r w:rsidR="00AA5283">
              <w:t>‑й</w:t>
            </w:r>
            <w:r w:rsidR="00086C6C">
              <w:t xml:space="preserve"> степ</w:t>
            </w:r>
            <w:r w:rsidRPr="00837B4C">
              <w:t xml:space="preserve">ени </w:t>
            </w:r>
            <w:r w:rsidR="00E62874">
              <w:t>точности с шероховатостью</w:t>
            </w:r>
            <w:r w:rsidR="0071680D">
              <w:t xml:space="preserve"> поверхностей</w:t>
            </w:r>
            <w:r w:rsidRPr="00837B4C">
              <w:t xml:space="preserve"> до </w:t>
            </w:r>
            <w:r w:rsidR="00AA5283">
              <w:t>Ra </w:t>
            </w:r>
            <w:r w:rsidR="00086C6C">
              <w:t>3,2</w:t>
            </w:r>
            <w:r w:rsidR="00AA5283">
              <w:t> мкм</w:t>
            </w:r>
            <w:r w:rsidRPr="00837B4C">
              <w:t xml:space="preserve"> в гайках</w:t>
            </w:r>
          </w:p>
        </w:tc>
      </w:tr>
      <w:tr w:rsidR="00170920" w:rsidRPr="00CC4257" w14:paraId="7E06A8F5" w14:textId="77777777" w:rsidTr="00FC100C">
        <w:trPr>
          <w:trHeight w:val="20"/>
        </w:trPr>
        <w:tc>
          <w:tcPr>
            <w:tcW w:w="901" w:type="pct"/>
            <w:vMerge/>
          </w:tcPr>
          <w:p w14:paraId="7E06A8F3" w14:textId="77777777" w:rsidR="00170920" w:rsidRPr="00CC4257" w:rsidRDefault="00170920" w:rsidP="00086C6C"/>
        </w:tc>
        <w:tc>
          <w:tcPr>
            <w:tcW w:w="4099" w:type="pct"/>
          </w:tcPr>
          <w:p w14:paraId="7E06A8F4" w14:textId="2DA31A17" w:rsidR="00170920" w:rsidRPr="00CC4257" w:rsidRDefault="00170920" w:rsidP="00FC100C">
            <w:pPr>
              <w:jc w:val="both"/>
            </w:pPr>
            <w:r w:rsidRPr="00837B4C">
              <w:t xml:space="preserve">Замена изношенных режущих инструментов </w:t>
            </w:r>
            <w:r w:rsidR="00315BF9">
              <w:t>и (или)</w:t>
            </w:r>
            <w:r w:rsidRPr="00837B4C">
              <w:t xml:space="preserve"> режущих пластин металлорежущих инструментов со сменными режущими пластинами на специализированном резьбонарезном станке при выполнении технологической операции по нарезанию внутренней метрической резьбы </w:t>
            </w:r>
            <w:r w:rsidR="00D8066C">
              <w:t>до 8</w:t>
            </w:r>
            <w:r w:rsidR="00AA5283">
              <w:t>‑й</w:t>
            </w:r>
            <w:r w:rsidR="00086C6C">
              <w:t xml:space="preserve"> степ</w:t>
            </w:r>
            <w:r w:rsidRPr="00837B4C">
              <w:t xml:space="preserve">ени </w:t>
            </w:r>
            <w:r w:rsidR="00E62874">
              <w:t>точности с шероховатостью</w:t>
            </w:r>
            <w:r w:rsidR="0071680D">
              <w:t xml:space="preserve"> поверхностей</w:t>
            </w:r>
            <w:r w:rsidRPr="00837B4C">
              <w:t xml:space="preserve"> до </w:t>
            </w:r>
            <w:r w:rsidR="00AA5283">
              <w:t>Ra </w:t>
            </w:r>
            <w:r w:rsidR="00086C6C">
              <w:t>3,2</w:t>
            </w:r>
            <w:r w:rsidR="00AA5283">
              <w:t> мкм</w:t>
            </w:r>
            <w:r w:rsidRPr="00837B4C">
              <w:t xml:space="preserve"> в гайках</w:t>
            </w:r>
          </w:p>
        </w:tc>
      </w:tr>
      <w:tr w:rsidR="00170920" w:rsidRPr="00CC4257" w14:paraId="7E06A8F8" w14:textId="77777777" w:rsidTr="00FC100C">
        <w:trPr>
          <w:trHeight w:val="20"/>
        </w:trPr>
        <w:tc>
          <w:tcPr>
            <w:tcW w:w="901" w:type="pct"/>
            <w:vMerge/>
          </w:tcPr>
          <w:p w14:paraId="7E06A8F6" w14:textId="77777777" w:rsidR="00170920" w:rsidRPr="00CC4257" w:rsidRDefault="00170920" w:rsidP="00086C6C"/>
        </w:tc>
        <w:tc>
          <w:tcPr>
            <w:tcW w:w="4099" w:type="pct"/>
          </w:tcPr>
          <w:p w14:paraId="7E06A8F7" w14:textId="362F1347" w:rsidR="00170920" w:rsidRPr="00CC4257" w:rsidRDefault="00170920" w:rsidP="00FC100C">
            <w:pPr>
              <w:jc w:val="both"/>
            </w:pPr>
            <w:r w:rsidRPr="00837B4C">
              <w:t xml:space="preserve">Поднастройка специализированного резьбонарезного станка при выполнении технологической операции по нарезанию внутренней метрической резьбы </w:t>
            </w:r>
            <w:r w:rsidR="00D8066C">
              <w:t>до 8</w:t>
            </w:r>
            <w:r w:rsidR="00AA5283">
              <w:t>‑й</w:t>
            </w:r>
            <w:r w:rsidR="00086C6C">
              <w:t xml:space="preserve"> степ</w:t>
            </w:r>
            <w:r w:rsidRPr="00837B4C">
              <w:t xml:space="preserve">ени </w:t>
            </w:r>
            <w:r w:rsidR="00E62874">
              <w:t>точности с шероховатостью</w:t>
            </w:r>
            <w:r w:rsidR="0071680D">
              <w:t xml:space="preserve"> поверхностей</w:t>
            </w:r>
            <w:r w:rsidRPr="00837B4C">
              <w:t xml:space="preserve"> до </w:t>
            </w:r>
            <w:r w:rsidR="00AA5283">
              <w:t>Ra </w:t>
            </w:r>
            <w:r w:rsidR="00086C6C">
              <w:t>3,2</w:t>
            </w:r>
            <w:r w:rsidR="00AA5283">
              <w:t> мкм</w:t>
            </w:r>
            <w:r w:rsidRPr="00837B4C">
              <w:t xml:space="preserve"> в гайках</w:t>
            </w:r>
          </w:p>
        </w:tc>
      </w:tr>
      <w:tr w:rsidR="00EE58AE" w:rsidRPr="00CC4257" w14:paraId="7E06A8FB" w14:textId="77777777" w:rsidTr="00FC100C">
        <w:trPr>
          <w:trHeight w:val="20"/>
        </w:trPr>
        <w:tc>
          <w:tcPr>
            <w:tcW w:w="901" w:type="pct"/>
            <w:vMerge w:val="restart"/>
          </w:tcPr>
          <w:p w14:paraId="7E06A8F9" w14:textId="77777777" w:rsidR="00EE58AE" w:rsidRPr="00CC4257" w:rsidRDefault="00EE58AE" w:rsidP="00086C6C">
            <w:r w:rsidRPr="00CC4257">
              <w:t>Необходимые умения</w:t>
            </w:r>
          </w:p>
        </w:tc>
        <w:tc>
          <w:tcPr>
            <w:tcW w:w="4099" w:type="pct"/>
          </w:tcPr>
          <w:p w14:paraId="7E06A8FA" w14:textId="416D0D7E" w:rsidR="00EE58AE" w:rsidRPr="00CC4257" w:rsidRDefault="00EE58AE" w:rsidP="00FC100C">
            <w:pPr>
              <w:jc w:val="both"/>
            </w:pPr>
            <w:r w:rsidRPr="0006560F">
              <w:t>Читать конструкторскую документацию</w:t>
            </w:r>
          </w:p>
        </w:tc>
      </w:tr>
      <w:tr w:rsidR="00EE58AE" w:rsidRPr="00CC4257" w14:paraId="7E06A8FE" w14:textId="77777777" w:rsidTr="00FC100C">
        <w:trPr>
          <w:trHeight w:val="20"/>
        </w:trPr>
        <w:tc>
          <w:tcPr>
            <w:tcW w:w="901" w:type="pct"/>
            <w:vMerge/>
          </w:tcPr>
          <w:p w14:paraId="7E06A8FC" w14:textId="77777777" w:rsidR="00EE58AE" w:rsidRPr="00CC4257" w:rsidRDefault="00EE58AE" w:rsidP="00086C6C"/>
        </w:tc>
        <w:tc>
          <w:tcPr>
            <w:tcW w:w="4099" w:type="pct"/>
          </w:tcPr>
          <w:p w14:paraId="7E06A8FD" w14:textId="0FAB6ABA" w:rsidR="00EE58AE" w:rsidRPr="00CC4257" w:rsidRDefault="00EE58AE" w:rsidP="00FC100C">
            <w:pPr>
              <w:jc w:val="both"/>
            </w:pPr>
            <w:r w:rsidRPr="0006560F">
              <w:t>Читать технологическую документацию</w:t>
            </w:r>
          </w:p>
        </w:tc>
      </w:tr>
      <w:tr w:rsidR="00EE58AE" w:rsidRPr="00CC4257" w14:paraId="7E06A901" w14:textId="77777777" w:rsidTr="00FC100C">
        <w:trPr>
          <w:trHeight w:val="20"/>
        </w:trPr>
        <w:tc>
          <w:tcPr>
            <w:tcW w:w="901" w:type="pct"/>
            <w:vMerge/>
          </w:tcPr>
          <w:p w14:paraId="7E06A8FF" w14:textId="77777777" w:rsidR="00EE58AE" w:rsidRPr="00CC4257" w:rsidRDefault="00EE58AE" w:rsidP="00086C6C"/>
        </w:tc>
        <w:tc>
          <w:tcPr>
            <w:tcW w:w="4099" w:type="pct"/>
          </w:tcPr>
          <w:p w14:paraId="7E06A900" w14:textId="66F0BB44" w:rsidR="00EE58AE" w:rsidRPr="00CC4257" w:rsidRDefault="00EE58AE" w:rsidP="00FC100C">
            <w:pPr>
              <w:jc w:val="both"/>
            </w:pPr>
            <w:r w:rsidRPr="0006560F">
              <w:t xml:space="preserve">Анализировать конструкторскую и технологическую документацию с целью установления плана выполнения технологической операции по нарезанию внутренней метрической резьбы </w:t>
            </w:r>
            <w:r w:rsidR="00D8066C">
              <w:t>до 8</w:t>
            </w:r>
            <w:r w:rsidR="00AA5283">
              <w:t>‑й</w:t>
            </w:r>
            <w:r w:rsidR="00086C6C">
              <w:t xml:space="preserve"> степ</w:t>
            </w:r>
            <w:r w:rsidRPr="0006560F">
              <w:t xml:space="preserve">ени </w:t>
            </w:r>
            <w:r w:rsidR="00E62874">
              <w:t>точности с шероховатостью</w:t>
            </w:r>
            <w:r w:rsidR="0071680D">
              <w:t xml:space="preserve"> поверхностей</w:t>
            </w:r>
            <w:r w:rsidRPr="0006560F">
              <w:t xml:space="preserve"> до </w:t>
            </w:r>
            <w:r w:rsidR="00AA5283">
              <w:t>Ra </w:t>
            </w:r>
            <w:r w:rsidR="00086C6C">
              <w:t>3,2</w:t>
            </w:r>
            <w:r w:rsidR="00AA5283">
              <w:t> мкм</w:t>
            </w:r>
            <w:r w:rsidRPr="0006560F">
              <w:t xml:space="preserve"> в гайках на специализированном резьбонарезном станке </w:t>
            </w:r>
          </w:p>
        </w:tc>
      </w:tr>
      <w:tr w:rsidR="00EE58AE" w:rsidRPr="00CC4257" w14:paraId="7E06A904" w14:textId="77777777" w:rsidTr="00FC100C">
        <w:trPr>
          <w:trHeight w:val="20"/>
        </w:trPr>
        <w:tc>
          <w:tcPr>
            <w:tcW w:w="901" w:type="pct"/>
            <w:vMerge/>
          </w:tcPr>
          <w:p w14:paraId="7E06A902" w14:textId="77777777" w:rsidR="00EE58AE" w:rsidRPr="00CC4257" w:rsidRDefault="00EE58AE" w:rsidP="00086C6C"/>
        </w:tc>
        <w:tc>
          <w:tcPr>
            <w:tcW w:w="4099" w:type="pct"/>
          </w:tcPr>
          <w:p w14:paraId="7E06A903" w14:textId="71670BA5" w:rsidR="00EE58AE" w:rsidRPr="00CC4257" w:rsidRDefault="00EE58AE" w:rsidP="00FC100C">
            <w:pPr>
              <w:jc w:val="both"/>
            </w:pPr>
            <w:r w:rsidRPr="0006560F">
              <w:t xml:space="preserve">Устанавливать заготовки гаек при выполнении технологических операций по нарезанию внутренней метрической резьбы </w:t>
            </w:r>
            <w:r w:rsidR="00D8066C">
              <w:t>до 8</w:t>
            </w:r>
            <w:r w:rsidR="00AA5283">
              <w:t>‑й</w:t>
            </w:r>
            <w:r w:rsidR="00086C6C">
              <w:t xml:space="preserve"> степ</w:t>
            </w:r>
            <w:r w:rsidRPr="0006560F">
              <w:t xml:space="preserve">ени </w:t>
            </w:r>
            <w:r w:rsidR="00E62874">
              <w:t>точности с шероховатостью</w:t>
            </w:r>
            <w:r w:rsidR="0071680D">
              <w:t xml:space="preserve"> поверхностей</w:t>
            </w:r>
            <w:r w:rsidRPr="0006560F">
              <w:t xml:space="preserve"> до </w:t>
            </w:r>
            <w:r w:rsidR="00AA5283">
              <w:t>Ra </w:t>
            </w:r>
            <w:r w:rsidR="00086C6C">
              <w:t>3,2</w:t>
            </w:r>
            <w:r w:rsidR="00AA5283">
              <w:t> мкм</w:t>
            </w:r>
            <w:r w:rsidRPr="0006560F">
              <w:t xml:space="preserve"> на специализированных резьбонарезных станках</w:t>
            </w:r>
          </w:p>
        </w:tc>
      </w:tr>
      <w:tr w:rsidR="00EE58AE" w:rsidRPr="00CC4257" w14:paraId="785E0C6F" w14:textId="77777777" w:rsidTr="00FC100C">
        <w:trPr>
          <w:trHeight w:val="20"/>
        </w:trPr>
        <w:tc>
          <w:tcPr>
            <w:tcW w:w="901" w:type="pct"/>
            <w:vMerge/>
          </w:tcPr>
          <w:p w14:paraId="737E4415" w14:textId="77777777" w:rsidR="00EE58AE" w:rsidRPr="00CC4257" w:rsidRDefault="00EE58AE" w:rsidP="00086C6C"/>
        </w:tc>
        <w:tc>
          <w:tcPr>
            <w:tcW w:w="4099" w:type="pct"/>
          </w:tcPr>
          <w:p w14:paraId="4E06DD21" w14:textId="63F94BB8" w:rsidR="00EE58AE" w:rsidRPr="00CC4257" w:rsidRDefault="00EE58AE" w:rsidP="00FC100C">
            <w:pPr>
              <w:jc w:val="both"/>
            </w:pPr>
            <w:r w:rsidRPr="0006560F">
              <w:t xml:space="preserve">Управлять рабочими органами специализированных резьбонарезных станков при выполнении технологических операций по нарезанию внутренней метрической резьбы </w:t>
            </w:r>
            <w:r w:rsidR="00D8066C">
              <w:t>до 8</w:t>
            </w:r>
            <w:r w:rsidR="00AA5283">
              <w:t>‑й</w:t>
            </w:r>
            <w:r w:rsidR="00086C6C">
              <w:t xml:space="preserve"> степ</w:t>
            </w:r>
            <w:r w:rsidRPr="0006560F">
              <w:t xml:space="preserve">ени </w:t>
            </w:r>
            <w:r w:rsidR="00E62874">
              <w:t>точности с шероховатостью</w:t>
            </w:r>
            <w:r w:rsidR="0071680D">
              <w:t xml:space="preserve"> поверхностей</w:t>
            </w:r>
            <w:r w:rsidRPr="0006560F">
              <w:t xml:space="preserve"> до </w:t>
            </w:r>
            <w:r w:rsidR="00AA5283">
              <w:t>Ra </w:t>
            </w:r>
            <w:r w:rsidR="00086C6C">
              <w:t>3,2</w:t>
            </w:r>
            <w:r w:rsidR="00AA5283">
              <w:t> мкм</w:t>
            </w:r>
            <w:r w:rsidRPr="0006560F">
              <w:t xml:space="preserve"> в гайках</w:t>
            </w:r>
          </w:p>
        </w:tc>
      </w:tr>
      <w:tr w:rsidR="00EE58AE" w:rsidRPr="00CC4257" w14:paraId="39B44828" w14:textId="77777777" w:rsidTr="00FC100C">
        <w:trPr>
          <w:trHeight w:val="20"/>
        </w:trPr>
        <w:tc>
          <w:tcPr>
            <w:tcW w:w="901" w:type="pct"/>
            <w:vMerge/>
          </w:tcPr>
          <w:p w14:paraId="59A7ECC5" w14:textId="77777777" w:rsidR="00EE58AE" w:rsidRPr="00CC4257" w:rsidRDefault="00EE58AE" w:rsidP="00086C6C"/>
        </w:tc>
        <w:tc>
          <w:tcPr>
            <w:tcW w:w="4099" w:type="pct"/>
          </w:tcPr>
          <w:p w14:paraId="1A33363B" w14:textId="7D90D559" w:rsidR="00EE58AE" w:rsidRPr="00CC4257" w:rsidRDefault="00EE58AE" w:rsidP="00FC100C">
            <w:pPr>
              <w:jc w:val="both"/>
            </w:pPr>
            <w:r w:rsidRPr="0006560F">
              <w:t xml:space="preserve">Контролировать наличие и состояние смазочно-охлаждающих технологических средств на специализированных резьбонарезных станках при выполнении технологических операций по нарезанию внутренней метрической резьбы </w:t>
            </w:r>
            <w:r w:rsidR="00D8066C">
              <w:t>до 8</w:t>
            </w:r>
            <w:r w:rsidR="00AA5283">
              <w:t>‑й</w:t>
            </w:r>
            <w:r w:rsidR="00086C6C">
              <w:t xml:space="preserve"> степ</w:t>
            </w:r>
            <w:r w:rsidRPr="0006560F">
              <w:t xml:space="preserve">ени </w:t>
            </w:r>
            <w:r w:rsidR="00E62874">
              <w:t>точности с шероховатостью</w:t>
            </w:r>
            <w:r w:rsidR="0071680D">
              <w:t xml:space="preserve"> поверхностей</w:t>
            </w:r>
            <w:r w:rsidRPr="0006560F">
              <w:t xml:space="preserve"> до </w:t>
            </w:r>
            <w:r w:rsidR="00AA5283">
              <w:t>Ra </w:t>
            </w:r>
            <w:r w:rsidR="00086C6C">
              <w:t>3,2</w:t>
            </w:r>
            <w:r w:rsidR="00AA5283">
              <w:t> мкм</w:t>
            </w:r>
            <w:r w:rsidRPr="0006560F">
              <w:t xml:space="preserve"> в гайках</w:t>
            </w:r>
          </w:p>
        </w:tc>
      </w:tr>
      <w:tr w:rsidR="00EE58AE" w:rsidRPr="00CC4257" w14:paraId="7D21ECB2" w14:textId="77777777" w:rsidTr="00FC100C">
        <w:trPr>
          <w:trHeight w:val="20"/>
        </w:trPr>
        <w:tc>
          <w:tcPr>
            <w:tcW w:w="901" w:type="pct"/>
            <w:vMerge/>
          </w:tcPr>
          <w:p w14:paraId="3A01B4B5" w14:textId="77777777" w:rsidR="00EE58AE" w:rsidRPr="00CC4257" w:rsidRDefault="00EE58AE" w:rsidP="00086C6C"/>
        </w:tc>
        <w:tc>
          <w:tcPr>
            <w:tcW w:w="4099" w:type="pct"/>
          </w:tcPr>
          <w:p w14:paraId="6E7E44CA" w14:textId="4BBF50E5" w:rsidR="00EE58AE" w:rsidRPr="00CC4257" w:rsidRDefault="00EE58AE" w:rsidP="00FC100C">
            <w:pPr>
              <w:jc w:val="both"/>
            </w:pPr>
            <w:r w:rsidRPr="0006560F">
              <w:t xml:space="preserve">Использовать смазочно-охлаждающие технологические средства при нарезании внутренней метрической резьбы </w:t>
            </w:r>
            <w:r w:rsidR="00D8066C">
              <w:t>до 8</w:t>
            </w:r>
            <w:r w:rsidR="00AA5283">
              <w:t>‑й</w:t>
            </w:r>
            <w:r w:rsidR="00086C6C">
              <w:t xml:space="preserve"> степ</w:t>
            </w:r>
            <w:r w:rsidRPr="0006560F">
              <w:t xml:space="preserve">ени </w:t>
            </w:r>
            <w:r w:rsidR="00E62874">
              <w:t>точности с шероховатостью</w:t>
            </w:r>
            <w:r w:rsidR="0071680D">
              <w:t xml:space="preserve"> поверхностей</w:t>
            </w:r>
            <w:r w:rsidRPr="0006560F">
              <w:t xml:space="preserve"> до </w:t>
            </w:r>
            <w:r w:rsidR="00AA5283">
              <w:t>Ra </w:t>
            </w:r>
            <w:r w:rsidR="00086C6C">
              <w:t>3,2</w:t>
            </w:r>
            <w:r w:rsidR="00AA5283">
              <w:t> мкм</w:t>
            </w:r>
            <w:r w:rsidRPr="0006560F">
              <w:t xml:space="preserve"> в гайках на специализированных резьбонарезных станках</w:t>
            </w:r>
          </w:p>
        </w:tc>
      </w:tr>
      <w:tr w:rsidR="00EE58AE" w:rsidRPr="00CC4257" w14:paraId="48466089" w14:textId="77777777" w:rsidTr="00FC100C">
        <w:trPr>
          <w:trHeight w:val="20"/>
        </w:trPr>
        <w:tc>
          <w:tcPr>
            <w:tcW w:w="901" w:type="pct"/>
            <w:vMerge/>
          </w:tcPr>
          <w:p w14:paraId="4879B26A" w14:textId="77777777" w:rsidR="00EE58AE" w:rsidRPr="00CC4257" w:rsidRDefault="00EE58AE" w:rsidP="00086C6C"/>
        </w:tc>
        <w:tc>
          <w:tcPr>
            <w:tcW w:w="4099" w:type="pct"/>
          </w:tcPr>
          <w:p w14:paraId="7FBE72C8" w14:textId="7C8FC39D" w:rsidR="00EE58AE" w:rsidRPr="00CC4257" w:rsidRDefault="00EE58AE" w:rsidP="00FC100C">
            <w:pPr>
              <w:jc w:val="both"/>
            </w:pPr>
            <w:r w:rsidRPr="0006560F">
              <w:t xml:space="preserve">Применять средства индивидуальной </w:t>
            </w:r>
            <w:r w:rsidR="00315BF9">
              <w:t>и (или)</w:t>
            </w:r>
            <w:r w:rsidRPr="0006560F">
              <w:t xml:space="preserve"> коллективной защиты при работе на специализированных резьбонарезных станках при выполнении технологических операций по нарезанию внутренней метрической резьбы </w:t>
            </w:r>
            <w:r w:rsidR="00D8066C">
              <w:t>до 8</w:t>
            </w:r>
            <w:r w:rsidR="00AA5283">
              <w:t>‑й</w:t>
            </w:r>
            <w:r w:rsidR="00086C6C">
              <w:t xml:space="preserve"> степ</w:t>
            </w:r>
            <w:r w:rsidRPr="0006560F">
              <w:t xml:space="preserve">ени </w:t>
            </w:r>
            <w:r w:rsidR="00E62874">
              <w:t>точности с шероховатостью</w:t>
            </w:r>
            <w:r w:rsidR="0071680D">
              <w:t xml:space="preserve"> поверхностей</w:t>
            </w:r>
            <w:r w:rsidRPr="0006560F">
              <w:t xml:space="preserve"> до </w:t>
            </w:r>
            <w:r w:rsidR="00AA5283">
              <w:t>Ra </w:t>
            </w:r>
            <w:r w:rsidR="00086C6C">
              <w:t>3,2</w:t>
            </w:r>
            <w:r w:rsidR="00AA5283">
              <w:t> мкм</w:t>
            </w:r>
            <w:r w:rsidRPr="0006560F">
              <w:t xml:space="preserve"> в гайках</w:t>
            </w:r>
          </w:p>
        </w:tc>
      </w:tr>
      <w:tr w:rsidR="00EE58AE" w:rsidRPr="00CC4257" w14:paraId="4044F094" w14:textId="77777777" w:rsidTr="00FC100C">
        <w:trPr>
          <w:trHeight w:val="20"/>
        </w:trPr>
        <w:tc>
          <w:tcPr>
            <w:tcW w:w="901" w:type="pct"/>
            <w:vMerge/>
          </w:tcPr>
          <w:p w14:paraId="21DF539D" w14:textId="77777777" w:rsidR="00EE58AE" w:rsidRPr="00CC4257" w:rsidRDefault="00EE58AE" w:rsidP="00086C6C"/>
        </w:tc>
        <w:tc>
          <w:tcPr>
            <w:tcW w:w="4099" w:type="pct"/>
          </w:tcPr>
          <w:p w14:paraId="0F9773DF" w14:textId="716DA395" w:rsidR="00EE58AE" w:rsidRPr="00CC4257" w:rsidRDefault="00EE58AE" w:rsidP="00FC100C">
            <w:pPr>
              <w:jc w:val="both"/>
            </w:pPr>
            <w:r w:rsidRPr="0006560F">
              <w:t xml:space="preserve">Проверять исправность и работоспособность специализированных резьбонарезных станков при выполнении технологических операций по нарезанию внутренней метрической резьбы </w:t>
            </w:r>
            <w:r w:rsidR="00D8066C">
              <w:t>до 8</w:t>
            </w:r>
            <w:r w:rsidR="00AA5283">
              <w:t>‑й</w:t>
            </w:r>
            <w:r w:rsidR="00086C6C">
              <w:t xml:space="preserve"> степ</w:t>
            </w:r>
            <w:r w:rsidRPr="0006560F">
              <w:t xml:space="preserve">ени </w:t>
            </w:r>
            <w:r w:rsidR="00E62874">
              <w:t>точности с шероховатостью</w:t>
            </w:r>
            <w:r w:rsidR="0071680D">
              <w:t xml:space="preserve"> поверхностей</w:t>
            </w:r>
            <w:r w:rsidRPr="0006560F">
              <w:t xml:space="preserve"> до </w:t>
            </w:r>
            <w:r w:rsidR="00AA5283">
              <w:t>Ra </w:t>
            </w:r>
            <w:r w:rsidR="00086C6C">
              <w:t>3,2</w:t>
            </w:r>
            <w:r w:rsidR="00AA5283">
              <w:t> мкм</w:t>
            </w:r>
            <w:r w:rsidRPr="0006560F">
              <w:t xml:space="preserve"> в гайках</w:t>
            </w:r>
          </w:p>
        </w:tc>
      </w:tr>
      <w:tr w:rsidR="00EE58AE" w:rsidRPr="00CC4257" w14:paraId="08C0E3E2" w14:textId="77777777" w:rsidTr="00FC100C">
        <w:trPr>
          <w:trHeight w:val="20"/>
        </w:trPr>
        <w:tc>
          <w:tcPr>
            <w:tcW w:w="901" w:type="pct"/>
            <w:vMerge/>
          </w:tcPr>
          <w:p w14:paraId="54F4BD0D" w14:textId="77777777" w:rsidR="00EE58AE" w:rsidRPr="00CC4257" w:rsidRDefault="00EE58AE" w:rsidP="00086C6C"/>
        </w:tc>
        <w:tc>
          <w:tcPr>
            <w:tcW w:w="4099" w:type="pct"/>
          </w:tcPr>
          <w:p w14:paraId="4C05775C" w14:textId="52E72CCB" w:rsidR="00EE58AE" w:rsidRPr="00CC4257" w:rsidRDefault="00EE58AE" w:rsidP="00FC100C">
            <w:pPr>
              <w:jc w:val="both"/>
            </w:pPr>
            <w:r w:rsidRPr="0006560F">
              <w:t xml:space="preserve">Проводить очистку специализированных резьбонарезных станков от пыли, стружки, масляных пятен при выполнении технологических операций по нарезанию внутренней метрической резьбы </w:t>
            </w:r>
            <w:r w:rsidR="00D8066C">
              <w:t>до 8</w:t>
            </w:r>
            <w:r w:rsidR="00AA5283">
              <w:t>‑й</w:t>
            </w:r>
            <w:r w:rsidR="00086C6C">
              <w:t xml:space="preserve"> степ</w:t>
            </w:r>
            <w:r w:rsidRPr="0006560F">
              <w:t xml:space="preserve">ени </w:t>
            </w:r>
            <w:r w:rsidR="00E62874">
              <w:t>точности с шероховатостью</w:t>
            </w:r>
            <w:r w:rsidR="0071680D">
              <w:t xml:space="preserve"> поверхностей</w:t>
            </w:r>
            <w:r w:rsidRPr="0006560F">
              <w:t xml:space="preserve"> до </w:t>
            </w:r>
            <w:r w:rsidR="00AA5283">
              <w:t>Ra </w:t>
            </w:r>
            <w:r w:rsidR="00086C6C">
              <w:t>3,2</w:t>
            </w:r>
            <w:r w:rsidR="00AA5283">
              <w:t> мкм</w:t>
            </w:r>
            <w:r w:rsidRPr="0006560F">
              <w:t xml:space="preserve"> в гайках</w:t>
            </w:r>
          </w:p>
        </w:tc>
      </w:tr>
      <w:tr w:rsidR="00EE58AE" w:rsidRPr="00CC4257" w14:paraId="65A2872A" w14:textId="77777777" w:rsidTr="00FC100C">
        <w:trPr>
          <w:trHeight w:val="20"/>
        </w:trPr>
        <w:tc>
          <w:tcPr>
            <w:tcW w:w="901" w:type="pct"/>
            <w:vMerge/>
          </w:tcPr>
          <w:p w14:paraId="7C2A6A1D" w14:textId="77777777" w:rsidR="00EE58AE" w:rsidRPr="00CC4257" w:rsidRDefault="00EE58AE" w:rsidP="00086C6C"/>
        </w:tc>
        <w:tc>
          <w:tcPr>
            <w:tcW w:w="4099" w:type="pct"/>
          </w:tcPr>
          <w:p w14:paraId="0235D113" w14:textId="00896177" w:rsidR="00EE58AE" w:rsidRPr="00CC4257" w:rsidRDefault="00EE58AE" w:rsidP="00FC100C">
            <w:pPr>
              <w:jc w:val="both"/>
            </w:pPr>
            <w:r w:rsidRPr="0006560F">
              <w:t xml:space="preserve">Проводить смазку рабочих органов специализированных резьбонарезных станков при выполнении технологических операций по нарезанию внутренней метрической резьбы </w:t>
            </w:r>
            <w:r w:rsidR="00D8066C">
              <w:t>до 8</w:t>
            </w:r>
            <w:r w:rsidR="00AA5283">
              <w:t>‑й</w:t>
            </w:r>
            <w:r w:rsidR="00086C6C">
              <w:t xml:space="preserve"> степ</w:t>
            </w:r>
            <w:r w:rsidRPr="0006560F">
              <w:t xml:space="preserve">ени </w:t>
            </w:r>
            <w:r w:rsidR="00E62874">
              <w:t>точности с шероховатостью</w:t>
            </w:r>
            <w:r w:rsidR="0071680D">
              <w:t xml:space="preserve"> поверхностей</w:t>
            </w:r>
            <w:r w:rsidRPr="0006560F">
              <w:t xml:space="preserve"> до </w:t>
            </w:r>
            <w:r w:rsidR="00AA5283">
              <w:t>Ra </w:t>
            </w:r>
            <w:r w:rsidR="00086C6C">
              <w:t>3,2</w:t>
            </w:r>
            <w:r w:rsidR="00AA5283">
              <w:t> мкм</w:t>
            </w:r>
            <w:r w:rsidRPr="0006560F">
              <w:t xml:space="preserve"> в гайках</w:t>
            </w:r>
          </w:p>
        </w:tc>
      </w:tr>
      <w:tr w:rsidR="00EE58AE" w:rsidRPr="00CC4257" w14:paraId="64DBD4D6" w14:textId="77777777" w:rsidTr="00FC100C">
        <w:trPr>
          <w:trHeight w:val="20"/>
        </w:trPr>
        <w:tc>
          <w:tcPr>
            <w:tcW w:w="901" w:type="pct"/>
            <w:vMerge/>
          </w:tcPr>
          <w:p w14:paraId="3A6C801A" w14:textId="77777777" w:rsidR="00EE58AE" w:rsidRPr="00CC4257" w:rsidRDefault="00EE58AE" w:rsidP="00086C6C"/>
        </w:tc>
        <w:tc>
          <w:tcPr>
            <w:tcW w:w="4099" w:type="pct"/>
          </w:tcPr>
          <w:p w14:paraId="6F7B3637" w14:textId="34F7E1C8" w:rsidR="00EE58AE" w:rsidRPr="00CC4257" w:rsidRDefault="00EE58AE" w:rsidP="00FC100C">
            <w:pPr>
              <w:jc w:val="both"/>
            </w:pPr>
            <w:r w:rsidRPr="0006560F">
              <w:t xml:space="preserve">Выполнять регламентные работы по техническому обслуживанию специализированных резьбонарезных станков при выполнении технологических операций по нарезанию внутренней метрической резьбы </w:t>
            </w:r>
            <w:r w:rsidR="00D8066C">
              <w:t>до 8</w:t>
            </w:r>
            <w:r w:rsidR="00AA5283">
              <w:t>‑й</w:t>
            </w:r>
            <w:r w:rsidR="00086C6C">
              <w:t xml:space="preserve"> степ</w:t>
            </w:r>
            <w:r w:rsidRPr="0006560F">
              <w:t xml:space="preserve">ени </w:t>
            </w:r>
            <w:r w:rsidR="00E62874">
              <w:t>точности с шероховатостью</w:t>
            </w:r>
            <w:r w:rsidR="0071680D">
              <w:t xml:space="preserve"> поверхностей</w:t>
            </w:r>
            <w:r w:rsidRPr="0006560F">
              <w:t xml:space="preserve"> до </w:t>
            </w:r>
            <w:r w:rsidR="00AA5283">
              <w:t>Ra </w:t>
            </w:r>
            <w:r w:rsidR="00086C6C">
              <w:t>3,2</w:t>
            </w:r>
            <w:r w:rsidR="00AA5283">
              <w:t> мкм</w:t>
            </w:r>
            <w:r w:rsidRPr="0006560F">
              <w:t xml:space="preserve"> в гайках</w:t>
            </w:r>
          </w:p>
        </w:tc>
      </w:tr>
      <w:tr w:rsidR="00EE58AE" w:rsidRPr="00CC4257" w14:paraId="19068B35" w14:textId="77777777" w:rsidTr="00FC100C">
        <w:trPr>
          <w:trHeight w:val="20"/>
        </w:trPr>
        <w:tc>
          <w:tcPr>
            <w:tcW w:w="901" w:type="pct"/>
            <w:vMerge/>
          </w:tcPr>
          <w:p w14:paraId="6C49F689" w14:textId="77777777" w:rsidR="00EE58AE" w:rsidRPr="00CC4257" w:rsidRDefault="00EE58AE" w:rsidP="00086C6C"/>
        </w:tc>
        <w:tc>
          <w:tcPr>
            <w:tcW w:w="4099" w:type="pct"/>
          </w:tcPr>
          <w:p w14:paraId="6C83D81C" w14:textId="4A284D4C" w:rsidR="00EE58AE" w:rsidRPr="00CC4257" w:rsidRDefault="00EE58AE" w:rsidP="00FC100C">
            <w:pPr>
              <w:jc w:val="both"/>
            </w:pPr>
            <w:r w:rsidRPr="0006560F">
              <w:t xml:space="preserve">Поддерживать состояние рабочего места в соответствии с требованиями охраны труда, пожарной, промышленной и экологической безопасности при выполнении технологических операций по нарезанию внутренней метрической резьбы </w:t>
            </w:r>
            <w:r w:rsidR="00D8066C">
              <w:t>до 8</w:t>
            </w:r>
            <w:r w:rsidR="00AA5283">
              <w:t>‑й</w:t>
            </w:r>
            <w:r w:rsidR="00086C6C">
              <w:t xml:space="preserve"> степ</w:t>
            </w:r>
            <w:r w:rsidRPr="0006560F">
              <w:t xml:space="preserve">ени </w:t>
            </w:r>
            <w:r w:rsidR="00E62874">
              <w:t>точности с шероховатостью</w:t>
            </w:r>
            <w:r w:rsidR="0071680D">
              <w:t xml:space="preserve"> поверхностей</w:t>
            </w:r>
            <w:r w:rsidRPr="0006560F">
              <w:t xml:space="preserve"> до </w:t>
            </w:r>
            <w:r w:rsidR="00AA5283">
              <w:t>Ra </w:t>
            </w:r>
            <w:r w:rsidR="00086C6C">
              <w:t>3,2</w:t>
            </w:r>
            <w:r w:rsidR="00AA5283">
              <w:t> мкм</w:t>
            </w:r>
            <w:r w:rsidRPr="0006560F">
              <w:t xml:space="preserve"> в гайках на специализированных резьбонарезных станках</w:t>
            </w:r>
          </w:p>
        </w:tc>
      </w:tr>
      <w:tr w:rsidR="00EE58AE" w:rsidRPr="00CC4257" w14:paraId="7B5A4E2A" w14:textId="77777777" w:rsidTr="00FC100C">
        <w:trPr>
          <w:trHeight w:val="20"/>
        </w:trPr>
        <w:tc>
          <w:tcPr>
            <w:tcW w:w="901" w:type="pct"/>
            <w:vMerge/>
          </w:tcPr>
          <w:p w14:paraId="07CDA505" w14:textId="77777777" w:rsidR="00EE58AE" w:rsidRPr="00CC4257" w:rsidRDefault="00EE58AE" w:rsidP="00086C6C"/>
        </w:tc>
        <w:tc>
          <w:tcPr>
            <w:tcW w:w="4099" w:type="pct"/>
          </w:tcPr>
          <w:p w14:paraId="77405DC5" w14:textId="7A874F30" w:rsidR="00EE58AE" w:rsidRPr="00CC4257" w:rsidRDefault="00EE58AE" w:rsidP="00FC100C">
            <w:pPr>
              <w:jc w:val="both"/>
            </w:pPr>
            <w:r w:rsidRPr="0006560F">
              <w:t xml:space="preserve">Оценивать состояние металлорежущих инструментов на специализированных резьбонарезных станках при выполнении технологических операций по нарезанию внутренней метрической резьбы </w:t>
            </w:r>
            <w:r w:rsidR="00D8066C">
              <w:t>до 8</w:t>
            </w:r>
            <w:r w:rsidR="00AA5283">
              <w:t>‑й</w:t>
            </w:r>
            <w:r w:rsidR="00086C6C">
              <w:t xml:space="preserve"> степ</w:t>
            </w:r>
            <w:r w:rsidRPr="0006560F">
              <w:t xml:space="preserve">ени </w:t>
            </w:r>
            <w:r w:rsidR="00E62874">
              <w:t>точности с шероховатостью</w:t>
            </w:r>
            <w:r w:rsidR="0071680D">
              <w:t xml:space="preserve"> поверхностей</w:t>
            </w:r>
            <w:r w:rsidRPr="0006560F">
              <w:t xml:space="preserve"> до </w:t>
            </w:r>
            <w:r w:rsidR="00AA5283">
              <w:t>Ra </w:t>
            </w:r>
            <w:r w:rsidR="00086C6C">
              <w:t>3,2</w:t>
            </w:r>
            <w:r w:rsidR="00AA5283">
              <w:t> мкм</w:t>
            </w:r>
            <w:r w:rsidRPr="0006560F">
              <w:t xml:space="preserve"> в гайках</w:t>
            </w:r>
          </w:p>
        </w:tc>
      </w:tr>
      <w:tr w:rsidR="00EE58AE" w:rsidRPr="00CC4257" w14:paraId="37709DB4" w14:textId="77777777" w:rsidTr="00FC100C">
        <w:trPr>
          <w:trHeight w:val="20"/>
        </w:trPr>
        <w:tc>
          <w:tcPr>
            <w:tcW w:w="901" w:type="pct"/>
            <w:vMerge/>
          </w:tcPr>
          <w:p w14:paraId="48C07596" w14:textId="77777777" w:rsidR="00EE58AE" w:rsidRPr="00CC4257" w:rsidRDefault="00EE58AE" w:rsidP="00086C6C"/>
        </w:tc>
        <w:tc>
          <w:tcPr>
            <w:tcW w:w="4099" w:type="pct"/>
          </w:tcPr>
          <w:p w14:paraId="1A6BDFAD" w14:textId="79DB8A22" w:rsidR="00EE58AE" w:rsidRPr="00CC4257" w:rsidRDefault="00EE58AE" w:rsidP="00FC100C">
            <w:pPr>
              <w:jc w:val="both"/>
            </w:pPr>
            <w:r w:rsidRPr="0006560F">
              <w:t xml:space="preserve">Определять степень износа металлорежущих инструментов на </w:t>
            </w:r>
            <w:r w:rsidRPr="0006560F">
              <w:lastRenderedPageBreak/>
              <w:t xml:space="preserve">специализированных резьбонарезных станках и момент затупления инструментов по внешним признакам при выполнении технологических операций по нарезанию внутренней метрической резьбы </w:t>
            </w:r>
            <w:r w:rsidR="00D8066C">
              <w:t>до 8</w:t>
            </w:r>
            <w:r w:rsidR="00AA5283">
              <w:t>‑й</w:t>
            </w:r>
            <w:r w:rsidR="00086C6C">
              <w:t xml:space="preserve"> степ</w:t>
            </w:r>
            <w:r w:rsidRPr="0006560F">
              <w:t xml:space="preserve">ени </w:t>
            </w:r>
            <w:r w:rsidR="00E62874">
              <w:t>точности с шероховатостью</w:t>
            </w:r>
            <w:r w:rsidR="0071680D">
              <w:t xml:space="preserve"> поверхностей</w:t>
            </w:r>
            <w:r w:rsidRPr="0006560F">
              <w:t xml:space="preserve"> до </w:t>
            </w:r>
            <w:r w:rsidR="00AA5283">
              <w:t>Ra </w:t>
            </w:r>
            <w:r w:rsidR="00086C6C">
              <w:t>3,2</w:t>
            </w:r>
            <w:r w:rsidR="00AA5283">
              <w:t> мкм</w:t>
            </w:r>
            <w:r w:rsidRPr="0006560F">
              <w:t xml:space="preserve"> в гайках</w:t>
            </w:r>
          </w:p>
        </w:tc>
      </w:tr>
      <w:tr w:rsidR="00EE58AE" w:rsidRPr="00CC4257" w14:paraId="249556CB" w14:textId="77777777" w:rsidTr="00FC100C">
        <w:trPr>
          <w:trHeight w:val="20"/>
        </w:trPr>
        <w:tc>
          <w:tcPr>
            <w:tcW w:w="901" w:type="pct"/>
            <w:vMerge/>
          </w:tcPr>
          <w:p w14:paraId="7506C529" w14:textId="77777777" w:rsidR="00EE58AE" w:rsidRPr="00CC4257" w:rsidRDefault="00EE58AE" w:rsidP="00086C6C"/>
        </w:tc>
        <w:tc>
          <w:tcPr>
            <w:tcW w:w="4099" w:type="pct"/>
          </w:tcPr>
          <w:p w14:paraId="1FC6B187" w14:textId="594C8255" w:rsidR="00EE58AE" w:rsidRPr="00CC4257" w:rsidRDefault="00EE58AE" w:rsidP="00FC100C">
            <w:pPr>
              <w:jc w:val="both"/>
            </w:pPr>
            <w:r w:rsidRPr="0006560F">
              <w:t xml:space="preserve">Оценивать состояние приспособлений на специализированных резьбонарезных станках при выполнении технологических операций по нарезанию внутренней метрической резьбы </w:t>
            </w:r>
            <w:r w:rsidR="00D8066C">
              <w:t>до 8</w:t>
            </w:r>
            <w:r w:rsidR="00AA5283">
              <w:t>‑й</w:t>
            </w:r>
            <w:r w:rsidR="00086C6C">
              <w:t xml:space="preserve"> степ</w:t>
            </w:r>
            <w:r w:rsidRPr="0006560F">
              <w:t xml:space="preserve">ени </w:t>
            </w:r>
            <w:r w:rsidR="00E62874">
              <w:t>точности с шероховатостью</w:t>
            </w:r>
            <w:r w:rsidR="0071680D">
              <w:t xml:space="preserve"> поверхностей</w:t>
            </w:r>
            <w:r w:rsidRPr="0006560F">
              <w:t xml:space="preserve"> до </w:t>
            </w:r>
            <w:r w:rsidR="00AA5283">
              <w:t>Ra </w:t>
            </w:r>
            <w:r w:rsidR="00086C6C">
              <w:t>3,2</w:t>
            </w:r>
            <w:r w:rsidR="00AA5283">
              <w:t> мкм</w:t>
            </w:r>
            <w:r w:rsidRPr="0006560F">
              <w:t xml:space="preserve"> в гайках</w:t>
            </w:r>
          </w:p>
        </w:tc>
      </w:tr>
      <w:tr w:rsidR="00EE58AE" w:rsidRPr="00CC4257" w14:paraId="7E06DD13" w14:textId="77777777" w:rsidTr="00FC100C">
        <w:trPr>
          <w:trHeight w:val="20"/>
        </w:trPr>
        <w:tc>
          <w:tcPr>
            <w:tcW w:w="901" w:type="pct"/>
            <w:vMerge/>
          </w:tcPr>
          <w:p w14:paraId="1EB85702" w14:textId="77777777" w:rsidR="00EE58AE" w:rsidRPr="00CC4257" w:rsidRDefault="00EE58AE" w:rsidP="00086C6C"/>
        </w:tc>
        <w:tc>
          <w:tcPr>
            <w:tcW w:w="4099" w:type="pct"/>
          </w:tcPr>
          <w:p w14:paraId="20EEA399" w14:textId="5A16CE3C" w:rsidR="00EE58AE" w:rsidRPr="00CC4257" w:rsidRDefault="00EE58AE" w:rsidP="00FC100C">
            <w:pPr>
              <w:jc w:val="both"/>
            </w:pPr>
            <w:r w:rsidRPr="0006560F">
              <w:t xml:space="preserve">Выполнять техническое обслуживание приспособлений специализированных резьбонарезных станков при выполнении технологических операций по нарезанию внутренней метрической резьбы </w:t>
            </w:r>
            <w:r w:rsidR="00D8066C">
              <w:t>до 8</w:t>
            </w:r>
            <w:r w:rsidR="00AA5283">
              <w:t>‑й</w:t>
            </w:r>
            <w:r w:rsidR="00086C6C">
              <w:t xml:space="preserve"> степ</w:t>
            </w:r>
            <w:r w:rsidRPr="0006560F">
              <w:t xml:space="preserve">ени </w:t>
            </w:r>
            <w:r w:rsidR="00E62874">
              <w:t>точности с шероховатостью</w:t>
            </w:r>
            <w:r w:rsidR="0071680D">
              <w:t xml:space="preserve"> поверхностей</w:t>
            </w:r>
            <w:r w:rsidRPr="0006560F">
              <w:t xml:space="preserve"> до </w:t>
            </w:r>
            <w:r w:rsidR="00AA5283">
              <w:t>Ra </w:t>
            </w:r>
            <w:r w:rsidR="00086C6C">
              <w:t>3,2</w:t>
            </w:r>
            <w:r w:rsidR="00AA5283">
              <w:t> мкм</w:t>
            </w:r>
            <w:r w:rsidRPr="0006560F">
              <w:t xml:space="preserve"> в гайках</w:t>
            </w:r>
          </w:p>
        </w:tc>
      </w:tr>
      <w:tr w:rsidR="00EE58AE" w:rsidRPr="00CC4257" w14:paraId="7E06A907" w14:textId="77777777" w:rsidTr="00FC100C">
        <w:trPr>
          <w:trHeight w:val="20"/>
        </w:trPr>
        <w:tc>
          <w:tcPr>
            <w:tcW w:w="901" w:type="pct"/>
            <w:vMerge/>
          </w:tcPr>
          <w:p w14:paraId="7E06A905" w14:textId="77777777" w:rsidR="00EE58AE" w:rsidRPr="00CC4257" w:rsidRDefault="00EE58AE" w:rsidP="00086C6C"/>
        </w:tc>
        <w:tc>
          <w:tcPr>
            <w:tcW w:w="4099" w:type="pct"/>
          </w:tcPr>
          <w:p w14:paraId="7E06A906" w14:textId="7515CB36" w:rsidR="00EE58AE" w:rsidRPr="00CC4257" w:rsidRDefault="00EE58AE" w:rsidP="00FC100C">
            <w:pPr>
              <w:jc w:val="both"/>
            </w:pPr>
            <w:r w:rsidRPr="0006560F">
              <w:t xml:space="preserve">Корректировать положение рабочих органов специализированных резьбонарезных станков при отклонении параметров выполняемой операции по нарезанию внутренней метрической резьбы </w:t>
            </w:r>
            <w:r w:rsidR="00D8066C">
              <w:t>до 8</w:t>
            </w:r>
            <w:r w:rsidR="00AA5283">
              <w:t>‑й</w:t>
            </w:r>
            <w:r w:rsidR="00086C6C">
              <w:t xml:space="preserve"> степ</w:t>
            </w:r>
            <w:r w:rsidRPr="0006560F">
              <w:t xml:space="preserve">ени </w:t>
            </w:r>
            <w:r w:rsidR="00E62874">
              <w:t>точности с шероховатостью</w:t>
            </w:r>
            <w:r w:rsidR="0071680D">
              <w:t xml:space="preserve"> поверхностей</w:t>
            </w:r>
            <w:r w:rsidRPr="0006560F">
              <w:t xml:space="preserve"> до </w:t>
            </w:r>
            <w:r w:rsidR="00AA5283">
              <w:t>Ra </w:t>
            </w:r>
            <w:r w:rsidR="00086C6C">
              <w:t>3,2</w:t>
            </w:r>
            <w:r w:rsidR="00AA5283">
              <w:t> мкм</w:t>
            </w:r>
            <w:r w:rsidRPr="0006560F">
              <w:t xml:space="preserve"> в гайках</w:t>
            </w:r>
          </w:p>
        </w:tc>
      </w:tr>
      <w:tr w:rsidR="00DE0CC2" w:rsidRPr="00CC4257" w14:paraId="7E06A90A" w14:textId="77777777" w:rsidTr="00FC100C">
        <w:trPr>
          <w:trHeight w:val="20"/>
        </w:trPr>
        <w:tc>
          <w:tcPr>
            <w:tcW w:w="901" w:type="pct"/>
            <w:vMerge w:val="restart"/>
          </w:tcPr>
          <w:p w14:paraId="7E06A908" w14:textId="77777777" w:rsidR="00DE0CC2" w:rsidRPr="00CC4257" w:rsidRDefault="00DE0CC2" w:rsidP="00DE0CC2">
            <w:r w:rsidRPr="00CC4257">
              <w:t>Необходимые знания</w:t>
            </w:r>
          </w:p>
        </w:tc>
        <w:tc>
          <w:tcPr>
            <w:tcW w:w="4099" w:type="pct"/>
          </w:tcPr>
          <w:p w14:paraId="7E06A909" w14:textId="08E65532" w:rsidR="00DE0CC2" w:rsidRPr="00CC4257" w:rsidRDefault="00DE0CC2" w:rsidP="00FC100C">
            <w:pPr>
              <w:jc w:val="both"/>
            </w:pPr>
            <w:r w:rsidRPr="00A821C2">
              <w:t>Правила и приемы установки заготовок на специализированных резьбонарезных станках для нарезания внутренних метрических резьб</w:t>
            </w:r>
          </w:p>
        </w:tc>
      </w:tr>
      <w:tr w:rsidR="00DE0CC2" w:rsidRPr="00CC4257" w14:paraId="7E06A90D" w14:textId="77777777" w:rsidTr="00FC100C">
        <w:trPr>
          <w:trHeight w:val="20"/>
        </w:trPr>
        <w:tc>
          <w:tcPr>
            <w:tcW w:w="901" w:type="pct"/>
            <w:vMerge/>
          </w:tcPr>
          <w:p w14:paraId="7E06A90B" w14:textId="77777777" w:rsidR="00DE0CC2" w:rsidRPr="00CC4257" w:rsidRDefault="00DE0CC2" w:rsidP="00DE0CC2"/>
        </w:tc>
        <w:tc>
          <w:tcPr>
            <w:tcW w:w="4099" w:type="pct"/>
          </w:tcPr>
          <w:p w14:paraId="7E06A90C" w14:textId="0045572B" w:rsidR="00DE0CC2" w:rsidRPr="00CC4257" w:rsidRDefault="00DE0CC2" w:rsidP="00FC100C">
            <w:pPr>
              <w:jc w:val="both"/>
            </w:pPr>
            <w:r w:rsidRPr="00A821C2">
              <w:t>Основы ЕСКД</w:t>
            </w:r>
          </w:p>
        </w:tc>
      </w:tr>
      <w:tr w:rsidR="00DE0CC2" w:rsidRPr="00CC4257" w14:paraId="67C47649" w14:textId="77777777" w:rsidTr="00FC100C">
        <w:trPr>
          <w:trHeight w:val="20"/>
        </w:trPr>
        <w:tc>
          <w:tcPr>
            <w:tcW w:w="901" w:type="pct"/>
            <w:vMerge/>
          </w:tcPr>
          <w:p w14:paraId="5B896C76" w14:textId="77777777" w:rsidR="00DE0CC2" w:rsidRPr="00CC4257" w:rsidRDefault="00DE0CC2" w:rsidP="00DE0CC2"/>
        </w:tc>
        <w:tc>
          <w:tcPr>
            <w:tcW w:w="4099" w:type="pct"/>
          </w:tcPr>
          <w:p w14:paraId="4212D6BA" w14:textId="7F2DB35B" w:rsidR="00DE0CC2" w:rsidRPr="00CC4257" w:rsidRDefault="00DE0CC2" w:rsidP="00FC100C">
            <w:pPr>
              <w:jc w:val="both"/>
            </w:pPr>
            <w:r w:rsidRPr="00A821C2">
              <w:t>Правила чтения конструкторской документации</w:t>
            </w:r>
          </w:p>
        </w:tc>
      </w:tr>
      <w:tr w:rsidR="00DE0CC2" w:rsidRPr="00CC4257" w14:paraId="017C48BC" w14:textId="77777777" w:rsidTr="00FC100C">
        <w:trPr>
          <w:trHeight w:val="20"/>
        </w:trPr>
        <w:tc>
          <w:tcPr>
            <w:tcW w:w="901" w:type="pct"/>
            <w:vMerge/>
          </w:tcPr>
          <w:p w14:paraId="1024E21D" w14:textId="77777777" w:rsidR="00DE0CC2" w:rsidRPr="00CC4257" w:rsidRDefault="00DE0CC2" w:rsidP="00DE0CC2"/>
        </w:tc>
        <w:tc>
          <w:tcPr>
            <w:tcW w:w="4099" w:type="pct"/>
          </w:tcPr>
          <w:p w14:paraId="72033E5C" w14:textId="76790F47" w:rsidR="00DE0CC2" w:rsidRPr="00CC4257" w:rsidRDefault="00DE0CC2" w:rsidP="00FC100C">
            <w:pPr>
              <w:jc w:val="both"/>
            </w:pPr>
            <w:r w:rsidRPr="00A821C2">
              <w:t>Система допусков и посадок, квалитеты точности, параметры шероховатости</w:t>
            </w:r>
          </w:p>
        </w:tc>
      </w:tr>
      <w:tr w:rsidR="00DE0CC2" w:rsidRPr="00CC4257" w14:paraId="5FFDC3C9" w14:textId="77777777" w:rsidTr="00FC100C">
        <w:trPr>
          <w:trHeight w:val="20"/>
        </w:trPr>
        <w:tc>
          <w:tcPr>
            <w:tcW w:w="901" w:type="pct"/>
            <w:vMerge/>
          </w:tcPr>
          <w:p w14:paraId="685F730E" w14:textId="77777777" w:rsidR="00DE0CC2" w:rsidRPr="00CC4257" w:rsidRDefault="00DE0CC2" w:rsidP="00DE0CC2"/>
        </w:tc>
        <w:tc>
          <w:tcPr>
            <w:tcW w:w="4099" w:type="pct"/>
          </w:tcPr>
          <w:p w14:paraId="30CDBDF9" w14:textId="1D4C05C4" w:rsidR="00DE0CC2" w:rsidRPr="00CC4257" w:rsidRDefault="00DE0CC2" w:rsidP="00FC100C">
            <w:pPr>
              <w:jc w:val="both"/>
            </w:pPr>
            <w:r w:rsidRPr="00A821C2">
              <w:t>Обозначение на рабочих чертежах допусков размеров, формы и взаимного расположения поверхностей, шероховатости поверхностей</w:t>
            </w:r>
          </w:p>
        </w:tc>
      </w:tr>
      <w:tr w:rsidR="00DE0CC2" w:rsidRPr="00CC4257" w14:paraId="543A4DE8" w14:textId="77777777" w:rsidTr="00FC100C">
        <w:trPr>
          <w:trHeight w:val="20"/>
        </w:trPr>
        <w:tc>
          <w:tcPr>
            <w:tcW w:w="901" w:type="pct"/>
            <w:vMerge/>
          </w:tcPr>
          <w:p w14:paraId="62DA1D8E" w14:textId="77777777" w:rsidR="00DE0CC2" w:rsidRPr="00CC4257" w:rsidRDefault="00DE0CC2" w:rsidP="00DE0CC2"/>
        </w:tc>
        <w:tc>
          <w:tcPr>
            <w:tcW w:w="4099" w:type="pct"/>
          </w:tcPr>
          <w:p w14:paraId="64ACCCD1" w14:textId="1746A6BE" w:rsidR="00DE0CC2" w:rsidRPr="00CC4257" w:rsidRDefault="00DE0CC2" w:rsidP="00FC100C">
            <w:pPr>
              <w:jc w:val="both"/>
            </w:pPr>
            <w:r w:rsidRPr="00A821C2">
              <w:t>Основы ЕСТД</w:t>
            </w:r>
          </w:p>
        </w:tc>
      </w:tr>
      <w:tr w:rsidR="00DE0CC2" w:rsidRPr="00CC4257" w14:paraId="5738DC95" w14:textId="77777777" w:rsidTr="00FC100C">
        <w:trPr>
          <w:trHeight w:val="20"/>
        </w:trPr>
        <w:tc>
          <w:tcPr>
            <w:tcW w:w="901" w:type="pct"/>
            <w:vMerge/>
          </w:tcPr>
          <w:p w14:paraId="61A9DF44" w14:textId="77777777" w:rsidR="00DE0CC2" w:rsidRPr="00CC4257" w:rsidRDefault="00DE0CC2" w:rsidP="00DE0CC2"/>
        </w:tc>
        <w:tc>
          <w:tcPr>
            <w:tcW w:w="4099" w:type="pct"/>
          </w:tcPr>
          <w:p w14:paraId="4CE70F0A" w14:textId="138D9B1C" w:rsidR="00DE0CC2" w:rsidRPr="00CC4257" w:rsidRDefault="00DE0CC2" w:rsidP="00FC100C">
            <w:pPr>
              <w:jc w:val="both"/>
            </w:pPr>
            <w:r w:rsidRPr="00A821C2">
              <w:t>Виды и содержание технологической документации, используемой в организации</w:t>
            </w:r>
          </w:p>
        </w:tc>
      </w:tr>
      <w:tr w:rsidR="00DE0CC2" w:rsidRPr="00CC4257" w14:paraId="17C1EF16" w14:textId="77777777" w:rsidTr="00FC100C">
        <w:trPr>
          <w:trHeight w:val="20"/>
        </w:trPr>
        <w:tc>
          <w:tcPr>
            <w:tcW w:w="901" w:type="pct"/>
            <w:vMerge/>
          </w:tcPr>
          <w:p w14:paraId="7FAD62EF" w14:textId="77777777" w:rsidR="00DE0CC2" w:rsidRPr="00CC4257" w:rsidRDefault="00DE0CC2" w:rsidP="00DE0CC2"/>
        </w:tc>
        <w:tc>
          <w:tcPr>
            <w:tcW w:w="4099" w:type="pct"/>
          </w:tcPr>
          <w:p w14:paraId="39B960C3" w14:textId="0C77927B" w:rsidR="00DE0CC2" w:rsidRPr="00CC4257" w:rsidRDefault="00DE0CC2" w:rsidP="00FC100C">
            <w:pPr>
              <w:jc w:val="both"/>
            </w:pPr>
            <w:r w:rsidRPr="00A821C2">
              <w:t>Правила чтения технологической документации</w:t>
            </w:r>
          </w:p>
        </w:tc>
      </w:tr>
      <w:tr w:rsidR="00DE0CC2" w:rsidRPr="00CC4257" w14:paraId="29B7F662" w14:textId="77777777" w:rsidTr="00FC100C">
        <w:trPr>
          <w:trHeight w:val="20"/>
        </w:trPr>
        <w:tc>
          <w:tcPr>
            <w:tcW w:w="901" w:type="pct"/>
            <w:vMerge/>
          </w:tcPr>
          <w:p w14:paraId="35F48D63" w14:textId="77777777" w:rsidR="00DE0CC2" w:rsidRPr="00CC4257" w:rsidRDefault="00DE0CC2" w:rsidP="00DE0CC2"/>
        </w:tc>
        <w:tc>
          <w:tcPr>
            <w:tcW w:w="4099" w:type="pct"/>
          </w:tcPr>
          <w:p w14:paraId="01E0D780" w14:textId="7EDE7F36" w:rsidR="00DE0CC2" w:rsidRPr="00CC4257" w:rsidRDefault="00DE0CC2" w:rsidP="00FC100C">
            <w:pPr>
              <w:jc w:val="both"/>
            </w:pPr>
            <w:r w:rsidRPr="00A821C2">
              <w:t>Основные свойства и маркировка обрабатываемых материалов</w:t>
            </w:r>
          </w:p>
        </w:tc>
      </w:tr>
      <w:tr w:rsidR="00DE0CC2" w:rsidRPr="00CC4257" w14:paraId="2643DBEE" w14:textId="77777777" w:rsidTr="00FC100C">
        <w:trPr>
          <w:trHeight w:val="20"/>
        </w:trPr>
        <w:tc>
          <w:tcPr>
            <w:tcW w:w="901" w:type="pct"/>
            <w:vMerge/>
          </w:tcPr>
          <w:p w14:paraId="59A25A98" w14:textId="77777777" w:rsidR="00DE0CC2" w:rsidRPr="00CC4257" w:rsidRDefault="00DE0CC2" w:rsidP="00DE0CC2"/>
        </w:tc>
        <w:tc>
          <w:tcPr>
            <w:tcW w:w="4099" w:type="pct"/>
          </w:tcPr>
          <w:p w14:paraId="447A6364" w14:textId="054A4D15" w:rsidR="00DE0CC2" w:rsidRPr="00CC4257" w:rsidRDefault="00E96BC4" w:rsidP="00FC100C">
            <w:pPr>
              <w:jc w:val="both"/>
            </w:pPr>
            <w:r>
              <w:t>Устройство, принципы работы и правила эксплуатации специализированных резьбонарезных станков</w:t>
            </w:r>
            <w:r w:rsidR="00F529D4">
              <w:t xml:space="preserve"> </w:t>
            </w:r>
            <w:r w:rsidR="00DE0CC2" w:rsidRPr="00A821C2">
              <w:t xml:space="preserve">для нарезания внутренних метрических резьб </w:t>
            </w:r>
          </w:p>
        </w:tc>
      </w:tr>
      <w:tr w:rsidR="00DE0CC2" w:rsidRPr="00CC4257" w14:paraId="583B334A" w14:textId="77777777" w:rsidTr="00FC100C">
        <w:trPr>
          <w:trHeight w:val="20"/>
        </w:trPr>
        <w:tc>
          <w:tcPr>
            <w:tcW w:w="901" w:type="pct"/>
            <w:vMerge/>
          </w:tcPr>
          <w:p w14:paraId="275B670D" w14:textId="77777777" w:rsidR="00DE0CC2" w:rsidRPr="00CC4257" w:rsidRDefault="00DE0CC2" w:rsidP="00DE0CC2"/>
        </w:tc>
        <w:tc>
          <w:tcPr>
            <w:tcW w:w="4099" w:type="pct"/>
          </w:tcPr>
          <w:p w14:paraId="788D1A69" w14:textId="623B28C9" w:rsidR="00DE0CC2" w:rsidRPr="00CC4257" w:rsidRDefault="00DE0CC2" w:rsidP="00FC100C">
            <w:pPr>
              <w:jc w:val="both"/>
            </w:pPr>
            <w:r w:rsidRPr="00A821C2">
              <w:t>Теория резания</w:t>
            </w:r>
          </w:p>
        </w:tc>
      </w:tr>
      <w:tr w:rsidR="00DE0CC2" w:rsidRPr="00CC4257" w14:paraId="26B0EA68" w14:textId="77777777" w:rsidTr="00FC100C">
        <w:trPr>
          <w:trHeight w:val="20"/>
        </w:trPr>
        <w:tc>
          <w:tcPr>
            <w:tcW w:w="901" w:type="pct"/>
            <w:vMerge/>
          </w:tcPr>
          <w:p w14:paraId="59CDD112" w14:textId="77777777" w:rsidR="00DE0CC2" w:rsidRPr="00CC4257" w:rsidRDefault="00DE0CC2" w:rsidP="00DE0CC2"/>
        </w:tc>
        <w:tc>
          <w:tcPr>
            <w:tcW w:w="4099" w:type="pct"/>
          </w:tcPr>
          <w:p w14:paraId="47DA8F1B" w14:textId="43D3041C" w:rsidR="00DE0CC2" w:rsidRPr="00CC4257" w:rsidRDefault="00DE0CC2" w:rsidP="00FC100C">
            <w:pPr>
              <w:jc w:val="both"/>
            </w:pPr>
            <w:r w:rsidRPr="00A821C2">
              <w:t>Смазочно-охлаждающие технологические средства: виды, назначение, свойства, составы и способы применения</w:t>
            </w:r>
          </w:p>
        </w:tc>
      </w:tr>
      <w:tr w:rsidR="00DE0CC2" w:rsidRPr="00CC4257" w14:paraId="6CF706E4" w14:textId="77777777" w:rsidTr="00FC100C">
        <w:trPr>
          <w:trHeight w:val="20"/>
        </w:trPr>
        <w:tc>
          <w:tcPr>
            <w:tcW w:w="901" w:type="pct"/>
            <w:vMerge/>
          </w:tcPr>
          <w:p w14:paraId="035944AB" w14:textId="77777777" w:rsidR="00DE0CC2" w:rsidRPr="00CC4257" w:rsidRDefault="00DE0CC2" w:rsidP="00DE0CC2"/>
        </w:tc>
        <w:tc>
          <w:tcPr>
            <w:tcW w:w="4099" w:type="pct"/>
          </w:tcPr>
          <w:p w14:paraId="12AC098C" w14:textId="115177D9" w:rsidR="00DE0CC2" w:rsidRPr="00CC4257" w:rsidRDefault="00DE0CC2" w:rsidP="00FC100C">
            <w:pPr>
              <w:jc w:val="both"/>
            </w:pPr>
            <w:r w:rsidRPr="00A821C2">
              <w:t>Требования к планировке, оснащению и организации рабочего места при выполнении работ на специализированных резьбонарезных станках для нарезания внутренних метрических резьб</w:t>
            </w:r>
          </w:p>
        </w:tc>
      </w:tr>
      <w:tr w:rsidR="00DE0CC2" w:rsidRPr="00CC4257" w14:paraId="3552FF12" w14:textId="77777777" w:rsidTr="00FC100C">
        <w:trPr>
          <w:trHeight w:val="20"/>
        </w:trPr>
        <w:tc>
          <w:tcPr>
            <w:tcW w:w="901" w:type="pct"/>
            <w:vMerge/>
          </w:tcPr>
          <w:p w14:paraId="1E01F80F" w14:textId="77777777" w:rsidR="00DE0CC2" w:rsidRPr="00CC4257" w:rsidRDefault="00DE0CC2" w:rsidP="00DE0CC2"/>
        </w:tc>
        <w:tc>
          <w:tcPr>
            <w:tcW w:w="4099" w:type="pct"/>
          </w:tcPr>
          <w:p w14:paraId="4C96193C" w14:textId="7D6F72DB" w:rsidR="00DE0CC2" w:rsidRPr="00CC4257" w:rsidRDefault="00DE0CC2" w:rsidP="00FC100C">
            <w:pPr>
              <w:jc w:val="both"/>
            </w:pPr>
            <w:r w:rsidRPr="00A821C2">
              <w:t>Способы и приемы нарезания внутренних метрических резьб на специализированных резьбонарезных станках</w:t>
            </w:r>
          </w:p>
        </w:tc>
      </w:tr>
      <w:tr w:rsidR="00DE0CC2" w:rsidRPr="00CC4257" w14:paraId="7FEAF8BC" w14:textId="77777777" w:rsidTr="00FC100C">
        <w:trPr>
          <w:trHeight w:val="20"/>
        </w:trPr>
        <w:tc>
          <w:tcPr>
            <w:tcW w:w="901" w:type="pct"/>
            <w:vMerge/>
          </w:tcPr>
          <w:p w14:paraId="797B3000" w14:textId="77777777" w:rsidR="00DE0CC2" w:rsidRPr="00CC4257" w:rsidRDefault="00DE0CC2" w:rsidP="00DE0CC2"/>
        </w:tc>
        <w:tc>
          <w:tcPr>
            <w:tcW w:w="4099" w:type="pct"/>
          </w:tcPr>
          <w:p w14:paraId="05ED693D" w14:textId="24A69B46" w:rsidR="00DE0CC2" w:rsidRPr="00CC4257" w:rsidRDefault="002F3A54" w:rsidP="00FC100C">
            <w:pPr>
              <w:jc w:val="both"/>
            </w:pPr>
            <w:r>
              <w:t xml:space="preserve">Типовые режимы нарезания </w:t>
            </w:r>
            <w:r w:rsidR="00DE0CC2" w:rsidRPr="00A821C2">
              <w:t>внутренних метрических резьб на специализированных резьбонарезных станках</w:t>
            </w:r>
          </w:p>
        </w:tc>
      </w:tr>
      <w:tr w:rsidR="00DE0CC2" w:rsidRPr="00CC4257" w14:paraId="02AE21B5" w14:textId="77777777" w:rsidTr="00FC100C">
        <w:trPr>
          <w:trHeight w:val="20"/>
        </w:trPr>
        <w:tc>
          <w:tcPr>
            <w:tcW w:w="901" w:type="pct"/>
            <w:vMerge/>
          </w:tcPr>
          <w:p w14:paraId="6D935C1F" w14:textId="77777777" w:rsidR="00DE0CC2" w:rsidRPr="00CC4257" w:rsidRDefault="00DE0CC2" w:rsidP="00DE0CC2"/>
        </w:tc>
        <w:tc>
          <w:tcPr>
            <w:tcW w:w="4099" w:type="pct"/>
          </w:tcPr>
          <w:p w14:paraId="4941F704" w14:textId="17C1ED8F" w:rsidR="00DE0CC2" w:rsidRPr="00CC4257" w:rsidRDefault="00DE0CC2" w:rsidP="00FC100C">
            <w:pPr>
              <w:jc w:val="both"/>
            </w:pPr>
            <w:r w:rsidRPr="00A821C2">
              <w:t>Опасные и вредные производственные факторы, требования охраны труда, пожарной, промышленной, экологической и электробезопасности при выполнении работ на специализированных резьбонарезных станках для нарезания внутренних метрических резьб</w:t>
            </w:r>
          </w:p>
        </w:tc>
      </w:tr>
      <w:tr w:rsidR="00DE0CC2" w:rsidRPr="00CC4257" w14:paraId="71ABF2FC" w14:textId="77777777" w:rsidTr="00FC100C">
        <w:trPr>
          <w:trHeight w:val="20"/>
        </w:trPr>
        <w:tc>
          <w:tcPr>
            <w:tcW w:w="901" w:type="pct"/>
            <w:vMerge/>
          </w:tcPr>
          <w:p w14:paraId="672B65E7" w14:textId="77777777" w:rsidR="00DE0CC2" w:rsidRPr="00CC4257" w:rsidRDefault="00DE0CC2" w:rsidP="00DE0CC2"/>
        </w:tc>
        <w:tc>
          <w:tcPr>
            <w:tcW w:w="4099" w:type="pct"/>
          </w:tcPr>
          <w:p w14:paraId="06F149E1" w14:textId="05C352EE" w:rsidR="00DE0CC2" w:rsidRPr="00CC4257" w:rsidRDefault="00DE0CC2" w:rsidP="00FC100C">
            <w:pPr>
              <w:jc w:val="both"/>
            </w:pPr>
            <w:r w:rsidRPr="00A821C2">
              <w:t>Виды и правила применения средств индивидуальной и коллективной защиты при выполнении работ на специализированных резьбонарезных станках для нарезания внутренних метрических резьб</w:t>
            </w:r>
          </w:p>
        </w:tc>
      </w:tr>
      <w:tr w:rsidR="00DE0CC2" w:rsidRPr="00CC4257" w14:paraId="057CC0D2" w14:textId="77777777" w:rsidTr="00FC100C">
        <w:trPr>
          <w:trHeight w:val="20"/>
        </w:trPr>
        <w:tc>
          <w:tcPr>
            <w:tcW w:w="901" w:type="pct"/>
            <w:vMerge/>
          </w:tcPr>
          <w:p w14:paraId="16BFC45A" w14:textId="77777777" w:rsidR="00DE0CC2" w:rsidRPr="00CC4257" w:rsidRDefault="00DE0CC2" w:rsidP="00DE0CC2"/>
        </w:tc>
        <w:tc>
          <w:tcPr>
            <w:tcW w:w="4099" w:type="pct"/>
          </w:tcPr>
          <w:p w14:paraId="55DC74E1" w14:textId="31512EFB" w:rsidR="00DE0CC2" w:rsidRPr="00CC4257" w:rsidRDefault="00DE0CC2" w:rsidP="00FC100C">
            <w:pPr>
              <w:jc w:val="both"/>
            </w:pPr>
            <w:r w:rsidRPr="00A821C2">
              <w:t>Порядок технического обслуживания специализированных резьбонарезных станков для нарезания внутренних метрических резьб</w:t>
            </w:r>
          </w:p>
        </w:tc>
      </w:tr>
      <w:tr w:rsidR="00DE0CC2" w:rsidRPr="00CC4257" w14:paraId="3F106D81" w14:textId="77777777" w:rsidTr="00FC100C">
        <w:trPr>
          <w:trHeight w:val="20"/>
        </w:trPr>
        <w:tc>
          <w:tcPr>
            <w:tcW w:w="901" w:type="pct"/>
            <w:vMerge/>
          </w:tcPr>
          <w:p w14:paraId="131EE121" w14:textId="77777777" w:rsidR="00DE0CC2" w:rsidRPr="00CC4257" w:rsidRDefault="00DE0CC2" w:rsidP="00DE0CC2"/>
        </w:tc>
        <w:tc>
          <w:tcPr>
            <w:tcW w:w="4099" w:type="pct"/>
          </w:tcPr>
          <w:p w14:paraId="22AF6DB5" w14:textId="128427B5" w:rsidR="00DE0CC2" w:rsidRPr="00CC4257" w:rsidRDefault="00DE0CC2" w:rsidP="00FC100C">
            <w:pPr>
              <w:jc w:val="both"/>
            </w:pPr>
            <w:r w:rsidRPr="00A821C2">
              <w:t xml:space="preserve">Порядок проверки исправности, работоспособности и точности специализированных резьбонарезных станков для нарезания внутренних </w:t>
            </w:r>
            <w:r w:rsidRPr="00A821C2">
              <w:lastRenderedPageBreak/>
              <w:t>метрических резьб</w:t>
            </w:r>
          </w:p>
        </w:tc>
      </w:tr>
      <w:tr w:rsidR="00DE0CC2" w:rsidRPr="00CC4257" w14:paraId="0174C7C1" w14:textId="77777777" w:rsidTr="00FC100C">
        <w:trPr>
          <w:trHeight w:val="20"/>
        </w:trPr>
        <w:tc>
          <w:tcPr>
            <w:tcW w:w="901" w:type="pct"/>
            <w:vMerge/>
          </w:tcPr>
          <w:p w14:paraId="1E142504" w14:textId="77777777" w:rsidR="00DE0CC2" w:rsidRPr="00CC4257" w:rsidRDefault="00DE0CC2" w:rsidP="00DE0CC2"/>
        </w:tc>
        <w:tc>
          <w:tcPr>
            <w:tcW w:w="4099" w:type="pct"/>
          </w:tcPr>
          <w:p w14:paraId="05DCC4C1" w14:textId="72F3FA08" w:rsidR="00DE0CC2" w:rsidRPr="00CC4257" w:rsidRDefault="00DE0CC2" w:rsidP="00FC100C">
            <w:pPr>
              <w:jc w:val="both"/>
            </w:pPr>
            <w:r w:rsidRPr="00A821C2">
              <w:t>Перечень и содержание регламентных работ по техническому обслуживанию специализированных резьбонарезных станков для нарезания внутренних метрических резьб</w:t>
            </w:r>
          </w:p>
        </w:tc>
      </w:tr>
      <w:tr w:rsidR="00DE0CC2" w:rsidRPr="00CC4257" w14:paraId="1CCC23D3" w14:textId="77777777" w:rsidTr="00FC100C">
        <w:trPr>
          <w:trHeight w:val="20"/>
        </w:trPr>
        <w:tc>
          <w:tcPr>
            <w:tcW w:w="901" w:type="pct"/>
            <w:vMerge/>
          </w:tcPr>
          <w:p w14:paraId="1B6AE4D3" w14:textId="77777777" w:rsidR="00DE0CC2" w:rsidRPr="00CC4257" w:rsidRDefault="00DE0CC2" w:rsidP="00DE0CC2"/>
        </w:tc>
        <w:tc>
          <w:tcPr>
            <w:tcW w:w="4099" w:type="pct"/>
          </w:tcPr>
          <w:p w14:paraId="6ED92E25" w14:textId="14CBF65A" w:rsidR="00DE0CC2" w:rsidRPr="00CC4257" w:rsidRDefault="00DE0CC2" w:rsidP="00FC100C">
            <w:pPr>
              <w:jc w:val="both"/>
            </w:pPr>
            <w:r w:rsidRPr="00A821C2">
              <w:t>Способы и приемы очистки специализированных резьбонарезных станков для нарезания внутренних метрических резьб от пыли, стружки, масляных пятен</w:t>
            </w:r>
          </w:p>
        </w:tc>
      </w:tr>
      <w:tr w:rsidR="00DE0CC2" w:rsidRPr="00CC4257" w14:paraId="5C8F46BC" w14:textId="77777777" w:rsidTr="00FC100C">
        <w:trPr>
          <w:trHeight w:val="20"/>
        </w:trPr>
        <w:tc>
          <w:tcPr>
            <w:tcW w:w="901" w:type="pct"/>
            <w:vMerge/>
          </w:tcPr>
          <w:p w14:paraId="36C5AE7B" w14:textId="77777777" w:rsidR="00DE0CC2" w:rsidRPr="00CC4257" w:rsidRDefault="00DE0CC2" w:rsidP="00DE0CC2"/>
        </w:tc>
        <w:tc>
          <w:tcPr>
            <w:tcW w:w="4099" w:type="pct"/>
          </w:tcPr>
          <w:p w14:paraId="58C36F3C" w14:textId="6FB68E78" w:rsidR="00DE0CC2" w:rsidRPr="00CC4257" w:rsidRDefault="00DE0CC2" w:rsidP="00FC100C">
            <w:pPr>
              <w:jc w:val="both"/>
            </w:pPr>
            <w:r w:rsidRPr="00A821C2">
              <w:t>Схемы смазки специализированных резьбонарезных станков для нарезания внутренних метрических резьб</w:t>
            </w:r>
          </w:p>
        </w:tc>
      </w:tr>
      <w:tr w:rsidR="00DE0CC2" w:rsidRPr="00CC4257" w14:paraId="255F86A0" w14:textId="77777777" w:rsidTr="00FC100C">
        <w:trPr>
          <w:trHeight w:val="20"/>
        </w:trPr>
        <w:tc>
          <w:tcPr>
            <w:tcW w:w="901" w:type="pct"/>
            <w:vMerge/>
          </w:tcPr>
          <w:p w14:paraId="05B3F6C6" w14:textId="77777777" w:rsidR="00DE0CC2" w:rsidRPr="00CC4257" w:rsidRDefault="00DE0CC2" w:rsidP="00DE0CC2"/>
        </w:tc>
        <w:tc>
          <w:tcPr>
            <w:tcW w:w="4099" w:type="pct"/>
          </w:tcPr>
          <w:p w14:paraId="640EC319" w14:textId="7B0E5121" w:rsidR="00DE0CC2" w:rsidRPr="00CC4257" w:rsidRDefault="00DE0CC2" w:rsidP="00FC100C">
            <w:pPr>
              <w:jc w:val="both"/>
            </w:pPr>
            <w:r w:rsidRPr="00A821C2">
              <w:t>Критерии износа металлорежущих инструментов для нарезания внутренних метрических резьб на специализированных резьбонарезных станках</w:t>
            </w:r>
          </w:p>
        </w:tc>
      </w:tr>
      <w:tr w:rsidR="00DE0CC2" w:rsidRPr="00CC4257" w14:paraId="7E06A910" w14:textId="77777777" w:rsidTr="00FC100C">
        <w:trPr>
          <w:trHeight w:val="20"/>
        </w:trPr>
        <w:tc>
          <w:tcPr>
            <w:tcW w:w="901" w:type="pct"/>
            <w:vMerge/>
          </w:tcPr>
          <w:p w14:paraId="7E06A90E" w14:textId="77777777" w:rsidR="00DE0CC2" w:rsidRPr="00CC4257" w:rsidRDefault="00DE0CC2" w:rsidP="00DE0CC2"/>
        </w:tc>
        <w:tc>
          <w:tcPr>
            <w:tcW w:w="4099" w:type="pct"/>
          </w:tcPr>
          <w:p w14:paraId="7E06A90F" w14:textId="6F4B6302" w:rsidR="00DE0CC2" w:rsidRPr="00CC4257" w:rsidRDefault="00DE0CC2" w:rsidP="00FC100C">
            <w:pPr>
              <w:jc w:val="both"/>
            </w:pPr>
            <w:r w:rsidRPr="00A821C2">
              <w:t>Основные свойства и маркировка инструментальных материалов</w:t>
            </w:r>
          </w:p>
        </w:tc>
      </w:tr>
      <w:tr w:rsidR="00DE0CC2" w:rsidRPr="00CC4257" w14:paraId="7E06A913" w14:textId="77777777" w:rsidTr="00FC100C">
        <w:trPr>
          <w:trHeight w:val="20"/>
        </w:trPr>
        <w:tc>
          <w:tcPr>
            <w:tcW w:w="901" w:type="pct"/>
            <w:vMerge/>
          </w:tcPr>
          <w:p w14:paraId="7E06A911" w14:textId="77777777" w:rsidR="00DE0CC2" w:rsidRPr="00CC4257" w:rsidRDefault="00DE0CC2" w:rsidP="00DE0CC2"/>
        </w:tc>
        <w:tc>
          <w:tcPr>
            <w:tcW w:w="4099" w:type="pct"/>
          </w:tcPr>
          <w:p w14:paraId="7E06A912" w14:textId="3A224607" w:rsidR="00DE0CC2" w:rsidRPr="00CC4257" w:rsidRDefault="00DE0CC2" w:rsidP="00FC100C">
            <w:pPr>
              <w:jc w:val="both"/>
            </w:pPr>
            <w:r w:rsidRPr="00A821C2">
              <w:t>Металлорежущие инструменты, используемые на специализированных резьбонарезных станках для нарезания внутренних метрических резьб: виды, конструкции, назначение, геометрические параметры, правила эксплуатации и технологические возможности</w:t>
            </w:r>
          </w:p>
        </w:tc>
      </w:tr>
      <w:tr w:rsidR="00DE0CC2" w:rsidRPr="00CC4257" w14:paraId="7E06A916" w14:textId="77777777" w:rsidTr="00FC100C">
        <w:trPr>
          <w:trHeight w:val="20"/>
        </w:trPr>
        <w:tc>
          <w:tcPr>
            <w:tcW w:w="901" w:type="pct"/>
            <w:vMerge/>
          </w:tcPr>
          <w:p w14:paraId="7E06A914" w14:textId="77777777" w:rsidR="00DE0CC2" w:rsidRPr="00CC4257" w:rsidRDefault="00DE0CC2" w:rsidP="00DE0CC2"/>
        </w:tc>
        <w:tc>
          <w:tcPr>
            <w:tcW w:w="4099" w:type="pct"/>
          </w:tcPr>
          <w:p w14:paraId="7E06A915" w14:textId="4FE54F96" w:rsidR="00DE0CC2" w:rsidRPr="00CC4257" w:rsidRDefault="00DE0CC2" w:rsidP="00FC100C">
            <w:pPr>
              <w:jc w:val="both"/>
            </w:pPr>
            <w:r w:rsidRPr="00A821C2">
              <w:t>Универсальные приспособления, используемые на специализированных резьбонарезных станках для нарезания внутренних метрических резьб: виды, конструкции, назначение, параметры и правила эксплуатации</w:t>
            </w:r>
          </w:p>
        </w:tc>
      </w:tr>
      <w:tr w:rsidR="00DE0CC2" w:rsidRPr="00CC4257" w14:paraId="7E06A91C" w14:textId="77777777" w:rsidTr="00FC100C">
        <w:trPr>
          <w:trHeight w:val="20"/>
        </w:trPr>
        <w:tc>
          <w:tcPr>
            <w:tcW w:w="901" w:type="pct"/>
            <w:vMerge/>
          </w:tcPr>
          <w:p w14:paraId="7E06A91A" w14:textId="77777777" w:rsidR="00DE0CC2" w:rsidRPr="00CC4257" w:rsidRDefault="00DE0CC2" w:rsidP="00DE0CC2"/>
        </w:tc>
        <w:tc>
          <w:tcPr>
            <w:tcW w:w="4099" w:type="pct"/>
          </w:tcPr>
          <w:p w14:paraId="7E06A91B" w14:textId="2DB3AED1" w:rsidR="00DE0CC2" w:rsidRPr="00CC4257" w:rsidRDefault="00DE0CC2" w:rsidP="00FC100C">
            <w:pPr>
              <w:jc w:val="both"/>
            </w:pPr>
            <w:r w:rsidRPr="00A821C2">
              <w:t>Состав работ по техническому обслуживанию приспособлений на специализированных резьбонарезных станках для нарезания внутренних метрических резьб</w:t>
            </w:r>
          </w:p>
        </w:tc>
      </w:tr>
      <w:tr w:rsidR="00DE0CC2" w:rsidRPr="00CC4257" w14:paraId="7E06A91F" w14:textId="77777777" w:rsidTr="00FC100C">
        <w:trPr>
          <w:trHeight w:val="20"/>
        </w:trPr>
        <w:tc>
          <w:tcPr>
            <w:tcW w:w="901" w:type="pct"/>
            <w:vMerge/>
          </w:tcPr>
          <w:p w14:paraId="7E06A91D" w14:textId="77777777" w:rsidR="00DE0CC2" w:rsidRPr="00CC4257" w:rsidRDefault="00DE0CC2" w:rsidP="00DE0CC2"/>
        </w:tc>
        <w:tc>
          <w:tcPr>
            <w:tcW w:w="4099" w:type="pct"/>
          </w:tcPr>
          <w:p w14:paraId="7E06A91E" w14:textId="61466489" w:rsidR="00DE0CC2" w:rsidRPr="00CC4257" w:rsidRDefault="00DE0CC2" w:rsidP="00FC100C">
            <w:pPr>
              <w:jc w:val="both"/>
            </w:pPr>
            <w:r w:rsidRPr="00A821C2">
              <w:t>Порядок поднастройки специализированных резьбонарезных станков для нарезания внутренних метрических резьб</w:t>
            </w:r>
          </w:p>
        </w:tc>
      </w:tr>
      <w:tr w:rsidR="00A21379" w:rsidRPr="00CC4257" w14:paraId="7E06A922" w14:textId="77777777" w:rsidTr="00FC100C">
        <w:trPr>
          <w:trHeight w:val="20"/>
        </w:trPr>
        <w:tc>
          <w:tcPr>
            <w:tcW w:w="901" w:type="pct"/>
          </w:tcPr>
          <w:p w14:paraId="7E06A920" w14:textId="77777777" w:rsidR="00A21379" w:rsidRPr="00CC4257" w:rsidRDefault="00A21379" w:rsidP="00086C6C">
            <w:r w:rsidRPr="00CC4257">
              <w:t>Другие характеристики</w:t>
            </w:r>
          </w:p>
        </w:tc>
        <w:tc>
          <w:tcPr>
            <w:tcW w:w="4099" w:type="pct"/>
          </w:tcPr>
          <w:p w14:paraId="7E06A921" w14:textId="456D56FD" w:rsidR="00A21379" w:rsidRPr="00CC4257" w:rsidRDefault="00E92129" w:rsidP="00FC100C">
            <w:pPr>
              <w:jc w:val="both"/>
            </w:pPr>
            <w:r>
              <w:t>–</w:t>
            </w:r>
          </w:p>
        </w:tc>
      </w:tr>
    </w:tbl>
    <w:p w14:paraId="7B37D123" w14:textId="77777777" w:rsidR="00F418E9" w:rsidRDefault="00F418E9" w:rsidP="00BA12DC">
      <w:pPr>
        <w:rPr>
          <w:b/>
          <w:bCs w:val="0"/>
        </w:rPr>
      </w:pPr>
    </w:p>
    <w:p w14:paraId="25C495E8" w14:textId="5614E8E7" w:rsidR="00310BAF" w:rsidRDefault="00310BAF" w:rsidP="00BA12DC">
      <w:pPr>
        <w:rPr>
          <w:b/>
          <w:bCs w:val="0"/>
        </w:rPr>
      </w:pPr>
      <w:r w:rsidRPr="00BA12DC">
        <w:rPr>
          <w:b/>
          <w:bCs w:val="0"/>
        </w:rPr>
        <w:t>3.1.3. Трудовая функция</w:t>
      </w:r>
    </w:p>
    <w:p w14:paraId="08BA4CFB" w14:textId="77777777" w:rsidR="00F418E9" w:rsidRPr="00BA12DC" w:rsidRDefault="00F418E9" w:rsidP="00BA12DC">
      <w:pPr>
        <w:rPr>
          <w:b/>
          <w:bCs w:val="0"/>
        </w:rPr>
      </w:pPr>
    </w:p>
    <w:tbl>
      <w:tblPr>
        <w:tblW w:w="5000" w:type="pct"/>
        <w:jc w:val="center"/>
        <w:tblLook w:val="01E0" w:firstRow="1" w:lastRow="1" w:firstColumn="1" w:lastColumn="1" w:noHBand="0" w:noVBand="0"/>
      </w:tblPr>
      <w:tblGrid>
        <w:gridCol w:w="1508"/>
        <w:gridCol w:w="5481"/>
        <w:gridCol w:w="552"/>
        <w:gridCol w:w="876"/>
        <w:gridCol w:w="1447"/>
        <w:gridCol w:w="336"/>
      </w:tblGrid>
      <w:tr w:rsidR="00966A8F" w:rsidRPr="00CC4257" w14:paraId="779FFD5E" w14:textId="77777777" w:rsidTr="009E5DA9">
        <w:trPr>
          <w:jc w:val="center"/>
        </w:trPr>
        <w:tc>
          <w:tcPr>
            <w:tcW w:w="799" w:type="pct"/>
            <w:tcBorders>
              <w:right w:val="single" w:sz="4" w:space="0" w:color="808080"/>
            </w:tcBorders>
            <w:vAlign w:val="center"/>
          </w:tcPr>
          <w:p w14:paraId="01B7B5D5" w14:textId="087EF95B" w:rsidR="00966A8F" w:rsidRPr="00CC4257" w:rsidRDefault="008232B5" w:rsidP="00966A8F">
            <w:r w:rsidRPr="008232B5">
              <w:rPr>
                <w:sz w:val="20"/>
              </w:rPr>
              <w:t>Наименование</w:t>
            </w:r>
          </w:p>
        </w:tc>
        <w:tc>
          <w:tcPr>
            <w:tcW w:w="2745" w:type="pct"/>
            <w:tcBorders>
              <w:top w:val="single" w:sz="4" w:space="0" w:color="808080"/>
              <w:left w:val="single" w:sz="4" w:space="0" w:color="808080"/>
              <w:bottom w:val="single" w:sz="4" w:space="0" w:color="808080"/>
              <w:right w:val="single" w:sz="4" w:space="0" w:color="808080"/>
            </w:tcBorders>
          </w:tcPr>
          <w:p w14:paraId="7FC769F7" w14:textId="58E34C26" w:rsidR="00966A8F" w:rsidRPr="00CC4257" w:rsidRDefault="00966A8F" w:rsidP="00966A8F">
            <w:r>
              <w:t xml:space="preserve">Выполнение технологических операций по накатке наружной метрической резьбы </w:t>
            </w:r>
            <w:r w:rsidR="00D8066C">
              <w:t>до 8</w:t>
            </w:r>
            <w:r w:rsidR="00AA5283">
              <w:t>‑й</w:t>
            </w:r>
            <w:r>
              <w:t xml:space="preserve"> степени точности </w:t>
            </w:r>
            <w:r w:rsidR="00D8066C">
              <w:t xml:space="preserve">на крепежных деталях </w:t>
            </w:r>
            <w:r>
              <w:t>на специализированных резьбонакатных станках</w:t>
            </w:r>
          </w:p>
        </w:tc>
        <w:tc>
          <w:tcPr>
            <w:tcW w:w="148" w:type="pct"/>
            <w:tcBorders>
              <w:left w:val="single" w:sz="4" w:space="0" w:color="808080"/>
              <w:right w:val="single" w:sz="4" w:space="0" w:color="808080"/>
            </w:tcBorders>
            <w:vAlign w:val="center"/>
          </w:tcPr>
          <w:p w14:paraId="203934C7" w14:textId="5385BC59" w:rsidR="00966A8F" w:rsidRPr="00CC4257" w:rsidRDefault="00AA5283" w:rsidP="00FC100C">
            <w:pPr>
              <w:jc w:val="center"/>
            </w:pPr>
            <w:r w:rsidRPr="00AA5283">
              <w:rPr>
                <w:sz w:val="20"/>
              </w:rPr>
              <w:t>Код</w:t>
            </w:r>
          </w:p>
        </w:tc>
        <w:tc>
          <w:tcPr>
            <w:tcW w:w="429" w:type="pct"/>
            <w:tcBorders>
              <w:top w:val="single" w:sz="4" w:space="0" w:color="808080"/>
              <w:left w:val="single" w:sz="4" w:space="0" w:color="808080"/>
              <w:bottom w:val="single" w:sz="4" w:space="0" w:color="808080"/>
              <w:right w:val="single" w:sz="4" w:space="0" w:color="808080"/>
            </w:tcBorders>
            <w:vAlign w:val="center"/>
          </w:tcPr>
          <w:p w14:paraId="4DAA6D11" w14:textId="49B35306" w:rsidR="00966A8F" w:rsidRPr="00CC4257" w:rsidRDefault="00E92129" w:rsidP="00FC100C">
            <w:pPr>
              <w:jc w:val="center"/>
            </w:pPr>
            <w:r>
              <w:rPr>
                <w:lang w:val="en-US"/>
              </w:rPr>
              <w:t>A</w:t>
            </w:r>
            <w:r w:rsidR="00966A8F" w:rsidRPr="00CC4257">
              <w:t>/0</w:t>
            </w:r>
            <w:r w:rsidR="00966A8F">
              <w:t>3</w:t>
            </w:r>
            <w:r w:rsidR="00966A8F" w:rsidRPr="00CC4257">
              <w:t>.2</w:t>
            </w:r>
          </w:p>
        </w:tc>
        <w:tc>
          <w:tcPr>
            <w:tcW w:w="709" w:type="pct"/>
            <w:tcBorders>
              <w:left w:val="single" w:sz="4" w:space="0" w:color="808080"/>
              <w:right w:val="single" w:sz="4" w:space="0" w:color="808080"/>
            </w:tcBorders>
            <w:vAlign w:val="center"/>
          </w:tcPr>
          <w:p w14:paraId="1E26F68D" w14:textId="3EE60BA0" w:rsidR="00966A8F" w:rsidRPr="00CC4257" w:rsidRDefault="00AA5283" w:rsidP="00FC100C">
            <w:pPr>
              <w:jc w:val="center"/>
              <w:rPr>
                <w:vertAlign w:val="superscript"/>
              </w:rPr>
            </w:pPr>
            <w:r w:rsidRPr="00AA5283">
              <w:rPr>
                <w:sz w:val="20"/>
              </w:rPr>
              <w:t>Уровень (подуровень) квалификации</w:t>
            </w:r>
          </w:p>
        </w:tc>
        <w:tc>
          <w:tcPr>
            <w:tcW w:w="169" w:type="pct"/>
            <w:tcBorders>
              <w:top w:val="single" w:sz="4" w:space="0" w:color="808080"/>
              <w:left w:val="single" w:sz="4" w:space="0" w:color="808080"/>
              <w:bottom w:val="single" w:sz="4" w:space="0" w:color="808080"/>
              <w:right w:val="single" w:sz="4" w:space="0" w:color="808080"/>
            </w:tcBorders>
            <w:vAlign w:val="center"/>
          </w:tcPr>
          <w:p w14:paraId="57CD3CBD" w14:textId="77777777" w:rsidR="00966A8F" w:rsidRPr="00CC4257" w:rsidRDefault="00966A8F" w:rsidP="00FC100C">
            <w:pPr>
              <w:jc w:val="center"/>
            </w:pPr>
            <w:r w:rsidRPr="00CC4257">
              <w:t>2</w:t>
            </w:r>
          </w:p>
        </w:tc>
      </w:tr>
    </w:tbl>
    <w:p w14:paraId="0A3A1C47" w14:textId="77777777" w:rsidR="00310BAF" w:rsidRPr="00CC4257" w:rsidRDefault="00310BAF" w:rsidP="00310BAF"/>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831"/>
        <w:gridCol w:w="8364"/>
      </w:tblGrid>
      <w:tr w:rsidR="00A52C9D" w:rsidRPr="00CC4257" w14:paraId="73018B9C" w14:textId="77777777" w:rsidTr="00B15203">
        <w:trPr>
          <w:trHeight w:val="20"/>
        </w:trPr>
        <w:tc>
          <w:tcPr>
            <w:tcW w:w="879" w:type="pct"/>
            <w:vMerge w:val="restart"/>
          </w:tcPr>
          <w:p w14:paraId="725B89C9" w14:textId="77777777" w:rsidR="00A52C9D" w:rsidRPr="00CC4257" w:rsidRDefault="00A52C9D" w:rsidP="00A52C9D">
            <w:bookmarkStart w:id="15" w:name="_Hlk169199489"/>
            <w:r w:rsidRPr="00CC4257">
              <w:t>Трудовые действия</w:t>
            </w:r>
          </w:p>
        </w:tc>
        <w:tc>
          <w:tcPr>
            <w:tcW w:w="4121" w:type="pct"/>
          </w:tcPr>
          <w:p w14:paraId="3CC1D47D" w14:textId="0A21ABBC" w:rsidR="00A52C9D" w:rsidRPr="00CC4257" w:rsidRDefault="00A52C9D" w:rsidP="00FC100C">
            <w:pPr>
              <w:jc w:val="both"/>
            </w:pPr>
            <w:r w:rsidRPr="009033D4">
              <w:t xml:space="preserve">Получение задания на выполнение технологической операции по накатке наружной метрической резьбы </w:t>
            </w:r>
            <w:r w:rsidR="00D8066C">
              <w:t>до 8</w:t>
            </w:r>
            <w:r w:rsidR="00AA5283">
              <w:t>‑й</w:t>
            </w:r>
            <w:r w:rsidRPr="009033D4">
              <w:t xml:space="preserve"> степени </w:t>
            </w:r>
            <w:r w:rsidR="00E62874">
              <w:t>точности с шероховатостью</w:t>
            </w:r>
            <w:r w:rsidR="0071680D">
              <w:t xml:space="preserve"> поверхностей</w:t>
            </w:r>
            <w:r w:rsidRPr="009033D4">
              <w:t xml:space="preserve"> до </w:t>
            </w:r>
            <w:r w:rsidR="00AA5283">
              <w:t>Ra </w:t>
            </w:r>
            <w:r w:rsidRPr="009033D4">
              <w:t>1,6</w:t>
            </w:r>
            <w:r w:rsidR="00AA5283">
              <w:t> мкм</w:t>
            </w:r>
            <w:r w:rsidRPr="009033D4">
              <w:t xml:space="preserve"> на болтах, винтах, шпильках на специализированном резьбонакатном станке</w:t>
            </w:r>
          </w:p>
        </w:tc>
      </w:tr>
      <w:tr w:rsidR="00A52C9D" w:rsidRPr="00CC4257" w14:paraId="4C6E34F2" w14:textId="77777777" w:rsidTr="00B15203">
        <w:trPr>
          <w:trHeight w:val="20"/>
        </w:trPr>
        <w:tc>
          <w:tcPr>
            <w:tcW w:w="879" w:type="pct"/>
            <w:vMerge/>
          </w:tcPr>
          <w:p w14:paraId="1D55D576" w14:textId="77777777" w:rsidR="00A52C9D" w:rsidRPr="00CC4257" w:rsidRDefault="00A52C9D" w:rsidP="00A52C9D"/>
        </w:tc>
        <w:tc>
          <w:tcPr>
            <w:tcW w:w="4121" w:type="pct"/>
          </w:tcPr>
          <w:p w14:paraId="00EAD807" w14:textId="6DC06FA0" w:rsidR="00A52C9D" w:rsidRPr="00CC4257" w:rsidRDefault="0071680D" w:rsidP="00FC100C">
            <w:pPr>
              <w:jc w:val="both"/>
            </w:pPr>
            <w:r>
              <w:t>Установление последовательности</w:t>
            </w:r>
            <w:r w:rsidR="00A52C9D" w:rsidRPr="009033D4">
              <w:t xml:space="preserve"> выполнения технологической операции по накатке наружной метрической резьбы </w:t>
            </w:r>
            <w:r w:rsidR="00D8066C">
              <w:t>до 8</w:t>
            </w:r>
            <w:r w:rsidR="00AA5283">
              <w:t>‑й</w:t>
            </w:r>
            <w:r w:rsidR="00A52C9D" w:rsidRPr="009033D4">
              <w:t xml:space="preserve"> степени </w:t>
            </w:r>
            <w:r w:rsidR="00E62874">
              <w:t>точности с шероховатостью</w:t>
            </w:r>
            <w:r>
              <w:t xml:space="preserve"> поверхностей</w:t>
            </w:r>
            <w:r w:rsidR="00A52C9D" w:rsidRPr="009033D4">
              <w:t xml:space="preserve"> до </w:t>
            </w:r>
            <w:r w:rsidR="00AA5283">
              <w:t>Ra </w:t>
            </w:r>
            <w:r w:rsidR="00A52C9D" w:rsidRPr="009033D4">
              <w:t>1,6</w:t>
            </w:r>
            <w:r w:rsidR="00AA5283">
              <w:t> мкм</w:t>
            </w:r>
            <w:r w:rsidR="00A52C9D" w:rsidRPr="009033D4">
              <w:t xml:space="preserve"> на болтах, винтах, шпильках на специализированном резьбонакатном станке</w:t>
            </w:r>
          </w:p>
        </w:tc>
      </w:tr>
      <w:tr w:rsidR="00A52C9D" w:rsidRPr="00CC4257" w14:paraId="374417C9" w14:textId="77777777" w:rsidTr="00B15203">
        <w:trPr>
          <w:trHeight w:val="20"/>
        </w:trPr>
        <w:tc>
          <w:tcPr>
            <w:tcW w:w="879" w:type="pct"/>
            <w:vMerge/>
          </w:tcPr>
          <w:p w14:paraId="6D56E4D4" w14:textId="77777777" w:rsidR="00A52C9D" w:rsidRPr="00CC4257" w:rsidRDefault="00A52C9D" w:rsidP="00A52C9D"/>
        </w:tc>
        <w:tc>
          <w:tcPr>
            <w:tcW w:w="4121" w:type="pct"/>
          </w:tcPr>
          <w:p w14:paraId="39957F5E" w14:textId="34A58247" w:rsidR="00A52C9D" w:rsidRPr="00CC4257" w:rsidRDefault="00A52C9D" w:rsidP="00FC100C">
            <w:pPr>
              <w:jc w:val="both"/>
            </w:pPr>
            <w:r w:rsidRPr="009033D4">
              <w:t xml:space="preserve">Установка заготовок болтов, винтов, шпилек на специализированный </w:t>
            </w:r>
            <w:r w:rsidR="002F3A54">
              <w:t>резьбонакатный станок</w:t>
            </w:r>
            <w:r w:rsidRPr="009033D4">
              <w:t xml:space="preserve"> для накатки наружной метрической резьбы </w:t>
            </w:r>
            <w:r w:rsidR="00D8066C">
              <w:t>до 8</w:t>
            </w:r>
            <w:r w:rsidR="00AA5283">
              <w:t>‑й</w:t>
            </w:r>
            <w:r w:rsidRPr="009033D4">
              <w:t xml:space="preserve"> степени </w:t>
            </w:r>
            <w:r w:rsidR="00E62874">
              <w:t>точности с шероховатостью</w:t>
            </w:r>
            <w:r w:rsidR="0071680D">
              <w:t xml:space="preserve"> поверхностей</w:t>
            </w:r>
            <w:r w:rsidRPr="009033D4">
              <w:t xml:space="preserve"> до </w:t>
            </w:r>
            <w:r w:rsidR="00AA5283">
              <w:t>Ra </w:t>
            </w:r>
            <w:r w:rsidRPr="009033D4">
              <w:t>1,6</w:t>
            </w:r>
            <w:r w:rsidR="00AA5283">
              <w:t> мкм</w:t>
            </w:r>
          </w:p>
        </w:tc>
      </w:tr>
      <w:tr w:rsidR="00A52C9D" w:rsidRPr="00CC4257" w14:paraId="62DE8565" w14:textId="77777777" w:rsidTr="00B15203">
        <w:trPr>
          <w:trHeight w:val="20"/>
        </w:trPr>
        <w:tc>
          <w:tcPr>
            <w:tcW w:w="879" w:type="pct"/>
            <w:vMerge/>
          </w:tcPr>
          <w:p w14:paraId="67EDA65F" w14:textId="77777777" w:rsidR="00A52C9D" w:rsidRPr="00CC4257" w:rsidRDefault="00A52C9D" w:rsidP="00A52C9D"/>
        </w:tc>
        <w:tc>
          <w:tcPr>
            <w:tcW w:w="4121" w:type="pct"/>
          </w:tcPr>
          <w:p w14:paraId="23147523" w14:textId="472FEC03" w:rsidR="00A52C9D" w:rsidRPr="00CC4257" w:rsidRDefault="00A52C9D" w:rsidP="00FC100C">
            <w:pPr>
              <w:jc w:val="both"/>
            </w:pPr>
            <w:r w:rsidRPr="009033D4">
              <w:t xml:space="preserve">Контроль процесса накатки на болтах, винтах, шпильках наружной метрической резьбы </w:t>
            </w:r>
            <w:r w:rsidR="00D8066C">
              <w:t>до 8</w:t>
            </w:r>
            <w:r w:rsidR="00AA5283">
              <w:t>‑й</w:t>
            </w:r>
            <w:r w:rsidRPr="009033D4">
              <w:t xml:space="preserve"> степени </w:t>
            </w:r>
            <w:r w:rsidR="00E62874">
              <w:t>точности с шероховатостью</w:t>
            </w:r>
            <w:r w:rsidR="0071680D">
              <w:t xml:space="preserve"> поверхностей</w:t>
            </w:r>
            <w:r w:rsidRPr="009033D4">
              <w:t xml:space="preserve"> до </w:t>
            </w:r>
            <w:r w:rsidR="00AA5283">
              <w:t>Ra </w:t>
            </w:r>
            <w:r w:rsidRPr="009033D4">
              <w:t>1,6</w:t>
            </w:r>
            <w:r w:rsidR="00AA5283">
              <w:t> мкм</w:t>
            </w:r>
            <w:r w:rsidRPr="009033D4">
              <w:t xml:space="preserve"> на специализированном резьбонакатном станке</w:t>
            </w:r>
          </w:p>
        </w:tc>
      </w:tr>
      <w:tr w:rsidR="00A52C9D" w:rsidRPr="00CC4257" w14:paraId="78EC4F2E" w14:textId="77777777" w:rsidTr="00B15203">
        <w:trPr>
          <w:trHeight w:val="20"/>
        </w:trPr>
        <w:tc>
          <w:tcPr>
            <w:tcW w:w="879" w:type="pct"/>
            <w:vMerge/>
          </w:tcPr>
          <w:p w14:paraId="28C51D6E" w14:textId="77777777" w:rsidR="00A52C9D" w:rsidRPr="00CC4257" w:rsidRDefault="00A52C9D" w:rsidP="00A52C9D"/>
        </w:tc>
        <w:tc>
          <w:tcPr>
            <w:tcW w:w="4121" w:type="pct"/>
          </w:tcPr>
          <w:p w14:paraId="2D06CCD2" w14:textId="401B5BCD" w:rsidR="00A52C9D" w:rsidRPr="00CC4257" w:rsidRDefault="00A52C9D" w:rsidP="00FC100C">
            <w:pPr>
              <w:jc w:val="both"/>
            </w:pPr>
            <w:r w:rsidRPr="009033D4">
              <w:t xml:space="preserve">Укладка в тару готовых болтов, винтов, шпилек после накатки наружной метрической резьбы </w:t>
            </w:r>
            <w:r w:rsidR="00D8066C">
              <w:t>до 8</w:t>
            </w:r>
            <w:r w:rsidR="00AA5283">
              <w:t>‑й</w:t>
            </w:r>
            <w:r w:rsidRPr="009033D4">
              <w:t xml:space="preserve"> степени </w:t>
            </w:r>
            <w:r w:rsidR="00E62874">
              <w:t>точности с шероховатостью</w:t>
            </w:r>
            <w:r w:rsidR="0071680D">
              <w:t xml:space="preserve"> поверхностей</w:t>
            </w:r>
            <w:r w:rsidRPr="009033D4">
              <w:t xml:space="preserve"> до </w:t>
            </w:r>
            <w:r w:rsidR="00AA5283">
              <w:t>Ra </w:t>
            </w:r>
            <w:r w:rsidRPr="009033D4">
              <w:t>1,6</w:t>
            </w:r>
            <w:r w:rsidR="00AA5283">
              <w:t> мкм</w:t>
            </w:r>
            <w:r w:rsidRPr="009033D4">
              <w:t xml:space="preserve"> на специализированном резьбонакатном станке</w:t>
            </w:r>
          </w:p>
        </w:tc>
      </w:tr>
      <w:tr w:rsidR="00A52C9D" w:rsidRPr="00CC4257" w14:paraId="610D57E4" w14:textId="77777777" w:rsidTr="00B15203">
        <w:trPr>
          <w:trHeight w:val="20"/>
        </w:trPr>
        <w:tc>
          <w:tcPr>
            <w:tcW w:w="879" w:type="pct"/>
            <w:vMerge/>
          </w:tcPr>
          <w:p w14:paraId="48748B6B" w14:textId="77777777" w:rsidR="00A52C9D" w:rsidRPr="00CC4257" w:rsidRDefault="00A52C9D" w:rsidP="00A52C9D"/>
        </w:tc>
        <w:tc>
          <w:tcPr>
            <w:tcW w:w="4121" w:type="pct"/>
          </w:tcPr>
          <w:p w14:paraId="3A155FEA" w14:textId="5C3A0324" w:rsidR="00A52C9D" w:rsidRPr="00CC4257" w:rsidRDefault="00A52C9D" w:rsidP="00FC100C">
            <w:pPr>
              <w:jc w:val="both"/>
            </w:pPr>
            <w:r w:rsidRPr="009033D4">
              <w:t xml:space="preserve">Техническое обслуживание специализированного резьбонакатного станка при выполнении технологической операции по накатке наружной метрической </w:t>
            </w:r>
            <w:r w:rsidRPr="009033D4">
              <w:lastRenderedPageBreak/>
              <w:t xml:space="preserve">резьбы </w:t>
            </w:r>
            <w:r w:rsidR="00D8066C">
              <w:t>до 8</w:t>
            </w:r>
            <w:r w:rsidR="00AA5283">
              <w:t>‑й</w:t>
            </w:r>
            <w:r w:rsidRPr="009033D4">
              <w:t xml:space="preserve"> степени </w:t>
            </w:r>
            <w:r w:rsidR="00E62874">
              <w:t>точности с шероховатостью</w:t>
            </w:r>
            <w:r w:rsidR="0071680D">
              <w:t xml:space="preserve"> поверхностей</w:t>
            </w:r>
            <w:r w:rsidRPr="009033D4">
              <w:t xml:space="preserve"> до </w:t>
            </w:r>
            <w:r w:rsidR="00AA5283">
              <w:t>Ra </w:t>
            </w:r>
            <w:r w:rsidRPr="009033D4">
              <w:t>1,6</w:t>
            </w:r>
            <w:r w:rsidR="00AA5283">
              <w:t> мкм</w:t>
            </w:r>
            <w:r w:rsidRPr="009033D4">
              <w:t xml:space="preserve"> на болтах, винтах, шпильках</w:t>
            </w:r>
          </w:p>
        </w:tc>
      </w:tr>
      <w:tr w:rsidR="00A52C9D" w:rsidRPr="00CC4257" w14:paraId="52B62F99" w14:textId="77777777" w:rsidTr="00B15203">
        <w:trPr>
          <w:trHeight w:val="20"/>
        </w:trPr>
        <w:tc>
          <w:tcPr>
            <w:tcW w:w="879" w:type="pct"/>
            <w:vMerge/>
          </w:tcPr>
          <w:p w14:paraId="3AF20ECB" w14:textId="77777777" w:rsidR="00A52C9D" w:rsidRPr="00CC4257" w:rsidRDefault="00A52C9D" w:rsidP="00A52C9D"/>
        </w:tc>
        <w:tc>
          <w:tcPr>
            <w:tcW w:w="4121" w:type="pct"/>
          </w:tcPr>
          <w:p w14:paraId="732E4FBE" w14:textId="23460D56" w:rsidR="00A52C9D" w:rsidRPr="00CC4257" w:rsidRDefault="00A52C9D" w:rsidP="00FC100C">
            <w:pPr>
              <w:jc w:val="both"/>
            </w:pPr>
            <w:r w:rsidRPr="009033D4">
              <w:t xml:space="preserve">Поддержание </w:t>
            </w:r>
            <w:r w:rsidR="00B15203">
              <w:t>исправного и работоспособного технического состояния</w:t>
            </w:r>
            <w:r w:rsidRPr="009033D4">
              <w:t xml:space="preserve"> приспособлений на специализированном резьбонакатном станке при выполнении технологической операции по накатке наружной метрической резьбы </w:t>
            </w:r>
            <w:r w:rsidR="00D8066C">
              <w:t>до 8</w:t>
            </w:r>
            <w:r w:rsidR="00AA5283">
              <w:t>‑й</w:t>
            </w:r>
            <w:r w:rsidRPr="009033D4">
              <w:t xml:space="preserve"> степени </w:t>
            </w:r>
            <w:r w:rsidR="00E62874">
              <w:t>точности с шероховатостью</w:t>
            </w:r>
            <w:r w:rsidR="0071680D">
              <w:t xml:space="preserve"> поверхностей</w:t>
            </w:r>
            <w:r w:rsidRPr="009033D4">
              <w:t xml:space="preserve"> до </w:t>
            </w:r>
            <w:r w:rsidR="00AA5283">
              <w:t>Ra </w:t>
            </w:r>
            <w:r w:rsidRPr="009033D4">
              <w:t>1,6</w:t>
            </w:r>
            <w:r w:rsidR="00AA5283">
              <w:t> мкм</w:t>
            </w:r>
            <w:r w:rsidRPr="009033D4">
              <w:t xml:space="preserve"> на болтах, винтах, шпильках</w:t>
            </w:r>
          </w:p>
        </w:tc>
      </w:tr>
      <w:tr w:rsidR="00A52C9D" w:rsidRPr="00CC4257" w14:paraId="068181DC" w14:textId="77777777" w:rsidTr="00B15203">
        <w:trPr>
          <w:trHeight w:val="20"/>
        </w:trPr>
        <w:tc>
          <w:tcPr>
            <w:tcW w:w="879" w:type="pct"/>
            <w:vMerge/>
          </w:tcPr>
          <w:p w14:paraId="324CD8EC" w14:textId="77777777" w:rsidR="00A52C9D" w:rsidRPr="00CC4257" w:rsidRDefault="00A52C9D" w:rsidP="00A52C9D"/>
        </w:tc>
        <w:tc>
          <w:tcPr>
            <w:tcW w:w="4121" w:type="pct"/>
          </w:tcPr>
          <w:p w14:paraId="492AB57E" w14:textId="5D200E34" w:rsidR="00A52C9D" w:rsidRPr="00CC4257" w:rsidRDefault="00A52C9D" w:rsidP="00FC100C">
            <w:pPr>
              <w:jc w:val="both"/>
            </w:pPr>
            <w:r w:rsidRPr="009033D4">
              <w:t xml:space="preserve">Замена изношенных инструментов на специализированном резьбонакатном станке при выполнении технологической операции по накатке наружной метрической резьбы </w:t>
            </w:r>
            <w:r w:rsidR="00D8066C">
              <w:t>до 8</w:t>
            </w:r>
            <w:r w:rsidR="00AA5283">
              <w:t>‑й</w:t>
            </w:r>
            <w:r w:rsidRPr="009033D4">
              <w:t xml:space="preserve"> степени </w:t>
            </w:r>
            <w:r w:rsidR="00E62874">
              <w:t>точности с шероховатостью</w:t>
            </w:r>
            <w:r w:rsidR="0071680D">
              <w:t xml:space="preserve"> поверхностей</w:t>
            </w:r>
            <w:r w:rsidRPr="009033D4">
              <w:t xml:space="preserve"> до </w:t>
            </w:r>
            <w:r w:rsidR="00AA5283">
              <w:t>Ra </w:t>
            </w:r>
            <w:r w:rsidRPr="009033D4">
              <w:t>1,6</w:t>
            </w:r>
            <w:r w:rsidR="00AA5283">
              <w:t> мкм</w:t>
            </w:r>
            <w:r w:rsidRPr="009033D4">
              <w:t xml:space="preserve"> на болтах, винтах, шпильках</w:t>
            </w:r>
          </w:p>
        </w:tc>
      </w:tr>
      <w:tr w:rsidR="00A52C9D" w:rsidRPr="00CC4257" w14:paraId="185440DD" w14:textId="77777777" w:rsidTr="00B15203">
        <w:trPr>
          <w:trHeight w:val="20"/>
        </w:trPr>
        <w:tc>
          <w:tcPr>
            <w:tcW w:w="879" w:type="pct"/>
            <w:vMerge/>
          </w:tcPr>
          <w:p w14:paraId="315F9BA8" w14:textId="77777777" w:rsidR="00A52C9D" w:rsidRPr="00CC4257" w:rsidRDefault="00A52C9D" w:rsidP="00A52C9D"/>
        </w:tc>
        <w:tc>
          <w:tcPr>
            <w:tcW w:w="4121" w:type="pct"/>
          </w:tcPr>
          <w:p w14:paraId="3BE3417E" w14:textId="3DF718CB" w:rsidR="00A52C9D" w:rsidRPr="00CC4257" w:rsidRDefault="00A52C9D" w:rsidP="00FC100C">
            <w:pPr>
              <w:jc w:val="both"/>
            </w:pPr>
            <w:r w:rsidRPr="009033D4">
              <w:t xml:space="preserve">Поднастройка специализированного резьбонакатного станка при выполнении технологической операции по накатке наружной метрической резьбы </w:t>
            </w:r>
            <w:r w:rsidR="00D8066C">
              <w:t>до 8</w:t>
            </w:r>
            <w:r w:rsidR="00AA5283">
              <w:t>‑й</w:t>
            </w:r>
            <w:r w:rsidRPr="009033D4">
              <w:t xml:space="preserve"> степени </w:t>
            </w:r>
            <w:r w:rsidR="00E62874">
              <w:t>точности с шероховатостью</w:t>
            </w:r>
            <w:r w:rsidR="0071680D">
              <w:t xml:space="preserve"> поверхностей</w:t>
            </w:r>
            <w:r w:rsidRPr="009033D4">
              <w:t xml:space="preserve"> до </w:t>
            </w:r>
            <w:r w:rsidR="00AA5283">
              <w:t>Ra </w:t>
            </w:r>
            <w:r w:rsidRPr="009033D4">
              <w:t>1,6</w:t>
            </w:r>
            <w:r w:rsidR="00AA5283">
              <w:t> мкм</w:t>
            </w:r>
            <w:r w:rsidRPr="009033D4">
              <w:t xml:space="preserve"> на болтах, винтах, шпильках</w:t>
            </w:r>
          </w:p>
        </w:tc>
      </w:tr>
      <w:tr w:rsidR="00AA595C" w:rsidRPr="00CC4257" w14:paraId="04F54E65" w14:textId="77777777" w:rsidTr="00B15203">
        <w:trPr>
          <w:trHeight w:val="20"/>
        </w:trPr>
        <w:tc>
          <w:tcPr>
            <w:tcW w:w="879" w:type="pct"/>
            <w:vMerge w:val="restart"/>
          </w:tcPr>
          <w:p w14:paraId="734919B3" w14:textId="77777777" w:rsidR="00AA595C" w:rsidRPr="00CC4257" w:rsidRDefault="00AA595C" w:rsidP="00AA595C">
            <w:r w:rsidRPr="00CC4257">
              <w:t>Необходимые умения</w:t>
            </w:r>
          </w:p>
        </w:tc>
        <w:tc>
          <w:tcPr>
            <w:tcW w:w="4121" w:type="pct"/>
          </w:tcPr>
          <w:p w14:paraId="566BE9CD" w14:textId="2A376DE6" w:rsidR="00AA595C" w:rsidRPr="00CC4257" w:rsidRDefault="00AA595C" w:rsidP="00FC100C">
            <w:pPr>
              <w:jc w:val="both"/>
            </w:pPr>
            <w:r w:rsidRPr="00C1730D">
              <w:t>Читать конструкторскую документацию</w:t>
            </w:r>
          </w:p>
        </w:tc>
      </w:tr>
      <w:tr w:rsidR="00AA595C" w:rsidRPr="00CC4257" w14:paraId="50EE4E9D" w14:textId="77777777" w:rsidTr="00B15203">
        <w:trPr>
          <w:trHeight w:val="20"/>
        </w:trPr>
        <w:tc>
          <w:tcPr>
            <w:tcW w:w="879" w:type="pct"/>
            <w:vMerge/>
          </w:tcPr>
          <w:p w14:paraId="51CD21E7" w14:textId="77777777" w:rsidR="00AA595C" w:rsidRPr="00CC4257" w:rsidRDefault="00AA595C" w:rsidP="00AA595C"/>
        </w:tc>
        <w:tc>
          <w:tcPr>
            <w:tcW w:w="4121" w:type="pct"/>
          </w:tcPr>
          <w:p w14:paraId="459A7103" w14:textId="2B7FE526" w:rsidR="00AA595C" w:rsidRPr="00CC4257" w:rsidRDefault="00AA595C" w:rsidP="00FC100C">
            <w:pPr>
              <w:jc w:val="both"/>
            </w:pPr>
            <w:r w:rsidRPr="00C1730D">
              <w:t>Читать технологическую документацию</w:t>
            </w:r>
          </w:p>
        </w:tc>
      </w:tr>
      <w:tr w:rsidR="00AA595C" w:rsidRPr="00CC4257" w14:paraId="471ACDF6" w14:textId="77777777" w:rsidTr="00B15203">
        <w:trPr>
          <w:trHeight w:val="20"/>
        </w:trPr>
        <w:tc>
          <w:tcPr>
            <w:tcW w:w="879" w:type="pct"/>
            <w:vMerge/>
          </w:tcPr>
          <w:p w14:paraId="5FF1048E" w14:textId="77777777" w:rsidR="00AA595C" w:rsidRPr="00CC4257" w:rsidRDefault="00AA595C" w:rsidP="00AA595C"/>
        </w:tc>
        <w:tc>
          <w:tcPr>
            <w:tcW w:w="4121" w:type="pct"/>
          </w:tcPr>
          <w:p w14:paraId="3C489221" w14:textId="61F5B39C" w:rsidR="00AA595C" w:rsidRPr="00CC4257" w:rsidRDefault="00AA595C" w:rsidP="00FC100C">
            <w:pPr>
              <w:jc w:val="both"/>
            </w:pPr>
            <w:r w:rsidRPr="00C1730D">
              <w:t>Анализировать конструкторскую и технологическую документацию с целью установления плана выполнения технологической операции по накатке наружной метрической</w:t>
            </w:r>
            <w:r w:rsidR="00F529D4">
              <w:t xml:space="preserve"> </w:t>
            </w:r>
            <w:r w:rsidRPr="00C1730D">
              <w:t xml:space="preserve">резьбы </w:t>
            </w:r>
            <w:r w:rsidR="00D8066C">
              <w:t>до 8</w:t>
            </w:r>
            <w:r w:rsidR="00AA5283">
              <w:t>‑й</w:t>
            </w:r>
            <w:r w:rsidRPr="00C1730D">
              <w:t xml:space="preserve"> степени </w:t>
            </w:r>
            <w:r w:rsidR="00E62874">
              <w:t>точности с шероховатостью</w:t>
            </w:r>
            <w:r w:rsidR="0071680D">
              <w:t xml:space="preserve"> поверхностей</w:t>
            </w:r>
            <w:r w:rsidRPr="00C1730D">
              <w:t xml:space="preserve"> до </w:t>
            </w:r>
            <w:r w:rsidR="00AA5283">
              <w:t>Ra </w:t>
            </w:r>
            <w:r w:rsidRPr="00C1730D">
              <w:t>1,6</w:t>
            </w:r>
            <w:r w:rsidR="00AA5283">
              <w:t> мкм</w:t>
            </w:r>
            <w:r w:rsidRPr="00C1730D">
              <w:t xml:space="preserve"> на болтах, винтах, шпильках на специализированном резьбонакатном станке</w:t>
            </w:r>
          </w:p>
        </w:tc>
      </w:tr>
      <w:tr w:rsidR="00AA595C" w:rsidRPr="00CC4257" w14:paraId="47ACF8F9" w14:textId="77777777" w:rsidTr="00B15203">
        <w:trPr>
          <w:trHeight w:val="20"/>
        </w:trPr>
        <w:tc>
          <w:tcPr>
            <w:tcW w:w="879" w:type="pct"/>
            <w:vMerge/>
          </w:tcPr>
          <w:p w14:paraId="1198AAE3" w14:textId="77777777" w:rsidR="00AA595C" w:rsidRPr="00CC4257" w:rsidRDefault="00AA595C" w:rsidP="00AA595C"/>
        </w:tc>
        <w:tc>
          <w:tcPr>
            <w:tcW w:w="4121" w:type="pct"/>
          </w:tcPr>
          <w:p w14:paraId="28E08076" w14:textId="37FB21F7" w:rsidR="00AA595C" w:rsidRPr="00CC4257" w:rsidRDefault="00AA595C" w:rsidP="00FC100C">
            <w:pPr>
              <w:jc w:val="both"/>
            </w:pPr>
            <w:r w:rsidRPr="00C1730D">
              <w:t xml:space="preserve">Устанавливать заготовки болтов, винтов, шпилек при выполнении </w:t>
            </w:r>
            <w:r w:rsidR="00514E3A" w:rsidRPr="0057492A">
              <w:t xml:space="preserve">технологических операций </w:t>
            </w:r>
            <w:r w:rsidRPr="00C1730D">
              <w:t>по накатке наружной метрической</w:t>
            </w:r>
            <w:r w:rsidR="00F529D4">
              <w:t xml:space="preserve"> </w:t>
            </w:r>
            <w:r w:rsidRPr="00C1730D">
              <w:t xml:space="preserve">резьбы </w:t>
            </w:r>
            <w:r w:rsidR="00D8066C">
              <w:t>до 8</w:t>
            </w:r>
            <w:r w:rsidR="00AA5283">
              <w:t>‑й</w:t>
            </w:r>
            <w:r w:rsidRPr="00C1730D">
              <w:t xml:space="preserve"> степени </w:t>
            </w:r>
            <w:r w:rsidR="00E62874">
              <w:t>точности с шероховатостью</w:t>
            </w:r>
            <w:r w:rsidR="0071680D">
              <w:t xml:space="preserve"> поверхностей</w:t>
            </w:r>
            <w:r w:rsidRPr="00C1730D">
              <w:t xml:space="preserve"> до </w:t>
            </w:r>
            <w:r w:rsidR="00AA5283">
              <w:t>Ra </w:t>
            </w:r>
            <w:r w:rsidRPr="00C1730D">
              <w:t>1,6</w:t>
            </w:r>
            <w:r w:rsidR="00AA5283">
              <w:t> мкм</w:t>
            </w:r>
            <w:r w:rsidRPr="00C1730D">
              <w:t xml:space="preserve"> на специализированных резьбонакатных станках</w:t>
            </w:r>
          </w:p>
        </w:tc>
      </w:tr>
      <w:tr w:rsidR="00AA595C" w:rsidRPr="00CC4257" w14:paraId="0D8974F0" w14:textId="77777777" w:rsidTr="00B15203">
        <w:trPr>
          <w:trHeight w:val="20"/>
        </w:trPr>
        <w:tc>
          <w:tcPr>
            <w:tcW w:w="879" w:type="pct"/>
            <w:vMerge/>
          </w:tcPr>
          <w:p w14:paraId="2D3B8571" w14:textId="77777777" w:rsidR="00AA595C" w:rsidRPr="00CC4257" w:rsidRDefault="00AA595C" w:rsidP="00AA595C"/>
        </w:tc>
        <w:tc>
          <w:tcPr>
            <w:tcW w:w="4121" w:type="pct"/>
          </w:tcPr>
          <w:p w14:paraId="5F7B055C" w14:textId="5AE603BF" w:rsidR="00AA595C" w:rsidRPr="00CC4257" w:rsidRDefault="00AA595C" w:rsidP="00FC100C">
            <w:pPr>
              <w:jc w:val="both"/>
            </w:pPr>
            <w:r w:rsidRPr="00C1730D">
              <w:t>Управлять рабочими органами специализированных резьбонакатных станков при выполнении технологических операций по накатке наружной метрической</w:t>
            </w:r>
            <w:r w:rsidR="00F529D4">
              <w:t xml:space="preserve"> </w:t>
            </w:r>
            <w:r w:rsidRPr="00C1730D">
              <w:t xml:space="preserve">резьбы </w:t>
            </w:r>
            <w:r w:rsidR="00D8066C">
              <w:t>до 8</w:t>
            </w:r>
            <w:r w:rsidR="00AA5283">
              <w:t>‑й</w:t>
            </w:r>
            <w:r w:rsidRPr="00C1730D">
              <w:t xml:space="preserve"> степени </w:t>
            </w:r>
            <w:r w:rsidR="00E62874">
              <w:t>точности с шероховатостью</w:t>
            </w:r>
            <w:r w:rsidR="0071680D">
              <w:t xml:space="preserve"> поверхностей</w:t>
            </w:r>
            <w:r w:rsidRPr="00C1730D">
              <w:t xml:space="preserve"> до </w:t>
            </w:r>
            <w:r w:rsidR="00AA5283">
              <w:t>Ra </w:t>
            </w:r>
            <w:r w:rsidRPr="00C1730D">
              <w:t>1,6</w:t>
            </w:r>
            <w:r w:rsidR="00AA5283">
              <w:t> мкм</w:t>
            </w:r>
            <w:r w:rsidRPr="00C1730D">
              <w:t xml:space="preserve"> на болтах, винтах, шпильках</w:t>
            </w:r>
          </w:p>
        </w:tc>
      </w:tr>
      <w:tr w:rsidR="00AA595C" w:rsidRPr="00CC4257" w14:paraId="5C91B11C" w14:textId="77777777" w:rsidTr="00B15203">
        <w:trPr>
          <w:trHeight w:val="20"/>
        </w:trPr>
        <w:tc>
          <w:tcPr>
            <w:tcW w:w="879" w:type="pct"/>
            <w:vMerge/>
          </w:tcPr>
          <w:p w14:paraId="618F1B8B" w14:textId="77777777" w:rsidR="00AA595C" w:rsidRPr="00CC4257" w:rsidRDefault="00AA595C" w:rsidP="00AA595C"/>
        </w:tc>
        <w:tc>
          <w:tcPr>
            <w:tcW w:w="4121" w:type="pct"/>
          </w:tcPr>
          <w:p w14:paraId="4A2084C1" w14:textId="11585FCA" w:rsidR="00AA595C" w:rsidRPr="00CC4257" w:rsidRDefault="00AA595C" w:rsidP="00FC100C">
            <w:pPr>
              <w:jc w:val="both"/>
            </w:pPr>
            <w:r w:rsidRPr="00C1730D">
              <w:t>Контролировать наличие и состояние смазочно-охлаждающих технологических средств на специализированных резьбонакатных станках при выполнении технологических операций по накатке наружной метрической</w:t>
            </w:r>
            <w:r w:rsidR="00F529D4">
              <w:t xml:space="preserve"> </w:t>
            </w:r>
            <w:r w:rsidRPr="00C1730D">
              <w:t xml:space="preserve">резьбы </w:t>
            </w:r>
            <w:r w:rsidR="00D8066C">
              <w:t>до 8</w:t>
            </w:r>
            <w:r w:rsidR="00AA5283">
              <w:t>‑й</w:t>
            </w:r>
            <w:r w:rsidRPr="00C1730D">
              <w:t xml:space="preserve"> степени </w:t>
            </w:r>
            <w:r w:rsidR="00E62874">
              <w:t>точности с шероховатостью</w:t>
            </w:r>
            <w:r w:rsidR="0071680D">
              <w:t xml:space="preserve"> поверхностей</w:t>
            </w:r>
            <w:r w:rsidRPr="00C1730D">
              <w:t xml:space="preserve"> до </w:t>
            </w:r>
            <w:r w:rsidR="00AA5283">
              <w:t>Ra </w:t>
            </w:r>
            <w:r w:rsidRPr="00C1730D">
              <w:t>1,6</w:t>
            </w:r>
            <w:r w:rsidR="00AA5283">
              <w:t> мкм</w:t>
            </w:r>
            <w:r w:rsidRPr="00C1730D">
              <w:t xml:space="preserve"> на болтах, винтах, шпильках</w:t>
            </w:r>
          </w:p>
        </w:tc>
      </w:tr>
      <w:tr w:rsidR="00AA595C" w:rsidRPr="00CC4257" w14:paraId="32FCB5CE" w14:textId="77777777" w:rsidTr="00B15203">
        <w:trPr>
          <w:trHeight w:val="20"/>
        </w:trPr>
        <w:tc>
          <w:tcPr>
            <w:tcW w:w="879" w:type="pct"/>
            <w:vMerge/>
          </w:tcPr>
          <w:p w14:paraId="50464DF4" w14:textId="77777777" w:rsidR="00AA595C" w:rsidRPr="00CC4257" w:rsidRDefault="00AA595C" w:rsidP="00AA595C"/>
        </w:tc>
        <w:tc>
          <w:tcPr>
            <w:tcW w:w="4121" w:type="pct"/>
          </w:tcPr>
          <w:p w14:paraId="34296461" w14:textId="1BF0CCA0" w:rsidR="00AA595C" w:rsidRPr="00CC4257" w:rsidRDefault="00AA595C" w:rsidP="00FC100C">
            <w:pPr>
              <w:jc w:val="both"/>
            </w:pPr>
            <w:r w:rsidRPr="00C1730D">
              <w:t>Устанавливать режимы обработки на специализированных резьбонакатных станках при выполнении технологических операций по накатке наружной метрической</w:t>
            </w:r>
            <w:r w:rsidR="00F529D4">
              <w:t xml:space="preserve"> </w:t>
            </w:r>
            <w:r w:rsidRPr="00C1730D">
              <w:t xml:space="preserve">резьбы </w:t>
            </w:r>
            <w:r w:rsidR="00D8066C">
              <w:t>до 8</w:t>
            </w:r>
            <w:r w:rsidR="00AA5283">
              <w:t>‑й</w:t>
            </w:r>
            <w:r w:rsidRPr="00C1730D">
              <w:t xml:space="preserve"> степени </w:t>
            </w:r>
            <w:r w:rsidR="00E62874">
              <w:t>точности с шероховатостью</w:t>
            </w:r>
            <w:r w:rsidR="0071680D">
              <w:t xml:space="preserve"> поверхностей</w:t>
            </w:r>
            <w:r w:rsidRPr="00C1730D">
              <w:t xml:space="preserve"> до </w:t>
            </w:r>
            <w:r w:rsidR="00AA5283">
              <w:t>Ra </w:t>
            </w:r>
            <w:r w:rsidRPr="00C1730D">
              <w:t>1,6</w:t>
            </w:r>
            <w:r w:rsidR="00AA5283">
              <w:t> мкм</w:t>
            </w:r>
            <w:r w:rsidRPr="00C1730D">
              <w:t xml:space="preserve"> на болтах, винтах, шпильках</w:t>
            </w:r>
          </w:p>
        </w:tc>
      </w:tr>
      <w:tr w:rsidR="00AA595C" w:rsidRPr="00CC4257" w14:paraId="5D162A0F" w14:textId="77777777" w:rsidTr="00B15203">
        <w:trPr>
          <w:trHeight w:val="20"/>
        </w:trPr>
        <w:tc>
          <w:tcPr>
            <w:tcW w:w="879" w:type="pct"/>
            <w:vMerge/>
          </w:tcPr>
          <w:p w14:paraId="43213C43" w14:textId="77777777" w:rsidR="00AA595C" w:rsidRPr="00CC4257" w:rsidRDefault="00AA595C" w:rsidP="00AA595C"/>
        </w:tc>
        <w:tc>
          <w:tcPr>
            <w:tcW w:w="4121" w:type="pct"/>
          </w:tcPr>
          <w:p w14:paraId="6D11C096" w14:textId="567D0BD6" w:rsidR="00AA595C" w:rsidRPr="00CC4257" w:rsidRDefault="00AA595C" w:rsidP="00FC100C">
            <w:pPr>
              <w:jc w:val="both"/>
            </w:pPr>
            <w:r w:rsidRPr="00C1730D">
              <w:t>Использовать смазочно-охлаждающие технологические средства на специализированных резьбонакатных станках при выполнении технологических операций по накатке наружной метрической</w:t>
            </w:r>
            <w:r w:rsidR="00F529D4">
              <w:t xml:space="preserve"> </w:t>
            </w:r>
            <w:r w:rsidRPr="00C1730D">
              <w:t xml:space="preserve">резьбы </w:t>
            </w:r>
            <w:r w:rsidR="00D8066C">
              <w:t>до 8</w:t>
            </w:r>
            <w:r w:rsidR="00AA5283">
              <w:t>‑й</w:t>
            </w:r>
            <w:r w:rsidRPr="00C1730D">
              <w:t xml:space="preserve"> степени </w:t>
            </w:r>
            <w:r w:rsidR="00E62874">
              <w:t>точности с шероховатостью</w:t>
            </w:r>
            <w:r w:rsidR="0071680D">
              <w:t xml:space="preserve"> поверхностей</w:t>
            </w:r>
            <w:r w:rsidRPr="00C1730D">
              <w:t xml:space="preserve"> до </w:t>
            </w:r>
            <w:r w:rsidR="00AA5283">
              <w:t>Ra </w:t>
            </w:r>
            <w:r w:rsidRPr="00C1730D">
              <w:t>1,6</w:t>
            </w:r>
            <w:r w:rsidR="00AA5283">
              <w:t> мкм</w:t>
            </w:r>
            <w:r w:rsidRPr="00C1730D">
              <w:t xml:space="preserve"> на болтах, винтах, шпильках </w:t>
            </w:r>
          </w:p>
        </w:tc>
      </w:tr>
      <w:tr w:rsidR="00AA595C" w:rsidRPr="00CC4257" w14:paraId="2C653346" w14:textId="77777777" w:rsidTr="00B15203">
        <w:trPr>
          <w:trHeight w:val="20"/>
        </w:trPr>
        <w:tc>
          <w:tcPr>
            <w:tcW w:w="879" w:type="pct"/>
            <w:vMerge/>
          </w:tcPr>
          <w:p w14:paraId="3D75F14C" w14:textId="77777777" w:rsidR="00AA595C" w:rsidRPr="00CC4257" w:rsidRDefault="00AA595C" w:rsidP="00AA595C"/>
        </w:tc>
        <w:tc>
          <w:tcPr>
            <w:tcW w:w="4121" w:type="pct"/>
          </w:tcPr>
          <w:p w14:paraId="70B6B5B1" w14:textId="50531ADF" w:rsidR="00AA595C" w:rsidRPr="00CC4257" w:rsidRDefault="00AA595C" w:rsidP="00FC100C">
            <w:pPr>
              <w:jc w:val="both"/>
            </w:pPr>
            <w:r w:rsidRPr="00C1730D">
              <w:t xml:space="preserve">Применять средства индивидуальной </w:t>
            </w:r>
            <w:r w:rsidR="00315BF9">
              <w:t>и (или)</w:t>
            </w:r>
            <w:r w:rsidRPr="00C1730D">
              <w:t xml:space="preserve"> коллективной защиты при работе на специализированных резьбонакатных станках при выполнении технологических операций по накатке наружной метрической</w:t>
            </w:r>
            <w:r w:rsidR="00F529D4">
              <w:t xml:space="preserve"> </w:t>
            </w:r>
            <w:r w:rsidRPr="00C1730D">
              <w:t xml:space="preserve">резьбы </w:t>
            </w:r>
            <w:r w:rsidR="00D8066C">
              <w:t>до 8</w:t>
            </w:r>
            <w:r w:rsidR="00AA5283">
              <w:t>‑й</w:t>
            </w:r>
            <w:r w:rsidRPr="00C1730D">
              <w:t xml:space="preserve"> степени </w:t>
            </w:r>
            <w:r w:rsidR="00E62874">
              <w:t>точности с шероховатостью</w:t>
            </w:r>
            <w:r w:rsidR="0071680D">
              <w:t xml:space="preserve"> поверхностей</w:t>
            </w:r>
            <w:r w:rsidRPr="00C1730D">
              <w:t xml:space="preserve"> до </w:t>
            </w:r>
            <w:r w:rsidR="00AA5283">
              <w:t>Ra </w:t>
            </w:r>
            <w:r w:rsidRPr="00C1730D">
              <w:t>1,6</w:t>
            </w:r>
            <w:r w:rsidR="00AA5283">
              <w:t> мкм</w:t>
            </w:r>
            <w:r w:rsidRPr="00C1730D">
              <w:t xml:space="preserve"> на болтах, винтах, шпильках</w:t>
            </w:r>
          </w:p>
        </w:tc>
      </w:tr>
      <w:tr w:rsidR="00AA595C" w:rsidRPr="00CC4257" w14:paraId="32BE58D4" w14:textId="77777777" w:rsidTr="00B15203">
        <w:trPr>
          <w:trHeight w:val="20"/>
        </w:trPr>
        <w:tc>
          <w:tcPr>
            <w:tcW w:w="879" w:type="pct"/>
            <w:vMerge/>
          </w:tcPr>
          <w:p w14:paraId="07EA16F2" w14:textId="77777777" w:rsidR="00AA595C" w:rsidRPr="00CC4257" w:rsidRDefault="00AA595C" w:rsidP="00AA595C"/>
        </w:tc>
        <w:tc>
          <w:tcPr>
            <w:tcW w:w="4121" w:type="pct"/>
          </w:tcPr>
          <w:p w14:paraId="3A7EEFB2" w14:textId="31CFE44F" w:rsidR="00AA595C" w:rsidRPr="00CC4257" w:rsidRDefault="00AA595C" w:rsidP="00FC100C">
            <w:pPr>
              <w:jc w:val="both"/>
            </w:pPr>
            <w:r w:rsidRPr="00C1730D">
              <w:t>Проверять исправность и работоспособность специализированных резьбонакатных станков при выполнении технологических операций по накатке наружной метрической</w:t>
            </w:r>
            <w:r w:rsidR="00F529D4">
              <w:t xml:space="preserve"> </w:t>
            </w:r>
            <w:r w:rsidRPr="00C1730D">
              <w:t xml:space="preserve">резьбы </w:t>
            </w:r>
            <w:r w:rsidR="00D8066C">
              <w:t>до 8</w:t>
            </w:r>
            <w:r w:rsidR="00AA5283">
              <w:t>‑й</w:t>
            </w:r>
            <w:r w:rsidRPr="00C1730D">
              <w:t xml:space="preserve"> степени </w:t>
            </w:r>
            <w:r w:rsidR="00E62874">
              <w:t>точности с шероховатостью</w:t>
            </w:r>
            <w:r w:rsidR="0071680D">
              <w:t xml:space="preserve"> </w:t>
            </w:r>
            <w:r w:rsidR="0071680D">
              <w:lastRenderedPageBreak/>
              <w:t>поверхностей</w:t>
            </w:r>
            <w:r w:rsidRPr="00C1730D">
              <w:t xml:space="preserve"> до </w:t>
            </w:r>
            <w:r w:rsidR="00AA5283">
              <w:t>Ra </w:t>
            </w:r>
            <w:r w:rsidRPr="00C1730D">
              <w:t>1,6</w:t>
            </w:r>
            <w:r w:rsidR="00AA5283">
              <w:t> мкм</w:t>
            </w:r>
            <w:r w:rsidRPr="00C1730D">
              <w:t xml:space="preserve"> на болтах, винтах, шпильках</w:t>
            </w:r>
          </w:p>
        </w:tc>
      </w:tr>
      <w:tr w:rsidR="00AA595C" w:rsidRPr="00CC4257" w14:paraId="06D6F9EC" w14:textId="77777777" w:rsidTr="00B15203">
        <w:trPr>
          <w:trHeight w:val="20"/>
        </w:trPr>
        <w:tc>
          <w:tcPr>
            <w:tcW w:w="879" w:type="pct"/>
            <w:vMerge/>
          </w:tcPr>
          <w:p w14:paraId="6274420D" w14:textId="77777777" w:rsidR="00AA595C" w:rsidRPr="00CC4257" w:rsidRDefault="00AA595C" w:rsidP="00AA595C"/>
        </w:tc>
        <w:tc>
          <w:tcPr>
            <w:tcW w:w="4121" w:type="pct"/>
          </w:tcPr>
          <w:p w14:paraId="2116E835" w14:textId="4FA80C3D" w:rsidR="00AA595C" w:rsidRPr="00CC4257" w:rsidRDefault="00AA595C" w:rsidP="00FC100C">
            <w:pPr>
              <w:jc w:val="both"/>
            </w:pPr>
            <w:r w:rsidRPr="00C1730D">
              <w:t>Проводить очистку специализированных резьбонакатных станков от пыли, стружки, масляных пятен при выполнении технологических операций по накатке наружной метрической</w:t>
            </w:r>
            <w:r w:rsidR="00F529D4">
              <w:t xml:space="preserve"> </w:t>
            </w:r>
            <w:r w:rsidRPr="00C1730D">
              <w:t xml:space="preserve">резьбы </w:t>
            </w:r>
            <w:r w:rsidR="00D8066C">
              <w:t>до 8</w:t>
            </w:r>
            <w:r w:rsidR="00AA5283">
              <w:t>‑й</w:t>
            </w:r>
            <w:r w:rsidRPr="00C1730D">
              <w:t xml:space="preserve"> степени </w:t>
            </w:r>
            <w:r w:rsidR="00E62874">
              <w:t>точности с шероховатостью</w:t>
            </w:r>
            <w:r w:rsidR="0071680D">
              <w:t xml:space="preserve"> поверхностей</w:t>
            </w:r>
            <w:r w:rsidRPr="00C1730D">
              <w:t xml:space="preserve"> до </w:t>
            </w:r>
            <w:r w:rsidR="00AA5283">
              <w:t>Ra </w:t>
            </w:r>
            <w:r w:rsidRPr="00C1730D">
              <w:t>1,6</w:t>
            </w:r>
            <w:r w:rsidR="00AA5283">
              <w:t> мкм</w:t>
            </w:r>
            <w:r w:rsidRPr="00C1730D">
              <w:t xml:space="preserve"> на болтах, винтах, шпильках</w:t>
            </w:r>
          </w:p>
        </w:tc>
      </w:tr>
      <w:tr w:rsidR="00AA595C" w:rsidRPr="00CC4257" w14:paraId="068B0971" w14:textId="77777777" w:rsidTr="00B15203">
        <w:trPr>
          <w:trHeight w:val="20"/>
        </w:trPr>
        <w:tc>
          <w:tcPr>
            <w:tcW w:w="879" w:type="pct"/>
            <w:vMerge/>
          </w:tcPr>
          <w:p w14:paraId="1B51DBDB" w14:textId="77777777" w:rsidR="00AA595C" w:rsidRPr="00CC4257" w:rsidRDefault="00AA595C" w:rsidP="00AA595C"/>
        </w:tc>
        <w:tc>
          <w:tcPr>
            <w:tcW w:w="4121" w:type="pct"/>
          </w:tcPr>
          <w:p w14:paraId="2E6C29C4" w14:textId="4630CC46" w:rsidR="00AA595C" w:rsidRPr="00CC4257" w:rsidRDefault="00AA595C" w:rsidP="00FC100C">
            <w:pPr>
              <w:jc w:val="both"/>
            </w:pPr>
            <w:r w:rsidRPr="00C1730D">
              <w:t>Проводить смазку рабочих органов специализированных резьбонакатных станков при выполнении технологических операций по накатке наружной метрической</w:t>
            </w:r>
            <w:r w:rsidR="00F529D4">
              <w:t xml:space="preserve"> </w:t>
            </w:r>
            <w:r w:rsidRPr="00C1730D">
              <w:t xml:space="preserve">резьбы </w:t>
            </w:r>
            <w:r w:rsidR="00D8066C">
              <w:t>до 8</w:t>
            </w:r>
            <w:r w:rsidR="00AA5283">
              <w:t>‑й</w:t>
            </w:r>
            <w:r w:rsidRPr="00C1730D">
              <w:t xml:space="preserve"> степени </w:t>
            </w:r>
            <w:r w:rsidR="00E62874">
              <w:t>точности с шероховатостью</w:t>
            </w:r>
            <w:r w:rsidR="0071680D">
              <w:t xml:space="preserve"> поверхностей</w:t>
            </w:r>
            <w:r w:rsidRPr="00C1730D">
              <w:t xml:space="preserve"> до </w:t>
            </w:r>
            <w:r w:rsidR="00AA5283">
              <w:t>Ra </w:t>
            </w:r>
            <w:r w:rsidRPr="00C1730D">
              <w:t>1,6</w:t>
            </w:r>
            <w:r w:rsidR="00AA5283">
              <w:t> мкм</w:t>
            </w:r>
            <w:r w:rsidRPr="00C1730D">
              <w:t xml:space="preserve"> на болтах, винтах, шпильках</w:t>
            </w:r>
          </w:p>
        </w:tc>
      </w:tr>
      <w:tr w:rsidR="00AA595C" w:rsidRPr="00CC4257" w14:paraId="7592D81C" w14:textId="77777777" w:rsidTr="00B15203">
        <w:trPr>
          <w:trHeight w:val="20"/>
        </w:trPr>
        <w:tc>
          <w:tcPr>
            <w:tcW w:w="879" w:type="pct"/>
            <w:vMerge/>
          </w:tcPr>
          <w:p w14:paraId="54F0C8AF" w14:textId="77777777" w:rsidR="00AA595C" w:rsidRPr="00CC4257" w:rsidRDefault="00AA595C" w:rsidP="00AA595C"/>
        </w:tc>
        <w:tc>
          <w:tcPr>
            <w:tcW w:w="4121" w:type="pct"/>
          </w:tcPr>
          <w:p w14:paraId="344FD45E" w14:textId="3FDDF5F2" w:rsidR="00AA595C" w:rsidRPr="00CC4257" w:rsidRDefault="00AA595C" w:rsidP="00FC100C">
            <w:pPr>
              <w:jc w:val="both"/>
            </w:pPr>
            <w:r w:rsidRPr="00C1730D">
              <w:t>Выполнять регламентные работы по техническому обслуживанию специализированных резьбонакатных станков при выполнении технологических операций по накатке наружной метрической</w:t>
            </w:r>
            <w:r w:rsidR="00F529D4">
              <w:t xml:space="preserve"> </w:t>
            </w:r>
            <w:r w:rsidRPr="00C1730D">
              <w:t xml:space="preserve">резьбы </w:t>
            </w:r>
            <w:r w:rsidR="00D8066C">
              <w:t>до 8</w:t>
            </w:r>
            <w:r w:rsidR="00AA5283">
              <w:t>‑й</w:t>
            </w:r>
            <w:r w:rsidRPr="00C1730D">
              <w:t xml:space="preserve"> степени </w:t>
            </w:r>
            <w:r w:rsidR="00E62874">
              <w:t>точности с шероховатостью</w:t>
            </w:r>
            <w:r w:rsidR="0071680D">
              <w:t xml:space="preserve"> поверхностей</w:t>
            </w:r>
            <w:r w:rsidRPr="00C1730D">
              <w:t xml:space="preserve"> до </w:t>
            </w:r>
            <w:r w:rsidR="00AA5283">
              <w:t>Ra </w:t>
            </w:r>
            <w:r w:rsidRPr="00C1730D">
              <w:t>1,6</w:t>
            </w:r>
            <w:r w:rsidR="00AA5283">
              <w:t> мкм</w:t>
            </w:r>
            <w:r w:rsidRPr="00C1730D">
              <w:t xml:space="preserve"> на болтах, винтах, шпильках</w:t>
            </w:r>
          </w:p>
        </w:tc>
      </w:tr>
      <w:tr w:rsidR="00AA595C" w:rsidRPr="00CC4257" w14:paraId="6291FA93" w14:textId="77777777" w:rsidTr="00B15203">
        <w:trPr>
          <w:trHeight w:val="20"/>
        </w:trPr>
        <w:tc>
          <w:tcPr>
            <w:tcW w:w="879" w:type="pct"/>
            <w:vMerge/>
          </w:tcPr>
          <w:p w14:paraId="41E50891" w14:textId="77777777" w:rsidR="00AA595C" w:rsidRPr="00CC4257" w:rsidRDefault="00AA595C" w:rsidP="00AA595C"/>
        </w:tc>
        <w:tc>
          <w:tcPr>
            <w:tcW w:w="4121" w:type="pct"/>
          </w:tcPr>
          <w:p w14:paraId="0A867061" w14:textId="154A5A38" w:rsidR="00AA595C" w:rsidRPr="00CC4257" w:rsidRDefault="00AA595C" w:rsidP="00FC100C">
            <w:pPr>
              <w:jc w:val="both"/>
            </w:pPr>
            <w:r w:rsidRPr="00C1730D">
              <w:t>Поддерживать состояние рабочего места в соответствии с требованиями охраны труда, пожарной, промышленной и экологической безопасности при выполнении технологических операций по накатке наружной метрической</w:t>
            </w:r>
            <w:r w:rsidR="00F529D4">
              <w:t xml:space="preserve"> </w:t>
            </w:r>
            <w:r w:rsidRPr="00C1730D">
              <w:t xml:space="preserve">резьбы </w:t>
            </w:r>
            <w:r w:rsidR="00D8066C">
              <w:t>до 8</w:t>
            </w:r>
            <w:r w:rsidR="00AA5283">
              <w:t>‑й</w:t>
            </w:r>
            <w:r w:rsidRPr="00C1730D">
              <w:t xml:space="preserve"> степени </w:t>
            </w:r>
            <w:r w:rsidR="00E62874">
              <w:t>точности с шероховатостью</w:t>
            </w:r>
            <w:r w:rsidR="0071680D">
              <w:t xml:space="preserve"> поверхностей</w:t>
            </w:r>
            <w:r w:rsidRPr="00C1730D">
              <w:t xml:space="preserve"> до </w:t>
            </w:r>
            <w:r w:rsidR="00AA5283">
              <w:t>Ra </w:t>
            </w:r>
            <w:r w:rsidRPr="00C1730D">
              <w:t>1,6</w:t>
            </w:r>
            <w:r w:rsidR="00AA5283">
              <w:t> мкм</w:t>
            </w:r>
            <w:r w:rsidRPr="00C1730D">
              <w:t xml:space="preserve"> на болтах, винтах, шпильках на специализированных резьбонакатных станках</w:t>
            </w:r>
          </w:p>
        </w:tc>
      </w:tr>
      <w:tr w:rsidR="00AA595C" w:rsidRPr="00CC4257" w14:paraId="00830920" w14:textId="77777777" w:rsidTr="00B15203">
        <w:trPr>
          <w:trHeight w:val="20"/>
        </w:trPr>
        <w:tc>
          <w:tcPr>
            <w:tcW w:w="879" w:type="pct"/>
            <w:vMerge/>
          </w:tcPr>
          <w:p w14:paraId="5EB24B63" w14:textId="77777777" w:rsidR="00AA595C" w:rsidRPr="00CC4257" w:rsidRDefault="00AA595C" w:rsidP="00AA595C"/>
        </w:tc>
        <w:tc>
          <w:tcPr>
            <w:tcW w:w="4121" w:type="pct"/>
          </w:tcPr>
          <w:p w14:paraId="7902EE75" w14:textId="554BCC60" w:rsidR="00AA595C" w:rsidRPr="00CC4257" w:rsidRDefault="00AA595C" w:rsidP="00FC100C">
            <w:pPr>
              <w:jc w:val="both"/>
            </w:pPr>
            <w:r w:rsidRPr="00C1730D">
              <w:t>Оценивать состояние накатных инструментов на специализированных резьбонакатных станках при выполнении технологических операций по накатке наружной метрической</w:t>
            </w:r>
            <w:r w:rsidR="00F529D4">
              <w:t xml:space="preserve"> </w:t>
            </w:r>
            <w:r w:rsidRPr="00C1730D">
              <w:t xml:space="preserve">резьбы </w:t>
            </w:r>
            <w:r w:rsidR="00D8066C">
              <w:t>до 8</w:t>
            </w:r>
            <w:r w:rsidR="00AA5283">
              <w:t>‑й</w:t>
            </w:r>
            <w:r w:rsidRPr="00C1730D">
              <w:t xml:space="preserve"> степени </w:t>
            </w:r>
            <w:r w:rsidR="00E62874">
              <w:t>точности с шероховатостью</w:t>
            </w:r>
            <w:r w:rsidR="0071680D">
              <w:t xml:space="preserve"> поверхностей</w:t>
            </w:r>
            <w:r w:rsidRPr="00C1730D">
              <w:t xml:space="preserve"> до </w:t>
            </w:r>
            <w:r w:rsidR="00AA5283">
              <w:t>Ra </w:t>
            </w:r>
            <w:r w:rsidRPr="00C1730D">
              <w:t>1,6</w:t>
            </w:r>
            <w:r w:rsidR="00AA5283">
              <w:t> мкм</w:t>
            </w:r>
            <w:r w:rsidRPr="00C1730D">
              <w:t xml:space="preserve"> на болтах, винтах, шпильках</w:t>
            </w:r>
          </w:p>
        </w:tc>
      </w:tr>
      <w:tr w:rsidR="00AA595C" w:rsidRPr="00CC4257" w14:paraId="6C40809E" w14:textId="77777777" w:rsidTr="00B15203">
        <w:trPr>
          <w:trHeight w:val="20"/>
        </w:trPr>
        <w:tc>
          <w:tcPr>
            <w:tcW w:w="879" w:type="pct"/>
            <w:vMerge/>
          </w:tcPr>
          <w:p w14:paraId="64E72D74" w14:textId="77777777" w:rsidR="00AA595C" w:rsidRPr="00CC4257" w:rsidRDefault="00AA595C" w:rsidP="00AA595C"/>
        </w:tc>
        <w:tc>
          <w:tcPr>
            <w:tcW w:w="4121" w:type="pct"/>
          </w:tcPr>
          <w:p w14:paraId="13C79F8C" w14:textId="202880C2" w:rsidR="00AA595C" w:rsidRPr="00CC4257" w:rsidRDefault="00AA595C" w:rsidP="00FC100C">
            <w:pPr>
              <w:jc w:val="both"/>
            </w:pPr>
            <w:r w:rsidRPr="00C1730D">
              <w:t>Снимать и устанавливать накатные инструменты на специализированных резьбонакатных станках при выполнении технологических операций по накатке наружной метрической</w:t>
            </w:r>
            <w:r w:rsidR="00F529D4">
              <w:t xml:space="preserve"> </w:t>
            </w:r>
            <w:r w:rsidRPr="00C1730D">
              <w:t xml:space="preserve">резьбы </w:t>
            </w:r>
            <w:r w:rsidR="00D8066C">
              <w:t>до 8</w:t>
            </w:r>
            <w:r w:rsidR="00AA5283">
              <w:t>‑й</w:t>
            </w:r>
            <w:r w:rsidRPr="00C1730D">
              <w:t xml:space="preserve"> степени </w:t>
            </w:r>
            <w:r w:rsidR="00E62874">
              <w:t>точности с шероховатостью</w:t>
            </w:r>
            <w:r w:rsidR="0071680D">
              <w:t xml:space="preserve"> поверхностей</w:t>
            </w:r>
            <w:r w:rsidRPr="00C1730D">
              <w:t xml:space="preserve"> до </w:t>
            </w:r>
            <w:r w:rsidR="00AA5283">
              <w:t>Ra </w:t>
            </w:r>
            <w:r w:rsidRPr="00C1730D">
              <w:t>1,6</w:t>
            </w:r>
            <w:r w:rsidR="00AA5283">
              <w:t> мкм</w:t>
            </w:r>
            <w:r w:rsidRPr="00C1730D">
              <w:t xml:space="preserve"> на болтах, винтах, шпильках</w:t>
            </w:r>
          </w:p>
        </w:tc>
      </w:tr>
      <w:tr w:rsidR="00AA595C" w:rsidRPr="00CC4257" w14:paraId="3F73D688" w14:textId="77777777" w:rsidTr="00B15203">
        <w:trPr>
          <w:trHeight w:val="20"/>
        </w:trPr>
        <w:tc>
          <w:tcPr>
            <w:tcW w:w="879" w:type="pct"/>
            <w:vMerge/>
          </w:tcPr>
          <w:p w14:paraId="62B2BEFD" w14:textId="77777777" w:rsidR="00AA595C" w:rsidRPr="00CC4257" w:rsidRDefault="00AA595C" w:rsidP="00AA595C"/>
        </w:tc>
        <w:tc>
          <w:tcPr>
            <w:tcW w:w="4121" w:type="pct"/>
          </w:tcPr>
          <w:p w14:paraId="7E55DFB3" w14:textId="577D3E8C" w:rsidR="00AA595C" w:rsidRPr="00CC4257" w:rsidRDefault="00AA595C" w:rsidP="00FC100C">
            <w:pPr>
              <w:jc w:val="both"/>
            </w:pPr>
            <w:r w:rsidRPr="00C1730D">
              <w:t>Оценивать состояние приспособлений на специализированных резьбонакатных станках при выполнении технологических операций по накатке наружной метрической</w:t>
            </w:r>
            <w:r w:rsidR="00F529D4">
              <w:t xml:space="preserve"> </w:t>
            </w:r>
            <w:r w:rsidRPr="00C1730D">
              <w:t xml:space="preserve">резьбы </w:t>
            </w:r>
            <w:r w:rsidR="00D8066C">
              <w:t>до 8</w:t>
            </w:r>
            <w:r w:rsidR="00AA5283">
              <w:t>‑й</w:t>
            </w:r>
            <w:r w:rsidRPr="00C1730D">
              <w:t xml:space="preserve"> степени </w:t>
            </w:r>
            <w:r w:rsidR="00E62874">
              <w:t>точности с шероховатостью</w:t>
            </w:r>
            <w:r w:rsidR="0071680D">
              <w:t xml:space="preserve"> поверхностей</w:t>
            </w:r>
            <w:r w:rsidRPr="00C1730D">
              <w:t xml:space="preserve"> до </w:t>
            </w:r>
            <w:r w:rsidR="00AA5283">
              <w:t>Ra </w:t>
            </w:r>
            <w:r w:rsidRPr="00C1730D">
              <w:t>1,6</w:t>
            </w:r>
            <w:r w:rsidR="00AA5283">
              <w:t> мкм</w:t>
            </w:r>
            <w:r w:rsidRPr="00C1730D">
              <w:t xml:space="preserve"> на болтах, винтах, шпильках</w:t>
            </w:r>
          </w:p>
        </w:tc>
      </w:tr>
      <w:tr w:rsidR="00AA595C" w:rsidRPr="00CC4257" w14:paraId="763D9EA1" w14:textId="77777777" w:rsidTr="00B15203">
        <w:trPr>
          <w:trHeight w:val="20"/>
        </w:trPr>
        <w:tc>
          <w:tcPr>
            <w:tcW w:w="879" w:type="pct"/>
            <w:vMerge/>
          </w:tcPr>
          <w:p w14:paraId="614AC4A9" w14:textId="77777777" w:rsidR="00AA595C" w:rsidRPr="00CC4257" w:rsidRDefault="00AA595C" w:rsidP="00AA595C"/>
        </w:tc>
        <w:tc>
          <w:tcPr>
            <w:tcW w:w="4121" w:type="pct"/>
          </w:tcPr>
          <w:p w14:paraId="0C676941" w14:textId="66F10C18" w:rsidR="00AA595C" w:rsidRPr="00CC4257" w:rsidRDefault="00AA595C" w:rsidP="00FC100C">
            <w:pPr>
              <w:jc w:val="both"/>
            </w:pPr>
            <w:r w:rsidRPr="00C1730D">
              <w:t>Выполнять техническое обслуживание приспособлений специализированных резьбонакатных станков при выполнении технологических операций по накатке наружной метрической</w:t>
            </w:r>
            <w:r w:rsidR="00F529D4">
              <w:t xml:space="preserve"> </w:t>
            </w:r>
            <w:r w:rsidRPr="00C1730D">
              <w:t xml:space="preserve">резьбы </w:t>
            </w:r>
            <w:r w:rsidR="00D8066C">
              <w:t>до 8</w:t>
            </w:r>
            <w:r w:rsidR="00AA5283">
              <w:t>‑й</w:t>
            </w:r>
            <w:r w:rsidRPr="00C1730D">
              <w:t xml:space="preserve"> степени </w:t>
            </w:r>
            <w:r w:rsidR="00E62874">
              <w:t>точности с шероховатостью</w:t>
            </w:r>
            <w:r w:rsidR="0071680D">
              <w:t xml:space="preserve"> поверхностей</w:t>
            </w:r>
            <w:r w:rsidRPr="00C1730D">
              <w:t xml:space="preserve"> до </w:t>
            </w:r>
            <w:r w:rsidR="00AA5283">
              <w:t>Ra </w:t>
            </w:r>
            <w:r w:rsidRPr="00C1730D">
              <w:t>1,6</w:t>
            </w:r>
            <w:r w:rsidR="00AA5283">
              <w:t> мкм</w:t>
            </w:r>
            <w:r w:rsidRPr="00C1730D">
              <w:t xml:space="preserve"> на болтах, винтах, шпильках</w:t>
            </w:r>
          </w:p>
        </w:tc>
      </w:tr>
      <w:tr w:rsidR="00AA595C" w:rsidRPr="00CC4257" w14:paraId="0393D92B" w14:textId="77777777" w:rsidTr="00B15203">
        <w:trPr>
          <w:trHeight w:val="20"/>
        </w:trPr>
        <w:tc>
          <w:tcPr>
            <w:tcW w:w="879" w:type="pct"/>
            <w:vMerge/>
          </w:tcPr>
          <w:p w14:paraId="34FB7349" w14:textId="77777777" w:rsidR="00AA595C" w:rsidRPr="00CC4257" w:rsidRDefault="00AA595C" w:rsidP="00AA595C"/>
        </w:tc>
        <w:tc>
          <w:tcPr>
            <w:tcW w:w="4121" w:type="pct"/>
          </w:tcPr>
          <w:p w14:paraId="2D828778" w14:textId="1F2E89BA" w:rsidR="00AA595C" w:rsidRPr="00CC4257" w:rsidRDefault="00AA595C" w:rsidP="00FC100C">
            <w:pPr>
              <w:jc w:val="both"/>
            </w:pPr>
            <w:r w:rsidRPr="00C1730D">
              <w:t>Корректировать положение рабочих органов специализированных резьбонакатных станков при отклонении параметров выполняемой технологической операции по накатке наружной метрической</w:t>
            </w:r>
            <w:r w:rsidR="00F529D4">
              <w:t xml:space="preserve"> </w:t>
            </w:r>
            <w:r w:rsidRPr="00C1730D">
              <w:t xml:space="preserve">резьбы </w:t>
            </w:r>
            <w:r w:rsidR="00D8066C">
              <w:t>до 8</w:t>
            </w:r>
            <w:r w:rsidR="00AA5283">
              <w:t>‑й</w:t>
            </w:r>
            <w:r w:rsidRPr="00C1730D">
              <w:t xml:space="preserve"> степени </w:t>
            </w:r>
            <w:r w:rsidR="00E62874">
              <w:t>точности с шероховатостью</w:t>
            </w:r>
            <w:r w:rsidR="0071680D">
              <w:t xml:space="preserve"> поверхностей</w:t>
            </w:r>
            <w:r w:rsidRPr="00C1730D">
              <w:t xml:space="preserve"> до </w:t>
            </w:r>
            <w:r w:rsidR="00AA5283">
              <w:t>Ra </w:t>
            </w:r>
            <w:r w:rsidRPr="00C1730D">
              <w:t>1,6</w:t>
            </w:r>
            <w:r w:rsidR="00AA5283">
              <w:t> мкм</w:t>
            </w:r>
            <w:r w:rsidRPr="00C1730D">
              <w:t xml:space="preserve"> на болтах, винтах, шпильках</w:t>
            </w:r>
          </w:p>
        </w:tc>
      </w:tr>
      <w:tr w:rsidR="00AA595C" w:rsidRPr="00CC4257" w14:paraId="5EF9F219" w14:textId="77777777" w:rsidTr="00B15203">
        <w:trPr>
          <w:trHeight w:val="20"/>
        </w:trPr>
        <w:tc>
          <w:tcPr>
            <w:tcW w:w="879" w:type="pct"/>
            <w:vMerge/>
          </w:tcPr>
          <w:p w14:paraId="59FF008A" w14:textId="77777777" w:rsidR="00AA595C" w:rsidRPr="00CC4257" w:rsidRDefault="00AA595C" w:rsidP="00AA595C"/>
        </w:tc>
        <w:tc>
          <w:tcPr>
            <w:tcW w:w="4121" w:type="pct"/>
          </w:tcPr>
          <w:p w14:paraId="26C497A2" w14:textId="0CE7CF0D" w:rsidR="00AA595C" w:rsidRPr="00CC4257" w:rsidRDefault="00AA595C" w:rsidP="00FC100C">
            <w:pPr>
              <w:jc w:val="both"/>
            </w:pPr>
            <w:r w:rsidRPr="00C1730D">
              <w:t>Корректировать режимы работы</w:t>
            </w:r>
            <w:r w:rsidR="00F529D4">
              <w:t xml:space="preserve"> </w:t>
            </w:r>
            <w:r w:rsidRPr="00C1730D">
              <w:t>специализированных резьбонакатных станков при отклонении параметров выполняемой технологической операции по накатке наружной метрической</w:t>
            </w:r>
            <w:r w:rsidR="00F529D4">
              <w:t xml:space="preserve"> </w:t>
            </w:r>
            <w:r w:rsidRPr="00C1730D">
              <w:t xml:space="preserve">резьбы </w:t>
            </w:r>
            <w:r w:rsidR="00D8066C">
              <w:t>до 8</w:t>
            </w:r>
            <w:r w:rsidR="00AA5283">
              <w:t>‑й</w:t>
            </w:r>
            <w:r w:rsidRPr="00C1730D">
              <w:t xml:space="preserve"> степени </w:t>
            </w:r>
            <w:r w:rsidR="00E62874">
              <w:t>точности с шероховатостью</w:t>
            </w:r>
            <w:r w:rsidR="0071680D">
              <w:t xml:space="preserve"> поверхностей</w:t>
            </w:r>
            <w:r w:rsidRPr="00C1730D">
              <w:t xml:space="preserve"> до </w:t>
            </w:r>
            <w:r w:rsidR="00AA5283">
              <w:t>Ra </w:t>
            </w:r>
            <w:r w:rsidRPr="00C1730D">
              <w:t>1,6</w:t>
            </w:r>
            <w:r w:rsidR="00AA5283">
              <w:t> мкм</w:t>
            </w:r>
            <w:r w:rsidRPr="00C1730D">
              <w:t xml:space="preserve"> на болтах, винтах, шпильках</w:t>
            </w:r>
          </w:p>
        </w:tc>
      </w:tr>
      <w:tr w:rsidR="00A25FC8" w:rsidRPr="00CC4257" w14:paraId="166C541B" w14:textId="77777777" w:rsidTr="00B15203">
        <w:trPr>
          <w:trHeight w:val="20"/>
        </w:trPr>
        <w:tc>
          <w:tcPr>
            <w:tcW w:w="879" w:type="pct"/>
            <w:vMerge w:val="restart"/>
          </w:tcPr>
          <w:p w14:paraId="35C99787" w14:textId="77777777" w:rsidR="00A25FC8" w:rsidRPr="00CC4257" w:rsidRDefault="00A25FC8" w:rsidP="00A25FC8">
            <w:r w:rsidRPr="00CC4257">
              <w:t>Необходимые знания</w:t>
            </w:r>
          </w:p>
        </w:tc>
        <w:tc>
          <w:tcPr>
            <w:tcW w:w="4121" w:type="pct"/>
          </w:tcPr>
          <w:p w14:paraId="11C6E5D8" w14:textId="12989864" w:rsidR="00A25FC8" w:rsidRPr="00CC4257" w:rsidRDefault="00A25FC8" w:rsidP="00FC100C">
            <w:pPr>
              <w:jc w:val="both"/>
            </w:pPr>
            <w:r w:rsidRPr="001351FC">
              <w:t>Основы ЕСКД</w:t>
            </w:r>
          </w:p>
        </w:tc>
      </w:tr>
      <w:tr w:rsidR="00A25FC8" w:rsidRPr="00CC4257" w14:paraId="6FFBDAD5" w14:textId="77777777" w:rsidTr="00B15203">
        <w:trPr>
          <w:trHeight w:val="20"/>
        </w:trPr>
        <w:tc>
          <w:tcPr>
            <w:tcW w:w="879" w:type="pct"/>
            <w:vMerge/>
          </w:tcPr>
          <w:p w14:paraId="31FC92B0" w14:textId="77777777" w:rsidR="00A25FC8" w:rsidRPr="00CC4257" w:rsidRDefault="00A25FC8" w:rsidP="00A25FC8"/>
        </w:tc>
        <w:tc>
          <w:tcPr>
            <w:tcW w:w="4121" w:type="pct"/>
          </w:tcPr>
          <w:p w14:paraId="419443DA" w14:textId="031AE0FD" w:rsidR="00A25FC8" w:rsidRPr="00CC4257" w:rsidRDefault="00A25FC8" w:rsidP="00FC100C">
            <w:pPr>
              <w:jc w:val="both"/>
            </w:pPr>
            <w:r w:rsidRPr="001351FC">
              <w:t>Правила чтения конструкторской документации</w:t>
            </w:r>
          </w:p>
        </w:tc>
      </w:tr>
      <w:tr w:rsidR="00A25FC8" w:rsidRPr="00CC4257" w14:paraId="566FB73D" w14:textId="77777777" w:rsidTr="00B15203">
        <w:trPr>
          <w:trHeight w:val="20"/>
        </w:trPr>
        <w:tc>
          <w:tcPr>
            <w:tcW w:w="879" w:type="pct"/>
            <w:vMerge/>
          </w:tcPr>
          <w:p w14:paraId="5CAB4C46" w14:textId="77777777" w:rsidR="00A25FC8" w:rsidRPr="00CC4257" w:rsidRDefault="00A25FC8" w:rsidP="00A25FC8"/>
        </w:tc>
        <w:tc>
          <w:tcPr>
            <w:tcW w:w="4121" w:type="pct"/>
          </w:tcPr>
          <w:p w14:paraId="3299EEED" w14:textId="4984907D" w:rsidR="00A25FC8" w:rsidRPr="00CC4257" w:rsidRDefault="00A25FC8" w:rsidP="00FC100C">
            <w:pPr>
              <w:jc w:val="both"/>
            </w:pPr>
            <w:r w:rsidRPr="001351FC">
              <w:t>Система допусков и посадок, квалитеты точности, параметры шероховатости</w:t>
            </w:r>
          </w:p>
        </w:tc>
      </w:tr>
      <w:tr w:rsidR="00A25FC8" w:rsidRPr="00CC4257" w14:paraId="2EA95107" w14:textId="77777777" w:rsidTr="00B15203">
        <w:trPr>
          <w:trHeight w:val="20"/>
        </w:trPr>
        <w:tc>
          <w:tcPr>
            <w:tcW w:w="879" w:type="pct"/>
            <w:vMerge/>
          </w:tcPr>
          <w:p w14:paraId="6393E1A0" w14:textId="77777777" w:rsidR="00A25FC8" w:rsidRPr="00CC4257" w:rsidRDefault="00A25FC8" w:rsidP="00A25FC8"/>
        </w:tc>
        <w:tc>
          <w:tcPr>
            <w:tcW w:w="4121" w:type="pct"/>
          </w:tcPr>
          <w:p w14:paraId="3B43AF50" w14:textId="7DA7DD9A" w:rsidR="00A25FC8" w:rsidRPr="00CC4257" w:rsidRDefault="00A25FC8" w:rsidP="00FC100C">
            <w:pPr>
              <w:jc w:val="both"/>
            </w:pPr>
            <w:r w:rsidRPr="001351FC">
              <w:t>Обозначение на рабочих чертежах допусков размеров, формы и взаимного расположения поверхностей, шероховатости поверхностей</w:t>
            </w:r>
          </w:p>
        </w:tc>
      </w:tr>
      <w:tr w:rsidR="00A25FC8" w:rsidRPr="00CC4257" w14:paraId="375BDEFF" w14:textId="77777777" w:rsidTr="00B15203">
        <w:trPr>
          <w:trHeight w:val="20"/>
        </w:trPr>
        <w:tc>
          <w:tcPr>
            <w:tcW w:w="879" w:type="pct"/>
            <w:vMerge/>
          </w:tcPr>
          <w:p w14:paraId="70A5C1CA" w14:textId="77777777" w:rsidR="00A25FC8" w:rsidRPr="00CC4257" w:rsidRDefault="00A25FC8" w:rsidP="00A25FC8"/>
        </w:tc>
        <w:tc>
          <w:tcPr>
            <w:tcW w:w="4121" w:type="pct"/>
          </w:tcPr>
          <w:p w14:paraId="220866C9" w14:textId="39360747" w:rsidR="00A25FC8" w:rsidRPr="00CC4257" w:rsidRDefault="00A25FC8" w:rsidP="00FC100C">
            <w:pPr>
              <w:jc w:val="both"/>
            </w:pPr>
            <w:r w:rsidRPr="001351FC">
              <w:t>Основы ЕСТД</w:t>
            </w:r>
          </w:p>
        </w:tc>
      </w:tr>
      <w:tr w:rsidR="00A25FC8" w:rsidRPr="00CC4257" w14:paraId="439CD486" w14:textId="77777777" w:rsidTr="00B15203">
        <w:trPr>
          <w:trHeight w:val="20"/>
        </w:trPr>
        <w:tc>
          <w:tcPr>
            <w:tcW w:w="879" w:type="pct"/>
            <w:vMerge/>
          </w:tcPr>
          <w:p w14:paraId="6D129206" w14:textId="77777777" w:rsidR="00A25FC8" w:rsidRPr="00CC4257" w:rsidRDefault="00A25FC8" w:rsidP="00A25FC8"/>
        </w:tc>
        <w:tc>
          <w:tcPr>
            <w:tcW w:w="4121" w:type="pct"/>
          </w:tcPr>
          <w:p w14:paraId="7C78DC00" w14:textId="4D999B47" w:rsidR="00A25FC8" w:rsidRPr="00CC4257" w:rsidRDefault="00A25FC8" w:rsidP="00FC100C">
            <w:pPr>
              <w:jc w:val="both"/>
            </w:pPr>
            <w:r w:rsidRPr="001351FC">
              <w:t>Виды и содержание технологической документации, используемой в организации</w:t>
            </w:r>
          </w:p>
        </w:tc>
      </w:tr>
      <w:tr w:rsidR="00A25FC8" w:rsidRPr="00CC4257" w14:paraId="7763E5DB" w14:textId="77777777" w:rsidTr="00B15203">
        <w:trPr>
          <w:trHeight w:val="20"/>
        </w:trPr>
        <w:tc>
          <w:tcPr>
            <w:tcW w:w="879" w:type="pct"/>
            <w:vMerge/>
          </w:tcPr>
          <w:p w14:paraId="3BB5E295" w14:textId="77777777" w:rsidR="00A25FC8" w:rsidRPr="00CC4257" w:rsidRDefault="00A25FC8" w:rsidP="00A25FC8"/>
        </w:tc>
        <w:tc>
          <w:tcPr>
            <w:tcW w:w="4121" w:type="pct"/>
          </w:tcPr>
          <w:p w14:paraId="4BC2487E" w14:textId="68C1FF91" w:rsidR="00A25FC8" w:rsidRPr="00CC4257" w:rsidRDefault="00A25FC8" w:rsidP="00FC100C">
            <w:pPr>
              <w:jc w:val="both"/>
            </w:pPr>
            <w:r w:rsidRPr="001351FC">
              <w:t>Правила чтения технологической документации</w:t>
            </w:r>
          </w:p>
        </w:tc>
      </w:tr>
      <w:tr w:rsidR="00A25FC8" w:rsidRPr="00CC4257" w14:paraId="4DAED08C" w14:textId="77777777" w:rsidTr="00B15203">
        <w:trPr>
          <w:trHeight w:val="20"/>
        </w:trPr>
        <w:tc>
          <w:tcPr>
            <w:tcW w:w="879" w:type="pct"/>
            <w:vMerge/>
          </w:tcPr>
          <w:p w14:paraId="0E4BBBC1" w14:textId="77777777" w:rsidR="00A25FC8" w:rsidRPr="00CC4257" w:rsidRDefault="00A25FC8" w:rsidP="00A25FC8"/>
        </w:tc>
        <w:tc>
          <w:tcPr>
            <w:tcW w:w="4121" w:type="pct"/>
          </w:tcPr>
          <w:p w14:paraId="0A6E89F2" w14:textId="678D684F" w:rsidR="00A25FC8" w:rsidRPr="00CC4257" w:rsidRDefault="00A25FC8" w:rsidP="00FC100C">
            <w:pPr>
              <w:jc w:val="both"/>
            </w:pPr>
            <w:r w:rsidRPr="001351FC">
              <w:t>Основные свойства и маркировка обрабатываемых материалов</w:t>
            </w:r>
          </w:p>
        </w:tc>
      </w:tr>
      <w:tr w:rsidR="00A25FC8" w:rsidRPr="00CC4257" w14:paraId="1DE61B6B" w14:textId="77777777" w:rsidTr="00B15203">
        <w:trPr>
          <w:trHeight w:val="20"/>
        </w:trPr>
        <w:tc>
          <w:tcPr>
            <w:tcW w:w="879" w:type="pct"/>
            <w:vMerge/>
          </w:tcPr>
          <w:p w14:paraId="4B615019" w14:textId="77777777" w:rsidR="00A25FC8" w:rsidRPr="00CC4257" w:rsidRDefault="00A25FC8" w:rsidP="00A25FC8"/>
        </w:tc>
        <w:tc>
          <w:tcPr>
            <w:tcW w:w="4121" w:type="pct"/>
          </w:tcPr>
          <w:p w14:paraId="6F4AA699" w14:textId="36E788CC" w:rsidR="00A25FC8" w:rsidRPr="00CC4257" w:rsidRDefault="00A25FC8" w:rsidP="00FC100C">
            <w:pPr>
              <w:jc w:val="both"/>
            </w:pPr>
            <w:r>
              <w:t xml:space="preserve">Устройство, принципы работы и правила эксплуатации специализированных резьбонакатных станков </w:t>
            </w:r>
            <w:r w:rsidRPr="001351FC">
              <w:t xml:space="preserve">для </w:t>
            </w:r>
            <w:r>
              <w:t>накатки</w:t>
            </w:r>
            <w:r w:rsidRPr="001351FC">
              <w:t xml:space="preserve"> наружных метрических резьб </w:t>
            </w:r>
          </w:p>
        </w:tc>
      </w:tr>
      <w:tr w:rsidR="00A25FC8" w:rsidRPr="00CC4257" w14:paraId="44A59EFE" w14:textId="77777777" w:rsidTr="00B15203">
        <w:trPr>
          <w:trHeight w:val="20"/>
        </w:trPr>
        <w:tc>
          <w:tcPr>
            <w:tcW w:w="879" w:type="pct"/>
            <w:vMerge/>
          </w:tcPr>
          <w:p w14:paraId="4C74DA2C" w14:textId="77777777" w:rsidR="00A25FC8" w:rsidRPr="00CC4257" w:rsidRDefault="00A25FC8" w:rsidP="00A25FC8"/>
        </w:tc>
        <w:tc>
          <w:tcPr>
            <w:tcW w:w="4121" w:type="pct"/>
          </w:tcPr>
          <w:p w14:paraId="39E2961D" w14:textId="7035D57F" w:rsidR="00A25FC8" w:rsidRPr="00CC4257" w:rsidRDefault="00A25FC8" w:rsidP="00FC100C">
            <w:pPr>
              <w:jc w:val="both"/>
            </w:pPr>
            <w:r w:rsidRPr="001351FC">
              <w:t>Смазочно-охлаждающие технологические средства: виды, назначение, свойства, составы и способы применения</w:t>
            </w:r>
          </w:p>
        </w:tc>
      </w:tr>
      <w:tr w:rsidR="00A25FC8" w:rsidRPr="00CC4257" w14:paraId="3CDA1B96" w14:textId="77777777" w:rsidTr="00B15203">
        <w:trPr>
          <w:trHeight w:val="20"/>
        </w:trPr>
        <w:tc>
          <w:tcPr>
            <w:tcW w:w="879" w:type="pct"/>
            <w:vMerge/>
          </w:tcPr>
          <w:p w14:paraId="012BFE70" w14:textId="77777777" w:rsidR="00A25FC8" w:rsidRPr="00CC4257" w:rsidRDefault="00A25FC8" w:rsidP="00A25FC8"/>
        </w:tc>
        <w:tc>
          <w:tcPr>
            <w:tcW w:w="4121" w:type="pct"/>
          </w:tcPr>
          <w:p w14:paraId="0FCCBF78" w14:textId="5C4C6272" w:rsidR="00A25FC8" w:rsidRPr="00CC4257" w:rsidRDefault="00A25FC8" w:rsidP="00FC100C">
            <w:pPr>
              <w:jc w:val="both"/>
            </w:pPr>
            <w:r w:rsidRPr="001351FC">
              <w:t xml:space="preserve">Требования к планировке, оснащению и организации рабочего места при выполнении работ на специализированных </w:t>
            </w:r>
            <w:r>
              <w:t>резьбонакатных</w:t>
            </w:r>
            <w:r w:rsidRPr="001351FC">
              <w:t xml:space="preserve"> станках для </w:t>
            </w:r>
            <w:r>
              <w:t>накатки</w:t>
            </w:r>
            <w:r w:rsidRPr="001351FC">
              <w:t xml:space="preserve"> наружных метрических резьб</w:t>
            </w:r>
          </w:p>
        </w:tc>
      </w:tr>
      <w:tr w:rsidR="00A25FC8" w:rsidRPr="00CC4257" w14:paraId="58926407" w14:textId="77777777" w:rsidTr="00B15203">
        <w:trPr>
          <w:trHeight w:val="20"/>
        </w:trPr>
        <w:tc>
          <w:tcPr>
            <w:tcW w:w="879" w:type="pct"/>
            <w:vMerge/>
          </w:tcPr>
          <w:p w14:paraId="63795DDA" w14:textId="77777777" w:rsidR="00A25FC8" w:rsidRPr="00CC4257" w:rsidRDefault="00A25FC8" w:rsidP="00A25FC8"/>
        </w:tc>
        <w:tc>
          <w:tcPr>
            <w:tcW w:w="4121" w:type="pct"/>
          </w:tcPr>
          <w:p w14:paraId="42127153" w14:textId="79698C3F" w:rsidR="00A25FC8" w:rsidRPr="00CC4257" w:rsidRDefault="00A25FC8" w:rsidP="00FC100C">
            <w:pPr>
              <w:jc w:val="both"/>
            </w:pPr>
            <w:r w:rsidRPr="001351FC">
              <w:t xml:space="preserve">Правила и приемы установки заготовок на специализированных </w:t>
            </w:r>
            <w:r>
              <w:t>резьбонакатных</w:t>
            </w:r>
            <w:r w:rsidRPr="001351FC">
              <w:t xml:space="preserve"> станках для </w:t>
            </w:r>
            <w:r>
              <w:t>накатки</w:t>
            </w:r>
            <w:r w:rsidRPr="001351FC">
              <w:t xml:space="preserve"> наружных метрических резьб</w:t>
            </w:r>
          </w:p>
        </w:tc>
      </w:tr>
      <w:tr w:rsidR="00A25FC8" w:rsidRPr="00CC4257" w14:paraId="2C50F82C" w14:textId="77777777" w:rsidTr="00B15203">
        <w:trPr>
          <w:trHeight w:val="20"/>
        </w:trPr>
        <w:tc>
          <w:tcPr>
            <w:tcW w:w="879" w:type="pct"/>
            <w:vMerge/>
          </w:tcPr>
          <w:p w14:paraId="3E37E1D8" w14:textId="77777777" w:rsidR="00A25FC8" w:rsidRPr="00CC4257" w:rsidRDefault="00A25FC8" w:rsidP="00A25FC8"/>
        </w:tc>
        <w:tc>
          <w:tcPr>
            <w:tcW w:w="4121" w:type="pct"/>
          </w:tcPr>
          <w:p w14:paraId="00DFFF47" w14:textId="61364F1C" w:rsidR="00A25FC8" w:rsidRPr="00CC4257" w:rsidRDefault="00A25FC8" w:rsidP="00FC100C">
            <w:pPr>
              <w:jc w:val="both"/>
            </w:pPr>
            <w:r w:rsidRPr="001351FC">
              <w:t xml:space="preserve">Способы и приемы </w:t>
            </w:r>
            <w:r>
              <w:t>накатки</w:t>
            </w:r>
            <w:r w:rsidRPr="001351FC">
              <w:t xml:space="preserve"> наружных метрических резьб на специализированных </w:t>
            </w:r>
            <w:r>
              <w:t>резьбонакатных</w:t>
            </w:r>
            <w:r w:rsidRPr="001351FC">
              <w:t xml:space="preserve"> станках</w:t>
            </w:r>
          </w:p>
        </w:tc>
      </w:tr>
      <w:tr w:rsidR="00A25FC8" w:rsidRPr="00CC4257" w14:paraId="023A4D94" w14:textId="77777777" w:rsidTr="00B15203">
        <w:trPr>
          <w:trHeight w:val="20"/>
        </w:trPr>
        <w:tc>
          <w:tcPr>
            <w:tcW w:w="879" w:type="pct"/>
            <w:vMerge/>
          </w:tcPr>
          <w:p w14:paraId="1F877D75" w14:textId="77777777" w:rsidR="00A25FC8" w:rsidRPr="00CC4257" w:rsidRDefault="00A25FC8" w:rsidP="00A25FC8"/>
        </w:tc>
        <w:tc>
          <w:tcPr>
            <w:tcW w:w="4121" w:type="pct"/>
          </w:tcPr>
          <w:p w14:paraId="2BE4C3DA" w14:textId="7B85D9AF" w:rsidR="00A25FC8" w:rsidRPr="00CC4257" w:rsidRDefault="00A25FC8" w:rsidP="00FC100C">
            <w:pPr>
              <w:jc w:val="both"/>
            </w:pPr>
            <w:r w:rsidRPr="001351FC">
              <w:t xml:space="preserve">Типовые режимы </w:t>
            </w:r>
            <w:r>
              <w:t>накатки</w:t>
            </w:r>
            <w:r w:rsidRPr="001351FC">
              <w:t xml:space="preserve"> наружных метрических резьб на специализированных </w:t>
            </w:r>
            <w:r>
              <w:t>резьбонакатных</w:t>
            </w:r>
            <w:r w:rsidRPr="001351FC">
              <w:t xml:space="preserve"> станках</w:t>
            </w:r>
          </w:p>
        </w:tc>
      </w:tr>
      <w:tr w:rsidR="00A25FC8" w:rsidRPr="00CC4257" w14:paraId="497050D4" w14:textId="77777777" w:rsidTr="00B15203">
        <w:trPr>
          <w:trHeight w:val="20"/>
        </w:trPr>
        <w:tc>
          <w:tcPr>
            <w:tcW w:w="879" w:type="pct"/>
            <w:vMerge/>
          </w:tcPr>
          <w:p w14:paraId="441AAFA5" w14:textId="77777777" w:rsidR="00A25FC8" w:rsidRPr="00CC4257" w:rsidRDefault="00A25FC8" w:rsidP="00A25FC8"/>
        </w:tc>
        <w:tc>
          <w:tcPr>
            <w:tcW w:w="4121" w:type="pct"/>
          </w:tcPr>
          <w:p w14:paraId="4ED12B20" w14:textId="58FCF9B8" w:rsidR="00A25FC8" w:rsidRPr="00CC4257" w:rsidRDefault="00A25FC8" w:rsidP="00FC100C">
            <w:pPr>
              <w:jc w:val="both"/>
            </w:pPr>
            <w:r w:rsidRPr="001351FC">
              <w:t xml:space="preserve">Опасные и вредные производственные факторы, требования охраны труда, пожарной, промышленной, экологической и электробезопасности при выполнении работ на специализированных </w:t>
            </w:r>
            <w:r>
              <w:t>резьбонакатных</w:t>
            </w:r>
            <w:r w:rsidRPr="001351FC">
              <w:t xml:space="preserve"> станках для </w:t>
            </w:r>
            <w:r>
              <w:t>накатки</w:t>
            </w:r>
            <w:r w:rsidRPr="001351FC">
              <w:t xml:space="preserve"> наружных метрических резьб</w:t>
            </w:r>
          </w:p>
        </w:tc>
      </w:tr>
      <w:tr w:rsidR="00A25FC8" w:rsidRPr="00CC4257" w14:paraId="12EAAE85" w14:textId="77777777" w:rsidTr="00B15203">
        <w:trPr>
          <w:trHeight w:val="20"/>
        </w:trPr>
        <w:tc>
          <w:tcPr>
            <w:tcW w:w="879" w:type="pct"/>
            <w:vMerge/>
          </w:tcPr>
          <w:p w14:paraId="1D203B88" w14:textId="77777777" w:rsidR="00A25FC8" w:rsidRPr="00CC4257" w:rsidRDefault="00A25FC8" w:rsidP="00A25FC8"/>
        </w:tc>
        <w:tc>
          <w:tcPr>
            <w:tcW w:w="4121" w:type="pct"/>
          </w:tcPr>
          <w:p w14:paraId="7898A479" w14:textId="7C04FE74" w:rsidR="00A25FC8" w:rsidRPr="00CC4257" w:rsidRDefault="00A25FC8" w:rsidP="00FC100C">
            <w:pPr>
              <w:jc w:val="both"/>
            </w:pPr>
            <w:r w:rsidRPr="001351FC">
              <w:t xml:space="preserve">Виды и правила применения средств индивидуальной и коллективной защиты при выполнении работ на специализированных </w:t>
            </w:r>
            <w:r>
              <w:t>резьбонакатных</w:t>
            </w:r>
            <w:r w:rsidRPr="001351FC">
              <w:t xml:space="preserve"> станках для </w:t>
            </w:r>
            <w:r>
              <w:t>накатки</w:t>
            </w:r>
            <w:r w:rsidRPr="001351FC">
              <w:t xml:space="preserve"> наружных метрических резьб</w:t>
            </w:r>
          </w:p>
        </w:tc>
      </w:tr>
      <w:tr w:rsidR="00A25FC8" w:rsidRPr="00CC4257" w14:paraId="252CE3E0" w14:textId="77777777" w:rsidTr="00B15203">
        <w:trPr>
          <w:trHeight w:val="20"/>
        </w:trPr>
        <w:tc>
          <w:tcPr>
            <w:tcW w:w="879" w:type="pct"/>
            <w:vMerge/>
          </w:tcPr>
          <w:p w14:paraId="40BC479C" w14:textId="77777777" w:rsidR="00A25FC8" w:rsidRPr="00CC4257" w:rsidRDefault="00A25FC8" w:rsidP="00A25FC8"/>
        </w:tc>
        <w:tc>
          <w:tcPr>
            <w:tcW w:w="4121" w:type="pct"/>
          </w:tcPr>
          <w:p w14:paraId="121405BD" w14:textId="66A29695" w:rsidR="00A25FC8" w:rsidRPr="00CC4257" w:rsidRDefault="00A25FC8" w:rsidP="00FC100C">
            <w:pPr>
              <w:jc w:val="both"/>
            </w:pPr>
            <w:r w:rsidRPr="001351FC">
              <w:t xml:space="preserve">Порядок технического обслуживания специализированных </w:t>
            </w:r>
            <w:r>
              <w:t>резьбонакатных</w:t>
            </w:r>
            <w:r w:rsidRPr="001351FC">
              <w:t xml:space="preserve"> станков для </w:t>
            </w:r>
            <w:r>
              <w:t>накатки</w:t>
            </w:r>
            <w:r w:rsidRPr="001351FC">
              <w:t xml:space="preserve"> наружных метрических резьб</w:t>
            </w:r>
          </w:p>
        </w:tc>
      </w:tr>
      <w:tr w:rsidR="00A25FC8" w:rsidRPr="00CC4257" w14:paraId="668F4280" w14:textId="77777777" w:rsidTr="00B15203">
        <w:trPr>
          <w:trHeight w:val="20"/>
        </w:trPr>
        <w:tc>
          <w:tcPr>
            <w:tcW w:w="879" w:type="pct"/>
            <w:vMerge/>
          </w:tcPr>
          <w:p w14:paraId="3EA709C1" w14:textId="77777777" w:rsidR="00A25FC8" w:rsidRPr="00CC4257" w:rsidRDefault="00A25FC8" w:rsidP="00A25FC8"/>
        </w:tc>
        <w:tc>
          <w:tcPr>
            <w:tcW w:w="4121" w:type="pct"/>
          </w:tcPr>
          <w:p w14:paraId="292E0C01" w14:textId="0677C872" w:rsidR="00A25FC8" w:rsidRPr="00CC4257" w:rsidRDefault="00A25FC8" w:rsidP="00FC100C">
            <w:pPr>
              <w:jc w:val="both"/>
            </w:pPr>
            <w:r w:rsidRPr="001351FC">
              <w:t xml:space="preserve">Порядок проверки исправности, работоспособности и точности специализированных </w:t>
            </w:r>
            <w:r>
              <w:t>резьбонакатных</w:t>
            </w:r>
            <w:r w:rsidRPr="001351FC">
              <w:t xml:space="preserve"> станков для </w:t>
            </w:r>
            <w:r>
              <w:t>накатки</w:t>
            </w:r>
            <w:r w:rsidRPr="001351FC">
              <w:t xml:space="preserve"> наружных метрических резьб</w:t>
            </w:r>
          </w:p>
        </w:tc>
      </w:tr>
      <w:tr w:rsidR="00A25FC8" w:rsidRPr="00CC4257" w14:paraId="761EDC3C" w14:textId="77777777" w:rsidTr="00B15203">
        <w:trPr>
          <w:trHeight w:val="20"/>
        </w:trPr>
        <w:tc>
          <w:tcPr>
            <w:tcW w:w="879" w:type="pct"/>
            <w:vMerge/>
          </w:tcPr>
          <w:p w14:paraId="5A9F3311" w14:textId="77777777" w:rsidR="00A25FC8" w:rsidRPr="00CC4257" w:rsidRDefault="00A25FC8" w:rsidP="00A25FC8"/>
        </w:tc>
        <w:tc>
          <w:tcPr>
            <w:tcW w:w="4121" w:type="pct"/>
          </w:tcPr>
          <w:p w14:paraId="2876F196" w14:textId="3C51699F" w:rsidR="00A25FC8" w:rsidRPr="00CC4257" w:rsidRDefault="00A25FC8" w:rsidP="00FC100C">
            <w:pPr>
              <w:jc w:val="both"/>
            </w:pPr>
            <w:r w:rsidRPr="001351FC">
              <w:t xml:space="preserve">Перечень и содержание регламентных работ по техническому обслуживанию специализированных </w:t>
            </w:r>
            <w:r>
              <w:t>резьбонакатных</w:t>
            </w:r>
            <w:r w:rsidRPr="001351FC">
              <w:t xml:space="preserve"> станков для </w:t>
            </w:r>
            <w:r>
              <w:t>накатки</w:t>
            </w:r>
            <w:r w:rsidRPr="001351FC">
              <w:t xml:space="preserve"> наружных метрических резьб</w:t>
            </w:r>
          </w:p>
        </w:tc>
      </w:tr>
      <w:tr w:rsidR="00A25FC8" w:rsidRPr="00CC4257" w14:paraId="6DA1D776" w14:textId="77777777" w:rsidTr="00B15203">
        <w:trPr>
          <w:trHeight w:val="20"/>
        </w:trPr>
        <w:tc>
          <w:tcPr>
            <w:tcW w:w="879" w:type="pct"/>
            <w:vMerge/>
          </w:tcPr>
          <w:p w14:paraId="19A17C37" w14:textId="77777777" w:rsidR="00A25FC8" w:rsidRPr="00CC4257" w:rsidRDefault="00A25FC8" w:rsidP="00A25FC8"/>
        </w:tc>
        <w:tc>
          <w:tcPr>
            <w:tcW w:w="4121" w:type="pct"/>
          </w:tcPr>
          <w:p w14:paraId="632716C8" w14:textId="1A4DD90C" w:rsidR="00A25FC8" w:rsidRPr="00CC4257" w:rsidRDefault="00A25FC8" w:rsidP="00FC100C">
            <w:pPr>
              <w:jc w:val="both"/>
            </w:pPr>
            <w:r w:rsidRPr="001351FC">
              <w:t xml:space="preserve">Способы и приемы очистки специализированных </w:t>
            </w:r>
            <w:r>
              <w:t>резьбонакатных</w:t>
            </w:r>
            <w:r w:rsidRPr="001351FC">
              <w:t xml:space="preserve"> станков для </w:t>
            </w:r>
            <w:r>
              <w:t>накатки</w:t>
            </w:r>
            <w:r w:rsidRPr="001351FC">
              <w:t xml:space="preserve"> наружных метрических резьб от пыли, стружки, масляных пятен</w:t>
            </w:r>
          </w:p>
        </w:tc>
      </w:tr>
      <w:tr w:rsidR="00A25FC8" w:rsidRPr="00CC4257" w14:paraId="655526D7" w14:textId="77777777" w:rsidTr="00B15203">
        <w:trPr>
          <w:trHeight w:val="20"/>
        </w:trPr>
        <w:tc>
          <w:tcPr>
            <w:tcW w:w="879" w:type="pct"/>
            <w:vMerge/>
          </w:tcPr>
          <w:p w14:paraId="64A288E2" w14:textId="77777777" w:rsidR="00A25FC8" w:rsidRPr="00CC4257" w:rsidRDefault="00A25FC8" w:rsidP="00A25FC8"/>
        </w:tc>
        <w:tc>
          <w:tcPr>
            <w:tcW w:w="4121" w:type="pct"/>
          </w:tcPr>
          <w:p w14:paraId="4A6A2689" w14:textId="378C647F" w:rsidR="00A25FC8" w:rsidRPr="00CC4257" w:rsidRDefault="00A25FC8" w:rsidP="00FC100C">
            <w:pPr>
              <w:jc w:val="both"/>
            </w:pPr>
            <w:r w:rsidRPr="001351FC">
              <w:t xml:space="preserve">Схемы смазки специализированных </w:t>
            </w:r>
            <w:r>
              <w:t>резьбонакатных</w:t>
            </w:r>
            <w:r w:rsidRPr="001351FC">
              <w:t xml:space="preserve"> станков для </w:t>
            </w:r>
            <w:r>
              <w:t>накатки</w:t>
            </w:r>
            <w:r w:rsidRPr="001351FC">
              <w:t xml:space="preserve"> наружных метрических резьб</w:t>
            </w:r>
          </w:p>
        </w:tc>
      </w:tr>
      <w:tr w:rsidR="00A25FC8" w:rsidRPr="00CC4257" w14:paraId="1D7DE43F" w14:textId="77777777" w:rsidTr="00B15203">
        <w:trPr>
          <w:trHeight w:val="20"/>
        </w:trPr>
        <w:tc>
          <w:tcPr>
            <w:tcW w:w="879" w:type="pct"/>
            <w:vMerge/>
          </w:tcPr>
          <w:p w14:paraId="69BC61EC" w14:textId="77777777" w:rsidR="00A25FC8" w:rsidRPr="00CC4257" w:rsidRDefault="00A25FC8" w:rsidP="00A25FC8"/>
        </w:tc>
        <w:tc>
          <w:tcPr>
            <w:tcW w:w="4121" w:type="pct"/>
          </w:tcPr>
          <w:p w14:paraId="7B0582F5" w14:textId="01A5CD05" w:rsidR="00A25FC8" w:rsidRPr="00CC4257" w:rsidRDefault="00A25FC8" w:rsidP="00FC100C">
            <w:pPr>
              <w:jc w:val="both"/>
            </w:pPr>
            <w:r w:rsidRPr="001351FC">
              <w:t xml:space="preserve">Критерии износа инструментов для </w:t>
            </w:r>
            <w:r>
              <w:t>накатки</w:t>
            </w:r>
            <w:r w:rsidRPr="001351FC">
              <w:t xml:space="preserve"> наружных метрических резьб на специализированных </w:t>
            </w:r>
            <w:r>
              <w:t>резьбонакатных</w:t>
            </w:r>
            <w:r w:rsidRPr="001351FC">
              <w:t xml:space="preserve"> станках</w:t>
            </w:r>
          </w:p>
        </w:tc>
      </w:tr>
      <w:tr w:rsidR="00A25FC8" w:rsidRPr="00CC4257" w14:paraId="535158C2" w14:textId="77777777" w:rsidTr="00B15203">
        <w:trPr>
          <w:trHeight w:val="20"/>
        </w:trPr>
        <w:tc>
          <w:tcPr>
            <w:tcW w:w="879" w:type="pct"/>
            <w:vMerge/>
          </w:tcPr>
          <w:p w14:paraId="54E351F8" w14:textId="77777777" w:rsidR="00A25FC8" w:rsidRPr="00CC4257" w:rsidRDefault="00A25FC8" w:rsidP="00A25FC8"/>
        </w:tc>
        <w:tc>
          <w:tcPr>
            <w:tcW w:w="4121" w:type="pct"/>
          </w:tcPr>
          <w:p w14:paraId="2FCC7FD8" w14:textId="0ECB9A0D" w:rsidR="00A25FC8" w:rsidRPr="00CC4257" w:rsidRDefault="00A25FC8" w:rsidP="00FC100C">
            <w:pPr>
              <w:jc w:val="both"/>
            </w:pPr>
            <w:r w:rsidRPr="001351FC">
              <w:t>Основные свойства и маркировка инструментальных материалов</w:t>
            </w:r>
          </w:p>
        </w:tc>
      </w:tr>
      <w:tr w:rsidR="00A25FC8" w:rsidRPr="00CC4257" w14:paraId="0C141554" w14:textId="77777777" w:rsidTr="00B15203">
        <w:trPr>
          <w:trHeight w:val="20"/>
        </w:trPr>
        <w:tc>
          <w:tcPr>
            <w:tcW w:w="879" w:type="pct"/>
            <w:vMerge/>
          </w:tcPr>
          <w:p w14:paraId="72C6FBC4" w14:textId="77777777" w:rsidR="00A25FC8" w:rsidRPr="00CC4257" w:rsidRDefault="00A25FC8" w:rsidP="00A25FC8"/>
        </w:tc>
        <w:tc>
          <w:tcPr>
            <w:tcW w:w="4121" w:type="pct"/>
          </w:tcPr>
          <w:p w14:paraId="56B5809E" w14:textId="33E18E29" w:rsidR="00A25FC8" w:rsidRPr="00CC4257" w:rsidRDefault="00A25FC8" w:rsidP="00FC100C">
            <w:pPr>
              <w:jc w:val="both"/>
            </w:pPr>
            <w:r>
              <w:t>И</w:t>
            </w:r>
            <w:r w:rsidRPr="001351FC">
              <w:t xml:space="preserve">нструменты, используемые на специализированных </w:t>
            </w:r>
            <w:r>
              <w:t>резьбонакатных</w:t>
            </w:r>
            <w:r w:rsidRPr="001351FC">
              <w:t xml:space="preserve"> станках для </w:t>
            </w:r>
            <w:r>
              <w:t>накатки</w:t>
            </w:r>
            <w:r w:rsidRPr="001351FC">
              <w:t xml:space="preserve"> наружных метрических резьб: виды, конструкции, назначение, геометрические параметры, правила эксплуатации и технологические возможности</w:t>
            </w:r>
          </w:p>
        </w:tc>
      </w:tr>
      <w:tr w:rsidR="00A25FC8" w:rsidRPr="00CC4257" w14:paraId="778AEDFC" w14:textId="77777777" w:rsidTr="00B15203">
        <w:trPr>
          <w:trHeight w:val="20"/>
        </w:trPr>
        <w:tc>
          <w:tcPr>
            <w:tcW w:w="879" w:type="pct"/>
            <w:vMerge/>
          </w:tcPr>
          <w:p w14:paraId="7982E884" w14:textId="77777777" w:rsidR="00A25FC8" w:rsidRPr="00CC4257" w:rsidRDefault="00A25FC8" w:rsidP="00A25FC8"/>
        </w:tc>
        <w:tc>
          <w:tcPr>
            <w:tcW w:w="4121" w:type="pct"/>
          </w:tcPr>
          <w:p w14:paraId="2E1F0837" w14:textId="6F177F87" w:rsidR="00A25FC8" w:rsidRPr="00CC4257" w:rsidRDefault="00A25FC8" w:rsidP="00FC100C">
            <w:pPr>
              <w:jc w:val="both"/>
            </w:pPr>
            <w:r w:rsidRPr="001351FC">
              <w:t xml:space="preserve">Универсальные приспособления, используемые на специализированных </w:t>
            </w:r>
            <w:r>
              <w:t>резьбонакатных</w:t>
            </w:r>
            <w:r w:rsidRPr="001351FC">
              <w:t xml:space="preserve"> станках для </w:t>
            </w:r>
            <w:r>
              <w:t>накатки</w:t>
            </w:r>
            <w:r w:rsidRPr="001351FC">
              <w:t xml:space="preserve"> наружных метрических резьб: виды, конструкции, назначение, параметры и правила эксплуатации</w:t>
            </w:r>
          </w:p>
        </w:tc>
      </w:tr>
      <w:tr w:rsidR="00A25FC8" w:rsidRPr="00CC4257" w14:paraId="1B0FFEFF" w14:textId="77777777" w:rsidTr="00B15203">
        <w:trPr>
          <w:trHeight w:val="20"/>
        </w:trPr>
        <w:tc>
          <w:tcPr>
            <w:tcW w:w="879" w:type="pct"/>
            <w:vMerge/>
          </w:tcPr>
          <w:p w14:paraId="0F746D53" w14:textId="77777777" w:rsidR="00A25FC8" w:rsidRPr="00CC4257" w:rsidRDefault="00A25FC8" w:rsidP="00A25FC8"/>
        </w:tc>
        <w:tc>
          <w:tcPr>
            <w:tcW w:w="4121" w:type="pct"/>
          </w:tcPr>
          <w:p w14:paraId="0092CEB1" w14:textId="34941180" w:rsidR="00A25FC8" w:rsidRPr="00CC4257" w:rsidRDefault="00A25FC8" w:rsidP="00FC100C">
            <w:pPr>
              <w:jc w:val="both"/>
            </w:pPr>
            <w:r w:rsidRPr="001351FC">
              <w:t xml:space="preserve">Состав работ по техническому обслуживанию приспособлений на специализированных </w:t>
            </w:r>
            <w:r>
              <w:t>резьбонакатных</w:t>
            </w:r>
            <w:r w:rsidRPr="001351FC">
              <w:t xml:space="preserve"> станках для </w:t>
            </w:r>
            <w:r>
              <w:t>накатки</w:t>
            </w:r>
            <w:r w:rsidRPr="001351FC">
              <w:t xml:space="preserve"> наружных метрических резьб</w:t>
            </w:r>
          </w:p>
        </w:tc>
      </w:tr>
      <w:tr w:rsidR="00A25FC8" w:rsidRPr="00CC4257" w14:paraId="5DC91140" w14:textId="77777777" w:rsidTr="00B15203">
        <w:trPr>
          <w:trHeight w:val="20"/>
        </w:trPr>
        <w:tc>
          <w:tcPr>
            <w:tcW w:w="879" w:type="pct"/>
            <w:vMerge/>
          </w:tcPr>
          <w:p w14:paraId="4FB633EF" w14:textId="77777777" w:rsidR="00A25FC8" w:rsidRPr="00CC4257" w:rsidRDefault="00A25FC8" w:rsidP="00A25FC8"/>
        </w:tc>
        <w:tc>
          <w:tcPr>
            <w:tcW w:w="4121" w:type="pct"/>
          </w:tcPr>
          <w:p w14:paraId="1BF33F1E" w14:textId="2F7039D6" w:rsidR="00A25FC8" w:rsidRPr="00CC4257" w:rsidRDefault="00A25FC8" w:rsidP="00FC100C">
            <w:pPr>
              <w:jc w:val="both"/>
            </w:pPr>
            <w:r w:rsidRPr="001351FC">
              <w:t xml:space="preserve">Порядок поднастройки специализированных </w:t>
            </w:r>
            <w:r>
              <w:t>резьбонакатных</w:t>
            </w:r>
            <w:r w:rsidRPr="001351FC">
              <w:t xml:space="preserve"> станков для </w:t>
            </w:r>
            <w:r>
              <w:t>накатки</w:t>
            </w:r>
            <w:r w:rsidRPr="001351FC">
              <w:t xml:space="preserve"> наружных метрических резьб</w:t>
            </w:r>
          </w:p>
        </w:tc>
      </w:tr>
      <w:tr w:rsidR="00A25FC8" w:rsidRPr="00CC4257" w14:paraId="5F3ED620" w14:textId="77777777" w:rsidTr="00B15203">
        <w:trPr>
          <w:trHeight w:val="20"/>
        </w:trPr>
        <w:tc>
          <w:tcPr>
            <w:tcW w:w="879" w:type="pct"/>
          </w:tcPr>
          <w:p w14:paraId="088A1CC8" w14:textId="77777777" w:rsidR="00A25FC8" w:rsidRPr="00CC4257" w:rsidRDefault="00A25FC8" w:rsidP="00A25FC8">
            <w:r w:rsidRPr="00CC4257">
              <w:t>Другие характеристики</w:t>
            </w:r>
          </w:p>
        </w:tc>
        <w:tc>
          <w:tcPr>
            <w:tcW w:w="4121" w:type="pct"/>
          </w:tcPr>
          <w:p w14:paraId="357EDF07" w14:textId="6A51CAFD" w:rsidR="00A25FC8" w:rsidRPr="00CC4257" w:rsidRDefault="00E92129" w:rsidP="00FC100C">
            <w:pPr>
              <w:jc w:val="both"/>
            </w:pPr>
            <w:r>
              <w:t>–</w:t>
            </w:r>
          </w:p>
        </w:tc>
      </w:tr>
      <w:bookmarkEnd w:id="15"/>
    </w:tbl>
    <w:p w14:paraId="3804A98E" w14:textId="77777777" w:rsidR="00F418E9" w:rsidRPr="00052A3C" w:rsidRDefault="00F418E9" w:rsidP="00BA12DC">
      <w:pPr>
        <w:rPr>
          <w:bCs w:val="0"/>
          <w:sz w:val="16"/>
          <w:szCs w:val="16"/>
        </w:rPr>
      </w:pPr>
    </w:p>
    <w:p w14:paraId="5A84DE4E" w14:textId="79C93BB6" w:rsidR="00632E70" w:rsidRDefault="00632E70" w:rsidP="00BA12DC">
      <w:pPr>
        <w:rPr>
          <w:b/>
          <w:bCs w:val="0"/>
        </w:rPr>
      </w:pPr>
      <w:r w:rsidRPr="00BA12DC">
        <w:rPr>
          <w:b/>
          <w:bCs w:val="0"/>
        </w:rPr>
        <w:lastRenderedPageBreak/>
        <w:t>3.1.4. Трудовая функция</w:t>
      </w:r>
    </w:p>
    <w:p w14:paraId="0C69432B" w14:textId="77777777" w:rsidR="00F418E9" w:rsidRPr="001B2791" w:rsidRDefault="00F418E9" w:rsidP="00BA12DC">
      <w:pPr>
        <w:rPr>
          <w:b/>
          <w:bCs w:val="0"/>
          <w:sz w:val="16"/>
          <w:szCs w:val="16"/>
        </w:rPr>
      </w:pPr>
    </w:p>
    <w:tbl>
      <w:tblPr>
        <w:tblW w:w="5000" w:type="pct"/>
        <w:jc w:val="center"/>
        <w:tblLook w:val="01E0" w:firstRow="1" w:lastRow="1" w:firstColumn="1" w:lastColumn="1" w:noHBand="0" w:noVBand="0"/>
      </w:tblPr>
      <w:tblGrid>
        <w:gridCol w:w="1535"/>
        <w:gridCol w:w="5454"/>
        <w:gridCol w:w="552"/>
        <w:gridCol w:w="876"/>
        <w:gridCol w:w="1447"/>
        <w:gridCol w:w="336"/>
      </w:tblGrid>
      <w:tr w:rsidR="00205610" w:rsidRPr="00CC4257" w14:paraId="5A7BBCAD" w14:textId="77777777" w:rsidTr="009E5DA9">
        <w:trPr>
          <w:jc w:val="center"/>
        </w:trPr>
        <w:tc>
          <w:tcPr>
            <w:tcW w:w="777" w:type="pct"/>
            <w:tcBorders>
              <w:right w:val="single" w:sz="4" w:space="0" w:color="808080"/>
            </w:tcBorders>
            <w:vAlign w:val="center"/>
          </w:tcPr>
          <w:p w14:paraId="3651477B" w14:textId="0F55DD6A" w:rsidR="00205610" w:rsidRPr="00CC4257" w:rsidRDefault="008232B5" w:rsidP="00205610">
            <w:r w:rsidRPr="008232B5">
              <w:rPr>
                <w:sz w:val="20"/>
              </w:rPr>
              <w:t>Наименование</w:t>
            </w:r>
          </w:p>
        </w:tc>
        <w:tc>
          <w:tcPr>
            <w:tcW w:w="2698" w:type="pct"/>
            <w:tcBorders>
              <w:top w:val="single" w:sz="4" w:space="0" w:color="808080"/>
              <w:left w:val="single" w:sz="4" w:space="0" w:color="808080"/>
              <w:bottom w:val="single" w:sz="4" w:space="0" w:color="808080"/>
              <w:right w:val="single" w:sz="4" w:space="0" w:color="808080"/>
            </w:tcBorders>
          </w:tcPr>
          <w:p w14:paraId="672FF7CC" w14:textId="53F33EC8" w:rsidR="00205610" w:rsidRPr="00CC4257" w:rsidRDefault="00205610" w:rsidP="00205610">
            <w:r w:rsidRPr="00CC4257">
              <w:t xml:space="preserve">Контроль качества </w:t>
            </w:r>
            <w:r>
              <w:t xml:space="preserve">наружной и внутренней метрической резьбы </w:t>
            </w:r>
            <w:r w:rsidR="00D8066C">
              <w:t>до 8</w:t>
            </w:r>
            <w:r w:rsidR="00AA5283">
              <w:t>‑й</w:t>
            </w:r>
            <w:r>
              <w:t xml:space="preserve"> степени </w:t>
            </w:r>
            <w:r w:rsidR="00E62874">
              <w:t>точности с шероховатостью</w:t>
            </w:r>
            <w:r w:rsidR="0071680D">
              <w:t xml:space="preserve"> поверхностей</w:t>
            </w:r>
            <w:r>
              <w:t xml:space="preserve"> до </w:t>
            </w:r>
            <w:r w:rsidR="00AA5283">
              <w:rPr>
                <w:lang w:val="en-US"/>
              </w:rPr>
              <w:t>Ra </w:t>
            </w:r>
            <w:r>
              <w:t>1,6</w:t>
            </w:r>
            <w:r w:rsidR="00AA5283">
              <w:t> мкм</w:t>
            </w:r>
          </w:p>
        </w:tc>
        <w:tc>
          <w:tcPr>
            <w:tcW w:w="222" w:type="pct"/>
            <w:tcBorders>
              <w:left w:val="single" w:sz="4" w:space="0" w:color="808080"/>
              <w:right w:val="single" w:sz="4" w:space="0" w:color="808080"/>
            </w:tcBorders>
            <w:vAlign w:val="center"/>
          </w:tcPr>
          <w:p w14:paraId="36423D34" w14:textId="68FF671D" w:rsidR="00205610" w:rsidRPr="00CC4257" w:rsidRDefault="00AA5283" w:rsidP="00FC100C">
            <w:pPr>
              <w:jc w:val="center"/>
            </w:pPr>
            <w:r w:rsidRPr="00AA5283">
              <w:rPr>
                <w:sz w:val="20"/>
              </w:rPr>
              <w:t>Код</w:t>
            </w:r>
          </w:p>
        </w:tc>
        <w:tc>
          <w:tcPr>
            <w:tcW w:w="429" w:type="pct"/>
            <w:tcBorders>
              <w:top w:val="single" w:sz="4" w:space="0" w:color="808080"/>
              <w:left w:val="single" w:sz="4" w:space="0" w:color="808080"/>
              <w:bottom w:val="single" w:sz="4" w:space="0" w:color="808080"/>
              <w:right w:val="single" w:sz="4" w:space="0" w:color="808080"/>
            </w:tcBorders>
            <w:vAlign w:val="center"/>
          </w:tcPr>
          <w:p w14:paraId="2632C38B" w14:textId="262718F1" w:rsidR="00205610" w:rsidRPr="00CC4257" w:rsidRDefault="00E92129" w:rsidP="00FC100C">
            <w:pPr>
              <w:jc w:val="center"/>
            </w:pPr>
            <w:r>
              <w:rPr>
                <w:lang w:val="en-US"/>
              </w:rPr>
              <w:t>A</w:t>
            </w:r>
            <w:r w:rsidR="00205610" w:rsidRPr="00CC4257">
              <w:t>/0</w:t>
            </w:r>
            <w:r w:rsidR="00205610">
              <w:t>4</w:t>
            </w:r>
            <w:r w:rsidR="00205610" w:rsidRPr="00CC4257">
              <w:t>.2</w:t>
            </w:r>
          </w:p>
        </w:tc>
        <w:tc>
          <w:tcPr>
            <w:tcW w:w="709" w:type="pct"/>
            <w:tcBorders>
              <w:left w:val="single" w:sz="4" w:space="0" w:color="808080"/>
              <w:right w:val="single" w:sz="4" w:space="0" w:color="808080"/>
            </w:tcBorders>
            <w:vAlign w:val="center"/>
          </w:tcPr>
          <w:p w14:paraId="04846233" w14:textId="5AA2766C" w:rsidR="00205610" w:rsidRPr="00CC4257" w:rsidRDefault="00AA5283" w:rsidP="00FC100C">
            <w:pPr>
              <w:jc w:val="center"/>
              <w:rPr>
                <w:vertAlign w:val="superscript"/>
              </w:rPr>
            </w:pPr>
            <w:r w:rsidRPr="00AA5283">
              <w:rPr>
                <w:sz w:val="20"/>
              </w:rPr>
              <w:t>Уровень (подуровень) квалификации</w:t>
            </w:r>
          </w:p>
        </w:tc>
        <w:tc>
          <w:tcPr>
            <w:tcW w:w="165" w:type="pct"/>
            <w:tcBorders>
              <w:top w:val="single" w:sz="4" w:space="0" w:color="808080"/>
              <w:left w:val="single" w:sz="4" w:space="0" w:color="808080"/>
              <w:bottom w:val="single" w:sz="4" w:space="0" w:color="808080"/>
              <w:right w:val="single" w:sz="4" w:space="0" w:color="808080"/>
            </w:tcBorders>
            <w:vAlign w:val="center"/>
          </w:tcPr>
          <w:p w14:paraId="65B7E291" w14:textId="77777777" w:rsidR="00205610" w:rsidRPr="00CC4257" w:rsidRDefault="00205610" w:rsidP="00FC100C">
            <w:pPr>
              <w:jc w:val="center"/>
            </w:pPr>
            <w:r w:rsidRPr="00CC4257">
              <w:t>2</w:t>
            </w:r>
          </w:p>
        </w:tc>
      </w:tr>
    </w:tbl>
    <w:p w14:paraId="4B7F3DE7" w14:textId="77777777" w:rsidR="00632E70" w:rsidRPr="001B2791" w:rsidRDefault="00632E70" w:rsidP="00632E70">
      <w:pPr>
        <w:rPr>
          <w:sz w:val="16"/>
          <w:szCs w:val="16"/>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831"/>
        <w:gridCol w:w="8364"/>
      </w:tblGrid>
      <w:tr w:rsidR="00FB556C" w:rsidRPr="00CC4257" w14:paraId="2A439B0D" w14:textId="77777777" w:rsidTr="00452E22">
        <w:trPr>
          <w:trHeight w:val="20"/>
        </w:trPr>
        <w:tc>
          <w:tcPr>
            <w:tcW w:w="879" w:type="pct"/>
            <w:vMerge w:val="restart"/>
          </w:tcPr>
          <w:p w14:paraId="6B76B6C9" w14:textId="77777777" w:rsidR="00FB556C" w:rsidRPr="00CC4257" w:rsidRDefault="00FB556C" w:rsidP="00FB556C">
            <w:r w:rsidRPr="00CC4257">
              <w:t>Трудовые действия</w:t>
            </w:r>
          </w:p>
        </w:tc>
        <w:tc>
          <w:tcPr>
            <w:tcW w:w="4121" w:type="pct"/>
          </w:tcPr>
          <w:p w14:paraId="444F1E20" w14:textId="2CD80080" w:rsidR="00FB556C" w:rsidRPr="00CC4257" w:rsidRDefault="00C26252" w:rsidP="00FC100C">
            <w:pPr>
              <w:jc w:val="both"/>
            </w:pPr>
            <w:r>
              <w:t>Установление последовательности контроля наружной метрической резьбы</w:t>
            </w:r>
            <w:r w:rsidR="00FB556C" w:rsidRPr="00275E3F">
              <w:t xml:space="preserve"> </w:t>
            </w:r>
            <w:r w:rsidR="00D8066C">
              <w:t>до 8</w:t>
            </w:r>
            <w:r w:rsidR="00AA5283">
              <w:t>‑й</w:t>
            </w:r>
            <w:r w:rsidR="00FB556C" w:rsidRPr="00275E3F">
              <w:t xml:space="preserve"> степени </w:t>
            </w:r>
            <w:r w:rsidR="00E62874">
              <w:t>точности с шероховатостью</w:t>
            </w:r>
            <w:r w:rsidR="0071680D">
              <w:t xml:space="preserve"> поверхностей</w:t>
            </w:r>
            <w:r w:rsidR="00FB556C" w:rsidRPr="00275E3F">
              <w:t xml:space="preserve"> до </w:t>
            </w:r>
            <w:r w:rsidR="00AA5283">
              <w:t>Ra </w:t>
            </w:r>
            <w:r w:rsidR="00FB556C" w:rsidRPr="00275E3F">
              <w:t>1,6</w:t>
            </w:r>
            <w:r w:rsidR="00AA5283">
              <w:t> мкм</w:t>
            </w:r>
          </w:p>
        </w:tc>
      </w:tr>
      <w:tr w:rsidR="009E03FE" w:rsidRPr="00CC4257" w14:paraId="11B5BAA9" w14:textId="77777777" w:rsidTr="00452E22">
        <w:trPr>
          <w:trHeight w:val="20"/>
        </w:trPr>
        <w:tc>
          <w:tcPr>
            <w:tcW w:w="879" w:type="pct"/>
            <w:vMerge/>
          </w:tcPr>
          <w:p w14:paraId="1BAB6696" w14:textId="77777777" w:rsidR="009E03FE" w:rsidRPr="00CC4257" w:rsidRDefault="009E03FE" w:rsidP="009E03FE"/>
        </w:tc>
        <w:tc>
          <w:tcPr>
            <w:tcW w:w="4121" w:type="pct"/>
          </w:tcPr>
          <w:p w14:paraId="198B57D8" w14:textId="177D7512" w:rsidR="009E03FE" w:rsidRDefault="00C26252" w:rsidP="00FC100C">
            <w:pPr>
              <w:jc w:val="both"/>
            </w:pPr>
            <w:r>
              <w:t>Установление последовательности контроля внутренней метрической резьбы</w:t>
            </w:r>
            <w:r w:rsidR="009E03FE" w:rsidRPr="00275E3F">
              <w:t xml:space="preserve"> </w:t>
            </w:r>
            <w:r w:rsidR="009E03FE">
              <w:t>до 8</w:t>
            </w:r>
            <w:r w:rsidR="00AA5283">
              <w:t>‑й</w:t>
            </w:r>
            <w:r w:rsidR="009E03FE" w:rsidRPr="00275E3F">
              <w:t xml:space="preserve"> степени </w:t>
            </w:r>
            <w:r w:rsidR="009E03FE">
              <w:t>точности с шероховатостью поверхностей</w:t>
            </w:r>
            <w:r w:rsidR="009E03FE" w:rsidRPr="00275E3F">
              <w:t xml:space="preserve"> до </w:t>
            </w:r>
            <w:r w:rsidR="00AA5283">
              <w:t>Ra </w:t>
            </w:r>
            <w:r w:rsidR="009E03FE" w:rsidRPr="00275E3F">
              <w:t>1,6</w:t>
            </w:r>
            <w:r w:rsidR="00AA5283">
              <w:t> мкм</w:t>
            </w:r>
          </w:p>
        </w:tc>
      </w:tr>
      <w:tr w:rsidR="009E03FE" w:rsidRPr="00CC4257" w14:paraId="38AED7AA" w14:textId="77777777" w:rsidTr="00452E22">
        <w:trPr>
          <w:trHeight w:val="20"/>
        </w:trPr>
        <w:tc>
          <w:tcPr>
            <w:tcW w:w="879" w:type="pct"/>
            <w:vMerge/>
          </w:tcPr>
          <w:p w14:paraId="32C0263B" w14:textId="77777777" w:rsidR="009E03FE" w:rsidRPr="00CC4257" w:rsidRDefault="009E03FE" w:rsidP="009E03FE"/>
        </w:tc>
        <w:tc>
          <w:tcPr>
            <w:tcW w:w="4121" w:type="pct"/>
          </w:tcPr>
          <w:p w14:paraId="10877C0E" w14:textId="227BF3CC" w:rsidR="009E03FE" w:rsidRPr="00CC4257" w:rsidRDefault="009E03FE" w:rsidP="00FC100C">
            <w:pPr>
              <w:jc w:val="both"/>
            </w:pPr>
            <w:r w:rsidRPr="00275E3F">
              <w:t xml:space="preserve">Выявление внешних дефектов наружных и </w:t>
            </w:r>
            <w:r w:rsidR="00C26252">
              <w:t>внутренних метрических или трубных резьб</w:t>
            </w:r>
            <w:r w:rsidRPr="00275E3F">
              <w:t>овых поверхностей детали после обработки на резьбонарезных и резьбонакатных станках</w:t>
            </w:r>
          </w:p>
        </w:tc>
      </w:tr>
      <w:tr w:rsidR="009E03FE" w:rsidRPr="00CC4257" w14:paraId="238A172D" w14:textId="77777777" w:rsidTr="00452E22">
        <w:trPr>
          <w:trHeight w:val="20"/>
        </w:trPr>
        <w:tc>
          <w:tcPr>
            <w:tcW w:w="879" w:type="pct"/>
            <w:vMerge/>
          </w:tcPr>
          <w:p w14:paraId="7EA00B00" w14:textId="77777777" w:rsidR="009E03FE" w:rsidRPr="00CC4257" w:rsidRDefault="009E03FE" w:rsidP="009E03FE"/>
        </w:tc>
        <w:tc>
          <w:tcPr>
            <w:tcW w:w="4121" w:type="pct"/>
          </w:tcPr>
          <w:p w14:paraId="5CD2F190" w14:textId="46D2F25A" w:rsidR="009E03FE" w:rsidRPr="00CC4257" w:rsidRDefault="009E03FE" w:rsidP="00FC100C">
            <w:pPr>
              <w:jc w:val="both"/>
            </w:pPr>
            <w:r w:rsidRPr="00275E3F">
              <w:t xml:space="preserve">Получение средств измерения </w:t>
            </w:r>
            <w:r w:rsidR="00315BF9">
              <w:t>и (или)</w:t>
            </w:r>
            <w:r w:rsidRPr="00275E3F">
              <w:t xml:space="preserve"> контроля </w:t>
            </w:r>
            <w:r>
              <w:t>параметров</w:t>
            </w:r>
            <w:r w:rsidRPr="00275E3F">
              <w:t xml:space="preserve"> </w:t>
            </w:r>
            <w:r>
              <w:t xml:space="preserve">наружной </w:t>
            </w:r>
            <w:r w:rsidRPr="00275E3F">
              <w:t xml:space="preserve">метрической </w:t>
            </w:r>
            <w:r w:rsidR="00AF2CE9">
              <w:t>резьбы до 8‑й степени точности</w:t>
            </w:r>
          </w:p>
        </w:tc>
      </w:tr>
      <w:tr w:rsidR="009E03FE" w:rsidRPr="00CC4257" w14:paraId="7F55E97F" w14:textId="77777777" w:rsidTr="00452E22">
        <w:trPr>
          <w:trHeight w:val="20"/>
        </w:trPr>
        <w:tc>
          <w:tcPr>
            <w:tcW w:w="879" w:type="pct"/>
            <w:vMerge/>
          </w:tcPr>
          <w:p w14:paraId="0BD58DF6" w14:textId="77777777" w:rsidR="009E03FE" w:rsidRPr="00CC4257" w:rsidRDefault="009E03FE" w:rsidP="009E03FE"/>
        </w:tc>
        <w:tc>
          <w:tcPr>
            <w:tcW w:w="4121" w:type="pct"/>
          </w:tcPr>
          <w:p w14:paraId="1AB3D097" w14:textId="432814C9" w:rsidR="009E03FE" w:rsidRPr="00275E3F" w:rsidRDefault="009E03FE" w:rsidP="00FC100C">
            <w:pPr>
              <w:jc w:val="both"/>
            </w:pPr>
            <w:r w:rsidRPr="00275E3F">
              <w:t xml:space="preserve">Получение средств измерения </w:t>
            </w:r>
            <w:r w:rsidR="00315BF9">
              <w:t>и (или)</w:t>
            </w:r>
            <w:r w:rsidRPr="00275E3F">
              <w:t xml:space="preserve"> контроля </w:t>
            </w:r>
            <w:r>
              <w:t>параметров</w:t>
            </w:r>
            <w:r w:rsidRPr="00275E3F">
              <w:t xml:space="preserve"> </w:t>
            </w:r>
            <w:r>
              <w:t xml:space="preserve">внутренней </w:t>
            </w:r>
            <w:r w:rsidRPr="00275E3F">
              <w:t xml:space="preserve">метрической </w:t>
            </w:r>
            <w:r w:rsidR="00AF2CE9">
              <w:t>резьбы до 8‑й степени точности</w:t>
            </w:r>
          </w:p>
        </w:tc>
      </w:tr>
      <w:tr w:rsidR="009E03FE" w:rsidRPr="00CC4257" w14:paraId="511AE4B5" w14:textId="77777777" w:rsidTr="00452E22">
        <w:trPr>
          <w:trHeight w:val="20"/>
        </w:trPr>
        <w:tc>
          <w:tcPr>
            <w:tcW w:w="879" w:type="pct"/>
            <w:vMerge/>
          </w:tcPr>
          <w:p w14:paraId="0FE800FF" w14:textId="77777777" w:rsidR="009E03FE" w:rsidRPr="00CC4257" w:rsidRDefault="009E03FE" w:rsidP="009E03FE"/>
        </w:tc>
        <w:tc>
          <w:tcPr>
            <w:tcW w:w="4121" w:type="pct"/>
          </w:tcPr>
          <w:p w14:paraId="527AEE75" w14:textId="1887CD94" w:rsidR="009E03FE" w:rsidRPr="00275E3F" w:rsidRDefault="009E03FE" w:rsidP="00FC100C">
            <w:pPr>
              <w:jc w:val="both"/>
            </w:pPr>
            <w:r w:rsidRPr="00275E3F">
              <w:t>Контроль наружн</w:t>
            </w:r>
            <w:r>
              <w:t xml:space="preserve">ого </w:t>
            </w:r>
            <w:r w:rsidRPr="00275E3F">
              <w:t>диаметр</w:t>
            </w:r>
            <w:r>
              <w:t>а</w:t>
            </w:r>
            <w:r w:rsidRPr="00275E3F">
              <w:t xml:space="preserve"> </w:t>
            </w:r>
            <w:r>
              <w:t xml:space="preserve">наружной </w:t>
            </w:r>
            <w:r w:rsidRPr="00275E3F">
              <w:t xml:space="preserve">метрической </w:t>
            </w:r>
            <w:r w:rsidR="00AF2CE9">
              <w:t>резьбы до 8‑й степени точности</w:t>
            </w:r>
          </w:p>
        </w:tc>
      </w:tr>
      <w:tr w:rsidR="009E03FE" w:rsidRPr="00CC4257" w14:paraId="4B820721" w14:textId="77777777" w:rsidTr="00452E22">
        <w:trPr>
          <w:trHeight w:val="20"/>
        </w:trPr>
        <w:tc>
          <w:tcPr>
            <w:tcW w:w="879" w:type="pct"/>
            <w:vMerge/>
          </w:tcPr>
          <w:p w14:paraId="5EDAEA91" w14:textId="77777777" w:rsidR="009E03FE" w:rsidRPr="00CC4257" w:rsidRDefault="009E03FE" w:rsidP="009E03FE"/>
        </w:tc>
        <w:tc>
          <w:tcPr>
            <w:tcW w:w="4121" w:type="pct"/>
          </w:tcPr>
          <w:p w14:paraId="0F65B29E" w14:textId="1E03B879" w:rsidR="009E03FE" w:rsidRPr="00275E3F" w:rsidRDefault="009E03FE" w:rsidP="00FC100C">
            <w:pPr>
              <w:jc w:val="both"/>
            </w:pPr>
            <w:r w:rsidRPr="00275E3F">
              <w:t xml:space="preserve">Контроль </w:t>
            </w:r>
            <w:r>
              <w:t xml:space="preserve">среднего </w:t>
            </w:r>
            <w:r w:rsidRPr="00275E3F">
              <w:t>диаметр</w:t>
            </w:r>
            <w:r>
              <w:t>а</w:t>
            </w:r>
            <w:r w:rsidRPr="00275E3F">
              <w:t xml:space="preserve"> </w:t>
            </w:r>
            <w:r>
              <w:t xml:space="preserve">наружной </w:t>
            </w:r>
            <w:r w:rsidRPr="00275E3F">
              <w:t xml:space="preserve">метрической </w:t>
            </w:r>
            <w:r w:rsidR="00AF2CE9">
              <w:t>резьбы до 8‑й степени точности</w:t>
            </w:r>
          </w:p>
        </w:tc>
      </w:tr>
      <w:tr w:rsidR="009E03FE" w:rsidRPr="00CC4257" w14:paraId="003E21F6" w14:textId="77777777" w:rsidTr="00452E22">
        <w:trPr>
          <w:trHeight w:val="20"/>
        </w:trPr>
        <w:tc>
          <w:tcPr>
            <w:tcW w:w="879" w:type="pct"/>
            <w:vMerge/>
          </w:tcPr>
          <w:p w14:paraId="227880CF" w14:textId="77777777" w:rsidR="009E03FE" w:rsidRPr="00CC4257" w:rsidRDefault="009E03FE" w:rsidP="009E03FE"/>
        </w:tc>
        <w:tc>
          <w:tcPr>
            <w:tcW w:w="4121" w:type="pct"/>
          </w:tcPr>
          <w:p w14:paraId="03F24498" w14:textId="205C10E1" w:rsidR="009E03FE" w:rsidRPr="00275E3F" w:rsidRDefault="009E03FE" w:rsidP="00FC100C">
            <w:pPr>
              <w:jc w:val="both"/>
            </w:pPr>
            <w:r w:rsidRPr="00275E3F">
              <w:t xml:space="preserve">Контроль </w:t>
            </w:r>
            <w:r>
              <w:t xml:space="preserve">внутреннего и среднего </w:t>
            </w:r>
            <w:r w:rsidRPr="00275E3F">
              <w:t xml:space="preserve">диаметров </w:t>
            </w:r>
            <w:r>
              <w:t xml:space="preserve">внутренней </w:t>
            </w:r>
            <w:r w:rsidRPr="00275E3F">
              <w:t xml:space="preserve">метрической </w:t>
            </w:r>
            <w:r w:rsidR="00AF2CE9">
              <w:t>резьбы до 8‑й степени точности</w:t>
            </w:r>
          </w:p>
        </w:tc>
      </w:tr>
      <w:tr w:rsidR="009E03FE" w:rsidRPr="00CC4257" w14:paraId="14D9400F" w14:textId="77777777" w:rsidTr="00452E22">
        <w:trPr>
          <w:trHeight w:val="20"/>
        </w:trPr>
        <w:tc>
          <w:tcPr>
            <w:tcW w:w="879" w:type="pct"/>
            <w:vMerge/>
          </w:tcPr>
          <w:p w14:paraId="102E5756" w14:textId="77777777" w:rsidR="009E03FE" w:rsidRPr="00CC4257" w:rsidRDefault="009E03FE" w:rsidP="009E03FE"/>
        </w:tc>
        <w:tc>
          <w:tcPr>
            <w:tcW w:w="4121" w:type="pct"/>
          </w:tcPr>
          <w:p w14:paraId="5CD93BD5" w14:textId="6D50589F" w:rsidR="009E03FE" w:rsidRPr="00275E3F" w:rsidRDefault="009E03FE" w:rsidP="00FC100C">
            <w:pPr>
              <w:jc w:val="both"/>
            </w:pPr>
            <w:r>
              <w:t xml:space="preserve">Контроль шага </w:t>
            </w:r>
            <w:r w:rsidRPr="00275E3F">
              <w:t>резьбы</w:t>
            </w:r>
          </w:p>
        </w:tc>
      </w:tr>
      <w:tr w:rsidR="009E03FE" w:rsidRPr="00CC4257" w14:paraId="1FF2D8C5" w14:textId="77777777" w:rsidTr="00452E22">
        <w:trPr>
          <w:trHeight w:val="20"/>
        </w:trPr>
        <w:tc>
          <w:tcPr>
            <w:tcW w:w="879" w:type="pct"/>
            <w:vMerge/>
          </w:tcPr>
          <w:p w14:paraId="7761AE8A" w14:textId="77777777" w:rsidR="009E03FE" w:rsidRPr="00CC4257" w:rsidRDefault="009E03FE" w:rsidP="009E03FE"/>
        </w:tc>
        <w:tc>
          <w:tcPr>
            <w:tcW w:w="4121" w:type="pct"/>
          </w:tcPr>
          <w:p w14:paraId="7971DB31" w14:textId="4933E3C4" w:rsidR="009E03FE" w:rsidRPr="00CC4257" w:rsidRDefault="009E03FE" w:rsidP="00FC100C">
            <w:pPr>
              <w:jc w:val="both"/>
            </w:pPr>
            <w:r w:rsidRPr="00275E3F">
              <w:t xml:space="preserve">Получение средств измерения </w:t>
            </w:r>
            <w:r w:rsidR="00315BF9">
              <w:t>и (или)</w:t>
            </w:r>
            <w:r w:rsidRPr="00275E3F">
              <w:t xml:space="preserve"> контроля шероховатости обработанных наружных и </w:t>
            </w:r>
            <w:r w:rsidR="00C26252">
              <w:t>внутренних метрических или трубных резьб</w:t>
            </w:r>
            <w:r>
              <w:t xml:space="preserve">овых </w:t>
            </w:r>
            <w:r w:rsidRPr="00275E3F">
              <w:t xml:space="preserve">поверхностей детали до </w:t>
            </w:r>
            <w:r w:rsidR="00AA5283">
              <w:t>Ra </w:t>
            </w:r>
            <w:r w:rsidRPr="00275E3F">
              <w:t>1,6</w:t>
            </w:r>
            <w:r w:rsidR="00AA5283">
              <w:t> мкм</w:t>
            </w:r>
          </w:p>
        </w:tc>
      </w:tr>
      <w:tr w:rsidR="009E03FE" w:rsidRPr="00CC4257" w14:paraId="27DA69FD" w14:textId="77777777" w:rsidTr="00452E22">
        <w:trPr>
          <w:trHeight w:val="20"/>
        </w:trPr>
        <w:tc>
          <w:tcPr>
            <w:tcW w:w="879" w:type="pct"/>
            <w:vMerge/>
          </w:tcPr>
          <w:p w14:paraId="4272BBAF" w14:textId="77777777" w:rsidR="009E03FE" w:rsidRPr="00CC4257" w:rsidRDefault="009E03FE" w:rsidP="009E03FE"/>
        </w:tc>
        <w:tc>
          <w:tcPr>
            <w:tcW w:w="4121" w:type="pct"/>
          </w:tcPr>
          <w:p w14:paraId="4696F24E" w14:textId="651DD16C" w:rsidR="009E03FE" w:rsidRPr="00CC4257" w:rsidRDefault="009E03FE" w:rsidP="00FC100C">
            <w:pPr>
              <w:jc w:val="both"/>
            </w:pPr>
            <w:r w:rsidRPr="00275E3F">
              <w:t xml:space="preserve">Контроль шероховатости обработанных наружных и </w:t>
            </w:r>
            <w:r w:rsidR="00C26252">
              <w:t>внутренних метрических или трубных резьб</w:t>
            </w:r>
            <w:r>
              <w:t xml:space="preserve">овых </w:t>
            </w:r>
            <w:r w:rsidRPr="00275E3F">
              <w:t xml:space="preserve">поверхностей детали до </w:t>
            </w:r>
            <w:r w:rsidR="00AA5283">
              <w:t>Ra </w:t>
            </w:r>
            <w:r w:rsidRPr="00275E3F">
              <w:t>1,6</w:t>
            </w:r>
            <w:r w:rsidR="00AA5283">
              <w:t> мкм</w:t>
            </w:r>
          </w:p>
        </w:tc>
      </w:tr>
      <w:tr w:rsidR="00587428" w:rsidRPr="00CC4257" w14:paraId="64C10CE7" w14:textId="77777777" w:rsidTr="00452E22">
        <w:trPr>
          <w:trHeight w:val="20"/>
        </w:trPr>
        <w:tc>
          <w:tcPr>
            <w:tcW w:w="879" w:type="pct"/>
            <w:vMerge w:val="restart"/>
          </w:tcPr>
          <w:p w14:paraId="0120C59D" w14:textId="77777777" w:rsidR="00587428" w:rsidRPr="00CC4257" w:rsidRDefault="00587428" w:rsidP="00587428">
            <w:r w:rsidRPr="00CC4257">
              <w:t>Необходимые умения</w:t>
            </w:r>
          </w:p>
        </w:tc>
        <w:tc>
          <w:tcPr>
            <w:tcW w:w="4121" w:type="pct"/>
          </w:tcPr>
          <w:p w14:paraId="6149BC13" w14:textId="396B0330" w:rsidR="00587428" w:rsidRPr="00CC4257" w:rsidRDefault="00587428" w:rsidP="00FC100C">
            <w:pPr>
              <w:jc w:val="both"/>
            </w:pPr>
            <w:r w:rsidRPr="00D77FD8">
              <w:t>Читать конструкторскую документацию</w:t>
            </w:r>
          </w:p>
        </w:tc>
      </w:tr>
      <w:tr w:rsidR="00587428" w:rsidRPr="00CC4257" w14:paraId="4AFD24E8" w14:textId="77777777" w:rsidTr="00452E22">
        <w:trPr>
          <w:trHeight w:val="20"/>
        </w:trPr>
        <w:tc>
          <w:tcPr>
            <w:tcW w:w="879" w:type="pct"/>
            <w:vMerge/>
          </w:tcPr>
          <w:p w14:paraId="5D18E3B7" w14:textId="77777777" w:rsidR="00587428" w:rsidRPr="00CC4257" w:rsidRDefault="00587428" w:rsidP="00587428"/>
        </w:tc>
        <w:tc>
          <w:tcPr>
            <w:tcW w:w="4121" w:type="pct"/>
          </w:tcPr>
          <w:p w14:paraId="1EE4CF9B" w14:textId="59662AE4" w:rsidR="00587428" w:rsidRPr="00CC4257" w:rsidRDefault="00587428" w:rsidP="00FC100C">
            <w:pPr>
              <w:jc w:val="both"/>
            </w:pPr>
            <w:r w:rsidRPr="00D77FD8">
              <w:t>Читать технологическую документацию</w:t>
            </w:r>
          </w:p>
        </w:tc>
      </w:tr>
      <w:tr w:rsidR="00587428" w:rsidRPr="00CC4257" w14:paraId="35CC22AE" w14:textId="77777777" w:rsidTr="00452E22">
        <w:trPr>
          <w:trHeight w:val="20"/>
        </w:trPr>
        <w:tc>
          <w:tcPr>
            <w:tcW w:w="879" w:type="pct"/>
            <w:vMerge/>
          </w:tcPr>
          <w:p w14:paraId="6C7DA993" w14:textId="77777777" w:rsidR="00587428" w:rsidRPr="00CC4257" w:rsidRDefault="00587428" w:rsidP="00587428"/>
        </w:tc>
        <w:tc>
          <w:tcPr>
            <w:tcW w:w="4121" w:type="pct"/>
          </w:tcPr>
          <w:p w14:paraId="2BDF6FAE" w14:textId="3F886098" w:rsidR="00587428" w:rsidRPr="00CC4257" w:rsidRDefault="00587428" w:rsidP="00FC100C">
            <w:pPr>
              <w:jc w:val="both"/>
            </w:pPr>
            <w:r w:rsidRPr="00D77FD8">
              <w:t>Выявлять причины возникновения дефектов при обработке заготовок на специализированных резьбонарезных и резьбонакатных станках с целью предупреждения брака</w:t>
            </w:r>
          </w:p>
        </w:tc>
      </w:tr>
      <w:tr w:rsidR="00587428" w:rsidRPr="00CC4257" w14:paraId="4F10D472" w14:textId="77777777" w:rsidTr="00452E22">
        <w:trPr>
          <w:trHeight w:val="20"/>
        </w:trPr>
        <w:tc>
          <w:tcPr>
            <w:tcW w:w="879" w:type="pct"/>
            <w:vMerge/>
          </w:tcPr>
          <w:p w14:paraId="735B3716" w14:textId="77777777" w:rsidR="00587428" w:rsidRPr="00CC4257" w:rsidRDefault="00587428" w:rsidP="00587428"/>
        </w:tc>
        <w:tc>
          <w:tcPr>
            <w:tcW w:w="4121" w:type="pct"/>
          </w:tcPr>
          <w:p w14:paraId="0D5D4AF2" w14:textId="6DEE730B" w:rsidR="00587428" w:rsidRPr="00CC4257" w:rsidRDefault="00587428" w:rsidP="00FC100C">
            <w:pPr>
              <w:jc w:val="both"/>
            </w:pPr>
            <w:r w:rsidRPr="00D77FD8">
              <w:t>Поддерживать состояние рабочего места в соответствии с требованиями охраны труда, пожарной, промышленной, экологической безопасности</w:t>
            </w:r>
          </w:p>
        </w:tc>
      </w:tr>
      <w:tr w:rsidR="00587428" w:rsidRPr="00CC4257" w14:paraId="327E4C48" w14:textId="77777777" w:rsidTr="00452E22">
        <w:trPr>
          <w:trHeight w:val="20"/>
        </w:trPr>
        <w:tc>
          <w:tcPr>
            <w:tcW w:w="879" w:type="pct"/>
            <w:vMerge/>
          </w:tcPr>
          <w:p w14:paraId="0A86B0AC" w14:textId="77777777" w:rsidR="00587428" w:rsidRPr="00CC4257" w:rsidRDefault="00587428" w:rsidP="00587428"/>
        </w:tc>
        <w:tc>
          <w:tcPr>
            <w:tcW w:w="4121" w:type="pct"/>
          </w:tcPr>
          <w:p w14:paraId="6C346E74" w14:textId="6FC0664D" w:rsidR="00587428" w:rsidRPr="00CC4257" w:rsidRDefault="00587428" w:rsidP="00FC100C">
            <w:pPr>
              <w:jc w:val="both"/>
            </w:pPr>
            <w:r w:rsidRPr="00D77FD8">
              <w:t>Визуально определять дефекты поверхностей детали после обработки на специализированных резьбонарезных и резьбонакатных станках</w:t>
            </w:r>
          </w:p>
        </w:tc>
      </w:tr>
      <w:tr w:rsidR="00587428" w:rsidRPr="00CC4257" w14:paraId="4DF5F946" w14:textId="77777777" w:rsidTr="00452E22">
        <w:trPr>
          <w:trHeight w:val="20"/>
        </w:trPr>
        <w:tc>
          <w:tcPr>
            <w:tcW w:w="879" w:type="pct"/>
            <w:vMerge/>
          </w:tcPr>
          <w:p w14:paraId="41C01874" w14:textId="77777777" w:rsidR="00587428" w:rsidRPr="00CC4257" w:rsidRDefault="00587428" w:rsidP="00587428"/>
        </w:tc>
        <w:tc>
          <w:tcPr>
            <w:tcW w:w="4121" w:type="pct"/>
          </w:tcPr>
          <w:p w14:paraId="0177048B" w14:textId="593311B7" w:rsidR="00587428" w:rsidRPr="00CC4257" w:rsidRDefault="00587428" w:rsidP="00FC100C">
            <w:pPr>
              <w:jc w:val="both"/>
            </w:pPr>
            <w:r w:rsidRPr="00D77FD8">
              <w:t>Использовать средства комплексного контроля наружных метрических резьб до 8</w:t>
            </w:r>
            <w:r w:rsidR="00AA5283">
              <w:t>‑й</w:t>
            </w:r>
            <w:r w:rsidRPr="00D77FD8">
              <w:t xml:space="preserve"> степени точности </w:t>
            </w:r>
          </w:p>
        </w:tc>
      </w:tr>
      <w:tr w:rsidR="00587428" w:rsidRPr="00CC4257" w14:paraId="52267C3C" w14:textId="77777777" w:rsidTr="00452E22">
        <w:trPr>
          <w:trHeight w:val="20"/>
        </w:trPr>
        <w:tc>
          <w:tcPr>
            <w:tcW w:w="879" w:type="pct"/>
            <w:vMerge/>
          </w:tcPr>
          <w:p w14:paraId="6E0D3486" w14:textId="77777777" w:rsidR="00587428" w:rsidRPr="00CC4257" w:rsidRDefault="00587428" w:rsidP="00587428"/>
        </w:tc>
        <w:tc>
          <w:tcPr>
            <w:tcW w:w="4121" w:type="pct"/>
          </w:tcPr>
          <w:p w14:paraId="0BA4F3B7" w14:textId="60B80BF5" w:rsidR="00587428" w:rsidRPr="00CC4257" w:rsidRDefault="00587428" w:rsidP="00FC100C">
            <w:pPr>
              <w:jc w:val="both"/>
            </w:pPr>
            <w:r w:rsidRPr="00D77FD8">
              <w:t>Использовать средства комплексного контроля внутренних метрических резьб до 8</w:t>
            </w:r>
            <w:r w:rsidR="00AA5283">
              <w:t>‑й</w:t>
            </w:r>
            <w:r w:rsidRPr="00D77FD8">
              <w:t xml:space="preserve"> степени точности </w:t>
            </w:r>
          </w:p>
        </w:tc>
      </w:tr>
      <w:tr w:rsidR="00587428" w:rsidRPr="00CC4257" w14:paraId="1F7D6B54" w14:textId="77777777" w:rsidTr="00452E22">
        <w:trPr>
          <w:trHeight w:val="20"/>
        </w:trPr>
        <w:tc>
          <w:tcPr>
            <w:tcW w:w="879" w:type="pct"/>
            <w:vMerge/>
          </w:tcPr>
          <w:p w14:paraId="71F49FF8" w14:textId="77777777" w:rsidR="00587428" w:rsidRPr="00CC4257" w:rsidRDefault="00587428" w:rsidP="00587428"/>
        </w:tc>
        <w:tc>
          <w:tcPr>
            <w:tcW w:w="4121" w:type="pct"/>
          </w:tcPr>
          <w:p w14:paraId="50A9DC83" w14:textId="5EE30F7B" w:rsidR="00587428" w:rsidRPr="00CC4257" w:rsidRDefault="00587428" w:rsidP="00FC100C">
            <w:pPr>
              <w:jc w:val="both"/>
            </w:pPr>
            <w:r w:rsidRPr="00D77FD8">
              <w:t>Использовать средства контроля шага метрических резьб до 8</w:t>
            </w:r>
            <w:r w:rsidR="00AA5283">
              <w:t>‑й</w:t>
            </w:r>
            <w:r w:rsidRPr="00D77FD8">
              <w:t xml:space="preserve"> степени точности </w:t>
            </w:r>
          </w:p>
        </w:tc>
      </w:tr>
      <w:tr w:rsidR="00587428" w:rsidRPr="00CC4257" w14:paraId="0F16ED2D" w14:textId="77777777" w:rsidTr="00452E22">
        <w:trPr>
          <w:trHeight w:val="20"/>
        </w:trPr>
        <w:tc>
          <w:tcPr>
            <w:tcW w:w="879" w:type="pct"/>
            <w:vMerge/>
          </w:tcPr>
          <w:p w14:paraId="53B2EB89" w14:textId="77777777" w:rsidR="00587428" w:rsidRPr="00CC4257" w:rsidRDefault="00587428" w:rsidP="00587428"/>
        </w:tc>
        <w:tc>
          <w:tcPr>
            <w:tcW w:w="4121" w:type="pct"/>
          </w:tcPr>
          <w:p w14:paraId="1202C39C" w14:textId="2A6E0EFF" w:rsidR="00587428" w:rsidRPr="00CC4257" w:rsidRDefault="00587428" w:rsidP="00FC100C">
            <w:pPr>
              <w:jc w:val="both"/>
            </w:pPr>
            <w:r w:rsidRPr="00D77FD8">
              <w:t xml:space="preserve">Использовать средства контроля шероховатости поверхностей до </w:t>
            </w:r>
            <w:r w:rsidR="00AA5283">
              <w:t>Ra </w:t>
            </w:r>
            <w:r>
              <w:t>1</w:t>
            </w:r>
            <w:r w:rsidRPr="00D77FD8">
              <w:t>,</w:t>
            </w:r>
            <w:r>
              <w:t>6</w:t>
            </w:r>
            <w:r w:rsidR="00AA5283">
              <w:t> мкм</w:t>
            </w:r>
          </w:p>
        </w:tc>
      </w:tr>
      <w:tr w:rsidR="00BE2DA8" w:rsidRPr="00CC4257" w14:paraId="7AB3F8D0" w14:textId="77777777" w:rsidTr="00452E22">
        <w:trPr>
          <w:trHeight w:val="20"/>
        </w:trPr>
        <w:tc>
          <w:tcPr>
            <w:tcW w:w="879" w:type="pct"/>
            <w:vMerge w:val="restart"/>
          </w:tcPr>
          <w:p w14:paraId="7D957EFB" w14:textId="3C22DE1F" w:rsidR="00BE2DA8" w:rsidRPr="00CC4257" w:rsidRDefault="00BE2DA8" w:rsidP="00BE2DA8">
            <w:r w:rsidRPr="00CC4257">
              <w:t>Необходимые знания</w:t>
            </w:r>
          </w:p>
        </w:tc>
        <w:tc>
          <w:tcPr>
            <w:tcW w:w="4121" w:type="pct"/>
          </w:tcPr>
          <w:p w14:paraId="6B3566C1" w14:textId="3B9F6BCA" w:rsidR="00BE2DA8" w:rsidRPr="00CC4257" w:rsidRDefault="00BE2DA8" w:rsidP="00FC100C">
            <w:pPr>
              <w:jc w:val="both"/>
            </w:pPr>
            <w:r w:rsidRPr="00903951">
              <w:t>Основы ЕСКД</w:t>
            </w:r>
          </w:p>
        </w:tc>
      </w:tr>
      <w:tr w:rsidR="00BE2DA8" w:rsidRPr="00CC4257" w14:paraId="20566CE4" w14:textId="77777777" w:rsidTr="00452E22">
        <w:trPr>
          <w:trHeight w:val="20"/>
        </w:trPr>
        <w:tc>
          <w:tcPr>
            <w:tcW w:w="879" w:type="pct"/>
            <w:vMerge/>
          </w:tcPr>
          <w:p w14:paraId="655D49C2" w14:textId="77777777" w:rsidR="00BE2DA8" w:rsidRPr="00CC4257" w:rsidRDefault="00BE2DA8" w:rsidP="00BE2DA8"/>
        </w:tc>
        <w:tc>
          <w:tcPr>
            <w:tcW w:w="4121" w:type="pct"/>
          </w:tcPr>
          <w:p w14:paraId="46E37D9B" w14:textId="6DF6F574" w:rsidR="00BE2DA8" w:rsidRPr="00CC4257" w:rsidRDefault="00BE2DA8" w:rsidP="00FC100C">
            <w:pPr>
              <w:jc w:val="both"/>
            </w:pPr>
            <w:r w:rsidRPr="00903951">
              <w:t>Правила чтения конструкторской документации</w:t>
            </w:r>
          </w:p>
        </w:tc>
      </w:tr>
      <w:tr w:rsidR="00BE2DA8" w:rsidRPr="00CC4257" w14:paraId="2C456158" w14:textId="77777777" w:rsidTr="00452E22">
        <w:trPr>
          <w:trHeight w:val="20"/>
        </w:trPr>
        <w:tc>
          <w:tcPr>
            <w:tcW w:w="879" w:type="pct"/>
            <w:vMerge/>
          </w:tcPr>
          <w:p w14:paraId="2E9C288B" w14:textId="77777777" w:rsidR="00BE2DA8" w:rsidRPr="00CC4257" w:rsidRDefault="00BE2DA8" w:rsidP="00BE2DA8"/>
        </w:tc>
        <w:tc>
          <w:tcPr>
            <w:tcW w:w="4121" w:type="pct"/>
          </w:tcPr>
          <w:p w14:paraId="37CC1B70" w14:textId="3F550AB1" w:rsidR="00BE2DA8" w:rsidRPr="00CC4257" w:rsidRDefault="00BE2DA8" w:rsidP="00FC100C">
            <w:pPr>
              <w:jc w:val="both"/>
            </w:pPr>
            <w:r w:rsidRPr="00903951">
              <w:t>Система допусков и посадок, квалитеты точности, параметры шероховатости</w:t>
            </w:r>
          </w:p>
        </w:tc>
      </w:tr>
      <w:tr w:rsidR="00BE2DA8" w:rsidRPr="00CC4257" w14:paraId="121B3F84" w14:textId="77777777" w:rsidTr="00452E22">
        <w:trPr>
          <w:trHeight w:val="20"/>
        </w:trPr>
        <w:tc>
          <w:tcPr>
            <w:tcW w:w="879" w:type="pct"/>
            <w:vMerge/>
          </w:tcPr>
          <w:p w14:paraId="7CB435A5" w14:textId="77777777" w:rsidR="00BE2DA8" w:rsidRPr="00CC4257" w:rsidRDefault="00BE2DA8" w:rsidP="00BE2DA8"/>
        </w:tc>
        <w:tc>
          <w:tcPr>
            <w:tcW w:w="4121" w:type="pct"/>
          </w:tcPr>
          <w:p w14:paraId="287B027D" w14:textId="3C87F879" w:rsidR="00BE2DA8" w:rsidRPr="00CC4257" w:rsidRDefault="00BE2DA8" w:rsidP="00FC100C">
            <w:pPr>
              <w:jc w:val="both"/>
            </w:pPr>
            <w:r w:rsidRPr="00903951">
              <w:t>Обозначение на рабочих чертежах допусков размеров, формы и взаимного расположения поверхностей, шероховатости поверхностей</w:t>
            </w:r>
          </w:p>
        </w:tc>
      </w:tr>
      <w:tr w:rsidR="00BE2DA8" w:rsidRPr="00CC4257" w14:paraId="23C5FD45" w14:textId="77777777" w:rsidTr="00452E22">
        <w:trPr>
          <w:trHeight w:val="20"/>
        </w:trPr>
        <w:tc>
          <w:tcPr>
            <w:tcW w:w="879" w:type="pct"/>
            <w:vMerge/>
          </w:tcPr>
          <w:p w14:paraId="3A607715" w14:textId="77777777" w:rsidR="00BE2DA8" w:rsidRPr="00CC4257" w:rsidRDefault="00BE2DA8" w:rsidP="00BE2DA8"/>
        </w:tc>
        <w:tc>
          <w:tcPr>
            <w:tcW w:w="4121" w:type="pct"/>
          </w:tcPr>
          <w:p w14:paraId="21C52916" w14:textId="36335183" w:rsidR="00BE2DA8" w:rsidRPr="00CC4257" w:rsidRDefault="00BE2DA8" w:rsidP="00FC100C">
            <w:pPr>
              <w:jc w:val="both"/>
            </w:pPr>
            <w:r w:rsidRPr="00903951">
              <w:t>Основы ЕСТД</w:t>
            </w:r>
          </w:p>
        </w:tc>
      </w:tr>
      <w:tr w:rsidR="00BE2DA8" w:rsidRPr="00CC4257" w14:paraId="561C250F" w14:textId="77777777" w:rsidTr="00452E22">
        <w:trPr>
          <w:trHeight w:val="20"/>
        </w:trPr>
        <w:tc>
          <w:tcPr>
            <w:tcW w:w="879" w:type="pct"/>
            <w:vMerge/>
          </w:tcPr>
          <w:p w14:paraId="7D921675" w14:textId="77777777" w:rsidR="00BE2DA8" w:rsidRPr="00CC4257" w:rsidRDefault="00BE2DA8" w:rsidP="00BE2DA8"/>
        </w:tc>
        <w:tc>
          <w:tcPr>
            <w:tcW w:w="4121" w:type="pct"/>
          </w:tcPr>
          <w:p w14:paraId="687470E6" w14:textId="0193733F" w:rsidR="00BE2DA8" w:rsidRPr="00CC4257" w:rsidRDefault="00BE2DA8" w:rsidP="00FC100C">
            <w:pPr>
              <w:jc w:val="both"/>
            </w:pPr>
            <w:r w:rsidRPr="00903951">
              <w:t xml:space="preserve">Виды и содержание технологической документации, используемой в </w:t>
            </w:r>
            <w:r w:rsidRPr="00903951">
              <w:lastRenderedPageBreak/>
              <w:t>организации</w:t>
            </w:r>
          </w:p>
        </w:tc>
      </w:tr>
      <w:tr w:rsidR="00BE2DA8" w:rsidRPr="00CC4257" w14:paraId="69F44B16" w14:textId="77777777" w:rsidTr="00452E22">
        <w:trPr>
          <w:trHeight w:val="20"/>
        </w:trPr>
        <w:tc>
          <w:tcPr>
            <w:tcW w:w="879" w:type="pct"/>
            <w:vMerge/>
          </w:tcPr>
          <w:p w14:paraId="10C693CF" w14:textId="77777777" w:rsidR="00BE2DA8" w:rsidRPr="00CC4257" w:rsidRDefault="00BE2DA8" w:rsidP="00BE2DA8"/>
        </w:tc>
        <w:tc>
          <w:tcPr>
            <w:tcW w:w="4121" w:type="pct"/>
          </w:tcPr>
          <w:p w14:paraId="2D211A22" w14:textId="69CAD77E" w:rsidR="00BE2DA8" w:rsidRPr="00CC4257" w:rsidRDefault="00BE2DA8" w:rsidP="00FC100C">
            <w:pPr>
              <w:jc w:val="both"/>
            </w:pPr>
            <w:r w:rsidRPr="00903951">
              <w:t>Правила чтения технологической документации</w:t>
            </w:r>
          </w:p>
        </w:tc>
      </w:tr>
      <w:tr w:rsidR="00D45BCD" w:rsidRPr="00CC4257" w14:paraId="6FC81CEE" w14:textId="77777777" w:rsidTr="00452E22">
        <w:trPr>
          <w:trHeight w:val="20"/>
        </w:trPr>
        <w:tc>
          <w:tcPr>
            <w:tcW w:w="879" w:type="pct"/>
            <w:vMerge/>
          </w:tcPr>
          <w:p w14:paraId="0BABA71C" w14:textId="77777777" w:rsidR="00D45BCD" w:rsidRPr="00CC4257" w:rsidRDefault="00D45BCD" w:rsidP="00D45BCD"/>
        </w:tc>
        <w:tc>
          <w:tcPr>
            <w:tcW w:w="4121" w:type="pct"/>
          </w:tcPr>
          <w:p w14:paraId="53369392" w14:textId="25B9F2DD" w:rsidR="00D45BCD" w:rsidRPr="00903951" w:rsidRDefault="00D45BCD" w:rsidP="00FC100C">
            <w:pPr>
              <w:jc w:val="both"/>
            </w:pPr>
            <w:r w:rsidRPr="00C238B6">
              <w:t>Основы метрологии</w:t>
            </w:r>
          </w:p>
        </w:tc>
      </w:tr>
      <w:tr w:rsidR="00D45BCD" w:rsidRPr="00CC4257" w14:paraId="3E5BB885" w14:textId="77777777" w:rsidTr="00452E22">
        <w:trPr>
          <w:trHeight w:val="20"/>
        </w:trPr>
        <w:tc>
          <w:tcPr>
            <w:tcW w:w="879" w:type="pct"/>
            <w:vMerge/>
          </w:tcPr>
          <w:p w14:paraId="7E53FFAF" w14:textId="77777777" w:rsidR="00D45BCD" w:rsidRPr="00CC4257" w:rsidRDefault="00D45BCD" w:rsidP="00D45BCD"/>
        </w:tc>
        <w:tc>
          <w:tcPr>
            <w:tcW w:w="4121" w:type="pct"/>
          </w:tcPr>
          <w:p w14:paraId="7784D7E7" w14:textId="69A6C5F3" w:rsidR="00D45BCD" w:rsidRPr="00903951" w:rsidRDefault="00D45BCD" w:rsidP="00FC100C">
            <w:pPr>
              <w:jc w:val="both"/>
            </w:pPr>
            <w:r w:rsidRPr="00C238B6">
              <w:t>Основы технических измерений</w:t>
            </w:r>
          </w:p>
        </w:tc>
      </w:tr>
      <w:tr w:rsidR="00452E22" w:rsidRPr="00CC4257" w14:paraId="17CACEE5" w14:textId="77777777" w:rsidTr="00452E22">
        <w:trPr>
          <w:trHeight w:val="20"/>
        </w:trPr>
        <w:tc>
          <w:tcPr>
            <w:tcW w:w="879" w:type="pct"/>
            <w:vMerge/>
          </w:tcPr>
          <w:p w14:paraId="2E616252" w14:textId="77777777" w:rsidR="00452E22" w:rsidRPr="00CC4257" w:rsidRDefault="00452E22" w:rsidP="00452E22"/>
        </w:tc>
        <w:tc>
          <w:tcPr>
            <w:tcW w:w="4121" w:type="pct"/>
          </w:tcPr>
          <w:p w14:paraId="69059FA8" w14:textId="4861E475" w:rsidR="00452E22" w:rsidRPr="00C238B6" w:rsidRDefault="00EF558A" w:rsidP="00FC100C">
            <w:pPr>
              <w:jc w:val="both"/>
            </w:pPr>
            <w:r>
              <w:t>Виды типичных дефектов</w:t>
            </w:r>
            <w:r w:rsidR="00452E22" w:rsidRPr="00CD36A3">
              <w:t xml:space="preserve"> деталей после обработки заготовок на специализированных резьбонарезных и резьбонакатных станках</w:t>
            </w:r>
          </w:p>
        </w:tc>
      </w:tr>
      <w:tr w:rsidR="00452E22" w:rsidRPr="00CC4257" w14:paraId="17AE1F57" w14:textId="77777777" w:rsidTr="00452E22">
        <w:trPr>
          <w:trHeight w:val="20"/>
        </w:trPr>
        <w:tc>
          <w:tcPr>
            <w:tcW w:w="879" w:type="pct"/>
            <w:vMerge/>
          </w:tcPr>
          <w:p w14:paraId="6E9F628A" w14:textId="77777777" w:rsidR="00452E22" w:rsidRPr="00CC4257" w:rsidRDefault="00452E22" w:rsidP="00452E22"/>
        </w:tc>
        <w:tc>
          <w:tcPr>
            <w:tcW w:w="4121" w:type="pct"/>
          </w:tcPr>
          <w:p w14:paraId="7394347A" w14:textId="3C304493" w:rsidR="00452E22" w:rsidRPr="00C238B6" w:rsidRDefault="00452E22" w:rsidP="00FC100C">
            <w:pPr>
              <w:jc w:val="both"/>
            </w:pPr>
            <w:r w:rsidRPr="00CD36A3">
              <w:t>Причины дефектов деталей при обработке заготовок на специализированных резьбонарезных и резьбонакатных станках</w:t>
            </w:r>
          </w:p>
        </w:tc>
      </w:tr>
      <w:tr w:rsidR="00452E22" w:rsidRPr="00CC4257" w14:paraId="3BB46CE5" w14:textId="77777777" w:rsidTr="00452E22">
        <w:trPr>
          <w:trHeight w:val="20"/>
        </w:trPr>
        <w:tc>
          <w:tcPr>
            <w:tcW w:w="879" w:type="pct"/>
            <w:vMerge/>
          </w:tcPr>
          <w:p w14:paraId="039E106D" w14:textId="77777777" w:rsidR="00452E22" w:rsidRPr="00CC4257" w:rsidRDefault="00452E22" w:rsidP="00452E22"/>
        </w:tc>
        <w:tc>
          <w:tcPr>
            <w:tcW w:w="4121" w:type="pct"/>
          </w:tcPr>
          <w:p w14:paraId="61E8D15B" w14:textId="22C38296" w:rsidR="00452E22" w:rsidRPr="00C238B6" w:rsidRDefault="00452E22" w:rsidP="00FC100C">
            <w:pPr>
              <w:jc w:val="both"/>
            </w:pPr>
            <w:r w:rsidRPr="00CD36A3">
              <w:t>Визуальные признаки дефектов поверхностей, обработанных на специализированных резьбонарезных и резьбонакатных станках</w:t>
            </w:r>
          </w:p>
        </w:tc>
      </w:tr>
      <w:tr w:rsidR="00AB0BA6" w:rsidRPr="00CC4257" w14:paraId="69B9DAD2" w14:textId="77777777" w:rsidTr="00452E22">
        <w:trPr>
          <w:trHeight w:val="20"/>
        </w:trPr>
        <w:tc>
          <w:tcPr>
            <w:tcW w:w="879" w:type="pct"/>
            <w:vMerge/>
          </w:tcPr>
          <w:p w14:paraId="1308F97A" w14:textId="77777777" w:rsidR="00AB0BA6" w:rsidRPr="00CC4257" w:rsidRDefault="00AB0BA6" w:rsidP="00AB0BA6"/>
        </w:tc>
        <w:tc>
          <w:tcPr>
            <w:tcW w:w="4121" w:type="pct"/>
          </w:tcPr>
          <w:p w14:paraId="5A577F42" w14:textId="3022F0B0" w:rsidR="00AB0BA6" w:rsidRPr="00903951" w:rsidRDefault="00AB0BA6" w:rsidP="00FC100C">
            <w:pPr>
              <w:jc w:val="both"/>
            </w:pPr>
            <w:r w:rsidRPr="00A51073">
              <w:t xml:space="preserve">Методы комплексного контроля наружной метрической </w:t>
            </w:r>
            <w:r w:rsidR="00AF2CE9">
              <w:t>резьбы до 8‑й степени точности</w:t>
            </w:r>
          </w:p>
        </w:tc>
      </w:tr>
      <w:tr w:rsidR="00AB0BA6" w:rsidRPr="00CC4257" w14:paraId="7EA3A9F9" w14:textId="77777777" w:rsidTr="00452E22">
        <w:trPr>
          <w:trHeight w:val="20"/>
        </w:trPr>
        <w:tc>
          <w:tcPr>
            <w:tcW w:w="879" w:type="pct"/>
            <w:vMerge/>
          </w:tcPr>
          <w:p w14:paraId="2EDBD776" w14:textId="77777777" w:rsidR="00AB0BA6" w:rsidRPr="00CC4257" w:rsidRDefault="00AB0BA6" w:rsidP="00AB0BA6"/>
        </w:tc>
        <w:tc>
          <w:tcPr>
            <w:tcW w:w="4121" w:type="pct"/>
          </w:tcPr>
          <w:p w14:paraId="42E5A2CF" w14:textId="6DF83192" w:rsidR="00AB0BA6" w:rsidRPr="00903951" w:rsidRDefault="00AB0BA6" w:rsidP="00FC100C">
            <w:pPr>
              <w:jc w:val="both"/>
            </w:pPr>
            <w:r w:rsidRPr="00A51073">
              <w:t xml:space="preserve">Методы комплексного контроля внутренней метрической </w:t>
            </w:r>
            <w:r w:rsidR="00AF2CE9">
              <w:t>резьбы до 8‑й степени точности</w:t>
            </w:r>
          </w:p>
        </w:tc>
      </w:tr>
      <w:tr w:rsidR="00AB0BA6" w:rsidRPr="00CC4257" w14:paraId="509F6345" w14:textId="77777777" w:rsidTr="00452E22">
        <w:trPr>
          <w:trHeight w:val="20"/>
        </w:trPr>
        <w:tc>
          <w:tcPr>
            <w:tcW w:w="879" w:type="pct"/>
            <w:vMerge/>
          </w:tcPr>
          <w:p w14:paraId="1C458FEA" w14:textId="77777777" w:rsidR="00AB0BA6" w:rsidRPr="00CC4257" w:rsidRDefault="00AB0BA6" w:rsidP="00AB0BA6"/>
        </w:tc>
        <w:tc>
          <w:tcPr>
            <w:tcW w:w="4121" w:type="pct"/>
          </w:tcPr>
          <w:p w14:paraId="33AEB696" w14:textId="459564E5" w:rsidR="00AB0BA6" w:rsidRPr="00903951" w:rsidRDefault="00AB0BA6" w:rsidP="00FC100C">
            <w:pPr>
              <w:jc w:val="both"/>
            </w:pPr>
            <w:r w:rsidRPr="00A51073">
              <w:t xml:space="preserve">Средства комплексного контроля наружной метрической </w:t>
            </w:r>
            <w:r w:rsidR="00AF2CE9">
              <w:t>резьбы до 8‑й степени точности</w:t>
            </w:r>
            <w:r w:rsidRPr="00A51073">
              <w:t>: виды, конструкции, назначение, возможности и правила использования</w:t>
            </w:r>
          </w:p>
        </w:tc>
      </w:tr>
      <w:tr w:rsidR="00AB0BA6" w:rsidRPr="00CC4257" w14:paraId="0B6AB181" w14:textId="77777777" w:rsidTr="00452E22">
        <w:trPr>
          <w:trHeight w:val="20"/>
        </w:trPr>
        <w:tc>
          <w:tcPr>
            <w:tcW w:w="879" w:type="pct"/>
            <w:vMerge/>
          </w:tcPr>
          <w:p w14:paraId="1BC0E682" w14:textId="77777777" w:rsidR="00AB0BA6" w:rsidRPr="00CC4257" w:rsidRDefault="00AB0BA6" w:rsidP="00AB0BA6"/>
        </w:tc>
        <w:tc>
          <w:tcPr>
            <w:tcW w:w="4121" w:type="pct"/>
          </w:tcPr>
          <w:p w14:paraId="5257BFEC" w14:textId="029E5F82" w:rsidR="00AB0BA6" w:rsidRPr="00903951" w:rsidRDefault="00AB0BA6" w:rsidP="00FC100C">
            <w:pPr>
              <w:jc w:val="both"/>
            </w:pPr>
            <w:r w:rsidRPr="00A51073">
              <w:t xml:space="preserve">Средства комплексного контроля внутренней метрической </w:t>
            </w:r>
            <w:r w:rsidR="00AF2CE9">
              <w:t>резьбы до 8‑й степени точности</w:t>
            </w:r>
            <w:r w:rsidRPr="00A51073">
              <w:t>: виды, конструкции, назначение, возможности и правила использования</w:t>
            </w:r>
          </w:p>
        </w:tc>
      </w:tr>
      <w:tr w:rsidR="00AB0BA6" w:rsidRPr="00CC4257" w14:paraId="25B6FC78" w14:textId="77777777" w:rsidTr="00452E22">
        <w:trPr>
          <w:trHeight w:val="20"/>
        </w:trPr>
        <w:tc>
          <w:tcPr>
            <w:tcW w:w="879" w:type="pct"/>
            <w:vMerge/>
          </w:tcPr>
          <w:p w14:paraId="1465F685" w14:textId="77777777" w:rsidR="00AB0BA6" w:rsidRPr="00CC4257" w:rsidRDefault="00AB0BA6" w:rsidP="00AB0BA6"/>
        </w:tc>
        <w:tc>
          <w:tcPr>
            <w:tcW w:w="4121" w:type="pct"/>
          </w:tcPr>
          <w:p w14:paraId="26AF14A0" w14:textId="175C0140" w:rsidR="00AB0BA6" w:rsidRPr="00903951" w:rsidRDefault="00AB0BA6" w:rsidP="00FC100C">
            <w:pPr>
              <w:jc w:val="both"/>
            </w:pPr>
            <w:r w:rsidRPr="00A51073">
              <w:t xml:space="preserve">Средства контроля шага метрической </w:t>
            </w:r>
            <w:r w:rsidR="00AF2CE9">
              <w:t>резьбы до 8‑й степени точности</w:t>
            </w:r>
            <w:r w:rsidRPr="00A51073">
              <w:t>: виды, конструкции, назначение, возможности и правила использования</w:t>
            </w:r>
          </w:p>
        </w:tc>
      </w:tr>
      <w:tr w:rsidR="00AB0BA6" w:rsidRPr="00CC4257" w14:paraId="504B71CA" w14:textId="77777777" w:rsidTr="00452E22">
        <w:trPr>
          <w:trHeight w:val="20"/>
        </w:trPr>
        <w:tc>
          <w:tcPr>
            <w:tcW w:w="879" w:type="pct"/>
            <w:vMerge/>
          </w:tcPr>
          <w:p w14:paraId="37A7B129" w14:textId="77777777" w:rsidR="00AB0BA6" w:rsidRPr="00CC4257" w:rsidRDefault="00AB0BA6" w:rsidP="00AB0BA6"/>
        </w:tc>
        <w:tc>
          <w:tcPr>
            <w:tcW w:w="4121" w:type="pct"/>
          </w:tcPr>
          <w:p w14:paraId="37443FAC" w14:textId="13608CC8" w:rsidR="00AB0BA6" w:rsidRPr="00903951" w:rsidRDefault="00AB0BA6" w:rsidP="00FC100C">
            <w:pPr>
              <w:jc w:val="both"/>
            </w:pPr>
            <w:r w:rsidRPr="00A51073">
              <w:t xml:space="preserve">Методы контроля шероховатости поверхностей до </w:t>
            </w:r>
            <w:r w:rsidR="00AA5283">
              <w:t>Ra </w:t>
            </w:r>
            <w:r w:rsidRPr="00A51073">
              <w:t>1,6</w:t>
            </w:r>
            <w:r w:rsidR="00AA5283">
              <w:t> мкм</w:t>
            </w:r>
          </w:p>
        </w:tc>
      </w:tr>
      <w:tr w:rsidR="00AB0BA6" w:rsidRPr="00CC4257" w14:paraId="3DEF9E80" w14:textId="77777777" w:rsidTr="00452E22">
        <w:trPr>
          <w:trHeight w:val="20"/>
        </w:trPr>
        <w:tc>
          <w:tcPr>
            <w:tcW w:w="879" w:type="pct"/>
            <w:vMerge/>
          </w:tcPr>
          <w:p w14:paraId="03E754DA" w14:textId="77777777" w:rsidR="00AB0BA6" w:rsidRPr="00CC4257" w:rsidRDefault="00AB0BA6" w:rsidP="00AB0BA6"/>
        </w:tc>
        <w:tc>
          <w:tcPr>
            <w:tcW w:w="4121" w:type="pct"/>
          </w:tcPr>
          <w:p w14:paraId="5CAEEE0F" w14:textId="410DB47B" w:rsidR="00AB0BA6" w:rsidRPr="00903951" w:rsidRDefault="00AB0BA6" w:rsidP="00FC100C">
            <w:pPr>
              <w:jc w:val="both"/>
            </w:pPr>
            <w:r w:rsidRPr="00A51073">
              <w:t xml:space="preserve">Средства измерения шероховатости поверхностей до </w:t>
            </w:r>
            <w:r w:rsidR="00AA5283">
              <w:t>Ra </w:t>
            </w:r>
            <w:r w:rsidRPr="00A51073">
              <w:t>1,6</w:t>
            </w:r>
            <w:r w:rsidR="00AA5283">
              <w:t> мкм</w:t>
            </w:r>
            <w:r w:rsidRPr="00A51073">
              <w:t>: виды, конструкции, назначение, возможности и правила использования</w:t>
            </w:r>
          </w:p>
        </w:tc>
      </w:tr>
      <w:tr w:rsidR="00AB0BA6" w:rsidRPr="00CC4257" w14:paraId="38C10285" w14:textId="77777777" w:rsidTr="00452E22">
        <w:trPr>
          <w:trHeight w:val="20"/>
        </w:trPr>
        <w:tc>
          <w:tcPr>
            <w:tcW w:w="879" w:type="pct"/>
            <w:vMerge/>
          </w:tcPr>
          <w:p w14:paraId="634E7135" w14:textId="77777777" w:rsidR="00AB0BA6" w:rsidRPr="00CC4257" w:rsidRDefault="00AB0BA6" w:rsidP="00AB0BA6"/>
        </w:tc>
        <w:tc>
          <w:tcPr>
            <w:tcW w:w="4121" w:type="pct"/>
          </w:tcPr>
          <w:p w14:paraId="5359D804" w14:textId="18026049" w:rsidR="00AB0BA6" w:rsidRPr="00903951" w:rsidRDefault="00AB0BA6" w:rsidP="00FC100C">
            <w:pPr>
              <w:jc w:val="both"/>
            </w:pPr>
            <w:r w:rsidRPr="00A51073">
              <w:t xml:space="preserve">Средства контроля шероховатости поверхностей до </w:t>
            </w:r>
            <w:r w:rsidR="00AA5283">
              <w:t>Ra </w:t>
            </w:r>
            <w:r w:rsidRPr="00A51073">
              <w:t>1,6</w:t>
            </w:r>
            <w:r w:rsidR="00AA5283">
              <w:t> мкм</w:t>
            </w:r>
            <w:r w:rsidRPr="00A51073">
              <w:t>: виды, конструкции, назначение, возможности и правила использования</w:t>
            </w:r>
          </w:p>
        </w:tc>
      </w:tr>
      <w:tr w:rsidR="00D45BCD" w:rsidRPr="00CC4257" w14:paraId="10443DCD" w14:textId="77777777" w:rsidTr="00452E22">
        <w:trPr>
          <w:trHeight w:val="20"/>
        </w:trPr>
        <w:tc>
          <w:tcPr>
            <w:tcW w:w="879" w:type="pct"/>
            <w:vMerge/>
          </w:tcPr>
          <w:p w14:paraId="48774BEC" w14:textId="77777777" w:rsidR="00D45BCD" w:rsidRPr="00CC4257" w:rsidRDefault="00D45BCD" w:rsidP="00D45BCD"/>
        </w:tc>
        <w:tc>
          <w:tcPr>
            <w:tcW w:w="4121" w:type="pct"/>
          </w:tcPr>
          <w:p w14:paraId="23A872AE" w14:textId="08244AAD" w:rsidR="00D45BCD" w:rsidRPr="00903951" w:rsidRDefault="00D45BCD" w:rsidP="00FC100C">
            <w:pPr>
              <w:jc w:val="both"/>
            </w:pPr>
            <w:r w:rsidRPr="00C238B6">
              <w:t>Требования охраны труда, пожарной, промышленной, экологической безопасности и электробезопасности при выполнении измерений и контроля машиностроительных деталей</w:t>
            </w:r>
          </w:p>
        </w:tc>
      </w:tr>
      <w:tr w:rsidR="00D45BCD" w:rsidRPr="00CC4257" w14:paraId="65BF84A1" w14:textId="77777777" w:rsidTr="00452E22">
        <w:trPr>
          <w:trHeight w:val="20"/>
        </w:trPr>
        <w:tc>
          <w:tcPr>
            <w:tcW w:w="879" w:type="pct"/>
            <w:vMerge/>
          </w:tcPr>
          <w:p w14:paraId="5BF188CC" w14:textId="77777777" w:rsidR="00D45BCD" w:rsidRPr="00CC4257" w:rsidRDefault="00D45BCD" w:rsidP="00D45BCD"/>
        </w:tc>
        <w:tc>
          <w:tcPr>
            <w:tcW w:w="4121" w:type="pct"/>
          </w:tcPr>
          <w:p w14:paraId="5C19D2F9" w14:textId="73517D00" w:rsidR="00D45BCD" w:rsidRPr="00CC4257" w:rsidRDefault="00D45BCD" w:rsidP="00FC100C">
            <w:pPr>
              <w:jc w:val="both"/>
            </w:pPr>
            <w:r w:rsidRPr="00C238B6">
              <w:t>Опасные и вредные производственные факторы механосборочного производства</w:t>
            </w:r>
          </w:p>
        </w:tc>
      </w:tr>
      <w:tr w:rsidR="00D45BCD" w:rsidRPr="00CC4257" w14:paraId="1F662D5D" w14:textId="77777777" w:rsidTr="00452E22">
        <w:trPr>
          <w:trHeight w:val="20"/>
        </w:trPr>
        <w:tc>
          <w:tcPr>
            <w:tcW w:w="879" w:type="pct"/>
          </w:tcPr>
          <w:p w14:paraId="7F4FFD16" w14:textId="77777777" w:rsidR="00D45BCD" w:rsidRPr="00CC4257" w:rsidRDefault="00D45BCD" w:rsidP="00D45BCD">
            <w:r w:rsidRPr="00CC4257">
              <w:t>Другие характеристики</w:t>
            </w:r>
          </w:p>
        </w:tc>
        <w:tc>
          <w:tcPr>
            <w:tcW w:w="4121" w:type="pct"/>
          </w:tcPr>
          <w:p w14:paraId="3AAD24B6" w14:textId="77777777" w:rsidR="00D45BCD" w:rsidRPr="00CC4257" w:rsidRDefault="00D45BCD" w:rsidP="00FC100C">
            <w:pPr>
              <w:jc w:val="both"/>
            </w:pPr>
            <w:r w:rsidRPr="00CC4257">
              <w:t>-</w:t>
            </w:r>
          </w:p>
        </w:tc>
      </w:tr>
    </w:tbl>
    <w:p w14:paraId="2A6172F1" w14:textId="77777777" w:rsidR="00F418E9" w:rsidRDefault="00F418E9" w:rsidP="00F418E9"/>
    <w:p w14:paraId="7E06A923" w14:textId="715A259A" w:rsidR="00B82DF9" w:rsidRDefault="00B82DF9" w:rsidP="0025155F">
      <w:pPr>
        <w:pStyle w:val="2"/>
      </w:pPr>
      <w:bookmarkStart w:id="16" w:name="_Toc193215154"/>
      <w:r w:rsidRPr="00CC4257">
        <w:t>3.2. Обобщенная трудовая функция</w:t>
      </w:r>
      <w:bookmarkEnd w:id="16"/>
      <w:r w:rsidRPr="00CC4257">
        <w:t xml:space="preserve"> </w:t>
      </w:r>
    </w:p>
    <w:p w14:paraId="0436A248" w14:textId="77777777" w:rsidR="00F418E9" w:rsidRPr="00F418E9" w:rsidRDefault="00F418E9" w:rsidP="00F418E9"/>
    <w:tbl>
      <w:tblPr>
        <w:tblW w:w="5000" w:type="pct"/>
        <w:jc w:val="center"/>
        <w:tblLook w:val="01E0" w:firstRow="1" w:lastRow="1" w:firstColumn="1" w:lastColumn="1" w:noHBand="0" w:noVBand="0"/>
      </w:tblPr>
      <w:tblGrid>
        <w:gridCol w:w="1560"/>
        <w:gridCol w:w="5812"/>
        <w:gridCol w:w="667"/>
        <w:gridCol w:w="377"/>
        <w:gridCol w:w="1447"/>
        <w:gridCol w:w="337"/>
      </w:tblGrid>
      <w:tr w:rsidR="003E3D05" w:rsidRPr="00CC4257" w14:paraId="7E06A92A" w14:textId="77777777" w:rsidTr="009E5DA9">
        <w:trPr>
          <w:jc w:val="center"/>
        </w:trPr>
        <w:tc>
          <w:tcPr>
            <w:tcW w:w="765" w:type="pct"/>
            <w:tcBorders>
              <w:right w:val="single" w:sz="4" w:space="0" w:color="808080"/>
            </w:tcBorders>
            <w:vAlign w:val="center"/>
          </w:tcPr>
          <w:p w14:paraId="7E06A924" w14:textId="075CB7A8" w:rsidR="003E3D05" w:rsidRPr="00CC4257" w:rsidRDefault="008232B5" w:rsidP="003E3D05">
            <w:r w:rsidRPr="008232B5">
              <w:rPr>
                <w:sz w:val="20"/>
              </w:rPr>
              <w:t>Наименование</w:t>
            </w:r>
          </w:p>
        </w:tc>
        <w:tc>
          <w:tcPr>
            <w:tcW w:w="2849" w:type="pct"/>
            <w:tcBorders>
              <w:top w:val="single" w:sz="4" w:space="0" w:color="808080"/>
              <w:left w:val="single" w:sz="4" w:space="0" w:color="808080"/>
              <w:bottom w:val="single" w:sz="4" w:space="0" w:color="808080"/>
              <w:right w:val="single" w:sz="4" w:space="0" w:color="808080"/>
            </w:tcBorders>
          </w:tcPr>
          <w:p w14:paraId="7E06A925" w14:textId="212AFAB5" w:rsidR="003E3D05" w:rsidRPr="00CC4257" w:rsidRDefault="003E3D05" w:rsidP="003E3D05">
            <w:r>
              <w:t>Получение наружной и внутренней метрической резьбы до 6</w:t>
            </w:r>
            <w:r w:rsidR="00AA5283">
              <w:t>‑й</w:t>
            </w:r>
            <w:r>
              <w:t xml:space="preserve"> степени точности или трубной резьбы класса </w:t>
            </w:r>
            <w:r w:rsidR="001A1AEF">
              <w:t>точности B</w:t>
            </w:r>
            <w:r>
              <w:t xml:space="preserve"> на специализированных станках</w:t>
            </w:r>
          </w:p>
        </w:tc>
        <w:tc>
          <w:tcPr>
            <w:tcW w:w="327" w:type="pct"/>
            <w:tcBorders>
              <w:left w:val="single" w:sz="4" w:space="0" w:color="808080"/>
              <w:right w:val="single" w:sz="4" w:space="0" w:color="808080"/>
            </w:tcBorders>
            <w:vAlign w:val="center"/>
          </w:tcPr>
          <w:p w14:paraId="7E06A926" w14:textId="77777777" w:rsidR="003E3D05" w:rsidRPr="00CC4257" w:rsidRDefault="003E3D05" w:rsidP="00FC100C">
            <w:pPr>
              <w:suppressAutoHyphens/>
              <w:jc w:val="center"/>
              <w:rPr>
                <w:sz w:val="20"/>
                <w:szCs w:val="20"/>
              </w:rPr>
            </w:pPr>
            <w:r w:rsidRPr="00CC4257">
              <w:rPr>
                <w:sz w:val="20"/>
                <w:szCs w:val="20"/>
              </w:rPr>
              <w:t>Код</w:t>
            </w:r>
          </w:p>
        </w:tc>
        <w:tc>
          <w:tcPr>
            <w:tcW w:w="185" w:type="pct"/>
            <w:tcBorders>
              <w:top w:val="single" w:sz="4" w:space="0" w:color="808080"/>
              <w:left w:val="single" w:sz="4" w:space="0" w:color="808080"/>
              <w:bottom w:val="single" w:sz="4" w:space="0" w:color="808080"/>
              <w:right w:val="single" w:sz="4" w:space="0" w:color="808080"/>
            </w:tcBorders>
            <w:vAlign w:val="center"/>
          </w:tcPr>
          <w:p w14:paraId="7E06A927" w14:textId="77D179D4" w:rsidR="003E3D05" w:rsidRPr="00CC4257" w:rsidRDefault="00E92129" w:rsidP="00FC100C">
            <w:pPr>
              <w:jc w:val="center"/>
              <w:rPr>
                <w:lang w:val="en-US"/>
              </w:rPr>
            </w:pPr>
            <w:r>
              <w:rPr>
                <w:lang w:val="en-US"/>
              </w:rPr>
              <w:t>B</w:t>
            </w:r>
          </w:p>
        </w:tc>
        <w:tc>
          <w:tcPr>
            <w:tcW w:w="709" w:type="pct"/>
            <w:tcBorders>
              <w:left w:val="single" w:sz="4" w:space="0" w:color="808080"/>
              <w:right w:val="single" w:sz="4" w:space="0" w:color="808080"/>
            </w:tcBorders>
            <w:vAlign w:val="center"/>
          </w:tcPr>
          <w:p w14:paraId="7E06A928" w14:textId="3659DFCA" w:rsidR="003E3D05" w:rsidRPr="00CC4257" w:rsidRDefault="00AA5283" w:rsidP="00FC100C">
            <w:pPr>
              <w:jc w:val="center"/>
              <w:rPr>
                <w:vertAlign w:val="superscript"/>
              </w:rPr>
            </w:pPr>
            <w:r w:rsidRPr="00AA5283">
              <w:rPr>
                <w:sz w:val="20"/>
              </w:rPr>
              <w:t>Уровень квалификации</w:t>
            </w:r>
          </w:p>
        </w:tc>
        <w:tc>
          <w:tcPr>
            <w:tcW w:w="165" w:type="pct"/>
            <w:tcBorders>
              <w:top w:val="single" w:sz="4" w:space="0" w:color="808080"/>
              <w:left w:val="single" w:sz="4" w:space="0" w:color="808080"/>
              <w:bottom w:val="single" w:sz="4" w:space="0" w:color="808080"/>
              <w:right w:val="single" w:sz="4" w:space="0" w:color="808080"/>
            </w:tcBorders>
            <w:vAlign w:val="center"/>
          </w:tcPr>
          <w:p w14:paraId="7E06A929" w14:textId="77777777" w:rsidR="003E3D05" w:rsidRPr="00CC4257" w:rsidRDefault="003E3D05" w:rsidP="00FC100C">
            <w:pPr>
              <w:jc w:val="center"/>
            </w:pPr>
            <w:r w:rsidRPr="00CC4257">
              <w:t>3</w:t>
            </w:r>
          </w:p>
        </w:tc>
      </w:tr>
    </w:tbl>
    <w:p w14:paraId="7E06A93C" w14:textId="77777777" w:rsidR="00B82DF9" w:rsidRPr="00CC4257" w:rsidRDefault="00B82DF9" w:rsidP="00E712D9"/>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37"/>
        <w:gridCol w:w="8358"/>
      </w:tblGrid>
      <w:tr w:rsidR="00B82DF9" w:rsidRPr="00CC4257" w14:paraId="7E06A93F" w14:textId="77777777" w:rsidTr="00FC100C">
        <w:trPr>
          <w:trHeight w:val="20"/>
          <w:jc w:val="center"/>
        </w:trPr>
        <w:tc>
          <w:tcPr>
            <w:tcW w:w="901" w:type="pct"/>
          </w:tcPr>
          <w:p w14:paraId="7E06A93D" w14:textId="0EB62BDA" w:rsidR="00B82DF9" w:rsidRPr="00CC4257" w:rsidRDefault="00FC100C" w:rsidP="00E712D9">
            <w:r>
              <w:t>Возможные наименования должностей, профессий рабочих</w:t>
            </w:r>
          </w:p>
        </w:tc>
        <w:tc>
          <w:tcPr>
            <w:tcW w:w="4099" w:type="pct"/>
          </w:tcPr>
          <w:p w14:paraId="3C687E59" w14:textId="03125DE5" w:rsidR="00634EC5" w:rsidRDefault="00634EC5" w:rsidP="00634EC5">
            <w:r>
              <w:t>Оператор резьбонарезных и резьбонакатных станков 3</w:t>
            </w:r>
            <w:r w:rsidR="00AA5283">
              <w:t>‑го</w:t>
            </w:r>
            <w:r>
              <w:t xml:space="preserve"> разряда</w:t>
            </w:r>
          </w:p>
          <w:p w14:paraId="0FC3FAE5" w14:textId="52E0D408" w:rsidR="00634EC5" w:rsidRDefault="00634EC5" w:rsidP="00634EC5">
            <w:r>
              <w:t>Оператор резьбонарезных станков 3</w:t>
            </w:r>
            <w:r w:rsidR="00AA5283">
              <w:t>‑го</w:t>
            </w:r>
            <w:r>
              <w:t xml:space="preserve"> разряда</w:t>
            </w:r>
          </w:p>
          <w:p w14:paraId="6C7CDF82" w14:textId="440453CB" w:rsidR="00634EC5" w:rsidRDefault="00634EC5" w:rsidP="00634EC5">
            <w:r>
              <w:t>Оператор резьбонакатных станков 3</w:t>
            </w:r>
            <w:r w:rsidR="00AA5283">
              <w:t>‑го</w:t>
            </w:r>
            <w:r>
              <w:t xml:space="preserve"> разряда</w:t>
            </w:r>
          </w:p>
          <w:p w14:paraId="7E06A93E" w14:textId="6E046E4C" w:rsidR="00B82DF9" w:rsidRPr="00CC4257" w:rsidRDefault="001D3B98" w:rsidP="001D3B98">
            <w:r>
              <w:t>Резьбонарезчик на специальных станках 3</w:t>
            </w:r>
            <w:r w:rsidR="00AA5283">
              <w:t>‑го</w:t>
            </w:r>
            <w:r>
              <w:t xml:space="preserve"> разряда</w:t>
            </w:r>
          </w:p>
        </w:tc>
      </w:tr>
    </w:tbl>
    <w:p w14:paraId="7E06A940" w14:textId="77777777" w:rsidR="00B82DF9" w:rsidRDefault="00B82DF9" w:rsidP="00E712D9"/>
    <w:p w14:paraId="36B426F7" w14:textId="5BE80F91" w:rsidR="00AA5283" w:rsidRDefault="00AA5283" w:rsidP="00E712D9">
      <w:r w:rsidRPr="00AA5283">
        <w:t>Пути достижения квалификации</w:t>
      </w:r>
    </w:p>
    <w:p w14:paraId="4745353C" w14:textId="77777777" w:rsidR="00AA5283" w:rsidRPr="00CC4257" w:rsidRDefault="00AA5283" w:rsidP="00E712D9"/>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37"/>
        <w:gridCol w:w="8358"/>
      </w:tblGrid>
      <w:tr w:rsidR="006B6768" w:rsidRPr="00CC4257" w14:paraId="7E06A943" w14:textId="77777777" w:rsidTr="00FC100C">
        <w:trPr>
          <w:trHeight w:val="20"/>
          <w:jc w:val="center"/>
        </w:trPr>
        <w:tc>
          <w:tcPr>
            <w:tcW w:w="901" w:type="pct"/>
          </w:tcPr>
          <w:p w14:paraId="7E06A941" w14:textId="37102A33" w:rsidR="006B6768" w:rsidRPr="00CC4257" w:rsidRDefault="00FC100C" w:rsidP="00FC100C">
            <w:r>
              <w:t>Образование и обучение</w:t>
            </w:r>
          </w:p>
        </w:tc>
        <w:tc>
          <w:tcPr>
            <w:tcW w:w="4099" w:type="pct"/>
          </w:tcPr>
          <w:p w14:paraId="7E06A942" w14:textId="77777777" w:rsidR="006B6768" w:rsidRPr="00CC4257" w:rsidRDefault="006B6768" w:rsidP="00FC100C">
            <w:pPr>
              <w:rPr>
                <w:lang w:eastAsia="en-US"/>
              </w:rPr>
            </w:pPr>
            <w:r w:rsidRPr="00CC4257">
              <w:rPr>
                <w:lang w:eastAsia="en-US"/>
              </w:rPr>
              <w:t xml:space="preserve">Основное общее образование и профессиональное обучение – программы профессиональной подготовки по профессиям рабочих, должностям </w:t>
            </w:r>
            <w:r w:rsidRPr="00CC4257">
              <w:rPr>
                <w:lang w:eastAsia="en-US"/>
              </w:rPr>
              <w:lastRenderedPageBreak/>
              <w:t>служащих; программы переподготовки рабочих, служащих</w:t>
            </w:r>
          </w:p>
        </w:tc>
      </w:tr>
      <w:tr w:rsidR="006B6768" w:rsidRPr="00CC4257" w14:paraId="7E06A946" w14:textId="77777777" w:rsidTr="00FC100C">
        <w:trPr>
          <w:trHeight w:val="20"/>
          <w:jc w:val="center"/>
        </w:trPr>
        <w:tc>
          <w:tcPr>
            <w:tcW w:w="901" w:type="pct"/>
          </w:tcPr>
          <w:p w14:paraId="7E06A944" w14:textId="4B8BCC06" w:rsidR="006B6768" w:rsidRPr="00CC4257" w:rsidRDefault="00FC100C" w:rsidP="00FC100C">
            <w:r>
              <w:lastRenderedPageBreak/>
              <w:t>Опыт практической работы</w:t>
            </w:r>
          </w:p>
        </w:tc>
        <w:tc>
          <w:tcPr>
            <w:tcW w:w="4099" w:type="pct"/>
          </w:tcPr>
          <w:p w14:paraId="7E06A945" w14:textId="5F3D3C5D" w:rsidR="006B6768" w:rsidRPr="00CC4257" w:rsidRDefault="006B6768" w:rsidP="00FC100C">
            <w:pPr>
              <w:rPr>
                <w:lang w:eastAsia="en-US"/>
              </w:rPr>
            </w:pPr>
            <w:r w:rsidRPr="00CC4257">
              <w:rPr>
                <w:lang w:eastAsia="en-US"/>
              </w:rPr>
              <w:t xml:space="preserve">Не менее шести месяцев </w:t>
            </w:r>
            <w:r w:rsidR="00310BAF">
              <w:rPr>
                <w:lang w:eastAsia="en-US"/>
              </w:rPr>
              <w:t>о</w:t>
            </w:r>
            <w:r w:rsidR="00310BAF" w:rsidRPr="00310BAF">
              <w:t>ператор</w:t>
            </w:r>
            <w:r w:rsidR="00310BAF">
              <w:t>ом</w:t>
            </w:r>
            <w:r w:rsidR="00310BAF" w:rsidRPr="00310BAF">
              <w:t xml:space="preserve"> </w:t>
            </w:r>
            <w:r w:rsidR="00E53EE1">
              <w:t xml:space="preserve">на </w:t>
            </w:r>
            <w:r w:rsidR="00310BAF" w:rsidRPr="00310BAF">
              <w:t>резьбонарезных и</w:t>
            </w:r>
            <w:r w:rsidR="00EC049B">
              <w:t>ли</w:t>
            </w:r>
            <w:r w:rsidR="00310BAF" w:rsidRPr="00310BAF">
              <w:t xml:space="preserve"> резьбонакатных </w:t>
            </w:r>
            <w:r w:rsidR="00310BAF" w:rsidRPr="00EE5F3A">
              <w:t>станк</w:t>
            </w:r>
            <w:r w:rsidR="00E53EE1" w:rsidRPr="00EE5F3A">
              <w:t>ах</w:t>
            </w:r>
            <w:r w:rsidR="00EF558A" w:rsidRPr="00EE5F3A">
              <w:t xml:space="preserve"> 2‑го разряда</w:t>
            </w:r>
          </w:p>
        </w:tc>
      </w:tr>
    </w:tbl>
    <w:p w14:paraId="45182094" w14:textId="77777777" w:rsidR="00AA5283" w:rsidRDefault="00AA5283"/>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37"/>
        <w:gridCol w:w="8358"/>
      </w:tblGrid>
      <w:tr w:rsidR="00071F11" w:rsidRPr="00CC4257" w14:paraId="7E06A94D" w14:textId="77777777" w:rsidTr="00FC100C">
        <w:trPr>
          <w:trHeight w:val="20"/>
          <w:jc w:val="center"/>
        </w:trPr>
        <w:tc>
          <w:tcPr>
            <w:tcW w:w="901" w:type="pct"/>
          </w:tcPr>
          <w:p w14:paraId="7E06A947" w14:textId="77777777" w:rsidR="00071F11" w:rsidRPr="00CC4257" w:rsidRDefault="00071F11" w:rsidP="00FC100C">
            <w:r w:rsidRPr="00CC4257">
              <w:t>Особые условия допуска к работе</w:t>
            </w:r>
          </w:p>
        </w:tc>
        <w:tc>
          <w:tcPr>
            <w:tcW w:w="4099" w:type="pct"/>
          </w:tcPr>
          <w:p w14:paraId="3EE61AB5" w14:textId="77777777" w:rsidR="00071F11" w:rsidRPr="000E3444" w:rsidRDefault="00071F11" w:rsidP="00FC100C">
            <w:r w:rsidRPr="000E3444">
              <w:rPr>
                <w:lang w:eastAsia="en-US"/>
              </w:rPr>
              <w:t>Прохождение обязательных предварительных и периодических медицинских осмотров</w:t>
            </w:r>
          </w:p>
          <w:p w14:paraId="1C9B708A" w14:textId="77777777" w:rsidR="00071F11" w:rsidRPr="000E3444" w:rsidRDefault="00071F11" w:rsidP="00FC100C">
            <w:r w:rsidRPr="000E3444">
              <w:t>Прохождение обучения мерам пожарной безопасности</w:t>
            </w:r>
          </w:p>
          <w:p w14:paraId="12392F5C" w14:textId="77777777" w:rsidR="00071F11" w:rsidRPr="000E3444" w:rsidRDefault="00071F11" w:rsidP="00FC100C">
            <w:r w:rsidRPr="000E3444">
              <w:t>Прохождение обучения по охране труда и проверки знани</w:t>
            </w:r>
            <w:r>
              <w:t>я</w:t>
            </w:r>
            <w:r w:rsidRPr="000E3444">
              <w:t xml:space="preserve"> требований охраны</w:t>
            </w:r>
            <w:r w:rsidRPr="000E3444" w:rsidDel="006D48C9">
              <w:t xml:space="preserve"> </w:t>
            </w:r>
            <w:r w:rsidRPr="000E3444">
              <w:t>труда</w:t>
            </w:r>
          </w:p>
          <w:p w14:paraId="7E06A94C" w14:textId="36DA8C01" w:rsidR="00071F11" w:rsidRPr="00CC4257" w:rsidRDefault="00071F11" w:rsidP="00FC100C">
            <w:pPr>
              <w:rPr>
                <w:shd w:val="clear" w:color="auto" w:fill="FFFFFF"/>
              </w:rPr>
            </w:pPr>
            <w:r w:rsidRPr="000E3444">
              <w:t>Наличие не ниже I</w:t>
            </w:r>
            <w:r w:rsidRPr="000E3444">
              <w:rPr>
                <w:lang w:val="en-US"/>
              </w:rPr>
              <w:t>I</w:t>
            </w:r>
            <w:r w:rsidRPr="000E3444">
              <w:t xml:space="preserve"> группы по электробезопасности</w:t>
            </w:r>
          </w:p>
        </w:tc>
      </w:tr>
      <w:tr w:rsidR="00071F11" w:rsidRPr="00CC4257" w14:paraId="7E06A950" w14:textId="77777777" w:rsidTr="00FC100C">
        <w:trPr>
          <w:trHeight w:val="20"/>
          <w:jc w:val="center"/>
        </w:trPr>
        <w:tc>
          <w:tcPr>
            <w:tcW w:w="901" w:type="pct"/>
          </w:tcPr>
          <w:p w14:paraId="7E06A94E" w14:textId="77777777" w:rsidR="00071F11" w:rsidRPr="00CC4257" w:rsidRDefault="00071F11" w:rsidP="00FC100C">
            <w:r w:rsidRPr="00CC4257">
              <w:t>Другие характеристики</w:t>
            </w:r>
          </w:p>
        </w:tc>
        <w:tc>
          <w:tcPr>
            <w:tcW w:w="4099" w:type="pct"/>
          </w:tcPr>
          <w:p w14:paraId="7E06A94F" w14:textId="77777777" w:rsidR="00071F11" w:rsidRPr="00CC4257" w:rsidRDefault="00071F11" w:rsidP="00FC100C">
            <w:pPr>
              <w:rPr>
                <w:lang w:val="en-US"/>
              </w:rPr>
            </w:pPr>
            <w:r w:rsidRPr="00CC4257">
              <w:rPr>
                <w:lang w:val="en-US"/>
              </w:rPr>
              <w:t>-</w:t>
            </w:r>
          </w:p>
        </w:tc>
      </w:tr>
    </w:tbl>
    <w:p w14:paraId="7E06A951" w14:textId="77777777" w:rsidR="00B82DF9" w:rsidRPr="00CC4257" w:rsidRDefault="00B82DF9" w:rsidP="00E712D9"/>
    <w:p w14:paraId="7E06A952" w14:textId="261A6EBB" w:rsidR="00B82DF9" w:rsidRPr="00CC4257" w:rsidRDefault="00FC100C" w:rsidP="00E712D9">
      <w:r>
        <w:t>Справочная информация</w:t>
      </w:r>
    </w:p>
    <w:p w14:paraId="7E06A953" w14:textId="77777777" w:rsidR="00B82DF9" w:rsidRPr="001B2791" w:rsidRDefault="00B82DF9" w:rsidP="00E712D9">
      <w:pPr>
        <w:rPr>
          <w:sz w:val="16"/>
          <w:szCs w:val="16"/>
        </w:rPr>
      </w:pP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37"/>
        <w:gridCol w:w="993"/>
        <w:gridCol w:w="7365"/>
      </w:tblGrid>
      <w:tr w:rsidR="00B82DF9" w:rsidRPr="00CC4257" w14:paraId="7E06A957" w14:textId="77777777" w:rsidTr="00FC100C">
        <w:trPr>
          <w:trHeight w:val="20"/>
          <w:jc w:val="center"/>
        </w:trPr>
        <w:tc>
          <w:tcPr>
            <w:tcW w:w="901" w:type="pct"/>
            <w:vAlign w:val="center"/>
          </w:tcPr>
          <w:p w14:paraId="7E06A954" w14:textId="77777777" w:rsidR="00B82DF9" w:rsidRPr="00CC4257" w:rsidRDefault="00B82DF9" w:rsidP="00FC100C">
            <w:pPr>
              <w:jc w:val="center"/>
            </w:pPr>
            <w:r w:rsidRPr="00CC4257">
              <w:t>Наименование документа</w:t>
            </w:r>
          </w:p>
        </w:tc>
        <w:tc>
          <w:tcPr>
            <w:tcW w:w="487" w:type="pct"/>
            <w:vAlign w:val="center"/>
          </w:tcPr>
          <w:p w14:paraId="7E06A955" w14:textId="592ABD16" w:rsidR="00B82DF9" w:rsidRPr="00CC4257" w:rsidRDefault="00AA5283" w:rsidP="00FC100C">
            <w:pPr>
              <w:jc w:val="center"/>
            </w:pPr>
            <w:r w:rsidRPr="00AA5283">
              <w:rPr>
                <w:szCs w:val="32"/>
              </w:rPr>
              <w:t>Код</w:t>
            </w:r>
          </w:p>
        </w:tc>
        <w:tc>
          <w:tcPr>
            <w:tcW w:w="3612" w:type="pct"/>
            <w:vAlign w:val="center"/>
          </w:tcPr>
          <w:p w14:paraId="7E06A956" w14:textId="429AD755" w:rsidR="00B82DF9" w:rsidRPr="00CC4257" w:rsidRDefault="00FC100C" w:rsidP="00FC100C">
            <w:pPr>
              <w:jc w:val="center"/>
            </w:pPr>
            <w:r>
              <w:t>Наименование начальной группы, должности, профессии или специальности, направления подготовки</w:t>
            </w:r>
          </w:p>
        </w:tc>
      </w:tr>
      <w:tr w:rsidR="00B82DF9" w:rsidRPr="00CC4257" w14:paraId="7E06A95B" w14:textId="77777777" w:rsidTr="00FC100C">
        <w:trPr>
          <w:trHeight w:val="20"/>
          <w:jc w:val="center"/>
        </w:trPr>
        <w:tc>
          <w:tcPr>
            <w:tcW w:w="901" w:type="pct"/>
          </w:tcPr>
          <w:p w14:paraId="7E06A958" w14:textId="77777777" w:rsidR="00B82DF9" w:rsidRPr="00CC4257" w:rsidRDefault="00B82DF9" w:rsidP="00FC100C">
            <w:r w:rsidRPr="00CC4257">
              <w:t>ОКЗ</w:t>
            </w:r>
          </w:p>
        </w:tc>
        <w:tc>
          <w:tcPr>
            <w:tcW w:w="487" w:type="pct"/>
          </w:tcPr>
          <w:p w14:paraId="7E06A959" w14:textId="77777777" w:rsidR="00B82DF9" w:rsidRPr="00CC4257" w:rsidRDefault="00B82DF9" w:rsidP="00FC100C">
            <w:r w:rsidRPr="00CC4257">
              <w:t>7223</w:t>
            </w:r>
          </w:p>
        </w:tc>
        <w:tc>
          <w:tcPr>
            <w:tcW w:w="3612" w:type="pct"/>
          </w:tcPr>
          <w:p w14:paraId="7E06A95A" w14:textId="77777777" w:rsidR="00B82DF9" w:rsidRPr="00CC4257" w:rsidRDefault="00B82DF9" w:rsidP="00FC100C">
            <w:r w:rsidRPr="00CC4257">
              <w:t>Станочники и наладчики металлообрабатывающих станков</w:t>
            </w:r>
          </w:p>
        </w:tc>
      </w:tr>
      <w:tr w:rsidR="001D3B98" w:rsidRPr="00CC4257" w14:paraId="7E06A95F" w14:textId="77777777" w:rsidTr="00FC100C">
        <w:trPr>
          <w:trHeight w:val="20"/>
          <w:jc w:val="center"/>
        </w:trPr>
        <w:tc>
          <w:tcPr>
            <w:tcW w:w="901" w:type="pct"/>
          </w:tcPr>
          <w:p w14:paraId="7E06A95C" w14:textId="77777777" w:rsidR="001D3B98" w:rsidRPr="00CC4257" w:rsidRDefault="001D3B98" w:rsidP="00FC100C">
            <w:r w:rsidRPr="00CC4257">
              <w:t>ЕТКС</w:t>
            </w:r>
          </w:p>
        </w:tc>
        <w:tc>
          <w:tcPr>
            <w:tcW w:w="487" w:type="pct"/>
          </w:tcPr>
          <w:p w14:paraId="7E06A95D" w14:textId="211BA033" w:rsidR="001D3B98" w:rsidRPr="00CC4257" w:rsidRDefault="001D3B98" w:rsidP="00FC100C">
            <w:r w:rsidRPr="00524F79">
              <w:t>§ 8</w:t>
            </w:r>
            <w:r>
              <w:t>1</w:t>
            </w:r>
          </w:p>
        </w:tc>
        <w:tc>
          <w:tcPr>
            <w:tcW w:w="3612" w:type="pct"/>
          </w:tcPr>
          <w:p w14:paraId="7E06A95E" w14:textId="4795F2E6" w:rsidR="001D3B98" w:rsidRPr="00CC4257" w:rsidRDefault="001D3B98" w:rsidP="00FC100C">
            <w:r w:rsidRPr="00524F79">
              <w:t xml:space="preserve">Резьбонарезчик на специальных станках </w:t>
            </w:r>
            <w:r>
              <w:t>3</w:t>
            </w:r>
            <w:r w:rsidR="00AA5283">
              <w:t>‑го</w:t>
            </w:r>
            <w:r w:rsidRPr="00CC4257">
              <w:t xml:space="preserve"> разряда</w:t>
            </w:r>
          </w:p>
        </w:tc>
      </w:tr>
      <w:tr w:rsidR="001D3B98" w:rsidRPr="00CC4257" w14:paraId="7E06A963" w14:textId="77777777" w:rsidTr="00FC100C">
        <w:trPr>
          <w:trHeight w:val="20"/>
          <w:jc w:val="center"/>
        </w:trPr>
        <w:tc>
          <w:tcPr>
            <w:tcW w:w="901" w:type="pct"/>
          </w:tcPr>
          <w:p w14:paraId="7E06A960" w14:textId="77777777" w:rsidR="001D3B98" w:rsidRPr="00CC4257" w:rsidRDefault="001D3B98" w:rsidP="00FC100C">
            <w:r w:rsidRPr="00CC4257">
              <w:t>ОКПДТР</w:t>
            </w:r>
          </w:p>
        </w:tc>
        <w:tc>
          <w:tcPr>
            <w:tcW w:w="487" w:type="pct"/>
          </w:tcPr>
          <w:p w14:paraId="7E06A961" w14:textId="07746871" w:rsidR="001D3B98" w:rsidRPr="00CC4257" w:rsidRDefault="00B53D2C" w:rsidP="00FC100C">
            <w:r w:rsidRPr="00B53D2C">
              <w:t>104430</w:t>
            </w:r>
          </w:p>
        </w:tc>
        <w:tc>
          <w:tcPr>
            <w:tcW w:w="3612" w:type="pct"/>
          </w:tcPr>
          <w:p w14:paraId="7E06A962" w14:textId="223642C0" w:rsidR="001D3B98" w:rsidRPr="00CC4257" w:rsidRDefault="001D3B98" w:rsidP="00FC100C">
            <w:r w:rsidRPr="00524F79">
              <w:t>Резьбонарезчик на специальных станках</w:t>
            </w:r>
          </w:p>
        </w:tc>
      </w:tr>
    </w:tbl>
    <w:p w14:paraId="6AF12D9D" w14:textId="77777777" w:rsidR="00F418E9" w:rsidRDefault="00F418E9" w:rsidP="00BA12DC">
      <w:pPr>
        <w:rPr>
          <w:b/>
          <w:bCs w:val="0"/>
        </w:rPr>
      </w:pPr>
    </w:p>
    <w:p w14:paraId="463B539D" w14:textId="4C5B7054" w:rsidR="00DE0CC2" w:rsidRDefault="00DE0CC2" w:rsidP="00BA12DC">
      <w:pPr>
        <w:rPr>
          <w:b/>
          <w:bCs w:val="0"/>
        </w:rPr>
      </w:pPr>
      <w:r w:rsidRPr="00BA12DC">
        <w:rPr>
          <w:b/>
          <w:bCs w:val="0"/>
        </w:rPr>
        <w:t>3.2.1. Трудовая функция</w:t>
      </w:r>
    </w:p>
    <w:p w14:paraId="7B9E5A0B" w14:textId="77777777" w:rsidR="00F418E9" w:rsidRPr="001B2791" w:rsidRDefault="00F418E9" w:rsidP="00BA12DC">
      <w:pPr>
        <w:rPr>
          <w:b/>
          <w:bCs w:val="0"/>
          <w:sz w:val="16"/>
          <w:szCs w:val="16"/>
        </w:rPr>
      </w:pPr>
    </w:p>
    <w:tbl>
      <w:tblPr>
        <w:tblW w:w="5000" w:type="pct"/>
        <w:jc w:val="center"/>
        <w:tblLook w:val="01E0" w:firstRow="1" w:lastRow="1" w:firstColumn="1" w:lastColumn="1" w:noHBand="0" w:noVBand="0"/>
      </w:tblPr>
      <w:tblGrid>
        <w:gridCol w:w="1564"/>
        <w:gridCol w:w="5438"/>
        <w:gridCol w:w="552"/>
        <w:gridCol w:w="863"/>
        <w:gridCol w:w="1447"/>
        <w:gridCol w:w="336"/>
      </w:tblGrid>
      <w:tr w:rsidR="00DE0CC2" w:rsidRPr="00CC4257" w14:paraId="522AD849" w14:textId="77777777" w:rsidTr="009E5DA9">
        <w:trPr>
          <w:jc w:val="center"/>
        </w:trPr>
        <w:tc>
          <w:tcPr>
            <w:tcW w:w="767" w:type="pct"/>
            <w:tcBorders>
              <w:right w:val="single" w:sz="4" w:space="0" w:color="808080"/>
            </w:tcBorders>
            <w:vAlign w:val="center"/>
          </w:tcPr>
          <w:p w14:paraId="6D0381F4" w14:textId="5D9E7E27" w:rsidR="00DE0CC2" w:rsidRPr="00CC4257" w:rsidRDefault="008232B5" w:rsidP="00840FC7">
            <w:r w:rsidRPr="008232B5">
              <w:rPr>
                <w:sz w:val="20"/>
              </w:rPr>
              <w:t>Наименование</w:t>
            </w:r>
          </w:p>
        </w:tc>
        <w:tc>
          <w:tcPr>
            <w:tcW w:w="2666" w:type="pct"/>
            <w:tcBorders>
              <w:top w:val="single" w:sz="4" w:space="0" w:color="808080"/>
              <w:left w:val="single" w:sz="4" w:space="0" w:color="808080"/>
              <w:bottom w:val="single" w:sz="4" w:space="0" w:color="808080"/>
              <w:right w:val="single" w:sz="4" w:space="0" w:color="808080"/>
            </w:tcBorders>
          </w:tcPr>
          <w:p w14:paraId="3A9D5844" w14:textId="2F743FFC" w:rsidR="00DE0CC2" w:rsidRPr="00CC4257" w:rsidRDefault="00DE0CC2" w:rsidP="00840FC7">
            <w:r>
              <w:t xml:space="preserve">Выполнение технологических операций по нарезанию наружной метрической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t xml:space="preserve"> </w:t>
            </w:r>
            <w:r w:rsidR="00A25FC8">
              <w:t>на машиностроительных деталях</w:t>
            </w:r>
            <w:r w:rsidR="00A25FC8" w:rsidRPr="0067449B">
              <w:t xml:space="preserve"> </w:t>
            </w:r>
            <w:r>
              <w:t>на специализированных резьбонарезных станках</w:t>
            </w:r>
          </w:p>
        </w:tc>
        <w:tc>
          <w:tcPr>
            <w:tcW w:w="271" w:type="pct"/>
            <w:tcBorders>
              <w:left w:val="single" w:sz="4" w:space="0" w:color="808080"/>
              <w:right w:val="single" w:sz="4" w:space="0" w:color="808080"/>
            </w:tcBorders>
            <w:vAlign w:val="center"/>
          </w:tcPr>
          <w:p w14:paraId="414FEE76" w14:textId="07B97791" w:rsidR="00DE0CC2" w:rsidRPr="00CC4257" w:rsidRDefault="00AA5283" w:rsidP="009E5DA9">
            <w:pPr>
              <w:jc w:val="center"/>
            </w:pPr>
            <w:r w:rsidRPr="00AA5283">
              <w:rPr>
                <w:sz w:val="20"/>
              </w:rPr>
              <w:t>Код</w:t>
            </w:r>
          </w:p>
        </w:tc>
        <w:tc>
          <w:tcPr>
            <w:tcW w:w="423" w:type="pct"/>
            <w:tcBorders>
              <w:top w:val="single" w:sz="4" w:space="0" w:color="808080"/>
              <w:left w:val="single" w:sz="4" w:space="0" w:color="808080"/>
              <w:bottom w:val="single" w:sz="4" w:space="0" w:color="808080"/>
              <w:right w:val="single" w:sz="4" w:space="0" w:color="808080"/>
            </w:tcBorders>
            <w:vAlign w:val="center"/>
          </w:tcPr>
          <w:p w14:paraId="327C02D4" w14:textId="1E2AA1B3" w:rsidR="00DE0CC2" w:rsidRPr="00CC4257" w:rsidRDefault="00E92129" w:rsidP="009E5DA9">
            <w:pPr>
              <w:jc w:val="center"/>
            </w:pPr>
            <w:r>
              <w:rPr>
                <w:lang w:val="en-US"/>
              </w:rPr>
              <w:t>B</w:t>
            </w:r>
            <w:r w:rsidR="00DE0CC2" w:rsidRPr="00CC4257">
              <w:t>/01.3</w:t>
            </w:r>
          </w:p>
        </w:tc>
        <w:tc>
          <w:tcPr>
            <w:tcW w:w="709" w:type="pct"/>
            <w:tcBorders>
              <w:left w:val="single" w:sz="4" w:space="0" w:color="808080"/>
              <w:right w:val="single" w:sz="4" w:space="0" w:color="808080"/>
            </w:tcBorders>
            <w:vAlign w:val="center"/>
          </w:tcPr>
          <w:p w14:paraId="5A855050" w14:textId="693F8E54" w:rsidR="00DE0CC2" w:rsidRPr="00CC4257" w:rsidRDefault="00AA5283" w:rsidP="009E5DA9">
            <w:pPr>
              <w:jc w:val="center"/>
              <w:rPr>
                <w:vertAlign w:val="superscript"/>
              </w:rPr>
            </w:pPr>
            <w:r w:rsidRPr="00AA5283">
              <w:rPr>
                <w:sz w:val="20"/>
              </w:rPr>
              <w:t>Уровень (подуровень) квалификации</w:t>
            </w:r>
          </w:p>
        </w:tc>
        <w:tc>
          <w:tcPr>
            <w:tcW w:w="165" w:type="pct"/>
            <w:tcBorders>
              <w:top w:val="single" w:sz="4" w:space="0" w:color="808080"/>
              <w:left w:val="single" w:sz="4" w:space="0" w:color="808080"/>
              <w:bottom w:val="single" w:sz="4" w:space="0" w:color="808080"/>
              <w:right w:val="single" w:sz="4" w:space="0" w:color="808080"/>
            </w:tcBorders>
            <w:vAlign w:val="center"/>
          </w:tcPr>
          <w:p w14:paraId="4766E9F9" w14:textId="77777777" w:rsidR="00DE0CC2" w:rsidRPr="00CC4257" w:rsidRDefault="00DE0CC2" w:rsidP="009E5DA9">
            <w:pPr>
              <w:jc w:val="center"/>
            </w:pPr>
            <w:r w:rsidRPr="00CC4257">
              <w:t>3</w:t>
            </w:r>
          </w:p>
        </w:tc>
      </w:tr>
    </w:tbl>
    <w:p w14:paraId="26EE651C" w14:textId="77777777" w:rsidR="00DE0CC2" w:rsidRPr="001B2791" w:rsidRDefault="00DE0CC2" w:rsidP="00DE0CC2">
      <w:pPr>
        <w:rPr>
          <w:sz w:val="16"/>
          <w:szCs w:val="16"/>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831"/>
        <w:gridCol w:w="8364"/>
      </w:tblGrid>
      <w:tr w:rsidR="00DE0CC2" w:rsidRPr="00CC4257" w14:paraId="7E446C77" w14:textId="77777777" w:rsidTr="00B15203">
        <w:trPr>
          <w:trHeight w:val="20"/>
        </w:trPr>
        <w:tc>
          <w:tcPr>
            <w:tcW w:w="879" w:type="pct"/>
            <w:vMerge w:val="restart"/>
          </w:tcPr>
          <w:p w14:paraId="22A9A63C" w14:textId="77777777" w:rsidR="00DE0CC2" w:rsidRPr="00CC4257" w:rsidRDefault="00DE0CC2" w:rsidP="00840FC7">
            <w:bookmarkStart w:id="17" w:name="_Hlk169202179"/>
            <w:r w:rsidRPr="00CC4257">
              <w:t>Трудовые действия</w:t>
            </w:r>
          </w:p>
        </w:tc>
        <w:tc>
          <w:tcPr>
            <w:tcW w:w="4121" w:type="pct"/>
          </w:tcPr>
          <w:p w14:paraId="615B1513" w14:textId="117ED6B7" w:rsidR="00DE0CC2" w:rsidRPr="008A0A63" w:rsidRDefault="00DE0CC2" w:rsidP="00FC100C">
            <w:pPr>
              <w:jc w:val="both"/>
            </w:pPr>
            <w:r w:rsidRPr="0067449B">
              <w:t xml:space="preserve">Получение задания на выполнение технологической операции по нарезанию наружной метрической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rsidR="0071680D">
              <w:t xml:space="preserve"> поверхностей</w:t>
            </w:r>
            <w:r w:rsidRPr="0067449B">
              <w:t xml:space="preserve"> до </w:t>
            </w:r>
            <w:r w:rsidR="00AA5283">
              <w:t>Ra </w:t>
            </w:r>
            <w:r w:rsidRPr="0067449B">
              <w:t>0,8</w:t>
            </w:r>
            <w:r w:rsidR="00AA5283">
              <w:t> мкм</w:t>
            </w:r>
            <w:r w:rsidRPr="0067449B">
              <w:t xml:space="preserve"> </w:t>
            </w:r>
            <w:r w:rsidR="00935134">
              <w:t>на машиностроительных деталях</w:t>
            </w:r>
            <w:r w:rsidRPr="0067449B">
              <w:t xml:space="preserve"> на специализированном резьбонарезном станке</w:t>
            </w:r>
          </w:p>
        </w:tc>
      </w:tr>
      <w:tr w:rsidR="00DE0CC2" w:rsidRPr="00CC4257" w14:paraId="5CE8B139" w14:textId="77777777" w:rsidTr="00B15203">
        <w:trPr>
          <w:trHeight w:val="20"/>
        </w:trPr>
        <w:tc>
          <w:tcPr>
            <w:tcW w:w="879" w:type="pct"/>
            <w:vMerge/>
          </w:tcPr>
          <w:p w14:paraId="22020705" w14:textId="77777777" w:rsidR="00DE0CC2" w:rsidRPr="00CC4257" w:rsidRDefault="00DE0CC2" w:rsidP="00840FC7"/>
        </w:tc>
        <w:tc>
          <w:tcPr>
            <w:tcW w:w="4121" w:type="pct"/>
          </w:tcPr>
          <w:p w14:paraId="42D412F9" w14:textId="78770BB9" w:rsidR="00DE0CC2" w:rsidRPr="008A0A63" w:rsidRDefault="00DE0CC2" w:rsidP="00FC100C">
            <w:pPr>
              <w:jc w:val="both"/>
            </w:pPr>
            <w:r w:rsidRPr="0067449B">
              <w:t xml:space="preserve">Установление плана выполнения технологической операции по нарезанию наружной метрической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rsidR="0071680D">
              <w:t xml:space="preserve"> поверхностей</w:t>
            </w:r>
            <w:r w:rsidRPr="0067449B">
              <w:t xml:space="preserve"> до </w:t>
            </w:r>
            <w:r w:rsidR="00AA5283">
              <w:t>Ra </w:t>
            </w:r>
            <w:r w:rsidRPr="0067449B">
              <w:t>0,8</w:t>
            </w:r>
            <w:r w:rsidR="00AA5283">
              <w:t> мкм</w:t>
            </w:r>
            <w:r w:rsidRPr="0067449B">
              <w:t xml:space="preserve"> </w:t>
            </w:r>
            <w:r w:rsidR="00935134">
              <w:t>на машиностроительных деталях</w:t>
            </w:r>
            <w:r w:rsidRPr="0067449B">
              <w:t xml:space="preserve"> на специализированном резьбонарезном станке</w:t>
            </w:r>
          </w:p>
        </w:tc>
      </w:tr>
      <w:tr w:rsidR="00DE0CC2" w:rsidRPr="00CC4257" w14:paraId="16FF48C6" w14:textId="77777777" w:rsidTr="00B15203">
        <w:trPr>
          <w:trHeight w:val="20"/>
        </w:trPr>
        <w:tc>
          <w:tcPr>
            <w:tcW w:w="879" w:type="pct"/>
            <w:vMerge/>
          </w:tcPr>
          <w:p w14:paraId="65E3BE95" w14:textId="77777777" w:rsidR="00DE0CC2" w:rsidRPr="00CC4257" w:rsidRDefault="00DE0CC2" w:rsidP="00840FC7"/>
        </w:tc>
        <w:tc>
          <w:tcPr>
            <w:tcW w:w="4121" w:type="pct"/>
          </w:tcPr>
          <w:p w14:paraId="6D134307" w14:textId="323962CA" w:rsidR="00DE0CC2" w:rsidRPr="008A0A63" w:rsidRDefault="00DE0CC2" w:rsidP="00FC100C">
            <w:pPr>
              <w:jc w:val="both"/>
            </w:pPr>
            <w:r w:rsidRPr="0067449B">
              <w:t xml:space="preserve">Установка заготовок </w:t>
            </w:r>
            <w:r w:rsidR="00A25FC8">
              <w:t>деталей</w:t>
            </w:r>
            <w:r w:rsidRPr="0067449B">
              <w:t xml:space="preserve"> на специализированный резьбонарезной станок для нарезания наружной метрической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rsidR="0071680D">
              <w:t xml:space="preserve"> поверхностей</w:t>
            </w:r>
            <w:r w:rsidRPr="0067449B">
              <w:t xml:space="preserve"> до </w:t>
            </w:r>
            <w:r w:rsidR="00AA5283">
              <w:t>Ra </w:t>
            </w:r>
            <w:r w:rsidRPr="0067449B">
              <w:t>0,8</w:t>
            </w:r>
            <w:r w:rsidR="00AA5283">
              <w:t> мкм</w:t>
            </w:r>
          </w:p>
        </w:tc>
      </w:tr>
      <w:tr w:rsidR="00DE0CC2" w:rsidRPr="00CC4257" w14:paraId="447A073A" w14:textId="77777777" w:rsidTr="00B15203">
        <w:trPr>
          <w:trHeight w:val="20"/>
        </w:trPr>
        <w:tc>
          <w:tcPr>
            <w:tcW w:w="879" w:type="pct"/>
            <w:vMerge/>
          </w:tcPr>
          <w:p w14:paraId="5A9796B1" w14:textId="77777777" w:rsidR="00DE0CC2" w:rsidRPr="00CC4257" w:rsidRDefault="00DE0CC2" w:rsidP="00840FC7"/>
        </w:tc>
        <w:tc>
          <w:tcPr>
            <w:tcW w:w="4121" w:type="pct"/>
          </w:tcPr>
          <w:p w14:paraId="047CD813" w14:textId="4868CC68" w:rsidR="00DE0CC2" w:rsidRPr="008A0A63" w:rsidRDefault="00DE0CC2" w:rsidP="00FC100C">
            <w:pPr>
              <w:jc w:val="both"/>
            </w:pPr>
            <w:r w:rsidRPr="0067449B">
              <w:t xml:space="preserve">Контроль процесса нарезания </w:t>
            </w:r>
            <w:r w:rsidR="00935134">
              <w:t>на машиностроительных деталях</w:t>
            </w:r>
            <w:r w:rsidRPr="0067449B">
              <w:t xml:space="preserve"> наружной метрической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rsidR="0071680D">
              <w:t xml:space="preserve"> поверхностей</w:t>
            </w:r>
            <w:r w:rsidRPr="0067449B">
              <w:t xml:space="preserve"> до </w:t>
            </w:r>
            <w:r w:rsidR="00AA5283">
              <w:t>Ra </w:t>
            </w:r>
            <w:r w:rsidRPr="0067449B">
              <w:t>0,8</w:t>
            </w:r>
            <w:r w:rsidR="00AA5283">
              <w:t> мкм</w:t>
            </w:r>
            <w:r w:rsidRPr="0067449B">
              <w:t xml:space="preserve"> на специализированном резьбонарезном станке</w:t>
            </w:r>
          </w:p>
        </w:tc>
      </w:tr>
      <w:tr w:rsidR="00DE0CC2" w:rsidRPr="00CC4257" w14:paraId="25420134" w14:textId="77777777" w:rsidTr="00B15203">
        <w:trPr>
          <w:trHeight w:val="20"/>
        </w:trPr>
        <w:tc>
          <w:tcPr>
            <w:tcW w:w="879" w:type="pct"/>
            <w:vMerge/>
          </w:tcPr>
          <w:p w14:paraId="18740A00" w14:textId="77777777" w:rsidR="00DE0CC2" w:rsidRPr="00CC4257" w:rsidRDefault="00DE0CC2" w:rsidP="00840FC7"/>
        </w:tc>
        <w:tc>
          <w:tcPr>
            <w:tcW w:w="4121" w:type="pct"/>
          </w:tcPr>
          <w:p w14:paraId="36B051E1" w14:textId="1C5DE756" w:rsidR="00DE0CC2" w:rsidRPr="008A0A63" w:rsidRDefault="00DE0CC2" w:rsidP="00FC100C">
            <w:pPr>
              <w:jc w:val="both"/>
            </w:pPr>
            <w:r w:rsidRPr="0067449B">
              <w:t xml:space="preserve">Укладка в тару готовых </w:t>
            </w:r>
            <w:r w:rsidR="00A25FC8">
              <w:t>деталей</w:t>
            </w:r>
            <w:r w:rsidRPr="0067449B">
              <w:t xml:space="preserve"> после нарезания наружной метрической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rsidR="0071680D">
              <w:t xml:space="preserve"> поверхностей</w:t>
            </w:r>
            <w:r w:rsidRPr="0067449B">
              <w:t xml:space="preserve"> до </w:t>
            </w:r>
            <w:r w:rsidR="00AA5283">
              <w:t>Ra </w:t>
            </w:r>
            <w:r w:rsidRPr="0067449B">
              <w:t>0,8</w:t>
            </w:r>
            <w:r w:rsidR="00AA5283">
              <w:t> мкм</w:t>
            </w:r>
            <w:r w:rsidRPr="0067449B">
              <w:t xml:space="preserve"> на специализированном резьбонарезном станке</w:t>
            </w:r>
          </w:p>
        </w:tc>
      </w:tr>
      <w:tr w:rsidR="00DE0CC2" w:rsidRPr="00CC4257" w14:paraId="56C5CB96" w14:textId="77777777" w:rsidTr="00B15203">
        <w:trPr>
          <w:trHeight w:val="20"/>
        </w:trPr>
        <w:tc>
          <w:tcPr>
            <w:tcW w:w="879" w:type="pct"/>
            <w:vMerge/>
          </w:tcPr>
          <w:p w14:paraId="7034E0E9" w14:textId="77777777" w:rsidR="00DE0CC2" w:rsidRPr="00CC4257" w:rsidRDefault="00DE0CC2" w:rsidP="00840FC7"/>
        </w:tc>
        <w:tc>
          <w:tcPr>
            <w:tcW w:w="4121" w:type="pct"/>
          </w:tcPr>
          <w:p w14:paraId="37A52D40" w14:textId="36B48B33" w:rsidR="00DE0CC2" w:rsidRPr="008A0A63" w:rsidRDefault="00DE0CC2" w:rsidP="00FC100C">
            <w:pPr>
              <w:jc w:val="both"/>
            </w:pPr>
            <w:r w:rsidRPr="0067449B">
              <w:t xml:space="preserve">Техническое обслуживание специализированного резьбонарезного станка при выполнении технологической операции по нарезанию наружной метрической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w:t>
            </w:r>
            <w:r w:rsidR="00E62874">
              <w:lastRenderedPageBreak/>
              <w:t>шероховатостью</w:t>
            </w:r>
            <w:r w:rsidR="0071680D">
              <w:t xml:space="preserve"> поверхностей</w:t>
            </w:r>
            <w:r w:rsidRPr="0067449B">
              <w:t xml:space="preserve"> до </w:t>
            </w:r>
            <w:r w:rsidR="00AA5283">
              <w:t>Ra </w:t>
            </w:r>
            <w:r w:rsidRPr="0067449B">
              <w:t>0,8</w:t>
            </w:r>
            <w:r w:rsidR="00AA5283">
              <w:t> мкм</w:t>
            </w:r>
            <w:r w:rsidRPr="0067449B">
              <w:t xml:space="preserve"> </w:t>
            </w:r>
            <w:r w:rsidR="00935134">
              <w:t>на машиностроительных деталях</w:t>
            </w:r>
          </w:p>
        </w:tc>
      </w:tr>
      <w:tr w:rsidR="00DE0CC2" w:rsidRPr="00CC4257" w14:paraId="74D76A2D" w14:textId="77777777" w:rsidTr="00B15203">
        <w:trPr>
          <w:trHeight w:val="20"/>
        </w:trPr>
        <w:tc>
          <w:tcPr>
            <w:tcW w:w="879" w:type="pct"/>
            <w:vMerge/>
          </w:tcPr>
          <w:p w14:paraId="7D202370" w14:textId="77777777" w:rsidR="00DE0CC2" w:rsidRPr="00CC4257" w:rsidRDefault="00DE0CC2" w:rsidP="00840FC7"/>
        </w:tc>
        <w:tc>
          <w:tcPr>
            <w:tcW w:w="4121" w:type="pct"/>
          </w:tcPr>
          <w:p w14:paraId="54FC79BF" w14:textId="6EE3195A" w:rsidR="00DE0CC2" w:rsidRPr="008A0A63" w:rsidRDefault="00DE0CC2" w:rsidP="00FC100C">
            <w:pPr>
              <w:jc w:val="both"/>
            </w:pPr>
            <w:r w:rsidRPr="0067449B">
              <w:t xml:space="preserve">Поддержание </w:t>
            </w:r>
            <w:r w:rsidR="00B15203">
              <w:t>исправного и работоспособного технического состояния</w:t>
            </w:r>
            <w:r w:rsidRPr="0067449B">
              <w:t xml:space="preserve"> приспособлений на специализированном резьбонарезном станке при выполнении технологической операции по нарезанию наружной метрической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rsidR="0071680D">
              <w:t xml:space="preserve"> поверхностей</w:t>
            </w:r>
            <w:r w:rsidRPr="0067449B">
              <w:t xml:space="preserve"> до </w:t>
            </w:r>
            <w:r w:rsidR="00AA5283">
              <w:t>Ra </w:t>
            </w:r>
            <w:r w:rsidRPr="0067449B">
              <w:t>0,8</w:t>
            </w:r>
            <w:r w:rsidR="00AA5283">
              <w:t> мкм</w:t>
            </w:r>
            <w:r w:rsidRPr="0067449B">
              <w:t xml:space="preserve"> </w:t>
            </w:r>
            <w:r w:rsidR="00935134">
              <w:t>на машиностроительных деталях</w:t>
            </w:r>
          </w:p>
        </w:tc>
      </w:tr>
      <w:tr w:rsidR="00DE0CC2" w:rsidRPr="00CC4257" w14:paraId="4C34C7C8" w14:textId="77777777" w:rsidTr="00B15203">
        <w:trPr>
          <w:trHeight w:val="20"/>
        </w:trPr>
        <w:tc>
          <w:tcPr>
            <w:tcW w:w="879" w:type="pct"/>
            <w:vMerge/>
          </w:tcPr>
          <w:p w14:paraId="07113FBB" w14:textId="77777777" w:rsidR="00DE0CC2" w:rsidRPr="00CC4257" w:rsidRDefault="00DE0CC2" w:rsidP="00840FC7"/>
        </w:tc>
        <w:tc>
          <w:tcPr>
            <w:tcW w:w="4121" w:type="pct"/>
          </w:tcPr>
          <w:p w14:paraId="3BC69451" w14:textId="436CF121" w:rsidR="00DE0CC2" w:rsidRPr="008A0A63" w:rsidRDefault="00DE0CC2" w:rsidP="00FC100C">
            <w:pPr>
              <w:jc w:val="both"/>
            </w:pPr>
            <w:r w:rsidRPr="0067449B">
              <w:t xml:space="preserve">Замена изношенных режущих инструментов </w:t>
            </w:r>
            <w:r w:rsidR="00315BF9">
              <w:t>и (или)</w:t>
            </w:r>
            <w:r w:rsidRPr="0067449B">
              <w:t xml:space="preserve"> режущих пластин металлорежущих инструментов со сменными режущими пластинами на специализированном резьбонарезном станке при выполнении технологической операции по нарезанию наружной метрической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rsidR="0071680D">
              <w:t xml:space="preserve"> поверхностей</w:t>
            </w:r>
            <w:r w:rsidRPr="0067449B">
              <w:t xml:space="preserve"> до </w:t>
            </w:r>
            <w:r w:rsidR="00AA5283">
              <w:t>Ra </w:t>
            </w:r>
            <w:r w:rsidRPr="0067449B">
              <w:t>0,8</w:t>
            </w:r>
            <w:r w:rsidR="00AA5283">
              <w:t> мкм</w:t>
            </w:r>
            <w:r w:rsidRPr="0067449B">
              <w:t xml:space="preserve"> </w:t>
            </w:r>
            <w:r w:rsidR="00935134">
              <w:t>на машиностроительных деталях</w:t>
            </w:r>
          </w:p>
        </w:tc>
      </w:tr>
      <w:tr w:rsidR="00DE0CC2" w:rsidRPr="00CC4257" w14:paraId="242D6392" w14:textId="77777777" w:rsidTr="00B15203">
        <w:trPr>
          <w:trHeight w:val="20"/>
        </w:trPr>
        <w:tc>
          <w:tcPr>
            <w:tcW w:w="879" w:type="pct"/>
            <w:vMerge/>
          </w:tcPr>
          <w:p w14:paraId="1FE13420" w14:textId="77777777" w:rsidR="00DE0CC2" w:rsidRPr="00CC4257" w:rsidRDefault="00DE0CC2" w:rsidP="00840FC7"/>
        </w:tc>
        <w:tc>
          <w:tcPr>
            <w:tcW w:w="4121" w:type="pct"/>
          </w:tcPr>
          <w:p w14:paraId="1D997BC1" w14:textId="4180B718" w:rsidR="00DE0CC2" w:rsidRPr="008A0A63" w:rsidRDefault="00DE0CC2" w:rsidP="00FC100C">
            <w:pPr>
              <w:jc w:val="both"/>
            </w:pPr>
            <w:r w:rsidRPr="0067449B">
              <w:t xml:space="preserve">Поднастройка специализированного резьбонарезного станка при выполнении технологической операции по нарезанию наружной метрической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rsidR="0071680D">
              <w:t xml:space="preserve"> поверхностей</w:t>
            </w:r>
            <w:r w:rsidRPr="0067449B">
              <w:t xml:space="preserve"> до </w:t>
            </w:r>
            <w:r w:rsidR="00AA5283">
              <w:t>Ra </w:t>
            </w:r>
            <w:r w:rsidRPr="0067449B">
              <w:t>0,8</w:t>
            </w:r>
            <w:r w:rsidR="00AA5283">
              <w:t> мкм</w:t>
            </w:r>
            <w:r w:rsidRPr="0067449B">
              <w:t xml:space="preserve"> </w:t>
            </w:r>
            <w:r w:rsidR="00935134">
              <w:t>на машиностроительных деталях</w:t>
            </w:r>
          </w:p>
        </w:tc>
      </w:tr>
      <w:tr w:rsidR="00DE0CC2" w:rsidRPr="00CC4257" w14:paraId="66627566" w14:textId="77777777" w:rsidTr="00B15203">
        <w:trPr>
          <w:trHeight w:val="20"/>
        </w:trPr>
        <w:tc>
          <w:tcPr>
            <w:tcW w:w="879" w:type="pct"/>
            <w:vMerge w:val="restart"/>
          </w:tcPr>
          <w:p w14:paraId="7C51A450" w14:textId="77777777" w:rsidR="00DE0CC2" w:rsidRPr="00CC4257" w:rsidRDefault="00DE0CC2" w:rsidP="00840FC7">
            <w:r w:rsidRPr="00CC4257">
              <w:t>Необходимые умения</w:t>
            </w:r>
          </w:p>
        </w:tc>
        <w:tc>
          <w:tcPr>
            <w:tcW w:w="4121" w:type="pct"/>
          </w:tcPr>
          <w:p w14:paraId="63198DD1" w14:textId="77777777" w:rsidR="00DE0CC2" w:rsidRPr="00197009" w:rsidRDefault="00DE0CC2" w:rsidP="00FC100C">
            <w:pPr>
              <w:jc w:val="both"/>
            </w:pPr>
            <w:r w:rsidRPr="0057492A">
              <w:t>Читать конструкторскую документацию</w:t>
            </w:r>
          </w:p>
        </w:tc>
      </w:tr>
      <w:tr w:rsidR="00DE0CC2" w:rsidRPr="00CC4257" w14:paraId="4E8BE071" w14:textId="77777777" w:rsidTr="00B15203">
        <w:trPr>
          <w:trHeight w:val="20"/>
        </w:trPr>
        <w:tc>
          <w:tcPr>
            <w:tcW w:w="879" w:type="pct"/>
            <w:vMerge/>
          </w:tcPr>
          <w:p w14:paraId="6A3EA82A" w14:textId="77777777" w:rsidR="00DE0CC2" w:rsidRPr="00CC4257" w:rsidRDefault="00DE0CC2" w:rsidP="00840FC7"/>
        </w:tc>
        <w:tc>
          <w:tcPr>
            <w:tcW w:w="4121" w:type="pct"/>
          </w:tcPr>
          <w:p w14:paraId="00C6327F" w14:textId="77777777" w:rsidR="00DE0CC2" w:rsidRPr="00197009" w:rsidRDefault="00DE0CC2" w:rsidP="00FC100C">
            <w:pPr>
              <w:jc w:val="both"/>
            </w:pPr>
            <w:r w:rsidRPr="0057492A">
              <w:t>Читать технологическую документацию</w:t>
            </w:r>
          </w:p>
        </w:tc>
      </w:tr>
      <w:tr w:rsidR="00DE0CC2" w:rsidRPr="00CC4257" w14:paraId="64D88DE3" w14:textId="77777777" w:rsidTr="00B15203">
        <w:trPr>
          <w:trHeight w:val="20"/>
        </w:trPr>
        <w:tc>
          <w:tcPr>
            <w:tcW w:w="879" w:type="pct"/>
            <w:vMerge/>
          </w:tcPr>
          <w:p w14:paraId="672E32A1" w14:textId="77777777" w:rsidR="00DE0CC2" w:rsidRPr="00CC4257" w:rsidRDefault="00DE0CC2" w:rsidP="00840FC7"/>
        </w:tc>
        <w:tc>
          <w:tcPr>
            <w:tcW w:w="4121" w:type="pct"/>
          </w:tcPr>
          <w:p w14:paraId="72593F26" w14:textId="5F073A8F" w:rsidR="00DE0CC2" w:rsidRPr="00197009" w:rsidRDefault="00DE0CC2" w:rsidP="00FC100C">
            <w:pPr>
              <w:jc w:val="both"/>
            </w:pPr>
            <w:r w:rsidRPr="0057492A">
              <w:t xml:space="preserve">Анализировать конструкторскую и технологическую документацию с целью установления плана выполнения технологической операции по нарезанию наружной метрической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rsidR="0071680D">
              <w:t xml:space="preserve"> поверхностей</w:t>
            </w:r>
            <w:r w:rsidRPr="0057492A">
              <w:t xml:space="preserve"> до </w:t>
            </w:r>
            <w:r w:rsidR="00AA5283">
              <w:t>Ra </w:t>
            </w:r>
            <w:r w:rsidRPr="0057492A">
              <w:t>0,8</w:t>
            </w:r>
            <w:r w:rsidR="00AA5283">
              <w:t> мкм</w:t>
            </w:r>
            <w:r w:rsidRPr="0057492A">
              <w:t xml:space="preserve"> </w:t>
            </w:r>
            <w:r w:rsidR="00935134">
              <w:t>на машиностроительных деталях</w:t>
            </w:r>
            <w:r w:rsidRPr="0057492A">
              <w:t xml:space="preserve"> на специализированном резьбонарезном станке </w:t>
            </w:r>
          </w:p>
        </w:tc>
      </w:tr>
      <w:tr w:rsidR="00DE0CC2" w:rsidRPr="00CC4257" w14:paraId="3225F161" w14:textId="77777777" w:rsidTr="00B15203">
        <w:trPr>
          <w:trHeight w:val="20"/>
        </w:trPr>
        <w:tc>
          <w:tcPr>
            <w:tcW w:w="879" w:type="pct"/>
            <w:vMerge/>
          </w:tcPr>
          <w:p w14:paraId="62C82BAF" w14:textId="77777777" w:rsidR="00DE0CC2" w:rsidRPr="00CC4257" w:rsidRDefault="00DE0CC2" w:rsidP="00840FC7"/>
        </w:tc>
        <w:tc>
          <w:tcPr>
            <w:tcW w:w="4121" w:type="pct"/>
          </w:tcPr>
          <w:p w14:paraId="3440B9D5" w14:textId="4919FB5B" w:rsidR="00DE0CC2" w:rsidRPr="00197009" w:rsidRDefault="00DE0CC2" w:rsidP="00FC100C">
            <w:pPr>
              <w:jc w:val="both"/>
            </w:pPr>
            <w:r w:rsidRPr="0057492A">
              <w:t xml:space="preserve">Устанавливать заготовки </w:t>
            </w:r>
            <w:r w:rsidR="00A25FC8">
              <w:t>деталей</w:t>
            </w:r>
            <w:r w:rsidRPr="0057492A">
              <w:t xml:space="preserve"> при выполнении технологических операций по нарезанию наружной метрической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rsidR="0071680D">
              <w:t xml:space="preserve"> поверхностей</w:t>
            </w:r>
            <w:r w:rsidRPr="0057492A">
              <w:t xml:space="preserve"> до </w:t>
            </w:r>
            <w:r w:rsidR="00AA5283">
              <w:t>Ra </w:t>
            </w:r>
            <w:r w:rsidRPr="0057492A">
              <w:t>0,8</w:t>
            </w:r>
            <w:r w:rsidR="00AA5283">
              <w:t> мкм</w:t>
            </w:r>
            <w:r w:rsidRPr="0057492A">
              <w:t xml:space="preserve"> на специализированных резьбонарезных станках</w:t>
            </w:r>
          </w:p>
        </w:tc>
      </w:tr>
      <w:tr w:rsidR="00DE0CC2" w:rsidRPr="00CC4257" w14:paraId="5361E6D7" w14:textId="77777777" w:rsidTr="00B15203">
        <w:trPr>
          <w:trHeight w:val="20"/>
        </w:trPr>
        <w:tc>
          <w:tcPr>
            <w:tcW w:w="879" w:type="pct"/>
            <w:vMerge/>
          </w:tcPr>
          <w:p w14:paraId="74A9D746" w14:textId="77777777" w:rsidR="00DE0CC2" w:rsidRPr="00CC4257" w:rsidRDefault="00DE0CC2" w:rsidP="00840FC7"/>
        </w:tc>
        <w:tc>
          <w:tcPr>
            <w:tcW w:w="4121" w:type="pct"/>
          </w:tcPr>
          <w:p w14:paraId="32B48BBF" w14:textId="399DF73B" w:rsidR="00DE0CC2" w:rsidRPr="00197009" w:rsidRDefault="00DE0CC2" w:rsidP="00FC100C">
            <w:pPr>
              <w:jc w:val="both"/>
            </w:pPr>
            <w:r w:rsidRPr="0057492A">
              <w:t xml:space="preserve">Управлять рабочими органами специализированных резьбонарезных станков при выполнении технологических операций по нарезанию наружной метрической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rsidR="0071680D">
              <w:t xml:space="preserve"> поверхностей</w:t>
            </w:r>
            <w:r w:rsidRPr="0057492A">
              <w:t xml:space="preserve"> до </w:t>
            </w:r>
            <w:r w:rsidR="00AA5283">
              <w:t>Ra </w:t>
            </w:r>
            <w:r w:rsidRPr="0057492A">
              <w:t>0,8</w:t>
            </w:r>
            <w:r w:rsidR="00AA5283">
              <w:t> мкм</w:t>
            </w:r>
            <w:r w:rsidRPr="0057492A">
              <w:t xml:space="preserve"> </w:t>
            </w:r>
            <w:r w:rsidR="00935134">
              <w:t>на машиностроительных деталях</w:t>
            </w:r>
          </w:p>
        </w:tc>
      </w:tr>
      <w:tr w:rsidR="00DE0CC2" w:rsidRPr="00CC4257" w14:paraId="53A9B5C4" w14:textId="77777777" w:rsidTr="00B15203">
        <w:trPr>
          <w:trHeight w:val="20"/>
        </w:trPr>
        <w:tc>
          <w:tcPr>
            <w:tcW w:w="879" w:type="pct"/>
            <w:vMerge/>
          </w:tcPr>
          <w:p w14:paraId="6DE1B8BE" w14:textId="77777777" w:rsidR="00DE0CC2" w:rsidRPr="00CC4257" w:rsidRDefault="00DE0CC2" w:rsidP="00840FC7"/>
        </w:tc>
        <w:tc>
          <w:tcPr>
            <w:tcW w:w="4121" w:type="pct"/>
          </w:tcPr>
          <w:p w14:paraId="07794DC8" w14:textId="4C75EF92" w:rsidR="00DE0CC2" w:rsidRPr="00197009" w:rsidRDefault="00DE0CC2" w:rsidP="00FC100C">
            <w:pPr>
              <w:jc w:val="both"/>
            </w:pPr>
            <w:r w:rsidRPr="0057492A">
              <w:t xml:space="preserve">Контролировать наличие и состояние смазочно-охлаждающих технологических средств на специализированных резьбонарезных станках при выполнении технологических операций по нарезанию наружной метрической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rsidR="0071680D">
              <w:t xml:space="preserve"> поверхностей</w:t>
            </w:r>
            <w:r w:rsidRPr="0057492A">
              <w:t xml:space="preserve"> до </w:t>
            </w:r>
            <w:r w:rsidR="00AA5283">
              <w:t>Ra </w:t>
            </w:r>
            <w:r w:rsidRPr="0057492A">
              <w:t>0,8</w:t>
            </w:r>
            <w:r w:rsidR="00AA5283">
              <w:t> мкм</w:t>
            </w:r>
            <w:r w:rsidRPr="0057492A">
              <w:t xml:space="preserve"> </w:t>
            </w:r>
            <w:r w:rsidR="00935134">
              <w:t>на машиностроительных деталях</w:t>
            </w:r>
          </w:p>
        </w:tc>
      </w:tr>
      <w:tr w:rsidR="00DE0CC2" w:rsidRPr="00CC4257" w14:paraId="10B39248" w14:textId="77777777" w:rsidTr="00B15203">
        <w:trPr>
          <w:trHeight w:val="20"/>
        </w:trPr>
        <w:tc>
          <w:tcPr>
            <w:tcW w:w="879" w:type="pct"/>
            <w:vMerge/>
          </w:tcPr>
          <w:p w14:paraId="30AEFE50" w14:textId="77777777" w:rsidR="00DE0CC2" w:rsidRPr="00CC4257" w:rsidRDefault="00DE0CC2" w:rsidP="00840FC7"/>
        </w:tc>
        <w:tc>
          <w:tcPr>
            <w:tcW w:w="4121" w:type="pct"/>
          </w:tcPr>
          <w:p w14:paraId="445F224C" w14:textId="0B11AFCA" w:rsidR="00DE0CC2" w:rsidRPr="00197009" w:rsidRDefault="00FA6244" w:rsidP="00FC100C">
            <w:pPr>
              <w:jc w:val="both"/>
            </w:pPr>
            <w:r>
              <w:t>Устанавливать режимы резания</w:t>
            </w:r>
            <w:r w:rsidR="00DE0CC2" w:rsidRPr="0057492A">
              <w:t xml:space="preserve"> на специализированных резьбонарезных станках при выполнении технологических операций по нарезанию наружной метрической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rsidR="0071680D">
              <w:t xml:space="preserve"> поверхностей</w:t>
            </w:r>
            <w:r w:rsidR="00DE0CC2" w:rsidRPr="0057492A">
              <w:t xml:space="preserve"> до </w:t>
            </w:r>
            <w:r w:rsidR="00AA5283">
              <w:t>Ra </w:t>
            </w:r>
            <w:r w:rsidR="00DE0CC2" w:rsidRPr="0057492A">
              <w:t>0,8</w:t>
            </w:r>
            <w:r w:rsidR="00AA5283">
              <w:t> мкм</w:t>
            </w:r>
            <w:r w:rsidR="00DE0CC2" w:rsidRPr="0057492A">
              <w:t xml:space="preserve"> </w:t>
            </w:r>
            <w:r w:rsidR="00935134">
              <w:t>на машиностроительных деталях</w:t>
            </w:r>
          </w:p>
        </w:tc>
      </w:tr>
      <w:tr w:rsidR="00DE0CC2" w:rsidRPr="00CC4257" w14:paraId="4C386ADB" w14:textId="77777777" w:rsidTr="00B15203">
        <w:trPr>
          <w:trHeight w:val="20"/>
        </w:trPr>
        <w:tc>
          <w:tcPr>
            <w:tcW w:w="879" w:type="pct"/>
            <w:vMerge/>
          </w:tcPr>
          <w:p w14:paraId="53FF915F" w14:textId="77777777" w:rsidR="00DE0CC2" w:rsidRPr="00CC4257" w:rsidRDefault="00DE0CC2" w:rsidP="00840FC7"/>
        </w:tc>
        <w:tc>
          <w:tcPr>
            <w:tcW w:w="4121" w:type="pct"/>
          </w:tcPr>
          <w:p w14:paraId="0E78D2B7" w14:textId="2DABE632" w:rsidR="00DE0CC2" w:rsidRPr="00197009" w:rsidRDefault="00DE0CC2" w:rsidP="00FC100C">
            <w:pPr>
              <w:jc w:val="both"/>
            </w:pPr>
            <w:r w:rsidRPr="0057492A">
              <w:t xml:space="preserve">Использовать смазочно-охлаждающие технологические средства при нарезании наружной метрической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rsidR="0071680D">
              <w:t xml:space="preserve"> поверхностей</w:t>
            </w:r>
            <w:r w:rsidRPr="0057492A">
              <w:t xml:space="preserve"> до </w:t>
            </w:r>
            <w:r w:rsidR="00AA5283">
              <w:t>Ra </w:t>
            </w:r>
            <w:r w:rsidRPr="0057492A">
              <w:t>0,8</w:t>
            </w:r>
            <w:r w:rsidR="00AA5283">
              <w:t> мкм</w:t>
            </w:r>
            <w:r w:rsidRPr="0057492A">
              <w:t xml:space="preserve"> </w:t>
            </w:r>
            <w:r w:rsidR="00935134">
              <w:t>на машиностроительных деталях</w:t>
            </w:r>
            <w:r w:rsidRPr="0057492A">
              <w:t xml:space="preserve"> на специализированных резьбонарезных станках</w:t>
            </w:r>
          </w:p>
        </w:tc>
      </w:tr>
      <w:tr w:rsidR="00DE0CC2" w:rsidRPr="00CC4257" w14:paraId="5E9177D1" w14:textId="77777777" w:rsidTr="00B15203">
        <w:trPr>
          <w:trHeight w:val="20"/>
        </w:trPr>
        <w:tc>
          <w:tcPr>
            <w:tcW w:w="879" w:type="pct"/>
            <w:vMerge/>
          </w:tcPr>
          <w:p w14:paraId="2B682C20" w14:textId="77777777" w:rsidR="00DE0CC2" w:rsidRPr="00CC4257" w:rsidRDefault="00DE0CC2" w:rsidP="00840FC7"/>
        </w:tc>
        <w:tc>
          <w:tcPr>
            <w:tcW w:w="4121" w:type="pct"/>
          </w:tcPr>
          <w:p w14:paraId="567195ED" w14:textId="51E82CD5" w:rsidR="00DE0CC2" w:rsidRPr="00197009" w:rsidRDefault="00DE0CC2" w:rsidP="00FC100C">
            <w:pPr>
              <w:jc w:val="both"/>
            </w:pPr>
            <w:r w:rsidRPr="0057492A">
              <w:t xml:space="preserve">Применять средства индивидуальной </w:t>
            </w:r>
            <w:r w:rsidR="00315BF9">
              <w:t>и (или)</w:t>
            </w:r>
            <w:r w:rsidRPr="0057492A">
              <w:t xml:space="preserve"> коллективной защиты при работе на специализированных резьбонарезных станках при выполнении технологических операций по нарезанию наружной метрической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rsidR="0071680D">
              <w:t xml:space="preserve"> поверхностей</w:t>
            </w:r>
            <w:r w:rsidRPr="0057492A">
              <w:t xml:space="preserve"> до </w:t>
            </w:r>
            <w:r w:rsidR="00AA5283">
              <w:t>Ra </w:t>
            </w:r>
            <w:r w:rsidRPr="0057492A">
              <w:t>0,8</w:t>
            </w:r>
            <w:r w:rsidR="00AA5283">
              <w:t> мкм</w:t>
            </w:r>
            <w:r w:rsidRPr="0057492A">
              <w:t xml:space="preserve"> </w:t>
            </w:r>
            <w:r w:rsidR="00935134">
              <w:t>на машиностроительных деталях</w:t>
            </w:r>
          </w:p>
        </w:tc>
      </w:tr>
      <w:tr w:rsidR="00DE0CC2" w:rsidRPr="00CC4257" w14:paraId="00AE7307" w14:textId="77777777" w:rsidTr="00B15203">
        <w:trPr>
          <w:trHeight w:val="20"/>
        </w:trPr>
        <w:tc>
          <w:tcPr>
            <w:tcW w:w="879" w:type="pct"/>
            <w:vMerge/>
          </w:tcPr>
          <w:p w14:paraId="0DAE7B26" w14:textId="77777777" w:rsidR="00DE0CC2" w:rsidRPr="00CC4257" w:rsidRDefault="00DE0CC2" w:rsidP="00840FC7"/>
        </w:tc>
        <w:tc>
          <w:tcPr>
            <w:tcW w:w="4121" w:type="pct"/>
          </w:tcPr>
          <w:p w14:paraId="79B71BB2" w14:textId="2C9984CB" w:rsidR="00DE0CC2" w:rsidRPr="00197009" w:rsidRDefault="00DE0CC2" w:rsidP="00FC100C">
            <w:pPr>
              <w:jc w:val="both"/>
            </w:pPr>
            <w:r w:rsidRPr="0057492A">
              <w:t xml:space="preserve">Проверять исправность и работоспособность специализированных </w:t>
            </w:r>
            <w:r w:rsidRPr="0057492A">
              <w:lastRenderedPageBreak/>
              <w:t xml:space="preserve">резьбонарезных станков при выполнении технологических операций по нарезанию наружной метрической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rsidR="0071680D">
              <w:t xml:space="preserve"> поверхностей</w:t>
            </w:r>
            <w:r w:rsidRPr="0057492A">
              <w:t xml:space="preserve"> до </w:t>
            </w:r>
            <w:r w:rsidR="00AA5283">
              <w:t>Ra </w:t>
            </w:r>
            <w:r w:rsidRPr="0057492A">
              <w:t>0,8</w:t>
            </w:r>
            <w:r w:rsidR="00AA5283">
              <w:t> мкм</w:t>
            </w:r>
            <w:r w:rsidRPr="0057492A">
              <w:t xml:space="preserve"> </w:t>
            </w:r>
            <w:r w:rsidR="00935134">
              <w:t>на машиностроительных деталях</w:t>
            </w:r>
          </w:p>
        </w:tc>
      </w:tr>
      <w:tr w:rsidR="00DE0CC2" w:rsidRPr="00CC4257" w14:paraId="136E945E" w14:textId="77777777" w:rsidTr="00B15203">
        <w:trPr>
          <w:trHeight w:val="20"/>
        </w:trPr>
        <w:tc>
          <w:tcPr>
            <w:tcW w:w="879" w:type="pct"/>
            <w:vMerge/>
          </w:tcPr>
          <w:p w14:paraId="3F7F94A8" w14:textId="77777777" w:rsidR="00DE0CC2" w:rsidRPr="00CC4257" w:rsidRDefault="00DE0CC2" w:rsidP="00840FC7"/>
        </w:tc>
        <w:tc>
          <w:tcPr>
            <w:tcW w:w="4121" w:type="pct"/>
          </w:tcPr>
          <w:p w14:paraId="1C76C4F4" w14:textId="38533800" w:rsidR="00DE0CC2" w:rsidRPr="00197009" w:rsidRDefault="00DE0CC2" w:rsidP="00FC100C">
            <w:pPr>
              <w:jc w:val="both"/>
            </w:pPr>
            <w:r w:rsidRPr="0057492A">
              <w:t xml:space="preserve">Проводить очистку специализированных резьбонарезных станков от пыли, стружки, масляных пятен при выполнении технологических операций по нарезанию наружной метрической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rsidR="0071680D">
              <w:t xml:space="preserve"> поверхностей</w:t>
            </w:r>
            <w:r w:rsidRPr="0057492A">
              <w:t xml:space="preserve"> до </w:t>
            </w:r>
            <w:r w:rsidR="00AA5283">
              <w:t>Ra </w:t>
            </w:r>
            <w:r w:rsidRPr="0057492A">
              <w:t>0,8</w:t>
            </w:r>
            <w:r w:rsidR="00AA5283">
              <w:t> мкм</w:t>
            </w:r>
            <w:r w:rsidRPr="0057492A">
              <w:t xml:space="preserve"> </w:t>
            </w:r>
            <w:r w:rsidR="00935134">
              <w:t>на машиностроительных деталях</w:t>
            </w:r>
          </w:p>
        </w:tc>
      </w:tr>
      <w:tr w:rsidR="00DE0CC2" w:rsidRPr="00CC4257" w14:paraId="494920A1" w14:textId="77777777" w:rsidTr="00B15203">
        <w:trPr>
          <w:trHeight w:val="20"/>
        </w:trPr>
        <w:tc>
          <w:tcPr>
            <w:tcW w:w="879" w:type="pct"/>
            <w:vMerge/>
          </w:tcPr>
          <w:p w14:paraId="143E97D1" w14:textId="77777777" w:rsidR="00DE0CC2" w:rsidRPr="00CC4257" w:rsidRDefault="00DE0CC2" w:rsidP="00840FC7"/>
        </w:tc>
        <w:tc>
          <w:tcPr>
            <w:tcW w:w="4121" w:type="pct"/>
          </w:tcPr>
          <w:p w14:paraId="4052F335" w14:textId="4610B58F" w:rsidR="00DE0CC2" w:rsidRPr="00197009" w:rsidRDefault="00DE0CC2" w:rsidP="00FC100C">
            <w:pPr>
              <w:jc w:val="both"/>
            </w:pPr>
            <w:r w:rsidRPr="0057492A">
              <w:t xml:space="preserve">Проводить смазку рабочих органов специализированных резьбонарезных станков при выполнении технологических операций по нарезанию наружной метрической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rsidR="0071680D">
              <w:t xml:space="preserve"> поверхностей</w:t>
            </w:r>
            <w:r w:rsidRPr="0057492A">
              <w:t xml:space="preserve"> до </w:t>
            </w:r>
            <w:r w:rsidR="00AA5283">
              <w:t>Ra </w:t>
            </w:r>
            <w:r w:rsidRPr="0057492A">
              <w:t>0,8</w:t>
            </w:r>
            <w:r w:rsidR="00AA5283">
              <w:t> мкм</w:t>
            </w:r>
            <w:r w:rsidRPr="0057492A">
              <w:t xml:space="preserve"> </w:t>
            </w:r>
            <w:r w:rsidR="00935134">
              <w:t>на машиностроительных деталях</w:t>
            </w:r>
          </w:p>
        </w:tc>
      </w:tr>
      <w:tr w:rsidR="00DE0CC2" w:rsidRPr="00CC4257" w14:paraId="645A1D67" w14:textId="77777777" w:rsidTr="00B15203">
        <w:trPr>
          <w:trHeight w:val="20"/>
        </w:trPr>
        <w:tc>
          <w:tcPr>
            <w:tcW w:w="879" w:type="pct"/>
            <w:vMerge/>
          </w:tcPr>
          <w:p w14:paraId="15759B4E" w14:textId="77777777" w:rsidR="00DE0CC2" w:rsidRPr="00CC4257" w:rsidRDefault="00DE0CC2" w:rsidP="00840FC7"/>
        </w:tc>
        <w:tc>
          <w:tcPr>
            <w:tcW w:w="4121" w:type="pct"/>
          </w:tcPr>
          <w:p w14:paraId="5BD3B881" w14:textId="6E589C8A" w:rsidR="00DE0CC2" w:rsidRPr="00197009" w:rsidRDefault="00DE0CC2" w:rsidP="00FC100C">
            <w:pPr>
              <w:jc w:val="both"/>
            </w:pPr>
            <w:r w:rsidRPr="0057492A">
              <w:t xml:space="preserve">Выполнять регламентные работы по техническому обслуживанию специализированных резьбонарезных станков при выполнении технологических операций по нарезанию наружной метрической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rsidR="0071680D">
              <w:t xml:space="preserve"> поверхностей</w:t>
            </w:r>
            <w:r w:rsidRPr="0057492A">
              <w:t xml:space="preserve"> до </w:t>
            </w:r>
            <w:r w:rsidR="00AA5283">
              <w:t>Ra </w:t>
            </w:r>
            <w:r w:rsidRPr="0057492A">
              <w:t>0,8</w:t>
            </w:r>
            <w:r w:rsidR="00AA5283">
              <w:t> мкм</w:t>
            </w:r>
            <w:r w:rsidRPr="0057492A">
              <w:t xml:space="preserve"> </w:t>
            </w:r>
            <w:r w:rsidR="00935134">
              <w:t>на машиностроительных деталях</w:t>
            </w:r>
          </w:p>
        </w:tc>
      </w:tr>
      <w:tr w:rsidR="00DE0CC2" w:rsidRPr="00CC4257" w14:paraId="7EDAEA8D" w14:textId="77777777" w:rsidTr="00B15203">
        <w:trPr>
          <w:trHeight w:val="20"/>
        </w:trPr>
        <w:tc>
          <w:tcPr>
            <w:tcW w:w="879" w:type="pct"/>
            <w:vMerge/>
          </w:tcPr>
          <w:p w14:paraId="7026F1E0" w14:textId="77777777" w:rsidR="00DE0CC2" w:rsidRPr="00CC4257" w:rsidRDefault="00DE0CC2" w:rsidP="00840FC7"/>
        </w:tc>
        <w:tc>
          <w:tcPr>
            <w:tcW w:w="4121" w:type="pct"/>
          </w:tcPr>
          <w:p w14:paraId="211A0913" w14:textId="65EBC963" w:rsidR="00DE0CC2" w:rsidRPr="00197009" w:rsidRDefault="00DE0CC2" w:rsidP="00FC100C">
            <w:pPr>
              <w:jc w:val="both"/>
            </w:pPr>
            <w:r w:rsidRPr="0057492A">
              <w:t xml:space="preserve">Поддерживать состояние рабочего места в соответствии с требованиями охраны труда, пожарной, промышленной и экологической безопасности при выполнении технологических операций по нарезанию наружной метрической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rsidR="0071680D">
              <w:t xml:space="preserve"> поверхностей</w:t>
            </w:r>
            <w:r w:rsidRPr="0057492A">
              <w:t xml:space="preserve"> до </w:t>
            </w:r>
            <w:r w:rsidR="00AA5283">
              <w:t>Ra </w:t>
            </w:r>
            <w:r w:rsidRPr="0057492A">
              <w:t>0,8</w:t>
            </w:r>
            <w:r w:rsidR="00AA5283">
              <w:t> мкм</w:t>
            </w:r>
            <w:r w:rsidRPr="0057492A">
              <w:t xml:space="preserve"> </w:t>
            </w:r>
            <w:r w:rsidR="00935134">
              <w:t>на машиностроительных деталях</w:t>
            </w:r>
            <w:r w:rsidRPr="0057492A">
              <w:t xml:space="preserve"> на специализированных резьбонарезных станках</w:t>
            </w:r>
          </w:p>
        </w:tc>
      </w:tr>
      <w:tr w:rsidR="00DE0CC2" w:rsidRPr="00CC4257" w14:paraId="37291E5E" w14:textId="77777777" w:rsidTr="00B15203">
        <w:trPr>
          <w:trHeight w:val="20"/>
        </w:trPr>
        <w:tc>
          <w:tcPr>
            <w:tcW w:w="879" w:type="pct"/>
            <w:vMerge/>
          </w:tcPr>
          <w:p w14:paraId="2F651C75" w14:textId="77777777" w:rsidR="00DE0CC2" w:rsidRPr="00CC4257" w:rsidRDefault="00DE0CC2" w:rsidP="00840FC7"/>
        </w:tc>
        <w:tc>
          <w:tcPr>
            <w:tcW w:w="4121" w:type="pct"/>
          </w:tcPr>
          <w:p w14:paraId="55018A72" w14:textId="2501433D" w:rsidR="00DE0CC2" w:rsidRPr="00197009" w:rsidRDefault="00DE0CC2" w:rsidP="00FC100C">
            <w:pPr>
              <w:jc w:val="both"/>
            </w:pPr>
            <w:r w:rsidRPr="0057492A">
              <w:t xml:space="preserve">Оценивать состояние металлорежущих инструментов на специализированных резьбонарезных станках при выполнении технологических операций по нарезанию наружной метрической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rsidR="0071680D">
              <w:t xml:space="preserve"> поверхностей</w:t>
            </w:r>
            <w:r w:rsidRPr="0057492A">
              <w:t xml:space="preserve"> до </w:t>
            </w:r>
            <w:r w:rsidR="00AA5283">
              <w:t>Ra </w:t>
            </w:r>
            <w:r w:rsidRPr="0057492A">
              <w:t>0,8</w:t>
            </w:r>
            <w:r w:rsidR="00AA5283">
              <w:t> мкм</w:t>
            </w:r>
            <w:r w:rsidRPr="0057492A">
              <w:t xml:space="preserve"> </w:t>
            </w:r>
            <w:r w:rsidR="00935134">
              <w:t>на машиностроительных деталях</w:t>
            </w:r>
          </w:p>
        </w:tc>
      </w:tr>
      <w:tr w:rsidR="00DE0CC2" w:rsidRPr="00CC4257" w14:paraId="05332D5C" w14:textId="77777777" w:rsidTr="00B15203">
        <w:trPr>
          <w:trHeight w:val="20"/>
        </w:trPr>
        <w:tc>
          <w:tcPr>
            <w:tcW w:w="879" w:type="pct"/>
            <w:vMerge/>
          </w:tcPr>
          <w:p w14:paraId="3F7EC5A7" w14:textId="77777777" w:rsidR="00DE0CC2" w:rsidRPr="00CC4257" w:rsidRDefault="00DE0CC2" w:rsidP="00840FC7"/>
        </w:tc>
        <w:tc>
          <w:tcPr>
            <w:tcW w:w="4121" w:type="pct"/>
          </w:tcPr>
          <w:p w14:paraId="7D7178C6" w14:textId="29CC10E1" w:rsidR="00DE0CC2" w:rsidRPr="00197009" w:rsidRDefault="00DE0CC2" w:rsidP="00FC100C">
            <w:pPr>
              <w:jc w:val="both"/>
            </w:pPr>
            <w:r w:rsidRPr="0057492A">
              <w:t xml:space="preserve">Определять степень износа металлорежущих инструментов на специализированных резьбонарезных станках и момент затупления инструментов по внешним признакам при выполнении технологических операций по нарезанию наружной метрической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rsidR="0071680D">
              <w:t xml:space="preserve"> поверхностей</w:t>
            </w:r>
            <w:r w:rsidRPr="0057492A">
              <w:t xml:space="preserve"> до </w:t>
            </w:r>
            <w:r w:rsidR="00AA5283">
              <w:t>Ra </w:t>
            </w:r>
            <w:r w:rsidRPr="0057492A">
              <w:t>0,8</w:t>
            </w:r>
            <w:r w:rsidR="00AA5283">
              <w:t> мкм</w:t>
            </w:r>
            <w:r w:rsidRPr="0057492A">
              <w:t xml:space="preserve"> </w:t>
            </w:r>
            <w:r w:rsidR="00935134">
              <w:t>на машиностроительных деталях</w:t>
            </w:r>
          </w:p>
        </w:tc>
      </w:tr>
      <w:tr w:rsidR="00DE0CC2" w:rsidRPr="00CC4257" w14:paraId="41154C84" w14:textId="77777777" w:rsidTr="00B15203">
        <w:trPr>
          <w:trHeight w:val="20"/>
        </w:trPr>
        <w:tc>
          <w:tcPr>
            <w:tcW w:w="879" w:type="pct"/>
            <w:vMerge/>
          </w:tcPr>
          <w:p w14:paraId="175FC56B" w14:textId="77777777" w:rsidR="00DE0CC2" w:rsidRPr="00CC4257" w:rsidRDefault="00DE0CC2" w:rsidP="00840FC7"/>
        </w:tc>
        <w:tc>
          <w:tcPr>
            <w:tcW w:w="4121" w:type="pct"/>
          </w:tcPr>
          <w:p w14:paraId="502546AD" w14:textId="4BA53312" w:rsidR="00DE0CC2" w:rsidRPr="00197009" w:rsidRDefault="00DE0CC2" w:rsidP="00FC100C">
            <w:pPr>
              <w:jc w:val="both"/>
            </w:pPr>
            <w:r w:rsidRPr="0057492A">
              <w:t xml:space="preserve">Снимать и устанавливать металлорежущие инструменты на специализированных резьбонарезных станках при выполнении технологических операций по нарезанию наружной метрической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rsidR="0071680D">
              <w:t xml:space="preserve"> поверхностей</w:t>
            </w:r>
            <w:r w:rsidRPr="0057492A">
              <w:t xml:space="preserve"> до </w:t>
            </w:r>
            <w:r w:rsidR="00AA5283">
              <w:t>Ra </w:t>
            </w:r>
            <w:r w:rsidRPr="0057492A">
              <w:t>0,8</w:t>
            </w:r>
            <w:r w:rsidR="00AA5283">
              <w:t> мкм</w:t>
            </w:r>
            <w:r w:rsidRPr="0057492A">
              <w:t xml:space="preserve"> </w:t>
            </w:r>
            <w:r w:rsidR="00935134">
              <w:t>на машиностроительных деталях</w:t>
            </w:r>
          </w:p>
        </w:tc>
      </w:tr>
      <w:tr w:rsidR="00DE0CC2" w:rsidRPr="00CC4257" w14:paraId="729C6384" w14:textId="77777777" w:rsidTr="00B15203">
        <w:trPr>
          <w:trHeight w:val="20"/>
        </w:trPr>
        <w:tc>
          <w:tcPr>
            <w:tcW w:w="879" w:type="pct"/>
            <w:vMerge/>
          </w:tcPr>
          <w:p w14:paraId="69252C7B" w14:textId="77777777" w:rsidR="00DE0CC2" w:rsidRPr="00CC4257" w:rsidRDefault="00DE0CC2" w:rsidP="00840FC7"/>
        </w:tc>
        <w:tc>
          <w:tcPr>
            <w:tcW w:w="4121" w:type="pct"/>
          </w:tcPr>
          <w:p w14:paraId="5228644B" w14:textId="2974BB1C" w:rsidR="00DE0CC2" w:rsidRPr="00197009" w:rsidRDefault="00DE0CC2" w:rsidP="00FC100C">
            <w:pPr>
              <w:jc w:val="both"/>
            </w:pPr>
            <w:r w:rsidRPr="0057492A">
              <w:t xml:space="preserve">Снимать и устанавливать режущие пластины инструментов со сменными режущими пластинами, используемых </w:t>
            </w:r>
            <w:r w:rsidR="001A1AEF">
              <w:t>н</w:t>
            </w:r>
            <w:r w:rsidRPr="0057492A">
              <w:t xml:space="preserve">а специализированных резьбонарезных станках при выполнении технологических операций по нарезанию наружной метрической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rsidR="0071680D">
              <w:t xml:space="preserve"> поверхностей</w:t>
            </w:r>
            <w:r w:rsidRPr="0057492A">
              <w:t xml:space="preserve"> до </w:t>
            </w:r>
            <w:r w:rsidR="00AA5283">
              <w:t>Ra </w:t>
            </w:r>
            <w:r w:rsidRPr="0057492A">
              <w:t>0,8</w:t>
            </w:r>
            <w:r w:rsidR="00AA5283">
              <w:t> мкм</w:t>
            </w:r>
            <w:r w:rsidRPr="0057492A">
              <w:t xml:space="preserve"> </w:t>
            </w:r>
            <w:r w:rsidR="00935134">
              <w:t>на машиностроительных деталях</w:t>
            </w:r>
          </w:p>
        </w:tc>
      </w:tr>
      <w:tr w:rsidR="00DE0CC2" w:rsidRPr="00CC4257" w14:paraId="44EDBE7F" w14:textId="77777777" w:rsidTr="00B15203">
        <w:trPr>
          <w:trHeight w:val="20"/>
        </w:trPr>
        <w:tc>
          <w:tcPr>
            <w:tcW w:w="879" w:type="pct"/>
            <w:vMerge/>
          </w:tcPr>
          <w:p w14:paraId="74A2A9B9" w14:textId="77777777" w:rsidR="00DE0CC2" w:rsidRPr="00CC4257" w:rsidRDefault="00DE0CC2" w:rsidP="00840FC7"/>
        </w:tc>
        <w:tc>
          <w:tcPr>
            <w:tcW w:w="4121" w:type="pct"/>
          </w:tcPr>
          <w:p w14:paraId="1F561844" w14:textId="74FF3E64" w:rsidR="00DE0CC2" w:rsidRPr="00197009" w:rsidRDefault="00DE0CC2" w:rsidP="00FC100C">
            <w:pPr>
              <w:jc w:val="both"/>
            </w:pPr>
            <w:r w:rsidRPr="0057492A">
              <w:t xml:space="preserve">Оценивать состояние приспособлений на специализированных резьбонарезных станках при выполнении технологических операций по нарезанию наружной метрической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rsidR="0071680D">
              <w:t xml:space="preserve"> поверхностей</w:t>
            </w:r>
            <w:r w:rsidRPr="0057492A">
              <w:t xml:space="preserve"> до </w:t>
            </w:r>
            <w:r w:rsidR="00AA5283">
              <w:t>Ra </w:t>
            </w:r>
            <w:r w:rsidRPr="0057492A">
              <w:t>0,8</w:t>
            </w:r>
            <w:r w:rsidR="00AA5283">
              <w:t> мкм</w:t>
            </w:r>
            <w:r w:rsidRPr="0057492A">
              <w:t xml:space="preserve"> </w:t>
            </w:r>
            <w:r w:rsidR="00935134">
              <w:t>на машиностроительных деталях</w:t>
            </w:r>
          </w:p>
        </w:tc>
      </w:tr>
      <w:tr w:rsidR="00DE0CC2" w:rsidRPr="00CC4257" w14:paraId="1946B571" w14:textId="77777777" w:rsidTr="00B15203">
        <w:trPr>
          <w:trHeight w:val="20"/>
        </w:trPr>
        <w:tc>
          <w:tcPr>
            <w:tcW w:w="879" w:type="pct"/>
            <w:vMerge/>
          </w:tcPr>
          <w:p w14:paraId="6FB1E726" w14:textId="77777777" w:rsidR="00DE0CC2" w:rsidRPr="00CC4257" w:rsidRDefault="00DE0CC2" w:rsidP="00840FC7"/>
        </w:tc>
        <w:tc>
          <w:tcPr>
            <w:tcW w:w="4121" w:type="pct"/>
          </w:tcPr>
          <w:p w14:paraId="16FD94EB" w14:textId="28CDA528" w:rsidR="00DE0CC2" w:rsidRPr="00197009" w:rsidRDefault="00DE0CC2" w:rsidP="00FC100C">
            <w:pPr>
              <w:jc w:val="both"/>
            </w:pPr>
            <w:r w:rsidRPr="0057492A">
              <w:t xml:space="preserve">Выполнять техническое обслуживание приспособлений специализированных резьбонарезных станков при выполнении технологических операций по нарезанию наружной метрической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rsidR="0071680D">
              <w:t xml:space="preserve"> поверхностей</w:t>
            </w:r>
            <w:r w:rsidRPr="0057492A">
              <w:t xml:space="preserve"> до </w:t>
            </w:r>
            <w:r w:rsidR="00AA5283">
              <w:t>Ra </w:t>
            </w:r>
            <w:r w:rsidRPr="0057492A">
              <w:t>0,8</w:t>
            </w:r>
            <w:r w:rsidR="00AA5283">
              <w:t> мкм</w:t>
            </w:r>
            <w:r w:rsidRPr="0057492A">
              <w:t xml:space="preserve"> </w:t>
            </w:r>
            <w:r w:rsidR="00935134">
              <w:t>на машиностроительных деталях</w:t>
            </w:r>
          </w:p>
        </w:tc>
      </w:tr>
      <w:tr w:rsidR="00DE0CC2" w:rsidRPr="00CC4257" w14:paraId="783EBFAE" w14:textId="77777777" w:rsidTr="00B15203">
        <w:trPr>
          <w:trHeight w:val="20"/>
        </w:trPr>
        <w:tc>
          <w:tcPr>
            <w:tcW w:w="879" w:type="pct"/>
            <w:vMerge/>
          </w:tcPr>
          <w:p w14:paraId="48AB811F" w14:textId="77777777" w:rsidR="00DE0CC2" w:rsidRPr="00CC4257" w:rsidRDefault="00DE0CC2" w:rsidP="00840FC7"/>
        </w:tc>
        <w:tc>
          <w:tcPr>
            <w:tcW w:w="4121" w:type="pct"/>
          </w:tcPr>
          <w:p w14:paraId="768570A1" w14:textId="2FD8C666" w:rsidR="00DE0CC2" w:rsidRPr="00197009" w:rsidRDefault="00DE0CC2" w:rsidP="00FC100C">
            <w:pPr>
              <w:jc w:val="both"/>
            </w:pPr>
            <w:r w:rsidRPr="0057492A">
              <w:t xml:space="preserve">Корректировать положение рабочих органов специализированных резьбонарезных станков при отклонении параметров выполняемой операции по нарезанию наружной метрической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rsidR="0071680D">
              <w:t xml:space="preserve"> поверхностей</w:t>
            </w:r>
            <w:r w:rsidRPr="0057492A">
              <w:t xml:space="preserve"> до </w:t>
            </w:r>
            <w:r w:rsidR="00AA5283">
              <w:t>Ra </w:t>
            </w:r>
            <w:r w:rsidRPr="0057492A">
              <w:t>0,8</w:t>
            </w:r>
            <w:r w:rsidR="00AA5283">
              <w:t> мкм</w:t>
            </w:r>
            <w:r w:rsidRPr="0057492A">
              <w:t xml:space="preserve"> </w:t>
            </w:r>
            <w:r w:rsidR="00935134">
              <w:t>на машиностроительных деталях</w:t>
            </w:r>
          </w:p>
        </w:tc>
      </w:tr>
      <w:tr w:rsidR="00DE0CC2" w:rsidRPr="00CC4257" w14:paraId="23AC58E7" w14:textId="77777777" w:rsidTr="00B15203">
        <w:trPr>
          <w:trHeight w:val="20"/>
        </w:trPr>
        <w:tc>
          <w:tcPr>
            <w:tcW w:w="879" w:type="pct"/>
            <w:vMerge w:val="restart"/>
          </w:tcPr>
          <w:p w14:paraId="1A4C6555" w14:textId="77777777" w:rsidR="00DE0CC2" w:rsidRPr="00CC4257" w:rsidRDefault="00DE0CC2" w:rsidP="00840FC7">
            <w:r w:rsidRPr="00CC4257">
              <w:t>Необходимые знания</w:t>
            </w:r>
          </w:p>
        </w:tc>
        <w:tc>
          <w:tcPr>
            <w:tcW w:w="4121" w:type="pct"/>
          </w:tcPr>
          <w:p w14:paraId="7FD82FBD" w14:textId="1FD12BF4" w:rsidR="00DE0CC2" w:rsidRPr="00CC4257" w:rsidRDefault="00DE0CC2" w:rsidP="00FC100C">
            <w:pPr>
              <w:jc w:val="both"/>
            </w:pPr>
            <w:r w:rsidRPr="00F31EF8">
              <w:t xml:space="preserve">Правила и приемы установки заготовок на специализированных резьбонарезных станках для нарезания </w:t>
            </w:r>
            <w:r w:rsidR="000C580C">
              <w:t>наружных метрических или трубных</w:t>
            </w:r>
            <w:r w:rsidRPr="00F31EF8">
              <w:t xml:space="preserve"> резьб</w:t>
            </w:r>
          </w:p>
        </w:tc>
      </w:tr>
      <w:tr w:rsidR="00DE0CC2" w:rsidRPr="00CC4257" w14:paraId="2B41819F" w14:textId="77777777" w:rsidTr="00B15203">
        <w:trPr>
          <w:trHeight w:val="20"/>
        </w:trPr>
        <w:tc>
          <w:tcPr>
            <w:tcW w:w="879" w:type="pct"/>
            <w:vMerge/>
          </w:tcPr>
          <w:p w14:paraId="25DB577B" w14:textId="77777777" w:rsidR="00DE0CC2" w:rsidRPr="00CC4257" w:rsidRDefault="00DE0CC2" w:rsidP="00840FC7"/>
        </w:tc>
        <w:tc>
          <w:tcPr>
            <w:tcW w:w="4121" w:type="pct"/>
          </w:tcPr>
          <w:p w14:paraId="6AB7E10C" w14:textId="3E04E7EC" w:rsidR="00DE0CC2" w:rsidRPr="00CC4257" w:rsidRDefault="00DE0CC2" w:rsidP="00FC100C">
            <w:pPr>
              <w:jc w:val="both"/>
            </w:pPr>
            <w:r w:rsidRPr="00F31EF8">
              <w:t>Основы ЕСКД</w:t>
            </w:r>
          </w:p>
        </w:tc>
      </w:tr>
      <w:tr w:rsidR="00DE0CC2" w:rsidRPr="00CC4257" w14:paraId="260435EC" w14:textId="77777777" w:rsidTr="00B15203">
        <w:trPr>
          <w:trHeight w:val="20"/>
        </w:trPr>
        <w:tc>
          <w:tcPr>
            <w:tcW w:w="879" w:type="pct"/>
            <w:vMerge/>
          </w:tcPr>
          <w:p w14:paraId="0B1678B2" w14:textId="77777777" w:rsidR="00DE0CC2" w:rsidRPr="00CC4257" w:rsidRDefault="00DE0CC2" w:rsidP="00840FC7"/>
        </w:tc>
        <w:tc>
          <w:tcPr>
            <w:tcW w:w="4121" w:type="pct"/>
          </w:tcPr>
          <w:p w14:paraId="78210686" w14:textId="5D42311C" w:rsidR="00DE0CC2" w:rsidRPr="00CC4257" w:rsidRDefault="00DE0CC2" w:rsidP="00FC100C">
            <w:pPr>
              <w:jc w:val="both"/>
            </w:pPr>
            <w:r w:rsidRPr="00F31EF8">
              <w:t>Правила чтения конструкторской документации</w:t>
            </w:r>
          </w:p>
        </w:tc>
      </w:tr>
      <w:tr w:rsidR="00DE0CC2" w:rsidRPr="00CC4257" w14:paraId="42C3BAB8" w14:textId="77777777" w:rsidTr="00B15203">
        <w:trPr>
          <w:trHeight w:val="20"/>
        </w:trPr>
        <w:tc>
          <w:tcPr>
            <w:tcW w:w="879" w:type="pct"/>
            <w:vMerge/>
          </w:tcPr>
          <w:p w14:paraId="0A95604D" w14:textId="77777777" w:rsidR="00DE0CC2" w:rsidRPr="00CC4257" w:rsidRDefault="00DE0CC2" w:rsidP="00840FC7"/>
        </w:tc>
        <w:tc>
          <w:tcPr>
            <w:tcW w:w="4121" w:type="pct"/>
          </w:tcPr>
          <w:p w14:paraId="1F9C1AFA" w14:textId="77777777" w:rsidR="00DE0CC2" w:rsidRPr="00CC4257" w:rsidRDefault="00DE0CC2" w:rsidP="00FC100C">
            <w:pPr>
              <w:jc w:val="both"/>
            </w:pPr>
            <w:r w:rsidRPr="00F31EF8">
              <w:t>Система допусков и посадок, квалитеты точности, параметры шероховатости</w:t>
            </w:r>
          </w:p>
        </w:tc>
      </w:tr>
      <w:tr w:rsidR="00DE0CC2" w:rsidRPr="00CC4257" w14:paraId="13C5DB69" w14:textId="77777777" w:rsidTr="00B15203">
        <w:trPr>
          <w:trHeight w:val="20"/>
        </w:trPr>
        <w:tc>
          <w:tcPr>
            <w:tcW w:w="879" w:type="pct"/>
            <w:vMerge/>
          </w:tcPr>
          <w:p w14:paraId="69DEECC6" w14:textId="77777777" w:rsidR="00DE0CC2" w:rsidRPr="00CC4257" w:rsidRDefault="00DE0CC2" w:rsidP="00840FC7"/>
        </w:tc>
        <w:tc>
          <w:tcPr>
            <w:tcW w:w="4121" w:type="pct"/>
          </w:tcPr>
          <w:p w14:paraId="282E5028" w14:textId="77777777" w:rsidR="00DE0CC2" w:rsidRPr="00CC4257" w:rsidRDefault="00DE0CC2" w:rsidP="00FC100C">
            <w:pPr>
              <w:jc w:val="both"/>
            </w:pPr>
            <w:r w:rsidRPr="00F31EF8">
              <w:t>Обозначение на рабочих чертежах допусков размеров, формы и взаимного расположения поверхностей, шероховатости поверхностей</w:t>
            </w:r>
          </w:p>
        </w:tc>
      </w:tr>
      <w:tr w:rsidR="00DE0CC2" w:rsidRPr="00CC4257" w14:paraId="164FCA61" w14:textId="77777777" w:rsidTr="00B15203">
        <w:trPr>
          <w:trHeight w:val="20"/>
        </w:trPr>
        <w:tc>
          <w:tcPr>
            <w:tcW w:w="879" w:type="pct"/>
            <w:vMerge/>
          </w:tcPr>
          <w:p w14:paraId="287F0C8F" w14:textId="77777777" w:rsidR="00DE0CC2" w:rsidRPr="00CC4257" w:rsidRDefault="00DE0CC2" w:rsidP="00840FC7"/>
        </w:tc>
        <w:tc>
          <w:tcPr>
            <w:tcW w:w="4121" w:type="pct"/>
          </w:tcPr>
          <w:p w14:paraId="2D119361" w14:textId="4F62D9FC" w:rsidR="00DE0CC2" w:rsidRPr="00CC4257" w:rsidRDefault="00DE0CC2" w:rsidP="00FC100C">
            <w:pPr>
              <w:jc w:val="both"/>
            </w:pPr>
            <w:r w:rsidRPr="00F31EF8">
              <w:t>Основы ЕСТД</w:t>
            </w:r>
          </w:p>
        </w:tc>
      </w:tr>
      <w:tr w:rsidR="00DE0CC2" w:rsidRPr="00CC4257" w14:paraId="27490ECE" w14:textId="77777777" w:rsidTr="00B15203">
        <w:trPr>
          <w:trHeight w:val="20"/>
        </w:trPr>
        <w:tc>
          <w:tcPr>
            <w:tcW w:w="879" w:type="pct"/>
            <w:vMerge/>
          </w:tcPr>
          <w:p w14:paraId="0E13B26C" w14:textId="77777777" w:rsidR="00DE0CC2" w:rsidRPr="00CC4257" w:rsidRDefault="00DE0CC2" w:rsidP="00840FC7"/>
        </w:tc>
        <w:tc>
          <w:tcPr>
            <w:tcW w:w="4121" w:type="pct"/>
          </w:tcPr>
          <w:p w14:paraId="24B0A224" w14:textId="77777777" w:rsidR="00DE0CC2" w:rsidRPr="00CC4257" w:rsidRDefault="00DE0CC2" w:rsidP="00FC100C">
            <w:pPr>
              <w:jc w:val="both"/>
            </w:pPr>
            <w:r w:rsidRPr="00F31EF8">
              <w:t>Виды и содержание технологической документации, используемой в организации</w:t>
            </w:r>
          </w:p>
        </w:tc>
      </w:tr>
      <w:tr w:rsidR="00DE0CC2" w:rsidRPr="00CC4257" w14:paraId="068504D2" w14:textId="77777777" w:rsidTr="00B15203">
        <w:trPr>
          <w:trHeight w:val="20"/>
        </w:trPr>
        <w:tc>
          <w:tcPr>
            <w:tcW w:w="879" w:type="pct"/>
            <w:vMerge/>
          </w:tcPr>
          <w:p w14:paraId="38C9B281" w14:textId="77777777" w:rsidR="00DE0CC2" w:rsidRPr="00CC4257" w:rsidRDefault="00DE0CC2" w:rsidP="00840FC7"/>
        </w:tc>
        <w:tc>
          <w:tcPr>
            <w:tcW w:w="4121" w:type="pct"/>
          </w:tcPr>
          <w:p w14:paraId="2CD1C526" w14:textId="1E517815" w:rsidR="00DE0CC2" w:rsidRPr="00CC4257" w:rsidRDefault="00DE0CC2" w:rsidP="00FC100C">
            <w:pPr>
              <w:jc w:val="both"/>
            </w:pPr>
            <w:r w:rsidRPr="00F31EF8">
              <w:t>Правила чтения технологической документации</w:t>
            </w:r>
          </w:p>
        </w:tc>
      </w:tr>
      <w:tr w:rsidR="00DE0CC2" w:rsidRPr="00CC4257" w14:paraId="345B1258" w14:textId="77777777" w:rsidTr="00B15203">
        <w:trPr>
          <w:trHeight w:val="20"/>
        </w:trPr>
        <w:tc>
          <w:tcPr>
            <w:tcW w:w="879" w:type="pct"/>
            <w:vMerge/>
          </w:tcPr>
          <w:p w14:paraId="3816A0BD" w14:textId="77777777" w:rsidR="00DE0CC2" w:rsidRPr="00CC4257" w:rsidRDefault="00DE0CC2" w:rsidP="00840FC7"/>
        </w:tc>
        <w:tc>
          <w:tcPr>
            <w:tcW w:w="4121" w:type="pct"/>
          </w:tcPr>
          <w:p w14:paraId="57215231" w14:textId="77777777" w:rsidR="00DE0CC2" w:rsidRPr="00CC4257" w:rsidRDefault="00DE0CC2" w:rsidP="00FC100C">
            <w:pPr>
              <w:jc w:val="both"/>
            </w:pPr>
            <w:r w:rsidRPr="00F31EF8">
              <w:t>Основные свойства и маркировка обрабатываемых материалов</w:t>
            </w:r>
          </w:p>
        </w:tc>
      </w:tr>
      <w:tr w:rsidR="00DE0CC2" w:rsidRPr="00CC4257" w14:paraId="700B333D" w14:textId="77777777" w:rsidTr="00B15203">
        <w:trPr>
          <w:trHeight w:val="20"/>
        </w:trPr>
        <w:tc>
          <w:tcPr>
            <w:tcW w:w="879" w:type="pct"/>
            <w:vMerge/>
          </w:tcPr>
          <w:p w14:paraId="24DB8D11" w14:textId="77777777" w:rsidR="00DE0CC2" w:rsidRPr="00CC4257" w:rsidRDefault="00DE0CC2" w:rsidP="00840FC7"/>
        </w:tc>
        <w:tc>
          <w:tcPr>
            <w:tcW w:w="4121" w:type="pct"/>
          </w:tcPr>
          <w:p w14:paraId="15BF8983" w14:textId="4C5021CF" w:rsidR="00DE0CC2" w:rsidRPr="00FE5120" w:rsidRDefault="00E96BC4" w:rsidP="00FC100C">
            <w:pPr>
              <w:jc w:val="both"/>
            </w:pPr>
            <w:r>
              <w:t>Устройство, принципы работы и правила эксплуатации специализированных резьбонарезных станков</w:t>
            </w:r>
            <w:r w:rsidR="00F529D4">
              <w:t xml:space="preserve"> </w:t>
            </w:r>
            <w:r w:rsidR="00DE0CC2" w:rsidRPr="00F31EF8">
              <w:t xml:space="preserve">для нарезания </w:t>
            </w:r>
            <w:r w:rsidR="000C580C">
              <w:t>наружных метрических или трубных</w:t>
            </w:r>
            <w:r w:rsidR="00DE0CC2" w:rsidRPr="00F31EF8">
              <w:t xml:space="preserve"> резьб </w:t>
            </w:r>
          </w:p>
        </w:tc>
      </w:tr>
      <w:tr w:rsidR="00DE0CC2" w:rsidRPr="00CC4257" w14:paraId="54B596BF" w14:textId="77777777" w:rsidTr="00B15203">
        <w:trPr>
          <w:trHeight w:val="20"/>
        </w:trPr>
        <w:tc>
          <w:tcPr>
            <w:tcW w:w="879" w:type="pct"/>
            <w:vMerge/>
          </w:tcPr>
          <w:p w14:paraId="032BCD37" w14:textId="77777777" w:rsidR="00DE0CC2" w:rsidRPr="00CC4257" w:rsidRDefault="00DE0CC2" w:rsidP="00840FC7"/>
        </w:tc>
        <w:tc>
          <w:tcPr>
            <w:tcW w:w="4121" w:type="pct"/>
          </w:tcPr>
          <w:p w14:paraId="426C6D9A" w14:textId="367887CF" w:rsidR="00DE0CC2" w:rsidRPr="00CC4257" w:rsidRDefault="00DE0CC2" w:rsidP="00FC100C">
            <w:pPr>
              <w:jc w:val="both"/>
            </w:pPr>
            <w:r w:rsidRPr="00F31EF8">
              <w:t>Теория резания</w:t>
            </w:r>
          </w:p>
        </w:tc>
      </w:tr>
      <w:tr w:rsidR="00DE0CC2" w:rsidRPr="00CC4257" w14:paraId="4FA09D26" w14:textId="77777777" w:rsidTr="00B15203">
        <w:trPr>
          <w:trHeight w:val="20"/>
        </w:trPr>
        <w:tc>
          <w:tcPr>
            <w:tcW w:w="879" w:type="pct"/>
            <w:vMerge/>
          </w:tcPr>
          <w:p w14:paraId="5564FA26" w14:textId="77777777" w:rsidR="00DE0CC2" w:rsidRPr="00CC4257" w:rsidRDefault="00DE0CC2" w:rsidP="00840FC7"/>
        </w:tc>
        <w:tc>
          <w:tcPr>
            <w:tcW w:w="4121" w:type="pct"/>
          </w:tcPr>
          <w:p w14:paraId="1DDD58B3" w14:textId="77777777" w:rsidR="00DE0CC2" w:rsidRPr="00CC4257" w:rsidRDefault="00DE0CC2" w:rsidP="00FC100C">
            <w:pPr>
              <w:jc w:val="both"/>
            </w:pPr>
            <w:r w:rsidRPr="00F31EF8">
              <w:t>Смазочно-охлаждающие технологические средства: виды, назначение, свойства, составы и способы применения</w:t>
            </w:r>
          </w:p>
        </w:tc>
      </w:tr>
      <w:tr w:rsidR="00DE0CC2" w:rsidRPr="00CC4257" w14:paraId="5C639F0D" w14:textId="77777777" w:rsidTr="00B15203">
        <w:trPr>
          <w:trHeight w:val="20"/>
        </w:trPr>
        <w:tc>
          <w:tcPr>
            <w:tcW w:w="879" w:type="pct"/>
            <w:vMerge/>
          </w:tcPr>
          <w:p w14:paraId="5FB997A4" w14:textId="77777777" w:rsidR="00DE0CC2" w:rsidRPr="00CC4257" w:rsidRDefault="00DE0CC2" w:rsidP="00840FC7"/>
        </w:tc>
        <w:tc>
          <w:tcPr>
            <w:tcW w:w="4121" w:type="pct"/>
          </w:tcPr>
          <w:p w14:paraId="6DFB4A70" w14:textId="1C639076" w:rsidR="00DE0CC2" w:rsidRPr="00CC4257" w:rsidRDefault="00DE0CC2" w:rsidP="00FC100C">
            <w:pPr>
              <w:jc w:val="both"/>
            </w:pPr>
            <w:r w:rsidRPr="00F31EF8">
              <w:t xml:space="preserve">Требования к планировке, оснащению и организации рабочего места при выполнении работ на специализированных резьбонарезных станках для нарезания </w:t>
            </w:r>
            <w:r w:rsidR="000C580C">
              <w:t>наружных метрических или трубных</w:t>
            </w:r>
            <w:r w:rsidRPr="00F31EF8">
              <w:t xml:space="preserve"> резьб</w:t>
            </w:r>
          </w:p>
        </w:tc>
      </w:tr>
      <w:tr w:rsidR="00DE0CC2" w:rsidRPr="00CC4257" w14:paraId="70BA9BE7" w14:textId="77777777" w:rsidTr="00B15203">
        <w:trPr>
          <w:trHeight w:val="20"/>
        </w:trPr>
        <w:tc>
          <w:tcPr>
            <w:tcW w:w="879" w:type="pct"/>
            <w:vMerge/>
          </w:tcPr>
          <w:p w14:paraId="74D99301" w14:textId="77777777" w:rsidR="00DE0CC2" w:rsidRPr="00CC4257" w:rsidRDefault="00DE0CC2" w:rsidP="00840FC7"/>
        </w:tc>
        <w:tc>
          <w:tcPr>
            <w:tcW w:w="4121" w:type="pct"/>
          </w:tcPr>
          <w:p w14:paraId="59E99309" w14:textId="35B54E6A" w:rsidR="00DE0CC2" w:rsidRPr="00CC4257" w:rsidRDefault="00DE0CC2" w:rsidP="00FC100C">
            <w:pPr>
              <w:jc w:val="both"/>
            </w:pPr>
            <w:r w:rsidRPr="00F31EF8">
              <w:t xml:space="preserve">Способы и приемы нарезания </w:t>
            </w:r>
            <w:r w:rsidR="000C580C">
              <w:t>наружных метрических или трубных</w:t>
            </w:r>
            <w:r w:rsidRPr="00F31EF8">
              <w:t xml:space="preserve"> резьб на специализированных резьбонарезных станках</w:t>
            </w:r>
          </w:p>
        </w:tc>
      </w:tr>
      <w:tr w:rsidR="00DE0CC2" w:rsidRPr="00CC4257" w14:paraId="767962C0" w14:textId="77777777" w:rsidTr="00B15203">
        <w:trPr>
          <w:trHeight w:val="20"/>
        </w:trPr>
        <w:tc>
          <w:tcPr>
            <w:tcW w:w="879" w:type="pct"/>
            <w:vMerge/>
          </w:tcPr>
          <w:p w14:paraId="41FBF2BD" w14:textId="77777777" w:rsidR="00DE0CC2" w:rsidRPr="00CC4257" w:rsidRDefault="00DE0CC2" w:rsidP="00840FC7"/>
        </w:tc>
        <w:tc>
          <w:tcPr>
            <w:tcW w:w="4121" w:type="pct"/>
          </w:tcPr>
          <w:p w14:paraId="799C2661" w14:textId="541C895C" w:rsidR="00DE0CC2" w:rsidRPr="00CC4257" w:rsidRDefault="002F3A54" w:rsidP="00FC100C">
            <w:pPr>
              <w:jc w:val="both"/>
            </w:pPr>
            <w:r>
              <w:t xml:space="preserve">Типовые режимы нарезания </w:t>
            </w:r>
            <w:r w:rsidR="000C580C">
              <w:t>наружных метрических или трубных</w:t>
            </w:r>
            <w:r w:rsidR="00DE0CC2" w:rsidRPr="00F31EF8">
              <w:t xml:space="preserve"> резьб на специализированных резьбонарезных станках</w:t>
            </w:r>
          </w:p>
        </w:tc>
      </w:tr>
      <w:tr w:rsidR="00DE0CC2" w:rsidRPr="00CC4257" w14:paraId="1F923B14" w14:textId="77777777" w:rsidTr="00B15203">
        <w:trPr>
          <w:trHeight w:val="20"/>
        </w:trPr>
        <w:tc>
          <w:tcPr>
            <w:tcW w:w="879" w:type="pct"/>
            <w:vMerge/>
          </w:tcPr>
          <w:p w14:paraId="29CE6859" w14:textId="77777777" w:rsidR="00DE0CC2" w:rsidRPr="00CC4257" w:rsidRDefault="00DE0CC2" w:rsidP="00840FC7"/>
        </w:tc>
        <w:tc>
          <w:tcPr>
            <w:tcW w:w="4121" w:type="pct"/>
          </w:tcPr>
          <w:p w14:paraId="6E85D6E6" w14:textId="5D85C167" w:rsidR="00DE0CC2" w:rsidRPr="00CC4257" w:rsidRDefault="00DE0CC2" w:rsidP="00FC100C">
            <w:pPr>
              <w:jc w:val="both"/>
            </w:pPr>
            <w:r w:rsidRPr="00F31EF8">
              <w:t xml:space="preserve">Опасные и вредные производственные факторы, требования охраны труда, пожарной, промышленной, экологической и электробезопасности при выполнении работ на специализированных резьбонарезных станках для нарезания </w:t>
            </w:r>
            <w:r w:rsidR="000C580C">
              <w:t>наружных метрических или трубных</w:t>
            </w:r>
            <w:r w:rsidRPr="00F31EF8">
              <w:t xml:space="preserve"> резьб</w:t>
            </w:r>
          </w:p>
        </w:tc>
      </w:tr>
      <w:tr w:rsidR="00DE0CC2" w:rsidRPr="00CC4257" w14:paraId="5BA4EA91" w14:textId="77777777" w:rsidTr="00B15203">
        <w:trPr>
          <w:trHeight w:val="20"/>
        </w:trPr>
        <w:tc>
          <w:tcPr>
            <w:tcW w:w="879" w:type="pct"/>
            <w:vMerge/>
          </w:tcPr>
          <w:p w14:paraId="47F13C1E" w14:textId="77777777" w:rsidR="00DE0CC2" w:rsidRPr="00CC4257" w:rsidRDefault="00DE0CC2" w:rsidP="00840FC7"/>
        </w:tc>
        <w:tc>
          <w:tcPr>
            <w:tcW w:w="4121" w:type="pct"/>
          </w:tcPr>
          <w:p w14:paraId="0C9C1A2D" w14:textId="56020923" w:rsidR="00DE0CC2" w:rsidRPr="00CC4257" w:rsidRDefault="00DE0CC2" w:rsidP="00FC100C">
            <w:pPr>
              <w:jc w:val="both"/>
            </w:pPr>
            <w:r w:rsidRPr="00F31EF8">
              <w:t xml:space="preserve">Виды и правила применения средств индивидуальной и коллективной защиты при выполнении работ на специализированных резьбонарезных станках для нарезания </w:t>
            </w:r>
            <w:r w:rsidR="000C580C">
              <w:t>наружных метрических или трубных</w:t>
            </w:r>
            <w:r w:rsidRPr="00F31EF8">
              <w:t xml:space="preserve"> резьб</w:t>
            </w:r>
          </w:p>
        </w:tc>
      </w:tr>
      <w:tr w:rsidR="00DE0CC2" w:rsidRPr="00CC4257" w14:paraId="461FB8F8" w14:textId="77777777" w:rsidTr="00B15203">
        <w:trPr>
          <w:trHeight w:val="20"/>
        </w:trPr>
        <w:tc>
          <w:tcPr>
            <w:tcW w:w="879" w:type="pct"/>
            <w:vMerge/>
          </w:tcPr>
          <w:p w14:paraId="60C79BAF" w14:textId="77777777" w:rsidR="00DE0CC2" w:rsidRPr="00CC4257" w:rsidRDefault="00DE0CC2" w:rsidP="00840FC7"/>
        </w:tc>
        <w:tc>
          <w:tcPr>
            <w:tcW w:w="4121" w:type="pct"/>
          </w:tcPr>
          <w:p w14:paraId="64AC6EB3" w14:textId="5F54E453" w:rsidR="00DE0CC2" w:rsidRPr="00CC4257" w:rsidRDefault="00DE0CC2" w:rsidP="00FC100C">
            <w:pPr>
              <w:jc w:val="both"/>
            </w:pPr>
            <w:r w:rsidRPr="00F31EF8">
              <w:t xml:space="preserve">Порядок технического обслуживания специализированных резьбонарезных станков для нарезания </w:t>
            </w:r>
            <w:r w:rsidR="000C580C">
              <w:t>наружных метрических или трубных</w:t>
            </w:r>
            <w:r w:rsidRPr="00F31EF8">
              <w:t xml:space="preserve"> резьб</w:t>
            </w:r>
          </w:p>
        </w:tc>
      </w:tr>
      <w:tr w:rsidR="00DE0CC2" w:rsidRPr="00CC4257" w14:paraId="5DF345C0" w14:textId="77777777" w:rsidTr="00B15203">
        <w:trPr>
          <w:trHeight w:val="20"/>
        </w:trPr>
        <w:tc>
          <w:tcPr>
            <w:tcW w:w="879" w:type="pct"/>
            <w:vMerge/>
          </w:tcPr>
          <w:p w14:paraId="4A07EA2B" w14:textId="77777777" w:rsidR="00DE0CC2" w:rsidRPr="00CC4257" w:rsidRDefault="00DE0CC2" w:rsidP="00840FC7"/>
        </w:tc>
        <w:tc>
          <w:tcPr>
            <w:tcW w:w="4121" w:type="pct"/>
          </w:tcPr>
          <w:p w14:paraId="2CAF58ED" w14:textId="5A43FC21" w:rsidR="00DE0CC2" w:rsidRPr="00CC4257" w:rsidRDefault="00DE0CC2" w:rsidP="00FC100C">
            <w:pPr>
              <w:jc w:val="both"/>
            </w:pPr>
            <w:r w:rsidRPr="00F31EF8">
              <w:t xml:space="preserve">Порядок проверки исправности, работоспособности и точности специализированных резьбонарезных станков для нарезания </w:t>
            </w:r>
            <w:r w:rsidR="000C580C">
              <w:t>наружных метрических или трубных</w:t>
            </w:r>
            <w:r w:rsidRPr="00F31EF8">
              <w:t xml:space="preserve"> резьб</w:t>
            </w:r>
          </w:p>
        </w:tc>
      </w:tr>
      <w:tr w:rsidR="00DE0CC2" w:rsidRPr="00CC4257" w14:paraId="137DBD7E" w14:textId="77777777" w:rsidTr="00B15203">
        <w:trPr>
          <w:trHeight w:val="20"/>
        </w:trPr>
        <w:tc>
          <w:tcPr>
            <w:tcW w:w="879" w:type="pct"/>
            <w:vMerge/>
          </w:tcPr>
          <w:p w14:paraId="58C7C5CB" w14:textId="77777777" w:rsidR="00DE0CC2" w:rsidRPr="00CC4257" w:rsidRDefault="00DE0CC2" w:rsidP="00840FC7"/>
        </w:tc>
        <w:tc>
          <w:tcPr>
            <w:tcW w:w="4121" w:type="pct"/>
          </w:tcPr>
          <w:p w14:paraId="02FBDDEF" w14:textId="29C7AAF7" w:rsidR="00DE0CC2" w:rsidRPr="00CC4257" w:rsidRDefault="00DE0CC2" w:rsidP="00FC100C">
            <w:pPr>
              <w:jc w:val="both"/>
            </w:pPr>
            <w:r w:rsidRPr="00F31EF8">
              <w:t xml:space="preserve">Перечень и содержание регламентных работ по техническому обслуживанию специализированных резьбонарезных станков для нарезания </w:t>
            </w:r>
            <w:r w:rsidR="000C580C">
              <w:t>наружных метрических или трубных</w:t>
            </w:r>
            <w:r w:rsidRPr="00F31EF8">
              <w:t xml:space="preserve"> резьб</w:t>
            </w:r>
          </w:p>
        </w:tc>
      </w:tr>
      <w:tr w:rsidR="00DE0CC2" w:rsidRPr="00CC4257" w14:paraId="1E09C39F" w14:textId="77777777" w:rsidTr="00B15203">
        <w:trPr>
          <w:trHeight w:val="20"/>
        </w:trPr>
        <w:tc>
          <w:tcPr>
            <w:tcW w:w="879" w:type="pct"/>
            <w:vMerge/>
          </w:tcPr>
          <w:p w14:paraId="59DB4FEF" w14:textId="77777777" w:rsidR="00DE0CC2" w:rsidRPr="00CC4257" w:rsidRDefault="00DE0CC2" w:rsidP="00840FC7"/>
        </w:tc>
        <w:tc>
          <w:tcPr>
            <w:tcW w:w="4121" w:type="pct"/>
          </w:tcPr>
          <w:p w14:paraId="4D966767" w14:textId="6BEA9D06" w:rsidR="00DE0CC2" w:rsidRPr="00CC4257" w:rsidRDefault="00DE0CC2" w:rsidP="00FC100C">
            <w:pPr>
              <w:jc w:val="both"/>
            </w:pPr>
            <w:r w:rsidRPr="00F31EF8">
              <w:t xml:space="preserve">Способы и приемы очистки специализированных резьбонарезных станков для нарезания </w:t>
            </w:r>
            <w:r w:rsidR="000C580C">
              <w:t>наружных метрических или трубных</w:t>
            </w:r>
            <w:r w:rsidRPr="00F31EF8">
              <w:t xml:space="preserve"> резьб от пыли, стружки, масляных пятен</w:t>
            </w:r>
          </w:p>
        </w:tc>
      </w:tr>
      <w:tr w:rsidR="00DE0CC2" w:rsidRPr="00CC4257" w14:paraId="4FB38A9B" w14:textId="77777777" w:rsidTr="00B15203">
        <w:trPr>
          <w:trHeight w:val="20"/>
        </w:trPr>
        <w:tc>
          <w:tcPr>
            <w:tcW w:w="879" w:type="pct"/>
            <w:vMerge/>
          </w:tcPr>
          <w:p w14:paraId="77A25F22" w14:textId="77777777" w:rsidR="00DE0CC2" w:rsidRPr="00CC4257" w:rsidRDefault="00DE0CC2" w:rsidP="00840FC7"/>
        </w:tc>
        <w:tc>
          <w:tcPr>
            <w:tcW w:w="4121" w:type="pct"/>
          </w:tcPr>
          <w:p w14:paraId="2B289A48" w14:textId="1164EBA1" w:rsidR="00DE0CC2" w:rsidRPr="00CC4257" w:rsidRDefault="00DE0CC2" w:rsidP="00FC100C">
            <w:pPr>
              <w:jc w:val="both"/>
            </w:pPr>
            <w:r w:rsidRPr="00F31EF8">
              <w:t xml:space="preserve">Схемы смазки специализированных резьбонарезных станков для нарезания </w:t>
            </w:r>
            <w:r w:rsidR="000C580C">
              <w:t>наружных метрических или трубных</w:t>
            </w:r>
            <w:r w:rsidRPr="00F31EF8">
              <w:t xml:space="preserve"> резьб</w:t>
            </w:r>
          </w:p>
        </w:tc>
      </w:tr>
      <w:tr w:rsidR="00DE0CC2" w:rsidRPr="00CC4257" w14:paraId="6B64C6AB" w14:textId="77777777" w:rsidTr="00B15203">
        <w:trPr>
          <w:trHeight w:val="20"/>
        </w:trPr>
        <w:tc>
          <w:tcPr>
            <w:tcW w:w="879" w:type="pct"/>
            <w:vMerge/>
          </w:tcPr>
          <w:p w14:paraId="2B2B7CCC" w14:textId="77777777" w:rsidR="00DE0CC2" w:rsidRPr="00CC4257" w:rsidRDefault="00DE0CC2" w:rsidP="00840FC7"/>
        </w:tc>
        <w:tc>
          <w:tcPr>
            <w:tcW w:w="4121" w:type="pct"/>
          </w:tcPr>
          <w:p w14:paraId="3E5F5C4D" w14:textId="70887DE7" w:rsidR="00DE0CC2" w:rsidRPr="00CC4257" w:rsidRDefault="00DE0CC2" w:rsidP="00FC100C">
            <w:pPr>
              <w:jc w:val="both"/>
            </w:pPr>
            <w:r w:rsidRPr="00F31EF8">
              <w:t xml:space="preserve">Критерии износа металлорежущих инструментов для нарезания </w:t>
            </w:r>
            <w:r w:rsidR="000C580C">
              <w:t>наружных метрических или трубных</w:t>
            </w:r>
            <w:r w:rsidRPr="00F31EF8">
              <w:t xml:space="preserve"> резьб на специализированных резьбонарезных станках</w:t>
            </w:r>
          </w:p>
        </w:tc>
      </w:tr>
      <w:tr w:rsidR="00DE0CC2" w:rsidRPr="00CC4257" w14:paraId="279191ED" w14:textId="77777777" w:rsidTr="00B15203">
        <w:trPr>
          <w:trHeight w:val="20"/>
        </w:trPr>
        <w:tc>
          <w:tcPr>
            <w:tcW w:w="879" w:type="pct"/>
            <w:vMerge/>
          </w:tcPr>
          <w:p w14:paraId="14268004" w14:textId="77777777" w:rsidR="00DE0CC2" w:rsidRPr="00CC4257" w:rsidRDefault="00DE0CC2" w:rsidP="00840FC7"/>
        </w:tc>
        <w:tc>
          <w:tcPr>
            <w:tcW w:w="4121" w:type="pct"/>
          </w:tcPr>
          <w:p w14:paraId="2409D087" w14:textId="77777777" w:rsidR="00DE0CC2" w:rsidRPr="00CC4257" w:rsidRDefault="00DE0CC2" w:rsidP="00FC100C">
            <w:pPr>
              <w:jc w:val="both"/>
            </w:pPr>
            <w:r w:rsidRPr="00F31EF8">
              <w:t>Основные свойства и маркировка инструментальных материалов</w:t>
            </w:r>
          </w:p>
        </w:tc>
      </w:tr>
      <w:tr w:rsidR="00DE0CC2" w:rsidRPr="00CC4257" w14:paraId="20B0C0B7" w14:textId="77777777" w:rsidTr="00B15203">
        <w:trPr>
          <w:trHeight w:val="20"/>
        </w:trPr>
        <w:tc>
          <w:tcPr>
            <w:tcW w:w="879" w:type="pct"/>
            <w:vMerge/>
          </w:tcPr>
          <w:p w14:paraId="1698047F" w14:textId="77777777" w:rsidR="00DE0CC2" w:rsidRPr="00CC4257" w:rsidRDefault="00DE0CC2" w:rsidP="00840FC7"/>
        </w:tc>
        <w:tc>
          <w:tcPr>
            <w:tcW w:w="4121" w:type="pct"/>
          </w:tcPr>
          <w:p w14:paraId="60F135FB" w14:textId="703956F0" w:rsidR="00DE0CC2" w:rsidRPr="00CC4257" w:rsidRDefault="00DE0CC2" w:rsidP="00FC100C">
            <w:pPr>
              <w:jc w:val="both"/>
            </w:pPr>
            <w:r w:rsidRPr="00F31EF8">
              <w:t xml:space="preserve">Металлорежущие инструменты, используемые на специализированных резьбонарезных станках для нарезания </w:t>
            </w:r>
            <w:r w:rsidR="000C580C">
              <w:t>наружных метрических или трубных</w:t>
            </w:r>
            <w:r w:rsidRPr="00F31EF8">
              <w:t xml:space="preserve"> резьб: виды, конструкции, назначение, геометрические параметры, правила эксплуатации и технологические возможности</w:t>
            </w:r>
          </w:p>
        </w:tc>
      </w:tr>
      <w:tr w:rsidR="00DE0CC2" w:rsidRPr="00CC4257" w14:paraId="7CEBDB3C" w14:textId="77777777" w:rsidTr="00B15203">
        <w:trPr>
          <w:trHeight w:val="20"/>
        </w:trPr>
        <w:tc>
          <w:tcPr>
            <w:tcW w:w="879" w:type="pct"/>
            <w:vMerge/>
          </w:tcPr>
          <w:p w14:paraId="37DE00DA" w14:textId="77777777" w:rsidR="00DE0CC2" w:rsidRPr="00CC4257" w:rsidRDefault="00DE0CC2" w:rsidP="00840FC7"/>
        </w:tc>
        <w:tc>
          <w:tcPr>
            <w:tcW w:w="4121" w:type="pct"/>
          </w:tcPr>
          <w:p w14:paraId="5AD372E6" w14:textId="5B403897" w:rsidR="00DE0CC2" w:rsidRPr="00CC4257" w:rsidRDefault="00DE0CC2" w:rsidP="00FC100C">
            <w:pPr>
              <w:jc w:val="both"/>
            </w:pPr>
            <w:r w:rsidRPr="00F31EF8">
              <w:t xml:space="preserve">Универсальные приспособления, используемые на специализированных резьбонарезных станках для нарезания </w:t>
            </w:r>
            <w:r w:rsidR="000C580C">
              <w:t>наружных метрических или трубных</w:t>
            </w:r>
            <w:r w:rsidRPr="00F31EF8">
              <w:t xml:space="preserve"> резьб: виды, конструкции, назначение, параметры и правила эксплуатации</w:t>
            </w:r>
          </w:p>
        </w:tc>
      </w:tr>
      <w:tr w:rsidR="00DE0CC2" w:rsidRPr="00CC4257" w14:paraId="1B21D2B2" w14:textId="77777777" w:rsidTr="00B15203">
        <w:trPr>
          <w:trHeight w:val="20"/>
        </w:trPr>
        <w:tc>
          <w:tcPr>
            <w:tcW w:w="879" w:type="pct"/>
            <w:vMerge/>
          </w:tcPr>
          <w:p w14:paraId="7F468C65" w14:textId="77777777" w:rsidR="00DE0CC2" w:rsidRPr="00CC4257" w:rsidRDefault="00DE0CC2" w:rsidP="00840FC7"/>
        </w:tc>
        <w:tc>
          <w:tcPr>
            <w:tcW w:w="4121" w:type="pct"/>
          </w:tcPr>
          <w:p w14:paraId="50850BC8" w14:textId="13075B89" w:rsidR="00DE0CC2" w:rsidRPr="00CC4257" w:rsidRDefault="00DE0CC2" w:rsidP="00FC100C">
            <w:pPr>
              <w:jc w:val="both"/>
            </w:pPr>
            <w:r w:rsidRPr="00F31EF8">
              <w:t xml:space="preserve">Конструкции специальных приспособлений для выполнения технологических операций на специализированных резьбонарезных станках для нарезания </w:t>
            </w:r>
            <w:r w:rsidR="000C580C">
              <w:t>наружных метрических или трубных</w:t>
            </w:r>
            <w:r w:rsidRPr="00F31EF8">
              <w:t xml:space="preserve"> резьб</w:t>
            </w:r>
          </w:p>
        </w:tc>
      </w:tr>
      <w:tr w:rsidR="00DE0CC2" w:rsidRPr="00CC4257" w14:paraId="0BEB0053" w14:textId="77777777" w:rsidTr="00B15203">
        <w:trPr>
          <w:trHeight w:val="20"/>
        </w:trPr>
        <w:tc>
          <w:tcPr>
            <w:tcW w:w="879" w:type="pct"/>
            <w:vMerge/>
          </w:tcPr>
          <w:p w14:paraId="23AAC628" w14:textId="77777777" w:rsidR="00DE0CC2" w:rsidRPr="00CC4257" w:rsidRDefault="00DE0CC2" w:rsidP="00840FC7"/>
        </w:tc>
        <w:tc>
          <w:tcPr>
            <w:tcW w:w="4121" w:type="pct"/>
          </w:tcPr>
          <w:p w14:paraId="6980C3F8" w14:textId="509C9B88" w:rsidR="00DE0CC2" w:rsidRPr="00CC4257" w:rsidRDefault="00DE0CC2" w:rsidP="00FC100C">
            <w:pPr>
              <w:jc w:val="both"/>
            </w:pPr>
            <w:r w:rsidRPr="00F31EF8">
              <w:t xml:space="preserve">Состав работ по техническому обслуживанию приспособлений на специализированных резьбонарезных станках для нарезания </w:t>
            </w:r>
            <w:r w:rsidR="000C580C">
              <w:t>наружных метрических или трубных</w:t>
            </w:r>
            <w:r w:rsidRPr="00F31EF8">
              <w:t xml:space="preserve"> резьб</w:t>
            </w:r>
          </w:p>
        </w:tc>
      </w:tr>
      <w:tr w:rsidR="00DE0CC2" w:rsidRPr="00CC4257" w14:paraId="218B8F73" w14:textId="77777777" w:rsidTr="00B15203">
        <w:trPr>
          <w:trHeight w:val="20"/>
        </w:trPr>
        <w:tc>
          <w:tcPr>
            <w:tcW w:w="879" w:type="pct"/>
            <w:vMerge/>
          </w:tcPr>
          <w:p w14:paraId="517833F6" w14:textId="77777777" w:rsidR="00DE0CC2" w:rsidRPr="00CC4257" w:rsidRDefault="00DE0CC2" w:rsidP="00840FC7"/>
        </w:tc>
        <w:tc>
          <w:tcPr>
            <w:tcW w:w="4121" w:type="pct"/>
          </w:tcPr>
          <w:p w14:paraId="0B6E4CF8" w14:textId="73694364" w:rsidR="00DE0CC2" w:rsidRPr="00CC4257" w:rsidRDefault="00DE0CC2" w:rsidP="00FC100C">
            <w:pPr>
              <w:jc w:val="both"/>
            </w:pPr>
            <w:r w:rsidRPr="00F31EF8">
              <w:t xml:space="preserve">Порядок поднастройки специализированных резьбонарезных станков для нарезания </w:t>
            </w:r>
            <w:r w:rsidR="000C580C">
              <w:t>наружных метрических или трубных</w:t>
            </w:r>
            <w:r w:rsidRPr="00F31EF8">
              <w:t xml:space="preserve"> резьб</w:t>
            </w:r>
          </w:p>
        </w:tc>
      </w:tr>
      <w:tr w:rsidR="00DE0CC2" w:rsidRPr="00CC4257" w14:paraId="434226A9" w14:textId="77777777" w:rsidTr="00B15203">
        <w:trPr>
          <w:trHeight w:val="20"/>
        </w:trPr>
        <w:tc>
          <w:tcPr>
            <w:tcW w:w="879" w:type="pct"/>
          </w:tcPr>
          <w:p w14:paraId="020B01F4" w14:textId="77777777" w:rsidR="00DE0CC2" w:rsidRPr="00CC4257" w:rsidRDefault="00DE0CC2" w:rsidP="00840FC7">
            <w:r w:rsidRPr="00CC4257">
              <w:t>Другие характеристики</w:t>
            </w:r>
          </w:p>
        </w:tc>
        <w:tc>
          <w:tcPr>
            <w:tcW w:w="4121" w:type="pct"/>
          </w:tcPr>
          <w:p w14:paraId="7B569294" w14:textId="1ACBA70F" w:rsidR="00DE0CC2" w:rsidRPr="00CC4257" w:rsidRDefault="00E92129" w:rsidP="00FC100C">
            <w:pPr>
              <w:jc w:val="both"/>
            </w:pPr>
            <w:r>
              <w:t>–</w:t>
            </w:r>
          </w:p>
        </w:tc>
      </w:tr>
      <w:bookmarkEnd w:id="17"/>
    </w:tbl>
    <w:p w14:paraId="05D9D557" w14:textId="77777777" w:rsidR="00F418E9" w:rsidRDefault="00F418E9" w:rsidP="00BA12DC">
      <w:pPr>
        <w:rPr>
          <w:b/>
          <w:bCs w:val="0"/>
        </w:rPr>
      </w:pPr>
    </w:p>
    <w:p w14:paraId="7E06AA65" w14:textId="0D36AEBA" w:rsidR="00B82DF9" w:rsidRDefault="00B82DF9" w:rsidP="00BA12DC">
      <w:pPr>
        <w:rPr>
          <w:b/>
          <w:bCs w:val="0"/>
        </w:rPr>
      </w:pPr>
      <w:r w:rsidRPr="00BA12DC">
        <w:rPr>
          <w:b/>
          <w:bCs w:val="0"/>
        </w:rPr>
        <w:t>3.2.</w:t>
      </w:r>
      <w:r w:rsidR="00F55E6C" w:rsidRPr="00BA12DC">
        <w:rPr>
          <w:b/>
          <w:bCs w:val="0"/>
        </w:rPr>
        <w:t>2</w:t>
      </w:r>
      <w:r w:rsidRPr="00BA12DC">
        <w:rPr>
          <w:b/>
          <w:bCs w:val="0"/>
        </w:rPr>
        <w:t>. Трудовая функция</w:t>
      </w:r>
    </w:p>
    <w:p w14:paraId="1851195E" w14:textId="77777777" w:rsidR="00F418E9" w:rsidRPr="00BA12DC" w:rsidRDefault="00F418E9" w:rsidP="00BA12DC">
      <w:pPr>
        <w:rPr>
          <w:b/>
          <w:bCs w:val="0"/>
        </w:rPr>
      </w:pPr>
    </w:p>
    <w:tbl>
      <w:tblPr>
        <w:tblW w:w="5000" w:type="pct"/>
        <w:jc w:val="center"/>
        <w:tblLayout w:type="fixed"/>
        <w:tblLook w:val="01E0" w:firstRow="1" w:lastRow="1" w:firstColumn="1" w:lastColumn="1" w:noHBand="0" w:noVBand="0"/>
      </w:tblPr>
      <w:tblGrid>
        <w:gridCol w:w="1561"/>
        <w:gridCol w:w="4818"/>
        <w:gridCol w:w="710"/>
        <w:gridCol w:w="991"/>
        <w:gridCol w:w="1561"/>
        <w:gridCol w:w="559"/>
      </w:tblGrid>
      <w:tr w:rsidR="008A0A63" w:rsidRPr="00CC4257" w14:paraId="7E06AA6C" w14:textId="77777777" w:rsidTr="001B2791">
        <w:trPr>
          <w:jc w:val="center"/>
        </w:trPr>
        <w:tc>
          <w:tcPr>
            <w:tcW w:w="765" w:type="pct"/>
            <w:tcBorders>
              <w:right w:val="single" w:sz="4" w:space="0" w:color="808080"/>
            </w:tcBorders>
            <w:vAlign w:val="center"/>
          </w:tcPr>
          <w:p w14:paraId="7E06AA66" w14:textId="3F58A3C7" w:rsidR="008A0A63" w:rsidRPr="00CC4257" w:rsidRDefault="008232B5" w:rsidP="008A0A63">
            <w:r w:rsidRPr="008232B5">
              <w:rPr>
                <w:sz w:val="20"/>
              </w:rPr>
              <w:t>Наименование</w:t>
            </w:r>
          </w:p>
        </w:tc>
        <w:tc>
          <w:tcPr>
            <w:tcW w:w="2362" w:type="pct"/>
            <w:tcBorders>
              <w:top w:val="single" w:sz="4" w:space="0" w:color="808080"/>
              <w:left w:val="single" w:sz="4" w:space="0" w:color="808080"/>
              <w:bottom w:val="single" w:sz="4" w:space="0" w:color="808080"/>
              <w:right w:val="single" w:sz="4" w:space="0" w:color="808080"/>
            </w:tcBorders>
          </w:tcPr>
          <w:p w14:paraId="7E06AA67" w14:textId="742311E6" w:rsidR="008A0A63" w:rsidRPr="00CC4257" w:rsidRDefault="008A0A63" w:rsidP="008A0A63">
            <w:r>
              <w:t xml:space="preserve">Выполнение технологических операций по нарезанию внутренней метрической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t xml:space="preserve"> </w:t>
            </w:r>
            <w:r w:rsidR="00A25FC8">
              <w:t>в машиностроительных деталях</w:t>
            </w:r>
            <w:r w:rsidR="00A25FC8" w:rsidRPr="0067449B">
              <w:t xml:space="preserve"> </w:t>
            </w:r>
            <w:r>
              <w:t>на специализированных резьбонарезных станках</w:t>
            </w:r>
          </w:p>
        </w:tc>
        <w:tc>
          <w:tcPr>
            <w:tcW w:w="348" w:type="pct"/>
            <w:tcBorders>
              <w:left w:val="single" w:sz="4" w:space="0" w:color="808080"/>
              <w:right w:val="single" w:sz="4" w:space="0" w:color="808080"/>
            </w:tcBorders>
            <w:vAlign w:val="center"/>
          </w:tcPr>
          <w:p w14:paraId="7E06AA68" w14:textId="591D11F1" w:rsidR="008A0A63" w:rsidRPr="00CC4257" w:rsidRDefault="00AA5283" w:rsidP="00FC100C">
            <w:pPr>
              <w:jc w:val="center"/>
            </w:pPr>
            <w:r w:rsidRPr="00AA5283">
              <w:rPr>
                <w:sz w:val="20"/>
              </w:rPr>
              <w:t>Код</w:t>
            </w:r>
          </w:p>
        </w:tc>
        <w:tc>
          <w:tcPr>
            <w:tcW w:w="486" w:type="pct"/>
            <w:tcBorders>
              <w:top w:val="single" w:sz="4" w:space="0" w:color="808080"/>
              <w:left w:val="single" w:sz="4" w:space="0" w:color="808080"/>
              <w:bottom w:val="single" w:sz="4" w:space="0" w:color="808080"/>
              <w:right w:val="single" w:sz="4" w:space="0" w:color="808080"/>
            </w:tcBorders>
            <w:vAlign w:val="center"/>
          </w:tcPr>
          <w:p w14:paraId="7E06AA69" w14:textId="203C0070" w:rsidR="008A0A63" w:rsidRPr="00CC4257" w:rsidRDefault="00E92129" w:rsidP="00FC100C">
            <w:pPr>
              <w:jc w:val="center"/>
            </w:pPr>
            <w:r>
              <w:rPr>
                <w:lang w:val="en-US"/>
              </w:rPr>
              <w:t>B</w:t>
            </w:r>
            <w:r w:rsidR="008A0A63" w:rsidRPr="00CC4257">
              <w:t>/02.3</w:t>
            </w:r>
          </w:p>
        </w:tc>
        <w:tc>
          <w:tcPr>
            <w:tcW w:w="765" w:type="pct"/>
            <w:tcBorders>
              <w:left w:val="single" w:sz="4" w:space="0" w:color="808080"/>
              <w:right w:val="single" w:sz="4" w:space="0" w:color="808080"/>
            </w:tcBorders>
            <w:vAlign w:val="center"/>
          </w:tcPr>
          <w:p w14:paraId="7E06AA6A" w14:textId="404C2254" w:rsidR="008A0A63" w:rsidRPr="00CC4257" w:rsidRDefault="00AA5283" w:rsidP="00FC100C">
            <w:pPr>
              <w:jc w:val="center"/>
              <w:rPr>
                <w:vertAlign w:val="superscript"/>
              </w:rPr>
            </w:pPr>
            <w:r w:rsidRPr="00AA5283">
              <w:rPr>
                <w:sz w:val="20"/>
              </w:rPr>
              <w:t>Уровень (подуровень) квалификации</w:t>
            </w:r>
          </w:p>
        </w:tc>
        <w:tc>
          <w:tcPr>
            <w:tcW w:w="274" w:type="pct"/>
            <w:tcBorders>
              <w:top w:val="single" w:sz="4" w:space="0" w:color="808080"/>
              <w:left w:val="single" w:sz="4" w:space="0" w:color="808080"/>
              <w:bottom w:val="single" w:sz="4" w:space="0" w:color="808080"/>
              <w:right w:val="single" w:sz="4" w:space="0" w:color="808080"/>
            </w:tcBorders>
            <w:vAlign w:val="center"/>
          </w:tcPr>
          <w:p w14:paraId="7E06AA6B" w14:textId="77777777" w:rsidR="008A0A63" w:rsidRPr="00CC4257" w:rsidRDefault="008A0A63" w:rsidP="00FC100C">
            <w:pPr>
              <w:jc w:val="center"/>
            </w:pPr>
            <w:r w:rsidRPr="00CC4257">
              <w:t>3</w:t>
            </w:r>
          </w:p>
        </w:tc>
      </w:tr>
    </w:tbl>
    <w:p w14:paraId="7E06AA7E" w14:textId="77777777" w:rsidR="00B82DF9" w:rsidRPr="00CC4257" w:rsidRDefault="00B82DF9" w:rsidP="00E712D9"/>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831"/>
        <w:gridCol w:w="8364"/>
      </w:tblGrid>
      <w:tr w:rsidR="005C07A9" w:rsidRPr="00CC4257" w14:paraId="7E06AA81" w14:textId="77777777" w:rsidTr="00FC100C">
        <w:trPr>
          <w:trHeight w:val="20"/>
        </w:trPr>
        <w:tc>
          <w:tcPr>
            <w:tcW w:w="879" w:type="pct"/>
            <w:vMerge w:val="restart"/>
          </w:tcPr>
          <w:p w14:paraId="7E06AA7F" w14:textId="77777777" w:rsidR="005C07A9" w:rsidRPr="00CC4257" w:rsidRDefault="005C07A9" w:rsidP="005C07A9">
            <w:r w:rsidRPr="00CC4257">
              <w:t>Трудовые действия</w:t>
            </w:r>
          </w:p>
        </w:tc>
        <w:tc>
          <w:tcPr>
            <w:tcW w:w="4121" w:type="pct"/>
          </w:tcPr>
          <w:p w14:paraId="7E06AA80" w14:textId="03D59E2C" w:rsidR="005C07A9" w:rsidRPr="00CC4257" w:rsidRDefault="005C07A9" w:rsidP="00FC100C">
            <w:pPr>
              <w:jc w:val="both"/>
            </w:pPr>
            <w:r w:rsidRPr="00B92F7C">
              <w:t xml:space="preserve">Получение задания на выполнение технологической операции по нарезанию внутренней метрической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rsidR="0071680D">
              <w:t xml:space="preserve"> поверхностей</w:t>
            </w:r>
            <w:r w:rsidRPr="00B92F7C">
              <w:t xml:space="preserve"> до </w:t>
            </w:r>
            <w:r w:rsidR="00AA5283">
              <w:t>Ra </w:t>
            </w:r>
            <w:r w:rsidRPr="00B92F7C">
              <w:t>0,8</w:t>
            </w:r>
            <w:r w:rsidR="00AA5283">
              <w:t> мкм</w:t>
            </w:r>
            <w:r w:rsidRPr="00B92F7C">
              <w:t xml:space="preserve"> </w:t>
            </w:r>
            <w:r w:rsidR="00935134">
              <w:t>в машиностроительных деталях</w:t>
            </w:r>
            <w:r w:rsidRPr="00B92F7C">
              <w:t xml:space="preserve"> на специализированном резьбонарезном станке</w:t>
            </w:r>
          </w:p>
        </w:tc>
      </w:tr>
      <w:tr w:rsidR="005C07A9" w:rsidRPr="00CC4257" w14:paraId="7E06AA84" w14:textId="77777777" w:rsidTr="00FC100C">
        <w:trPr>
          <w:trHeight w:val="20"/>
        </w:trPr>
        <w:tc>
          <w:tcPr>
            <w:tcW w:w="879" w:type="pct"/>
            <w:vMerge/>
          </w:tcPr>
          <w:p w14:paraId="7E06AA82" w14:textId="77777777" w:rsidR="005C07A9" w:rsidRPr="00CC4257" w:rsidRDefault="005C07A9" w:rsidP="005C07A9"/>
        </w:tc>
        <w:tc>
          <w:tcPr>
            <w:tcW w:w="4121" w:type="pct"/>
          </w:tcPr>
          <w:p w14:paraId="7E06AA83" w14:textId="697C43B5" w:rsidR="005C07A9" w:rsidRPr="00CC4257" w:rsidRDefault="005C07A9" w:rsidP="00FC100C">
            <w:pPr>
              <w:jc w:val="both"/>
            </w:pPr>
            <w:r w:rsidRPr="00B92F7C">
              <w:t xml:space="preserve">Установление плана выполнения технологической операции по нарезанию внутренней метрической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rsidR="0071680D">
              <w:t xml:space="preserve"> поверхностей</w:t>
            </w:r>
            <w:r w:rsidRPr="00B92F7C">
              <w:t xml:space="preserve"> до </w:t>
            </w:r>
            <w:r w:rsidR="00AA5283">
              <w:t>Ra </w:t>
            </w:r>
            <w:r w:rsidRPr="00B92F7C">
              <w:t>0,8</w:t>
            </w:r>
            <w:r w:rsidR="00AA5283">
              <w:t> мкм</w:t>
            </w:r>
            <w:r w:rsidRPr="00B92F7C">
              <w:t xml:space="preserve"> </w:t>
            </w:r>
            <w:r w:rsidR="00935134">
              <w:t>в машиностроительных деталях</w:t>
            </w:r>
            <w:r w:rsidRPr="00B92F7C">
              <w:t xml:space="preserve"> на специализированном резьбонарезном станке</w:t>
            </w:r>
          </w:p>
        </w:tc>
      </w:tr>
      <w:tr w:rsidR="005C07A9" w:rsidRPr="00CC4257" w14:paraId="232A5D76" w14:textId="77777777" w:rsidTr="00FC100C">
        <w:trPr>
          <w:trHeight w:val="20"/>
        </w:trPr>
        <w:tc>
          <w:tcPr>
            <w:tcW w:w="879" w:type="pct"/>
            <w:vMerge/>
          </w:tcPr>
          <w:p w14:paraId="29163105" w14:textId="77777777" w:rsidR="005C07A9" w:rsidRPr="00CC4257" w:rsidRDefault="005C07A9" w:rsidP="005C07A9"/>
        </w:tc>
        <w:tc>
          <w:tcPr>
            <w:tcW w:w="4121" w:type="pct"/>
          </w:tcPr>
          <w:p w14:paraId="53634A68" w14:textId="7963B250" w:rsidR="005C07A9" w:rsidRPr="00CC4257" w:rsidRDefault="005C07A9" w:rsidP="00FC100C">
            <w:pPr>
              <w:jc w:val="both"/>
            </w:pPr>
            <w:r w:rsidRPr="00B92F7C">
              <w:t xml:space="preserve">Установка </w:t>
            </w:r>
            <w:r w:rsidRPr="00EE5F3A">
              <w:t>заготовок гаек на</w:t>
            </w:r>
            <w:r w:rsidRPr="00B92F7C">
              <w:t xml:space="preserve"> специализированный резьбонарезной станок для нарезания внутренней метрической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rsidR="0071680D">
              <w:t xml:space="preserve"> поверхностей</w:t>
            </w:r>
            <w:r w:rsidRPr="00B92F7C">
              <w:t xml:space="preserve"> до </w:t>
            </w:r>
            <w:r w:rsidR="00AA5283">
              <w:t>Ra </w:t>
            </w:r>
            <w:r w:rsidRPr="00B92F7C">
              <w:t>0,8</w:t>
            </w:r>
            <w:r w:rsidR="00AA5283">
              <w:t> мкм</w:t>
            </w:r>
          </w:p>
        </w:tc>
      </w:tr>
      <w:tr w:rsidR="005C07A9" w:rsidRPr="00CC4257" w14:paraId="0BCF2B8A" w14:textId="77777777" w:rsidTr="00FC100C">
        <w:trPr>
          <w:trHeight w:val="20"/>
        </w:trPr>
        <w:tc>
          <w:tcPr>
            <w:tcW w:w="879" w:type="pct"/>
            <w:vMerge/>
          </w:tcPr>
          <w:p w14:paraId="54B77D41" w14:textId="77777777" w:rsidR="005C07A9" w:rsidRPr="00CC4257" w:rsidRDefault="005C07A9" w:rsidP="005C07A9"/>
        </w:tc>
        <w:tc>
          <w:tcPr>
            <w:tcW w:w="4121" w:type="pct"/>
          </w:tcPr>
          <w:p w14:paraId="1E4D0540" w14:textId="5E6FC436" w:rsidR="005C07A9" w:rsidRPr="00CC4257" w:rsidRDefault="005C07A9" w:rsidP="00FC100C">
            <w:pPr>
              <w:jc w:val="both"/>
            </w:pPr>
            <w:r w:rsidRPr="00B92F7C">
              <w:t xml:space="preserve">Контроль процесса нарезания </w:t>
            </w:r>
            <w:r w:rsidR="00935134">
              <w:t>в машиностроительных деталях</w:t>
            </w:r>
            <w:r w:rsidRPr="00B92F7C">
              <w:t xml:space="preserve"> внутренней метрической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rsidR="0071680D">
              <w:t xml:space="preserve"> поверхностей</w:t>
            </w:r>
            <w:r w:rsidRPr="00B92F7C">
              <w:t xml:space="preserve"> до </w:t>
            </w:r>
            <w:r w:rsidR="00AA5283">
              <w:t>Ra </w:t>
            </w:r>
            <w:r w:rsidRPr="00B92F7C">
              <w:t>0,8</w:t>
            </w:r>
            <w:r w:rsidR="00AA5283">
              <w:t> мкм</w:t>
            </w:r>
            <w:r w:rsidRPr="00B92F7C">
              <w:t xml:space="preserve"> на </w:t>
            </w:r>
            <w:r w:rsidRPr="00B92F7C">
              <w:lastRenderedPageBreak/>
              <w:t>специализированном резьбонарезном станке</w:t>
            </w:r>
          </w:p>
        </w:tc>
      </w:tr>
      <w:tr w:rsidR="005C07A9" w:rsidRPr="00CC4257" w14:paraId="54C9CD97" w14:textId="77777777" w:rsidTr="00FC100C">
        <w:trPr>
          <w:trHeight w:val="20"/>
        </w:trPr>
        <w:tc>
          <w:tcPr>
            <w:tcW w:w="879" w:type="pct"/>
            <w:vMerge/>
          </w:tcPr>
          <w:p w14:paraId="7EC5F542" w14:textId="77777777" w:rsidR="005C07A9" w:rsidRPr="00CC4257" w:rsidRDefault="005C07A9" w:rsidP="005C07A9"/>
        </w:tc>
        <w:tc>
          <w:tcPr>
            <w:tcW w:w="4121" w:type="pct"/>
          </w:tcPr>
          <w:p w14:paraId="0B5EF42B" w14:textId="7364F198" w:rsidR="005C07A9" w:rsidRPr="00CC4257" w:rsidRDefault="005C07A9" w:rsidP="00FC100C">
            <w:pPr>
              <w:jc w:val="both"/>
            </w:pPr>
            <w:r w:rsidRPr="00B92F7C">
              <w:t xml:space="preserve">Укладка в тару готовых </w:t>
            </w:r>
            <w:r w:rsidR="00A25FC8">
              <w:t>деталей</w:t>
            </w:r>
            <w:r w:rsidRPr="00B92F7C">
              <w:t xml:space="preserve"> после нарезания внутренней метрической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rsidR="0071680D">
              <w:t xml:space="preserve"> поверхностей</w:t>
            </w:r>
            <w:r w:rsidRPr="00B92F7C">
              <w:t xml:space="preserve"> до </w:t>
            </w:r>
            <w:r w:rsidR="00AA5283">
              <w:t>Ra </w:t>
            </w:r>
            <w:r w:rsidRPr="00B92F7C">
              <w:t>0,8</w:t>
            </w:r>
            <w:r w:rsidR="00AA5283">
              <w:t> мкм</w:t>
            </w:r>
            <w:r w:rsidRPr="00B92F7C">
              <w:t xml:space="preserve"> на специализированном резьбонарезном станке</w:t>
            </w:r>
          </w:p>
        </w:tc>
      </w:tr>
      <w:tr w:rsidR="005C07A9" w:rsidRPr="00CC4257" w14:paraId="2D44E779" w14:textId="77777777" w:rsidTr="00FC100C">
        <w:trPr>
          <w:trHeight w:val="20"/>
        </w:trPr>
        <w:tc>
          <w:tcPr>
            <w:tcW w:w="879" w:type="pct"/>
            <w:vMerge/>
          </w:tcPr>
          <w:p w14:paraId="17239AF5" w14:textId="77777777" w:rsidR="005C07A9" w:rsidRPr="00CC4257" w:rsidRDefault="005C07A9" w:rsidP="005C07A9"/>
        </w:tc>
        <w:tc>
          <w:tcPr>
            <w:tcW w:w="4121" w:type="pct"/>
          </w:tcPr>
          <w:p w14:paraId="4BFC6895" w14:textId="3378EBAE" w:rsidR="005C07A9" w:rsidRPr="00CC4257" w:rsidRDefault="005C07A9" w:rsidP="00FC100C">
            <w:pPr>
              <w:jc w:val="both"/>
            </w:pPr>
            <w:r w:rsidRPr="00B92F7C">
              <w:t xml:space="preserve">Техническое обслуживание специализированного резьбонарезного станка при выполнении технологической операции по нарезанию внутренней метрической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rsidR="0071680D">
              <w:t xml:space="preserve"> поверхностей</w:t>
            </w:r>
            <w:r w:rsidRPr="00B92F7C">
              <w:t xml:space="preserve"> до </w:t>
            </w:r>
            <w:r w:rsidR="00AA5283">
              <w:t>Ra </w:t>
            </w:r>
            <w:r w:rsidRPr="00B92F7C">
              <w:t>0,8</w:t>
            </w:r>
            <w:r w:rsidR="00AA5283">
              <w:t> мкм</w:t>
            </w:r>
            <w:r w:rsidRPr="00B92F7C">
              <w:t xml:space="preserve"> </w:t>
            </w:r>
            <w:r w:rsidR="00935134">
              <w:t>в машиностроительных деталях</w:t>
            </w:r>
          </w:p>
        </w:tc>
      </w:tr>
      <w:tr w:rsidR="005C07A9" w:rsidRPr="00CC4257" w14:paraId="7E06AA87" w14:textId="77777777" w:rsidTr="00FC100C">
        <w:trPr>
          <w:trHeight w:val="20"/>
        </w:trPr>
        <w:tc>
          <w:tcPr>
            <w:tcW w:w="879" w:type="pct"/>
            <w:vMerge/>
          </w:tcPr>
          <w:p w14:paraId="7E06AA85" w14:textId="77777777" w:rsidR="005C07A9" w:rsidRPr="00CC4257" w:rsidRDefault="005C07A9" w:rsidP="005C07A9"/>
        </w:tc>
        <w:tc>
          <w:tcPr>
            <w:tcW w:w="4121" w:type="pct"/>
          </w:tcPr>
          <w:p w14:paraId="7E06AA86" w14:textId="4218AB2F" w:rsidR="005C07A9" w:rsidRPr="00CC4257" w:rsidRDefault="005C07A9" w:rsidP="00FC100C">
            <w:pPr>
              <w:jc w:val="both"/>
            </w:pPr>
            <w:r w:rsidRPr="00B92F7C">
              <w:t xml:space="preserve">Поддержание </w:t>
            </w:r>
            <w:r w:rsidR="00B15203">
              <w:t>исправного и работоспособного технического состояния</w:t>
            </w:r>
            <w:r w:rsidRPr="00B92F7C">
              <w:t xml:space="preserve"> приспособлений на специализированном резьбонарезном станке при выполнении технологической операции по нарезанию внутренней метрической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rsidR="0071680D">
              <w:t xml:space="preserve"> поверхностей</w:t>
            </w:r>
            <w:r w:rsidRPr="00B92F7C">
              <w:t xml:space="preserve"> до </w:t>
            </w:r>
            <w:r w:rsidR="00AA5283">
              <w:t>Ra </w:t>
            </w:r>
            <w:r w:rsidRPr="00B92F7C">
              <w:t>0,8</w:t>
            </w:r>
            <w:r w:rsidR="00AA5283">
              <w:t> мкм</w:t>
            </w:r>
            <w:r w:rsidRPr="00B92F7C">
              <w:t xml:space="preserve"> </w:t>
            </w:r>
            <w:r w:rsidR="00935134">
              <w:t>в машиностроительных деталях</w:t>
            </w:r>
          </w:p>
        </w:tc>
      </w:tr>
      <w:tr w:rsidR="005C07A9" w:rsidRPr="00CC4257" w14:paraId="7E06AA8A" w14:textId="77777777" w:rsidTr="00FC100C">
        <w:trPr>
          <w:trHeight w:val="20"/>
        </w:trPr>
        <w:tc>
          <w:tcPr>
            <w:tcW w:w="879" w:type="pct"/>
            <w:vMerge/>
          </w:tcPr>
          <w:p w14:paraId="7E06AA88" w14:textId="77777777" w:rsidR="005C07A9" w:rsidRPr="00CC4257" w:rsidRDefault="005C07A9" w:rsidP="005C07A9"/>
        </w:tc>
        <w:tc>
          <w:tcPr>
            <w:tcW w:w="4121" w:type="pct"/>
          </w:tcPr>
          <w:p w14:paraId="7E06AA89" w14:textId="16F2ED44" w:rsidR="005C07A9" w:rsidRPr="00CC4257" w:rsidRDefault="005C07A9" w:rsidP="00FC100C">
            <w:pPr>
              <w:jc w:val="both"/>
            </w:pPr>
            <w:r w:rsidRPr="00B92F7C">
              <w:t xml:space="preserve">Замена изношенных режущих инструментов </w:t>
            </w:r>
            <w:r w:rsidR="00315BF9">
              <w:t>и (или)</w:t>
            </w:r>
            <w:r w:rsidRPr="00B92F7C">
              <w:t xml:space="preserve"> режущих пластин металлорежущих инструментов со сменными режущими пластинами на специализированном резьбонарезном станке при выполнении технологической операции по нарезанию внутренней метрической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rsidR="0071680D">
              <w:t xml:space="preserve"> поверхностей</w:t>
            </w:r>
            <w:r w:rsidRPr="00B92F7C">
              <w:t xml:space="preserve"> до </w:t>
            </w:r>
            <w:r w:rsidR="00AA5283">
              <w:t>Ra </w:t>
            </w:r>
            <w:r w:rsidRPr="00B92F7C">
              <w:t>0,8</w:t>
            </w:r>
            <w:r w:rsidR="00AA5283">
              <w:t> мкм</w:t>
            </w:r>
            <w:r w:rsidRPr="00B92F7C">
              <w:t xml:space="preserve"> </w:t>
            </w:r>
            <w:r w:rsidR="00935134">
              <w:t>в машиностроительных деталях</w:t>
            </w:r>
          </w:p>
        </w:tc>
      </w:tr>
      <w:tr w:rsidR="005C07A9" w:rsidRPr="00CC4257" w14:paraId="7E06AA8D" w14:textId="77777777" w:rsidTr="00FC100C">
        <w:trPr>
          <w:trHeight w:val="20"/>
        </w:trPr>
        <w:tc>
          <w:tcPr>
            <w:tcW w:w="879" w:type="pct"/>
            <w:vMerge/>
          </w:tcPr>
          <w:p w14:paraId="7E06AA8B" w14:textId="77777777" w:rsidR="005C07A9" w:rsidRPr="00CC4257" w:rsidRDefault="005C07A9" w:rsidP="005C07A9"/>
        </w:tc>
        <w:tc>
          <w:tcPr>
            <w:tcW w:w="4121" w:type="pct"/>
          </w:tcPr>
          <w:p w14:paraId="7E06AA8C" w14:textId="0CD432A4" w:rsidR="005C07A9" w:rsidRPr="00CC4257" w:rsidRDefault="005C07A9" w:rsidP="00FC100C">
            <w:pPr>
              <w:jc w:val="both"/>
            </w:pPr>
            <w:r w:rsidRPr="00B92F7C">
              <w:t xml:space="preserve">Поднастройка специализированного резьбонарезного станка при выполнении технологической операции по нарезанию внутренней метрической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rsidR="0071680D">
              <w:t xml:space="preserve"> поверхностей</w:t>
            </w:r>
            <w:r w:rsidRPr="00B92F7C">
              <w:t xml:space="preserve"> до </w:t>
            </w:r>
            <w:r w:rsidR="00AA5283">
              <w:t>Ra </w:t>
            </w:r>
            <w:r w:rsidRPr="00B92F7C">
              <w:t>0,8</w:t>
            </w:r>
            <w:r w:rsidR="00AA5283">
              <w:t> мкм</w:t>
            </w:r>
            <w:r w:rsidRPr="00B92F7C">
              <w:t xml:space="preserve"> </w:t>
            </w:r>
            <w:r w:rsidR="00935134">
              <w:t>в машиностроительных деталях</w:t>
            </w:r>
          </w:p>
        </w:tc>
      </w:tr>
      <w:tr w:rsidR="00197009" w:rsidRPr="00CC4257" w14:paraId="7E06AA90" w14:textId="77777777" w:rsidTr="00FC100C">
        <w:trPr>
          <w:trHeight w:val="20"/>
        </w:trPr>
        <w:tc>
          <w:tcPr>
            <w:tcW w:w="879" w:type="pct"/>
            <w:vMerge w:val="restart"/>
          </w:tcPr>
          <w:p w14:paraId="7E06AA8E" w14:textId="77777777" w:rsidR="00197009" w:rsidRPr="00CC4257" w:rsidRDefault="00197009" w:rsidP="00197009">
            <w:r w:rsidRPr="00CC4257">
              <w:t>Необходимые умения</w:t>
            </w:r>
          </w:p>
        </w:tc>
        <w:tc>
          <w:tcPr>
            <w:tcW w:w="4121" w:type="pct"/>
          </w:tcPr>
          <w:p w14:paraId="7E06AA8F" w14:textId="03B93DEC" w:rsidR="00197009" w:rsidRPr="00CC4257" w:rsidRDefault="00197009" w:rsidP="00FC100C">
            <w:pPr>
              <w:jc w:val="both"/>
            </w:pPr>
            <w:r w:rsidRPr="00E36DA9">
              <w:t>Читать конструкторскую документацию</w:t>
            </w:r>
          </w:p>
        </w:tc>
      </w:tr>
      <w:tr w:rsidR="00197009" w:rsidRPr="00CC4257" w14:paraId="7E06AA93" w14:textId="77777777" w:rsidTr="00FC100C">
        <w:trPr>
          <w:trHeight w:val="20"/>
        </w:trPr>
        <w:tc>
          <w:tcPr>
            <w:tcW w:w="879" w:type="pct"/>
            <w:vMerge/>
          </w:tcPr>
          <w:p w14:paraId="7E06AA91" w14:textId="77777777" w:rsidR="00197009" w:rsidRPr="00CC4257" w:rsidRDefault="00197009" w:rsidP="00197009"/>
        </w:tc>
        <w:tc>
          <w:tcPr>
            <w:tcW w:w="4121" w:type="pct"/>
          </w:tcPr>
          <w:p w14:paraId="7E06AA92" w14:textId="748940E0" w:rsidR="00197009" w:rsidRPr="00CC4257" w:rsidRDefault="00197009" w:rsidP="00FC100C">
            <w:pPr>
              <w:jc w:val="both"/>
            </w:pPr>
            <w:r w:rsidRPr="00E36DA9">
              <w:t>Читать технологическую документацию</w:t>
            </w:r>
          </w:p>
        </w:tc>
      </w:tr>
      <w:tr w:rsidR="00197009" w:rsidRPr="00CC4257" w14:paraId="7E06AA96" w14:textId="77777777" w:rsidTr="00FC100C">
        <w:trPr>
          <w:trHeight w:val="20"/>
        </w:trPr>
        <w:tc>
          <w:tcPr>
            <w:tcW w:w="879" w:type="pct"/>
            <w:vMerge/>
          </w:tcPr>
          <w:p w14:paraId="7E06AA94" w14:textId="77777777" w:rsidR="00197009" w:rsidRPr="00CC4257" w:rsidRDefault="00197009" w:rsidP="00197009"/>
        </w:tc>
        <w:tc>
          <w:tcPr>
            <w:tcW w:w="4121" w:type="pct"/>
          </w:tcPr>
          <w:p w14:paraId="7E06AA95" w14:textId="08A08F29" w:rsidR="00197009" w:rsidRPr="00CC4257" w:rsidRDefault="00197009" w:rsidP="00FC100C">
            <w:pPr>
              <w:jc w:val="both"/>
            </w:pPr>
            <w:r w:rsidRPr="00E36DA9">
              <w:t xml:space="preserve">Анализировать конструкторскую и технологическую документацию с целью установления плана выполнения технологической операции по нарезанию внутренней метрической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rsidR="0071680D">
              <w:t xml:space="preserve"> поверхностей</w:t>
            </w:r>
            <w:r w:rsidRPr="00E36DA9">
              <w:t xml:space="preserve"> до </w:t>
            </w:r>
            <w:r w:rsidR="00AA5283">
              <w:t>Ra </w:t>
            </w:r>
            <w:r w:rsidRPr="00E36DA9">
              <w:t>0,8</w:t>
            </w:r>
            <w:r w:rsidR="00AA5283">
              <w:t> мкм</w:t>
            </w:r>
            <w:r w:rsidRPr="00E36DA9">
              <w:t xml:space="preserve"> </w:t>
            </w:r>
            <w:r w:rsidR="00935134">
              <w:t>в машиностроительных деталях</w:t>
            </w:r>
            <w:r w:rsidRPr="00E36DA9">
              <w:t xml:space="preserve"> на специализированном резьбонарезном станке </w:t>
            </w:r>
          </w:p>
        </w:tc>
      </w:tr>
      <w:tr w:rsidR="00197009" w:rsidRPr="00CC4257" w14:paraId="52521ADB" w14:textId="77777777" w:rsidTr="00FC100C">
        <w:trPr>
          <w:trHeight w:val="20"/>
        </w:trPr>
        <w:tc>
          <w:tcPr>
            <w:tcW w:w="879" w:type="pct"/>
            <w:vMerge/>
          </w:tcPr>
          <w:p w14:paraId="698E3303" w14:textId="77777777" w:rsidR="00197009" w:rsidRPr="00CC4257" w:rsidRDefault="00197009" w:rsidP="00197009"/>
        </w:tc>
        <w:tc>
          <w:tcPr>
            <w:tcW w:w="4121" w:type="pct"/>
          </w:tcPr>
          <w:p w14:paraId="0F47D8BA" w14:textId="3F199C80" w:rsidR="00197009" w:rsidRPr="00CC4257" w:rsidRDefault="00197009" w:rsidP="00FC100C">
            <w:pPr>
              <w:jc w:val="both"/>
            </w:pPr>
            <w:r w:rsidRPr="00E36DA9">
              <w:t xml:space="preserve">Устанавливать заготовки </w:t>
            </w:r>
            <w:r w:rsidR="00A25FC8">
              <w:t>деталей</w:t>
            </w:r>
            <w:r w:rsidRPr="00E36DA9">
              <w:t xml:space="preserve"> при выполнении технологических операций по нарезанию внутренней метрической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rsidR="0071680D">
              <w:t xml:space="preserve"> поверхностей</w:t>
            </w:r>
            <w:r w:rsidRPr="00E36DA9">
              <w:t xml:space="preserve"> до </w:t>
            </w:r>
            <w:r w:rsidR="00AA5283">
              <w:t>Ra </w:t>
            </w:r>
            <w:r w:rsidRPr="00E36DA9">
              <w:t>0,8</w:t>
            </w:r>
            <w:r w:rsidR="00AA5283">
              <w:t> мкм</w:t>
            </w:r>
            <w:r w:rsidRPr="00E36DA9">
              <w:t xml:space="preserve"> на специализированных резьбонарезных станках</w:t>
            </w:r>
          </w:p>
        </w:tc>
      </w:tr>
      <w:tr w:rsidR="00197009" w:rsidRPr="00CC4257" w14:paraId="0DDE2487" w14:textId="77777777" w:rsidTr="00FC100C">
        <w:trPr>
          <w:trHeight w:val="20"/>
        </w:trPr>
        <w:tc>
          <w:tcPr>
            <w:tcW w:w="879" w:type="pct"/>
            <w:vMerge/>
          </w:tcPr>
          <w:p w14:paraId="6D32ED9E" w14:textId="77777777" w:rsidR="00197009" w:rsidRPr="00CC4257" w:rsidRDefault="00197009" w:rsidP="00197009"/>
        </w:tc>
        <w:tc>
          <w:tcPr>
            <w:tcW w:w="4121" w:type="pct"/>
          </w:tcPr>
          <w:p w14:paraId="55D2AA5A" w14:textId="0EF4D69E" w:rsidR="00197009" w:rsidRPr="00CC4257" w:rsidRDefault="00197009" w:rsidP="00FC100C">
            <w:pPr>
              <w:jc w:val="both"/>
            </w:pPr>
            <w:r w:rsidRPr="00E36DA9">
              <w:t xml:space="preserve">Управлять рабочими органами специализированных резьбонарезных станков при выполнении технологических операций по нарезанию внутренней метрической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rsidR="0071680D">
              <w:t xml:space="preserve"> поверхностей</w:t>
            </w:r>
            <w:r w:rsidRPr="00E36DA9">
              <w:t xml:space="preserve"> до </w:t>
            </w:r>
            <w:r w:rsidR="00AA5283">
              <w:t>Ra </w:t>
            </w:r>
            <w:r w:rsidRPr="00E36DA9">
              <w:t>0,8</w:t>
            </w:r>
            <w:r w:rsidR="00AA5283">
              <w:t> мкм</w:t>
            </w:r>
            <w:r w:rsidRPr="00E36DA9">
              <w:t xml:space="preserve"> </w:t>
            </w:r>
            <w:r w:rsidR="00935134">
              <w:t>в машиностроительных деталях</w:t>
            </w:r>
          </w:p>
        </w:tc>
      </w:tr>
      <w:tr w:rsidR="00197009" w:rsidRPr="00CC4257" w14:paraId="040518DF" w14:textId="77777777" w:rsidTr="00FC100C">
        <w:trPr>
          <w:trHeight w:val="20"/>
        </w:trPr>
        <w:tc>
          <w:tcPr>
            <w:tcW w:w="879" w:type="pct"/>
            <w:vMerge/>
          </w:tcPr>
          <w:p w14:paraId="534BDEB8" w14:textId="77777777" w:rsidR="00197009" w:rsidRPr="00CC4257" w:rsidRDefault="00197009" w:rsidP="00197009"/>
        </w:tc>
        <w:tc>
          <w:tcPr>
            <w:tcW w:w="4121" w:type="pct"/>
          </w:tcPr>
          <w:p w14:paraId="20AC1096" w14:textId="06ABB6E3" w:rsidR="00197009" w:rsidRPr="00CC4257" w:rsidRDefault="00197009" w:rsidP="00FC100C">
            <w:pPr>
              <w:jc w:val="both"/>
            </w:pPr>
            <w:r w:rsidRPr="00E36DA9">
              <w:t xml:space="preserve">Контролировать наличие и состояние смазочно-охлаждающих технологических средств на специализированных резьбонарезных станках при выполнении технологических операций по нарезанию внутренней метрической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rsidR="0071680D">
              <w:t xml:space="preserve"> поверхностей</w:t>
            </w:r>
            <w:r w:rsidRPr="00E36DA9">
              <w:t xml:space="preserve"> до </w:t>
            </w:r>
            <w:r w:rsidR="00AA5283">
              <w:t>Ra </w:t>
            </w:r>
            <w:r w:rsidRPr="00E36DA9">
              <w:t>0,8</w:t>
            </w:r>
            <w:r w:rsidR="00AA5283">
              <w:t> мкм</w:t>
            </w:r>
            <w:r w:rsidRPr="00E36DA9">
              <w:t xml:space="preserve"> </w:t>
            </w:r>
            <w:r w:rsidR="00935134">
              <w:t>в машиностроительных деталях</w:t>
            </w:r>
          </w:p>
        </w:tc>
      </w:tr>
      <w:tr w:rsidR="00197009" w:rsidRPr="00CC4257" w14:paraId="5E750702" w14:textId="77777777" w:rsidTr="00FC100C">
        <w:trPr>
          <w:trHeight w:val="20"/>
        </w:trPr>
        <w:tc>
          <w:tcPr>
            <w:tcW w:w="879" w:type="pct"/>
            <w:vMerge/>
          </w:tcPr>
          <w:p w14:paraId="641C6A3C" w14:textId="77777777" w:rsidR="00197009" w:rsidRPr="00CC4257" w:rsidRDefault="00197009" w:rsidP="00197009"/>
        </w:tc>
        <w:tc>
          <w:tcPr>
            <w:tcW w:w="4121" w:type="pct"/>
          </w:tcPr>
          <w:p w14:paraId="312473A3" w14:textId="39495048" w:rsidR="00197009" w:rsidRPr="00CC4257" w:rsidRDefault="00FA6244" w:rsidP="00FC100C">
            <w:pPr>
              <w:jc w:val="both"/>
            </w:pPr>
            <w:r>
              <w:t>Устанавливать режимы резания</w:t>
            </w:r>
            <w:r w:rsidR="00197009" w:rsidRPr="00E36DA9">
              <w:t xml:space="preserve"> на специализированных резьбонарезных станках при выполнении технологических операций по нарезанию внутренней метрической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rsidR="0071680D">
              <w:t xml:space="preserve"> поверхностей</w:t>
            </w:r>
            <w:r w:rsidR="00197009" w:rsidRPr="00E36DA9">
              <w:t xml:space="preserve"> до </w:t>
            </w:r>
            <w:r w:rsidR="00AA5283">
              <w:t>Ra </w:t>
            </w:r>
            <w:r w:rsidR="00197009" w:rsidRPr="00E36DA9">
              <w:t>0,8</w:t>
            </w:r>
            <w:r w:rsidR="00AA5283">
              <w:t> мкм</w:t>
            </w:r>
            <w:r w:rsidR="00197009" w:rsidRPr="00E36DA9">
              <w:t xml:space="preserve"> </w:t>
            </w:r>
            <w:r w:rsidR="00935134">
              <w:t>в машиностроительных деталях</w:t>
            </w:r>
          </w:p>
        </w:tc>
      </w:tr>
      <w:tr w:rsidR="00197009" w:rsidRPr="00CC4257" w14:paraId="4C03AEC2" w14:textId="77777777" w:rsidTr="00FC100C">
        <w:trPr>
          <w:trHeight w:val="20"/>
        </w:trPr>
        <w:tc>
          <w:tcPr>
            <w:tcW w:w="879" w:type="pct"/>
            <w:vMerge/>
          </w:tcPr>
          <w:p w14:paraId="28F5FED1" w14:textId="77777777" w:rsidR="00197009" w:rsidRPr="00CC4257" w:rsidRDefault="00197009" w:rsidP="00197009"/>
        </w:tc>
        <w:tc>
          <w:tcPr>
            <w:tcW w:w="4121" w:type="pct"/>
          </w:tcPr>
          <w:p w14:paraId="003D5572" w14:textId="3C791364" w:rsidR="00197009" w:rsidRPr="00CC4257" w:rsidRDefault="00197009" w:rsidP="00FC100C">
            <w:pPr>
              <w:jc w:val="both"/>
            </w:pPr>
            <w:r w:rsidRPr="00E36DA9">
              <w:t xml:space="preserve">Использовать смазочно-охлаждающие технологические средства при нарезании внутренней метрической </w:t>
            </w:r>
            <w:r w:rsidR="00E62874">
              <w:t>резьбы до 6</w:t>
            </w:r>
            <w:r w:rsidR="00AA5283">
              <w:t>‑й</w:t>
            </w:r>
            <w:r w:rsidR="00E62874">
              <w:t xml:space="preserve"> степени </w:t>
            </w:r>
            <w:r w:rsidR="000C580C">
              <w:t xml:space="preserve">точности или </w:t>
            </w:r>
            <w:r w:rsidR="000C580C">
              <w:lastRenderedPageBreak/>
              <w:t>трубной</w:t>
            </w:r>
            <w:r w:rsidR="00E62874">
              <w:t xml:space="preserve"> резьбы класса </w:t>
            </w:r>
            <w:r w:rsidR="001A1AEF">
              <w:t>точности B</w:t>
            </w:r>
            <w:r w:rsidR="00E62874">
              <w:t xml:space="preserve"> с шероховатостью</w:t>
            </w:r>
            <w:r w:rsidR="0071680D">
              <w:t xml:space="preserve"> поверхностей</w:t>
            </w:r>
            <w:r w:rsidRPr="00E36DA9">
              <w:t xml:space="preserve"> до </w:t>
            </w:r>
            <w:r w:rsidR="00AA5283">
              <w:t>Ra </w:t>
            </w:r>
            <w:r w:rsidRPr="00E36DA9">
              <w:t>0,8</w:t>
            </w:r>
            <w:r w:rsidR="00AA5283">
              <w:t> мкм</w:t>
            </w:r>
            <w:r w:rsidRPr="00E36DA9">
              <w:t xml:space="preserve"> </w:t>
            </w:r>
            <w:r w:rsidR="00935134">
              <w:t>в машиностроительных деталях</w:t>
            </w:r>
            <w:r w:rsidRPr="00E36DA9">
              <w:t xml:space="preserve"> на специализированных резьбонарезных станках</w:t>
            </w:r>
          </w:p>
        </w:tc>
      </w:tr>
      <w:tr w:rsidR="00197009" w:rsidRPr="00CC4257" w14:paraId="25B1B0CE" w14:textId="77777777" w:rsidTr="00FC100C">
        <w:trPr>
          <w:trHeight w:val="20"/>
        </w:trPr>
        <w:tc>
          <w:tcPr>
            <w:tcW w:w="879" w:type="pct"/>
            <w:vMerge/>
          </w:tcPr>
          <w:p w14:paraId="3E6DF167" w14:textId="77777777" w:rsidR="00197009" w:rsidRPr="00CC4257" w:rsidRDefault="00197009" w:rsidP="00197009"/>
        </w:tc>
        <w:tc>
          <w:tcPr>
            <w:tcW w:w="4121" w:type="pct"/>
          </w:tcPr>
          <w:p w14:paraId="1AD2D7E8" w14:textId="20CE8F03" w:rsidR="00197009" w:rsidRPr="00CC4257" w:rsidRDefault="00197009" w:rsidP="00FC100C">
            <w:pPr>
              <w:jc w:val="both"/>
            </w:pPr>
            <w:r w:rsidRPr="00E36DA9">
              <w:t xml:space="preserve">Применять средства индивидуальной </w:t>
            </w:r>
            <w:r w:rsidR="00315BF9">
              <w:t>и (или)</w:t>
            </w:r>
            <w:r w:rsidRPr="00E36DA9">
              <w:t xml:space="preserve"> коллективной защиты при работе на специализированных резьбонарезных станках при выполнении технологических операций по нарезанию внутренней метрической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rsidR="0071680D">
              <w:t xml:space="preserve"> поверхностей</w:t>
            </w:r>
            <w:r w:rsidRPr="00E36DA9">
              <w:t xml:space="preserve"> до </w:t>
            </w:r>
            <w:r w:rsidR="00AA5283">
              <w:t>Ra </w:t>
            </w:r>
            <w:r w:rsidRPr="00E36DA9">
              <w:t>0,8</w:t>
            </w:r>
            <w:r w:rsidR="00AA5283">
              <w:t> мкм</w:t>
            </w:r>
            <w:r w:rsidRPr="00E36DA9">
              <w:t xml:space="preserve"> </w:t>
            </w:r>
            <w:r w:rsidR="00935134">
              <w:t>в машиностроительных деталях</w:t>
            </w:r>
          </w:p>
        </w:tc>
      </w:tr>
      <w:tr w:rsidR="00197009" w:rsidRPr="00CC4257" w14:paraId="14921818" w14:textId="77777777" w:rsidTr="00FC100C">
        <w:trPr>
          <w:trHeight w:val="20"/>
        </w:trPr>
        <w:tc>
          <w:tcPr>
            <w:tcW w:w="879" w:type="pct"/>
            <w:vMerge/>
          </w:tcPr>
          <w:p w14:paraId="05BC4AB4" w14:textId="77777777" w:rsidR="00197009" w:rsidRPr="00CC4257" w:rsidRDefault="00197009" w:rsidP="00197009"/>
        </w:tc>
        <w:tc>
          <w:tcPr>
            <w:tcW w:w="4121" w:type="pct"/>
          </w:tcPr>
          <w:p w14:paraId="238A880D" w14:textId="56B5F12E" w:rsidR="00197009" w:rsidRPr="00CC4257" w:rsidRDefault="00197009" w:rsidP="00FC100C">
            <w:pPr>
              <w:jc w:val="both"/>
            </w:pPr>
            <w:r w:rsidRPr="00E36DA9">
              <w:t xml:space="preserve">Проверять исправность и работоспособность специализированных резьбонарезных станков при выполнении технологических операций по нарезанию внутренней метрической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rsidR="0071680D">
              <w:t xml:space="preserve"> поверхностей</w:t>
            </w:r>
            <w:r w:rsidRPr="00E36DA9">
              <w:t xml:space="preserve"> до </w:t>
            </w:r>
            <w:r w:rsidR="00AA5283">
              <w:t>Ra </w:t>
            </w:r>
            <w:r w:rsidRPr="00E36DA9">
              <w:t>0,8</w:t>
            </w:r>
            <w:r w:rsidR="00AA5283">
              <w:t> мкм</w:t>
            </w:r>
            <w:r w:rsidRPr="00E36DA9">
              <w:t xml:space="preserve"> </w:t>
            </w:r>
            <w:r w:rsidR="00935134">
              <w:t>в машиностроительных деталях</w:t>
            </w:r>
          </w:p>
        </w:tc>
      </w:tr>
      <w:tr w:rsidR="00197009" w:rsidRPr="00CC4257" w14:paraId="19650DDF" w14:textId="77777777" w:rsidTr="00FC100C">
        <w:trPr>
          <w:trHeight w:val="20"/>
        </w:trPr>
        <w:tc>
          <w:tcPr>
            <w:tcW w:w="879" w:type="pct"/>
            <w:vMerge/>
          </w:tcPr>
          <w:p w14:paraId="2381B55D" w14:textId="77777777" w:rsidR="00197009" w:rsidRPr="00CC4257" w:rsidRDefault="00197009" w:rsidP="00197009"/>
        </w:tc>
        <w:tc>
          <w:tcPr>
            <w:tcW w:w="4121" w:type="pct"/>
          </w:tcPr>
          <w:p w14:paraId="4217780B" w14:textId="19822CC8" w:rsidR="00197009" w:rsidRPr="00CC4257" w:rsidRDefault="00197009" w:rsidP="00FC100C">
            <w:pPr>
              <w:jc w:val="both"/>
            </w:pPr>
            <w:r w:rsidRPr="00E36DA9">
              <w:t xml:space="preserve">Проводить очистку специализированных резьбонарезных станков от пыли, стружки, масляных пятен при выполнении технологических операций по нарезанию внутренней метрической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rsidR="0071680D">
              <w:t xml:space="preserve"> поверхностей</w:t>
            </w:r>
            <w:r w:rsidRPr="00E36DA9">
              <w:t xml:space="preserve"> до </w:t>
            </w:r>
            <w:r w:rsidR="00AA5283">
              <w:t>Ra </w:t>
            </w:r>
            <w:r w:rsidRPr="00E36DA9">
              <w:t>0,8</w:t>
            </w:r>
            <w:r w:rsidR="00AA5283">
              <w:t> мкм</w:t>
            </w:r>
            <w:r w:rsidRPr="00E36DA9">
              <w:t xml:space="preserve"> </w:t>
            </w:r>
            <w:r w:rsidR="00935134">
              <w:t>в машиностроительных деталях</w:t>
            </w:r>
          </w:p>
        </w:tc>
      </w:tr>
      <w:tr w:rsidR="00197009" w:rsidRPr="00CC4257" w14:paraId="09C76B92" w14:textId="77777777" w:rsidTr="00FC100C">
        <w:trPr>
          <w:trHeight w:val="20"/>
        </w:trPr>
        <w:tc>
          <w:tcPr>
            <w:tcW w:w="879" w:type="pct"/>
            <w:vMerge/>
          </w:tcPr>
          <w:p w14:paraId="468237D0" w14:textId="77777777" w:rsidR="00197009" w:rsidRPr="00CC4257" w:rsidRDefault="00197009" w:rsidP="00197009"/>
        </w:tc>
        <w:tc>
          <w:tcPr>
            <w:tcW w:w="4121" w:type="pct"/>
          </w:tcPr>
          <w:p w14:paraId="0CA3FA56" w14:textId="45B3C78C" w:rsidR="00197009" w:rsidRPr="00CC4257" w:rsidRDefault="00197009" w:rsidP="00FC100C">
            <w:pPr>
              <w:jc w:val="both"/>
            </w:pPr>
            <w:r w:rsidRPr="00E36DA9">
              <w:t xml:space="preserve">Проводить смазку рабочих органов специализированных резьбонарезных станков при выполнении технологических операций по нарезанию внутренней метрической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rsidR="0071680D">
              <w:t xml:space="preserve"> поверхностей</w:t>
            </w:r>
            <w:r w:rsidRPr="00E36DA9">
              <w:t xml:space="preserve"> до </w:t>
            </w:r>
            <w:r w:rsidR="00AA5283">
              <w:t>Ra </w:t>
            </w:r>
            <w:r w:rsidRPr="00E36DA9">
              <w:t>0,8</w:t>
            </w:r>
            <w:r w:rsidR="00AA5283">
              <w:t> мкм</w:t>
            </w:r>
            <w:r w:rsidRPr="00E36DA9">
              <w:t xml:space="preserve"> </w:t>
            </w:r>
            <w:r w:rsidR="00935134">
              <w:t>в машиностроительных деталях</w:t>
            </w:r>
          </w:p>
        </w:tc>
      </w:tr>
      <w:tr w:rsidR="00197009" w:rsidRPr="00CC4257" w14:paraId="001CF5CC" w14:textId="77777777" w:rsidTr="00FC100C">
        <w:trPr>
          <w:trHeight w:val="20"/>
        </w:trPr>
        <w:tc>
          <w:tcPr>
            <w:tcW w:w="879" w:type="pct"/>
            <w:vMerge/>
          </w:tcPr>
          <w:p w14:paraId="3DDDEEE6" w14:textId="77777777" w:rsidR="00197009" w:rsidRPr="00CC4257" w:rsidRDefault="00197009" w:rsidP="00197009"/>
        </w:tc>
        <w:tc>
          <w:tcPr>
            <w:tcW w:w="4121" w:type="pct"/>
          </w:tcPr>
          <w:p w14:paraId="0622CCF1" w14:textId="6AA274B0" w:rsidR="00197009" w:rsidRPr="00CC4257" w:rsidRDefault="00197009" w:rsidP="00FC100C">
            <w:pPr>
              <w:jc w:val="both"/>
            </w:pPr>
            <w:r w:rsidRPr="00E36DA9">
              <w:t xml:space="preserve">Выполнять регламентные работы по техническому обслуживанию специализированных резьбонарезных станков при выполнении технологических операций по нарезанию внутренней метрической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rsidR="0071680D">
              <w:t xml:space="preserve"> поверхностей</w:t>
            </w:r>
            <w:r w:rsidRPr="00E36DA9">
              <w:t xml:space="preserve"> до </w:t>
            </w:r>
            <w:r w:rsidR="00AA5283">
              <w:t>Ra </w:t>
            </w:r>
            <w:r w:rsidRPr="00E36DA9">
              <w:t>0,8</w:t>
            </w:r>
            <w:r w:rsidR="00AA5283">
              <w:t> мкм</w:t>
            </w:r>
            <w:r w:rsidRPr="00E36DA9">
              <w:t xml:space="preserve"> </w:t>
            </w:r>
            <w:r w:rsidR="00935134">
              <w:t>в машиностроительных деталях</w:t>
            </w:r>
          </w:p>
        </w:tc>
      </w:tr>
      <w:tr w:rsidR="00197009" w:rsidRPr="00CC4257" w14:paraId="6382878B" w14:textId="77777777" w:rsidTr="00FC100C">
        <w:trPr>
          <w:trHeight w:val="20"/>
        </w:trPr>
        <w:tc>
          <w:tcPr>
            <w:tcW w:w="879" w:type="pct"/>
            <w:vMerge/>
          </w:tcPr>
          <w:p w14:paraId="22910AD9" w14:textId="77777777" w:rsidR="00197009" w:rsidRPr="00CC4257" w:rsidRDefault="00197009" w:rsidP="00197009"/>
        </w:tc>
        <w:tc>
          <w:tcPr>
            <w:tcW w:w="4121" w:type="pct"/>
          </w:tcPr>
          <w:p w14:paraId="3159F7C1" w14:textId="0133BFE8" w:rsidR="00197009" w:rsidRPr="00CC4257" w:rsidRDefault="00197009" w:rsidP="00FC100C">
            <w:pPr>
              <w:jc w:val="both"/>
            </w:pPr>
            <w:r w:rsidRPr="00E36DA9">
              <w:t xml:space="preserve">Поддерживать состояние рабочего места в соответствии с требованиями охраны труда, пожарной, промышленной и экологической безопасности при выполнении технологических операций по нарезанию внутренней метрической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rsidR="0071680D">
              <w:t xml:space="preserve"> поверхностей</w:t>
            </w:r>
            <w:r w:rsidRPr="00E36DA9">
              <w:t xml:space="preserve"> до </w:t>
            </w:r>
            <w:r w:rsidR="00AA5283">
              <w:t>Ra </w:t>
            </w:r>
            <w:r w:rsidRPr="00E36DA9">
              <w:t>0,8</w:t>
            </w:r>
            <w:r w:rsidR="00AA5283">
              <w:t> мкм</w:t>
            </w:r>
            <w:r w:rsidRPr="00E36DA9">
              <w:t xml:space="preserve"> </w:t>
            </w:r>
            <w:r w:rsidR="00935134">
              <w:t>в машиностроительных деталях</w:t>
            </w:r>
            <w:r w:rsidRPr="00E36DA9">
              <w:t xml:space="preserve"> на специализированных резьбонарезных станках</w:t>
            </w:r>
          </w:p>
        </w:tc>
      </w:tr>
      <w:tr w:rsidR="00197009" w:rsidRPr="00CC4257" w14:paraId="50DF86A9" w14:textId="77777777" w:rsidTr="00FC100C">
        <w:trPr>
          <w:trHeight w:val="20"/>
        </w:trPr>
        <w:tc>
          <w:tcPr>
            <w:tcW w:w="879" w:type="pct"/>
            <w:vMerge/>
          </w:tcPr>
          <w:p w14:paraId="17CFF236" w14:textId="77777777" w:rsidR="00197009" w:rsidRPr="00CC4257" w:rsidRDefault="00197009" w:rsidP="00197009"/>
        </w:tc>
        <w:tc>
          <w:tcPr>
            <w:tcW w:w="4121" w:type="pct"/>
          </w:tcPr>
          <w:p w14:paraId="1F8BCA60" w14:textId="2E850CD7" w:rsidR="00197009" w:rsidRPr="00CC4257" w:rsidRDefault="00197009" w:rsidP="00FC100C">
            <w:pPr>
              <w:jc w:val="both"/>
            </w:pPr>
            <w:r w:rsidRPr="00E36DA9">
              <w:t xml:space="preserve">Оценивать состояние металлорежущих инструментов на специализированных резьбонарезных станках при выполнении технологических операций по нарезанию внутренней метрической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rsidR="0071680D">
              <w:t xml:space="preserve"> поверхностей</w:t>
            </w:r>
            <w:r w:rsidRPr="00E36DA9">
              <w:t xml:space="preserve"> до </w:t>
            </w:r>
            <w:r w:rsidR="00AA5283">
              <w:t>Ra </w:t>
            </w:r>
            <w:r w:rsidRPr="00E36DA9">
              <w:t>0,8</w:t>
            </w:r>
            <w:r w:rsidR="00AA5283">
              <w:t> мкм</w:t>
            </w:r>
            <w:r w:rsidRPr="00E36DA9">
              <w:t xml:space="preserve"> </w:t>
            </w:r>
            <w:r w:rsidR="00935134">
              <w:t>в машиностроительных деталях</w:t>
            </w:r>
          </w:p>
        </w:tc>
      </w:tr>
      <w:tr w:rsidR="00197009" w:rsidRPr="00CC4257" w14:paraId="04186376" w14:textId="77777777" w:rsidTr="00FC100C">
        <w:trPr>
          <w:trHeight w:val="20"/>
        </w:trPr>
        <w:tc>
          <w:tcPr>
            <w:tcW w:w="879" w:type="pct"/>
            <w:vMerge/>
          </w:tcPr>
          <w:p w14:paraId="60AEBC16" w14:textId="77777777" w:rsidR="00197009" w:rsidRPr="00CC4257" w:rsidRDefault="00197009" w:rsidP="00197009"/>
        </w:tc>
        <w:tc>
          <w:tcPr>
            <w:tcW w:w="4121" w:type="pct"/>
          </w:tcPr>
          <w:p w14:paraId="2A7275A7" w14:textId="5CD66C33" w:rsidR="00197009" w:rsidRPr="00CC4257" w:rsidRDefault="00197009" w:rsidP="00FC100C">
            <w:pPr>
              <w:jc w:val="both"/>
            </w:pPr>
            <w:r w:rsidRPr="00E36DA9">
              <w:t xml:space="preserve">Определять степень износа металлорежущих инструментов на специализированных резьбонарезных станках и момент затупления инструментов по внешним признакам при выполнении технологических операций по нарезанию внутренней метрической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rsidR="0071680D">
              <w:t xml:space="preserve"> поверхностей</w:t>
            </w:r>
            <w:r w:rsidRPr="00E36DA9">
              <w:t xml:space="preserve"> до </w:t>
            </w:r>
            <w:r w:rsidR="00AA5283">
              <w:t>Ra </w:t>
            </w:r>
            <w:r w:rsidRPr="00E36DA9">
              <w:t>0,8</w:t>
            </w:r>
            <w:r w:rsidR="00AA5283">
              <w:t> мкм</w:t>
            </w:r>
            <w:r w:rsidRPr="00E36DA9">
              <w:t xml:space="preserve"> </w:t>
            </w:r>
            <w:r w:rsidR="00935134">
              <w:t>в машиностроительных деталях</w:t>
            </w:r>
          </w:p>
        </w:tc>
      </w:tr>
      <w:tr w:rsidR="00197009" w:rsidRPr="00CC4257" w14:paraId="32487DED" w14:textId="77777777" w:rsidTr="00FC100C">
        <w:trPr>
          <w:trHeight w:val="20"/>
        </w:trPr>
        <w:tc>
          <w:tcPr>
            <w:tcW w:w="879" w:type="pct"/>
            <w:vMerge/>
          </w:tcPr>
          <w:p w14:paraId="42BAD869" w14:textId="77777777" w:rsidR="00197009" w:rsidRPr="00CC4257" w:rsidRDefault="00197009" w:rsidP="00197009"/>
        </w:tc>
        <w:tc>
          <w:tcPr>
            <w:tcW w:w="4121" w:type="pct"/>
          </w:tcPr>
          <w:p w14:paraId="150D176D" w14:textId="45B8B2E5" w:rsidR="00197009" w:rsidRPr="00CC4257" w:rsidRDefault="00197009" w:rsidP="00FC100C">
            <w:pPr>
              <w:jc w:val="both"/>
            </w:pPr>
            <w:r w:rsidRPr="00E36DA9">
              <w:t xml:space="preserve">Снимать и устанавливать металлорежущие инструменты на специализированных резьбонарезных станках при выполнении технологических операций по нарезанию внутренней метрической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rsidR="0071680D">
              <w:t xml:space="preserve"> поверхностей</w:t>
            </w:r>
            <w:r w:rsidRPr="00E36DA9">
              <w:t xml:space="preserve"> до </w:t>
            </w:r>
            <w:r w:rsidR="00AA5283">
              <w:t>Ra </w:t>
            </w:r>
            <w:r w:rsidRPr="00E36DA9">
              <w:t>0,8</w:t>
            </w:r>
            <w:r w:rsidR="00AA5283">
              <w:t> мкм</w:t>
            </w:r>
            <w:r w:rsidRPr="00E36DA9">
              <w:t xml:space="preserve"> </w:t>
            </w:r>
            <w:r w:rsidR="00935134">
              <w:t>в машиностроительных деталях</w:t>
            </w:r>
          </w:p>
        </w:tc>
      </w:tr>
      <w:tr w:rsidR="00197009" w:rsidRPr="00CC4257" w14:paraId="7D98B950" w14:textId="77777777" w:rsidTr="00FC100C">
        <w:trPr>
          <w:trHeight w:val="20"/>
        </w:trPr>
        <w:tc>
          <w:tcPr>
            <w:tcW w:w="879" w:type="pct"/>
            <w:vMerge/>
          </w:tcPr>
          <w:p w14:paraId="31471DED" w14:textId="77777777" w:rsidR="00197009" w:rsidRPr="00CC4257" w:rsidRDefault="00197009" w:rsidP="00197009"/>
        </w:tc>
        <w:tc>
          <w:tcPr>
            <w:tcW w:w="4121" w:type="pct"/>
          </w:tcPr>
          <w:p w14:paraId="1053E584" w14:textId="7E3AF6F6" w:rsidR="00197009" w:rsidRPr="00CC4257" w:rsidRDefault="00197009" w:rsidP="00FC100C">
            <w:pPr>
              <w:jc w:val="both"/>
            </w:pPr>
            <w:r w:rsidRPr="00E36DA9">
              <w:t xml:space="preserve">Снимать и устанавливать режущие пластины инструментов со сменными режущими пластинами, используемых </w:t>
            </w:r>
            <w:r w:rsidR="001A1AEF">
              <w:t>н</w:t>
            </w:r>
            <w:r w:rsidRPr="00E36DA9">
              <w:t xml:space="preserve">а специализированных резьбонарезных </w:t>
            </w:r>
            <w:r w:rsidRPr="00E36DA9">
              <w:lastRenderedPageBreak/>
              <w:t xml:space="preserve">станках при выполнении технологических операций по нарезанию внутренней метрической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rsidR="0071680D">
              <w:t xml:space="preserve"> поверхностей</w:t>
            </w:r>
            <w:r w:rsidRPr="00E36DA9">
              <w:t xml:space="preserve"> до </w:t>
            </w:r>
            <w:r w:rsidR="00AA5283">
              <w:t>Ra </w:t>
            </w:r>
            <w:r w:rsidRPr="00E36DA9">
              <w:t>0,8</w:t>
            </w:r>
            <w:r w:rsidR="00AA5283">
              <w:t> мкм</w:t>
            </w:r>
            <w:r w:rsidRPr="00E36DA9">
              <w:t xml:space="preserve"> </w:t>
            </w:r>
            <w:r w:rsidR="00935134">
              <w:t>в машиностроительных деталях</w:t>
            </w:r>
          </w:p>
        </w:tc>
      </w:tr>
      <w:tr w:rsidR="00197009" w:rsidRPr="00CC4257" w14:paraId="0E65F328" w14:textId="77777777" w:rsidTr="00FC100C">
        <w:trPr>
          <w:trHeight w:val="20"/>
        </w:trPr>
        <w:tc>
          <w:tcPr>
            <w:tcW w:w="879" w:type="pct"/>
            <w:vMerge/>
          </w:tcPr>
          <w:p w14:paraId="0ED42C5E" w14:textId="77777777" w:rsidR="00197009" w:rsidRPr="00CC4257" w:rsidRDefault="00197009" w:rsidP="00197009"/>
        </w:tc>
        <w:tc>
          <w:tcPr>
            <w:tcW w:w="4121" w:type="pct"/>
          </w:tcPr>
          <w:p w14:paraId="7CB6DDBF" w14:textId="42F330DE" w:rsidR="00197009" w:rsidRPr="00CC4257" w:rsidRDefault="00197009" w:rsidP="00FC100C">
            <w:pPr>
              <w:jc w:val="both"/>
            </w:pPr>
            <w:r w:rsidRPr="00E36DA9">
              <w:t xml:space="preserve">Оценивать состояние приспособлений на специализированных резьбонарезных станках при выполнении технологических операций по нарезанию внутренней метрической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rsidR="0071680D">
              <w:t xml:space="preserve"> поверхностей</w:t>
            </w:r>
            <w:r w:rsidRPr="00E36DA9">
              <w:t xml:space="preserve"> до </w:t>
            </w:r>
            <w:r w:rsidR="00AA5283">
              <w:t>Ra </w:t>
            </w:r>
            <w:r w:rsidRPr="00E36DA9">
              <w:t>0,8</w:t>
            </w:r>
            <w:r w:rsidR="00AA5283">
              <w:t> мкм</w:t>
            </w:r>
            <w:r w:rsidRPr="00E36DA9">
              <w:t xml:space="preserve"> </w:t>
            </w:r>
            <w:r w:rsidR="00935134">
              <w:t>в машиностроительных деталях</w:t>
            </w:r>
          </w:p>
        </w:tc>
      </w:tr>
      <w:tr w:rsidR="00197009" w:rsidRPr="00CC4257" w14:paraId="7E06AA99" w14:textId="77777777" w:rsidTr="00FC100C">
        <w:trPr>
          <w:trHeight w:val="20"/>
        </w:trPr>
        <w:tc>
          <w:tcPr>
            <w:tcW w:w="879" w:type="pct"/>
            <w:vMerge/>
          </w:tcPr>
          <w:p w14:paraId="7E06AA97" w14:textId="77777777" w:rsidR="00197009" w:rsidRPr="00CC4257" w:rsidRDefault="00197009" w:rsidP="00197009"/>
        </w:tc>
        <w:tc>
          <w:tcPr>
            <w:tcW w:w="4121" w:type="pct"/>
          </w:tcPr>
          <w:p w14:paraId="7E06AA98" w14:textId="3E05CAF9" w:rsidR="00197009" w:rsidRPr="00CC4257" w:rsidRDefault="00197009" w:rsidP="00FC100C">
            <w:pPr>
              <w:jc w:val="both"/>
            </w:pPr>
            <w:r w:rsidRPr="00E36DA9">
              <w:t xml:space="preserve">Выполнять техническое обслуживание приспособлений специализированных резьбонарезных станков при выполнении технологических операций по нарезанию внутренней метрической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rsidR="0071680D">
              <w:t xml:space="preserve"> поверхностей</w:t>
            </w:r>
            <w:r w:rsidRPr="00E36DA9">
              <w:t xml:space="preserve"> до </w:t>
            </w:r>
            <w:r w:rsidR="00AA5283">
              <w:t>Ra </w:t>
            </w:r>
            <w:r w:rsidRPr="00E36DA9">
              <w:t>0,8</w:t>
            </w:r>
            <w:r w:rsidR="00AA5283">
              <w:t> мкм</w:t>
            </w:r>
            <w:r w:rsidRPr="00E36DA9">
              <w:t xml:space="preserve"> </w:t>
            </w:r>
            <w:r w:rsidR="00935134">
              <w:t>в машиностроительных деталях</w:t>
            </w:r>
          </w:p>
        </w:tc>
      </w:tr>
      <w:tr w:rsidR="00197009" w:rsidRPr="00CC4257" w14:paraId="7E06AA9C" w14:textId="77777777" w:rsidTr="00FC100C">
        <w:trPr>
          <w:trHeight w:val="20"/>
        </w:trPr>
        <w:tc>
          <w:tcPr>
            <w:tcW w:w="879" w:type="pct"/>
            <w:vMerge/>
          </w:tcPr>
          <w:p w14:paraId="7E06AA9A" w14:textId="77777777" w:rsidR="00197009" w:rsidRPr="00CC4257" w:rsidRDefault="00197009" w:rsidP="00197009"/>
        </w:tc>
        <w:tc>
          <w:tcPr>
            <w:tcW w:w="4121" w:type="pct"/>
          </w:tcPr>
          <w:p w14:paraId="7E06AA9B" w14:textId="1A978FAD" w:rsidR="00197009" w:rsidRPr="00CC4257" w:rsidRDefault="00197009" w:rsidP="00FC100C">
            <w:pPr>
              <w:jc w:val="both"/>
            </w:pPr>
            <w:r w:rsidRPr="00E36DA9">
              <w:t xml:space="preserve">Корректировать положение рабочих органов специализированных резьбонарезных станков при отклонении параметров выполняемой операции по нарезанию внутренней метрической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rsidR="0071680D">
              <w:t xml:space="preserve"> поверхностей</w:t>
            </w:r>
            <w:r w:rsidRPr="00E36DA9">
              <w:t xml:space="preserve"> до </w:t>
            </w:r>
            <w:r w:rsidR="00AA5283">
              <w:t>Ra </w:t>
            </w:r>
            <w:r w:rsidRPr="00E36DA9">
              <w:t>0,8</w:t>
            </w:r>
            <w:r w:rsidR="00AA5283">
              <w:t> мкм</w:t>
            </w:r>
            <w:r w:rsidRPr="00E36DA9">
              <w:t xml:space="preserve"> </w:t>
            </w:r>
            <w:r w:rsidR="00935134">
              <w:t>в машиностроительных деталях</w:t>
            </w:r>
          </w:p>
        </w:tc>
      </w:tr>
      <w:tr w:rsidR="003E4EDF" w:rsidRPr="00CC4257" w14:paraId="7E06AA9F" w14:textId="77777777" w:rsidTr="00FC100C">
        <w:trPr>
          <w:trHeight w:val="20"/>
        </w:trPr>
        <w:tc>
          <w:tcPr>
            <w:tcW w:w="879" w:type="pct"/>
            <w:vMerge w:val="restart"/>
          </w:tcPr>
          <w:p w14:paraId="7E06AA9D" w14:textId="77777777" w:rsidR="003E4EDF" w:rsidRPr="00CC4257" w:rsidRDefault="003E4EDF" w:rsidP="003E4EDF">
            <w:r w:rsidRPr="00CC4257">
              <w:t>Необходимые знания</w:t>
            </w:r>
          </w:p>
        </w:tc>
        <w:tc>
          <w:tcPr>
            <w:tcW w:w="4121" w:type="pct"/>
          </w:tcPr>
          <w:p w14:paraId="7E06AA9E" w14:textId="3420ED17" w:rsidR="003E4EDF" w:rsidRPr="00CC4257" w:rsidRDefault="003E4EDF" w:rsidP="00FC100C">
            <w:pPr>
              <w:jc w:val="both"/>
            </w:pPr>
            <w:r w:rsidRPr="00CC33C8">
              <w:t xml:space="preserve">Правила и приемы установки заготовок на специализированных резьбонарезных станках для нарезания </w:t>
            </w:r>
            <w:r w:rsidR="00C26252">
              <w:t>внутренних метрических или трубных резьб</w:t>
            </w:r>
          </w:p>
        </w:tc>
      </w:tr>
      <w:tr w:rsidR="003E4EDF" w:rsidRPr="00CC4257" w14:paraId="65C512FA" w14:textId="77777777" w:rsidTr="00FC100C">
        <w:trPr>
          <w:trHeight w:val="20"/>
        </w:trPr>
        <w:tc>
          <w:tcPr>
            <w:tcW w:w="879" w:type="pct"/>
            <w:vMerge/>
          </w:tcPr>
          <w:p w14:paraId="0E565134" w14:textId="77777777" w:rsidR="003E4EDF" w:rsidRPr="00CC4257" w:rsidRDefault="003E4EDF" w:rsidP="003E4EDF"/>
        </w:tc>
        <w:tc>
          <w:tcPr>
            <w:tcW w:w="4121" w:type="pct"/>
          </w:tcPr>
          <w:p w14:paraId="2075E453" w14:textId="3812C586" w:rsidR="003E4EDF" w:rsidRPr="00CC4257" w:rsidRDefault="003E4EDF" w:rsidP="00FC100C">
            <w:pPr>
              <w:jc w:val="both"/>
            </w:pPr>
            <w:r w:rsidRPr="00CC33C8">
              <w:t>Основы ЕСКД</w:t>
            </w:r>
          </w:p>
        </w:tc>
      </w:tr>
      <w:tr w:rsidR="003E4EDF" w:rsidRPr="00CC4257" w14:paraId="7F8E91B7" w14:textId="77777777" w:rsidTr="00FC100C">
        <w:trPr>
          <w:trHeight w:val="20"/>
        </w:trPr>
        <w:tc>
          <w:tcPr>
            <w:tcW w:w="879" w:type="pct"/>
            <w:vMerge/>
          </w:tcPr>
          <w:p w14:paraId="20620697" w14:textId="77777777" w:rsidR="003E4EDF" w:rsidRPr="00CC4257" w:rsidRDefault="003E4EDF" w:rsidP="003E4EDF"/>
        </w:tc>
        <w:tc>
          <w:tcPr>
            <w:tcW w:w="4121" w:type="pct"/>
          </w:tcPr>
          <w:p w14:paraId="6BA3A219" w14:textId="43308284" w:rsidR="003E4EDF" w:rsidRPr="00CC4257" w:rsidRDefault="003E4EDF" w:rsidP="00FC100C">
            <w:pPr>
              <w:jc w:val="both"/>
            </w:pPr>
            <w:r w:rsidRPr="00CC33C8">
              <w:t>Правила чтения конструкторской документации</w:t>
            </w:r>
          </w:p>
        </w:tc>
      </w:tr>
      <w:tr w:rsidR="003E4EDF" w:rsidRPr="00CC4257" w14:paraId="68A06AB0" w14:textId="77777777" w:rsidTr="00FC100C">
        <w:trPr>
          <w:trHeight w:val="20"/>
        </w:trPr>
        <w:tc>
          <w:tcPr>
            <w:tcW w:w="879" w:type="pct"/>
            <w:vMerge/>
          </w:tcPr>
          <w:p w14:paraId="0BF6D7B4" w14:textId="77777777" w:rsidR="003E4EDF" w:rsidRPr="00CC4257" w:rsidRDefault="003E4EDF" w:rsidP="003E4EDF"/>
        </w:tc>
        <w:tc>
          <w:tcPr>
            <w:tcW w:w="4121" w:type="pct"/>
          </w:tcPr>
          <w:p w14:paraId="17BDD4FB" w14:textId="516F98AB" w:rsidR="003E4EDF" w:rsidRPr="00CC4257" w:rsidRDefault="003E4EDF" w:rsidP="00FC100C">
            <w:pPr>
              <w:jc w:val="both"/>
            </w:pPr>
            <w:r w:rsidRPr="00CC33C8">
              <w:t>Система допусков и посадок, квалитеты точности, параметры шероховатости</w:t>
            </w:r>
          </w:p>
        </w:tc>
      </w:tr>
      <w:tr w:rsidR="003E4EDF" w:rsidRPr="00CC4257" w14:paraId="1CF6C50D" w14:textId="77777777" w:rsidTr="00FC100C">
        <w:trPr>
          <w:trHeight w:val="20"/>
        </w:trPr>
        <w:tc>
          <w:tcPr>
            <w:tcW w:w="879" w:type="pct"/>
            <w:vMerge/>
          </w:tcPr>
          <w:p w14:paraId="215E3BDF" w14:textId="77777777" w:rsidR="003E4EDF" w:rsidRPr="00CC4257" w:rsidRDefault="003E4EDF" w:rsidP="003E4EDF"/>
        </w:tc>
        <w:tc>
          <w:tcPr>
            <w:tcW w:w="4121" w:type="pct"/>
          </w:tcPr>
          <w:p w14:paraId="372B8E16" w14:textId="4140CB10" w:rsidR="003E4EDF" w:rsidRPr="00CC4257" w:rsidRDefault="003E4EDF" w:rsidP="00FC100C">
            <w:pPr>
              <w:jc w:val="both"/>
            </w:pPr>
            <w:r w:rsidRPr="00CC33C8">
              <w:t>Обозначение на рабочих чертежах допусков размеров, формы и взаимного расположения поверхностей, шероховатости поверхностей</w:t>
            </w:r>
          </w:p>
        </w:tc>
      </w:tr>
      <w:tr w:rsidR="003E4EDF" w:rsidRPr="00CC4257" w14:paraId="260673CB" w14:textId="77777777" w:rsidTr="00FC100C">
        <w:trPr>
          <w:trHeight w:val="20"/>
        </w:trPr>
        <w:tc>
          <w:tcPr>
            <w:tcW w:w="879" w:type="pct"/>
            <w:vMerge/>
          </w:tcPr>
          <w:p w14:paraId="63001C8A" w14:textId="77777777" w:rsidR="003E4EDF" w:rsidRPr="00CC4257" w:rsidRDefault="003E4EDF" w:rsidP="003E4EDF"/>
        </w:tc>
        <w:tc>
          <w:tcPr>
            <w:tcW w:w="4121" w:type="pct"/>
          </w:tcPr>
          <w:p w14:paraId="1653C056" w14:textId="370BDDD1" w:rsidR="003E4EDF" w:rsidRPr="00CC4257" w:rsidRDefault="003E4EDF" w:rsidP="00FC100C">
            <w:pPr>
              <w:jc w:val="both"/>
            </w:pPr>
            <w:r w:rsidRPr="00CC33C8">
              <w:t>Основы ЕСТД</w:t>
            </w:r>
          </w:p>
        </w:tc>
      </w:tr>
      <w:tr w:rsidR="003E4EDF" w:rsidRPr="00CC4257" w14:paraId="7FD3B9F9" w14:textId="77777777" w:rsidTr="00FC100C">
        <w:trPr>
          <w:trHeight w:val="20"/>
        </w:trPr>
        <w:tc>
          <w:tcPr>
            <w:tcW w:w="879" w:type="pct"/>
            <w:vMerge/>
          </w:tcPr>
          <w:p w14:paraId="443784A2" w14:textId="77777777" w:rsidR="003E4EDF" w:rsidRPr="00CC4257" w:rsidRDefault="003E4EDF" w:rsidP="003E4EDF"/>
        </w:tc>
        <w:tc>
          <w:tcPr>
            <w:tcW w:w="4121" w:type="pct"/>
          </w:tcPr>
          <w:p w14:paraId="20E8034F" w14:textId="37B17665" w:rsidR="003E4EDF" w:rsidRPr="00CC4257" w:rsidRDefault="003E4EDF" w:rsidP="00FC100C">
            <w:pPr>
              <w:jc w:val="both"/>
            </w:pPr>
            <w:r w:rsidRPr="00CC33C8">
              <w:t>Виды и содержание технологической документации, используемой в организации</w:t>
            </w:r>
          </w:p>
        </w:tc>
      </w:tr>
      <w:tr w:rsidR="003E4EDF" w:rsidRPr="00CC4257" w14:paraId="4864B2B9" w14:textId="77777777" w:rsidTr="00FC100C">
        <w:trPr>
          <w:trHeight w:val="20"/>
        </w:trPr>
        <w:tc>
          <w:tcPr>
            <w:tcW w:w="879" w:type="pct"/>
            <w:vMerge/>
          </w:tcPr>
          <w:p w14:paraId="55D60672" w14:textId="77777777" w:rsidR="003E4EDF" w:rsidRPr="00CC4257" w:rsidRDefault="003E4EDF" w:rsidP="003E4EDF"/>
        </w:tc>
        <w:tc>
          <w:tcPr>
            <w:tcW w:w="4121" w:type="pct"/>
          </w:tcPr>
          <w:p w14:paraId="0EC2207A" w14:textId="5D4968ED" w:rsidR="003E4EDF" w:rsidRPr="00CC4257" w:rsidRDefault="003E4EDF" w:rsidP="00FC100C">
            <w:pPr>
              <w:jc w:val="both"/>
            </w:pPr>
            <w:r w:rsidRPr="00CC33C8">
              <w:t>Правила чтения технологической документации</w:t>
            </w:r>
          </w:p>
        </w:tc>
      </w:tr>
      <w:tr w:rsidR="003E4EDF" w:rsidRPr="00CC4257" w14:paraId="1FCBEDCD" w14:textId="77777777" w:rsidTr="00FC100C">
        <w:trPr>
          <w:trHeight w:val="20"/>
        </w:trPr>
        <w:tc>
          <w:tcPr>
            <w:tcW w:w="879" w:type="pct"/>
            <w:vMerge/>
          </w:tcPr>
          <w:p w14:paraId="7085AFE6" w14:textId="77777777" w:rsidR="003E4EDF" w:rsidRPr="00CC4257" w:rsidRDefault="003E4EDF" w:rsidP="003E4EDF"/>
        </w:tc>
        <w:tc>
          <w:tcPr>
            <w:tcW w:w="4121" w:type="pct"/>
          </w:tcPr>
          <w:p w14:paraId="53B9F3D4" w14:textId="63F96725" w:rsidR="003E4EDF" w:rsidRPr="00CC4257" w:rsidRDefault="003E4EDF" w:rsidP="00FC100C">
            <w:pPr>
              <w:jc w:val="both"/>
            </w:pPr>
            <w:r w:rsidRPr="00CC33C8">
              <w:t>Основные свойства и маркировка обрабатываемых материалов</w:t>
            </w:r>
          </w:p>
        </w:tc>
      </w:tr>
      <w:tr w:rsidR="003E4EDF" w:rsidRPr="00CC4257" w14:paraId="79A9ED4D" w14:textId="77777777" w:rsidTr="00FC100C">
        <w:trPr>
          <w:trHeight w:val="20"/>
        </w:trPr>
        <w:tc>
          <w:tcPr>
            <w:tcW w:w="879" w:type="pct"/>
            <w:vMerge/>
          </w:tcPr>
          <w:p w14:paraId="52CFC70B" w14:textId="77777777" w:rsidR="003E4EDF" w:rsidRPr="00CC4257" w:rsidRDefault="003E4EDF" w:rsidP="003E4EDF"/>
        </w:tc>
        <w:tc>
          <w:tcPr>
            <w:tcW w:w="4121" w:type="pct"/>
          </w:tcPr>
          <w:p w14:paraId="0813C645" w14:textId="6B268051" w:rsidR="003E4EDF" w:rsidRPr="00CC4257" w:rsidRDefault="00E96BC4" w:rsidP="00FC100C">
            <w:pPr>
              <w:jc w:val="both"/>
            </w:pPr>
            <w:r>
              <w:t>Устройство, принципы работы и правила эксплуатации специализированных резьбонарезных станков</w:t>
            </w:r>
            <w:r w:rsidR="00F529D4">
              <w:t xml:space="preserve"> </w:t>
            </w:r>
            <w:r w:rsidR="003E4EDF" w:rsidRPr="00CC33C8">
              <w:t xml:space="preserve">для нарезания </w:t>
            </w:r>
            <w:r w:rsidR="00C26252">
              <w:t>внутренних метрических или трубных резьб</w:t>
            </w:r>
            <w:r w:rsidR="003E4EDF" w:rsidRPr="00CC33C8">
              <w:t xml:space="preserve"> </w:t>
            </w:r>
          </w:p>
        </w:tc>
      </w:tr>
      <w:tr w:rsidR="003E4EDF" w:rsidRPr="00CC4257" w14:paraId="51FBE2E3" w14:textId="77777777" w:rsidTr="00FC100C">
        <w:trPr>
          <w:trHeight w:val="20"/>
        </w:trPr>
        <w:tc>
          <w:tcPr>
            <w:tcW w:w="879" w:type="pct"/>
            <w:vMerge/>
          </w:tcPr>
          <w:p w14:paraId="3D8473B6" w14:textId="77777777" w:rsidR="003E4EDF" w:rsidRPr="00CC4257" w:rsidRDefault="003E4EDF" w:rsidP="003E4EDF"/>
        </w:tc>
        <w:tc>
          <w:tcPr>
            <w:tcW w:w="4121" w:type="pct"/>
          </w:tcPr>
          <w:p w14:paraId="1D57F26C" w14:textId="644B294E" w:rsidR="003E4EDF" w:rsidRPr="00CC4257" w:rsidRDefault="003E4EDF" w:rsidP="00FC100C">
            <w:pPr>
              <w:jc w:val="both"/>
            </w:pPr>
            <w:r w:rsidRPr="00CC33C8">
              <w:t>Теория резания</w:t>
            </w:r>
          </w:p>
        </w:tc>
      </w:tr>
      <w:tr w:rsidR="003E4EDF" w:rsidRPr="00CC4257" w14:paraId="019BA055" w14:textId="77777777" w:rsidTr="00FC100C">
        <w:trPr>
          <w:trHeight w:val="20"/>
        </w:trPr>
        <w:tc>
          <w:tcPr>
            <w:tcW w:w="879" w:type="pct"/>
            <w:vMerge/>
          </w:tcPr>
          <w:p w14:paraId="095CA5C1" w14:textId="77777777" w:rsidR="003E4EDF" w:rsidRPr="00CC4257" w:rsidRDefault="003E4EDF" w:rsidP="003E4EDF"/>
        </w:tc>
        <w:tc>
          <w:tcPr>
            <w:tcW w:w="4121" w:type="pct"/>
          </w:tcPr>
          <w:p w14:paraId="424F91DD" w14:textId="17F8F669" w:rsidR="003E4EDF" w:rsidRPr="00CC4257" w:rsidRDefault="003E4EDF" w:rsidP="00FC100C">
            <w:pPr>
              <w:jc w:val="both"/>
            </w:pPr>
            <w:r w:rsidRPr="00CC33C8">
              <w:t>Смазочно-охлаждающие технологические средства: виды, назначение, свойства, составы и способы применения</w:t>
            </w:r>
          </w:p>
        </w:tc>
      </w:tr>
      <w:tr w:rsidR="003E4EDF" w:rsidRPr="00CC4257" w14:paraId="3D936DBA" w14:textId="77777777" w:rsidTr="00FC100C">
        <w:trPr>
          <w:trHeight w:val="20"/>
        </w:trPr>
        <w:tc>
          <w:tcPr>
            <w:tcW w:w="879" w:type="pct"/>
            <w:vMerge/>
          </w:tcPr>
          <w:p w14:paraId="167A5239" w14:textId="77777777" w:rsidR="003E4EDF" w:rsidRPr="00CC4257" w:rsidRDefault="003E4EDF" w:rsidP="003E4EDF"/>
        </w:tc>
        <w:tc>
          <w:tcPr>
            <w:tcW w:w="4121" w:type="pct"/>
          </w:tcPr>
          <w:p w14:paraId="6DB11584" w14:textId="39AF4634" w:rsidR="003E4EDF" w:rsidRPr="00CC4257" w:rsidRDefault="003E4EDF" w:rsidP="00FC100C">
            <w:pPr>
              <w:jc w:val="both"/>
            </w:pPr>
            <w:r w:rsidRPr="00CC33C8">
              <w:t xml:space="preserve">Требования к планировке, оснащению и организации рабочего места при выполнении работ на специализированных резьбонарезных станках для нарезания </w:t>
            </w:r>
            <w:r w:rsidR="00C26252">
              <w:t>внутренних метрических или трубных резьб</w:t>
            </w:r>
          </w:p>
        </w:tc>
      </w:tr>
      <w:tr w:rsidR="003E4EDF" w:rsidRPr="00CC4257" w14:paraId="139D1835" w14:textId="77777777" w:rsidTr="00FC100C">
        <w:trPr>
          <w:trHeight w:val="20"/>
        </w:trPr>
        <w:tc>
          <w:tcPr>
            <w:tcW w:w="879" w:type="pct"/>
            <w:vMerge/>
          </w:tcPr>
          <w:p w14:paraId="64C25458" w14:textId="77777777" w:rsidR="003E4EDF" w:rsidRPr="00CC4257" w:rsidRDefault="003E4EDF" w:rsidP="003E4EDF"/>
        </w:tc>
        <w:tc>
          <w:tcPr>
            <w:tcW w:w="4121" w:type="pct"/>
          </w:tcPr>
          <w:p w14:paraId="0E2A9B86" w14:textId="6EA27237" w:rsidR="003E4EDF" w:rsidRPr="00CC4257" w:rsidRDefault="003E4EDF" w:rsidP="00FC100C">
            <w:pPr>
              <w:jc w:val="both"/>
            </w:pPr>
            <w:r w:rsidRPr="00CC33C8">
              <w:t xml:space="preserve">Способы и приемы нарезания </w:t>
            </w:r>
            <w:r w:rsidR="00C26252">
              <w:t>внутренних метрических или трубных резьб</w:t>
            </w:r>
            <w:r w:rsidRPr="00CC33C8">
              <w:t xml:space="preserve"> на специализированных резьбонарезных станках</w:t>
            </w:r>
          </w:p>
        </w:tc>
      </w:tr>
      <w:tr w:rsidR="003E4EDF" w:rsidRPr="00CC4257" w14:paraId="64ADF040" w14:textId="77777777" w:rsidTr="00FC100C">
        <w:trPr>
          <w:trHeight w:val="20"/>
        </w:trPr>
        <w:tc>
          <w:tcPr>
            <w:tcW w:w="879" w:type="pct"/>
            <w:vMerge/>
          </w:tcPr>
          <w:p w14:paraId="1A7F0F7B" w14:textId="77777777" w:rsidR="003E4EDF" w:rsidRPr="00CC4257" w:rsidRDefault="003E4EDF" w:rsidP="003E4EDF"/>
        </w:tc>
        <w:tc>
          <w:tcPr>
            <w:tcW w:w="4121" w:type="pct"/>
          </w:tcPr>
          <w:p w14:paraId="1781ABF1" w14:textId="6E22F961" w:rsidR="003E4EDF" w:rsidRPr="00CC4257" w:rsidRDefault="002F3A54" w:rsidP="00FC100C">
            <w:pPr>
              <w:jc w:val="both"/>
            </w:pPr>
            <w:r>
              <w:t xml:space="preserve">Типовые режимы нарезания </w:t>
            </w:r>
            <w:r w:rsidR="00C26252">
              <w:t>внутренних метрических или трубных резьб</w:t>
            </w:r>
            <w:r w:rsidR="003E4EDF" w:rsidRPr="00CC33C8">
              <w:t xml:space="preserve"> на специализированных резьбонарезных станках</w:t>
            </w:r>
          </w:p>
        </w:tc>
      </w:tr>
      <w:tr w:rsidR="003E4EDF" w:rsidRPr="00CC4257" w14:paraId="2D455D7D" w14:textId="77777777" w:rsidTr="00FC100C">
        <w:trPr>
          <w:trHeight w:val="20"/>
        </w:trPr>
        <w:tc>
          <w:tcPr>
            <w:tcW w:w="879" w:type="pct"/>
            <w:vMerge/>
          </w:tcPr>
          <w:p w14:paraId="0FEA8B9C" w14:textId="77777777" w:rsidR="003E4EDF" w:rsidRPr="00CC4257" w:rsidRDefault="003E4EDF" w:rsidP="003E4EDF"/>
        </w:tc>
        <w:tc>
          <w:tcPr>
            <w:tcW w:w="4121" w:type="pct"/>
          </w:tcPr>
          <w:p w14:paraId="33FA8822" w14:textId="1B12BA25" w:rsidR="003E4EDF" w:rsidRPr="00CC4257" w:rsidRDefault="003E4EDF" w:rsidP="00FC100C">
            <w:pPr>
              <w:jc w:val="both"/>
            </w:pPr>
            <w:r w:rsidRPr="00CC33C8">
              <w:t xml:space="preserve">Опасные и вредные производственные факторы, требования охраны труда, пожарной, промышленной, экологической и электробезопасности при выполнении работ на специализированных резьбонарезных станках для нарезания </w:t>
            </w:r>
            <w:r w:rsidR="00C26252">
              <w:t>внутренних метрических или трубных резьб</w:t>
            </w:r>
          </w:p>
        </w:tc>
      </w:tr>
      <w:tr w:rsidR="003E4EDF" w:rsidRPr="00CC4257" w14:paraId="053E1910" w14:textId="77777777" w:rsidTr="00FC100C">
        <w:trPr>
          <w:trHeight w:val="20"/>
        </w:trPr>
        <w:tc>
          <w:tcPr>
            <w:tcW w:w="879" w:type="pct"/>
            <w:vMerge/>
          </w:tcPr>
          <w:p w14:paraId="10392761" w14:textId="77777777" w:rsidR="003E4EDF" w:rsidRPr="00CC4257" w:rsidRDefault="003E4EDF" w:rsidP="003E4EDF"/>
        </w:tc>
        <w:tc>
          <w:tcPr>
            <w:tcW w:w="4121" w:type="pct"/>
          </w:tcPr>
          <w:p w14:paraId="7BA85E7F" w14:textId="0318A161" w:rsidR="003E4EDF" w:rsidRPr="00CC4257" w:rsidRDefault="003E4EDF" w:rsidP="00FC100C">
            <w:pPr>
              <w:jc w:val="both"/>
            </w:pPr>
            <w:r w:rsidRPr="00CC33C8">
              <w:t xml:space="preserve">Виды и правила применения средств индивидуальной и коллективной защиты при выполнении работ на специализированных резьбонарезных станках для </w:t>
            </w:r>
            <w:r w:rsidRPr="00CC33C8">
              <w:lastRenderedPageBreak/>
              <w:t xml:space="preserve">нарезания </w:t>
            </w:r>
            <w:r w:rsidR="00C26252">
              <w:t>внутренних метрических или трубных резьб</w:t>
            </w:r>
          </w:p>
        </w:tc>
      </w:tr>
      <w:tr w:rsidR="003E4EDF" w:rsidRPr="00CC4257" w14:paraId="1ACBBF0A" w14:textId="77777777" w:rsidTr="00FC100C">
        <w:trPr>
          <w:trHeight w:val="20"/>
        </w:trPr>
        <w:tc>
          <w:tcPr>
            <w:tcW w:w="879" w:type="pct"/>
            <w:vMerge/>
          </w:tcPr>
          <w:p w14:paraId="584B0819" w14:textId="77777777" w:rsidR="003E4EDF" w:rsidRPr="00CC4257" w:rsidRDefault="003E4EDF" w:rsidP="003E4EDF"/>
        </w:tc>
        <w:tc>
          <w:tcPr>
            <w:tcW w:w="4121" w:type="pct"/>
          </w:tcPr>
          <w:p w14:paraId="51829CF2" w14:textId="3D0E3D4D" w:rsidR="003E4EDF" w:rsidRPr="00CC4257" w:rsidRDefault="003E4EDF" w:rsidP="00FC100C">
            <w:pPr>
              <w:jc w:val="both"/>
            </w:pPr>
            <w:r w:rsidRPr="00CC33C8">
              <w:t xml:space="preserve">Порядок технического обслуживания специализированных резьбонарезных станков для нарезания </w:t>
            </w:r>
            <w:r w:rsidR="00C26252">
              <w:t>внутренних метрических или трубных резьб</w:t>
            </w:r>
          </w:p>
        </w:tc>
      </w:tr>
      <w:tr w:rsidR="003E4EDF" w:rsidRPr="00CC4257" w14:paraId="07712EB9" w14:textId="77777777" w:rsidTr="00FC100C">
        <w:trPr>
          <w:trHeight w:val="20"/>
        </w:trPr>
        <w:tc>
          <w:tcPr>
            <w:tcW w:w="879" w:type="pct"/>
            <w:vMerge/>
          </w:tcPr>
          <w:p w14:paraId="05F290F6" w14:textId="77777777" w:rsidR="003E4EDF" w:rsidRPr="00CC4257" w:rsidRDefault="003E4EDF" w:rsidP="003E4EDF"/>
        </w:tc>
        <w:tc>
          <w:tcPr>
            <w:tcW w:w="4121" w:type="pct"/>
          </w:tcPr>
          <w:p w14:paraId="45AFE1AB" w14:textId="04AF3EBE" w:rsidR="003E4EDF" w:rsidRPr="00CC4257" w:rsidRDefault="003E4EDF" w:rsidP="00FC100C">
            <w:pPr>
              <w:jc w:val="both"/>
            </w:pPr>
            <w:r w:rsidRPr="00CC33C8">
              <w:t xml:space="preserve">Порядок проверки исправности, работоспособности и точности специализированных резьбонарезных станков для нарезания </w:t>
            </w:r>
            <w:r w:rsidR="00C26252">
              <w:t>внутренних метрических или трубных резьб</w:t>
            </w:r>
          </w:p>
        </w:tc>
      </w:tr>
      <w:tr w:rsidR="003E4EDF" w:rsidRPr="00CC4257" w14:paraId="1A9595DD" w14:textId="77777777" w:rsidTr="00FC100C">
        <w:trPr>
          <w:trHeight w:val="20"/>
        </w:trPr>
        <w:tc>
          <w:tcPr>
            <w:tcW w:w="879" w:type="pct"/>
            <w:vMerge/>
          </w:tcPr>
          <w:p w14:paraId="76643B39" w14:textId="77777777" w:rsidR="003E4EDF" w:rsidRPr="00CC4257" w:rsidRDefault="003E4EDF" w:rsidP="003E4EDF"/>
        </w:tc>
        <w:tc>
          <w:tcPr>
            <w:tcW w:w="4121" w:type="pct"/>
          </w:tcPr>
          <w:p w14:paraId="7E40E4C7" w14:textId="66C9A0DC" w:rsidR="003E4EDF" w:rsidRPr="00CC4257" w:rsidRDefault="003E4EDF" w:rsidP="00FC100C">
            <w:pPr>
              <w:jc w:val="both"/>
            </w:pPr>
            <w:r w:rsidRPr="00CC33C8">
              <w:t xml:space="preserve">Перечень и содержание регламентных работ по техническому обслуживанию специализированных резьбонарезных станков для нарезания </w:t>
            </w:r>
            <w:r w:rsidR="00C26252">
              <w:t>внутренних метрических или трубных резьб</w:t>
            </w:r>
          </w:p>
        </w:tc>
      </w:tr>
      <w:tr w:rsidR="003E4EDF" w:rsidRPr="00CC4257" w14:paraId="6EC72F0F" w14:textId="77777777" w:rsidTr="00FC100C">
        <w:trPr>
          <w:trHeight w:val="20"/>
        </w:trPr>
        <w:tc>
          <w:tcPr>
            <w:tcW w:w="879" w:type="pct"/>
            <w:vMerge/>
          </w:tcPr>
          <w:p w14:paraId="0813B5FD" w14:textId="77777777" w:rsidR="003E4EDF" w:rsidRPr="00CC4257" w:rsidRDefault="003E4EDF" w:rsidP="003E4EDF"/>
        </w:tc>
        <w:tc>
          <w:tcPr>
            <w:tcW w:w="4121" w:type="pct"/>
          </w:tcPr>
          <w:p w14:paraId="77395D8F" w14:textId="38B946B3" w:rsidR="003E4EDF" w:rsidRPr="00CC4257" w:rsidRDefault="003E4EDF" w:rsidP="00FC100C">
            <w:pPr>
              <w:jc w:val="both"/>
            </w:pPr>
            <w:r w:rsidRPr="00CC33C8">
              <w:t xml:space="preserve">Способы и приемы очистки специализированных резьбонарезных станков для нарезания </w:t>
            </w:r>
            <w:r w:rsidR="00C26252">
              <w:t>внутренних метрических или трубных резьб</w:t>
            </w:r>
            <w:r w:rsidRPr="00CC33C8">
              <w:t xml:space="preserve"> от пыли, стружки, масляных пятен</w:t>
            </w:r>
          </w:p>
        </w:tc>
      </w:tr>
      <w:tr w:rsidR="003E4EDF" w:rsidRPr="00CC4257" w14:paraId="2F66378D" w14:textId="77777777" w:rsidTr="00FC100C">
        <w:trPr>
          <w:trHeight w:val="20"/>
        </w:trPr>
        <w:tc>
          <w:tcPr>
            <w:tcW w:w="879" w:type="pct"/>
            <w:vMerge/>
          </w:tcPr>
          <w:p w14:paraId="3D3EC199" w14:textId="77777777" w:rsidR="003E4EDF" w:rsidRPr="00CC4257" w:rsidRDefault="003E4EDF" w:rsidP="003E4EDF"/>
        </w:tc>
        <w:tc>
          <w:tcPr>
            <w:tcW w:w="4121" w:type="pct"/>
          </w:tcPr>
          <w:p w14:paraId="2B95DDAE" w14:textId="686806C4" w:rsidR="003E4EDF" w:rsidRPr="00CC4257" w:rsidRDefault="003E4EDF" w:rsidP="00FC100C">
            <w:pPr>
              <w:jc w:val="both"/>
            </w:pPr>
            <w:r w:rsidRPr="00CC33C8">
              <w:t xml:space="preserve">Схемы смазки специализированных резьбонарезных станков для нарезания </w:t>
            </w:r>
            <w:r w:rsidR="00C26252">
              <w:t>внутренних метрических или трубных резьб</w:t>
            </w:r>
          </w:p>
        </w:tc>
      </w:tr>
      <w:tr w:rsidR="003E4EDF" w:rsidRPr="00CC4257" w14:paraId="187D81CB" w14:textId="77777777" w:rsidTr="00FC100C">
        <w:trPr>
          <w:trHeight w:val="20"/>
        </w:trPr>
        <w:tc>
          <w:tcPr>
            <w:tcW w:w="879" w:type="pct"/>
            <w:vMerge/>
          </w:tcPr>
          <w:p w14:paraId="53BC5DE1" w14:textId="77777777" w:rsidR="003E4EDF" w:rsidRPr="00CC4257" w:rsidRDefault="003E4EDF" w:rsidP="003E4EDF"/>
        </w:tc>
        <w:tc>
          <w:tcPr>
            <w:tcW w:w="4121" w:type="pct"/>
          </w:tcPr>
          <w:p w14:paraId="7C6A63A4" w14:textId="01FAF460" w:rsidR="003E4EDF" w:rsidRPr="00CC4257" w:rsidRDefault="003E4EDF" w:rsidP="00FC100C">
            <w:pPr>
              <w:jc w:val="both"/>
            </w:pPr>
            <w:r w:rsidRPr="00CC33C8">
              <w:t xml:space="preserve">Критерии износа металлорежущих инструментов для нарезания </w:t>
            </w:r>
            <w:r w:rsidR="00C26252">
              <w:t>внутренних метрических или трубных резьб</w:t>
            </w:r>
            <w:r w:rsidRPr="00CC33C8">
              <w:t xml:space="preserve"> на специализированных резьбонарезных станках</w:t>
            </w:r>
          </w:p>
        </w:tc>
      </w:tr>
      <w:tr w:rsidR="003E4EDF" w:rsidRPr="00CC4257" w14:paraId="7E06AAA2" w14:textId="77777777" w:rsidTr="00FC100C">
        <w:trPr>
          <w:trHeight w:val="20"/>
        </w:trPr>
        <w:tc>
          <w:tcPr>
            <w:tcW w:w="879" w:type="pct"/>
            <w:vMerge/>
          </w:tcPr>
          <w:p w14:paraId="7E06AAA0" w14:textId="77777777" w:rsidR="003E4EDF" w:rsidRPr="00CC4257" w:rsidRDefault="003E4EDF" w:rsidP="003E4EDF"/>
        </w:tc>
        <w:tc>
          <w:tcPr>
            <w:tcW w:w="4121" w:type="pct"/>
          </w:tcPr>
          <w:p w14:paraId="7E06AAA1" w14:textId="4EC729D2" w:rsidR="003E4EDF" w:rsidRPr="00CC4257" w:rsidRDefault="003E4EDF" w:rsidP="00FC100C">
            <w:pPr>
              <w:jc w:val="both"/>
            </w:pPr>
            <w:r w:rsidRPr="00CC33C8">
              <w:t>Основные свойства и маркировка инструментальных материалов</w:t>
            </w:r>
          </w:p>
        </w:tc>
      </w:tr>
      <w:tr w:rsidR="003E4EDF" w:rsidRPr="00CC4257" w14:paraId="7E06AAA5" w14:textId="77777777" w:rsidTr="00FC100C">
        <w:trPr>
          <w:trHeight w:val="20"/>
        </w:trPr>
        <w:tc>
          <w:tcPr>
            <w:tcW w:w="879" w:type="pct"/>
            <w:vMerge/>
          </w:tcPr>
          <w:p w14:paraId="7E06AAA3" w14:textId="77777777" w:rsidR="003E4EDF" w:rsidRPr="00CC4257" w:rsidRDefault="003E4EDF" w:rsidP="003E4EDF"/>
        </w:tc>
        <w:tc>
          <w:tcPr>
            <w:tcW w:w="4121" w:type="pct"/>
          </w:tcPr>
          <w:p w14:paraId="7E06AAA4" w14:textId="56B0FF68" w:rsidR="003E4EDF" w:rsidRPr="00CC4257" w:rsidRDefault="003E4EDF" w:rsidP="00FC100C">
            <w:pPr>
              <w:jc w:val="both"/>
            </w:pPr>
            <w:r w:rsidRPr="00CC33C8">
              <w:t xml:space="preserve">Металлорежущие инструменты, используемые на специализированных резьбонарезных станках для нарезания </w:t>
            </w:r>
            <w:r w:rsidR="00C26252">
              <w:t>внутренних метрических или трубных резьб</w:t>
            </w:r>
            <w:r w:rsidRPr="00CC33C8">
              <w:t>: виды, конструкции, назначение, геометрические параметры, правила эксплуатации и технологические возможности</w:t>
            </w:r>
          </w:p>
        </w:tc>
      </w:tr>
      <w:tr w:rsidR="003E4EDF" w:rsidRPr="00CC4257" w14:paraId="7E06AAA8" w14:textId="77777777" w:rsidTr="00FC100C">
        <w:trPr>
          <w:trHeight w:val="20"/>
        </w:trPr>
        <w:tc>
          <w:tcPr>
            <w:tcW w:w="879" w:type="pct"/>
            <w:vMerge/>
          </w:tcPr>
          <w:p w14:paraId="7E06AAA6" w14:textId="77777777" w:rsidR="003E4EDF" w:rsidRPr="00CC4257" w:rsidRDefault="003E4EDF" w:rsidP="003E4EDF"/>
        </w:tc>
        <w:tc>
          <w:tcPr>
            <w:tcW w:w="4121" w:type="pct"/>
          </w:tcPr>
          <w:p w14:paraId="7E06AAA7" w14:textId="2D4D76FE" w:rsidR="003E4EDF" w:rsidRPr="00CC4257" w:rsidRDefault="003E4EDF" w:rsidP="00FC100C">
            <w:pPr>
              <w:jc w:val="both"/>
            </w:pPr>
            <w:r w:rsidRPr="00CC33C8">
              <w:t xml:space="preserve">Универсальные приспособления, используемые на специализированных резьбонарезных станках для нарезания </w:t>
            </w:r>
            <w:r w:rsidR="00C26252">
              <w:t>внутренних метрических или трубных резьб</w:t>
            </w:r>
            <w:r w:rsidRPr="00CC33C8">
              <w:t>: виды, конструкции, назначение, параметры и правила эксплуатации</w:t>
            </w:r>
          </w:p>
        </w:tc>
      </w:tr>
      <w:tr w:rsidR="003E4EDF" w:rsidRPr="00CC4257" w14:paraId="7E06AAAB" w14:textId="77777777" w:rsidTr="00FC100C">
        <w:trPr>
          <w:trHeight w:val="20"/>
        </w:trPr>
        <w:tc>
          <w:tcPr>
            <w:tcW w:w="879" w:type="pct"/>
            <w:vMerge/>
          </w:tcPr>
          <w:p w14:paraId="7E06AAA9" w14:textId="77777777" w:rsidR="003E4EDF" w:rsidRPr="00CC4257" w:rsidRDefault="003E4EDF" w:rsidP="003E4EDF"/>
        </w:tc>
        <w:tc>
          <w:tcPr>
            <w:tcW w:w="4121" w:type="pct"/>
          </w:tcPr>
          <w:p w14:paraId="7E06AAAA" w14:textId="556D0707" w:rsidR="003E4EDF" w:rsidRPr="00CC4257" w:rsidRDefault="003E4EDF" w:rsidP="00FC100C">
            <w:pPr>
              <w:jc w:val="both"/>
            </w:pPr>
            <w:r w:rsidRPr="00CC33C8">
              <w:t xml:space="preserve">Конструкции специальных приспособлений для выполнения технологических операций на специализированных резьбонарезных станках для нарезания </w:t>
            </w:r>
            <w:r w:rsidR="00C26252">
              <w:t>внутренних метрических или трубных резьб</w:t>
            </w:r>
          </w:p>
        </w:tc>
      </w:tr>
      <w:tr w:rsidR="003E4EDF" w:rsidRPr="00CC4257" w14:paraId="7E06AAB1" w14:textId="77777777" w:rsidTr="00FC100C">
        <w:trPr>
          <w:trHeight w:val="20"/>
        </w:trPr>
        <w:tc>
          <w:tcPr>
            <w:tcW w:w="879" w:type="pct"/>
            <w:vMerge/>
          </w:tcPr>
          <w:p w14:paraId="7E06AAAF" w14:textId="77777777" w:rsidR="003E4EDF" w:rsidRPr="00CC4257" w:rsidRDefault="003E4EDF" w:rsidP="003E4EDF"/>
        </w:tc>
        <w:tc>
          <w:tcPr>
            <w:tcW w:w="4121" w:type="pct"/>
          </w:tcPr>
          <w:p w14:paraId="7E06AAB0" w14:textId="4AB25B85" w:rsidR="003E4EDF" w:rsidRPr="00CC4257" w:rsidRDefault="003E4EDF" w:rsidP="00FC100C">
            <w:pPr>
              <w:jc w:val="both"/>
            </w:pPr>
            <w:r w:rsidRPr="00CC33C8">
              <w:t xml:space="preserve">Состав работ по техническому обслуживанию приспособлений на специализированных резьбонарезных станках для нарезания </w:t>
            </w:r>
            <w:r w:rsidR="00C26252">
              <w:t>внутренних метрических или трубных резьб</w:t>
            </w:r>
          </w:p>
        </w:tc>
      </w:tr>
      <w:tr w:rsidR="003E4EDF" w:rsidRPr="00CC4257" w14:paraId="7E06AAB4" w14:textId="77777777" w:rsidTr="00FC100C">
        <w:trPr>
          <w:trHeight w:val="20"/>
        </w:trPr>
        <w:tc>
          <w:tcPr>
            <w:tcW w:w="879" w:type="pct"/>
            <w:vMerge/>
          </w:tcPr>
          <w:p w14:paraId="7E06AAB2" w14:textId="77777777" w:rsidR="003E4EDF" w:rsidRPr="00CC4257" w:rsidRDefault="003E4EDF" w:rsidP="003E4EDF"/>
        </w:tc>
        <w:tc>
          <w:tcPr>
            <w:tcW w:w="4121" w:type="pct"/>
          </w:tcPr>
          <w:p w14:paraId="7E06AAB3" w14:textId="0E426FEB" w:rsidR="003E4EDF" w:rsidRPr="00CC4257" w:rsidRDefault="003E4EDF" w:rsidP="00FC100C">
            <w:pPr>
              <w:jc w:val="both"/>
            </w:pPr>
            <w:r w:rsidRPr="00CC33C8">
              <w:t xml:space="preserve">Порядок поднастройки специализированных резьбонарезных станков для нарезания </w:t>
            </w:r>
            <w:r w:rsidR="00C26252">
              <w:t>внутренних метрических или трубных резьб</w:t>
            </w:r>
          </w:p>
        </w:tc>
      </w:tr>
      <w:tr w:rsidR="006761E2" w:rsidRPr="00CC4257" w14:paraId="7E06AAB7" w14:textId="77777777" w:rsidTr="00FC100C">
        <w:trPr>
          <w:trHeight w:val="20"/>
        </w:trPr>
        <w:tc>
          <w:tcPr>
            <w:tcW w:w="879" w:type="pct"/>
          </w:tcPr>
          <w:p w14:paraId="7E06AAB5" w14:textId="77777777" w:rsidR="006761E2" w:rsidRPr="00CC4257" w:rsidRDefault="006761E2" w:rsidP="00086C6C">
            <w:r w:rsidRPr="00CC4257">
              <w:t>Другие характеристики</w:t>
            </w:r>
          </w:p>
        </w:tc>
        <w:tc>
          <w:tcPr>
            <w:tcW w:w="4121" w:type="pct"/>
          </w:tcPr>
          <w:p w14:paraId="7E06AAB6" w14:textId="264DCCAA" w:rsidR="006761E2" w:rsidRPr="00CC4257" w:rsidRDefault="00E92129" w:rsidP="00FC100C">
            <w:pPr>
              <w:jc w:val="both"/>
            </w:pPr>
            <w:r>
              <w:t>–</w:t>
            </w:r>
          </w:p>
        </w:tc>
      </w:tr>
    </w:tbl>
    <w:p w14:paraId="64BEE525" w14:textId="77777777" w:rsidR="005948BA" w:rsidRDefault="005948BA" w:rsidP="00BA12DC">
      <w:pPr>
        <w:rPr>
          <w:b/>
          <w:bCs w:val="0"/>
        </w:rPr>
      </w:pPr>
    </w:p>
    <w:p w14:paraId="1C681E8A" w14:textId="7598136E" w:rsidR="00310BAF" w:rsidRDefault="00310BAF" w:rsidP="00BA12DC">
      <w:pPr>
        <w:rPr>
          <w:b/>
          <w:bCs w:val="0"/>
        </w:rPr>
      </w:pPr>
      <w:r w:rsidRPr="00BA12DC">
        <w:rPr>
          <w:b/>
          <w:bCs w:val="0"/>
        </w:rPr>
        <w:t>3.2.3. Трудовая функция</w:t>
      </w:r>
    </w:p>
    <w:p w14:paraId="5B8DA64A" w14:textId="77777777" w:rsidR="00F418E9" w:rsidRPr="00BA12DC" w:rsidRDefault="00F418E9" w:rsidP="00BA12DC">
      <w:pPr>
        <w:rPr>
          <w:b/>
          <w:bCs w:val="0"/>
        </w:rPr>
      </w:pPr>
    </w:p>
    <w:tbl>
      <w:tblPr>
        <w:tblW w:w="5000" w:type="pct"/>
        <w:jc w:val="center"/>
        <w:tblLook w:val="01E0" w:firstRow="1" w:lastRow="1" w:firstColumn="1" w:lastColumn="1" w:noHBand="0" w:noVBand="0"/>
      </w:tblPr>
      <w:tblGrid>
        <w:gridCol w:w="1666"/>
        <w:gridCol w:w="5279"/>
        <w:gridCol w:w="594"/>
        <w:gridCol w:w="863"/>
        <w:gridCol w:w="1461"/>
        <w:gridCol w:w="337"/>
      </w:tblGrid>
      <w:tr w:rsidR="00966A8F" w:rsidRPr="00CC4257" w14:paraId="6746654F" w14:textId="77777777" w:rsidTr="009E5DA9">
        <w:trPr>
          <w:jc w:val="center"/>
        </w:trPr>
        <w:tc>
          <w:tcPr>
            <w:tcW w:w="817" w:type="pct"/>
            <w:tcBorders>
              <w:right w:val="single" w:sz="4" w:space="0" w:color="808080"/>
            </w:tcBorders>
            <w:vAlign w:val="center"/>
          </w:tcPr>
          <w:p w14:paraId="61686039" w14:textId="164640D7" w:rsidR="00966A8F" w:rsidRPr="00CC4257" w:rsidRDefault="008232B5" w:rsidP="00966A8F">
            <w:r w:rsidRPr="008232B5">
              <w:rPr>
                <w:sz w:val="20"/>
              </w:rPr>
              <w:t>Наименование</w:t>
            </w:r>
          </w:p>
        </w:tc>
        <w:tc>
          <w:tcPr>
            <w:tcW w:w="2588" w:type="pct"/>
            <w:tcBorders>
              <w:top w:val="single" w:sz="4" w:space="0" w:color="808080"/>
              <w:left w:val="single" w:sz="4" w:space="0" w:color="808080"/>
              <w:bottom w:val="single" w:sz="4" w:space="0" w:color="808080"/>
              <w:right w:val="single" w:sz="4" w:space="0" w:color="808080"/>
            </w:tcBorders>
          </w:tcPr>
          <w:p w14:paraId="7C4042DB" w14:textId="3E398176" w:rsidR="00966A8F" w:rsidRPr="00CC4257" w:rsidRDefault="005948BA" w:rsidP="00966A8F">
            <w:r>
              <w:t>Выполнение технологических операций по накатке наружной метрической резьбы до 6‑й степени точности или трубной резьбы класса точности B на машиностроительных деталях на специализированных резьбонакатных станках</w:t>
            </w:r>
          </w:p>
        </w:tc>
        <w:tc>
          <w:tcPr>
            <w:tcW w:w="291" w:type="pct"/>
            <w:tcBorders>
              <w:left w:val="single" w:sz="4" w:space="0" w:color="808080"/>
              <w:right w:val="single" w:sz="4" w:space="0" w:color="808080"/>
            </w:tcBorders>
            <w:vAlign w:val="center"/>
          </w:tcPr>
          <w:p w14:paraId="4851D37A" w14:textId="60363C3C" w:rsidR="00966A8F" w:rsidRPr="00CC4257" w:rsidRDefault="00AA5283" w:rsidP="00FC100C">
            <w:pPr>
              <w:jc w:val="center"/>
            </w:pPr>
            <w:r w:rsidRPr="00AA5283">
              <w:rPr>
                <w:sz w:val="20"/>
              </w:rPr>
              <w:t>Код</w:t>
            </w:r>
          </w:p>
        </w:tc>
        <w:tc>
          <w:tcPr>
            <w:tcW w:w="423" w:type="pct"/>
            <w:tcBorders>
              <w:top w:val="single" w:sz="4" w:space="0" w:color="808080"/>
              <w:left w:val="single" w:sz="4" w:space="0" w:color="808080"/>
              <w:bottom w:val="single" w:sz="4" w:space="0" w:color="808080"/>
              <w:right w:val="single" w:sz="4" w:space="0" w:color="808080"/>
            </w:tcBorders>
            <w:vAlign w:val="center"/>
          </w:tcPr>
          <w:p w14:paraId="062ADC58" w14:textId="750192BD" w:rsidR="00966A8F" w:rsidRPr="00CC4257" w:rsidRDefault="00E92129" w:rsidP="00FC100C">
            <w:pPr>
              <w:jc w:val="center"/>
            </w:pPr>
            <w:r>
              <w:rPr>
                <w:lang w:val="en-US"/>
              </w:rPr>
              <w:t>B</w:t>
            </w:r>
            <w:r w:rsidR="00966A8F" w:rsidRPr="00CC4257">
              <w:t>/0</w:t>
            </w:r>
            <w:r w:rsidR="00966A8F">
              <w:t>3</w:t>
            </w:r>
            <w:r w:rsidR="00966A8F" w:rsidRPr="00CC4257">
              <w:t>.3</w:t>
            </w:r>
          </w:p>
        </w:tc>
        <w:tc>
          <w:tcPr>
            <w:tcW w:w="716" w:type="pct"/>
            <w:tcBorders>
              <w:left w:val="single" w:sz="4" w:space="0" w:color="808080"/>
              <w:right w:val="single" w:sz="4" w:space="0" w:color="808080"/>
            </w:tcBorders>
            <w:vAlign w:val="center"/>
          </w:tcPr>
          <w:p w14:paraId="3553DA76" w14:textId="45ED785B" w:rsidR="00966A8F" w:rsidRPr="00CC4257" w:rsidRDefault="00AA5283" w:rsidP="00FC100C">
            <w:pPr>
              <w:jc w:val="center"/>
              <w:rPr>
                <w:vertAlign w:val="superscript"/>
              </w:rPr>
            </w:pPr>
            <w:r w:rsidRPr="00AA5283">
              <w:rPr>
                <w:sz w:val="20"/>
              </w:rPr>
              <w:t>Уровень (подуровень) квалификации</w:t>
            </w:r>
          </w:p>
        </w:tc>
        <w:tc>
          <w:tcPr>
            <w:tcW w:w="165" w:type="pct"/>
            <w:tcBorders>
              <w:top w:val="single" w:sz="4" w:space="0" w:color="808080"/>
              <w:left w:val="single" w:sz="4" w:space="0" w:color="808080"/>
              <w:bottom w:val="single" w:sz="4" w:space="0" w:color="808080"/>
              <w:right w:val="single" w:sz="4" w:space="0" w:color="808080"/>
            </w:tcBorders>
            <w:vAlign w:val="center"/>
          </w:tcPr>
          <w:p w14:paraId="6CF0A713" w14:textId="77777777" w:rsidR="00966A8F" w:rsidRPr="00CC4257" w:rsidRDefault="00966A8F" w:rsidP="00FC100C">
            <w:pPr>
              <w:jc w:val="center"/>
            </w:pPr>
            <w:r w:rsidRPr="00CC4257">
              <w:t>3</w:t>
            </w:r>
          </w:p>
        </w:tc>
      </w:tr>
    </w:tbl>
    <w:p w14:paraId="71EB5668" w14:textId="77777777" w:rsidR="00310BAF" w:rsidRPr="00CC4257" w:rsidRDefault="00310BAF" w:rsidP="00310BAF"/>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831"/>
        <w:gridCol w:w="8364"/>
      </w:tblGrid>
      <w:tr w:rsidR="00CB3A73" w:rsidRPr="00CC4257" w14:paraId="5C658693" w14:textId="77777777" w:rsidTr="00B15203">
        <w:trPr>
          <w:trHeight w:val="20"/>
        </w:trPr>
        <w:tc>
          <w:tcPr>
            <w:tcW w:w="879" w:type="pct"/>
            <w:vMerge w:val="restart"/>
          </w:tcPr>
          <w:p w14:paraId="088025FC" w14:textId="77777777" w:rsidR="00CB3A73" w:rsidRPr="00CC4257" w:rsidRDefault="00CB3A73" w:rsidP="00840FC7">
            <w:bookmarkStart w:id="18" w:name="_Hlk169201909"/>
            <w:r w:rsidRPr="00CC4257">
              <w:t>Трудовые действия</w:t>
            </w:r>
          </w:p>
        </w:tc>
        <w:tc>
          <w:tcPr>
            <w:tcW w:w="4121" w:type="pct"/>
          </w:tcPr>
          <w:p w14:paraId="373DE421" w14:textId="2FA28C8E" w:rsidR="00CB3A73" w:rsidRPr="00CC4257" w:rsidRDefault="00CB3A73" w:rsidP="00FC100C">
            <w:pPr>
              <w:jc w:val="both"/>
            </w:pPr>
            <w:r w:rsidRPr="009033D4">
              <w:t xml:space="preserve">Получение задания на выполнение технологической операции по накатке наружной метрической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t xml:space="preserve"> поверхностей</w:t>
            </w:r>
            <w:r w:rsidRPr="009033D4">
              <w:t xml:space="preserve"> до </w:t>
            </w:r>
            <w:r w:rsidR="00AA5283">
              <w:t>Ra </w:t>
            </w:r>
            <w:r>
              <w:t>0,8</w:t>
            </w:r>
            <w:r w:rsidR="00AA5283">
              <w:t> мкм</w:t>
            </w:r>
            <w:r w:rsidRPr="009033D4">
              <w:t xml:space="preserve"> на </w:t>
            </w:r>
            <w:r>
              <w:t>машиностроительных деталях</w:t>
            </w:r>
            <w:r w:rsidRPr="009033D4">
              <w:t xml:space="preserve"> на специализированном резьбонакатном станке</w:t>
            </w:r>
          </w:p>
        </w:tc>
      </w:tr>
      <w:tr w:rsidR="00CB3A73" w:rsidRPr="00CC4257" w14:paraId="5D4D6668" w14:textId="77777777" w:rsidTr="00B15203">
        <w:trPr>
          <w:trHeight w:val="20"/>
        </w:trPr>
        <w:tc>
          <w:tcPr>
            <w:tcW w:w="879" w:type="pct"/>
            <w:vMerge/>
          </w:tcPr>
          <w:p w14:paraId="3DE8A545" w14:textId="77777777" w:rsidR="00CB3A73" w:rsidRPr="00CC4257" w:rsidRDefault="00CB3A73" w:rsidP="00840FC7"/>
        </w:tc>
        <w:tc>
          <w:tcPr>
            <w:tcW w:w="4121" w:type="pct"/>
          </w:tcPr>
          <w:p w14:paraId="2119292D" w14:textId="6131A99E" w:rsidR="00CB3A73" w:rsidRPr="00CC4257" w:rsidRDefault="00CB3A73" w:rsidP="00FC100C">
            <w:pPr>
              <w:jc w:val="both"/>
            </w:pPr>
            <w:r>
              <w:t>Установление последовательности</w:t>
            </w:r>
            <w:r w:rsidRPr="009033D4">
              <w:t xml:space="preserve"> выполнения технологической операции по накатке наружной метрической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t xml:space="preserve"> поверхностей</w:t>
            </w:r>
            <w:r w:rsidRPr="009033D4">
              <w:t xml:space="preserve"> до </w:t>
            </w:r>
            <w:r w:rsidR="00AA5283">
              <w:t>Ra </w:t>
            </w:r>
            <w:r>
              <w:t>0,8</w:t>
            </w:r>
            <w:r w:rsidR="00AA5283">
              <w:t> мкм</w:t>
            </w:r>
            <w:r w:rsidRPr="009033D4">
              <w:t xml:space="preserve"> на </w:t>
            </w:r>
            <w:r>
              <w:t>машиностроительных деталях</w:t>
            </w:r>
            <w:r w:rsidRPr="009033D4">
              <w:t xml:space="preserve"> на специализированном резьбонакатном станке</w:t>
            </w:r>
          </w:p>
        </w:tc>
      </w:tr>
      <w:tr w:rsidR="00CB3A73" w:rsidRPr="00CC4257" w14:paraId="366EEFF9" w14:textId="77777777" w:rsidTr="00B15203">
        <w:trPr>
          <w:trHeight w:val="20"/>
        </w:trPr>
        <w:tc>
          <w:tcPr>
            <w:tcW w:w="879" w:type="pct"/>
            <w:vMerge/>
          </w:tcPr>
          <w:p w14:paraId="7D5E936C" w14:textId="77777777" w:rsidR="00CB3A73" w:rsidRPr="00CC4257" w:rsidRDefault="00CB3A73" w:rsidP="00840FC7"/>
        </w:tc>
        <w:tc>
          <w:tcPr>
            <w:tcW w:w="4121" w:type="pct"/>
          </w:tcPr>
          <w:p w14:paraId="304A88CD" w14:textId="7466EEFC" w:rsidR="00CB3A73" w:rsidRPr="00CC4257" w:rsidRDefault="00CB3A73" w:rsidP="00FC100C">
            <w:pPr>
              <w:jc w:val="both"/>
            </w:pPr>
            <w:r w:rsidRPr="009033D4">
              <w:t xml:space="preserve">Установка заготовок </w:t>
            </w:r>
            <w:r>
              <w:t>деталей</w:t>
            </w:r>
            <w:r w:rsidRPr="009033D4">
              <w:t xml:space="preserve"> на специализированный </w:t>
            </w:r>
            <w:r w:rsidR="002F3A54">
              <w:t>резьбонакатный станок</w:t>
            </w:r>
            <w:r w:rsidRPr="009033D4">
              <w:t xml:space="preserve"> для накатки наружной метрической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t xml:space="preserve"> поверхностей</w:t>
            </w:r>
            <w:r w:rsidRPr="009033D4">
              <w:t xml:space="preserve"> до </w:t>
            </w:r>
            <w:r w:rsidR="00AA5283">
              <w:t>Ra </w:t>
            </w:r>
            <w:r>
              <w:t>0,8</w:t>
            </w:r>
            <w:r w:rsidR="00AA5283">
              <w:t> мкм</w:t>
            </w:r>
          </w:p>
        </w:tc>
      </w:tr>
      <w:tr w:rsidR="00CB3A73" w:rsidRPr="00CC4257" w14:paraId="62B3632E" w14:textId="77777777" w:rsidTr="00B15203">
        <w:trPr>
          <w:trHeight w:val="20"/>
        </w:trPr>
        <w:tc>
          <w:tcPr>
            <w:tcW w:w="879" w:type="pct"/>
            <w:vMerge/>
          </w:tcPr>
          <w:p w14:paraId="58F8F295" w14:textId="77777777" w:rsidR="00CB3A73" w:rsidRPr="00CC4257" w:rsidRDefault="00CB3A73" w:rsidP="00840FC7"/>
        </w:tc>
        <w:tc>
          <w:tcPr>
            <w:tcW w:w="4121" w:type="pct"/>
          </w:tcPr>
          <w:p w14:paraId="617F10C6" w14:textId="77EB6553" w:rsidR="00CB3A73" w:rsidRPr="00CC4257" w:rsidRDefault="00CB3A73" w:rsidP="00FC100C">
            <w:pPr>
              <w:jc w:val="both"/>
            </w:pPr>
            <w:r w:rsidRPr="009033D4">
              <w:t xml:space="preserve">Контроль процесса накатки на </w:t>
            </w:r>
            <w:r>
              <w:t>машиностроительных деталях</w:t>
            </w:r>
            <w:r w:rsidRPr="009033D4">
              <w:t xml:space="preserve"> наружной метрической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t xml:space="preserve"> поверхностей</w:t>
            </w:r>
            <w:r w:rsidRPr="009033D4">
              <w:t xml:space="preserve"> до </w:t>
            </w:r>
            <w:r w:rsidR="00AA5283">
              <w:t>Ra </w:t>
            </w:r>
            <w:r>
              <w:t>0,8</w:t>
            </w:r>
            <w:r w:rsidR="00AA5283">
              <w:t> мкм</w:t>
            </w:r>
            <w:r w:rsidRPr="009033D4">
              <w:t xml:space="preserve"> на специализированном резьбонакатном станке</w:t>
            </w:r>
          </w:p>
        </w:tc>
      </w:tr>
      <w:tr w:rsidR="00CB3A73" w:rsidRPr="00CC4257" w14:paraId="1A6AE4BF" w14:textId="77777777" w:rsidTr="00B15203">
        <w:trPr>
          <w:trHeight w:val="20"/>
        </w:trPr>
        <w:tc>
          <w:tcPr>
            <w:tcW w:w="879" w:type="pct"/>
            <w:vMerge/>
          </w:tcPr>
          <w:p w14:paraId="16F0C117" w14:textId="77777777" w:rsidR="00CB3A73" w:rsidRPr="00CC4257" w:rsidRDefault="00CB3A73" w:rsidP="00840FC7"/>
        </w:tc>
        <w:tc>
          <w:tcPr>
            <w:tcW w:w="4121" w:type="pct"/>
          </w:tcPr>
          <w:p w14:paraId="2D2C5FFB" w14:textId="052D9F77" w:rsidR="00CB3A73" w:rsidRPr="00CC4257" w:rsidRDefault="00CB3A73" w:rsidP="00FC100C">
            <w:pPr>
              <w:jc w:val="both"/>
            </w:pPr>
            <w:r w:rsidRPr="009033D4">
              <w:t xml:space="preserve">Укладка в тару готовых </w:t>
            </w:r>
            <w:r>
              <w:t>деталей</w:t>
            </w:r>
            <w:r w:rsidRPr="009033D4">
              <w:t xml:space="preserve"> после накатки наружной метрической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t xml:space="preserve"> поверхностей</w:t>
            </w:r>
            <w:r w:rsidRPr="009033D4">
              <w:t xml:space="preserve"> до </w:t>
            </w:r>
            <w:r w:rsidR="00AA5283">
              <w:t>Ra </w:t>
            </w:r>
            <w:r>
              <w:t>0,8</w:t>
            </w:r>
            <w:r w:rsidR="00AA5283">
              <w:t> мкм</w:t>
            </w:r>
            <w:r w:rsidRPr="009033D4">
              <w:t xml:space="preserve"> на специализированном резьбонакатном станке</w:t>
            </w:r>
          </w:p>
        </w:tc>
      </w:tr>
      <w:tr w:rsidR="00CB3A73" w:rsidRPr="00CC4257" w14:paraId="1FE1D422" w14:textId="77777777" w:rsidTr="00B15203">
        <w:trPr>
          <w:trHeight w:val="20"/>
        </w:trPr>
        <w:tc>
          <w:tcPr>
            <w:tcW w:w="879" w:type="pct"/>
            <w:vMerge/>
          </w:tcPr>
          <w:p w14:paraId="11D62E95" w14:textId="77777777" w:rsidR="00CB3A73" w:rsidRPr="00CC4257" w:rsidRDefault="00CB3A73" w:rsidP="00840FC7"/>
        </w:tc>
        <w:tc>
          <w:tcPr>
            <w:tcW w:w="4121" w:type="pct"/>
          </w:tcPr>
          <w:p w14:paraId="60C5D0A2" w14:textId="5B84E8DE" w:rsidR="00CB3A73" w:rsidRPr="00CC4257" w:rsidRDefault="00CB3A73" w:rsidP="00FC100C">
            <w:pPr>
              <w:jc w:val="both"/>
            </w:pPr>
            <w:r w:rsidRPr="009033D4">
              <w:t xml:space="preserve">Техническое обслуживание специализированного резьбонакатного станка при выполнении технологической операции по накатке наружной метрической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t xml:space="preserve"> поверхностей</w:t>
            </w:r>
            <w:r w:rsidRPr="009033D4">
              <w:t xml:space="preserve"> до </w:t>
            </w:r>
            <w:r w:rsidR="00AA5283">
              <w:t>Ra </w:t>
            </w:r>
            <w:r>
              <w:t>0,8</w:t>
            </w:r>
            <w:r w:rsidR="00AA5283">
              <w:t> мкм</w:t>
            </w:r>
            <w:r w:rsidRPr="009033D4">
              <w:t xml:space="preserve"> на </w:t>
            </w:r>
            <w:r>
              <w:t>машиностроительных деталях</w:t>
            </w:r>
          </w:p>
        </w:tc>
      </w:tr>
      <w:tr w:rsidR="00CB3A73" w:rsidRPr="00CC4257" w14:paraId="4D8326F7" w14:textId="77777777" w:rsidTr="00B15203">
        <w:trPr>
          <w:trHeight w:val="20"/>
        </w:trPr>
        <w:tc>
          <w:tcPr>
            <w:tcW w:w="879" w:type="pct"/>
            <w:vMerge/>
          </w:tcPr>
          <w:p w14:paraId="3593EACD" w14:textId="77777777" w:rsidR="00CB3A73" w:rsidRPr="00CC4257" w:rsidRDefault="00CB3A73" w:rsidP="00840FC7"/>
        </w:tc>
        <w:tc>
          <w:tcPr>
            <w:tcW w:w="4121" w:type="pct"/>
          </w:tcPr>
          <w:p w14:paraId="06A39B22" w14:textId="67A2E7CF" w:rsidR="00CB3A73" w:rsidRPr="00CC4257" w:rsidRDefault="00CB3A73" w:rsidP="00FC100C">
            <w:pPr>
              <w:jc w:val="both"/>
            </w:pPr>
            <w:r w:rsidRPr="009033D4">
              <w:t xml:space="preserve">Поддержание </w:t>
            </w:r>
            <w:r w:rsidR="00B15203">
              <w:t>исправного и работоспособного технического состояния</w:t>
            </w:r>
            <w:r w:rsidRPr="009033D4">
              <w:t xml:space="preserve"> приспособлений на специализированном резьбонакатном станке при выполнении технологической операции по накатке наружной метрической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t xml:space="preserve"> поверхностей</w:t>
            </w:r>
            <w:r w:rsidRPr="009033D4">
              <w:t xml:space="preserve"> до </w:t>
            </w:r>
            <w:r w:rsidR="00AA5283">
              <w:t>Ra </w:t>
            </w:r>
            <w:r>
              <w:t>0,8</w:t>
            </w:r>
            <w:r w:rsidR="00AA5283">
              <w:t> мкм</w:t>
            </w:r>
            <w:r w:rsidRPr="009033D4">
              <w:t xml:space="preserve"> на </w:t>
            </w:r>
            <w:r>
              <w:t>машиностроительных деталях</w:t>
            </w:r>
          </w:p>
        </w:tc>
      </w:tr>
      <w:tr w:rsidR="00CB3A73" w:rsidRPr="00CC4257" w14:paraId="69B92296" w14:textId="77777777" w:rsidTr="00B15203">
        <w:trPr>
          <w:trHeight w:val="20"/>
        </w:trPr>
        <w:tc>
          <w:tcPr>
            <w:tcW w:w="879" w:type="pct"/>
            <w:vMerge/>
          </w:tcPr>
          <w:p w14:paraId="3B7AB3BD" w14:textId="77777777" w:rsidR="00CB3A73" w:rsidRPr="00CC4257" w:rsidRDefault="00CB3A73" w:rsidP="00840FC7"/>
        </w:tc>
        <w:tc>
          <w:tcPr>
            <w:tcW w:w="4121" w:type="pct"/>
          </w:tcPr>
          <w:p w14:paraId="6D4E239D" w14:textId="7F309240" w:rsidR="00CB3A73" w:rsidRPr="00CC4257" w:rsidRDefault="00CB3A73" w:rsidP="00FC100C">
            <w:pPr>
              <w:jc w:val="both"/>
            </w:pPr>
            <w:r w:rsidRPr="009033D4">
              <w:t xml:space="preserve">Замена изношенных инструментов на специализированном резьбонакатном станке при выполнении технологической операции по накатке наружной метрической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t xml:space="preserve"> поверхностей</w:t>
            </w:r>
            <w:r w:rsidRPr="009033D4">
              <w:t xml:space="preserve"> до </w:t>
            </w:r>
            <w:r w:rsidR="00AA5283">
              <w:t>Ra </w:t>
            </w:r>
            <w:r>
              <w:t>0,8</w:t>
            </w:r>
            <w:r w:rsidR="00AA5283">
              <w:t> мкм</w:t>
            </w:r>
            <w:r w:rsidRPr="009033D4">
              <w:t xml:space="preserve"> на </w:t>
            </w:r>
            <w:r>
              <w:t>машиностроительных деталях</w:t>
            </w:r>
          </w:p>
        </w:tc>
      </w:tr>
      <w:tr w:rsidR="00CB3A73" w:rsidRPr="00CC4257" w14:paraId="633F53E6" w14:textId="77777777" w:rsidTr="00B15203">
        <w:trPr>
          <w:trHeight w:val="20"/>
        </w:trPr>
        <w:tc>
          <w:tcPr>
            <w:tcW w:w="879" w:type="pct"/>
            <w:vMerge/>
          </w:tcPr>
          <w:p w14:paraId="7E70CBB3" w14:textId="77777777" w:rsidR="00CB3A73" w:rsidRPr="00CC4257" w:rsidRDefault="00CB3A73" w:rsidP="00840FC7"/>
        </w:tc>
        <w:tc>
          <w:tcPr>
            <w:tcW w:w="4121" w:type="pct"/>
          </w:tcPr>
          <w:p w14:paraId="484391DB" w14:textId="736A73BB" w:rsidR="00CB3A73" w:rsidRPr="00CC4257" w:rsidRDefault="00CB3A73" w:rsidP="00FC100C">
            <w:pPr>
              <w:jc w:val="both"/>
            </w:pPr>
            <w:r w:rsidRPr="009033D4">
              <w:t xml:space="preserve">Поднастройка специализированного резьбонакатного станка при выполнении технологической операции по накатке наружной метрической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t xml:space="preserve"> поверхностей</w:t>
            </w:r>
            <w:r w:rsidRPr="009033D4">
              <w:t xml:space="preserve"> до </w:t>
            </w:r>
            <w:r w:rsidR="00AA5283">
              <w:t>Ra </w:t>
            </w:r>
            <w:r>
              <w:t>0,8</w:t>
            </w:r>
            <w:r w:rsidR="00AA5283">
              <w:t> мкм</w:t>
            </w:r>
            <w:r w:rsidRPr="009033D4">
              <w:t xml:space="preserve"> на </w:t>
            </w:r>
            <w:r>
              <w:t>машиностроительных деталях</w:t>
            </w:r>
          </w:p>
        </w:tc>
      </w:tr>
      <w:tr w:rsidR="00CB3A73" w:rsidRPr="00CC4257" w14:paraId="21A8D96E" w14:textId="77777777" w:rsidTr="00B15203">
        <w:trPr>
          <w:trHeight w:val="20"/>
        </w:trPr>
        <w:tc>
          <w:tcPr>
            <w:tcW w:w="879" w:type="pct"/>
            <w:vMerge w:val="restart"/>
          </w:tcPr>
          <w:p w14:paraId="0F829A7D" w14:textId="77777777" w:rsidR="00CB3A73" w:rsidRPr="00CC4257" w:rsidRDefault="00CB3A73" w:rsidP="00840FC7">
            <w:r w:rsidRPr="00CC4257">
              <w:t>Необходимые умения</w:t>
            </w:r>
          </w:p>
        </w:tc>
        <w:tc>
          <w:tcPr>
            <w:tcW w:w="4121" w:type="pct"/>
          </w:tcPr>
          <w:p w14:paraId="206D7186" w14:textId="77777777" w:rsidR="00CB3A73" w:rsidRPr="00CC4257" w:rsidRDefault="00CB3A73" w:rsidP="00FC100C">
            <w:pPr>
              <w:jc w:val="both"/>
            </w:pPr>
            <w:r w:rsidRPr="00C1730D">
              <w:t>Читать конструкторскую документацию</w:t>
            </w:r>
          </w:p>
        </w:tc>
      </w:tr>
      <w:tr w:rsidR="00CB3A73" w:rsidRPr="00CC4257" w14:paraId="30F680F1" w14:textId="77777777" w:rsidTr="00B15203">
        <w:trPr>
          <w:trHeight w:val="20"/>
        </w:trPr>
        <w:tc>
          <w:tcPr>
            <w:tcW w:w="879" w:type="pct"/>
            <w:vMerge/>
          </w:tcPr>
          <w:p w14:paraId="65AA09D4" w14:textId="77777777" w:rsidR="00CB3A73" w:rsidRPr="00CC4257" w:rsidRDefault="00CB3A73" w:rsidP="00840FC7"/>
        </w:tc>
        <w:tc>
          <w:tcPr>
            <w:tcW w:w="4121" w:type="pct"/>
          </w:tcPr>
          <w:p w14:paraId="4748050C" w14:textId="77777777" w:rsidR="00CB3A73" w:rsidRPr="00CC4257" w:rsidRDefault="00CB3A73" w:rsidP="00FC100C">
            <w:pPr>
              <w:jc w:val="both"/>
            </w:pPr>
            <w:r w:rsidRPr="00C1730D">
              <w:t>Читать технологическую документацию</w:t>
            </w:r>
          </w:p>
        </w:tc>
      </w:tr>
      <w:tr w:rsidR="00CB3A73" w:rsidRPr="00CC4257" w14:paraId="27E72208" w14:textId="77777777" w:rsidTr="00B15203">
        <w:trPr>
          <w:trHeight w:val="20"/>
        </w:trPr>
        <w:tc>
          <w:tcPr>
            <w:tcW w:w="879" w:type="pct"/>
            <w:vMerge/>
          </w:tcPr>
          <w:p w14:paraId="7BBD6062" w14:textId="77777777" w:rsidR="00CB3A73" w:rsidRPr="00CC4257" w:rsidRDefault="00CB3A73" w:rsidP="00840FC7"/>
        </w:tc>
        <w:tc>
          <w:tcPr>
            <w:tcW w:w="4121" w:type="pct"/>
          </w:tcPr>
          <w:p w14:paraId="2B2790B4" w14:textId="0FA9884D" w:rsidR="00CB3A73" w:rsidRPr="00CC4257" w:rsidRDefault="00CB3A73" w:rsidP="00FC100C">
            <w:pPr>
              <w:jc w:val="both"/>
            </w:pPr>
            <w:r w:rsidRPr="00C1730D">
              <w:t>Анализировать конструкторскую и технологическую документацию с целью установления плана выполнения технологической операции по накатке наружной метрической</w:t>
            </w:r>
            <w:r>
              <w:t xml:space="preserve">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t xml:space="preserve"> поверхностей</w:t>
            </w:r>
            <w:r w:rsidRPr="00C1730D">
              <w:t xml:space="preserve"> до </w:t>
            </w:r>
            <w:r w:rsidR="00AA5283">
              <w:t>Ra </w:t>
            </w:r>
            <w:r>
              <w:t>0,8</w:t>
            </w:r>
            <w:r w:rsidR="00AA5283">
              <w:t> мкм</w:t>
            </w:r>
            <w:r w:rsidRPr="00C1730D">
              <w:t xml:space="preserve"> на </w:t>
            </w:r>
            <w:r>
              <w:t>машиностроительных деталях</w:t>
            </w:r>
            <w:r w:rsidRPr="00C1730D">
              <w:t xml:space="preserve"> на специализированном резьбонакатном станке</w:t>
            </w:r>
          </w:p>
        </w:tc>
      </w:tr>
      <w:tr w:rsidR="00CB3A73" w:rsidRPr="00CC4257" w14:paraId="4A130082" w14:textId="77777777" w:rsidTr="00B15203">
        <w:trPr>
          <w:trHeight w:val="20"/>
        </w:trPr>
        <w:tc>
          <w:tcPr>
            <w:tcW w:w="879" w:type="pct"/>
            <w:vMerge/>
          </w:tcPr>
          <w:p w14:paraId="6911622C" w14:textId="77777777" w:rsidR="00CB3A73" w:rsidRPr="00CC4257" w:rsidRDefault="00CB3A73" w:rsidP="00840FC7"/>
        </w:tc>
        <w:tc>
          <w:tcPr>
            <w:tcW w:w="4121" w:type="pct"/>
          </w:tcPr>
          <w:p w14:paraId="5AF026F2" w14:textId="778CB4D2" w:rsidR="00CB3A73" w:rsidRPr="00CC4257" w:rsidRDefault="00CB3A73" w:rsidP="00FC100C">
            <w:pPr>
              <w:jc w:val="both"/>
            </w:pPr>
            <w:r w:rsidRPr="00C1730D">
              <w:t xml:space="preserve">Устанавливать заготовки </w:t>
            </w:r>
            <w:r>
              <w:t>деталей</w:t>
            </w:r>
            <w:r w:rsidRPr="00C1730D">
              <w:t xml:space="preserve"> при выполнении </w:t>
            </w:r>
            <w:r w:rsidRPr="0057492A">
              <w:t xml:space="preserve">технологических операций </w:t>
            </w:r>
            <w:r w:rsidRPr="00C1730D">
              <w:t>по накатке наружной метрической</w:t>
            </w:r>
            <w:r>
              <w:t xml:space="preserve">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t xml:space="preserve"> поверхностей</w:t>
            </w:r>
            <w:r w:rsidRPr="00C1730D">
              <w:t xml:space="preserve"> до </w:t>
            </w:r>
            <w:r w:rsidR="00AA5283">
              <w:t>Ra </w:t>
            </w:r>
            <w:r>
              <w:t>0,8</w:t>
            </w:r>
            <w:r w:rsidR="00AA5283">
              <w:t> мкм</w:t>
            </w:r>
            <w:r w:rsidRPr="00C1730D">
              <w:t xml:space="preserve"> на специализированных резьбонакатных станках</w:t>
            </w:r>
          </w:p>
        </w:tc>
      </w:tr>
      <w:tr w:rsidR="00CB3A73" w:rsidRPr="00CC4257" w14:paraId="7E606688" w14:textId="77777777" w:rsidTr="00B15203">
        <w:trPr>
          <w:trHeight w:val="20"/>
        </w:trPr>
        <w:tc>
          <w:tcPr>
            <w:tcW w:w="879" w:type="pct"/>
            <w:vMerge/>
          </w:tcPr>
          <w:p w14:paraId="560758F6" w14:textId="77777777" w:rsidR="00CB3A73" w:rsidRPr="00CC4257" w:rsidRDefault="00CB3A73" w:rsidP="00840FC7"/>
        </w:tc>
        <w:tc>
          <w:tcPr>
            <w:tcW w:w="4121" w:type="pct"/>
          </w:tcPr>
          <w:p w14:paraId="72ECB81F" w14:textId="1C01FBB7" w:rsidR="00CB3A73" w:rsidRPr="00CC4257" w:rsidRDefault="00CB3A73" w:rsidP="00FC100C">
            <w:pPr>
              <w:jc w:val="both"/>
            </w:pPr>
            <w:r w:rsidRPr="00C1730D">
              <w:t>Управлять рабочими органами специализированных резьбонакатных станков при выполнении технологических операций по накатке наружной метрической</w:t>
            </w:r>
            <w:r>
              <w:t xml:space="preserve">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t xml:space="preserve"> поверхностей</w:t>
            </w:r>
            <w:r w:rsidRPr="00C1730D">
              <w:t xml:space="preserve"> до </w:t>
            </w:r>
            <w:r w:rsidR="00AA5283">
              <w:t>Ra </w:t>
            </w:r>
            <w:r>
              <w:t>0,8</w:t>
            </w:r>
            <w:r w:rsidR="00AA5283">
              <w:t> мкм</w:t>
            </w:r>
            <w:r w:rsidRPr="00C1730D">
              <w:t xml:space="preserve"> на </w:t>
            </w:r>
            <w:r>
              <w:t>машиностроительных деталях</w:t>
            </w:r>
          </w:p>
        </w:tc>
      </w:tr>
      <w:tr w:rsidR="00CB3A73" w:rsidRPr="00CC4257" w14:paraId="2A3B12A4" w14:textId="77777777" w:rsidTr="00B15203">
        <w:trPr>
          <w:trHeight w:val="20"/>
        </w:trPr>
        <w:tc>
          <w:tcPr>
            <w:tcW w:w="879" w:type="pct"/>
            <w:vMerge/>
          </w:tcPr>
          <w:p w14:paraId="534A778D" w14:textId="77777777" w:rsidR="00CB3A73" w:rsidRPr="00CC4257" w:rsidRDefault="00CB3A73" w:rsidP="00840FC7"/>
        </w:tc>
        <w:tc>
          <w:tcPr>
            <w:tcW w:w="4121" w:type="pct"/>
          </w:tcPr>
          <w:p w14:paraId="6AD937B5" w14:textId="299FF79F" w:rsidR="00CB3A73" w:rsidRPr="00CC4257" w:rsidRDefault="00CB3A73" w:rsidP="00FC100C">
            <w:pPr>
              <w:jc w:val="both"/>
            </w:pPr>
            <w:r w:rsidRPr="00C1730D">
              <w:t>Контролировать наличие и состояние смазочно-охлаждающих технологических средств на специализированных резьбонакатных станках при выполнении технологических операций по накатке наружной метрической</w:t>
            </w:r>
            <w:r>
              <w:t xml:space="preserve">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t xml:space="preserve"> поверхностей</w:t>
            </w:r>
            <w:r w:rsidRPr="00C1730D">
              <w:t xml:space="preserve"> до </w:t>
            </w:r>
            <w:r w:rsidR="00AA5283">
              <w:t>Ra </w:t>
            </w:r>
            <w:r>
              <w:t>0,8</w:t>
            </w:r>
            <w:r w:rsidR="00AA5283">
              <w:t> мкм</w:t>
            </w:r>
            <w:r w:rsidRPr="00C1730D">
              <w:t xml:space="preserve"> на </w:t>
            </w:r>
            <w:r>
              <w:t>машиностроительных деталях</w:t>
            </w:r>
          </w:p>
        </w:tc>
      </w:tr>
      <w:tr w:rsidR="00CB3A73" w:rsidRPr="00CC4257" w14:paraId="1C3C63E1" w14:textId="77777777" w:rsidTr="00B15203">
        <w:trPr>
          <w:trHeight w:val="20"/>
        </w:trPr>
        <w:tc>
          <w:tcPr>
            <w:tcW w:w="879" w:type="pct"/>
            <w:vMerge/>
          </w:tcPr>
          <w:p w14:paraId="3746E908" w14:textId="77777777" w:rsidR="00CB3A73" w:rsidRPr="00CC4257" w:rsidRDefault="00CB3A73" w:rsidP="00840FC7"/>
        </w:tc>
        <w:tc>
          <w:tcPr>
            <w:tcW w:w="4121" w:type="pct"/>
          </w:tcPr>
          <w:p w14:paraId="3666AE60" w14:textId="777DCB9E" w:rsidR="00CB3A73" w:rsidRPr="00CC4257" w:rsidRDefault="00CB3A73" w:rsidP="00FC100C">
            <w:pPr>
              <w:jc w:val="both"/>
            </w:pPr>
            <w:r w:rsidRPr="00C1730D">
              <w:t xml:space="preserve">Устанавливать режимы обработки на специализированных резьбонакатных станках при выполнении технологических операций по накатке наружной </w:t>
            </w:r>
            <w:r w:rsidRPr="00C1730D">
              <w:lastRenderedPageBreak/>
              <w:t>метрической</w:t>
            </w:r>
            <w:r>
              <w:t xml:space="preserve">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t xml:space="preserve"> поверхностей</w:t>
            </w:r>
            <w:r w:rsidRPr="00C1730D">
              <w:t xml:space="preserve"> до </w:t>
            </w:r>
            <w:r w:rsidR="00AA5283">
              <w:t>Ra </w:t>
            </w:r>
            <w:r>
              <w:t>0,8</w:t>
            </w:r>
            <w:r w:rsidR="00AA5283">
              <w:t> мкм</w:t>
            </w:r>
            <w:r w:rsidRPr="00C1730D">
              <w:t xml:space="preserve"> на </w:t>
            </w:r>
            <w:r>
              <w:t>машиностроительных деталях</w:t>
            </w:r>
          </w:p>
        </w:tc>
      </w:tr>
      <w:tr w:rsidR="00CB3A73" w:rsidRPr="00CC4257" w14:paraId="30C96907" w14:textId="77777777" w:rsidTr="00B15203">
        <w:trPr>
          <w:trHeight w:val="20"/>
        </w:trPr>
        <w:tc>
          <w:tcPr>
            <w:tcW w:w="879" w:type="pct"/>
            <w:vMerge/>
          </w:tcPr>
          <w:p w14:paraId="53D081C2" w14:textId="77777777" w:rsidR="00CB3A73" w:rsidRPr="00CC4257" w:rsidRDefault="00CB3A73" w:rsidP="00840FC7"/>
        </w:tc>
        <w:tc>
          <w:tcPr>
            <w:tcW w:w="4121" w:type="pct"/>
          </w:tcPr>
          <w:p w14:paraId="010ED336" w14:textId="0E49A763" w:rsidR="00CB3A73" w:rsidRPr="00CC4257" w:rsidRDefault="00CB3A73" w:rsidP="00FC100C">
            <w:pPr>
              <w:jc w:val="both"/>
            </w:pPr>
            <w:r w:rsidRPr="00C1730D">
              <w:t>Использовать смазочно-охлаждающие технологические средства на специализированных резьбонакатных станках при выполнении технологических операций по накатке наружной метрической</w:t>
            </w:r>
            <w:r>
              <w:t xml:space="preserve">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t xml:space="preserve"> поверхностей</w:t>
            </w:r>
            <w:r w:rsidRPr="00C1730D">
              <w:t xml:space="preserve"> до </w:t>
            </w:r>
            <w:r w:rsidR="00AA5283">
              <w:t>Ra </w:t>
            </w:r>
            <w:r>
              <w:t>0,8</w:t>
            </w:r>
            <w:r w:rsidR="00AA5283">
              <w:t> мкм</w:t>
            </w:r>
            <w:r w:rsidRPr="00C1730D">
              <w:t xml:space="preserve"> на </w:t>
            </w:r>
            <w:r>
              <w:t>машиностроительных деталях</w:t>
            </w:r>
            <w:r w:rsidRPr="00C1730D">
              <w:t xml:space="preserve"> </w:t>
            </w:r>
          </w:p>
        </w:tc>
      </w:tr>
      <w:tr w:rsidR="00CB3A73" w:rsidRPr="00CC4257" w14:paraId="47AE89A5" w14:textId="77777777" w:rsidTr="00B15203">
        <w:trPr>
          <w:trHeight w:val="20"/>
        </w:trPr>
        <w:tc>
          <w:tcPr>
            <w:tcW w:w="879" w:type="pct"/>
            <w:vMerge/>
          </w:tcPr>
          <w:p w14:paraId="39CF040A" w14:textId="77777777" w:rsidR="00CB3A73" w:rsidRPr="00CC4257" w:rsidRDefault="00CB3A73" w:rsidP="00840FC7"/>
        </w:tc>
        <w:tc>
          <w:tcPr>
            <w:tcW w:w="4121" w:type="pct"/>
          </w:tcPr>
          <w:p w14:paraId="55DAD873" w14:textId="3AFB4B94" w:rsidR="00CB3A73" w:rsidRPr="00CC4257" w:rsidRDefault="00CB3A73" w:rsidP="00FC100C">
            <w:pPr>
              <w:jc w:val="both"/>
            </w:pPr>
            <w:r w:rsidRPr="00C1730D">
              <w:t xml:space="preserve">Применять средства индивидуальной </w:t>
            </w:r>
            <w:r w:rsidR="00315BF9">
              <w:t>и (или)</w:t>
            </w:r>
            <w:r w:rsidRPr="00C1730D">
              <w:t xml:space="preserve"> коллективной защиты при работе на специализированных резьбонакатных станках при выполнении технологических операций по накатке наружной метрической</w:t>
            </w:r>
            <w:r>
              <w:t xml:space="preserve">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t xml:space="preserve"> поверхностей</w:t>
            </w:r>
            <w:r w:rsidRPr="00C1730D">
              <w:t xml:space="preserve"> до </w:t>
            </w:r>
            <w:r w:rsidR="00AA5283">
              <w:t>Ra </w:t>
            </w:r>
            <w:r>
              <w:t>0,8</w:t>
            </w:r>
            <w:r w:rsidR="00AA5283">
              <w:t> мкм</w:t>
            </w:r>
            <w:r w:rsidRPr="00C1730D">
              <w:t xml:space="preserve"> на </w:t>
            </w:r>
            <w:r>
              <w:t>машиностроительных деталях</w:t>
            </w:r>
          </w:p>
        </w:tc>
      </w:tr>
      <w:tr w:rsidR="00CB3A73" w:rsidRPr="00CC4257" w14:paraId="0DA6D4F1" w14:textId="77777777" w:rsidTr="00B15203">
        <w:trPr>
          <w:trHeight w:val="20"/>
        </w:trPr>
        <w:tc>
          <w:tcPr>
            <w:tcW w:w="879" w:type="pct"/>
            <w:vMerge/>
          </w:tcPr>
          <w:p w14:paraId="0DE35EEE" w14:textId="77777777" w:rsidR="00CB3A73" w:rsidRPr="00CC4257" w:rsidRDefault="00CB3A73" w:rsidP="00840FC7"/>
        </w:tc>
        <w:tc>
          <w:tcPr>
            <w:tcW w:w="4121" w:type="pct"/>
          </w:tcPr>
          <w:p w14:paraId="66BD77B9" w14:textId="72BFEF0F" w:rsidR="00CB3A73" w:rsidRPr="00CC4257" w:rsidRDefault="00CB3A73" w:rsidP="00FC100C">
            <w:pPr>
              <w:jc w:val="both"/>
            </w:pPr>
            <w:r w:rsidRPr="00C1730D">
              <w:t>Проверять исправность и работоспособность специализированных резьбонакатных станков при выполнении технологических операций по накатке наружной метрической</w:t>
            </w:r>
            <w:r>
              <w:t xml:space="preserve">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t xml:space="preserve"> поверхностей</w:t>
            </w:r>
            <w:r w:rsidRPr="00C1730D">
              <w:t xml:space="preserve"> до </w:t>
            </w:r>
            <w:r w:rsidR="00AA5283">
              <w:t>Ra </w:t>
            </w:r>
            <w:r>
              <w:t>0,8</w:t>
            </w:r>
            <w:r w:rsidR="00AA5283">
              <w:t> мкм</w:t>
            </w:r>
            <w:r w:rsidRPr="00C1730D">
              <w:t xml:space="preserve"> на </w:t>
            </w:r>
            <w:r>
              <w:t>машиностроительных деталях</w:t>
            </w:r>
          </w:p>
        </w:tc>
      </w:tr>
      <w:tr w:rsidR="00CB3A73" w:rsidRPr="00CC4257" w14:paraId="7EB9747C" w14:textId="77777777" w:rsidTr="00B15203">
        <w:trPr>
          <w:trHeight w:val="20"/>
        </w:trPr>
        <w:tc>
          <w:tcPr>
            <w:tcW w:w="879" w:type="pct"/>
            <w:vMerge/>
          </w:tcPr>
          <w:p w14:paraId="5443E822" w14:textId="77777777" w:rsidR="00CB3A73" w:rsidRPr="00CC4257" w:rsidRDefault="00CB3A73" w:rsidP="00840FC7"/>
        </w:tc>
        <w:tc>
          <w:tcPr>
            <w:tcW w:w="4121" w:type="pct"/>
          </w:tcPr>
          <w:p w14:paraId="4C2D3E3C" w14:textId="4D4CA3BA" w:rsidR="00CB3A73" w:rsidRPr="00CC4257" w:rsidRDefault="00CB3A73" w:rsidP="00FC100C">
            <w:pPr>
              <w:jc w:val="both"/>
            </w:pPr>
            <w:r w:rsidRPr="00C1730D">
              <w:t>Проводить очистку специализированных резьбонакатных станков от пыли, стружки, масляных пятен при выполнении технологических операций по накатке наружной метрической</w:t>
            </w:r>
            <w:r>
              <w:t xml:space="preserve">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t xml:space="preserve"> поверхностей</w:t>
            </w:r>
            <w:r w:rsidRPr="00C1730D">
              <w:t xml:space="preserve"> до </w:t>
            </w:r>
            <w:r w:rsidR="00AA5283">
              <w:t>Ra </w:t>
            </w:r>
            <w:r>
              <w:t>0,8</w:t>
            </w:r>
            <w:r w:rsidR="00AA5283">
              <w:t> мкм</w:t>
            </w:r>
            <w:r w:rsidRPr="00C1730D">
              <w:t xml:space="preserve"> на </w:t>
            </w:r>
            <w:r>
              <w:t>машиностроительных деталях</w:t>
            </w:r>
          </w:p>
        </w:tc>
      </w:tr>
      <w:tr w:rsidR="00CB3A73" w:rsidRPr="00CC4257" w14:paraId="603AD57F" w14:textId="77777777" w:rsidTr="00B15203">
        <w:trPr>
          <w:trHeight w:val="20"/>
        </w:trPr>
        <w:tc>
          <w:tcPr>
            <w:tcW w:w="879" w:type="pct"/>
            <w:vMerge/>
          </w:tcPr>
          <w:p w14:paraId="2BB6C072" w14:textId="77777777" w:rsidR="00CB3A73" w:rsidRPr="00CC4257" w:rsidRDefault="00CB3A73" w:rsidP="00840FC7"/>
        </w:tc>
        <w:tc>
          <w:tcPr>
            <w:tcW w:w="4121" w:type="pct"/>
          </w:tcPr>
          <w:p w14:paraId="1D019195" w14:textId="66A46088" w:rsidR="00CB3A73" w:rsidRPr="00CC4257" w:rsidRDefault="00CB3A73" w:rsidP="00FC100C">
            <w:pPr>
              <w:jc w:val="both"/>
            </w:pPr>
            <w:r w:rsidRPr="00C1730D">
              <w:t>Проводить смазку рабочих органов специализированных резьбонакатных станков при выполнении технологических операций по накатке наружной метрической</w:t>
            </w:r>
            <w:r>
              <w:t xml:space="preserve">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t xml:space="preserve"> поверхностей</w:t>
            </w:r>
            <w:r w:rsidRPr="00C1730D">
              <w:t xml:space="preserve"> до </w:t>
            </w:r>
            <w:r w:rsidR="00AA5283">
              <w:t>Ra </w:t>
            </w:r>
            <w:r>
              <w:t>0,8</w:t>
            </w:r>
            <w:r w:rsidR="00AA5283">
              <w:t> мкм</w:t>
            </w:r>
            <w:r w:rsidRPr="00C1730D">
              <w:t xml:space="preserve"> на </w:t>
            </w:r>
            <w:r>
              <w:t>машиностроительных деталях</w:t>
            </w:r>
          </w:p>
        </w:tc>
      </w:tr>
      <w:tr w:rsidR="00CB3A73" w:rsidRPr="00CC4257" w14:paraId="5C0A63A4" w14:textId="77777777" w:rsidTr="00B15203">
        <w:trPr>
          <w:trHeight w:val="20"/>
        </w:trPr>
        <w:tc>
          <w:tcPr>
            <w:tcW w:w="879" w:type="pct"/>
            <w:vMerge/>
          </w:tcPr>
          <w:p w14:paraId="4C1D5735" w14:textId="77777777" w:rsidR="00CB3A73" w:rsidRPr="00CC4257" w:rsidRDefault="00CB3A73" w:rsidP="00840FC7"/>
        </w:tc>
        <w:tc>
          <w:tcPr>
            <w:tcW w:w="4121" w:type="pct"/>
          </w:tcPr>
          <w:p w14:paraId="1CA75F94" w14:textId="78416164" w:rsidR="00CB3A73" w:rsidRPr="00CC4257" w:rsidRDefault="00CB3A73" w:rsidP="00FC100C">
            <w:pPr>
              <w:jc w:val="both"/>
            </w:pPr>
            <w:r w:rsidRPr="00C1730D">
              <w:t>Выполнять регламентные работы по техническому обслуживанию специализированных резьбонакатных станков при выполнении технологических операций по накатке наружной метрической</w:t>
            </w:r>
            <w:r>
              <w:t xml:space="preserve">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t xml:space="preserve"> поверхностей</w:t>
            </w:r>
            <w:r w:rsidRPr="00C1730D">
              <w:t xml:space="preserve"> до </w:t>
            </w:r>
            <w:r w:rsidR="00AA5283">
              <w:t>Ra </w:t>
            </w:r>
            <w:r>
              <w:t>0,8</w:t>
            </w:r>
            <w:r w:rsidR="00AA5283">
              <w:t> мкм</w:t>
            </w:r>
            <w:r w:rsidRPr="00C1730D">
              <w:t xml:space="preserve"> на </w:t>
            </w:r>
            <w:r>
              <w:t>машиностроительных деталях</w:t>
            </w:r>
          </w:p>
        </w:tc>
      </w:tr>
      <w:tr w:rsidR="00CB3A73" w:rsidRPr="00CC4257" w14:paraId="2D691F31" w14:textId="77777777" w:rsidTr="00B15203">
        <w:trPr>
          <w:trHeight w:val="20"/>
        </w:trPr>
        <w:tc>
          <w:tcPr>
            <w:tcW w:w="879" w:type="pct"/>
            <w:vMerge/>
          </w:tcPr>
          <w:p w14:paraId="159D713C" w14:textId="77777777" w:rsidR="00CB3A73" w:rsidRPr="00CC4257" w:rsidRDefault="00CB3A73" w:rsidP="00840FC7"/>
        </w:tc>
        <w:tc>
          <w:tcPr>
            <w:tcW w:w="4121" w:type="pct"/>
          </w:tcPr>
          <w:p w14:paraId="540DB86D" w14:textId="281F2554" w:rsidR="00CB3A73" w:rsidRPr="00CC4257" w:rsidRDefault="00CB3A73" w:rsidP="00FC100C">
            <w:pPr>
              <w:jc w:val="both"/>
            </w:pPr>
            <w:r w:rsidRPr="00C1730D">
              <w:t>Поддерживать состояние рабочего места в соответствии с требованиями охраны труда, пожарной, промышленной и экологической безопасности при выполнении технологических операций по накатке наружной метрической</w:t>
            </w:r>
            <w:r>
              <w:t xml:space="preserve">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t xml:space="preserve"> поверхностей</w:t>
            </w:r>
            <w:r w:rsidRPr="00C1730D">
              <w:t xml:space="preserve"> до </w:t>
            </w:r>
            <w:r w:rsidR="00AA5283">
              <w:t>Ra </w:t>
            </w:r>
            <w:r>
              <w:t>0,8</w:t>
            </w:r>
            <w:r w:rsidR="00AA5283">
              <w:t> мкм</w:t>
            </w:r>
            <w:r w:rsidRPr="00C1730D">
              <w:t xml:space="preserve"> на </w:t>
            </w:r>
            <w:r>
              <w:t>машиностроительных деталях</w:t>
            </w:r>
            <w:r w:rsidRPr="00C1730D">
              <w:t xml:space="preserve"> на специализированных резьбонакатных станках</w:t>
            </w:r>
          </w:p>
        </w:tc>
      </w:tr>
      <w:tr w:rsidR="00CB3A73" w:rsidRPr="00CC4257" w14:paraId="3DD93111" w14:textId="77777777" w:rsidTr="00B15203">
        <w:trPr>
          <w:trHeight w:val="20"/>
        </w:trPr>
        <w:tc>
          <w:tcPr>
            <w:tcW w:w="879" w:type="pct"/>
            <w:vMerge/>
          </w:tcPr>
          <w:p w14:paraId="34DE5C5D" w14:textId="77777777" w:rsidR="00CB3A73" w:rsidRPr="00CC4257" w:rsidRDefault="00CB3A73" w:rsidP="00840FC7"/>
        </w:tc>
        <w:tc>
          <w:tcPr>
            <w:tcW w:w="4121" w:type="pct"/>
          </w:tcPr>
          <w:p w14:paraId="518A3327" w14:textId="50FFD149" w:rsidR="00CB3A73" w:rsidRPr="00CC4257" w:rsidRDefault="00CB3A73" w:rsidP="00FC100C">
            <w:pPr>
              <w:jc w:val="both"/>
            </w:pPr>
            <w:r w:rsidRPr="00C1730D">
              <w:t>Оценивать состояние накатных инструментов на специализированных резьбонакатных станках при выполнении технологических операций по накатке наружной метрической</w:t>
            </w:r>
            <w:r>
              <w:t xml:space="preserve">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t xml:space="preserve"> поверхностей</w:t>
            </w:r>
            <w:r w:rsidRPr="00C1730D">
              <w:t xml:space="preserve"> до </w:t>
            </w:r>
            <w:r w:rsidR="00AA5283">
              <w:t>Ra </w:t>
            </w:r>
            <w:r>
              <w:t>0,8</w:t>
            </w:r>
            <w:r w:rsidR="00AA5283">
              <w:t> мкм</w:t>
            </w:r>
            <w:r w:rsidRPr="00C1730D">
              <w:t xml:space="preserve"> на </w:t>
            </w:r>
            <w:r>
              <w:t>машиностроительных деталях</w:t>
            </w:r>
          </w:p>
        </w:tc>
      </w:tr>
      <w:tr w:rsidR="00CB3A73" w:rsidRPr="00CC4257" w14:paraId="7701B325" w14:textId="77777777" w:rsidTr="00B15203">
        <w:trPr>
          <w:trHeight w:val="20"/>
        </w:trPr>
        <w:tc>
          <w:tcPr>
            <w:tcW w:w="879" w:type="pct"/>
            <w:vMerge/>
          </w:tcPr>
          <w:p w14:paraId="503C211B" w14:textId="77777777" w:rsidR="00CB3A73" w:rsidRPr="00CC4257" w:rsidRDefault="00CB3A73" w:rsidP="00840FC7"/>
        </w:tc>
        <w:tc>
          <w:tcPr>
            <w:tcW w:w="4121" w:type="pct"/>
          </w:tcPr>
          <w:p w14:paraId="2DCEF109" w14:textId="610848E7" w:rsidR="00CB3A73" w:rsidRPr="00CC4257" w:rsidRDefault="00CB3A73" w:rsidP="00FC100C">
            <w:pPr>
              <w:jc w:val="both"/>
            </w:pPr>
            <w:r w:rsidRPr="00C1730D">
              <w:t>Снимать и устанавливать накатные инструменты на специализированных резьбонакатных станках при выполнении технологических операций по накатке наружной метрической</w:t>
            </w:r>
            <w:r>
              <w:t xml:space="preserve">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t xml:space="preserve"> поверхностей</w:t>
            </w:r>
            <w:r w:rsidRPr="00C1730D">
              <w:t xml:space="preserve"> до </w:t>
            </w:r>
            <w:r w:rsidR="00AA5283">
              <w:t>Ra </w:t>
            </w:r>
            <w:r>
              <w:t>0,8</w:t>
            </w:r>
            <w:r w:rsidR="00AA5283">
              <w:t> мкм</w:t>
            </w:r>
            <w:r w:rsidRPr="00C1730D">
              <w:t xml:space="preserve"> на </w:t>
            </w:r>
            <w:r>
              <w:t>машиностроительных деталях</w:t>
            </w:r>
          </w:p>
        </w:tc>
      </w:tr>
      <w:tr w:rsidR="00CB3A73" w:rsidRPr="00CC4257" w14:paraId="73D088F0" w14:textId="77777777" w:rsidTr="00B15203">
        <w:trPr>
          <w:trHeight w:val="20"/>
        </w:trPr>
        <w:tc>
          <w:tcPr>
            <w:tcW w:w="879" w:type="pct"/>
            <w:vMerge/>
          </w:tcPr>
          <w:p w14:paraId="17427A38" w14:textId="77777777" w:rsidR="00CB3A73" w:rsidRPr="00CC4257" w:rsidRDefault="00CB3A73" w:rsidP="00840FC7"/>
        </w:tc>
        <w:tc>
          <w:tcPr>
            <w:tcW w:w="4121" w:type="pct"/>
          </w:tcPr>
          <w:p w14:paraId="6C577FD9" w14:textId="0BE8B08C" w:rsidR="00CB3A73" w:rsidRPr="00CC4257" w:rsidRDefault="00CB3A73" w:rsidP="00FC100C">
            <w:pPr>
              <w:jc w:val="both"/>
            </w:pPr>
            <w:r w:rsidRPr="00C1730D">
              <w:t>Оценивать состояние приспособлений на специализированных резьбонакатных станках при выполнении технологических операций по накатке наружной метрической</w:t>
            </w:r>
            <w:r>
              <w:t xml:space="preserve">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lastRenderedPageBreak/>
              <w:t>точности B</w:t>
            </w:r>
            <w:r w:rsidR="00E62874">
              <w:t xml:space="preserve"> с шероховатостью</w:t>
            </w:r>
            <w:r>
              <w:t xml:space="preserve"> поверхностей</w:t>
            </w:r>
            <w:r w:rsidRPr="00C1730D">
              <w:t xml:space="preserve"> до </w:t>
            </w:r>
            <w:r w:rsidR="00AA5283">
              <w:t>Ra </w:t>
            </w:r>
            <w:r>
              <w:t>0,8</w:t>
            </w:r>
            <w:r w:rsidR="00AA5283">
              <w:t> мкм</w:t>
            </w:r>
            <w:r w:rsidRPr="00C1730D">
              <w:t xml:space="preserve"> на </w:t>
            </w:r>
            <w:r>
              <w:t>машиностроительных деталях</w:t>
            </w:r>
          </w:p>
        </w:tc>
      </w:tr>
      <w:tr w:rsidR="00CB3A73" w:rsidRPr="00CC4257" w14:paraId="2F3F6780" w14:textId="77777777" w:rsidTr="00B15203">
        <w:trPr>
          <w:trHeight w:val="20"/>
        </w:trPr>
        <w:tc>
          <w:tcPr>
            <w:tcW w:w="879" w:type="pct"/>
            <w:vMerge/>
          </w:tcPr>
          <w:p w14:paraId="2222489D" w14:textId="77777777" w:rsidR="00CB3A73" w:rsidRPr="00CC4257" w:rsidRDefault="00CB3A73" w:rsidP="00840FC7"/>
        </w:tc>
        <w:tc>
          <w:tcPr>
            <w:tcW w:w="4121" w:type="pct"/>
          </w:tcPr>
          <w:p w14:paraId="18487865" w14:textId="6A2536E7" w:rsidR="00CB3A73" w:rsidRPr="00CC4257" w:rsidRDefault="00CB3A73" w:rsidP="00FC100C">
            <w:pPr>
              <w:jc w:val="both"/>
            </w:pPr>
            <w:r w:rsidRPr="00C1730D">
              <w:t>Выполнять техническое обслуживание приспособлений специализированных резьбонакатных станков при выполнении технологических операций по накатке наружной метрической</w:t>
            </w:r>
            <w:r>
              <w:t xml:space="preserve">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t xml:space="preserve"> поверхностей</w:t>
            </w:r>
            <w:r w:rsidRPr="00C1730D">
              <w:t xml:space="preserve"> до </w:t>
            </w:r>
            <w:r w:rsidR="00AA5283">
              <w:t>Ra </w:t>
            </w:r>
            <w:r>
              <w:t>0,8</w:t>
            </w:r>
            <w:r w:rsidR="00AA5283">
              <w:t> мкм</w:t>
            </w:r>
            <w:r w:rsidRPr="00C1730D">
              <w:t xml:space="preserve"> на </w:t>
            </w:r>
            <w:r>
              <w:t>машиностроительных деталях</w:t>
            </w:r>
          </w:p>
        </w:tc>
      </w:tr>
      <w:tr w:rsidR="00CB3A73" w:rsidRPr="00CC4257" w14:paraId="7C651864" w14:textId="77777777" w:rsidTr="00B15203">
        <w:trPr>
          <w:trHeight w:val="20"/>
        </w:trPr>
        <w:tc>
          <w:tcPr>
            <w:tcW w:w="879" w:type="pct"/>
            <w:vMerge/>
          </w:tcPr>
          <w:p w14:paraId="2E7264CE" w14:textId="77777777" w:rsidR="00CB3A73" w:rsidRPr="00CC4257" w:rsidRDefault="00CB3A73" w:rsidP="00840FC7"/>
        </w:tc>
        <w:tc>
          <w:tcPr>
            <w:tcW w:w="4121" w:type="pct"/>
          </w:tcPr>
          <w:p w14:paraId="7591FB5D" w14:textId="24F31970" w:rsidR="00CB3A73" w:rsidRPr="00CC4257" w:rsidRDefault="00CB3A73" w:rsidP="00FC100C">
            <w:pPr>
              <w:jc w:val="both"/>
            </w:pPr>
            <w:r w:rsidRPr="00C1730D">
              <w:t>Корректировать положение рабочих органов специализированных резьбонакатных станков при отклонении параметров выполняемой технологической операции по накатке наружной метрической</w:t>
            </w:r>
            <w:r>
              <w:t xml:space="preserve">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t xml:space="preserve"> поверхностей</w:t>
            </w:r>
            <w:r w:rsidRPr="00C1730D">
              <w:t xml:space="preserve"> до </w:t>
            </w:r>
            <w:r w:rsidR="00AA5283">
              <w:t>Ra </w:t>
            </w:r>
            <w:r>
              <w:t>0,8</w:t>
            </w:r>
            <w:r w:rsidR="00AA5283">
              <w:t> мкм</w:t>
            </w:r>
            <w:r w:rsidRPr="00C1730D">
              <w:t xml:space="preserve"> на </w:t>
            </w:r>
            <w:r>
              <w:t>машиностроительных деталях</w:t>
            </w:r>
          </w:p>
        </w:tc>
      </w:tr>
      <w:tr w:rsidR="00CB3A73" w:rsidRPr="00CC4257" w14:paraId="76F13675" w14:textId="77777777" w:rsidTr="00B15203">
        <w:trPr>
          <w:trHeight w:val="20"/>
        </w:trPr>
        <w:tc>
          <w:tcPr>
            <w:tcW w:w="879" w:type="pct"/>
            <w:vMerge/>
          </w:tcPr>
          <w:p w14:paraId="4D65AD0A" w14:textId="77777777" w:rsidR="00CB3A73" w:rsidRPr="00CC4257" w:rsidRDefault="00CB3A73" w:rsidP="00840FC7"/>
        </w:tc>
        <w:tc>
          <w:tcPr>
            <w:tcW w:w="4121" w:type="pct"/>
          </w:tcPr>
          <w:p w14:paraId="50AC2416" w14:textId="7C6D1CEC" w:rsidR="00CB3A73" w:rsidRPr="00CC4257" w:rsidRDefault="00CB3A73" w:rsidP="00FC100C">
            <w:pPr>
              <w:jc w:val="both"/>
            </w:pPr>
            <w:r w:rsidRPr="00C1730D">
              <w:t>Корректировать режимы работы</w:t>
            </w:r>
            <w:r>
              <w:t xml:space="preserve"> </w:t>
            </w:r>
            <w:r w:rsidRPr="00C1730D">
              <w:t>специализированных резьбонакатных станков при отклонении параметров выполняемой технологической операции по накатке наружной метрической</w:t>
            </w:r>
            <w:r>
              <w:t xml:space="preserve"> </w:t>
            </w:r>
            <w:r w:rsidR="00E62874">
              <w:t>резьбы до 6</w:t>
            </w:r>
            <w:r w:rsidR="00AA5283">
              <w:t>‑й</w:t>
            </w:r>
            <w:r w:rsidR="00E62874">
              <w:t xml:space="preserve"> степени </w:t>
            </w:r>
            <w:r w:rsidR="000C580C">
              <w:t>точности или трубной</w:t>
            </w:r>
            <w:r w:rsidR="00E62874">
              <w:t xml:space="preserve"> резьбы класса </w:t>
            </w:r>
            <w:r w:rsidR="001A1AEF">
              <w:t>точности B</w:t>
            </w:r>
            <w:r w:rsidR="00E62874">
              <w:t xml:space="preserve"> с шероховатостью</w:t>
            </w:r>
            <w:r>
              <w:t xml:space="preserve"> поверхностей</w:t>
            </w:r>
            <w:r w:rsidRPr="00C1730D">
              <w:t xml:space="preserve"> до </w:t>
            </w:r>
            <w:r w:rsidR="00AA5283">
              <w:t>Ra </w:t>
            </w:r>
            <w:r>
              <w:t>0,8</w:t>
            </w:r>
            <w:r w:rsidR="00AA5283">
              <w:t> мкм</w:t>
            </w:r>
            <w:r w:rsidRPr="00C1730D">
              <w:t xml:space="preserve"> на </w:t>
            </w:r>
            <w:r>
              <w:t>машиностроительных деталях</w:t>
            </w:r>
          </w:p>
        </w:tc>
      </w:tr>
      <w:tr w:rsidR="00CB3A73" w:rsidRPr="00CC4257" w14:paraId="30398B82" w14:textId="77777777" w:rsidTr="00B15203">
        <w:trPr>
          <w:trHeight w:val="20"/>
        </w:trPr>
        <w:tc>
          <w:tcPr>
            <w:tcW w:w="879" w:type="pct"/>
            <w:vMerge w:val="restart"/>
          </w:tcPr>
          <w:p w14:paraId="1EC317DF" w14:textId="77777777" w:rsidR="00CB3A73" w:rsidRPr="00CC4257" w:rsidRDefault="00CB3A73" w:rsidP="00840FC7">
            <w:r w:rsidRPr="00CC4257">
              <w:t>Необходимые знания</w:t>
            </w:r>
          </w:p>
        </w:tc>
        <w:tc>
          <w:tcPr>
            <w:tcW w:w="4121" w:type="pct"/>
          </w:tcPr>
          <w:p w14:paraId="3D77991C" w14:textId="327C940A" w:rsidR="00CB3A73" w:rsidRPr="00CC4257" w:rsidRDefault="00CB3A73" w:rsidP="00FC100C">
            <w:pPr>
              <w:jc w:val="both"/>
            </w:pPr>
            <w:r w:rsidRPr="001351FC">
              <w:t>Основы ЕСКД</w:t>
            </w:r>
          </w:p>
        </w:tc>
      </w:tr>
      <w:tr w:rsidR="00CB3A73" w:rsidRPr="00CC4257" w14:paraId="7402CE76" w14:textId="77777777" w:rsidTr="00B15203">
        <w:trPr>
          <w:trHeight w:val="20"/>
        </w:trPr>
        <w:tc>
          <w:tcPr>
            <w:tcW w:w="879" w:type="pct"/>
            <w:vMerge/>
          </w:tcPr>
          <w:p w14:paraId="2AA9C6E1" w14:textId="77777777" w:rsidR="00CB3A73" w:rsidRPr="00CC4257" w:rsidRDefault="00CB3A73" w:rsidP="00840FC7"/>
        </w:tc>
        <w:tc>
          <w:tcPr>
            <w:tcW w:w="4121" w:type="pct"/>
          </w:tcPr>
          <w:p w14:paraId="4E3F789C" w14:textId="70482363" w:rsidR="00CB3A73" w:rsidRPr="00CC4257" w:rsidRDefault="00CB3A73" w:rsidP="00FC100C">
            <w:pPr>
              <w:jc w:val="both"/>
            </w:pPr>
            <w:r w:rsidRPr="001351FC">
              <w:t>Правила чтения конструкторской документации</w:t>
            </w:r>
          </w:p>
        </w:tc>
      </w:tr>
      <w:tr w:rsidR="00CB3A73" w:rsidRPr="00CC4257" w14:paraId="4291C536" w14:textId="77777777" w:rsidTr="00B15203">
        <w:trPr>
          <w:trHeight w:val="20"/>
        </w:trPr>
        <w:tc>
          <w:tcPr>
            <w:tcW w:w="879" w:type="pct"/>
            <w:vMerge/>
          </w:tcPr>
          <w:p w14:paraId="2AB7843F" w14:textId="77777777" w:rsidR="00CB3A73" w:rsidRPr="00CC4257" w:rsidRDefault="00CB3A73" w:rsidP="00840FC7"/>
        </w:tc>
        <w:tc>
          <w:tcPr>
            <w:tcW w:w="4121" w:type="pct"/>
          </w:tcPr>
          <w:p w14:paraId="5D5936A2" w14:textId="77777777" w:rsidR="00CB3A73" w:rsidRPr="00CC4257" w:rsidRDefault="00CB3A73" w:rsidP="00FC100C">
            <w:pPr>
              <w:jc w:val="both"/>
            </w:pPr>
            <w:r w:rsidRPr="001351FC">
              <w:t>Система допусков и посадок, квалитеты точности, параметры шероховатости</w:t>
            </w:r>
          </w:p>
        </w:tc>
      </w:tr>
      <w:tr w:rsidR="00CB3A73" w:rsidRPr="00CC4257" w14:paraId="16D27EB3" w14:textId="77777777" w:rsidTr="00B15203">
        <w:trPr>
          <w:trHeight w:val="20"/>
        </w:trPr>
        <w:tc>
          <w:tcPr>
            <w:tcW w:w="879" w:type="pct"/>
            <w:vMerge/>
          </w:tcPr>
          <w:p w14:paraId="6D4772B8" w14:textId="77777777" w:rsidR="00CB3A73" w:rsidRPr="00CC4257" w:rsidRDefault="00CB3A73" w:rsidP="00840FC7"/>
        </w:tc>
        <w:tc>
          <w:tcPr>
            <w:tcW w:w="4121" w:type="pct"/>
          </w:tcPr>
          <w:p w14:paraId="6908EF55" w14:textId="77777777" w:rsidR="00CB3A73" w:rsidRPr="00CC4257" w:rsidRDefault="00CB3A73" w:rsidP="00FC100C">
            <w:pPr>
              <w:jc w:val="both"/>
            </w:pPr>
            <w:r w:rsidRPr="001351FC">
              <w:t>Обозначение на рабочих чертежах допусков размеров, формы и взаимного расположения поверхностей, шероховатости поверхностей</w:t>
            </w:r>
          </w:p>
        </w:tc>
      </w:tr>
      <w:tr w:rsidR="00CB3A73" w:rsidRPr="00CC4257" w14:paraId="0900C4F9" w14:textId="77777777" w:rsidTr="00B15203">
        <w:trPr>
          <w:trHeight w:val="20"/>
        </w:trPr>
        <w:tc>
          <w:tcPr>
            <w:tcW w:w="879" w:type="pct"/>
            <w:vMerge/>
          </w:tcPr>
          <w:p w14:paraId="2453654E" w14:textId="77777777" w:rsidR="00CB3A73" w:rsidRPr="00CC4257" w:rsidRDefault="00CB3A73" w:rsidP="00840FC7"/>
        </w:tc>
        <w:tc>
          <w:tcPr>
            <w:tcW w:w="4121" w:type="pct"/>
          </w:tcPr>
          <w:p w14:paraId="2E6237BB" w14:textId="1A82926A" w:rsidR="00CB3A73" w:rsidRPr="00CC4257" w:rsidRDefault="00CB3A73" w:rsidP="00FC100C">
            <w:pPr>
              <w:jc w:val="both"/>
            </w:pPr>
            <w:r w:rsidRPr="001351FC">
              <w:t>Основы ЕСТД</w:t>
            </w:r>
          </w:p>
        </w:tc>
      </w:tr>
      <w:tr w:rsidR="00CB3A73" w:rsidRPr="00CC4257" w14:paraId="078F069E" w14:textId="77777777" w:rsidTr="00B15203">
        <w:trPr>
          <w:trHeight w:val="20"/>
        </w:trPr>
        <w:tc>
          <w:tcPr>
            <w:tcW w:w="879" w:type="pct"/>
            <w:vMerge/>
          </w:tcPr>
          <w:p w14:paraId="7D91353B" w14:textId="77777777" w:rsidR="00CB3A73" w:rsidRPr="00CC4257" w:rsidRDefault="00CB3A73" w:rsidP="00840FC7"/>
        </w:tc>
        <w:tc>
          <w:tcPr>
            <w:tcW w:w="4121" w:type="pct"/>
          </w:tcPr>
          <w:p w14:paraId="46B42227" w14:textId="77777777" w:rsidR="00CB3A73" w:rsidRPr="00CC4257" w:rsidRDefault="00CB3A73" w:rsidP="00FC100C">
            <w:pPr>
              <w:jc w:val="both"/>
            </w:pPr>
            <w:r w:rsidRPr="001351FC">
              <w:t>Виды и содержание технологической документации, используемой в организации</w:t>
            </w:r>
          </w:p>
        </w:tc>
      </w:tr>
      <w:tr w:rsidR="00CB3A73" w:rsidRPr="00CC4257" w14:paraId="4D89790A" w14:textId="77777777" w:rsidTr="00B15203">
        <w:trPr>
          <w:trHeight w:val="20"/>
        </w:trPr>
        <w:tc>
          <w:tcPr>
            <w:tcW w:w="879" w:type="pct"/>
            <w:vMerge/>
          </w:tcPr>
          <w:p w14:paraId="14FD83B6" w14:textId="77777777" w:rsidR="00CB3A73" w:rsidRPr="00CC4257" w:rsidRDefault="00CB3A73" w:rsidP="00840FC7"/>
        </w:tc>
        <w:tc>
          <w:tcPr>
            <w:tcW w:w="4121" w:type="pct"/>
          </w:tcPr>
          <w:p w14:paraId="5CB2AC51" w14:textId="1E37B351" w:rsidR="00CB3A73" w:rsidRPr="00CC4257" w:rsidRDefault="00CB3A73" w:rsidP="00FC100C">
            <w:pPr>
              <w:jc w:val="both"/>
            </w:pPr>
            <w:r w:rsidRPr="001351FC">
              <w:t>Правила чтения технологической документации</w:t>
            </w:r>
          </w:p>
        </w:tc>
      </w:tr>
      <w:tr w:rsidR="00CB3A73" w:rsidRPr="00CC4257" w14:paraId="59C0C952" w14:textId="77777777" w:rsidTr="00B15203">
        <w:trPr>
          <w:trHeight w:val="20"/>
        </w:trPr>
        <w:tc>
          <w:tcPr>
            <w:tcW w:w="879" w:type="pct"/>
            <w:vMerge/>
          </w:tcPr>
          <w:p w14:paraId="2DF557C4" w14:textId="77777777" w:rsidR="00CB3A73" w:rsidRPr="00CC4257" w:rsidRDefault="00CB3A73" w:rsidP="00840FC7"/>
        </w:tc>
        <w:tc>
          <w:tcPr>
            <w:tcW w:w="4121" w:type="pct"/>
          </w:tcPr>
          <w:p w14:paraId="3834B998" w14:textId="77777777" w:rsidR="00CB3A73" w:rsidRPr="00CC4257" w:rsidRDefault="00CB3A73" w:rsidP="00FC100C">
            <w:pPr>
              <w:jc w:val="both"/>
            </w:pPr>
            <w:r w:rsidRPr="001351FC">
              <w:t>Основные свойства и маркировка обрабатываемых материалов</w:t>
            </w:r>
          </w:p>
        </w:tc>
      </w:tr>
      <w:tr w:rsidR="00CB3A73" w:rsidRPr="00CC4257" w14:paraId="2FDCDF6D" w14:textId="77777777" w:rsidTr="00B15203">
        <w:trPr>
          <w:trHeight w:val="20"/>
        </w:trPr>
        <w:tc>
          <w:tcPr>
            <w:tcW w:w="879" w:type="pct"/>
            <w:vMerge/>
          </w:tcPr>
          <w:p w14:paraId="53F8251B" w14:textId="77777777" w:rsidR="00CB3A73" w:rsidRPr="00CC4257" w:rsidRDefault="00CB3A73" w:rsidP="00840FC7"/>
        </w:tc>
        <w:tc>
          <w:tcPr>
            <w:tcW w:w="4121" w:type="pct"/>
          </w:tcPr>
          <w:p w14:paraId="71B4603C" w14:textId="18F6D9F0" w:rsidR="00CB3A73" w:rsidRPr="00CC4257" w:rsidRDefault="00CB3A73" w:rsidP="00FC100C">
            <w:pPr>
              <w:jc w:val="both"/>
            </w:pPr>
            <w:r>
              <w:t xml:space="preserve">Устройство, принципы работы и правила эксплуатации специализированных резьбонакатных станков </w:t>
            </w:r>
            <w:r w:rsidRPr="001351FC">
              <w:t xml:space="preserve">для </w:t>
            </w:r>
            <w:r>
              <w:t>накатки</w:t>
            </w:r>
            <w:r w:rsidRPr="001351FC">
              <w:t xml:space="preserve"> </w:t>
            </w:r>
            <w:r w:rsidR="000C580C">
              <w:t>наружных метрических или трубных</w:t>
            </w:r>
            <w:r w:rsidRPr="001351FC">
              <w:t xml:space="preserve"> резьб </w:t>
            </w:r>
          </w:p>
        </w:tc>
      </w:tr>
      <w:tr w:rsidR="00CB3A73" w:rsidRPr="00CC4257" w14:paraId="561B7EFE" w14:textId="77777777" w:rsidTr="00B15203">
        <w:trPr>
          <w:trHeight w:val="20"/>
        </w:trPr>
        <w:tc>
          <w:tcPr>
            <w:tcW w:w="879" w:type="pct"/>
            <w:vMerge/>
          </w:tcPr>
          <w:p w14:paraId="5580291D" w14:textId="77777777" w:rsidR="00CB3A73" w:rsidRPr="00CC4257" w:rsidRDefault="00CB3A73" w:rsidP="00840FC7"/>
        </w:tc>
        <w:tc>
          <w:tcPr>
            <w:tcW w:w="4121" w:type="pct"/>
          </w:tcPr>
          <w:p w14:paraId="30B620F7" w14:textId="77777777" w:rsidR="00CB3A73" w:rsidRPr="00CC4257" w:rsidRDefault="00CB3A73" w:rsidP="00FC100C">
            <w:pPr>
              <w:jc w:val="both"/>
            </w:pPr>
            <w:r w:rsidRPr="001351FC">
              <w:t>Смазочно-охлаждающие технологические средства: виды, назначение, свойства, составы и способы применения</w:t>
            </w:r>
          </w:p>
        </w:tc>
      </w:tr>
      <w:tr w:rsidR="00CB3A73" w:rsidRPr="00CC4257" w14:paraId="14D0B34F" w14:textId="77777777" w:rsidTr="00B15203">
        <w:trPr>
          <w:trHeight w:val="20"/>
        </w:trPr>
        <w:tc>
          <w:tcPr>
            <w:tcW w:w="879" w:type="pct"/>
            <w:vMerge/>
          </w:tcPr>
          <w:p w14:paraId="77E3B940" w14:textId="77777777" w:rsidR="00CB3A73" w:rsidRPr="00CC4257" w:rsidRDefault="00CB3A73" w:rsidP="00840FC7"/>
        </w:tc>
        <w:tc>
          <w:tcPr>
            <w:tcW w:w="4121" w:type="pct"/>
          </w:tcPr>
          <w:p w14:paraId="7646CA6D" w14:textId="0916CC78" w:rsidR="00CB3A73" w:rsidRPr="00CC4257" w:rsidRDefault="00CB3A73" w:rsidP="00FC100C">
            <w:pPr>
              <w:jc w:val="both"/>
            </w:pPr>
            <w:r w:rsidRPr="001351FC">
              <w:t xml:space="preserve">Требования к планировке, оснащению и организации рабочего места при выполнении работ на специализированных </w:t>
            </w:r>
            <w:r>
              <w:t>резьбонакатных</w:t>
            </w:r>
            <w:r w:rsidRPr="001351FC">
              <w:t xml:space="preserve"> станках для </w:t>
            </w:r>
            <w:r>
              <w:t>накатки</w:t>
            </w:r>
            <w:r w:rsidRPr="001351FC">
              <w:t xml:space="preserve"> </w:t>
            </w:r>
            <w:r w:rsidR="000C580C">
              <w:t>наружных метрических или трубных</w:t>
            </w:r>
            <w:r w:rsidRPr="001351FC">
              <w:t xml:space="preserve"> резьб</w:t>
            </w:r>
          </w:p>
        </w:tc>
      </w:tr>
      <w:tr w:rsidR="00CB3A73" w:rsidRPr="00CC4257" w14:paraId="10339855" w14:textId="77777777" w:rsidTr="00B15203">
        <w:trPr>
          <w:trHeight w:val="20"/>
        </w:trPr>
        <w:tc>
          <w:tcPr>
            <w:tcW w:w="879" w:type="pct"/>
            <w:vMerge/>
          </w:tcPr>
          <w:p w14:paraId="257B8CFB" w14:textId="77777777" w:rsidR="00CB3A73" w:rsidRPr="00CC4257" w:rsidRDefault="00CB3A73" w:rsidP="00840FC7"/>
        </w:tc>
        <w:tc>
          <w:tcPr>
            <w:tcW w:w="4121" w:type="pct"/>
          </w:tcPr>
          <w:p w14:paraId="0FDC4444" w14:textId="2FE4D560" w:rsidR="00CB3A73" w:rsidRPr="00CC4257" w:rsidRDefault="00CB3A73" w:rsidP="00FC100C">
            <w:pPr>
              <w:jc w:val="both"/>
            </w:pPr>
            <w:r w:rsidRPr="001351FC">
              <w:t xml:space="preserve">Правила и приемы установки заготовок на специализированных </w:t>
            </w:r>
            <w:r>
              <w:t>резьбонакатных</w:t>
            </w:r>
            <w:r w:rsidRPr="001351FC">
              <w:t xml:space="preserve"> станках для </w:t>
            </w:r>
            <w:r>
              <w:t>накатки</w:t>
            </w:r>
            <w:r w:rsidRPr="001351FC">
              <w:t xml:space="preserve"> </w:t>
            </w:r>
            <w:r w:rsidR="000C580C">
              <w:t>наружных метрических или трубных</w:t>
            </w:r>
            <w:r w:rsidRPr="001351FC">
              <w:t xml:space="preserve"> резьб</w:t>
            </w:r>
          </w:p>
        </w:tc>
      </w:tr>
      <w:tr w:rsidR="00CB3A73" w:rsidRPr="00CC4257" w14:paraId="1295C4E8" w14:textId="77777777" w:rsidTr="00B15203">
        <w:trPr>
          <w:trHeight w:val="20"/>
        </w:trPr>
        <w:tc>
          <w:tcPr>
            <w:tcW w:w="879" w:type="pct"/>
            <w:vMerge/>
          </w:tcPr>
          <w:p w14:paraId="2667AE20" w14:textId="77777777" w:rsidR="00CB3A73" w:rsidRPr="00CC4257" w:rsidRDefault="00CB3A73" w:rsidP="00840FC7"/>
        </w:tc>
        <w:tc>
          <w:tcPr>
            <w:tcW w:w="4121" w:type="pct"/>
          </w:tcPr>
          <w:p w14:paraId="728FD2C5" w14:textId="72F8C8A5" w:rsidR="00CB3A73" w:rsidRPr="00CC4257" w:rsidRDefault="00CB3A73" w:rsidP="00FC100C">
            <w:pPr>
              <w:jc w:val="both"/>
            </w:pPr>
            <w:r w:rsidRPr="001351FC">
              <w:t xml:space="preserve">Способы и приемы </w:t>
            </w:r>
            <w:r>
              <w:t>накатки</w:t>
            </w:r>
            <w:r w:rsidRPr="001351FC">
              <w:t xml:space="preserve"> </w:t>
            </w:r>
            <w:r w:rsidR="000C580C">
              <w:t>наружных метрических или трубных</w:t>
            </w:r>
            <w:r w:rsidRPr="001351FC">
              <w:t xml:space="preserve"> резьб на специализированных </w:t>
            </w:r>
            <w:r>
              <w:t>резьбонакатных</w:t>
            </w:r>
            <w:r w:rsidRPr="001351FC">
              <w:t xml:space="preserve"> станках</w:t>
            </w:r>
          </w:p>
        </w:tc>
      </w:tr>
      <w:tr w:rsidR="00CB3A73" w:rsidRPr="00CC4257" w14:paraId="371E98D4" w14:textId="77777777" w:rsidTr="00B15203">
        <w:trPr>
          <w:trHeight w:val="20"/>
        </w:trPr>
        <w:tc>
          <w:tcPr>
            <w:tcW w:w="879" w:type="pct"/>
            <w:vMerge/>
          </w:tcPr>
          <w:p w14:paraId="16AFBD25" w14:textId="77777777" w:rsidR="00CB3A73" w:rsidRPr="00CC4257" w:rsidRDefault="00CB3A73" w:rsidP="00840FC7"/>
        </w:tc>
        <w:tc>
          <w:tcPr>
            <w:tcW w:w="4121" w:type="pct"/>
          </w:tcPr>
          <w:p w14:paraId="6EF7E524" w14:textId="394C039B" w:rsidR="00CB3A73" w:rsidRPr="00CC4257" w:rsidRDefault="00CB3A73" w:rsidP="00FC100C">
            <w:pPr>
              <w:jc w:val="both"/>
            </w:pPr>
            <w:r w:rsidRPr="001351FC">
              <w:t xml:space="preserve">Типовые режимы </w:t>
            </w:r>
            <w:r>
              <w:t>накатки</w:t>
            </w:r>
            <w:r w:rsidRPr="001351FC">
              <w:t xml:space="preserve"> </w:t>
            </w:r>
            <w:r w:rsidR="000C580C">
              <w:t>наружных метрических или трубных</w:t>
            </w:r>
            <w:r w:rsidRPr="001351FC">
              <w:t xml:space="preserve"> резьб на специализированных </w:t>
            </w:r>
            <w:r>
              <w:t>резьбонакатных</w:t>
            </w:r>
            <w:r w:rsidRPr="001351FC">
              <w:t xml:space="preserve"> станках</w:t>
            </w:r>
          </w:p>
        </w:tc>
      </w:tr>
      <w:tr w:rsidR="00CB3A73" w:rsidRPr="00CC4257" w14:paraId="6AEF7BCA" w14:textId="77777777" w:rsidTr="00B15203">
        <w:trPr>
          <w:trHeight w:val="20"/>
        </w:trPr>
        <w:tc>
          <w:tcPr>
            <w:tcW w:w="879" w:type="pct"/>
            <w:vMerge/>
          </w:tcPr>
          <w:p w14:paraId="2BD9D582" w14:textId="77777777" w:rsidR="00CB3A73" w:rsidRPr="00CC4257" w:rsidRDefault="00CB3A73" w:rsidP="00840FC7"/>
        </w:tc>
        <w:tc>
          <w:tcPr>
            <w:tcW w:w="4121" w:type="pct"/>
          </w:tcPr>
          <w:p w14:paraId="5EE0A38F" w14:textId="271164C0" w:rsidR="00CB3A73" w:rsidRPr="00CC4257" w:rsidRDefault="00CB3A73" w:rsidP="00FC100C">
            <w:pPr>
              <w:jc w:val="both"/>
            </w:pPr>
            <w:r w:rsidRPr="001351FC">
              <w:t xml:space="preserve">Опасные и вредные производственные факторы, требования охраны труда, пожарной, промышленной, экологической и электробезопасности при выполнении работ на специализированных </w:t>
            </w:r>
            <w:r>
              <w:t>резьбонакатных</w:t>
            </w:r>
            <w:r w:rsidRPr="001351FC">
              <w:t xml:space="preserve"> станках для </w:t>
            </w:r>
            <w:r>
              <w:t>накатки</w:t>
            </w:r>
            <w:r w:rsidRPr="001351FC">
              <w:t xml:space="preserve"> </w:t>
            </w:r>
            <w:r w:rsidR="000C580C">
              <w:t>наружных метрических или трубных</w:t>
            </w:r>
            <w:r w:rsidRPr="001351FC">
              <w:t xml:space="preserve"> резьб</w:t>
            </w:r>
          </w:p>
        </w:tc>
      </w:tr>
      <w:tr w:rsidR="00CB3A73" w:rsidRPr="00CC4257" w14:paraId="7C7FBD2D" w14:textId="77777777" w:rsidTr="00B15203">
        <w:trPr>
          <w:trHeight w:val="20"/>
        </w:trPr>
        <w:tc>
          <w:tcPr>
            <w:tcW w:w="879" w:type="pct"/>
            <w:vMerge/>
          </w:tcPr>
          <w:p w14:paraId="006CE23B" w14:textId="77777777" w:rsidR="00CB3A73" w:rsidRPr="00CC4257" w:rsidRDefault="00CB3A73" w:rsidP="00840FC7"/>
        </w:tc>
        <w:tc>
          <w:tcPr>
            <w:tcW w:w="4121" w:type="pct"/>
          </w:tcPr>
          <w:p w14:paraId="6C2FAFFF" w14:textId="4335BD9C" w:rsidR="00CB3A73" w:rsidRPr="00CC4257" w:rsidRDefault="00CB3A73" w:rsidP="00FC100C">
            <w:pPr>
              <w:jc w:val="both"/>
            </w:pPr>
            <w:r w:rsidRPr="001351FC">
              <w:t xml:space="preserve">Виды и правила применения средств индивидуальной и коллективной защиты при выполнении работ на специализированных </w:t>
            </w:r>
            <w:r>
              <w:t>резьбонакатных</w:t>
            </w:r>
            <w:r w:rsidRPr="001351FC">
              <w:t xml:space="preserve"> станках для </w:t>
            </w:r>
            <w:r>
              <w:t>накатки</w:t>
            </w:r>
            <w:r w:rsidRPr="001351FC">
              <w:t xml:space="preserve"> </w:t>
            </w:r>
            <w:r w:rsidR="000C580C">
              <w:t>наружных метрических или трубных</w:t>
            </w:r>
            <w:r w:rsidRPr="001351FC">
              <w:t xml:space="preserve"> резьб</w:t>
            </w:r>
          </w:p>
        </w:tc>
      </w:tr>
      <w:tr w:rsidR="00CB3A73" w:rsidRPr="00CC4257" w14:paraId="338EC591" w14:textId="77777777" w:rsidTr="00B15203">
        <w:trPr>
          <w:trHeight w:val="20"/>
        </w:trPr>
        <w:tc>
          <w:tcPr>
            <w:tcW w:w="879" w:type="pct"/>
            <w:vMerge/>
          </w:tcPr>
          <w:p w14:paraId="4B89502C" w14:textId="77777777" w:rsidR="00CB3A73" w:rsidRPr="00CC4257" w:rsidRDefault="00CB3A73" w:rsidP="00840FC7"/>
        </w:tc>
        <w:tc>
          <w:tcPr>
            <w:tcW w:w="4121" w:type="pct"/>
          </w:tcPr>
          <w:p w14:paraId="6DD58651" w14:textId="4C638CFA" w:rsidR="00CB3A73" w:rsidRPr="00CC4257" w:rsidRDefault="00CB3A73" w:rsidP="00FC100C">
            <w:pPr>
              <w:jc w:val="both"/>
            </w:pPr>
            <w:r w:rsidRPr="001351FC">
              <w:t xml:space="preserve">Порядок технического обслуживания специализированных </w:t>
            </w:r>
            <w:r>
              <w:t>резьбонакатных</w:t>
            </w:r>
            <w:r w:rsidRPr="001351FC">
              <w:t xml:space="preserve"> станков для </w:t>
            </w:r>
            <w:r>
              <w:t>накатки</w:t>
            </w:r>
            <w:r w:rsidRPr="001351FC">
              <w:t xml:space="preserve"> </w:t>
            </w:r>
            <w:r w:rsidR="000C580C">
              <w:t>наружных метрических или трубных</w:t>
            </w:r>
            <w:r w:rsidRPr="001351FC">
              <w:t xml:space="preserve"> резьб</w:t>
            </w:r>
          </w:p>
        </w:tc>
      </w:tr>
      <w:tr w:rsidR="00CB3A73" w:rsidRPr="00CC4257" w14:paraId="08FE7EE2" w14:textId="77777777" w:rsidTr="00B15203">
        <w:trPr>
          <w:trHeight w:val="20"/>
        </w:trPr>
        <w:tc>
          <w:tcPr>
            <w:tcW w:w="879" w:type="pct"/>
            <w:vMerge/>
          </w:tcPr>
          <w:p w14:paraId="073E1423" w14:textId="77777777" w:rsidR="00CB3A73" w:rsidRPr="00CC4257" w:rsidRDefault="00CB3A73" w:rsidP="00840FC7"/>
        </w:tc>
        <w:tc>
          <w:tcPr>
            <w:tcW w:w="4121" w:type="pct"/>
          </w:tcPr>
          <w:p w14:paraId="739728A0" w14:textId="623C50C5" w:rsidR="00CB3A73" w:rsidRPr="00CC4257" w:rsidRDefault="00CB3A73" w:rsidP="00FC100C">
            <w:pPr>
              <w:jc w:val="both"/>
            </w:pPr>
            <w:r w:rsidRPr="001351FC">
              <w:t xml:space="preserve">Порядок проверки исправности, работоспособности и точности специализированных </w:t>
            </w:r>
            <w:r>
              <w:t>резьбонакатных</w:t>
            </w:r>
            <w:r w:rsidRPr="001351FC">
              <w:t xml:space="preserve"> станков для </w:t>
            </w:r>
            <w:r>
              <w:t>накатки</w:t>
            </w:r>
            <w:r w:rsidRPr="001351FC">
              <w:t xml:space="preserve"> </w:t>
            </w:r>
            <w:r w:rsidR="000C580C">
              <w:t xml:space="preserve">наружных </w:t>
            </w:r>
            <w:r w:rsidR="000C580C">
              <w:lastRenderedPageBreak/>
              <w:t>метрических или трубных</w:t>
            </w:r>
            <w:r w:rsidRPr="001351FC">
              <w:t xml:space="preserve"> резьб</w:t>
            </w:r>
          </w:p>
        </w:tc>
      </w:tr>
      <w:tr w:rsidR="00CB3A73" w:rsidRPr="00CC4257" w14:paraId="0AC367CF" w14:textId="77777777" w:rsidTr="00B15203">
        <w:trPr>
          <w:trHeight w:val="20"/>
        </w:trPr>
        <w:tc>
          <w:tcPr>
            <w:tcW w:w="879" w:type="pct"/>
            <w:vMerge/>
          </w:tcPr>
          <w:p w14:paraId="26566837" w14:textId="77777777" w:rsidR="00CB3A73" w:rsidRPr="00CC4257" w:rsidRDefault="00CB3A73" w:rsidP="00840FC7"/>
        </w:tc>
        <w:tc>
          <w:tcPr>
            <w:tcW w:w="4121" w:type="pct"/>
          </w:tcPr>
          <w:p w14:paraId="5BE8BDBA" w14:textId="1EA09C74" w:rsidR="00CB3A73" w:rsidRPr="00CC4257" w:rsidRDefault="00CB3A73" w:rsidP="00FC100C">
            <w:pPr>
              <w:jc w:val="both"/>
            </w:pPr>
            <w:r w:rsidRPr="001351FC">
              <w:t xml:space="preserve">Перечень и содержание регламентных работ по техническому обслуживанию специализированных </w:t>
            </w:r>
            <w:r>
              <w:t>резьбонакатных</w:t>
            </w:r>
            <w:r w:rsidRPr="001351FC">
              <w:t xml:space="preserve"> станков для </w:t>
            </w:r>
            <w:r>
              <w:t>накатки</w:t>
            </w:r>
            <w:r w:rsidRPr="001351FC">
              <w:t xml:space="preserve"> </w:t>
            </w:r>
            <w:r w:rsidR="000C580C">
              <w:t>наружных метрических или трубных</w:t>
            </w:r>
            <w:r w:rsidRPr="001351FC">
              <w:t xml:space="preserve"> резьб</w:t>
            </w:r>
          </w:p>
        </w:tc>
      </w:tr>
      <w:tr w:rsidR="00CB3A73" w:rsidRPr="00CC4257" w14:paraId="26E1BE41" w14:textId="77777777" w:rsidTr="00B15203">
        <w:trPr>
          <w:trHeight w:val="20"/>
        </w:trPr>
        <w:tc>
          <w:tcPr>
            <w:tcW w:w="879" w:type="pct"/>
            <w:vMerge/>
          </w:tcPr>
          <w:p w14:paraId="05721E82" w14:textId="77777777" w:rsidR="00CB3A73" w:rsidRPr="00CC4257" w:rsidRDefault="00CB3A73" w:rsidP="00840FC7"/>
        </w:tc>
        <w:tc>
          <w:tcPr>
            <w:tcW w:w="4121" w:type="pct"/>
          </w:tcPr>
          <w:p w14:paraId="06091E72" w14:textId="6FD857AC" w:rsidR="00CB3A73" w:rsidRPr="00CC4257" w:rsidRDefault="00CB3A73" w:rsidP="00FC100C">
            <w:pPr>
              <w:jc w:val="both"/>
            </w:pPr>
            <w:r w:rsidRPr="001351FC">
              <w:t xml:space="preserve">Способы и приемы очистки специализированных </w:t>
            </w:r>
            <w:r>
              <w:t>резьбонакатных</w:t>
            </w:r>
            <w:r w:rsidRPr="001351FC">
              <w:t xml:space="preserve"> станков для </w:t>
            </w:r>
            <w:r>
              <w:t>накатки</w:t>
            </w:r>
            <w:r w:rsidRPr="001351FC">
              <w:t xml:space="preserve"> </w:t>
            </w:r>
            <w:r w:rsidR="000C580C">
              <w:t>наружных метрических или трубных</w:t>
            </w:r>
            <w:r w:rsidRPr="001351FC">
              <w:t xml:space="preserve"> резьб от пыли, стружки, масляных пятен</w:t>
            </w:r>
          </w:p>
        </w:tc>
      </w:tr>
      <w:tr w:rsidR="00CB3A73" w:rsidRPr="00CC4257" w14:paraId="633FFF9E" w14:textId="77777777" w:rsidTr="00B15203">
        <w:trPr>
          <w:trHeight w:val="20"/>
        </w:trPr>
        <w:tc>
          <w:tcPr>
            <w:tcW w:w="879" w:type="pct"/>
            <w:vMerge/>
          </w:tcPr>
          <w:p w14:paraId="3D4C77FD" w14:textId="77777777" w:rsidR="00CB3A73" w:rsidRPr="00CC4257" w:rsidRDefault="00CB3A73" w:rsidP="00840FC7"/>
        </w:tc>
        <w:tc>
          <w:tcPr>
            <w:tcW w:w="4121" w:type="pct"/>
          </w:tcPr>
          <w:p w14:paraId="39A3FD7A" w14:textId="27E71AA8" w:rsidR="00CB3A73" w:rsidRPr="00CC4257" w:rsidRDefault="00CB3A73" w:rsidP="00FC100C">
            <w:pPr>
              <w:jc w:val="both"/>
            </w:pPr>
            <w:r w:rsidRPr="001351FC">
              <w:t xml:space="preserve">Схемы смазки специализированных </w:t>
            </w:r>
            <w:r>
              <w:t>резьбонакатных</w:t>
            </w:r>
            <w:r w:rsidRPr="001351FC">
              <w:t xml:space="preserve"> станков для </w:t>
            </w:r>
            <w:r>
              <w:t>накатки</w:t>
            </w:r>
            <w:r w:rsidRPr="001351FC">
              <w:t xml:space="preserve"> </w:t>
            </w:r>
            <w:r w:rsidR="000C580C">
              <w:t>наружных метрических или трубных</w:t>
            </w:r>
            <w:r w:rsidRPr="001351FC">
              <w:t xml:space="preserve"> резьб</w:t>
            </w:r>
          </w:p>
        </w:tc>
      </w:tr>
      <w:tr w:rsidR="00CB3A73" w:rsidRPr="00CC4257" w14:paraId="72083C2C" w14:textId="77777777" w:rsidTr="00B15203">
        <w:trPr>
          <w:trHeight w:val="20"/>
        </w:trPr>
        <w:tc>
          <w:tcPr>
            <w:tcW w:w="879" w:type="pct"/>
            <w:vMerge/>
          </w:tcPr>
          <w:p w14:paraId="293E497C" w14:textId="77777777" w:rsidR="00CB3A73" w:rsidRPr="00CC4257" w:rsidRDefault="00CB3A73" w:rsidP="00840FC7"/>
        </w:tc>
        <w:tc>
          <w:tcPr>
            <w:tcW w:w="4121" w:type="pct"/>
          </w:tcPr>
          <w:p w14:paraId="5595E1E7" w14:textId="73C488FC" w:rsidR="00CB3A73" w:rsidRPr="00CC4257" w:rsidRDefault="00CB3A73" w:rsidP="00FC100C">
            <w:pPr>
              <w:jc w:val="both"/>
            </w:pPr>
            <w:r w:rsidRPr="001351FC">
              <w:t xml:space="preserve">Критерии износа инструментов для </w:t>
            </w:r>
            <w:r>
              <w:t>накатки</w:t>
            </w:r>
            <w:r w:rsidRPr="001351FC">
              <w:t xml:space="preserve"> </w:t>
            </w:r>
            <w:r w:rsidR="000C580C">
              <w:t>наружных метрических или трубных</w:t>
            </w:r>
            <w:r w:rsidRPr="001351FC">
              <w:t xml:space="preserve"> резьб на специализированных </w:t>
            </w:r>
            <w:r>
              <w:t>резьбонакатных</w:t>
            </w:r>
            <w:r w:rsidRPr="001351FC">
              <w:t xml:space="preserve"> станках</w:t>
            </w:r>
          </w:p>
        </w:tc>
      </w:tr>
      <w:tr w:rsidR="00CB3A73" w:rsidRPr="00CC4257" w14:paraId="53F9B755" w14:textId="77777777" w:rsidTr="00B15203">
        <w:trPr>
          <w:trHeight w:val="20"/>
        </w:trPr>
        <w:tc>
          <w:tcPr>
            <w:tcW w:w="879" w:type="pct"/>
            <w:vMerge/>
          </w:tcPr>
          <w:p w14:paraId="40F95B58" w14:textId="77777777" w:rsidR="00CB3A73" w:rsidRPr="00CC4257" w:rsidRDefault="00CB3A73" w:rsidP="00840FC7"/>
        </w:tc>
        <w:tc>
          <w:tcPr>
            <w:tcW w:w="4121" w:type="pct"/>
          </w:tcPr>
          <w:p w14:paraId="39322672" w14:textId="77777777" w:rsidR="00CB3A73" w:rsidRPr="00CC4257" w:rsidRDefault="00CB3A73" w:rsidP="00FC100C">
            <w:pPr>
              <w:jc w:val="both"/>
            </w:pPr>
            <w:r w:rsidRPr="001351FC">
              <w:t>Основные свойства и маркировка инструментальных материалов</w:t>
            </w:r>
          </w:p>
        </w:tc>
      </w:tr>
      <w:tr w:rsidR="00CB3A73" w:rsidRPr="00CC4257" w14:paraId="19EEF5DB" w14:textId="77777777" w:rsidTr="00B15203">
        <w:trPr>
          <w:trHeight w:val="20"/>
        </w:trPr>
        <w:tc>
          <w:tcPr>
            <w:tcW w:w="879" w:type="pct"/>
            <w:vMerge/>
          </w:tcPr>
          <w:p w14:paraId="2DFB2281" w14:textId="77777777" w:rsidR="00CB3A73" w:rsidRPr="00CC4257" w:rsidRDefault="00CB3A73" w:rsidP="00840FC7"/>
        </w:tc>
        <w:tc>
          <w:tcPr>
            <w:tcW w:w="4121" w:type="pct"/>
          </w:tcPr>
          <w:p w14:paraId="1667748D" w14:textId="7A6BA01E" w:rsidR="00CB3A73" w:rsidRPr="00CC4257" w:rsidRDefault="00CB3A73" w:rsidP="00FC100C">
            <w:pPr>
              <w:jc w:val="both"/>
            </w:pPr>
            <w:r>
              <w:t>И</w:t>
            </w:r>
            <w:r w:rsidRPr="001351FC">
              <w:t xml:space="preserve">нструменты, используемые на специализированных </w:t>
            </w:r>
            <w:r>
              <w:t>резьбонакатных</w:t>
            </w:r>
            <w:r w:rsidRPr="001351FC">
              <w:t xml:space="preserve"> станках для </w:t>
            </w:r>
            <w:r>
              <w:t>накатки</w:t>
            </w:r>
            <w:r w:rsidRPr="001351FC">
              <w:t xml:space="preserve"> </w:t>
            </w:r>
            <w:r w:rsidR="000C580C">
              <w:t>наружных метрических или трубных</w:t>
            </w:r>
            <w:r w:rsidRPr="001351FC">
              <w:t xml:space="preserve"> резьб: виды, конструкции, назначение, геометрические параметры, правила эксплуатации и технологические возможности</w:t>
            </w:r>
          </w:p>
        </w:tc>
      </w:tr>
      <w:tr w:rsidR="00CB3A73" w:rsidRPr="00CC4257" w14:paraId="6C590777" w14:textId="77777777" w:rsidTr="00B15203">
        <w:trPr>
          <w:trHeight w:val="20"/>
        </w:trPr>
        <w:tc>
          <w:tcPr>
            <w:tcW w:w="879" w:type="pct"/>
            <w:vMerge/>
          </w:tcPr>
          <w:p w14:paraId="7F5A819C" w14:textId="77777777" w:rsidR="00CB3A73" w:rsidRPr="00CC4257" w:rsidRDefault="00CB3A73" w:rsidP="00840FC7"/>
        </w:tc>
        <w:tc>
          <w:tcPr>
            <w:tcW w:w="4121" w:type="pct"/>
          </w:tcPr>
          <w:p w14:paraId="4E2B4092" w14:textId="7D28974A" w:rsidR="00CB3A73" w:rsidRPr="00CC4257" w:rsidRDefault="00CB3A73" w:rsidP="00FC100C">
            <w:pPr>
              <w:jc w:val="both"/>
            </w:pPr>
            <w:r w:rsidRPr="001351FC">
              <w:t xml:space="preserve">Универсальные приспособления, используемые на специализированных </w:t>
            </w:r>
            <w:r>
              <w:t>резьбонакатных</w:t>
            </w:r>
            <w:r w:rsidRPr="001351FC">
              <w:t xml:space="preserve"> станках для </w:t>
            </w:r>
            <w:r>
              <w:t>накатки</w:t>
            </w:r>
            <w:r w:rsidRPr="001351FC">
              <w:t xml:space="preserve"> </w:t>
            </w:r>
            <w:r w:rsidR="000C580C">
              <w:t>наружных метрических или трубных</w:t>
            </w:r>
            <w:r w:rsidRPr="001351FC">
              <w:t xml:space="preserve"> резьб: виды, конструкции, назначение, параметры и правила эксплуатации</w:t>
            </w:r>
          </w:p>
        </w:tc>
      </w:tr>
      <w:tr w:rsidR="00CB3A73" w:rsidRPr="00CC4257" w14:paraId="022200DB" w14:textId="77777777" w:rsidTr="00B15203">
        <w:trPr>
          <w:trHeight w:val="20"/>
        </w:trPr>
        <w:tc>
          <w:tcPr>
            <w:tcW w:w="879" w:type="pct"/>
            <w:vMerge/>
          </w:tcPr>
          <w:p w14:paraId="7CA3D129" w14:textId="77777777" w:rsidR="00CB3A73" w:rsidRPr="00CC4257" w:rsidRDefault="00CB3A73" w:rsidP="00840FC7"/>
        </w:tc>
        <w:tc>
          <w:tcPr>
            <w:tcW w:w="4121" w:type="pct"/>
          </w:tcPr>
          <w:p w14:paraId="339BFC12" w14:textId="3512DD98" w:rsidR="00CB3A73" w:rsidRPr="00CC4257" w:rsidRDefault="00CB3A73" w:rsidP="00FC100C">
            <w:pPr>
              <w:jc w:val="both"/>
            </w:pPr>
            <w:r w:rsidRPr="001351FC">
              <w:t xml:space="preserve">Состав работ по техническому обслуживанию приспособлений на специализированных </w:t>
            </w:r>
            <w:r>
              <w:t>резьбонакатных</w:t>
            </w:r>
            <w:r w:rsidRPr="001351FC">
              <w:t xml:space="preserve"> станках для </w:t>
            </w:r>
            <w:r>
              <w:t>накатки</w:t>
            </w:r>
            <w:r w:rsidRPr="001351FC">
              <w:t xml:space="preserve"> </w:t>
            </w:r>
            <w:r w:rsidR="000C580C">
              <w:t>наружных метрических или трубных</w:t>
            </w:r>
            <w:r w:rsidRPr="001351FC">
              <w:t xml:space="preserve"> резьб</w:t>
            </w:r>
          </w:p>
        </w:tc>
      </w:tr>
      <w:tr w:rsidR="00CB3A73" w:rsidRPr="00CC4257" w14:paraId="1C3C34D5" w14:textId="77777777" w:rsidTr="00B15203">
        <w:trPr>
          <w:trHeight w:val="20"/>
        </w:trPr>
        <w:tc>
          <w:tcPr>
            <w:tcW w:w="879" w:type="pct"/>
            <w:vMerge/>
          </w:tcPr>
          <w:p w14:paraId="6D877B84" w14:textId="77777777" w:rsidR="00CB3A73" w:rsidRPr="00CC4257" w:rsidRDefault="00CB3A73" w:rsidP="00840FC7"/>
        </w:tc>
        <w:tc>
          <w:tcPr>
            <w:tcW w:w="4121" w:type="pct"/>
          </w:tcPr>
          <w:p w14:paraId="019A6C5F" w14:textId="3AA8CC99" w:rsidR="00CB3A73" w:rsidRPr="00CC4257" w:rsidRDefault="00CB3A73" w:rsidP="00FC100C">
            <w:pPr>
              <w:jc w:val="both"/>
            </w:pPr>
            <w:r w:rsidRPr="001351FC">
              <w:t xml:space="preserve">Порядок поднастройки специализированных </w:t>
            </w:r>
            <w:r>
              <w:t>резьбонакатных</w:t>
            </w:r>
            <w:r w:rsidRPr="001351FC">
              <w:t xml:space="preserve"> станков для </w:t>
            </w:r>
            <w:r>
              <w:t>накатки</w:t>
            </w:r>
            <w:r w:rsidRPr="001351FC">
              <w:t xml:space="preserve"> </w:t>
            </w:r>
            <w:r w:rsidR="000C580C">
              <w:t>наружных метрических или трубных</w:t>
            </w:r>
            <w:r w:rsidRPr="001351FC">
              <w:t xml:space="preserve"> резьб</w:t>
            </w:r>
          </w:p>
        </w:tc>
      </w:tr>
      <w:tr w:rsidR="00CB3A73" w:rsidRPr="00CC4257" w14:paraId="0A24F3A8" w14:textId="77777777" w:rsidTr="00B15203">
        <w:trPr>
          <w:trHeight w:val="20"/>
        </w:trPr>
        <w:tc>
          <w:tcPr>
            <w:tcW w:w="879" w:type="pct"/>
          </w:tcPr>
          <w:p w14:paraId="4CC38B52" w14:textId="77777777" w:rsidR="00CB3A73" w:rsidRPr="00CC4257" w:rsidRDefault="00CB3A73" w:rsidP="00840FC7">
            <w:r w:rsidRPr="00CC4257">
              <w:t>Другие характеристики</w:t>
            </w:r>
          </w:p>
        </w:tc>
        <w:tc>
          <w:tcPr>
            <w:tcW w:w="4121" w:type="pct"/>
          </w:tcPr>
          <w:p w14:paraId="04C4BA1F" w14:textId="5EC8559D" w:rsidR="00CB3A73" w:rsidRPr="00CC4257" w:rsidRDefault="00E92129" w:rsidP="00FC100C">
            <w:pPr>
              <w:jc w:val="both"/>
            </w:pPr>
            <w:r>
              <w:t>–</w:t>
            </w:r>
          </w:p>
        </w:tc>
      </w:tr>
      <w:bookmarkEnd w:id="18"/>
    </w:tbl>
    <w:p w14:paraId="2DF1DFE2" w14:textId="77777777" w:rsidR="00C26252" w:rsidRDefault="00C26252" w:rsidP="00BA12DC">
      <w:pPr>
        <w:rPr>
          <w:b/>
          <w:bCs w:val="0"/>
        </w:rPr>
      </w:pPr>
    </w:p>
    <w:p w14:paraId="2E501422" w14:textId="7A64B9E3" w:rsidR="00086C6C" w:rsidRDefault="00086C6C" w:rsidP="00BA12DC">
      <w:pPr>
        <w:rPr>
          <w:b/>
          <w:bCs w:val="0"/>
        </w:rPr>
      </w:pPr>
      <w:r w:rsidRPr="00BA12DC">
        <w:rPr>
          <w:b/>
          <w:bCs w:val="0"/>
        </w:rPr>
        <w:t>3.2.4. Трудовая функция</w:t>
      </w:r>
    </w:p>
    <w:p w14:paraId="4C9C109A" w14:textId="77777777" w:rsidR="00F418E9" w:rsidRPr="00BA12DC" w:rsidRDefault="00F418E9" w:rsidP="00BA12DC">
      <w:pPr>
        <w:rPr>
          <w:b/>
          <w:bCs w:val="0"/>
        </w:rPr>
      </w:pPr>
    </w:p>
    <w:tbl>
      <w:tblPr>
        <w:tblW w:w="5000" w:type="pct"/>
        <w:jc w:val="center"/>
        <w:tblLook w:val="01E0" w:firstRow="1" w:lastRow="1" w:firstColumn="1" w:lastColumn="1" w:noHBand="0" w:noVBand="0"/>
      </w:tblPr>
      <w:tblGrid>
        <w:gridCol w:w="1513"/>
        <w:gridCol w:w="5432"/>
        <w:gridCol w:w="608"/>
        <w:gridCol w:w="863"/>
        <w:gridCol w:w="1447"/>
        <w:gridCol w:w="337"/>
      </w:tblGrid>
      <w:tr w:rsidR="00205610" w:rsidRPr="00CC4257" w14:paraId="69590EAF" w14:textId="77777777" w:rsidTr="009E5DA9">
        <w:trPr>
          <w:jc w:val="center"/>
        </w:trPr>
        <w:tc>
          <w:tcPr>
            <w:tcW w:w="742" w:type="pct"/>
            <w:tcBorders>
              <w:right w:val="single" w:sz="4" w:space="0" w:color="808080"/>
            </w:tcBorders>
            <w:vAlign w:val="center"/>
          </w:tcPr>
          <w:p w14:paraId="51213477" w14:textId="42202962" w:rsidR="00205610" w:rsidRPr="00CC4257" w:rsidRDefault="008232B5" w:rsidP="00205610">
            <w:r w:rsidRPr="008232B5">
              <w:rPr>
                <w:sz w:val="20"/>
              </w:rPr>
              <w:t>Наименование</w:t>
            </w:r>
          </w:p>
        </w:tc>
        <w:tc>
          <w:tcPr>
            <w:tcW w:w="2663" w:type="pct"/>
            <w:tcBorders>
              <w:top w:val="single" w:sz="4" w:space="0" w:color="808080"/>
              <w:left w:val="single" w:sz="4" w:space="0" w:color="808080"/>
              <w:bottom w:val="single" w:sz="4" w:space="0" w:color="808080"/>
              <w:right w:val="single" w:sz="4" w:space="0" w:color="808080"/>
            </w:tcBorders>
          </w:tcPr>
          <w:p w14:paraId="01E6AA74" w14:textId="4295DF89" w:rsidR="00205610" w:rsidRPr="00CC4257" w:rsidRDefault="00C26252" w:rsidP="00205610">
            <w:r>
              <w:t>Контроль качества наружной и внутренней метрической резьбы до 6‑й степени точности или трубной резьбы класса точности</w:t>
            </w:r>
            <w:r w:rsidR="001A1AEF">
              <w:t xml:space="preserve"> B</w:t>
            </w:r>
            <w:r w:rsidR="00205610">
              <w:t xml:space="preserve"> </w:t>
            </w:r>
            <w:r w:rsidR="00E62874">
              <w:t>с</w:t>
            </w:r>
            <w:r w:rsidR="0071680D">
              <w:t xml:space="preserve"> шероховатостью поверхностей</w:t>
            </w:r>
            <w:r w:rsidR="00205610">
              <w:t xml:space="preserve"> до </w:t>
            </w:r>
            <w:r w:rsidR="00AA5283">
              <w:rPr>
                <w:lang w:val="en-US"/>
              </w:rPr>
              <w:t>Ra </w:t>
            </w:r>
            <w:r w:rsidR="00205610" w:rsidRPr="00945B3C">
              <w:t>0</w:t>
            </w:r>
            <w:r w:rsidR="00205610">
              <w:t>,</w:t>
            </w:r>
            <w:r w:rsidR="004B54FC">
              <w:t>8</w:t>
            </w:r>
            <w:r w:rsidR="00AA5283">
              <w:t> мкм</w:t>
            </w:r>
          </w:p>
        </w:tc>
        <w:tc>
          <w:tcPr>
            <w:tcW w:w="298" w:type="pct"/>
            <w:tcBorders>
              <w:left w:val="single" w:sz="4" w:space="0" w:color="808080"/>
              <w:right w:val="single" w:sz="4" w:space="0" w:color="808080"/>
            </w:tcBorders>
            <w:vAlign w:val="center"/>
          </w:tcPr>
          <w:p w14:paraId="0925C2DD" w14:textId="0C718CC4" w:rsidR="00205610" w:rsidRPr="00CC4257" w:rsidRDefault="00AA5283" w:rsidP="00FC100C">
            <w:pPr>
              <w:jc w:val="center"/>
            </w:pPr>
            <w:r w:rsidRPr="00AA5283">
              <w:rPr>
                <w:sz w:val="20"/>
              </w:rPr>
              <w:t>Код</w:t>
            </w:r>
          </w:p>
        </w:tc>
        <w:tc>
          <w:tcPr>
            <w:tcW w:w="423" w:type="pct"/>
            <w:tcBorders>
              <w:top w:val="single" w:sz="4" w:space="0" w:color="808080"/>
              <w:left w:val="single" w:sz="4" w:space="0" w:color="808080"/>
              <w:bottom w:val="single" w:sz="4" w:space="0" w:color="808080"/>
              <w:right w:val="single" w:sz="4" w:space="0" w:color="808080"/>
            </w:tcBorders>
            <w:vAlign w:val="center"/>
          </w:tcPr>
          <w:p w14:paraId="08B15DE6" w14:textId="1042BD62" w:rsidR="00205610" w:rsidRPr="00CC4257" w:rsidRDefault="00E92129" w:rsidP="00FC100C">
            <w:pPr>
              <w:jc w:val="center"/>
            </w:pPr>
            <w:r>
              <w:rPr>
                <w:lang w:val="en-US"/>
              </w:rPr>
              <w:t>B</w:t>
            </w:r>
            <w:r w:rsidR="00205610" w:rsidRPr="00CC4257">
              <w:t>/0</w:t>
            </w:r>
            <w:r w:rsidR="00205610">
              <w:t>4</w:t>
            </w:r>
            <w:r w:rsidR="00205610" w:rsidRPr="00CC4257">
              <w:t>.3</w:t>
            </w:r>
          </w:p>
        </w:tc>
        <w:tc>
          <w:tcPr>
            <w:tcW w:w="709" w:type="pct"/>
            <w:tcBorders>
              <w:left w:val="single" w:sz="4" w:space="0" w:color="808080"/>
              <w:right w:val="single" w:sz="4" w:space="0" w:color="808080"/>
            </w:tcBorders>
            <w:vAlign w:val="center"/>
          </w:tcPr>
          <w:p w14:paraId="176C0136" w14:textId="22C8D2A9" w:rsidR="00205610" w:rsidRPr="00CC4257" w:rsidRDefault="00AA5283" w:rsidP="00FC100C">
            <w:pPr>
              <w:jc w:val="center"/>
              <w:rPr>
                <w:vertAlign w:val="superscript"/>
              </w:rPr>
            </w:pPr>
            <w:r w:rsidRPr="00AA5283">
              <w:rPr>
                <w:sz w:val="20"/>
              </w:rPr>
              <w:t>Уровень (подуровень) квалификации</w:t>
            </w:r>
          </w:p>
        </w:tc>
        <w:tc>
          <w:tcPr>
            <w:tcW w:w="165" w:type="pct"/>
            <w:tcBorders>
              <w:top w:val="single" w:sz="4" w:space="0" w:color="808080"/>
              <w:left w:val="single" w:sz="4" w:space="0" w:color="808080"/>
              <w:bottom w:val="single" w:sz="4" w:space="0" w:color="808080"/>
              <w:right w:val="single" w:sz="4" w:space="0" w:color="808080"/>
            </w:tcBorders>
            <w:vAlign w:val="center"/>
          </w:tcPr>
          <w:p w14:paraId="257735D6" w14:textId="77777777" w:rsidR="00205610" w:rsidRPr="00CC4257" w:rsidRDefault="00205610" w:rsidP="00FC100C">
            <w:pPr>
              <w:jc w:val="center"/>
            </w:pPr>
            <w:r w:rsidRPr="00CC4257">
              <w:t>3</w:t>
            </w:r>
          </w:p>
        </w:tc>
      </w:tr>
    </w:tbl>
    <w:p w14:paraId="5BD378C7" w14:textId="77777777" w:rsidR="00086C6C" w:rsidRPr="00CC4257" w:rsidRDefault="00086C6C" w:rsidP="00086C6C"/>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831"/>
        <w:gridCol w:w="8364"/>
      </w:tblGrid>
      <w:tr w:rsidR="001D57E5" w:rsidRPr="00CC4257" w14:paraId="102FE0EE" w14:textId="77777777" w:rsidTr="00FC100C">
        <w:trPr>
          <w:trHeight w:val="20"/>
        </w:trPr>
        <w:tc>
          <w:tcPr>
            <w:tcW w:w="879" w:type="pct"/>
            <w:vMerge w:val="restart"/>
          </w:tcPr>
          <w:p w14:paraId="5ACD4076" w14:textId="77777777" w:rsidR="001D57E5" w:rsidRPr="00CC4257" w:rsidRDefault="001D57E5" w:rsidP="001D57E5">
            <w:r w:rsidRPr="00CC4257">
              <w:t>Трудовые действия</w:t>
            </w:r>
          </w:p>
        </w:tc>
        <w:tc>
          <w:tcPr>
            <w:tcW w:w="4121" w:type="pct"/>
          </w:tcPr>
          <w:p w14:paraId="0F2EC45D" w14:textId="397BC128" w:rsidR="001D57E5" w:rsidRPr="00CC4257" w:rsidRDefault="001D57E5" w:rsidP="00FC100C">
            <w:pPr>
              <w:jc w:val="both"/>
            </w:pPr>
            <w:r>
              <w:t>Установление последовательности</w:t>
            </w:r>
            <w:r w:rsidRPr="00275E3F">
              <w:t xml:space="preserve"> контроля </w:t>
            </w:r>
            <w:bookmarkStart w:id="19" w:name="_Hlk169707753"/>
            <w:r w:rsidRPr="00275E3F">
              <w:t>наружн</w:t>
            </w:r>
            <w:r w:rsidR="00C26252">
              <w:t>ой</w:t>
            </w:r>
            <w:r w:rsidRPr="00275E3F">
              <w:t xml:space="preserve"> метрическ</w:t>
            </w:r>
            <w:r w:rsidR="00C26252">
              <w:t>ой</w:t>
            </w:r>
            <w:r w:rsidRPr="00275E3F">
              <w:t xml:space="preserve"> резьб</w:t>
            </w:r>
            <w:r w:rsidR="00C26252">
              <w:t>ы</w:t>
            </w:r>
            <w:r w:rsidRPr="00275E3F">
              <w:t xml:space="preserve"> </w:t>
            </w:r>
            <w:r>
              <w:t xml:space="preserve">до </w:t>
            </w:r>
            <w:r w:rsidR="00F13949">
              <w:t>6</w:t>
            </w:r>
            <w:r w:rsidR="00AA5283">
              <w:t>‑й</w:t>
            </w:r>
            <w:r w:rsidRPr="00275E3F">
              <w:t xml:space="preserve"> степени </w:t>
            </w:r>
            <w:r>
              <w:t xml:space="preserve">точности </w:t>
            </w:r>
            <w:r w:rsidR="00F13949" w:rsidRPr="00F13949">
              <w:t xml:space="preserve">или трубной резьбы класса </w:t>
            </w:r>
            <w:r w:rsidR="001A1AEF">
              <w:t>точности B</w:t>
            </w:r>
            <w:r w:rsidR="00F13949" w:rsidRPr="00F13949">
              <w:t xml:space="preserve"> </w:t>
            </w:r>
            <w:bookmarkEnd w:id="19"/>
            <w:r>
              <w:t>с шероховатостью поверхностей</w:t>
            </w:r>
            <w:r w:rsidRPr="00275E3F">
              <w:t xml:space="preserve"> до </w:t>
            </w:r>
            <w:r w:rsidR="00AA5283">
              <w:t>Ra </w:t>
            </w:r>
            <w:r w:rsidR="00F13949">
              <w:t>0</w:t>
            </w:r>
            <w:r w:rsidRPr="00275E3F">
              <w:t>,</w:t>
            </w:r>
            <w:r w:rsidR="00F13949">
              <w:t>8</w:t>
            </w:r>
            <w:r w:rsidR="00AA5283">
              <w:t> мкм</w:t>
            </w:r>
          </w:p>
        </w:tc>
      </w:tr>
      <w:tr w:rsidR="009E03FE" w:rsidRPr="00CC4257" w14:paraId="00F2C872" w14:textId="77777777" w:rsidTr="00FC100C">
        <w:trPr>
          <w:trHeight w:val="20"/>
        </w:trPr>
        <w:tc>
          <w:tcPr>
            <w:tcW w:w="879" w:type="pct"/>
            <w:vMerge/>
          </w:tcPr>
          <w:p w14:paraId="79A74028" w14:textId="77777777" w:rsidR="009E03FE" w:rsidRPr="00CC4257" w:rsidRDefault="009E03FE" w:rsidP="009E03FE"/>
        </w:tc>
        <w:tc>
          <w:tcPr>
            <w:tcW w:w="4121" w:type="pct"/>
          </w:tcPr>
          <w:p w14:paraId="20553C30" w14:textId="561394E2" w:rsidR="009E03FE" w:rsidRDefault="009E03FE" w:rsidP="00FC100C">
            <w:pPr>
              <w:jc w:val="both"/>
            </w:pPr>
            <w:r>
              <w:t>Установление последовательности</w:t>
            </w:r>
            <w:r w:rsidRPr="00275E3F">
              <w:t xml:space="preserve"> контроля внутренн</w:t>
            </w:r>
            <w:r w:rsidR="00C26252">
              <w:t>ей</w:t>
            </w:r>
            <w:r w:rsidRPr="00275E3F">
              <w:t xml:space="preserve"> метрическ</w:t>
            </w:r>
            <w:r w:rsidR="00C26252">
              <w:t>ой</w:t>
            </w:r>
            <w:r w:rsidRPr="00275E3F">
              <w:t xml:space="preserve"> резьб</w:t>
            </w:r>
            <w:r w:rsidR="00C26252">
              <w:t>ы</w:t>
            </w:r>
            <w:r w:rsidRPr="00275E3F">
              <w:t xml:space="preserve"> </w:t>
            </w:r>
            <w:r>
              <w:t>до 6</w:t>
            </w:r>
            <w:r w:rsidR="00AA5283">
              <w:t>‑й</w:t>
            </w:r>
            <w:r w:rsidRPr="00275E3F">
              <w:t xml:space="preserve"> степени </w:t>
            </w:r>
            <w:r>
              <w:t xml:space="preserve">точности </w:t>
            </w:r>
            <w:r w:rsidRPr="00F13949">
              <w:t xml:space="preserve">или трубной резьбы класса </w:t>
            </w:r>
            <w:r w:rsidR="001A1AEF">
              <w:t>точности B</w:t>
            </w:r>
            <w:r w:rsidRPr="00F13949">
              <w:t xml:space="preserve"> </w:t>
            </w:r>
            <w:r>
              <w:t>с шероховатостью поверхностей</w:t>
            </w:r>
            <w:r w:rsidRPr="00275E3F">
              <w:t xml:space="preserve"> до </w:t>
            </w:r>
            <w:r w:rsidR="00AA5283">
              <w:t>Ra </w:t>
            </w:r>
            <w:r>
              <w:t>0</w:t>
            </w:r>
            <w:r w:rsidRPr="00275E3F">
              <w:t>,</w:t>
            </w:r>
            <w:r>
              <w:t>8</w:t>
            </w:r>
            <w:r w:rsidR="00AA5283">
              <w:t> мкм</w:t>
            </w:r>
          </w:p>
        </w:tc>
      </w:tr>
      <w:tr w:rsidR="009E03FE" w:rsidRPr="00CC4257" w14:paraId="40F63211" w14:textId="77777777" w:rsidTr="00FC100C">
        <w:trPr>
          <w:trHeight w:val="20"/>
        </w:trPr>
        <w:tc>
          <w:tcPr>
            <w:tcW w:w="879" w:type="pct"/>
            <w:vMerge/>
          </w:tcPr>
          <w:p w14:paraId="17D4C655" w14:textId="77777777" w:rsidR="009E03FE" w:rsidRPr="00CC4257" w:rsidRDefault="009E03FE" w:rsidP="009E03FE"/>
        </w:tc>
        <w:tc>
          <w:tcPr>
            <w:tcW w:w="4121" w:type="pct"/>
          </w:tcPr>
          <w:p w14:paraId="58C96360" w14:textId="2947CA2B" w:rsidR="009E03FE" w:rsidRPr="00CC4257" w:rsidRDefault="009E03FE" w:rsidP="00FC100C">
            <w:pPr>
              <w:jc w:val="both"/>
            </w:pPr>
            <w:r w:rsidRPr="00275E3F">
              <w:t xml:space="preserve">Выявление внешних дефектов наружных и </w:t>
            </w:r>
            <w:r w:rsidR="00C26252">
              <w:t>внутренних метрических или трубных резьб</w:t>
            </w:r>
            <w:r w:rsidRPr="00275E3F">
              <w:t>овых поверхностей детали после обработки на резьбонарезных и резьбонакатных станках</w:t>
            </w:r>
          </w:p>
        </w:tc>
      </w:tr>
      <w:tr w:rsidR="009E03FE" w:rsidRPr="00CC4257" w14:paraId="5EA951B6" w14:textId="77777777" w:rsidTr="00FC100C">
        <w:trPr>
          <w:trHeight w:val="20"/>
        </w:trPr>
        <w:tc>
          <w:tcPr>
            <w:tcW w:w="879" w:type="pct"/>
            <w:vMerge/>
          </w:tcPr>
          <w:p w14:paraId="3FEB87FF" w14:textId="77777777" w:rsidR="009E03FE" w:rsidRPr="00CC4257" w:rsidRDefault="009E03FE" w:rsidP="009E03FE"/>
        </w:tc>
        <w:tc>
          <w:tcPr>
            <w:tcW w:w="4121" w:type="pct"/>
          </w:tcPr>
          <w:p w14:paraId="49CD28F6" w14:textId="389A488A" w:rsidR="009E03FE" w:rsidRPr="00CC4257" w:rsidRDefault="009E03FE" w:rsidP="00FC100C">
            <w:pPr>
              <w:jc w:val="both"/>
            </w:pPr>
            <w:r w:rsidRPr="00275E3F">
              <w:t xml:space="preserve">Получение средств измерения </w:t>
            </w:r>
            <w:r w:rsidR="00315BF9">
              <w:t>и (или)</w:t>
            </w:r>
            <w:r w:rsidRPr="00275E3F">
              <w:t xml:space="preserve"> контроля </w:t>
            </w:r>
            <w:r>
              <w:t>параметров</w:t>
            </w:r>
            <w:r w:rsidRPr="00275E3F">
              <w:t xml:space="preserve"> </w:t>
            </w:r>
            <w:r>
              <w:t xml:space="preserve">наружной </w:t>
            </w:r>
            <w:r w:rsidRPr="00275E3F">
              <w:t xml:space="preserve">метрической </w:t>
            </w:r>
            <w:r w:rsidR="00AF2CE9">
              <w:t>резьбы до 6‑й степени точности</w:t>
            </w:r>
            <w:r>
              <w:t xml:space="preserve"> или трубной резьбы класса </w:t>
            </w:r>
            <w:r w:rsidR="001A1AEF">
              <w:t>точности B</w:t>
            </w:r>
          </w:p>
        </w:tc>
      </w:tr>
      <w:tr w:rsidR="009E03FE" w:rsidRPr="00CC4257" w14:paraId="2C2D41B8" w14:textId="77777777" w:rsidTr="00FC100C">
        <w:trPr>
          <w:trHeight w:val="20"/>
        </w:trPr>
        <w:tc>
          <w:tcPr>
            <w:tcW w:w="879" w:type="pct"/>
            <w:vMerge/>
          </w:tcPr>
          <w:p w14:paraId="20B0A5FC" w14:textId="77777777" w:rsidR="009E03FE" w:rsidRPr="00CC4257" w:rsidRDefault="009E03FE" w:rsidP="009E03FE"/>
        </w:tc>
        <w:tc>
          <w:tcPr>
            <w:tcW w:w="4121" w:type="pct"/>
          </w:tcPr>
          <w:p w14:paraId="33DC797B" w14:textId="7E0E53A5" w:rsidR="009E03FE" w:rsidRPr="00CC4257" w:rsidRDefault="009E03FE" w:rsidP="00FC100C">
            <w:pPr>
              <w:jc w:val="both"/>
            </w:pPr>
            <w:r w:rsidRPr="00275E3F">
              <w:t xml:space="preserve">Получение средств измерения </w:t>
            </w:r>
            <w:r w:rsidR="00315BF9">
              <w:t>и (или)</w:t>
            </w:r>
            <w:r w:rsidRPr="00275E3F">
              <w:t xml:space="preserve"> контроля </w:t>
            </w:r>
            <w:r>
              <w:t>параметров</w:t>
            </w:r>
            <w:r w:rsidRPr="00275E3F">
              <w:t xml:space="preserve"> </w:t>
            </w:r>
            <w:r>
              <w:t xml:space="preserve">внутренней </w:t>
            </w:r>
            <w:r w:rsidRPr="00275E3F">
              <w:t xml:space="preserve">метрической </w:t>
            </w:r>
            <w:r w:rsidR="00AF2CE9">
              <w:t>резьбы до 6‑й степени точности</w:t>
            </w:r>
            <w:r>
              <w:t xml:space="preserve"> или трубной резьбы класса </w:t>
            </w:r>
            <w:r w:rsidR="001A1AEF">
              <w:t>точности B</w:t>
            </w:r>
          </w:p>
        </w:tc>
      </w:tr>
      <w:tr w:rsidR="009E03FE" w:rsidRPr="00CC4257" w14:paraId="0D3830F4" w14:textId="77777777" w:rsidTr="00FC100C">
        <w:trPr>
          <w:trHeight w:val="20"/>
        </w:trPr>
        <w:tc>
          <w:tcPr>
            <w:tcW w:w="879" w:type="pct"/>
            <w:vMerge/>
          </w:tcPr>
          <w:p w14:paraId="4272598F" w14:textId="77777777" w:rsidR="009E03FE" w:rsidRPr="00CC4257" w:rsidRDefault="009E03FE" w:rsidP="009E03FE"/>
        </w:tc>
        <w:tc>
          <w:tcPr>
            <w:tcW w:w="4121" w:type="pct"/>
          </w:tcPr>
          <w:p w14:paraId="37E2A747" w14:textId="0CDD43B0" w:rsidR="009E03FE" w:rsidRPr="00275E3F" w:rsidRDefault="009E03FE" w:rsidP="00FC100C">
            <w:pPr>
              <w:jc w:val="both"/>
            </w:pPr>
            <w:r w:rsidRPr="00275E3F">
              <w:t>Контроль наружн</w:t>
            </w:r>
            <w:r>
              <w:t xml:space="preserve">ого </w:t>
            </w:r>
            <w:r w:rsidRPr="00275E3F">
              <w:t>диаметр</w:t>
            </w:r>
            <w:r>
              <w:t>а</w:t>
            </w:r>
            <w:r w:rsidRPr="00275E3F">
              <w:t xml:space="preserve"> </w:t>
            </w:r>
            <w:r>
              <w:t xml:space="preserve">наружной </w:t>
            </w:r>
            <w:r w:rsidRPr="00275E3F">
              <w:t xml:space="preserve">метрической </w:t>
            </w:r>
            <w:r w:rsidR="00AF2CE9">
              <w:t>резьбы до 6‑й степени точности</w:t>
            </w:r>
            <w:r>
              <w:t xml:space="preserve"> или трубной резьбы класса </w:t>
            </w:r>
            <w:r w:rsidR="001A1AEF">
              <w:t>точности B</w:t>
            </w:r>
          </w:p>
        </w:tc>
      </w:tr>
      <w:tr w:rsidR="009E03FE" w:rsidRPr="00CC4257" w14:paraId="574736FD" w14:textId="77777777" w:rsidTr="00FC100C">
        <w:trPr>
          <w:trHeight w:val="20"/>
        </w:trPr>
        <w:tc>
          <w:tcPr>
            <w:tcW w:w="879" w:type="pct"/>
            <w:vMerge/>
          </w:tcPr>
          <w:p w14:paraId="0D12EB2B" w14:textId="77777777" w:rsidR="009E03FE" w:rsidRPr="00CC4257" w:rsidRDefault="009E03FE" w:rsidP="009E03FE"/>
        </w:tc>
        <w:tc>
          <w:tcPr>
            <w:tcW w:w="4121" w:type="pct"/>
          </w:tcPr>
          <w:p w14:paraId="29D47989" w14:textId="3911767F" w:rsidR="009E03FE" w:rsidRPr="00275E3F" w:rsidRDefault="009E03FE" w:rsidP="00FC100C">
            <w:pPr>
              <w:jc w:val="both"/>
            </w:pPr>
            <w:r w:rsidRPr="00275E3F">
              <w:t>Контроль</w:t>
            </w:r>
            <w:r>
              <w:t xml:space="preserve"> среднего </w:t>
            </w:r>
            <w:r w:rsidRPr="00275E3F">
              <w:t>диаметр</w:t>
            </w:r>
            <w:r>
              <w:t>а</w:t>
            </w:r>
            <w:r w:rsidRPr="00275E3F">
              <w:t xml:space="preserve"> </w:t>
            </w:r>
            <w:r>
              <w:t xml:space="preserve">наружной </w:t>
            </w:r>
            <w:r w:rsidRPr="00275E3F">
              <w:t xml:space="preserve">метрической </w:t>
            </w:r>
            <w:r w:rsidR="00AF2CE9">
              <w:t>резьбы до 6‑й степени точности</w:t>
            </w:r>
            <w:r>
              <w:t xml:space="preserve"> или трубной резьбы класса </w:t>
            </w:r>
            <w:r w:rsidR="001A1AEF">
              <w:t>точности B</w:t>
            </w:r>
          </w:p>
        </w:tc>
      </w:tr>
      <w:tr w:rsidR="002D5E17" w:rsidRPr="00CC4257" w14:paraId="5C2AEE84" w14:textId="77777777" w:rsidTr="00FC100C">
        <w:trPr>
          <w:trHeight w:val="20"/>
        </w:trPr>
        <w:tc>
          <w:tcPr>
            <w:tcW w:w="879" w:type="pct"/>
            <w:vMerge/>
          </w:tcPr>
          <w:p w14:paraId="4C9B0299" w14:textId="77777777" w:rsidR="002D5E17" w:rsidRPr="00CC4257" w:rsidRDefault="002D5E17" w:rsidP="009E03FE"/>
        </w:tc>
        <w:tc>
          <w:tcPr>
            <w:tcW w:w="4121" w:type="pct"/>
          </w:tcPr>
          <w:p w14:paraId="71BF8A56" w14:textId="6C1AE159" w:rsidR="002D5E17" w:rsidRPr="00275E3F" w:rsidRDefault="002D5E17" w:rsidP="00FC100C">
            <w:pPr>
              <w:jc w:val="both"/>
            </w:pPr>
            <w:r>
              <w:t xml:space="preserve">Изготовление слепка внутренней </w:t>
            </w:r>
            <w:r w:rsidRPr="00275E3F">
              <w:t xml:space="preserve">метрической </w:t>
            </w:r>
            <w:r w:rsidR="00AF2CE9">
              <w:t>резьбы до 6‑й степени точности</w:t>
            </w:r>
            <w:r>
              <w:t xml:space="preserve"> или трубной резьбы класса </w:t>
            </w:r>
            <w:r w:rsidR="001A1AEF">
              <w:t>точности B</w:t>
            </w:r>
          </w:p>
        </w:tc>
      </w:tr>
      <w:tr w:rsidR="009E03FE" w:rsidRPr="00CC4257" w14:paraId="7B6DC254" w14:textId="77777777" w:rsidTr="00FC100C">
        <w:trPr>
          <w:trHeight w:val="20"/>
        </w:trPr>
        <w:tc>
          <w:tcPr>
            <w:tcW w:w="879" w:type="pct"/>
            <w:vMerge/>
          </w:tcPr>
          <w:p w14:paraId="53137538" w14:textId="77777777" w:rsidR="009E03FE" w:rsidRPr="00CC4257" w:rsidRDefault="009E03FE" w:rsidP="009E03FE"/>
        </w:tc>
        <w:tc>
          <w:tcPr>
            <w:tcW w:w="4121" w:type="pct"/>
          </w:tcPr>
          <w:p w14:paraId="2C84BDB0" w14:textId="6FC33929" w:rsidR="009E03FE" w:rsidRPr="00275E3F" w:rsidRDefault="009E03FE" w:rsidP="00FC100C">
            <w:pPr>
              <w:jc w:val="both"/>
            </w:pPr>
            <w:r w:rsidRPr="00275E3F">
              <w:t xml:space="preserve">Контроль </w:t>
            </w:r>
            <w:r>
              <w:t xml:space="preserve">внутреннего и среднего </w:t>
            </w:r>
            <w:r w:rsidRPr="00275E3F">
              <w:t xml:space="preserve">диаметров </w:t>
            </w:r>
            <w:r>
              <w:t xml:space="preserve">внутренней </w:t>
            </w:r>
            <w:r w:rsidRPr="00275E3F">
              <w:t xml:space="preserve">метрической </w:t>
            </w:r>
            <w:r w:rsidR="00AF2CE9">
              <w:t>резьбы до 6‑й степени точности</w:t>
            </w:r>
            <w:r>
              <w:t xml:space="preserve"> или трубной резьбы класса </w:t>
            </w:r>
            <w:r w:rsidR="001A1AEF">
              <w:t>точности B</w:t>
            </w:r>
          </w:p>
        </w:tc>
      </w:tr>
      <w:tr w:rsidR="009E03FE" w:rsidRPr="00CC4257" w14:paraId="55DCB019" w14:textId="77777777" w:rsidTr="00FC100C">
        <w:trPr>
          <w:trHeight w:val="20"/>
        </w:trPr>
        <w:tc>
          <w:tcPr>
            <w:tcW w:w="879" w:type="pct"/>
            <w:vMerge/>
          </w:tcPr>
          <w:p w14:paraId="3DE1C400" w14:textId="77777777" w:rsidR="009E03FE" w:rsidRPr="00CC4257" w:rsidRDefault="009E03FE" w:rsidP="009E03FE"/>
        </w:tc>
        <w:tc>
          <w:tcPr>
            <w:tcW w:w="4121" w:type="pct"/>
          </w:tcPr>
          <w:p w14:paraId="19290620" w14:textId="5A93235D" w:rsidR="009E03FE" w:rsidRPr="00275E3F" w:rsidRDefault="009E03FE" w:rsidP="00FC100C">
            <w:pPr>
              <w:jc w:val="both"/>
            </w:pPr>
            <w:r>
              <w:t xml:space="preserve">Контроль шага </w:t>
            </w:r>
            <w:r w:rsidRPr="00275E3F">
              <w:t xml:space="preserve">метрической </w:t>
            </w:r>
            <w:r>
              <w:t>или трубной резьбы</w:t>
            </w:r>
          </w:p>
        </w:tc>
      </w:tr>
      <w:tr w:rsidR="009E03FE" w:rsidRPr="00CC4257" w14:paraId="5DF63CD9" w14:textId="77777777" w:rsidTr="00FC100C">
        <w:trPr>
          <w:trHeight w:val="20"/>
        </w:trPr>
        <w:tc>
          <w:tcPr>
            <w:tcW w:w="879" w:type="pct"/>
            <w:vMerge/>
          </w:tcPr>
          <w:p w14:paraId="1C0A7543" w14:textId="77777777" w:rsidR="009E03FE" w:rsidRPr="00CC4257" w:rsidRDefault="009E03FE" w:rsidP="009E03FE"/>
        </w:tc>
        <w:tc>
          <w:tcPr>
            <w:tcW w:w="4121" w:type="pct"/>
          </w:tcPr>
          <w:p w14:paraId="584158BD" w14:textId="6986AA4B" w:rsidR="009E03FE" w:rsidRPr="00275E3F" w:rsidRDefault="009E03FE" w:rsidP="00FC100C">
            <w:pPr>
              <w:jc w:val="both"/>
            </w:pPr>
            <w:r w:rsidRPr="00275E3F">
              <w:t xml:space="preserve">Получение средств измерения </w:t>
            </w:r>
            <w:r w:rsidR="00315BF9">
              <w:t>и (или)</w:t>
            </w:r>
            <w:r w:rsidRPr="00275E3F">
              <w:t xml:space="preserve"> контроля шероховатости обработанных наружных и </w:t>
            </w:r>
            <w:r w:rsidR="00C26252">
              <w:t>внутренних метрических или трубных резьб</w:t>
            </w:r>
            <w:r>
              <w:t xml:space="preserve">овых </w:t>
            </w:r>
            <w:r w:rsidRPr="00275E3F">
              <w:t xml:space="preserve">поверхностей детали до </w:t>
            </w:r>
            <w:r w:rsidR="00AA5283">
              <w:t>Ra </w:t>
            </w:r>
            <w:r>
              <w:t>0,8</w:t>
            </w:r>
            <w:r w:rsidR="00AA5283">
              <w:t> мкм</w:t>
            </w:r>
          </w:p>
        </w:tc>
      </w:tr>
      <w:tr w:rsidR="009E03FE" w:rsidRPr="00CC4257" w14:paraId="04AC63CB" w14:textId="77777777" w:rsidTr="00FC100C">
        <w:trPr>
          <w:trHeight w:val="20"/>
        </w:trPr>
        <w:tc>
          <w:tcPr>
            <w:tcW w:w="879" w:type="pct"/>
            <w:vMerge/>
          </w:tcPr>
          <w:p w14:paraId="63AF9095" w14:textId="77777777" w:rsidR="009E03FE" w:rsidRPr="00CC4257" w:rsidRDefault="009E03FE" w:rsidP="009E03FE"/>
        </w:tc>
        <w:tc>
          <w:tcPr>
            <w:tcW w:w="4121" w:type="pct"/>
          </w:tcPr>
          <w:p w14:paraId="614A9113" w14:textId="2543B277" w:rsidR="009E03FE" w:rsidRPr="00275E3F" w:rsidRDefault="009E03FE" w:rsidP="00FC100C">
            <w:pPr>
              <w:jc w:val="both"/>
            </w:pPr>
            <w:r w:rsidRPr="00275E3F">
              <w:t xml:space="preserve">Контроль шероховатости обработанных наружных и </w:t>
            </w:r>
            <w:r w:rsidR="00C26252">
              <w:t>внутренних метрических или трубных резьб</w:t>
            </w:r>
            <w:r>
              <w:t xml:space="preserve">овых </w:t>
            </w:r>
            <w:r w:rsidRPr="00275E3F">
              <w:t xml:space="preserve">поверхностей детали до </w:t>
            </w:r>
            <w:r w:rsidR="00AA5283">
              <w:t>Ra </w:t>
            </w:r>
            <w:r>
              <w:t>0</w:t>
            </w:r>
            <w:r w:rsidRPr="00275E3F">
              <w:t>,</w:t>
            </w:r>
            <w:r>
              <w:t>8</w:t>
            </w:r>
            <w:r w:rsidR="00AA5283">
              <w:t> мкм</w:t>
            </w:r>
          </w:p>
        </w:tc>
      </w:tr>
      <w:tr w:rsidR="00DA1018" w:rsidRPr="00CC4257" w14:paraId="6962F2FB" w14:textId="77777777" w:rsidTr="00FC100C">
        <w:trPr>
          <w:trHeight w:val="20"/>
        </w:trPr>
        <w:tc>
          <w:tcPr>
            <w:tcW w:w="879" w:type="pct"/>
            <w:vMerge w:val="restart"/>
          </w:tcPr>
          <w:p w14:paraId="5BF38FC2" w14:textId="77777777" w:rsidR="00DA1018" w:rsidRPr="00CC4257" w:rsidRDefault="00DA1018" w:rsidP="00DA1018">
            <w:r w:rsidRPr="00CC4257">
              <w:t>Необходимые умения</w:t>
            </w:r>
          </w:p>
        </w:tc>
        <w:tc>
          <w:tcPr>
            <w:tcW w:w="4121" w:type="pct"/>
          </w:tcPr>
          <w:p w14:paraId="29DEF4D2" w14:textId="1A121F44" w:rsidR="00DA1018" w:rsidRPr="00CC4257" w:rsidRDefault="00DA1018" w:rsidP="00FC100C">
            <w:pPr>
              <w:jc w:val="both"/>
            </w:pPr>
            <w:r w:rsidRPr="00D9145E">
              <w:t>Читать конструкторскую документацию</w:t>
            </w:r>
          </w:p>
        </w:tc>
      </w:tr>
      <w:tr w:rsidR="00DA1018" w:rsidRPr="00CC4257" w14:paraId="1413A9BB" w14:textId="77777777" w:rsidTr="00FC100C">
        <w:trPr>
          <w:trHeight w:val="20"/>
        </w:trPr>
        <w:tc>
          <w:tcPr>
            <w:tcW w:w="879" w:type="pct"/>
            <w:vMerge/>
          </w:tcPr>
          <w:p w14:paraId="14106718" w14:textId="77777777" w:rsidR="00DA1018" w:rsidRPr="00CC4257" w:rsidRDefault="00DA1018" w:rsidP="00DA1018"/>
        </w:tc>
        <w:tc>
          <w:tcPr>
            <w:tcW w:w="4121" w:type="pct"/>
          </w:tcPr>
          <w:p w14:paraId="544FCA60" w14:textId="444641C7" w:rsidR="00DA1018" w:rsidRPr="00CC4257" w:rsidRDefault="00DA1018" w:rsidP="00FC100C">
            <w:pPr>
              <w:jc w:val="both"/>
            </w:pPr>
            <w:r w:rsidRPr="00D9145E">
              <w:t>Читать технологическую документацию</w:t>
            </w:r>
          </w:p>
        </w:tc>
      </w:tr>
      <w:tr w:rsidR="00DA1018" w:rsidRPr="00CC4257" w14:paraId="58355AFB" w14:textId="77777777" w:rsidTr="00FC100C">
        <w:trPr>
          <w:trHeight w:val="20"/>
        </w:trPr>
        <w:tc>
          <w:tcPr>
            <w:tcW w:w="879" w:type="pct"/>
            <w:vMerge/>
          </w:tcPr>
          <w:p w14:paraId="51633124" w14:textId="77777777" w:rsidR="00DA1018" w:rsidRPr="00CC4257" w:rsidRDefault="00DA1018" w:rsidP="00DA1018"/>
        </w:tc>
        <w:tc>
          <w:tcPr>
            <w:tcW w:w="4121" w:type="pct"/>
          </w:tcPr>
          <w:p w14:paraId="6561137C" w14:textId="56565379" w:rsidR="00DA1018" w:rsidRPr="00CC4257" w:rsidRDefault="00DA1018" w:rsidP="00FC100C">
            <w:pPr>
              <w:jc w:val="both"/>
            </w:pPr>
            <w:r w:rsidRPr="00D9145E">
              <w:t>Выявлять причины возникновения дефектов при обработке заготовок на специализированных резьбонарезных и резьбонакатных станках с целью предупреждения брака</w:t>
            </w:r>
          </w:p>
        </w:tc>
      </w:tr>
      <w:tr w:rsidR="00DA1018" w:rsidRPr="00CC4257" w14:paraId="08AF8ED3" w14:textId="77777777" w:rsidTr="00FC100C">
        <w:trPr>
          <w:trHeight w:val="20"/>
        </w:trPr>
        <w:tc>
          <w:tcPr>
            <w:tcW w:w="879" w:type="pct"/>
            <w:vMerge/>
          </w:tcPr>
          <w:p w14:paraId="11F02E58" w14:textId="77777777" w:rsidR="00DA1018" w:rsidRPr="00CC4257" w:rsidRDefault="00DA1018" w:rsidP="00DA1018"/>
        </w:tc>
        <w:tc>
          <w:tcPr>
            <w:tcW w:w="4121" w:type="pct"/>
          </w:tcPr>
          <w:p w14:paraId="462EB3AB" w14:textId="48CD1D2D" w:rsidR="00DA1018" w:rsidRPr="00CC4257" w:rsidRDefault="00DA1018" w:rsidP="00FC100C">
            <w:pPr>
              <w:jc w:val="both"/>
            </w:pPr>
            <w:r w:rsidRPr="00D9145E">
              <w:t>Поддерживать состояние рабочего места в соответствии с требованиями охраны труда, пожарной, промышленной, экологической безопасности</w:t>
            </w:r>
          </w:p>
        </w:tc>
      </w:tr>
      <w:tr w:rsidR="00DA1018" w:rsidRPr="00CC4257" w14:paraId="3717E024" w14:textId="77777777" w:rsidTr="00FC100C">
        <w:trPr>
          <w:trHeight w:val="20"/>
        </w:trPr>
        <w:tc>
          <w:tcPr>
            <w:tcW w:w="879" w:type="pct"/>
            <w:vMerge/>
          </w:tcPr>
          <w:p w14:paraId="4E6091C2" w14:textId="77777777" w:rsidR="00DA1018" w:rsidRPr="00CC4257" w:rsidRDefault="00DA1018" w:rsidP="00DA1018"/>
        </w:tc>
        <w:tc>
          <w:tcPr>
            <w:tcW w:w="4121" w:type="pct"/>
          </w:tcPr>
          <w:p w14:paraId="69C49F15" w14:textId="7FE5277A" w:rsidR="00DA1018" w:rsidRPr="00CC4257" w:rsidRDefault="00DA1018" w:rsidP="00FC100C">
            <w:pPr>
              <w:jc w:val="both"/>
            </w:pPr>
            <w:r w:rsidRPr="00D9145E">
              <w:t>Визуально определять дефекты поверхностей детали после обработки на специализированных резьбонарезных и резьбонакатных станках</w:t>
            </w:r>
          </w:p>
        </w:tc>
      </w:tr>
      <w:tr w:rsidR="00DA1018" w:rsidRPr="00CC4257" w14:paraId="74EA9D1F" w14:textId="77777777" w:rsidTr="00FC100C">
        <w:trPr>
          <w:trHeight w:val="20"/>
        </w:trPr>
        <w:tc>
          <w:tcPr>
            <w:tcW w:w="879" w:type="pct"/>
            <w:vMerge/>
          </w:tcPr>
          <w:p w14:paraId="7C85D83C" w14:textId="77777777" w:rsidR="00DA1018" w:rsidRPr="00CC4257" w:rsidRDefault="00DA1018" w:rsidP="00DA1018"/>
        </w:tc>
        <w:tc>
          <w:tcPr>
            <w:tcW w:w="4121" w:type="pct"/>
          </w:tcPr>
          <w:p w14:paraId="35C580CA" w14:textId="43107049" w:rsidR="00DA1018" w:rsidRPr="00CC4257" w:rsidRDefault="00DA1018" w:rsidP="00FC100C">
            <w:pPr>
              <w:jc w:val="both"/>
            </w:pPr>
            <w:r w:rsidRPr="00D9145E">
              <w:t>Использовать средства комплексного контроля наружных метрических резьб до 6</w:t>
            </w:r>
            <w:r w:rsidR="00AA5283">
              <w:t>‑й</w:t>
            </w:r>
            <w:r w:rsidRPr="00D9145E">
              <w:t xml:space="preserve"> степени точности или трубных резьб класса </w:t>
            </w:r>
            <w:r w:rsidR="001A1AEF">
              <w:t>точности B</w:t>
            </w:r>
          </w:p>
        </w:tc>
      </w:tr>
      <w:tr w:rsidR="00DA1018" w:rsidRPr="00CC4257" w14:paraId="34A687E0" w14:textId="77777777" w:rsidTr="00FC100C">
        <w:trPr>
          <w:trHeight w:val="20"/>
        </w:trPr>
        <w:tc>
          <w:tcPr>
            <w:tcW w:w="879" w:type="pct"/>
            <w:vMerge/>
          </w:tcPr>
          <w:p w14:paraId="76CED9C6" w14:textId="77777777" w:rsidR="00DA1018" w:rsidRPr="00CC4257" w:rsidRDefault="00DA1018" w:rsidP="00DA1018"/>
        </w:tc>
        <w:tc>
          <w:tcPr>
            <w:tcW w:w="4121" w:type="pct"/>
          </w:tcPr>
          <w:p w14:paraId="788580AE" w14:textId="527E8DAF" w:rsidR="00DA1018" w:rsidRPr="00CC4257" w:rsidRDefault="00DA1018" w:rsidP="00FC100C">
            <w:pPr>
              <w:jc w:val="both"/>
            </w:pPr>
            <w:r w:rsidRPr="00D9145E">
              <w:t>Использовать средства комплексного контроля внутренних метрических резьб до 6</w:t>
            </w:r>
            <w:r w:rsidR="00AA5283">
              <w:t>‑й</w:t>
            </w:r>
            <w:r w:rsidRPr="00D9145E">
              <w:t xml:space="preserve"> степени точности или трубных резьб класса </w:t>
            </w:r>
            <w:r w:rsidR="001A1AEF">
              <w:t>точности B</w:t>
            </w:r>
          </w:p>
        </w:tc>
      </w:tr>
      <w:tr w:rsidR="00DA1018" w:rsidRPr="00CC4257" w14:paraId="04FCDE11" w14:textId="77777777" w:rsidTr="00FC100C">
        <w:trPr>
          <w:trHeight w:val="20"/>
        </w:trPr>
        <w:tc>
          <w:tcPr>
            <w:tcW w:w="879" w:type="pct"/>
            <w:vMerge/>
          </w:tcPr>
          <w:p w14:paraId="6B551755" w14:textId="77777777" w:rsidR="00DA1018" w:rsidRPr="00CC4257" w:rsidRDefault="00DA1018" w:rsidP="00DA1018"/>
        </w:tc>
        <w:tc>
          <w:tcPr>
            <w:tcW w:w="4121" w:type="pct"/>
          </w:tcPr>
          <w:p w14:paraId="3A6D0F9D" w14:textId="2BEC8C4D" w:rsidR="00DA1018" w:rsidRPr="00CC4257" w:rsidRDefault="00DA1018" w:rsidP="00FC100C">
            <w:pPr>
              <w:jc w:val="both"/>
            </w:pPr>
            <w:r w:rsidRPr="00D9145E">
              <w:t>Использовать средства контроля шага метрических резьб до 6</w:t>
            </w:r>
            <w:r w:rsidR="00AA5283">
              <w:t>‑й</w:t>
            </w:r>
            <w:r w:rsidRPr="00D9145E">
              <w:t xml:space="preserve"> степени точности или трубных резьб класса </w:t>
            </w:r>
            <w:r w:rsidR="001A1AEF">
              <w:t>точности B</w:t>
            </w:r>
          </w:p>
        </w:tc>
      </w:tr>
      <w:tr w:rsidR="00DA1018" w:rsidRPr="00CC4257" w14:paraId="6DE1706A" w14:textId="77777777" w:rsidTr="00FC100C">
        <w:trPr>
          <w:trHeight w:val="20"/>
        </w:trPr>
        <w:tc>
          <w:tcPr>
            <w:tcW w:w="879" w:type="pct"/>
            <w:vMerge/>
          </w:tcPr>
          <w:p w14:paraId="56CEFAA0" w14:textId="77777777" w:rsidR="00DA1018" w:rsidRPr="00CC4257" w:rsidRDefault="00DA1018" w:rsidP="00DA1018"/>
        </w:tc>
        <w:tc>
          <w:tcPr>
            <w:tcW w:w="4121" w:type="pct"/>
          </w:tcPr>
          <w:p w14:paraId="5D71B2B3" w14:textId="2F06A9FE" w:rsidR="00DA1018" w:rsidRPr="00CC4257" w:rsidRDefault="00DA1018" w:rsidP="00FC100C">
            <w:pPr>
              <w:jc w:val="both"/>
            </w:pPr>
            <w:r w:rsidRPr="00D9145E">
              <w:t xml:space="preserve">Использовать средства контроля шероховатости поверхностей до </w:t>
            </w:r>
            <w:r w:rsidR="00AA5283">
              <w:t>Ra </w:t>
            </w:r>
            <w:r w:rsidRPr="00D9145E">
              <w:t>0,</w:t>
            </w:r>
            <w:r w:rsidR="00587428">
              <w:t>8</w:t>
            </w:r>
            <w:r w:rsidR="00AA5283">
              <w:t> мкм</w:t>
            </w:r>
          </w:p>
        </w:tc>
      </w:tr>
      <w:tr w:rsidR="00DA1018" w:rsidRPr="00CC4257" w14:paraId="5342E5EA" w14:textId="77777777" w:rsidTr="00FC100C">
        <w:trPr>
          <w:trHeight w:val="20"/>
        </w:trPr>
        <w:tc>
          <w:tcPr>
            <w:tcW w:w="879" w:type="pct"/>
            <w:vMerge/>
          </w:tcPr>
          <w:p w14:paraId="5206F71D" w14:textId="77777777" w:rsidR="00DA1018" w:rsidRPr="00CC4257" w:rsidRDefault="00DA1018" w:rsidP="00DA1018"/>
        </w:tc>
        <w:tc>
          <w:tcPr>
            <w:tcW w:w="4121" w:type="pct"/>
          </w:tcPr>
          <w:p w14:paraId="7042F1CB" w14:textId="75A5A73C" w:rsidR="00DA1018" w:rsidRPr="00CC4257" w:rsidRDefault="00DA1018" w:rsidP="00FC100C">
            <w:pPr>
              <w:jc w:val="both"/>
            </w:pPr>
            <w:r w:rsidRPr="00D9145E">
              <w:t xml:space="preserve">Использовать средства измерения шероховатости поверхностей до </w:t>
            </w:r>
            <w:r w:rsidR="00AA5283">
              <w:t>Ra </w:t>
            </w:r>
            <w:r w:rsidRPr="00D9145E">
              <w:t>0,</w:t>
            </w:r>
            <w:r w:rsidR="00587428">
              <w:t>8</w:t>
            </w:r>
            <w:r w:rsidR="00AA5283">
              <w:t> мкм</w:t>
            </w:r>
          </w:p>
        </w:tc>
      </w:tr>
      <w:tr w:rsidR="00BE2DA8" w:rsidRPr="00CC4257" w14:paraId="05D1C6BD" w14:textId="77777777" w:rsidTr="00FC100C">
        <w:trPr>
          <w:trHeight w:val="20"/>
        </w:trPr>
        <w:tc>
          <w:tcPr>
            <w:tcW w:w="879" w:type="pct"/>
            <w:vMerge w:val="restart"/>
          </w:tcPr>
          <w:p w14:paraId="487B34DF" w14:textId="77777777" w:rsidR="00BE2DA8" w:rsidRPr="00CC4257" w:rsidRDefault="00BE2DA8" w:rsidP="00BE2DA8">
            <w:r w:rsidRPr="00CC4257">
              <w:t>Необходимые знания</w:t>
            </w:r>
          </w:p>
        </w:tc>
        <w:tc>
          <w:tcPr>
            <w:tcW w:w="4121" w:type="pct"/>
          </w:tcPr>
          <w:p w14:paraId="39A83A4F" w14:textId="7EAB573C" w:rsidR="00BE2DA8" w:rsidRPr="00CC4257" w:rsidRDefault="00BE2DA8" w:rsidP="00FC100C">
            <w:pPr>
              <w:jc w:val="both"/>
            </w:pPr>
            <w:r w:rsidRPr="00B669D2">
              <w:t>Основы ЕСКД</w:t>
            </w:r>
          </w:p>
        </w:tc>
      </w:tr>
      <w:tr w:rsidR="00BE2DA8" w:rsidRPr="00CC4257" w14:paraId="5BB163A6" w14:textId="77777777" w:rsidTr="00FC100C">
        <w:trPr>
          <w:trHeight w:val="20"/>
        </w:trPr>
        <w:tc>
          <w:tcPr>
            <w:tcW w:w="879" w:type="pct"/>
            <w:vMerge/>
          </w:tcPr>
          <w:p w14:paraId="5BC1F290" w14:textId="77777777" w:rsidR="00BE2DA8" w:rsidRPr="00CC4257" w:rsidRDefault="00BE2DA8" w:rsidP="00BE2DA8"/>
        </w:tc>
        <w:tc>
          <w:tcPr>
            <w:tcW w:w="4121" w:type="pct"/>
          </w:tcPr>
          <w:p w14:paraId="3A83571A" w14:textId="0E3E99C0" w:rsidR="00BE2DA8" w:rsidRPr="00CC4257" w:rsidRDefault="00BE2DA8" w:rsidP="00FC100C">
            <w:pPr>
              <w:jc w:val="both"/>
            </w:pPr>
            <w:r w:rsidRPr="00B669D2">
              <w:t>Правила чтения конструкторской документации</w:t>
            </w:r>
          </w:p>
        </w:tc>
      </w:tr>
      <w:tr w:rsidR="00BE2DA8" w:rsidRPr="00CC4257" w14:paraId="219B3060" w14:textId="77777777" w:rsidTr="00FC100C">
        <w:trPr>
          <w:trHeight w:val="20"/>
        </w:trPr>
        <w:tc>
          <w:tcPr>
            <w:tcW w:w="879" w:type="pct"/>
            <w:vMerge/>
          </w:tcPr>
          <w:p w14:paraId="3F48C407" w14:textId="77777777" w:rsidR="00BE2DA8" w:rsidRPr="00CC4257" w:rsidRDefault="00BE2DA8" w:rsidP="00BE2DA8"/>
        </w:tc>
        <w:tc>
          <w:tcPr>
            <w:tcW w:w="4121" w:type="pct"/>
          </w:tcPr>
          <w:p w14:paraId="65950985" w14:textId="0BA98A18" w:rsidR="00BE2DA8" w:rsidRPr="00CC4257" w:rsidRDefault="00BE2DA8" w:rsidP="00FC100C">
            <w:pPr>
              <w:jc w:val="both"/>
            </w:pPr>
            <w:r w:rsidRPr="00B669D2">
              <w:t>Система допусков и посадок, квалитеты точности, параметры шероховатости</w:t>
            </w:r>
          </w:p>
        </w:tc>
      </w:tr>
      <w:tr w:rsidR="00BE2DA8" w:rsidRPr="00CC4257" w14:paraId="668EFCAE" w14:textId="77777777" w:rsidTr="00FC100C">
        <w:trPr>
          <w:trHeight w:val="20"/>
        </w:trPr>
        <w:tc>
          <w:tcPr>
            <w:tcW w:w="879" w:type="pct"/>
            <w:vMerge/>
          </w:tcPr>
          <w:p w14:paraId="599B8C6B" w14:textId="77777777" w:rsidR="00BE2DA8" w:rsidRPr="00CC4257" w:rsidRDefault="00BE2DA8" w:rsidP="00BE2DA8"/>
        </w:tc>
        <w:tc>
          <w:tcPr>
            <w:tcW w:w="4121" w:type="pct"/>
          </w:tcPr>
          <w:p w14:paraId="3F66D1E4" w14:textId="02237252" w:rsidR="00BE2DA8" w:rsidRPr="00CC4257" w:rsidRDefault="00BE2DA8" w:rsidP="00FC100C">
            <w:pPr>
              <w:jc w:val="both"/>
            </w:pPr>
            <w:r w:rsidRPr="00B669D2">
              <w:t>Обозначение на рабочих чертежах допусков размеров, формы и взаимного расположения поверхностей, шероховатости поверхностей</w:t>
            </w:r>
          </w:p>
        </w:tc>
      </w:tr>
      <w:tr w:rsidR="00BE2DA8" w:rsidRPr="00CC4257" w14:paraId="1C8899C0" w14:textId="77777777" w:rsidTr="00FC100C">
        <w:trPr>
          <w:trHeight w:val="20"/>
        </w:trPr>
        <w:tc>
          <w:tcPr>
            <w:tcW w:w="879" w:type="pct"/>
            <w:vMerge/>
          </w:tcPr>
          <w:p w14:paraId="16808BC9" w14:textId="77777777" w:rsidR="00BE2DA8" w:rsidRPr="00CC4257" w:rsidRDefault="00BE2DA8" w:rsidP="00BE2DA8"/>
        </w:tc>
        <w:tc>
          <w:tcPr>
            <w:tcW w:w="4121" w:type="pct"/>
          </w:tcPr>
          <w:p w14:paraId="5C7F5910" w14:textId="129D2575" w:rsidR="00BE2DA8" w:rsidRPr="00CC4257" w:rsidRDefault="00BE2DA8" w:rsidP="00FC100C">
            <w:pPr>
              <w:jc w:val="both"/>
            </w:pPr>
            <w:r w:rsidRPr="00B669D2">
              <w:t>Основы ЕСТД</w:t>
            </w:r>
          </w:p>
        </w:tc>
      </w:tr>
      <w:tr w:rsidR="00BE2DA8" w:rsidRPr="00CC4257" w14:paraId="52E4E8A6" w14:textId="77777777" w:rsidTr="00FC100C">
        <w:trPr>
          <w:trHeight w:val="20"/>
        </w:trPr>
        <w:tc>
          <w:tcPr>
            <w:tcW w:w="879" w:type="pct"/>
            <w:vMerge/>
          </w:tcPr>
          <w:p w14:paraId="3F7F138C" w14:textId="77777777" w:rsidR="00BE2DA8" w:rsidRPr="00CC4257" w:rsidRDefault="00BE2DA8" w:rsidP="00BE2DA8"/>
        </w:tc>
        <w:tc>
          <w:tcPr>
            <w:tcW w:w="4121" w:type="pct"/>
          </w:tcPr>
          <w:p w14:paraId="091DAF90" w14:textId="0E6FBC20" w:rsidR="00BE2DA8" w:rsidRPr="00CC4257" w:rsidRDefault="00BE2DA8" w:rsidP="00FC100C">
            <w:pPr>
              <w:jc w:val="both"/>
            </w:pPr>
            <w:r w:rsidRPr="00B669D2">
              <w:t>Виды и содержание технологической документации, используемой в организации</w:t>
            </w:r>
          </w:p>
        </w:tc>
      </w:tr>
      <w:tr w:rsidR="00BE2DA8" w:rsidRPr="00CC4257" w14:paraId="6E37470E" w14:textId="77777777" w:rsidTr="00FC100C">
        <w:trPr>
          <w:trHeight w:val="20"/>
        </w:trPr>
        <w:tc>
          <w:tcPr>
            <w:tcW w:w="879" w:type="pct"/>
            <w:vMerge/>
          </w:tcPr>
          <w:p w14:paraId="32BE1121" w14:textId="77777777" w:rsidR="00BE2DA8" w:rsidRPr="00CC4257" w:rsidRDefault="00BE2DA8" w:rsidP="00BE2DA8"/>
        </w:tc>
        <w:tc>
          <w:tcPr>
            <w:tcW w:w="4121" w:type="pct"/>
          </w:tcPr>
          <w:p w14:paraId="40A3FD40" w14:textId="31B2B0A7" w:rsidR="00BE2DA8" w:rsidRPr="00CC4257" w:rsidRDefault="00BE2DA8" w:rsidP="00FC100C">
            <w:pPr>
              <w:jc w:val="both"/>
            </w:pPr>
            <w:r w:rsidRPr="00B669D2">
              <w:t>Правила чтения технологической документации</w:t>
            </w:r>
          </w:p>
        </w:tc>
      </w:tr>
      <w:tr w:rsidR="00D45BCD" w:rsidRPr="00CC4257" w14:paraId="6149064F" w14:textId="77777777" w:rsidTr="00FC100C">
        <w:trPr>
          <w:trHeight w:val="20"/>
        </w:trPr>
        <w:tc>
          <w:tcPr>
            <w:tcW w:w="879" w:type="pct"/>
            <w:vMerge/>
          </w:tcPr>
          <w:p w14:paraId="29D23958" w14:textId="77777777" w:rsidR="00D45BCD" w:rsidRPr="00CC4257" w:rsidRDefault="00D45BCD" w:rsidP="00D45BCD"/>
        </w:tc>
        <w:tc>
          <w:tcPr>
            <w:tcW w:w="4121" w:type="pct"/>
          </w:tcPr>
          <w:p w14:paraId="00EEB958" w14:textId="2F2FC485" w:rsidR="00D45BCD" w:rsidRPr="00B669D2" w:rsidRDefault="00D45BCD" w:rsidP="00FC100C">
            <w:pPr>
              <w:jc w:val="both"/>
            </w:pPr>
            <w:r w:rsidRPr="002370FA">
              <w:t>Основы метрологии</w:t>
            </w:r>
          </w:p>
        </w:tc>
      </w:tr>
      <w:tr w:rsidR="00D45BCD" w:rsidRPr="00CC4257" w14:paraId="3367FE36" w14:textId="77777777" w:rsidTr="00FC100C">
        <w:trPr>
          <w:trHeight w:val="20"/>
        </w:trPr>
        <w:tc>
          <w:tcPr>
            <w:tcW w:w="879" w:type="pct"/>
            <w:vMerge/>
          </w:tcPr>
          <w:p w14:paraId="393DC0F9" w14:textId="77777777" w:rsidR="00D45BCD" w:rsidRPr="00CC4257" w:rsidRDefault="00D45BCD" w:rsidP="00D45BCD"/>
        </w:tc>
        <w:tc>
          <w:tcPr>
            <w:tcW w:w="4121" w:type="pct"/>
          </w:tcPr>
          <w:p w14:paraId="1120D3BF" w14:textId="5692F197" w:rsidR="00D45BCD" w:rsidRPr="00B669D2" w:rsidRDefault="00D45BCD" w:rsidP="00FC100C">
            <w:pPr>
              <w:jc w:val="both"/>
            </w:pPr>
            <w:r w:rsidRPr="002370FA">
              <w:t>Основы технических измерений</w:t>
            </w:r>
          </w:p>
        </w:tc>
      </w:tr>
      <w:tr w:rsidR="00452E22" w:rsidRPr="00CC4257" w14:paraId="692ACDDE" w14:textId="77777777" w:rsidTr="00FC100C">
        <w:trPr>
          <w:trHeight w:val="20"/>
        </w:trPr>
        <w:tc>
          <w:tcPr>
            <w:tcW w:w="879" w:type="pct"/>
            <w:vMerge/>
          </w:tcPr>
          <w:p w14:paraId="492446CE" w14:textId="77777777" w:rsidR="00452E22" w:rsidRPr="00CC4257" w:rsidRDefault="00452E22" w:rsidP="00452E22"/>
        </w:tc>
        <w:tc>
          <w:tcPr>
            <w:tcW w:w="4121" w:type="pct"/>
          </w:tcPr>
          <w:p w14:paraId="0FBD3870" w14:textId="2FCB2987" w:rsidR="00452E22" w:rsidRPr="002370FA" w:rsidRDefault="00EF558A" w:rsidP="00FC100C">
            <w:pPr>
              <w:jc w:val="both"/>
            </w:pPr>
            <w:r>
              <w:t>Виды типичных дефектов</w:t>
            </w:r>
            <w:r w:rsidR="00452E22" w:rsidRPr="002A18AE">
              <w:t xml:space="preserve"> деталей после обработки заготовок на специализированных резьбонарезных и резьбонакатных станках</w:t>
            </w:r>
          </w:p>
        </w:tc>
      </w:tr>
      <w:tr w:rsidR="00452E22" w:rsidRPr="00CC4257" w14:paraId="4ACF43BF" w14:textId="77777777" w:rsidTr="00FC100C">
        <w:trPr>
          <w:trHeight w:val="20"/>
        </w:trPr>
        <w:tc>
          <w:tcPr>
            <w:tcW w:w="879" w:type="pct"/>
            <w:vMerge/>
          </w:tcPr>
          <w:p w14:paraId="1B57DF64" w14:textId="77777777" w:rsidR="00452E22" w:rsidRPr="00CC4257" w:rsidRDefault="00452E22" w:rsidP="00452E22"/>
        </w:tc>
        <w:tc>
          <w:tcPr>
            <w:tcW w:w="4121" w:type="pct"/>
          </w:tcPr>
          <w:p w14:paraId="1521BFFF" w14:textId="469059C0" w:rsidR="00452E22" w:rsidRPr="002370FA" w:rsidRDefault="00452E22" w:rsidP="00FC100C">
            <w:pPr>
              <w:jc w:val="both"/>
            </w:pPr>
            <w:r w:rsidRPr="002A18AE">
              <w:t>Причины дефектов деталей при обработке заготовок на специализированных резьбонарезных и резьбонакатных станках</w:t>
            </w:r>
          </w:p>
        </w:tc>
      </w:tr>
      <w:tr w:rsidR="00452E22" w:rsidRPr="00CC4257" w14:paraId="48AEF98C" w14:textId="77777777" w:rsidTr="00FC100C">
        <w:trPr>
          <w:trHeight w:val="20"/>
        </w:trPr>
        <w:tc>
          <w:tcPr>
            <w:tcW w:w="879" w:type="pct"/>
            <w:vMerge/>
          </w:tcPr>
          <w:p w14:paraId="0F1C3BD3" w14:textId="77777777" w:rsidR="00452E22" w:rsidRPr="00CC4257" w:rsidRDefault="00452E22" w:rsidP="00452E22"/>
        </w:tc>
        <w:tc>
          <w:tcPr>
            <w:tcW w:w="4121" w:type="pct"/>
          </w:tcPr>
          <w:p w14:paraId="492FC540" w14:textId="2ACFFA23" w:rsidR="00452E22" w:rsidRPr="002370FA" w:rsidRDefault="00452E22" w:rsidP="00FC100C">
            <w:pPr>
              <w:jc w:val="both"/>
            </w:pPr>
            <w:r w:rsidRPr="002A18AE">
              <w:t>Визуальные признаки дефектов поверхностей, обработанных на специализированных резьбонарезных и резьбонакатных станках</w:t>
            </w:r>
          </w:p>
        </w:tc>
      </w:tr>
      <w:tr w:rsidR="00021988" w:rsidRPr="00CC4257" w14:paraId="287DBB2D" w14:textId="77777777" w:rsidTr="00FC100C">
        <w:trPr>
          <w:trHeight w:val="20"/>
        </w:trPr>
        <w:tc>
          <w:tcPr>
            <w:tcW w:w="879" w:type="pct"/>
            <w:vMerge/>
          </w:tcPr>
          <w:p w14:paraId="1EDAF0AE" w14:textId="77777777" w:rsidR="00021988" w:rsidRPr="00CC4257" w:rsidRDefault="00021988" w:rsidP="00021988"/>
        </w:tc>
        <w:tc>
          <w:tcPr>
            <w:tcW w:w="4121" w:type="pct"/>
          </w:tcPr>
          <w:p w14:paraId="50500286" w14:textId="2C64D65B" w:rsidR="00021988" w:rsidRPr="00B669D2" w:rsidRDefault="00021988" w:rsidP="00FC100C">
            <w:pPr>
              <w:jc w:val="both"/>
            </w:pPr>
            <w:r w:rsidRPr="006F232E">
              <w:t xml:space="preserve">Методы измерения наружного диаметра наружной метрической </w:t>
            </w:r>
            <w:r w:rsidR="00AF2CE9">
              <w:t>резьбы до 6‑й степени точности</w:t>
            </w:r>
            <w:r w:rsidRPr="006F232E">
              <w:t xml:space="preserve"> или трубной резьбы класса </w:t>
            </w:r>
            <w:r w:rsidR="001A1AEF">
              <w:t>точности B</w:t>
            </w:r>
          </w:p>
        </w:tc>
      </w:tr>
      <w:tr w:rsidR="00021988" w:rsidRPr="00CC4257" w14:paraId="38DF6B7D" w14:textId="77777777" w:rsidTr="00FC100C">
        <w:trPr>
          <w:trHeight w:val="20"/>
        </w:trPr>
        <w:tc>
          <w:tcPr>
            <w:tcW w:w="879" w:type="pct"/>
            <w:vMerge/>
          </w:tcPr>
          <w:p w14:paraId="232270D7" w14:textId="77777777" w:rsidR="00021988" w:rsidRPr="00CC4257" w:rsidRDefault="00021988" w:rsidP="00021988"/>
        </w:tc>
        <w:tc>
          <w:tcPr>
            <w:tcW w:w="4121" w:type="pct"/>
          </w:tcPr>
          <w:p w14:paraId="7B4FA0F9" w14:textId="5883052F" w:rsidR="00021988" w:rsidRPr="00B669D2" w:rsidRDefault="00021988" w:rsidP="00FC100C">
            <w:pPr>
              <w:jc w:val="both"/>
            </w:pPr>
            <w:r w:rsidRPr="006F232E">
              <w:t xml:space="preserve">Методы измерения среднего диаметра наружной метрической </w:t>
            </w:r>
            <w:r w:rsidR="00AF2CE9">
              <w:t>резьбы до 6‑й степени точности</w:t>
            </w:r>
            <w:r w:rsidRPr="006F232E">
              <w:t xml:space="preserve"> или трубной резьбы класса </w:t>
            </w:r>
            <w:r w:rsidR="001A1AEF">
              <w:t>точности B</w:t>
            </w:r>
          </w:p>
        </w:tc>
      </w:tr>
      <w:tr w:rsidR="00021988" w:rsidRPr="00CC4257" w14:paraId="7D0FD76F" w14:textId="77777777" w:rsidTr="00FC100C">
        <w:trPr>
          <w:trHeight w:val="20"/>
        </w:trPr>
        <w:tc>
          <w:tcPr>
            <w:tcW w:w="879" w:type="pct"/>
            <w:vMerge/>
          </w:tcPr>
          <w:p w14:paraId="42D4ACD7" w14:textId="77777777" w:rsidR="00021988" w:rsidRPr="00CC4257" w:rsidRDefault="00021988" w:rsidP="00021988"/>
        </w:tc>
        <w:tc>
          <w:tcPr>
            <w:tcW w:w="4121" w:type="pct"/>
          </w:tcPr>
          <w:p w14:paraId="73F79B5B" w14:textId="5B4FF27A" w:rsidR="00021988" w:rsidRPr="00B669D2" w:rsidRDefault="00021988" w:rsidP="00FC100C">
            <w:pPr>
              <w:jc w:val="both"/>
            </w:pPr>
            <w:r w:rsidRPr="006F232E">
              <w:t xml:space="preserve">Средства измерения наружного диаметра наружной метрической </w:t>
            </w:r>
            <w:r w:rsidR="00AF2CE9">
              <w:t xml:space="preserve">резьбы до 6‑й </w:t>
            </w:r>
            <w:r w:rsidR="00AF2CE9">
              <w:lastRenderedPageBreak/>
              <w:t>степени точности</w:t>
            </w:r>
            <w:r w:rsidRPr="006F232E">
              <w:t xml:space="preserve"> или трубной резьбы класса </w:t>
            </w:r>
            <w:r w:rsidR="001A1AEF">
              <w:t>точности B</w:t>
            </w:r>
            <w:r w:rsidRPr="006F232E">
              <w:t>: виды, конструкции, назначение, возможности и правила использования</w:t>
            </w:r>
          </w:p>
        </w:tc>
      </w:tr>
      <w:tr w:rsidR="00021988" w:rsidRPr="00CC4257" w14:paraId="527E0819" w14:textId="77777777" w:rsidTr="00FC100C">
        <w:trPr>
          <w:trHeight w:val="20"/>
        </w:trPr>
        <w:tc>
          <w:tcPr>
            <w:tcW w:w="879" w:type="pct"/>
            <w:vMerge/>
          </w:tcPr>
          <w:p w14:paraId="5F8B7014" w14:textId="77777777" w:rsidR="00021988" w:rsidRPr="00CC4257" w:rsidRDefault="00021988" w:rsidP="00021988"/>
        </w:tc>
        <w:tc>
          <w:tcPr>
            <w:tcW w:w="4121" w:type="pct"/>
          </w:tcPr>
          <w:p w14:paraId="03579865" w14:textId="5DE54423" w:rsidR="00021988" w:rsidRPr="00B669D2" w:rsidRDefault="00021988" w:rsidP="00FC100C">
            <w:pPr>
              <w:jc w:val="both"/>
            </w:pPr>
            <w:r w:rsidRPr="006F232E">
              <w:t xml:space="preserve">Средства измерения среднего диаметра наружной метрической </w:t>
            </w:r>
            <w:r w:rsidR="00AF2CE9">
              <w:t>резьбы до 6‑й степени точности</w:t>
            </w:r>
            <w:r w:rsidRPr="006F232E">
              <w:t xml:space="preserve"> или трубной резьбы класса </w:t>
            </w:r>
            <w:r w:rsidR="001A1AEF">
              <w:t>точности B</w:t>
            </w:r>
            <w:r w:rsidRPr="006F232E">
              <w:t>: виды, конструкции, назначение, возможности и правила использования</w:t>
            </w:r>
          </w:p>
        </w:tc>
      </w:tr>
      <w:tr w:rsidR="00021988" w:rsidRPr="00CC4257" w14:paraId="72557B64" w14:textId="77777777" w:rsidTr="00FC100C">
        <w:trPr>
          <w:trHeight w:val="20"/>
        </w:trPr>
        <w:tc>
          <w:tcPr>
            <w:tcW w:w="879" w:type="pct"/>
            <w:vMerge/>
          </w:tcPr>
          <w:p w14:paraId="1400BA05" w14:textId="77777777" w:rsidR="00021988" w:rsidRPr="00CC4257" w:rsidRDefault="00021988" w:rsidP="00021988"/>
        </w:tc>
        <w:tc>
          <w:tcPr>
            <w:tcW w:w="4121" w:type="pct"/>
          </w:tcPr>
          <w:p w14:paraId="7AED07E9" w14:textId="2BD367D6" w:rsidR="00021988" w:rsidRPr="00B669D2" w:rsidRDefault="00021988" w:rsidP="00FC100C">
            <w:pPr>
              <w:jc w:val="both"/>
            </w:pPr>
            <w:r w:rsidRPr="006F232E">
              <w:t>Материалы для изготовления слепков и оттисков внутренней резьбы</w:t>
            </w:r>
          </w:p>
        </w:tc>
      </w:tr>
      <w:tr w:rsidR="00021988" w:rsidRPr="00CC4257" w14:paraId="22FFE98D" w14:textId="77777777" w:rsidTr="00FC100C">
        <w:trPr>
          <w:trHeight w:val="20"/>
        </w:trPr>
        <w:tc>
          <w:tcPr>
            <w:tcW w:w="879" w:type="pct"/>
            <w:vMerge/>
          </w:tcPr>
          <w:p w14:paraId="061D899C" w14:textId="77777777" w:rsidR="00021988" w:rsidRPr="00CC4257" w:rsidRDefault="00021988" w:rsidP="00021988"/>
        </w:tc>
        <w:tc>
          <w:tcPr>
            <w:tcW w:w="4121" w:type="pct"/>
          </w:tcPr>
          <w:p w14:paraId="3634CF42" w14:textId="68434485" w:rsidR="00021988" w:rsidRPr="00B669D2" w:rsidRDefault="00021988" w:rsidP="00FC100C">
            <w:pPr>
              <w:jc w:val="both"/>
            </w:pPr>
            <w:r w:rsidRPr="006F232E">
              <w:t>Способы изготовления слепков и оттисков внутренней резьбы</w:t>
            </w:r>
          </w:p>
        </w:tc>
      </w:tr>
      <w:tr w:rsidR="00021988" w:rsidRPr="00CC4257" w14:paraId="09760893" w14:textId="77777777" w:rsidTr="00FC100C">
        <w:trPr>
          <w:trHeight w:val="20"/>
        </w:trPr>
        <w:tc>
          <w:tcPr>
            <w:tcW w:w="879" w:type="pct"/>
            <w:vMerge/>
          </w:tcPr>
          <w:p w14:paraId="01A8D405" w14:textId="77777777" w:rsidR="00021988" w:rsidRPr="00CC4257" w:rsidRDefault="00021988" w:rsidP="00021988"/>
        </w:tc>
        <w:tc>
          <w:tcPr>
            <w:tcW w:w="4121" w:type="pct"/>
          </w:tcPr>
          <w:p w14:paraId="44DA6589" w14:textId="5AEAF931" w:rsidR="00021988" w:rsidRPr="00B669D2" w:rsidRDefault="00021988" w:rsidP="00FC100C">
            <w:pPr>
              <w:jc w:val="both"/>
            </w:pPr>
            <w:r w:rsidRPr="006F232E">
              <w:t xml:space="preserve">Методы измерения наружного диаметра внутренней метрической </w:t>
            </w:r>
            <w:r w:rsidR="00AF2CE9">
              <w:t>резьбы до 6‑й степени точности</w:t>
            </w:r>
            <w:r w:rsidRPr="006F232E">
              <w:t xml:space="preserve"> или трубной резьбы класса </w:t>
            </w:r>
            <w:r w:rsidR="001A1AEF">
              <w:t>точности B</w:t>
            </w:r>
          </w:p>
        </w:tc>
      </w:tr>
      <w:tr w:rsidR="00021988" w:rsidRPr="00CC4257" w14:paraId="27F7716C" w14:textId="77777777" w:rsidTr="00FC100C">
        <w:trPr>
          <w:trHeight w:val="20"/>
        </w:trPr>
        <w:tc>
          <w:tcPr>
            <w:tcW w:w="879" w:type="pct"/>
            <w:vMerge/>
          </w:tcPr>
          <w:p w14:paraId="18BCC6C0" w14:textId="77777777" w:rsidR="00021988" w:rsidRPr="00CC4257" w:rsidRDefault="00021988" w:rsidP="00021988"/>
        </w:tc>
        <w:tc>
          <w:tcPr>
            <w:tcW w:w="4121" w:type="pct"/>
          </w:tcPr>
          <w:p w14:paraId="1D2177A3" w14:textId="17F92660" w:rsidR="00021988" w:rsidRPr="00B669D2" w:rsidRDefault="00021988" w:rsidP="00FC100C">
            <w:pPr>
              <w:jc w:val="both"/>
            </w:pPr>
            <w:r w:rsidRPr="006F232E">
              <w:t xml:space="preserve">Методы измерения среднего диаметра внутренней метрической </w:t>
            </w:r>
            <w:r w:rsidR="00AF2CE9">
              <w:t>резьбы до 6‑й степени точности</w:t>
            </w:r>
            <w:r w:rsidRPr="006F232E">
              <w:t xml:space="preserve"> или трубной резьбы класса </w:t>
            </w:r>
            <w:r w:rsidR="001A1AEF">
              <w:t>точности B</w:t>
            </w:r>
          </w:p>
        </w:tc>
      </w:tr>
      <w:tr w:rsidR="00021988" w:rsidRPr="00CC4257" w14:paraId="39746946" w14:textId="77777777" w:rsidTr="00FC100C">
        <w:trPr>
          <w:trHeight w:val="20"/>
        </w:trPr>
        <w:tc>
          <w:tcPr>
            <w:tcW w:w="879" w:type="pct"/>
            <w:vMerge/>
          </w:tcPr>
          <w:p w14:paraId="6D445D4D" w14:textId="77777777" w:rsidR="00021988" w:rsidRPr="00CC4257" w:rsidRDefault="00021988" w:rsidP="00021988"/>
        </w:tc>
        <w:tc>
          <w:tcPr>
            <w:tcW w:w="4121" w:type="pct"/>
          </w:tcPr>
          <w:p w14:paraId="72BC361A" w14:textId="1AFB532A" w:rsidR="00021988" w:rsidRPr="00B669D2" w:rsidRDefault="00021988" w:rsidP="00FC100C">
            <w:pPr>
              <w:jc w:val="both"/>
            </w:pPr>
            <w:r w:rsidRPr="006F232E">
              <w:t xml:space="preserve">Средства измерения наружного диаметра внутренней метрической </w:t>
            </w:r>
            <w:r w:rsidR="00AF2CE9">
              <w:t>резьбы до 6‑й степени точности</w:t>
            </w:r>
            <w:r w:rsidRPr="006F232E">
              <w:t xml:space="preserve"> или трубной резьбы класса </w:t>
            </w:r>
            <w:r w:rsidR="001A1AEF">
              <w:t>точности B</w:t>
            </w:r>
            <w:r w:rsidRPr="006F232E">
              <w:t>: виды, конструкции, назначение, возможности и правила использования</w:t>
            </w:r>
          </w:p>
        </w:tc>
      </w:tr>
      <w:tr w:rsidR="00021988" w:rsidRPr="00CC4257" w14:paraId="39C095FD" w14:textId="77777777" w:rsidTr="00FC100C">
        <w:trPr>
          <w:trHeight w:val="20"/>
        </w:trPr>
        <w:tc>
          <w:tcPr>
            <w:tcW w:w="879" w:type="pct"/>
            <w:vMerge/>
          </w:tcPr>
          <w:p w14:paraId="2B77A05C" w14:textId="77777777" w:rsidR="00021988" w:rsidRPr="00CC4257" w:rsidRDefault="00021988" w:rsidP="00021988"/>
        </w:tc>
        <w:tc>
          <w:tcPr>
            <w:tcW w:w="4121" w:type="pct"/>
          </w:tcPr>
          <w:p w14:paraId="274FC18A" w14:textId="6FD95B5D" w:rsidR="00021988" w:rsidRPr="00B669D2" w:rsidRDefault="00021988" w:rsidP="00FC100C">
            <w:pPr>
              <w:jc w:val="both"/>
            </w:pPr>
            <w:r w:rsidRPr="006F232E">
              <w:t xml:space="preserve">Средства измерения среднего диаметра внутренней метрической </w:t>
            </w:r>
            <w:r w:rsidR="00AF2CE9">
              <w:t>резьбы до 6‑й степени точности</w:t>
            </w:r>
            <w:r w:rsidRPr="006F232E">
              <w:t xml:space="preserve"> или трубной резьбы класса </w:t>
            </w:r>
            <w:r w:rsidR="001A1AEF">
              <w:t>точности B</w:t>
            </w:r>
            <w:r w:rsidRPr="006F232E">
              <w:t>: виды, конструкции, назначение, возможности и правила использования</w:t>
            </w:r>
          </w:p>
        </w:tc>
      </w:tr>
      <w:tr w:rsidR="00021988" w:rsidRPr="00CC4257" w14:paraId="1835463D" w14:textId="77777777" w:rsidTr="00FC100C">
        <w:trPr>
          <w:trHeight w:val="20"/>
        </w:trPr>
        <w:tc>
          <w:tcPr>
            <w:tcW w:w="879" w:type="pct"/>
            <w:vMerge/>
          </w:tcPr>
          <w:p w14:paraId="096F53EA" w14:textId="77777777" w:rsidR="00021988" w:rsidRPr="00CC4257" w:rsidRDefault="00021988" w:rsidP="00021988"/>
        </w:tc>
        <w:tc>
          <w:tcPr>
            <w:tcW w:w="4121" w:type="pct"/>
          </w:tcPr>
          <w:p w14:paraId="0EF2EB30" w14:textId="2307D92E" w:rsidR="00021988" w:rsidRPr="00B669D2" w:rsidRDefault="00021988" w:rsidP="00FC100C">
            <w:pPr>
              <w:jc w:val="both"/>
            </w:pPr>
            <w:r w:rsidRPr="006F232E">
              <w:t xml:space="preserve">Методы комплексного контроля наружной метрической </w:t>
            </w:r>
            <w:r w:rsidR="00AF2CE9">
              <w:t>резьбы до 6‑й степени точности</w:t>
            </w:r>
            <w:r w:rsidRPr="006F232E">
              <w:t xml:space="preserve"> или трубной резьбы класса </w:t>
            </w:r>
            <w:r w:rsidR="001A1AEF">
              <w:t>точности B</w:t>
            </w:r>
          </w:p>
        </w:tc>
      </w:tr>
      <w:tr w:rsidR="00021988" w:rsidRPr="00CC4257" w14:paraId="3BF9C6BD" w14:textId="77777777" w:rsidTr="00FC100C">
        <w:trPr>
          <w:trHeight w:val="20"/>
        </w:trPr>
        <w:tc>
          <w:tcPr>
            <w:tcW w:w="879" w:type="pct"/>
            <w:vMerge/>
          </w:tcPr>
          <w:p w14:paraId="44621575" w14:textId="77777777" w:rsidR="00021988" w:rsidRPr="00CC4257" w:rsidRDefault="00021988" w:rsidP="00021988"/>
        </w:tc>
        <w:tc>
          <w:tcPr>
            <w:tcW w:w="4121" w:type="pct"/>
          </w:tcPr>
          <w:p w14:paraId="01DDFB2E" w14:textId="0D29473A" w:rsidR="00021988" w:rsidRPr="00B669D2" w:rsidRDefault="00021988" w:rsidP="00FC100C">
            <w:pPr>
              <w:jc w:val="both"/>
            </w:pPr>
            <w:r w:rsidRPr="006F232E">
              <w:t xml:space="preserve">Методы комплексного контроля внутренней метрической </w:t>
            </w:r>
            <w:r w:rsidR="00AF2CE9">
              <w:t>резьбы до 6‑й степени точности</w:t>
            </w:r>
            <w:r w:rsidRPr="006F232E">
              <w:t xml:space="preserve"> или трубной резьбы класса </w:t>
            </w:r>
            <w:r w:rsidR="001A1AEF">
              <w:t>точности B</w:t>
            </w:r>
          </w:p>
        </w:tc>
      </w:tr>
      <w:tr w:rsidR="00021988" w:rsidRPr="00CC4257" w14:paraId="032C0D0A" w14:textId="77777777" w:rsidTr="00FC100C">
        <w:trPr>
          <w:trHeight w:val="20"/>
        </w:trPr>
        <w:tc>
          <w:tcPr>
            <w:tcW w:w="879" w:type="pct"/>
            <w:vMerge/>
          </w:tcPr>
          <w:p w14:paraId="01E436C6" w14:textId="77777777" w:rsidR="00021988" w:rsidRPr="00CC4257" w:rsidRDefault="00021988" w:rsidP="00021988"/>
        </w:tc>
        <w:tc>
          <w:tcPr>
            <w:tcW w:w="4121" w:type="pct"/>
          </w:tcPr>
          <w:p w14:paraId="2B15ECD9" w14:textId="66DD9C2B" w:rsidR="00021988" w:rsidRPr="00B669D2" w:rsidRDefault="00021988" w:rsidP="00FC100C">
            <w:pPr>
              <w:jc w:val="both"/>
            </w:pPr>
            <w:r w:rsidRPr="006F232E">
              <w:t xml:space="preserve">Средства комплексного контроля наружной метрической </w:t>
            </w:r>
            <w:r w:rsidR="00AF2CE9">
              <w:t>резьбы до 6‑й степени точности</w:t>
            </w:r>
            <w:r w:rsidRPr="006F232E">
              <w:t xml:space="preserve"> или трубной резьбы класса </w:t>
            </w:r>
            <w:r w:rsidR="001A1AEF">
              <w:t>точности B</w:t>
            </w:r>
            <w:r w:rsidRPr="006F232E">
              <w:t>: виды, конструкции, назначение, возможности и правила использования</w:t>
            </w:r>
          </w:p>
        </w:tc>
      </w:tr>
      <w:tr w:rsidR="00021988" w:rsidRPr="00CC4257" w14:paraId="364EA7FC" w14:textId="77777777" w:rsidTr="00FC100C">
        <w:trPr>
          <w:trHeight w:val="20"/>
        </w:trPr>
        <w:tc>
          <w:tcPr>
            <w:tcW w:w="879" w:type="pct"/>
            <w:vMerge/>
          </w:tcPr>
          <w:p w14:paraId="4CD42F7E" w14:textId="77777777" w:rsidR="00021988" w:rsidRPr="00CC4257" w:rsidRDefault="00021988" w:rsidP="00021988"/>
        </w:tc>
        <w:tc>
          <w:tcPr>
            <w:tcW w:w="4121" w:type="pct"/>
          </w:tcPr>
          <w:p w14:paraId="032ED283" w14:textId="138DAE9C" w:rsidR="00021988" w:rsidRPr="00B669D2" w:rsidRDefault="00021988" w:rsidP="00FC100C">
            <w:pPr>
              <w:jc w:val="both"/>
            </w:pPr>
            <w:r w:rsidRPr="006F232E">
              <w:t xml:space="preserve">Средства комплексного контроля внутренней метрической </w:t>
            </w:r>
            <w:r w:rsidR="00AF2CE9">
              <w:t>резьбы до 6‑й степени точности</w:t>
            </w:r>
            <w:r w:rsidRPr="006F232E">
              <w:t xml:space="preserve"> или трубной резьбы класса </w:t>
            </w:r>
            <w:r w:rsidR="001A1AEF">
              <w:t>точности B</w:t>
            </w:r>
            <w:r w:rsidRPr="006F232E">
              <w:t>: виды, конструкции, назначение, возможности и правила использования</w:t>
            </w:r>
          </w:p>
        </w:tc>
      </w:tr>
      <w:tr w:rsidR="00021988" w:rsidRPr="00CC4257" w14:paraId="6F037427" w14:textId="77777777" w:rsidTr="00FC100C">
        <w:trPr>
          <w:trHeight w:val="20"/>
        </w:trPr>
        <w:tc>
          <w:tcPr>
            <w:tcW w:w="879" w:type="pct"/>
            <w:vMerge/>
          </w:tcPr>
          <w:p w14:paraId="44EA5F5C" w14:textId="77777777" w:rsidR="00021988" w:rsidRPr="00CC4257" w:rsidRDefault="00021988" w:rsidP="00021988"/>
        </w:tc>
        <w:tc>
          <w:tcPr>
            <w:tcW w:w="4121" w:type="pct"/>
          </w:tcPr>
          <w:p w14:paraId="6E5932EC" w14:textId="1943952F" w:rsidR="00021988" w:rsidRPr="00B669D2" w:rsidRDefault="00021988" w:rsidP="00FC100C">
            <w:pPr>
              <w:jc w:val="both"/>
            </w:pPr>
            <w:r w:rsidRPr="006F232E">
              <w:t xml:space="preserve">Методы измерения шага метрической </w:t>
            </w:r>
            <w:r w:rsidR="00AF2CE9">
              <w:t>резьбы до 6‑й степени точности</w:t>
            </w:r>
            <w:r w:rsidRPr="006F232E">
              <w:t xml:space="preserve"> или трубной резьбы класса </w:t>
            </w:r>
            <w:r w:rsidR="001A1AEF">
              <w:t>точности B</w:t>
            </w:r>
          </w:p>
        </w:tc>
      </w:tr>
      <w:tr w:rsidR="00021988" w:rsidRPr="00CC4257" w14:paraId="5F568039" w14:textId="77777777" w:rsidTr="00FC100C">
        <w:trPr>
          <w:trHeight w:val="20"/>
        </w:trPr>
        <w:tc>
          <w:tcPr>
            <w:tcW w:w="879" w:type="pct"/>
            <w:vMerge/>
          </w:tcPr>
          <w:p w14:paraId="15D8F799" w14:textId="77777777" w:rsidR="00021988" w:rsidRPr="00CC4257" w:rsidRDefault="00021988" w:rsidP="00021988"/>
        </w:tc>
        <w:tc>
          <w:tcPr>
            <w:tcW w:w="4121" w:type="pct"/>
          </w:tcPr>
          <w:p w14:paraId="3F9F5A43" w14:textId="482DD7E4" w:rsidR="00021988" w:rsidRPr="00B669D2" w:rsidRDefault="00021988" w:rsidP="00FC100C">
            <w:pPr>
              <w:jc w:val="both"/>
            </w:pPr>
            <w:r w:rsidRPr="006F232E">
              <w:t xml:space="preserve">Средства измерения шага метрической </w:t>
            </w:r>
            <w:r w:rsidR="00AF2CE9">
              <w:t>резьбы до 6‑й степени точности</w:t>
            </w:r>
            <w:r w:rsidRPr="006F232E">
              <w:t xml:space="preserve"> или трубной резьбы класса </w:t>
            </w:r>
            <w:r w:rsidR="001A1AEF">
              <w:t>точности B</w:t>
            </w:r>
            <w:r w:rsidRPr="006F232E">
              <w:t>: виды, конструкции, назначение, возможности и правила использования</w:t>
            </w:r>
          </w:p>
        </w:tc>
      </w:tr>
      <w:tr w:rsidR="00021988" w:rsidRPr="00CC4257" w14:paraId="1B083202" w14:textId="77777777" w:rsidTr="00FC100C">
        <w:trPr>
          <w:trHeight w:val="20"/>
        </w:trPr>
        <w:tc>
          <w:tcPr>
            <w:tcW w:w="879" w:type="pct"/>
            <w:vMerge/>
          </w:tcPr>
          <w:p w14:paraId="01C44F18" w14:textId="77777777" w:rsidR="00021988" w:rsidRPr="00CC4257" w:rsidRDefault="00021988" w:rsidP="00021988"/>
        </w:tc>
        <w:tc>
          <w:tcPr>
            <w:tcW w:w="4121" w:type="pct"/>
          </w:tcPr>
          <w:p w14:paraId="631AED23" w14:textId="62ED7065" w:rsidR="00021988" w:rsidRPr="00B669D2" w:rsidRDefault="00021988" w:rsidP="00FC100C">
            <w:pPr>
              <w:jc w:val="both"/>
            </w:pPr>
            <w:r w:rsidRPr="006F232E">
              <w:t xml:space="preserve">Средства контроля шага метрической </w:t>
            </w:r>
            <w:r w:rsidR="00AF2CE9">
              <w:t>резьбы до 6‑й степени точности</w:t>
            </w:r>
            <w:r w:rsidRPr="006F232E">
              <w:t xml:space="preserve"> или трубной резьбы класса </w:t>
            </w:r>
            <w:r w:rsidR="001A1AEF">
              <w:t>точности B</w:t>
            </w:r>
            <w:r w:rsidRPr="006F232E">
              <w:t>: виды, конструкции, назначение, возможности и правила использования</w:t>
            </w:r>
          </w:p>
        </w:tc>
      </w:tr>
      <w:tr w:rsidR="00021988" w:rsidRPr="00CC4257" w14:paraId="4A24D50E" w14:textId="77777777" w:rsidTr="00FC100C">
        <w:trPr>
          <w:trHeight w:val="20"/>
        </w:trPr>
        <w:tc>
          <w:tcPr>
            <w:tcW w:w="879" w:type="pct"/>
            <w:vMerge/>
          </w:tcPr>
          <w:p w14:paraId="16520107" w14:textId="77777777" w:rsidR="00021988" w:rsidRPr="00CC4257" w:rsidRDefault="00021988" w:rsidP="00021988"/>
        </w:tc>
        <w:tc>
          <w:tcPr>
            <w:tcW w:w="4121" w:type="pct"/>
          </w:tcPr>
          <w:p w14:paraId="62FE202A" w14:textId="79869D44" w:rsidR="00021988" w:rsidRPr="00B669D2" w:rsidRDefault="00021988" w:rsidP="00FC100C">
            <w:pPr>
              <w:jc w:val="both"/>
            </w:pPr>
            <w:r w:rsidRPr="006F232E">
              <w:t xml:space="preserve">Методы контроля шероховатости поверхностей до </w:t>
            </w:r>
            <w:r w:rsidR="00AA5283">
              <w:t>Ra </w:t>
            </w:r>
            <w:r w:rsidRPr="006F232E">
              <w:t>0,8</w:t>
            </w:r>
            <w:r w:rsidR="00AA5283">
              <w:t> мкм</w:t>
            </w:r>
          </w:p>
        </w:tc>
      </w:tr>
      <w:tr w:rsidR="00021988" w:rsidRPr="00CC4257" w14:paraId="12AAEC85" w14:textId="77777777" w:rsidTr="00FC100C">
        <w:trPr>
          <w:trHeight w:val="20"/>
        </w:trPr>
        <w:tc>
          <w:tcPr>
            <w:tcW w:w="879" w:type="pct"/>
            <w:vMerge/>
          </w:tcPr>
          <w:p w14:paraId="60FA5847" w14:textId="77777777" w:rsidR="00021988" w:rsidRPr="00CC4257" w:rsidRDefault="00021988" w:rsidP="00021988"/>
        </w:tc>
        <w:tc>
          <w:tcPr>
            <w:tcW w:w="4121" w:type="pct"/>
          </w:tcPr>
          <w:p w14:paraId="7F198FB4" w14:textId="50486E34" w:rsidR="00021988" w:rsidRPr="00B669D2" w:rsidRDefault="00021988" w:rsidP="00FC100C">
            <w:pPr>
              <w:jc w:val="both"/>
            </w:pPr>
            <w:r w:rsidRPr="006F232E">
              <w:t xml:space="preserve">Средства измерения шероховатости поверхностей до </w:t>
            </w:r>
            <w:r w:rsidR="00AA5283">
              <w:t>Ra </w:t>
            </w:r>
            <w:r w:rsidRPr="006F232E">
              <w:t>0,8</w:t>
            </w:r>
            <w:r w:rsidR="00AA5283">
              <w:t> мкм</w:t>
            </w:r>
            <w:r w:rsidRPr="006F232E">
              <w:t>: виды, конструкции, назначение, возможности и правила использования</w:t>
            </w:r>
          </w:p>
        </w:tc>
      </w:tr>
      <w:tr w:rsidR="00021988" w:rsidRPr="00CC4257" w14:paraId="746026E2" w14:textId="77777777" w:rsidTr="00FC100C">
        <w:trPr>
          <w:trHeight w:val="20"/>
        </w:trPr>
        <w:tc>
          <w:tcPr>
            <w:tcW w:w="879" w:type="pct"/>
            <w:vMerge/>
          </w:tcPr>
          <w:p w14:paraId="09C44425" w14:textId="77777777" w:rsidR="00021988" w:rsidRPr="00CC4257" w:rsidRDefault="00021988" w:rsidP="00021988"/>
        </w:tc>
        <w:tc>
          <w:tcPr>
            <w:tcW w:w="4121" w:type="pct"/>
          </w:tcPr>
          <w:p w14:paraId="4976F9F6" w14:textId="1850CFDF" w:rsidR="00021988" w:rsidRPr="00B669D2" w:rsidRDefault="00021988" w:rsidP="00FC100C">
            <w:pPr>
              <w:jc w:val="both"/>
            </w:pPr>
            <w:r w:rsidRPr="006F232E">
              <w:t xml:space="preserve">Средства контроля шероховатости поверхностей до </w:t>
            </w:r>
            <w:r w:rsidR="00AA5283">
              <w:t>Ra </w:t>
            </w:r>
            <w:r w:rsidRPr="006F232E">
              <w:t>0,8</w:t>
            </w:r>
            <w:r w:rsidR="00AA5283">
              <w:t> мкм</w:t>
            </w:r>
            <w:r w:rsidRPr="006F232E">
              <w:t>: виды, конструкции, назначение, возможности и правила использования</w:t>
            </w:r>
          </w:p>
        </w:tc>
      </w:tr>
      <w:tr w:rsidR="00D45BCD" w:rsidRPr="00CC4257" w14:paraId="4BD79ECF" w14:textId="77777777" w:rsidTr="00FC100C">
        <w:trPr>
          <w:trHeight w:val="20"/>
        </w:trPr>
        <w:tc>
          <w:tcPr>
            <w:tcW w:w="879" w:type="pct"/>
            <w:vMerge/>
          </w:tcPr>
          <w:p w14:paraId="78FA28DB" w14:textId="77777777" w:rsidR="00D45BCD" w:rsidRPr="00CC4257" w:rsidRDefault="00D45BCD" w:rsidP="00D45BCD"/>
        </w:tc>
        <w:tc>
          <w:tcPr>
            <w:tcW w:w="4121" w:type="pct"/>
          </w:tcPr>
          <w:p w14:paraId="2FFE5A36" w14:textId="6EF374E5" w:rsidR="00D45BCD" w:rsidRPr="00B669D2" w:rsidRDefault="00D45BCD" w:rsidP="00FC100C">
            <w:pPr>
              <w:jc w:val="both"/>
            </w:pPr>
            <w:r w:rsidRPr="002370FA">
              <w:t>Требования охраны труда, пожарной, промышленной, экологической безопасности и электробезопасности при выполнении измерений и контроля машиностроительных деталей</w:t>
            </w:r>
          </w:p>
        </w:tc>
      </w:tr>
      <w:tr w:rsidR="00D45BCD" w:rsidRPr="00CC4257" w14:paraId="4AE1628C" w14:textId="77777777" w:rsidTr="00FC100C">
        <w:trPr>
          <w:trHeight w:val="20"/>
        </w:trPr>
        <w:tc>
          <w:tcPr>
            <w:tcW w:w="879" w:type="pct"/>
            <w:vMerge/>
          </w:tcPr>
          <w:p w14:paraId="59ADD6E0" w14:textId="77777777" w:rsidR="00D45BCD" w:rsidRPr="00CC4257" w:rsidRDefault="00D45BCD" w:rsidP="00D45BCD"/>
        </w:tc>
        <w:tc>
          <w:tcPr>
            <w:tcW w:w="4121" w:type="pct"/>
          </w:tcPr>
          <w:p w14:paraId="7D1933B3" w14:textId="0CD873F9" w:rsidR="00D45BCD" w:rsidRPr="00CC4257" w:rsidRDefault="00D45BCD" w:rsidP="00FC100C">
            <w:pPr>
              <w:jc w:val="both"/>
            </w:pPr>
            <w:r w:rsidRPr="002370FA">
              <w:t>Опасные и вредные производственные факторы механосборочного производства</w:t>
            </w:r>
          </w:p>
        </w:tc>
      </w:tr>
      <w:tr w:rsidR="00D45BCD" w:rsidRPr="00CC4257" w14:paraId="4856B10A" w14:textId="77777777" w:rsidTr="00FC100C">
        <w:trPr>
          <w:trHeight w:val="20"/>
        </w:trPr>
        <w:tc>
          <w:tcPr>
            <w:tcW w:w="879" w:type="pct"/>
          </w:tcPr>
          <w:p w14:paraId="438E6CE6" w14:textId="77777777" w:rsidR="00D45BCD" w:rsidRPr="00CC4257" w:rsidRDefault="00D45BCD" w:rsidP="00D45BCD">
            <w:r w:rsidRPr="00CC4257">
              <w:t>Другие характеристики</w:t>
            </w:r>
          </w:p>
        </w:tc>
        <w:tc>
          <w:tcPr>
            <w:tcW w:w="4121" w:type="pct"/>
          </w:tcPr>
          <w:p w14:paraId="49F49DCD" w14:textId="77777777" w:rsidR="00D45BCD" w:rsidRPr="00CC4257" w:rsidRDefault="00D45BCD" w:rsidP="00FC100C">
            <w:pPr>
              <w:jc w:val="both"/>
            </w:pPr>
            <w:r w:rsidRPr="00CC4257">
              <w:t>-</w:t>
            </w:r>
          </w:p>
        </w:tc>
      </w:tr>
    </w:tbl>
    <w:p w14:paraId="76B70AF0" w14:textId="77777777" w:rsidR="00F418E9" w:rsidRDefault="00F418E9" w:rsidP="00F418E9"/>
    <w:p w14:paraId="277C6714" w14:textId="77777777" w:rsidR="00052A3C" w:rsidRDefault="00052A3C" w:rsidP="00F418E9"/>
    <w:p w14:paraId="6A8B3AD0" w14:textId="77777777" w:rsidR="00052A3C" w:rsidRDefault="00052A3C" w:rsidP="00F418E9"/>
    <w:p w14:paraId="7A5C2183" w14:textId="77777777" w:rsidR="00052A3C" w:rsidRDefault="00052A3C" w:rsidP="00F418E9"/>
    <w:p w14:paraId="7E06AAB8" w14:textId="7897E848" w:rsidR="001D1595" w:rsidRDefault="001D1595" w:rsidP="0025155F">
      <w:pPr>
        <w:pStyle w:val="2"/>
      </w:pPr>
      <w:bookmarkStart w:id="20" w:name="_Toc193215155"/>
      <w:r w:rsidRPr="00CC4257">
        <w:lastRenderedPageBreak/>
        <w:t>3.3. Обобщенная трудовая функция</w:t>
      </w:r>
      <w:bookmarkEnd w:id="20"/>
      <w:r w:rsidRPr="00CC4257">
        <w:t xml:space="preserve"> </w:t>
      </w:r>
    </w:p>
    <w:p w14:paraId="0D88F003" w14:textId="77777777" w:rsidR="00F418E9" w:rsidRPr="00F418E9" w:rsidRDefault="00F418E9" w:rsidP="00F418E9"/>
    <w:tbl>
      <w:tblPr>
        <w:tblW w:w="5000" w:type="pct"/>
        <w:jc w:val="center"/>
        <w:tblLook w:val="01E0" w:firstRow="1" w:lastRow="1" w:firstColumn="1" w:lastColumn="1" w:noHBand="0" w:noVBand="0"/>
      </w:tblPr>
      <w:tblGrid>
        <w:gridCol w:w="1478"/>
        <w:gridCol w:w="5894"/>
        <w:gridCol w:w="565"/>
        <w:gridCol w:w="459"/>
        <w:gridCol w:w="1447"/>
        <w:gridCol w:w="357"/>
      </w:tblGrid>
      <w:tr w:rsidR="00D8066C" w:rsidRPr="00CC4257" w14:paraId="7E06AABF" w14:textId="77777777" w:rsidTr="009E5DA9">
        <w:trPr>
          <w:jc w:val="center"/>
        </w:trPr>
        <w:tc>
          <w:tcPr>
            <w:tcW w:w="725" w:type="pct"/>
            <w:tcBorders>
              <w:right w:val="single" w:sz="4" w:space="0" w:color="808080"/>
            </w:tcBorders>
            <w:vAlign w:val="center"/>
          </w:tcPr>
          <w:p w14:paraId="7E06AAB9" w14:textId="4C35E87F" w:rsidR="00D8066C" w:rsidRPr="00CC4257" w:rsidRDefault="008232B5" w:rsidP="00D8066C">
            <w:r w:rsidRPr="008232B5">
              <w:rPr>
                <w:sz w:val="20"/>
              </w:rPr>
              <w:t>Наименование</w:t>
            </w:r>
          </w:p>
        </w:tc>
        <w:tc>
          <w:tcPr>
            <w:tcW w:w="2889" w:type="pct"/>
            <w:tcBorders>
              <w:top w:val="single" w:sz="4" w:space="0" w:color="808080"/>
              <w:left w:val="single" w:sz="4" w:space="0" w:color="808080"/>
              <w:bottom w:val="single" w:sz="4" w:space="0" w:color="808080"/>
              <w:right w:val="single" w:sz="4" w:space="0" w:color="808080"/>
            </w:tcBorders>
          </w:tcPr>
          <w:p w14:paraId="7E06AABA" w14:textId="50617775" w:rsidR="001B2791" w:rsidRPr="00CC4257" w:rsidRDefault="00D8066C" w:rsidP="003E3D05">
            <w:r>
              <w:t xml:space="preserve">Получение </w:t>
            </w:r>
            <w:r w:rsidR="003E3D05">
              <w:t>наружной метрической резьбы до 4</w:t>
            </w:r>
            <w:r w:rsidR="00AA5283">
              <w:t>‑й</w:t>
            </w:r>
            <w:r w:rsidR="003E3D05">
              <w:t xml:space="preserve"> степени точности или трубной резьбы класса </w:t>
            </w:r>
            <w:r w:rsidR="00A51414">
              <w:t>точности A</w:t>
            </w:r>
            <w:r w:rsidR="003E3D05">
              <w:t xml:space="preserve"> </w:t>
            </w:r>
            <w:r>
              <w:t>на специализированных станках</w:t>
            </w:r>
          </w:p>
        </w:tc>
        <w:tc>
          <w:tcPr>
            <w:tcW w:w="277" w:type="pct"/>
            <w:tcBorders>
              <w:left w:val="single" w:sz="4" w:space="0" w:color="808080"/>
              <w:right w:val="single" w:sz="4" w:space="0" w:color="808080"/>
            </w:tcBorders>
            <w:vAlign w:val="center"/>
          </w:tcPr>
          <w:p w14:paraId="7E06AABB" w14:textId="77777777" w:rsidR="00D8066C" w:rsidRPr="00CC4257" w:rsidRDefault="00D8066C" w:rsidP="00FC100C">
            <w:pPr>
              <w:suppressAutoHyphens/>
              <w:jc w:val="center"/>
              <w:rPr>
                <w:sz w:val="20"/>
                <w:szCs w:val="20"/>
              </w:rPr>
            </w:pPr>
            <w:r w:rsidRPr="00CC4257">
              <w:rPr>
                <w:sz w:val="20"/>
                <w:szCs w:val="20"/>
              </w:rPr>
              <w:t>Код</w:t>
            </w:r>
          </w:p>
        </w:tc>
        <w:tc>
          <w:tcPr>
            <w:tcW w:w="225" w:type="pct"/>
            <w:tcBorders>
              <w:top w:val="single" w:sz="4" w:space="0" w:color="808080"/>
              <w:left w:val="single" w:sz="4" w:space="0" w:color="808080"/>
              <w:bottom w:val="single" w:sz="4" w:space="0" w:color="808080"/>
              <w:right w:val="single" w:sz="4" w:space="0" w:color="808080"/>
            </w:tcBorders>
            <w:vAlign w:val="center"/>
          </w:tcPr>
          <w:p w14:paraId="7E06AABC" w14:textId="129E41B0" w:rsidR="00D8066C" w:rsidRPr="00CC4257" w:rsidRDefault="00E92129" w:rsidP="00FC100C">
            <w:pPr>
              <w:jc w:val="center"/>
              <w:rPr>
                <w:lang w:val="en-US"/>
              </w:rPr>
            </w:pPr>
            <w:r>
              <w:rPr>
                <w:lang w:val="en-US"/>
              </w:rPr>
              <w:t>C</w:t>
            </w:r>
          </w:p>
        </w:tc>
        <w:tc>
          <w:tcPr>
            <w:tcW w:w="709" w:type="pct"/>
            <w:tcBorders>
              <w:left w:val="single" w:sz="4" w:space="0" w:color="808080"/>
              <w:right w:val="single" w:sz="4" w:space="0" w:color="808080"/>
            </w:tcBorders>
            <w:vAlign w:val="center"/>
          </w:tcPr>
          <w:p w14:paraId="7E06AABD" w14:textId="469E211D" w:rsidR="00D8066C" w:rsidRPr="00CC4257" w:rsidRDefault="00AA5283" w:rsidP="00FC100C">
            <w:pPr>
              <w:jc w:val="center"/>
              <w:rPr>
                <w:vertAlign w:val="superscript"/>
              </w:rPr>
            </w:pPr>
            <w:r w:rsidRPr="00AA5283">
              <w:rPr>
                <w:sz w:val="20"/>
              </w:rPr>
              <w:t>Уровень квалификации</w:t>
            </w:r>
          </w:p>
        </w:tc>
        <w:tc>
          <w:tcPr>
            <w:tcW w:w="175" w:type="pct"/>
            <w:tcBorders>
              <w:top w:val="single" w:sz="4" w:space="0" w:color="808080"/>
              <w:left w:val="single" w:sz="4" w:space="0" w:color="808080"/>
              <w:bottom w:val="single" w:sz="4" w:space="0" w:color="808080"/>
              <w:right w:val="single" w:sz="4" w:space="0" w:color="808080"/>
            </w:tcBorders>
            <w:vAlign w:val="center"/>
          </w:tcPr>
          <w:p w14:paraId="7E06AABE" w14:textId="77777777" w:rsidR="00D8066C" w:rsidRPr="00CC4257" w:rsidRDefault="00D8066C" w:rsidP="00FC100C">
            <w:pPr>
              <w:jc w:val="center"/>
              <w:rPr>
                <w:lang w:val="en-US"/>
              </w:rPr>
            </w:pPr>
            <w:r w:rsidRPr="00CC4257">
              <w:rPr>
                <w:lang w:val="en-US"/>
              </w:rPr>
              <w:t>3</w:t>
            </w:r>
          </w:p>
        </w:tc>
      </w:tr>
    </w:tbl>
    <w:p w14:paraId="7E06AAD1" w14:textId="77777777" w:rsidR="001D1595" w:rsidRPr="00CC4257" w:rsidRDefault="001D1595" w:rsidP="00E712D9"/>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37"/>
        <w:gridCol w:w="8358"/>
      </w:tblGrid>
      <w:tr w:rsidR="001D3B98" w:rsidRPr="00CC4257" w14:paraId="7E06AAD4" w14:textId="77777777" w:rsidTr="00FC100C">
        <w:trPr>
          <w:trHeight w:val="20"/>
          <w:jc w:val="center"/>
        </w:trPr>
        <w:tc>
          <w:tcPr>
            <w:tcW w:w="901" w:type="pct"/>
          </w:tcPr>
          <w:p w14:paraId="7E06AAD2" w14:textId="592E00B2" w:rsidR="001D3B98" w:rsidRPr="00CC4257" w:rsidRDefault="00FC100C" w:rsidP="001D3B98">
            <w:r>
              <w:t>Возможные наименования должностей, профессий рабочих</w:t>
            </w:r>
          </w:p>
        </w:tc>
        <w:tc>
          <w:tcPr>
            <w:tcW w:w="4099" w:type="pct"/>
          </w:tcPr>
          <w:p w14:paraId="48313904" w14:textId="7918F374" w:rsidR="00D8066C" w:rsidRDefault="00D8066C" w:rsidP="00D8066C">
            <w:r>
              <w:t>Оператор резьбонарезных и резьбонакатных станков 4</w:t>
            </w:r>
            <w:r w:rsidR="00AA5283">
              <w:t>‑го</w:t>
            </w:r>
            <w:r>
              <w:t xml:space="preserve"> разряда</w:t>
            </w:r>
          </w:p>
          <w:p w14:paraId="236534F5" w14:textId="4362D583" w:rsidR="00D8066C" w:rsidRDefault="00D8066C" w:rsidP="00CF681A">
            <w:pPr>
              <w:tabs>
                <w:tab w:val="left" w:pos="6150"/>
              </w:tabs>
            </w:pPr>
            <w:r>
              <w:t>Оператор резьбонакатных станков 4</w:t>
            </w:r>
            <w:r w:rsidR="00AA5283">
              <w:t>‑го</w:t>
            </w:r>
            <w:r>
              <w:t xml:space="preserve"> разряда</w:t>
            </w:r>
            <w:r w:rsidR="00CF681A">
              <w:tab/>
            </w:r>
          </w:p>
          <w:p w14:paraId="7E06AAD3" w14:textId="14FD4301" w:rsidR="001D3B98" w:rsidRPr="00CC4257" w:rsidRDefault="001D3B98" w:rsidP="001D3B98">
            <w:r>
              <w:t>Резьбонарезчик на специальных станках 4</w:t>
            </w:r>
            <w:r w:rsidR="00AA5283">
              <w:t>‑го</w:t>
            </w:r>
            <w:r>
              <w:t xml:space="preserve"> разряда</w:t>
            </w:r>
          </w:p>
        </w:tc>
      </w:tr>
    </w:tbl>
    <w:p w14:paraId="7E06AAD5" w14:textId="77777777" w:rsidR="001D1595" w:rsidRDefault="001D1595" w:rsidP="00E712D9"/>
    <w:p w14:paraId="19B51444" w14:textId="0626BE2D" w:rsidR="00AA5283" w:rsidRDefault="00AA5283" w:rsidP="00E712D9">
      <w:r w:rsidRPr="00AA5283">
        <w:t>Пути достижения квалификации</w:t>
      </w:r>
    </w:p>
    <w:p w14:paraId="489B3ED0" w14:textId="77777777" w:rsidR="00AA5283" w:rsidRPr="00CC4257" w:rsidRDefault="00AA5283" w:rsidP="00E712D9"/>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37"/>
        <w:gridCol w:w="8358"/>
      </w:tblGrid>
      <w:tr w:rsidR="006B6768" w:rsidRPr="00CC4257" w14:paraId="7E06AADA" w14:textId="77777777" w:rsidTr="00FC100C">
        <w:trPr>
          <w:trHeight w:val="20"/>
          <w:jc w:val="center"/>
        </w:trPr>
        <w:tc>
          <w:tcPr>
            <w:tcW w:w="901" w:type="pct"/>
          </w:tcPr>
          <w:p w14:paraId="7E06AAD6" w14:textId="7C780D61" w:rsidR="006B6768" w:rsidRPr="00CC4257" w:rsidRDefault="00FC100C" w:rsidP="006B6768">
            <w:r>
              <w:t>Образование и обучение</w:t>
            </w:r>
          </w:p>
        </w:tc>
        <w:tc>
          <w:tcPr>
            <w:tcW w:w="4099" w:type="pct"/>
          </w:tcPr>
          <w:p w14:paraId="0BE9789A" w14:textId="77777777" w:rsidR="002219D2" w:rsidRPr="003A20BA" w:rsidRDefault="002219D2" w:rsidP="002219D2">
            <w:pPr>
              <w:rPr>
                <w:rFonts w:eastAsia="Calibri"/>
                <w:lang w:bidi="en-US"/>
              </w:rPr>
            </w:pPr>
            <w:r w:rsidRPr="003A20BA">
              <w:rPr>
                <w:rFonts w:eastAsia="Calibri"/>
                <w:lang w:bidi="en-US"/>
              </w:rPr>
              <w:t>Среднее общее образование и профессиональное обучение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14:paraId="7E06AAD8" w14:textId="77777777" w:rsidR="006B6768" w:rsidRPr="00CC4257" w:rsidRDefault="006B6768" w:rsidP="006B6768">
            <w:pPr>
              <w:rPr>
                <w:lang w:eastAsia="en-US"/>
              </w:rPr>
            </w:pPr>
            <w:r w:rsidRPr="00CC4257">
              <w:rPr>
                <w:lang w:eastAsia="en-US"/>
              </w:rPr>
              <w:t>или</w:t>
            </w:r>
          </w:p>
          <w:p w14:paraId="7E06AAD9" w14:textId="77777777" w:rsidR="006B6768" w:rsidRPr="00CC4257" w:rsidRDefault="006B6768" w:rsidP="006B6768">
            <w:r w:rsidRPr="00CC4257">
              <w:rPr>
                <w:lang w:eastAsia="en-US"/>
              </w:rPr>
              <w:t>Среднее профессиональное образование – программы подготовки квалифицированных</w:t>
            </w:r>
            <w:r w:rsidRPr="00CC4257">
              <w:rPr>
                <w:rFonts w:eastAsia="Calibri"/>
                <w:lang w:bidi="en-US"/>
              </w:rPr>
              <w:t xml:space="preserve"> рабочих, служащих</w:t>
            </w:r>
          </w:p>
        </w:tc>
      </w:tr>
      <w:tr w:rsidR="006B6768" w:rsidRPr="00CC4257" w14:paraId="7E06AADE" w14:textId="77777777" w:rsidTr="00FC100C">
        <w:trPr>
          <w:trHeight w:val="20"/>
          <w:jc w:val="center"/>
        </w:trPr>
        <w:tc>
          <w:tcPr>
            <w:tcW w:w="901" w:type="pct"/>
          </w:tcPr>
          <w:p w14:paraId="7E06AADB" w14:textId="36ABBDCE" w:rsidR="006B6768" w:rsidRPr="00CC4257" w:rsidRDefault="00FC100C" w:rsidP="006B6768">
            <w:r>
              <w:t>Опыт практической работы</w:t>
            </w:r>
          </w:p>
        </w:tc>
        <w:tc>
          <w:tcPr>
            <w:tcW w:w="4099" w:type="pct"/>
          </w:tcPr>
          <w:p w14:paraId="7E06AADD" w14:textId="47BE99FD" w:rsidR="006B6768" w:rsidRPr="00C132F1" w:rsidRDefault="006B6768" w:rsidP="006B6768">
            <w:pPr>
              <w:rPr>
                <w:lang w:eastAsia="en-US"/>
              </w:rPr>
            </w:pPr>
            <w:r w:rsidRPr="00CC4257">
              <w:rPr>
                <w:lang w:eastAsia="en-US"/>
              </w:rPr>
              <w:t>Не менее одного</w:t>
            </w:r>
            <w:r w:rsidR="00310BAF">
              <w:rPr>
                <w:lang w:eastAsia="en-US"/>
              </w:rPr>
              <w:t xml:space="preserve"> </w:t>
            </w:r>
            <w:r w:rsidR="001D3B98">
              <w:rPr>
                <w:lang w:eastAsia="en-US"/>
              </w:rPr>
              <w:t>го</w:t>
            </w:r>
            <w:r w:rsidRPr="00CC4257">
              <w:rPr>
                <w:lang w:eastAsia="en-US"/>
              </w:rPr>
              <w:t xml:space="preserve">да </w:t>
            </w:r>
            <w:r w:rsidR="00C132F1" w:rsidRPr="00C132F1">
              <w:rPr>
                <w:lang w:eastAsia="en-US"/>
              </w:rPr>
              <w:t>резьбонарезных и</w:t>
            </w:r>
            <w:r w:rsidR="00C132F1">
              <w:rPr>
                <w:lang w:eastAsia="en-US"/>
              </w:rPr>
              <w:t>ли</w:t>
            </w:r>
            <w:r w:rsidR="00C132F1" w:rsidRPr="00C132F1">
              <w:rPr>
                <w:lang w:eastAsia="en-US"/>
              </w:rPr>
              <w:t xml:space="preserve"> резьбонакатных станков 3‑го разряда</w:t>
            </w:r>
            <w:r w:rsidR="00C132F1">
              <w:rPr>
                <w:lang w:eastAsia="en-US"/>
              </w:rPr>
              <w:t xml:space="preserve"> –</w:t>
            </w:r>
            <w:r w:rsidR="00310BAF" w:rsidRPr="00310BAF">
              <w:t xml:space="preserve"> </w:t>
            </w:r>
            <w:r w:rsidRPr="00CC4257">
              <w:rPr>
                <w:lang w:eastAsia="en-US"/>
              </w:rPr>
              <w:t>для лиц, прошедших профессиональное обучение</w:t>
            </w:r>
          </w:p>
        </w:tc>
      </w:tr>
    </w:tbl>
    <w:p w14:paraId="06C589D5" w14:textId="77777777" w:rsidR="00AA5283" w:rsidRDefault="00AA5283"/>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37"/>
        <w:gridCol w:w="8358"/>
      </w:tblGrid>
      <w:tr w:rsidR="00071F11" w:rsidRPr="00CC4257" w14:paraId="7E06AAE5" w14:textId="77777777" w:rsidTr="00FC100C">
        <w:trPr>
          <w:trHeight w:val="20"/>
          <w:jc w:val="center"/>
        </w:trPr>
        <w:tc>
          <w:tcPr>
            <w:tcW w:w="901" w:type="pct"/>
          </w:tcPr>
          <w:p w14:paraId="7E06AADF" w14:textId="77777777" w:rsidR="00071F11" w:rsidRPr="00CC4257" w:rsidRDefault="00071F11" w:rsidP="00071F11">
            <w:r w:rsidRPr="00CC4257">
              <w:t>Особые условия допуска к работе</w:t>
            </w:r>
          </w:p>
        </w:tc>
        <w:tc>
          <w:tcPr>
            <w:tcW w:w="4099" w:type="pct"/>
          </w:tcPr>
          <w:p w14:paraId="5C759971" w14:textId="77777777" w:rsidR="00071F11" w:rsidRPr="000E3444" w:rsidRDefault="00071F11" w:rsidP="00071F11">
            <w:r w:rsidRPr="000E3444">
              <w:rPr>
                <w:lang w:eastAsia="en-US"/>
              </w:rPr>
              <w:t>Прохождение обязательных предварительных и периодических медицинских осмотров</w:t>
            </w:r>
          </w:p>
          <w:p w14:paraId="268C5CB1" w14:textId="77777777" w:rsidR="00071F11" w:rsidRPr="000E3444" w:rsidRDefault="00071F11" w:rsidP="00071F11">
            <w:r w:rsidRPr="000E3444">
              <w:t>Прохождение обучения мерам пожарной безопасности</w:t>
            </w:r>
          </w:p>
          <w:p w14:paraId="71CCC791" w14:textId="77777777" w:rsidR="00071F11" w:rsidRPr="000E3444" w:rsidRDefault="00071F11" w:rsidP="00071F11">
            <w:r w:rsidRPr="000E3444">
              <w:t>Прохождение обучения по охране труда и проверки знани</w:t>
            </w:r>
            <w:r>
              <w:t>я</w:t>
            </w:r>
            <w:r w:rsidRPr="000E3444">
              <w:t xml:space="preserve"> требований охраны</w:t>
            </w:r>
            <w:r w:rsidRPr="000E3444" w:rsidDel="006D48C9">
              <w:t xml:space="preserve"> </w:t>
            </w:r>
            <w:r w:rsidRPr="000E3444">
              <w:t>труда</w:t>
            </w:r>
          </w:p>
          <w:p w14:paraId="7E06AAE4" w14:textId="5810FAA3" w:rsidR="00071F11" w:rsidRPr="00CC4257" w:rsidRDefault="00071F11" w:rsidP="00071F11">
            <w:pPr>
              <w:rPr>
                <w:shd w:val="clear" w:color="auto" w:fill="FFFFFF"/>
              </w:rPr>
            </w:pPr>
            <w:r w:rsidRPr="000E3444">
              <w:t>Наличие не ниже I</w:t>
            </w:r>
            <w:r w:rsidRPr="000E3444">
              <w:rPr>
                <w:lang w:val="en-US"/>
              </w:rPr>
              <w:t>I</w:t>
            </w:r>
            <w:r w:rsidRPr="000E3444">
              <w:t xml:space="preserve"> группы по электробезопасности</w:t>
            </w:r>
          </w:p>
        </w:tc>
      </w:tr>
      <w:tr w:rsidR="00071F11" w:rsidRPr="00CC4257" w14:paraId="7E06AAE8" w14:textId="77777777" w:rsidTr="00FC100C">
        <w:trPr>
          <w:trHeight w:val="20"/>
          <w:jc w:val="center"/>
        </w:trPr>
        <w:tc>
          <w:tcPr>
            <w:tcW w:w="901" w:type="pct"/>
          </w:tcPr>
          <w:p w14:paraId="7E06AAE6" w14:textId="77777777" w:rsidR="00071F11" w:rsidRPr="00CC4257" w:rsidRDefault="00071F11" w:rsidP="00071F11">
            <w:r w:rsidRPr="00CC4257">
              <w:t>Другие характеристики</w:t>
            </w:r>
          </w:p>
        </w:tc>
        <w:tc>
          <w:tcPr>
            <w:tcW w:w="4099" w:type="pct"/>
          </w:tcPr>
          <w:p w14:paraId="7E06AAE7" w14:textId="77777777" w:rsidR="00071F11" w:rsidRPr="00CC4257" w:rsidRDefault="00071F11" w:rsidP="00071F11">
            <w:pPr>
              <w:rPr>
                <w:lang w:val="en-US"/>
              </w:rPr>
            </w:pPr>
            <w:r w:rsidRPr="00CC4257">
              <w:rPr>
                <w:lang w:val="en-US"/>
              </w:rPr>
              <w:t>-</w:t>
            </w:r>
          </w:p>
        </w:tc>
      </w:tr>
    </w:tbl>
    <w:p w14:paraId="7E06AAE9" w14:textId="77777777" w:rsidR="001D1595" w:rsidRDefault="001D1595" w:rsidP="00E712D9"/>
    <w:p w14:paraId="7E06AAEA" w14:textId="054595F5" w:rsidR="001D1595" w:rsidRPr="00CC4257" w:rsidRDefault="00FC100C" w:rsidP="00E712D9">
      <w:r>
        <w:t>Справочная информация</w:t>
      </w:r>
    </w:p>
    <w:p w14:paraId="7E06AAEB" w14:textId="77777777" w:rsidR="001D1595" w:rsidRPr="001B2791" w:rsidRDefault="001D1595" w:rsidP="00E712D9"/>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37"/>
        <w:gridCol w:w="1136"/>
        <w:gridCol w:w="7222"/>
      </w:tblGrid>
      <w:tr w:rsidR="001D1595" w:rsidRPr="00CC4257" w14:paraId="7E06AAEF" w14:textId="77777777" w:rsidTr="00FC100C">
        <w:trPr>
          <w:trHeight w:val="20"/>
          <w:jc w:val="center"/>
        </w:trPr>
        <w:tc>
          <w:tcPr>
            <w:tcW w:w="901" w:type="pct"/>
            <w:vAlign w:val="center"/>
          </w:tcPr>
          <w:p w14:paraId="7E06AAEC" w14:textId="77777777" w:rsidR="001D1595" w:rsidRPr="00CC4257" w:rsidRDefault="001D1595" w:rsidP="00FC100C">
            <w:pPr>
              <w:jc w:val="center"/>
            </w:pPr>
            <w:r w:rsidRPr="00CC4257">
              <w:t>Наименование документа</w:t>
            </w:r>
          </w:p>
        </w:tc>
        <w:tc>
          <w:tcPr>
            <w:tcW w:w="557" w:type="pct"/>
            <w:vAlign w:val="center"/>
          </w:tcPr>
          <w:p w14:paraId="7E06AAED" w14:textId="77777777" w:rsidR="001D1595" w:rsidRPr="00CC4257" w:rsidRDefault="001D1595" w:rsidP="00FC100C">
            <w:pPr>
              <w:jc w:val="center"/>
            </w:pPr>
            <w:r w:rsidRPr="00CC4257">
              <w:t>Код</w:t>
            </w:r>
          </w:p>
        </w:tc>
        <w:tc>
          <w:tcPr>
            <w:tcW w:w="3542" w:type="pct"/>
            <w:vAlign w:val="center"/>
          </w:tcPr>
          <w:p w14:paraId="7E06AAEE" w14:textId="442E1B37" w:rsidR="001D1595" w:rsidRPr="00CC4257" w:rsidRDefault="00FC100C" w:rsidP="00FC100C">
            <w:pPr>
              <w:jc w:val="center"/>
            </w:pPr>
            <w:r>
              <w:t>Наименование начальной группы, должности, профессии или специальности, направления подготовки</w:t>
            </w:r>
          </w:p>
        </w:tc>
      </w:tr>
      <w:tr w:rsidR="001D1595" w:rsidRPr="00CC4257" w14:paraId="7E06AAF3" w14:textId="77777777" w:rsidTr="00FC100C">
        <w:trPr>
          <w:trHeight w:val="20"/>
          <w:jc w:val="center"/>
        </w:trPr>
        <w:tc>
          <w:tcPr>
            <w:tcW w:w="901" w:type="pct"/>
          </w:tcPr>
          <w:p w14:paraId="7E06AAF0" w14:textId="77777777" w:rsidR="001D1595" w:rsidRPr="00CC4257" w:rsidRDefault="001D1595" w:rsidP="00FC100C">
            <w:r w:rsidRPr="00CC4257">
              <w:t>ОКЗ</w:t>
            </w:r>
          </w:p>
        </w:tc>
        <w:tc>
          <w:tcPr>
            <w:tcW w:w="557" w:type="pct"/>
          </w:tcPr>
          <w:p w14:paraId="7E06AAF1" w14:textId="77777777" w:rsidR="001D1595" w:rsidRPr="00CC4257" w:rsidRDefault="001D1595" w:rsidP="00FC100C">
            <w:r w:rsidRPr="00CC4257">
              <w:t>7223</w:t>
            </w:r>
          </w:p>
        </w:tc>
        <w:tc>
          <w:tcPr>
            <w:tcW w:w="3542" w:type="pct"/>
          </w:tcPr>
          <w:p w14:paraId="7E06AAF2" w14:textId="77777777" w:rsidR="001D1595" w:rsidRPr="00CC4257" w:rsidRDefault="001D1595" w:rsidP="00FC100C">
            <w:r w:rsidRPr="00CC4257">
              <w:t>Станочники и наладчики металлообрабатывающих станков</w:t>
            </w:r>
          </w:p>
        </w:tc>
      </w:tr>
      <w:tr w:rsidR="001D3B98" w:rsidRPr="00CC4257" w14:paraId="7E06AAF7" w14:textId="77777777" w:rsidTr="00FC100C">
        <w:trPr>
          <w:trHeight w:val="20"/>
          <w:jc w:val="center"/>
        </w:trPr>
        <w:tc>
          <w:tcPr>
            <w:tcW w:w="901" w:type="pct"/>
          </w:tcPr>
          <w:p w14:paraId="7E06AAF4" w14:textId="77777777" w:rsidR="001D3B98" w:rsidRPr="00CC4257" w:rsidRDefault="001D3B98" w:rsidP="00FC100C">
            <w:r w:rsidRPr="00CC4257">
              <w:t>ЕТКС</w:t>
            </w:r>
          </w:p>
        </w:tc>
        <w:tc>
          <w:tcPr>
            <w:tcW w:w="557" w:type="pct"/>
          </w:tcPr>
          <w:p w14:paraId="7E06AAF5" w14:textId="5E02FCC2" w:rsidR="001D3B98" w:rsidRPr="00CC4257" w:rsidRDefault="001D3B98" w:rsidP="00FC100C">
            <w:r w:rsidRPr="00524F79">
              <w:t>§ 8</w:t>
            </w:r>
            <w:r>
              <w:t>2</w:t>
            </w:r>
          </w:p>
        </w:tc>
        <w:tc>
          <w:tcPr>
            <w:tcW w:w="3542" w:type="pct"/>
          </w:tcPr>
          <w:p w14:paraId="7E06AAF6" w14:textId="30758B78" w:rsidR="001D3B98" w:rsidRPr="00CC4257" w:rsidRDefault="001D3B98" w:rsidP="00FC100C">
            <w:r w:rsidRPr="00524F79">
              <w:t xml:space="preserve">Резьбонарезчик на специальных станках </w:t>
            </w:r>
            <w:r>
              <w:t>4</w:t>
            </w:r>
            <w:r w:rsidR="00AA5283">
              <w:t>‑го</w:t>
            </w:r>
            <w:r w:rsidRPr="00CC4257">
              <w:t xml:space="preserve"> разряда</w:t>
            </w:r>
          </w:p>
        </w:tc>
      </w:tr>
      <w:tr w:rsidR="001D3B98" w:rsidRPr="00CC4257" w14:paraId="7E06AAFB" w14:textId="77777777" w:rsidTr="00FC100C">
        <w:trPr>
          <w:trHeight w:val="20"/>
          <w:jc w:val="center"/>
        </w:trPr>
        <w:tc>
          <w:tcPr>
            <w:tcW w:w="901" w:type="pct"/>
          </w:tcPr>
          <w:p w14:paraId="7E06AAF8" w14:textId="77777777" w:rsidR="001D3B98" w:rsidRPr="00CC4257" w:rsidRDefault="001D3B98" w:rsidP="00FC100C">
            <w:r w:rsidRPr="00CC4257">
              <w:t>ОКПДТР</w:t>
            </w:r>
          </w:p>
        </w:tc>
        <w:tc>
          <w:tcPr>
            <w:tcW w:w="557" w:type="pct"/>
          </w:tcPr>
          <w:p w14:paraId="7E06AAF9" w14:textId="17D7783E" w:rsidR="001D3B98" w:rsidRPr="00CC4257" w:rsidRDefault="00B53D2C" w:rsidP="00FC100C">
            <w:r w:rsidRPr="00B53D2C">
              <w:t>104430</w:t>
            </w:r>
          </w:p>
        </w:tc>
        <w:tc>
          <w:tcPr>
            <w:tcW w:w="3542" w:type="pct"/>
          </w:tcPr>
          <w:p w14:paraId="7E06AAFA" w14:textId="248CABBA" w:rsidR="001D3B98" w:rsidRPr="00CC4257" w:rsidRDefault="001D3B98" w:rsidP="00FC100C">
            <w:r w:rsidRPr="00524F79">
              <w:t>Резьбонарезчик на специальных станках</w:t>
            </w:r>
          </w:p>
        </w:tc>
      </w:tr>
      <w:tr w:rsidR="006228BC" w:rsidRPr="00CC4257" w14:paraId="7E06AAFF" w14:textId="77777777" w:rsidTr="00FC100C">
        <w:trPr>
          <w:trHeight w:val="20"/>
          <w:jc w:val="center"/>
        </w:trPr>
        <w:tc>
          <w:tcPr>
            <w:tcW w:w="901" w:type="pct"/>
          </w:tcPr>
          <w:p w14:paraId="7E06AAFC" w14:textId="0D771BC1" w:rsidR="006228BC" w:rsidRPr="00CC4257" w:rsidRDefault="00C132F1" w:rsidP="00FC100C">
            <w:r>
              <w:t>Перечни СПО</w:t>
            </w:r>
            <w:r w:rsidR="006228BC" w:rsidRPr="00CC4257">
              <w:rPr>
                <w:rStyle w:val="a9"/>
              </w:rPr>
              <w:endnoteReference w:id="10"/>
            </w:r>
          </w:p>
        </w:tc>
        <w:tc>
          <w:tcPr>
            <w:tcW w:w="557" w:type="pct"/>
          </w:tcPr>
          <w:p w14:paraId="7E06AAFD" w14:textId="7E91A694" w:rsidR="006228BC" w:rsidRPr="00CC4257" w:rsidRDefault="006228BC" w:rsidP="00FC100C">
            <w:r w:rsidRPr="00DD787E">
              <w:t>15.01.38</w:t>
            </w:r>
          </w:p>
        </w:tc>
        <w:tc>
          <w:tcPr>
            <w:tcW w:w="3542" w:type="pct"/>
          </w:tcPr>
          <w:p w14:paraId="7E06AAFE" w14:textId="3510CCDC" w:rsidR="006228BC" w:rsidRPr="00CC4257" w:rsidRDefault="006228BC" w:rsidP="00FC100C">
            <w:r w:rsidRPr="006228BC">
              <w:t>Оператор-наладчик металлообрабатывающих станков</w:t>
            </w:r>
          </w:p>
        </w:tc>
      </w:tr>
    </w:tbl>
    <w:p w14:paraId="181C3FD6" w14:textId="77777777" w:rsidR="00F418E9" w:rsidRPr="001B2791" w:rsidRDefault="00F418E9" w:rsidP="00BA12DC">
      <w:pPr>
        <w:rPr>
          <w:b/>
          <w:bCs w:val="0"/>
        </w:rPr>
      </w:pPr>
    </w:p>
    <w:p w14:paraId="7E06AB00" w14:textId="4C0287B0" w:rsidR="001D1595" w:rsidRDefault="001D1595" w:rsidP="00BA12DC">
      <w:pPr>
        <w:rPr>
          <w:b/>
          <w:bCs w:val="0"/>
        </w:rPr>
      </w:pPr>
      <w:r w:rsidRPr="00BA12DC">
        <w:rPr>
          <w:b/>
          <w:bCs w:val="0"/>
        </w:rPr>
        <w:t>3.</w:t>
      </w:r>
      <w:r w:rsidR="007E690D" w:rsidRPr="00BA12DC">
        <w:rPr>
          <w:b/>
          <w:bCs w:val="0"/>
        </w:rPr>
        <w:t>3</w:t>
      </w:r>
      <w:r w:rsidRPr="00BA12DC">
        <w:rPr>
          <w:b/>
          <w:bCs w:val="0"/>
        </w:rPr>
        <w:t>.1. Трудовая функция</w:t>
      </w:r>
    </w:p>
    <w:p w14:paraId="69D6F78C" w14:textId="77777777" w:rsidR="00F418E9" w:rsidRPr="001B2791" w:rsidRDefault="00F418E9" w:rsidP="00BA12DC">
      <w:pPr>
        <w:rPr>
          <w:b/>
          <w:bCs w:val="0"/>
        </w:rPr>
      </w:pPr>
    </w:p>
    <w:tbl>
      <w:tblPr>
        <w:tblW w:w="5000" w:type="pct"/>
        <w:jc w:val="center"/>
        <w:tblLook w:val="01E0" w:firstRow="1" w:lastRow="1" w:firstColumn="1" w:lastColumn="1" w:noHBand="0" w:noVBand="0"/>
      </w:tblPr>
      <w:tblGrid>
        <w:gridCol w:w="1670"/>
        <w:gridCol w:w="4994"/>
        <w:gridCol w:w="830"/>
        <w:gridCol w:w="873"/>
        <w:gridCol w:w="1447"/>
        <w:gridCol w:w="386"/>
      </w:tblGrid>
      <w:tr w:rsidR="00E73A89" w:rsidRPr="00CC4257" w14:paraId="7E06AB07" w14:textId="77777777" w:rsidTr="001B2791">
        <w:trPr>
          <w:jc w:val="center"/>
        </w:trPr>
        <w:tc>
          <w:tcPr>
            <w:tcW w:w="819" w:type="pct"/>
            <w:tcBorders>
              <w:right w:val="single" w:sz="4" w:space="0" w:color="808080"/>
            </w:tcBorders>
            <w:vAlign w:val="center"/>
          </w:tcPr>
          <w:p w14:paraId="7E06AB01" w14:textId="6CC5221C" w:rsidR="00E73A89" w:rsidRPr="00CC4257" w:rsidRDefault="008232B5" w:rsidP="00E73A89">
            <w:r w:rsidRPr="008232B5">
              <w:rPr>
                <w:sz w:val="20"/>
              </w:rPr>
              <w:t>Наименование</w:t>
            </w:r>
          </w:p>
        </w:tc>
        <w:tc>
          <w:tcPr>
            <w:tcW w:w="2448" w:type="pct"/>
            <w:tcBorders>
              <w:top w:val="single" w:sz="4" w:space="0" w:color="808080"/>
              <w:left w:val="single" w:sz="4" w:space="0" w:color="808080"/>
              <w:bottom w:val="single" w:sz="4" w:space="0" w:color="808080"/>
              <w:right w:val="single" w:sz="4" w:space="0" w:color="808080"/>
            </w:tcBorders>
          </w:tcPr>
          <w:p w14:paraId="7E06AB02" w14:textId="4050ACC4" w:rsidR="00E73A89" w:rsidRPr="00CC4257" w:rsidRDefault="00E73A89" w:rsidP="00E73A89">
            <w:r>
              <w:t>Выполнение технологических операций по нарезанию наружной метрической резьбы до 4</w:t>
            </w:r>
            <w:r w:rsidR="00AA5283">
              <w:t>‑й</w:t>
            </w:r>
            <w:r>
              <w:t xml:space="preserve"> степени </w:t>
            </w:r>
            <w:r w:rsidR="000C580C">
              <w:t>точности или трубной</w:t>
            </w:r>
            <w:r>
              <w:t xml:space="preserve"> резьбы класса </w:t>
            </w:r>
            <w:r w:rsidR="00A51414">
              <w:t>точности A</w:t>
            </w:r>
            <w:r>
              <w:t xml:space="preserve"> на машиностроительных деталях</w:t>
            </w:r>
            <w:r w:rsidRPr="0067449B">
              <w:t xml:space="preserve"> </w:t>
            </w:r>
            <w:r>
              <w:t>на специализированных резьбонарезных станках</w:t>
            </w:r>
          </w:p>
        </w:tc>
        <w:tc>
          <w:tcPr>
            <w:tcW w:w="407" w:type="pct"/>
            <w:tcBorders>
              <w:left w:val="single" w:sz="4" w:space="0" w:color="808080"/>
              <w:right w:val="single" w:sz="4" w:space="0" w:color="808080"/>
            </w:tcBorders>
            <w:vAlign w:val="center"/>
          </w:tcPr>
          <w:p w14:paraId="7E06AB03" w14:textId="44A16643" w:rsidR="00E73A89" w:rsidRPr="00CC4257" w:rsidRDefault="00AA5283" w:rsidP="009E5DA9">
            <w:pPr>
              <w:jc w:val="center"/>
            </w:pPr>
            <w:r w:rsidRPr="00AA5283">
              <w:rPr>
                <w:sz w:val="20"/>
              </w:rPr>
              <w:t>Код</w:t>
            </w:r>
          </w:p>
        </w:tc>
        <w:tc>
          <w:tcPr>
            <w:tcW w:w="428" w:type="pct"/>
            <w:tcBorders>
              <w:top w:val="single" w:sz="4" w:space="0" w:color="808080"/>
              <w:left w:val="single" w:sz="4" w:space="0" w:color="808080"/>
              <w:bottom w:val="single" w:sz="4" w:space="0" w:color="808080"/>
              <w:right w:val="single" w:sz="4" w:space="0" w:color="808080"/>
            </w:tcBorders>
            <w:vAlign w:val="center"/>
          </w:tcPr>
          <w:p w14:paraId="7E06AB04" w14:textId="3C133981" w:rsidR="00E73A89" w:rsidRPr="00CC4257" w:rsidRDefault="00E92129" w:rsidP="009E5DA9">
            <w:pPr>
              <w:jc w:val="center"/>
            </w:pPr>
            <w:r>
              <w:rPr>
                <w:lang w:val="en-US"/>
              </w:rPr>
              <w:t>C</w:t>
            </w:r>
            <w:r w:rsidR="00E73A89" w:rsidRPr="00CC4257">
              <w:t>/01.3</w:t>
            </w:r>
          </w:p>
        </w:tc>
        <w:tc>
          <w:tcPr>
            <w:tcW w:w="709" w:type="pct"/>
            <w:tcBorders>
              <w:left w:val="single" w:sz="4" w:space="0" w:color="808080"/>
              <w:right w:val="single" w:sz="4" w:space="0" w:color="808080"/>
            </w:tcBorders>
            <w:vAlign w:val="center"/>
          </w:tcPr>
          <w:p w14:paraId="7E06AB05" w14:textId="60792B93" w:rsidR="00E73A89" w:rsidRPr="00CC4257" w:rsidRDefault="00AA5283" w:rsidP="009E5DA9">
            <w:pPr>
              <w:jc w:val="center"/>
              <w:rPr>
                <w:vertAlign w:val="superscript"/>
              </w:rPr>
            </w:pPr>
            <w:r w:rsidRPr="00AA5283">
              <w:rPr>
                <w:sz w:val="20"/>
              </w:rPr>
              <w:t>Уровень (подуровень) квалификации</w:t>
            </w:r>
          </w:p>
        </w:tc>
        <w:tc>
          <w:tcPr>
            <w:tcW w:w="189" w:type="pct"/>
            <w:tcBorders>
              <w:top w:val="single" w:sz="4" w:space="0" w:color="808080"/>
              <w:left w:val="single" w:sz="4" w:space="0" w:color="808080"/>
              <w:bottom w:val="single" w:sz="4" w:space="0" w:color="808080"/>
              <w:right w:val="single" w:sz="4" w:space="0" w:color="808080"/>
            </w:tcBorders>
            <w:vAlign w:val="center"/>
          </w:tcPr>
          <w:p w14:paraId="7E06AB06" w14:textId="77777777" w:rsidR="00E73A89" w:rsidRPr="00CC4257" w:rsidRDefault="00E73A89" w:rsidP="009E5DA9">
            <w:pPr>
              <w:jc w:val="center"/>
            </w:pPr>
            <w:r w:rsidRPr="00CC4257">
              <w:t>3</w:t>
            </w:r>
          </w:p>
        </w:tc>
      </w:tr>
    </w:tbl>
    <w:p w14:paraId="7E06AB19" w14:textId="77777777" w:rsidR="001D1595" w:rsidRPr="001B2791" w:rsidRDefault="001D1595" w:rsidP="00E712D9"/>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831"/>
        <w:gridCol w:w="8364"/>
      </w:tblGrid>
      <w:tr w:rsidR="00E73A89" w:rsidRPr="00CC4257" w14:paraId="50C7C426" w14:textId="77777777" w:rsidTr="00FC100C">
        <w:trPr>
          <w:trHeight w:val="20"/>
        </w:trPr>
        <w:tc>
          <w:tcPr>
            <w:tcW w:w="898" w:type="pct"/>
            <w:vMerge w:val="restart"/>
          </w:tcPr>
          <w:p w14:paraId="643D600E" w14:textId="77777777" w:rsidR="00E73A89" w:rsidRPr="00CC4257" w:rsidRDefault="00E73A89" w:rsidP="00840FC7">
            <w:r w:rsidRPr="00CC4257">
              <w:lastRenderedPageBreak/>
              <w:t>Трудовые действия</w:t>
            </w:r>
          </w:p>
        </w:tc>
        <w:tc>
          <w:tcPr>
            <w:tcW w:w="4102" w:type="pct"/>
          </w:tcPr>
          <w:p w14:paraId="219AF578" w14:textId="2205A376" w:rsidR="00E73A89" w:rsidRPr="008A0A63" w:rsidRDefault="00E73A89" w:rsidP="00FC100C">
            <w:pPr>
              <w:jc w:val="both"/>
            </w:pPr>
            <w:r w:rsidRPr="0067449B">
              <w:t xml:space="preserve">Получение задания на выполнение технологической операции по нарезанию наружной метрической </w:t>
            </w:r>
            <w:r>
              <w:t>резьбы до 4</w:t>
            </w:r>
            <w:r w:rsidR="00AA5283">
              <w:t>‑й</w:t>
            </w:r>
            <w:r>
              <w:t xml:space="preserve"> степени </w:t>
            </w:r>
            <w:r w:rsidR="000C580C">
              <w:t>точности или трубной</w:t>
            </w:r>
            <w:r>
              <w:t xml:space="preserve"> резьбы класса </w:t>
            </w:r>
            <w:r w:rsidR="00A51414">
              <w:t>точности A</w:t>
            </w:r>
            <w:r>
              <w:t xml:space="preserve"> с шероховатостью поверхностей</w:t>
            </w:r>
            <w:r w:rsidRPr="0067449B">
              <w:t xml:space="preserve"> до </w:t>
            </w:r>
            <w:r w:rsidR="00AA5283">
              <w:t>Ra </w:t>
            </w:r>
            <w:r>
              <w:t>0,4</w:t>
            </w:r>
            <w:r w:rsidR="00AA5283">
              <w:t> мкм</w:t>
            </w:r>
            <w:r w:rsidRPr="0067449B">
              <w:t xml:space="preserve"> </w:t>
            </w:r>
            <w:r>
              <w:t>на машиностроительных деталях</w:t>
            </w:r>
            <w:r w:rsidRPr="0067449B">
              <w:t xml:space="preserve"> на специализированном резьбонарезном станке</w:t>
            </w:r>
          </w:p>
        </w:tc>
      </w:tr>
      <w:tr w:rsidR="00E73A89" w:rsidRPr="00CC4257" w14:paraId="565BB24B" w14:textId="77777777" w:rsidTr="00FC100C">
        <w:trPr>
          <w:trHeight w:val="20"/>
        </w:trPr>
        <w:tc>
          <w:tcPr>
            <w:tcW w:w="898" w:type="pct"/>
            <w:vMerge/>
          </w:tcPr>
          <w:p w14:paraId="1ABCD18E" w14:textId="77777777" w:rsidR="00E73A89" w:rsidRPr="00CC4257" w:rsidRDefault="00E73A89" w:rsidP="00840FC7"/>
        </w:tc>
        <w:tc>
          <w:tcPr>
            <w:tcW w:w="4102" w:type="pct"/>
          </w:tcPr>
          <w:p w14:paraId="58BFEFB4" w14:textId="769B7DCF" w:rsidR="00E73A89" w:rsidRPr="008A0A63" w:rsidRDefault="00E73A89" w:rsidP="00FC100C">
            <w:pPr>
              <w:jc w:val="both"/>
            </w:pPr>
            <w:r w:rsidRPr="0067449B">
              <w:t xml:space="preserve">Установление плана выполнения технологической операции по нарезанию наружной метрической </w:t>
            </w:r>
            <w:r>
              <w:t>резьбы до 4</w:t>
            </w:r>
            <w:r w:rsidR="00AA5283">
              <w:t>‑й</w:t>
            </w:r>
            <w:r>
              <w:t xml:space="preserve"> степени </w:t>
            </w:r>
            <w:r w:rsidR="000C580C">
              <w:t>точности или трубной</w:t>
            </w:r>
            <w:r>
              <w:t xml:space="preserve"> резьбы класса </w:t>
            </w:r>
            <w:r w:rsidR="00A51414">
              <w:t>точности A</w:t>
            </w:r>
            <w:r>
              <w:t xml:space="preserve"> с шероховатостью поверхностей</w:t>
            </w:r>
            <w:r w:rsidRPr="0067449B">
              <w:t xml:space="preserve"> до </w:t>
            </w:r>
            <w:r w:rsidR="00AA5283">
              <w:t>Ra </w:t>
            </w:r>
            <w:r>
              <w:t>0,4</w:t>
            </w:r>
            <w:r w:rsidR="00AA5283">
              <w:t> мкм</w:t>
            </w:r>
            <w:r w:rsidRPr="0067449B">
              <w:t xml:space="preserve"> </w:t>
            </w:r>
            <w:r>
              <w:t>на машиностроительных деталях</w:t>
            </w:r>
            <w:r w:rsidRPr="0067449B">
              <w:t xml:space="preserve"> на специализированном резьбонарезном станке</w:t>
            </w:r>
          </w:p>
        </w:tc>
      </w:tr>
      <w:tr w:rsidR="00E73A89" w:rsidRPr="00CC4257" w14:paraId="79750365" w14:textId="77777777" w:rsidTr="00FC100C">
        <w:trPr>
          <w:trHeight w:val="20"/>
        </w:trPr>
        <w:tc>
          <w:tcPr>
            <w:tcW w:w="898" w:type="pct"/>
            <w:vMerge/>
          </w:tcPr>
          <w:p w14:paraId="16D3C249" w14:textId="77777777" w:rsidR="00E73A89" w:rsidRPr="00CC4257" w:rsidRDefault="00E73A89" w:rsidP="00840FC7"/>
        </w:tc>
        <w:tc>
          <w:tcPr>
            <w:tcW w:w="4102" w:type="pct"/>
          </w:tcPr>
          <w:p w14:paraId="54D13898" w14:textId="2D8D2154" w:rsidR="00E73A89" w:rsidRPr="008A0A63" w:rsidRDefault="00E73A89" w:rsidP="00FC100C">
            <w:pPr>
              <w:jc w:val="both"/>
            </w:pPr>
            <w:r w:rsidRPr="0067449B">
              <w:t xml:space="preserve">Установка заготовок </w:t>
            </w:r>
            <w:r>
              <w:t>деталей</w:t>
            </w:r>
            <w:r w:rsidRPr="0067449B">
              <w:t xml:space="preserve"> на специализированный резьбонарезной станок для нарезания наружной метрической </w:t>
            </w:r>
            <w:r>
              <w:t>резьбы до 4</w:t>
            </w:r>
            <w:r w:rsidR="00AA5283">
              <w:t>‑й</w:t>
            </w:r>
            <w:r>
              <w:t xml:space="preserve"> степени </w:t>
            </w:r>
            <w:r w:rsidR="000C580C">
              <w:t>точности или трубной</w:t>
            </w:r>
            <w:r>
              <w:t xml:space="preserve"> резьбы класса </w:t>
            </w:r>
            <w:r w:rsidR="00A51414">
              <w:t>точности A</w:t>
            </w:r>
            <w:r>
              <w:t xml:space="preserve"> с шероховатостью поверхностей</w:t>
            </w:r>
            <w:r w:rsidRPr="0067449B">
              <w:t xml:space="preserve"> до </w:t>
            </w:r>
            <w:r w:rsidR="00AA5283">
              <w:t>Ra </w:t>
            </w:r>
            <w:r>
              <w:t>0,4</w:t>
            </w:r>
            <w:r w:rsidR="00AA5283">
              <w:t> мкм</w:t>
            </w:r>
            <w:r w:rsidR="00F06A01">
              <w:t xml:space="preserve"> на машиностроительных деталях</w:t>
            </w:r>
          </w:p>
        </w:tc>
      </w:tr>
      <w:tr w:rsidR="00E73A89" w:rsidRPr="00CC4257" w14:paraId="5A8A0CE0" w14:textId="77777777" w:rsidTr="00FC100C">
        <w:trPr>
          <w:trHeight w:val="20"/>
        </w:trPr>
        <w:tc>
          <w:tcPr>
            <w:tcW w:w="898" w:type="pct"/>
            <w:vMerge/>
          </w:tcPr>
          <w:p w14:paraId="19103447" w14:textId="77777777" w:rsidR="00E73A89" w:rsidRPr="00CC4257" w:rsidRDefault="00E73A89" w:rsidP="00840FC7"/>
        </w:tc>
        <w:tc>
          <w:tcPr>
            <w:tcW w:w="4102" w:type="pct"/>
          </w:tcPr>
          <w:p w14:paraId="1DB24191" w14:textId="15D7855A" w:rsidR="00E73A89" w:rsidRPr="008A0A63" w:rsidRDefault="00E73A89" w:rsidP="00FC100C">
            <w:pPr>
              <w:jc w:val="both"/>
            </w:pPr>
            <w:r w:rsidRPr="0067449B">
              <w:t xml:space="preserve">Контроль процесса нарезания </w:t>
            </w:r>
            <w:r>
              <w:t>на машиностроительных деталях</w:t>
            </w:r>
            <w:r w:rsidRPr="0067449B">
              <w:t xml:space="preserve"> наружной метрической </w:t>
            </w:r>
            <w:r>
              <w:t>резьбы до 4</w:t>
            </w:r>
            <w:r w:rsidR="00AA5283">
              <w:t>‑й</w:t>
            </w:r>
            <w:r>
              <w:t xml:space="preserve"> степени </w:t>
            </w:r>
            <w:r w:rsidR="000C580C">
              <w:t>точности или трубной</w:t>
            </w:r>
            <w:r>
              <w:t xml:space="preserve"> резьбы класса </w:t>
            </w:r>
            <w:r w:rsidR="00A51414">
              <w:t>точности A</w:t>
            </w:r>
            <w:r>
              <w:t xml:space="preserve"> с шероховатостью поверхностей</w:t>
            </w:r>
            <w:r w:rsidRPr="0067449B">
              <w:t xml:space="preserve"> до </w:t>
            </w:r>
            <w:r w:rsidR="00AA5283">
              <w:t>Ra </w:t>
            </w:r>
            <w:r>
              <w:t>0,4</w:t>
            </w:r>
            <w:r w:rsidR="00AA5283">
              <w:t> мкм</w:t>
            </w:r>
            <w:r w:rsidRPr="0067449B">
              <w:t xml:space="preserve"> на специализированном резьбонарезном станке</w:t>
            </w:r>
          </w:p>
        </w:tc>
      </w:tr>
      <w:tr w:rsidR="00E73A89" w:rsidRPr="00CC4257" w14:paraId="44962007" w14:textId="77777777" w:rsidTr="00FC100C">
        <w:trPr>
          <w:trHeight w:val="20"/>
        </w:trPr>
        <w:tc>
          <w:tcPr>
            <w:tcW w:w="898" w:type="pct"/>
            <w:vMerge/>
          </w:tcPr>
          <w:p w14:paraId="7D1CC5DD" w14:textId="77777777" w:rsidR="00E73A89" w:rsidRPr="00CC4257" w:rsidRDefault="00E73A89" w:rsidP="00840FC7"/>
        </w:tc>
        <w:tc>
          <w:tcPr>
            <w:tcW w:w="4102" w:type="pct"/>
          </w:tcPr>
          <w:p w14:paraId="53DF9CFB" w14:textId="5AE0B546" w:rsidR="00E73A89" w:rsidRPr="008A0A63" w:rsidRDefault="00E73A89" w:rsidP="00FC100C">
            <w:pPr>
              <w:jc w:val="both"/>
            </w:pPr>
            <w:r w:rsidRPr="0067449B">
              <w:t xml:space="preserve">Укладка в тару готовых </w:t>
            </w:r>
            <w:r>
              <w:t>деталей</w:t>
            </w:r>
            <w:r w:rsidRPr="0067449B">
              <w:t xml:space="preserve"> после нарезания наружной метрической </w:t>
            </w:r>
            <w:r>
              <w:t>резьбы до 4</w:t>
            </w:r>
            <w:r w:rsidR="00AA5283">
              <w:t>‑й</w:t>
            </w:r>
            <w:r>
              <w:t xml:space="preserve"> степени </w:t>
            </w:r>
            <w:r w:rsidR="000C580C">
              <w:t>точности или трубной</w:t>
            </w:r>
            <w:r>
              <w:t xml:space="preserve"> резьбы класса </w:t>
            </w:r>
            <w:r w:rsidR="00A51414">
              <w:t>точности A</w:t>
            </w:r>
            <w:r>
              <w:t xml:space="preserve"> с шероховатостью поверхностей</w:t>
            </w:r>
            <w:r w:rsidRPr="0067449B">
              <w:t xml:space="preserve"> до </w:t>
            </w:r>
            <w:r w:rsidR="00AA5283">
              <w:t>Ra </w:t>
            </w:r>
            <w:r>
              <w:t>0,4</w:t>
            </w:r>
            <w:r w:rsidR="00AA5283">
              <w:t> мкм</w:t>
            </w:r>
            <w:r w:rsidRPr="0067449B">
              <w:t xml:space="preserve"> на специализированном резьбонарезном станке</w:t>
            </w:r>
          </w:p>
        </w:tc>
      </w:tr>
      <w:tr w:rsidR="00E73A89" w:rsidRPr="00CC4257" w14:paraId="1A7E129C" w14:textId="77777777" w:rsidTr="00FC100C">
        <w:trPr>
          <w:trHeight w:val="20"/>
        </w:trPr>
        <w:tc>
          <w:tcPr>
            <w:tcW w:w="898" w:type="pct"/>
            <w:vMerge/>
          </w:tcPr>
          <w:p w14:paraId="4E577406" w14:textId="77777777" w:rsidR="00E73A89" w:rsidRPr="00CC4257" w:rsidRDefault="00E73A89" w:rsidP="00840FC7"/>
        </w:tc>
        <w:tc>
          <w:tcPr>
            <w:tcW w:w="4102" w:type="pct"/>
          </w:tcPr>
          <w:p w14:paraId="0C0AEEF6" w14:textId="00179015" w:rsidR="00E73A89" w:rsidRPr="008A0A63" w:rsidRDefault="00E73A89" w:rsidP="00FC100C">
            <w:pPr>
              <w:jc w:val="both"/>
            </w:pPr>
            <w:r w:rsidRPr="0067449B">
              <w:t xml:space="preserve">Техническое обслуживание специализированного резьбонарезного станка при выполнении технологической операции по нарезанию наружной метрической </w:t>
            </w:r>
            <w:r>
              <w:t>резьбы до 4</w:t>
            </w:r>
            <w:r w:rsidR="00AA5283">
              <w:t>‑й</w:t>
            </w:r>
            <w:r>
              <w:t xml:space="preserve"> степени </w:t>
            </w:r>
            <w:r w:rsidR="000C580C">
              <w:t>точности или трубной</w:t>
            </w:r>
            <w:r>
              <w:t xml:space="preserve"> резьбы класса </w:t>
            </w:r>
            <w:r w:rsidR="00A51414">
              <w:t>точности A</w:t>
            </w:r>
            <w:r>
              <w:t xml:space="preserve"> с шероховатостью поверхностей</w:t>
            </w:r>
            <w:r w:rsidRPr="0067449B">
              <w:t xml:space="preserve"> до </w:t>
            </w:r>
            <w:r w:rsidR="00AA5283">
              <w:t>Ra </w:t>
            </w:r>
            <w:r>
              <w:t>0,4</w:t>
            </w:r>
            <w:r w:rsidR="00AA5283">
              <w:t> мкм</w:t>
            </w:r>
            <w:r w:rsidRPr="0067449B">
              <w:t xml:space="preserve"> </w:t>
            </w:r>
            <w:r>
              <w:t>на машиностроительных деталях</w:t>
            </w:r>
          </w:p>
        </w:tc>
      </w:tr>
      <w:tr w:rsidR="00E73A89" w:rsidRPr="00CC4257" w14:paraId="19D14DCE" w14:textId="77777777" w:rsidTr="00FC100C">
        <w:trPr>
          <w:trHeight w:val="20"/>
        </w:trPr>
        <w:tc>
          <w:tcPr>
            <w:tcW w:w="898" w:type="pct"/>
            <w:vMerge/>
          </w:tcPr>
          <w:p w14:paraId="719CA9D5" w14:textId="77777777" w:rsidR="00E73A89" w:rsidRPr="00CC4257" w:rsidRDefault="00E73A89" w:rsidP="00840FC7"/>
        </w:tc>
        <w:tc>
          <w:tcPr>
            <w:tcW w:w="4102" w:type="pct"/>
          </w:tcPr>
          <w:p w14:paraId="222C554E" w14:textId="3162E7C9" w:rsidR="00E73A89" w:rsidRPr="008A0A63" w:rsidRDefault="00E73A89" w:rsidP="00FC100C">
            <w:pPr>
              <w:jc w:val="both"/>
            </w:pPr>
            <w:r w:rsidRPr="0067449B">
              <w:t xml:space="preserve">Поддержание </w:t>
            </w:r>
            <w:r w:rsidR="00B15203">
              <w:t>исправного и работоспособного технического состояния</w:t>
            </w:r>
            <w:r w:rsidRPr="0067449B">
              <w:t xml:space="preserve"> приспособлений на специализированном резьбонарезном станке при выполнении технологической операции по нарезанию наружной метрической </w:t>
            </w:r>
            <w:r>
              <w:t>резьбы до 4</w:t>
            </w:r>
            <w:r w:rsidR="00AA5283">
              <w:t>‑й</w:t>
            </w:r>
            <w:r>
              <w:t xml:space="preserve"> степени </w:t>
            </w:r>
            <w:r w:rsidR="000C580C">
              <w:t>точности или трубной</w:t>
            </w:r>
            <w:r>
              <w:t xml:space="preserve"> резьбы класса </w:t>
            </w:r>
            <w:r w:rsidR="00A51414">
              <w:t>точности A</w:t>
            </w:r>
            <w:r>
              <w:t xml:space="preserve"> с шероховатостью поверхностей</w:t>
            </w:r>
            <w:r w:rsidRPr="0067449B">
              <w:t xml:space="preserve"> до </w:t>
            </w:r>
            <w:r w:rsidR="00AA5283">
              <w:t>Ra </w:t>
            </w:r>
            <w:r>
              <w:t>0,4</w:t>
            </w:r>
            <w:r w:rsidR="00AA5283">
              <w:t> мкм</w:t>
            </w:r>
            <w:r w:rsidRPr="0067449B">
              <w:t xml:space="preserve"> </w:t>
            </w:r>
            <w:r>
              <w:t>на машиностроительных деталях</w:t>
            </w:r>
          </w:p>
        </w:tc>
      </w:tr>
      <w:tr w:rsidR="00E73A89" w:rsidRPr="00CC4257" w14:paraId="583BABFE" w14:textId="77777777" w:rsidTr="00FC100C">
        <w:trPr>
          <w:trHeight w:val="20"/>
        </w:trPr>
        <w:tc>
          <w:tcPr>
            <w:tcW w:w="898" w:type="pct"/>
            <w:vMerge/>
          </w:tcPr>
          <w:p w14:paraId="0DA2A1B8" w14:textId="77777777" w:rsidR="00E73A89" w:rsidRPr="00CC4257" w:rsidRDefault="00E73A89" w:rsidP="00840FC7"/>
        </w:tc>
        <w:tc>
          <w:tcPr>
            <w:tcW w:w="4102" w:type="pct"/>
          </w:tcPr>
          <w:p w14:paraId="3322C711" w14:textId="7D597146" w:rsidR="00E73A89" w:rsidRPr="008A0A63" w:rsidRDefault="00E73A89" w:rsidP="00FC100C">
            <w:pPr>
              <w:jc w:val="both"/>
            </w:pPr>
            <w:r w:rsidRPr="0067449B">
              <w:t xml:space="preserve">Замена изношенных режущих инструментов </w:t>
            </w:r>
            <w:r w:rsidR="00315BF9">
              <w:t>и (или)</w:t>
            </w:r>
            <w:r w:rsidRPr="0067449B">
              <w:t xml:space="preserve"> режущих пластин металлорежущих инструментов со сменными режущими пластинами на специализированном резьбонарезном станке при выполнении технологической операции по нарезанию наружной метрической </w:t>
            </w:r>
            <w:r>
              <w:t>резьбы до 4</w:t>
            </w:r>
            <w:r w:rsidR="00AA5283">
              <w:t>‑й</w:t>
            </w:r>
            <w:r>
              <w:t xml:space="preserve"> степени </w:t>
            </w:r>
            <w:r w:rsidR="000C580C">
              <w:t>точности или трубной</w:t>
            </w:r>
            <w:r>
              <w:t xml:space="preserve"> резьбы класса </w:t>
            </w:r>
            <w:r w:rsidR="00A51414">
              <w:t>точности A</w:t>
            </w:r>
            <w:r>
              <w:t xml:space="preserve"> с шероховатостью поверхностей</w:t>
            </w:r>
            <w:r w:rsidRPr="0067449B">
              <w:t xml:space="preserve"> до </w:t>
            </w:r>
            <w:r w:rsidR="00AA5283">
              <w:t>Ra </w:t>
            </w:r>
            <w:r>
              <w:t>0,4</w:t>
            </w:r>
            <w:r w:rsidR="00AA5283">
              <w:t> мкм</w:t>
            </w:r>
            <w:r w:rsidRPr="0067449B">
              <w:t xml:space="preserve"> </w:t>
            </w:r>
            <w:r>
              <w:t>на машиностроительных деталях</w:t>
            </w:r>
          </w:p>
        </w:tc>
      </w:tr>
      <w:tr w:rsidR="00E73A89" w:rsidRPr="00CC4257" w14:paraId="6AF5D317" w14:textId="77777777" w:rsidTr="00FC100C">
        <w:trPr>
          <w:trHeight w:val="20"/>
        </w:trPr>
        <w:tc>
          <w:tcPr>
            <w:tcW w:w="898" w:type="pct"/>
            <w:vMerge/>
          </w:tcPr>
          <w:p w14:paraId="044220CB" w14:textId="77777777" w:rsidR="00E73A89" w:rsidRPr="00CC4257" w:rsidRDefault="00E73A89" w:rsidP="00840FC7"/>
        </w:tc>
        <w:tc>
          <w:tcPr>
            <w:tcW w:w="4102" w:type="pct"/>
          </w:tcPr>
          <w:p w14:paraId="77F0C656" w14:textId="30FF24BE" w:rsidR="00E73A89" w:rsidRPr="008A0A63" w:rsidRDefault="00E73A89" w:rsidP="00FC100C">
            <w:pPr>
              <w:jc w:val="both"/>
            </w:pPr>
            <w:r w:rsidRPr="0067449B">
              <w:t xml:space="preserve">Поднастройка специализированного резьбонарезного станка при выполнении технологической операции по нарезанию наружной метрической </w:t>
            </w:r>
            <w:r>
              <w:t>резьбы до 4</w:t>
            </w:r>
            <w:r w:rsidR="00AA5283">
              <w:t>‑й</w:t>
            </w:r>
            <w:r>
              <w:t xml:space="preserve"> степени </w:t>
            </w:r>
            <w:r w:rsidR="000C580C">
              <w:t>точности или трубной</w:t>
            </w:r>
            <w:r>
              <w:t xml:space="preserve"> резьбы класса </w:t>
            </w:r>
            <w:r w:rsidR="00A51414">
              <w:t>точности A</w:t>
            </w:r>
            <w:r>
              <w:t xml:space="preserve"> с шероховатостью поверхностей</w:t>
            </w:r>
            <w:r w:rsidRPr="0067449B">
              <w:t xml:space="preserve"> до </w:t>
            </w:r>
            <w:r w:rsidR="00AA5283">
              <w:t>Ra </w:t>
            </w:r>
            <w:r>
              <w:t>0,4</w:t>
            </w:r>
            <w:r w:rsidR="00AA5283">
              <w:t> мкм</w:t>
            </w:r>
            <w:r w:rsidRPr="0067449B">
              <w:t xml:space="preserve"> </w:t>
            </w:r>
            <w:r>
              <w:t>на машиностроительных деталях</w:t>
            </w:r>
          </w:p>
        </w:tc>
      </w:tr>
      <w:tr w:rsidR="00E73A89" w:rsidRPr="00CC4257" w14:paraId="28699120" w14:textId="77777777" w:rsidTr="00FC100C">
        <w:trPr>
          <w:trHeight w:val="20"/>
        </w:trPr>
        <w:tc>
          <w:tcPr>
            <w:tcW w:w="898" w:type="pct"/>
            <w:vMerge w:val="restart"/>
          </w:tcPr>
          <w:p w14:paraId="73B01150" w14:textId="77777777" w:rsidR="00E73A89" w:rsidRPr="00CC4257" w:rsidRDefault="00E73A89" w:rsidP="00840FC7">
            <w:r w:rsidRPr="00CC4257">
              <w:t>Необходимые умения</w:t>
            </w:r>
          </w:p>
        </w:tc>
        <w:tc>
          <w:tcPr>
            <w:tcW w:w="4102" w:type="pct"/>
          </w:tcPr>
          <w:p w14:paraId="449522EC" w14:textId="77777777" w:rsidR="00E73A89" w:rsidRPr="00197009" w:rsidRDefault="00E73A89" w:rsidP="00FC100C">
            <w:pPr>
              <w:jc w:val="both"/>
            </w:pPr>
            <w:r w:rsidRPr="0057492A">
              <w:t>Читать конструкторскую документацию</w:t>
            </w:r>
          </w:p>
        </w:tc>
      </w:tr>
      <w:tr w:rsidR="00E73A89" w:rsidRPr="00CC4257" w14:paraId="66570A54" w14:textId="77777777" w:rsidTr="00FC100C">
        <w:trPr>
          <w:trHeight w:val="20"/>
        </w:trPr>
        <w:tc>
          <w:tcPr>
            <w:tcW w:w="898" w:type="pct"/>
            <w:vMerge/>
          </w:tcPr>
          <w:p w14:paraId="74F146D9" w14:textId="77777777" w:rsidR="00E73A89" w:rsidRPr="00CC4257" w:rsidRDefault="00E73A89" w:rsidP="00840FC7"/>
        </w:tc>
        <w:tc>
          <w:tcPr>
            <w:tcW w:w="4102" w:type="pct"/>
          </w:tcPr>
          <w:p w14:paraId="6737E4F2" w14:textId="77777777" w:rsidR="00E73A89" w:rsidRPr="00197009" w:rsidRDefault="00E73A89" w:rsidP="00FC100C">
            <w:pPr>
              <w:jc w:val="both"/>
            </w:pPr>
            <w:r w:rsidRPr="0057492A">
              <w:t>Читать технологическую документацию</w:t>
            </w:r>
          </w:p>
        </w:tc>
      </w:tr>
      <w:tr w:rsidR="00E73A89" w:rsidRPr="00CC4257" w14:paraId="4A987EE0" w14:textId="77777777" w:rsidTr="00FC100C">
        <w:trPr>
          <w:trHeight w:val="20"/>
        </w:trPr>
        <w:tc>
          <w:tcPr>
            <w:tcW w:w="898" w:type="pct"/>
            <w:vMerge/>
          </w:tcPr>
          <w:p w14:paraId="3434205E" w14:textId="77777777" w:rsidR="00E73A89" w:rsidRPr="00CC4257" w:rsidRDefault="00E73A89" w:rsidP="00840FC7"/>
        </w:tc>
        <w:tc>
          <w:tcPr>
            <w:tcW w:w="4102" w:type="pct"/>
          </w:tcPr>
          <w:p w14:paraId="4ECA868C" w14:textId="4A41A09E" w:rsidR="00E73A89" w:rsidRPr="00197009" w:rsidRDefault="00E73A89" w:rsidP="00FC100C">
            <w:pPr>
              <w:jc w:val="both"/>
            </w:pPr>
            <w:r w:rsidRPr="0057492A">
              <w:t xml:space="preserve">Анализировать конструкторскую и технологическую документацию с целью установления плана выполнения технологической операции по нарезанию наружной метрической </w:t>
            </w:r>
            <w:r>
              <w:t>резьбы до 4</w:t>
            </w:r>
            <w:r w:rsidR="00AA5283">
              <w:t>‑й</w:t>
            </w:r>
            <w:r>
              <w:t xml:space="preserve"> степени </w:t>
            </w:r>
            <w:r w:rsidR="000C580C">
              <w:t>точности или трубной</w:t>
            </w:r>
            <w:r>
              <w:t xml:space="preserve"> резьбы класса </w:t>
            </w:r>
            <w:r w:rsidR="00A51414">
              <w:t>точности A</w:t>
            </w:r>
            <w:r>
              <w:t xml:space="preserve"> с шероховатостью поверхностей</w:t>
            </w:r>
            <w:r w:rsidRPr="0057492A">
              <w:t xml:space="preserve"> до </w:t>
            </w:r>
            <w:r w:rsidR="00AA5283">
              <w:t>Ra </w:t>
            </w:r>
            <w:r>
              <w:t>0,4</w:t>
            </w:r>
            <w:r w:rsidR="00AA5283">
              <w:t> мкм</w:t>
            </w:r>
            <w:r w:rsidRPr="0057492A">
              <w:t xml:space="preserve"> </w:t>
            </w:r>
            <w:r>
              <w:t>на машиностроительных деталях</w:t>
            </w:r>
            <w:r w:rsidRPr="0057492A">
              <w:t xml:space="preserve"> на специализированном резьбонарезном станке </w:t>
            </w:r>
          </w:p>
        </w:tc>
      </w:tr>
      <w:tr w:rsidR="00E73A89" w:rsidRPr="00CC4257" w14:paraId="6698A6C1" w14:textId="77777777" w:rsidTr="00FC100C">
        <w:trPr>
          <w:trHeight w:val="20"/>
        </w:trPr>
        <w:tc>
          <w:tcPr>
            <w:tcW w:w="898" w:type="pct"/>
            <w:vMerge/>
          </w:tcPr>
          <w:p w14:paraId="5748454B" w14:textId="77777777" w:rsidR="00E73A89" w:rsidRPr="00CC4257" w:rsidRDefault="00E73A89" w:rsidP="00840FC7"/>
        </w:tc>
        <w:tc>
          <w:tcPr>
            <w:tcW w:w="4102" w:type="pct"/>
          </w:tcPr>
          <w:p w14:paraId="0A9739FF" w14:textId="02C3EF94" w:rsidR="00E73A89" w:rsidRPr="00197009" w:rsidRDefault="00E73A89" w:rsidP="00FC100C">
            <w:pPr>
              <w:jc w:val="both"/>
            </w:pPr>
            <w:r w:rsidRPr="0057492A">
              <w:t xml:space="preserve">Устанавливать заготовки </w:t>
            </w:r>
            <w:r>
              <w:t>деталей</w:t>
            </w:r>
            <w:r w:rsidRPr="0057492A">
              <w:t xml:space="preserve"> при выполнении технологических операций по нарезанию наружной метрической </w:t>
            </w:r>
            <w:r>
              <w:t>резьбы до 4</w:t>
            </w:r>
            <w:r w:rsidR="00AA5283">
              <w:t>‑й</w:t>
            </w:r>
            <w:r>
              <w:t xml:space="preserve"> степени </w:t>
            </w:r>
            <w:r w:rsidR="000C580C">
              <w:t>точности или трубной</w:t>
            </w:r>
            <w:r>
              <w:t xml:space="preserve"> резьбы класса </w:t>
            </w:r>
            <w:r w:rsidR="00A51414">
              <w:t>точности A</w:t>
            </w:r>
            <w:r>
              <w:t xml:space="preserve"> с шероховатостью поверхностей</w:t>
            </w:r>
            <w:r w:rsidRPr="0057492A">
              <w:t xml:space="preserve"> до </w:t>
            </w:r>
            <w:r w:rsidR="00AA5283">
              <w:t>Ra </w:t>
            </w:r>
            <w:r>
              <w:t>0,4</w:t>
            </w:r>
            <w:r w:rsidR="00AA5283">
              <w:t> мкм</w:t>
            </w:r>
            <w:r w:rsidRPr="0057492A">
              <w:t xml:space="preserve"> </w:t>
            </w:r>
            <w:r w:rsidR="00F06A01">
              <w:t>на машиностроительных деталях</w:t>
            </w:r>
            <w:r w:rsidR="00F06A01" w:rsidRPr="0067449B">
              <w:t xml:space="preserve"> </w:t>
            </w:r>
            <w:r w:rsidRPr="0057492A">
              <w:t>на специализированных резьбонарезных станках</w:t>
            </w:r>
          </w:p>
        </w:tc>
      </w:tr>
      <w:tr w:rsidR="00E73A89" w:rsidRPr="00CC4257" w14:paraId="64C5F3D9" w14:textId="77777777" w:rsidTr="00FC100C">
        <w:trPr>
          <w:trHeight w:val="20"/>
        </w:trPr>
        <w:tc>
          <w:tcPr>
            <w:tcW w:w="898" w:type="pct"/>
            <w:vMerge/>
          </w:tcPr>
          <w:p w14:paraId="09422005" w14:textId="77777777" w:rsidR="00E73A89" w:rsidRPr="00CC4257" w:rsidRDefault="00E73A89" w:rsidP="00840FC7"/>
        </w:tc>
        <w:tc>
          <w:tcPr>
            <w:tcW w:w="4102" w:type="pct"/>
          </w:tcPr>
          <w:p w14:paraId="48D3147E" w14:textId="49CA70AE" w:rsidR="00E73A89" w:rsidRPr="00197009" w:rsidRDefault="00E73A89" w:rsidP="00FC100C">
            <w:pPr>
              <w:jc w:val="both"/>
            </w:pPr>
            <w:r w:rsidRPr="0057492A">
              <w:t xml:space="preserve">Управлять рабочими органами специализированных резьбонарезных станков </w:t>
            </w:r>
            <w:r w:rsidRPr="0057492A">
              <w:lastRenderedPageBreak/>
              <w:t xml:space="preserve">при выполнении технологических операций по нарезанию наружной метрической </w:t>
            </w:r>
            <w:r>
              <w:t>резьбы до 4</w:t>
            </w:r>
            <w:r w:rsidR="00AA5283">
              <w:t>‑й</w:t>
            </w:r>
            <w:r>
              <w:t xml:space="preserve"> степени </w:t>
            </w:r>
            <w:r w:rsidR="000C580C">
              <w:t>точности или трубной</w:t>
            </w:r>
            <w:r>
              <w:t xml:space="preserve"> резьбы класса </w:t>
            </w:r>
            <w:r w:rsidR="00A51414">
              <w:t>точности A</w:t>
            </w:r>
            <w:r>
              <w:t xml:space="preserve"> с шероховатостью поверхностей</w:t>
            </w:r>
            <w:r w:rsidRPr="0057492A">
              <w:t xml:space="preserve"> до </w:t>
            </w:r>
            <w:r w:rsidR="00AA5283">
              <w:t>Ra </w:t>
            </w:r>
            <w:r>
              <w:t>0,4</w:t>
            </w:r>
            <w:r w:rsidR="00AA5283">
              <w:t> мкм</w:t>
            </w:r>
            <w:r w:rsidRPr="0057492A">
              <w:t xml:space="preserve"> </w:t>
            </w:r>
            <w:r>
              <w:t>на машиностроительных деталях</w:t>
            </w:r>
          </w:p>
        </w:tc>
      </w:tr>
      <w:tr w:rsidR="00E73A89" w:rsidRPr="00CC4257" w14:paraId="0257B1D6" w14:textId="77777777" w:rsidTr="00FC100C">
        <w:trPr>
          <w:trHeight w:val="20"/>
        </w:trPr>
        <w:tc>
          <w:tcPr>
            <w:tcW w:w="898" w:type="pct"/>
            <w:vMerge/>
          </w:tcPr>
          <w:p w14:paraId="1928B004" w14:textId="77777777" w:rsidR="00E73A89" w:rsidRPr="00CC4257" w:rsidRDefault="00E73A89" w:rsidP="00840FC7"/>
        </w:tc>
        <w:tc>
          <w:tcPr>
            <w:tcW w:w="4102" w:type="pct"/>
          </w:tcPr>
          <w:p w14:paraId="48F5374F" w14:textId="32454171" w:rsidR="00E73A89" w:rsidRPr="00197009" w:rsidRDefault="00E73A89" w:rsidP="00FC100C">
            <w:pPr>
              <w:jc w:val="both"/>
            </w:pPr>
            <w:r w:rsidRPr="0057492A">
              <w:t xml:space="preserve">Контролировать наличие и состояние смазочно-охлаждающих технологических средств на специализированных резьбонарезных станках при выполнении технологических операций по нарезанию наружной метрической </w:t>
            </w:r>
            <w:r>
              <w:t>резьбы до 4</w:t>
            </w:r>
            <w:r w:rsidR="00AA5283">
              <w:t>‑й</w:t>
            </w:r>
            <w:r>
              <w:t xml:space="preserve"> степени </w:t>
            </w:r>
            <w:r w:rsidR="000C580C">
              <w:t>точности или трубной</w:t>
            </w:r>
            <w:r>
              <w:t xml:space="preserve"> резьбы класса </w:t>
            </w:r>
            <w:r w:rsidR="00A51414">
              <w:t>точности A</w:t>
            </w:r>
            <w:r>
              <w:t xml:space="preserve"> с шероховатостью поверхностей</w:t>
            </w:r>
            <w:r w:rsidRPr="0057492A">
              <w:t xml:space="preserve"> до </w:t>
            </w:r>
            <w:r w:rsidR="00AA5283">
              <w:t>Ra </w:t>
            </w:r>
            <w:r>
              <w:t>0,4</w:t>
            </w:r>
            <w:r w:rsidR="00AA5283">
              <w:t> мкм</w:t>
            </w:r>
            <w:r w:rsidRPr="0057492A">
              <w:t xml:space="preserve"> </w:t>
            </w:r>
            <w:r>
              <w:t>на машиностроительных деталях</w:t>
            </w:r>
          </w:p>
        </w:tc>
      </w:tr>
      <w:tr w:rsidR="00E73A89" w:rsidRPr="00CC4257" w14:paraId="4FAFCD55" w14:textId="77777777" w:rsidTr="00FC100C">
        <w:trPr>
          <w:trHeight w:val="20"/>
        </w:trPr>
        <w:tc>
          <w:tcPr>
            <w:tcW w:w="898" w:type="pct"/>
            <w:vMerge/>
          </w:tcPr>
          <w:p w14:paraId="794E13F0" w14:textId="77777777" w:rsidR="00E73A89" w:rsidRPr="00CC4257" w:rsidRDefault="00E73A89" w:rsidP="00840FC7"/>
        </w:tc>
        <w:tc>
          <w:tcPr>
            <w:tcW w:w="4102" w:type="pct"/>
          </w:tcPr>
          <w:p w14:paraId="435FDD0B" w14:textId="76FCC54B" w:rsidR="00E73A89" w:rsidRPr="00197009" w:rsidRDefault="00E73A89" w:rsidP="00FC100C">
            <w:pPr>
              <w:jc w:val="both"/>
            </w:pPr>
            <w:r>
              <w:t>Устанавливать режимы резания</w:t>
            </w:r>
            <w:r w:rsidRPr="0057492A">
              <w:t xml:space="preserve"> на специализированных резьбонарезных станках при выполнении технологических операций по нарезанию наружной метрической </w:t>
            </w:r>
            <w:r>
              <w:t>резьбы до 4</w:t>
            </w:r>
            <w:r w:rsidR="00AA5283">
              <w:t>‑й</w:t>
            </w:r>
            <w:r>
              <w:t xml:space="preserve"> степени </w:t>
            </w:r>
            <w:r w:rsidR="000C580C">
              <w:t>точности или трубной</w:t>
            </w:r>
            <w:r>
              <w:t xml:space="preserve"> резьбы класса </w:t>
            </w:r>
            <w:r w:rsidR="00A51414">
              <w:t>точности A</w:t>
            </w:r>
            <w:r>
              <w:t xml:space="preserve"> с шероховатостью поверхностей</w:t>
            </w:r>
            <w:r w:rsidRPr="0057492A">
              <w:t xml:space="preserve"> до </w:t>
            </w:r>
            <w:r w:rsidR="00AA5283">
              <w:t>Ra </w:t>
            </w:r>
            <w:r>
              <w:t>0,4</w:t>
            </w:r>
            <w:r w:rsidR="00AA5283">
              <w:t> мкм</w:t>
            </w:r>
            <w:r w:rsidRPr="0057492A">
              <w:t xml:space="preserve"> </w:t>
            </w:r>
            <w:r>
              <w:t>на машиностроительных деталях</w:t>
            </w:r>
          </w:p>
        </w:tc>
      </w:tr>
      <w:tr w:rsidR="00E73A89" w:rsidRPr="00CC4257" w14:paraId="0FC823F3" w14:textId="77777777" w:rsidTr="00FC100C">
        <w:trPr>
          <w:trHeight w:val="20"/>
        </w:trPr>
        <w:tc>
          <w:tcPr>
            <w:tcW w:w="898" w:type="pct"/>
            <w:vMerge/>
          </w:tcPr>
          <w:p w14:paraId="266503A8" w14:textId="77777777" w:rsidR="00E73A89" w:rsidRPr="00CC4257" w:rsidRDefault="00E73A89" w:rsidP="00840FC7"/>
        </w:tc>
        <w:tc>
          <w:tcPr>
            <w:tcW w:w="4102" w:type="pct"/>
          </w:tcPr>
          <w:p w14:paraId="0C4A0C57" w14:textId="0F77B3D3" w:rsidR="00E73A89" w:rsidRPr="00197009" w:rsidRDefault="00E73A89" w:rsidP="00FC100C">
            <w:pPr>
              <w:jc w:val="both"/>
            </w:pPr>
            <w:r w:rsidRPr="0057492A">
              <w:t xml:space="preserve">Использовать смазочно-охлаждающие технологические средства при нарезании наружной метрической </w:t>
            </w:r>
            <w:r>
              <w:t>резьбы до 4</w:t>
            </w:r>
            <w:r w:rsidR="00AA5283">
              <w:t>‑й</w:t>
            </w:r>
            <w:r>
              <w:t xml:space="preserve"> степени </w:t>
            </w:r>
            <w:r w:rsidR="000C580C">
              <w:t>точности или трубной</w:t>
            </w:r>
            <w:r>
              <w:t xml:space="preserve"> резьбы класса </w:t>
            </w:r>
            <w:r w:rsidR="00A51414">
              <w:t>точности A</w:t>
            </w:r>
            <w:r>
              <w:t xml:space="preserve"> с шероховатостью поверхностей</w:t>
            </w:r>
            <w:r w:rsidRPr="0057492A">
              <w:t xml:space="preserve"> до </w:t>
            </w:r>
            <w:r w:rsidR="00AA5283">
              <w:t>Ra </w:t>
            </w:r>
            <w:r>
              <w:t>0,4</w:t>
            </w:r>
            <w:r w:rsidR="00AA5283">
              <w:t> мкм</w:t>
            </w:r>
            <w:r w:rsidRPr="0057492A">
              <w:t xml:space="preserve"> </w:t>
            </w:r>
            <w:r>
              <w:t>на машиностроительных деталях</w:t>
            </w:r>
            <w:r w:rsidRPr="0057492A">
              <w:t xml:space="preserve"> на специализированных резьбонарезных станках</w:t>
            </w:r>
          </w:p>
        </w:tc>
      </w:tr>
      <w:tr w:rsidR="00E73A89" w:rsidRPr="00CC4257" w14:paraId="7F368E68" w14:textId="77777777" w:rsidTr="00FC100C">
        <w:trPr>
          <w:trHeight w:val="20"/>
        </w:trPr>
        <w:tc>
          <w:tcPr>
            <w:tcW w:w="898" w:type="pct"/>
            <w:vMerge/>
          </w:tcPr>
          <w:p w14:paraId="0C17D98D" w14:textId="77777777" w:rsidR="00E73A89" w:rsidRPr="00CC4257" w:rsidRDefault="00E73A89" w:rsidP="00840FC7"/>
        </w:tc>
        <w:tc>
          <w:tcPr>
            <w:tcW w:w="4102" w:type="pct"/>
          </w:tcPr>
          <w:p w14:paraId="0A01B983" w14:textId="1DC80C31" w:rsidR="00E73A89" w:rsidRPr="00197009" w:rsidRDefault="00E73A89" w:rsidP="00FC100C">
            <w:pPr>
              <w:jc w:val="both"/>
            </w:pPr>
            <w:r w:rsidRPr="0057492A">
              <w:t xml:space="preserve">Применять средства индивидуальной </w:t>
            </w:r>
            <w:r w:rsidR="00315BF9">
              <w:t>и (или)</w:t>
            </w:r>
            <w:r w:rsidRPr="0057492A">
              <w:t xml:space="preserve"> коллективной защиты при работе на специализированных резьбонарезных станках при выполнении технологических операций по нарезанию наружной метрической </w:t>
            </w:r>
            <w:r>
              <w:t>резьбы до 4</w:t>
            </w:r>
            <w:r w:rsidR="00AA5283">
              <w:t>‑й</w:t>
            </w:r>
            <w:r>
              <w:t xml:space="preserve"> степени </w:t>
            </w:r>
            <w:r w:rsidR="000C580C">
              <w:t>точности или трубной</w:t>
            </w:r>
            <w:r>
              <w:t xml:space="preserve"> резьбы класса </w:t>
            </w:r>
            <w:r w:rsidR="00A51414">
              <w:t>точности A</w:t>
            </w:r>
            <w:r>
              <w:t xml:space="preserve"> с шероховатостью поверхностей</w:t>
            </w:r>
            <w:r w:rsidRPr="0057492A">
              <w:t xml:space="preserve"> до </w:t>
            </w:r>
            <w:r w:rsidR="00AA5283">
              <w:t>Ra </w:t>
            </w:r>
            <w:r>
              <w:t>0,4</w:t>
            </w:r>
            <w:r w:rsidR="00AA5283">
              <w:t> мкм</w:t>
            </w:r>
            <w:r w:rsidRPr="0057492A">
              <w:t xml:space="preserve"> </w:t>
            </w:r>
            <w:r>
              <w:t>на машиностроительных деталях</w:t>
            </w:r>
          </w:p>
        </w:tc>
      </w:tr>
      <w:tr w:rsidR="00E73A89" w:rsidRPr="00CC4257" w14:paraId="456861C4" w14:textId="77777777" w:rsidTr="00FC100C">
        <w:trPr>
          <w:trHeight w:val="20"/>
        </w:trPr>
        <w:tc>
          <w:tcPr>
            <w:tcW w:w="898" w:type="pct"/>
            <w:vMerge/>
          </w:tcPr>
          <w:p w14:paraId="6B023858" w14:textId="77777777" w:rsidR="00E73A89" w:rsidRPr="00CC4257" w:rsidRDefault="00E73A89" w:rsidP="00840FC7"/>
        </w:tc>
        <w:tc>
          <w:tcPr>
            <w:tcW w:w="4102" w:type="pct"/>
          </w:tcPr>
          <w:p w14:paraId="4F387EE1" w14:textId="7325527F" w:rsidR="00E73A89" w:rsidRPr="00197009" w:rsidRDefault="00E73A89" w:rsidP="00FC100C">
            <w:pPr>
              <w:jc w:val="both"/>
            </w:pPr>
            <w:r w:rsidRPr="0057492A">
              <w:t xml:space="preserve">Проверять исправность и работоспособность специализированных резьбонарезных станков при выполнении технологических операций по нарезанию наружной метрической </w:t>
            </w:r>
            <w:r>
              <w:t>резьбы до 4</w:t>
            </w:r>
            <w:r w:rsidR="00AA5283">
              <w:t>‑й</w:t>
            </w:r>
            <w:r>
              <w:t xml:space="preserve"> степени </w:t>
            </w:r>
            <w:r w:rsidR="000C580C">
              <w:t>точности или трубной</w:t>
            </w:r>
            <w:r>
              <w:t xml:space="preserve"> резьбы класса </w:t>
            </w:r>
            <w:r w:rsidR="00A51414">
              <w:t>точности A</w:t>
            </w:r>
            <w:r>
              <w:t xml:space="preserve"> с шероховатостью поверхностей</w:t>
            </w:r>
            <w:r w:rsidRPr="0057492A">
              <w:t xml:space="preserve"> до </w:t>
            </w:r>
            <w:r w:rsidR="00AA5283">
              <w:t>Ra </w:t>
            </w:r>
            <w:r>
              <w:t>0,4</w:t>
            </w:r>
            <w:r w:rsidR="00AA5283">
              <w:t> мкм</w:t>
            </w:r>
            <w:r w:rsidRPr="0057492A">
              <w:t xml:space="preserve"> </w:t>
            </w:r>
            <w:r>
              <w:t>на машиностроительных деталях</w:t>
            </w:r>
          </w:p>
        </w:tc>
      </w:tr>
      <w:tr w:rsidR="00E73A89" w:rsidRPr="00CC4257" w14:paraId="15292D12" w14:textId="77777777" w:rsidTr="00FC100C">
        <w:trPr>
          <w:trHeight w:val="20"/>
        </w:trPr>
        <w:tc>
          <w:tcPr>
            <w:tcW w:w="898" w:type="pct"/>
            <w:vMerge/>
          </w:tcPr>
          <w:p w14:paraId="507B88D9" w14:textId="77777777" w:rsidR="00E73A89" w:rsidRPr="00CC4257" w:rsidRDefault="00E73A89" w:rsidP="00840FC7"/>
        </w:tc>
        <w:tc>
          <w:tcPr>
            <w:tcW w:w="4102" w:type="pct"/>
          </w:tcPr>
          <w:p w14:paraId="2E3DD535" w14:textId="573D8DF6" w:rsidR="00E73A89" w:rsidRPr="00197009" w:rsidRDefault="00E73A89" w:rsidP="00FC100C">
            <w:pPr>
              <w:jc w:val="both"/>
            </w:pPr>
            <w:r w:rsidRPr="0057492A">
              <w:t xml:space="preserve">Проводить очистку специализированных резьбонарезных станков от пыли, стружки, масляных пятен при выполнении технологических операций по нарезанию наружной метрической </w:t>
            </w:r>
            <w:r>
              <w:t>резьбы до 4</w:t>
            </w:r>
            <w:r w:rsidR="00AA5283">
              <w:t>‑й</w:t>
            </w:r>
            <w:r>
              <w:t xml:space="preserve"> степени </w:t>
            </w:r>
            <w:r w:rsidR="000C580C">
              <w:t>точности или трубной</w:t>
            </w:r>
            <w:r>
              <w:t xml:space="preserve"> резьбы класса </w:t>
            </w:r>
            <w:r w:rsidR="00A51414">
              <w:t>точности A</w:t>
            </w:r>
            <w:r>
              <w:t xml:space="preserve"> с шероховатостью поверхностей</w:t>
            </w:r>
            <w:r w:rsidRPr="0057492A">
              <w:t xml:space="preserve"> до </w:t>
            </w:r>
            <w:r w:rsidR="00AA5283">
              <w:t>Ra </w:t>
            </w:r>
            <w:r>
              <w:t>0,4</w:t>
            </w:r>
            <w:r w:rsidR="00AA5283">
              <w:t> мкм</w:t>
            </w:r>
            <w:r w:rsidRPr="0057492A">
              <w:t xml:space="preserve"> </w:t>
            </w:r>
            <w:r>
              <w:t>на машиностроительных деталях</w:t>
            </w:r>
          </w:p>
        </w:tc>
      </w:tr>
      <w:tr w:rsidR="00E73A89" w:rsidRPr="00CC4257" w14:paraId="0D15EAB5" w14:textId="77777777" w:rsidTr="00FC100C">
        <w:trPr>
          <w:trHeight w:val="20"/>
        </w:trPr>
        <w:tc>
          <w:tcPr>
            <w:tcW w:w="898" w:type="pct"/>
            <w:vMerge/>
          </w:tcPr>
          <w:p w14:paraId="67B2C4B5" w14:textId="77777777" w:rsidR="00E73A89" w:rsidRPr="00CC4257" w:rsidRDefault="00E73A89" w:rsidP="00840FC7"/>
        </w:tc>
        <w:tc>
          <w:tcPr>
            <w:tcW w:w="4102" w:type="pct"/>
          </w:tcPr>
          <w:p w14:paraId="5031444C" w14:textId="002B3965" w:rsidR="00E73A89" w:rsidRPr="00197009" w:rsidRDefault="00E73A89" w:rsidP="00FC100C">
            <w:pPr>
              <w:jc w:val="both"/>
            </w:pPr>
            <w:r w:rsidRPr="0057492A">
              <w:t xml:space="preserve">Проводить смазку рабочих органов специализированных резьбонарезных станков при выполнении технологических операций по нарезанию наружной метрической </w:t>
            </w:r>
            <w:r>
              <w:t>резьбы до 4</w:t>
            </w:r>
            <w:r w:rsidR="00AA5283">
              <w:t>‑й</w:t>
            </w:r>
            <w:r>
              <w:t xml:space="preserve"> степени </w:t>
            </w:r>
            <w:r w:rsidR="000C580C">
              <w:t>точности или трубной</w:t>
            </w:r>
            <w:r>
              <w:t xml:space="preserve"> резьбы класса </w:t>
            </w:r>
            <w:r w:rsidR="00A51414">
              <w:t>точности A</w:t>
            </w:r>
            <w:r>
              <w:t xml:space="preserve"> с шероховатостью поверхностей</w:t>
            </w:r>
            <w:r w:rsidRPr="0057492A">
              <w:t xml:space="preserve"> до </w:t>
            </w:r>
            <w:r w:rsidR="00AA5283">
              <w:t>Ra </w:t>
            </w:r>
            <w:r>
              <w:t>0,4</w:t>
            </w:r>
            <w:r w:rsidR="00AA5283">
              <w:t> мкм</w:t>
            </w:r>
            <w:r w:rsidRPr="0057492A">
              <w:t xml:space="preserve"> </w:t>
            </w:r>
            <w:r>
              <w:t>на машиностроительных деталях</w:t>
            </w:r>
          </w:p>
        </w:tc>
      </w:tr>
      <w:tr w:rsidR="00E73A89" w:rsidRPr="00CC4257" w14:paraId="79319898" w14:textId="77777777" w:rsidTr="00FC100C">
        <w:trPr>
          <w:trHeight w:val="20"/>
        </w:trPr>
        <w:tc>
          <w:tcPr>
            <w:tcW w:w="898" w:type="pct"/>
            <w:vMerge/>
          </w:tcPr>
          <w:p w14:paraId="1CD9E617" w14:textId="77777777" w:rsidR="00E73A89" w:rsidRPr="00CC4257" w:rsidRDefault="00E73A89" w:rsidP="00840FC7"/>
        </w:tc>
        <w:tc>
          <w:tcPr>
            <w:tcW w:w="4102" w:type="pct"/>
          </w:tcPr>
          <w:p w14:paraId="6E5CCD01" w14:textId="2A09AA80" w:rsidR="00E73A89" w:rsidRPr="00197009" w:rsidRDefault="00E73A89" w:rsidP="00FC100C">
            <w:pPr>
              <w:jc w:val="both"/>
            </w:pPr>
            <w:r w:rsidRPr="0057492A">
              <w:t xml:space="preserve">Выполнять регламентные работы по техническому обслуживанию специализированных резьбонарезных станков при выполнении технологических операций по нарезанию наружной метрической </w:t>
            </w:r>
            <w:r>
              <w:t>резьбы до 4</w:t>
            </w:r>
            <w:r w:rsidR="00AA5283">
              <w:t>‑й</w:t>
            </w:r>
            <w:r>
              <w:t xml:space="preserve"> степени </w:t>
            </w:r>
            <w:r w:rsidR="000C580C">
              <w:t>точности или трубной</w:t>
            </w:r>
            <w:r>
              <w:t xml:space="preserve"> резьбы класса </w:t>
            </w:r>
            <w:r w:rsidR="00A51414">
              <w:t>точности A</w:t>
            </w:r>
            <w:r>
              <w:t xml:space="preserve"> с шероховатостью поверхностей</w:t>
            </w:r>
            <w:r w:rsidRPr="0057492A">
              <w:t xml:space="preserve"> до </w:t>
            </w:r>
            <w:r w:rsidR="00AA5283">
              <w:t>Ra </w:t>
            </w:r>
            <w:r>
              <w:t>0,4</w:t>
            </w:r>
            <w:r w:rsidR="00AA5283">
              <w:t> мкм</w:t>
            </w:r>
            <w:r w:rsidRPr="0057492A">
              <w:t xml:space="preserve"> </w:t>
            </w:r>
            <w:r>
              <w:t>на машиностроительных деталях</w:t>
            </w:r>
          </w:p>
        </w:tc>
      </w:tr>
      <w:tr w:rsidR="00E73A89" w:rsidRPr="00CC4257" w14:paraId="7328324D" w14:textId="77777777" w:rsidTr="00FC100C">
        <w:trPr>
          <w:trHeight w:val="20"/>
        </w:trPr>
        <w:tc>
          <w:tcPr>
            <w:tcW w:w="898" w:type="pct"/>
            <w:vMerge/>
          </w:tcPr>
          <w:p w14:paraId="7EB7FB85" w14:textId="77777777" w:rsidR="00E73A89" w:rsidRPr="00CC4257" w:rsidRDefault="00E73A89" w:rsidP="00840FC7"/>
        </w:tc>
        <w:tc>
          <w:tcPr>
            <w:tcW w:w="4102" w:type="pct"/>
          </w:tcPr>
          <w:p w14:paraId="73392AB4" w14:textId="2EB45FF9" w:rsidR="00E73A89" w:rsidRPr="00197009" w:rsidRDefault="00E73A89" w:rsidP="00FC100C">
            <w:pPr>
              <w:jc w:val="both"/>
            </w:pPr>
            <w:r w:rsidRPr="0057492A">
              <w:t xml:space="preserve">Поддерживать состояние рабочего места в соответствии с требованиями охраны труда, пожарной, промышленной и экологической безопасности при выполнении технологических операций по нарезанию наружной метрической </w:t>
            </w:r>
            <w:r>
              <w:t>резьбы до 4</w:t>
            </w:r>
            <w:r w:rsidR="00AA5283">
              <w:t>‑й</w:t>
            </w:r>
            <w:r>
              <w:t xml:space="preserve"> степени </w:t>
            </w:r>
            <w:r w:rsidR="000C580C">
              <w:t>точности или трубной</w:t>
            </w:r>
            <w:r>
              <w:t xml:space="preserve"> резьбы класса </w:t>
            </w:r>
            <w:r w:rsidR="00A51414">
              <w:t>точности A</w:t>
            </w:r>
            <w:r>
              <w:t xml:space="preserve"> с шероховатостью поверхностей</w:t>
            </w:r>
            <w:r w:rsidRPr="0057492A">
              <w:t xml:space="preserve"> до </w:t>
            </w:r>
            <w:r w:rsidR="00AA5283">
              <w:t>Ra </w:t>
            </w:r>
            <w:r>
              <w:t>0,4</w:t>
            </w:r>
            <w:r w:rsidR="00AA5283">
              <w:t> мкм</w:t>
            </w:r>
            <w:r w:rsidRPr="0057492A">
              <w:t xml:space="preserve"> </w:t>
            </w:r>
            <w:r>
              <w:t>на машиностроительных деталях</w:t>
            </w:r>
            <w:r w:rsidRPr="0057492A">
              <w:t xml:space="preserve"> на специализированных резьбонарезных станках</w:t>
            </w:r>
          </w:p>
        </w:tc>
      </w:tr>
      <w:tr w:rsidR="00E73A89" w:rsidRPr="00CC4257" w14:paraId="181F9631" w14:textId="77777777" w:rsidTr="00FC100C">
        <w:trPr>
          <w:trHeight w:val="20"/>
        </w:trPr>
        <w:tc>
          <w:tcPr>
            <w:tcW w:w="898" w:type="pct"/>
            <w:vMerge/>
          </w:tcPr>
          <w:p w14:paraId="681E9800" w14:textId="77777777" w:rsidR="00E73A89" w:rsidRPr="00CC4257" w:rsidRDefault="00E73A89" w:rsidP="00840FC7"/>
        </w:tc>
        <w:tc>
          <w:tcPr>
            <w:tcW w:w="4102" w:type="pct"/>
          </w:tcPr>
          <w:p w14:paraId="78BA24B8" w14:textId="20A623F4" w:rsidR="00E73A89" w:rsidRPr="00197009" w:rsidRDefault="00E73A89" w:rsidP="00FC100C">
            <w:pPr>
              <w:jc w:val="both"/>
            </w:pPr>
            <w:r w:rsidRPr="0057492A">
              <w:t xml:space="preserve">Оценивать состояние металлорежущих инструментов на специализированных резьбонарезных станках при выполнении технологических операций по нарезанию наружной метрической </w:t>
            </w:r>
            <w:r>
              <w:t>резьбы до 4</w:t>
            </w:r>
            <w:r w:rsidR="00AA5283">
              <w:t>‑й</w:t>
            </w:r>
            <w:r>
              <w:t xml:space="preserve"> степени </w:t>
            </w:r>
            <w:r w:rsidR="000C580C">
              <w:t>точности или трубной</w:t>
            </w:r>
            <w:r>
              <w:t xml:space="preserve"> </w:t>
            </w:r>
            <w:r>
              <w:lastRenderedPageBreak/>
              <w:t xml:space="preserve">резьбы класса </w:t>
            </w:r>
            <w:r w:rsidR="00A51414">
              <w:t>точности A</w:t>
            </w:r>
            <w:r>
              <w:t xml:space="preserve"> с шероховатостью поверхностей</w:t>
            </w:r>
            <w:r w:rsidRPr="0057492A">
              <w:t xml:space="preserve"> до </w:t>
            </w:r>
            <w:r w:rsidR="00AA5283">
              <w:t>Ra </w:t>
            </w:r>
            <w:r>
              <w:t>0,4</w:t>
            </w:r>
            <w:r w:rsidR="00AA5283">
              <w:t> мкм</w:t>
            </w:r>
            <w:r w:rsidRPr="0057492A">
              <w:t xml:space="preserve"> </w:t>
            </w:r>
            <w:r>
              <w:t>на машиностроительных деталях</w:t>
            </w:r>
          </w:p>
        </w:tc>
      </w:tr>
      <w:tr w:rsidR="00E73A89" w:rsidRPr="00CC4257" w14:paraId="3EAB34FE" w14:textId="77777777" w:rsidTr="00FC100C">
        <w:trPr>
          <w:trHeight w:val="20"/>
        </w:trPr>
        <w:tc>
          <w:tcPr>
            <w:tcW w:w="898" w:type="pct"/>
            <w:vMerge/>
          </w:tcPr>
          <w:p w14:paraId="0ED18648" w14:textId="77777777" w:rsidR="00E73A89" w:rsidRPr="00CC4257" w:rsidRDefault="00E73A89" w:rsidP="00840FC7"/>
        </w:tc>
        <w:tc>
          <w:tcPr>
            <w:tcW w:w="4102" w:type="pct"/>
          </w:tcPr>
          <w:p w14:paraId="17193FA4" w14:textId="369BF9F0" w:rsidR="00E73A89" w:rsidRPr="00197009" w:rsidRDefault="00E73A89" w:rsidP="00FC100C">
            <w:pPr>
              <w:jc w:val="both"/>
            </w:pPr>
            <w:r w:rsidRPr="0057492A">
              <w:t xml:space="preserve">Определять степень износа металлорежущих инструментов на специализированных резьбонарезных станках и момент затупления инструментов по внешним признакам при выполнении технологических операций по нарезанию наружной метрической </w:t>
            </w:r>
            <w:r>
              <w:t>резьбы до 4</w:t>
            </w:r>
            <w:r w:rsidR="00AA5283">
              <w:t>‑й</w:t>
            </w:r>
            <w:r>
              <w:t xml:space="preserve"> степени </w:t>
            </w:r>
            <w:r w:rsidR="000C580C">
              <w:t>точности или трубной</w:t>
            </w:r>
            <w:r>
              <w:t xml:space="preserve"> резьбы класса </w:t>
            </w:r>
            <w:r w:rsidR="00A51414">
              <w:t>точности A</w:t>
            </w:r>
            <w:r>
              <w:t xml:space="preserve"> с шероховатостью поверхностей</w:t>
            </w:r>
            <w:r w:rsidRPr="0057492A">
              <w:t xml:space="preserve"> до </w:t>
            </w:r>
            <w:r w:rsidR="00AA5283">
              <w:t>Ra </w:t>
            </w:r>
            <w:r>
              <w:t>0,4</w:t>
            </w:r>
            <w:r w:rsidR="00AA5283">
              <w:t> мкм</w:t>
            </w:r>
            <w:r w:rsidRPr="0057492A">
              <w:t xml:space="preserve"> </w:t>
            </w:r>
            <w:r>
              <w:t>на машиностроительных деталях</w:t>
            </w:r>
          </w:p>
        </w:tc>
      </w:tr>
      <w:tr w:rsidR="00E73A89" w:rsidRPr="00CC4257" w14:paraId="7B6FBB79" w14:textId="77777777" w:rsidTr="00FC100C">
        <w:trPr>
          <w:trHeight w:val="20"/>
        </w:trPr>
        <w:tc>
          <w:tcPr>
            <w:tcW w:w="898" w:type="pct"/>
            <w:vMerge/>
          </w:tcPr>
          <w:p w14:paraId="491CD9E0" w14:textId="77777777" w:rsidR="00E73A89" w:rsidRPr="00CC4257" w:rsidRDefault="00E73A89" w:rsidP="00840FC7"/>
        </w:tc>
        <w:tc>
          <w:tcPr>
            <w:tcW w:w="4102" w:type="pct"/>
          </w:tcPr>
          <w:p w14:paraId="72DF4BE6" w14:textId="078BBE32" w:rsidR="00E73A89" w:rsidRPr="00197009" w:rsidRDefault="00E73A89" w:rsidP="00FC100C">
            <w:pPr>
              <w:jc w:val="both"/>
            </w:pPr>
            <w:r w:rsidRPr="0057492A">
              <w:t xml:space="preserve">Снимать и устанавливать металлорежущие инструменты на специализированных резьбонарезных станках при выполнении технологических операций по нарезанию наружной метрической </w:t>
            </w:r>
            <w:r>
              <w:t>резьбы до 4</w:t>
            </w:r>
            <w:r w:rsidR="00AA5283">
              <w:t>‑й</w:t>
            </w:r>
            <w:r>
              <w:t xml:space="preserve"> степени </w:t>
            </w:r>
            <w:r w:rsidR="000C580C">
              <w:t>точности или трубной</w:t>
            </w:r>
            <w:r>
              <w:t xml:space="preserve"> резьбы класса </w:t>
            </w:r>
            <w:r w:rsidR="00A51414">
              <w:t>точности A</w:t>
            </w:r>
            <w:r>
              <w:t xml:space="preserve"> с шероховатостью поверхностей</w:t>
            </w:r>
            <w:r w:rsidRPr="0057492A">
              <w:t xml:space="preserve"> до </w:t>
            </w:r>
            <w:r w:rsidR="00AA5283">
              <w:t>Ra </w:t>
            </w:r>
            <w:r>
              <w:t>0,4</w:t>
            </w:r>
            <w:r w:rsidR="00AA5283">
              <w:t> мкм</w:t>
            </w:r>
            <w:r w:rsidRPr="0057492A">
              <w:t xml:space="preserve"> </w:t>
            </w:r>
            <w:r>
              <w:t>на машиностроительных деталях</w:t>
            </w:r>
          </w:p>
        </w:tc>
      </w:tr>
      <w:tr w:rsidR="00E73A89" w:rsidRPr="00CC4257" w14:paraId="6C60CDD0" w14:textId="77777777" w:rsidTr="00FC100C">
        <w:trPr>
          <w:trHeight w:val="20"/>
        </w:trPr>
        <w:tc>
          <w:tcPr>
            <w:tcW w:w="898" w:type="pct"/>
            <w:vMerge/>
          </w:tcPr>
          <w:p w14:paraId="08781A28" w14:textId="77777777" w:rsidR="00E73A89" w:rsidRPr="00CC4257" w:rsidRDefault="00E73A89" w:rsidP="00840FC7"/>
        </w:tc>
        <w:tc>
          <w:tcPr>
            <w:tcW w:w="4102" w:type="pct"/>
          </w:tcPr>
          <w:p w14:paraId="02901420" w14:textId="4A49858D" w:rsidR="00E73A89" w:rsidRPr="00197009" w:rsidRDefault="00E73A89" w:rsidP="00FC100C">
            <w:pPr>
              <w:jc w:val="both"/>
            </w:pPr>
            <w:r w:rsidRPr="0057492A">
              <w:t xml:space="preserve">Снимать и устанавливать режущие пластины инструментов со сменными режущими пластинами, используемых </w:t>
            </w:r>
            <w:r w:rsidR="001A1AEF">
              <w:t>н</w:t>
            </w:r>
            <w:r w:rsidRPr="0057492A">
              <w:t xml:space="preserve">а специализированных резьбонарезных станках при выполнении технологических операций по нарезанию наружной метрической </w:t>
            </w:r>
            <w:r>
              <w:t>резьбы до 4</w:t>
            </w:r>
            <w:r w:rsidR="00AA5283">
              <w:t>‑й</w:t>
            </w:r>
            <w:r>
              <w:t xml:space="preserve"> степени </w:t>
            </w:r>
            <w:r w:rsidR="000C580C">
              <w:t>точности или трубной</w:t>
            </w:r>
            <w:r>
              <w:t xml:space="preserve"> резьбы класса </w:t>
            </w:r>
            <w:r w:rsidR="00A51414">
              <w:t>точности A</w:t>
            </w:r>
            <w:r>
              <w:t xml:space="preserve"> с шероховатостью поверхностей</w:t>
            </w:r>
            <w:r w:rsidRPr="0057492A">
              <w:t xml:space="preserve"> до </w:t>
            </w:r>
            <w:r w:rsidR="00AA5283">
              <w:t>Ra </w:t>
            </w:r>
            <w:r>
              <w:t>0,4</w:t>
            </w:r>
            <w:r w:rsidR="00AA5283">
              <w:t> мкм</w:t>
            </w:r>
            <w:r w:rsidRPr="0057492A">
              <w:t xml:space="preserve"> </w:t>
            </w:r>
            <w:r>
              <w:t>на машиностроительных деталях</w:t>
            </w:r>
          </w:p>
        </w:tc>
      </w:tr>
      <w:tr w:rsidR="00E73A89" w:rsidRPr="00CC4257" w14:paraId="6DFEA066" w14:textId="77777777" w:rsidTr="00FC100C">
        <w:trPr>
          <w:trHeight w:val="20"/>
        </w:trPr>
        <w:tc>
          <w:tcPr>
            <w:tcW w:w="898" w:type="pct"/>
            <w:vMerge/>
          </w:tcPr>
          <w:p w14:paraId="58C49BA0" w14:textId="77777777" w:rsidR="00E73A89" w:rsidRPr="00CC4257" w:rsidRDefault="00E73A89" w:rsidP="00840FC7"/>
        </w:tc>
        <w:tc>
          <w:tcPr>
            <w:tcW w:w="4102" w:type="pct"/>
          </w:tcPr>
          <w:p w14:paraId="09932BA9" w14:textId="59D5997D" w:rsidR="00E73A89" w:rsidRPr="00197009" w:rsidRDefault="00E73A89" w:rsidP="00FC100C">
            <w:pPr>
              <w:jc w:val="both"/>
            </w:pPr>
            <w:r w:rsidRPr="0057492A">
              <w:t xml:space="preserve">Оценивать состояние приспособлений на специализированных резьбонарезных станках при выполнении технологических операций по нарезанию наружной метрической </w:t>
            </w:r>
            <w:r>
              <w:t>резьбы до 4</w:t>
            </w:r>
            <w:r w:rsidR="00AA5283">
              <w:t>‑й</w:t>
            </w:r>
            <w:r>
              <w:t xml:space="preserve"> степени </w:t>
            </w:r>
            <w:r w:rsidR="000C580C">
              <w:t>точности или трубной</w:t>
            </w:r>
            <w:r>
              <w:t xml:space="preserve"> резьбы класса </w:t>
            </w:r>
            <w:r w:rsidR="00A51414">
              <w:t>точности A</w:t>
            </w:r>
            <w:r>
              <w:t xml:space="preserve"> с шероховатостью поверхностей</w:t>
            </w:r>
            <w:r w:rsidRPr="0057492A">
              <w:t xml:space="preserve"> до </w:t>
            </w:r>
            <w:r w:rsidR="00AA5283">
              <w:t>Ra </w:t>
            </w:r>
            <w:r>
              <w:t>0,4</w:t>
            </w:r>
            <w:r w:rsidR="00AA5283">
              <w:t> мкм</w:t>
            </w:r>
            <w:r w:rsidRPr="0057492A">
              <w:t xml:space="preserve"> </w:t>
            </w:r>
            <w:r>
              <w:t>на машиностроительных деталях</w:t>
            </w:r>
          </w:p>
        </w:tc>
      </w:tr>
      <w:tr w:rsidR="00E73A89" w:rsidRPr="00CC4257" w14:paraId="27C9B207" w14:textId="77777777" w:rsidTr="00FC100C">
        <w:trPr>
          <w:trHeight w:val="20"/>
        </w:trPr>
        <w:tc>
          <w:tcPr>
            <w:tcW w:w="898" w:type="pct"/>
            <w:vMerge/>
          </w:tcPr>
          <w:p w14:paraId="5C5C571F" w14:textId="77777777" w:rsidR="00E73A89" w:rsidRPr="00CC4257" w:rsidRDefault="00E73A89" w:rsidP="00840FC7"/>
        </w:tc>
        <w:tc>
          <w:tcPr>
            <w:tcW w:w="4102" w:type="pct"/>
          </w:tcPr>
          <w:p w14:paraId="5D873A05" w14:textId="099F3C23" w:rsidR="00E73A89" w:rsidRPr="00197009" w:rsidRDefault="00E73A89" w:rsidP="00FC100C">
            <w:pPr>
              <w:jc w:val="both"/>
            </w:pPr>
            <w:r w:rsidRPr="0057492A">
              <w:t xml:space="preserve">Выполнять техническое обслуживание приспособлений специализированных резьбонарезных станков при выполнении технологических операций по нарезанию наружной метрической </w:t>
            </w:r>
            <w:r>
              <w:t>резьбы до 4</w:t>
            </w:r>
            <w:r w:rsidR="00AA5283">
              <w:t>‑й</w:t>
            </w:r>
            <w:r>
              <w:t xml:space="preserve"> степени </w:t>
            </w:r>
            <w:r w:rsidR="000C580C">
              <w:t>точности или трубной</w:t>
            </w:r>
            <w:r>
              <w:t xml:space="preserve"> резьбы класса </w:t>
            </w:r>
            <w:r w:rsidR="00A51414">
              <w:t>точности A</w:t>
            </w:r>
            <w:r>
              <w:t xml:space="preserve"> с шероховатостью поверхностей</w:t>
            </w:r>
            <w:r w:rsidRPr="0057492A">
              <w:t xml:space="preserve"> до </w:t>
            </w:r>
            <w:r w:rsidR="00AA5283">
              <w:t>Ra </w:t>
            </w:r>
            <w:r>
              <w:t>0,4</w:t>
            </w:r>
            <w:r w:rsidR="00AA5283">
              <w:t> мкм</w:t>
            </w:r>
            <w:r w:rsidRPr="0057492A">
              <w:t xml:space="preserve"> </w:t>
            </w:r>
            <w:r>
              <w:t>на машиностроительных деталях</w:t>
            </w:r>
          </w:p>
        </w:tc>
      </w:tr>
      <w:tr w:rsidR="00E73A89" w:rsidRPr="00CC4257" w14:paraId="1F077745" w14:textId="77777777" w:rsidTr="00FC100C">
        <w:trPr>
          <w:trHeight w:val="20"/>
        </w:trPr>
        <w:tc>
          <w:tcPr>
            <w:tcW w:w="898" w:type="pct"/>
            <w:vMerge/>
          </w:tcPr>
          <w:p w14:paraId="7FBF72B5" w14:textId="77777777" w:rsidR="00E73A89" w:rsidRPr="00CC4257" w:rsidRDefault="00E73A89" w:rsidP="00840FC7"/>
        </w:tc>
        <w:tc>
          <w:tcPr>
            <w:tcW w:w="4102" w:type="pct"/>
          </w:tcPr>
          <w:p w14:paraId="6EA0847C" w14:textId="7BB4B105" w:rsidR="00E73A89" w:rsidRPr="00197009" w:rsidRDefault="00E73A89" w:rsidP="00FC100C">
            <w:pPr>
              <w:jc w:val="both"/>
            </w:pPr>
            <w:r w:rsidRPr="0057492A">
              <w:t xml:space="preserve">Корректировать положение рабочих органов специализированных резьбонарезных станков при отклонении параметров выполняемой операции по нарезанию наружной метрической </w:t>
            </w:r>
            <w:r>
              <w:t>резьбы до 4</w:t>
            </w:r>
            <w:r w:rsidR="00AA5283">
              <w:t>‑й</w:t>
            </w:r>
            <w:r>
              <w:t xml:space="preserve"> степени </w:t>
            </w:r>
            <w:r w:rsidR="000C580C">
              <w:t>точности или трубной</w:t>
            </w:r>
            <w:r>
              <w:t xml:space="preserve"> резьбы класса </w:t>
            </w:r>
            <w:r w:rsidR="00A51414">
              <w:t>точности A</w:t>
            </w:r>
            <w:r>
              <w:t xml:space="preserve"> с шероховатостью поверхностей</w:t>
            </w:r>
            <w:r w:rsidRPr="0057492A">
              <w:t xml:space="preserve"> до </w:t>
            </w:r>
            <w:r w:rsidR="00AA5283">
              <w:t>Ra </w:t>
            </w:r>
            <w:r>
              <w:t>0,4</w:t>
            </w:r>
            <w:r w:rsidR="00AA5283">
              <w:t> мкм</w:t>
            </w:r>
            <w:r w:rsidRPr="0057492A">
              <w:t xml:space="preserve"> </w:t>
            </w:r>
            <w:r>
              <w:t>на машиностроительных деталях</w:t>
            </w:r>
          </w:p>
        </w:tc>
      </w:tr>
      <w:tr w:rsidR="00E73A89" w:rsidRPr="00CC4257" w14:paraId="4B08233A" w14:textId="77777777" w:rsidTr="00FC100C">
        <w:trPr>
          <w:trHeight w:val="20"/>
        </w:trPr>
        <w:tc>
          <w:tcPr>
            <w:tcW w:w="898" w:type="pct"/>
            <w:vMerge w:val="restart"/>
          </w:tcPr>
          <w:p w14:paraId="7C774D08" w14:textId="77777777" w:rsidR="00E73A89" w:rsidRPr="00CC4257" w:rsidRDefault="00E73A89" w:rsidP="00840FC7">
            <w:r w:rsidRPr="00CC4257">
              <w:t>Необходимые знания</w:t>
            </w:r>
          </w:p>
        </w:tc>
        <w:tc>
          <w:tcPr>
            <w:tcW w:w="4102" w:type="pct"/>
          </w:tcPr>
          <w:p w14:paraId="07D32A3D" w14:textId="28A7CDF3" w:rsidR="00E73A89" w:rsidRPr="00CC4257" w:rsidRDefault="00E73A89" w:rsidP="00FC100C">
            <w:pPr>
              <w:jc w:val="both"/>
            </w:pPr>
            <w:r w:rsidRPr="00F31EF8">
              <w:t xml:space="preserve">Правила и приемы установки заготовок на специализированных резьбонарезных станках для нарезания </w:t>
            </w:r>
            <w:r w:rsidR="000C580C">
              <w:t>наружных метрических или трубных</w:t>
            </w:r>
            <w:r w:rsidRPr="00F31EF8">
              <w:t xml:space="preserve"> резьб</w:t>
            </w:r>
          </w:p>
        </w:tc>
      </w:tr>
      <w:tr w:rsidR="00E73A89" w:rsidRPr="00CC4257" w14:paraId="0CDE2DBE" w14:textId="77777777" w:rsidTr="00FC100C">
        <w:trPr>
          <w:trHeight w:val="20"/>
        </w:trPr>
        <w:tc>
          <w:tcPr>
            <w:tcW w:w="898" w:type="pct"/>
            <w:vMerge/>
          </w:tcPr>
          <w:p w14:paraId="123C4356" w14:textId="77777777" w:rsidR="00E73A89" w:rsidRPr="00CC4257" w:rsidRDefault="00E73A89" w:rsidP="00840FC7"/>
        </w:tc>
        <w:tc>
          <w:tcPr>
            <w:tcW w:w="4102" w:type="pct"/>
          </w:tcPr>
          <w:p w14:paraId="2CEFF6DC" w14:textId="27346498" w:rsidR="00E73A89" w:rsidRPr="00CC4257" w:rsidRDefault="00E73A89" w:rsidP="00FC100C">
            <w:pPr>
              <w:jc w:val="both"/>
            </w:pPr>
            <w:r w:rsidRPr="00F31EF8">
              <w:t>Основы ЕСКД</w:t>
            </w:r>
          </w:p>
        </w:tc>
      </w:tr>
      <w:tr w:rsidR="00E73A89" w:rsidRPr="00CC4257" w14:paraId="54810CEF" w14:textId="77777777" w:rsidTr="00FC100C">
        <w:trPr>
          <w:trHeight w:val="20"/>
        </w:trPr>
        <w:tc>
          <w:tcPr>
            <w:tcW w:w="898" w:type="pct"/>
            <w:vMerge/>
          </w:tcPr>
          <w:p w14:paraId="428D8101" w14:textId="77777777" w:rsidR="00E73A89" w:rsidRPr="00CC4257" w:rsidRDefault="00E73A89" w:rsidP="00840FC7"/>
        </w:tc>
        <w:tc>
          <w:tcPr>
            <w:tcW w:w="4102" w:type="pct"/>
          </w:tcPr>
          <w:p w14:paraId="499AD8EE" w14:textId="2003E0C1" w:rsidR="00E73A89" w:rsidRPr="00CC4257" w:rsidRDefault="00E73A89" w:rsidP="00FC100C">
            <w:pPr>
              <w:jc w:val="both"/>
            </w:pPr>
            <w:r w:rsidRPr="00F31EF8">
              <w:t>Правила чтения конструкторской документации</w:t>
            </w:r>
          </w:p>
        </w:tc>
      </w:tr>
      <w:tr w:rsidR="00E73A89" w:rsidRPr="00CC4257" w14:paraId="2D72DE32" w14:textId="77777777" w:rsidTr="00FC100C">
        <w:trPr>
          <w:trHeight w:val="20"/>
        </w:trPr>
        <w:tc>
          <w:tcPr>
            <w:tcW w:w="898" w:type="pct"/>
            <w:vMerge/>
          </w:tcPr>
          <w:p w14:paraId="75DA0AEE" w14:textId="77777777" w:rsidR="00E73A89" w:rsidRPr="00CC4257" w:rsidRDefault="00E73A89" w:rsidP="00840FC7"/>
        </w:tc>
        <w:tc>
          <w:tcPr>
            <w:tcW w:w="4102" w:type="pct"/>
          </w:tcPr>
          <w:p w14:paraId="48E2520F" w14:textId="77777777" w:rsidR="00E73A89" w:rsidRPr="00CC4257" w:rsidRDefault="00E73A89" w:rsidP="00FC100C">
            <w:pPr>
              <w:jc w:val="both"/>
            </w:pPr>
            <w:r w:rsidRPr="00F31EF8">
              <w:t>Система допусков и посадок, квалитеты точности, параметры шероховатости</w:t>
            </w:r>
          </w:p>
        </w:tc>
      </w:tr>
      <w:tr w:rsidR="00E73A89" w:rsidRPr="00CC4257" w14:paraId="68B62E41" w14:textId="77777777" w:rsidTr="00FC100C">
        <w:trPr>
          <w:trHeight w:val="20"/>
        </w:trPr>
        <w:tc>
          <w:tcPr>
            <w:tcW w:w="898" w:type="pct"/>
            <w:vMerge/>
          </w:tcPr>
          <w:p w14:paraId="2AC2E85A" w14:textId="77777777" w:rsidR="00E73A89" w:rsidRPr="00CC4257" w:rsidRDefault="00E73A89" w:rsidP="00840FC7"/>
        </w:tc>
        <w:tc>
          <w:tcPr>
            <w:tcW w:w="4102" w:type="pct"/>
          </w:tcPr>
          <w:p w14:paraId="1258836A" w14:textId="77777777" w:rsidR="00E73A89" w:rsidRPr="00CC4257" w:rsidRDefault="00E73A89" w:rsidP="00FC100C">
            <w:pPr>
              <w:jc w:val="both"/>
            </w:pPr>
            <w:r w:rsidRPr="00F31EF8">
              <w:t>Обозначение на рабочих чертежах допусков размеров, формы и взаимного расположения поверхностей, шероховатости поверхностей</w:t>
            </w:r>
          </w:p>
        </w:tc>
      </w:tr>
      <w:tr w:rsidR="00E73A89" w:rsidRPr="00CC4257" w14:paraId="50A64FF8" w14:textId="77777777" w:rsidTr="00FC100C">
        <w:trPr>
          <w:trHeight w:val="20"/>
        </w:trPr>
        <w:tc>
          <w:tcPr>
            <w:tcW w:w="898" w:type="pct"/>
            <w:vMerge/>
          </w:tcPr>
          <w:p w14:paraId="30196F05" w14:textId="77777777" w:rsidR="00E73A89" w:rsidRPr="00CC4257" w:rsidRDefault="00E73A89" w:rsidP="00840FC7"/>
        </w:tc>
        <w:tc>
          <w:tcPr>
            <w:tcW w:w="4102" w:type="pct"/>
          </w:tcPr>
          <w:p w14:paraId="5AC4F2E0" w14:textId="4FD2152B" w:rsidR="00E73A89" w:rsidRPr="00CC4257" w:rsidRDefault="00E73A89" w:rsidP="00FC100C">
            <w:pPr>
              <w:jc w:val="both"/>
            </w:pPr>
            <w:r w:rsidRPr="00F31EF8">
              <w:t>Основы ЕСТД</w:t>
            </w:r>
          </w:p>
        </w:tc>
      </w:tr>
      <w:tr w:rsidR="00E73A89" w:rsidRPr="00CC4257" w14:paraId="4576EF7B" w14:textId="77777777" w:rsidTr="00FC100C">
        <w:trPr>
          <w:trHeight w:val="20"/>
        </w:trPr>
        <w:tc>
          <w:tcPr>
            <w:tcW w:w="898" w:type="pct"/>
            <w:vMerge/>
          </w:tcPr>
          <w:p w14:paraId="1756B9B5" w14:textId="77777777" w:rsidR="00E73A89" w:rsidRPr="00CC4257" w:rsidRDefault="00E73A89" w:rsidP="00840FC7"/>
        </w:tc>
        <w:tc>
          <w:tcPr>
            <w:tcW w:w="4102" w:type="pct"/>
          </w:tcPr>
          <w:p w14:paraId="751F1BB5" w14:textId="77777777" w:rsidR="00E73A89" w:rsidRPr="00CC4257" w:rsidRDefault="00E73A89" w:rsidP="00FC100C">
            <w:pPr>
              <w:jc w:val="both"/>
            </w:pPr>
            <w:r w:rsidRPr="00F31EF8">
              <w:t>Виды и содержание технологической документации, используемой в организации</w:t>
            </w:r>
          </w:p>
        </w:tc>
      </w:tr>
      <w:tr w:rsidR="00E73A89" w:rsidRPr="00CC4257" w14:paraId="7FC153BB" w14:textId="77777777" w:rsidTr="00FC100C">
        <w:trPr>
          <w:trHeight w:val="20"/>
        </w:trPr>
        <w:tc>
          <w:tcPr>
            <w:tcW w:w="898" w:type="pct"/>
            <w:vMerge/>
          </w:tcPr>
          <w:p w14:paraId="7ECE1DEB" w14:textId="77777777" w:rsidR="00E73A89" w:rsidRPr="00CC4257" w:rsidRDefault="00E73A89" w:rsidP="00840FC7"/>
        </w:tc>
        <w:tc>
          <w:tcPr>
            <w:tcW w:w="4102" w:type="pct"/>
          </w:tcPr>
          <w:p w14:paraId="445EB137" w14:textId="4982F048" w:rsidR="00E73A89" w:rsidRPr="00CC4257" w:rsidRDefault="00E73A89" w:rsidP="00FC100C">
            <w:pPr>
              <w:jc w:val="both"/>
            </w:pPr>
            <w:r w:rsidRPr="00F31EF8">
              <w:t>Правила чтения технологической документации</w:t>
            </w:r>
          </w:p>
        </w:tc>
      </w:tr>
      <w:tr w:rsidR="00E73A89" w:rsidRPr="00CC4257" w14:paraId="6CDC9536" w14:textId="77777777" w:rsidTr="00FC100C">
        <w:trPr>
          <w:trHeight w:val="20"/>
        </w:trPr>
        <w:tc>
          <w:tcPr>
            <w:tcW w:w="898" w:type="pct"/>
            <w:vMerge/>
          </w:tcPr>
          <w:p w14:paraId="36B63B73" w14:textId="77777777" w:rsidR="00E73A89" w:rsidRPr="00CC4257" w:rsidRDefault="00E73A89" w:rsidP="00840FC7"/>
        </w:tc>
        <w:tc>
          <w:tcPr>
            <w:tcW w:w="4102" w:type="pct"/>
          </w:tcPr>
          <w:p w14:paraId="081370D7" w14:textId="77777777" w:rsidR="00E73A89" w:rsidRPr="00CC4257" w:rsidRDefault="00E73A89" w:rsidP="00FC100C">
            <w:pPr>
              <w:jc w:val="both"/>
            </w:pPr>
            <w:r w:rsidRPr="00F31EF8">
              <w:t>Основные свойства и маркировка обрабатываемых материалов</w:t>
            </w:r>
          </w:p>
        </w:tc>
      </w:tr>
      <w:tr w:rsidR="00E73A89" w:rsidRPr="00CC4257" w14:paraId="6F83EC25" w14:textId="77777777" w:rsidTr="00FC100C">
        <w:trPr>
          <w:trHeight w:val="20"/>
        </w:trPr>
        <w:tc>
          <w:tcPr>
            <w:tcW w:w="898" w:type="pct"/>
            <w:vMerge/>
          </w:tcPr>
          <w:p w14:paraId="65551FCB" w14:textId="77777777" w:rsidR="00E73A89" w:rsidRPr="00CC4257" w:rsidRDefault="00E73A89" w:rsidP="00840FC7"/>
        </w:tc>
        <w:tc>
          <w:tcPr>
            <w:tcW w:w="4102" w:type="pct"/>
          </w:tcPr>
          <w:p w14:paraId="0DB18D3C" w14:textId="0B8A0C32" w:rsidR="00E73A89" w:rsidRPr="00FE5120" w:rsidRDefault="00E73A89" w:rsidP="00FC100C">
            <w:pPr>
              <w:jc w:val="both"/>
            </w:pPr>
            <w:r>
              <w:t xml:space="preserve">Устройство, принципы работы и правила эксплуатации специализированных резьбонарезных станков </w:t>
            </w:r>
            <w:r w:rsidRPr="00F31EF8">
              <w:t xml:space="preserve">для нарезания </w:t>
            </w:r>
            <w:r w:rsidR="000C580C">
              <w:t>наружных метрических или трубных</w:t>
            </w:r>
            <w:r w:rsidRPr="00F31EF8">
              <w:t xml:space="preserve"> резьб </w:t>
            </w:r>
          </w:p>
        </w:tc>
      </w:tr>
      <w:tr w:rsidR="00E73A89" w:rsidRPr="00CC4257" w14:paraId="48136450" w14:textId="77777777" w:rsidTr="00FC100C">
        <w:trPr>
          <w:trHeight w:val="20"/>
        </w:trPr>
        <w:tc>
          <w:tcPr>
            <w:tcW w:w="898" w:type="pct"/>
            <w:vMerge/>
          </w:tcPr>
          <w:p w14:paraId="4E042DF6" w14:textId="77777777" w:rsidR="00E73A89" w:rsidRPr="00CC4257" w:rsidRDefault="00E73A89" w:rsidP="00840FC7"/>
        </w:tc>
        <w:tc>
          <w:tcPr>
            <w:tcW w:w="4102" w:type="pct"/>
          </w:tcPr>
          <w:p w14:paraId="116418AD" w14:textId="3F48D5F2" w:rsidR="00E73A89" w:rsidRPr="00CC4257" w:rsidRDefault="00E73A89" w:rsidP="00FC100C">
            <w:pPr>
              <w:jc w:val="both"/>
            </w:pPr>
            <w:r w:rsidRPr="00F31EF8">
              <w:t>Теория резания</w:t>
            </w:r>
          </w:p>
        </w:tc>
      </w:tr>
      <w:tr w:rsidR="00E73A89" w:rsidRPr="00CC4257" w14:paraId="1BA9EDAB" w14:textId="77777777" w:rsidTr="00FC100C">
        <w:trPr>
          <w:trHeight w:val="20"/>
        </w:trPr>
        <w:tc>
          <w:tcPr>
            <w:tcW w:w="898" w:type="pct"/>
            <w:vMerge/>
          </w:tcPr>
          <w:p w14:paraId="2AFC2522" w14:textId="77777777" w:rsidR="00E73A89" w:rsidRPr="00CC4257" w:rsidRDefault="00E73A89" w:rsidP="00840FC7"/>
        </w:tc>
        <w:tc>
          <w:tcPr>
            <w:tcW w:w="4102" w:type="pct"/>
          </w:tcPr>
          <w:p w14:paraId="26295B8D" w14:textId="77777777" w:rsidR="00E73A89" w:rsidRPr="00CC4257" w:rsidRDefault="00E73A89" w:rsidP="00FC100C">
            <w:pPr>
              <w:jc w:val="both"/>
            </w:pPr>
            <w:r w:rsidRPr="00F31EF8">
              <w:t xml:space="preserve">Смазочно-охлаждающие технологические средства: виды, назначение, </w:t>
            </w:r>
            <w:r w:rsidRPr="00F31EF8">
              <w:lastRenderedPageBreak/>
              <w:t>свойства, составы и способы применения</w:t>
            </w:r>
          </w:p>
        </w:tc>
      </w:tr>
      <w:tr w:rsidR="00E73A89" w:rsidRPr="00CC4257" w14:paraId="61913110" w14:textId="77777777" w:rsidTr="00FC100C">
        <w:trPr>
          <w:trHeight w:val="20"/>
        </w:trPr>
        <w:tc>
          <w:tcPr>
            <w:tcW w:w="898" w:type="pct"/>
            <w:vMerge/>
          </w:tcPr>
          <w:p w14:paraId="610F6A7F" w14:textId="77777777" w:rsidR="00E73A89" w:rsidRPr="00CC4257" w:rsidRDefault="00E73A89" w:rsidP="00840FC7"/>
        </w:tc>
        <w:tc>
          <w:tcPr>
            <w:tcW w:w="4102" w:type="pct"/>
          </w:tcPr>
          <w:p w14:paraId="27757EE0" w14:textId="38CF6F40" w:rsidR="00E73A89" w:rsidRPr="00CC4257" w:rsidRDefault="00E73A89" w:rsidP="00FC100C">
            <w:pPr>
              <w:jc w:val="both"/>
            </w:pPr>
            <w:r w:rsidRPr="00F31EF8">
              <w:t xml:space="preserve">Требования к планировке, оснащению и организации рабочего места при выполнении работ на специализированных резьбонарезных станках для нарезания </w:t>
            </w:r>
            <w:r w:rsidR="000C580C">
              <w:t>наружных метрических или трубных</w:t>
            </w:r>
            <w:r w:rsidRPr="00F31EF8">
              <w:t xml:space="preserve"> резьб</w:t>
            </w:r>
          </w:p>
        </w:tc>
      </w:tr>
      <w:tr w:rsidR="00E73A89" w:rsidRPr="00CC4257" w14:paraId="4A328945" w14:textId="77777777" w:rsidTr="00FC100C">
        <w:trPr>
          <w:trHeight w:val="20"/>
        </w:trPr>
        <w:tc>
          <w:tcPr>
            <w:tcW w:w="898" w:type="pct"/>
            <w:vMerge/>
          </w:tcPr>
          <w:p w14:paraId="1A141CEA" w14:textId="77777777" w:rsidR="00E73A89" w:rsidRPr="00CC4257" w:rsidRDefault="00E73A89" w:rsidP="00840FC7"/>
        </w:tc>
        <w:tc>
          <w:tcPr>
            <w:tcW w:w="4102" w:type="pct"/>
          </w:tcPr>
          <w:p w14:paraId="10A5F848" w14:textId="58AEC4F1" w:rsidR="00E73A89" w:rsidRPr="00CC4257" w:rsidRDefault="00E73A89" w:rsidP="00FC100C">
            <w:pPr>
              <w:jc w:val="both"/>
            </w:pPr>
            <w:r w:rsidRPr="00F31EF8">
              <w:t xml:space="preserve">Способы и приемы нарезания </w:t>
            </w:r>
            <w:r w:rsidR="000C580C">
              <w:t>наружных метрических или трубных</w:t>
            </w:r>
            <w:r w:rsidRPr="00F31EF8">
              <w:t xml:space="preserve"> резьб на специализированных резьбонарезных станках</w:t>
            </w:r>
          </w:p>
        </w:tc>
      </w:tr>
      <w:tr w:rsidR="00E73A89" w:rsidRPr="00CC4257" w14:paraId="1A67064F" w14:textId="77777777" w:rsidTr="00FC100C">
        <w:trPr>
          <w:trHeight w:val="20"/>
        </w:trPr>
        <w:tc>
          <w:tcPr>
            <w:tcW w:w="898" w:type="pct"/>
            <w:vMerge/>
          </w:tcPr>
          <w:p w14:paraId="0FC8EEDE" w14:textId="77777777" w:rsidR="00E73A89" w:rsidRPr="00CC4257" w:rsidRDefault="00E73A89" w:rsidP="00840FC7"/>
        </w:tc>
        <w:tc>
          <w:tcPr>
            <w:tcW w:w="4102" w:type="pct"/>
          </w:tcPr>
          <w:p w14:paraId="2A80631D" w14:textId="5EDF77E8" w:rsidR="00E73A89" w:rsidRPr="00CC4257" w:rsidRDefault="002F3A54" w:rsidP="00FC100C">
            <w:pPr>
              <w:jc w:val="both"/>
            </w:pPr>
            <w:r>
              <w:t xml:space="preserve">Типовые режимы нарезания </w:t>
            </w:r>
            <w:r w:rsidR="000C580C">
              <w:t>наружных метрических или трубных</w:t>
            </w:r>
            <w:r w:rsidR="00E73A89" w:rsidRPr="00F31EF8">
              <w:t xml:space="preserve"> резьб на специализированных резьбонарезных станках</w:t>
            </w:r>
          </w:p>
        </w:tc>
      </w:tr>
      <w:tr w:rsidR="00E73A89" w:rsidRPr="00CC4257" w14:paraId="05216BA9" w14:textId="77777777" w:rsidTr="00FC100C">
        <w:trPr>
          <w:trHeight w:val="20"/>
        </w:trPr>
        <w:tc>
          <w:tcPr>
            <w:tcW w:w="898" w:type="pct"/>
            <w:vMerge/>
          </w:tcPr>
          <w:p w14:paraId="7D69D611" w14:textId="77777777" w:rsidR="00E73A89" w:rsidRPr="00CC4257" w:rsidRDefault="00E73A89" w:rsidP="00840FC7"/>
        </w:tc>
        <w:tc>
          <w:tcPr>
            <w:tcW w:w="4102" w:type="pct"/>
          </w:tcPr>
          <w:p w14:paraId="6046546B" w14:textId="644E0B48" w:rsidR="00E73A89" w:rsidRPr="00CC4257" w:rsidRDefault="00E73A89" w:rsidP="00FC100C">
            <w:pPr>
              <w:jc w:val="both"/>
            </w:pPr>
            <w:r w:rsidRPr="00F31EF8">
              <w:t xml:space="preserve">Опасные и вредные производственные факторы, требования охраны труда, пожарной, промышленной, экологической и электробезопасности при выполнении работ на специализированных резьбонарезных станках для нарезания </w:t>
            </w:r>
            <w:r w:rsidR="000C580C">
              <w:t>наружных метрических или трубных</w:t>
            </w:r>
            <w:r w:rsidRPr="00F31EF8">
              <w:t xml:space="preserve"> резьб</w:t>
            </w:r>
          </w:p>
        </w:tc>
      </w:tr>
      <w:tr w:rsidR="00E73A89" w:rsidRPr="00CC4257" w14:paraId="11C11A9E" w14:textId="77777777" w:rsidTr="00FC100C">
        <w:trPr>
          <w:trHeight w:val="20"/>
        </w:trPr>
        <w:tc>
          <w:tcPr>
            <w:tcW w:w="898" w:type="pct"/>
            <w:vMerge/>
          </w:tcPr>
          <w:p w14:paraId="6E2BDD40" w14:textId="77777777" w:rsidR="00E73A89" w:rsidRPr="00CC4257" w:rsidRDefault="00E73A89" w:rsidP="00840FC7"/>
        </w:tc>
        <w:tc>
          <w:tcPr>
            <w:tcW w:w="4102" w:type="pct"/>
          </w:tcPr>
          <w:p w14:paraId="23D3DC8F" w14:textId="09F65B96" w:rsidR="00E73A89" w:rsidRPr="00CC4257" w:rsidRDefault="00E73A89" w:rsidP="00FC100C">
            <w:pPr>
              <w:jc w:val="both"/>
            </w:pPr>
            <w:r w:rsidRPr="00F31EF8">
              <w:t xml:space="preserve">Виды и правила применения средств индивидуальной и коллективной защиты при выполнении работ на специализированных резьбонарезных станках для нарезания </w:t>
            </w:r>
            <w:r w:rsidR="000C580C">
              <w:t>наружных метрических или трубных</w:t>
            </w:r>
            <w:r w:rsidRPr="00F31EF8">
              <w:t xml:space="preserve"> резьб</w:t>
            </w:r>
          </w:p>
        </w:tc>
      </w:tr>
      <w:tr w:rsidR="00E73A89" w:rsidRPr="00CC4257" w14:paraId="72BDCA6A" w14:textId="77777777" w:rsidTr="00FC100C">
        <w:trPr>
          <w:trHeight w:val="20"/>
        </w:trPr>
        <w:tc>
          <w:tcPr>
            <w:tcW w:w="898" w:type="pct"/>
            <w:vMerge/>
          </w:tcPr>
          <w:p w14:paraId="3826C982" w14:textId="77777777" w:rsidR="00E73A89" w:rsidRPr="00CC4257" w:rsidRDefault="00E73A89" w:rsidP="00840FC7"/>
        </w:tc>
        <w:tc>
          <w:tcPr>
            <w:tcW w:w="4102" w:type="pct"/>
          </w:tcPr>
          <w:p w14:paraId="430D5D36" w14:textId="4A93ED20" w:rsidR="00E73A89" w:rsidRPr="00CC4257" w:rsidRDefault="00E73A89" w:rsidP="00FC100C">
            <w:pPr>
              <w:jc w:val="both"/>
            </w:pPr>
            <w:r w:rsidRPr="00F31EF8">
              <w:t xml:space="preserve">Порядок технического обслуживания специализированных резьбонарезных станков для нарезания </w:t>
            </w:r>
            <w:r w:rsidR="000C580C">
              <w:t>наружных метрических или трубных</w:t>
            </w:r>
            <w:r w:rsidRPr="00F31EF8">
              <w:t xml:space="preserve"> резьб</w:t>
            </w:r>
          </w:p>
        </w:tc>
      </w:tr>
      <w:tr w:rsidR="00E73A89" w:rsidRPr="00CC4257" w14:paraId="367DE305" w14:textId="77777777" w:rsidTr="00FC100C">
        <w:trPr>
          <w:trHeight w:val="20"/>
        </w:trPr>
        <w:tc>
          <w:tcPr>
            <w:tcW w:w="898" w:type="pct"/>
            <w:vMerge/>
          </w:tcPr>
          <w:p w14:paraId="760B30A0" w14:textId="77777777" w:rsidR="00E73A89" w:rsidRPr="00CC4257" w:rsidRDefault="00E73A89" w:rsidP="00840FC7"/>
        </w:tc>
        <w:tc>
          <w:tcPr>
            <w:tcW w:w="4102" w:type="pct"/>
          </w:tcPr>
          <w:p w14:paraId="26556E86" w14:textId="2554B637" w:rsidR="00E73A89" w:rsidRPr="00CC4257" w:rsidRDefault="00E73A89" w:rsidP="00FC100C">
            <w:pPr>
              <w:jc w:val="both"/>
            </w:pPr>
            <w:r w:rsidRPr="00F31EF8">
              <w:t xml:space="preserve">Порядок проверки исправности, работоспособности и точности специализированных резьбонарезных станков для нарезания </w:t>
            </w:r>
            <w:r w:rsidR="000C580C">
              <w:t>наружных метрических или трубных</w:t>
            </w:r>
            <w:r w:rsidRPr="00F31EF8">
              <w:t xml:space="preserve"> резьб</w:t>
            </w:r>
          </w:p>
        </w:tc>
      </w:tr>
      <w:tr w:rsidR="00E73A89" w:rsidRPr="00CC4257" w14:paraId="14D35625" w14:textId="77777777" w:rsidTr="00FC100C">
        <w:trPr>
          <w:trHeight w:val="20"/>
        </w:trPr>
        <w:tc>
          <w:tcPr>
            <w:tcW w:w="898" w:type="pct"/>
            <w:vMerge/>
          </w:tcPr>
          <w:p w14:paraId="167B1694" w14:textId="77777777" w:rsidR="00E73A89" w:rsidRPr="00CC4257" w:rsidRDefault="00E73A89" w:rsidP="00840FC7"/>
        </w:tc>
        <w:tc>
          <w:tcPr>
            <w:tcW w:w="4102" w:type="pct"/>
          </w:tcPr>
          <w:p w14:paraId="0B1DE47D" w14:textId="35885D53" w:rsidR="00E73A89" w:rsidRPr="00CC4257" w:rsidRDefault="00E73A89" w:rsidP="00FC100C">
            <w:pPr>
              <w:jc w:val="both"/>
            </w:pPr>
            <w:r w:rsidRPr="00F31EF8">
              <w:t xml:space="preserve">Перечень и содержание регламентных работ по техническому обслуживанию специализированных резьбонарезных станков для нарезания </w:t>
            </w:r>
            <w:r w:rsidR="000C580C">
              <w:t>наружных метрических или трубных</w:t>
            </w:r>
            <w:r w:rsidRPr="00F31EF8">
              <w:t xml:space="preserve"> резьб</w:t>
            </w:r>
          </w:p>
        </w:tc>
      </w:tr>
      <w:tr w:rsidR="00E73A89" w:rsidRPr="00CC4257" w14:paraId="5F446625" w14:textId="77777777" w:rsidTr="00FC100C">
        <w:trPr>
          <w:trHeight w:val="20"/>
        </w:trPr>
        <w:tc>
          <w:tcPr>
            <w:tcW w:w="898" w:type="pct"/>
            <w:vMerge/>
          </w:tcPr>
          <w:p w14:paraId="0A9C8EE7" w14:textId="77777777" w:rsidR="00E73A89" w:rsidRPr="00CC4257" w:rsidRDefault="00E73A89" w:rsidP="00840FC7"/>
        </w:tc>
        <w:tc>
          <w:tcPr>
            <w:tcW w:w="4102" w:type="pct"/>
          </w:tcPr>
          <w:p w14:paraId="3322F601" w14:textId="4D56DBE9" w:rsidR="00E73A89" w:rsidRPr="00CC4257" w:rsidRDefault="00E73A89" w:rsidP="00FC100C">
            <w:pPr>
              <w:jc w:val="both"/>
            </w:pPr>
            <w:r w:rsidRPr="00F31EF8">
              <w:t xml:space="preserve">Способы и приемы очистки специализированных резьбонарезных станков для нарезания </w:t>
            </w:r>
            <w:r w:rsidR="000C580C">
              <w:t>наружных метрических или трубных</w:t>
            </w:r>
            <w:r w:rsidRPr="00F31EF8">
              <w:t xml:space="preserve"> резьб от пыли, стружки, масляных пятен</w:t>
            </w:r>
          </w:p>
        </w:tc>
      </w:tr>
      <w:tr w:rsidR="00E73A89" w:rsidRPr="00CC4257" w14:paraId="0E90E81D" w14:textId="77777777" w:rsidTr="00FC100C">
        <w:trPr>
          <w:trHeight w:val="20"/>
        </w:trPr>
        <w:tc>
          <w:tcPr>
            <w:tcW w:w="898" w:type="pct"/>
            <w:vMerge/>
          </w:tcPr>
          <w:p w14:paraId="5E0F74DA" w14:textId="77777777" w:rsidR="00E73A89" w:rsidRPr="00CC4257" w:rsidRDefault="00E73A89" w:rsidP="00840FC7"/>
        </w:tc>
        <w:tc>
          <w:tcPr>
            <w:tcW w:w="4102" w:type="pct"/>
          </w:tcPr>
          <w:p w14:paraId="1202C01E" w14:textId="4E89E3B4" w:rsidR="00E73A89" w:rsidRPr="00CC4257" w:rsidRDefault="00E73A89" w:rsidP="00FC100C">
            <w:pPr>
              <w:jc w:val="both"/>
            </w:pPr>
            <w:r w:rsidRPr="00F31EF8">
              <w:t xml:space="preserve">Схемы смазки специализированных резьбонарезных станков для нарезания </w:t>
            </w:r>
            <w:r w:rsidR="000C580C">
              <w:t>наружных метрических или трубных</w:t>
            </w:r>
            <w:r w:rsidRPr="00F31EF8">
              <w:t xml:space="preserve"> резьб</w:t>
            </w:r>
          </w:p>
        </w:tc>
      </w:tr>
      <w:tr w:rsidR="00E73A89" w:rsidRPr="00CC4257" w14:paraId="5DA60BB2" w14:textId="77777777" w:rsidTr="00FC100C">
        <w:trPr>
          <w:trHeight w:val="20"/>
        </w:trPr>
        <w:tc>
          <w:tcPr>
            <w:tcW w:w="898" w:type="pct"/>
            <w:vMerge/>
          </w:tcPr>
          <w:p w14:paraId="68255043" w14:textId="77777777" w:rsidR="00E73A89" w:rsidRPr="00CC4257" w:rsidRDefault="00E73A89" w:rsidP="00840FC7"/>
        </w:tc>
        <w:tc>
          <w:tcPr>
            <w:tcW w:w="4102" w:type="pct"/>
          </w:tcPr>
          <w:p w14:paraId="7A850F3A" w14:textId="37297A8D" w:rsidR="00E73A89" w:rsidRPr="00CC4257" w:rsidRDefault="00E73A89" w:rsidP="00FC100C">
            <w:pPr>
              <w:jc w:val="both"/>
            </w:pPr>
            <w:r w:rsidRPr="00F31EF8">
              <w:t xml:space="preserve">Критерии износа металлорежущих инструментов для нарезания </w:t>
            </w:r>
            <w:r w:rsidR="000C580C">
              <w:t>наружных метрических или трубных</w:t>
            </w:r>
            <w:r w:rsidRPr="00F31EF8">
              <w:t xml:space="preserve"> резьб на специализированных резьбонарезных станках</w:t>
            </w:r>
          </w:p>
        </w:tc>
      </w:tr>
      <w:tr w:rsidR="00E73A89" w:rsidRPr="00CC4257" w14:paraId="58F44859" w14:textId="77777777" w:rsidTr="00FC100C">
        <w:trPr>
          <w:trHeight w:val="20"/>
        </w:trPr>
        <w:tc>
          <w:tcPr>
            <w:tcW w:w="898" w:type="pct"/>
            <w:vMerge/>
          </w:tcPr>
          <w:p w14:paraId="461B8D98" w14:textId="77777777" w:rsidR="00E73A89" w:rsidRPr="00CC4257" w:rsidRDefault="00E73A89" w:rsidP="00840FC7"/>
        </w:tc>
        <w:tc>
          <w:tcPr>
            <w:tcW w:w="4102" w:type="pct"/>
          </w:tcPr>
          <w:p w14:paraId="2A13E992" w14:textId="77777777" w:rsidR="00E73A89" w:rsidRPr="00CC4257" w:rsidRDefault="00E73A89" w:rsidP="00FC100C">
            <w:pPr>
              <w:jc w:val="both"/>
            </w:pPr>
            <w:r w:rsidRPr="00F31EF8">
              <w:t>Основные свойства и маркировка инструментальных материалов</w:t>
            </w:r>
          </w:p>
        </w:tc>
      </w:tr>
      <w:tr w:rsidR="00E73A89" w:rsidRPr="00CC4257" w14:paraId="04B38354" w14:textId="77777777" w:rsidTr="00FC100C">
        <w:trPr>
          <w:trHeight w:val="20"/>
        </w:trPr>
        <w:tc>
          <w:tcPr>
            <w:tcW w:w="898" w:type="pct"/>
            <w:vMerge/>
          </w:tcPr>
          <w:p w14:paraId="2E887505" w14:textId="77777777" w:rsidR="00E73A89" w:rsidRPr="00CC4257" w:rsidRDefault="00E73A89" w:rsidP="00840FC7"/>
        </w:tc>
        <w:tc>
          <w:tcPr>
            <w:tcW w:w="4102" w:type="pct"/>
          </w:tcPr>
          <w:p w14:paraId="43FE0FDE" w14:textId="77AAE0B4" w:rsidR="00E73A89" w:rsidRPr="00CC4257" w:rsidRDefault="00E73A89" w:rsidP="00FC100C">
            <w:pPr>
              <w:jc w:val="both"/>
            </w:pPr>
            <w:r w:rsidRPr="00F31EF8">
              <w:t xml:space="preserve">Металлорежущие инструменты, используемые на специализированных резьбонарезных станках для нарезания </w:t>
            </w:r>
            <w:r w:rsidR="000C580C">
              <w:t>наружных метрических или трубных</w:t>
            </w:r>
            <w:r w:rsidRPr="00F31EF8">
              <w:t xml:space="preserve"> резьб: виды, конструкции, назначение, геометрические параметры, правила эксплуатации и технологические возможности</w:t>
            </w:r>
          </w:p>
        </w:tc>
      </w:tr>
      <w:tr w:rsidR="00E73A89" w:rsidRPr="00CC4257" w14:paraId="0E0884B9" w14:textId="77777777" w:rsidTr="00FC100C">
        <w:trPr>
          <w:trHeight w:val="20"/>
        </w:trPr>
        <w:tc>
          <w:tcPr>
            <w:tcW w:w="898" w:type="pct"/>
            <w:vMerge/>
          </w:tcPr>
          <w:p w14:paraId="75C1F286" w14:textId="77777777" w:rsidR="00E73A89" w:rsidRPr="00CC4257" w:rsidRDefault="00E73A89" w:rsidP="00840FC7"/>
        </w:tc>
        <w:tc>
          <w:tcPr>
            <w:tcW w:w="4102" w:type="pct"/>
          </w:tcPr>
          <w:p w14:paraId="2C81E3AF" w14:textId="237C75BA" w:rsidR="00E73A89" w:rsidRPr="00CC4257" w:rsidRDefault="00E73A89" w:rsidP="00FC100C">
            <w:pPr>
              <w:jc w:val="both"/>
            </w:pPr>
            <w:r w:rsidRPr="00F31EF8">
              <w:t xml:space="preserve">Универсальные приспособления, используемые на специализированных резьбонарезных станках для нарезания </w:t>
            </w:r>
            <w:r w:rsidR="000C580C">
              <w:t>наружных метрических или трубных</w:t>
            </w:r>
            <w:r w:rsidRPr="00F31EF8">
              <w:t xml:space="preserve"> резьб: виды, конструкции, назначение, параметры и правила эксплуатации</w:t>
            </w:r>
          </w:p>
        </w:tc>
      </w:tr>
      <w:tr w:rsidR="00E73A89" w:rsidRPr="00CC4257" w14:paraId="5B30F055" w14:textId="77777777" w:rsidTr="00FC100C">
        <w:trPr>
          <w:trHeight w:val="20"/>
        </w:trPr>
        <w:tc>
          <w:tcPr>
            <w:tcW w:w="898" w:type="pct"/>
            <w:vMerge/>
          </w:tcPr>
          <w:p w14:paraId="77D86001" w14:textId="77777777" w:rsidR="00E73A89" w:rsidRPr="00CC4257" w:rsidRDefault="00E73A89" w:rsidP="00840FC7"/>
        </w:tc>
        <w:tc>
          <w:tcPr>
            <w:tcW w:w="4102" w:type="pct"/>
          </w:tcPr>
          <w:p w14:paraId="42E80C69" w14:textId="0C43392B" w:rsidR="00E73A89" w:rsidRPr="00CC4257" w:rsidRDefault="00E73A89" w:rsidP="00FC100C">
            <w:pPr>
              <w:jc w:val="both"/>
            </w:pPr>
            <w:r w:rsidRPr="00F31EF8">
              <w:t xml:space="preserve">Конструкции специальных приспособлений для выполнения технологических операций на специализированных резьбонарезных станках для нарезания </w:t>
            </w:r>
            <w:r w:rsidR="000C580C">
              <w:t>наружных метрических или трубных</w:t>
            </w:r>
            <w:r w:rsidRPr="00F31EF8">
              <w:t xml:space="preserve"> резьб</w:t>
            </w:r>
          </w:p>
        </w:tc>
      </w:tr>
      <w:tr w:rsidR="00E73A89" w:rsidRPr="00CC4257" w14:paraId="4FA736A9" w14:textId="77777777" w:rsidTr="00FC100C">
        <w:trPr>
          <w:trHeight w:val="20"/>
        </w:trPr>
        <w:tc>
          <w:tcPr>
            <w:tcW w:w="898" w:type="pct"/>
            <w:vMerge/>
          </w:tcPr>
          <w:p w14:paraId="10569F30" w14:textId="77777777" w:rsidR="00E73A89" w:rsidRPr="00CC4257" w:rsidRDefault="00E73A89" w:rsidP="00840FC7"/>
        </w:tc>
        <w:tc>
          <w:tcPr>
            <w:tcW w:w="4102" w:type="pct"/>
          </w:tcPr>
          <w:p w14:paraId="6625B540" w14:textId="101B8AF5" w:rsidR="00E73A89" w:rsidRPr="00CC4257" w:rsidRDefault="00E73A89" w:rsidP="00FC100C">
            <w:pPr>
              <w:jc w:val="both"/>
            </w:pPr>
            <w:r w:rsidRPr="00F31EF8">
              <w:t xml:space="preserve">Состав работ по техническому обслуживанию приспособлений на специализированных резьбонарезных станках для нарезания </w:t>
            </w:r>
            <w:r w:rsidR="000C580C">
              <w:t>наружных метрических или трубных</w:t>
            </w:r>
            <w:r w:rsidRPr="00F31EF8">
              <w:t xml:space="preserve"> резьб</w:t>
            </w:r>
          </w:p>
        </w:tc>
      </w:tr>
      <w:tr w:rsidR="00E73A89" w:rsidRPr="00CC4257" w14:paraId="29B74A6B" w14:textId="77777777" w:rsidTr="00FC100C">
        <w:trPr>
          <w:trHeight w:val="20"/>
        </w:trPr>
        <w:tc>
          <w:tcPr>
            <w:tcW w:w="898" w:type="pct"/>
            <w:vMerge/>
          </w:tcPr>
          <w:p w14:paraId="5CE8C623" w14:textId="77777777" w:rsidR="00E73A89" w:rsidRPr="00CC4257" w:rsidRDefault="00E73A89" w:rsidP="00840FC7"/>
        </w:tc>
        <w:tc>
          <w:tcPr>
            <w:tcW w:w="4102" w:type="pct"/>
          </w:tcPr>
          <w:p w14:paraId="69061743" w14:textId="44C87FE7" w:rsidR="00E73A89" w:rsidRPr="00CC4257" w:rsidRDefault="00E73A89" w:rsidP="00FC100C">
            <w:pPr>
              <w:jc w:val="both"/>
            </w:pPr>
            <w:r w:rsidRPr="00F31EF8">
              <w:t xml:space="preserve">Порядок поднастройки специализированных резьбонарезных станков для нарезания </w:t>
            </w:r>
            <w:r w:rsidR="000C580C">
              <w:t>наружных метрических или трубных</w:t>
            </w:r>
            <w:r w:rsidRPr="00F31EF8">
              <w:t xml:space="preserve"> резьб</w:t>
            </w:r>
          </w:p>
        </w:tc>
      </w:tr>
      <w:tr w:rsidR="00E73A89" w:rsidRPr="00CC4257" w14:paraId="79BE65FC" w14:textId="77777777" w:rsidTr="00FC100C">
        <w:trPr>
          <w:trHeight w:val="20"/>
        </w:trPr>
        <w:tc>
          <w:tcPr>
            <w:tcW w:w="898" w:type="pct"/>
          </w:tcPr>
          <w:p w14:paraId="77AEC5FB" w14:textId="77777777" w:rsidR="00E73A89" w:rsidRPr="00CC4257" w:rsidRDefault="00E73A89" w:rsidP="00840FC7">
            <w:r w:rsidRPr="00CC4257">
              <w:t>Другие характеристики</w:t>
            </w:r>
          </w:p>
        </w:tc>
        <w:tc>
          <w:tcPr>
            <w:tcW w:w="4102" w:type="pct"/>
          </w:tcPr>
          <w:p w14:paraId="06EE2998" w14:textId="1F2ECC52" w:rsidR="00E73A89" w:rsidRPr="00CC4257" w:rsidRDefault="00E92129" w:rsidP="00FC100C">
            <w:pPr>
              <w:jc w:val="both"/>
            </w:pPr>
            <w:r>
              <w:t>–</w:t>
            </w:r>
          </w:p>
        </w:tc>
      </w:tr>
    </w:tbl>
    <w:p w14:paraId="71A864BC" w14:textId="77777777" w:rsidR="00F418E9" w:rsidRDefault="00F418E9" w:rsidP="00BA12DC">
      <w:pPr>
        <w:rPr>
          <w:b/>
          <w:bCs w:val="0"/>
        </w:rPr>
      </w:pPr>
    </w:p>
    <w:p w14:paraId="3B7EAAA2" w14:textId="77777777" w:rsidR="00052A3C" w:rsidRDefault="00052A3C" w:rsidP="00BA12DC">
      <w:pPr>
        <w:rPr>
          <w:b/>
          <w:bCs w:val="0"/>
        </w:rPr>
      </w:pPr>
    </w:p>
    <w:p w14:paraId="0564CF10" w14:textId="77777777" w:rsidR="00052A3C" w:rsidRDefault="00052A3C" w:rsidP="00BA12DC">
      <w:pPr>
        <w:rPr>
          <w:b/>
          <w:bCs w:val="0"/>
        </w:rPr>
      </w:pPr>
    </w:p>
    <w:p w14:paraId="7E06AC19" w14:textId="1D62C83C" w:rsidR="001D1595" w:rsidRDefault="001D1595" w:rsidP="00BA12DC">
      <w:pPr>
        <w:rPr>
          <w:b/>
          <w:bCs w:val="0"/>
        </w:rPr>
      </w:pPr>
      <w:r w:rsidRPr="00BA12DC">
        <w:rPr>
          <w:b/>
          <w:bCs w:val="0"/>
        </w:rPr>
        <w:lastRenderedPageBreak/>
        <w:t>3.</w:t>
      </w:r>
      <w:r w:rsidR="007E690D" w:rsidRPr="00BA12DC">
        <w:rPr>
          <w:b/>
          <w:bCs w:val="0"/>
        </w:rPr>
        <w:t>3</w:t>
      </w:r>
      <w:r w:rsidR="00351A3E" w:rsidRPr="00BA12DC">
        <w:rPr>
          <w:b/>
          <w:bCs w:val="0"/>
        </w:rPr>
        <w:t>.2</w:t>
      </w:r>
      <w:r w:rsidRPr="00BA12DC">
        <w:rPr>
          <w:b/>
          <w:bCs w:val="0"/>
        </w:rPr>
        <w:t>. Трудовая функция</w:t>
      </w:r>
    </w:p>
    <w:p w14:paraId="3E3A9C2E" w14:textId="77777777" w:rsidR="00F418E9" w:rsidRPr="00BA12DC" w:rsidRDefault="00F418E9" w:rsidP="00BA12DC">
      <w:pPr>
        <w:rPr>
          <w:b/>
          <w:bCs w:val="0"/>
        </w:rPr>
      </w:pPr>
    </w:p>
    <w:tbl>
      <w:tblPr>
        <w:tblW w:w="5000" w:type="pct"/>
        <w:jc w:val="center"/>
        <w:tblLook w:val="01E0" w:firstRow="1" w:lastRow="1" w:firstColumn="1" w:lastColumn="1" w:noHBand="0" w:noVBand="0"/>
      </w:tblPr>
      <w:tblGrid>
        <w:gridCol w:w="1492"/>
        <w:gridCol w:w="5508"/>
        <w:gridCol w:w="553"/>
        <w:gridCol w:w="863"/>
        <w:gridCol w:w="1447"/>
        <w:gridCol w:w="337"/>
      </w:tblGrid>
      <w:tr w:rsidR="00E73A89" w:rsidRPr="00CC4257" w14:paraId="7E06AC20" w14:textId="77777777" w:rsidTr="009E5DA9">
        <w:trPr>
          <w:jc w:val="center"/>
        </w:trPr>
        <w:tc>
          <w:tcPr>
            <w:tcW w:w="732" w:type="pct"/>
            <w:tcBorders>
              <w:right w:val="single" w:sz="4" w:space="0" w:color="808080"/>
            </w:tcBorders>
            <w:vAlign w:val="center"/>
          </w:tcPr>
          <w:p w14:paraId="7E06AC1A" w14:textId="49FBEF67" w:rsidR="00E73A89" w:rsidRPr="00CC4257" w:rsidRDefault="008232B5" w:rsidP="00E73A89">
            <w:r w:rsidRPr="008232B5">
              <w:rPr>
                <w:sz w:val="20"/>
              </w:rPr>
              <w:t>Наименование</w:t>
            </w:r>
          </w:p>
        </w:tc>
        <w:tc>
          <w:tcPr>
            <w:tcW w:w="2700" w:type="pct"/>
            <w:tcBorders>
              <w:top w:val="single" w:sz="4" w:space="0" w:color="808080"/>
              <w:left w:val="single" w:sz="4" w:space="0" w:color="808080"/>
              <w:bottom w:val="single" w:sz="4" w:space="0" w:color="808080"/>
              <w:right w:val="single" w:sz="4" w:space="0" w:color="808080"/>
            </w:tcBorders>
          </w:tcPr>
          <w:p w14:paraId="7E06AC1B" w14:textId="11B07834" w:rsidR="00E73A89" w:rsidRPr="00CC4257" w:rsidRDefault="009C580D" w:rsidP="00E73A89">
            <w:r>
              <w:t xml:space="preserve">Выполнение технологических операций по накатке наружной метрической резьбы до 4‑й степени точности или трубной резьбы класса </w:t>
            </w:r>
            <w:r w:rsidR="00A51414">
              <w:t>точности A</w:t>
            </w:r>
            <w:r>
              <w:t xml:space="preserve"> на машиностроительных деталях на специализированных резьбонакатных станках</w:t>
            </w:r>
          </w:p>
        </w:tc>
        <w:tc>
          <w:tcPr>
            <w:tcW w:w="271" w:type="pct"/>
            <w:tcBorders>
              <w:left w:val="single" w:sz="4" w:space="0" w:color="808080"/>
              <w:right w:val="single" w:sz="4" w:space="0" w:color="808080"/>
            </w:tcBorders>
            <w:vAlign w:val="center"/>
          </w:tcPr>
          <w:p w14:paraId="7E06AC1C" w14:textId="7FD302E5" w:rsidR="00E73A89" w:rsidRPr="00CC4257" w:rsidRDefault="00AA5283" w:rsidP="00FC100C">
            <w:pPr>
              <w:jc w:val="center"/>
            </w:pPr>
            <w:r w:rsidRPr="00AA5283">
              <w:rPr>
                <w:sz w:val="20"/>
              </w:rPr>
              <w:t>Код</w:t>
            </w:r>
          </w:p>
        </w:tc>
        <w:tc>
          <w:tcPr>
            <w:tcW w:w="423" w:type="pct"/>
            <w:tcBorders>
              <w:top w:val="single" w:sz="4" w:space="0" w:color="808080"/>
              <w:left w:val="single" w:sz="4" w:space="0" w:color="808080"/>
              <w:bottom w:val="single" w:sz="4" w:space="0" w:color="808080"/>
              <w:right w:val="single" w:sz="4" w:space="0" w:color="808080"/>
            </w:tcBorders>
            <w:vAlign w:val="center"/>
          </w:tcPr>
          <w:p w14:paraId="7E06AC1D" w14:textId="1D32E096" w:rsidR="00E73A89" w:rsidRPr="00CC4257" w:rsidRDefault="00E92129" w:rsidP="00FC100C">
            <w:pPr>
              <w:jc w:val="center"/>
            </w:pPr>
            <w:r>
              <w:rPr>
                <w:lang w:val="en-US"/>
              </w:rPr>
              <w:t>C</w:t>
            </w:r>
            <w:r w:rsidR="00E73A89" w:rsidRPr="00CC4257">
              <w:t>/02.3</w:t>
            </w:r>
          </w:p>
        </w:tc>
        <w:tc>
          <w:tcPr>
            <w:tcW w:w="709" w:type="pct"/>
            <w:tcBorders>
              <w:left w:val="single" w:sz="4" w:space="0" w:color="808080"/>
              <w:right w:val="single" w:sz="4" w:space="0" w:color="808080"/>
            </w:tcBorders>
            <w:vAlign w:val="center"/>
          </w:tcPr>
          <w:p w14:paraId="7E06AC1E" w14:textId="6FD83BDC" w:rsidR="00E73A89" w:rsidRPr="00CC4257" w:rsidRDefault="00AA5283" w:rsidP="00FC100C">
            <w:pPr>
              <w:jc w:val="center"/>
              <w:rPr>
                <w:vertAlign w:val="superscript"/>
              </w:rPr>
            </w:pPr>
            <w:r w:rsidRPr="00AA5283">
              <w:rPr>
                <w:sz w:val="20"/>
              </w:rPr>
              <w:t>Уровень (подуровень) квалификации</w:t>
            </w:r>
          </w:p>
        </w:tc>
        <w:tc>
          <w:tcPr>
            <w:tcW w:w="165" w:type="pct"/>
            <w:tcBorders>
              <w:top w:val="single" w:sz="4" w:space="0" w:color="808080"/>
              <w:left w:val="single" w:sz="4" w:space="0" w:color="808080"/>
              <w:bottom w:val="single" w:sz="4" w:space="0" w:color="808080"/>
              <w:right w:val="single" w:sz="4" w:space="0" w:color="808080"/>
            </w:tcBorders>
            <w:vAlign w:val="center"/>
          </w:tcPr>
          <w:p w14:paraId="7E06AC1F" w14:textId="77777777" w:rsidR="00E73A89" w:rsidRPr="00CC4257" w:rsidRDefault="00E73A89" w:rsidP="00FC100C">
            <w:pPr>
              <w:jc w:val="center"/>
            </w:pPr>
            <w:r w:rsidRPr="00CC4257">
              <w:t>3</w:t>
            </w:r>
          </w:p>
        </w:tc>
      </w:tr>
    </w:tbl>
    <w:p w14:paraId="7E06AC32" w14:textId="77777777" w:rsidR="001D1595" w:rsidRPr="00CC4257" w:rsidRDefault="001D1595" w:rsidP="00E712D9"/>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831"/>
        <w:gridCol w:w="8364"/>
      </w:tblGrid>
      <w:tr w:rsidR="00E73A89" w:rsidRPr="00CC4257" w14:paraId="0726388A" w14:textId="77777777" w:rsidTr="00B15203">
        <w:trPr>
          <w:trHeight w:val="20"/>
        </w:trPr>
        <w:tc>
          <w:tcPr>
            <w:tcW w:w="879" w:type="pct"/>
            <w:vMerge w:val="restart"/>
          </w:tcPr>
          <w:p w14:paraId="18A06F1B" w14:textId="77777777" w:rsidR="00E73A89" w:rsidRPr="00CC4257" w:rsidRDefault="00E73A89" w:rsidP="00840FC7">
            <w:bookmarkStart w:id="21" w:name="_Hlk169203785"/>
            <w:bookmarkStart w:id="22" w:name="_Toc86824817"/>
            <w:r w:rsidRPr="00CC4257">
              <w:t>Трудовые действия</w:t>
            </w:r>
          </w:p>
        </w:tc>
        <w:tc>
          <w:tcPr>
            <w:tcW w:w="4121" w:type="pct"/>
          </w:tcPr>
          <w:p w14:paraId="5DD31DAC" w14:textId="2FEB4B62" w:rsidR="00E73A89" w:rsidRPr="00CC4257" w:rsidRDefault="00E73A89" w:rsidP="00FC100C">
            <w:pPr>
              <w:jc w:val="both"/>
            </w:pPr>
            <w:r w:rsidRPr="009033D4">
              <w:t xml:space="preserve">Получение задания на выполнение технологической операции по накатке наружной метрической </w:t>
            </w:r>
            <w:r>
              <w:t>резьбы до 4</w:t>
            </w:r>
            <w:r w:rsidR="00AA5283">
              <w:t>‑й</w:t>
            </w:r>
            <w:r>
              <w:t xml:space="preserve"> степени </w:t>
            </w:r>
            <w:r w:rsidR="00B417B8">
              <w:t>точности или трубной</w:t>
            </w:r>
            <w:r>
              <w:t xml:space="preserve"> резьбы класса </w:t>
            </w:r>
            <w:r w:rsidR="00A51414">
              <w:t>точности A</w:t>
            </w:r>
            <w:r>
              <w:t xml:space="preserve"> с шероховатостью поверхностей</w:t>
            </w:r>
            <w:r w:rsidRPr="009033D4">
              <w:t xml:space="preserve"> до </w:t>
            </w:r>
            <w:r w:rsidR="00AA5283">
              <w:t>Ra </w:t>
            </w:r>
            <w:r>
              <w:t>0,4</w:t>
            </w:r>
            <w:r w:rsidR="00AA5283">
              <w:t> мкм</w:t>
            </w:r>
            <w:r w:rsidRPr="009033D4">
              <w:t xml:space="preserve"> на </w:t>
            </w:r>
            <w:r>
              <w:t>машиностроительных деталях</w:t>
            </w:r>
            <w:r w:rsidRPr="009033D4">
              <w:t xml:space="preserve"> на специализированном резьбонакатном станке</w:t>
            </w:r>
          </w:p>
        </w:tc>
      </w:tr>
      <w:tr w:rsidR="00E73A89" w:rsidRPr="00CC4257" w14:paraId="5B217B62" w14:textId="77777777" w:rsidTr="00B15203">
        <w:trPr>
          <w:trHeight w:val="20"/>
        </w:trPr>
        <w:tc>
          <w:tcPr>
            <w:tcW w:w="879" w:type="pct"/>
            <w:vMerge/>
          </w:tcPr>
          <w:p w14:paraId="6053AC92" w14:textId="77777777" w:rsidR="00E73A89" w:rsidRPr="00CC4257" w:rsidRDefault="00E73A89" w:rsidP="00840FC7"/>
        </w:tc>
        <w:tc>
          <w:tcPr>
            <w:tcW w:w="4121" w:type="pct"/>
          </w:tcPr>
          <w:p w14:paraId="05103DDA" w14:textId="534FA2B7" w:rsidR="00E73A89" w:rsidRPr="00CC4257" w:rsidRDefault="00E73A89" w:rsidP="00FC100C">
            <w:pPr>
              <w:jc w:val="both"/>
            </w:pPr>
            <w:r>
              <w:t>Установление последовательности</w:t>
            </w:r>
            <w:r w:rsidRPr="009033D4">
              <w:t xml:space="preserve"> выполнения технологической операции по накатке наружной метрической </w:t>
            </w:r>
            <w:r>
              <w:t>резьбы до 4</w:t>
            </w:r>
            <w:r w:rsidR="00AA5283">
              <w:t>‑й</w:t>
            </w:r>
            <w:r>
              <w:t xml:space="preserve"> степени </w:t>
            </w:r>
            <w:r w:rsidR="00B417B8">
              <w:t>точности или трубной</w:t>
            </w:r>
            <w:r>
              <w:t xml:space="preserve"> резьбы класса </w:t>
            </w:r>
            <w:r w:rsidR="00A51414">
              <w:t>точности A</w:t>
            </w:r>
            <w:r>
              <w:t xml:space="preserve"> с шероховатостью поверхностей</w:t>
            </w:r>
            <w:r w:rsidRPr="009033D4">
              <w:t xml:space="preserve"> до </w:t>
            </w:r>
            <w:r w:rsidR="00AA5283">
              <w:t>Ra </w:t>
            </w:r>
            <w:r>
              <w:t>0,4</w:t>
            </w:r>
            <w:r w:rsidR="00AA5283">
              <w:t> мкм</w:t>
            </w:r>
            <w:r w:rsidRPr="009033D4">
              <w:t xml:space="preserve"> на </w:t>
            </w:r>
            <w:r>
              <w:t>машиностроительных деталях</w:t>
            </w:r>
            <w:r w:rsidRPr="009033D4">
              <w:t xml:space="preserve"> на специализированном резьбонакатном станке</w:t>
            </w:r>
          </w:p>
        </w:tc>
      </w:tr>
      <w:tr w:rsidR="00E73A89" w:rsidRPr="00CC4257" w14:paraId="15B3E0B5" w14:textId="77777777" w:rsidTr="00B15203">
        <w:trPr>
          <w:trHeight w:val="20"/>
        </w:trPr>
        <w:tc>
          <w:tcPr>
            <w:tcW w:w="879" w:type="pct"/>
            <w:vMerge/>
          </w:tcPr>
          <w:p w14:paraId="2E87385E" w14:textId="77777777" w:rsidR="00E73A89" w:rsidRPr="00CC4257" w:rsidRDefault="00E73A89" w:rsidP="00840FC7"/>
        </w:tc>
        <w:tc>
          <w:tcPr>
            <w:tcW w:w="4121" w:type="pct"/>
          </w:tcPr>
          <w:p w14:paraId="148A38DB" w14:textId="6727027F" w:rsidR="00E73A89" w:rsidRPr="00CC4257" w:rsidRDefault="00E73A89" w:rsidP="00FC100C">
            <w:pPr>
              <w:jc w:val="both"/>
            </w:pPr>
            <w:r w:rsidRPr="009033D4">
              <w:t xml:space="preserve">Установка заготовок </w:t>
            </w:r>
            <w:r>
              <w:t>деталей</w:t>
            </w:r>
            <w:r w:rsidRPr="009033D4">
              <w:t xml:space="preserve"> на специализированный </w:t>
            </w:r>
            <w:r w:rsidR="002F3A54">
              <w:t>резьбонакатный станок</w:t>
            </w:r>
            <w:r w:rsidRPr="009033D4">
              <w:t xml:space="preserve"> для накатки наружной метрической </w:t>
            </w:r>
            <w:r>
              <w:t>резьбы до 4</w:t>
            </w:r>
            <w:r w:rsidR="00AA5283">
              <w:t>‑й</w:t>
            </w:r>
            <w:r>
              <w:t xml:space="preserve"> степени </w:t>
            </w:r>
            <w:r w:rsidR="00B417B8">
              <w:t>точности или трубной</w:t>
            </w:r>
            <w:r>
              <w:t xml:space="preserve"> резьбы класса </w:t>
            </w:r>
            <w:r w:rsidR="00A51414">
              <w:t>точности A</w:t>
            </w:r>
            <w:r>
              <w:t xml:space="preserve"> с шероховатостью поверхностей</w:t>
            </w:r>
            <w:r w:rsidRPr="009033D4">
              <w:t xml:space="preserve"> до </w:t>
            </w:r>
            <w:r w:rsidR="00AA5283">
              <w:t>Ra </w:t>
            </w:r>
            <w:r>
              <w:t>0,4</w:t>
            </w:r>
            <w:r w:rsidR="00AA5283">
              <w:t> мкм</w:t>
            </w:r>
          </w:p>
        </w:tc>
      </w:tr>
      <w:tr w:rsidR="00E73A89" w:rsidRPr="00CC4257" w14:paraId="0365EEB7" w14:textId="77777777" w:rsidTr="00B15203">
        <w:trPr>
          <w:trHeight w:val="20"/>
        </w:trPr>
        <w:tc>
          <w:tcPr>
            <w:tcW w:w="879" w:type="pct"/>
            <w:vMerge/>
          </w:tcPr>
          <w:p w14:paraId="30C04D9B" w14:textId="77777777" w:rsidR="00E73A89" w:rsidRPr="00CC4257" w:rsidRDefault="00E73A89" w:rsidP="00840FC7"/>
        </w:tc>
        <w:tc>
          <w:tcPr>
            <w:tcW w:w="4121" w:type="pct"/>
          </w:tcPr>
          <w:p w14:paraId="5C6E0295" w14:textId="74DBEF77" w:rsidR="00E73A89" w:rsidRPr="00CC4257" w:rsidRDefault="00E73A89" w:rsidP="00FC100C">
            <w:pPr>
              <w:jc w:val="both"/>
            </w:pPr>
            <w:r w:rsidRPr="009033D4">
              <w:t xml:space="preserve">Контроль процесса накатки на </w:t>
            </w:r>
            <w:r>
              <w:t>машиностроительных деталях</w:t>
            </w:r>
            <w:r w:rsidRPr="009033D4">
              <w:t xml:space="preserve"> наружной метрической </w:t>
            </w:r>
            <w:r>
              <w:t>резьбы до 4</w:t>
            </w:r>
            <w:r w:rsidR="00AA5283">
              <w:t>‑й</w:t>
            </w:r>
            <w:r>
              <w:t xml:space="preserve"> степени </w:t>
            </w:r>
            <w:r w:rsidR="00B417B8">
              <w:t>точности или трубной</w:t>
            </w:r>
            <w:r>
              <w:t xml:space="preserve"> резьбы класса </w:t>
            </w:r>
            <w:r w:rsidR="00A51414">
              <w:t>точности A</w:t>
            </w:r>
            <w:r>
              <w:t xml:space="preserve"> с шероховатостью поверхностей</w:t>
            </w:r>
            <w:r w:rsidRPr="009033D4">
              <w:t xml:space="preserve"> до </w:t>
            </w:r>
            <w:r w:rsidR="00AA5283">
              <w:t>Ra </w:t>
            </w:r>
            <w:r>
              <w:t>0,4</w:t>
            </w:r>
            <w:r w:rsidR="00AA5283">
              <w:t> мкм</w:t>
            </w:r>
            <w:r w:rsidRPr="009033D4">
              <w:t xml:space="preserve"> на специализированном резьбонакатном станке</w:t>
            </w:r>
          </w:p>
        </w:tc>
      </w:tr>
      <w:tr w:rsidR="00E73A89" w:rsidRPr="00CC4257" w14:paraId="7EA0B5C4" w14:textId="77777777" w:rsidTr="00B15203">
        <w:trPr>
          <w:trHeight w:val="20"/>
        </w:trPr>
        <w:tc>
          <w:tcPr>
            <w:tcW w:w="879" w:type="pct"/>
            <w:vMerge/>
          </w:tcPr>
          <w:p w14:paraId="78839B20" w14:textId="77777777" w:rsidR="00E73A89" w:rsidRPr="00CC4257" w:rsidRDefault="00E73A89" w:rsidP="00840FC7"/>
        </w:tc>
        <w:tc>
          <w:tcPr>
            <w:tcW w:w="4121" w:type="pct"/>
          </w:tcPr>
          <w:p w14:paraId="6BE300C0" w14:textId="3EB2844F" w:rsidR="00E73A89" w:rsidRPr="00CC4257" w:rsidRDefault="00E73A89" w:rsidP="00FC100C">
            <w:pPr>
              <w:jc w:val="both"/>
            </w:pPr>
            <w:r w:rsidRPr="009033D4">
              <w:t xml:space="preserve">Укладка в тару готовых </w:t>
            </w:r>
            <w:r>
              <w:t>деталей</w:t>
            </w:r>
            <w:r w:rsidRPr="009033D4">
              <w:t xml:space="preserve"> после накатки наружной метрической </w:t>
            </w:r>
            <w:r>
              <w:t>резьбы до 4</w:t>
            </w:r>
            <w:r w:rsidR="00AA5283">
              <w:t>‑й</w:t>
            </w:r>
            <w:r>
              <w:t xml:space="preserve"> степени </w:t>
            </w:r>
            <w:r w:rsidR="00B417B8">
              <w:t>точности или трубной</w:t>
            </w:r>
            <w:r>
              <w:t xml:space="preserve"> резьбы класса </w:t>
            </w:r>
            <w:r w:rsidR="00A51414">
              <w:t>точности A</w:t>
            </w:r>
            <w:r>
              <w:t xml:space="preserve"> с шероховатостью поверхностей</w:t>
            </w:r>
            <w:r w:rsidRPr="009033D4">
              <w:t xml:space="preserve"> до </w:t>
            </w:r>
            <w:r w:rsidR="00AA5283">
              <w:t>Ra </w:t>
            </w:r>
            <w:r>
              <w:t>0,4</w:t>
            </w:r>
            <w:r w:rsidR="00AA5283">
              <w:t> мкм</w:t>
            </w:r>
            <w:r w:rsidRPr="009033D4">
              <w:t xml:space="preserve"> на специализированном резьбонакатном станке</w:t>
            </w:r>
          </w:p>
        </w:tc>
      </w:tr>
      <w:tr w:rsidR="00E73A89" w:rsidRPr="00CC4257" w14:paraId="27F95768" w14:textId="77777777" w:rsidTr="00B15203">
        <w:trPr>
          <w:trHeight w:val="20"/>
        </w:trPr>
        <w:tc>
          <w:tcPr>
            <w:tcW w:w="879" w:type="pct"/>
            <w:vMerge/>
          </w:tcPr>
          <w:p w14:paraId="766A0F52" w14:textId="77777777" w:rsidR="00E73A89" w:rsidRPr="00CC4257" w:rsidRDefault="00E73A89" w:rsidP="00840FC7"/>
        </w:tc>
        <w:tc>
          <w:tcPr>
            <w:tcW w:w="4121" w:type="pct"/>
          </w:tcPr>
          <w:p w14:paraId="5DDAA503" w14:textId="14F56D4C" w:rsidR="00E73A89" w:rsidRPr="00CC4257" w:rsidRDefault="00E73A89" w:rsidP="00FC100C">
            <w:pPr>
              <w:jc w:val="both"/>
            </w:pPr>
            <w:r w:rsidRPr="009033D4">
              <w:t xml:space="preserve">Техническое обслуживание специализированного резьбонакатного станка при выполнении технологической операции по накатке наружной метрической </w:t>
            </w:r>
            <w:r>
              <w:t>резьбы до 4</w:t>
            </w:r>
            <w:r w:rsidR="00AA5283">
              <w:t>‑й</w:t>
            </w:r>
            <w:r>
              <w:t xml:space="preserve"> степени </w:t>
            </w:r>
            <w:r w:rsidR="00B417B8">
              <w:t>точности или трубной</w:t>
            </w:r>
            <w:r>
              <w:t xml:space="preserve"> резьбы класса </w:t>
            </w:r>
            <w:r w:rsidR="00A51414">
              <w:t>точности A</w:t>
            </w:r>
            <w:r>
              <w:t xml:space="preserve"> с шероховатостью поверхностей</w:t>
            </w:r>
            <w:r w:rsidRPr="009033D4">
              <w:t xml:space="preserve"> до </w:t>
            </w:r>
            <w:r w:rsidR="00AA5283">
              <w:t>Ra </w:t>
            </w:r>
            <w:r>
              <w:t>0,4</w:t>
            </w:r>
            <w:r w:rsidR="00AA5283">
              <w:t> мкм</w:t>
            </w:r>
            <w:r w:rsidRPr="009033D4">
              <w:t xml:space="preserve"> на </w:t>
            </w:r>
            <w:r>
              <w:t>машиностроительных деталях</w:t>
            </w:r>
          </w:p>
        </w:tc>
      </w:tr>
      <w:tr w:rsidR="00E73A89" w:rsidRPr="00CC4257" w14:paraId="6AF1E630" w14:textId="77777777" w:rsidTr="00B15203">
        <w:trPr>
          <w:trHeight w:val="20"/>
        </w:trPr>
        <w:tc>
          <w:tcPr>
            <w:tcW w:w="879" w:type="pct"/>
            <w:vMerge/>
          </w:tcPr>
          <w:p w14:paraId="239AF92A" w14:textId="77777777" w:rsidR="00E73A89" w:rsidRPr="00CC4257" w:rsidRDefault="00E73A89" w:rsidP="00840FC7"/>
        </w:tc>
        <w:tc>
          <w:tcPr>
            <w:tcW w:w="4121" w:type="pct"/>
          </w:tcPr>
          <w:p w14:paraId="0B558592" w14:textId="7E213C46" w:rsidR="00E73A89" w:rsidRPr="00CC4257" w:rsidRDefault="00E73A89" w:rsidP="00FC100C">
            <w:pPr>
              <w:jc w:val="both"/>
            </w:pPr>
            <w:r w:rsidRPr="009033D4">
              <w:t xml:space="preserve">Поддержание </w:t>
            </w:r>
            <w:r w:rsidR="00B15203">
              <w:t>исправного и работоспособного технического состояния</w:t>
            </w:r>
            <w:r w:rsidRPr="009033D4">
              <w:t xml:space="preserve"> приспособлений на специализированном резьбонакатном станке при выполнении технологической операции по накатке наружной метрической </w:t>
            </w:r>
            <w:r>
              <w:t>резьбы до 4</w:t>
            </w:r>
            <w:r w:rsidR="00AA5283">
              <w:t>‑й</w:t>
            </w:r>
            <w:r>
              <w:t xml:space="preserve"> степени </w:t>
            </w:r>
            <w:r w:rsidR="00B417B8">
              <w:t>точности или трубной</w:t>
            </w:r>
            <w:r>
              <w:t xml:space="preserve"> резьбы класса </w:t>
            </w:r>
            <w:r w:rsidR="00A51414">
              <w:t>точности A</w:t>
            </w:r>
            <w:r>
              <w:t xml:space="preserve"> с шероховатостью поверхностей</w:t>
            </w:r>
            <w:r w:rsidRPr="009033D4">
              <w:t xml:space="preserve"> до </w:t>
            </w:r>
            <w:r w:rsidR="00AA5283">
              <w:t>Ra </w:t>
            </w:r>
            <w:r>
              <w:t>0,4</w:t>
            </w:r>
            <w:r w:rsidR="00AA5283">
              <w:t> мкм</w:t>
            </w:r>
            <w:r w:rsidRPr="009033D4">
              <w:t xml:space="preserve"> на </w:t>
            </w:r>
            <w:r>
              <w:t>машиностроительных деталях</w:t>
            </w:r>
          </w:p>
        </w:tc>
      </w:tr>
      <w:tr w:rsidR="00E73A89" w:rsidRPr="00CC4257" w14:paraId="61B388DF" w14:textId="77777777" w:rsidTr="00B15203">
        <w:trPr>
          <w:trHeight w:val="20"/>
        </w:trPr>
        <w:tc>
          <w:tcPr>
            <w:tcW w:w="879" w:type="pct"/>
            <w:vMerge/>
          </w:tcPr>
          <w:p w14:paraId="5D18A976" w14:textId="77777777" w:rsidR="00E73A89" w:rsidRPr="00CC4257" w:rsidRDefault="00E73A89" w:rsidP="00840FC7"/>
        </w:tc>
        <w:tc>
          <w:tcPr>
            <w:tcW w:w="4121" w:type="pct"/>
          </w:tcPr>
          <w:p w14:paraId="1629EE9C" w14:textId="455A751E" w:rsidR="00E73A89" w:rsidRPr="00CC4257" w:rsidRDefault="00E73A89" w:rsidP="00FC100C">
            <w:pPr>
              <w:jc w:val="both"/>
            </w:pPr>
            <w:r w:rsidRPr="009033D4">
              <w:t xml:space="preserve">Замена изношенных инструментов на специализированном резьбонакатном станке при выполнении технологической операции по накатке наружной метрической </w:t>
            </w:r>
            <w:r>
              <w:t>резьбы до 4</w:t>
            </w:r>
            <w:r w:rsidR="00AA5283">
              <w:t>‑й</w:t>
            </w:r>
            <w:r>
              <w:t xml:space="preserve"> степени </w:t>
            </w:r>
            <w:r w:rsidR="00B417B8">
              <w:t>точности или трубной</w:t>
            </w:r>
            <w:r>
              <w:t xml:space="preserve"> резьбы класса </w:t>
            </w:r>
            <w:r w:rsidR="00A51414">
              <w:t>точности A</w:t>
            </w:r>
            <w:r>
              <w:t xml:space="preserve"> с шероховатостью поверхностей</w:t>
            </w:r>
            <w:r w:rsidRPr="009033D4">
              <w:t xml:space="preserve"> до </w:t>
            </w:r>
            <w:r w:rsidR="00AA5283">
              <w:t>Ra </w:t>
            </w:r>
            <w:r>
              <w:t>0,4</w:t>
            </w:r>
            <w:r w:rsidR="00AA5283">
              <w:t> мкм</w:t>
            </w:r>
            <w:r w:rsidRPr="009033D4">
              <w:t xml:space="preserve"> на </w:t>
            </w:r>
            <w:r>
              <w:t>машиностроительных деталях</w:t>
            </w:r>
          </w:p>
        </w:tc>
      </w:tr>
      <w:tr w:rsidR="00E73A89" w:rsidRPr="00CC4257" w14:paraId="6FDD4AE5" w14:textId="77777777" w:rsidTr="00B15203">
        <w:trPr>
          <w:trHeight w:val="20"/>
        </w:trPr>
        <w:tc>
          <w:tcPr>
            <w:tcW w:w="879" w:type="pct"/>
            <w:vMerge/>
          </w:tcPr>
          <w:p w14:paraId="3F96C7AD" w14:textId="77777777" w:rsidR="00E73A89" w:rsidRPr="00CC4257" w:rsidRDefault="00E73A89" w:rsidP="00840FC7"/>
        </w:tc>
        <w:tc>
          <w:tcPr>
            <w:tcW w:w="4121" w:type="pct"/>
          </w:tcPr>
          <w:p w14:paraId="16770A92" w14:textId="0AF598F3" w:rsidR="00E73A89" w:rsidRPr="00CC4257" w:rsidRDefault="00E73A89" w:rsidP="00FC100C">
            <w:pPr>
              <w:jc w:val="both"/>
            </w:pPr>
            <w:r w:rsidRPr="009033D4">
              <w:t xml:space="preserve">Поднастройка специализированного резьбонакатного станка при выполнении технологической операции по накатке наружной метрической </w:t>
            </w:r>
            <w:r>
              <w:t>резьбы до 4</w:t>
            </w:r>
            <w:r w:rsidR="00AA5283">
              <w:t>‑й</w:t>
            </w:r>
            <w:r>
              <w:t xml:space="preserve"> степени </w:t>
            </w:r>
            <w:r w:rsidR="00B417B8">
              <w:t>точности или трубной</w:t>
            </w:r>
            <w:r>
              <w:t xml:space="preserve"> резьбы класса </w:t>
            </w:r>
            <w:r w:rsidR="00A51414">
              <w:t>точности A</w:t>
            </w:r>
            <w:r>
              <w:t xml:space="preserve"> с шероховатостью поверхностей</w:t>
            </w:r>
            <w:r w:rsidRPr="009033D4">
              <w:t xml:space="preserve"> до </w:t>
            </w:r>
            <w:r w:rsidR="00AA5283">
              <w:t>Ra </w:t>
            </w:r>
            <w:r>
              <w:t>0,4</w:t>
            </w:r>
            <w:r w:rsidR="00AA5283">
              <w:t> мкм</w:t>
            </w:r>
            <w:r w:rsidRPr="009033D4">
              <w:t xml:space="preserve"> на </w:t>
            </w:r>
            <w:r>
              <w:t>машиностроительных деталях</w:t>
            </w:r>
          </w:p>
        </w:tc>
      </w:tr>
      <w:tr w:rsidR="00E73A89" w:rsidRPr="00CC4257" w14:paraId="77FD6312" w14:textId="77777777" w:rsidTr="00B15203">
        <w:trPr>
          <w:trHeight w:val="20"/>
        </w:trPr>
        <w:tc>
          <w:tcPr>
            <w:tcW w:w="879" w:type="pct"/>
            <w:vMerge w:val="restart"/>
          </w:tcPr>
          <w:p w14:paraId="178F1473" w14:textId="77777777" w:rsidR="00E73A89" w:rsidRPr="00CC4257" w:rsidRDefault="00E73A89" w:rsidP="00840FC7">
            <w:r w:rsidRPr="00CC4257">
              <w:t>Необходимые умения</w:t>
            </w:r>
          </w:p>
        </w:tc>
        <w:tc>
          <w:tcPr>
            <w:tcW w:w="4121" w:type="pct"/>
          </w:tcPr>
          <w:p w14:paraId="671050EC" w14:textId="77777777" w:rsidR="00E73A89" w:rsidRPr="00CC4257" w:rsidRDefault="00E73A89" w:rsidP="00FC100C">
            <w:pPr>
              <w:jc w:val="both"/>
            </w:pPr>
            <w:r w:rsidRPr="00C1730D">
              <w:t>Читать конструкторскую документацию</w:t>
            </w:r>
          </w:p>
        </w:tc>
      </w:tr>
      <w:tr w:rsidR="00E73A89" w:rsidRPr="00CC4257" w14:paraId="2A9D53C2" w14:textId="77777777" w:rsidTr="00B15203">
        <w:trPr>
          <w:trHeight w:val="20"/>
        </w:trPr>
        <w:tc>
          <w:tcPr>
            <w:tcW w:w="879" w:type="pct"/>
            <w:vMerge/>
          </w:tcPr>
          <w:p w14:paraId="4ECE949C" w14:textId="77777777" w:rsidR="00E73A89" w:rsidRPr="00CC4257" w:rsidRDefault="00E73A89" w:rsidP="00840FC7"/>
        </w:tc>
        <w:tc>
          <w:tcPr>
            <w:tcW w:w="4121" w:type="pct"/>
          </w:tcPr>
          <w:p w14:paraId="6628143D" w14:textId="77777777" w:rsidR="00E73A89" w:rsidRPr="00CC4257" w:rsidRDefault="00E73A89" w:rsidP="00FC100C">
            <w:pPr>
              <w:jc w:val="both"/>
            </w:pPr>
            <w:r w:rsidRPr="00C1730D">
              <w:t>Читать технологическую документацию</w:t>
            </w:r>
          </w:p>
        </w:tc>
      </w:tr>
      <w:tr w:rsidR="00E73A89" w:rsidRPr="00CC4257" w14:paraId="7A75C5CD" w14:textId="77777777" w:rsidTr="00B15203">
        <w:trPr>
          <w:trHeight w:val="20"/>
        </w:trPr>
        <w:tc>
          <w:tcPr>
            <w:tcW w:w="879" w:type="pct"/>
            <w:vMerge/>
          </w:tcPr>
          <w:p w14:paraId="70A30D05" w14:textId="77777777" w:rsidR="00E73A89" w:rsidRPr="00CC4257" w:rsidRDefault="00E73A89" w:rsidP="00840FC7"/>
        </w:tc>
        <w:tc>
          <w:tcPr>
            <w:tcW w:w="4121" w:type="pct"/>
          </w:tcPr>
          <w:p w14:paraId="3A3766F6" w14:textId="187014E7" w:rsidR="00E73A89" w:rsidRPr="00CC4257" w:rsidRDefault="00E73A89" w:rsidP="00FC100C">
            <w:pPr>
              <w:jc w:val="both"/>
            </w:pPr>
            <w:r w:rsidRPr="00C1730D">
              <w:t>Анализировать конструкторскую и технологическую документацию с целью установления плана выполнения технологической операции по накатке наружной метрической</w:t>
            </w:r>
            <w:r>
              <w:t xml:space="preserve"> резьбы до 4</w:t>
            </w:r>
            <w:r w:rsidR="00AA5283">
              <w:t>‑й</w:t>
            </w:r>
            <w:r>
              <w:t xml:space="preserve"> степени </w:t>
            </w:r>
            <w:r w:rsidR="000C580C">
              <w:t>точности или трубной</w:t>
            </w:r>
            <w:r>
              <w:t xml:space="preserve"> резьбы класса </w:t>
            </w:r>
            <w:r w:rsidR="00A51414">
              <w:t>точности A</w:t>
            </w:r>
            <w:r>
              <w:t xml:space="preserve"> с шероховатостью поверхностей</w:t>
            </w:r>
            <w:r w:rsidRPr="00C1730D">
              <w:t xml:space="preserve"> до </w:t>
            </w:r>
            <w:r w:rsidR="00AA5283">
              <w:t>Ra </w:t>
            </w:r>
            <w:r>
              <w:t>0,4</w:t>
            </w:r>
            <w:r w:rsidR="00AA5283">
              <w:t> мкм</w:t>
            </w:r>
            <w:r w:rsidRPr="00C1730D">
              <w:t xml:space="preserve"> на </w:t>
            </w:r>
            <w:r>
              <w:lastRenderedPageBreak/>
              <w:t>машиностроительных деталях</w:t>
            </w:r>
            <w:r w:rsidRPr="00C1730D">
              <w:t xml:space="preserve"> на специализированном резьбонакатном станке</w:t>
            </w:r>
          </w:p>
        </w:tc>
      </w:tr>
      <w:tr w:rsidR="00E73A89" w:rsidRPr="00CC4257" w14:paraId="5DA2BEFF" w14:textId="77777777" w:rsidTr="00B15203">
        <w:trPr>
          <w:trHeight w:val="20"/>
        </w:trPr>
        <w:tc>
          <w:tcPr>
            <w:tcW w:w="879" w:type="pct"/>
            <w:vMerge/>
          </w:tcPr>
          <w:p w14:paraId="133252E5" w14:textId="77777777" w:rsidR="00E73A89" w:rsidRPr="00CC4257" w:rsidRDefault="00E73A89" w:rsidP="00840FC7"/>
        </w:tc>
        <w:tc>
          <w:tcPr>
            <w:tcW w:w="4121" w:type="pct"/>
          </w:tcPr>
          <w:p w14:paraId="0CA2D3C4" w14:textId="02CB71FB" w:rsidR="00E73A89" w:rsidRPr="00CC4257" w:rsidRDefault="00E73A89" w:rsidP="00FC100C">
            <w:pPr>
              <w:jc w:val="both"/>
            </w:pPr>
            <w:r w:rsidRPr="00C1730D">
              <w:t xml:space="preserve">Устанавливать заготовки </w:t>
            </w:r>
            <w:r>
              <w:t>деталей</w:t>
            </w:r>
            <w:r w:rsidRPr="00C1730D">
              <w:t xml:space="preserve"> при выполнении </w:t>
            </w:r>
            <w:r w:rsidRPr="0057492A">
              <w:t xml:space="preserve">технологических операций </w:t>
            </w:r>
            <w:r w:rsidRPr="00C1730D">
              <w:t>по накатке наружной метрической</w:t>
            </w:r>
            <w:r>
              <w:t xml:space="preserve"> резьбы до 4</w:t>
            </w:r>
            <w:r w:rsidR="00AA5283">
              <w:t>‑й</w:t>
            </w:r>
            <w:r>
              <w:t xml:space="preserve"> степени </w:t>
            </w:r>
            <w:r w:rsidR="000C580C">
              <w:t>точности или трубной</w:t>
            </w:r>
            <w:r>
              <w:t xml:space="preserve"> резьбы класса </w:t>
            </w:r>
            <w:r w:rsidR="00A51414">
              <w:t>точности A</w:t>
            </w:r>
            <w:r>
              <w:t xml:space="preserve"> с шероховатостью поверхностей</w:t>
            </w:r>
            <w:r w:rsidRPr="00C1730D">
              <w:t xml:space="preserve"> до </w:t>
            </w:r>
            <w:r w:rsidR="00AA5283">
              <w:t>Ra </w:t>
            </w:r>
            <w:r>
              <w:t>0,4</w:t>
            </w:r>
            <w:r w:rsidR="00AA5283">
              <w:t> мкм</w:t>
            </w:r>
            <w:r w:rsidRPr="00C1730D">
              <w:t xml:space="preserve"> на специализированных резьбонакатных станках</w:t>
            </w:r>
          </w:p>
        </w:tc>
      </w:tr>
      <w:tr w:rsidR="00E73A89" w:rsidRPr="00CC4257" w14:paraId="67FF0A65" w14:textId="77777777" w:rsidTr="00B15203">
        <w:trPr>
          <w:trHeight w:val="20"/>
        </w:trPr>
        <w:tc>
          <w:tcPr>
            <w:tcW w:w="879" w:type="pct"/>
            <w:vMerge/>
          </w:tcPr>
          <w:p w14:paraId="478630B3" w14:textId="77777777" w:rsidR="00E73A89" w:rsidRPr="00CC4257" w:rsidRDefault="00E73A89" w:rsidP="00840FC7"/>
        </w:tc>
        <w:tc>
          <w:tcPr>
            <w:tcW w:w="4121" w:type="pct"/>
          </w:tcPr>
          <w:p w14:paraId="02072ABB" w14:textId="0F0963AF" w:rsidR="00E73A89" w:rsidRPr="00CC4257" w:rsidRDefault="00E73A89" w:rsidP="00FC100C">
            <w:pPr>
              <w:jc w:val="both"/>
            </w:pPr>
            <w:r w:rsidRPr="00C1730D">
              <w:t>Управлять рабочими органами специализированных резьбонакатных станков при выполнении технологических операций по накатке наружной метрической</w:t>
            </w:r>
            <w:r>
              <w:t xml:space="preserve"> резьбы до 4</w:t>
            </w:r>
            <w:r w:rsidR="00AA5283">
              <w:t>‑й</w:t>
            </w:r>
            <w:r>
              <w:t xml:space="preserve"> степени </w:t>
            </w:r>
            <w:r w:rsidR="000C580C">
              <w:t>точности или трубной</w:t>
            </w:r>
            <w:r>
              <w:t xml:space="preserve"> резьбы класса </w:t>
            </w:r>
            <w:r w:rsidR="00A51414">
              <w:t>точности A</w:t>
            </w:r>
            <w:r>
              <w:t xml:space="preserve"> с шероховатостью поверхностей</w:t>
            </w:r>
            <w:r w:rsidRPr="00C1730D">
              <w:t xml:space="preserve"> до </w:t>
            </w:r>
            <w:r w:rsidR="00AA5283">
              <w:t>Ra </w:t>
            </w:r>
            <w:r>
              <w:t>0,4</w:t>
            </w:r>
            <w:r w:rsidR="00AA5283">
              <w:t> мкм</w:t>
            </w:r>
            <w:r w:rsidRPr="00C1730D">
              <w:t xml:space="preserve"> на </w:t>
            </w:r>
            <w:r>
              <w:t>машиностроительных деталях</w:t>
            </w:r>
          </w:p>
        </w:tc>
      </w:tr>
      <w:tr w:rsidR="00E73A89" w:rsidRPr="00CC4257" w14:paraId="4D2E4D80" w14:textId="77777777" w:rsidTr="00B15203">
        <w:trPr>
          <w:trHeight w:val="20"/>
        </w:trPr>
        <w:tc>
          <w:tcPr>
            <w:tcW w:w="879" w:type="pct"/>
            <w:vMerge/>
          </w:tcPr>
          <w:p w14:paraId="3E3EA2F4" w14:textId="77777777" w:rsidR="00E73A89" w:rsidRPr="00CC4257" w:rsidRDefault="00E73A89" w:rsidP="00840FC7"/>
        </w:tc>
        <w:tc>
          <w:tcPr>
            <w:tcW w:w="4121" w:type="pct"/>
          </w:tcPr>
          <w:p w14:paraId="03FE4874" w14:textId="57E24363" w:rsidR="00E73A89" w:rsidRPr="00CC4257" w:rsidRDefault="00E73A89" w:rsidP="00FC100C">
            <w:pPr>
              <w:jc w:val="both"/>
            </w:pPr>
            <w:r w:rsidRPr="00C1730D">
              <w:t>Контролировать наличие и состояние смазочно-охлаждающих технологических средств на специализированных резьбонакатных станках при выполнении технологических операций по накатке наружной метрической</w:t>
            </w:r>
            <w:r>
              <w:t xml:space="preserve"> резьбы до 4</w:t>
            </w:r>
            <w:r w:rsidR="00AA5283">
              <w:t>‑й</w:t>
            </w:r>
            <w:r>
              <w:t xml:space="preserve"> степени </w:t>
            </w:r>
            <w:r w:rsidR="000C580C">
              <w:t>точности или трубной</w:t>
            </w:r>
            <w:r>
              <w:t xml:space="preserve"> резьбы класса </w:t>
            </w:r>
            <w:r w:rsidR="00A51414">
              <w:t>точности A</w:t>
            </w:r>
            <w:r>
              <w:t xml:space="preserve"> с шероховатостью поверхностей</w:t>
            </w:r>
            <w:r w:rsidRPr="00C1730D">
              <w:t xml:space="preserve"> до </w:t>
            </w:r>
            <w:r w:rsidR="00AA5283">
              <w:t>Ra </w:t>
            </w:r>
            <w:r>
              <w:t>0,4</w:t>
            </w:r>
            <w:r w:rsidR="00AA5283">
              <w:t> мкм</w:t>
            </w:r>
            <w:r w:rsidRPr="00C1730D">
              <w:t xml:space="preserve"> на </w:t>
            </w:r>
            <w:r>
              <w:t>машиностроительных деталях</w:t>
            </w:r>
          </w:p>
        </w:tc>
      </w:tr>
      <w:tr w:rsidR="00E73A89" w:rsidRPr="00CC4257" w14:paraId="64A44AAC" w14:textId="77777777" w:rsidTr="00B15203">
        <w:trPr>
          <w:trHeight w:val="20"/>
        </w:trPr>
        <w:tc>
          <w:tcPr>
            <w:tcW w:w="879" w:type="pct"/>
            <w:vMerge/>
          </w:tcPr>
          <w:p w14:paraId="04600CA8" w14:textId="77777777" w:rsidR="00E73A89" w:rsidRPr="00CC4257" w:rsidRDefault="00E73A89" w:rsidP="00840FC7"/>
        </w:tc>
        <w:tc>
          <w:tcPr>
            <w:tcW w:w="4121" w:type="pct"/>
          </w:tcPr>
          <w:p w14:paraId="73D244BF" w14:textId="1A04167E" w:rsidR="00E73A89" w:rsidRPr="00CC4257" w:rsidRDefault="00E73A89" w:rsidP="00FC100C">
            <w:pPr>
              <w:jc w:val="both"/>
            </w:pPr>
            <w:r w:rsidRPr="00C1730D">
              <w:t>Устанавливать режимы обработки на специализированных резьбонакатных станках при выполнении технологических операций по накатке наружной метрической</w:t>
            </w:r>
            <w:r>
              <w:t xml:space="preserve"> резьбы до 4</w:t>
            </w:r>
            <w:r w:rsidR="00AA5283">
              <w:t>‑й</w:t>
            </w:r>
            <w:r>
              <w:t xml:space="preserve"> степени </w:t>
            </w:r>
            <w:r w:rsidR="000C580C">
              <w:t>точности или трубной</w:t>
            </w:r>
            <w:r>
              <w:t xml:space="preserve"> резьбы класса </w:t>
            </w:r>
            <w:r w:rsidR="00A51414">
              <w:t>точности A</w:t>
            </w:r>
            <w:r>
              <w:t xml:space="preserve"> с шероховатостью поверхностей</w:t>
            </w:r>
            <w:r w:rsidRPr="00C1730D">
              <w:t xml:space="preserve"> до </w:t>
            </w:r>
            <w:r w:rsidR="00AA5283">
              <w:t>Ra </w:t>
            </w:r>
            <w:r>
              <w:t>0,4</w:t>
            </w:r>
            <w:r w:rsidR="00AA5283">
              <w:t> мкм</w:t>
            </w:r>
            <w:r w:rsidRPr="00C1730D">
              <w:t xml:space="preserve"> на </w:t>
            </w:r>
            <w:r>
              <w:t>машиностроительных деталях</w:t>
            </w:r>
          </w:p>
        </w:tc>
      </w:tr>
      <w:tr w:rsidR="00E73A89" w:rsidRPr="00CC4257" w14:paraId="1FAC8D6C" w14:textId="77777777" w:rsidTr="00B15203">
        <w:trPr>
          <w:trHeight w:val="20"/>
        </w:trPr>
        <w:tc>
          <w:tcPr>
            <w:tcW w:w="879" w:type="pct"/>
            <w:vMerge/>
          </w:tcPr>
          <w:p w14:paraId="0DD188EC" w14:textId="77777777" w:rsidR="00E73A89" w:rsidRPr="00CC4257" w:rsidRDefault="00E73A89" w:rsidP="00840FC7"/>
        </w:tc>
        <w:tc>
          <w:tcPr>
            <w:tcW w:w="4121" w:type="pct"/>
          </w:tcPr>
          <w:p w14:paraId="3A7E7072" w14:textId="0303BA33" w:rsidR="00E73A89" w:rsidRPr="00CC4257" w:rsidRDefault="00E73A89" w:rsidP="00FC100C">
            <w:pPr>
              <w:jc w:val="both"/>
            </w:pPr>
            <w:r w:rsidRPr="00C1730D">
              <w:t>Использовать смазочно-охлаждающие технологические средства на специализированных резьбонакатных станках при выполнении технологических операций по накатке наружной метрической</w:t>
            </w:r>
            <w:r>
              <w:t xml:space="preserve"> резьбы до 4</w:t>
            </w:r>
            <w:r w:rsidR="00AA5283">
              <w:t>‑й</w:t>
            </w:r>
            <w:r>
              <w:t xml:space="preserve"> степени </w:t>
            </w:r>
            <w:r w:rsidR="000C580C">
              <w:t>точности или трубной</w:t>
            </w:r>
            <w:r>
              <w:t xml:space="preserve"> резьбы класса </w:t>
            </w:r>
            <w:r w:rsidR="00A51414">
              <w:t>точности A</w:t>
            </w:r>
            <w:r>
              <w:t xml:space="preserve"> с шероховатостью поверхностей</w:t>
            </w:r>
            <w:r w:rsidRPr="00C1730D">
              <w:t xml:space="preserve"> до </w:t>
            </w:r>
            <w:r w:rsidR="00AA5283">
              <w:t>Ra </w:t>
            </w:r>
            <w:r>
              <w:t>0,4</w:t>
            </w:r>
            <w:r w:rsidR="00AA5283">
              <w:t> мкм</w:t>
            </w:r>
            <w:r w:rsidRPr="00C1730D">
              <w:t xml:space="preserve"> на </w:t>
            </w:r>
            <w:r>
              <w:t>машиностроительных деталях</w:t>
            </w:r>
            <w:r w:rsidRPr="00C1730D">
              <w:t xml:space="preserve"> </w:t>
            </w:r>
          </w:p>
        </w:tc>
      </w:tr>
      <w:tr w:rsidR="00E73A89" w:rsidRPr="00CC4257" w14:paraId="0E978F9D" w14:textId="77777777" w:rsidTr="00B15203">
        <w:trPr>
          <w:trHeight w:val="20"/>
        </w:trPr>
        <w:tc>
          <w:tcPr>
            <w:tcW w:w="879" w:type="pct"/>
            <w:vMerge/>
          </w:tcPr>
          <w:p w14:paraId="39BA3111" w14:textId="77777777" w:rsidR="00E73A89" w:rsidRPr="00CC4257" w:rsidRDefault="00E73A89" w:rsidP="00840FC7"/>
        </w:tc>
        <w:tc>
          <w:tcPr>
            <w:tcW w:w="4121" w:type="pct"/>
          </w:tcPr>
          <w:p w14:paraId="36F921EF" w14:textId="5A69BDEA" w:rsidR="00E73A89" w:rsidRPr="00CC4257" w:rsidRDefault="00E73A89" w:rsidP="00FC100C">
            <w:pPr>
              <w:jc w:val="both"/>
            </w:pPr>
            <w:r w:rsidRPr="00C1730D">
              <w:t xml:space="preserve">Применять средства индивидуальной </w:t>
            </w:r>
            <w:r w:rsidR="00315BF9">
              <w:t>и (или)</w:t>
            </w:r>
            <w:r w:rsidRPr="00C1730D">
              <w:t xml:space="preserve"> коллективной защиты при работе на специализированных резьбонакатных станках при выполнении технологических операций по накатке наружной метрической</w:t>
            </w:r>
            <w:r>
              <w:t xml:space="preserve"> резьбы до 4</w:t>
            </w:r>
            <w:r w:rsidR="00AA5283">
              <w:t>‑й</w:t>
            </w:r>
            <w:r>
              <w:t xml:space="preserve"> степени </w:t>
            </w:r>
            <w:r w:rsidR="000C580C">
              <w:t>точности или трубной</w:t>
            </w:r>
            <w:r>
              <w:t xml:space="preserve"> резьбы класса </w:t>
            </w:r>
            <w:r w:rsidR="00A51414">
              <w:t>точности A</w:t>
            </w:r>
            <w:r>
              <w:t xml:space="preserve"> с шероховатостью поверхностей</w:t>
            </w:r>
            <w:r w:rsidRPr="00C1730D">
              <w:t xml:space="preserve"> до </w:t>
            </w:r>
            <w:r w:rsidR="00AA5283">
              <w:t>Ra </w:t>
            </w:r>
            <w:r>
              <w:t>0,4</w:t>
            </w:r>
            <w:r w:rsidR="00AA5283">
              <w:t> мкм</w:t>
            </w:r>
            <w:r w:rsidRPr="00C1730D">
              <w:t xml:space="preserve"> на </w:t>
            </w:r>
            <w:r>
              <w:t>машиностроительных деталях</w:t>
            </w:r>
          </w:p>
        </w:tc>
      </w:tr>
      <w:tr w:rsidR="00E73A89" w:rsidRPr="00CC4257" w14:paraId="208DC0D6" w14:textId="77777777" w:rsidTr="00B15203">
        <w:trPr>
          <w:trHeight w:val="20"/>
        </w:trPr>
        <w:tc>
          <w:tcPr>
            <w:tcW w:w="879" w:type="pct"/>
            <w:vMerge/>
          </w:tcPr>
          <w:p w14:paraId="676D3FF1" w14:textId="77777777" w:rsidR="00E73A89" w:rsidRPr="00CC4257" w:rsidRDefault="00E73A89" w:rsidP="00840FC7"/>
        </w:tc>
        <w:tc>
          <w:tcPr>
            <w:tcW w:w="4121" w:type="pct"/>
          </w:tcPr>
          <w:p w14:paraId="653AEC72" w14:textId="2D88A7D6" w:rsidR="00E73A89" w:rsidRPr="00CC4257" w:rsidRDefault="00E73A89" w:rsidP="00FC100C">
            <w:pPr>
              <w:jc w:val="both"/>
            </w:pPr>
            <w:r w:rsidRPr="00C1730D">
              <w:t>Проверять исправность и работоспособность специализированных резьбонакатных станков при выполнении технологических операций по накатке наружной метрической</w:t>
            </w:r>
            <w:r>
              <w:t xml:space="preserve"> резьбы до 4</w:t>
            </w:r>
            <w:r w:rsidR="00AA5283">
              <w:t>‑й</w:t>
            </w:r>
            <w:r>
              <w:t xml:space="preserve"> степени </w:t>
            </w:r>
            <w:r w:rsidR="000C580C">
              <w:t>точности или трубной</w:t>
            </w:r>
            <w:r>
              <w:t xml:space="preserve"> резьбы класса </w:t>
            </w:r>
            <w:r w:rsidR="00A51414">
              <w:t>точности A</w:t>
            </w:r>
            <w:r>
              <w:t xml:space="preserve"> с шероховатостью поверхностей</w:t>
            </w:r>
            <w:r w:rsidRPr="00C1730D">
              <w:t xml:space="preserve"> до </w:t>
            </w:r>
            <w:r w:rsidR="00AA5283">
              <w:t>Ra </w:t>
            </w:r>
            <w:r>
              <w:t>0,4</w:t>
            </w:r>
            <w:r w:rsidR="00AA5283">
              <w:t> мкм</w:t>
            </w:r>
            <w:r w:rsidRPr="00C1730D">
              <w:t xml:space="preserve"> на </w:t>
            </w:r>
            <w:r>
              <w:t>машиностроительных деталях</w:t>
            </w:r>
          </w:p>
        </w:tc>
      </w:tr>
      <w:tr w:rsidR="00E73A89" w:rsidRPr="00CC4257" w14:paraId="0F299658" w14:textId="77777777" w:rsidTr="00B15203">
        <w:trPr>
          <w:trHeight w:val="20"/>
        </w:trPr>
        <w:tc>
          <w:tcPr>
            <w:tcW w:w="879" w:type="pct"/>
            <w:vMerge/>
          </w:tcPr>
          <w:p w14:paraId="792B8909" w14:textId="77777777" w:rsidR="00E73A89" w:rsidRPr="00CC4257" w:rsidRDefault="00E73A89" w:rsidP="00840FC7"/>
        </w:tc>
        <w:tc>
          <w:tcPr>
            <w:tcW w:w="4121" w:type="pct"/>
          </w:tcPr>
          <w:p w14:paraId="1635206C" w14:textId="5E85AAFC" w:rsidR="00E73A89" w:rsidRPr="00CC4257" w:rsidRDefault="00E73A89" w:rsidP="00FC100C">
            <w:pPr>
              <w:jc w:val="both"/>
            </w:pPr>
            <w:r w:rsidRPr="00C1730D">
              <w:t>Проводить очистку специализированных резьбонакатных станков от пыли, стружки, масляных пятен при выполнении технологических операций по накатке наружной метрической</w:t>
            </w:r>
            <w:r>
              <w:t xml:space="preserve"> резьбы до 4</w:t>
            </w:r>
            <w:r w:rsidR="00AA5283">
              <w:t>‑й</w:t>
            </w:r>
            <w:r>
              <w:t xml:space="preserve"> степени </w:t>
            </w:r>
            <w:r w:rsidR="000C580C">
              <w:t>точности или трубной</w:t>
            </w:r>
            <w:r>
              <w:t xml:space="preserve"> резьбы класса </w:t>
            </w:r>
            <w:r w:rsidR="00A51414">
              <w:t>точности A</w:t>
            </w:r>
            <w:r>
              <w:t xml:space="preserve"> с шероховатостью поверхностей</w:t>
            </w:r>
            <w:r w:rsidRPr="00C1730D">
              <w:t xml:space="preserve"> до </w:t>
            </w:r>
            <w:r w:rsidR="00AA5283">
              <w:t>Ra </w:t>
            </w:r>
            <w:r>
              <w:t>0,4</w:t>
            </w:r>
            <w:r w:rsidR="00AA5283">
              <w:t> мкм</w:t>
            </w:r>
            <w:r w:rsidRPr="00C1730D">
              <w:t xml:space="preserve"> на </w:t>
            </w:r>
            <w:r>
              <w:t>машиностроительных деталях</w:t>
            </w:r>
          </w:p>
        </w:tc>
      </w:tr>
      <w:tr w:rsidR="00E73A89" w:rsidRPr="00CC4257" w14:paraId="34370E48" w14:textId="77777777" w:rsidTr="00B15203">
        <w:trPr>
          <w:trHeight w:val="20"/>
        </w:trPr>
        <w:tc>
          <w:tcPr>
            <w:tcW w:w="879" w:type="pct"/>
            <w:vMerge/>
          </w:tcPr>
          <w:p w14:paraId="49796FE8" w14:textId="77777777" w:rsidR="00E73A89" w:rsidRPr="00CC4257" w:rsidRDefault="00E73A89" w:rsidP="00840FC7"/>
        </w:tc>
        <w:tc>
          <w:tcPr>
            <w:tcW w:w="4121" w:type="pct"/>
          </w:tcPr>
          <w:p w14:paraId="52C6EB20" w14:textId="3E5A86F1" w:rsidR="00E73A89" w:rsidRPr="00CC4257" w:rsidRDefault="00E73A89" w:rsidP="00FC100C">
            <w:pPr>
              <w:jc w:val="both"/>
            </w:pPr>
            <w:r w:rsidRPr="00C1730D">
              <w:t>Проводить смазку рабочих органов специализированных резьбонакатных станков при выполнении технологических операций по накатке наружной метрической</w:t>
            </w:r>
            <w:r>
              <w:t xml:space="preserve"> резьбы до 4</w:t>
            </w:r>
            <w:r w:rsidR="00AA5283">
              <w:t>‑й</w:t>
            </w:r>
            <w:r>
              <w:t xml:space="preserve"> степени </w:t>
            </w:r>
            <w:r w:rsidR="000C580C">
              <w:t>точности или трубной</w:t>
            </w:r>
            <w:r>
              <w:t xml:space="preserve"> резьбы класса </w:t>
            </w:r>
            <w:r w:rsidR="00A51414">
              <w:t>точности A</w:t>
            </w:r>
            <w:r>
              <w:t xml:space="preserve"> с шероховатостью поверхностей</w:t>
            </w:r>
            <w:r w:rsidRPr="00C1730D">
              <w:t xml:space="preserve"> до </w:t>
            </w:r>
            <w:r w:rsidR="00AA5283">
              <w:t>Ra </w:t>
            </w:r>
            <w:r>
              <w:t>0,4</w:t>
            </w:r>
            <w:r w:rsidR="00AA5283">
              <w:t> мкм</w:t>
            </w:r>
            <w:r w:rsidRPr="00C1730D">
              <w:t xml:space="preserve"> на </w:t>
            </w:r>
            <w:r>
              <w:t>машиностроительных деталях</w:t>
            </w:r>
          </w:p>
        </w:tc>
      </w:tr>
      <w:tr w:rsidR="00E73A89" w:rsidRPr="00CC4257" w14:paraId="48DF547D" w14:textId="77777777" w:rsidTr="00B15203">
        <w:trPr>
          <w:trHeight w:val="20"/>
        </w:trPr>
        <w:tc>
          <w:tcPr>
            <w:tcW w:w="879" w:type="pct"/>
            <w:vMerge/>
          </w:tcPr>
          <w:p w14:paraId="3F2BA9F6" w14:textId="77777777" w:rsidR="00E73A89" w:rsidRPr="00CC4257" w:rsidRDefault="00E73A89" w:rsidP="00840FC7"/>
        </w:tc>
        <w:tc>
          <w:tcPr>
            <w:tcW w:w="4121" w:type="pct"/>
          </w:tcPr>
          <w:p w14:paraId="092418FD" w14:textId="0684E880" w:rsidR="00E73A89" w:rsidRPr="00CC4257" w:rsidRDefault="00E73A89" w:rsidP="00FC100C">
            <w:pPr>
              <w:jc w:val="both"/>
            </w:pPr>
            <w:r w:rsidRPr="00C1730D">
              <w:t>Выполнять регламентные работы по техническому обслуживанию специализированных резьбонакатных станков при выполнении технологических операций по накатке наружной метрической</w:t>
            </w:r>
            <w:r>
              <w:t xml:space="preserve"> резьбы до 4</w:t>
            </w:r>
            <w:r w:rsidR="00AA5283">
              <w:t>‑й</w:t>
            </w:r>
            <w:r>
              <w:t xml:space="preserve"> степени </w:t>
            </w:r>
            <w:r w:rsidR="000C580C">
              <w:t>точности или трубной</w:t>
            </w:r>
            <w:r>
              <w:t xml:space="preserve"> резьбы класса </w:t>
            </w:r>
            <w:r w:rsidR="00A51414">
              <w:t>точности A</w:t>
            </w:r>
            <w:r>
              <w:t xml:space="preserve"> с шероховатостью поверхностей</w:t>
            </w:r>
            <w:r w:rsidRPr="00C1730D">
              <w:t xml:space="preserve"> до </w:t>
            </w:r>
            <w:r w:rsidR="00AA5283">
              <w:t>Ra </w:t>
            </w:r>
            <w:r>
              <w:t>0,4</w:t>
            </w:r>
            <w:r w:rsidR="00AA5283">
              <w:t> мкм</w:t>
            </w:r>
            <w:r w:rsidRPr="00C1730D">
              <w:t xml:space="preserve"> на </w:t>
            </w:r>
            <w:r>
              <w:t>машиностроительных деталях</w:t>
            </w:r>
          </w:p>
        </w:tc>
      </w:tr>
      <w:tr w:rsidR="00E73A89" w:rsidRPr="00CC4257" w14:paraId="1A447C1A" w14:textId="77777777" w:rsidTr="00B15203">
        <w:trPr>
          <w:trHeight w:val="20"/>
        </w:trPr>
        <w:tc>
          <w:tcPr>
            <w:tcW w:w="879" w:type="pct"/>
            <w:vMerge/>
          </w:tcPr>
          <w:p w14:paraId="3AB90A30" w14:textId="77777777" w:rsidR="00E73A89" w:rsidRPr="00CC4257" w:rsidRDefault="00E73A89" w:rsidP="00840FC7"/>
        </w:tc>
        <w:tc>
          <w:tcPr>
            <w:tcW w:w="4121" w:type="pct"/>
          </w:tcPr>
          <w:p w14:paraId="67C8B7EA" w14:textId="088419D7" w:rsidR="00E73A89" w:rsidRPr="00CC4257" w:rsidRDefault="00E73A89" w:rsidP="00FC100C">
            <w:pPr>
              <w:jc w:val="both"/>
            </w:pPr>
            <w:r w:rsidRPr="00C1730D">
              <w:t>Поддерживать состояние рабочего места в соответствии с требованиями охраны труда, пожарной, промышленной и экологической безопасности при выполнении технологических операций по накатке наружной метрической</w:t>
            </w:r>
            <w:r>
              <w:t xml:space="preserve"> </w:t>
            </w:r>
            <w:r>
              <w:lastRenderedPageBreak/>
              <w:t>резьбы до 4</w:t>
            </w:r>
            <w:r w:rsidR="00AA5283">
              <w:t>‑й</w:t>
            </w:r>
            <w:r>
              <w:t xml:space="preserve"> степени </w:t>
            </w:r>
            <w:r w:rsidR="000C580C">
              <w:t>точности или трубной</w:t>
            </w:r>
            <w:r>
              <w:t xml:space="preserve"> резьбы класса </w:t>
            </w:r>
            <w:r w:rsidR="00A51414">
              <w:t>точности A</w:t>
            </w:r>
            <w:r>
              <w:t xml:space="preserve"> с шероховатостью поверхностей</w:t>
            </w:r>
            <w:r w:rsidRPr="00C1730D">
              <w:t xml:space="preserve"> до </w:t>
            </w:r>
            <w:r w:rsidR="00AA5283">
              <w:t>Ra </w:t>
            </w:r>
            <w:r>
              <w:t>0,4</w:t>
            </w:r>
            <w:r w:rsidR="00AA5283">
              <w:t> мкм</w:t>
            </w:r>
            <w:r w:rsidRPr="00C1730D">
              <w:t xml:space="preserve"> на </w:t>
            </w:r>
            <w:r>
              <w:t>машиностроительных деталях</w:t>
            </w:r>
            <w:r w:rsidRPr="00C1730D">
              <w:t xml:space="preserve"> на специализированных резьбонакатных станках</w:t>
            </w:r>
          </w:p>
        </w:tc>
      </w:tr>
      <w:tr w:rsidR="00E73A89" w:rsidRPr="00CC4257" w14:paraId="3A78CD10" w14:textId="77777777" w:rsidTr="00B15203">
        <w:trPr>
          <w:trHeight w:val="20"/>
        </w:trPr>
        <w:tc>
          <w:tcPr>
            <w:tcW w:w="879" w:type="pct"/>
            <w:vMerge/>
          </w:tcPr>
          <w:p w14:paraId="5059C118" w14:textId="77777777" w:rsidR="00E73A89" w:rsidRPr="00CC4257" w:rsidRDefault="00E73A89" w:rsidP="00840FC7"/>
        </w:tc>
        <w:tc>
          <w:tcPr>
            <w:tcW w:w="4121" w:type="pct"/>
          </w:tcPr>
          <w:p w14:paraId="1E5192C8" w14:textId="008EFC4F" w:rsidR="00E73A89" w:rsidRPr="00CC4257" w:rsidRDefault="00E73A89" w:rsidP="00FC100C">
            <w:pPr>
              <w:jc w:val="both"/>
            </w:pPr>
            <w:r w:rsidRPr="00C1730D">
              <w:t>Оценивать состояние накатных инструментов на специализированных резьбонакатных станках при выполнении технологических операций по накатке наружной метрической</w:t>
            </w:r>
            <w:r>
              <w:t xml:space="preserve"> резьбы до 4</w:t>
            </w:r>
            <w:r w:rsidR="00AA5283">
              <w:t>‑й</w:t>
            </w:r>
            <w:r>
              <w:t xml:space="preserve"> степени </w:t>
            </w:r>
            <w:r w:rsidR="000C580C">
              <w:t>точности или трубной</w:t>
            </w:r>
            <w:r>
              <w:t xml:space="preserve"> резьбы класса </w:t>
            </w:r>
            <w:r w:rsidR="00A51414">
              <w:t>точности A</w:t>
            </w:r>
            <w:r>
              <w:t xml:space="preserve"> с шероховатостью поверхностей</w:t>
            </w:r>
            <w:r w:rsidRPr="00C1730D">
              <w:t xml:space="preserve"> до </w:t>
            </w:r>
            <w:r w:rsidR="00AA5283">
              <w:t>Ra </w:t>
            </w:r>
            <w:r>
              <w:t>0,4</w:t>
            </w:r>
            <w:r w:rsidR="00AA5283">
              <w:t> мкм</w:t>
            </w:r>
            <w:r w:rsidRPr="00C1730D">
              <w:t xml:space="preserve"> на </w:t>
            </w:r>
            <w:r>
              <w:t>машиностроительных деталях</w:t>
            </w:r>
          </w:p>
        </w:tc>
      </w:tr>
      <w:tr w:rsidR="00E73A89" w:rsidRPr="00CC4257" w14:paraId="7011384F" w14:textId="77777777" w:rsidTr="00B15203">
        <w:trPr>
          <w:trHeight w:val="20"/>
        </w:trPr>
        <w:tc>
          <w:tcPr>
            <w:tcW w:w="879" w:type="pct"/>
            <w:vMerge/>
          </w:tcPr>
          <w:p w14:paraId="475FA073" w14:textId="77777777" w:rsidR="00E73A89" w:rsidRPr="00CC4257" w:rsidRDefault="00E73A89" w:rsidP="00840FC7"/>
        </w:tc>
        <w:tc>
          <w:tcPr>
            <w:tcW w:w="4121" w:type="pct"/>
          </w:tcPr>
          <w:p w14:paraId="3A9B3A1D" w14:textId="19F2233C" w:rsidR="00E73A89" w:rsidRPr="00CC4257" w:rsidRDefault="00E73A89" w:rsidP="00FC100C">
            <w:pPr>
              <w:jc w:val="both"/>
            </w:pPr>
            <w:r w:rsidRPr="00C1730D">
              <w:t>Снимать и устанавливать накатные инструменты на специализированных резьбонакатных станках при выполнении технологических операций по накатке наружной метрической</w:t>
            </w:r>
            <w:r>
              <w:t xml:space="preserve"> резьбы до 4</w:t>
            </w:r>
            <w:r w:rsidR="00AA5283">
              <w:t>‑й</w:t>
            </w:r>
            <w:r>
              <w:t xml:space="preserve"> степени </w:t>
            </w:r>
            <w:r w:rsidR="000C580C">
              <w:t>точности или трубной</w:t>
            </w:r>
            <w:r>
              <w:t xml:space="preserve"> резьбы класса </w:t>
            </w:r>
            <w:r w:rsidR="00A51414">
              <w:t>точности A</w:t>
            </w:r>
            <w:r>
              <w:t xml:space="preserve"> с шероховатостью поверхностей</w:t>
            </w:r>
            <w:r w:rsidRPr="00C1730D">
              <w:t xml:space="preserve"> до </w:t>
            </w:r>
            <w:r w:rsidR="00AA5283">
              <w:t>Ra </w:t>
            </w:r>
            <w:r>
              <w:t>0,4</w:t>
            </w:r>
            <w:r w:rsidR="00AA5283">
              <w:t> мкм</w:t>
            </w:r>
            <w:r w:rsidRPr="00C1730D">
              <w:t xml:space="preserve"> на </w:t>
            </w:r>
            <w:r>
              <w:t>машиностроительных деталях</w:t>
            </w:r>
          </w:p>
        </w:tc>
      </w:tr>
      <w:tr w:rsidR="00E73A89" w:rsidRPr="00CC4257" w14:paraId="4C1300B3" w14:textId="77777777" w:rsidTr="00B15203">
        <w:trPr>
          <w:trHeight w:val="20"/>
        </w:trPr>
        <w:tc>
          <w:tcPr>
            <w:tcW w:w="879" w:type="pct"/>
            <w:vMerge/>
          </w:tcPr>
          <w:p w14:paraId="5FAA1D5E" w14:textId="77777777" w:rsidR="00E73A89" w:rsidRPr="00CC4257" w:rsidRDefault="00E73A89" w:rsidP="00840FC7"/>
        </w:tc>
        <w:tc>
          <w:tcPr>
            <w:tcW w:w="4121" w:type="pct"/>
          </w:tcPr>
          <w:p w14:paraId="1C3583EE" w14:textId="69A7AD5F" w:rsidR="00E73A89" w:rsidRPr="00CC4257" w:rsidRDefault="00E73A89" w:rsidP="00FC100C">
            <w:pPr>
              <w:jc w:val="both"/>
            </w:pPr>
            <w:r w:rsidRPr="00C1730D">
              <w:t>Оценивать состояние приспособлений на специализированных резьбонакатных станках при выполнении технологических операций по накатке наружной метрической</w:t>
            </w:r>
            <w:r>
              <w:t xml:space="preserve"> резьбы до 4</w:t>
            </w:r>
            <w:r w:rsidR="00AA5283">
              <w:t>‑й</w:t>
            </w:r>
            <w:r>
              <w:t xml:space="preserve"> степени </w:t>
            </w:r>
            <w:r w:rsidR="000C580C">
              <w:t>точности или трубной</w:t>
            </w:r>
            <w:r>
              <w:t xml:space="preserve"> резьбы класса </w:t>
            </w:r>
            <w:r w:rsidR="00A51414">
              <w:t>точности A</w:t>
            </w:r>
            <w:r>
              <w:t xml:space="preserve"> с шероховатостью поверхностей</w:t>
            </w:r>
            <w:r w:rsidRPr="00C1730D">
              <w:t xml:space="preserve"> до </w:t>
            </w:r>
            <w:r w:rsidR="00AA5283">
              <w:t>Ra </w:t>
            </w:r>
            <w:r>
              <w:t>0,4</w:t>
            </w:r>
            <w:r w:rsidR="00AA5283">
              <w:t> мкм</w:t>
            </w:r>
            <w:r w:rsidRPr="00C1730D">
              <w:t xml:space="preserve"> на </w:t>
            </w:r>
            <w:r>
              <w:t>машиностроительных деталях</w:t>
            </w:r>
          </w:p>
        </w:tc>
      </w:tr>
      <w:tr w:rsidR="00E73A89" w:rsidRPr="00CC4257" w14:paraId="4984B41F" w14:textId="77777777" w:rsidTr="00B15203">
        <w:trPr>
          <w:trHeight w:val="20"/>
        </w:trPr>
        <w:tc>
          <w:tcPr>
            <w:tcW w:w="879" w:type="pct"/>
            <w:vMerge/>
          </w:tcPr>
          <w:p w14:paraId="100EB88F" w14:textId="77777777" w:rsidR="00E73A89" w:rsidRPr="00CC4257" w:rsidRDefault="00E73A89" w:rsidP="00840FC7"/>
        </w:tc>
        <w:tc>
          <w:tcPr>
            <w:tcW w:w="4121" w:type="pct"/>
          </w:tcPr>
          <w:p w14:paraId="1FCAFE26" w14:textId="4F9A3311" w:rsidR="00E73A89" w:rsidRPr="00CC4257" w:rsidRDefault="00E73A89" w:rsidP="00FC100C">
            <w:pPr>
              <w:jc w:val="both"/>
            </w:pPr>
            <w:r w:rsidRPr="00C1730D">
              <w:t>Выполнять техническое обслуживание приспособлений специализированных резьбонакатных станков при выполнении технологических операций по накатке наружной метрической</w:t>
            </w:r>
            <w:r>
              <w:t xml:space="preserve"> резьбы до 4</w:t>
            </w:r>
            <w:r w:rsidR="00AA5283">
              <w:t>‑й</w:t>
            </w:r>
            <w:r>
              <w:t xml:space="preserve"> степени </w:t>
            </w:r>
            <w:r w:rsidR="000C580C">
              <w:t>точности или трубной</w:t>
            </w:r>
            <w:r>
              <w:t xml:space="preserve"> резьбы класса </w:t>
            </w:r>
            <w:r w:rsidR="00A51414">
              <w:t>точности A</w:t>
            </w:r>
            <w:r>
              <w:t xml:space="preserve"> с шероховатостью поверхностей</w:t>
            </w:r>
            <w:r w:rsidRPr="00C1730D">
              <w:t xml:space="preserve"> до </w:t>
            </w:r>
            <w:r w:rsidR="00AA5283">
              <w:t>Ra </w:t>
            </w:r>
            <w:r>
              <w:t>0,4</w:t>
            </w:r>
            <w:r w:rsidR="00AA5283">
              <w:t> мкм</w:t>
            </w:r>
            <w:r w:rsidRPr="00C1730D">
              <w:t xml:space="preserve"> на </w:t>
            </w:r>
            <w:r>
              <w:t>машиностроительных деталях</w:t>
            </w:r>
          </w:p>
        </w:tc>
      </w:tr>
      <w:tr w:rsidR="00E73A89" w:rsidRPr="00CC4257" w14:paraId="7D19CBEF" w14:textId="77777777" w:rsidTr="00B15203">
        <w:trPr>
          <w:trHeight w:val="20"/>
        </w:trPr>
        <w:tc>
          <w:tcPr>
            <w:tcW w:w="879" w:type="pct"/>
            <w:vMerge/>
          </w:tcPr>
          <w:p w14:paraId="02FEEB92" w14:textId="77777777" w:rsidR="00E73A89" w:rsidRPr="00CC4257" w:rsidRDefault="00E73A89" w:rsidP="00840FC7"/>
        </w:tc>
        <w:tc>
          <w:tcPr>
            <w:tcW w:w="4121" w:type="pct"/>
          </w:tcPr>
          <w:p w14:paraId="089FFF82" w14:textId="209060F3" w:rsidR="00E73A89" w:rsidRPr="00CC4257" w:rsidRDefault="00E73A89" w:rsidP="00FC100C">
            <w:pPr>
              <w:jc w:val="both"/>
            </w:pPr>
            <w:r w:rsidRPr="00C1730D">
              <w:t>Корректировать положение рабочих органов специализированных резьбонакатных станков при отклонении параметров выполняемой технологической операции по накатке наружной метрической</w:t>
            </w:r>
            <w:r>
              <w:t xml:space="preserve"> резьбы до 4</w:t>
            </w:r>
            <w:r w:rsidR="00AA5283">
              <w:t>‑й</w:t>
            </w:r>
            <w:r>
              <w:t xml:space="preserve"> степени </w:t>
            </w:r>
            <w:r w:rsidR="000C580C">
              <w:t>точности или трубной</w:t>
            </w:r>
            <w:r>
              <w:t xml:space="preserve"> резьбы класса </w:t>
            </w:r>
            <w:r w:rsidR="00A51414">
              <w:t>точности A</w:t>
            </w:r>
            <w:r>
              <w:t xml:space="preserve"> с шероховатостью поверхностей</w:t>
            </w:r>
            <w:r w:rsidRPr="00C1730D">
              <w:t xml:space="preserve"> до </w:t>
            </w:r>
            <w:r w:rsidR="00AA5283">
              <w:t>Ra </w:t>
            </w:r>
            <w:r>
              <w:t>0,4</w:t>
            </w:r>
            <w:r w:rsidR="00AA5283">
              <w:t> мкм</w:t>
            </w:r>
            <w:r w:rsidRPr="00C1730D">
              <w:t xml:space="preserve"> на </w:t>
            </w:r>
            <w:r>
              <w:t>машиностроительных деталях</w:t>
            </w:r>
          </w:p>
        </w:tc>
      </w:tr>
      <w:tr w:rsidR="00E73A89" w:rsidRPr="00CC4257" w14:paraId="6D97AF7D" w14:textId="77777777" w:rsidTr="00B15203">
        <w:trPr>
          <w:trHeight w:val="20"/>
        </w:trPr>
        <w:tc>
          <w:tcPr>
            <w:tcW w:w="879" w:type="pct"/>
            <w:vMerge/>
          </w:tcPr>
          <w:p w14:paraId="61B17903" w14:textId="77777777" w:rsidR="00E73A89" w:rsidRPr="00CC4257" w:rsidRDefault="00E73A89" w:rsidP="00840FC7"/>
        </w:tc>
        <w:tc>
          <w:tcPr>
            <w:tcW w:w="4121" w:type="pct"/>
          </w:tcPr>
          <w:p w14:paraId="707C5A0E" w14:textId="12F733D5" w:rsidR="00E73A89" w:rsidRPr="00CC4257" w:rsidRDefault="00E73A89" w:rsidP="00FC100C">
            <w:pPr>
              <w:jc w:val="both"/>
            </w:pPr>
            <w:r w:rsidRPr="00C1730D">
              <w:t>Корректировать режимы работы</w:t>
            </w:r>
            <w:r>
              <w:t xml:space="preserve"> </w:t>
            </w:r>
            <w:r w:rsidRPr="00C1730D">
              <w:t>специализированных резьбонакатных станков при отклонении параметров выполняемой технологической операции по накатке наружной метрической</w:t>
            </w:r>
            <w:r>
              <w:t xml:space="preserve"> резьбы до 4</w:t>
            </w:r>
            <w:r w:rsidR="00AA5283">
              <w:t>‑й</w:t>
            </w:r>
            <w:r>
              <w:t xml:space="preserve"> степени </w:t>
            </w:r>
            <w:r w:rsidR="000C580C">
              <w:t>точности или трубной</w:t>
            </w:r>
            <w:r>
              <w:t xml:space="preserve"> резьбы класса </w:t>
            </w:r>
            <w:r w:rsidR="00A51414">
              <w:t>точности A</w:t>
            </w:r>
            <w:r>
              <w:t xml:space="preserve"> с шероховатостью поверхностей</w:t>
            </w:r>
            <w:r w:rsidRPr="00C1730D">
              <w:t xml:space="preserve"> до </w:t>
            </w:r>
            <w:r w:rsidR="00AA5283">
              <w:t>Ra </w:t>
            </w:r>
            <w:r>
              <w:t>0,4</w:t>
            </w:r>
            <w:r w:rsidR="00AA5283">
              <w:t> мкм</w:t>
            </w:r>
            <w:r w:rsidRPr="00C1730D">
              <w:t xml:space="preserve"> на </w:t>
            </w:r>
            <w:r>
              <w:t>машиностроительных деталях</w:t>
            </w:r>
          </w:p>
        </w:tc>
      </w:tr>
      <w:tr w:rsidR="00E73A89" w:rsidRPr="00CC4257" w14:paraId="4F5EA8C4" w14:textId="77777777" w:rsidTr="00B15203">
        <w:trPr>
          <w:trHeight w:val="20"/>
        </w:trPr>
        <w:tc>
          <w:tcPr>
            <w:tcW w:w="879" w:type="pct"/>
            <w:vMerge w:val="restart"/>
          </w:tcPr>
          <w:p w14:paraId="6F343788" w14:textId="77777777" w:rsidR="00E73A89" w:rsidRPr="00CC4257" w:rsidRDefault="00E73A89" w:rsidP="00840FC7">
            <w:r w:rsidRPr="00CC4257">
              <w:t>Необходимые знания</w:t>
            </w:r>
          </w:p>
        </w:tc>
        <w:tc>
          <w:tcPr>
            <w:tcW w:w="4121" w:type="pct"/>
          </w:tcPr>
          <w:p w14:paraId="4143569D" w14:textId="68446BF2" w:rsidR="00E73A89" w:rsidRPr="00CC4257" w:rsidRDefault="00E73A89" w:rsidP="00FC100C">
            <w:pPr>
              <w:jc w:val="both"/>
            </w:pPr>
            <w:r w:rsidRPr="001351FC">
              <w:t>Основы ЕСКД</w:t>
            </w:r>
          </w:p>
        </w:tc>
      </w:tr>
      <w:tr w:rsidR="00E73A89" w:rsidRPr="00CC4257" w14:paraId="751EB0D0" w14:textId="77777777" w:rsidTr="00B15203">
        <w:trPr>
          <w:trHeight w:val="20"/>
        </w:trPr>
        <w:tc>
          <w:tcPr>
            <w:tcW w:w="879" w:type="pct"/>
            <w:vMerge/>
          </w:tcPr>
          <w:p w14:paraId="7D7D37F9" w14:textId="77777777" w:rsidR="00E73A89" w:rsidRPr="00CC4257" w:rsidRDefault="00E73A89" w:rsidP="00840FC7"/>
        </w:tc>
        <w:tc>
          <w:tcPr>
            <w:tcW w:w="4121" w:type="pct"/>
          </w:tcPr>
          <w:p w14:paraId="47D94451" w14:textId="23EE043F" w:rsidR="00E73A89" w:rsidRPr="00CC4257" w:rsidRDefault="00E73A89" w:rsidP="00FC100C">
            <w:pPr>
              <w:jc w:val="both"/>
            </w:pPr>
            <w:r w:rsidRPr="001351FC">
              <w:t>Правила чтения конструкторской документации</w:t>
            </w:r>
          </w:p>
        </w:tc>
      </w:tr>
      <w:tr w:rsidR="00E73A89" w:rsidRPr="00CC4257" w14:paraId="5185F0B6" w14:textId="77777777" w:rsidTr="00B15203">
        <w:trPr>
          <w:trHeight w:val="20"/>
        </w:trPr>
        <w:tc>
          <w:tcPr>
            <w:tcW w:w="879" w:type="pct"/>
            <w:vMerge/>
          </w:tcPr>
          <w:p w14:paraId="35721027" w14:textId="77777777" w:rsidR="00E73A89" w:rsidRPr="00CC4257" w:rsidRDefault="00E73A89" w:rsidP="00840FC7"/>
        </w:tc>
        <w:tc>
          <w:tcPr>
            <w:tcW w:w="4121" w:type="pct"/>
          </w:tcPr>
          <w:p w14:paraId="73E273EB" w14:textId="77777777" w:rsidR="00E73A89" w:rsidRPr="00CC4257" w:rsidRDefault="00E73A89" w:rsidP="00FC100C">
            <w:pPr>
              <w:jc w:val="both"/>
            </w:pPr>
            <w:r w:rsidRPr="001351FC">
              <w:t>Система допусков и посадок, квалитеты точности, параметры шероховатости</w:t>
            </w:r>
          </w:p>
        </w:tc>
      </w:tr>
      <w:tr w:rsidR="00E73A89" w:rsidRPr="00CC4257" w14:paraId="4E3DEABD" w14:textId="77777777" w:rsidTr="00B15203">
        <w:trPr>
          <w:trHeight w:val="20"/>
        </w:trPr>
        <w:tc>
          <w:tcPr>
            <w:tcW w:w="879" w:type="pct"/>
            <w:vMerge/>
          </w:tcPr>
          <w:p w14:paraId="1A705727" w14:textId="77777777" w:rsidR="00E73A89" w:rsidRPr="00CC4257" w:rsidRDefault="00E73A89" w:rsidP="00840FC7"/>
        </w:tc>
        <w:tc>
          <w:tcPr>
            <w:tcW w:w="4121" w:type="pct"/>
          </w:tcPr>
          <w:p w14:paraId="62CC2F42" w14:textId="77777777" w:rsidR="00E73A89" w:rsidRPr="00CC4257" w:rsidRDefault="00E73A89" w:rsidP="00FC100C">
            <w:pPr>
              <w:jc w:val="both"/>
            </w:pPr>
            <w:r w:rsidRPr="001351FC">
              <w:t>Обозначение на рабочих чертежах допусков размеров, формы и взаимного расположения поверхностей, шероховатости поверхностей</w:t>
            </w:r>
          </w:p>
        </w:tc>
      </w:tr>
      <w:tr w:rsidR="00E73A89" w:rsidRPr="00CC4257" w14:paraId="05ECFDD8" w14:textId="77777777" w:rsidTr="00B15203">
        <w:trPr>
          <w:trHeight w:val="20"/>
        </w:trPr>
        <w:tc>
          <w:tcPr>
            <w:tcW w:w="879" w:type="pct"/>
            <w:vMerge/>
          </w:tcPr>
          <w:p w14:paraId="386346DA" w14:textId="77777777" w:rsidR="00E73A89" w:rsidRPr="00CC4257" w:rsidRDefault="00E73A89" w:rsidP="00840FC7"/>
        </w:tc>
        <w:tc>
          <w:tcPr>
            <w:tcW w:w="4121" w:type="pct"/>
          </w:tcPr>
          <w:p w14:paraId="53A1EC24" w14:textId="7D25BCD9" w:rsidR="00E73A89" w:rsidRPr="00CC4257" w:rsidRDefault="00E73A89" w:rsidP="00FC100C">
            <w:pPr>
              <w:jc w:val="both"/>
            </w:pPr>
            <w:r w:rsidRPr="001351FC">
              <w:t>Основы ЕСТД</w:t>
            </w:r>
          </w:p>
        </w:tc>
      </w:tr>
      <w:tr w:rsidR="00E73A89" w:rsidRPr="00CC4257" w14:paraId="6C26F218" w14:textId="77777777" w:rsidTr="00B15203">
        <w:trPr>
          <w:trHeight w:val="20"/>
        </w:trPr>
        <w:tc>
          <w:tcPr>
            <w:tcW w:w="879" w:type="pct"/>
            <w:vMerge/>
          </w:tcPr>
          <w:p w14:paraId="6FD2F5FF" w14:textId="77777777" w:rsidR="00E73A89" w:rsidRPr="00CC4257" w:rsidRDefault="00E73A89" w:rsidP="00840FC7"/>
        </w:tc>
        <w:tc>
          <w:tcPr>
            <w:tcW w:w="4121" w:type="pct"/>
          </w:tcPr>
          <w:p w14:paraId="0B343020" w14:textId="77777777" w:rsidR="00E73A89" w:rsidRPr="00CC4257" w:rsidRDefault="00E73A89" w:rsidP="00FC100C">
            <w:pPr>
              <w:jc w:val="both"/>
            </w:pPr>
            <w:r w:rsidRPr="001351FC">
              <w:t>Виды и содержание технологической документации, используемой в организации</w:t>
            </w:r>
          </w:p>
        </w:tc>
      </w:tr>
      <w:tr w:rsidR="00E73A89" w:rsidRPr="00CC4257" w14:paraId="2C1C7EF6" w14:textId="77777777" w:rsidTr="00B15203">
        <w:trPr>
          <w:trHeight w:val="20"/>
        </w:trPr>
        <w:tc>
          <w:tcPr>
            <w:tcW w:w="879" w:type="pct"/>
            <w:vMerge/>
          </w:tcPr>
          <w:p w14:paraId="2D2284F2" w14:textId="77777777" w:rsidR="00E73A89" w:rsidRPr="00CC4257" w:rsidRDefault="00E73A89" w:rsidP="00840FC7"/>
        </w:tc>
        <w:tc>
          <w:tcPr>
            <w:tcW w:w="4121" w:type="pct"/>
          </w:tcPr>
          <w:p w14:paraId="20530611" w14:textId="2BCADA7A" w:rsidR="00E73A89" w:rsidRPr="00CC4257" w:rsidRDefault="00E73A89" w:rsidP="00FC100C">
            <w:pPr>
              <w:jc w:val="both"/>
            </w:pPr>
            <w:r w:rsidRPr="001351FC">
              <w:t>Правила чтения технологической документации</w:t>
            </w:r>
          </w:p>
        </w:tc>
      </w:tr>
      <w:tr w:rsidR="00E73A89" w:rsidRPr="00CC4257" w14:paraId="16E736B4" w14:textId="77777777" w:rsidTr="00B15203">
        <w:trPr>
          <w:trHeight w:val="20"/>
        </w:trPr>
        <w:tc>
          <w:tcPr>
            <w:tcW w:w="879" w:type="pct"/>
            <w:vMerge/>
          </w:tcPr>
          <w:p w14:paraId="5C3F7377" w14:textId="77777777" w:rsidR="00E73A89" w:rsidRPr="00CC4257" w:rsidRDefault="00E73A89" w:rsidP="00840FC7"/>
        </w:tc>
        <w:tc>
          <w:tcPr>
            <w:tcW w:w="4121" w:type="pct"/>
          </w:tcPr>
          <w:p w14:paraId="093D7CBE" w14:textId="77777777" w:rsidR="00E73A89" w:rsidRPr="00CC4257" w:rsidRDefault="00E73A89" w:rsidP="00FC100C">
            <w:pPr>
              <w:jc w:val="both"/>
            </w:pPr>
            <w:r w:rsidRPr="001351FC">
              <w:t>Основные свойства и маркировка обрабатываемых материалов</w:t>
            </w:r>
          </w:p>
        </w:tc>
      </w:tr>
      <w:tr w:rsidR="00E73A89" w:rsidRPr="00CC4257" w14:paraId="2F2DD13C" w14:textId="77777777" w:rsidTr="00B15203">
        <w:trPr>
          <w:trHeight w:val="20"/>
        </w:trPr>
        <w:tc>
          <w:tcPr>
            <w:tcW w:w="879" w:type="pct"/>
            <w:vMerge/>
          </w:tcPr>
          <w:p w14:paraId="3F2A5B47" w14:textId="77777777" w:rsidR="00E73A89" w:rsidRPr="00CC4257" w:rsidRDefault="00E73A89" w:rsidP="00840FC7"/>
        </w:tc>
        <w:tc>
          <w:tcPr>
            <w:tcW w:w="4121" w:type="pct"/>
          </w:tcPr>
          <w:p w14:paraId="56FC7BFF" w14:textId="514BFE9C" w:rsidR="00E73A89" w:rsidRPr="00CC4257" w:rsidRDefault="00E73A89" w:rsidP="00FC100C">
            <w:pPr>
              <w:jc w:val="both"/>
            </w:pPr>
            <w:r>
              <w:t xml:space="preserve">Устройство, принципы работы и правила эксплуатации специализированных резьбонакатных станков </w:t>
            </w:r>
            <w:r w:rsidRPr="001351FC">
              <w:t xml:space="preserve">для </w:t>
            </w:r>
            <w:r>
              <w:t>накатки</w:t>
            </w:r>
            <w:r w:rsidRPr="001351FC">
              <w:t xml:space="preserve"> </w:t>
            </w:r>
            <w:r w:rsidR="000C580C">
              <w:t>наружных метрических или трубных</w:t>
            </w:r>
            <w:r w:rsidRPr="001351FC">
              <w:t xml:space="preserve"> резьб </w:t>
            </w:r>
          </w:p>
        </w:tc>
      </w:tr>
      <w:tr w:rsidR="00E73A89" w:rsidRPr="00CC4257" w14:paraId="05BC29A9" w14:textId="77777777" w:rsidTr="00B15203">
        <w:trPr>
          <w:trHeight w:val="20"/>
        </w:trPr>
        <w:tc>
          <w:tcPr>
            <w:tcW w:w="879" w:type="pct"/>
            <w:vMerge/>
          </w:tcPr>
          <w:p w14:paraId="4BDF19D3" w14:textId="77777777" w:rsidR="00E73A89" w:rsidRPr="00CC4257" w:rsidRDefault="00E73A89" w:rsidP="00840FC7"/>
        </w:tc>
        <w:tc>
          <w:tcPr>
            <w:tcW w:w="4121" w:type="pct"/>
          </w:tcPr>
          <w:p w14:paraId="48EEA1A6" w14:textId="77777777" w:rsidR="00E73A89" w:rsidRPr="00CC4257" w:rsidRDefault="00E73A89" w:rsidP="00FC100C">
            <w:pPr>
              <w:jc w:val="both"/>
            </w:pPr>
            <w:r w:rsidRPr="001351FC">
              <w:t>Смазочно-охлаждающие технологические средства: виды, назначение, свойства, составы и способы применения</w:t>
            </w:r>
          </w:p>
        </w:tc>
      </w:tr>
      <w:tr w:rsidR="00E73A89" w:rsidRPr="00CC4257" w14:paraId="5BC5D2D3" w14:textId="77777777" w:rsidTr="00B15203">
        <w:trPr>
          <w:trHeight w:val="20"/>
        </w:trPr>
        <w:tc>
          <w:tcPr>
            <w:tcW w:w="879" w:type="pct"/>
            <w:vMerge/>
          </w:tcPr>
          <w:p w14:paraId="1E96EF65" w14:textId="77777777" w:rsidR="00E73A89" w:rsidRPr="00CC4257" w:rsidRDefault="00E73A89" w:rsidP="00840FC7"/>
        </w:tc>
        <w:tc>
          <w:tcPr>
            <w:tcW w:w="4121" w:type="pct"/>
          </w:tcPr>
          <w:p w14:paraId="1F6AB59C" w14:textId="1E9A0352" w:rsidR="00E73A89" w:rsidRPr="00CC4257" w:rsidRDefault="00E73A89" w:rsidP="00FC100C">
            <w:pPr>
              <w:jc w:val="both"/>
            </w:pPr>
            <w:r w:rsidRPr="001351FC">
              <w:t xml:space="preserve">Требования к планировке, оснащению и организации рабочего места при выполнении работ на специализированных </w:t>
            </w:r>
            <w:r>
              <w:t>резьбонакатных</w:t>
            </w:r>
            <w:r w:rsidRPr="001351FC">
              <w:t xml:space="preserve"> станках для </w:t>
            </w:r>
            <w:r>
              <w:t>накатки</w:t>
            </w:r>
            <w:r w:rsidRPr="001351FC">
              <w:t xml:space="preserve"> </w:t>
            </w:r>
            <w:r w:rsidR="000C580C">
              <w:t>наружных метрических или трубных</w:t>
            </w:r>
            <w:r w:rsidRPr="001351FC">
              <w:t xml:space="preserve"> резьб</w:t>
            </w:r>
          </w:p>
        </w:tc>
      </w:tr>
      <w:tr w:rsidR="00E73A89" w:rsidRPr="00CC4257" w14:paraId="3FA45F0F" w14:textId="77777777" w:rsidTr="00B15203">
        <w:trPr>
          <w:trHeight w:val="20"/>
        </w:trPr>
        <w:tc>
          <w:tcPr>
            <w:tcW w:w="879" w:type="pct"/>
            <w:vMerge/>
          </w:tcPr>
          <w:p w14:paraId="4F35C87C" w14:textId="77777777" w:rsidR="00E73A89" w:rsidRPr="00CC4257" w:rsidRDefault="00E73A89" w:rsidP="00840FC7"/>
        </w:tc>
        <w:tc>
          <w:tcPr>
            <w:tcW w:w="4121" w:type="pct"/>
          </w:tcPr>
          <w:p w14:paraId="5D592319" w14:textId="25C74DBB" w:rsidR="00E73A89" w:rsidRPr="00CC4257" w:rsidRDefault="00E73A89" w:rsidP="00FC100C">
            <w:pPr>
              <w:jc w:val="both"/>
            </w:pPr>
            <w:r w:rsidRPr="001351FC">
              <w:t xml:space="preserve">Правила и приемы установки заготовок на специализированных </w:t>
            </w:r>
            <w:r>
              <w:t>резьбонакатных</w:t>
            </w:r>
            <w:r w:rsidRPr="001351FC">
              <w:t xml:space="preserve"> станках для </w:t>
            </w:r>
            <w:r>
              <w:t>накатки</w:t>
            </w:r>
            <w:r w:rsidRPr="001351FC">
              <w:t xml:space="preserve"> </w:t>
            </w:r>
            <w:r w:rsidR="000C580C">
              <w:t>наружных метрических или трубных</w:t>
            </w:r>
            <w:r w:rsidRPr="001351FC">
              <w:t xml:space="preserve"> резьб</w:t>
            </w:r>
          </w:p>
        </w:tc>
      </w:tr>
      <w:tr w:rsidR="00E73A89" w:rsidRPr="00CC4257" w14:paraId="7C8E742A" w14:textId="77777777" w:rsidTr="00B15203">
        <w:trPr>
          <w:trHeight w:val="20"/>
        </w:trPr>
        <w:tc>
          <w:tcPr>
            <w:tcW w:w="879" w:type="pct"/>
            <w:vMerge/>
          </w:tcPr>
          <w:p w14:paraId="1FDF8849" w14:textId="77777777" w:rsidR="00E73A89" w:rsidRPr="00CC4257" w:rsidRDefault="00E73A89" w:rsidP="00840FC7"/>
        </w:tc>
        <w:tc>
          <w:tcPr>
            <w:tcW w:w="4121" w:type="pct"/>
          </w:tcPr>
          <w:p w14:paraId="5D7C1715" w14:textId="4A15F9BD" w:rsidR="00E73A89" w:rsidRPr="00CC4257" w:rsidRDefault="00E73A89" w:rsidP="00FC100C">
            <w:pPr>
              <w:jc w:val="both"/>
            </w:pPr>
            <w:r w:rsidRPr="001351FC">
              <w:t xml:space="preserve">Способы и приемы </w:t>
            </w:r>
            <w:r>
              <w:t>накатки</w:t>
            </w:r>
            <w:r w:rsidRPr="001351FC">
              <w:t xml:space="preserve"> </w:t>
            </w:r>
            <w:r w:rsidR="000C580C">
              <w:t>наружных метрических или трубных</w:t>
            </w:r>
            <w:r w:rsidRPr="001351FC">
              <w:t xml:space="preserve"> резьб на специализированных </w:t>
            </w:r>
            <w:r>
              <w:t>резьбонакатных</w:t>
            </w:r>
            <w:r w:rsidRPr="001351FC">
              <w:t xml:space="preserve"> станках</w:t>
            </w:r>
          </w:p>
        </w:tc>
      </w:tr>
      <w:tr w:rsidR="00E73A89" w:rsidRPr="00CC4257" w14:paraId="17CD155E" w14:textId="77777777" w:rsidTr="00B15203">
        <w:trPr>
          <w:trHeight w:val="20"/>
        </w:trPr>
        <w:tc>
          <w:tcPr>
            <w:tcW w:w="879" w:type="pct"/>
            <w:vMerge/>
          </w:tcPr>
          <w:p w14:paraId="000B72E9" w14:textId="77777777" w:rsidR="00E73A89" w:rsidRPr="00CC4257" w:rsidRDefault="00E73A89" w:rsidP="00840FC7"/>
        </w:tc>
        <w:tc>
          <w:tcPr>
            <w:tcW w:w="4121" w:type="pct"/>
          </w:tcPr>
          <w:p w14:paraId="52440DAA" w14:textId="432520FB" w:rsidR="00E73A89" w:rsidRPr="00CC4257" w:rsidRDefault="00E73A89" w:rsidP="00FC100C">
            <w:pPr>
              <w:jc w:val="both"/>
            </w:pPr>
            <w:r w:rsidRPr="001351FC">
              <w:t xml:space="preserve">Типовые режимы </w:t>
            </w:r>
            <w:r>
              <w:t>накатки</w:t>
            </w:r>
            <w:r w:rsidRPr="001351FC">
              <w:t xml:space="preserve"> </w:t>
            </w:r>
            <w:r w:rsidR="000C580C">
              <w:t>наружных метрических или трубных</w:t>
            </w:r>
            <w:r w:rsidRPr="001351FC">
              <w:t xml:space="preserve"> резьб на специализированных </w:t>
            </w:r>
            <w:r>
              <w:t>резьбонакатных</w:t>
            </w:r>
            <w:r w:rsidRPr="001351FC">
              <w:t xml:space="preserve"> станках</w:t>
            </w:r>
          </w:p>
        </w:tc>
      </w:tr>
      <w:tr w:rsidR="00E73A89" w:rsidRPr="00CC4257" w14:paraId="7510F269" w14:textId="77777777" w:rsidTr="00B15203">
        <w:trPr>
          <w:trHeight w:val="20"/>
        </w:trPr>
        <w:tc>
          <w:tcPr>
            <w:tcW w:w="879" w:type="pct"/>
            <w:vMerge/>
          </w:tcPr>
          <w:p w14:paraId="31B979C3" w14:textId="77777777" w:rsidR="00E73A89" w:rsidRPr="00CC4257" w:rsidRDefault="00E73A89" w:rsidP="00840FC7"/>
        </w:tc>
        <w:tc>
          <w:tcPr>
            <w:tcW w:w="4121" w:type="pct"/>
          </w:tcPr>
          <w:p w14:paraId="3380F3AD" w14:textId="785AAF4D" w:rsidR="00E73A89" w:rsidRPr="00CC4257" w:rsidRDefault="00E73A89" w:rsidP="00FC100C">
            <w:pPr>
              <w:jc w:val="both"/>
            </w:pPr>
            <w:r w:rsidRPr="001351FC">
              <w:t xml:space="preserve">Опасные и вредные производственные факторы, требования охраны труда, пожарной, промышленной, экологической и электробезопасности при выполнении работ на специализированных </w:t>
            </w:r>
            <w:r>
              <w:t>резьбонакатных</w:t>
            </w:r>
            <w:r w:rsidRPr="001351FC">
              <w:t xml:space="preserve"> станках для </w:t>
            </w:r>
            <w:r>
              <w:t>накатки</w:t>
            </w:r>
            <w:r w:rsidRPr="001351FC">
              <w:t xml:space="preserve"> </w:t>
            </w:r>
            <w:r w:rsidR="000C580C">
              <w:t>наружных метрических или трубных</w:t>
            </w:r>
            <w:r w:rsidRPr="001351FC">
              <w:t xml:space="preserve"> резьб</w:t>
            </w:r>
          </w:p>
        </w:tc>
      </w:tr>
      <w:tr w:rsidR="00E73A89" w:rsidRPr="00CC4257" w14:paraId="49C7B5F9" w14:textId="77777777" w:rsidTr="00B15203">
        <w:trPr>
          <w:trHeight w:val="20"/>
        </w:trPr>
        <w:tc>
          <w:tcPr>
            <w:tcW w:w="879" w:type="pct"/>
            <w:vMerge/>
          </w:tcPr>
          <w:p w14:paraId="263099B0" w14:textId="77777777" w:rsidR="00E73A89" w:rsidRPr="00CC4257" w:rsidRDefault="00E73A89" w:rsidP="00840FC7"/>
        </w:tc>
        <w:tc>
          <w:tcPr>
            <w:tcW w:w="4121" w:type="pct"/>
          </w:tcPr>
          <w:p w14:paraId="3184AC03" w14:textId="18B2891D" w:rsidR="00E73A89" w:rsidRPr="00CC4257" w:rsidRDefault="00E73A89" w:rsidP="00FC100C">
            <w:pPr>
              <w:jc w:val="both"/>
            </w:pPr>
            <w:r w:rsidRPr="001351FC">
              <w:t xml:space="preserve">Виды и правила применения средств индивидуальной и коллективной защиты при выполнении работ на специализированных </w:t>
            </w:r>
            <w:r>
              <w:t>резьбонакатных</w:t>
            </w:r>
            <w:r w:rsidRPr="001351FC">
              <w:t xml:space="preserve"> станках для </w:t>
            </w:r>
            <w:r>
              <w:t>накатки</w:t>
            </w:r>
            <w:r w:rsidRPr="001351FC">
              <w:t xml:space="preserve"> </w:t>
            </w:r>
            <w:r w:rsidR="000C580C">
              <w:t>наружных метрических или трубных</w:t>
            </w:r>
            <w:r w:rsidRPr="001351FC">
              <w:t xml:space="preserve"> резьб</w:t>
            </w:r>
          </w:p>
        </w:tc>
      </w:tr>
      <w:tr w:rsidR="00E73A89" w:rsidRPr="00CC4257" w14:paraId="5DCCD4F2" w14:textId="77777777" w:rsidTr="00B15203">
        <w:trPr>
          <w:trHeight w:val="20"/>
        </w:trPr>
        <w:tc>
          <w:tcPr>
            <w:tcW w:w="879" w:type="pct"/>
            <w:vMerge/>
          </w:tcPr>
          <w:p w14:paraId="0D9CE4DB" w14:textId="77777777" w:rsidR="00E73A89" w:rsidRPr="00CC4257" w:rsidRDefault="00E73A89" w:rsidP="00840FC7"/>
        </w:tc>
        <w:tc>
          <w:tcPr>
            <w:tcW w:w="4121" w:type="pct"/>
          </w:tcPr>
          <w:p w14:paraId="57045F67" w14:textId="65C02A93" w:rsidR="00E73A89" w:rsidRPr="00CC4257" w:rsidRDefault="00E73A89" w:rsidP="00FC100C">
            <w:pPr>
              <w:jc w:val="both"/>
            </w:pPr>
            <w:r w:rsidRPr="001351FC">
              <w:t xml:space="preserve">Порядок технического обслуживания специализированных </w:t>
            </w:r>
            <w:r>
              <w:t>резьбонакатных</w:t>
            </w:r>
            <w:r w:rsidRPr="001351FC">
              <w:t xml:space="preserve"> станков для </w:t>
            </w:r>
            <w:r>
              <w:t>накатки</w:t>
            </w:r>
            <w:r w:rsidRPr="001351FC">
              <w:t xml:space="preserve"> </w:t>
            </w:r>
            <w:r w:rsidR="000C580C">
              <w:t>наружных метрических или трубных</w:t>
            </w:r>
            <w:r w:rsidRPr="001351FC">
              <w:t xml:space="preserve"> резьб</w:t>
            </w:r>
          </w:p>
        </w:tc>
      </w:tr>
      <w:tr w:rsidR="00E73A89" w:rsidRPr="00CC4257" w14:paraId="1BBB206A" w14:textId="77777777" w:rsidTr="00B15203">
        <w:trPr>
          <w:trHeight w:val="20"/>
        </w:trPr>
        <w:tc>
          <w:tcPr>
            <w:tcW w:w="879" w:type="pct"/>
            <w:vMerge/>
          </w:tcPr>
          <w:p w14:paraId="161242A6" w14:textId="77777777" w:rsidR="00E73A89" w:rsidRPr="00CC4257" w:rsidRDefault="00E73A89" w:rsidP="00840FC7"/>
        </w:tc>
        <w:tc>
          <w:tcPr>
            <w:tcW w:w="4121" w:type="pct"/>
          </w:tcPr>
          <w:p w14:paraId="5593A203" w14:textId="3F919619" w:rsidR="00E73A89" w:rsidRPr="00CC4257" w:rsidRDefault="00E73A89" w:rsidP="00FC100C">
            <w:pPr>
              <w:jc w:val="both"/>
            </w:pPr>
            <w:r w:rsidRPr="001351FC">
              <w:t xml:space="preserve">Порядок проверки исправности, работоспособности и точности специализированных </w:t>
            </w:r>
            <w:r>
              <w:t>резьбонакатных</w:t>
            </w:r>
            <w:r w:rsidRPr="001351FC">
              <w:t xml:space="preserve"> станков для </w:t>
            </w:r>
            <w:r>
              <w:t>накатки</w:t>
            </w:r>
            <w:r w:rsidRPr="001351FC">
              <w:t xml:space="preserve"> </w:t>
            </w:r>
            <w:r w:rsidR="000C580C">
              <w:t>наружных метрических или трубных</w:t>
            </w:r>
            <w:r w:rsidRPr="001351FC">
              <w:t xml:space="preserve"> резьб</w:t>
            </w:r>
          </w:p>
        </w:tc>
      </w:tr>
      <w:tr w:rsidR="00E73A89" w:rsidRPr="00CC4257" w14:paraId="3679ACC2" w14:textId="77777777" w:rsidTr="00B15203">
        <w:trPr>
          <w:trHeight w:val="20"/>
        </w:trPr>
        <w:tc>
          <w:tcPr>
            <w:tcW w:w="879" w:type="pct"/>
            <w:vMerge/>
          </w:tcPr>
          <w:p w14:paraId="74D73562" w14:textId="77777777" w:rsidR="00E73A89" w:rsidRPr="00CC4257" w:rsidRDefault="00E73A89" w:rsidP="00840FC7"/>
        </w:tc>
        <w:tc>
          <w:tcPr>
            <w:tcW w:w="4121" w:type="pct"/>
          </w:tcPr>
          <w:p w14:paraId="7F27D740" w14:textId="34C8D96F" w:rsidR="00E73A89" w:rsidRPr="00CC4257" w:rsidRDefault="00E73A89" w:rsidP="00FC100C">
            <w:pPr>
              <w:jc w:val="both"/>
            </w:pPr>
            <w:r w:rsidRPr="001351FC">
              <w:t xml:space="preserve">Перечень и содержание регламентных работ по техническому обслуживанию специализированных </w:t>
            </w:r>
            <w:r>
              <w:t>резьбонакатных</w:t>
            </w:r>
            <w:r w:rsidRPr="001351FC">
              <w:t xml:space="preserve"> станков для </w:t>
            </w:r>
            <w:r>
              <w:t>накатки</w:t>
            </w:r>
            <w:r w:rsidRPr="001351FC">
              <w:t xml:space="preserve"> </w:t>
            </w:r>
            <w:r w:rsidR="000C580C">
              <w:t>наружных метрических или трубных</w:t>
            </w:r>
            <w:r w:rsidRPr="001351FC">
              <w:t xml:space="preserve"> резьб</w:t>
            </w:r>
          </w:p>
        </w:tc>
      </w:tr>
      <w:tr w:rsidR="00E73A89" w:rsidRPr="00CC4257" w14:paraId="7332F27E" w14:textId="77777777" w:rsidTr="00B15203">
        <w:trPr>
          <w:trHeight w:val="20"/>
        </w:trPr>
        <w:tc>
          <w:tcPr>
            <w:tcW w:w="879" w:type="pct"/>
            <w:vMerge/>
          </w:tcPr>
          <w:p w14:paraId="74E567B7" w14:textId="77777777" w:rsidR="00E73A89" w:rsidRPr="00CC4257" w:rsidRDefault="00E73A89" w:rsidP="00840FC7"/>
        </w:tc>
        <w:tc>
          <w:tcPr>
            <w:tcW w:w="4121" w:type="pct"/>
          </w:tcPr>
          <w:p w14:paraId="1FC8BE22" w14:textId="75F8EB59" w:rsidR="00E73A89" w:rsidRPr="00CC4257" w:rsidRDefault="00E73A89" w:rsidP="00FC100C">
            <w:pPr>
              <w:jc w:val="both"/>
            </w:pPr>
            <w:r w:rsidRPr="001351FC">
              <w:t xml:space="preserve">Способы и приемы очистки специализированных </w:t>
            </w:r>
            <w:r>
              <w:t>резьбонакатных</w:t>
            </w:r>
            <w:r w:rsidRPr="001351FC">
              <w:t xml:space="preserve"> станков для </w:t>
            </w:r>
            <w:r>
              <w:t>накатки</w:t>
            </w:r>
            <w:r w:rsidRPr="001351FC">
              <w:t xml:space="preserve"> </w:t>
            </w:r>
            <w:r w:rsidR="000C580C">
              <w:t>наружных метрических или трубных</w:t>
            </w:r>
            <w:r w:rsidRPr="001351FC">
              <w:t xml:space="preserve"> резьб от пыли, стружки, масляных пятен</w:t>
            </w:r>
          </w:p>
        </w:tc>
      </w:tr>
      <w:tr w:rsidR="00E73A89" w:rsidRPr="00CC4257" w14:paraId="49D34CE3" w14:textId="77777777" w:rsidTr="00B15203">
        <w:trPr>
          <w:trHeight w:val="20"/>
        </w:trPr>
        <w:tc>
          <w:tcPr>
            <w:tcW w:w="879" w:type="pct"/>
            <w:vMerge/>
          </w:tcPr>
          <w:p w14:paraId="048DCB4E" w14:textId="77777777" w:rsidR="00E73A89" w:rsidRPr="00CC4257" w:rsidRDefault="00E73A89" w:rsidP="00840FC7"/>
        </w:tc>
        <w:tc>
          <w:tcPr>
            <w:tcW w:w="4121" w:type="pct"/>
          </w:tcPr>
          <w:p w14:paraId="4EBD28CE" w14:textId="18602F58" w:rsidR="00E73A89" w:rsidRPr="00CC4257" w:rsidRDefault="00E73A89" w:rsidP="00FC100C">
            <w:pPr>
              <w:jc w:val="both"/>
            </w:pPr>
            <w:r w:rsidRPr="001351FC">
              <w:t xml:space="preserve">Схемы смазки специализированных </w:t>
            </w:r>
            <w:r>
              <w:t>резьбонакатных</w:t>
            </w:r>
            <w:r w:rsidRPr="001351FC">
              <w:t xml:space="preserve"> станков для </w:t>
            </w:r>
            <w:r>
              <w:t>накатки</w:t>
            </w:r>
            <w:r w:rsidRPr="001351FC">
              <w:t xml:space="preserve"> </w:t>
            </w:r>
            <w:r w:rsidR="000C580C">
              <w:t>наружных метрических или трубных</w:t>
            </w:r>
            <w:r w:rsidRPr="001351FC">
              <w:t xml:space="preserve"> резьб</w:t>
            </w:r>
          </w:p>
        </w:tc>
      </w:tr>
      <w:tr w:rsidR="00E73A89" w:rsidRPr="00CC4257" w14:paraId="5602B807" w14:textId="77777777" w:rsidTr="00B15203">
        <w:trPr>
          <w:trHeight w:val="20"/>
        </w:trPr>
        <w:tc>
          <w:tcPr>
            <w:tcW w:w="879" w:type="pct"/>
            <w:vMerge/>
          </w:tcPr>
          <w:p w14:paraId="4A398970" w14:textId="77777777" w:rsidR="00E73A89" w:rsidRPr="00CC4257" w:rsidRDefault="00E73A89" w:rsidP="00840FC7"/>
        </w:tc>
        <w:tc>
          <w:tcPr>
            <w:tcW w:w="4121" w:type="pct"/>
          </w:tcPr>
          <w:p w14:paraId="1C5A79E3" w14:textId="0277E4B4" w:rsidR="00E73A89" w:rsidRPr="00CC4257" w:rsidRDefault="00E73A89" w:rsidP="00FC100C">
            <w:pPr>
              <w:jc w:val="both"/>
            </w:pPr>
            <w:r w:rsidRPr="001351FC">
              <w:t xml:space="preserve">Критерии износа инструментов для </w:t>
            </w:r>
            <w:r>
              <w:t>накатки</w:t>
            </w:r>
            <w:r w:rsidRPr="001351FC">
              <w:t xml:space="preserve"> </w:t>
            </w:r>
            <w:r w:rsidR="000C580C">
              <w:t>наружных метрических или трубных</w:t>
            </w:r>
            <w:r w:rsidRPr="001351FC">
              <w:t xml:space="preserve"> резьб на специализированных </w:t>
            </w:r>
            <w:r>
              <w:t>резьбонакатных</w:t>
            </w:r>
            <w:r w:rsidRPr="001351FC">
              <w:t xml:space="preserve"> станках</w:t>
            </w:r>
          </w:p>
        </w:tc>
      </w:tr>
      <w:tr w:rsidR="00E73A89" w:rsidRPr="00CC4257" w14:paraId="5A184251" w14:textId="77777777" w:rsidTr="00B15203">
        <w:trPr>
          <w:trHeight w:val="20"/>
        </w:trPr>
        <w:tc>
          <w:tcPr>
            <w:tcW w:w="879" w:type="pct"/>
            <w:vMerge/>
          </w:tcPr>
          <w:p w14:paraId="415AD815" w14:textId="77777777" w:rsidR="00E73A89" w:rsidRPr="00CC4257" w:rsidRDefault="00E73A89" w:rsidP="00840FC7"/>
        </w:tc>
        <w:tc>
          <w:tcPr>
            <w:tcW w:w="4121" w:type="pct"/>
          </w:tcPr>
          <w:p w14:paraId="55207AEA" w14:textId="77777777" w:rsidR="00E73A89" w:rsidRPr="00CC4257" w:rsidRDefault="00E73A89" w:rsidP="00FC100C">
            <w:pPr>
              <w:jc w:val="both"/>
            </w:pPr>
            <w:r w:rsidRPr="001351FC">
              <w:t>Основные свойства и маркировка инструментальных материалов</w:t>
            </w:r>
          </w:p>
        </w:tc>
      </w:tr>
      <w:tr w:rsidR="00E73A89" w:rsidRPr="00CC4257" w14:paraId="4BCDD2CA" w14:textId="77777777" w:rsidTr="00B15203">
        <w:trPr>
          <w:trHeight w:val="20"/>
        </w:trPr>
        <w:tc>
          <w:tcPr>
            <w:tcW w:w="879" w:type="pct"/>
            <w:vMerge/>
          </w:tcPr>
          <w:p w14:paraId="6FB4F90F" w14:textId="77777777" w:rsidR="00E73A89" w:rsidRPr="00CC4257" w:rsidRDefault="00E73A89" w:rsidP="00840FC7"/>
        </w:tc>
        <w:tc>
          <w:tcPr>
            <w:tcW w:w="4121" w:type="pct"/>
          </w:tcPr>
          <w:p w14:paraId="0CC3BA46" w14:textId="69AA0C6F" w:rsidR="00E73A89" w:rsidRPr="00CC4257" w:rsidRDefault="00E73A89" w:rsidP="00FC100C">
            <w:pPr>
              <w:jc w:val="both"/>
            </w:pPr>
            <w:r>
              <w:t>И</w:t>
            </w:r>
            <w:r w:rsidRPr="001351FC">
              <w:t xml:space="preserve">нструменты, используемые на специализированных </w:t>
            </w:r>
            <w:r>
              <w:t>резьбонакатных</w:t>
            </w:r>
            <w:r w:rsidRPr="001351FC">
              <w:t xml:space="preserve"> станках для </w:t>
            </w:r>
            <w:r>
              <w:t>накатки</w:t>
            </w:r>
            <w:r w:rsidRPr="001351FC">
              <w:t xml:space="preserve"> </w:t>
            </w:r>
            <w:r w:rsidR="000C580C">
              <w:t>наружных метрических или трубных</w:t>
            </w:r>
            <w:r w:rsidRPr="001351FC">
              <w:t xml:space="preserve"> резьб: виды, конструкции, назначение, геометрические параметры, правила эксплуатации и технологические возможности</w:t>
            </w:r>
          </w:p>
        </w:tc>
      </w:tr>
      <w:tr w:rsidR="00E73A89" w:rsidRPr="00CC4257" w14:paraId="51E1B51E" w14:textId="77777777" w:rsidTr="00B15203">
        <w:trPr>
          <w:trHeight w:val="20"/>
        </w:trPr>
        <w:tc>
          <w:tcPr>
            <w:tcW w:w="879" w:type="pct"/>
            <w:vMerge/>
          </w:tcPr>
          <w:p w14:paraId="321C748A" w14:textId="77777777" w:rsidR="00E73A89" w:rsidRPr="00CC4257" w:rsidRDefault="00E73A89" w:rsidP="00840FC7"/>
        </w:tc>
        <w:tc>
          <w:tcPr>
            <w:tcW w:w="4121" w:type="pct"/>
          </w:tcPr>
          <w:p w14:paraId="08AF8DDB" w14:textId="5011158F" w:rsidR="00E73A89" w:rsidRPr="00CC4257" w:rsidRDefault="00E73A89" w:rsidP="00FC100C">
            <w:pPr>
              <w:jc w:val="both"/>
            </w:pPr>
            <w:r w:rsidRPr="001351FC">
              <w:t xml:space="preserve">Универсальные приспособления, используемые на специализированных </w:t>
            </w:r>
            <w:r>
              <w:t>резьбонакатных</w:t>
            </w:r>
            <w:r w:rsidRPr="001351FC">
              <w:t xml:space="preserve"> станках для </w:t>
            </w:r>
            <w:r>
              <w:t>накатки</w:t>
            </w:r>
            <w:r w:rsidRPr="001351FC">
              <w:t xml:space="preserve"> </w:t>
            </w:r>
            <w:r w:rsidR="000C580C">
              <w:t>наружных метрических или трубных</w:t>
            </w:r>
            <w:r w:rsidRPr="001351FC">
              <w:t xml:space="preserve"> резьб: виды, конструкции, назначение, параметры и правила эксплуатации</w:t>
            </w:r>
          </w:p>
        </w:tc>
      </w:tr>
      <w:tr w:rsidR="00E73A89" w:rsidRPr="00CC4257" w14:paraId="3393FEA3" w14:textId="77777777" w:rsidTr="00B15203">
        <w:trPr>
          <w:trHeight w:val="20"/>
        </w:trPr>
        <w:tc>
          <w:tcPr>
            <w:tcW w:w="879" w:type="pct"/>
            <w:vMerge/>
          </w:tcPr>
          <w:p w14:paraId="55F1F635" w14:textId="77777777" w:rsidR="00E73A89" w:rsidRPr="00CC4257" w:rsidRDefault="00E73A89" w:rsidP="00840FC7"/>
        </w:tc>
        <w:tc>
          <w:tcPr>
            <w:tcW w:w="4121" w:type="pct"/>
          </w:tcPr>
          <w:p w14:paraId="3E7F4557" w14:textId="7879FC0A" w:rsidR="00E73A89" w:rsidRPr="00CC4257" w:rsidRDefault="00E73A89" w:rsidP="00FC100C">
            <w:pPr>
              <w:jc w:val="both"/>
            </w:pPr>
            <w:r w:rsidRPr="001351FC">
              <w:t xml:space="preserve">Состав работ по техническому обслуживанию приспособлений на специализированных </w:t>
            </w:r>
            <w:r>
              <w:t>резьбонакатных</w:t>
            </w:r>
            <w:r w:rsidRPr="001351FC">
              <w:t xml:space="preserve"> станках для </w:t>
            </w:r>
            <w:r>
              <w:t>накатки</w:t>
            </w:r>
            <w:r w:rsidRPr="001351FC">
              <w:t xml:space="preserve"> </w:t>
            </w:r>
            <w:r w:rsidR="000C580C">
              <w:t>наружных метрических или трубных</w:t>
            </w:r>
            <w:r w:rsidRPr="001351FC">
              <w:t xml:space="preserve"> резьб</w:t>
            </w:r>
          </w:p>
        </w:tc>
      </w:tr>
      <w:tr w:rsidR="00E73A89" w:rsidRPr="00CC4257" w14:paraId="018AAD68" w14:textId="77777777" w:rsidTr="00B15203">
        <w:trPr>
          <w:trHeight w:val="20"/>
        </w:trPr>
        <w:tc>
          <w:tcPr>
            <w:tcW w:w="879" w:type="pct"/>
            <w:vMerge/>
          </w:tcPr>
          <w:p w14:paraId="4F9C797F" w14:textId="77777777" w:rsidR="00E73A89" w:rsidRPr="00CC4257" w:rsidRDefault="00E73A89" w:rsidP="00840FC7"/>
        </w:tc>
        <w:tc>
          <w:tcPr>
            <w:tcW w:w="4121" w:type="pct"/>
          </w:tcPr>
          <w:p w14:paraId="40EDE583" w14:textId="41BEDB3F" w:rsidR="00E73A89" w:rsidRPr="00CC4257" w:rsidRDefault="00E73A89" w:rsidP="00FC100C">
            <w:pPr>
              <w:jc w:val="both"/>
            </w:pPr>
            <w:r w:rsidRPr="001351FC">
              <w:t xml:space="preserve">Порядок поднастройки специализированных </w:t>
            </w:r>
            <w:r>
              <w:t>резьбонакатных</w:t>
            </w:r>
            <w:r w:rsidRPr="001351FC">
              <w:t xml:space="preserve"> станков для </w:t>
            </w:r>
            <w:r>
              <w:t>накатки</w:t>
            </w:r>
            <w:r w:rsidRPr="001351FC">
              <w:t xml:space="preserve"> </w:t>
            </w:r>
            <w:r w:rsidR="000C580C">
              <w:t>наружных метрических или трубных</w:t>
            </w:r>
            <w:r w:rsidRPr="001351FC">
              <w:t xml:space="preserve"> резьб</w:t>
            </w:r>
          </w:p>
        </w:tc>
      </w:tr>
      <w:tr w:rsidR="00E73A89" w:rsidRPr="00CC4257" w14:paraId="2622A7DA" w14:textId="77777777" w:rsidTr="00B15203">
        <w:trPr>
          <w:trHeight w:val="20"/>
        </w:trPr>
        <w:tc>
          <w:tcPr>
            <w:tcW w:w="879" w:type="pct"/>
          </w:tcPr>
          <w:p w14:paraId="402B27F4" w14:textId="77777777" w:rsidR="00E73A89" w:rsidRPr="00CC4257" w:rsidRDefault="00E73A89" w:rsidP="00840FC7">
            <w:r w:rsidRPr="00CC4257">
              <w:t>Другие характеристики</w:t>
            </w:r>
          </w:p>
        </w:tc>
        <w:tc>
          <w:tcPr>
            <w:tcW w:w="4121" w:type="pct"/>
          </w:tcPr>
          <w:p w14:paraId="52A885D2" w14:textId="652FD614" w:rsidR="00E73A89" w:rsidRPr="00CC4257" w:rsidRDefault="00E92129" w:rsidP="00FC100C">
            <w:pPr>
              <w:jc w:val="both"/>
            </w:pPr>
            <w:r>
              <w:t>–</w:t>
            </w:r>
          </w:p>
        </w:tc>
      </w:tr>
      <w:bookmarkEnd w:id="21"/>
    </w:tbl>
    <w:p w14:paraId="12360088" w14:textId="77777777" w:rsidR="00F418E9" w:rsidRDefault="00F418E9" w:rsidP="00BA12DC">
      <w:pPr>
        <w:rPr>
          <w:b/>
          <w:bCs w:val="0"/>
        </w:rPr>
      </w:pPr>
    </w:p>
    <w:p w14:paraId="6CDF9981" w14:textId="1B687AA6" w:rsidR="00E73A89" w:rsidRDefault="00E73A89" w:rsidP="00BA12DC">
      <w:pPr>
        <w:rPr>
          <w:b/>
          <w:bCs w:val="0"/>
        </w:rPr>
      </w:pPr>
      <w:r w:rsidRPr="00BA12DC">
        <w:rPr>
          <w:b/>
          <w:bCs w:val="0"/>
        </w:rPr>
        <w:t>3.3.</w:t>
      </w:r>
      <w:r w:rsidR="00B417B8" w:rsidRPr="00BA12DC">
        <w:rPr>
          <w:b/>
          <w:bCs w:val="0"/>
          <w:lang w:val="en-US"/>
        </w:rPr>
        <w:t>3</w:t>
      </w:r>
      <w:r w:rsidRPr="00BA12DC">
        <w:rPr>
          <w:b/>
          <w:bCs w:val="0"/>
        </w:rPr>
        <w:t>. Трудовая функция</w:t>
      </w:r>
    </w:p>
    <w:p w14:paraId="0D3449E0" w14:textId="77777777" w:rsidR="00F418E9" w:rsidRPr="00BA12DC" w:rsidRDefault="00F418E9" w:rsidP="00BA12DC">
      <w:pPr>
        <w:rPr>
          <w:b/>
          <w:bCs w:val="0"/>
        </w:rPr>
      </w:pPr>
    </w:p>
    <w:tbl>
      <w:tblPr>
        <w:tblW w:w="5000" w:type="pct"/>
        <w:jc w:val="center"/>
        <w:tblLook w:val="01E0" w:firstRow="1" w:lastRow="1" w:firstColumn="1" w:lastColumn="1" w:noHBand="0" w:noVBand="0"/>
      </w:tblPr>
      <w:tblGrid>
        <w:gridCol w:w="1670"/>
        <w:gridCol w:w="5271"/>
        <w:gridCol w:w="553"/>
        <w:gridCol w:w="873"/>
        <w:gridCol w:w="1447"/>
        <w:gridCol w:w="386"/>
      </w:tblGrid>
      <w:tr w:rsidR="00E73A89" w:rsidRPr="00CC4257" w14:paraId="0A463AA7" w14:textId="77777777" w:rsidTr="009E5DA9">
        <w:trPr>
          <w:jc w:val="center"/>
        </w:trPr>
        <w:tc>
          <w:tcPr>
            <w:tcW w:w="819" w:type="pct"/>
            <w:tcBorders>
              <w:right w:val="single" w:sz="4" w:space="0" w:color="808080"/>
            </w:tcBorders>
            <w:vAlign w:val="center"/>
          </w:tcPr>
          <w:p w14:paraId="5910CCD8" w14:textId="0CF0D31C" w:rsidR="00E73A89" w:rsidRPr="00CC4257" w:rsidRDefault="008232B5" w:rsidP="00E73A89">
            <w:r w:rsidRPr="008232B5">
              <w:rPr>
                <w:sz w:val="20"/>
              </w:rPr>
              <w:t>Наименование</w:t>
            </w:r>
          </w:p>
        </w:tc>
        <w:tc>
          <w:tcPr>
            <w:tcW w:w="2584" w:type="pct"/>
            <w:tcBorders>
              <w:top w:val="single" w:sz="4" w:space="0" w:color="808080"/>
              <w:left w:val="single" w:sz="4" w:space="0" w:color="808080"/>
              <w:bottom w:val="single" w:sz="4" w:space="0" w:color="808080"/>
              <w:right w:val="single" w:sz="4" w:space="0" w:color="808080"/>
            </w:tcBorders>
          </w:tcPr>
          <w:p w14:paraId="748F525B" w14:textId="0F666843" w:rsidR="00E73A89" w:rsidRPr="00CC4257" w:rsidRDefault="00E73A89" w:rsidP="00E73A89">
            <w:r w:rsidRPr="00CC4257">
              <w:t xml:space="preserve">Контроль качества </w:t>
            </w:r>
            <w:r>
              <w:t>наружной метрической резьбы до 4</w:t>
            </w:r>
            <w:r w:rsidR="00AA5283">
              <w:t>‑й</w:t>
            </w:r>
            <w:r>
              <w:t xml:space="preserve"> степени </w:t>
            </w:r>
            <w:r w:rsidR="000C580C">
              <w:t>точности или трубной</w:t>
            </w:r>
            <w:r>
              <w:t xml:space="preserve"> резьбы класса </w:t>
            </w:r>
            <w:r w:rsidR="00A51414">
              <w:t>точности A</w:t>
            </w:r>
            <w:r>
              <w:t xml:space="preserve"> с шероховатостью поверхностей до </w:t>
            </w:r>
            <w:r w:rsidR="00AA5283">
              <w:rPr>
                <w:lang w:val="en-US"/>
              </w:rPr>
              <w:t>Ra </w:t>
            </w:r>
            <w:r>
              <w:t>0,4</w:t>
            </w:r>
            <w:r w:rsidR="00AA5283">
              <w:t> мкм</w:t>
            </w:r>
          </w:p>
        </w:tc>
        <w:tc>
          <w:tcPr>
            <w:tcW w:w="271" w:type="pct"/>
            <w:tcBorders>
              <w:left w:val="single" w:sz="4" w:space="0" w:color="808080"/>
              <w:right w:val="single" w:sz="4" w:space="0" w:color="808080"/>
            </w:tcBorders>
            <w:vAlign w:val="center"/>
          </w:tcPr>
          <w:p w14:paraId="39576FBC" w14:textId="2199148C" w:rsidR="00E73A89" w:rsidRPr="00CC4257" w:rsidRDefault="00AA5283" w:rsidP="00FC100C">
            <w:pPr>
              <w:jc w:val="center"/>
            </w:pPr>
            <w:r w:rsidRPr="00AA5283">
              <w:rPr>
                <w:sz w:val="20"/>
              </w:rPr>
              <w:t>Код</w:t>
            </w:r>
          </w:p>
        </w:tc>
        <w:tc>
          <w:tcPr>
            <w:tcW w:w="428" w:type="pct"/>
            <w:tcBorders>
              <w:top w:val="single" w:sz="4" w:space="0" w:color="808080"/>
              <w:left w:val="single" w:sz="4" w:space="0" w:color="808080"/>
              <w:bottom w:val="single" w:sz="4" w:space="0" w:color="808080"/>
              <w:right w:val="single" w:sz="4" w:space="0" w:color="808080"/>
            </w:tcBorders>
            <w:vAlign w:val="center"/>
          </w:tcPr>
          <w:p w14:paraId="6A6650BE" w14:textId="4DED5E43" w:rsidR="00E73A89" w:rsidRPr="00CC4257" w:rsidRDefault="00E92129" w:rsidP="00FC100C">
            <w:pPr>
              <w:jc w:val="center"/>
            </w:pPr>
            <w:r>
              <w:rPr>
                <w:lang w:val="en-US"/>
              </w:rPr>
              <w:t>C</w:t>
            </w:r>
            <w:r w:rsidR="00E73A89" w:rsidRPr="00CC4257">
              <w:t>/0</w:t>
            </w:r>
            <w:r w:rsidR="002219D2">
              <w:t>3</w:t>
            </w:r>
            <w:r w:rsidR="00E73A89" w:rsidRPr="00CC4257">
              <w:t>.3</w:t>
            </w:r>
          </w:p>
        </w:tc>
        <w:tc>
          <w:tcPr>
            <w:tcW w:w="709" w:type="pct"/>
            <w:tcBorders>
              <w:left w:val="single" w:sz="4" w:space="0" w:color="808080"/>
              <w:right w:val="single" w:sz="4" w:space="0" w:color="808080"/>
            </w:tcBorders>
            <w:vAlign w:val="center"/>
          </w:tcPr>
          <w:p w14:paraId="723473DE" w14:textId="47AD7F94" w:rsidR="00E73A89" w:rsidRPr="00CC4257" w:rsidRDefault="00AA5283" w:rsidP="00FC100C">
            <w:pPr>
              <w:jc w:val="center"/>
              <w:rPr>
                <w:vertAlign w:val="superscript"/>
              </w:rPr>
            </w:pPr>
            <w:r w:rsidRPr="00AA5283">
              <w:rPr>
                <w:sz w:val="20"/>
              </w:rPr>
              <w:t>Уровень (подуровень) квалификации</w:t>
            </w:r>
          </w:p>
        </w:tc>
        <w:tc>
          <w:tcPr>
            <w:tcW w:w="189" w:type="pct"/>
            <w:tcBorders>
              <w:top w:val="single" w:sz="4" w:space="0" w:color="808080"/>
              <w:left w:val="single" w:sz="4" w:space="0" w:color="808080"/>
              <w:bottom w:val="single" w:sz="4" w:space="0" w:color="808080"/>
              <w:right w:val="single" w:sz="4" w:space="0" w:color="808080"/>
            </w:tcBorders>
            <w:vAlign w:val="center"/>
          </w:tcPr>
          <w:p w14:paraId="614E0C99" w14:textId="77777777" w:rsidR="00E73A89" w:rsidRPr="00CC4257" w:rsidRDefault="00E73A89" w:rsidP="00FC100C">
            <w:pPr>
              <w:jc w:val="center"/>
            </w:pPr>
            <w:r w:rsidRPr="00CC4257">
              <w:t>3</w:t>
            </w:r>
          </w:p>
        </w:tc>
      </w:tr>
    </w:tbl>
    <w:p w14:paraId="77132437" w14:textId="77777777" w:rsidR="00E73A89" w:rsidRPr="00CC4257" w:rsidRDefault="00E73A89" w:rsidP="00E73A89"/>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831"/>
        <w:gridCol w:w="8364"/>
      </w:tblGrid>
      <w:tr w:rsidR="00F13949" w:rsidRPr="00CC4257" w14:paraId="147122C8" w14:textId="77777777" w:rsidTr="00FC100C">
        <w:trPr>
          <w:trHeight w:val="227"/>
        </w:trPr>
        <w:tc>
          <w:tcPr>
            <w:tcW w:w="898" w:type="pct"/>
            <w:vMerge w:val="restart"/>
          </w:tcPr>
          <w:p w14:paraId="34613AE2" w14:textId="77777777" w:rsidR="00F13949" w:rsidRPr="00CC4257" w:rsidRDefault="00F13949" w:rsidP="00F13949">
            <w:r w:rsidRPr="00CC4257">
              <w:t>Трудовые действия</w:t>
            </w:r>
          </w:p>
        </w:tc>
        <w:tc>
          <w:tcPr>
            <w:tcW w:w="4102" w:type="pct"/>
          </w:tcPr>
          <w:p w14:paraId="111CAEF8" w14:textId="1F5895D2" w:rsidR="00F13949" w:rsidRPr="00CC4257" w:rsidRDefault="00C26252" w:rsidP="00FC100C">
            <w:pPr>
              <w:jc w:val="both"/>
            </w:pPr>
            <w:r>
              <w:t>Установление последовательности контроля наружной метрической резьбы</w:t>
            </w:r>
            <w:r w:rsidR="00F13949" w:rsidRPr="00275E3F">
              <w:t xml:space="preserve"> </w:t>
            </w:r>
            <w:r w:rsidR="00F13949">
              <w:t>до 4</w:t>
            </w:r>
            <w:r w:rsidR="00AA5283">
              <w:t>‑й</w:t>
            </w:r>
            <w:r w:rsidR="00F13949" w:rsidRPr="00275E3F">
              <w:t xml:space="preserve"> степени </w:t>
            </w:r>
            <w:r w:rsidR="00F13949">
              <w:t xml:space="preserve">точности </w:t>
            </w:r>
            <w:r w:rsidR="00F13949" w:rsidRPr="00F13949">
              <w:t xml:space="preserve">или трубной резьбы класса </w:t>
            </w:r>
            <w:r w:rsidR="00A51414">
              <w:t>точности A</w:t>
            </w:r>
            <w:r w:rsidR="00F13949" w:rsidRPr="00F13949">
              <w:t xml:space="preserve"> </w:t>
            </w:r>
            <w:r w:rsidR="00F13949">
              <w:t>с шероховатостью поверхностей</w:t>
            </w:r>
            <w:r w:rsidR="00F13949" w:rsidRPr="00275E3F">
              <w:t xml:space="preserve"> до </w:t>
            </w:r>
            <w:r w:rsidR="00AA5283">
              <w:t>Ra </w:t>
            </w:r>
            <w:r w:rsidR="00F13949">
              <w:t>0</w:t>
            </w:r>
            <w:r w:rsidR="00F13949" w:rsidRPr="00275E3F">
              <w:t>,</w:t>
            </w:r>
            <w:r w:rsidR="00F13949">
              <w:t>4</w:t>
            </w:r>
            <w:r w:rsidR="00AA5283">
              <w:t> мкм</w:t>
            </w:r>
          </w:p>
        </w:tc>
      </w:tr>
      <w:tr w:rsidR="009E03FE" w:rsidRPr="00CC4257" w14:paraId="640243CC" w14:textId="77777777" w:rsidTr="00FC100C">
        <w:trPr>
          <w:trHeight w:val="227"/>
        </w:trPr>
        <w:tc>
          <w:tcPr>
            <w:tcW w:w="898" w:type="pct"/>
            <w:vMerge/>
          </w:tcPr>
          <w:p w14:paraId="4397E115" w14:textId="77777777" w:rsidR="009E03FE" w:rsidRPr="00CC4257" w:rsidRDefault="009E03FE" w:rsidP="009E03FE"/>
        </w:tc>
        <w:tc>
          <w:tcPr>
            <w:tcW w:w="4102" w:type="pct"/>
          </w:tcPr>
          <w:p w14:paraId="34A2C8E8" w14:textId="3892B0F1" w:rsidR="009E03FE" w:rsidRDefault="00C26252" w:rsidP="00FC100C">
            <w:pPr>
              <w:jc w:val="both"/>
            </w:pPr>
            <w:r>
              <w:t>Установление последовательности контроля внутренней метрической резьбы</w:t>
            </w:r>
            <w:r w:rsidR="009E03FE" w:rsidRPr="00275E3F">
              <w:t xml:space="preserve"> </w:t>
            </w:r>
            <w:r w:rsidR="009E03FE">
              <w:t>до 4</w:t>
            </w:r>
            <w:r w:rsidR="00AA5283">
              <w:t>‑й</w:t>
            </w:r>
            <w:r w:rsidR="009E03FE" w:rsidRPr="00275E3F">
              <w:t xml:space="preserve"> степени </w:t>
            </w:r>
            <w:r w:rsidR="009E03FE">
              <w:t xml:space="preserve">точности </w:t>
            </w:r>
            <w:r w:rsidR="009E03FE" w:rsidRPr="00F13949">
              <w:t xml:space="preserve">или трубной резьбы класса </w:t>
            </w:r>
            <w:r w:rsidR="00A51414">
              <w:t>точности A</w:t>
            </w:r>
            <w:r w:rsidR="009E03FE" w:rsidRPr="00F13949">
              <w:t xml:space="preserve"> </w:t>
            </w:r>
            <w:r w:rsidR="009E03FE">
              <w:t>с шероховатостью поверхностей</w:t>
            </w:r>
            <w:r w:rsidR="009E03FE" w:rsidRPr="00275E3F">
              <w:t xml:space="preserve"> до </w:t>
            </w:r>
            <w:r w:rsidR="00AA5283">
              <w:t>Ra </w:t>
            </w:r>
            <w:r w:rsidR="009E03FE">
              <w:t>0</w:t>
            </w:r>
            <w:r w:rsidR="009E03FE" w:rsidRPr="00275E3F">
              <w:t>,</w:t>
            </w:r>
            <w:r w:rsidR="009E03FE">
              <w:t>4</w:t>
            </w:r>
            <w:r w:rsidR="00AA5283">
              <w:t> мкм</w:t>
            </w:r>
          </w:p>
        </w:tc>
      </w:tr>
      <w:tr w:rsidR="009E03FE" w:rsidRPr="00CC4257" w14:paraId="2A86469D" w14:textId="77777777" w:rsidTr="00FC100C">
        <w:trPr>
          <w:trHeight w:val="227"/>
        </w:trPr>
        <w:tc>
          <w:tcPr>
            <w:tcW w:w="898" w:type="pct"/>
            <w:vMerge/>
          </w:tcPr>
          <w:p w14:paraId="53501F75" w14:textId="77777777" w:rsidR="009E03FE" w:rsidRPr="00CC4257" w:rsidRDefault="009E03FE" w:rsidP="009E03FE"/>
        </w:tc>
        <w:tc>
          <w:tcPr>
            <w:tcW w:w="4102" w:type="pct"/>
          </w:tcPr>
          <w:p w14:paraId="43D3AC50" w14:textId="09648B65" w:rsidR="009E03FE" w:rsidRPr="00CC4257" w:rsidRDefault="009E03FE" w:rsidP="00FC100C">
            <w:pPr>
              <w:jc w:val="both"/>
            </w:pPr>
            <w:r w:rsidRPr="00275E3F">
              <w:t xml:space="preserve">Выявление внешних дефектов наружных и </w:t>
            </w:r>
            <w:r w:rsidR="00C26252">
              <w:t>внутренних метрических или трубных резьб</w:t>
            </w:r>
            <w:r w:rsidRPr="00275E3F">
              <w:t>овых поверхностей детали после обработки на резьбонарезных и резьбонакатных станках</w:t>
            </w:r>
          </w:p>
        </w:tc>
      </w:tr>
      <w:tr w:rsidR="009E03FE" w:rsidRPr="00CC4257" w14:paraId="2712F0EF" w14:textId="77777777" w:rsidTr="00FC100C">
        <w:trPr>
          <w:trHeight w:val="227"/>
        </w:trPr>
        <w:tc>
          <w:tcPr>
            <w:tcW w:w="898" w:type="pct"/>
            <w:vMerge/>
          </w:tcPr>
          <w:p w14:paraId="7C4FCECC" w14:textId="77777777" w:rsidR="009E03FE" w:rsidRPr="00CC4257" w:rsidRDefault="009E03FE" w:rsidP="009E03FE"/>
        </w:tc>
        <w:tc>
          <w:tcPr>
            <w:tcW w:w="4102" w:type="pct"/>
          </w:tcPr>
          <w:p w14:paraId="1CBD592E" w14:textId="51186F42" w:rsidR="009E03FE" w:rsidRPr="00CC4257" w:rsidRDefault="009E03FE" w:rsidP="00FC100C">
            <w:pPr>
              <w:jc w:val="both"/>
            </w:pPr>
            <w:r w:rsidRPr="00275E3F">
              <w:t xml:space="preserve">Получение средств измерения </w:t>
            </w:r>
            <w:r w:rsidR="00315BF9">
              <w:t>и (или)</w:t>
            </w:r>
            <w:r w:rsidRPr="00275E3F">
              <w:t xml:space="preserve"> контроля </w:t>
            </w:r>
            <w:r>
              <w:t>параметров</w:t>
            </w:r>
            <w:r w:rsidRPr="00275E3F">
              <w:t xml:space="preserve"> </w:t>
            </w:r>
            <w:r>
              <w:t xml:space="preserve">наружной </w:t>
            </w:r>
            <w:r w:rsidRPr="00275E3F">
              <w:t xml:space="preserve">метрической резьбы </w:t>
            </w:r>
            <w:r w:rsidR="00F80003">
              <w:t>до 4‑й степени точности</w:t>
            </w:r>
            <w:r>
              <w:t xml:space="preserve"> или трубной резьбы класса </w:t>
            </w:r>
            <w:r w:rsidR="00A51414">
              <w:t>точности A</w:t>
            </w:r>
          </w:p>
        </w:tc>
      </w:tr>
      <w:tr w:rsidR="009E03FE" w:rsidRPr="00CC4257" w14:paraId="465107AD" w14:textId="77777777" w:rsidTr="00FC100C">
        <w:trPr>
          <w:trHeight w:val="227"/>
        </w:trPr>
        <w:tc>
          <w:tcPr>
            <w:tcW w:w="898" w:type="pct"/>
            <w:vMerge/>
          </w:tcPr>
          <w:p w14:paraId="1CB1D5A5" w14:textId="77777777" w:rsidR="009E03FE" w:rsidRPr="00CC4257" w:rsidRDefault="009E03FE" w:rsidP="009E03FE"/>
        </w:tc>
        <w:tc>
          <w:tcPr>
            <w:tcW w:w="4102" w:type="pct"/>
          </w:tcPr>
          <w:p w14:paraId="6D5DE618" w14:textId="5A585B38" w:rsidR="009E03FE" w:rsidRPr="00CC4257" w:rsidRDefault="009E03FE" w:rsidP="00FC100C">
            <w:pPr>
              <w:jc w:val="both"/>
            </w:pPr>
            <w:r w:rsidRPr="00275E3F">
              <w:t xml:space="preserve">Получение средств измерения </w:t>
            </w:r>
            <w:r w:rsidR="00315BF9">
              <w:t>и (или)</w:t>
            </w:r>
            <w:r w:rsidRPr="00275E3F">
              <w:t xml:space="preserve"> контроля </w:t>
            </w:r>
            <w:r>
              <w:t>параметров</w:t>
            </w:r>
            <w:r w:rsidRPr="00275E3F">
              <w:t xml:space="preserve"> </w:t>
            </w:r>
            <w:r>
              <w:t xml:space="preserve">внутренней </w:t>
            </w:r>
            <w:r w:rsidRPr="00275E3F">
              <w:t xml:space="preserve">метрической резьбы </w:t>
            </w:r>
            <w:r w:rsidR="00F80003">
              <w:t>до 4‑й степени точности</w:t>
            </w:r>
            <w:r>
              <w:t xml:space="preserve"> или трубной резьбы класса </w:t>
            </w:r>
            <w:r w:rsidR="00A51414">
              <w:t>точности A</w:t>
            </w:r>
          </w:p>
        </w:tc>
      </w:tr>
      <w:tr w:rsidR="009E03FE" w:rsidRPr="00CC4257" w14:paraId="4D5A2B5D" w14:textId="77777777" w:rsidTr="00FC100C">
        <w:trPr>
          <w:trHeight w:val="227"/>
        </w:trPr>
        <w:tc>
          <w:tcPr>
            <w:tcW w:w="898" w:type="pct"/>
            <w:vMerge/>
          </w:tcPr>
          <w:p w14:paraId="7B02C30F" w14:textId="77777777" w:rsidR="009E03FE" w:rsidRPr="00CC4257" w:rsidRDefault="009E03FE" w:rsidP="009E03FE"/>
        </w:tc>
        <w:tc>
          <w:tcPr>
            <w:tcW w:w="4102" w:type="pct"/>
          </w:tcPr>
          <w:p w14:paraId="34020A84" w14:textId="285FD7D1" w:rsidR="009E03FE" w:rsidRPr="00CC4257" w:rsidRDefault="009E03FE" w:rsidP="00FC100C">
            <w:pPr>
              <w:jc w:val="both"/>
            </w:pPr>
            <w:r w:rsidRPr="00275E3F">
              <w:t>Контроль наружн</w:t>
            </w:r>
            <w:r>
              <w:t xml:space="preserve">ого </w:t>
            </w:r>
            <w:r w:rsidRPr="00275E3F">
              <w:t>диаметр</w:t>
            </w:r>
            <w:r>
              <w:t>а</w:t>
            </w:r>
            <w:r w:rsidRPr="00275E3F">
              <w:t xml:space="preserve"> </w:t>
            </w:r>
            <w:r>
              <w:t xml:space="preserve">наружной </w:t>
            </w:r>
            <w:r w:rsidRPr="00275E3F">
              <w:t xml:space="preserve">метрической резьбы </w:t>
            </w:r>
            <w:r w:rsidR="00F80003">
              <w:t>до 4‑й степени точности</w:t>
            </w:r>
            <w:r>
              <w:t xml:space="preserve"> или трубной резьбы класса </w:t>
            </w:r>
            <w:r w:rsidR="00A51414">
              <w:t>точности A</w:t>
            </w:r>
          </w:p>
        </w:tc>
      </w:tr>
      <w:tr w:rsidR="009E03FE" w:rsidRPr="00CC4257" w14:paraId="302D826D" w14:textId="77777777" w:rsidTr="00FC100C">
        <w:trPr>
          <w:trHeight w:val="227"/>
        </w:trPr>
        <w:tc>
          <w:tcPr>
            <w:tcW w:w="898" w:type="pct"/>
            <w:vMerge/>
          </w:tcPr>
          <w:p w14:paraId="553B974F" w14:textId="77777777" w:rsidR="009E03FE" w:rsidRPr="00CC4257" w:rsidRDefault="009E03FE" w:rsidP="009E03FE"/>
        </w:tc>
        <w:tc>
          <w:tcPr>
            <w:tcW w:w="4102" w:type="pct"/>
          </w:tcPr>
          <w:p w14:paraId="6A288970" w14:textId="64E37246" w:rsidR="009E03FE" w:rsidRPr="00275E3F" w:rsidRDefault="009E03FE" w:rsidP="00FC100C">
            <w:pPr>
              <w:jc w:val="both"/>
            </w:pPr>
            <w:r w:rsidRPr="00275E3F">
              <w:t xml:space="preserve">Контроль </w:t>
            </w:r>
            <w:r>
              <w:t xml:space="preserve">среднего </w:t>
            </w:r>
            <w:r w:rsidRPr="00275E3F">
              <w:t>диаметр</w:t>
            </w:r>
            <w:r>
              <w:t>а</w:t>
            </w:r>
            <w:r w:rsidRPr="00275E3F">
              <w:t xml:space="preserve"> </w:t>
            </w:r>
            <w:r>
              <w:t xml:space="preserve">наружной </w:t>
            </w:r>
            <w:r w:rsidRPr="00275E3F">
              <w:t xml:space="preserve">метрической резьбы </w:t>
            </w:r>
            <w:r w:rsidR="00F80003">
              <w:t>до 4‑й степени точности</w:t>
            </w:r>
            <w:r>
              <w:t xml:space="preserve"> или трубной резьбы класса </w:t>
            </w:r>
            <w:r w:rsidR="00A51414">
              <w:t>точности A</w:t>
            </w:r>
          </w:p>
        </w:tc>
      </w:tr>
      <w:tr w:rsidR="002D5E17" w:rsidRPr="00CC4257" w14:paraId="1C6E6D68" w14:textId="77777777" w:rsidTr="00FC100C">
        <w:trPr>
          <w:trHeight w:val="227"/>
        </w:trPr>
        <w:tc>
          <w:tcPr>
            <w:tcW w:w="898" w:type="pct"/>
            <w:vMerge/>
          </w:tcPr>
          <w:p w14:paraId="73F7622A" w14:textId="77777777" w:rsidR="002D5E17" w:rsidRPr="00CC4257" w:rsidRDefault="002D5E17" w:rsidP="002D5E17"/>
        </w:tc>
        <w:tc>
          <w:tcPr>
            <w:tcW w:w="4102" w:type="pct"/>
          </w:tcPr>
          <w:p w14:paraId="747DE2B0" w14:textId="19CFBF04" w:rsidR="002D5E17" w:rsidRPr="00275E3F" w:rsidRDefault="002D5E17" w:rsidP="00FC100C">
            <w:pPr>
              <w:jc w:val="both"/>
            </w:pPr>
            <w:r>
              <w:t xml:space="preserve">Изготовление слепка внутренней </w:t>
            </w:r>
            <w:r w:rsidRPr="00275E3F">
              <w:t xml:space="preserve">метрической резьбы </w:t>
            </w:r>
            <w:r w:rsidR="00F80003">
              <w:t>до 4‑й степени точности</w:t>
            </w:r>
            <w:r>
              <w:t xml:space="preserve"> или трубной резьбы класса </w:t>
            </w:r>
            <w:r w:rsidR="00A51414">
              <w:t>точности A</w:t>
            </w:r>
          </w:p>
        </w:tc>
      </w:tr>
      <w:tr w:rsidR="002D5E17" w:rsidRPr="00CC4257" w14:paraId="0F0A0477" w14:textId="77777777" w:rsidTr="00FC100C">
        <w:trPr>
          <w:trHeight w:val="227"/>
        </w:trPr>
        <w:tc>
          <w:tcPr>
            <w:tcW w:w="898" w:type="pct"/>
            <w:vMerge/>
          </w:tcPr>
          <w:p w14:paraId="173E7E95" w14:textId="77777777" w:rsidR="002D5E17" w:rsidRPr="00CC4257" w:rsidRDefault="002D5E17" w:rsidP="002D5E17"/>
        </w:tc>
        <w:tc>
          <w:tcPr>
            <w:tcW w:w="4102" w:type="pct"/>
          </w:tcPr>
          <w:p w14:paraId="538ACDE7" w14:textId="0FBD347F" w:rsidR="002D5E17" w:rsidRPr="00CC4257" w:rsidRDefault="002D5E17" w:rsidP="00FC100C">
            <w:pPr>
              <w:jc w:val="both"/>
            </w:pPr>
            <w:r w:rsidRPr="00275E3F">
              <w:t xml:space="preserve">Контроль </w:t>
            </w:r>
            <w:r>
              <w:t xml:space="preserve">внутреннего и среднего </w:t>
            </w:r>
            <w:r w:rsidRPr="00275E3F">
              <w:t xml:space="preserve">диаметров </w:t>
            </w:r>
            <w:r>
              <w:t xml:space="preserve">внутренней </w:t>
            </w:r>
            <w:r w:rsidRPr="00275E3F">
              <w:t xml:space="preserve">метрической резьбы </w:t>
            </w:r>
            <w:r w:rsidR="00F80003">
              <w:t>до 4‑й степени точности</w:t>
            </w:r>
            <w:r>
              <w:t xml:space="preserve"> или трубной резьбы класса </w:t>
            </w:r>
            <w:r w:rsidR="00A51414">
              <w:t>точности A</w:t>
            </w:r>
          </w:p>
        </w:tc>
      </w:tr>
      <w:tr w:rsidR="002D5E17" w:rsidRPr="00CC4257" w14:paraId="50C2E4B7" w14:textId="77777777" w:rsidTr="00FC100C">
        <w:trPr>
          <w:trHeight w:val="227"/>
        </w:trPr>
        <w:tc>
          <w:tcPr>
            <w:tcW w:w="898" w:type="pct"/>
            <w:vMerge/>
          </w:tcPr>
          <w:p w14:paraId="0E5A1224" w14:textId="77777777" w:rsidR="002D5E17" w:rsidRPr="00CC4257" w:rsidRDefault="002D5E17" w:rsidP="002D5E17"/>
        </w:tc>
        <w:tc>
          <w:tcPr>
            <w:tcW w:w="4102" w:type="pct"/>
          </w:tcPr>
          <w:p w14:paraId="30769871" w14:textId="10F94004" w:rsidR="002D5E17" w:rsidRPr="00CC4257" w:rsidRDefault="002D5E17" w:rsidP="00FC100C">
            <w:pPr>
              <w:jc w:val="both"/>
            </w:pPr>
            <w:r>
              <w:t xml:space="preserve">Контроль шага </w:t>
            </w:r>
            <w:r w:rsidRPr="00275E3F">
              <w:t xml:space="preserve">метрической </w:t>
            </w:r>
            <w:r>
              <w:t>или трубной резьбы</w:t>
            </w:r>
          </w:p>
        </w:tc>
      </w:tr>
      <w:tr w:rsidR="002D5E17" w:rsidRPr="00CC4257" w14:paraId="3DED8D70" w14:textId="77777777" w:rsidTr="00FC100C">
        <w:trPr>
          <w:trHeight w:val="227"/>
        </w:trPr>
        <w:tc>
          <w:tcPr>
            <w:tcW w:w="898" w:type="pct"/>
            <w:vMerge/>
          </w:tcPr>
          <w:p w14:paraId="2DA0537D" w14:textId="77777777" w:rsidR="002D5E17" w:rsidRPr="00CC4257" w:rsidRDefault="002D5E17" w:rsidP="002D5E17"/>
        </w:tc>
        <w:tc>
          <w:tcPr>
            <w:tcW w:w="4102" w:type="pct"/>
          </w:tcPr>
          <w:p w14:paraId="7AAF9B81" w14:textId="639B7A47" w:rsidR="002D5E17" w:rsidRPr="00CC4257" w:rsidRDefault="002D5E17" w:rsidP="00FC100C">
            <w:pPr>
              <w:jc w:val="both"/>
            </w:pPr>
            <w:r w:rsidRPr="00275E3F">
              <w:t xml:space="preserve">Получение средств измерения </w:t>
            </w:r>
            <w:r w:rsidR="00315BF9">
              <w:t>и (или)</w:t>
            </w:r>
            <w:r w:rsidRPr="00275E3F">
              <w:t xml:space="preserve"> контроля шероховатости обработанных наружных и </w:t>
            </w:r>
            <w:r w:rsidR="00C26252">
              <w:t>внутренних метрических или трубных резьб</w:t>
            </w:r>
            <w:r>
              <w:t xml:space="preserve">овых </w:t>
            </w:r>
            <w:r w:rsidRPr="00275E3F">
              <w:t xml:space="preserve">поверхностей детали до </w:t>
            </w:r>
            <w:r w:rsidR="00AA5283">
              <w:t>Ra </w:t>
            </w:r>
            <w:r>
              <w:t>0,4</w:t>
            </w:r>
            <w:r w:rsidR="00AA5283">
              <w:t> мкм</w:t>
            </w:r>
          </w:p>
        </w:tc>
      </w:tr>
      <w:tr w:rsidR="002D5E17" w:rsidRPr="00CC4257" w14:paraId="44418496" w14:textId="77777777" w:rsidTr="00FC100C">
        <w:trPr>
          <w:trHeight w:val="227"/>
        </w:trPr>
        <w:tc>
          <w:tcPr>
            <w:tcW w:w="898" w:type="pct"/>
            <w:vMerge/>
          </w:tcPr>
          <w:p w14:paraId="5D57D8FA" w14:textId="77777777" w:rsidR="002D5E17" w:rsidRPr="00CC4257" w:rsidRDefault="002D5E17" w:rsidP="002D5E17"/>
        </w:tc>
        <w:tc>
          <w:tcPr>
            <w:tcW w:w="4102" w:type="pct"/>
          </w:tcPr>
          <w:p w14:paraId="0E2BE01E" w14:textId="74D03AF7" w:rsidR="002D5E17" w:rsidRPr="00CC4257" w:rsidRDefault="002D5E17" w:rsidP="00FC100C">
            <w:pPr>
              <w:jc w:val="both"/>
            </w:pPr>
            <w:r w:rsidRPr="00275E3F">
              <w:t xml:space="preserve">Контроль шероховатости обработанных наружных и </w:t>
            </w:r>
            <w:r w:rsidR="00C26252">
              <w:t>внутренних метрических или трубных резьб</w:t>
            </w:r>
            <w:r>
              <w:t xml:space="preserve">овых </w:t>
            </w:r>
            <w:r w:rsidRPr="00275E3F">
              <w:t xml:space="preserve">поверхностей детали до </w:t>
            </w:r>
            <w:r w:rsidR="00AA5283">
              <w:t>Ra </w:t>
            </w:r>
            <w:r>
              <w:t>0</w:t>
            </w:r>
            <w:r w:rsidRPr="00275E3F">
              <w:t>,</w:t>
            </w:r>
            <w:r>
              <w:t>4</w:t>
            </w:r>
            <w:r w:rsidR="00AA5283">
              <w:t> мкм</w:t>
            </w:r>
          </w:p>
        </w:tc>
      </w:tr>
      <w:tr w:rsidR="00DA1018" w:rsidRPr="00CC4257" w14:paraId="2C16722B" w14:textId="77777777" w:rsidTr="00FC100C">
        <w:trPr>
          <w:trHeight w:val="227"/>
        </w:trPr>
        <w:tc>
          <w:tcPr>
            <w:tcW w:w="898" w:type="pct"/>
            <w:vMerge w:val="restart"/>
          </w:tcPr>
          <w:p w14:paraId="20885658" w14:textId="77777777" w:rsidR="00DA1018" w:rsidRPr="00CC4257" w:rsidRDefault="00DA1018" w:rsidP="00DA1018">
            <w:r w:rsidRPr="00CC4257">
              <w:t>Необходимые умения</w:t>
            </w:r>
          </w:p>
        </w:tc>
        <w:tc>
          <w:tcPr>
            <w:tcW w:w="4102" w:type="pct"/>
          </w:tcPr>
          <w:p w14:paraId="29653E5E" w14:textId="338BCDCD" w:rsidR="00DA1018" w:rsidRPr="00CC4257" w:rsidRDefault="00DA1018" w:rsidP="00FC100C">
            <w:pPr>
              <w:jc w:val="both"/>
            </w:pPr>
            <w:r w:rsidRPr="006D0A35">
              <w:t>Просматривать с использованием компьютеров и мобильных устройств конструкторскую документацию</w:t>
            </w:r>
          </w:p>
        </w:tc>
      </w:tr>
      <w:tr w:rsidR="00DA1018" w:rsidRPr="00CC4257" w14:paraId="321E375A" w14:textId="77777777" w:rsidTr="00FC100C">
        <w:trPr>
          <w:trHeight w:val="227"/>
        </w:trPr>
        <w:tc>
          <w:tcPr>
            <w:tcW w:w="898" w:type="pct"/>
            <w:vMerge/>
          </w:tcPr>
          <w:p w14:paraId="7426A32D" w14:textId="77777777" w:rsidR="00DA1018" w:rsidRPr="00CC4257" w:rsidRDefault="00DA1018" w:rsidP="00DA1018"/>
        </w:tc>
        <w:tc>
          <w:tcPr>
            <w:tcW w:w="4102" w:type="pct"/>
          </w:tcPr>
          <w:p w14:paraId="094EE119" w14:textId="156302D9" w:rsidR="00DA1018" w:rsidRPr="00CC4257" w:rsidRDefault="00DA1018" w:rsidP="00FC100C">
            <w:pPr>
              <w:jc w:val="both"/>
            </w:pPr>
            <w:r w:rsidRPr="006D0A35">
              <w:t>Просматривать с использованием компьютеров и мобильных устройств технологическую документацию</w:t>
            </w:r>
          </w:p>
        </w:tc>
      </w:tr>
      <w:tr w:rsidR="00DA1018" w:rsidRPr="00CC4257" w14:paraId="23C9767C" w14:textId="77777777" w:rsidTr="00FC100C">
        <w:trPr>
          <w:trHeight w:val="227"/>
        </w:trPr>
        <w:tc>
          <w:tcPr>
            <w:tcW w:w="898" w:type="pct"/>
            <w:vMerge/>
          </w:tcPr>
          <w:p w14:paraId="4C3E452C" w14:textId="77777777" w:rsidR="00DA1018" w:rsidRPr="00CC4257" w:rsidRDefault="00DA1018" w:rsidP="00DA1018"/>
        </w:tc>
        <w:tc>
          <w:tcPr>
            <w:tcW w:w="4102" w:type="pct"/>
          </w:tcPr>
          <w:p w14:paraId="0BF07BC9" w14:textId="1270FC5A" w:rsidR="00DA1018" w:rsidRPr="00CC4257" w:rsidRDefault="00DA1018" w:rsidP="00FC100C">
            <w:pPr>
              <w:jc w:val="both"/>
            </w:pPr>
            <w:r w:rsidRPr="006D0A35">
              <w:t>Читать конструкторскую документацию</w:t>
            </w:r>
          </w:p>
        </w:tc>
      </w:tr>
      <w:tr w:rsidR="00DA1018" w:rsidRPr="00CC4257" w14:paraId="4122ED47" w14:textId="77777777" w:rsidTr="00FC100C">
        <w:trPr>
          <w:trHeight w:val="227"/>
        </w:trPr>
        <w:tc>
          <w:tcPr>
            <w:tcW w:w="898" w:type="pct"/>
            <w:vMerge/>
          </w:tcPr>
          <w:p w14:paraId="02D329D3" w14:textId="77777777" w:rsidR="00DA1018" w:rsidRPr="00CC4257" w:rsidRDefault="00DA1018" w:rsidP="00DA1018"/>
        </w:tc>
        <w:tc>
          <w:tcPr>
            <w:tcW w:w="4102" w:type="pct"/>
          </w:tcPr>
          <w:p w14:paraId="79F82EA8" w14:textId="138DC10B" w:rsidR="00DA1018" w:rsidRPr="00CC4257" w:rsidRDefault="00DA1018" w:rsidP="00FC100C">
            <w:pPr>
              <w:jc w:val="both"/>
            </w:pPr>
            <w:r w:rsidRPr="006D0A35">
              <w:t>Читать технологическую документацию</w:t>
            </w:r>
          </w:p>
        </w:tc>
      </w:tr>
      <w:tr w:rsidR="00DA1018" w:rsidRPr="00CC4257" w14:paraId="5D77B232" w14:textId="77777777" w:rsidTr="00FC100C">
        <w:trPr>
          <w:trHeight w:val="227"/>
        </w:trPr>
        <w:tc>
          <w:tcPr>
            <w:tcW w:w="898" w:type="pct"/>
            <w:vMerge/>
          </w:tcPr>
          <w:p w14:paraId="3057E2CC" w14:textId="77777777" w:rsidR="00DA1018" w:rsidRPr="00CC4257" w:rsidRDefault="00DA1018" w:rsidP="00DA1018"/>
        </w:tc>
        <w:tc>
          <w:tcPr>
            <w:tcW w:w="4102" w:type="pct"/>
          </w:tcPr>
          <w:p w14:paraId="36A4705F" w14:textId="40338D40" w:rsidR="00DA1018" w:rsidRPr="00CC4257" w:rsidRDefault="00DA1018" w:rsidP="00FC100C">
            <w:pPr>
              <w:jc w:val="both"/>
            </w:pPr>
            <w:r w:rsidRPr="006D0A35">
              <w:t>Выявлять причины возникновения дефектов при обработке заготовок на специализированных резьбонарезных и резьбонакатных станках с целью предупреждения брака</w:t>
            </w:r>
          </w:p>
        </w:tc>
      </w:tr>
      <w:tr w:rsidR="00DA1018" w:rsidRPr="00CC4257" w14:paraId="72A060A4" w14:textId="77777777" w:rsidTr="00FC100C">
        <w:trPr>
          <w:trHeight w:val="227"/>
        </w:trPr>
        <w:tc>
          <w:tcPr>
            <w:tcW w:w="898" w:type="pct"/>
            <w:vMerge/>
          </w:tcPr>
          <w:p w14:paraId="797824D0" w14:textId="77777777" w:rsidR="00DA1018" w:rsidRPr="00CC4257" w:rsidRDefault="00DA1018" w:rsidP="00DA1018"/>
        </w:tc>
        <w:tc>
          <w:tcPr>
            <w:tcW w:w="4102" w:type="pct"/>
          </w:tcPr>
          <w:p w14:paraId="112925EB" w14:textId="14BEAA51" w:rsidR="00DA1018" w:rsidRPr="00CC4257" w:rsidRDefault="00DA1018" w:rsidP="00FC100C">
            <w:pPr>
              <w:jc w:val="both"/>
            </w:pPr>
            <w:r w:rsidRPr="006D0A35">
              <w:t>Поддерживать состояние рабочего места в соответствии с требованиями охраны труда, пожарной, промышленной, экологической безопасности</w:t>
            </w:r>
          </w:p>
        </w:tc>
      </w:tr>
      <w:tr w:rsidR="00DA1018" w:rsidRPr="00CC4257" w14:paraId="65EBB351" w14:textId="77777777" w:rsidTr="00FC100C">
        <w:trPr>
          <w:trHeight w:val="227"/>
        </w:trPr>
        <w:tc>
          <w:tcPr>
            <w:tcW w:w="898" w:type="pct"/>
            <w:vMerge/>
          </w:tcPr>
          <w:p w14:paraId="0E055B8F" w14:textId="77777777" w:rsidR="00DA1018" w:rsidRPr="00CC4257" w:rsidRDefault="00DA1018" w:rsidP="00DA1018"/>
        </w:tc>
        <w:tc>
          <w:tcPr>
            <w:tcW w:w="4102" w:type="pct"/>
          </w:tcPr>
          <w:p w14:paraId="7E964540" w14:textId="7198A5A3" w:rsidR="00DA1018" w:rsidRPr="00CC4257" w:rsidRDefault="00DA1018" w:rsidP="00FC100C">
            <w:pPr>
              <w:jc w:val="both"/>
            </w:pPr>
            <w:r w:rsidRPr="006D0A35">
              <w:t>Визуально определять дефекты поверхностей детали после обработки на специализированных резьбонарезных и резьбонакатных станках</w:t>
            </w:r>
          </w:p>
        </w:tc>
      </w:tr>
      <w:tr w:rsidR="00DA1018" w:rsidRPr="00CC4257" w14:paraId="3CFFFDD4" w14:textId="77777777" w:rsidTr="00FC100C">
        <w:trPr>
          <w:trHeight w:val="227"/>
        </w:trPr>
        <w:tc>
          <w:tcPr>
            <w:tcW w:w="898" w:type="pct"/>
            <w:vMerge/>
          </w:tcPr>
          <w:p w14:paraId="15379345" w14:textId="77777777" w:rsidR="00DA1018" w:rsidRPr="00CC4257" w:rsidRDefault="00DA1018" w:rsidP="00DA1018"/>
        </w:tc>
        <w:tc>
          <w:tcPr>
            <w:tcW w:w="4102" w:type="pct"/>
          </w:tcPr>
          <w:p w14:paraId="10197DE9" w14:textId="44B4CE89" w:rsidR="00DA1018" w:rsidRPr="00CC4257" w:rsidRDefault="00DA1018" w:rsidP="00FC100C">
            <w:pPr>
              <w:jc w:val="both"/>
            </w:pPr>
            <w:r w:rsidRPr="006D0A35">
              <w:t>Использовать средства измерения наружного диаметра наружных метрических резьб до 4</w:t>
            </w:r>
            <w:r w:rsidR="00AA5283">
              <w:t>‑й</w:t>
            </w:r>
            <w:r w:rsidRPr="006D0A35">
              <w:t xml:space="preserve"> степени точности или трубных резьб класса </w:t>
            </w:r>
            <w:r w:rsidR="00A51414">
              <w:t>точности A</w:t>
            </w:r>
          </w:p>
        </w:tc>
      </w:tr>
      <w:tr w:rsidR="00DA1018" w:rsidRPr="00CC4257" w14:paraId="0026E84F" w14:textId="77777777" w:rsidTr="00FC100C">
        <w:trPr>
          <w:trHeight w:val="227"/>
        </w:trPr>
        <w:tc>
          <w:tcPr>
            <w:tcW w:w="898" w:type="pct"/>
            <w:vMerge/>
          </w:tcPr>
          <w:p w14:paraId="4653BE10" w14:textId="77777777" w:rsidR="00DA1018" w:rsidRPr="00CC4257" w:rsidRDefault="00DA1018" w:rsidP="00DA1018"/>
        </w:tc>
        <w:tc>
          <w:tcPr>
            <w:tcW w:w="4102" w:type="pct"/>
          </w:tcPr>
          <w:p w14:paraId="15AF4641" w14:textId="09A519A2" w:rsidR="00DA1018" w:rsidRPr="00CC4257" w:rsidRDefault="00DA1018" w:rsidP="00FC100C">
            <w:pPr>
              <w:jc w:val="both"/>
            </w:pPr>
            <w:r w:rsidRPr="006D0A35">
              <w:t>Использовать средства измерения среднего диаметра наружных метрических резьб до 4</w:t>
            </w:r>
            <w:r w:rsidR="00AA5283">
              <w:t>‑й</w:t>
            </w:r>
            <w:r w:rsidRPr="006D0A35">
              <w:t xml:space="preserve"> степени точности или трубных резьб класса </w:t>
            </w:r>
            <w:r w:rsidR="00A51414">
              <w:t>точности A</w:t>
            </w:r>
          </w:p>
        </w:tc>
      </w:tr>
      <w:tr w:rsidR="00DA1018" w:rsidRPr="00CC4257" w14:paraId="03C0F1CD" w14:textId="77777777" w:rsidTr="00FC100C">
        <w:trPr>
          <w:trHeight w:val="227"/>
        </w:trPr>
        <w:tc>
          <w:tcPr>
            <w:tcW w:w="898" w:type="pct"/>
            <w:vMerge/>
          </w:tcPr>
          <w:p w14:paraId="3ED92660" w14:textId="77777777" w:rsidR="00DA1018" w:rsidRPr="00CC4257" w:rsidRDefault="00DA1018" w:rsidP="00DA1018"/>
        </w:tc>
        <w:tc>
          <w:tcPr>
            <w:tcW w:w="4102" w:type="pct"/>
          </w:tcPr>
          <w:p w14:paraId="2BA21308" w14:textId="50AEF295" w:rsidR="00DA1018" w:rsidRPr="00CC4257" w:rsidRDefault="00DA1018" w:rsidP="00FC100C">
            <w:pPr>
              <w:jc w:val="both"/>
            </w:pPr>
            <w:r w:rsidRPr="006D0A35">
              <w:t>Изготавливать слепки или оттиски внутренней резьбовой поверхности</w:t>
            </w:r>
          </w:p>
        </w:tc>
      </w:tr>
      <w:tr w:rsidR="00DA1018" w:rsidRPr="00CC4257" w14:paraId="5A6D1543" w14:textId="77777777" w:rsidTr="00FC100C">
        <w:trPr>
          <w:trHeight w:val="227"/>
        </w:trPr>
        <w:tc>
          <w:tcPr>
            <w:tcW w:w="898" w:type="pct"/>
            <w:vMerge/>
          </w:tcPr>
          <w:p w14:paraId="2C0C110F" w14:textId="77777777" w:rsidR="00DA1018" w:rsidRPr="00CC4257" w:rsidRDefault="00DA1018" w:rsidP="00DA1018"/>
        </w:tc>
        <w:tc>
          <w:tcPr>
            <w:tcW w:w="4102" w:type="pct"/>
          </w:tcPr>
          <w:p w14:paraId="65F74709" w14:textId="1CF1B4DB" w:rsidR="00DA1018" w:rsidRPr="00CC4257" w:rsidRDefault="00DA1018" w:rsidP="00FC100C">
            <w:pPr>
              <w:jc w:val="both"/>
            </w:pPr>
            <w:r w:rsidRPr="006D0A35">
              <w:t>Использовать средства измерения наружного диаметра внутренних метрических резьб до 4</w:t>
            </w:r>
            <w:r w:rsidR="00AA5283">
              <w:t>‑й</w:t>
            </w:r>
            <w:r w:rsidRPr="006D0A35">
              <w:t xml:space="preserve"> степени точности или трубных резьб класса </w:t>
            </w:r>
            <w:r w:rsidR="00A51414">
              <w:t>точности</w:t>
            </w:r>
            <w:r w:rsidR="00602E85">
              <w:t> </w:t>
            </w:r>
            <w:r w:rsidR="00A51414">
              <w:t>A</w:t>
            </w:r>
          </w:p>
        </w:tc>
      </w:tr>
      <w:tr w:rsidR="00DA1018" w:rsidRPr="00CC4257" w14:paraId="55568704" w14:textId="77777777" w:rsidTr="00FC100C">
        <w:trPr>
          <w:trHeight w:val="227"/>
        </w:trPr>
        <w:tc>
          <w:tcPr>
            <w:tcW w:w="898" w:type="pct"/>
            <w:vMerge/>
          </w:tcPr>
          <w:p w14:paraId="7D04E0CC" w14:textId="77777777" w:rsidR="00DA1018" w:rsidRPr="00CC4257" w:rsidRDefault="00DA1018" w:rsidP="00DA1018"/>
        </w:tc>
        <w:tc>
          <w:tcPr>
            <w:tcW w:w="4102" w:type="pct"/>
          </w:tcPr>
          <w:p w14:paraId="3F30FC94" w14:textId="380F2C51" w:rsidR="00DA1018" w:rsidRPr="00CC4257" w:rsidRDefault="00DA1018" w:rsidP="00FC100C">
            <w:pPr>
              <w:jc w:val="both"/>
            </w:pPr>
            <w:r w:rsidRPr="006D0A35">
              <w:t>Использовать средства измерения среднего диаметра внутренних метрических резьб до 4</w:t>
            </w:r>
            <w:r w:rsidR="00AA5283">
              <w:t>‑й</w:t>
            </w:r>
            <w:r w:rsidRPr="006D0A35">
              <w:t xml:space="preserve"> степени точности или трубных резьб класса </w:t>
            </w:r>
            <w:r w:rsidR="00A51414">
              <w:t>точности A</w:t>
            </w:r>
          </w:p>
        </w:tc>
      </w:tr>
      <w:tr w:rsidR="00DA1018" w:rsidRPr="00CC4257" w14:paraId="0C6CF11D" w14:textId="77777777" w:rsidTr="00FC100C">
        <w:trPr>
          <w:trHeight w:val="227"/>
        </w:trPr>
        <w:tc>
          <w:tcPr>
            <w:tcW w:w="898" w:type="pct"/>
            <w:vMerge/>
          </w:tcPr>
          <w:p w14:paraId="66DB93A3" w14:textId="77777777" w:rsidR="00DA1018" w:rsidRPr="00CC4257" w:rsidRDefault="00DA1018" w:rsidP="00DA1018"/>
        </w:tc>
        <w:tc>
          <w:tcPr>
            <w:tcW w:w="4102" w:type="pct"/>
          </w:tcPr>
          <w:p w14:paraId="10BBB720" w14:textId="3180B582" w:rsidR="00DA1018" w:rsidRPr="00CC4257" w:rsidRDefault="00DA1018" w:rsidP="00FC100C">
            <w:pPr>
              <w:jc w:val="both"/>
            </w:pPr>
            <w:r w:rsidRPr="006D0A35">
              <w:t>Использовать средства измерения внутренних метрических резьб до 4</w:t>
            </w:r>
            <w:r w:rsidR="00AA5283">
              <w:t>‑й</w:t>
            </w:r>
            <w:r w:rsidRPr="006D0A35">
              <w:t xml:space="preserve"> степени точности или трубных резьб класса </w:t>
            </w:r>
            <w:r w:rsidR="00A51414">
              <w:t>точности A</w:t>
            </w:r>
          </w:p>
        </w:tc>
      </w:tr>
      <w:tr w:rsidR="00DA1018" w:rsidRPr="00CC4257" w14:paraId="0DA73A4E" w14:textId="77777777" w:rsidTr="00FC100C">
        <w:trPr>
          <w:trHeight w:val="227"/>
        </w:trPr>
        <w:tc>
          <w:tcPr>
            <w:tcW w:w="898" w:type="pct"/>
            <w:vMerge/>
          </w:tcPr>
          <w:p w14:paraId="075AD5C8" w14:textId="77777777" w:rsidR="00DA1018" w:rsidRPr="00CC4257" w:rsidRDefault="00DA1018" w:rsidP="00DA1018"/>
        </w:tc>
        <w:tc>
          <w:tcPr>
            <w:tcW w:w="4102" w:type="pct"/>
          </w:tcPr>
          <w:p w14:paraId="42C7FFA5" w14:textId="31353AAF" w:rsidR="00DA1018" w:rsidRPr="00CC4257" w:rsidRDefault="00DA1018" w:rsidP="00FC100C">
            <w:pPr>
              <w:jc w:val="both"/>
            </w:pPr>
            <w:r w:rsidRPr="006D0A35">
              <w:t>Использовать средства комплексного контроля наружных метрических резьб до 4</w:t>
            </w:r>
            <w:r w:rsidR="00AA5283">
              <w:t>‑й</w:t>
            </w:r>
            <w:r w:rsidRPr="006D0A35">
              <w:t xml:space="preserve"> степени точности или трубных резьб класса </w:t>
            </w:r>
            <w:r w:rsidR="00A51414">
              <w:t>точности A</w:t>
            </w:r>
          </w:p>
        </w:tc>
      </w:tr>
      <w:tr w:rsidR="00DA1018" w:rsidRPr="00CC4257" w14:paraId="1C1AD4C4" w14:textId="77777777" w:rsidTr="00FC100C">
        <w:trPr>
          <w:trHeight w:val="227"/>
        </w:trPr>
        <w:tc>
          <w:tcPr>
            <w:tcW w:w="898" w:type="pct"/>
            <w:vMerge/>
          </w:tcPr>
          <w:p w14:paraId="5F184709" w14:textId="77777777" w:rsidR="00DA1018" w:rsidRPr="00CC4257" w:rsidRDefault="00DA1018" w:rsidP="00DA1018"/>
        </w:tc>
        <w:tc>
          <w:tcPr>
            <w:tcW w:w="4102" w:type="pct"/>
          </w:tcPr>
          <w:p w14:paraId="416A0A52" w14:textId="79DCC3C1" w:rsidR="00DA1018" w:rsidRPr="00CC4257" w:rsidRDefault="00DA1018" w:rsidP="00FC100C">
            <w:pPr>
              <w:jc w:val="both"/>
            </w:pPr>
            <w:r w:rsidRPr="006D0A35">
              <w:t>Использовать средства комплексного контроля внутренних метрических резьб до 4</w:t>
            </w:r>
            <w:r w:rsidR="00AA5283">
              <w:t>‑й</w:t>
            </w:r>
            <w:r w:rsidRPr="006D0A35">
              <w:t xml:space="preserve"> степени точности или трубных резьб класса </w:t>
            </w:r>
            <w:r w:rsidR="00A51414">
              <w:t>точности A</w:t>
            </w:r>
          </w:p>
        </w:tc>
      </w:tr>
      <w:tr w:rsidR="00DA1018" w:rsidRPr="00CC4257" w14:paraId="6065F228" w14:textId="77777777" w:rsidTr="00FC100C">
        <w:trPr>
          <w:trHeight w:val="227"/>
        </w:trPr>
        <w:tc>
          <w:tcPr>
            <w:tcW w:w="898" w:type="pct"/>
            <w:vMerge/>
          </w:tcPr>
          <w:p w14:paraId="570328B4" w14:textId="77777777" w:rsidR="00DA1018" w:rsidRPr="00CC4257" w:rsidRDefault="00DA1018" w:rsidP="00DA1018"/>
        </w:tc>
        <w:tc>
          <w:tcPr>
            <w:tcW w:w="4102" w:type="pct"/>
          </w:tcPr>
          <w:p w14:paraId="2F3D5EAD" w14:textId="588B38E6" w:rsidR="00DA1018" w:rsidRPr="00CC4257" w:rsidRDefault="00DA1018" w:rsidP="00FC100C">
            <w:pPr>
              <w:jc w:val="both"/>
            </w:pPr>
            <w:r w:rsidRPr="006D0A35">
              <w:t>Использовать средства контроля шага метрических резьб до 4</w:t>
            </w:r>
            <w:r w:rsidR="00AA5283">
              <w:t>‑й</w:t>
            </w:r>
            <w:r w:rsidRPr="006D0A35">
              <w:t xml:space="preserve"> степени точности или трубных резьб класса </w:t>
            </w:r>
            <w:r w:rsidR="00A51414">
              <w:t>точности A</w:t>
            </w:r>
          </w:p>
        </w:tc>
      </w:tr>
      <w:tr w:rsidR="00DA1018" w:rsidRPr="00CC4257" w14:paraId="70398386" w14:textId="77777777" w:rsidTr="00FC100C">
        <w:trPr>
          <w:trHeight w:val="227"/>
        </w:trPr>
        <w:tc>
          <w:tcPr>
            <w:tcW w:w="898" w:type="pct"/>
            <w:vMerge/>
          </w:tcPr>
          <w:p w14:paraId="73F58C24" w14:textId="77777777" w:rsidR="00DA1018" w:rsidRPr="00CC4257" w:rsidRDefault="00DA1018" w:rsidP="00DA1018"/>
        </w:tc>
        <w:tc>
          <w:tcPr>
            <w:tcW w:w="4102" w:type="pct"/>
          </w:tcPr>
          <w:p w14:paraId="2E0E28A1" w14:textId="5B3B1808" w:rsidR="00DA1018" w:rsidRPr="00CC4257" w:rsidRDefault="00DA1018" w:rsidP="00FC100C">
            <w:pPr>
              <w:jc w:val="both"/>
            </w:pPr>
            <w:r w:rsidRPr="006D0A35">
              <w:t xml:space="preserve">Использовать средства контроля шероховатости поверхностей до </w:t>
            </w:r>
            <w:r w:rsidR="00AA5283">
              <w:t>Ra </w:t>
            </w:r>
            <w:r w:rsidRPr="006D0A35">
              <w:t>0,4</w:t>
            </w:r>
            <w:r w:rsidR="00AA5283">
              <w:t> мкм</w:t>
            </w:r>
          </w:p>
        </w:tc>
      </w:tr>
      <w:tr w:rsidR="00DA1018" w:rsidRPr="00CC4257" w14:paraId="05252A3B" w14:textId="77777777" w:rsidTr="00FC100C">
        <w:trPr>
          <w:trHeight w:val="227"/>
        </w:trPr>
        <w:tc>
          <w:tcPr>
            <w:tcW w:w="898" w:type="pct"/>
            <w:vMerge/>
          </w:tcPr>
          <w:p w14:paraId="6977A01E" w14:textId="77777777" w:rsidR="00DA1018" w:rsidRPr="00CC4257" w:rsidRDefault="00DA1018" w:rsidP="00DA1018"/>
        </w:tc>
        <w:tc>
          <w:tcPr>
            <w:tcW w:w="4102" w:type="pct"/>
          </w:tcPr>
          <w:p w14:paraId="2D46833B" w14:textId="31F844BA" w:rsidR="00DA1018" w:rsidRPr="00CC4257" w:rsidRDefault="00DA1018" w:rsidP="00FC100C">
            <w:pPr>
              <w:jc w:val="both"/>
            </w:pPr>
            <w:r w:rsidRPr="006D0A35">
              <w:t xml:space="preserve">Использовать средства измерения шероховатости поверхностей до </w:t>
            </w:r>
            <w:r w:rsidR="00AA5283">
              <w:t>Ra </w:t>
            </w:r>
            <w:r w:rsidRPr="006D0A35">
              <w:t>0,4</w:t>
            </w:r>
            <w:r w:rsidR="00AA5283">
              <w:t> мкм</w:t>
            </w:r>
          </w:p>
        </w:tc>
      </w:tr>
      <w:tr w:rsidR="00BE2DA8" w:rsidRPr="00CC4257" w14:paraId="3F86B3A9" w14:textId="77777777" w:rsidTr="00FC100C">
        <w:trPr>
          <w:trHeight w:val="227"/>
        </w:trPr>
        <w:tc>
          <w:tcPr>
            <w:tcW w:w="898" w:type="pct"/>
            <w:vMerge w:val="restart"/>
          </w:tcPr>
          <w:p w14:paraId="7DD1CAF5" w14:textId="77777777" w:rsidR="00BE2DA8" w:rsidRPr="00CC4257" w:rsidRDefault="00BE2DA8" w:rsidP="00BE2DA8">
            <w:r w:rsidRPr="00CC4257">
              <w:t>Необходимые знания</w:t>
            </w:r>
          </w:p>
        </w:tc>
        <w:tc>
          <w:tcPr>
            <w:tcW w:w="4102" w:type="pct"/>
          </w:tcPr>
          <w:p w14:paraId="74641BAD" w14:textId="202C47B9" w:rsidR="00BE2DA8" w:rsidRPr="00CC4257" w:rsidRDefault="00BE2DA8" w:rsidP="00FC100C">
            <w:pPr>
              <w:jc w:val="both"/>
            </w:pPr>
            <w:r w:rsidRPr="00746E90">
              <w:t>Основы ЕСКД</w:t>
            </w:r>
          </w:p>
        </w:tc>
      </w:tr>
      <w:tr w:rsidR="00BE2DA8" w:rsidRPr="00CC4257" w14:paraId="032FCE8F" w14:textId="77777777" w:rsidTr="00FC100C">
        <w:trPr>
          <w:trHeight w:val="227"/>
        </w:trPr>
        <w:tc>
          <w:tcPr>
            <w:tcW w:w="898" w:type="pct"/>
            <w:vMerge/>
          </w:tcPr>
          <w:p w14:paraId="1BF737E7" w14:textId="77777777" w:rsidR="00BE2DA8" w:rsidRPr="00CC4257" w:rsidRDefault="00BE2DA8" w:rsidP="00BE2DA8"/>
        </w:tc>
        <w:tc>
          <w:tcPr>
            <w:tcW w:w="4102" w:type="pct"/>
          </w:tcPr>
          <w:p w14:paraId="76284D71" w14:textId="5DC85008" w:rsidR="00BE2DA8" w:rsidRPr="00CC4257" w:rsidRDefault="00BE2DA8" w:rsidP="00FC100C">
            <w:pPr>
              <w:jc w:val="both"/>
            </w:pPr>
            <w:r w:rsidRPr="00746E90">
              <w:t>Правила чтения конструкторской документации</w:t>
            </w:r>
          </w:p>
        </w:tc>
      </w:tr>
      <w:tr w:rsidR="00BE2DA8" w:rsidRPr="00CC4257" w14:paraId="19E123B6" w14:textId="77777777" w:rsidTr="00FC100C">
        <w:trPr>
          <w:trHeight w:val="227"/>
        </w:trPr>
        <w:tc>
          <w:tcPr>
            <w:tcW w:w="898" w:type="pct"/>
            <w:vMerge/>
          </w:tcPr>
          <w:p w14:paraId="61E32E52" w14:textId="77777777" w:rsidR="00BE2DA8" w:rsidRPr="00CC4257" w:rsidRDefault="00BE2DA8" w:rsidP="00BE2DA8"/>
        </w:tc>
        <w:tc>
          <w:tcPr>
            <w:tcW w:w="4102" w:type="pct"/>
          </w:tcPr>
          <w:p w14:paraId="6374FB7F" w14:textId="6384189A" w:rsidR="00BE2DA8" w:rsidRPr="00CC4257" w:rsidRDefault="00BE2DA8" w:rsidP="00FC100C">
            <w:pPr>
              <w:jc w:val="both"/>
            </w:pPr>
            <w:r w:rsidRPr="00746E90">
              <w:t>Система допусков и посадок, квалитеты точности, параметры шероховатости</w:t>
            </w:r>
          </w:p>
        </w:tc>
      </w:tr>
      <w:tr w:rsidR="00BE2DA8" w:rsidRPr="00CC4257" w14:paraId="6E536308" w14:textId="77777777" w:rsidTr="00FC100C">
        <w:trPr>
          <w:trHeight w:val="227"/>
        </w:trPr>
        <w:tc>
          <w:tcPr>
            <w:tcW w:w="898" w:type="pct"/>
            <w:vMerge/>
          </w:tcPr>
          <w:p w14:paraId="2DA71EF5" w14:textId="77777777" w:rsidR="00BE2DA8" w:rsidRPr="00CC4257" w:rsidRDefault="00BE2DA8" w:rsidP="00BE2DA8"/>
        </w:tc>
        <w:tc>
          <w:tcPr>
            <w:tcW w:w="4102" w:type="pct"/>
          </w:tcPr>
          <w:p w14:paraId="7F5B5832" w14:textId="5DB0BA77" w:rsidR="00BE2DA8" w:rsidRPr="00CC4257" w:rsidRDefault="00BE2DA8" w:rsidP="00FC100C">
            <w:pPr>
              <w:jc w:val="both"/>
            </w:pPr>
            <w:r w:rsidRPr="00746E90">
              <w:t>Обозначение на рабочих чертежах допусков размеров, формы и взаимного расположения поверхностей, шероховатости поверхностей</w:t>
            </w:r>
          </w:p>
        </w:tc>
      </w:tr>
      <w:tr w:rsidR="00BE2DA8" w:rsidRPr="00CC4257" w14:paraId="452270E2" w14:textId="77777777" w:rsidTr="00FC100C">
        <w:trPr>
          <w:trHeight w:val="227"/>
        </w:trPr>
        <w:tc>
          <w:tcPr>
            <w:tcW w:w="898" w:type="pct"/>
            <w:vMerge/>
          </w:tcPr>
          <w:p w14:paraId="100B2744" w14:textId="77777777" w:rsidR="00BE2DA8" w:rsidRPr="00CC4257" w:rsidRDefault="00BE2DA8" w:rsidP="00BE2DA8"/>
        </w:tc>
        <w:tc>
          <w:tcPr>
            <w:tcW w:w="4102" w:type="pct"/>
          </w:tcPr>
          <w:p w14:paraId="16EE0AD6" w14:textId="68B33C37" w:rsidR="00BE2DA8" w:rsidRPr="00CC4257" w:rsidRDefault="00BE2DA8" w:rsidP="00FC100C">
            <w:pPr>
              <w:jc w:val="both"/>
            </w:pPr>
            <w:r w:rsidRPr="00746E90">
              <w:t>Основы ЕСТД</w:t>
            </w:r>
          </w:p>
        </w:tc>
      </w:tr>
      <w:tr w:rsidR="00BE2DA8" w:rsidRPr="00CC4257" w14:paraId="6D1969D9" w14:textId="77777777" w:rsidTr="00FC100C">
        <w:trPr>
          <w:trHeight w:val="227"/>
        </w:trPr>
        <w:tc>
          <w:tcPr>
            <w:tcW w:w="898" w:type="pct"/>
            <w:vMerge/>
          </w:tcPr>
          <w:p w14:paraId="55517055" w14:textId="77777777" w:rsidR="00BE2DA8" w:rsidRPr="00CC4257" w:rsidRDefault="00BE2DA8" w:rsidP="00BE2DA8"/>
        </w:tc>
        <w:tc>
          <w:tcPr>
            <w:tcW w:w="4102" w:type="pct"/>
          </w:tcPr>
          <w:p w14:paraId="304F4BBD" w14:textId="51CD4683" w:rsidR="00BE2DA8" w:rsidRPr="00CC4257" w:rsidRDefault="00BE2DA8" w:rsidP="00FC100C">
            <w:pPr>
              <w:jc w:val="both"/>
            </w:pPr>
            <w:r w:rsidRPr="00746E90">
              <w:t>Виды и содержание технологической документации, используемой в организации</w:t>
            </w:r>
          </w:p>
        </w:tc>
      </w:tr>
      <w:tr w:rsidR="00BE2DA8" w:rsidRPr="00CC4257" w14:paraId="259970A5" w14:textId="77777777" w:rsidTr="00FC100C">
        <w:trPr>
          <w:trHeight w:val="227"/>
        </w:trPr>
        <w:tc>
          <w:tcPr>
            <w:tcW w:w="898" w:type="pct"/>
            <w:vMerge/>
          </w:tcPr>
          <w:p w14:paraId="02FEA205" w14:textId="77777777" w:rsidR="00BE2DA8" w:rsidRPr="00CC4257" w:rsidRDefault="00BE2DA8" w:rsidP="00BE2DA8"/>
        </w:tc>
        <w:tc>
          <w:tcPr>
            <w:tcW w:w="4102" w:type="pct"/>
          </w:tcPr>
          <w:p w14:paraId="7D9A5AC7" w14:textId="3F19E6BE" w:rsidR="00BE2DA8" w:rsidRPr="00CC4257" w:rsidRDefault="00BE2DA8" w:rsidP="00FC100C">
            <w:pPr>
              <w:jc w:val="both"/>
            </w:pPr>
            <w:r w:rsidRPr="00746E90">
              <w:t>Правила чтения технологической документации</w:t>
            </w:r>
          </w:p>
        </w:tc>
      </w:tr>
      <w:tr w:rsidR="00BE2DA8" w:rsidRPr="00CC4257" w14:paraId="6D156AAB" w14:textId="77777777" w:rsidTr="00FC100C">
        <w:trPr>
          <w:trHeight w:val="227"/>
        </w:trPr>
        <w:tc>
          <w:tcPr>
            <w:tcW w:w="898" w:type="pct"/>
            <w:vMerge/>
          </w:tcPr>
          <w:p w14:paraId="0A832729" w14:textId="77777777" w:rsidR="00BE2DA8" w:rsidRPr="00CC4257" w:rsidRDefault="00BE2DA8" w:rsidP="00BE2DA8"/>
        </w:tc>
        <w:tc>
          <w:tcPr>
            <w:tcW w:w="4102" w:type="pct"/>
          </w:tcPr>
          <w:p w14:paraId="648212BB" w14:textId="056951D3" w:rsidR="00BE2DA8" w:rsidRPr="00CC4257" w:rsidRDefault="00D427DD" w:rsidP="00FC100C">
            <w:pPr>
              <w:jc w:val="both"/>
            </w:pPr>
            <w:r>
              <w:t>Порядок работы с файловой системой и электронными базами данных</w:t>
            </w:r>
          </w:p>
        </w:tc>
      </w:tr>
      <w:tr w:rsidR="00BE2DA8" w:rsidRPr="00CC4257" w14:paraId="50067EA4" w14:textId="77777777" w:rsidTr="00FC100C">
        <w:trPr>
          <w:trHeight w:val="227"/>
        </w:trPr>
        <w:tc>
          <w:tcPr>
            <w:tcW w:w="898" w:type="pct"/>
            <w:vMerge/>
          </w:tcPr>
          <w:p w14:paraId="69AA210C" w14:textId="77777777" w:rsidR="00BE2DA8" w:rsidRPr="00CC4257" w:rsidRDefault="00BE2DA8" w:rsidP="00BE2DA8"/>
        </w:tc>
        <w:tc>
          <w:tcPr>
            <w:tcW w:w="4102" w:type="pct"/>
          </w:tcPr>
          <w:p w14:paraId="3EC2BE2C" w14:textId="19832E44" w:rsidR="00BE2DA8" w:rsidRPr="00CC4257" w:rsidRDefault="00BE2DA8" w:rsidP="00FC100C">
            <w:pPr>
              <w:jc w:val="both"/>
            </w:pPr>
            <w:r w:rsidRPr="00746E90">
              <w:t>Основные форматы представления электронной графической и текстовой информации</w:t>
            </w:r>
          </w:p>
        </w:tc>
      </w:tr>
      <w:tr w:rsidR="00BE2DA8" w:rsidRPr="00CC4257" w14:paraId="46F3ED2C" w14:textId="77777777" w:rsidTr="00FC100C">
        <w:trPr>
          <w:trHeight w:val="227"/>
        </w:trPr>
        <w:tc>
          <w:tcPr>
            <w:tcW w:w="898" w:type="pct"/>
            <w:vMerge/>
          </w:tcPr>
          <w:p w14:paraId="24353F8F" w14:textId="77777777" w:rsidR="00BE2DA8" w:rsidRPr="00CC4257" w:rsidRDefault="00BE2DA8" w:rsidP="00BE2DA8"/>
        </w:tc>
        <w:tc>
          <w:tcPr>
            <w:tcW w:w="4102" w:type="pct"/>
          </w:tcPr>
          <w:p w14:paraId="29D40C98" w14:textId="5892B381" w:rsidR="00BE2DA8" w:rsidRPr="00CC4257" w:rsidRDefault="00BE2DA8" w:rsidP="00FC100C">
            <w:pPr>
              <w:jc w:val="both"/>
            </w:pPr>
            <w:r w:rsidRPr="00746E90">
              <w:t>Прикладные компьютерные программы для просмотра текстовой информации: наименования, возможности и порядок работы в них</w:t>
            </w:r>
          </w:p>
        </w:tc>
      </w:tr>
      <w:tr w:rsidR="00D45BCD" w:rsidRPr="00CC4257" w14:paraId="62CF79E8" w14:textId="77777777" w:rsidTr="00FC100C">
        <w:trPr>
          <w:trHeight w:val="227"/>
        </w:trPr>
        <w:tc>
          <w:tcPr>
            <w:tcW w:w="898" w:type="pct"/>
            <w:vMerge/>
          </w:tcPr>
          <w:p w14:paraId="16DE958A" w14:textId="77777777" w:rsidR="00D45BCD" w:rsidRPr="00CC4257" w:rsidRDefault="00D45BCD" w:rsidP="00D45BCD"/>
        </w:tc>
        <w:tc>
          <w:tcPr>
            <w:tcW w:w="4102" w:type="pct"/>
          </w:tcPr>
          <w:p w14:paraId="741B9FD4" w14:textId="5FB5DBEA" w:rsidR="00D45BCD" w:rsidRPr="00CC4257" w:rsidRDefault="00D45BCD" w:rsidP="00FC100C">
            <w:pPr>
              <w:jc w:val="both"/>
            </w:pPr>
            <w:r w:rsidRPr="00E76750">
              <w:t>Основы метрологии</w:t>
            </w:r>
          </w:p>
        </w:tc>
      </w:tr>
      <w:tr w:rsidR="00D45BCD" w:rsidRPr="00CC4257" w14:paraId="759BB5EF" w14:textId="77777777" w:rsidTr="00FC100C">
        <w:trPr>
          <w:trHeight w:val="227"/>
        </w:trPr>
        <w:tc>
          <w:tcPr>
            <w:tcW w:w="898" w:type="pct"/>
            <w:vMerge/>
          </w:tcPr>
          <w:p w14:paraId="031D6628" w14:textId="77777777" w:rsidR="00D45BCD" w:rsidRPr="00CC4257" w:rsidRDefault="00D45BCD" w:rsidP="00D45BCD"/>
        </w:tc>
        <w:tc>
          <w:tcPr>
            <w:tcW w:w="4102" w:type="pct"/>
          </w:tcPr>
          <w:p w14:paraId="19E4B25F" w14:textId="5EC2987E" w:rsidR="00D45BCD" w:rsidRPr="00CC4257" w:rsidRDefault="00D45BCD" w:rsidP="00FC100C">
            <w:pPr>
              <w:jc w:val="both"/>
            </w:pPr>
            <w:r w:rsidRPr="00E76750">
              <w:t>Основы технических измерений</w:t>
            </w:r>
          </w:p>
        </w:tc>
      </w:tr>
      <w:tr w:rsidR="00452E22" w:rsidRPr="00CC4257" w14:paraId="07EB1865" w14:textId="77777777" w:rsidTr="00FC100C">
        <w:trPr>
          <w:trHeight w:val="227"/>
        </w:trPr>
        <w:tc>
          <w:tcPr>
            <w:tcW w:w="898" w:type="pct"/>
            <w:vMerge/>
          </w:tcPr>
          <w:p w14:paraId="14F3A3BE" w14:textId="77777777" w:rsidR="00452E22" w:rsidRPr="00CC4257" w:rsidRDefault="00452E22" w:rsidP="00452E22"/>
        </w:tc>
        <w:tc>
          <w:tcPr>
            <w:tcW w:w="4102" w:type="pct"/>
          </w:tcPr>
          <w:p w14:paraId="61DD7555" w14:textId="77C57DDC" w:rsidR="00452E22" w:rsidRPr="00E76750" w:rsidRDefault="00EF558A" w:rsidP="00FC100C">
            <w:pPr>
              <w:jc w:val="both"/>
            </w:pPr>
            <w:r>
              <w:t>Виды типичных дефектов</w:t>
            </w:r>
            <w:r w:rsidR="00452E22" w:rsidRPr="00E01133">
              <w:t xml:space="preserve"> деталей после обработки заготовок на специализированных резьбонарезных и резьбонакатных станках</w:t>
            </w:r>
          </w:p>
        </w:tc>
      </w:tr>
      <w:tr w:rsidR="00452E22" w:rsidRPr="00CC4257" w14:paraId="3A146482" w14:textId="77777777" w:rsidTr="00FC100C">
        <w:trPr>
          <w:trHeight w:val="227"/>
        </w:trPr>
        <w:tc>
          <w:tcPr>
            <w:tcW w:w="898" w:type="pct"/>
            <w:vMerge/>
          </w:tcPr>
          <w:p w14:paraId="72A34404" w14:textId="77777777" w:rsidR="00452E22" w:rsidRPr="00CC4257" w:rsidRDefault="00452E22" w:rsidP="00452E22"/>
        </w:tc>
        <w:tc>
          <w:tcPr>
            <w:tcW w:w="4102" w:type="pct"/>
          </w:tcPr>
          <w:p w14:paraId="7C75463C" w14:textId="6309DF5F" w:rsidR="00452E22" w:rsidRPr="00E76750" w:rsidRDefault="00452E22" w:rsidP="00FC100C">
            <w:pPr>
              <w:jc w:val="both"/>
            </w:pPr>
            <w:r w:rsidRPr="00E01133">
              <w:t>Причины дефектов деталей при обработке заготовок на специализированных резьбонарезных и резьбонакатных станках</w:t>
            </w:r>
          </w:p>
        </w:tc>
      </w:tr>
      <w:tr w:rsidR="00452E22" w:rsidRPr="00CC4257" w14:paraId="4842A5BB" w14:textId="77777777" w:rsidTr="00FC100C">
        <w:trPr>
          <w:trHeight w:val="227"/>
        </w:trPr>
        <w:tc>
          <w:tcPr>
            <w:tcW w:w="898" w:type="pct"/>
            <w:vMerge/>
          </w:tcPr>
          <w:p w14:paraId="156A6D38" w14:textId="77777777" w:rsidR="00452E22" w:rsidRPr="00CC4257" w:rsidRDefault="00452E22" w:rsidP="00452E22"/>
        </w:tc>
        <w:tc>
          <w:tcPr>
            <w:tcW w:w="4102" w:type="pct"/>
          </w:tcPr>
          <w:p w14:paraId="2EECAA01" w14:textId="0CCB3753" w:rsidR="00452E22" w:rsidRPr="00E76750" w:rsidRDefault="00452E22" w:rsidP="00FC100C">
            <w:pPr>
              <w:jc w:val="both"/>
            </w:pPr>
            <w:r w:rsidRPr="00E01133">
              <w:t>Визуальные признаки дефектов поверхностей, обработанных на специализированных резьбонарезных и резьбонакатных станках</w:t>
            </w:r>
          </w:p>
        </w:tc>
      </w:tr>
      <w:tr w:rsidR="00021988" w:rsidRPr="00CC4257" w14:paraId="4F361CE8" w14:textId="77777777" w:rsidTr="00FC100C">
        <w:trPr>
          <w:trHeight w:val="227"/>
        </w:trPr>
        <w:tc>
          <w:tcPr>
            <w:tcW w:w="898" w:type="pct"/>
            <w:vMerge/>
          </w:tcPr>
          <w:p w14:paraId="06B37D6D" w14:textId="77777777" w:rsidR="00021988" w:rsidRPr="00CC4257" w:rsidRDefault="00021988" w:rsidP="00021988"/>
        </w:tc>
        <w:tc>
          <w:tcPr>
            <w:tcW w:w="4102" w:type="pct"/>
          </w:tcPr>
          <w:p w14:paraId="2EDF7FC9" w14:textId="01902506" w:rsidR="00021988" w:rsidRPr="00CC4257" w:rsidRDefault="00021988" w:rsidP="00FC100C">
            <w:pPr>
              <w:jc w:val="both"/>
            </w:pPr>
            <w:r w:rsidRPr="00563BB8">
              <w:t xml:space="preserve">Методы измерения наружного диаметра наружной метрической резьбы </w:t>
            </w:r>
            <w:r w:rsidR="00F80003">
              <w:t>до 4‑й степени точности</w:t>
            </w:r>
            <w:r w:rsidRPr="00563BB8">
              <w:t xml:space="preserve"> или трубной резьбы класса </w:t>
            </w:r>
            <w:r w:rsidR="00A51414">
              <w:t>точности A</w:t>
            </w:r>
          </w:p>
        </w:tc>
      </w:tr>
      <w:tr w:rsidR="00021988" w:rsidRPr="00CC4257" w14:paraId="3008F85E" w14:textId="77777777" w:rsidTr="00FC100C">
        <w:trPr>
          <w:trHeight w:val="227"/>
        </w:trPr>
        <w:tc>
          <w:tcPr>
            <w:tcW w:w="898" w:type="pct"/>
            <w:vMerge/>
          </w:tcPr>
          <w:p w14:paraId="1C8009BD" w14:textId="77777777" w:rsidR="00021988" w:rsidRPr="00CC4257" w:rsidRDefault="00021988" w:rsidP="00021988"/>
        </w:tc>
        <w:tc>
          <w:tcPr>
            <w:tcW w:w="4102" w:type="pct"/>
          </w:tcPr>
          <w:p w14:paraId="77025878" w14:textId="32B27312" w:rsidR="00021988" w:rsidRPr="00CC4257" w:rsidRDefault="00021988" w:rsidP="00FC100C">
            <w:pPr>
              <w:jc w:val="both"/>
            </w:pPr>
            <w:r w:rsidRPr="00563BB8">
              <w:t xml:space="preserve">Методы измерения среднего диаметра наружной метрической резьбы </w:t>
            </w:r>
            <w:r w:rsidR="00F80003">
              <w:t>до 4‑й степени точности</w:t>
            </w:r>
            <w:r w:rsidRPr="00563BB8">
              <w:t xml:space="preserve"> или трубной резьбы класса </w:t>
            </w:r>
            <w:r w:rsidR="00A51414">
              <w:t>точности A</w:t>
            </w:r>
          </w:p>
        </w:tc>
      </w:tr>
      <w:tr w:rsidR="00021988" w:rsidRPr="00CC4257" w14:paraId="29B56A29" w14:textId="77777777" w:rsidTr="00FC100C">
        <w:trPr>
          <w:trHeight w:val="227"/>
        </w:trPr>
        <w:tc>
          <w:tcPr>
            <w:tcW w:w="898" w:type="pct"/>
            <w:vMerge/>
          </w:tcPr>
          <w:p w14:paraId="0F247AF5" w14:textId="77777777" w:rsidR="00021988" w:rsidRPr="00CC4257" w:rsidRDefault="00021988" w:rsidP="00021988"/>
        </w:tc>
        <w:tc>
          <w:tcPr>
            <w:tcW w:w="4102" w:type="pct"/>
          </w:tcPr>
          <w:p w14:paraId="058DBDC2" w14:textId="15EA703D" w:rsidR="00021988" w:rsidRPr="00CC4257" w:rsidRDefault="00021988" w:rsidP="00FC100C">
            <w:pPr>
              <w:jc w:val="both"/>
            </w:pPr>
            <w:r w:rsidRPr="00563BB8">
              <w:t xml:space="preserve">Средства измерения наружного диаметра наружной метрической резьбы </w:t>
            </w:r>
            <w:r w:rsidR="00F80003">
              <w:t>до 4‑й степени точности</w:t>
            </w:r>
            <w:r w:rsidRPr="00563BB8">
              <w:t xml:space="preserve"> или трубной резьбы класса </w:t>
            </w:r>
            <w:r w:rsidR="00A51414">
              <w:t>точности A</w:t>
            </w:r>
            <w:r w:rsidRPr="00563BB8">
              <w:t>: виды, конструкции, назначение, возможности и правила использования</w:t>
            </w:r>
          </w:p>
        </w:tc>
      </w:tr>
      <w:tr w:rsidR="00021988" w:rsidRPr="00CC4257" w14:paraId="7C1639E2" w14:textId="77777777" w:rsidTr="00FC100C">
        <w:trPr>
          <w:trHeight w:val="227"/>
        </w:trPr>
        <w:tc>
          <w:tcPr>
            <w:tcW w:w="898" w:type="pct"/>
            <w:vMerge/>
          </w:tcPr>
          <w:p w14:paraId="756EF963" w14:textId="77777777" w:rsidR="00021988" w:rsidRPr="00CC4257" w:rsidRDefault="00021988" w:rsidP="00021988"/>
        </w:tc>
        <w:tc>
          <w:tcPr>
            <w:tcW w:w="4102" w:type="pct"/>
          </w:tcPr>
          <w:p w14:paraId="3D62384A" w14:textId="0DA743F4" w:rsidR="00021988" w:rsidRPr="00CC4257" w:rsidRDefault="00021988" w:rsidP="00FC100C">
            <w:pPr>
              <w:jc w:val="both"/>
            </w:pPr>
            <w:r w:rsidRPr="00563BB8">
              <w:t xml:space="preserve">Средства измерения среднего диаметра наружной метрической резьбы </w:t>
            </w:r>
            <w:r w:rsidR="00F80003">
              <w:t>до 4‑й степени точности</w:t>
            </w:r>
            <w:r w:rsidRPr="00563BB8">
              <w:t xml:space="preserve"> или трубной резьбы класса </w:t>
            </w:r>
            <w:r w:rsidR="00A51414">
              <w:t>точности A</w:t>
            </w:r>
            <w:r w:rsidRPr="00563BB8">
              <w:t>: виды, конструкции, назначение, возможности и правила использования</w:t>
            </w:r>
          </w:p>
        </w:tc>
      </w:tr>
      <w:tr w:rsidR="00021988" w:rsidRPr="00CC4257" w14:paraId="7151CEB0" w14:textId="77777777" w:rsidTr="00FC100C">
        <w:trPr>
          <w:trHeight w:val="227"/>
        </w:trPr>
        <w:tc>
          <w:tcPr>
            <w:tcW w:w="898" w:type="pct"/>
            <w:vMerge/>
          </w:tcPr>
          <w:p w14:paraId="3AE22724" w14:textId="77777777" w:rsidR="00021988" w:rsidRPr="00CC4257" w:rsidRDefault="00021988" w:rsidP="00021988"/>
        </w:tc>
        <w:tc>
          <w:tcPr>
            <w:tcW w:w="4102" w:type="pct"/>
          </w:tcPr>
          <w:p w14:paraId="1104698C" w14:textId="4F0DCABC" w:rsidR="00021988" w:rsidRPr="00CC4257" w:rsidRDefault="00021988" w:rsidP="00FC100C">
            <w:pPr>
              <w:jc w:val="both"/>
            </w:pPr>
            <w:r w:rsidRPr="00563BB8">
              <w:t>Материалы для изготовления слепков и оттисков внутренней резьбы</w:t>
            </w:r>
          </w:p>
        </w:tc>
      </w:tr>
      <w:tr w:rsidR="00021988" w:rsidRPr="00CC4257" w14:paraId="4EFF8F6C" w14:textId="77777777" w:rsidTr="00FC100C">
        <w:trPr>
          <w:trHeight w:val="227"/>
        </w:trPr>
        <w:tc>
          <w:tcPr>
            <w:tcW w:w="898" w:type="pct"/>
            <w:vMerge/>
          </w:tcPr>
          <w:p w14:paraId="65481FB5" w14:textId="77777777" w:rsidR="00021988" w:rsidRPr="00CC4257" w:rsidRDefault="00021988" w:rsidP="00021988"/>
        </w:tc>
        <w:tc>
          <w:tcPr>
            <w:tcW w:w="4102" w:type="pct"/>
          </w:tcPr>
          <w:p w14:paraId="1AF54909" w14:textId="5F27759F" w:rsidR="00021988" w:rsidRPr="00CC4257" w:rsidRDefault="00021988" w:rsidP="00FC100C">
            <w:pPr>
              <w:jc w:val="both"/>
            </w:pPr>
            <w:r w:rsidRPr="00563BB8">
              <w:t>Способы изготовления слепков и оттисков внутренней резьбы</w:t>
            </w:r>
          </w:p>
        </w:tc>
      </w:tr>
      <w:tr w:rsidR="00021988" w:rsidRPr="00CC4257" w14:paraId="796E0CBA" w14:textId="77777777" w:rsidTr="00FC100C">
        <w:trPr>
          <w:trHeight w:val="227"/>
        </w:trPr>
        <w:tc>
          <w:tcPr>
            <w:tcW w:w="898" w:type="pct"/>
            <w:vMerge/>
          </w:tcPr>
          <w:p w14:paraId="3937960C" w14:textId="77777777" w:rsidR="00021988" w:rsidRPr="00CC4257" w:rsidRDefault="00021988" w:rsidP="00021988"/>
        </w:tc>
        <w:tc>
          <w:tcPr>
            <w:tcW w:w="4102" w:type="pct"/>
          </w:tcPr>
          <w:p w14:paraId="24841032" w14:textId="7D69849C" w:rsidR="00021988" w:rsidRPr="00CC4257" w:rsidRDefault="00021988" w:rsidP="00FC100C">
            <w:pPr>
              <w:jc w:val="both"/>
            </w:pPr>
            <w:r w:rsidRPr="00563BB8">
              <w:t xml:space="preserve">Методы измерения наружного диаметра внутренней метрической резьбы </w:t>
            </w:r>
            <w:r w:rsidR="00F80003">
              <w:t>до 4‑й степени точности</w:t>
            </w:r>
            <w:r w:rsidRPr="00563BB8">
              <w:t xml:space="preserve"> или трубной резьбы класса </w:t>
            </w:r>
            <w:r w:rsidR="00A51414">
              <w:t>точности A</w:t>
            </w:r>
          </w:p>
        </w:tc>
      </w:tr>
      <w:tr w:rsidR="00021988" w:rsidRPr="00CC4257" w14:paraId="34973864" w14:textId="77777777" w:rsidTr="00FC100C">
        <w:trPr>
          <w:trHeight w:val="227"/>
        </w:trPr>
        <w:tc>
          <w:tcPr>
            <w:tcW w:w="898" w:type="pct"/>
            <w:vMerge/>
          </w:tcPr>
          <w:p w14:paraId="18EB818F" w14:textId="77777777" w:rsidR="00021988" w:rsidRPr="00CC4257" w:rsidRDefault="00021988" w:rsidP="00021988"/>
        </w:tc>
        <w:tc>
          <w:tcPr>
            <w:tcW w:w="4102" w:type="pct"/>
          </w:tcPr>
          <w:p w14:paraId="1DD5F7FC" w14:textId="38F77B6E" w:rsidR="00021988" w:rsidRPr="00CC4257" w:rsidRDefault="00021988" w:rsidP="00FC100C">
            <w:pPr>
              <w:jc w:val="both"/>
            </w:pPr>
            <w:r w:rsidRPr="00563BB8">
              <w:t xml:space="preserve">Методы измерения среднего диаметра внутренней метрической резьбы </w:t>
            </w:r>
            <w:r w:rsidR="00F80003">
              <w:t>до 4‑й степени точности</w:t>
            </w:r>
            <w:r w:rsidRPr="00563BB8">
              <w:t xml:space="preserve"> или трубной резьбы класса </w:t>
            </w:r>
            <w:r w:rsidR="00A51414">
              <w:t>точности A</w:t>
            </w:r>
          </w:p>
        </w:tc>
      </w:tr>
      <w:tr w:rsidR="00021988" w:rsidRPr="00CC4257" w14:paraId="2619E39C" w14:textId="77777777" w:rsidTr="00FC100C">
        <w:trPr>
          <w:trHeight w:val="227"/>
        </w:trPr>
        <w:tc>
          <w:tcPr>
            <w:tcW w:w="898" w:type="pct"/>
            <w:vMerge/>
          </w:tcPr>
          <w:p w14:paraId="177E86F5" w14:textId="77777777" w:rsidR="00021988" w:rsidRPr="00CC4257" w:rsidRDefault="00021988" w:rsidP="00021988"/>
        </w:tc>
        <w:tc>
          <w:tcPr>
            <w:tcW w:w="4102" w:type="pct"/>
          </w:tcPr>
          <w:p w14:paraId="6C0C11F5" w14:textId="02203A36" w:rsidR="00021988" w:rsidRPr="00CC4257" w:rsidRDefault="00021988" w:rsidP="00FC100C">
            <w:pPr>
              <w:jc w:val="both"/>
            </w:pPr>
            <w:r w:rsidRPr="00563BB8">
              <w:t xml:space="preserve">Средства измерения наружного диаметра внутренней метрической резьбы </w:t>
            </w:r>
            <w:r w:rsidR="00F80003">
              <w:t>до 4‑й степени точности</w:t>
            </w:r>
            <w:r w:rsidRPr="00563BB8">
              <w:t xml:space="preserve"> или трубной резьбы класса </w:t>
            </w:r>
            <w:r w:rsidR="00A51414">
              <w:t>точности A</w:t>
            </w:r>
            <w:r w:rsidRPr="00563BB8">
              <w:t>: виды, конструкции, назначение, возможности и правила использования</w:t>
            </w:r>
          </w:p>
        </w:tc>
      </w:tr>
      <w:tr w:rsidR="00021988" w:rsidRPr="00CC4257" w14:paraId="5DE7E2A6" w14:textId="77777777" w:rsidTr="00FC100C">
        <w:trPr>
          <w:trHeight w:val="227"/>
        </w:trPr>
        <w:tc>
          <w:tcPr>
            <w:tcW w:w="898" w:type="pct"/>
            <w:vMerge/>
          </w:tcPr>
          <w:p w14:paraId="26B54DEE" w14:textId="77777777" w:rsidR="00021988" w:rsidRPr="00CC4257" w:rsidRDefault="00021988" w:rsidP="00021988"/>
        </w:tc>
        <w:tc>
          <w:tcPr>
            <w:tcW w:w="4102" w:type="pct"/>
          </w:tcPr>
          <w:p w14:paraId="147B6BEB" w14:textId="45977F9B" w:rsidR="00021988" w:rsidRPr="00CC4257" w:rsidRDefault="00021988" w:rsidP="00FC100C">
            <w:pPr>
              <w:jc w:val="both"/>
            </w:pPr>
            <w:r w:rsidRPr="00563BB8">
              <w:t xml:space="preserve">Средства измерения среднего диаметра внутренней метрической резьбы </w:t>
            </w:r>
            <w:r w:rsidR="00F80003">
              <w:t>до 4‑й степени точности</w:t>
            </w:r>
            <w:r w:rsidRPr="00563BB8">
              <w:t xml:space="preserve"> или трубной резьбы класса </w:t>
            </w:r>
            <w:r w:rsidR="00A51414">
              <w:t>точности A</w:t>
            </w:r>
            <w:r w:rsidRPr="00563BB8">
              <w:t xml:space="preserve">: виды, конструкции, </w:t>
            </w:r>
            <w:r w:rsidRPr="00563BB8">
              <w:lastRenderedPageBreak/>
              <w:t>назначение, возможности и правила использования</w:t>
            </w:r>
          </w:p>
        </w:tc>
      </w:tr>
      <w:tr w:rsidR="00021988" w:rsidRPr="00CC4257" w14:paraId="6BE3B0EE" w14:textId="77777777" w:rsidTr="00FC100C">
        <w:trPr>
          <w:trHeight w:val="227"/>
        </w:trPr>
        <w:tc>
          <w:tcPr>
            <w:tcW w:w="898" w:type="pct"/>
            <w:vMerge/>
          </w:tcPr>
          <w:p w14:paraId="0EEC67F5" w14:textId="77777777" w:rsidR="00021988" w:rsidRPr="00CC4257" w:rsidRDefault="00021988" w:rsidP="00021988"/>
        </w:tc>
        <w:tc>
          <w:tcPr>
            <w:tcW w:w="4102" w:type="pct"/>
          </w:tcPr>
          <w:p w14:paraId="1E5CDEFF" w14:textId="10BBB464" w:rsidR="00021988" w:rsidRPr="00CC4257" w:rsidRDefault="00021988" w:rsidP="00FC100C">
            <w:pPr>
              <w:jc w:val="both"/>
            </w:pPr>
            <w:r w:rsidRPr="00563BB8">
              <w:t xml:space="preserve">Методы комплексного контроля наружной метрической резьбы </w:t>
            </w:r>
            <w:r w:rsidR="00F80003">
              <w:t>до 4‑й степени точности</w:t>
            </w:r>
            <w:r w:rsidRPr="00563BB8">
              <w:t xml:space="preserve"> или трубной резьбы класса </w:t>
            </w:r>
            <w:r w:rsidR="00A51414">
              <w:t>точности A</w:t>
            </w:r>
          </w:p>
        </w:tc>
      </w:tr>
      <w:tr w:rsidR="00021988" w:rsidRPr="00CC4257" w14:paraId="0C8A24E1" w14:textId="77777777" w:rsidTr="00FC100C">
        <w:trPr>
          <w:trHeight w:val="227"/>
        </w:trPr>
        <w:tc>
          <w:tcPr>
            <w:tcW w:w="898" w:type="pct"/>
            <w:vMerge/>
          </w:tcPr>
          <w:p w14:paraId="02ADECFB" w14:textId="77777777" w:rsidR="00021988" w:rsidRPr="00CC4257" w:rsidRDefault="00021988" w:rsidP="00021988"/>
        </w:tc>
        <w:tc>
          <w:tcPr>
            <w:tcW w:w="4102" w:type="pct"/>
          </w:tcPr>
          <w:p w14:paraId="65691CFE" w14:textId="16F96F29" w:rsidR="00021988" w:rsidRPr="00CC4257" w:rsidRDefault="00021988" w:rsidP="00FC100C">
            <w:pPr>
              <w:jc w:val="both"/>
            </w:pPr>
            <w:r w:rsidRPr="00563BB8">
              <w:t xml:space="preserve">Методы комплексного контроля внутренней метрической резьбы </w:t>
            </w:r>
            <w:r w:rsidR="00F80003">
              <w:t>до 4‑й степени точности</w:t>
            </w:r>
            <w:r w:rsidRPr="00563BB8">
              <w:t xml:space="preserve"> или трубной резьбы класса </w:t>
            </w:r>
            <w:r w:rsidR="00A51414">
              <w:t>точности A</w:t>
            </w:r>
          </w:p>
        </w:tc>
      </w:tr>
      <w:tr w:rsidR="00021988" w:rsidRPr="00CC4257" w14:paraId="6FB97CB3" w14:textId="77777777" w:rsidTr="00FC100C">
        <w:trPr>
          <w:trHeight w:val="227"/>
        </w:trPr>
        <w:tc>
          <w:tcPr>
            <w:tcW w:w="898" w:type="pct"/>
            <w:vMerge/>
          </w:tcPr>
          <w:p w14:paraId="5438068B" w14:textId="77777777" w:rsidR="00021988" w:rsidRPr="00CC4257" w:rsidRDefault="00021988" w:rsidP="00021988"/>
        </w:tc>
        <w:tc>
          <w:tcPr>
            <w:tcW w:w="4102" w:type="pct"/>
          </w:tcPr>
          <w:p w14:paraId="045FF152" w14:textId="41864DE3" w:rsidR="00021988" w:rsidRPr="00CC4257" w:rsidRDefault="00021988" w:rsidP="00FC100C">
            <w:pPr>
              <w:jc w:val="both"/>
            </w:pPr>
            <w:r w:rsidRPr="00563BB8">
              <w:t xml:space="preserve">Средства комплексного контроля наружной метрической резьбы </w:t>
            </w:r>
            <w:r w:rsidR="00F80003">
              <w:t>до 4‑й степени точности</w:t>
            </w:r>
            <w:r w:rsidRPr="00563BB8">
              <w:t xml:space="preserve"> или трубной резьбы класса </w:t>
            </w:r>
            <w:r w:rsidR="00A51414">
              <w:t>точности A</w:t>
            </w:r>
            <w:r w:rsidRPr="00563BB8">
              <w:t>: виды, конструкции, назначение, возможности и правила использования</w:t>
            </w:r>
          </w:p>
        </w:tc>
      </w:tr>
      <w:tr w:rsidR="00021988" w:rsidRPr="00CC4257" w14:paraId="1EE1E819" w14:textId="77777777" w:rsidTr="00FC100C">
        <w:trPr>
          <w:trHeight w:val="227"/>
        </w:trPr>
        <w:tc>
          <w:tcPr>
            <w:tcW w:w="898" w:type="pct"/>
            <w:vMerge/>
          </w:tcPr>
          <w:p w14:paraId="49EC3A19" w14:textId="77777777" w:rsidR="00021988" w:rsidRPr="00CC4257" w:rsidRDefault="00021988" w:rsidP="00021988"/>
        </w:tc>
        <w:tc>
          <w:tcPr>
            <w:tcW w:w="4102" w:type="pct"/>
          </w:tcPr>
          <w:p w14:paraId="067DB052" w14:textId="7C531D86" w:rsidR="00021988" w:rsidRPr="00CC4257" w:rsidRDefault="00021988" w:rsidP="00FC100C">
            <w:pPr>
              <w:jc w:val="both"/>
            </w:pPr>
            <w:r w:rsidRPr="00563BB8">
              <w:t xml:space="preserve">Средства комплексного контроля внутренней метрической резьбы </w:t>
            </w:r>
            <w:r w:rsidR="00F80003">
              <w:t>до 4‑й степени точности</w:t>
            </w:r>
            <w:r w:rsidRPr="00563BB8">
              <w:t xml:space="preserve"> или трубной резьбы класса </w:t>
            </w:r>
            <w:r w:rsidR="00A51414">
              <w:t>точности A</w:t>
            </w:r>
            <w:r w:rsidRPr="00563BB8">
              <w:t>: виды, конструкции, назначение, возможности и правила использования</w:t>
            </w:r>
          </w:p>
        </w:tc>
      </w:tr>
      <w:tr w:rsidR="00021988" w:rsidRPr="00CC4257" w14:paraId="636A9B6A" w14:textId="77777777" w:rsidTr="00FC100C">
        <w:trPr>
          <w:trHeight w:val="227"/>
        </w:trPr>
        <w:tc>
          <w:tcPr>
            <w:tcW w:w="898" w:type="pct"/>
            <w:vMerge/>
          </w:tcPr>
          <w:p w14:paraId="4D6E5FF0" w14:textId="77777777" w:rsidR="00021988" w:rsidRPr="00CC4257" w:rsidRDefault="00021988" w:rsidP="00021988"/>
        </w:tc>
        <w:tc>
          <w:tcPr>
            <w:tcW w:w="4102" w:type="pct"/>
          </w:tcPr>
          <w:p w14:paraId="1E6352C2" w14:textId="787D1F62" w:rsidR="00021988" w:rsidRPr="00CC4257" w:rsidRDefault="00021988" w:rsidP="00FC100C">
            <w:pPr>
              <w:jc w:val="both"/>
            </w:pPr>
            <w:r w:rsidRPr="00563BB8">
              <w:t xml:space="preserve">Методы измерения шага метрической резьбы </w:t>
            </w:r>
            <w:r w:rsidR="00F80003">
              <w:t>до 4‑й степени точности</w:t>
            </w:r>
            <w:r w:rsidRPr="00563BB8">
              <w:t xml:space="preserve"> или трубной резьбы класса </w:t>
            </w:r>
            <w:r w:rsidR="00A51414">
              <w:t>точности A</w:t>
            </w:r>
          </w:p>
        </w:tc>
      </w:tr>
      <w:tr w:rsidR="00021988" w:rsidRPr="00CC4257" w14:paraId="39B06695" w14:textId="77777777" w:rsidTr="00FC100C">
        <w:trPr>
          <w:trHeight w:val="227"/>
        </w:trPr>
        <w:tc>
          <w:tcPr>
            <w:tcW w:w="898" w:type="pct"/>
            <w:vMerge/>
          </w:tcPr>
          <w:p w14:paraId="16709A64" w14:textId="77777777" w:rsidR="00021988" w:rsidRPr="00CC4257" w:rsidRDefault="00021988" w:rsidP="00021988"/>
        </w:tc>
        <w:tc>
          <w:tcPr>
            <w:tcW w:w="4102" w:type="pct"/>
          </w:tcPr>
          <w:p w14:paraId="78DFB85B" w14:textId="2C5FEE7B" w:rsidR="00021988" w:rsidRPr="00CC4257" w:rsidRDefault="00021988" w:rsidP="00FC100C">
            <w:pPr>
              <w:jc w:val="both"/>
            </w:pPr>
            <w:r w:rsidRPr="00563BB8">
              <w:t xml:space="preserve">Средства измерения шага метрической резьбы </w:t>
            </w:r>
            <w:r w:rsidR="00F80003">
              <w:t>до 4‑й степени точности</w:t>
            </w:r>
            <w:r w:rsidRPr="00563BB8">
              <w:t xml:space="preserve"> или трубной резьбы класса </w:t>
            </w:r>
            <w:r w:rsidR="00A51414">
              <w:t>точности A</w:t>
            </w:r>
            <w:r w:rsidRPr="00563BB8">
              <w:t>: виды, конструкции, назначение, возможности и правила использования</w:t>
            </w:r>
          </w:p>
        </w:tc>
      </w:tr>
      <w:tr w:rsidR="00021988" w:rsidRPr="00CC4257" w14:paraId="232DFB3A" w14:textId="77777777" w:rsidTr="00FC100C">
        <w:trPr>
          <w:trHeight w:val="227"/>
        </w:trPr>
        <w:tc>
          <w:tcPr>
            <w:tcW w:w="898" w:type="pct"/>
            <w:vMerge/>
          </w:tcPr>
          <w:p w14:paraId="7324EDD5" w14:textId="77777777" w:rsidR="00021988" w:rsidRPr="00CC4257" w:rsidRDefault="00021988" w:rsidP="00021988"/>
        </w:tc>
        <w:tc>
          <w:tcPr>
            <w:tcW w:w="4102" w:type="pct"/>
          </w:tcPr>
          <w:p w14:paraId="6AC503C1" w14:textId="5635EC5A" w:rsidR="00021988" w:rsidRPr="00CC4257" w:rsidRDefault="00021988" w:rsidP="00FC100C">
            <w:pPr>
              <w:jc w:val="both"/>
            </w:pPr>
            <w:r w:rsidRPr="00563BB8">
              <w:t xml:space="preserve">Средства контроля шага метрической резьбы </w:t>
            </w:r>
            <w:r w:rsidR="00F80003">
              <w:t>до 4‑й степени точности</w:t>
            </w:r>
            <w:r w:rsidRPr="00563BB8">
              <w:t xml:space="preserve"> или трубной резьбы класса </w:t>
            </w:r>
            <w:r w:rsidR="00A51414">
              <w:t>точности A</w:t>
            </w:r>
            <w:r w:rsidRPr="00563BB8">
              <w:t>: виды, конструкции, назначение, возможности и правила использования</w:t>
            </w:r>
          </w:p>
        </w:tc>
      </w:tr>
      <w:tr w:rsidR="00021988" w:rsidRPr="00CC4257" w14:paraId="06F20057" w14:textId="77777777" w:rsidTr="00FC100C">
        <w:trPr>
          <w:trHeight w:val="227"/>
        </w:trPr>
        <w:tc>
          <w:tcPr>
            <w:tcW w:w="898" w:type="pct"/>
            <w:vMerge/>
          </w:tcPr>
          <w:p w14:paraId="0A82282D" w14:textId="77777777" w:rsidR="00021988" w:rsidRPr="00CC4257" w:rsidRDefault="00021988" w:rsidP="00021988"/>
        </w:tc>
        <w:tc>
          <w:tcPr>
            <w:tcW w:w="4102" w:type="pct"/>
          </w:tcPr>
          <w:p w14:paraId="3E4C0F41" w14:textId="47429E06" w:rsidR="00021988" w:rsidRPr="00CC4257" w:rsidRDefault="00021988" w:rsidP="00FC100C">
            <w:pPr>
              <w:jc w:val="both"/>
            </w:pPr>
            <w:r w:rsidRPr="00563BB8">
              <w:t xml:space="preserve">Методы контроля шероховатости поверхностей до </w:t>
            </w:r>
            <w:r w:rsidR="00AA5283">
              <w:t>Ra </w:t>
            </w:r>
            <w:r w:rsidRPr="00563BB8">
              <w:t>0,4</w:t>
            </w:r>
            <w:r w:rsidR="00AA5283">
              <w:t> мкм</w:t>
            </w:r>
          </w:p>
        </w:tc>
      </w:tr>
      <w:tr w:rsidR="00021988" w:rsidRPr="00CC4257" w14:paraId="6C078A06" w14:textId="77777777" w:rsidTr="00FC100C">
        <w:trPr>
          <w:trHeight w:val="227"/>
        </w:trPr>
        <w:tc>
          <w:tcPr>
            <w:tcW w:w="898" w:type="pct"/>
            <w:vMerge/>
          </w:tcPr>
          <w:p w14:paraId="616FC47E" w14:textId="77777777" w:rsidR="00021988" w:rsidRPr="00CC4257" w:rsidRDefault="00021988" w:rsidP="00021988"/>
        </w:tc>
        <w:tc>
          <w:tcPr>
            <w:tcW w:w="4102" w:type="pct"/>
          </w:tcPr>
          <w:p w14:paraId="17D1F097" w14:textId="7BAEB470" w:rsidR="00021988" w:rsidRPr="00CC4257" w:rsidRDefault="00021988" w:rsidP="00FC100C">
            <w:pPr>
              <w:jc w:val="both"/>
            </w:pPr>
            <w:r w:rsidRPr="00563BB8">
              <w:t xml:space="preserve">Средства измерения шероховатости поверхностей до </w:t>
            </w:r>
            <w:r w:rsidR="00AA5283">
              <w:t>Ra </w:t>
            </w:r>
            <w:r w:rsidRPr="00563BB8">
              <w:t>0,4</w:t>
            </w:r>
            <w:r w:rsidR="00AA5283">
              <w:t> мкм</w:t>
            </w:r>
            <w:r w:rsidRPr="00563BB8">
              <w:t>: виды, конструкции, назначение, возможности и правила использования</w:t>
            </w:r>
          </w:p>
        </w:tc>
      </w:tr>
      <w:tr w:rsidR="00021988" w:rsidRPr="00CC4257" w14:paraId="311B8FBA" w14:textId="77777777" w:rsidTr="00FC100C">
        <w:trPr>
          <w:trHeight w:val="227"/>
        </w:trPr>
        <w:tc>
          <w:tcPr>
            <w:tcW w:w="898" w:type="pct"/>
            <w:vMerge/>
          </w:tcPr>
          <w:p w14:paraId="7D1DB1CE" w14:textId="77777777" w:rsidR="00021988" w:rsidRPr="00CC4257" w:rsidRDefault="00021988" w:rsidP="00021988"/>
        </w:tc>
        <w:tc>
          <w:tcPr>
            <w:tcW w:w="4102" w:type="pct"/>
          </w:tcPr>
          <w:p w14:paraId="773B182E" w14:textId="403F20ED" w:rsidR="00021988" w:rsidRPr="00CC4257" w:rsidRDefault="00021988" w:rsidP="00FC100C">
            <w:pPr>
              <w:jc w:val="both"/>
            </w:pPr>
            <w:r w:rsidRPr="00563BB8">
              <w:t xml:space="preserve">Средства контроля шероховатости поверхностей до </w:t>
            </w:r>
            <w:r w:rsidR="00AA5283">
              <w:t>Ra </w:t>
            </w:r>
            <w:r w:rsidRPr="00563BB8">
              <w:t>0,4</w:t>
            </w:r>
            <w:r w:rsidR="00AA5283">
              <w:t> мкм</w:t>
            </w:r>
            <w:r w:rsidRPr="00563BB8">
              <w:t>: виды, конструкции, назначение, возможности и правила использования</w:t>
            </w:r>
          </w:p>
        </w:tc>
      </w:tr>
      <w:tr w:rsidR="00D45BCD" w:rsidRPr="00CC4257" w14:paraId="7B5FE62F" w14:textId="77777777" w:rsidTr="00FC100C">
        <w:trPr>
          <w:trHeight w:val="227"/>
        </w:trPr>
        <w:tc>
          <w:tcPr>
            <w:tcW w:w="898" w:type="pct"/>
            <w:vMerge/>
          </w:tcPr>
          <w:p w14:paraId="368B00E8" w14:textId="77777777" w:rsidR="00D45BCD" w:rsidRPr="00CC4257" w:rsidRDefault="00D45BCD" w:rsidP="00D45BCD"/>
        </w:tc>
        <w:tc>
          <w:tcPr>
            <w:tcW w:w="4102" w:type="pct"/>
          </w:tcPr>
          <w:p w14:paraId="0DAE8639" w14:textId="3700731F" w:rsidR="00D45BCD" w:rsidRPr="00CC4257" w:rsidRDefault="00D45BCD" w:rsidP="00FC100C">
            <w:pPr>
              <w:jc w:val="both"/>
            </w:pPr>
            <w:r w:rsidRPr="00E76750">
              <w:t>Требования охраны труда, пожарной, промышленной, экологической безопасности и электробезопасности при выполнении измерений и контроля машиностроительных деталей</w:t>
            </w:r>
          </w:p>
        </w:tc>
      </w:tr>
      <w:tr w:rsidR="00D45BCD" w:rsidRPr="00CC4257" w14:paraId="56DECDF7" w14:textId="77777777" w:rsidTr="00FC100C">
        <w:trPr>
          <w:trHeight w:val="227"/>
        </w:trPr>
        <w:tc>
          <w:tcPr>
            <w:tcW w:w="898" w:type="pct"/>
            <w:vMerge/>
          </w:tcPr>
          <w:p w14:paraId="4C8496B7" w14:textId="77777777" w:rsidR="00D45BCD" w:rsidRPr="00CC4257" w:rsidRDefault="00D45BCD" w:rsidP="00D45BCD"/>
        </w:tc>
        <w:tc>
          <w:tcPr>
            <w:tcW w:w="4102" w:type="pct"/>
          </w:tcPr>
          <w:p w14:paraId="1596D7BB" w14:textId="274D4979" w:rsidR="00D45BCD" w:rsidRPr="00CC4257" w:rsidRDefault="00D45BCD" w:rsidP="00FC100C">
            <w:pPr>
              <w:jc w:val="both"/>
            </w:pPr>
            <w:r w:rsidRPr="00E76750">
              <w:t>Опасные и вредные производственные факторы механосборочного производства</w:t>
            </w:r>
          </w:p>
        </w:tc>
      </w:tr>
      <w:tr w:rsidR="00D45BCD" w:rsidRPr="00CC4257" w14:paraId="01617838" w14:textId="77777777" w:rsidTr="00FC100C">
        <w:trPr>
          <w:trHeight w:val="227"/>
        </w:trPr>
        <w:tc>
          <w:tcPr>
            <w:tcW w:w="898" w:type="pct"/>
          </w:tcPr>
          <w:p w14:paraId="3C905CF0" w14:textId="77777777" w:rsidR="00D45BCD" w:rsidRPr="00CC4257" w:rsidRDefault="00D45BCD" w:rsidP="00D45BCD">
            <w:r w:rsidRPr="00CC4257">
              <w:t>Другие характеристики</w:t>
            </w:r>
          </w:p>
        </w:tc>
        <w:tc>
          <w:tcPr>
            <w:tcW w:w="4102" w:type="pct"/>
          </w:tcPr>
          <w:p w14:paraId="094A45B9" w14:textId="77777777" w:rsidR="00D45BCD" w:rsidRPr="00CC4257" w:rsidRDefault="00D45BCD" w:rsidP="00FC100C">
            <w:pPr>
              <w:jc w:val="both"/>
            </w:pPr>
            <w:r w:rsidRPr="00CC4257">
              <w:t>-</w:t>
            </w:r>
          </w:p>
        </w:tc>
      </w:tr>
    </w:tbl>
    <w:p w14:paraId="62F59BBB" w14:textId="77777777" w:rsidR="00F418E9" w:rsidRDefault="00F418E9" w:rsidP="00F418E9"/>
    <w:p w14:paraId="35E76DA7" w14:textId="77777777" w:rsidR="00F418E9" w:rsidRDefault="00E73A89" w:rsidP="00E73A89">
      <w:pPr>
        <w:pStyle w:val="2"/>
      </w:pPr>
      <w:bookmarkStart w:id="23" w:name="_Toc193215156"/>
      <w:r w:rsidRPr="00CC4257">
        <w:t>3.</w:t>
      </w:r>
      <w:r>
        <w:t>4</w:t>
      </w:r>
      <w:r w:rsidRPr="00CC4257">
        <w:t>. Обобщенная трудовая функция</w:t>
      </w:r>
      <w:bookmarkEnd w:id="23"/>
    </w:p>
    <w:p w14:paraId="49A7A542" w14:textId="03643239" w:rsidR="00E73A89" w:rsidRPr="00684865" w:rsidRDefault="00E73A89" w:rsidP="00602E85">
      <w:pPr>
        <w:rPr>
          <w:sz w:val="16"/>
          <w:szCs w:val="16"/>
        </w:rPr>
      </w:pPr>
      <w:r w:rsidRPr="00CC4257">
        <w:t xml:space="preserve"> </w:t>
      </w:r>
    </w:p>
    <w:tbl>
      <w:tblPr>
        <w:tblW w:w="5000" w:type="pct"/>
        <w:jc w:val="center"/>
        <w:tblLook w:val="01E0" w:firstRow="1" w:lastRow="1" w:firstColumn="1" w:lastColumn="1" w:noHBand="0" w:noVBand="0"/>
      </w:tblPr>
      <w:tblGrid>
        <w:gridCol w:w="1543"/>
        <w:gridCol w:w="4649"/>
        <w:gridCol w:w="891"/>
        <w:gridCol w:w="1038"/>
        <w:gridCol w:w="1542"/>
        <w:gridCol w:w="537"/>
      </w:tblGrid>
      <w:tr w:rsidR="00B417B8" w:rsidRPr="00CC4257" w14:paraId="3C620AEF" w14:textId="77777777" w:rsidTr="00FC100C">
        <w:trPr>
          <w:jc w:val="center"/>
        </w:trPr>
        <w:tc>
          <w:tcPr>
            <w:tcW w:w="756" w:type="pct"/>
            <w:tcBorders>
              <w:right w:val="single" w:sz="4" w:space="0" w:color="808080"/>
            </w:tcBorders>
            <w:vAlign w:val="center"/>
          </w:tcPr>
          <w:p w14:paraId="3F7BBE67" w14:textId="56F50D84" w:rsidR="00B417B8" w:rsidRPr="00CC4257" w:rsidRDefault="008232B5" w:rsidP="00B417B8">
            <w:r w:rsidRPr="008232B5">
              <w:rPr>
                <w:sz w:val="20"/>
              </w:rPr>
              <w:t>Наименование</w:t>
            </w:r>
          </w:p>
        </w:tc>
        <w:tc>
          <w:tcPr>
            <w:tcW w:w="2279" w:type="pct"/>
            <w:tcBorders>
              <w:top w:val="single" w:sz="4" w:space="0" w:color="808080"/>
              <w:left w:val="single" w:sz="4" w:space="0" w:color="808080"/>
              <w:bottom w:val="single" w:sz="4" w:space="0" w:color="808080"/>
              <w:right w:val="single" w:sz="4" w:space="0" w:color="808080"/>
            </w:tcBorders>
          </w:tcPr>
          <w:p w14:paraId="09443EB4" w14:textId="5F7E3328" w:rsidR="00B417B8" w:rsidRPr="00CC4257" w:rsidRDefault="00B417B8" w:rsidP="00B417B8">
            <w:r>
              <w:t>Накатка специальных резьбовых поверхностей на специализированных станках</w:t>
            </w:r>
          </w:p>
        </w:tc>
        <w:tc>
          <w:tcPr>
            <w:tcW w:w="437" w:type="pct"/>
            <w:tcBorders>
              <w:left w:val="single" w:sz="4" w:space="0" w:color="808080"/>
              <w:right w:val="single" w:sz="4" w:space="0" w:color="808080"/>
            </w:tcBorders>
            <w:vAlign w:val="center"/>
          </w:tcPr>
          <w:p w14:paraId="1A26253B" w14:textId="77777777" w:rsidR="00B417B8" w:rsidRPr="00CC4257" w:rsidRDefault="00B417B8" w:rsidP="00FC100C">
            <w:pPr>
              <w:suppressAutoHyphens/>
              <w:jc w:val="center"/>
              <w:rPr>
                <w:sz w:val="20"/>
                <w:szCs w:val="20"/>
              </w:rPr>
            </w:pPr>
            <w:r w:rsidRPr="00CC4257">
              <w:rPr>
                <w:sz w:val="20"/>
                <w:szCs w:val="20"/>
              </w:rPr>
              <w:t>Код</w:t>
            </w:r>
          </w:p>
        </w:tc>
        <w:tc>
          <w:tcPr>
            <w:tcW w:w="509" w:type="pct"/>
            <w:tcBorders>
              <w:top w:val="single" w:sz="4" w:space="0" w:color="808080"/>
              <w:left w:val="single" w:sz="4" w:space="0" w:color="808080"/>
              <w:bottom w:val="single" w:sz="4" w:space="0" w:color="808080"/>
              <w:right w:val="single" w:sz="4" w:space="0" w:color="808080"/>
            </w:tcBorders>
            <w:vAlign w:val="center"/>
          </w:tcPr>
          <w:p w14:paraId="446F17DC" w14:textId="69B644B9" w:rsidR="00B417B8" w:rsidRPr="00B417B8" w:rsidRDefault="00E92129" w:rsidP="00FC100C">
            <w:pPr>
              <w:jc w:val="center"/>
              <w:rPr>
                <w:lang w:val="en-US"/>
              </w:rPr>
            </w:pPr>
            <w:r>
              <w:rPr>
                <w:lang w:val="en-US"/>
              </w:rPr>
              <w:t>D</w:t>
            </w:r>
          </w:p>
        </w:tc>
        <w:tc>
          <w:tcPr>
            <w:tcW w:w="756" w:type="pct"/>
            <w:tcBorders>
              <w:left w:val="single" w:sz="4" w:space="0" w:color="808080"/>
              <w:right w:val="single" w:sz="4" w:space="0" w:color="808080"/>
            </w:tcBorders>
            <w:vAlign w:val="center"/>
          </w:tcPr>
          <w:p w14:paraId="74F31B13" w14:textId="4CBE6DE2" w:rsidR="00B417B8" w:rsidRPr="00CC4257" w:rsidRDefault="00AA5283" w:rsidP="00FC100C">
            <w:pPr>
              <w:jc w:val="center"/>
              <w:rPr>
                <w:vertAlign w:val="superscript"/>
              </w:rPr>
            </w:pPr>
            <w:r w:rsidRPr="00AA5283">
              <w:rPr>
                <w:sz w:val="20"/>
              </w:rPr>
              <w:t>Уровень квалификации</w:t>
            </w:r>
          </w:p>
        </w:tc>
        <w:tc>
          <w:tcPr>
            <w:tcW w:w="263" w:type="pct"/>
            <w:tcBorders>
              <w:top w:val="single" w:sz="4" w:space="0" w:color="808080"/>
              <w:left w:val="single" w:sz="4" w:space="0" w:color="808080"/>
              <w:bottom w:val="single" w:sz="4" w:space="0" w:color="808080"/>
              <w:right w:val="single" w:sz="4" w:space="0" w:color="808080"/>
            </w:tcBorders>
            <w:vAlign w:val="center"/>
          </w:tcPr>
          <w:p w14:paraId="2D62A509" w14:textId="7CE5EC54" w:rsidR="00B417B8" w:rsidRPr="00272E13" w:rsidRDefault="00272E13" w:rsidP="00FC100C">
            <w:pPr>
              <w:jc w:val="center"/>
            </w:pPr>
            <w:r>
              <w:t>4</w:t>
            </w:r>
          </w:p>
        </w:tc>
      </w:tr>
    </w:tbl>
    <w:p w14:paraId="4BC8E98F" w14:textId="77777777" w:rsidR="00E73A89" w:rsidRPr="00684865" w:rsidRDefault="00E73A89" w:rsidP="00E73A89">
      <w:pPr>
        <w:rPr>
          <w:sz w:val="16"/>
          <w:szCs w:val="16"/>
        </w:rPr>
      </w:pP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37"/>
        <w:gridCol w:w="8358"/>
      </w:tblGrid>
      <w:tr w:rsidR="00E73A89" w:rsidRPr="00CC4257" w14:paraId="511DDA62" w14:textId="77777777" w:rsidTr="00FC100C">
        <w:trPr>
          <w:trHeight w:val="20"/>
          <w:jc w:val="center"/>
        </w:trPr>
        <w:tc>
          <w:tcPr>
            <w:tcW w:w="901" w:type="pct"/>
          </w:tcPr>
          <w:p w14:paraId="75B4FF38" w14:textId="51A612B9" w:rsidR="00E73A89" w:rsidRPr="00CC4257" w:rsidRDefault="00FC100C" w:rsidP="00840FC7">
            <w:r>
              <w:t>Возможные наименования должностей, профессий рабочих</w:t>
            </w:r>
          </w:p>
        </w:tc>
        <w:tc>
          <w:tcPr>
            <w:tcW w:w="4099" w:type="pct"/>
          </w:tcPr>
          <w:p w14:paraId="4986BD6D" w14:textId="104869FA" w:rsidR="00E73A89" w:rsidRPr="00CC4257" w:rsidRDefault="00E73A89" w:rsidP="00840FC7">
            <w:r>
              <w:t xml:space="preserve">Оператор резьбонакатных станков </w:t>
            </w:r>
            <w:r w:rsidR="00D72CA5">
              <w:t>5</w:t>
            </w:r>
            <w:r w:rsidR="00AA5283">
              <w:t>‑го</w:t>
            </w:r>
            <w:r>
              <w:t xml:space="preserve"> разряда</w:t>
            </w:r>
          </w:p>
        </w:tc>
      </w:tr>
    </w:tbl>
    <w:p w14:paraId="014FCF00" w14:textId="77777777" w:rsidR="00E73A89" w:rsidRDefault="00E73A89" w:rsidP="00E73A89"/>
    <w:p w14:paraId="77EC5C0A" w14:textId="2C0712C0" w:rsidR="00AA5283" w:rsidRDefault="00AA5283" w:rsidP="00E73A89">
      <w:r w:rsidRPr="00AA5283">
        <w:t>Пути достижения квалификации</w:t>
      </w:r>
    </w:p>
    <w:p w14:paraId="6AE9F6CD" w14:textId="77777777" w:rsidR="00AA5283" w:rsidRPr="00684865" w:rsidRDefault="00AA5283" w:rsidP="00E73A89">
      <w:pPr>
        <w:rPr>
          <w:sz w:val="16"/>
          <w:szCs w:val="16"/>
        </w:rPr>
      </w:pP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37"/>
        <w:gridCol w:w="8358"/>
      </w:tblGrid>
      <w:tr w:rsidR="00E73A89" w:rsidRPr="00CC4257" w14:paraId="603F625C" w14:textId="77777777" w:rsidTr="00FC100C">
        <w:trPr>
          <w:trHeight w:val="20"/>
          <w:jc w:val="center"/>
        </w:trPr>
        <w:tc>
          <w:tcPr>
            <w:tcW w:w="901" w:type="pct"/>
          </w:tcPr>
          <w:p w14:paraId="6DC4EDF7" w14:textId="170E0BCC" w:rsidR="00E73A89" w:rsidRPr="00CC4257" w:rsidRDefault="00FC100C" w:rsidP="00FC100C">
            <w:r>
              <w:t>Образование и обучение</w:t>
            </w:r>
          </w:p>
        </w:tc>
        <w:tc>
          <w:tcPr>
            <w:tcW w:w="4099" w:type="pct"/>
          </w:tcPr>
          <w:p w14:paraId="094AB87F" w14:textId="77777777" w:rsidR="002219D2" w:rsidRPr="003A20BA" w:rsidRDefault="002219D2" w:rsidP="00FC100C">
            <w:pPr>
              <w:rPr>
                <w:rFonts w:eastAsia="Calibri"/>
                <w:lang w:bidi="en-US"/>
              </w:rPr>
            </w:pPr>
            <w:r w:rsidRPr="003A20BA">
              <w:rPr>
                <w:rFonts w:eastAsia="Calibri"/>
                <w:lang w:bidi="en-US"/>
              </w:rPr>
              <w:t>Среднее общее образование и профессиональное обучение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14:paraId="4E1CFD45" w14:textId="77777777" w:rsidR="00E73A89" w:rsidRPr="00CC4257" w:rsidRDefault="00E73A89" w:rsidP="00FC100C">
            <w:pPr>
              <w:rPr>
                <w:lang w:eastAsia="en-US"/>
              </w:rPr>
            </w:pPr>
            <w:r w:rsidRPr="00CC4257">
              <w:rPr>
                <w:lang w:eastAsia="en-US"/>
              </w:rPr>
              <w:t>или</w:t>
            </w:r>
          </w:p>
          <w:p w14:paraId="492D0C58" w14:textId="77777777" w:rsidR="00E73A89" w:rsidRPr="00CC4257" w:rsidRDefault="00E73A89" w:rsidP="00FC100C">
            <w:r w:rsidRPr="00CC4257">
              <w:rPr>
                <w:lang w:eastAsia="en-US"/>
              </w:rPr>
              <w:t>Среднее профессиональное образование – программы подготовки квалифицированных</w:t>
            </w:r>
            <w:r w:rsidRPr="00CC4257">
              <w:rPr>
                <w:rFonts w:eastAsia="Calibri"/>
                <w:lang w:bidi="en-US"/>
              </w:rPr>
              <w:t xml:space="preserve"> рабочих, служащих</w:t>
            </w:r>
          </w:p>
        </w:tc>
      </w:tr>
      <w:tr w:rsidR="00D72CA5" w:rsidRPr="00CC4257" w14:paraId="0E88E298" w14:textId="77777777" w:rsidTr="00FC100C">
        <w:trPr>
          <w:trHeight w:val="20"/>
          <w:jc w:val="center"/>
        </w:trPr>
        <w:tc>
          <w:tcPr>
            <w:tcW w:w="901" w:type="pct"/>
          </w:tcPr>
          <w:p w14:paraId="7AAD4DD1" w14:textId="2FD33160" w:rsidR="00D72CA5" w:rsidRPr="00CC4257" w:rsidRDefault="00FC100C" w:rsidP="00FC100C">
            <w:r>
              <w:lastRenderedPageBreak/>
              <w:t>Опыт практической работы</w:t>
            </w:r>
          </w:p>
        </w:tc>
        <w:tc>
          <w:tcPr>
            <w:tcW w:w="4099" w:type="pct"/>
          </w:tcPr>
          <w:p w14:paraId="5A23121E" w14:textId="29E8A4FD" w:rsidR="00D72CA5" w:rsidRDefault="00D72CA5" w:rsidP="00FC100C">
            <w:pPr>
              <w:rPr>
                <w:lang w:eastAsia="en-US"/>
              </w:rPr>
            </w:pPr>
            <w:r w:rsidRPr="00CC4257">
              <w:rPr>
                <w:lang w:eastAsia="en-US"/>
              </w:rPr>
              <w:t xml:space="preserve">Не менее </w:t>
            </w:r>
            <w:r>
              <w:rPr>
                <w:lang w:eastAsia="en-US"/>
              </w:rPr>
              <w:t>двух лет</w:t>
            </w:r>
            <w:r w:rsidRPr="00CC4257">
              <w:rPr>
                <w:lang w:eastAsia="en-US"/>
              </w:rPr>
              <w:t xml:space="preserve"> </w:t>
            </w:r>
            <w:r>
              <w:rPr>
                <w:lang w:eastAsia="en-US"/>
              </w:rPr>
              <w:t>о</w:t>
            </w:r>
            <w:r w:rsidRPr="00310BAF">
              <w:t>ператор</w:t>
            </w:r>
            <w:r>
              <w:t>ом</w:t>
            </w:r>
            <w:r w:rsidRPr="00310BAF">
              <w:t xml:space="preserve"> </w:t>
            </w:r>
            <w:r w:rsidR="00BC4B72">
              <w:rPr>
                <w:lang w:eastAsia="en-US"/>
              </w:rPr>
              <w:t>4</w:t>
            </w:r>
            <w:r w:rsidR="00AA5283">
              <w:rPr>
                <w:lang w:eastAsia="en-US"/>
              </w:rPr>
              <w:t>‑го</w:t>
            </w:r>
            <w:r w:rsidR="00BC4B72" w:rsidRPr="00CC4257">
              <w:rPr>
                <w:lang w:eastAsia="en-US"/>
              </w:rPr>
              <w:t xml:space="preserve"> разряда </w:t>
            </w:r>
            <w:r>
              <w:t xml:space="preserve">на специализированных </w:t>
            </w:r>
            <w:r w:rsidRPr="00310BAF">
              <w:t>резьбонарезных и</w:t>
            </w:r>
            <w:r w:rsidR="00BC4B72">
              <w:t>ли</w:t>
            </w:r>
            <w:r w:rsidRPr="00310BAF">
              <w:t xml:space="preserve"> резьбонакатных станк</w:t>
            </w:r>
            <w:r>
              <w:t>ах</w:t>
            </w:r>
            <w:r w:rsidR="00602E85">
              <w:t xml:space="preserve"> –</w:t>
            </w:r>
            <w:r w:rsidRPr="00310BAF">
              <w:t xml:space="preserve"> </w:t>
            </w:r>
            <w:r w:rsidRPr="00CC4257">
              <w:rPr>
                <w:lang w:eastAsia="en-US"/>
              </w:rPr>
              <w:t xml:space="preserve">для лиц, прошедших профессиональное обучение </w:t>
            </w:r>
          </w:p>
          <w:p w14:paraId="44DA8764" w14:textId="01FB4FC6" w:rsidR="00D72CA5" w:rsidRPr="00CC4257" w:rsidRDefault="00D72CA5" w:rsidP="00FC100C">
            <w:r>
              <w:rPr>
                <w:lang w:eastAsia="en-US"/>
              </w:rPr>
              <w:t>Не менее шести месяцев о</w:t>
            </w:r>
            <w:r w:rsidRPr="00310BAF">
              <w:t>ператор</w:t>
            </w:r>
            <w:r>
              <w:t>ом</w:t>
            </w:r>
            <w:r w:rsidRPr="00310BAF">
              <w:t xml:space="preserve"> </w:t>
            </w:r>
            <w:r w:rsidR="00BC4B72">
              <w:rPr>
                <w:lang w:eastAsia="en-US"/>
              </w:rPr>
              <w:t>4</w:t>
            </w:r>
            <w:r w:rsidR="00AA5283">
              <w:rPr>
                <w:lang w:eastAsia="en-US"/>
              </w:rPr>
              <w:t>‑го</w:t>
            </w:r>
            <w:r w:rsidR="00BC4B72" w:rsidRPr="00CC4257">
              <w:rPr>
                <w:lang w:eastAsia="en-US"/>
              </w:rPr>
              <w:t xml:space="preserve"> разряда</w:t>
            </w:r>
            <w:r w:rsidR="00BC4B72">
              <w:rPr>
                <w:lang w:eastAsia="en-US"/>
              </w:rPr>
              <w:t xml:space="preserve"> </w:t>
            </w:r>
            <w:r>
              <w:t xml:space="preserve">на специализированных </w:t>
            </w:r>
            <w:r w:rsidRPr="00310BAF">
              <w:t xml:space="preserve">резьбонарезных </w:t>
            </w:r>
            <w:r w:rsidR="00BC4B72">
              <w:t>ил</w:t>
            </w:r>
            <w:r w:rsidRPr="00310BAF">
              <w:t>и резьбонакатных станк</w:t>
            </w:r>
            <w:r>
              <w:t>ах</w:t>
            </w:r>
            <w:r w:rsidRPr="00310BAF">
              <w:t xml:space="preserve"> </w:t>
            </w:r>
            <w:r w:rsidRPr="00CC4257">
              <w:rPr>
                <w:lang w:eastAsia="en-US"/>
              </w:rPr>
              <w:t>при наличии среднего профессионального образования</w:t>
            </w:r>
          </w:p>
        </w:tc>
      </w:tr>
    </w:tbl>
    <w:p w14:paraId="2CAE188D" w14:textId="77777777" w:rsidR="00AA5283" w:rsidRDefault="00AA5283"/>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37"/>
        <w:gridCol w:w="8358"/>
      </w:tblGrid>
      <w:tr w:rsidR="00D72CA5" w:rsidRPr="00CC4257" w14:paraId="30053861" w14:textId="77777777" w:rsidTr="00FC100C">
        <w:trPr>
          <w:trHeight w:val="20"/>
          <w:jc w:val="center"/>
        </w:trPr>
        <w:tc>
          <w:tcPr>
            <w:tcW w:w="901" w:type="pct"/>
          </w:tcPr>
          <w:p w14:paraId="34699DD6" w14:textId="77777777" w:rsidR="00D72CA5" w:rsidRPr="00CC4257" w:rsidRDefault="00D72CA5" w:rsidP="00FC100C">
            <w:r w:rsidRPr="00CC4257">
              <w:t>Особые условия допуска к работе</w:t>
            </w:r>
          </w:p>
        </w:tc>
        <w:tc>
          <w:tcPr>
            <w:tcW w:w="4099" w:type="pct"/>
          </w:tcPr>
          <w:p w14:paraId="52D8F28F" w14:textId="77777777" w:rsidR="00D72CA5" w:rsidRPr="000E3444" w:rsidRDefault="00D72CA5" w:rsidP="00FC100C">
            <w:r w:rsidRPr="000E3444">
              <w:rPr>
                <w:lang w:eastAsia="en-US"/>
              </w:rPr>
              <w:t>Прохождение обязательных предварительных и периодических медицинских осмотров</w:t>
            </w:r>
          </w:p>
          <w:p w14:paraId="67DE2D4A" w14:textId="77777777" w:rsidR="00D72CA5" w:rsidRPr="000E3444" w:rsidRDefault="00D72CA5" w:rsidP="00FC100C">
            <w:r w:rsidRPr="000E3444">
              <w:t>Прохождение обучения мерам пожарной безопасности</w:t>
            </w:r>
          </w:p>
          <w:p w14:paraId="517C6BD0" w14:textId="77777777" w:rsidR="00D72CA5" w:rsidRPr="000E3444" w:rsidRDefault="00D72CA5" w:rsidP="00FC100C">
            <w:r w:rsidRPr="000E3444">
              <w:t>Прохождение обучения по охране труда и проверки знани</w:t>
            </w:r>
            <w:r>
              <w:t>я</w:t>
            </w:r>
            <w:r w:rsidRPr="000E3444">
              <w:t xml:space="preserve"> требований охраны</w:t>
            </w:r>
            <w:r w:rsidRPr="000E3444" w:rsidDel="006D48C9">
              <w:t xml:space="preserve"> </w:t>
            </w:r>
            <w:r w:rsidRPr="000E3444">
              <w:t>труда</w:t>
            </w:r>
          </w:p>
          <w:p w14:paraId="2D40F509" w14:textId="77777777" w:rsidR="00D72CA5" w:rsidRPr="00CC4257" w:rsidRDefault="00D72CA5" w:rsidP="00FC100C">
            <w:pPr>
              <w:rPr>
                <w:shd w:val="clear" w:color="auto" w:fill="FFFFFF"/>
              </w:rPr>
            </w:pPr>
            <w:r w:rsidRPr="000E3444">
              <w:t>Наличие не ниже I</w:t>
            </w:r>
            <w:r w:rsidRPr="000E3444">
              <w:rPr>
                <w:lang w:val="en-US"/>
              </w:rPr>
              <w:t>I</w:t>
            </w:r>
            <w:r w:rsidRPr="000E3444">
              <w:t xml:space="preserve"> группы по электробезопасности</w:t>
            </w:r>
          </w:p>
        </w:tc>
      </w:tr>
      <w:tr w:rsidR="00D72CA5" w:rsidRPr="00CC4257" w14:paraId="560EFBB4" w14:textId="77777777" w:rsidTr="00FC100C">
        <w:trPr>
          <w:trHeight w:val="20"/>
          <w:jc w:val="center"/>
        </w:trPr>
        <w:tc>
          <w:tcPr>
            <w:tcW w:w="901" w:type="pct"/>
          </w:tcPr>
          <w:p w14:paraId="5350C079" w14:textId="77777777" w:rsidR="00D72CA5" w:rsidRPr="00CC4257" w:rsidRDefault="00D72CA5" w:rsidP="00FC100C">
            <w:r w:rsidRPr="00CC4257">
              <w:t>Другие характеристики</w:t>
            </w:r>
          </w:p>
        </w:tc>
        <w:tc>
          <w:tcPr>
            <w:tcW w:w="4099" w:type="pct"/>
          </w:tcPr>
          <w:p w14:paraId="5BF4B6A0" w14:textId="77777777" w:rsidR="00D72CA5" w:rsidRPr="00CC4257" w:rsidRDefault="00D72CA5" w:rsidP="00FC100C">
            <w:pPr>
              <w:rPr>
                <w:lang w:val="en-US"/>
              </w:rPr>
            </w:pPr>
            <w:r w:rsidRPr="00CC4257">
              <w:rPr>
                <w:lang w:val="en-US"/>
              </w:rPr>
              <w:t>-</w:t>
            </w:r>
          </w:p>
        </w:tc>
      </w:tr>
    </w:tbl>
    <w:p w14:paraId="17DB1198" w14:textId="77777777" w:rsidR="00E73A89" w:rsidRPr="00CC4257" w:rsidRDefault="00E73A89" w:rsidP="00E73A89"/>
    <w:p w14:paraId="4A3EA898" w14:textId="7F3E01AE" w:rsidR="00E73A89" w:rsidRPr="00CC4257" w:rsidRDefault="00FC100C" w:rsidP="00E73A89">
      <w:r>
        <w:t>Справочная информация</w:t>
      </w:r>
    </w:p>
    <w:p w14:paraId="60D6A7C8" w14:textId="77777777" w:rsidR="00E73A89" w:rsidRPr="00684865" w:rsidRDefault="00E73A89" w:rsidP="00E73A89">
      <w:pPr>
        <w:rPr>
          <w:sz w:val="16"/>
          <w:szCs w:val="16"/>
        </w:rPr>
      </w:pP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37"/>
        <w:gridCol w:w="1136"/>
        <w:gridCol w:w="7222"/>
      </w:tblGrid>
      <w:tr w:rsidR="00E73A89" w:rsidRPr="00CC4257" w14:paraId="2E4B0FBF" w14:textId="77777777" w:rsidTr="00FC100C">
        <w:trPr>
          <w:trHeight w:val="20"/>
          <w:jc w:val="center"/>
        </w:trPr>
        <w:tc>
          <w:tcPr>
            <w:tcW w:w="901" w:type="pct"/>
            <w:vAlign w:val="center"/>
          </w:tcPr>
          <w:p w14:paraId="25EF9852" w14:textId="77777777" w:rsidR="00E73A89" w:rsidRPr="00CC4257" w:rsidRDefault="00E73A89" w:rsidP="00FC100C">
            <w:pPr>
              <w:jc w:val="center"/>
            </w:pPr>
            <w:r w:rsidRPr="00CC4257">
              <w:t>Наименование документа</w:t>
            </w:r>
          </w:p>
        </w:tc>
        <w:tc>
          <w:tcPr>
            <w:tcW w:w="557" w:type="pct"/>
            <w:vAlign w:val="center"/>
          </w:tcPr>
          <w:p w14:paraId="73B35482" w14:textId="77777777" w:rsidR="00E73A89" w:rsidRPr="00CC4257" w:rsidRDefault="00E73A89" w:rsidP="00FC100C">
            <w:pPr>
              <w:jc w:val="center"/>
            </w:pPr>
            <w:r w:rsidRPr="00CC4257">
              <w:t>Код</w:t>
            </w:r>
          </w:p>
        </w:tc>
        <w:tc>
          <w:tcPr>
            <w:tcW w:w="3542" w:type="pct"/>
            <w:vAlign w:val="center"/>
          </w:tcPr>
          <w:p w14:paraId="41BDED72" w14:textId="4AA3F4FC" w:rsidR="00E73A89" w:rsidRPr="00CC4257" w:rsidRDefault="00FC100C" w:rsidP="00FC100C">
            <w:pPr>
              <w:jc w:val="center"/>
            </w:pPr>
            <w:r>
              <w:t>Наименование начальной группы, должности, профессии или специальности, направления подготовки</w:t>
            </w:r>
          </w:p>
        </w:tc>
      </w:tr>
      <w:tr w:rsidR="00E73A89" w:rsidRPr="00CC4257" w14:paraId="735C53A9" w14:textId="77777777" w:rsidTr="00FC100C">
        <w:trPr>
          <w:trHeight w:val="20"/>
          <w:jc w:val="center"/>
        </w:trPr>
        <w:tc>
          <w:tcPr>
            <w:tcW w:w="901" w:type="pct"/>
          </w:tcPr>
          <w:p w14:paraId="10A7EA5B" w14:textId="77777777" w:rsidR="00E73A89" w:rsidRPr="00CC4257" w:rsidRDefault="00E73A89" w:rsidP="00FC100C">
            <w:r w:rsidRPr="00CC4257">
              <w:t>ОКЗ</w:t>
            </w:r>
          </w:p>
        </w:tc>
        <w:tc>
          <w:tcPr>
            <w:tcW w:w="557" w:type="pct"/>
          </w:tcPr>
          <w:p w14:paraId="14D661FA" w14:textId="77777777" w:rsidR="00E73A89" w:rsidRPr="00CC4257" w:rsidRDefault="00E73A89" w:rsidP="00FC100C">
            <w:r w:rsidRPr="00CC4257">
              <w:t>7223</w:t>
            </w:r>
          </w:p>
        </w:tc>
        <w:tc>
          <w:tcPr>
            <w:tcW w:w="3542" w:type="pct"/>
          </w:tcPr>
          <w:p w14:paraId="7F798125" w14:textId="77777777" w:rsidR="00E73A89" w:rsidRPr="00CC4257" w:rsidRDefault="00E73A89" w:rsidP="00FC100C">
            <w:r w:rsidRPr="00CC4257">
              <w:t>Станочники и наладчики металлообрабатывающих станков</w:t>
            </w:r>
          </w:p>
        </w:tc>
      </w:tr>
      <w:tr w:rsidR="00E73A89" w:rsidRPr="00CC4257" w14:paraId="7059E1E0" w14:textId="77777777" w:rsidTr="00FC100C">
        <w:trPr>
          <w:trHeight w:val="20"/>
          <w:jc w:val="center"/>
        </w:trPr>
        <w:tc>
          <w:tcPr>
            <w:tcW w:w="901" w:type="pct"/>
          </w:tcPr>
          <w:p w14:paraId="65FBFB86" w14:textId="77777777" w:rsidR="00E73A89" w:rsidRPr="00CC4257" w:rsidRDefault="00E73A89" w:rsidP="00FC100C">
            <w:r w:rsidRPr="00CC4257">
              <w:t>ОКПДТР</w:t>
            </w:r>
          </w:p>
        </w:tc>
        <w:tc>
          <w:tcPr>
            <w:tcW w:w="557" w:type="pct"/>
          </w:tcPr>
          <w:p w14:paraId="0EED3F64" w14:textId="09AB8DDD" w:rsidR="00E73A89" w:rsidRPr="00CC4257" w:rsidRDefault="00B53D2C" w:rsidP="00FC100C">
            <w:r w:rsidRPr="00B53D2C">
              <w:t>104430</w:t>
            </w:r>
          </w:p>
        </w:tc>
        <w:tc>
          <w:tcPr>
            <w:tcW w:w="3542" w:type="pct"/>
          </w:tcPr>
          <w:p w14:paraId="3EA58E89" w14:textId="77777777" w:rsidR="00E73A89" w:rsidRPr="00CC4257" w:rsidRDefault="00E73A89" w:rsidP="00FC100C">
            <w:r w:rsidRPr="00524F79">
              <w:t>Резьбонарезчик на специальных станках</w:t>
            </w:r>
          </w:p>
        </w:tc>
      </w:tr>
      <w:tr w:rsidR="00E73A89" w:rsidRPr="00CC4257" w14:paraId="6BB3400C" w14:textId="77777777" w:rsidTr="00FC100C">
        <w:trPr>
          <w:trHeight w:val="20"/>
          <w:jc w:val="center"/>
        </w:trPr>
        <w:tc>
          <w:tcPr>
            <w:tcW w:w="901" w:type="pct"/>
          </w:tcPr>
          <w:p w14:paraId="433B52D9" w14:textId="147C8522" w:rsidR="00E73A89" w:rsidRPr="00D81AF5" w:rsidRDefault="00D81AF5" w:rsidP="00FC100C">
            <w:r>
              <w:t>Перечни СПО</w:t>
            </w:r>
          </w:p>
        </w:tc>
        <w:tc>
          <w:tcPr>
            <w:tcW w:w="557" w:type="pct"/>
          </w:tcPr>
          <w:p w14:paraId="55E62E11" w14:textId="74EAC7A9" w:rsidR="00E73A89" w:rsidRPr="00CC4257" w:rsidRDefault="00E73A89" w:rsidP="00FC100C">
            <w:r w:rsidRPr="00DD787E">
              <w:t>15.01.38</w:t>
            </w:r>
          </w:p>
        </w:tc>
        <w:tc>
          <w:tcPr>
            <w:tcW w:w="3542" w:type="pct"/>
          </w:tcPr>
          <w:p w14:paraId="7A8216D7" w14:textId="77777777" w:rsidR="00E73A89" w:rsidRPr="00CC4257" w:rsidRDefault="00E73A89" w:rsidP="00FC100C">
            <w:r w:rsidRPr="006228BC">
              <w:t>Оператор-наладчик металлообрабатывающих станков</w:t>
            </w:r>
          </w:p>
        </w:tc>
      </w:tr>
    </w:tbl>
    <w:p w14:paraId="11B38850" w14:textId="77777777" w:rsidR="00E92129" w:rsidRDefault="00E92129" w:rsidP="00BA12DC">
      <w:pPr>
        <w:rPr>
          <w:b/>
          <w:bCs w:val="0"/>
        </w:rPr>
      </w:pPr>
    </w:p>
    <w:p w14:paraId="56ACF5A2" w14:textId="091E2A1A" w:rsidR="00E73A89" w:rsidRDefault="00E73A89" w:rsidP="00BA12DC">
      <w:pPr>
        <w:rPr>
          <w:b/>
          <w:bCs w:val="0"/>
        </w:rPr>
      </w:pPr>
      <w:r w:rsidRPr="00BA12DC">
        <w:rPr>
          <w:b/>
          <w:bCs w:val="0"/>
        </w:rPr>
        <w:t>3.</w:t>
      </w:r>
      <w:r w:rsidR="00B417B8" w:rsidRPr="00BA12DC">
        <w:rPr>
          <w:b/>
          <w:bCs w:val="0"/>
          <w:lang w:val="en-US"/>
        </w:rPr>
        <w:t>4</w:t>
      </w:r>
      <w:r w:rsidRPr="00BA12DC">
        <w:rPr>
          <w:b/>
          <w:bCs w:val="0"/>
        </w:rPr>
        <w:t>.1. Трудовая функция</w:t>
      </w:r>
    </w:p>
    <w:p w14:paraId="70FE5AB4" w14:textId="77777777" w:rsidR="00F418E9" w:rsidRPr="00684865" w:rsidRDefault="00F418E9" w:rsidP="00BA12DC">
      <w:pPr>
        <w:rPr>
          <w:b/>
          <w:bCs w:val="0"/>
          <w:sz w:val="16"/>
          <w:szCs w:val="16"/>
        </w:rPr>
      </w:pPr>
    </w:p>
    <w:tbl>
      <w:tblPr>
        <w:tblW w:w="5000" w:type="pct"/>
        <w:jc w:val="center"/>
        <w:tblLook w:val="01E0" w:firstRow="1" w:lastRow="1" w:firstColumn="1" w:lastColumn="1" w:noHBand="0" w:noVBand="0"/>
      </w:tblPr>
      <w:tblGrid>
        <w:gridCol w:w="1465"/>
        <w:gridCol w:w="5524"/>
        <w:gridCol w:w="552"/>
        <w:gridCol w:w="876"/>
        <w:gridCol w:w="1447"/>
        <w:gridCol w:w="336"/>
      </w:tblGrid>
      <w:tr w:rsidR="00B417B8" w:rsidRPr="00CC4257" w14:paraId="775D92C5" w14:textId="77777777" w:rsidTr="009E5DA9">
        <w:trPr>
          <w:jc w:val="center"/>
        </w:trPr>
        <w:tc>
          <w:tcPr>
            <w:tcW w:w="763" w:type="pct"/>
            <w:tcBorders>
              <w:right w:val="single" w:sz="4" w:space="0" w:color="808080"/>
            </w:tcBorders>
            <w:vAlign w:val="center"/>
          </w:tcPr>
          <w:p w14:paraId="445829A2" w14:textId="32114DBD" w:rsidR="00B417B8" w:rsidRPr="00CC4257" w:rsidRDefault="008232B5" w:rsidP="00B417B8">
            <w:r w:rsidRPr="008232B5">
              <w:rPr>
                <w:sz w:val="20"/>
              </w:rPr>
              <w:t>Наименование</w:t>
            </w:r>
          </w:p>
        </w:tc>
        <w:tc>
          <w:tcPr>
            <w:tcW w:w="2781" w:type="pct"/>
            <w:tcBorders>
              <w:top w:val="single" w:sz="4" w:space="0" w:color="808080"/>
              <w:left w:val="single" w:sz="4" w:space="0" w:color="808080"/>
              <w:bottom w:val="single" w:sz="4" w:space="0" w:color="808080"/>
              <w:right w:val="single" w:sz="4" w:space="0" w:color="808080"/>
            </w:tcBorders>
          </w:tcPr>
          <w:p w14:paraId="05420745" w14:textId="7ED9B9B9" w:rsidR="00B417B8" w:rsidRPr="00CC4257" w:rsidRDefault="00B417B8" w:rsidP="00B417B8">
            <w:r w:rsidRPr="00F140B3">
              <w:t xml:space="preserve">Выполнение технологических операций по накатке </w:t>
            </w:r>
            <w:r>
              <w:t>винтовых поверхностей</w:t>
            </w:r>
            <w:r w:rsidRPr="00F140B3">
              <w:t xml:space="preserve"> на ходовых винтах и червяках на специализированных резьбонакатных станках</w:t>
            </w:r>
          </w:p>
        </w:tc>
        <w:tc>
          <w:tcPr>
            <w:tcW w:w="152" w:type="pct"/>
            <w:tcBorders>
              <w:left w:val="single" w:sz="4" w:space="0" w:color="808080"/>
              <w:right w:val="single" w:sz="4" w:space="0" w:color="808080"/>
            </w:tcBorders>
            <w:vAlign w:val="center"/>
          </w:tcPr>
          <w:p w14:paraId="511D8642" w14:textId="4AF8928E" w:rsidR="00B417B8" w:rsidRPr="00CC4257" w:rsidRDefault="00AA5283" w:rsidP="00AA5283">
            <w:pPr>
              <w:jc w:val="center"/>
            </w:pPr>
            <w:r w:rsidRPr="00AA5283">
              <w:rPr>
                <w:sz w:val="20"/>
              </w:rPr>
              <w:t>Код</w:t>
            </w:r>
          </w:p>
        </w:tc>
        <w:tc>
          <w:tcPr>
            <w:tcW w:w="429" w:type="pct"/>
            <w:tcBorders>
              <w:top w:val="single" w:sz="4" w:space="0" w:color="808080"/>
              <w:left w:val="single" w:sz="4" w:space="0" w:color="808080"/>
              <w:bottom w:val="single" w:sz="4" w:space="0" w:color="808080"/>
              <w:right w:val="single" w:sz="4" w:space="0" w:color="808080"/>
            </w:tcBorders>
            <w:vAlign w:val="center"/>
          </w:tcPr>
          <w:p w14:paraId="74B4618C" w14:textId="4EB8FD52" w:rsidR="00B417B8" w:rsidRPr="00CC4257" w:rsidRDefault="00E92129" w:rsidP="00AA5283">
            <w:pPr>
              <w:jc w:val="center"/>
            </w:pPr>
            <w:r>
              <w:rPr>
                <w:lang w:val="en-US"/>
              </w:rPr>
              <w:t>D</w:t>
            </w:r>
            <w:r w:rsidR="00B417B8" w:rsidRPr="00CC4257">
              <w:t>/01.</w:t>
            </w:r>
            <w:r w:rsidR="002219D2">
              <w:t>4</w:t>
            </w:r>
          </w:p>
        </w:tc>
        <w:tc>
          <w:tcPr>
            <w:tcW w:w="709" w:type="pct"/>
            <w:tcBorders>
              <w:left w:val="single" w:sz="4" w:space="0" w:color="808080"/>
              <w:right w:val="single" w:sz="4" w:space="0" w:color="808080"/>
            </w:tcBorders>
            <w:vAlign w:val="center"/>
          </w:tcPr>
          <w:p w14:paraId="470F3451" w14:textId="481CF6E7" w:rsidR="00B417B8" w:rsidRPr="00CC4257" w:rsidRDefault="00AA5283" w:rsidP="00AA5283">
            <w:pPr>
              <w:jc w:val="center"/>
              <w:rPr>
                <w:vertAlign w:val="superscript"/>
              </w:rPr>
            </w:pPr>
            <w:r w:rsidRPr="00AA5283">
              <w:rPr>
                <w:sz w:val="20"/>
              </w:rPr>
              <w:t>Уровень (подуровень) квалификации</w:t>
            </w:r>
          </w:p>
        </w:tc>
        <w:tc>
          <w:tcPr>
            <w:tcW w:w="165" w:type="pct"/>
            <w:tcBorders>
              <w:top w:val="single" w:sz="4" w:space="0" w:color="808080"/>
              <w:left w:val="single" w:sz="4" w:space="0" w:color="808080"/>
              <w:bottom w:val="single" w:sz="4" w:space="0" w:color="808080"/>
              <w:right w:val="single" w:sz="4" w:space="0" w:color="808080"/>
            </w:tcBorders>
            <w:vAlign w:val="center"/>
          </w:tcPr>
          <w:p w14:paraId="2D56D607" w14:textId="34ADF6C8" w:rsidR="00B417B8" w:rsidRPr="00CC4257" w:rsidRDefault="002219D2" w:rsidP="00AA5283">
            <w:pPr>
              <w:jc w:val="center"/>
            </w:pPr>
            <w:r>
              <w:t>4</w:t>
            </w:r>
          </w:p>
        </w:tc>
      </w:tr>
    </w:tbl>
    <w:p w14:paraId="5FC205A5" w14:textId="77777777" w:rsidR="00E73A89" w:rsidRPr="00684865" w:rsidRDefault="00E73A89" w:rsidP="00E73A89">
      <w:pPr>
        <w:rPr>
          <w:sz w:val="16"/>
          <w:szCs w:val="16"/>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831"/>
        <w:gridCol w:w="8364"/>
      </w:tblGrid>
      <w:tr w:rsidR="000C580C" w:rsidRPr="00624270" w14:paraId="7C2B2F21" w14:textId="77777777" w:rsidTr="00B15203">
        <w:trPr>
          <w:trHeight w:val="20"/>
        </w:trPr>
        <w:tc>
          <w:tcPr>
            <w:tcW w:w="879" w:type="pct"/>
            <w:vMerge w:val="restart"/>
          </w:tcPr>
          <w:p w14:paraId="47656448" w14:textId="77777777" w:rsidR="000C580C" w:rsidRPr="00624270" w:rsidRDefault="000C580C" w:rsidP="00840FC7">
            <w:r w:rsidRPr="00624270">
              <w:t>Трудовые действия</w:t>
            </w:r>
          </w:p>
        </w:tc>
        <w:tc>
          <w:tcPr>
            <w:tcW w:w="4121" w:type="pct"/>
          </w:tcPr>
          <w:p w14:paraId="17C503B0" w14:textId="13F4C68E" w:rsidR="000C580C" w:rsidRPr="00624270" w:rsidRDefault="000C580C" w:rsidP="00AA5283">
            <w:pPr>
              <w:jc w:val="both"/>
            </w:pPr>
            <w:r w:rsidRPr="00624270">
              <w:t>Получение задания на выполнение технологической операции по накатке трапецеидальной резьбы до 4</w:t>
            </w:r>
            <w:r w:rsidR="00AA5283">
              <w:t>‑й</w:t>
            </w:r>
            <w:r w:rsidRPr="00624270">
              <w:t xml:space="preserve"> степени точности ходовых винтов скольжения, или полукруглой резьбы до класса точности Р5 (Т5) ходовых винтов качения, или червяков червячных передач до 7</w:t>
            </w:r>
            <w:r w:rsidR="00AA5283">
              <w:t>‑й</w:t>
            </w:r>
            <w:r w:rsidRPr="00624270">
              <w:t xml:space="preserve"> степени точности с шероховатостью поверхностей до </w:t>
            </w:r>
            <w:r w:rsidR="00AA5283">
              <w:t>Ra </w:t>
            </w:r>
            <w:r w:rsidRPr="00624270">
              <w:t>0,4</w:t>
            </w:r>
            <w:r w:rsidR="00AA5283">
              <w:t> мкм</w:t>
            </w:r>
            <w:r w:rsidRPr="00624270">
              <w:t xml:space="preserve"> на специализированном резьбонакатном станке</w:t>
            </w:r>
          </w:p>
        </w:tc>
      </w:tr>
      <w:tr w:rsidR="000C580C" w:rsidRPr="00624270" w14:paraId="39507C51" w14:textId="77777777" w:rsidTr="00B15203">
        <w:trPr>
          <w:trHeight w:val="20"/>
        </w:trPr>
        <w:tc>
          <w:tcPr>
            <w:tcW w:w="879" w:type="pct"/>
            <w:vMerge/>
          </w:tcPr>
          <w:p w14:paraId="1FBC0E09" w14:textId="77777777" w:rsidR="000C580C" w:rsidRPr="00624270" w:rsidRDefault="000C580C" w:rsidP="00840FC7"/>
        </w:tc>
        <w:tc>
          <w:tcPr>
            <w:tcW w:w="4121" w:type="pct"/>
          </w:tcPr>
          <w:p w14:paraId="0C732B4A" w14:textId="4AD75F34" w:rsidR="000C580C" w:rsidRPr="00624270" w:rsidRDefault="000C580C" w:rsidP="00AA5283">
            <w:pPr>
              <w:jc w:val="both"/>
            </w:pPr>
            <w:r w:rsidRPr="00624270">
              <w:t>Установление последовательности выполнения технологической операции по накатке трапецеидальной резьбы до 4</w:t>
            </w:r>
            <w:r w:rsidR="00AA5283">
              <w:t>‑й</w:t>
            </w:r>
            <w:r w:rsidRPr="00624270">
              <w:t xml:space="preserve"> степени точности </w:t>
            </w:r>
            <w:r w:rsidR="0018724C" w:rsidRPr="00624270">
              <w:t xml:space="preserve">с шероховатостью поверхностей до </w:t>
            </w:r>
            <w:r w:rsidR="0018724C">
              <w:t>Ra </w:t>
            </w:r>
            <w:r w:rsidR="0018724C" w:rsidRPr="00624270">
              <w:t>0,4</w:t>
            </w:r>
            <w:r w:rsidR="0018724C">
              <w:t xml:space="preserve"> мкм </w:t>
            </w:r>
            <w:r w:rsidRPr="00624270">
              <w:t>ходовых винтов скольжения на специализированном резьбонакатном станке</w:t>
            </w:r>
          </w:p>
        </w:tc>
      </w:tr>
      <w:tr w:rsidR="009E03FE" w:rsidRPr="00624270" w14:paraId="1AB47D18" w14:textId="77777777" w:rsidTr="00B15203">
        <w:trPr>
          <w:trHeight w:val="20"/>
        </w:trPr>
        <w:tc>
          <w:tcPr>
            <w:tcW w:w="879" w:type="pct"/>
            <w:vMerge/>
          </w:tcPr>
          <w:p w14:paraId="1C990A80" w14:textId="77777777" w:rsidR="009E03FE" w:rsidRPr="00624270" w:rsidRDefault="009E03FE" w:rsidP="009E03FE"/>
        </w:tc>
        <w:tc>
          <w:tcPr>
            <w:tcW w:w="4121" w:type="pct"/>
          </w:tcPr>
          <w:p w14:paraId="363497E8" w14:textId="484B4AAB" w:rsidR="009E03FE" w:rsidRPr="00624270" w:rsidRDefault="009E03FE" w:rsidP="00AA5283">
            <w:pPr>
              <w:jc w:val="both"/>
            </w:pPr>
            <w:r w:rsidRPr="00624270">
              <w:t xml:space="preserve">Установление последовательности выполнения технологической операции по накатке полукруглой резьбы до класса точности Р5 (Т5) </w:t>
            </w:r>
            <w:r w:rsidR="0018724C" w:rsidRPr="00624270">
              <w:t xml:space="preserve">с шероховатостью поверхностей до </w:t>
            </w:r>
            <w:r w:rsidR="0018724C">
              <w:t>Ra </w:t>
            </w:r>
            <w:r w:rsidR="0018724C" w:rsidRPr="00624270">
              <w:t>0,4</w:t>
            </w:r>
            <w:r w:rsidR="0018724C">
              <w:t xml:space="preserve"> мкм </w:t>
            </w:r>
            <w:r w:rsidRPr="00624270">
              <w:t>ходовых винтов качения на специализированном резьбонакатном станке</w:t>
            </w:r>
          </w:p>
        </w:tc>
      </w:tr>
      <w:tr w:rsidR="009E03FE" w:rsidRPr="00624270" w14:paraId="4EA0B4BF" w14:textId="77777777" w:rsidTr="00B15203">
        <w:trPr>
          <w:trHeight w:val="20"/>
        </w:trPr>
        <w:tc>
          <w:tcPr>
            <w:tcW w:w="879" w:type="pct"/>
            <w:vMerge/>
          </w:tcPr>
          <w:p w14:paraId="51AD6BF4" w14:textId="77777777" w:rsidR="009E03FE" w:rsidRPr="00624270" w:rsidRDefault="009E03FE" w:rsidP="009E03FE"/>
        </w:tc>
        <w:tc>
          <w:tcPr>
            <w:tcW w:w="4121" w:type="pct"/>
          </w:tcPr>
          <w:p w14:paraId="05134091" w14:textId="1E0990D9" w:rsidR="009E03FE" w:rsidRPr="00624270" w:rsidRDefault="009E03FE" w:rsidP="00AA5283">
            <w:pPr>
              <w:jc w:val="both"/>
            </w:pPr>
            <w:r w:rsidRPr="00624270">
              <w:t>Установление последовательности выполнения технологической операции по накатке червяков червячных передач до 7</w:t>
            </w:r>
            <w:r w:rsidR="00AA5283">
              <w:t>‑й</w:t>
            </w:r>
            <w:r w:rsidRPr="00624270">
              <w:t xml:space="preserve"> степени точности</w:t>
            </w:r>
            <w:r w:rsidR="00A55FDA">
              <w:t xml:space="preserve"> </w:t>
            </w:r>
            <w:r w:rsidRPr="00624270">
              <w:t xml:space="preserve">с шероховатостью поверхностей до </w:t>
            </w:r>
            <w:r w:rsidR="00AA5283">
              <w:t>Ra </w:t>
            </w:r>
            <w:r w:rsidRPr="00624270">
              <w:t>0,4</w:t>
            </w:r>
            <w:r w:rsidR="00AA5283">
              <w:t> мкм</w:t>
            </w:r>
            <w:r w:rsidRPr="00624270">
              <w:t xml:space="preserve"> на специализированном резьбонакатном станке</w:t>
            </w:r>
          </w:p>
        </w:tc>
      </w:tr>
      <w:tr w:rsidR="000C580C" w:rsidRPr="00624270" w14:paraId="304E6DB3" w14:textId="77777777" w:rsidTr="00B15203">
        <w:trPr>
          <w:trHeight w:val="20"/>
        </w:trPr>
        <w:tc>
          <w:tcPr>
            <w:tcW w:w="879" w:type="pct"/>
            <w:vMerge/>
          </w:tcPr>
          <w:p w14:paraId="5FBDFF5F" w14:textId="77777777" w:rsidR="000C580C" w:rsidRPr="00624270" w:rsidRDefault="000C580C" w:rsidP="00840FC7"/>
        </w:tc>
        <w:tc>
          <w:tcPr>
            <w:tcW w:w="4121" w:type="pct"/>
          </w:tcPr>
          <w:p w14:paraId="16FAD873" w14:textId="4A3120A0" w:rsidR="000C580C" w:rsidRPr="00624270" w:rsidRDefault="000C580C" w:rsidP="00AA5283">
            <w:pPr>
              <w:jc w:val="both"/>
            </w:pPr>
            <w:r w:rsidRPr="00624270">
              <w:t xml:space="preserve">Установка заготовок деталей на специализированный </w:t>
            </w:r>
            <w:r w:rsidR="002F3A54">
              <w:t>резьбонакатный станок</w:t>
            </w:r>
            <w:r w:rsidRPr="00624270">
              <w:t xml:space="preserve"> для накатки трапецеидальной резьбы до 4</w:t>
            </w:r>
            <w:r w:rsidR="00AA5283">
              <w:t>‑й</w:t>
            </w:r>
            <w:r w:rsidRPr="00624270">
              <w:t xml:space="preserve"> степени точности ходовых винтов скольжения, или полукруглой резьбы до класса точности Р5 (Т5) ходовых винтов качения, или червяков червячных передач до 7</w:t>
            </w:r>
            <w:r w:rsidR="00AA5283">
              <w:t>‑й</w:t>
            </w:r>
            <w:r w:rsidRPr="00624270">
              <w:t xml:space="preserve"> степени точности</w:t>
            </w:r>
            <w:r w:rsidR="00A55FDA">
              <w:t xml:space="preserve"> </w:t>
            </w:r>
            <w:r w:rsidRPr="00624270">
              <w:t xml:space="preserve">с шероховатостью поверхностей до </w:t>
            </w:r>
            <w:r w:rsidR="00AA5283">
              <w:t>Ra </w:t>
            </w:r>
            <w:r w:rsidRPr="00624270">
              <w:t>0,4</w:t>
            </w:r>
            <w:r w:rsidR="00AA5283">
              <w:t> мкм</w:t>
            </w:r>
          </w:p>
        </w:tc>
      </w:tr>
      <w:tr w:rsidR="000C580C" w:rsidRPr="00624270" w14:paraId="4A95F94F" w14:textId="77777777" w:rsidTr="00B15203">
        <w:trPr>
          <w:trHeight w:val="20"/>
        </w:trPr>
        <w:tc>
          <w:tcPr>
            <w:tcW w:w="879" w:type="pct"/>
            <w:vMerge/>
          </w:tcPr>
          <w:p w14:paraId="4BD32F2A" w14:textId="77777777" w:rsidR="000C580C" w:rsidRPr="00624270" w:rsidRDefault="000C580C" w:rsidP="00840FC7"/>
        </w:tc>
        <w:tc>
          <w:tcPr>
            <w:tcW w:w="4121" w:type="pct"/>
          </w:tcPr>
          <w:p w14:paraId="7FC52E81" w14:textId="4AD1BE23" w:rsidR="000C580C" w:rsidRPr="00624270" w:rsidRDefault="000C580C" w:rsidP="00AA5283">
            <w:pPr>
              <w:jc w:val="both"/>
            </w:pPr>
            <w:r w:rsidRPr="00624270">
              <w:t>Контроль процесса накатки трапецеидальной резьбы до 4</w:t>
            </w:r>
            <w:r w:rsidR="00AA5283">
              <w:t>‑й</w:t>
            </w:r>
            <w:r w:rsidRPr="00624270">
              <w:t xml:space="preserve"> степени точности ходовых винтов скольжения, или полукруглой резьбы до класса точности Р5 (Т5) ходовых винтов качения, или червяков червячных передач до 7</w:t>
            </w:r>
            <w:r w:rsidR="00AA5283">
              <w:t>‑й</w:t>
            </w:r>
            <w:r w:rsidRPr="00624270">
              <w:t xml:space="preserve"> степени точности</w:t>
            </w:r>
            <w:r w:rsidR="00A55FDA">
              <w:t xml:space="preserve"> </w:t>
            </w:r>
            <w:r w:rsidRPr="00624270">
              <w:t xml:space="preserve">с шероховатостью поверхностей до </w:t>
            </w:r>
            <w:r w:rsidR="00AA5283">
              <w:t>Ra </w:t>
            </w:r>
            <w:r w:rsidRPr="00624270">
              <w:t>0,4</w:t>
            </w:r>
            <w:r w:rsidR="00AA5283">
              <w:t> мкм</w:t>
            </w:r>
            <w:r w:rsidRPr="00624270">
              <w:t xml:space="preserve"> на специализированном резьбонакатном станке</w:t>
            </w:r>
          </w:p>
        </w:tc>
      </w:tr>
      <w:tr w:rsidR="000C580C" w:rsidRPr="00624270" w14:paraId="3DAA4ECF" w14:textId="77777777" w:rsidTr="00B15203">
        <w:trPr>
          <w:trHeight w:val="20"/>
        </w:trPr>
        <w:tc>
          <w:tcPr>
            <w:tcW w:w="879" w:type="pct"/>
            <w:vMerge/>
          </w:tcPr>
          <w:p w14:paraId="768A1BA5" w14:textId="77777777" w:rsidR="000C580C" w:rsidRPr="00624270" w:rsidRDefault="000C580C" w:rsidP="00840FC7"/>
        </w:tc>
        <w:tc>
          <w:tcPr>
            <w:tcW w:w="4121" w:type="pct"/>
          </w:tcPr>
          <w:p w14:paraId="2B5381E1" w14:textId="475F52EE" w:rsidR="000C580C" w:rsidRPr="00624270" w:rsidRDefault="000C580C" w:rsidP="00AA5283">
            <w:pPr>
              <w:jc w:val="both"/>
            </w:pPr>
            <w:r w:rsidRPr="00624270">
              <w:t xml:space="preserve">Укладка в тару </w:t>
            </w:r>
            <w:r w:rsidR="003B4F1D" w:rsidRPr="00624270">
              <w:t xml:space="preserve">после накатки </w:t>
            </w:r>
            <w:r w:rsidR="008D0DB2" w:rsidRPr="00624270">
              <w:t>на специализированном резьбонакатном станке</w:t>
            </w:r>
            <w:r w:rsidR="008D0DB2">
              <w:t xml:space="preserve"> </w:t>
            </w:r>
            <w:r w:rsidRPr="00624270">
              <w:t xml:space="preserve">готовых </w:t>
            </w:r>
            <w:r w:rsidR="009E03FE" w:rsidRPr="00624270">
              <w:t xml:space="preserve">ходовых винтов скольжения </w:t>
            </w:r>
            <w:r w:rsidR="003B4F1D">
              <w:t xml:space="preserve">с </w:t>
            </w:r>
            <w:r w:rsidRPr="00624270">
              <w:t>трапецеидальной резьб</w:t>
            </w:r>
            <w:r w:rsidR="003B4F1D">
              <w:t>ой</w:t>
            </w:r>
            <w:r w:rsidRPr="00624270">
              <w:t xml:space="preserve"> до 4</w:t>
            </w:r>
            <w:r w:rsidR="00AA5283">
              <w:t>‑й</w:t>
            </w:r>
            <w:r w:rsidRPr="00624270">
              <w:t xml:space="preserve"> степени точности, или </w:t>
            </w:r>
            <w:r w:rsidR="009E03FE" w:rsidRPr="00624270">
              <w:t xml:space="preserve">ходовых винтов качения </w:t>
            </w:r>
            <w:r w:rsidR="003B4F1D">
              <w:t xml:space="preserve">с </w:t>
            </w:r>
            <w:r w:rsidRPr="00624270">
              <w:t>полукруглой резьб</w:t>
            </w:r>
            <w:r w:rsidR="003B4F1D">
              <w:t>ой</w:t>
            </w:r>
            <w:r w:rsidRPr="00624270">
              <w:t xml:space="preserve"> до класса точности Р5 (Т5), или червяков червячных передач до 7</w:t>
            </w:r>
            <w:r w:rsidR="00AA5283">
              <w:t>‑й</w:t>
            </w:r>
            <w:r w:rsidRPr="00624270">
              <w:t xml:space="preserve"> степени точности</w:t>
            </w:r>
            <w:r w:rsidR="00A55FDA">
              <w:t xml:space="preserve"> </w:t>
            </w:r>
            <w:r w:rsidRPr="00624270">
              <w:t xml:space="preserve">с шероховатостью поверхностей до </w:t>
            </w:r>
            <w:r w:rsidR="00AA5283">
              <w:t>Ra </w:t>
            </w:r>
            <w:r w:rsidRPr="00624270">
              <w:t>0,4</w:t>
            </w:r>
            <w:r w:rsidR="00AA5283">
              <w:t> мкм</w:t>
            </w:r>
            <w:r w:rsidRPr="00624270">
              <w:t xml:space="preserve"> </w:t>
            </w:r>
          </w:p>
        </w:tc>
      </w:tr>
      <w:tr w:rsidR="000C580C" w:rsidRPr="00624270" w14:paraId="4E7C2E84" w14:textId="77777777" w:rsidTr="00B15203">
        <w:trPr>
          <w:trHeight w:val="20"/>
        </w:trPr>
        <w:tc>
          <w:tcPr>
            <w:tcW w:w="879" w:type="pct"/>
            <w:vMerge/>
          </w:tcPr>
          <w:p w14:paraId="499E2C45" w14:textId="77777777" w:rsidR="000C580C" w:rsidRPr="00624270" w:rsidRDefault="000C580C" w:rsidP="00840FC7"/>
        </w:tc>
        <w:tc>
          <w:tcPr>
            <w:tcW w:w="4121" w:type="pct"/>
          </w:tcPr>
          <w:p w14:paraId="5415416F" w14:textId="4F17EF3C" w:rsidR="000C580C" w:rsidRPr="00624270" w:rsidRDefault="000C580C" w:rsidP="00AA5283">
            <w:pPr>
              <w:jc w:val="both"/>
            </w:pPr>
            <w:r w:rsidRPr="00624270">
              <w:t>Техническое обслуживание специализированного резьбонакатного станка при выполнении технологической операции по накатке трапецеидальной резьбы до 4</w:t>
            </w:r>
            <w:r w:rsidR="00AA5283">
              <w:t>‑й</w:t>
            </w:r>
            <w:r w:rsidRPr="00624270">
              <w:t xml:space="preserve"> степени точности ходовых винтов скольжения, или полукруглой резьбы до класса точности Р5 (Т5) ходовых винтов качения, или червяков червячных передач до 7</w:t>
            </w:r>
            <w:r w:rsidR="00AA5283">
              <w:t>‑й</w:t>
            </w:r>
            <w:r w:rsidRPr="00624270">
              <w:t xml:space="preserve"> степени точности</w:t>
            </w:r>
            <w:r w:rsidR="00A55FDA">
              <w:t xml:space="preserve"> </w:t>
            </w:r>
            <w:r w:rsidRPr="00624270">
              <w:t xml:space="preserve">с шероховатостью поверхностей до </w:t>
            </w:r>
            <w:r w:rsidR="00AA5283">
              <w:t>Ra </w:t>
            </w:r>
            <w:r w:rsidRPr="00624270">
              <w:t>0,4</w:t>
            </w:r>
            <w:r w:rsidR="00AA5283">
              <w:t> мкм</w:t>
            </w:r>
          </w:p>
        </w:tc>
      </w:tr>
      <w:tr w:rsidR="000C580C" w:rsidRPr="00624270" w14:paraId="33D5D336" w14:textId="77777777" w:rsidTr="00B15203">
        <w:trPr>
          <w:trHeight w:val="20"/>
        </w:trPr>
        <w:tc>
          <w:tcPr>
            <w:tcW w:w="879" w:type="pct"/>
            <w:vMerge/>
          </w:tcPr>
          <w:p w14:paraId="0D116D13" w14:textId="77777777" w:rsidR="000C580C" w:rsidRPr="00624270" w:rsidRDefault="000C580C" w:rsidP="00840FC7"/>
        </w:tc>
        <w:tc>
          <w:tcPr>
            <w:tcW w:w="4121" w:type="pct"/>
          </w:tcPr>
          <w:p w14:paraId="709233B0" w14:textId="762839D0" w:rsidR="000C580C" w:rsidRPr="00624270" w:rsidRDefault="000C580C" w:rsidP="00AA5283">
            <w:pPr>
              <w:jc w:val="both"/>
            </w:pPr>
            <w:r w:rsidRPr="00624270">
              <w:t xml:space="preserve">Поддержание </w:t>
            </w:r>
            <w:r w:rsidR="00B15203">
              <w:t>исправного и работоспособного технического состояния</w:t>
            </w:r>
            <w:r w:rsidRPr="00624270">
              <w:t xml:space="preserve"> приспособлений на специализированном резьбонакатном станке при выполнении технологической операции по накатке трапецеидальной резьбы до 4</w:t>
            </w:r>
            <w:r w:rsidR="00AA5283">
              <w:t>‑й</w:t>
            </w:r>
            <w:r w:rsidRPr="00624270">
              <w:t xml:space="preserve"> степени точности ходовых винтов скольжения, или полукруглой резьбы до класса точности Р5 (Т5) ходовых винтов качения, или червяков червячных передач до 7</w:t>
            </w:r>
            <w:r w:rsidR="00AA5283">
              <w:t>‑й</w:t>
            </w:r>
            <w:r w:rsidRPr="00624270">
              <w:t xml:space="preserve"> степени точности</w:t>
            </w:r>
            <w:r w:rsidR="00A55FDA">
              <w:t xml:space="preserve"> </w:t>
            </w:r>
            <w:r w:rsidRPr="00624270">
              <w:t xml:space="preserve">с шероховатостью поверхностей до </w:t>
            </w:r>
            <w:r w:rsidR="00AA5283">
              <w:t>Ra </w:t>
            </w:r>
            <w:r w:rsidRPr="00624270">
              <w:t>0,4</w:t>
            </w:r>
            <w:r w:rsidR="00AA5283">
              <w:t> мкм</w:t>
            </w:r>
          </w:p>
        </w:tc>
      </w:tr>
      <w:tr w:rsidR="000C580C" w:rsidRPr="00624270" w14:paraId="2995F342" w14:textId="77777777" w:rsidTr="00B15203">
        <w:trPr>
          <w:trHeight w:val="20"/>
        </w:trPr>
        <w:tc>
          <w:tcPr>
            <w:tcW w:w="879" w:type="pct"/>
            <w:vMerge/>
          </w:tcPr>
          <w:p w14:paraId="2D14843A" w14:textId="77777777" w:rsidR="000C580C" w:rsidRPr="00624270" w:rsidRDefault="000C580C" w:rsidP="00840FC7"/>
        </w:tc>
        <w:tc>
          <w:tcPr>
            <w:tcW w:w="4121" w:type="pct"/>
          </w:tcPr>
          <w:p w14:paraId="07217519" w14:textId="52E6AF96" w:rsidR="000C580C" w:rsidRPr="00624270" w:rsidRDefault="000C580C" w:rsidP="00AA5283">
            <w:pPr>
              <w:jc w:val="both"/>
            </w:pPr>
            <w:r w:rsidRPr="00624270">
              <w:t>Замена изношенных инструментов на специализированном резьбонакатном станке при выполнении технологической операции по накатке трапецеидальной резьбы до 4</w:t>
            </w:r>
            <w:r w:rsidR="00AA5283">
              <w:t>‑й</w:t>
            </w:r>
            <w:r w:rsidRPr="00624270">
              <w:t xml:space="preserve"> степени точности ходовых винтов скольжения, или полукруглой резьбы до класса точности Р5 (Т5) ходовых винтов качения, или червяков червячных передач до 7</w:t>
            </w:r>
            <w:r w:rsidR="00AA5283">
              <w:t>‑й</w:t>
            </w:r>
            <w:r w:rsidRPr="00624270">
              <w:t xml:space="preserve"> степени точности</w:t>
            </w:r>
            <w:r w:rsidR="00A55FDA">
              <w:t xml:space="preserve"> </w:t>
            </w:r>
            <w:r w:rsidRPr="00624270">
              <w:t xml:space="preserve">с шероховатостью поверхностей до </w:t>
            </w:r>
            <w:r w:rsidR="00AA5283">
              <w:t>Ra </w:t>
            </w:r>
            <w:r w:rsidRPr="00624270">
              <w:t>0,4</w:t>
            </w:r>
            <w:r w:rsidR="00AA5283">
              <w:t> мкм</w:t>
            </w:r>
          </w:p>
        </w:tc>
      </w:tr>
      <w:tr w:rsidR="000C580C" w:rsidRPr="00624270" w14:paraId="320E74A8" w14:textId="77777777" w:rsidTr="00B15203">
        <w:trPr>
          <w:trHeight w:val="20"/>
        </w:trPr>
        <w:tc>
          <w:tcPr>
            <w:tcW w:w="879" w:type="pct"/>
            <w:vMerge/>
          </w:tcPr>
          <w:p w14:paraId="78A20723" w14:textId="77777777" w:rsidR="000C580C" w:rsidRPr="00624270" w:rsidRDefault="000C580C" w:rsidP="00840FC7"/>
        </w:tc>
        <w:tc>
          <w:tcPr>
            <w:tcW w:w="4121" w:type="pct"/>
          </w:tcPr>
          <w:p w14:paraId="7AF8B396" w14:textId="73AA826F" w:rsidR="000C580C" w:rsidRPr="00624270" w:rsidRDefault="000C580C" w:rsidP="00AA5283">
            <w:pPr>
              <w:jc w:val="both"/>
            </w:pPr>
            <w:r w:rsidRPr="00624270">
              <w:t>Поднастройка специализированного резьбонакатного станка при выполнении технологической операции по накатке трапецеидальной резьбы до 4</w:t>
            </w:r>
            <w:r w:rsidR="00AA5283">
              <w:t>‑й</w:t>
            </w:r>
            <w:r w:rsidRPr="00624270">
              <w:t xml:space="preserve"> степени точности ходовых винтов скольжения, или полукруглой резьбы до класса точности Р5 (Т5) ходовых винтов качения, или червяков червячных передач до 7</w:t>
            </w:r>
            <w:r w:rsidR="00AA5283">
              <w:t>‑й</w:t>
            </w:r>
            <w:r w:rsidRPr="00624270">
              <w:t xml:space="preserve"> степени точности</w:t>
            </w:r>
            <w:r w:rsidR="00A55FDA">
              <w:t xml:space="preserve"> </w:t>
            </w:r>
            <w:r w:rsidRPr="00624270">
              <w:t xml:space="preserve">с шероховатостью поверхностей до </w:t>
            </w:r>
            <w:r w:rsidR="00AA5283">
              <w:t>Ra </w:t>
            </w:r>
            <w:r w:rsidRPr="00624270">
              <w:t>0,4</w:t>
            </w:r>
            <w:r w:rsidR="00AA5283">
              <w:t> мкм</w:t>
            </w:r>
          </w:p>
        </w:tc>
      </w:tr>
      <w:tr w:rsidR="000C580C" w:rsidRPr="00624270" w14:paraId="13E6BAB0" w14:textId="77777777" w:rsidTr="00B15203">
        <w:trPr>
          <w:trHeight w:val="20"/>
        </w:trPr>
        <w:tc>
          <w:tcPr>
            <w:tcW w:w="879" w:type="pct"/>
            <w:vMerge w:val="restart"/>
          </w:tcPr>
          <w:p w14:paraId="6F9E31E9" w14:textId="77777777" w:rsidR="000C580C" w:rsidRPr="00624270" w:rsidRDefault="000C580C" w:rsidP="00840FC7">
            <w:r w:rsidRPr="00624270">
              <w:t>Необходимые умения</w:t>
            </w:r>
          </w:p>
        </w:tc>
        <w:tc>
          <w:tcPr>
            <w:tcW w:w="4121" w:type="pct"/>
          </w:tcPr>
          <w:p w14:paraId="22EDB287" w14:textId="77777777" w:rsidR="000C580C" w:rsidRPr="00624270" w:rsidRDefault="000C580C" w:rsidP="00AA5283">
            <w:pPr>
              <w:jc w:val="both"/>
            </w:pPr>
            <w:r w:rsidRPr="00624270">
              <w:t>Читать конструкторскую документацию</w:t>
            </w:r>
          </w:p>
        </w:tc>
      </w:tr>
      <w:tr w:rsidR="000C580C" w:rsidRPr="00624270" w14:paraId="3263FAA9" w14:textId="77777777" w:rsidTr="00B15203">
        <w:trPr>
          <w:trHeight w:val="20"/>
        </w:trPr>
        <w:tc>
          <w:tcPr>
            <w:tcW w:w="879" w:type="pct"/>
            <w:vMerge/>
          </w:tcPr>
          <w:p w14:paraId="1594BD05" w14:textId="77777777" w:rsidR="000C580C" w:rsidRPr="00624270" w:rsidRDefault="000C580C" w:rsidP="00840FC7"/>
        </w:tc>
        <w:tc>
          <w:tcPr>
            <w:tcW w:w="4121" w:type="pct"/>
          </w:tcPr>
          <w:p w14:paraId="06241C72" w14:textId="77777777" w:rsidR="000C580C" w:rsidRPr="00624270" w:rsidRDefault="000C580C" w:rsidP="00AA5283">
            <w:pPr>
              <w:jc w:val="both"/>
            </w:pPr>
            <w:r w:rsidRPr="00624270">
              <w:t>Читать технологическую документацию</w:t>
            </w:r>
          </w:p>
        </w:tc>
      </w:tr>
      <w:tr w:rsidR="000C580C" w:rsidRPr="00624270" w14:paraId="6F5343AA" w14:textId="77777777" w:rsidTr="00B15203">
        <w:trPr>
          <w:trHeight w:val="20"/>
        </w:trPr>
        <w:tc>
          <w:tcPr>
            <w:tcW w:w="879" w:type="pct"/>
            <w:vMerge/>
          </w:tcPr>
          <w:p w14:paraId="4093F68B" w14:textId="77777777" w:rsidR="000C580C" w:rsidRPr="00624270" w:rsidRDefault="000C580C" w:rsidP="00840FC7"/>
        </w:tc>
        <w:tc>
          <w:tcPr>
            <w:tcW w:w="4121" w:type="pct"/>
          </w:tcPr>
          <w:p w14:paraId="07660179" w14:textId="3EF7A81E" w:rsidR="000C580C" w:rsidRPr="00624270" w:rsidRDefault="000C580C" w:rsidP="00AA5283">
            <w:pPr>
              <w:jc w:val="both"/>
            </w:pPr>
            <w:r w:rsidRPr="00624270">
              <w:t>Анализировать конструкторскую и технологическую документацию с целью установления плана выполнения технологической операции по накатке трапецеидальной резьбы до 4</w:t>
            </w:r>
            <w:r w:rsidR="00AA5283">
              <w:t>‑й</w:t>
            </w:r>
            <w:r w:rsidRPr="00624270">
              <w:t xml:space="preserve"> степени точности ходовых винтов скольжения, или полукруглой резьбы до класса точности Р5 (Т5) ходовых винтов качения, или червяков червячных передач до 7</w:t>
            </w:r>
            <w:r w:rsidR="00AA5283">
              <w:t>‑й</w:t>
            </w:r>
            <w:r w:rsidRPr="00624270">
              <w:t xml:space="preserve"> степени точности</w:t>
            </w:r>
            <w:r w:rsidR="00A55FDA">
              <w:t xml:space="preserve"> </w:t>
            </w:r>
            <w:r w:rsidRPr="00624270">
              <w:t xml:space="preserve">с шероховатостью поверхностей до </w:t>
            </w:r>
            <w:r w:rsidR="00AA5283">
              <w:t>Ra </w:t>
            </w:r>
            <w:r w:rsidRPr="00624270">
              <w:t>0,4</w:t>
            </w:r>
            <w:r w:rsidR="00AA5283">
              <w:t> мкм</w:t>
            </w:r>
            <w:r w:rsidRPr="00624270">
              <w:t xml:space="preserve"> </w:t>
            </w:r>
            <w:r w:rsidR="008D0DB2">
              <w:t xml:space="preserve">на </w:t>
            </w:r>
            <w:r w:rsidRPr="00624270">
              <w:t>специализированном резьбонакатном станке</w:t>
            </w:r>
          </w:p>
        </w:tc>
      </w:tr>
      <w:tr w:rsidR="000C580C" w:rsidRPr="00624270" w14:paraId="3E40FE68" w14:textId="77777777" w:rsidTr="00B15203">
        <w:trPr>
          <w:trHeight w:val="20"/>
        </w:trPr>
        <w:tc>
          <w:tcPr>
            <w:tcW w:w="879" w:type="pct"/>
            <w:vMerge/>
          </w:tcPr>
          <w:p w14:paraId="6857C040" w14:textId="77777777" w:rsidR="000C580C" w:rsidRPr="00624270" w:rsidRDefault="000C580C" w:rsidP="00840FC7"/>
        </w:tc>
        <w:tc>
          <w:tcPr>
            <w:tcW w:w="4121" w:type="pct"/>
          </w:tcPr>
          <w:p w14:paraId="09773BE2" w14:textId="07B256FD" w:rsidR="000C580C" w:rsidRPr="00624270" w:rsidRDefault="000C580C" w:rsidP="00AA5283">
            <w:pPr>
              <w:jc w:val="both"/>
            </w:pPr>
            <w:r w:rsidRPr="00624270">
              <w:t>Устанавливать заготовки деталей при выполнении технологических операций по накатке трапецеидальной резьбы до 4</w:t>
            </w:r>
            <w:r w:rsidR="00AA5283">
              <w:t>‑й</w:t>
            </w:r>
            <w:r w:rsidRPr="00624270">
              <w:t xml:space="preserve"> степени точности ходовых винтов скольжения, или полукруглой резьбы до класса точности Р5 (Т5) ходовых винтов качения, или червяков червячных передач до 7</w:t>
            </w:r>
            <w:r w:rsidR="00AA5283">
              <w:t>‑й</w:t>
            </w:r>
            <w:r w:rsidRPr="00624270">
              <w:t xml:space="preserve"> степени точности</w:t>
            </w:r>
            <w:r w:rsidR="00A55FDA">
              <w:t xml:space="preserve"> </w:t>
            </w:r>
            <w:r w:rsidRPr="00624270">
              <w:t xml:space="preserve">с шероховатостью поверхностей до </w:t>
            </w:r>
            <w:r w:rsidR="00AA5283">
              <w:t>Ra </w:t>
            </w:r>
            <w:r w:rsidRPr="00624270">
              <w:t>0,4</w:t>
            </w:r>
            <w:r w:rsidR="00AA5283">
              <w:t> мкм</w:t>
            </w:r>
            <w:r w:rsidRPr="00624270">
              <w:t xml:space="preserve"> на специализированных резьбонакатных станках</w:t>
            </w:r>
          </w:p>
        </w:tc>
      </w:tr>
      <w:tr w:rsidR="000C580C" w:rsidRPr="00624270" w14:paraId="603CC89C" w14:textId="77777777" w:rsidTr="00B15203">
        <w:trPr>
          <w:trHeight w:val="20"/>
        </w:trPr>
        <w:tc>
          <w:tcPr>
            <w:tcW w:w="879" w:type="pct"/>
            <w:vMerge/>
          </w:tcPr>
          <w:p w14:paraId="5E6CA330" w14:textId="77777777" w:rsidR="000C580C" w:rsidRPr="00624270" w:rsidRDefault="000C580C" w:rsidP="00840FC7"/>
        </w:tc>
        <w:tc>
          <w:tcPr>
            <w:tcW w:w="4121" w:type="pct"/>
          </w:tcPr>
          <w:p w14:paraId="08BD4640" w14:textId="53EAC5A2" w:rsidR="000C580C" w:rsidRPr="00624270" w:rsidRDefault="000C580C" w:rsidP="00AA5283">
            <w:pPr>
              <w:jc w:val="both"/>
            </w:pPr>
            <w:r w:rsidRPr="00624270">
              <w:t>Управлять рабочими органами специализированных резьбонакатных станков при выполнении технологических операций по накатке трапецеидальной резьбы до 4</w:t>
            </w:r>
            <w:r w:rsidR="00AA5283">
              <w:t>‑й</w:t>
            </w:r>
            <w:r w:rsidRPr="00624270">
              <w:t xml:space="preserve"> степени точности ходовых винтов скольжения, или полукруглой резьбы до класса точности Р5 (Т5) ходовых винтов качения, или червяков червячных передач до 7</w:t>
            </w:r>
            <w:r w:rsidR="00AA5283">
              <w:t>‑й</w:t>
            </w:r>
            <w:r w:rsidRPr="00624270">
              <w:t xml:space="preserve"> степени точности</w:t>
            </w:r>
            <w:r w:rsidR="00A55FDA">
              <w:t xml:space="preserve"> </w:t>
            </w:r>
            <w:r w:rsidRPr="00624270">
              <w:t xml:space="preserve">с шероховатостью поверхностей до </w:t>
            </w:r>
            <w:r w:rsidR="00AA5283">
              <w:t>Ra </w:t>
            </w:r>
            <w:r w:rsidRPr="00624270">
              <w:t>0,4</w:t>
            </w:r>
            <w:r w:rsidR="00AA5283">
              <w:t> мкм</w:t>
            </w:r>
          </w:p>
        </w:tc>
      </w:tr>
      <w:tr w:rsidR="000C580C" w:rsidRPr="00624270" w14:paraId="5C2E9238" w14:textId="77777777" w:rsidTr="00B15203">
        <w:trPr>
          <w:trHeight w:val="20"/>
        </w:trPr>
        <w:tc>
          <w:tcPr>
            <w:tcW w:w="879" w:type="pct"/>
            <w:vMerge/>
          </w:tcPr>
          <w:p w14:paraId="16E8EDD4" w14:textId="77777777" w:rsidR="000C580C" w:rsidRPr="00624270" w:rsidRDefault="000C580C" w:rsidP="00840FC7"/>
        </w:tc>
        <w:tc>
          <w:tcPr>
            <w:tcW w:w="4121" w:type="pct"/>
          </w:tcPr>
          <w:p w14:paraId="00F899BD" w14:textId="6233AED2" w:rsidR="000C580C" w:rsidRPr="00624270" w:rsidRDefault="000C580C" w:rsidP="00AA5283">
            <w:pPr>
              <w:jc w:val="both"/>
            </w:pPr>
            <w:r w:rsidRPr="00624270">
              <w:t>Контролировать наличие и состояние смазочно-охлаждающих технологических средств на специализированных резьбонакатных станках при выполнении технологических операций по накатке трапецеидальной резьбы до 4</w:t>
            </w:r>
            <w:r w:rsidR="00AA5283">
              <w:t>‑й</w:t>
            </w:r>
            <w:r w:rsidRPr="00624270">
              <w:t xml:space="preserve"> степени точности ходовых винтов скольжения, или полукруглой резьбы до класса точности Р5 (Т5) ходовых винтов качения, или червяков червячных передач до 7</w:t>
            </w:r>
            <w:r w:rsidR="00AA5283">
              <w:t>‑й</w:t>
            </w:r>
            <w:r w:rsidRPr="00624270">
              <w:t xml:space="preserve"> степени точности</w:t>
            </w:r>
            <w:r w:rsidR="00A55FDA">
              <w:t xml:space="preserve"> </w:t>
            </w:r>
            <w:r w:rsidRPr="00624270">
              <w:t xml:space="preserve">с шероховатостью поверхностей до </w:t>
            </w:r>
            <w:r w:rsidR="00AA5283">
              <w:t>Ra </w:t>
            </w:r>
            <w:r w:rsidRPr="00624270">
              <w:t>0,4</w:t>
            </w:r>
            <w:r w:rsidR="00AA5283">
              <w:t> мкм</w:t>
            </w:r>
          </w:p>
        </w:tc>
      </w:tr>
      <w:tr w:rsidR="000C580C" w:rsidRPr="00624270" w14:paraId="07611F60" w14:textId="77777777" w:rsidTr="00B15203">
        <w:trPr>
          <w:trHeight w:val="20"/>
        </w:trPr>
        <w:tc>
          <w:tcPr>
            <w:tcW w:w="879" w:type="pct"/>
            <w:vMerge/>
          </w:tcPr>
          <w:p w14:paraId="01AC4EC8" w14:textId="77777777" w:rsidR="000C580C" w:rsidRPr="00624270" w:rsidRDefault="000C580C" w:rsidP="00840FC7"/>
        </w:tc>
        <w:tc>
          <w:tcPr>
            <w:tcW w:w="4121" w:type="pct"/>
          </w:tcPr>
          <w:p w14:paraId="4A5704D4" w14:textId="6151AAA8" w:rsidR="000C580C" w:rsidRPr="00624270" w:rsidRDefault="000C580C" w:rsidP="00AA5283">
            <w:pPr>
              <w:jc w:val="both"/>
            </w:pPr>
            <w:r w:rsidRPr="00624270">
              <w:t>Устанавливать режимы обработки на специализированных резьбонакатных станках при выполнении технологических операций по накатке трапецеидальной резьбы до 4</w:t>
            </w:r>
            <w:r w:rsidR="00AA5283">
              <w:t>‑й</w:t>
            </w:r>
            <w:r w:rsidRPr="00624270">
              <w:t xml:space="preserve"> степени точности ходовых винтов скольжения, или полукруглой резьбы до класса точности Р5 (Т5) ходовых винтов качения, или червяков червячных передач до 7</w:t>
            </w:r>
            <w:r w:rsidR="00AA5283">
              <w:t>‑й</w:t>
            </w:r>
            <w:r w:rsidRPr="00624270">
              <w:t xml:space="preserve"> степени точности</w:t>
            </w:r>
            <w:r w:rsidR="00A55FDA">
              <w:t xml:space="preserve"> </w:t>
            </w:r>
            <w:r w:rsidRPr="00624270">
              <w:t xml:space="preserve">с шероховатостью поверхностей до </w:t>
            </w:r>
            <w:r w:rsidR="00AA5283">
              <w:t>Ra </w:t>
            </w:r>
            <w:r w:rsidRPr="00624270">
              <w:t>0,4</w:t>
            </w:r>
            <w:r w:rsidR="00AA5283">
              <w:t> мкм</w:t>
            </w:r>
          </w:p>
        </w:tc>
      </w:tr>
      <w:tr w:rsidR="000C580C" w:rsidRPr="00624270" w14:paraId="0588002D" w14:textId="77777777" w:rsidTr="00B15203">
        <w:trPr>
          <w:trHeight w:val="20"/>
        </w:trPr>
        <w:tc>
          <w:tcPr>
            <w:tcW w:w="879" w:type="pct"/>
            <w:vMerge/>
          </w:tcPr>
          <w:p w14:paraId="33FD4EA3" w14:textId="77777777" w:rsidR="000C580C" w:rsidRPr="00624270" w:rsidRDefault="000C580C" w:rsidP="00840FC7"/>
        </w:tc>
        <w:tc>
          <w:tcPr>
            <w:tcW w:w="4121" w:type="pct"/>
          </w:tcPr>
          <w:p w14:paraId="17BE95DD" w14:textId="71EAD993" w:rsidR="000C580C" w:rsidRPr="00624270" w:rsidRDefault="000C580C" w:rsidP="00AA5283">
            <w:pPr>
              <w:jc w:val="both"/>
            </w:pPr>
            <w:r w:rsidRPr="00624270">
              <w:t>Использовать смазочно-охлаждающие технологические средства на специализированных резьбонакатных станках при выполнении технологических операций по накатке трапецеидальной резьбы до 4</w:t>
            </w:r>
            <w:r w:rsidR="00AA5283">
              <w:t>‑й</w:t>
            </w:r>
            <w:r w:rsidRPr="00624270">
              <w:t xml:space="preserve"> степени точности ходовых винтов скольжения, или полукруглой резьбы до класса точности Р5 (Т5) ходовых винтов качения, или червяков червячных передач до 7</w:t>
            </w:r>
            <w:r w:rsidR="00AA5283">
              <w:t>‑й</w:t>
            </w:r>
            <w:r w:rsidRPr="00624270">
              <w:t xml:space="preserve"> степени точности</w:t>
            </w:r>
            <w:r w:rsidR="00A55FDA">
              <w:t xml:space="preserve"> </w:t>
            </w:r>
            <w:r w:rsidRPr="00624270">
              <w:t xml:space="preserve">с шероховатостью поверхностей до </w:t>
            </w:r>
            <w:r w:rsidR="00AA5283">
              <w:t>Ra </w:t>
            </w:r>
            <w:r w:rsidRPr="00624270">
              <w:t>0,4</w:t>
            </w:r>
            <w:r w:rsidR="00AA5283">
              <w:t> мкм</w:t>
            </w:r>
          </w:p>
        </w:tc>
      </w:tr>
      <w:tr w:rsidR="000C580C" w:rsidRPr="00624270" w14:paraId="309265B5" w14:textId="77777777" w:rsidTr="00B15203">
        <w:trPr>
          <w:trHeight w:val="20"/>
        </w:trPr>
        <w:tc>
          <w:tcPr>
            <w:tcW w:w="879" w:type="pct"/>
            <w:vMerge/>
          </w:tcPr>
          <w:p w14:paraId="4D7B7D5D" w14:textId="77777777" w:rsidR="000C580C" w:rsidRPr="00624270" w:rsidRDefault="000C580C" w:rsidP="00840FC7"/>
        </w:tc>
        <w:tc>
          <w:tcPr>
            <w:tcW w:w="4121" w:type="pct"/>
          </w:tcPr>
          <w:p w14:paraId="15852969" w14:textId="3A691302" w:rsidR="000C580C" w:rsidRPr="00624270" w:rsidRDefault="000C580C" w:rsidP="00AA5283">
            <w:pPr>
              <w:jc w:val="both"/>
            </w:pPr>
            <w:r w:rsidRPr="00624270">
              <w:t xml:space="preserve">Применять средства индивидуальной </w:t>
            </w:r>
            <w:r w:rsidR="00315BF9">
              <w:t>и (или)</w:t>
            </w:r>
            <w:r w:rsidRPr="00624270">
              <w:t xml:space="preserve"> коллективной защиты при работе на специализированных резьбонакатных станках при выполнении технологических операций по накатке трапецеидальной резьбы до 4</w:t>
            </w:r>
            <w:r w:rsidR="00AA5283">
              <w:t>‑й</w:t>
            </w:r>
            <w:r w:rsidRPr="00624270">
              <w:t xml:space="preserve"> степени точности ходовых винтов скольжения, или полукруглой резьбы до класса точности Р5 (Т5) ходовых винтов качения, или червяков червячных передач до 7</w:t>
            </w:r>
            <w:r w:rsidR="00AA5283">
              <w:t>‑й</w:t>
            </w:r>
            <w:r w:rsidRPr="00624270">
              <w:t xml:space="preserve"> степени точности</w:t>
            </w:r>
            <w:r w:rsidR="00A55FDA">
              <w:t xml:space="preserve"> </w:t>
            </w:r>
            <w:r w:rsidRPr="00624270">
              <w:t xml:space="preserve">с шероховатостью поверхностей до </w:t>
            </w:r>
            <w:r w:rsidR="00AA5283">
              <w:t>Ra </w:t>
            </w:r>
            <w:r w:rsidRPr="00624270">
              <w:t>0,4</w:t>
            </w:r>
            <w:r w:rsidR="00AA5283">
              <w:t> мкм</w:t>
            </w:r>
          </w:p>
        </w:tc>
      </w:tr>
      <w:tr w:rsidR="000C580C" w:rsidRPr="00624270" w14:paraId="3E298903" w14:textId="77777777" w:rsidTr="00B15203">
        <w:trPr>
          <w:trHeight w:val="20"/>
        </w:trPr>
        <w:tc>
          <w:tcPr>
            <w:tcW w:w="879" w:type="pct"/>
            <w:vMerge/>
          </w:tcPr>
          <w:p w14:paraId="7B548BF2" w14:textId="77777777" w:rsidR="000C580C" w:rsidRPr="00624270" w:rsidRDefault="000C580C" w:rsidP="00840FC7"/>
        </w:tc>
        <w:tc>
          <w:tcPr>
            <w:tcW w:w="4121" w:type="pct"/>
          </w:tcPr>
          <w:p w14:paraId="7589AFC8" w14:textId="1D8058C3" w:rsidR="000C580C" w:rsidRPr="00624270" w:rsidRDefault="000C580C" w:rsidP="00AA5283">
            <w:pPr>
              <w:jc w:val="both"/>
            </w:pPr>
            <w:r w:rsidRPr="00624270">
              <w:t>Проверять исправность и работоспособность специализированных резьбонакатных станков при выполнении технологических операций по накатке трапецеидальной резьбы до 4</w:t>
            </w:r>
            <w:r w:rsidR="00AA5283">
              <w:t>‑й</w:t>
            </w:r>
            <w:r w:rsidRPr="00624270">
              <w:t xml:space="preserve"> степени точности ходовых винтов скольжения, или полукруглой резьбы до класса точности Р5 (Т5) ходовых винтов качения, или червяков червячных передач до 7</w:t>
            </w:r>
            <w:r w:rsidR="00AA5283">
              <w:t>‑й</w:t>
            </w:r>
            <w:r w:rsidRPr="00624270">
              <w:t xml:space="preserve"> степени точности</w:t>
            </w:r>
            <w:r w:rsidR="00A55FDA">
              <w:t xml:space="preserve"> </w:t>
            </w:r>
            <w:r w:rsidRPr="00624270">
              <w:t xml:space="preserve">с шероховатостью поверхностей до </w:t>
            </w:r>
            <w:r w:rsidR="00AA5283">
              <w:t>Ra </w:t>
            </w:r>
            <w:r w:rsidRPr="00624270">
              <w:t>0,4</w:t>
            </w:r>
            <w:r w:rsidR="00AA5283">
              <w:t> мкм</w:t>
            </w:r>
          </w:p>
        </w:tc>
      </w:tr>
      <w:tr w:rsidR="000C580C" w:rsidRPr="00624270" w14:paraId="09875916" w14:textId="77777777" w:rsidTr="00B15203">
        <w:trPr>
          <w:trHeight w:val="20"/>
        </w:trPr>
        <w:tc>
          <w:tcPr>
            <w:tcW w:w="879" w:type="pct"/>
            <w:vMerge/>
          </w:tcPr>
          <w:p w14:paraId="5A7A0D95" w14:textId="77777777" w:rsidR="000C580C" w:rsidRPr="00624270" w:rsidRDefault="000C580C" w:rsidP="00840FC7"/>
        </w:tc>
        <w:tc>
          <w:tcPr>
            <w:tcW w:w="4121" w:type="pct"/>
          </w:tcPr>
          <w:p w14:paraId="1767F0A3" w14:textId="2A502430" w:rsidR="000C580C" w:rsidRPr="00624270" w:rsidRDefault="000C580C" w:rsidP="00AA5283">
            <w:pPr>
              <w:jc w:val="both"/>
            </w:pPr>
            <w:r w:rsidRPr="00624270">
              <w:t>Проводить очистку специализированных резьбонакатных станков от пыли, стружки, масляных пятен при выполнении технологических операций по накатке трапецеидальной резьбы до 4</w:t>
            </w:r>
            <w:r w:rsidR="00AA5283">
              <w:t>‑й</w:t>
            </w:r>
            <w:r w:rsidRPr="00624270">
              <w:t xml:space="preserve"> степени точности ходовых винтов скольжения, или полукруглой резьбы до класса точности Р5 (Т5) ходовых винтов качения, или червяков червячных передач до 7</w:t>
            </w:r>
            <w:r w:rsidR="00AA5283">
              <w:t>‑й</w:t>
            </w:r>
            <w:r w:rsidRPr="00624270">
              <w:t xml:space="preserve"> степени точности</w:t>
            </w:r>
            <w:r w:rsidR="00A55FDA">
              <w:t xml:space="preserve"> </w:t>
            </w:r>
            <w:r w:rsidRPr="00624270">
              <w:t xml:space="preserve">с шероховатостью поверхностей до </w:t>
            </w:r>
            <w:r w:rsidR="00AA5283">
              <w:t>Ra </w:t>
            </w:r>
            <w:r w:rsidRPr="00624270">
              <w:t>0,4</w:t>
            </w:r>
            <w:r w:rsidR="00AA5283">
              <w:t> мкм</w:t>
            </w:r>
          </w:p>
        </w:tc>
      </w:tr>
      <w:tr w:rsidR="000C580C" w:rsidRPr="00624270" w14:paraId="7C222DC3" w14:textId="77777777" w:rsidTr="00B15203">
        <w:trPr>
          <w:trHeight w:val="20"/>
        </w:trPr>
        <w:tc>
          <w:tcPr>
            <w:tcW w:w="879" w:type="pct"/>
            <w:vMerge/>
          </w:tcPr>
          <w:p w14:paraId="2871597D" w14:textId="77777777" w:rsidR="000C580C" w:rsidRPr="00624270" w:rsidRDefault="000C580C" w:rsidP="00840FC7"/>
        </w:tc>
        <w:tc>
          <w:tcPr>
            <w:tcW w:w="4121" w:type="pct"/>
          </w:tcPr>
          <w:p w14:paraId="1F82E89A" w14:textId="689677AC" w:rsidR="000C580C" w:rsidRPr="00624270" w:rsidRDefault="000C580C" w:rsidP="00AA5283">
            <w:pPr>
              <w:jc w:val="both"/>
            </w:pPr>
            <w:r w:rsidRPr="00624270">
              <w:t>Проводить смазку рабочих органов специализированных резьбонакатных станков при выполнении технологических операций по накатке трапецеидальной резьбы до 4</w:t>
            </w:r>
            <w:r w:rsidR="00AA5283">
              <w:t>‑й</w:t>
            </w:r>
            <w:r w:rsidRPr="00624270">
              <w:t xml:space="preserve"> степени точности ходовых винтов скольжения, или полукруглой резьбы до класса точности Р5 (Т5) ходовых винтов качения, или червяков червячных передач до 7</w:t>
            </w:r>
            <w:r w:rsidR="00AA5283">
              <w:t>‑й</w:t>
            </w:r>
            <w:r w:rsidRPr="00624270">
              <w:t xml:space="preserve"> степени точности</w:t>
            </w:r>
            <w:r w:rsidR="00A55FDA">
              <w:t xml:space="preserve"> </w:t>
            </w:r>
            <w:r w:rsidRPr="00624270">
              <w:t xml:space="preserve">с шероховатостью поверхностей до </w:t>
            </w:r>
            <w:r w:rsidR="00AA5283">
              <w:t>Ra </w:t>
            </w:r>
            <w:r w:rsidRPr="00624270">
              <w:t>0,4</w:t>
            </w:r>
            <w:r w:rsidR="00AA5283">
              <w:t> мкм</w:t>
            </w:r>
          </w:p>
        </w:tc>
      </w:tr>
      <w:tr w:rsidR="000C580C" w:rsidRPr="00624270" w14:paraId="5CA5AAB3" w14:textId="77777777" w:rsidTr="00B15203">
        <w:trPr>
          <w:trHeight w:val="20"/>
        </w:trPr>
        <w:tc>
          <w:tcPr>
            <w:tcW w:w="879" w:type="pct"/>
            <w:vMerge/>
          </w:tcPr>
          <w:p w14:paraId="46429F87" w14:textId="77777777" w:rsidR="000C580C" w:rsidRPr="00624270" w:rsidRDefault="000C580C" w:rsidP="00840FC7"/>
        </w:tc>
        <w:tc>
          <w:tcPr>
            <w:tcW w:w="4121" w:type="pct"/>
          </w:tcPr>
          <w:p w14:paraId="04EEEA78" w14:textId="7DD6D540" w:rsidR="000C580C" w:rsidRPr="00624270" w:rsidRDefault="000C580C" w:rsidP="00AA5283">
            <w:pPr>
              <w:jc w:val="both"/>
            </w:pPr>
            <w:r w:rsidRPr="00624270">
              <w:t>Выполнять регламентные работы по техническому обслуживанию специализированных резьбонакатных станков при выполнении технологических операций по накатке трапецеидальной резьбы до 4</w:t>
            </w:r>
            <w:r w:rsidR="00AA5283">
              <w:t>‑й</w:t>
            </w:r>
            <w:r w:rsidRPr="00624270">
              <w:t xml:space="preserve"> степени точности ходовых винтов скольжения, или полукруглой резьбы до класса точности Р5 (Т5) ходовых винтов качения, или червяков червячных передач до 7</w:t>
            </w:r>
            <w:r w:rsidR="00AA5283">
              <w:t>‑й</w:t>
            </w:r>
            <w:r w:rsidRPr="00624270">
              <w:t xml:space="preserve"> степени точности</w:t>
            </w:r>
            <w:r w:rsidR="00A55FDA">
              <w:t xml:space="preserve"> </w:t>
            </w:r>
            <w:r w:rsidRPr="00624270">
              <w:t xml:space="preserve">с шероховатостью поверхностей до </w:t>
            </w:r>
            <w:r w:rsidR="00AA5283">
              <w:t>Ra </w:t>
            </w:r>
            <w:r w:rsidRPr="00624270">
              <w:t>0,4</w:t>
            </w:r>
            <w:r w:rsidR="00AA5283">
              <w:t> мкм</w:t>
            </w:r>
          </w:p>
        </w:tc>
      </w:tr>
      <w:tr w:rsidR="000C580C" w:rsidRPr="00624270" w14:paraId="493F1FB7" w14:textId="77777777" w:rsidTr="00B15203">
        <w:trPr>
          <w:trHeight w:val="20"/>
        </w:trPr>
        <w:tc>
          <w:tcPr>
            <w:tcW w:w="879" w:type="pct"/>
            <w:vMerge/>
          </w:tcPr>
          <w:p w14:paraId="5A927C34" w14:textId="77777777" w:rsidR="000C580C" w:rsidRPr="00624270" w:rsidRDefault="000C580C" w:rsidP="00840FC7"/>
        </w:tc>
        <w:tc>
          <w:tcPr>
            <w:tcW w:w="4121" w:type="pct"/>
          </w:tcPr>
          <w:p w14:paraId="40B3B54D" w14:textId="4723F9F2" w:rsidR="000C580C" w:rsidRPr="00624270" w:rsidRDefault="000C580C" w:rsidP="00AA5283">
            <w:pPr>
              <w:jc w:val="both"/>
            </w:pPr>
            <w:r w:rsidRPr="00624270">
              <w:t>Поддерживать состояние рабочего места в соответствии с требованиями охраны труда, пожарной, промышленной и экологической безопасности при выполнении технологических операций по накатке трапецеидальной резьбы до 4</w:t>
            </w:r>
            <w:r w:rsidR="00AA5283">
              <w:t>‑й</w:t>
            </w:r>
            <w:r w:rsidRPr="00624270">
              <w:t xml:space="preserve"> степени точности ходовых винтов скольжения, или полукруглой резьбы до </w:t>
            </w:r>
            <w:r w:rsidRPr="00624270">
              <w:lastRenderedPageBreak/>
              <w:t>класса точности Р5 (Т5) ходовых винтов качения, или червяков червячных передач до 7</w:t>
            </w:r>
            <w:r w:rsidR="00AA5283">
              <w:t>‑й</w:t>
            </w:r>
            <w:r w:rsidRPr="00624270">
              <w:t xml:space="preserve"> степени точности</w:t>
            </w:r>
            <w:r w:rsidR="00A55FDA">
              <w:t xml:space="preserve"> </w:t>
            </w:r>
            <w:r w:rsidRPr="00624270">
              <w:t xml:space="preserve">с шероховатостью поверхностей до </w:t>
            </w:r>
            <w:r w:rsidR="00AA5283">
              <w:t>Ra </w:t>
            </w:r>
            <w:r w:rsidRPr="00624270">
              <w:t>0,4</w:t>
            </w:r>
            <w:r w:rsidR="00AA5283">
              <w:t> мкм</w:t>
            </w:r>
            <w:r w:rsidRPr="00624270">
              <w:t xml:space="preserve"> на специализированных резьбонакатных станках</w:t>
            </w:r>
          </w:p>
        </w:tc>
      </w:tr>
      <w:tr w:rsidR="000C580C" w:rsidRPr="00624270" w14:paraId="505625E0" w14:textId="77777777" w:rsidTr="00B15203">
        <w:trPr>
          <w:trHeight w:val="20"/>
        </w:trPr>
        <w:tc>
          <w:tcPr>
            <w:tcW w:w="879" w:type="pct"/>
            <w:vMerge/>
          </w:tcPr>
          <w:p w14:paraId="15B09A08" w14:textId="77777777" w:rsidR="000C580C" w:rsidRPr="00624270" w:rsidRDefault="000C580C" w:rsidP="00840FC7"/>
        </w:tc>
        <w:tc>
          <w:tcPr>
            <w:tcW w:w="4121" w:type="pct"/>
          </w:tcPr>
          <w:p w14:paraId="3311E39F" w14:textId="4590C5E8" w:rsidR="000C580C" w:rsidRPr="00624270" w:rsidRDefault="000C580C" w:rsidP="00AA5283">
            <w:pPr>
              <w:jc w:val="both"/>
            </w:pPr>
            <w:r w:rsidRPr="00624270">
              <w:t>Оценивать состояние накатных инструментов на специализированных резьбонакатных станках при выполнении технологических операций по накатке трапецеидальной резьбы до 4</w:t>
            </w:r>
            <w:r w:rsidR="00AA5283">
              <w:t>‑й</w:t>
            </w:r>
            <w:r w:rsidRPr="00624270">
              <w:t xml:space="preserve"> степени точности ходовых винтов скольжения, или полукруглой резьбы до класса точности Р5 (Т5) ходовых винтов качения, или червяков червячных передач до 7</w:t>
            </w:r>
            <w:r w:rsidR="00AA5283">
              <w:t>‑й</w:t>
            </w:r>
            <w:r w:rsidRPr="00624270">
              <w:t xml:space="preserve"> степени точности</w:t>
            </w:r>
            <w:r w:rsidR="00A55FDA">
              <w:t xml:space="preserve"> </w:t>
            </w:r>
            <w:r w:rsidRPr="00624270">
              <w:t xml:space="preserve">с шероховатостью поверхностей до </w:t>
            </w:r>
            <w:r w:rsidR="00AA5283">
              <w:t>Ra </w:t>
            </w:r>
            <w:r w:rsidRPr="00624270">
              <w:t>0,4</w:t>
            </w:r>
            <w:r w:rsidR="00AA5283">
              <w:t> мкм</w:t>
            </w:r>
          </w:p>
        </w:tc>
      </w:tr>
      <w:tr w:rsidR="000C580C" w:rsidRPr="00624270" w14:paraId="4F73960E" w14:textId="77777777" w:rsidTr="00B15203">
        <w:trPr>
          <w:trHeight w:val="20"/>
        </w:trPr>
        <w:tc>
          <w:tcPr>
            <w:tcW w:w="879" w:type="pct"/>
            <w:vMerge/>
          </w:tcPr>
          <w:p w14:paraId="13F7D76C" w14:textId="77777777" w:rsidR="000C580C" w:rsidRPr="00624270" w:rsidRDefault="000C580C" w:rsidP="00840FC7"/>
        </w:tc>
        <w:tc>
          <w:tcPr>
            <w:tcW w:w="4121" w:type="pct"/>
          </w:tcPr>
          <w:p w14:paraId="261003EE" w14:textId="295779EB" w:rsidR="000C580C" w:rsidRPr="00624270" w:rsidRDefault="000C580C" w:rsidP="00AA5283">
            <w:pPr>
              <w:jc w:val="both"/>
            </w:pPr>
            <w:r w:rsidRPr="00624270">
              <w:t>Снимать и устанавливать накатные инструменты на специализированных резьбонакатных станках при выполнении технологических операций по накатке трапецеидальной резьбы до 4</w:t>
            </w:r>
            <w:r w:rsidR="00AA5283">
              <w:t>‑й</w:t>
            </w:r>
            <w:r w:rsidRPr="00624270">
              <w:t xml:space="preserve"> степени точности ходовых винтов скольжения, или полукруглой резьбы до класса точности Р5 (Т5) ходовых винтов качения, или червяков червячных передач до 7</w:t>
            </w:r>
            <w:r w:rsidR="00AA5283">
              <w:t>‑й</w:t>
            </w:r>
            <w:r w:rsidRPr="00624270">
              <w:t xml:space="preserve"> степени точности</w:t>
            </w:r>
            <w:r w:rsidR="00A55FDA">
              <w:t xml:space="preserve"> </w:t>
            </w:r>
            <w:r w:rsidRPr="00624270">
              <w:t xml:space="preserve">с шероховатостью поверхностей до </w:t>
            </w:r>
            <w:r w:rsidR="00AA5283">
              <w:t>Ra </w:t>
            </w:r>
            <w:r w:rsidRPr="00624270">
              <w:t>0,4</w:t>
            </w:r>
            <w:r w:rsidR="00AA5283">
              <w:t> мкм</w:t>
            </w:r>
          </w:p>
        </w:tc>
      </w:tr>
      <w:tr w:rsidR="000C580C" w:rsidRPr="00624270" w14:paraId="6A5C7DE8" w14:textId="77777777" w:rsidTr="00B15203">
        <w:trPr>
          <w:trHeight w:val="20"/>
        </w:trPr>
        <w:tc>
          <w:tcPr>
            <w:tcW w:w="879" w:type="pct"/>
            <w:vMerge/>
          </w:tcPr>
          <w:p w14:paraId="205073B3" w14:textId="77777777" w:rsidR="000C580C" w:rsidRPr="00624270" w:rsidRDefault="000C580C" w:rsidP="00840FC7"/>
        </w:tc>
        <w:tc>
          <w:tcPr>
            <w:tcW w:w="4121" w:type="pct"/>
          </w:tcPr>
          <w:p w14:paraId="497360FC" w14:textId="66F9AF05" w:rsidR="000C580C" w:rsidRPr="00624270" w:rsidRDefault="000C580C" w:rsidP="00AA5283">
            <w:pPr>
              <w:jc w:val="both"/>
            </w:pPr>
            <w:r w:rsidRPr="00624270">
              <w:t>Оценивать состояние приспособлений на специализированных резьбонакатных станках при выполнении технологических операций по накатке трапецеидальной резьбы до 4</w:t>
            </w:r>
            <w:r w:rsidR="00AA5283">
              <w:t>‑й</w:t>
            </w:r>
            <w:r w:rsidRPr="00624270">
              <w:t xml:space="preserve"> степени точности ходовых винтов скольжения, или полукруглой резьбы до класса точности Р5 (Т5) ходовых винтов качения, или червяков червячных передач до 7</w:t>
            </w:r>
            <w:r w:rsidR="00AA5283">
              <w:t>‑й</w:t>
            </w:r>
            <w:r w:rsidRPr="00624270">
              <w:t xml:space="preserve"> степени точности</w:t>
            </w:r>
            <w:r w:rsidR="00A55FDA">
              <w:t xml:space="preserve"> </w:t>
            </w:r>
            <w:r w:rsidRPr="00624270">
              <w:t xml:space="preserve">с шероховатостью поверхностей до </w:t>
            </w:r>
            <w:r w:rsidR="00AA5283">
              <w:t>Ra </w:t>
            </w:r>
            <w:r w:rsidRPr="00624270">
              <w:t>0,4</w:t>
            </w:r>
            <w:r w:rsidR="00AA5283">
              <w:t> мкм</w:t>
            </w:r>
          </w:p>
        </w:tc>
      </w:tr>
      <w:tr w:rsidR="000C580C" w:rsidRPr="00624270" w14:paraId="3FA037F4" w14:textId="77777777" w:rsidTr="00B15203">
        <w:trPr>
          <w:trHeight w:val="20"/>
        </w:trPr>
        <w:tc>
          <w:tcPr>
            <w:tcW w:w="879" w:type="pct"/>
            <w:vMerge/>
          </w:tcPr>
          <w:p w14:paraId="79572FBA" w14:textId="77777777" w:rsidR="000C580C" w:rsidRPr="00624270" w:rsidRDefault="000C580C" w:rsidP="00840FC7"/>
        </w:tc>
        <w:tc>
          <w:tcPr>
            <w:tcW w:w="4121" w:type="pct"/>
          </w:tcPr>
          <w:p w14:paraId="20CEFBD7" w14:textId="2C756585" w:rsidR="000C580C" w:rsidRPr="00624270" w:rsidRDefault="000C580C" w:rsidP="00AA5283">
            <w:pPr>
              <w:jc w:val="both"/>
            </w:pPr>
            <w:r w:rsidRPr="00624270">
              <w:t>Выполнять техническое обслуживание приспособлений специализированных резьбонакатных станков при выполнении технологических операций по накатке трапецеидальной резьбы до 4</w:t>
            </w:r>
            <w:r w:rsidR="00AA5283">
              <w:t>‑й</w:t>
            </w:r>
            <w:r w:rsidRPr="00624270">
              <w:t xml:space="preserve"> степени точности ходовых винтов скольжения, или полукруглой резьбы до класса точности Р5 (Т5) ходовых винтов качения, или червяков червячных передач до 7</w:t>
            </w:r>
            <w:r w:rsidR="00AA5283">
              <w:t>‑й</w:t>
            </w:r>
            <w:r w:rsidRPr="00624270">
              <w:t xml:space="preserve"> степени точности</w:t>
            </w:r>
            <w:r w:rsidR="00A55FDA">
              <w:t xml:space="preserve"> </w:t>
            </w:r>
            <w:r w:rsidRPr="00624270">
              <w:t xml:space="preserve">с шероховатостью поверхностей до </w:t>
            </w:r>
            <w:r w:rsidR="00AA5283">
              <w:t>Ra </w:t>
            </w:r>
            <w:r w:rsidRPr="00624270">
              <w:t>0,4</w:t>
            </w:r>
            <w:r w:rsidR="00AA5283">
              <w:t> мкм</w:t>
            </w:r>
          </w:p>
        </w:tc>
      </w:tr>
      <w:tr w:rsidR="000C580C" w:rsidRPr="00624270" w14:paraId="1ABBF800" w14:textId="77777777" w:rsidTr="00B15203">
        <w:trPr>
          <w:trHeight w:val="20"/>
        </w:trPr>
        <w:tc>
          <w:tcPr>
            <w:tcW w:w="879" w:type="pct"/>
            <w:vMerge/>
          </w:tcPr>
          <w:p w14:paraId="008F651C" w14:textId="77777777" w:rsidR="000C580C" w:rsidRPr="00624270" w:rsidRDefault="000C580C" w:rsidP="00840FC7"/>
        </w:tc>
        <w:tc>
          <w:tcPr>
            <w:tcW w:w="4121" w:type="pct"/>
          </w:tcPr>
          <w:p w14:paraId="18269201" w14:textId="56869FD0" w:rsidR="000C580C" w:rsidRPr="00624270" w:rsidRDefault="000C580C" w:rsidP="00AA5283">
            <w:pPr>
              <w:jc w:val="both"/>
            </w:pPr>
            <w:r w:rsidRPr="00624270">
              <w:t>Корректировать положение рабочих органов специализированных резьбонакатных станков при отклонении параметров выполняемой технологической операции по накатке трапецеидальной резьбы до 4</w:t>
            </w:r>
            <w:r w:rsidR="00AA5283">
              <w:t>‑й</w:t>
            </w:r>
            <w:r w:rsidRPr="00624270">
              <w:t xml:space="preserve"> степени точности ходовых винтов скольжения, или полукруглой резьбы до класса точности Р5 (Т5) ходовых винтов качения, или червяков червячных передач до 7</w:t>
            </w:r>
            <w:r w:rsidR="00AA5283">
              <w:t>‑й</w:t>
            </w:r>
            <w:r w:rsidRPr="00624270">
              <w:t xml:space="preserve"> степени точности</w:t>
            </w:r>
            <w:r w:rsidR="00A55FDA">
              <w:t xml:space="preserve"> </w:t>
            </w:r>
            <w:r w:rsidRPr="00624270">
              <w:t xml:space="preserve">с шероховатостью поверхностей до </w:t>
            </w:r>
            <w:r w:rsidR="00AA5283">
              <w:t>Ra </w:t>
            </w:r>
            <w:r w:rsidRPr="00624270">
              <w:t>0,4</w:t>
            </w:r>
            <w:r w:rsidR="00AA5283">
              <w:t> мкм</w:t>
            </w:r>
          </w:p>
        </w:tc>
      </w:tr>
      <w:tr w:rsidR="000C580C" w:rsidRPr="00624270" w14:paraId="1A766B87" w14:textId="77777777" w:rsidTr="00B15203">
        <w:trPr>
          <w:trHeight w:val="20"/>
        </w:trPr>
        <w:tc>
          <w:tcPr>
            <w:tcW w:w="879" w:type="pct"/>
            <w:vMerge/>
          </w:tcPr>
          <w:p w14:paraId="3825C97E" w14:textId="77777777" w:rsidR="000C580C" w:rsidRPr="00624270" w:rsidRDefault="000C580C" w:rsidP="00840FC7"/>
        </w:tc>
        <w:tc>
          <w:tcPr>
            <w:tcW w:w="4121" w:type="pct"/>
          </w:tcPr>
          <w:p w14:paraId="1CAFAC6C" w14:textId="35304CBB" w:rsidR="000C580C" w:rsidRPr="00624270" w:rsidRDefault="000C580C" w:rsidP="00AA5283">
            <w:pPr>
              <w:jc w:val="both"/>
            </w:pPr>
            <w:r w:rsidRPr="00624270">
              <w:t>Корректировать режимы работы специализированных резьбонакатных станков при отклонении параметров выполняемой технологической операции по накатке трапецеидальной резьбы до 4</w:t>
            </w:r>
            <w:r w:rsidR="00AA5283">
              <w:t>‑й</w:t>
            </w:r>
            <w:r w:rsidRPr="00624270">
              <w:t xml:space="preserve"> степени точности ходовых винтов скольжения, или полукруглой резьбы до класса точности Р5 (Т5) ходовых винтов качения, или червяков червячных передач до 7</w:t>
            </w:r>
            <w:r w:rsidR="00AA5283">
              <w:t>‑й</w:t>
            </w:r>
            <w:r w:rsidRPr="00624270">
              <w:t xml:space="preserve"> степени точности</w:t>
            </w:r>
            <w:r w:rsidR="00A55FDA">
              <w:t xml:space="preserve"> </w:t>
            </w:r>
            <w:r w:rsidRPr="00624270">
              <w:t xml:space="preserve">с шероховатостью поверхностей до </w:t>
            </w:r>
            <w:r w:rsidR="00AA5283">
              <w:t>Ra </w:t>
            </w:r>
            <w:r w:rsidRPr="00624270">
              <w:t>0,4</w:t>
            </w:r>
            <w:r w:rsidR="00AA5283">
              <w:t> мкм</w:t>
            </w:r>
          </w:p>
        </w:tc>
      </w:tr>
      <w:tr w:rsidR="000C580C" w:rsidRPr="00624270" w14:paraId="2076D7D5" w14:textId="77777777" w:rsidTr="00B15203">
        <w:trPr>
          <w:trHeight w:val="20"/>
        </w:trPr>
        <w:tc>
          <w:tcPr>
            <w:tcW w:w="879" w:type="pct"/>
            <w:vMerge w:val="restart"/>
          </w:tcPr>
          <w:p w14:paraId="4C07C7AD" w14:textId="77777777" w:rsidR="000C580C" w:rsidRPr="00624270" w:rsidRDefault="000C580C" w:rsidP="00840FC7">
            <w:r w:rsidRPr="00624270">
              <w:t>Необходимые знания</w:t>
            </w:r>
          </w:p>
        </w:tc>
        <w:tc>
          <w:tcPr>
            <w:tcW w:w="4121" w:type="pct"/>
          </w:tcPr>
          <w:p w14:paraId="61840313" w14:textId="6A60F69B" w:rsidR="000C580C" w:rsidRPr="00624270" w:rsidRDefault="000C580C" w:rsidP="00AA5283">
            <w:pPr>
              <w:jc w:val="both"/>
            </w:pPr>
            <w:r w:rsidRPr="00624270">
              <w:t>Основы ЕСКД</w:t>
            </w:r>
          </w:p>
        </w:tc>
      </w:tr>
      <w:tr w:rsidR="000C580C" w:rsidRPr="00624270" w14:paraId="61C0826E" w14:textId="77777777" w:rsidTr="00B15203">
        <w:trPr>
          <w:trHeight w:val="20"/>
        </w:trPr>
        <w:tc>
          <w:tcPr>
            <w:tcW w:w="879" w:type="pct"/>
            <w:vMerge/>
          </w:tcPr>
          <w:p w14:paraId="0A42B763" w14:textId="77777777" w:rsidR="000C580C" w:rsidRPr="00624270" w:rsidRDefault="000C580C" w:rsidP="00840FC7"/>
        </w:tc>
        <w:tc>
          <w:tcPr>
            <w:tcW w:w="4121" w:type="pct"/>
          </w:tcPr>
          <w:p w14:paraId="3C81FC80" w14:textId="24E19A89" w:rsidR="000C580C" w:rsidRPr="00624270" w:rsidRDefault="000C580C" w:rsidP="00AA5283">
            <w:pPr>
              <w:jc w:val="both"/>
            </w:pPr>
            <w:r w:rsidRPr="00624270">
              <w:t>Правила чтения конструкторской документации</w:t>
            </w:r>
          </w:p>
        </w:tc>
      </w:tr>
      <w:tr w:rsidR="000C580C" w:rsidRPr="00624270" w14:paraId="764A38D6" w14:textId="77777777" w:rsidTr="00B15203">
        <w:trPr>
          <w:trHeight w:val="20"/>
        </w:trPr>
        <w:tc>
          <w:tcPr>
            <w:tcW w:w="879" w:type="pct"/>
            <w:vMerge/>
          </w:tcPr>
          <w:p w14:paraId="31589E30" w14:textId="77777777" w:rsidR="000C580C" w:rsidRPr="00624270" w:rsidRDefault="000C580C" w:rsidP="00840FC7"/>
        </w:tc>
        <w:tc>
          <w:tcPr>
            <w:tcW w:w="4121" w:type="pct"/>
          </w:tcPr>
          <w:p w14:paraId="2FB96451" w14:textId="77777777" w:rsidR="000C580C" w:rsidRPr="00624270" w:rsidRDefault="000C580C" w:rsidP="00AA5283">
            <w:pPr>
              <w:jc w:val="both"/>
            </w:pPr>
            <w:r w:rsidRPr="00624270">
              <w:t>Система допусков и посадок, квалитеты точности, параметры шероховатости</w:t>
            </w:r>
          </w:p>
        </w:tc>
      </w:tr>
      <w:tr w:rsidR="000C580C" w:rsidRPr="00624270" w14:paraId="2CFBCFD4" w14:textId="77777777" w:rsidTr="00B15203">
        <w:trPr>
          <w:trHeight w:val="20"/>
        </w:trPr>
        <w:tc>
          <w:tcPr>
            <w:tcW w:w="879" w:type="pct"/>
            <w:vMerge/>
          </w:tcPr>
          <w:p w14:paraId="1873598A" w14:textId="77777777" w:rsidR="000C580C" w:rsidRPr="00624270" w:rsidRDefault="000C580C" w:rsidP="00840FC7"/>
        </w:tc>
        <w:tc>
          <w:tcPr>
            <w:tcW w:w="4121" w:type="pct"/>
          </w:tcPr>
          <w:p w14:paraId="1C3EB6E9" w14:textId="77777777" w:rsidR="000C580C" w:rsidRPr="00624270" w:rsidRDefault="000C580C" w:rsidP="00AA5283">
            <w:pPr>
              <w:jc w:val="both"/>
            </w:pPr>
            <w:r w:rsidRPr="00624270">
              <w:t>Обозначение на рабочих чертежах допусков размеров, формы и взаимного расположения поверхностей, шероховатости поверхностей</w:t>
            </w:r>
          </w:p>
        </w:tc>
      </w:tr>
      <w:tr w:rsidR="000C580C" w:rsidRPr="00624270" w14:paraId="47038588" w14:textId="77777777" w:rsidTr="00B15203">
        <w:trPr>
          <w:trHeight w:val="20"/>
        </w:trPr>
        <w:tc>
          <w:tcPr>
            <w:tcW w:w="879" w:type="pct"/>
            <w:vMerge/>
          </w:tcPr>
          <w:p w14:paraId="5360C0EC" w14:textId="77777777" w:rsidR="000C580C" w:rsidRPr="00624270" w:rsidRDefault="000C580C" w:rsidP="00840FC7"/>
        </w:tc>
        <w:tc>
          <w:tcPr>
            <w:tcW w:w="4121" w:type="pct"/>
          </w:tcPr>
          <w:p w14:paraId="41D5ED75" w14:textId="7DF247C4" w:rsidR="000C580C" w:rsidRPr="00624270" w:rsidRDefault="000C580C" w:rsidP="00AA5283">
            <w:pPr>
              <w:jc w:val="both"/>
            </w:pPr>
            <w:r w:rsidRPr="00624270">
              <w:t>Основы ЕСТД</w:t>
            </w:r>
          </w:p>
        </w:tc>
      </w:tr>
      <w:tr w:rsidR="000C580C" w:rsidRPr="00624270" w14:paraId="7BADFFF7" w14:textId="77777777" w:rsidTr="00B15203">
        <w:trPr>
          <w:trHeight w:val="20"/>
        </w:trPr>
        <w:tc>
          <w:tcPr>
            <w:tcW w:w="879" w:type="pct"/>
            <w:vMerge/>
          </w:tcPr>
          <w:p w14:paraId="6D269F0D" w14:textId="77777777" w:rsidR="000C580C" w:rsidRPr="00624270" w:rsidRDefault="000C580C" w:rsidP="00840FC7"/>
        </w:tc>
        <w:tc>
          <w:tcPr>
            <w:tcW w:w="4121" w:type="pct"/>
          </w:tcPr>
          <w:p w14:paraId="7DB09E18" w14:textId="77777777" w:rsidR="000C580C" w:rsidRPr="00624270" w:rsidRDefault="000C580C" w:rsidP="00AA5283">
            <w:pPr>
              <w:jc w:val="both"/>
            </w:pPr>
            <w:r w:rsidRPr="00624270">
              <w:t>Виды и содержание технологической документации, используемой в организации</w:t>
            </w:r>
          </w:p>
        </w:tc>
      </w:tr>
      <w:tr w:rsidR="000C580C" w:rsidRPr="00624270" w14:paraId="78B542CE" w14:textId="77777777" w:rsidTr="00B15203">
        <w:trPr>
          <w:trHeight w:val="20"/>
        </w:trPr>
        <w:tc>
          <w:tcPr>
            <w:tcW w:w="879" w:type="pct"/>
            <w:vMerge/>
          </w:tcPr>
          <w:p w14:paraId="5D41B3AB" w14:textId="77777777" w:rsidR="000C580C" w:rsidRPr="00624270" w:rsidRDefault="000C580C" w:rsidP="00840FC7"/>
        </w:tc>
        <w:tc>
          <w:tcPr>
            <w:tcW w:w="4121" w:type="pct"/>
          </w:tcPr>
          <w:p w14:paraId="3C969A96" w14:textId="52B82DC7" w:rsidR="000C580C" w:rsidRPr="00624270" w:rsidRDefault="000C580C" w:rsidP="00AA5283">
            <w:pPr>
              <w:jc w:val="both"/>
            </w:pPr>
            <w:r w:rsidRPr="00624270">
              <w:t>Правила чтения технологической документации</w:t>
            </w:r>
          </w:p>
        </w:tc>
      </w:tr>
      <w:tr w:rsidR="000C580C" w:rsidRPr="00624270" w14:paraId="29B9299A" w14:textId="77777777" w:rsidTr="00B15203">
        <w:trPr>
          <w:trHeight w:val="20"/>
        </w:trPr>
        <w:tc>
          <w:tcPr>
            <w:tcW w:w="879" w:type="pct"/>
            <w:vMerge/>
          </w:tcPr>
          <w:p w14:paraId="5CD0E2A1" w14:textId="77777777" w:rsidR="000C580C" w:rsidRPr="00624270" w:rsidRDefault="000C580C" w:rsidP="00840FC7"/>
        </w:tc>
        <w:tc>
          <w:tcPr>
            <w:tcW w:w="4121" w:type="pct"/>
          </w:tcPr>
          <w:p w14:paraId="549315D3" w14:textId="77777777" w:rsidR="000C580C" w:rsidRPr="00624270" w:rsidRDefault="000C580C" w:rsidP="00AA5283">
            <w:pPr>
              <w:jc w:val="both"/>
            </w:pPr>
            <w:r w:rsidRPr="00624270">
              <w:t>Основные свойства и маркировка обрабатываемых материалов</w:t>
            </w:r>
          </w:p>
        </w:tc>
      </w:tr>
      <w:tr w:rsidR="000C580C" w:rsidRPr="00624270" w14:paraId="72A686A7" w14:textId="77777777" w:rsidTr="00B15203">
        <w:trPr>
          <w:trHeight w:val="20"/>
        </w:trPr>
        <w:tc>
          <w:tcPr>
            <w:tcW w:w="879" w:type="pct"/>
            <w:vMerge/>
          </w:tcPr>
          <w:p w14:paraId="3F7DCCA4" w14:textId="77777777" w:rsidR="000C580C" w:rsidRPr="00624270" w:rsidRDefault="000C580C" w:rsidP="00840FC7"/>
        </w:tc>
        <w:tc>
          <w:tcPr>
            <w:tcW w:w="4121" w:type="pct"/>
          </w:tcPr>
          <w:p w14:paraId="5820854C" w14:textId="54331653" w:rsidR="000C580C" w:rsidRPr="00624270" w:rsidRDefault="000C580C" w:rsidP="00AA5283">
            <w:pPr>
              <w:jc w:val="both"/>
            </w:pPr>
            <w:r w:rsidRPr="00624270">
              <w:t>Устройство, принципы работы и правила эксплуатации специализированных резьбонакатных станков для накатки трапецеидальных или полукруглых резьб ходовых винтов или червяков червячных передач</w:t>
            </w:r>
            <w:r w:rsidR="00A55FDA">
              <w:t xml:space="preserve"> </w:t>
            </w:r>
          </w:p>
        </w:tc>
      </w:tr>
      <w:tr w:rsidR="000C580C" w:rsidRPr="00624270" w14:paraId="67B3505A" w14:textId="77777777" w:rsidTr="00B15203">
        <w:trPr>
          <w:trHeight w:val="20"/>
        </w:trPr>
        <w:tc>
          <w:tcPr>
            <w:tcW w:w="879" w:type="pct"/>
            <w:vMerge/>
          </w:tcPr>
          <w:p w14:paraId="38B714DD" w14:textId="77777777" w:rsidR="000C580C" w:rsidRPr="00624270" w:rsidRDefault="000C580C" w:rsidP="00840FC7"/>
        </w:tc>
        <w:tc>
          <w:tcPr>
            <w:tcW w:w="4121" w:type="pct"/>
          </w:tcPr>
          <w:p w14:paraId="62A8257E" w14:textId="77777777" w:rsidR="000C580C" w:rsidRPr="00624270" w:rsidRDefault="000C580C" w:rsidP="00AA5283">
            <w:pPr>
              <w:jc w:val="both"/>
            </w:pPr>
            <w:r w:rsidRPr="00624270">
              <w:t>Смазочно-охлаждающие технологические средства: виды, назначение, свойства, составы и способы применения</w:t>
            </w:r>
          </w:p>
        </w:tc>
      </w:tr>
      <w:tr w:rsidR="000C580C" w:rsidRPr="00624270" w14:paraId="1E203363" w14:textId="77777777" w:rsidTr="00B15203">
        <w:trPr>
          <w:trHeight w:val="20"/>
        </w:trPr>
        <w:tc>
          <w:tcPr>
            <w:tcW w:w="879" w:type="pct"/>
            <w:vMerge/>
          </w:tcPr>
          <w:p w14:paraId="651E7704" w14:textId="77777777" w:rsidR="000C580C" w:rsidRPr="00624270" w:rsidRDefault="000C580C" w:rsidP="00840FC7"/>
        </w:tc>
        <w:tc>
          <w:tcPr>
            <w:tcW w:w="4121" w:type="pct"/>
          </w:tcPr>
          <w:p w14:paraId="5CC8CAFD" w14:textId="77777777" w:rsidR="000C580C" w:rsidRPr="00624270" w:rsidRDefault="000C580C" w:rsidP="00AA5283">
            <w:pPr>
              <w:jc w:val="both"/>
            </w:pPr>
            <w:r w:rsidRPr="00624270">
              <w:t xml:space="preserve">Требования к планировке, оснащению и организации рабочего места при выполнении работ на специализированных резьбонакатных станках для накатки трапецеидальных или полукруглых резьб ходовых винтов или червяков червячных передач </w:t>
            </w:r>
          </w:p>
        </w:tc>
      </w:tr>
      <w:tr w:rsidR="000C580C" w:rsidRPr="00624270" w14:paraId="7FCCFD40" w14:textId="77777777" w:rsidTr="00B15203">
        <w:trPr>
          <w:trHeight w:val="20"/>
        </w:trPr>
        <w:tc>
          <w:tcPr>
            <w:tcW w:w="879" w:type="pct"/>
            <w:vMerge/>
          </w:tcPr>
          <w:p w14:paraId="546030E2" w14:textId="77777777" w:rsidR="000C580C" w:rsidRPr="00624270" w:rsidRDefault="000C580C" w:rsidP="00840FC7"/>
        </w:tc>
        <w:tc>
          <w:tcPr>
            <w:tcW w:w="4121" w:type="pct"/>
          </w:tcPr>
          <w:p w14:paraId="094038BA" w14:textId="77777777" w:rsidR="000C580C" w:rsidRPr="00624270" w:rsidRDefault="000C580C" w:rsidP="00AA5283">
            <w:pPr>
              <w:jc w:val="both"/>
            </w:pPr>
            <w:r w:rsidRPr="00624270">
              <w:t xml:space="preserve">Правила и приемы установки заготовок на специализированных резьбонакатных станках для накатки трапецеидальных или полукруглых резьб ходовых винтов или червяков червячных передач </w:t>
            </w:r>
          </w:p>
        </w:tc>
      </w:tr>
      <w:tr w:rsidR="000C580C" w:rsidRPr="00624270" w14:paraId="5926340D" w14:textId="77777777" w:rsidTr="00B15203">
        <w:trPr>
          <w:trHeight w:val="20"/>
        </w:trPr>
        <w:tc>
          <w:tcPr>
            <w:tcW w:w="879" w:type="pct"/>
            <w:vMerge/>
          </w:tcPr>
          <w:p w14:paraId="761C7D9A" w14:textId="77777777" w:rsidR="000C580C" w:rsidRPr="00624270" w:rsidRDefault="000C580C" w:rsidP="00840FC7"/>
        </w:tc>
        <w:tc>
          <w:tcPr>
            <w:tcW w:w="4121" w:type="pct"/>
          </w:tcPr>
          <w:p w14:paraId="3E0B78CD" w14:textId="7413B01A" w:rsidR="000C580C" w:rsidRPr="00624270" w:rsidRDefault="000C580C" w:rsidP="00AA5283">
            <w:pPr>
              <w:jc w:val="both"/>
            </w:pPr>
            <w:r w:rsidRPr="00624270">
              <w:t>Способы и приемы накатки трапецеидальных или полукруглых резьб ходовых винтов или червяков червячных передач</w:t>
            </w:r>
            <w:r w:rsidR="00A55FDA">
              <w:t xml:space="preserve"> </w:t>
            </w:r>
            <w:r w:rsidRPr="00624270">
              <w:t>на специализированных резьбонакатных станках</w:t>
            </w:r>
          </w:p>
        </w:tc>
      </w:tr>
      <w:tr w:rsidR="000C580C" w:rsidRPr="00624270" w14:paraId="31AB4986" w14:textId="77777777" w:rsidTr="00B15203">
        <w:trPr>
          <w:trHeight w:val="20"/>
        </w:trPr>
        <w:tc>
          <w:tcPr>
            <w:tcW w:w="879" w:type="pct"/>
            <w:vMerge/>
          </w:tcPr>
          <w:p w14:paraId="29A7BFEC" w14:textId="77777777" w:rsidR="000C580C" w:rsidRPr="00624270" w:rsidRDefault="000C580C" w:rsidP="00840FC7"/>
        </w:tc>
        <w:tc>
          <w:tcPr>
            <w:tcW w:w="4121" w:type="pct"/>
          </w:tcPr>
          <w:p w14:paraId="237A9B79" w14:textId="6EDCF0C7" w:rsidR="000C580C" w:rsidRPr="00624270" w:rsidRDefault="000C580C" w:rsidP="00AA5283">
            <w:pPr>
              <w:jc w:val="both"/>
            </w:pPr>
            <w:r w:rsidRPr="00624270">
              <w:t>Типовые режимы накатки трапецеидальных или полукруглых резьб ходовых винтов или червяков червячных передач</w:t>
            </w:r>
            <w:r w:rsidR="00A55FDA">
              <w:t xml:space="preserve"> </w:t>
            </w:r>
            <w:r w:rsidRPr="00624270">
              <w:t>на специализированных резьбонакатных станках</w:t>
            </w:r>
          </w:p>
        </w:tc>
      </w:tr>
      <w:tr w:rsidR="000C580C" w:rsidRPr="00624270" w14:paraId="1F07BE24" w14:textId="77777777" w:rsidTr="00B15203">
        <w:trPr>
          <w:trHeight w:val="20"/>
        </w:trPr>
        <w:tc>
          <w:tcPr>
            <w:tcW w:w="879" w:type="pct"/>
            <w:vMerge/>
          </w:tcPr>
          <w:p w14:paraId="133067FC" w14:textId="77777777" w:rsidR="000C580C" w:rsidRPr="00624270" w:rsidRDefault="000C580C" w:rsidP="00840FC7"/>
        </w:tc>
        <w:tc>
          <w:tcPr>
            <w:tcW w:w="4121" w:type="pct"/>
          </w:tcPr>
          <w:p w14:paraId="4311DAE8" w14:textId="77777777" w:rsidR="000C580C" w:rsidRPr="00624270" w:rsidRDefault="000C580C" w:rsidP="00AA5283">
            <w:pPr>
              <w:jc w:val="both"/>
            </w:pPr>
            <w:r w:rsidRPr="00624270">
              <w:t xml:space="preserve">Опасные и вредные производственные факторы, требования охраны труда, пожарной, промышленной, экологической и электробезопасности при выполнении работ на специализированных резьбонакатных станках для накатки трапецеидальных или полукруглых резьб ходовых винтов или червяков червячных передач </w:t>
            </w:r>
          </w:p>
        </w:tc>
      </w:tr>
      <w:tr w:rsidR="000C580C" w:rsidRPr="00624270" w14:paraId="71EE538A" w14:textId="77777777" w:rsidTr="00B15203">
        <w:trPr>
          <w:trHeight w:val="20"/>
        </w:trPr>
        <w:tc>
          <w:tcPr>
            <w:tcW w:w="879" w:type="pct"/>
            <w:vMerge/>
          </w:tcPr>
          <w:p w14:paraId="071625FA" w14:textId="77777777" w:rsidR="000C580C" w:rsidRPr="00624270" w:rsidRDefault="000C580C" w:rsidP="00840FC7"/>
        </w:tc>
        <w:tc>
          <w:tcPr>
            <w:tcW w:w="4121" w:type="pct"/>
          </w:tcPr>
          <w:p w14:paraId="77BB9274" w14:textId="77777777" w:rsidR="000C580C" w:rsidRPr="00624270" w:rsidRDefault="000C580C" w:rsidP="00AA5283">
            <w:pPr>
              <w:jc w:val="both"/>
            </w:pPr>
            <w:r w:rsidRPr="00624270">
              <w:t xml:space="preserve">Виды и правила применения средств индивидуальной и коллективной защиты при выполнении работ на специализированных резьбонакатных станках для накатки трапецеидальных или полукруглых резьб ходовых винтов или червяков червячных передач </w:t>
            </w:r>
          </w:p>
        </w:tc>
      </w:tr>
      <w:tr w:rsidR="000C580C" w:rsidRPr="00624270" w14:paraId="7D594612" w14:textId="77777777" w:rsidTr="00B15203">
        <w:trPr>
          <w:trHeight w:val="20"/>
        </w:trPr>
        <w:tc>
          <w:tcPr>
            <w:tcW w:w="879" w:type="pct"/>
            <w:vMerge/>
          </w:tcPr>
          <w:p w14:paraId="5F07C872" w14:textId="77777777" w:rsidR="000C580C" w:rsidRPr="00624270" w:rsidRDefault="000C580C" w:rsidP="00840FC7"/>
        </w:tc>
        <w:tc>
          <w:tcPr>
            <w:tcW w:w="4121" w:type="pct"/>
          </w:tcPr>
          <w:p w14:paraId="48A1AC3C" w14:textId="77777777" w:rsidR="000C580C" w:rsidRPr="00624270" w:rsidRDefault="000C580C" w:rsidP="00AA5283">
            <w:pPr>
              <w:jc w:val="both"/>
            </w:pPr>
            <w:r w:rsidRPr="00624270">
              <w:t xml:space="preserve">Порядок технического обслуживания специализированных резьбонакатных станков для накатки трапецеидальных или полукруглых резьб ходовых винтов или червяков червячных передач </w:t>
            </w:r>
          </w:p>
        </w:tc>
      </w:tr>
      <w:tr w:rsidR="000C580C" w:rsidRPr="00624270" w14:paraId="50AA60F4" w14:textId="77777777" w:rsidTr="00B15203">
        <w:trPr>
          <w:trHeight w:val="20"/>
        </w:trPr>
        <w:tc>
          <w:tcPr>
            <w:tcW w:w="879" w:type="pct"/>
            <w:vMerge/>
          </w:tcPr>
          <w:p w14:paraId="64E21D4B" w14:textId="77777777" w:rsidR="000C580C" w:rsidRPr="00624270" w:rsidRDefault="000C580C" w:rsidP="00840FC7"/>
        </w:tc>
        <w:tc>
          <w:tcPr>
            <w:tcW w:w="4121" w:type="pct"/>
          </w:tcPr>
          <w:p w14:paraId="518AB0B8" w14:textId="77777777" w:rsidR="000C580C" w:rsidRPr="00624270" w:rsidRDefault="000C580C" w:rsidP="00AA5283">
            <w:pPr>
              <w:jc w:val="both"/>
            </w:pPr>
            <w:r w:rsidRPr="00624270">
              <w:t xml:space="preserve">Порядок проверки исправности, работоспособности и точности специализированных резьбонакатных станков для накатки трапецеидальных или полукруглых резьб ходовых винтов или червяков червячных передач </w:t>
            </w:r>
          </w:p>
        </w:tc>
      </w:tr>
      <w:tr w:rsidR="000C580C" w:rsidRPr="00624270" w14:paraId="56249E93" w14:textId="77777777" w:rsidTr="00B15203">
        <w:trPr>
          <w:trHeight w:val="20"/>
        </w:trPr>
        <w:tc>
          <w:tcPr>
            <w:tcW w:w="879" w:type="pct"/>
            <w:vMerge/>
          </w:tcPr>
          <w:p w14:paraId="33564FE0" w14:textId="77777777" w:rsidR="000C580C" w:rsidRPr="00624270" w:rsidRDefault="000C580C" w:rsidP="00840FC7"/>
        </w:tc>
        <w:tc>
          <w:tcPr>
            <w:tcW w:w="4121" w:type="pct"/>
          </w:tcPr>
          <w:p w14:paraId="1143190C" w14:textId="77777777" w:rsidR="000C580C" w:rsidRPr="00624270" w:rsidRDefault="000C580C" w:rsidP="00AA5283">
            <w:pPr>
              <w:jc w:val="both"/>
            </w:pPr>
            <w:r w:rsidRPr="00624270">
              <w:t xml:space="preserve">Перечень и содержание регламентных работ по техническому обслуживанию специализированных резьбонакатных станков для накатки трапецеидальных или полукруглых резьб ходовых винтов или червяков червячных передач </w:t>
            </w:r>
          </w:p>
        </w:tc>
      </w:tr>
      <w:tr w:rsidR="000C580C" w:rsidRPr="00624270" w14:paraId="7A4E0E23" w14:textId="77777777" w:rsidTr="00B15203">
        <w:trPr>
          <w:trHeight w:val="20"/>
        </w:trPr>
        <w:tc>
          <w:tcPr>
            <w:tcW w:w="879" w:type="pct"/>
            <w:vMerge/>
          </w:tcPr>
          <w:p w14:paraId="55E4569A" w14:textId="77777777" w:rsidR="000C580C" w:rsidRPr="00624270" w:rsidRDefault="000C580C" w:rsidP="00840FC7"/>
        </w:tc>
        <w:tc>
          <w:tcPr>
            <w:tcW w:w="4121" w:type="pct"/>
          </w:tcPr>
          <w:p w14:paraId="33DB2CAF" w14:textId="08B16B71" w:rsidR="000C580C" w:rsidRPr="00624270" w:rsidRDefault="000C580C" w:rsidP="00AA5283">
            <w:pPr>
              <w:jc w:val="both"/>
            </w:pPr>
            <w:r w:rsidRPr="00624270">
              <w:t>Способы и приемы очистки специализированных резьбонакатных станков для накатки трапецеидальных или полукруглых резьб ходовых винтов или червяков червячных передач</w:t>
            </w:r>
            <w:r w:rsidR="00A55FDA">
              <w:t xml:space="preserve"> </w:t>
            </w:r>
            <w:r w:rsidRPr="00624270">
              <w:t>от пыли, стружки, масляных пятен</w:t>
            </w:r>
          </w:p>
        </w:tc>
      </w:tr>
      <w:tr w:rsidR="000C580C" w:rsidRPr="00624270" w14:paraId="2A0DE519" w14:textId="77777777" w:rsidTr="00B15203">
        <w:trPr>
          <w:trHeight w:val="20"/>
        </w:trPr>
        <w:tc>
          <w:tcPr>
            <w:tcW w:w="879" w:type="pct"/>
            <w:vMerge/>
          </w:tcPr>
          <w:p w14:paraId="1F814961" w14:textId="77777777" w:rsidR="000C580C" w:rsidRPr="00624270" w:rsidRDefault="000C580C" w:rsidP="00840FC7"/>
        </w:tc>
        <w:tc>
          <w:tcPr>
            <w:tcW w:w="4121" w:type="pct"/>
          </w:tcPr>
          <w:p w14:paraId="3DE8E109" w14:textId="77777777" w:rsidR="000C580C" w:rsidRPr="00624270" w:rsidRDefault="000C580C" w:rsidP="00AA5283">
            <w:pPr>
              <w:jc w:val="both"/>
            </w:pPr>
            <w:r w:rsidRPr="00624270">
              <w:t xml:space="preserve">Схемы смазки специализированных резьбонакатных станков для накатки трапецеидальных или полукруглых резьб ходовых винтов или червяков червячных передач </w:t>
            </w:r>
          </w:p>
        </w:tc>
      </w:tr>
      <w:tr w:rsidR="000C580C" w:rsidRPr="00624270" w14:paraId="5E4ABE7D" w14:textId="77777777" w:rsidTr="00B15203">
        <w:trPr>
          <w:trHeight w:val="20"/>
        </w:trPr>
        <w:tc>
          <w:tcPr>
            <w:tcW w:w="879" w:type="pct"/>
            <w:vMerge/>
          </w:tcPr>
          <w:p w14:paraId="721AA6DA" w14:textId="77777777" w:rsidR="000C580C" w:rsidRPr="00624270" w:rsidRDefault="000C580C" w:rsidP="00840FC7"/>
        </w:tc>
        <w:tc>
          <w:tcPr>
            <w:tcW w:w="4121" w:type="pct"/>
          </w:tcPr>
          <w:p w14:paraId="037FF0EF" w14:textId="01BDECE1" w:rsidR="000C580C" w:rsidRPr="00624270" w:rsidRDefault="000C580C" w:rsidP="00AA5283">
            <w:pPr>
              <w:jc w:val="both"/>
            </w:pPr>
            <w:r w:rsidRPr="00624270">
              <w:t>Критерии износа инструментов для накатки трапецеидальных или полукруглых резьб ходовых винтов или червяков червячных передач</w:t>
            </w:r>
            <w:r w:rsidR="00A55FDA">
              <w:t xml:space="preserve"> </w:t>
            </w:r>
            <w:r w:rsidRPr="00624270">
              <w:t>на специализированных резьбонакатных станках</w:t>
            </w:r>
          </w:p>
        </w:tc>
      </w:tr>
      <w:tr w:rsidR="000C580C" w:rsidRPr="00624270" w14:paraId="028084C2" w14:textId="77777777" w:rsidTr="00B15203">
        <w:trPr>
          <w:trHeight w:val="20"/>
        </w:trPr>
        <w:tc>
          <w:tcPr>
            <w:tcW w:w="879" w:type="pct"/>
            <w:vMerge/>
          </w:tcPr>
          <w:p w14:paraId="747AAE0E" w14:textId="77777777" w:rsidR="000C580C" w:rsidRPr="00624270" w:rsidRDefault="000C580C" w:rsidP="00840FC7"/>
        </w:tc>
        <w:tc>
          <w:tcPr>
            <w:tcW w:w="4121" w:type="pct"/>
          </w:tcPr>
          <w:p w14:paraId="21743777" w14:textId="77777777" w:rsidR="000C580C" w:rsidRPr="00624270" w:rsidRDefault="000C580C" w:rsidP="00AA5283">
            <w:pPr>
              <w:jc w:val="both"/>
            </w:pPr>
            <w:r w:rsidRPr="00624270">
              <w:t>Основные свойства и маркировка инструментальных материалов</w:t>
            </w:r>
          </w:p>
        </w:tc>
      </w:tr>
      <w:tr w:rsidR="000C580C" w:rsidRPr="00624270" w14:paraId="01F0AFFB" w14:textId="77777777" w:rsidTr="00B15203">
        <w:trPr>
          <w:trHeight w:val="20"/>
        </w:trPr>
        <w:tc>
          <w:tcPr>
            <w:tcW w:w="879" w:type="pct"/>
            <w:vMerge/>
          </w:tcPr>
          <w:p w14:paraId="1771C69E" w14:textId="77777777" w:rsidR="000C580C" w:rsidRPr="00624270" w:rsidRDefault="000C580C" w:rsidP="00840FC7"/>
        </w:tc>
        <w:tc>
          <w:tcPr>
            <w:tcW w:w="4121" w:type="pct"/>
          </w:tcPr>
          <w:p w14:paraId="02DD6176" w14:textId="2D7DB3A0" w:rsidR="000C580C" w:rsidRPr="00624270" w:rsidRDefault="000C580C" w:rsidP="00AA5283">
            <w:pPr>
              <w:jc w:val="both"/>
            </w:pPr>
            <w:r w:rsidRPr="00624270">
              <w:t>Инструменты, используемые на специализированных резьбонакатных станках для накатки трапецеидальных или полукруглых резьб ходовых винтов или червяков червячных передач: виды, конструкции, назначение, геометрические параметры, правила эксплуатации и технологические возможности</w:t>
            </w:r>
          </w:p>
        </w:tc>
      </w:tr>
      <w:tr w:rsidR="000C580C" w:rsidRPr="00624270" w14:paraId="3184EFA5" w14:textId="77777777" w:rsidTr="00B15203">
        <w:trPr>
          <w:trHeight w:val="20"/>
        </w:trPr>
        <w:tc>
          <w:tcPr>
            <w:tcW w:w="879" w:type="pct"/>
            <w:vMerge/>
          </w:tcPr>
          <w:p w14:paraId="099BE7F0" w14:textId="77777777" w:rsidR="000C580C" w:rsidRPr="00624270" w:rsidRDefault="000C580C" w:rsidP="00840FC7"/>
        </w:tc>
        <w:tc>
          <w:tcPr>
            <w:tcW w:w="4121" w:type="pct"/>
          </w:tcPr>
          <w:p w14:paraId="3D1D8BB2" w14:textId="3DB2ADB2" w:rsidR="000C580C" w:rsidRPr="00624270" w:rsidRDefault="000C580C" w:rsidP="00AA5283">
            <w:pPr>
              <w:jc w:val="both"/>
            </w:pPr>
            <w:r w:rsidRPr="00624270">
              <w:t>Универсальные приспособления, используемые на специализированных резьбонакатных станках для накатки трапецеидальных или полукруглых резьб ходовых винтов или червяков червячных передач: виды, конструкции, назначение, параметры и правила эксплуатации</w:t>
            </w:r>
          </w:p>
        </w:tc>
      </w:tr>
      <w:tr w:rsidR="000C580C" w:rsidRPr="00624270" w14:paraId="274ED40E" w14:textId="77777777" w:rsidTr="00B15203">
        <w:trPr>
          <w:trHeight w:val="20"/>
        </w:trPr>
        <w:tc>
          <w:tcPr>
            <w:tcW w:w="879" w:type="pct"/>
            <w:vMerge/>
          </w:tcPr>
          <w:p w14:paraId="2D242E0F" w14:textId="77777777" w:rsidR="000C580C" w:rsidRPr="00624270" w:rsidRDefault="000C580C" w:rsidP="00840FC7"/>
        </w:tc>
        <w:tc>
          <w:tcPr>
            <w:tcW w:w="4121" w:type="pct"/>
          </w:tcPr>
          <w:p w14:paraId="6007D3A2" w14:textId="77777777" w:rsidR="000C580C" w:rsidRPr="00624270" w:rsidRDefault="000C580C" w:rsidP="00AA5283">
            <w:pPr>
              <w:jc w:val="both"/>
            </w:pPr>
            <w:r w:rsidRPr="00624270">
              <w:t xml:space="preserve">Состав работ по техническому обслуживанию приспособлений на </w:t>
            </w:r>
            <w:r w:rsidRPr="00624270">
              <w:lastRenderedPageBreak/>
              <w:t xml:space="preserve">специализированных резьбонакатных станках для накатки трапецеидальных или полукруглых резьб ходовых винтов или червяков червячных передач </w:t>
            </w:r>
          </w:p>
        </w:tc>
      </w:tr>
      <w:tr w:rsidR="000C580C" w:rsidRPr="00624270" w14:paraId="29CC1B84" w14:textId="77777777" w:rsidTr="00B15203">
        <w:trPr>
          <w:trHeight w:val="20"/>
        </w:trPr>
        <w:tc>
          <w:tcPr>
            <w:tcW w:w="879" w:type="pct"/>
            <w:vMerge/>
          </w:tcPr>
          <w:p w14:paraId="1629EDA3" w14:textId="77777777" w:rsidR="000C580C" w:rsidRPr="00624270" w:rsidRDefault="000C580C" w:rsidP="00840FC7"/>
        </w:tc>
        <w:tc>
          <w:tcPr>
            <w:tcW w:w="4121" w:type="pct"/>
          </w:tcPr>
          <w:p w14:paraId="618E43CE" w14:textId="77777777" w:rsidR="000C580C" w:rsidRPr="00624270" w:rsidRDefault="000C580C" w:rsidP="00AA5283">
            <w:pPr>
              <w:jc w:val="both"/>
            </w:pPr>
            <w:r w:rsidRPr="00624270">
              <w:t xml:space="preserve">Порядок поднастройки специализированных резьбонакатных станков для накатки трапецеидальных или полукруглых резьб ходовых винтов или червяков червячных передач </w:t>
            </w:r>
          </w:p>
        </w:tc>
      </w:tr>
      <w:tr w:rsidR="000C580C" w:rsidRPr="00624270" w14:paraId="24193205" w14:textId="77777777" w:rsidTr="00B15203">
        <w:trPr>
          <w:trHeight w:val="20"/>
        </w:trPr>
        <w:tc>
          <w:tcPr>
            <w:tcW w:w="879" w:type="pct"/>
          </w:tcPr>
          <w:p w14:paraId="16485D17" w14:textId="77777777" w:rsidR="000C580C" w:rsidRPr="00624270" w:rsidRDefault="000C580C" w:rsidP="00840FC7">
            <w:r w:rsidRPr="00624270">
              <w:t>Другие характеристики</w:t>
            </w:r>
          </w:p>
        </w:tc>
        <w:tc>
          <w:tcPr>
            <w:tcW w:w="4121" w:type="pct"/>
          </w:tcPr>
          <w:p w14:paraId="7127EF6E" w14:textId="06665A02" w:rsidR="000C580C" w:rsidRPr="00624270" w:rsidRDefault="00E92129" w:rsidP="00AA5283">
            <w:pPr>
              <w:jc w:val="both"/>
            </w:pPr>
            <w:r>
              <w:t>–</w:t>
            </w:r>
          </w:p>
        </w:tc>
      </w:tr>
    </w:tbl>
    <w:p w14:paraId="3F18C660" w14:textId="77777777" w:rsidR="00F418E9" w:rsidRPr="00684865" w:rsidRDefault="00F418E9" w:rsidP="00BA12DC">
      <w:pPr>
        <w:rPr>
          <w:b/>
          <w:bCs w:val="0"/>
        </w:rPr>
      </w:pPr>
    </w:p>
    <w:p w14:paraId="19DC268F" w14:textId="6D2EFFD0" w:rsidR="00E73A89" w:rsidRDefault="00E73A89" w:rsidP="00BA12DC">
      <w:pPr>
        <w:rPr>
          <w:b/>
          <w:bCs w:val="0"/>
        </w:rPr>
      </w:pPr>
      <w:r w:rsidRPr="00BA12DC">
        <w:rPr>
          <w:b/>
          <w:bCs w:val="0"/>
        </w:rPr>
        <w:t>3.</w:t>
      </w:r>
      <w:r w:rsidR="00B417B8" w:rsidRPr="00BA12DC">
        <w:rPr>
          <w:b/>
          <w:bCs w:val="0"/>
          <w:lang w:val="en-US"/>
        </w:rPr>
        <w:t>4</w:t>
      </w:r>
      <w:r w:rsidRPr="00BA12DC">
        <w:rPr>
          <w:b/>
          <w:bCs w:val="0"/>
        </w:rPr>
        <w:t>.</w:t>
      </w:r>
      <w:r w:rsidR="00A348BE" w:rsidRPr="00BA12DC">
        <w:rPr>
          <w:b/>
          <w:bCs w:val="0"/>
          <w:lang w:val="en-US"/>
        </w:rPr>
        <w:t>2</w:t>
      </w:r>
      <w:r w:rsidRPr="00BA12DC">
        <w:rPr>
          <w:b/>
          <w:bCs w:val="0"/>
        </w:rPr>
        <w:t>. Трудовая функция</w:t>
      </w:r>
    </w:p>
    <w:p w14:paraId="0A6624E2" w14:textId="77777777" w:rsidR="00F418E9" w:rsidRPr="00684865" w:rsidRDefault="00F418E9" w:rsidP="00BA12DC">
      <w:pPr>
        <w:rPr>
          <w:b/>
          <w:bCs w:val="0"/>
        </w:rPr>
      </w:pPr>
    </w:p>
    <w:tbl>
      <w:tblPr>
        <w:tblW w:w="5000" w:type="pct"/>
        <w:jc w:val="center"/>
        <w:tblLook w:val="01E0" w:firstRow="1" w:lastRow="1" w:firstColumn="1" w:lastColumn="1" w:noHBand="0" w:noVBand="0"/>
      </w:tblPr>
      <w:tblGrid>
        <w:gridCol w:w="1482"/>
        <w:gridCol w:w="5507"/>
        <w:gridCol w:w="552"/>
        <w:gridCol w:w="876"/>
        <w:gridCol w:w="1447"/>
        <w:gridCol w:w="336"/>
      </w:tblGrid>
      <w:tr w:rsidR="00A348BE" w:rsidRPr="00CC4257" w14:paraId="6A96A572" w14:textId="77777777" w:rsidTr="009E5DA9">
        <w:trPr>
          <w:jc w:val="center"/>
        </w:trPr>
        <w:tc>
          <w:tcPr>
            <w:tcW w:w="786" w:type="pct"/>
            <w:tcBorders>
              <w:right w:val="single" w:sz="4" w:space="0" w:color="808080"/>
            </w:tcBorders>
            <w:vAlign w:val="center"/>
          </w:tcPr>
          <w:p w14:paraId="2DC0048E" w14:textId="1BB2AC34" w:rsidR="00A348BE" w:rsidRPr="00CC4257" w:rsidRDefault="008232B5" w:rsidP="00A348BE">
            <w:r w:rsidRPr="008232B5">
              <w:rPr>
                <w:sz w:val="20"/>
              </w:rPr>
              <w:t>Наименование</w:t>
            </w:r>
          </w:p>
        </w:tc>
        <w:tc>
          <w:tcPr>
            <w:tcW w:w="2758" w:type="pct"/>
            <w:tcBorders>
              <w:top w:val="single" w:sz="4" w:space="0" w:color="808080"/>
              <w:left w:val="single" w:sz="4" w:space="0" w:color="808080"/>
              <w:bottom w:val="single" w:sz="4" w:space="0" w:color="808080"/>
              <w:right w:val="single" w:sz="4" w:space="0" w:color="808080"/>
            </w:tcBorders>
          </w:tcPr>
          <w:p w14:paraId="3A7B95CD" w14:textId="68AEEFB0" w:rsidR="00A348BE" w:rsidRPr="00CC4257" w:rsidRDefault="00315BF9" w:rsidP="00A348BE">
            <w:r>
              <w:t>Контроль качества винтовых поверхностей до 4‑го класса точности ходовых винтов скольжения, или винтовых поверхностей до класса точности Р5 (Т5) ходовых винтов качения, или винтовых поверхностей червяков червячных передач до 7‑й степени точности</w:t>
            </w:r>
            <w:r w:rsidR="00A348BE" w:rsidRPr="00FC0889">
              <w:t xml:space="preserve"> с шероховатостью </w:t>
            </w:r>
            <w:r w:rsidR="00A348BE">
              <w:t xml:space="preserve">до </w:t>
            </w:r>
            <w:r w:rsidR="00AA5283">
              <w:rPr>
                <w:lang w:val="en-US"/>
              </w:rPr>
              <w:t>Ra </w:t>
            </w:r>
            <w:r w:rsidR="00A348BE" w:rsidRPr="00EF799D">
              <w:t>0</w:t>
            </w:r>
            <w:r w:rsidR="00A348BE">
              <w:t>,4</w:t>
            </w:r>
            <w:r w:rsidR="00AA5283">
              <w:t> мкм</w:t>
            </w:r>
          </w:p>
        </w:tc>
        <w:tc>
          <w:tcPr>
            <w:tcW w:w="152" w:type="pct"/>
            <w:tcBorders>
              <w:left w:val="single" w:sz="4" w:space="0" w:color="808080"/>
              <w:right w:val="single" w:sz="4" w:space="0" w:color="808080"/>
            </w:tcBorders>
            <w:vAlign w:val="center"/>
          </w:tcPr>
          <w:p w14:paraId="322EA7A0" w14:textId="572F9CD4" w:rsidR="00A348BE" w:rsidRPr="00CC4257" w:rsidRDefault="00AA5283" w:rsidP="00AA5283">
            <w:pPr>
              <w:jc w:val="center"/>
            </w:pPr>
            <w:r w:rsidRPr="00AA5283">
              <w:rPr>
                <w:sz w:val="20"/>
              </w:rPr>
              <w:t>Код</w:t>
            </w:r>
          </w:p>
        </w:tc>
        <w:tc>
          <w:tcPr>
            <w:tcW w:w="429" w:type="pct"/>
            <w:tcBorders>
              <w:top w:val="single" w:sz="4" w:space="0" w:color="808080"/>
              <w:left w:val="single" w:sz="4" w:space="0" w:color="808080"/>
              <w:bottom w:val="single" w:sz="4" w:space="0" w:color="808080"/>
              <w:right w:val="single" w:sz="4" w:space="0" w:color="808080"/>
            </w:tcBorders>
            <w:vAlign w:val="center"/>
          </w:tcPr>
          <w:p w14:paraId="42E169E9" w14:textId="51A8E35E" w:rsidR="00A348BE" w:rsidRPr="00CC4257" w:rsidRDefault="00E92129" w:rsidP="00AA5283">
            <w:pPr>
              <w:jc w:val="center"/>
            </w:pPr>
            <w:r>
              <w:rPr>
                <w:lang w:val="en-US"/>
              </w:rPr>
              <w:t>D</w:t>
            </w:r>
            <w:r w:rsidR="00A348BE" w:rsidRPr="00CC4257">
              <w:t>/02.</w:t>
            </w:r>
            <w:r w:rsidR="002219D2">
              <w:t>4</w:t>
            </w:r>
          </w:p>
        </w:tc>
        <w:tc>
          <w:tcPr>
            <w:tcW w:w="709" w:type="pct"/>
            <w:tcBorders>
              <w:left w:val="single" w:sz="4" w:space="0" w:color="808080"/>
              <w:right w:val="single" w:sz="4" w:space="0" w:color="808080"/>
            </w:tcBorders>
            <w:vAlign w:val="center"/>
          </w:tcPr>
          <w:p w14:paraId="5CA8DFBE" w14:textId="13BA8AA4" w:rsidR="00A348BE" w:rsidRPr="00CC4257" w:rsidRDefault="00AA5283" w:rsidP="00AA5283">
            <w:pPr>
              <w:jc w:val="center"/>
              <w:rPr>
                <w:vertAlign w:val="superscript"/>
              </w:rPr>
            </w:pPr>
            <w:r w:rsidRPr="00AA5283">
              <w:rPr>
                <w:sz w:val="20"/>
              </w:rPr>
              <w:t>Уровень (подуровень) квалификации</w:t>
            </w:r>
          </w:p>
        </w:tc>
        <w:tc>
          <w:tcPr>
            <w:tcW w:w="165" w:type="pct"/>
            <w:tcBorders>
              <w:top w:val="single" w:sz="4" w:space="0" w:color="808080"/>
              <w:left w:val="single" w:sz="4" w:space="0" w:color="808080"/>
              <w:bottom w:val="single" w:sz="4" w:space="0" w:color="808080"/>
              <w:right w:val="single" w:sz="4" w:space="0" w:color="808080"/>
            </w:tcBorders>
            <w:vAlign w:val="center"/>
          </w:tcPr>
          <w:p w14:paraId="559C5C88" w14:textId="65BF2532" w:rsidR="00A348BE" w:rsidRPr="00CC4257" w:rsidRDefault="002219D2" w:rsidP="00AA5283">
            <w:pPr>
              <w:jc w:val="center"/>
            </w:pPr>
            <w:r>
              <w:t>4</w:t>
            </w:r>
          </w:p>
        </w:tc>
      </w:tr>
    </w:tbl>
    <w:p w14:paraId="1ECEE7A3" w14:textId="77777777" w:rsidR="00E73A89" w:rsidRPr="00684865" w:rsidRDefault="00E73A89" w:rsidP="00E73A89"/>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831"/>
        <w:gridCol w:w="8364"/>
      </w:tblGrid>
      <w:tr w:rsidR="00EF799D" w:rsidRPr="00CC4257" w14:paraId="3641AFE5" w14:textId="77777777" w:rsidTr="00AA5283">
        <w:trPr>
          <w:trHeight w:val="227"/>
        </w:trPr>
        <w:tc>
          <w:tcPr>
            <w:tcW w:w="898" w:type="pct"/>
            <w:vMerge w:val="restart"/>
          </w:tcPr>
          <w:p w14:paraId="029929D1" w14:textId="77777777" w:rsidR="00EF799D" w:rsidRPr="00CC4257" w:rsidRDefault="00EF799D" w:rsidP="00EF799D">
            <w:r w:rsidRPr="00CC4257">
              <w:t>Трудовые действия</w:t>
            </w:r>
          </w:p>
        </w:tc>
        <w:tc>
          <w:tcPr>
            <w:tcW w:w="4102" w:type="pct"/>
          </w:tcPr>
          <w:p w14:paraId="48E5E2FC" w14:textId="4903E0E4" w:rsidR="00EF799D" w:rsidRPr="00CC4257" w:rsidRDefault="00EF799D" w:rsidP="00AA5283">
            <w:pPr>
              <w:jc w:val="both"/>
            </w:pPr>
            <w:r>
              <w:t>Установление последовательности</w:t>
            </w:r>
            <w:r w:rsidRPr="00275E3F">
              <w:t xml:space="preserve"> контроля </w:t>
            </w:r>
            <w:r>
              <w:t xml:space="preserve">трапецеидальной резьбы </w:t>
            </w:r>
            <w:r w:rsidRPr="00624270">
              <w:t>до 4</w:t>
            </w:r>
            <w:r w:rsidR="00AA5283">
              <w:t>‑й</w:t>
            </w:r>
            <w:r w:rsidRPr="00624270">
              <w:t xml:space="preserve"> степени точности ходовых винтов скольжения</w:t>
            </w:r>
            <w:r>
              <w:t xml:space="preserve"> с шероховатостью поверхностей</w:t>
            </w:r>
            <w:r w:rsidRPr="00275E3F">
              <w:t xml:space="preserve"> до </w:t>
            </w:r>
            <w:r w:rsidR="00AA5283">
              <w:t>Ra </w:t>
            </w:r>
            <w:r>
              <w:t>0</w:t>
            </w:r>
            <w:r w:rsidRPr="00275E3F">
              <w:t>,</w:t>
            </w:r>
            <w:r>
              <w:t>4</w:t>
            </w:r>
            <w:r w:rsidR="00AA5283">
              <w:t> мкм</w:t>
            </w:r>
          </w:p>
        </w:tc>
      </w:tr>
      <w:tr w:rsidR="009E03FE" w:rsidRPr="00CC4257" w14:paraId="06F4646C" w14:textId="77777777" w:rsidTr="00AA5283">
        <w:trPr>
          <w:trHeight w:val="227"/>
        </w:trPr>
        <w:tc>
          <w:tcPr>
            <w:tcW w:w="898" w:type="pct"/>
            <w:vMerge/>
          </w:tcPr>
          <w:p w14:paraId="11FABE79" w14:textId="77777777" w:rsidR="009E03FE" w:rsidRPr="00CC4257" w:rsidRDefault="009E03FE" w:rsidP="009E03FE"/>
        </w:tc>
        <w:tc>
          <w:tcPr>
            <w:tcW w:w="4102" w:type="pct"/>
          </w:tcPr>
          <w:p w14:paraId="5B69DA9B" w14:textId="47FE319E" w:rsidR="009E03FE" w:rsidRDefault="009E03FE" w:rsidP="00AA5283">
            <w:pPr>
              <w:jc w:val="both"/>
            </w:pPr>
            <w:r>
              <w:t>Установление последовательности</w:t>
            </w:r>
            <w:r w:rsidRPr="00275E3F">
              <w:t xml:space="preserve"> контроля</w:t>
            </w:r>
            <w:r w:rsidR="00A55FDA">
              <w:t xml:space="preserve"> </w:t>
            </w:r>
            <w:r w:rsidRPr="00624270">
              <w:t>полукруглой резьбы до класса точности Р5 (Т5) ходовых винтов качения</w:t>
            </w:r>
            <w:r>
              <w:t xml:space="preserve"> с шероховатостью поверхностей</w:t>
            </w:r>
            <w:r w:rsidRPr="00275E3F">
              <w:t xml:space="preserve"> до </w:t>
            </w:r>
            <w:r w:rsidR="00AA5283">
              <w:t>Ra </w:t>
            </w:r>
            <w:r>
              <w:t>0</w:t>
            </w:r>
            <w:r w:rsidRPr="00275E3F">
              <w:t>,</w:t>
            </w:r>
            <w:r>
              <w:t>4</w:t>
            </w:r>
            <w:r w:rsidR="00AA5283">
              <w:t> мкм</w:t>
            </w:r>
          </w:p>
        </w:tc>
      </w:tr>
      <w:tr w:rsidR="009E03FE" w:rsidRPr="00CC4257" w14:paraId="463A6463" w14:textId="77777777" w:rsidTr="00AA5283">
        <w:trPr>
          <w:trHeight w:val="227"/>
        </w:trPr>
        <w:tc>
          <w:tcPr>
            <w:tcW w:w="898" w:type="pct"/>
            <w:vMerge/>
          </w:tcPr>
          <w:p w14:paraId="1D80DC43" w14:textId="77777777" w:rsidR="009E03FE" w:rsidRPr="00CC4257" w:rsidRDefault="009E03FE" w:rsidP="009E03FE"/>
        </w:tc>
        <w:tc>
          <w:tcPr>
            <w:tcW w:w="4102" w:type="pct"/>
          </w:tcPr>
          <w:p w14:paraId="738EBECB" w14:textId="2479AA93" w:rsidR="009E03FE" w:rsidRDefault="009E03FE" w:rsidP="00AA5283">
            <w:pPr>
              <w:jc w:val="both"/>
            </w:pPr>
            <w:r>
              <w:t>Установление последовательности</w:t>
            </w:r>
            <w:r w:rsidRPr="00275E3F">
              <w:t xml:space="preserve"> контроля </w:t>
            </w:r>
            <w:r w:rsidRPr="00624270">
              <w:t>червяков червячных передач до 7</w:t>
            </w:r>
            <w:r w:rsidR="00AA5283">
              <w:t>‑й</w:t>
            </w:r>
            <w:r w:rsidRPr="00624270">
              <w:t xml:space="preserve"> степени точности</w:t>
            </w:r>
            <w:r>
              <w:t xml:space="preserve"> с шероховатостью поверхностей</w:t>
            </w:r>
            <w:r w:rsidRPr="00275E3F">
              <w:t xml:space="preserve"> до </w:t>
            </w:r>
            <w:r w:rsidR="00AA5283">
              <w:t>Ra </w:t>
            </w:r>
            <w:r>
              <w:t>0</w:t>
            </w:r>
            <w:r w:rsidRPr="00275E3F">
              <w:t>,</w:t>
            </w:r>
            <w:r>
              <w:t>4</w:t>
            </w:r>
            <w:r w:rsidR="00AA5283">
              <w:t> мкм</w:t>
            </w:r>
          </w:p>
        </w:tc>
      </w:tr>
      <w:tr w:rsidR="009E03FE" w:rsidRPr="00CC4257" w14:paraId="502A8284" w14:textId="77777777" w:rsidTr="00AA5283">
        <w:trPr>
          <w:trHeight w:val="227"/>
        </w:trPr>
        <w:tc>
          <w:tcPr>
            <w:tcW w:w="898" w:type="pct"/>
            <w:vMerge/>
          </w:tcPr>
          <w:p w14:paraId="386647D2" w14:textId="77777777" w:rsidR="009E03FE" w:rsidRPr="00CC4257" w:rsidRDefault="009E03FE" w:rsidP="009E03FE"/>
        </w:tc>
        <w:tc>
          <w:tcPr>
            <w:tcW w:w="4102" w:type="pct"/>
          </w:tcPr>
          <w:p w14:paraId="46DE1077" w14:textId="79ABC309" w:rsidR="009E03FE" w:rsidRPr="00275E3F" w:rsidRDefault="009E03FE" w:rsidP="00AA5283">
            <w:pPr>
              <w:jc w:val="both"/>
            </w:pPr>
            <w:r w:rsidRPr="00275E3F">
              <w:t>Выявление внешних дефектов</w:t>
            </w:r>
            <w:r>
              <w:t xml:space="preserve"> винтовых поверхностей ходовых винтов или </w:t>
            </w:r>
            <w:r w:rsidRPr="00624270">
              <w:t>червяков червячных передач</w:t>
            </w:r>
            <w:r>
              <w:t xml:space="preserve"> после обработки на профиленакатных станках</w:t>
            </w:r>
          </w:p>
        </w:tc>
      </w:tr>
      <w:tr w:rsidR="009E03FE" w:rsidRPr="00CC4257" w14:paraId="3CA0D65E" w14:textId="77777777" w:rsidTr="00AA5283">
        <w:trPr>
          <w:trHeight w:val="227"/>
        </w:trPr>
        <w:tc>
          <w:tcPr>
            <w:tcW w:w="898" w:type="pct"/>
            <w:vMerge/>
          </w:tcPr>
          <w:p w14:paraId="45D43047" w14:textId="77777777" w:rsidR="009E03FE" w:rsidRPr="00CC4257" w:rsidRDefault="009E03FE" w:rsidP="009E03FE"/>
        </w:tc>
        <w:tc>
          <w:tcPr>
            <w:tcW w:w="4102" w:type="pct"/>
          </w:tcPr>
          <w:p w14:paraId="784CFD5D" w14:textId="66D34CA1" w:rsidR="009E03FE" w:rsidRPr="00275E3F" w:rsidRDefault="009E03FE" w:rsidP="00AA5283">
            <w:pPr>
              <w:jc w:val="both"/>
            </w:pPr>
            <w:r w:rsidRPr="00275E3F">
              <w:t xml:space="preserve">Получение средств измерения </w:t>
            </w:r>
            <w:r w:rsidR="00315BF9">
              <w:t>и (или)</w:t>
            </w:r>
            <w:r w:rsidRPr="00275E3F">
              <w:t xml:space="preserve"> контроля </w:t>
            </w:r>
            <w:r>
              <w:t>параметров</w:t>
            </w:r>
            <w:r w:rsidRPr="00275E3F">
              <w:t xml:space="preserve"> </w:t>
            </w:r>
            <w:r>
              <w:t xml:space="preserve">трапецеидальной резьбы </w:t>
            </w:r>
            <w:r w:rsidRPr="00624270">
              <w:t>до 4</w:t>
            </w:r>
            <w:r w:rsidR="00AA5283">
              <w:t>‑й</w:t>
            </w:r>
            <w:r w:rsidRPr="00624270">
              <w:t xml:space="preserve"> степени точности ходовых винтов скольжения</w:t>
            </w:r>
          </w:p>
        </w:tc>
      </w:tr>
      <w:tr w:rsidR="009E03FE" w:rsidRPr="00CC4257" w14:paraId="6921C78B" w14:textId="77777777" w:rsidTr="00AA5283">
        <w:trPr>
          <w:trHeight w:val="227"/>
        </w:trPr>
        <w:tc>
          <w:tcPr>
            <w:tcW w:w="898" w:type="pct"/>
            <w:vMerge/>
          </w:tcPr>
          <w:p w14:paraId="0BE52BC7" w14:textId="77777777" w:rsidR="009E03FE" w:rsidRPr="00CC4257" w:rsidRDefault="009E03FE" w:rsidP="009E03FE"/>
        </w:tc>
        <w:tc>
          <w:tcPr>
            <w:tcW w:w="4102" w:type="pct"/>
          </w:tcPr>
          <w:p w14:paraId="71CD3972" w14:textId="6550530C" w:rsidR="009E03FE" w:rsidRPr="00275E3F" w:rsidRDefault="009E03FE" w:rsidP="00AA5283">
            <w:pPr>
              <w:jc w:val="both"/>
            </w:pPr>
            <w:r w:rsidRPr="00275E3F">
              <w:t xml:space="preserve">Получение средств измерения </w:t>
            </w:r>
            <w:r w:rsidR="00315BF9">
              <w:t>и (или)</w:t>
            </w:r>
            <w:r w:rsidRPr="00275E3F">
              <w:t xml:space="preserve"> контроля </w:t>
            </w:r>
            <w:r>
              <w:t>параметров</w:t>
            </w:r>
            <w:r w:rsidRPr="00275E3F">
              <w:t xml:space="preserve"> </w:t>
            </w:r>
            <w:r w:rsidRPr="00624270">
              <w:t>полукруглой резьбы до класса точности Р5 (Т5) ходовых винтов качения</w:t>
            </w:r>
          </w:p>
        </w:tc>
      </w:tr>
      <w:tr w:rsidR="009E03FE" w:rsidRPr="00CC4257" w14:paraId="4CB868B9" w14:textId="77777777" w:rsidTr="00AA5283">
        <w:trPr>
          <w:trHeight w:val="227"/>
        </w:trPr>
        <w:tc>
          <w:tcPr>
            <w:tcW w:w="898" w:type="pct"/>
            <w:vMerge/>
          </w:tcPr>
          <w:p w14:paraId="07AF9C28" w14:textId="77777777" w:rsidR="009E03FE" w:rsidRPr="00CC4257" w:rsidRDefault="009E03FE" w:rsidP="009E03FE"/>
        </w:tc>
        <w:tc>
          <w:tcPr>
            <w:tcW w:w="4102" w:type="pct"/>
          </w:tcPr>
          <w:p w14:paraId="77066E0A" w14:textId="62E72940" w:rsidR="009E03FE" w:rsidRPr="00275E3F" w:rsidRDefault="009E03FE" w:rsidP="00AA5283">
            <w:pPr>
              <w:jc w:val="both"/>
            </w:pPr>
            <w:r w:rsidRPr="00275E3F">
              <w:t xml:space="preserve">Получение средств измерения </w:t>
            </w:r>
            <w:r w:rsidR="00315BF9">
              <w:t>и (или)</w:t>
            </w:r>
            <w:r w:rsidRPr="00275E3F">
              <w:t xml:space="preserve"> контроля </w:t>
            </w:r>
            <w:r>
              <w:t>параметров</w:t>
            </w:r>
            <w:r w:rsidRPr="00275E3F">
              <w:t xml:space="preserve"> </w:t>
            </w:r>
            <w:r w:rsidRPr="00624270">
              <w:t>червяков червячных передач до 7</w:t>
            </w:r>
            <w:r w:rsidR="00AA5283">
              <w:t>‑й</w:t>
            </w:r>
            <w:r w:rsidRPr="00624270">
              <w:t xml:space="preserve"> степени точности</w:t>
            </w:r>
          </w:p>
        </w:tc>
      </w:tr>
      <w:tr w:rsidR="009E03FE" w:rsidRPr="00CC4257" w14:paraId="3E4B61EC" w14:textId="77777777" w:rsidTr="00AA5283">
        <w:trPr>
          <w:trHeight w:val="227"/>
        </w:trPr>
        <w:tc>
          <w:tcPr>
            <w:tcW w:w="898" w:type="pct"/>
            <w:vMerge/>
          </w:tcPr>
          <w:p w14:paraId="504A3701" w14:textId="77777777" w:rsidR="009E03FE" w:rsidRPr="00CC4257" w:rsidRDefault="009E03FE" w:rsidP="009E03FE"/>
        </w:tc>
        <w:tc>
          <w:tcPr>
            <w:tcW w:w="4102" w:type="pct"/>
          </w:tcPr>
          <w:p w14:paraId="4A2D1354" w14:textId="6FFD63F5" w:rsidR="009E03FE" w:rsidRDefault="009E03FE" w:rsidP="00AA5283">
            <w:pPr>
              <w:jc w:val="both"/>
            </w:pPr>
            <w:r w:rsidRPr="00275E3F">
              <w:t>Контроль наружн</w:t>
            </w:r>
            <w:r>
              <w:t xml:space="preserve">ого </w:t>
            </w:r>
            <w:r w:rsidRPr="00275E3F">
              <w:t>диаметр</w:t>
            </w:r>
            <w:r>
              <w:t>а</w:t>
            </w:r>
            <w:r w:rsidRPr="00275E3F">
              <w:t xml:space="preserve"> </w:t>
            </w:r>
            <w:r>
              <w:t>трапецеидальной</w:t>
            </w:r>
            <w:r w:rsidRPr="00275E3F">
              <w:t xml:space="preserve"> резьбы </w:t>
            </w:r>
            <w:r w:rsidR="00F80003">
              <w:t>до 4‑й степени точности</w:t>
            </w:r>
          </w:p>
        </w:tc>
      </w:tr>
      <w:tr w:rsidR="009E03FE" w:rsidRPr="00CC4257" w14:paraId="14FC55FE" w14:textId="77777777" w:rsidTr="00AA5283">
        <w:trPr>
          <w:trHeight w:val="227"/>
        </w:trPr>
        <w:tc>
          <w:tcPr>
            <w:tcW w:w="898" w:type="pct"/>
            <w:vMerge/>
          </w:tcPr>
          <w:p w14:paraId="7EEE351D" w14:textId="77777777" w:rsidR="009E03FE" w:rsidRPr="00CC4257" w:rsidRDefault="009E03FE" w:rsidP="009E03FE"/>
        </w:tc>
        <w:tc>
          <w:tcPr>
            <w:tcW w:w="4102" w:type="pct"/>
          </w:tcPr>
          <w:p w14:paraId="13789BC3" w14:textId="37051F48" w:rsidR="009E03FE" w:rsidRDefault="009E03FE" w:rsidP="00AA5283">
            <w:pPr>
              <w:jc w:val="both"/>
            </w:pPr>
            <w:r w:rsidRPr="00275E3F">
              <w:t xml:space="preserve">Контроль </w:t>
            </w:r>
            <w:r>
              <w:t xml:space="preserve">среднего </w:t>
            </w:r>
            <w:r w:rsidRPr="00275E3F">
              <w:t>диаметр</w:t>
            </w:r>
            <w:r>
              <w:t>а</w:t>
            </w:r>
            <w:r w:rsidRPr="00275E3F">
              <w:t xml:space="preserve"> </w:t>
            </w:r>
            <w:r>
              <w:t>трапецеидальной</w:t>
            </w:r>
            <w:r w:rsidRPr="00275E3F">
              <w:t xml:space="preserve"> резьбы </w:t>
            </w:r>
            <w:r w:rsidR="00F80003">
              <w:t>до 4‑й степени точности</w:t>
            </w:r>
          </w:p>
        </w:tc>
      </w:tr>
      <w:tr w:rsidR="009E03FE" w:rsidRPr="00CC4257" w14:paraId="30E503AF" w14:textId="77777777" w:rsidTr="00AA5283">
        <w:trPr>
          <w:trHeight w:val="227"/>
        </w:trPr>
        <w:tc>
          <w:tcPr>
            <w:tcW w:w="898" w:type="pct"/>
            <w:vMerge/>
          </w:tcPr>
          <w:p w14:paraId="7A1CD3BD" w14:textId="77777777" w:rsidR="009E03FE" w:rsidRPr="00CC4257" w:rsidRDefault="009E03FE" w:rsidP="009E03FE"/>
        </w:tc>
        <w:tc>
          <w:tcPr>
            <w:tcW w:w="4102" w:type="pct"/>
          </w:tcPr>
          <w:p w14:paraId="3EF3FAB0" w14:textId="6BF2B499" w:rsidR="009E03FE" w:rsidRDefault="009E03FE" w:rsidP="00AA5283">
            <w:pPr>
              <w:jc w:val="both"/>
            </w:pPr>
            <w:r>
              <w:t>Контроль отклонения от круглости и радиального биения среднего диаметра трапецеидальной</w:t>
            </w:r>
            <w:r w:rsidRPr="00275E3F">
              <w:t xml:space="preserve"> </w:t>
            </w:r>
            <w:r>
              <w:t>резьбы до 7</w:t>
            </w:r>
            <w:r w:rsidR="00E47DB7">
              <w:t>-й</w:t>
            </w:r>
            <w:r>
              <w:t xml:space="preserve"> степени точности или ходовых винтов</w:t>
            </w:r>
            <w:r w:rsidR="006C41FE" w:rsidRPr="00624270">
              <w:t xml:space="preserve"> скольжения</w:t>
            </w:r>
            <w:r w:rsidR="00E47DB7">
              <w:t xml:space="preserve"> до 2‑го класса точности </w:t>
            </w:r>
          </w:p>
        </w:tc>
      </w:tr>
      <w:tr w:rsidR="009E03FE" w:rsidRPr="00CC4257" w14:paraId="7BF5D0B0" w14:textId="77777777" w:rsidTr="00AA5283">
        <w:trPr>
          <w:trHeight w:val="227"/>
        </w:trPr>
        <w:tc>
          <w:tcPr>
            <w:tcW w:w="898" w:type="pct"/>
            <w:vMerge/>
          </w:tcPr>
          <w:p w14:paraId="1105C693" w14:textId="77777777" w:rsidR="009E03FE" w:rsidRPr="00CC4257" w:rsidRDefault="009E03FE" w:rsidP="009E03FE"/>
        </w:tc>
        <w:tc>
          <w:tcPr>
            <w:tcW w:w="4102" w:type="pct"/>
          </w:tcPr>
          <w:p w14:paraId="259FBBD6" w14:textId="590744E3" w:rsidR="009E03FE" w:rsidRPr="00CC4257" w:rsidRDefault="009E03FE" w:rsidP="00AA5283">
            <w:pPr>
              <w:jc w:val="both"/>
            </w:pPr>
            <w:r>
              <w:t>Контроль шага трапецеидальной</w:t>
            </w:r>
            <w:r w:rsidRPr="00275E3F">
              <w:t xml:space="preserve"> резьбы </w:t>
            </w:r>
            <w:r>
              <w:t>до 2</w:t>
            </w:r>
            <w:r w:rsidR="00AA5283">
              <w:t>‑го</w:t>
            </w:r>
            <w:r>
              <w:t xml:space="preserve"> класса точности ходовых винтов</w:t>
            </w:r>
            <w:r w:rsidR="006C41FE" w:rsidRPr="00624270">
              <w:t xml:space="preserve"> скольжения</w:t>
            </w:r>
          </w:p>
        </w:tc>
      </w:tr>
      <w:tr w:rsidR="009E03FE" w:rsidRPr="00CC4257" w14:paraId="463A4D7D" w14:textId="77777777" w:rsidTr="00AA5283">
        <w:trPr>
          <w:trHeight w:val="227"/>
        </w:trPr>
        <w:tc>
          <w:tcPr>
            <w:tcW w:w="898" w:type="pct"/>
            <w:vMerge/>
          </w:tcPr>
          <w:p w14:paraId="2053E8E0" w14:textId="77777777" w:rsidR="009E03FE" w:rsidRPr="00CC4257" w:rsidRDefault="009E03FE" w:rsidP="009E03FE"/>
        </w:tc>
        <w:tc>
          <w:tcPr>
            <w:tcW w:w="4102" w:type="pct"/>
          </w:tcPr>
          <w:p w14:paraId="4E199372" w14:textId="06EA9801" w:rsidR="009E03FE" w:rsidRPr="00CC4257" w:rsidRDefault="009E03FE" w:rsidP="00AA5283">
            <w:pPr>
              <w:jc w:val="both"/>
            </w:pPr>
            <w:r>
              <w:t>Контроль профиля трапецеидальной</w:t>
            </w:r>
            <w:r w:rsidRPr="00275E3F">
              <w:t xml:space="preserve"> резьбы </w:t>
            </w:r>
            <w:r>
              <w:t>до 2</w:t>
            </w:r>
            <w:r w:rsidR="00AA5283">
              <w:t>‑го</w:t>
            </w:r>
            <w:r>
              <w:t xml:space="preserve"> класса точности ходовых винтов</w:t>
            </w:r>
            <w:r w:rsidR="006C41FE" w:rsidRPr="00624270">
              <w:t xml:space="preserve"> скольжения</w:t>
            </w:r>
          </w:p>
        </w:tc>
      </w:tr>
      <w:tr w:rsidR="009E03FE" w:rsidRPr="00CC4257" w14:paraId="6A660B25" w14:textId="77777777" w:rsidTr="00AA5283">
        <w:trPr>
          <w:trHeight w:val="227"/>
        </w:trPr>
        <w:tc>
          <w:tcPr>
            <w:tcW w:w="898" w:type="pct"/>
            <w:vMerge/>
          </w:tcPr>
          <w:p w14:paraId="45BB7C6B" w14:textId="77777777" w:rsidR="009E03FE" w:rsidRPr="00CC4257" w:rsidRDefault="009E03FE" w:rsidP="009E03FE"/>
        </w:tc>
        <w:tc>
          <w:tcPr>
            <w:tcW w:w="4102" w:type="pct"/>
          </w:tcPr>
          <w:p w14:paraId="44A0DDB4" w14:textId="51A4292E" w:rsidR="009E03FE" w:rsidRPr="00CC4257" w:rsidRDefault="009E03FE" w:rsidP="00AA5283">
            <w:pPr>
              <w:jc w:val="both"/>
            </w:pPr>
            <w:r w:rsidRPr="00275E3F">
              <w:t>Контроль наружн</w:t>
            </w:r>
            <w:r>
              <w:t xml:space="preserve">ого </w:t>
            </w:r>
            <w:r w:rsidRPr="00275E3F">
              <w:t>диаметр</w:t>
            </w:r>
            <w:r>
              <w:t>а</w:t>
            </w:r>
            <w:r w:rsidRPr="00275E3F">
              <w:t xml:space="preserve"> </w:t>
            </w:r>
            <w:r w:rsidRPr="00624270">
              <w:t>полукруглой резьбы ходовых винтов качения до класса точности Р5 (Т5)</w:t>
            </w:r>
          </w:p>
        </w:tc>
      </w:tr>
      <w:tr w:rsidR="009E03FE" w:rsidRPr="00CC4257" w14:paraId="48E37286" w14:textId="77777777" w:rsidTr="00AA5283">
        <w:trPr>
          <w:trHeight w:val="227"/>
        </w:trPr>
        <w:tc>
          <w:tcPr>
            <w:tcW w:w="898" w:type="pct"/>
            <w:vMerge/>
          </w:tcPr>
          <w:p w14:paraId="67C67297" w14:textId="77777777" w:rsidR="009E03FE" w:rsidRPr="00CC4257" w:rsidRDefault="009E03FE" w:rsidP="009E03FE"/>
        </w:tc>
        <w:tc>
          <w:tcPr>
            <w:tcW w:w="4102" w:type="pct"/>
          </w:tcPr>
          <w:p w14:paraId="4326F721" w14:textId="5D1E71CE" w:rsidR="009E03FE" w:rsidRPr="00CC4257" w:rsidRDefault="009E03FE" w:rsidP="00AA5283">
            <w:pPr>
              <w:jc w:val="both"/>
            </w:pPr>
            <w:r>
              <w:t xml:space="preserve">Контроль отклонения от круглости и радиального биения </w:t>
            </w:r>
            <w:r w:rsidRPr="00624270">
              <w:t>полукруглой резьбы ходовых винтов качения до класса точности Р5 (Т5)</w:t>
            </w:r>
          </w:p>
        </w:tc>
      </w:tr>
      <w:tr w:rsidR="009E03FE" w:rsidRPr="00CC4257" w14:paraId="2C9797C5" w14:textId="77777777" w:rsidTr="00AA5283">
        <w:trPr>
          <w:trHeight w:val="227"/>
        </w:trPr>
        <w:tc>
          <w:tcPr>
            <w:tcW w:w="898" w:type="pct"/>
            <w:vMerge/>
          </w:tcPr>
          <w:p w14:paraId="5599E4AD" w14:textId="77777777" w:rsidR="009E03FE" w:rsidRPr="00CC4257" w:rsidRDefault="009E03FE" w:rsidP="009E03FE"/>
        </w:tc>
        <w:tc>
          <w:tcPr>
            <w:tcW w:w="4102" w:type="pct"/>
          </w:tcPr>
          <w:p w14:paraId="0BE6B417" w14:textId="70D6022D" w:rsidR="009E03FE" w:rsidRPr="00275E3F" w:rsidRDefault="009E03FE" w:rsidP="00AA5283">
            <w:pPr>
              <w:jc w:val="both"/>
            </w:pPr>
            <w:r>
              <w:t>Контроль шага</w:t>
            </w:r>
            <w:r w:rsidRPr="00624270">
              <w:t xml:space="preserve"> полукруглой резьбы ходовых винтов качения до класса точности Р5 (Т5)</w:t>
            </w:r>
          </w:p>
        </w:tc>
      </w:tr>
      <w:tr w:rsidR="009E03FE" w:rsidRPr="00CC4257" w14:paraId="3A7EA248" w14:textId="77777777" w:rsidTr="00AA5283">
        <w:trPr>
          <w:trHeight w:val="227"/>
        </w:trPr>
        <w:tc>
          <w:tcPr>
            <w:tcW w:w="898" w:type="pct"/>
            <w:vMerge/>
          </w:tcPr>
          <w:p w14:paraId="0FBE11CA" w14:textId="77777777" w:rsidR="009E03FE" w:rsidRPr="00CC4257" w:rsidRDefault="009E03FE" w:rsidP="009E03FE"/>
        </w:tc>
        <w:tc>
          <w:tcPr>
            <w:tcW w:w="4102" w:type="pct"/>
          </w:tcPr>
          <w:p w14:paraId="09BD33F3" w14:textId="7400D69B" w:rsidR="009E03FE" w:rsidRPr="00275E3F" w:rsidRDefault="009E03FE" w:rsidP="00AA5283">
            <w:pPr>
              <w:jc w:val="both"/>
            </w:pPr>
            <w:r>
              <w:t>Контроль профиля</w:t>
            </w:r>
            <w:r w:rsidRPr="00624270">
              <w:t xml:space="preserve"> полукруглой резьбы ходовых винтов качения до класса точности Р5 (Т5)</w:t>
            </w:r>
          </w:p>
        </w:tc>
      </w:tr>
      <w:tr w:rsidR="009E03FE" w:rsidRPr="00CC4257" w14:paraId="163B6220" w14:textId="77777777" w:rsidTr="00AA5283">
        <w:trPr>
          <w:trHeight w:val="227"/>
        </w:trPr>
        <w:tc>
          <w:tcPr>
            <w:tcW w:w="898" w:type="pct"/>
            <w:vMerge/>
          </w:tcPr>
          <w:p w14:paraId="03418053" w14:textId="77777777" w:rsidR="009E03FE" w:rsidRPr="00CC4257" w:rsidRDefault="009E03FE" w:rsidP="009E03FE"/>
        </w:tc>
        <w:tc>
          <w:tcPr>
            <w:tcW w:w="4102" w:type="pct"/>
          </w:tcPr>
          <w:p w14:paraId="02E4952C" w14:textId="5F35F24A" w:rsidR="009E03FE" w:rsidRPr="00275E3F" w:rsidRDefault="009E03FE" w:rsidP="00AA5283">
            <w:pPr>
              <w:jc w:val="both"/>
            </w:pPr>
            <w:r>
              <w:t xml:space="preserve">Контроль делительного диаметра червяка червячной передачи до </w:t>
            </w:r>
            <w:r w:rsidRPr="00624270">
              <w:t>7</w:t>
            </w:r>
            <w:r w:rsidR="00AA5283">
              <w:t>‑й</w:t>
            </w:r>
            <w:r w:rsidRPr="00624270">
              <w:t xml:space="preserve"> степени точности</w:t>
            </w:r>
          </w:p>
        </w:tc>
      </w:tr>
      <w:tr w:rsidR="009E03FE" w:rsidRPr="00CC4257" w14:paraId="1EA3EEC0" w14:textId="77777777" w:rsidTr="00AA5283">
        <w:trPr>
          <w:trHeight w:val="227"/>
        </w:trPr>
        <w:tc>
          <w:tcPr>
            <w:tcW w:w="898" w:type="pct"/>
            <w:vMerge/>
          </w:tcPr>
          <w:p w14:paraId="22C6EB7D" w14:textId="77777777" w:rsidR="009E03FE" w:rsidRPr="00CC4257" w:rsidRDefault="009E03FE" w:rsidP="009E03FE"/>
        </w:tc>
        <w:tc>
          <w:tcPr>
            <w:tcW w:w="4102" w:type="pct"/>
          </w:tcPr>
          <w:p w14:paraId="4444CE1C" w14:textId="339CF5FF" w:rsidR="009E03FE" w:rsidRDefault="009E03FE" w:rsidP="00AA5283">
            <w:pPr>
              <w:jc w:val="both"/>
            </w:pPr>
            <w:r>
              <w:t>Контроль осевого шага</w:t>
            </w:r>
            <w:r w:rsidRPr="00624270">
              <w:t xml:space="preserve"> </w:t>
            </w:r>
            <w:r>
              <w:t xml:space="preserve">витков червяка червячной передачи до </w:t>
            </w:r>
            <w:r w:rsidRPr="00624270">
              <w:t>7</w:t>
            </w:r>
            <w:r w:rsidR="00AA5283">
              <w:t>‑й</w:t>
            </w:r>
            <w:r w:rsidRPr="00624270">
              <w:t xml:space="preserve"> степени точности</w:t>
            </w:r>
          </w:p>
        </w:tc>
      </w:tr>
      <w:tr w:rsidR="009E03FE" w:rsidRPr="00CC4257" w14:paraId="56C768E4" w14:textId="77777777" w:rsidTr="00AA5283">
        <w:trPr>
          <w:trHeight w:val="227"/>
        </w:trPr>
        <w:tc>
          <w:tcPr>
            <w:tcW w:w="898" w:type="pct"/>
            <w:vMerge/>
          </w:tcPr>
          <w:p w14:paraId="5268605E" w14:textId="77777777" w:rsidR="009E03FE" w:rsidRPr="00CC4257" w:rsidRDefault="009E03FE" w:rsidP="009E03FE"/>
        </w:tc>
        <w:tc>
          <w:tcPr>
            <w:tcW w:w="4102" w:type="pct"/>
          </w:tcPr>
          <w:p w14:paraId="0945D34A" w14:textId="27960DCE" w:rsidR="009E03FE" w:rsidRDefault="009E03FE" w:rsidP="00AA5283">
            <w:pPr>
              <w:jc w:val="both"/>
            </w:pPr>
            <w:r>
              <w:t xml:space="preserve">Контроль радиального биения витков червяка червячной передачи до </w:t>
            </w:r>
            <w:r w:rsidRPr="00624270">
              <w:t>7</w:t>
            </w:r>
            <w:r w:rsidR="00AA5283">
              <w:t>‑й</w:t>
            </w:r>
            <w:r w:rsidRPr="00624270">
              <w:t xml:space="preserve"> степени точности</w:t>
            </w:r>
          </w:p>
        </w:tc>
      </w:tr>
      <w:tr w:rsidR="009E03FE" w:rsidRPr="00CC4257" w14:paraId="0CA79035" w14:textId="77777777" w:rsidTr="00AA5283">
        <w:trPr>
          <w:trHeight w:val="227"/>
        </w:trPr>
        <w:tc>
          <w:tcPr>
            <w:tcW w:w="898" w:type="pct"/>
            <w:vMerge/>
          </w:tcPr>
          <w:p w14:paraId="28FF6975" w14:textId="77777777" w:rsidR="009E03FE" w:rsidRPr="00CC4257" w:rsidRDefault="009E03FE" w:rsidP="009E03FE"/>
        </w:tc>
        <w:tc>
          <w:tcPr>
            <w:tcW w:w="4102" w:type="pct"/>
          </w:tcPr>
          <w:p w14:paraId="697D72BC" w14:textId="429C6D54" w:rsidR="009E03FE" w:rsidRPr="00275E3F" w:rsidRDefault="009E03FE" w:rsidP="00AA5283">
            <w:pPr>
              <w:jc w:val="both"/>
            </w:pPr>
            <w:r>
              <w:t xml:space="preserve">Контроль профиля витков червяка червячной передачи до </w:t>
            </w:r>
            <w:r w:rsidRPr="00624270">
              <w:t>7</w:t>
            </w:r>
            <w:r w:rsidR="00AA5283">
              <w:t>‑й</w:t>
            </w:r>
            <w:r w:rsidRPr="00624270">
              <w:t xml:space="preserve"> степени точности</w:t>
            </w:r>
          </w:p>
        </w:tc>
      </w:tr>
      <w:tr w:rsidR="009E03FE" w:rsidRPr="00CC4257" w14:paraId="307A5571" w14:textId="77777777" w:rsidTr="00AA5283">
        <w:trPr>
          <w:trHeight w:val="227"/>
        </w:trPr>
        <w:tc>
          <w:tcPr>
            <w:tcW w:w="898" w:type="pct"/>
            <w:vMerge/>
          </w:tcPr>
          <w:p w14:paraId="797CDB11" w14:textId="77777777" w:rsidR="009E03FE" w:rsidRPr="00CC4257" w:rsidRDefault="009E03FE" w:rsidP="009E03FE"/>
        </w:tc>
        <w:tc>
          <w:tcPr>
            <w:tcW w:w="4102" w:type="pct"/>
          </w:tcPr>
          <w:p w14:paraId="45ED0234" w14:textId="2F067EED" w:rsidR="009E03FE" w:rsidRPr="00275E3F" w:rsidRDefault="009E03FE" w:rsidP="00AA5283">
            <w:pPr>
              <w:jc w:val="both"/>
            </w:pPr>
            <w:r w:rsidRPr="00275E3F">
              <w:t xml:space="preserve">Получение средств измерения </w:t>
            </w:r>
            <w:r w:rsidR="00315BF9">
              <w:t>и (или)</w:t>
            </w:r>
            <w:r w:rsidRPr="00275E3F">
              <w:t xml:space="preserve"> контроля шероховатости до </w:t>
            </w:r>
            <w:r w:rsidR="00AA5283">
              <w:t>Ra </w:t>
            </w:r>
            <w:r>
              <w:t>0,4</w:t>
            </w:r>
            <w:r w:rsidR="00AA5283">
              <w:t> мкм</w:t>
            </w:r>
            <w:r>
              <w:t xml:space="preserve"> </w:t>
            </w:r>
            <w:r w:rsidRPr="00275E3F">
              <w:t xml:space="preserve">поверхностей </w:t>
            </w:r>
            <w:r>
              <w:t xml:space="preserve">трапецеидальной резьбы </w:t>
            </w:r>
            <w:r w:rsidRPr="00624270">
              <w:t>до 4</w:t>
            </w:r>
            <w:r w:rsidR="00AA5283">
              <w:t>‑й</w:t>
            </w:r>
            <w:r w:rsidRPr="00624270">
              <w:t xml:space="preserve"> степени точности ходовых винтов скольжения,</w:t>
            </w:r>
            <w:r>
              <w:t xml:space="preserve"> или </w:t>
            </w:r>
            <w:r w:rsidRPr="00624270">
              <w:t>полукруглой резьбы до класса точности Р5 (Т5) ходовых винтов качения, или червяков червячных передач до 7</w:t>
            </w:r>
            <w:r w:rsidR="00AA5283">
              <w:t>‑й</w:t>
            </w:r>
            <w:r w:rsidRPr="00624270">
              <w:t xml:space="preserve"> степени точности</w:t>
            </w:r>
            <w:r w:rsidRPr="00275E3F">
              <w:t xml:space="preserve"> </w:t>
            </w:r>
          </w:p>
        </w:tc>
      </w:tr>
      <w:tr w:rsidR="009E03FE" w:rsidRPr="00CC4257" w14:paraId="68C893BA" w14:textId="77777777" w:rsidTr="00AA5283">
        <w:trPr>
          <w:trHeight w:val="227"/>
        </w:trPr>
        <w:tc>
          <w:tcPr>
            <w:tcW w:w="898" w:type="pct"/>
            <w:vMerge/>
          </w:tcPr>
          <w:p w14:paraId="21BD541D" w14:textId="77777777" w:rsidR="009E03FE" w:rsidRPr="00CC4257" w:rsidRDefault="009E03FE" w:rsidP="009E03FE"/>
        </w:tc>
        <w:tc>
          <w:tcPr>
            <w:tcW w:w="4102" w:type="pct"/>
          </w:tcPr>
          <w:p w14:paraId="7750909B" w14:textId="1DB99484" w:rsidR="009E03FE" w:rsidRPr="00275E3F" w:rsidRDefault="009E03FE" w:rsidP="00AA5283">
            <w:pPr>
              <w:jc w:val="both"/>
            </w:pPr>
            <w:r w:rsidRPr="00275E3F">
              <w:t xml:space="preserve">Контроль шероховатости </w:t>
            </w:r>
            <w:r w:rsidR="00731733" w:rsidRPr="00275E3F">
              <w:t xml:space="preserve">обработанных </w:t>
            </w:r>
            <w:r w:rsidRPr="00275E3F">
              <w:t xml:space="preserve">поверхностей </w:t>
            </w:r>
            <w:r>
              <w:t xml:space="preserve">трапецеидальной резьбы </w:t>
            </w:r>
            <w:r w:rsidRPr="00624270">
              <w:t>до 4</w:t>
            </w:r>
            <w:r w:rsidR="00AA5283">
              <w:t>‑й</w:t>
            </w:r>
            <w:r w:rsidRPr="00624270">
              <w:t xml:space="preserve"> степени точности ходовых винтов скольжения,</w:t>
            </w:r>
            <w:r>
              <w:t xml:space="preserve"> или </w:t>
            </w:r>
            <w:r w:rsidRPr="00624270">
              <w:t>полукруглой резьбы до класса точности Р5 (Т5) ходовых винтов качения, или червяков червячных передач до 7</w:t>
            </w:r>
            <w:r w:rsidR="00AA5283">
              <w:t>‑й</w:t>
            </w:r>
            <w:r w:rsidRPr="00624270">
              <w:t xml:space="preserve"> степени точности</w:t>
            </w:r>
            <w:r w:rsidRPr="00275E3F">
              <w:t xml:space="preserve"> </w:t>
            </w:r>
            <w:r w:rsidR="00731733" w:rsidRPr="00275E3F">
              <w:t xml:space="preserve">до </w:t>
            </w:r>
            <w:r w:rsidR="00AA5283">
              <w:t>Ra </w:t>
            </w:r>
            <w:r w:rsidR="00731733">
              <w:t>0</w:t>
            </w:r>
            <w:r w:rsidR="00731733" w:rsidRPr="00275E3F">
              <w:t>,</w:t>
            </w:r>
            <w:r w:rsidR="00731733">
              <w:t>4</w:t>
            </w:r>
            <w:r w:rsidR="00AA5283">
              <w:t> мкм</w:t>
            </w:r>
          </w:p>
        </w:tc>
      </w:tr>
      <w:tr w:rsidR="00FB67E3" w:rsidRPr="00CC4257" w14:paraId="58C40917" w14:textId="77777777" w:rsidTr="00AA5283">
        <w:trPr>
          <w:trHeight w:val="227"/>
        </w:trPr>
        <w:tc>
          <w:tcPr>
            <w:tcW w:w="898" w:type="pct"/>
            <w:vMerge w:val="restart"/>
          </w:tcPr>
          <w:p w14:paraId="4D90B0C7" w14:textId="77777777" w:rsidR="00FB67E3" w:rsidRPr="00CC4257" w:rsidRDefault="00FB67E3" w:rsidP="00FB67E3">
            <w:r w:rsidRPr="00CC4257">
              <w:t>Необходимые умения</w:t>
            </w:r>
          </w:p>
        </w:tc>
        <w:tc>
          <w:tcPr>
            <w:tcW w:w="4102" w:type="pct"/>
          </w:tcPr>
          <w:p w14:paraId="42DAA3A0" w14:textId="5BC69659" w:rsidR="00FB67E3" w:rsidRPr="00CC4257" w:rsidRDefault="00FB67E3" w:rsidP="00AA5283">
            <w:pPr>
              <w:jc w:val="both"/>
            </w:pPr>
            <w:r w:rsidRPr="009B1E29">
              <w:t>Просматривать с использованием компьютеров и мобильных устройств конструкторскую документацию</w:t>
            </w:r>
          </w:p>
        </w:tc>
      </w:tr>
      <w:tr w:rsidR="00FB67E3" w:rsidRPr="00CC4257" w14:paraId="05B3955C" w14:textId="77777777" w:rsidTr="00AA5283">
        <w:trPr>
          <w:trHeight w:val="227"/>
        </w:trPr>
        <w:tc>
          <w:tcPr>
            <w:tcW w:w="898" w:type="pct"/>
            <w:vMerge/>
          </w:tcPr>
          <w:p w14:paraId="739D9AA2" w14:textId="77777777" w:rsidR="00FB67E3" w:rsidRPr="00CC4257" w:rsidRDefault="00FB67E3" w:rsidP="00FB67E3"/>
        </w:tc>
        <w:tc>
          <w:tcPr>
            <w:tcW w:w="4102" w:type="pct"/>
          </w:tcPr>
          <w:p w14:paraId="00422C8C" w14:textId="6C82C7A5" w:rsidR="00FB67E3" w:rsidRPr="00CC4257" w:rsidRDefault="00FB67E3" w:rsidP="00AA5283">
            <w:pPr>
              <w:jc w:val="both"/>
            </w:pPr>
            <w:r w:rsidRPr="009B1E29">
              <w:t>Просматривать с использованием компьютеров и мобильных устройств технологическую документацию</w:t>
            </w:r>
          </w:p>
        </w:tc>
      </w:tr>
      <w:tr w:rsidR="00FB67E3" w:rsidRPr="00CC4257" w14:paraId="235463BC" w14:textId="77777777" w:rsidTr="00AA5283">
        <w:trPr>
          <w:trHeight w:val="227"/>
        </w:trPr>
        <w:tc>
          <w:tcPr>
            <w:tcW w:w="898" w:type="pct"/>
            <w:vMerge/>
          </w:tcPr>
          <w:p w14:paraId="55759B20" w14:textId="77777777" w:rsidR="00FB67E3" w:rsidRPr="00CC4257" w:rsidRDefault="00FB67E3" w:rsidP="00FB67E3"/>
        </w:tc>
        <w:tc>
          <w:tcPr>
            <w:tcW w:w="4102" w:type="pct"/>
          </w:tcPr>
          <w:p w14:paraId="1BCD0563" w14:textId="7031F3AF" w:rsidR="00FB67E3" w:rsidRPr="00CC4257" w:rsidRDefault="00FB67E3" w:rsidP="00AA5283">
            <w:pPr>
              <w:jc w:val="both"/>
            </w:pPr>
            <w:r w:rsidRPr="009B1E29">
              <w:t>Читать конструкторскую документацию</w:t>
            </w:r>
          </w:p>
        </w:tc>
      </w:tr>
      <w:tr w:rsidR="00FB67E3" w:rsidRPr="00CC4257" w14:paraId="6B2201B1" w14:textId="77777777" w:rsidTr="00AA5283">
        <w:trPr>
          <w:trHeight w:val="227"/>
        </w:trPr>
        <w:tc>
          <w:tcPr>
            <w:tcW w:w="898" w:type="pct"/>
            <w:vMerge/>
          </w:tcPr>
          <w:p w14:paraId="75DACFB4" w14:textId="77777777" w:rsidR="00FB67E3" w:rsidRPr="00CC4257" w:rsidRDefault="00FB67E3" w:rsidP="00FB67E3"/>
        </w:tc>
        <w:tc>
          <w:tcPr>
            <w:tcW w:w="4102" w:type="pct"/>
          </w:tcPr>
          <w:p w14:paraId="665F252C" w14:textId="475E6C65" w:rsidR="00FB67E3" w:rsidRPr="00CC4257" w:rsidRDefault="00FB67E3" w:rsidP="00AA5283">
            <w:pPr>
              <w:jc w:val="both"/>
            </w:pPr>
            <w:r w:rsidRPr="009B1E29">
              <w:t>Читать технологическую документацию</w:t>
            </w:r>
          </w:p>
        </w:tc>
      </w:tr>
      <w:tr w:rsidR="00FB67E3" w:rsidRPr="00CC4257" w14:paraId="37E43434" w14:textId="77777777" w:rsidTr="00AA5283">
        <w:trPr>
          <w:trHeight w:val="227"/>
        </w:trPr>
        <w:tc>
          <w:tcPr>
            <w:tcW w:w="898" w:type="pct"/>
            <w:vMerge/>
          </w:tcPr>
          <w:p w14:paraId="0DCB5501" w14:textId="77777777" w:rsidR="00FB67E3" w:rsidRPr="00CC4257" w:rsidRDefault="00FB67E3" w:rsidP="00FB67E3"/>
        </w:tc>
        <w:tc>
          <w:tcPr>
            <w:tcW w:w="4102" w:type="pct"/>
          </w:tcPr>
          <w:p w14:paraId="4C88D1C4" w14:textId="25D211B5" w:rsidR="00FB67E3" w:rsidRPr="00CC4257" w:rsidRDefault="00FB67E3" w:rsidP="00AA5283">
            <w:pPr>
              <w:jc w:val="both"/>
            </w:pPr>
            <w:r w:rsidRPr="009B1E29">
              <w:t>Выявлять причины возникновения дефектов при обработке заготовок на специализированных резьбонакатных станках с целью предупреждения брака</w:t>
            </w:r>
          </w:p>
        </w:tc>
      </w:tr>
      <w:tr w:rsidR="00FB67E3" w:rsidRPr="00CC4257" w14:paraId="417CA681" w14:textId="77777777" w:rsidTr="00AA5283">
        <w:trPr>
          <w:trHeight w:val="227"/>
        </w:trPr>
        <w:tc>
          <w:tcPr>
            <w:tcW w:w="898" w:type="pct"/>
            <w:vMerge/>
          </w:tcPr>
          <w:p w14:paraId="79C2C822" w14:textId="77777777" w:rsidR="00FB67E3" w:rsidRPr="00CC4257" w:rsidRDefault="00FB67E3" w:rsidP="00FB67E3"/>
        </w:tc>
        <w:tc>
          <w:tcPr>
            <w:tcW w:w="4102" w:type="pct"/>
          </w:tcPr>
          <w:p w14:paraId="4084CB6B" w14:textId="4A0E68AA" w:rsidR="00FB67E3" w:rsidRPr="00CC4257" w:rsidRDefault="00FB67E3" w:rsidP="00AA5283">
            <w:pPr>
              <w:jc w:val="both"/>
            </w:pPr>
            <w:r w:rsidRPr="009B1E29">
              <w:t>Визуально определять дефекты поверхностей детали после обработки на специализированных резьбонакатных станках</w:t>
            </w:r>
          </w:p>
        </w:tc>
      </w:tr>
      <w:tr w:rsidR="00FB67E3" w:rsidRPr="00CC4257" w14:paraId="3DC40C82" w14:textId="77777777" w:rsidTr="00AA5283">
        <w:trPr>
          <w:trHeight w:val="227"/>
        </w:trPr>
        <w:tc>
          <w:tcPr>
            <w:tcW w:w="898" w:type="pct"/>
            <w:vMerge/>
          </w:tcPr>
          <w:p w14:paraId="2008A122" w14:textId="77777777" w:rsidR="00FB67E3" w:rsidRPr="00CC4257" w:rsidRDefault="00FB67E3" w:rsidP="00FB67E3"/>
        </w:tc>
        <w:tc>
          <w:tcPr>
            <w:tcW w:w="4102" w:type="pct"/>
          </w:tcPr>
          <w:p w14:paraId="061A65E7" w14:textId="10B2B883" w:rsidR="00FB67E3" w:rsidRPr="00CC4257" w:rsidRDefault="00FB67E3" w:rsidP="00AA5283">
            <w:pPr>
              <w:jc w:val="both"/>
            </w:pPr>
            <w:r w:rsidRPr="009B1E29">
              <w:t xml:space="preserve">Использовать средства измерения наружного диаметра трапецеидальной резьбы </w:t>
            </w:r>
            <w:r w:rsidR="00F80003">
              <w:t>до 4‑й степени точности</w:t>
            </w:r>
          </w:p>
        </w:tc>
      </w:tr>
      <w:tr w:rsidR="00FB67E3" w:rsidRPr="00CC4257" w14:paraId="712A80BF" w14:textId="77777777" w:rsidTr="00AA5283">
        <w:trPr>
          <w:trHeight w:val="227"/>
        </w:trPr>
        <w:tc>
          <w:tcPr>
            <w:tcW w:w="898" w:type="pct"/>
            <w:vMerge/>
          </w:tcPr>
          <w:p w14:paraId="1F5D7AF3" w14:textId="77777777" w:rsidR="00FB67E3" w:rsidRPr="00CC4257" w:rsidRDefault="00FB67E3" w:rsidP="00FB67E3"/>
        </w:tc>
        <w:tc>
          <w:tcPr>
            <w:tcW w:w="4102" w:type="pct"/>
          </w:tcPr>
          <w:p w14:paraId="6042790B" w14:textId="1785A323" w:rsidR="00FB67E3" w:rsidRPr="00CC4257" w:rsidRDefault="00FB67E3" w:rsidP="00AA5283">
            <w:pPr>
              <w:jc w:val="both"/>
            </w:pPr>
            <w:r w:rsidRPr="009B1E29">
              <w:t xml:space="preserve">Использовать средства измерения среднего диаметра трапецеидальной резьбы </w:t>
            </w:r>
            <w:r w:rsidR="00F80003">
              <w:t>до 4‑й степени точности</w:t>
            </w:r>
          </w:p>
        </w:tc>
      </w:tr>
      <w:tr w:rsidR="00FB67E3" w:rsidRPr="00CC4257" w14:paraId="09BB2574" w14:textId="77777777" w:rsidTr="00AA5283">
        <w:trPr>
          <w:trHeight w:val="227"/>
        </w:trPr>
        <w:tc>
          <w:tcPr>
            <w:tcW w:w="898" w:type="pct"/>
            <w:vMerge/>
          </w:tcPr>
          <w:p w14:paraId="181363E5" w14:textId="77777777" w:rsidR="00FB67E3" w:rsidRPr="00CC4257" w:rsidRDefault="00FB67E3" w:rsidP="00FB67E3"/>
        </w:tc>
        <w:tc>
          <w:tcPr>
            <w:tcW w:w="4102" w:type="pct"/>
          </w:tcPr>
          <w:p w14:paraId="3AEBF8F8" w14:textId="191C7121" w:rsidR="00FB67E3" w:rsidRPr="00CC4257" w:rsidRDefault="00FB67E3" w:rsidP="00AA5283">
            <w:pPr>
              <w:jc w:val="both"/>
            </w:pPr>
            <w:r w:rsidRPr="009B1E29">
              <w:t>Использовать средства измерения отклонения от круглости и радиального биения среднего диаметра трапецеидальной резьбы до 7</w:t>
            </w:r>
            <w:r w:rsidR="00E47DB7">
              <w:t>-й</w:t>
            </w:r>
            <w:r w:rsidRPr="009B1E29">
              <w:t xml:space="preserve"> степени точности или ходовых винтов </w:t>
            </w:r>
            <w:r w:rsidR="00871A4E">
              <w:t>скольжения</w:t>
            </w:r>
            <w:r w:rsidR="00E47DB7">
              <w:t xml:space="preserve"> </w:t>
            </w:r>
            <w:r w:rsidR="00E47DB7" w:rsidRPr="009B1E29">
              <w:t>до 2</w:t>
            </w:r>
            <w:r w:rsidR="00E47DB7">
              <w:t>‑го</w:t>
            </w:r>
            <w:r w:rsidR="00E47DB7" w:rsidRPr="009B1E29">
              <w:t xml:space="preserve"> класса точности </w:t>
            </w:r>
          </w:p>
        </w:tc>
      </w:tr>
      <w:tr w:rsidR="00FB67E3" w:rsidRPr="00CC4257" w14:paraId="5E458662" w14:textId="77777777" w:rsidTr="00AA5283">
        <w:trPr>
          <w:trHeight w:val="227"/>
        </w:trPr>
        <w:tc>
          <w:tcPr>
            <w:tcW w:w="898" w:type="pct"/>
            <w:vMerge/>
          </w:tcPr>
          <w:p w14:paraId="11804906" w14:textId="77777777" w:rsidR="00FB67E3" w:rsidRPr="00CC4257" w:rsidRDefault="00FB67E3" w:rsidP="00FB67E3"/>
        </w:tc>
        <w:tc>
          <w:tcPr>
            <w:tcW w:w="4102" w:type="pct"/>
          </w:tcPr>
          <w:p w14:paraId="017E1DAF" w14:textId="732CB5FC" w:rsidR="00FB67E3" w:rsidRPr="00CC4257" w:rsidRDefault="00FB67E3" w:rsidP="00AA5283">
            <w:pPr>
              <w:jc w:val="both"/>
            </w:pPr>
            <w:r w:rsidRPr="009B1E29">
              <w:t xml:space="preserve">Использовать средства </w:t>
            </w:r>
            <w:r w:rsidR="00835E5B">
              <w:t>измерения</w:t>
            </w:r>
            <w:r w:rsidRPr="009B1E29">
              <w:t xml:space="preserve"> шага трапецеидальной резьбы до 2</w:t>
            </w:r>
            <w:r w:rsidR="00AA5283">
              <w:t>‑го</w:t>
            </w:r>
            <w:r w:rsidRPr="009B1E29">
              <w:t xml:space="preserve"> класса точности ходовых винтов </w:t>
            </w:r>
            <w:r w:rsidR="00871A4E">
              <w:t>скольжения</w:t>
            </w:r>
          </w:p>
        </w:tc>
      </w:tr>
      <w:tr w:rsidR="00835E5B" w:rsidRPr="00CC4257" w14:paraId="104920EC" w14:textId="77777777" w:rsidTr="00AA5283">
        <w:trPr>
          <w:trHeight w:val="227"/>
        </w:trPr>
        <w:tc>
          <w:tcPr>
            <w:tcW w:w="898" w:type="pct"/>
            <w:vMerge/>
          </w:tcPr>
          <w:p w14:paraId="2515141C" w14:textId="77777777" w:rsidR="00835E5B" w:rsidRPr="00CC4257" w:rsidRDefault="00835E5B" w:rsidP="00835E5B"/>
        </w:tc>
        <w:tc>
          <w:tcPr>
            <w:tcW w:w="4102" w:type="pct"/>
          </w:tcPr>
          <w:p w14:paraId="34B148F8" w14:textId="154E6AD4" w:rsidR="00835E5B" w:rsidRPr="009B1E29" w:rsidRDefault="00835E5B" w:rsidP="00AA5283">
            <w:pPr>
              <w:jc w:val="both"/>
            </w:pPr>
            <w:r w:rsidRPr="009B1E29">
              <w:t>Использовать средства контроля шага трапецеидальной резьбы до 2</w:t>
            </w:r>
            <w:r w:rsidR="00AA5283">
              <w:t>‑го</w:t>
            </w:r>
            <w:r w:rsidRPr="009B1E29">
              <w:t xml:space="preserve"> класса точности ходовых винтов </w:t>
            </w:r>
            <w:r w:rsidR="00871A4E">
              <w:t>скольжения</w:t>
            </w:r>
          </w:p>
        </w:tc>
      </w:tr>
      <w:tr w:rsidR="00835E5B" w:rsidRPr="00CC4257" w14:paraId="4FE2B3AB" w14:textId="77777777" w:rsidTr="00AA5283">
        <w:trPr>
          <w:trHeight w:val="227"/>
        </w:trPr>
        <w:tc>
          <w:tcPr>
            <w:tcW w:w="898" w:type="pct"/>
            <w:vMerge/>
          </w:tcPr>
          <w:p w14:paraId="2B2DCA46" w14:textId="77777777" w:rsidR="00835E5B" w:rsidRPr="00CC4257" w:rsidRDefault="00835E5B" w:rsidP="00835E5B"/>
        </w:tc>
        <w:tc>
          <w:tcPr>
            <w:tcW w:w="4102" w:type="pct"/>
          </w:tcPr>
          <w:p w14:paraId="16B59A07" w14:textId="7C64F83D" w:rsidR="00835E5B" w:rsidRPr="00CC4257" w:rsidRDefault="00835E5B" w:rsidP="00AA5283">
            <w:pPr>
              <w:jc w:val="both"/>
            </w:pPr>
            <w:r w:rsidRPr="009B1E29">
              <w:t>Использовать средства контроля профиля трапецеидальной резьбы до 2</w:t>
            </w:r>
            <w:r w:rsidR="00AA5283">
              <w:t>‑го</w:t>
            </w:r>
            <w:r w:rsidRPr="009B1E29">
              <w:t xml:space="preserve"> класса точности ходовых винтов </w:t>
            </w:r>
            <w:r w:rsidR="00871A4E">
              <w:t>скольжения</w:t>
            </w:r>
          </w:p>
        </w:tc>
      </w:tr>
      <w:tr w:rsidR="00835E5B" w:rsidRPr="00CC4257" w14:paraId="4A262F93" w14:textId="77777777" w:rsidTr="00AA5283">
        <w:trPr>
          <w:trHeight w:val="227"/>
        </w:trPr>
        <w:tc>
          <w:tcPr>
            <w:tcW w:w="898" w:type="pct"/>
            <w:vMerge/>
          </w:tcPr>
          <w:p w14:paraId="3F5C8229" w14:textId="77777777" w:rsidR="00835E5B" w:rsidRPr="00CC4257" w:rsidRDefault="00835E5B" w:rsidP="00835E5B"/>
        </w:tc>
        <w:tc>
          <w:tcPr>
            <w:tcW w:w="4102" w:type="pct"/>
          </w:tcPr>
          <w:p w14:paraId="5AFA29E5" w14:textId="48944953" w:rsidR="00835E5B" w:rsidRPr="00CC4257" w:rsidRDefault="00835E5B" w:rsidP="00AA5283">
            <w:pPr>
              <w:jc w:val="both"/>
            </w:pPr>
            <w:r w:rsidRPr="009B1E29">
              <w:t>Использовать средства измерения наружного диаметра полукруглой резьбы ходовых винтов качения до класса точности Р5 (Т5)</w:t>
            </w:r>
          </w:p>
        </w:tc>
      </w:tr>
      <w:tr w:rsidR="00835E5B" w:rsidRPr="00CC4257" w14:paraId="73FAB405" w14:textId="77777777" w:rsidTr="00AA5283">
        <w:trPr>
          <w:trHeight w:val="227"/>
        </w:trPr>
        <w:tc>
          <w:tcPr>
            <w:tcW w:w="898" w:type="pct"/>
            <w:vMerge/>
          </w:tcPr>
          <w:p w14:paraId="0889B120" w14:textId="77777777" w:rsidR="00835E5B" w:rsidRPr="00CC4257" w:rsidRDefault="00835E5B" w:rsidP="00835E5B"/>
        </w:tc>
        <w:tc>
          <w:tcPr>
            <w:tcW w:w="4102" w:type="pct"/>
          </w:tcPr>
          <w:p w14:paraId="255CCB94" w14:textId="7BCDD715" w:rsidR="00835E5B" w:rsidRPr="00CC4257" w:rsidRDefault="00835E5B" w:rsidP="00AA5283">
            <w:pPr>
              <w:jc w:val="both"/>
            </w:pPr>
            <w:r w:rsidRPr="009B1E29">
              <w:t>Использовать средства контроля отклонения от круглости и радиального биения полукруглой резьбы ходовых винтов качения до класса точности Р5 (Т5)</w:t>
            </w:r>
          </w:p>
        </w:tc>
      </w:tr>
      <w:tr w:rsidR="00835E5B" w:rsidRPr="00CC4257" w14:paraId="108ABFE0" w14:textId="77777777" w:rsidTr="00AA5283">
        <w:trPr>
          <w:trHeight w:val="227"/>
        </w:trPr>
        <w:tc>
          <w:tcPr>
            <w:tcW w:w="898" w:type="pct"/>
            <w:vMerge/>
          </w:tcPr>
          <w:p w14:paraId="49154228" w14:textId="77777777" w:rsidR="00835E5B" w:rsidRPr="00CC4257" w:rsidRDefault="00835E5B" w:rsidP="00835E5B"/>
        </w:tc>
        <w:tc>
          <w:tcPr>
            <w:tcW w:w="4102" w:type="pct"/>
          </w:tcPr>
          <w:p w14:paraId="4F97E075" w14:textId="22C129FB" w:rsidR="00835E5B" w:rsidRPr="00CC4257" w:rsidRDefault="00835E5B" w:rsidP="00AA5283">
            <w:pPr>
              <w:jc w:val="both"/>
            </w:pPr>
            <w:r w:rsidRPr="009B1E29">
              <w:t>Использовать средства контроля шага полукруглой резьбы ходовых винтов качения до класса точности Р5 (Т5)</w:t>
            </w:r>
          </w:p>
        </w:tc>
      </w:tr>
      <w:tr w:rsidR="00835E5B" w:rsidRPr="00CC4257" w14:paraId="2F2BE0B6" w14:textId="77777777" w:rsidTr="00AA5283">
        <w:trPr>
          <w:trHeight w:val="227"/>
        </w:trPr>
        <w:tc>
          <w:tcPr>
            <w:tcW w:w="898" w:type="pct"/>
            <w:vMerge/>
          </w:tcPr>
          <w:p w14:paraId="726970A0" w14:textId="77777777" w:rsidR="00835E5B" w:rsidRPr="00CC4257" w:rsidRDefault="00835E5B" w:rsidP="00835E5B"/>
        </w:tc>
        <w:tc>
          <w:tcPr>
            <w:tcW w:w="4102" w:type="pct"/>
          </w:tcPr>
          <w:p w14:paraId="52129D5D" w14:textId="677444A5" w:rsidR="00835E5B" w:rsidRPr="00CC4257" w:rsidRDefault="00835E5B" w:rsidP="00AA5283">
            <w:pPr>
              <w:jc w:val="both"/>
            </w:pPr>
            <w:r w:rsidRPr="009B1E29">
              <w:t>Использовать средства контроля профиля полукруглой резьбы ходовых винтов качения до класса точности Р5 (Т5)</w:t>
            </w:r>
          </w:p>
        </w:tc>
      </w:tr>
      <w:tr w:rsidR="00835E5B" w:rsidRPr="00CC4257" w14:paraId="2B74958B" w14:textId="77777777" w:rsidTr="00AA5283">
        <w:trPr>
          <w:trHeight w:val="227"/>
        </w:trPr>
        <w:tc>
          <w:tcPr>
            <w:tcW w:w="898" w:type="pct"/>
            <w:vMerge/>
          </w:tcPr>
          <w:p w14:paraId="04803ED9" w14:textId="77777777" w:rsidR="00835E5B" w:rsidRPr="00CC4257" w:rsidRDefault="00835E5B" w:rsidP="00835E5B"/>
        </w:tc>
        <w:tc>
          <w:tcPr>
            <w:tcW w:w="4102" w:type="pct"/>
          </w:tcPr>
          <w:p w14:paraId="46F7CCB2" w14:textId="727A4C33" w:rsidR="00835E5B" w:rsidRPr="00CC4257" w:rsidRDefault="00835E5B" w:rsidP="00AA5283">
            <w:pPr>
              <w:jc w:val="both"/>
            </w:pPr>
            <w:r w:rsidRPr="009B1E29">
              <w:t>Использовать средства измерения делительного диаметра червяка червячной передачи до 7</w:t>
            </w:r>
            <w:r w:rsidR="00AA5283">
              <w:t>‑й</w:t>
            </w:r>
            <w:r w:rsidRPr="009B1E29">
              <w:t xml:space="preserve"> степени точности</w:t>
            </w:r>
          </w:p>
        </w:tc>
      </w:tr>
      <w:tr w:rsidR="00835E5B" w:rsidRPr="00CC4257" w14:paraId="073FEB9F" w14:textId="77777777" w:rsidTr="00AA5283">
        <w:trPr>
          <w:trHeight w:val="227"/>
        </w:trPr>
        <w:tc>
          <w:tcPr>
            <w:tcW w:w="898" w:type="pct"/>
            <w:vMerge/>
          </w:tcPr>
          <w:p w14:paraId="1029FD0B" w14:textId="77777777" w:rsidR="00835E5B" w:rsidRPr="00CC4257" w:rsidRDefault="00835E5B" w:rsidP="00835E5B"/>
        </w:tc>
        <w:tc>
          <w:tcPr>
            <w:tcW w:w="4102" w:type="pct"/>
          </w:tcPr>
          <w:p w14:paraId="35DD562E" w14:textId="58CA2DB2" w:rsidR="00835E5B" w:rsidRPr="00CC4257" w:rsidRDefault="00835E5B" w:rsidP="00AA5283">
            <w:pPr>
              <w:jc w:val="both"/>
            </w:pPr>
            <w:r w:rsidRPr="009B1E29">
              <w:t>Использовать средства измерения осевого шага витков червяка червячной передачи до 7</w:t>
            </w:r>
            <w:r w:rsidR="00AA5283">
              <w:t>‑й</w:t>
            </w:r>
            <w:r w:rsidRPr="009B1E29">
              <w:t xml:space="preserve"> степени точности</w:t>
            </w:r>
          </w:p>
        </w:tc>
      </w:tr>
      <w:tr w:rsidR="00835E5B" w:rsidRPr="00CC4257" w14:paraId="1B9F3EB0" w14:textId="77777777" w:rsidTr="00AA5283">
        <w:trPr>
          <w:trHeight w:val="227"/>
        </w:trPr>
        <w:tc>
          <w:tcPr>
            <w:tcW w:w="898" w:type="pct"/>
            <w:vMerge/>
          </w:tcPr>
          <w:p w14:paraId="52938487" w14:textId="77777777" w:rsidR="00835E5B" w:rsidRPr="00CC4257" w:rsidRDefault="00835E5B" w:rsidP="00835E5B"/>
        </w:tc>
        <w:tc>
          <w:tcPr>
            <w:tcW w:w="4102" w:type="pct"/>
          </w:tcPr>
          <w:p w14:paraId="0050176C" w14:textId="5F47F887" w:rsidR="00835E5B" w:rsidRPr="00CC4257" w:rsidRDefault="00835E5B" w:rsidP="00AA5283">
            <w:pPr>
              <w:jc w:val="both"/>
            </w:pPr>
            <w:r w:rsidRPr="009B1E29">
              <w:t xml:space="preserve">Использовать средства измерения радиального биения витков червяка </w:t>
            </w:r>
            <w:r w:rsidRPr="009B1E29">
              <w:lastRenderedPageBreak/>
              <w:t>червячной передачи до 7</w:t>
            </w:r>
            <w:r w:rsidR="00AA5283">
              <w:t>‑й</w:t>
            </w:r>
            <w:r w:rsidRPr="009B1E29">
              <w:t xml:space="preserve"> степени точности</w:t>
            </w:r>
          </w:p>
        </w:tc>
      </w:tr>
      <w:tr w:rsidR="00835E5B" w:rsidRPr="00CC4257" w14:paraId="2F3B4B37" w14:textId="77777777" w:rsidTr="00AA5283">
        <w:trPr>
          <w:trHeight w:val="227"/>
        </w:trPr>
        <w:tc>
          <w:tcPr>
            <w:tcW w:w="898" w:type="pct"/>
            <w:vMerge/>
          </w:tcPr>
          <w:p w14:paraId="5A8999F5" w14:textId="77777777" w:rsidR="00835E5B" w:rsidRPr="00CC4257" w:rsidRDefault="00835E5B" w:rsidP="00835E5B"/>
        </w:tc>
        <w:tc>
          <w:tcPr>
            <w:tcW w:w="4102" w:type="pct"/>
          </w:tcPr>
          <w:p w14:paraId="6BE44516" w14:textId="5B626DA4" w:rsidR="00835E5B" w:rsidRPr="00CC4257" w:rsidRDefault="00835E5B" w:rsidP="00AA5283">
            <w:pPr>
              <w:jc w:val="both"/>
            </w:pPr>
            <w:r w:rsidRPr="009B1E29">
              <w:t>Использовать средства контроля профиля витков червяка червячной передачи до 7</w:t>
            </w:r>
            <w:r w:rsidR="00AA5283">
              <w:t>‑й</w:t>
            </w:r>
            <w:r w:rsidRPr="009B1E29">
              <w:t xml:space="preserve"> степени точности</w:t>
            </w:r>
          </w:p>
        </w:tc>
      </w:tr>
      <w:tr w:rsidR="00835E5B" w:rsidRPr="00CC4257" w14:paraId="6080121E" w14:textId="77777777" w:rsidTr="00AA5283">
        <w:trPr>
          <w:trHeight w:val="227"/>
        </w:trPr>
        <w:tc>
          <w:tcPr>
            <w:tcW w:w="898" w:type="pct"/>
            <w:vMerge/>
          </w:tcPr>
          <w:p w14:paraId="221656CE" w14:textId="77777777" w:rsidR="00835E5B" w:rsidRPr="00CC4257" w:rsidRDefault="00835E5B" w:rsidP="00835E5B"/>
        </w:tc>
        <w:tc>
          <w:tcPr>
            <w:tcW w:w="4102" w:type="pct"/>
          </w:tcPr>
          <w:p w14:paraId="4E0CEA29" w14:textId="0DE0083B" w:rsidR="00835E5B" w:rsidRPr="00CC4257" w:rsidRDefault="00835E5B" w:rsidP="00AA5283">
            <w:pPr>
              <w:jc w:val="both"/>
            </w:pPr>
            <w:r w:rsidRPr="009B1E29">
              <w:t xml:space="preserve">Использовать средства контроля шероховатости поверхностей до </w:t>
            </w:r>
            <w:r w:rsidR="00AA5283">
              <w:t>Ra </w:t>
            </w:r>
            <w:r w:rsidRPr="009B1E29">
              <w:t>0,4</w:t>
            </w:r>
            <w:r w:rsidR="00AA5283">
              <w:t> мкм</w:t>
            </w:r>
          </w:p>
        </w:tc>
      </w:tr>
      <w:tr w:rsidR="00835E5B" w:rsidRPr="00CC4257" w14:paraId="5D952106" w14:textId="77777777" w:rsidTr="00AA5283">
        <w:trPr>
          <w:trHeight w:val="227"/>
        </w:trPr>
        <w:tc>
          <w:tcPr>
            <w:tcW w:w="898" w:type="pct"/>
            <w:vMerge/>
          </w:tcPr>
          <w:p w14:paraId="7782E2AF" w14:textId="77777777" w:rsidR="00835E5B" w:rsidRPr="00CC4257" w:rsidRDefault="00835E5B" w:rsidP="00835E5B"/>
        </w:tc>
        <w:tc>
          <w:tcPr>
            <w:tcW w:w="4102" w:type="pct"/>
          </w:tcPr>
          <w:p w14:paraId="733F4709" w14:textId="6758A5CC" w:rsidR="00835E5B" w:rsidRPr="00CC4257" w:rsidRDefault="00835E5B" w:rsidP="00AA5283">
            <w:pPr>
              <w:jc w:val="both"/>
            </w:pPr>
            <w:r w:rsidRPr="009B1E29">
              <w:t xml:space="preserve">Использовать средства измерения шероховатости поверхностей до </w:t>
            </w:r>
            <w:r w:rsidR="00AA5283">
              <w:t>Ra </w:t>
            </w:r>
            <w:r w:rsidRPr="009B1E29">
              <w:t>0,4</w:t>
            </w:r>
            <w:r w:rsidR="00AA5283">
              <w:t> мкм</w:t>
            </w:r>
          </w:p>
        </w:tc>
      </w:tr>
      <w:tr w:rsidR="00835E5B" w:rsidRPr="00CC4257" w14:paraId="40E07A87" w14:textId="77777777" w:rsidTr="00AA5283">
        <w:trPr>
          <w:trHeight w:val="227"/>
        </w:trPr>
        <w:tc>
          <w:tcPr>
            <w:tcW w:w="898" w:type="pct"/>
            <w:vMerge/>
          </w:tcPr>
          <w:p w14:paraId="3D20CDA7" w14:textId="77777777" w:rsidR="00835E5B" w:rsidRPr="00CC4257" w:rsidRDefault="00835E5B" w:rsidP="00835E5B"/>
        </w:tc>
        <w:tc>
          <w:tcPr>
            <w:tcW w:w="4102" w:type="pct"/>
          </w:tcPr>
          <w:p w14:paraId="2E7E5DC8" w14:textId="682CE307" w:rsidR="00835E5B" w:rsidRPr="00CC4257" w:rsidRDefault="00835E5B" w:rsidP="00AA5283">
            <w:pPr>
              <w:jc w:val="both"/>
            </w:pPr>
            <w:r w:rsidRPr="009B1E29">
              <w:t>Поддерживать состояние рабочего места в соответствии с требованиями охраны труда, пожарной, промышленной, экологической безопасности</w:t>
            </w:r>
          </w:p>
        </w:tc>
      </w:tr>
      <w:tr w:rsidR="00835E5B" w:rsidRPr="00CC4257" w14:paraId="74B673E3" w14:textId="77777777" w:rsidTr="00AA5283">
        <w:trPr>
          <w:trHeight w:val="227"/>
        </w:trPr>
        <w:tc>
          <w:tcPr>
            <w:tcW w:w="898" w:type="pct"/>
            <w:vMerge w:val="restart"/>
          </w:tcPr>
          <w:p w14:paraId="29340FE5" w14:textId="77777777" w:rsidR="00835E5B" w:rsidRPr="00CC4257" w:rsidRDefault="00835E5B" w:rsidP="00835E5B">
            <w:r w:rsidRPr="00CC4257">
              <w:t>Необходимые знания</w:t>
            </w:r>
          </w:p>
        </w:tc>
        <w:tc>
          <w:tcPr>
            <w:tcW w:w="4102" w:type="pct"/>
          </w:tcPr>
          <w:p w14:paraId="4D5298A3" w14:textId="7EC103A1" w:rsidR="00835E5B" w:rsidRPr="00CC4257" w:rsidRDefault="00835E5B" w:rsidP="00AA5283">
            <w:pPr>
              <w:jc w:val="both"/>
            </w:pPr>
            <w:r w:rsidRPr="00C76152">
              <w:t>Основы ЕСКД</w:t>
            </w:r>
          </w:p>
        </w:tc>
      </w:tr>
      <w:tr w:rsidR="00835E5B" w:rsidRPr="00CC4257" w14:paraId="301D23B6" w14:textId="77777777" w:rsidTr="00AA5283">
        <w:trPr>
          <w:trHeight w:val="227"/>
        </w:trPr>
        <w:tc>
          <w:tcPr>
            <w:tcW w:w="898" w:type="pct"/>
            <w:vMerge/>
          </w:tcPr>
          <w:p w14:paraId="74E1CEE6" w14:textId="77777777" w:rsidR="00835E5B" w:rsidRPr="00CC4257" w:rsidRDefault="00835E5B" w:rsidP="00835E5B"/>
        </w:tc>
        <w:tc>
          <w:tcPr>
            <w:tcW w:w="4102" w:type="pct"/>
          </w:tcPr>
          <w:p w14:paraId="15CB3782" w14:textId="4DB53D9C" w:rsidR="00835E5B" w:rsidRPr="00CC4257" w:rsidRDefault="00835E5B" w:rsidP="00AA5283">
            <w:pPr>
              <w:jc w:val="both"/>
            </w:pPr>
            <w:r w:rsidRPr="00C76152">
              <w:t>Правила чтения конструкторской документации</w:t>
            </w:r>
          </w:p>
        </w:tc>
      </w:tr>
      <w:tr w:rsidR="00835E5B" w:rsidRPr="00CC4257" w14:paraId="3F5ED821" w14:textId="77777777" w:rsidTr="00AA5283">
        <w:trPr>
          <w:trHeight w:val="227"/>
        </w:trPr>
        <w:tc>
          <w:tcPr>
            <w:tcW w:w="898" w:type="pct"/>
            <w:vMerge/>
          </w:tcPr>
          <w:p w14:paraId="56D69BE5" w14:textId="77777777" w:rsidR="00835E5B" w:rsidRPr="00CC4257" w:rsidRDefault="00835E5B" w:rsidP="00835E5B"/>
        </w:tc>
        <w:tc>
          <w:tcPr>
            <w:tcW w:w="4102" w:type="pct"/>
          </w:tcPr>
          <w:p w14:paraId="02277923" w14:textId="0BE89877" w:rsidR="00835E5B" w:rsidRPr="00CC4257" w:rsidRDefault="00835E5B" w:rsidP="00AA5283">
            <w:pPr>
              <w:jc w:val="both"/>
            </w:pPr>
            <w:r w:rsidRPr="00C76152">
              <w:t>Система допусков и посадок, квалитеты точности, параметры шероховатости</w:t>
            </w:r>
          </w:p>
        </w:tc>
      </w:tr>
      <w:tr w:rsidR="00835E5B" w:rsidRPr="00CC4257" w14:paraId="2622D889" w14:textId="77777777" w:rsidTr="00AA5283">
        <w:trPr>
          <w:trHeight w:val="227"/>
        </w:trPr>
        <w:tc>
          <w:tcPr>
            <w:tcW w:w="898" w:type="pct"/>
            <w:vMerge/>
          </w:tcPr>
          <w:p w14:paraId="1688C108" w14:textId="77777777" w:rsidR="00835E5B" w:rsidRPr="00CC4257" w:rsidRDefault="00835E5B" w:rsidP="00835E5B"/>
        </w:tc>
        <w:tc>
          <w:tcPr>
            <w:tcW w:w="4102" w:type="pct"/>
          </w:tcPr>
          <w:p w14:paraId="1762033C" w14:textId="752DC007" w:rsidR="00835E5B" w:rsidRPr="00CC4257" w:rsidRDefault="00835E5B" w:rsidP="00AA5283">
            <w:pPr>
              <w:jc w:val="both"/>
            </w:pPr>
            <w:r w:rsidRPr="00C76152">
              <w:t>Обозначение на рабочих чертежах допусков размеров, формы и взаимного расположения поверхностей, шероховатости поверхностей</w:t>
            </w:r>
          </w:p>
        </w:tc>
      </w:tr>
      <w:tr w:rsidR="00835E5B" w:rsidRPr="00CC4257" w14:paraId="66B3D0F7" w14:textId="77777777" w:rsidTr="00AA5283">
        <w:trPr>
          <w:trHeight w:val="227"/>
        </w:trPr>
        <w:tc>
          <w:tcPr>
            <w:tcW w:w="898" w:type="pct"/>
            <w:vMerge/>
          </w:tcPr>
          <w:p w14:paraId="21D9BB0A" w14:textId="77777777" w:rsidR="00835E5B" w:rsidRPr="00CC4257" w:rsidRDefault="00835E5B" w:rsidP="00835E5B"/>
        </w:tc>
        <w:tc>
          <w:tcPr>
            <w:tcW w:w="4102" w:type="pct"/>
          </w:tcPr>
          <w:p w14:paraId="38E93C1C" w14:textId="3D0968E8" w:rsidR="00835E5B" w:rsidRPr="00CC4257" w:rsidRDefault="00835E5B" w:rsidP="00AA5283">
            <w:pPr>
              <w:jc w:val="both"/>
            </w:pPr>
            <w:r w:rsidRPr="00C76152">
              <w:t>Основы ЕСТД</w:t>
            </w:r>
          </w:p>
        </w:tc>
      </w:tr>
      <w:tr w:rsidR="00835E5B" w:rsidRPr="00CC4257" w14:paraId="50E65899" w14:textId="77777777" w:rsidTr="00AA5283">
        <w:trPr>
          <w:trHeight w:val="227"/>
        </w:trPr>
        <w:tc>
          <w:tcPr>
            <w:tcW w:w="898" w:type="pct"/>
            <w:vMerge/>
          </w:tcPr>
          <w:p w14:paraId="1B6488EC" w14:textId="77777777" w:rsidR="00835E5B" w:rsidRPr="00CC4257" w:rsidRDefault="00835E5B" w:rsidP="00835E5B"/>
        </w:tc>
        <w:tc>
          <w:tcPr>
            <w:tcW w:w="4102" w:type="pct"/>
          </w:tcPr>
          <w:p w14:paraId="7AE57C81" w14:textId="0D97C30D" w:rsidR="00835E5B" w:rsidRPr="00CC4257" w:rsidRDefault="00835E5B" w:rsidP="00AA5283">
            <w:pPr>
              <w:jc w:val="both"/>
            </w:pPr>
            <w:r w:rsidRPr="00C76152">
              <w:t>Виды и содержание технологической документации, используемой в организации</w:t>
            </w:r>
          </w:p>
        </w:tc>
      </w:tr>
      <w:tr w:rsidR="00835E5B" w:rsidRPr="00CC4257" w14:paraId="1B62D5CE" w14:textId="77777777" w:rsidTr="00AA5283">
        <w:trPr>
          <w:trHeight w:val="227"/>
        </w:trPr>
        <w:tc>
          <w:tcPr>
            <w:tcW w:w="898" w:type="pct"/>
            <w:vMerge/>
          </w:tcPr>
          <w:p w14:paraId="2FE1C99D" w14:textId="77777777" w:rsidR="00835E5B" w:rsidRPr="00CC4257" w:rsidRDefault="00835E5B" w:rsidP="00835E5B"/>
        </w:tc>
        <w:tc>
          <w:tcPr>
            <w:tcW w:w="4102" w:type="pct"/>
          </w:tcPr>
          <w:p w14:paraId="04005252" w14:textId="2D0A60F4" w:rsidR="00835E5B" w:rsidRPr="00CC4257" w:rsidRDefault="00835E5B" w:rsidP="00AA5283">
            <w:pPr>
              <w:jc w:val="both"/>
            </w:pPr>
            <w:r w:rsidRPr="00C76152">
              <w:t>Правила чтения технологической документации</w:t>
            </w:r>
          </w:p>
        </w:tc>
      </w:tr>
      <w:tr w:rsidR="00835E5B" w:rsidRPr="00CC4257" w14:paraId="77A90743" w14:textId="77777777" w:rsidTr="00AA5283">
        <w:trPr>
          <w:trHeight w:val="227"/>
        </w:trPr>
        <w:tc>
          <w:tcPr>
            <w:tcW w:w="898" w:type="pct"/>
            <w:vMerge/>
          </w:tcPr>
          <w:p w14:paraId="39B0F449" w14:textId="77777777" w:rsidR="00835E5B" w:rsidRPr="00CC4257" w:rsidRDefault="00835E5B" w:rsidP="00835E5B"/>
        </w:tc>
        <w:tc>
          <w:tcPr>
            <w:tcW w:w="4102" w:type="pct"/>
          </w:tcPr>
          <w:p w14:paraId="5498740D" w14:textId="53EC7F26" w:rsidR="00835E5B" w:rsidRPr="00CC4257" w:rsidRDefault="00D427DD" w:rsidP="00AA5283">
            <w:pPr>
              <w:jc w:val="both"/>
            </w:pPr>
            <w:r>
              <w:t>Порядок работы с файловой системой и электронными базами данных</w:t>
            </w:r>
          </w:p>
        </w:tc>
      </w:tr>
      <w:tr w:rsidR="00835E5B" w:rsidRPr="00CC4257" w14:paraId="16703BB9" w14:textId="77777777" w:rsidTr="00AA5283">
        <w:trPr>
          <w:trHeight w:val="227"/>
        </w:trPr>
        <w:tc>
          <w:tcPr>
            <w:tcW w:w="898" w:type="pct"/>
            <w:vMerge/>
          </w:tcPr>
          <w:p w14:paraId="2A888ECD" w14:textId="77777777" w:rsidR="00835E5B" w:rsidRPr="00CC4257" w:rsidRDefault="00835E5B" w:rsidP="00835E5B"/>
        </w:tc>
        <w:tc>
          <w:tcPr>
            <w:tcW w:w="4102" w:type="pct"/>
          </w:tcPr>
          <w:p w14:paraId="53DB12E2" w14:textId="483CA882" w:rsidR="00835E5B" w:rsidRPr="00CC4257" w:rsidRDefault="00835E5B" w:rsidP="00AA5283">
            <w:pPr>
              <w:jc w:val="both"/>
            </w:pPr>
            <w:r w:rsidRPr="00C76152">
              <w:t>Основные форматы представления электронной графической и текстовой информации</w:t>
            </w:r>
          </w:p>
        </w:tc>
      </w:tr>
      <w:tr w:rsidR="00835E5B" w:rsidRPr="00CC4257" w14:paraId="0DC7CC7B" w14:textId="77777777" w:rsidTr="00AA5283">
        <w:trPr>
          <w:trHeight w:val="227"/>
        </w:trPr>
        <w:tc>
          <w:tcPr>
            <w:tcW w:w="898" w:type="pct"/>
            <w:vMerge/>
          </w:tcPr>
          <w:p w14:paraId="6AAFF6F4" w14:textId="77777777" w:rsidR="00835E5B" w:rsidRPr="00CC4257" w:rsidRDefault="00835E5B" w:rsidP="00835E5B"/>
        </w:tc>
        <w:tc>
          <w:tcPr>
            <w:tcW w:w="4102" w:type="pct"/>
          </w:tcPr>
          <w:p w14:paraId="7BA1EB2B" w14:textId="5A19501A" w:rsidR="00835E5B" w:rsidRPr="00CC4257" w:rsidRDefault="00835E5B" w:rsidP="00AA5283">
            <w:pPr>
              <w:jc w:val="both"/>
            </w:pPr>
            <w:r w:rsidRPr="00C76152">
              <w:t>Прикладные компьютерные программы для просмотра текстовой информации: наименования, возможности и порядок работы в них</w:t>
            </w:r>
          </w:p>
        </w:tc>
      </w:tr>
      <w:tr w:rsidR="00835E5B" w:rsidRPr="00CC4257" w14:paraId="39FAC423" w14:textId="77777777" w:rsidTr="00AA5283">
        <w:trPr>
          <w:trHeight w:val="227"/>
        </w:trPr>
        <w:tc>
          <w:tcPr>
            <w:tcW w:w="898" w:type="pct"/>
            <w:vMerge/>
          </w:tcPr>
          <w:p w14:paraId="4888E9F6" w14:textId="77777777" w:rsidR="00835E5B" w:rsidRPr="00CC4257" w:rsidRDefault="00835E5B" w:rsidP="00835E5B"/>
        </w:tc>
        <w:tc>
          <w:tcPr>
            <w:tcW w:w="4102" w:type="pct"/>
          </w:tcPr>
          <w:p w14:paraId="47844FEB" w14:textId="02362DDC" w:rsidR="00835E5B" w:rsidRPr="00C76152" w:rsidRDefault="00835E5B" w:rsidP="00AA5283">
            <w:pPr>
              <w:jc w:val="both"/>
            </w:pPr>
            <w:r w:rsidRPr="00803C8F">
              <w:t>Основы метрологии</w:t>
            </w:r>
          </w:p>
        </w:tc>
      </w:tr>
      <w:tr w:rsidR="00835E5B" w:rsidRPr="00CC4257" w14:paraId="7CE91717" w14:textId="77777777" w:rsidTr="00AA5283">
        <w:trPr>
          <w:trHeight w:val="227"/>
        </w:trPr>
        <w:tc>
          <w:tcPr>
            <w:tcW w:w="898" w:type="pct"/>
            <w:vMerge/>
          </w:tcPr>
          <w:p w14:paraId="1E92F074" w14:textId="77777777" w:rsidR="00835E5B" w:rsidRPr="00CC4257" w:rsidRDefault="00835E5B" w:rsidP="00835E5B"/>
        </w:tc>
        <w:tc>
          <w:tcPr>
            <w:tcW w:w="4102" w:type="pct"/>
          </w:tcPr>
          <w:p w14:paraId="061F616C" w14:textId="738A13C1" w:rsidR="00835E5B" w:rsidRPr="00C76152" w:rsidRDefault="00835E5B" w:rsidP="00AA5283">
            <w:pPr>
              <w:jc w:val="both"/>
            </w:pPr>
            <w:r w:rsidRPr="00803C8F">
              <w:t>Основы технических измерений</w:t>
            </w:r>
          </w:p>
        </w:tc>
      </w:tr>
      <w:tr w:rsidR="00835E5B" w:rsidRPr="00CC4257" w14:paraId="75883A75" w14:textId="77777777" w:rsidTr="00AA5283">
        <w:trPr>
          <w:trHeight w:val="227"/>
        </w:trPr>
        <w:tc>
          <w:tcPr>
            <w:tcW w:w="898" w:type="pct"/>
            <w:vMerge/>
          </w:tcPr>
          <w:p w14:paraId="173DE2B6" w14:textId="77777777" w:rsidR="00835E5B" w:rsidRPr="00CC4257" w:rsidRDefault="00835E5B" w:rsidP="00835E5B"/>
        </w:tc>
        <w:tc>
          <w:tcPr>
            <w:tcW w:w="4102" w:type="pct"/>
          </w:tcPr>
          <w:p w14:paraId="3C2F16BE" w14:textId="66EFE5C0" w:rsidR="00835E5B" w:rsidRPr="00C76152" w:rsidRDefault="00EF558A" w:rsidP="00AA5283">
            <w:pPr>
              <w:jc w:val="both"/>
            </w:pPr>
            <w:r>
              <w:t>Виды типичных дефектов</w:t>
            </w:r>
            <w:r w:rsidR="00835E5B" w:rsidRPr="00B30C18">
              <w:t xml:space="preserve"> деталей после обработки заготовок на специализированных резьбонакатных станках</w:t>
            </w:r>
          </w:p>
        </w:tc>
      </w:tr>
      <w:tr w:rsidR="00835E5B" w:rsidRPr="00CC4257" w14:paraId="4F0348C7" w14:textId="77777777" w:rsidTr="00AA5283">
        <w:trPr>
          <w:trHeight w:val="227"/>
        </w:trPr>
        <w:tc>
          <w:tcPr>
            <w:tcW w:w="898" w:type="pct"/>
            <w:vMerge/>
          </w:tcPr>
          <w:p w14:paraId="490BAB29" w14:textId="77777777" w:rsidR="00835E5B" w:rsidRPr="00CC4257" w:rsidRDefault="00835E5B" w:rsidP="00835E5B"/>
        </w:tc>
        <w:tc>
          <w:tcPr>
            <w:tcW w:w="4102" w:type="pct"/>
          </w:tcPr>
          <w:p w14:paraId="5FB21CAF" w14:textId="748590AE" w:rsidR="00835E5B" w:rsidRPr="00C76152" w:rsidRDefault="00835E5B" w:rsidP="00AA5283">
            <w:pPr>
              <w:jc w:val="both"/>
            </w:pPr>
            <w:r w:rsidRPr="00B30C18">
              <w:t>Причины дефектов деталей при обработке заготовок на специализированных резьбонакатных станках</w:t>
            </w:r>
          </w:p>
        </w:tc>
      </w:tr>
      <w:tr w:rsidR="00835E5B" w:rsidRPr="00CC4257" w14:paraId="43ED0D50" w14:textId="77777777" w:rsidTr="00AA5283">
        <w:trPr>
          <w:trHeight w:val="227"/>
        </w:trPr>
        <w:tc>
          <w:tcPr>
            <w:tcW w:w="898" w:type="pct"/>
            <w:vMerge/>
          </w:tcPr>
          <w:p w14:paraId="43697204" w14:textId="77777777" w:rsidR="00835E5B" w:rsidRPr="00CC4257" w:rsidRDefault="00835E5B" w:rsidP="00835E5B"/>
        </w:tc>
        <w:tc>
          <w:tcPr>
            <w:tcW w:w="4102" w:type="pct"/>
          </w:tcPr>
          <w:p w14:paraId="3F47E370" w14:textId="430C52C8" w:rsidR="00835E5B" w:rsidRPr="00C76152" w:rsidRDefault="00835E5B" w:rsidP="00AA5283">
            <w:pPr>
              <w:jc w:val="both"/>
            </w:pPr>
            <w:r w:rsidRPr="00B30C18">
              <w:t>Визуальные признаки дефектов поверхностей, обработанных на специализированных резьбонакатных станках</w:t>
            </w:r>
          </w:p>
        </w:tc>
      </w:tr>
      <w:tr w:rsidR="00B715C1" w:rsidRPr="00CC4257" w14:paraId="42CDF504" w14:textId="77777777" w:rsidTr="00AA5283">
        <w:trPr>
          <w:trHeight w:val="227"/>
        </w:trPr>
        <w:tc>
          <w:tcPr>
            <w:tcW w:w="898" w:type="pct"/>
            <w:vMerge/>
          </w:tcPr>
          <w:p w14:paraId="2A6E2256" w14:textId="77777777" w:rsidR="00B715C1" w:rsidRPr="00CC4257" w:rsidRDefault="00B715C1" w:rsidP="00B715C1"/>
        </w:tc>
        <w:tc>
          <w:tcPr>
            <w:tcW w:w="4102" w:type="pct"/>
          </w:tcPr>
          <w:p w14:paraId="5E281582" w14:textId="59E5A1AB" w:rsidR="00B715C1" w:rsidRPr="00C76152" w:rsidRDefault="00B715C1" w:rsidP="00AA5283">
            <w:pPr>
              <w:jc w:val="both"/>
            </w:pPr>
            <w:r w:rsidRPr="006C4232">
              <w:t xml:space="preserve">Методы измерения наружного диаметра трапецеидальной резьбы </w:t>
            </w:r>
            <w:r w:rsidR="00F80003">
              <w:t>до 4‑й степени точности</w:t>
            </w:r>
          </w:p>
        </w:tc>
      </w:tr>
      <w:tr w:rsidR="00B715C1" w:rsidRPr="00CC4257" w14:paraId="7FFA0017" w14:textId="77777777" w:rsidTr="00AA5283">
        <w:trPr>
          <w:trHeight w:val="227"/>
        </w:trPr>
        <w:tc>
          <w:tcPr>
            <w:tcW w:w="898" w:type="pct"/>
            <w:vMerge/>
          </w:tcPr>
          <w:p w14:paraId="7A46EF2A" w14:textId="77777777" w:rsidR="00B715C1" w:rsidRPr="00CC4257" w:rsidRDefault="00B715C1" w:rsidP="00B715C1"/>
        </w:tc>
        <w:tc>
          <w:tcPr>
            <w:tcW w:w="4102" w:type="pct"/>
          </w:tcPr>
          <w:p w14:paraId="0E522249" w14:textId="6C553580" w:rsidR="00B715C1" w:rsidRPr="00C76152" w:rsidRDefault="00B715C1" w:rsidP="00AA5283">
            <w:pPr>
              <w:jc w:val="both"/>
            </w:pPr>
            <w:r w:rsidRPr="006C4232">
              <w:t xml:space="preserve">Средства измерения наружного диаметра трапецеидальной резьбы </w:t>
            </w:r>
            <w:r w:rsidR="00F80003">
              <w:t>до 4‑й степени точности</w:t>
            </w:r>
            <w:r w:rsidRPr="006C4232">
              <w:t>: виды, конструкции, назначение, возможности и правила использования</w:t>
            </w:r>
          </w:p>
        </w:tc>
      </w:tr>
      <w:tr w:rsidR="00B715C1" w:rsidRPr="00CC4257" w14:paraId="42730F9B" w14:textId="77777777" w:rsidTr="00AA5283">
        <w:trPr>
          <w:trHeight w:val="227"/>
        </w:trPr>
        <w:tc>
          <w:tcPr>
            <w:tcW w:w="898" w:type="pct"/>
            <w:vMerge/>
          </w:tcPr>
          <w:p w14:paraId="4E09EF00" w14:textId="77777777" w:rsidR="00B715C1" w:rsidRPr="00CC4257" w:rsidRDefault="00B715C1" w:rsidP="00B715C1"/>
        </w:tc>
        <w:tc>
          <w:tcPr>
            <w:tcW w:w="4102" w:type="pct"/>
          </w:tcPr>
          <w:p w14:paraId="6E22A724" w14:textId="3B784362" w:rsidR="00B715C1" w:rsidRPr="00C76152" w:rsidRDefault="00B715C1" w:rsidP="00AA5283">
            <w:pPr>
              <w:jc w:val="both"/>
            </w:pPr>
            <w:r w:rsidRPr="006C4232">
              <w:t xml:space="preserve">Методы измерения среднего диаметра трапецеидальной резьбы </w:t>
            </w:r>
            <w:r w:rsidR="00F80003">
              <w:t>до 4‑й степени точности</w:t>
            </w:r>
          </w:p>
        </w:tc>
      </w:tr>
      <w:tr w:rsidR="00B715C1" w:rsidRPr="00CC4257" w14:paraId="5A75B81A" w14:textId="77777777" w:rsidTr="00AA5283">
        <w:trPr>
          <w:trHeight w:val="227"/>
        </w:trPr>
        <w:tc>
          <w:tcPr>
            <w:tcW w:w="898" w:type="pct"/>
            <w:vMerge/>
          </w:tcPr>
          <w:p w14:paraId="3EBFEBE9" w14:textId="77777777" w:rsidR="00B715C1" w:rsidRPr="00CC4257" w:rsidRDefault="00B715C1" w:rsidP="00B715C1"/>
        </w:tc>
        <w:tc>
          <w:tcPr>
            <w:tcW w:w="4102" w:type="pct"/>
          </w:tcPr>
          <w:p w14:paraId="63CA1432" w14:textId="02F6399D" w:rsidR="00B715C1" w:rsidRPr="00C76152" w:rsidRDefault="00B715C1" w:rsidP="00AA5283">
            <w:pPr>
              <w:jc w:val="both"/>
            </w:pPr>
            <w:r w:rsidRPr="006C4232">
              <w:t xml:space="preserve">Средства измерения среднего диаметра трапецеидальной резьбы </w:t>
            </w:r>
            <w:r w:rsidR="00F80003">
              <w:t>до 4‑й степени точности</w:t>
            </w:r>
            <w:r w:rsidRPr="006C4232">
              <w:t>: виды, конструкции, назначение, возможности и правила использования</w:t>
            </w:r>
          </w:p>
        </w:tc>
      </w:tr>
      <w:tr w:rsidR="00B715C1" w:rsidRPr="00CC4257" w14:paraId="52481FFF" w14:textId="77777777" w:rsidTr="00AA5283">
        <w:trPr>
          <w:trHeight w:val="227"/>
        </w:trPr>
        <w:tc>
          <w:tcPr>
            <w:tcW w:w="898" w:type="pct"/>
            <w:vMerge/>
          </w:tcPr>
          <w:p w14:paraId="71F68BA8" w14:textId="77777777" w:rsidR="00B715C1" w:rsidRPr="00CC4257" w:rsidRDefault="00B715C1" w:rsidP="00B715C1"/>
        </w:tc>
        <w:tc>
          <w:tcPr>
            <w:tcW w:w="4102" w:type="pct"/>
          </w:tcPr>
          <w:p w14:paraId="1A588DE4" w14:textId="7A1ED01E" w:rsidR="00B715C1" w:rsidRPr="00C76152" w:rsidRDefault="00B715C1" w:rsidP="00AA5283">
            <w:pPr>
              <w:jc w:val="both"/>
            </w:pPr>
            <w:r w:rsidRPr="006C4232">
              <w:t>Методы измерения отклонения от круглости и радиального биения среднего диаметра трапецеидальной резьбы до 7</w:t>
            </w:r>
            <w:r w:rsidR="00E47DB7">
              <w:t>-й</w:t>
            </w:r>
            <w:r w:rsidRPr="006C4232">
              <w:t xml:space="preserve"> степени точности или ходовых винтов </w:t>
            </w:r>
            <w:r w:rsidR="00871A4E">
              <w:t>скольжения</w:t>
            </w:r>
            <w:r w:rsidR="00E47DB7">
              <w:t xml:space="preserve"> </w:t>
            </w:r>
            <w:r w:rsidR="00E47DB7" w:rsidRPr="00E47DB7">
              <w:t>до 2‑го класса точности</w:t>
            </w:r>
          </w:p>
        </w:tc>
      </w:tr>
      <w:tr w:rsidR="00B715C1" w:rsidRPr="00CC4257" w14:paraId="6E91215C" w14:textId="77777777" w:rsidTr="00AA5283">
        <w:trPr>
          <w:trHeight w:val="227"/>
        </w:trPr>
        <w:tc>
          <w:tcPr>
            <w:tcW w:w="898" w:type="pct"/>
            <w:vMerge/>
          </w:tcPr>
          <w:p w14:paraId="1FA8F7A6" w14:textId="77777777" w:rsidR="00B715C1" w:rsidRPr="00CC4257" w:rsidRDefault="00B715C1" w:rsidP="00B715C1"/>
        </w:tc>
        <w:tc>
          <w:tcPr>
            <w:tcW w:w="4102" w:type="pct"/>
          </w:tcPr>
          <w:p w14:paraId="30314E2F" w14:textId="5579F7DA" w:rsidR="00B715C1" w:rsidRPr="00C76152" w:rsidRDefault="00B715C1" w:rsidP="00AA5283">
            <w:pPr>
              <w:jc w:val="both"/>
            </w:pPr>
            <w:r w:rsidRPr="006C4232">
              <w:t>Средства измерения отклонения от круглости и радиального биения среднего диаметра трапецеидальной резьбы до 7</w:t>
            </w:r>
            <w:r w:rsidR="00E47DB7">
              <w:t>-й</w:t>
            </w:r>
            <w:r w:rsidRPr="006C4232">
              <w:t xml:space="preserve"> степени точности или ходовых </w:t>
            </w:r>
            <w:proofErr w:type="gramStart"/>
            <w:r w:rsidRPr="006C4232">
              <w:t>винтов</w:t>
            </w:r>
            <w:r w:rsidR="00E47DB7">
              <w:t xml:space="preserve"> </w:t>
            </w:r>
            <w:r w:rsidRPr="006C4232">
              <w:t xml:space="preserve"> </w:t>
            </w:r>
            <w:r w:rsidR="00871A4E">
              <w:t>скольжения</w:t>
            </w:r>
            <w:proofErr w:type="gramEnd"/>
            <w:r w:rsidR="00E47DB7">
              <w:t xml:space="preserve"> </w:t>
            </w:r>
            <w:r w:rsidR="00E47DB7" w:rsidRPr="00E47DB7">
              <w:t>до 2‑го класса точности</w:t>
            </w:r>
            <w:r w:rsidRPr="006C4232">
              <w:t>: виды, конструкции, назначение, возможности и правила использования</w:t>
            </w:r>
          </w:p>
        </w:tc>
      </w:tr>
      <w:tr w:rsidR="00B715C1" w:rsidRPr="00CC4257" w14:paraId="6934943E" w14:textId="77777777" w:rsidTr="00AA5283">
        <w:trPr>
          <w:trHeight w:val="227"/>
        </w:trPr>
        <w:tc>
          <w:tcPr>
            <w:tcW w:w="898" w:type="pct"/>
            <w:vMerge/>
          </w:tcPr>
          <w:p w14:paraId="17443CE7" w14:textId="77777777" w:rsidR="00B715C1" w:rsidRPr="00CC4257" w:rsidRDefault="00B715C1" w:rsidP="00B715C1"/>
        </w:tc>
        <w:tc>
          <w:tcPr>
            <w:tcW w:w="4102" w:type="pct"/>
          </w:tcPr>
          <w:p w14:paraId="2FE116CD" w14:textId="2FA3F1B9" w:rsidR="00B715C1" w:rsidRPr="00C76152" w:rsidRDefault="00B715C1" w:rsidP="00AA5283">
            <w:pPr>
              <w:jc w:val="both"/>
            </w:pPr>
            <w:r w:rsidRPr="006C4232">
              <w:t>Методы измерения шага трапецеидальной резьбы до 2</w:t>
            </w:r>
            <w:r w:rsidR="00AA5283">
              <w:t>‑го</w:t>
            </w:r>
            <w:r w:rsidRPr="006C4232">
              <w:t xml:space="preserve"> класса точности ходовых винтов качения</w:t>
            </w:r>
          </w:p>
        </w:tc>
      </w:tr>
      <w:tr w:rsidR="00B715C1" w:rsidRPr="00CC4257" w14:paraId="61E4863A" w14:textId="77777777" w:rsidTr="00AA5283">
        <w:trPr>
          <w:trHeight w:val="227"/>
        </w:trPr>
        <w:tc>
          <w:tcPr>
            <w:tcW w:w="898" w:type="pct"/>
            <w:vMerge/>
          </w:tcPr>
          <w:p w14:paraId="1C4724DD" w14:textId="77777777" w:rsidR="00B715C1" w:rsidRPr="00CC4257" w:rsidRDefault="00B715C1" w:rsidP="00B715C1"/>
        </w:tc>
        <w:tc>
          <w:tcPr>
            <w:tcW w:w="4102" w:type="pct"/>
          </w:tcPr>
          <w:p w14:paraId="705E04A1" w14:textId="3E7F9B51" w:rsidR="00B715C1" w:rsidRPr="00C76152" w:rsidRDefault="00B715C1" w:rsidP="00AA5283">
            <w:pPr>
              <w:jc w:val="both"/>
            </w:pPr>
            <w:r w:rsidRPr="006C4232">
              <w:t>Средства измерения шага трапецеидальной резьбы до 2</w:t>
            </w:r>
            <w:r w:rsidR="00AA5283">
              <w:t>‑го</w:t>
            </w:r>
            <w:r w:rsidRPr="006C4232">
              <w:t xml:space="preserve"> класса точности ходовых винтов </w:t>
            </w:r>
            <w:r w:rsidR="00871A4E">
              <w:t>скольжения</w:t>
            </w:r>
            <w:r w:rsidRPr="006C4232">
              <w:t>: виды, конструкции, назначение, возможности и правила использования</w:t>
            </w:r>
          </w:p>
        </w:tc>
      </w:tr>
      <w:tr w:rsidR="00B715C1" w:rsidRPr="00CC4257" w14:paraId="54A2D6A9" w14:textId="77777777" w:rsidTr="00AA5283">
        <w:trPr>
          <w:trHeight w:val="227"/>
        </w:trPr>
        <w:tc>
          <w:tcPr>
            <w:tcW w:w="898" w:type="pct"/>
            <w:vMerge/>
          </w:tcPr>
          <w:p w14:paraId="0DB5C7B5" w14:textId="77777777" w:rsidR="00B715C1" w:rsidRPr="00CC4257" w:rsidRDefault="00B715C1" w:rsidP="00B715C1"/>
        </w:tc>
        <w:tc>
          <w:tcPr>
            <w:tcW w:w="4102" w:type="pct"/>
          </w:tcPr>
          <w:p w14:paraId="11BB2C65" w14:textId="0011F73F" w:rsidR="00B715C1" w:rsidRPr="00C76152" w:rsidRDefault="00B715C1" w:rsidP="00AA5283">
            <w:pPr>
              <w:jc w:val="both"/>
            </w:pPr>
            <w:r w:rsidRPr="006C4232">
              <w:t>Методы контроля шага трапецеидальной резьбы до 2</w:t>
            </w:r>
            <w:r w:rsidR="00AA5283">
              <w:t>‑го</w:t>
            </w:r>
            <w:r w:rsidRPr="006C4232">
              <w:t xml:space="preserve"> класса точности ходовых винтов </w:t>
            </w:r>
            <w:r w:rsidR="00871A4E">
              <w:t>скольжения</w:t>
            </w:r>
          </w:p>
        </w:tc>
      </w:tr>
      <w:tr w:rsidR="00B715C1" w:rsidRPr="00CC4257" w14:paraId="06A1C934" w14:textId="77777777" w:rsidTr="00AA5283">
        <w:trPr>
          <w:trHeight w:val="227"/>
        </w:trPr>
        <w:tc>
          <w:tcPr>
            <w:tcW w:w="898" w:type="pct"/>
            <w:vMerge/>
          </w:tcPr>
          <w:p w14:paraId="34E0BA9B" w14:textId="77777777" w:rsidR="00B715C1" w:rsidRPr="00CC4257" w:rsidRDefault="00B715C1" w:rsidP="00B715C1"/>
        </w:tc>
        <w:tc>
          <w:tcPr>
            <w:tcW w:w="4102" w:type="pct"/>
          </w:tcPr>
          <w:p w14:paraId="2C63AAF2" w14:textId="4660BF6A" w:rsidR="00B715C1" w:rsidRPr="00C76152" w:rsidRDefault="00B715C1" w:rsidP="00AA5283">
            <w:pPr>
              <w:jc w:val="both"/>
            </w:pPr>
            <w:r w:rsidRPr="006C4232">
              <w:t>Средства контроля шага трапецеидальной резьбы до 2</w:t>
            </w:r>
            <w:r w:rsidR="00AA5283">
              <w:t>‑го</w:t>
            </w:r>
            <w:r w:rsidRPr="006C4232">
              <w:t xml:space="preserve"> класса точности ходовых винтов </w:t>
            </w:r>
            <w:r w:rsidR="00871A4E">
              <w:t>скольжения</w:t>
            </w:r>
            <w:r w:rsidRPr="006C4232">
              <w:t>: виды, конструкции, назначение, возможности и правила использования</w:t>
            </w:r>
          </w:p>
        </w:tc>
      </w:tr>
      <w:tr w:rsidR="00B715C1" w:rsidRPr="00CC4257" w14:paraId="577B2BD7" w14:textId="77777777" w:rsidTr="00AA5283">
        <w:trPr>
          <w:trHeight w:val="227"/>
        </w:trPr>
        <w:tc>
          <w:tcPr>
            <w:tcW w:w="898" w:type="pct"/>
            <w:vMerge/>
          </w:tcPr>
          <w:p w14:paraId="057E1557" w14:textId="77777777" w:rsidR="00B715C1" w:rsidRPr="00CC4257" w:rsidRDefault="00B715C1" w:rsidP="00B715C1"/>
        </w:tc>
        <w:tc>
          <w:tcPr>
            <w:tcW w:w="4102" w:type="pct"/>
          </w:tcPr>
          <w:p w14:paraId="51056832" w14:textId="56F825CA" w:rsidR="00B715C1" w:rsidRPr="00C76152" w:rsidRDefault="00B715C1" w:rsidP="00AA5283">
            <w:pPr>
              <w:jc w:val="both"/>
            </w:pPr>
            <w:r w:rsidRPr="006C4232">
              <w:t>Методы контроля профиля трапецеидальной резьбы до 2</w:t>
            </w:r>
            <w:r w:rsidR="00AA5283">
              <w:t>‑го</w:t>
            </w:r>
            <w:r w:rsidRPr="006C4232">
              <w:t xml:space="preserve"> класса точности ходовых винтов </w:t>
            </w:r>
            <w:r w:rsidR="00871A4E">
              <w:t>скольжения</w:t>
            </w:r>
          </w:p>
        </w:tc>
      </w:tr>
      <w:tr w:rsidR="00B715C1" w:rsidRPr="00CC4257" w14:paraId="76A49D25" w14:textId="77777777" w:rsidTr="00AA5283">
        <w:trPr>
          <w:trHeight w:val="227"/>
        </w:trPr>
        <w:tc>
          <w:tcPr>
            <w:tcW w:w="898" w:type="pct"/>
            <w:vMerge/>
          </w:tcPr>
          <w:p w14:paraId="328223A8" w14:textId="77777777" w:rsidR="00B715C1" w:rsidRPr="00CC4257" w:rsidRDefault="00B715C1" w:rsidP="00B715C1"/>
        </w:tc>
        <w:tc>
          <w:tcPr>
            <w:tcW w:w="4102" w:type="pct"/>
          </w:tcPr>
          <w:p w14:paraId="459EC2D1" w14:textId="20EE7CD4" w:rsidR="00B715C1" w:rsidRPr="00C76152" w:rsidRDefault="00B715C1" w:rsidP="00AA5283">
            <w:pPr>
              <w:jc w:val="both"/>
            </w:pPr>
            <w:r w:rsidRPr="006C4232">
              <w:t>Средства контроля профиля трапецеидальной резьбы до 2</w:t>
            </w:r>
            <w:r w:rsidR="00AA5283">
              <w:t>‑го</w:t>
            </w:r>
            <w:r w:rsidRPr="006C4232">
              <w:t xml:space="preserve"> класса точности ходовых винтов </w:t>
            </w:r>
            <w:r w:rsidR="00871A4E">
              <w:t>скольжения</w:t>
            </w:r>
            <w:r w:rsidRPr="006C4232">
              <w:t>: виды, конструкции, назначение, возможности и правила использования</w:t>
            </w:r>
          </w:p>
        </w:tc>
      </w:tr>
      <w:tr w:rsidR="00B715C1" w:rsidRPr="00CC4257" w14:paraId="0A19B46D" w14:textId="77777777" w:rsidTr="00AA5283">
        <w:trPr>
          <w:trHeight w:val="227"/>
        </w:trPr>
        <w:tc>
          <w:tcPr>
            <w:tcW w:w="898" w:type="pct"/>
            <w:vMerge/>
          </w:tcPr>
          <w:p w14:paraId="1E2C70FC" w14:textId="77777777" w:rsidR="00B715C1" w:rsidRPr="00CC4257" w:rsidRDefault="00B715C1" w:rsidP="00B715C1"/>
        </w:tc>
        <w:tc>
          <w:tcPr>
            <w:tcW w:w="4102" w:type="pct"/>
          </w:tcPr>
          <w:p w14:paraId="29F72A2C" w14:textId="62CB6D95" w:rsidR="00B715C1" w:rsidRPr="00C76152" w:rsidRDefault="00B715C1" w:rsidP="00AA5283">
            <w:pPr>
              <w:jc w:val="both"/>
            </w:pPr>
            <w:r w:rsidRPr="006C4232">
              <w:t>Методы измерения наружного диаметра полукруглой резьбы ходовых винтов качения до класса точности Р5 (Т5)</w:t>
            </w:r>
          </w:p>
        </w:tc>
      </w:tr>
      <w:tr w:rsidR="00B715C1" w:rsidRPr="00CC4257" w14:paraId="26D27A99" w14:textId="77777777" w:rsidTr="00AA5283">
        <w:trPr>
          <w:trHeight w:val="227"/>
        </w:trPr>
        <w:tc>
          <w:tcPr>
            <w:tcW w:w="898" w:type="pct"/>
            <w:vMerge/>
          </w:tcPr>
          <w:p w14:paraId="52761858" w14:textId="77777777" w:rsidR="00B715C1" w:rsidRPr="00CC4257" w:rsidRDefault="00B715C1" w:rsidP="00B715C1"/>
        </w:tc>
        <w:tc>
          <w:tcPr>
            <w:tcW w:w="4102" w:type="pct"/>
          </w:tcPr>
          <w:p w14:paraId="1790BDEA" w14:textId="0A7EAB78" w:rsidR="00B715C1" w:rsidRPr="00C76152" w:rsidRDefault="00B715C1" w:rsidP="00AA5283">
            <w:pPr>
              <w:jc w:val="both"/>
            </w:pPr>
            <w:r w:rsidRPr="006C4232">
              <w:t>Средства измерения наружного диаметра полукруглой резьбы ходовых винтов качения до класса точности Р5 (Т5): виды, конструкции, назначение, возможности и правила использования</w:t>
            </w:r>
          </w:p>
        </w:tc>
      </w:tr>
      <w:tr w:rsidR="00B715C1" w:rsidRPr="00CC4257" w14:paraId="3AC21D6E" w14:textId="77777777" w:rsidTr="00AA5283">
        <w:trPr>
          <w:trHeight w:val="227"/>
        </w:trPr>
        <w:tc>
          <w:tcPr>
            <w:tcW w:w="898" w:type="pct"/>
            <w:vMerge/>
          </w:tcPr>
          <w:p w14:paraId="4C311281" w14:textId="77777777" w:rsidR="00B715C1" w:rsidRPr="00CC4257" w:rsidRDefault="00B715C1" w:rsidP="00B715C1"/>
        </w:tc>
        <w:tc>
          <w:tcPr>
            <w:tcW w:w="4102" w:type="pct"/>
          </w:tcPr>
          <w:p w14:paraId="119FCE82" w14:textId="63473343" w:rsidR="00B715C1" w:rsidRPr="00C76152" w:rsidRDefault="00B715C1" w:rsidP="00AA5283">
            <w:pPr>
              <w:jc w:val="both"/>
            </w:pPr>
            <w:r w:rsidRPr="006C4232">
              <w:t>Методы измерения отклонения от круглости и радиального биения полукруглой резьбы ходовых винтов качения до класса точности Р5 (Т5)</w:t>
            </w:r>
          </w:p>
        </w:tc>
      </w:tr>
      <w:tr w:rsidR="00B715C1" w:rsidRPr="00CC4257" w14:paraId="7898BEC4" w14:textId="77777777" w:rsidTr="00AA5283">
        <w:trPr>
          <w:trHeight w:val="227"/>
        </w:trPr>
        <w:tc>
          <w:tcPr>
            <w:tcW w:w="898" w:type="pct"/>
            <w:vMerge/>
          </w:tcPr>
          <w:p w14:paraId="205F5608" w14:textId="77777777" w:rsidR="00B715C1" w:rsidRPr="00CC4257" w:rsidRDefault="00B715C1" w:rsidP="00B715C1"/>
        </w:tc>
        <w:tc>
          <w:tcPr>
            <w:tcW w:w="4102" w:type="pct"/>
          </w:tcPr>
          <w:p w14:paraId="0474316C" w14:textId="13659633" w:rsidR="00B715C1" w:rsidRPr="00C76152" w:rsidRDefault="00B715C1" w:rsidP="00AA5283">
            <w:pPr>
              <w:jc w:val="both"/>
            </w:pPr>
            <w:r w:rsidRPr="006C4232">
              <w:t>Средства измерения отклонения от круглости и радиального биения полукруглой резьбы ходовых винтов качения до класса точности Р5 (Т5): виды, конструкции, назначение, возможности и правила использования</w:t>
            </w:r>
          </w:p>
        </w:tc>
      </w:tr>
      <w:tr w:rsidR="00B715C1" w:rsidRPr="00CC4257" w14:paraId="2310E0B6" w14:textId="77777777" w:rsidTr="00AA5283">
        <w:trPr>
          <w:trHeight w:val="227"/>
        </w:trPr>
        <w:tc>
          <w:tcPr>
            <w:tcW w:w="898" w:type="pct"/>
            <w:vMerge/>
          </w:tcPr>
          <w:p w14:paraId="6C5EB2C7" w14:textId="77777777" w:rsidR="00B715C1" w:rsidRPr="00CC4257" w:rsidRDefault="00B715C1" w:rsidP="00B715C1"/>
        </w:tc>
        <w:tc>
          <w:tcPr>
            <w:tcW w:w="4102" w:type="pct"/>
          </w:tcPr>
          <w:p w14:paraId="07FD7F7F" w14:textId="0DF2D0A3" w:rsidR="00B715C1" w:rsidRPr="00C76152" w:rsidRDefault="00B715C1" w:rsidP="00AA5283">
            <w:pPr>
              <w:jc w:val="both"/>
            </w:pPr>
            <w:r w:rsidRPr="006C4232">
              <w:t>Методы измерения шага полукруглой резьбы ходовых винтов качения до класса точности Р5 (Т5)</w:t>
            </w:r>
          </w:p>
        </w:tc>
      </w:tr>
      <w:tr w:rsidR="00B715C1" w:rsidRPr="00CC4257" w14:paraId="4E5AA9BB" w14:textId="77777777" w:rsidTr="00AA5283">
        <w:trPr>
          <w:trHeight w:val="227"/>
        </w:trPr>
        <w:tc>
          <w:tcPr>
            <w:tcW w:w="898" w:type="pct"/>
            <w:vMerge/>
          </w:tcPr>
          <w:p w14:paraId="672C0258" w14:textId="77777777" w:rsidR="00B715C1" w:rsidRPr="00CC4257" w:rsidRDefault="00B715C1" w:rsidP="00B715C1"/>
        </w:tc>
        <w:tc>
          <w:tcPr>
            <w:tcW w:w="4102" w:type="pct"/>
          </w:tcPr>
          <w:p w14:paraId="1E62C635" w14:textId="6A3C8FA3" w:rsidR="00B715C1" w:rsidRPr="00C76152" w:rsidRDefault="00B715C1" w:rsidP="00AA5283">
            <w:pPr>
              <w:jc w:val="both"/>
            </w:pPr>
            <w:r w:rsidRPr="006C4232">
              <w:t>Средства измерения шага полукруглой резьбы ходовых винтов качения до класса точности Р5 (Т5): виды, конструкции, назначение, возможности и правила использования</w:t>
            </w:r>
          </w:p>
        </w:tc>
      </w:tr>
      <w:tr w:rsidR="00B715C1" w:rsidRPr="00CC4257" w14:paraId="73B35C66" w14:textId="77777777" w:rsidTr="00AA5283">
        <w:trPr>
          <w:trHeight w:val="227"/>
        </w:trPr>
        <w:tc>
          <w:tcPr>
            <w:tcW w:w="898" w:type="pct"/>
            <w:vMerge/>
          </w:tcPr>
          <w:p w14:paraId="49395F80" w14:textId="77777777" w:rsidR="00B715C1" w:rsidRPr="00CC4257" w:rsidRDefault="00B715C1" w:rsidP="00B715C1"/>
        </w:tc>
        <w:tc>
          <w:tcPr>
            <w:tcW w:w="4102" w:type="pct"/>
          </w:tcPr>
          <w:p w14:paraId="39119CA6" w14:textId="0B04F0D1" w:rsidR="00B715C1" w:rsidRPr="00C76152" w:rsidRDefault="00B715C1" w:rsidP="00AA5283">
            <w:pPr>
              <w:jc w:val="both"/>
            </w:pPr>
            <w:r w:rsidRPr="006C4232">
              <w:t>Методы контроля профиля полукруглой резьбы ходовых винтов качения до класса точности Р5 (Т5)</w:t>
            </w:r>
          </w:p>
        </w:tc>
      </w:tr>
      <w:tr w:rsidR="00B715C1" w:rsidRPr="00CC4257" w14:paraId="47ACB76C" w14:textId="77777777" w:rsidTr="00AA5283">
        <w:trPr>
          <w:trHeight w:val="227"/>
        </w:trPr>
        <w:tc>
          <w:tcPr>
            <w:tcW w:w="898" w:type="pct"/>
            <w:vMerge/>
          </w:tcPr>
          <w:p w14:paraId="003967F8" w14:textId="77777777" w:rsidR="00B715C1" w:rsidRPr="00CC4257" w:rsidRDefault="00B715C1" w:rsidP="00B715C1"/>
        </w:tc>
        <w:tc>
          <w:tcPr>
            <w:tcW w:w="4102" w:type="pct"/>
          </w:tcPr>
          <w:p w14:paraId="355637F0" w14:textId="691D3564" w:rsidR="00B715C1" w:rsidRPr="00C76152" w:rsidRDefault="00B715C1" w:rsidP="00AA5283">
            <w:pPr>
              <w:jc w:val="both"/>
            </w:pPr>
            <w:r w:rsidRPr="006C4232">
              <w:t>Средства контроля профиля полукруглой резьбы ходовых винтов качения до класса точности Р5 (Т5): виды, конструкции, назначение, возможности и правила использования</w:t>
            </w:r>
          </w:p>
        </w:tc>
      </w:tr>
      <w:tr w:rsidR="00B715C1" w:rsidRPr="00CC4257" w14:paraId="44B3A310" w14:textId="77777777" w:rsidTr="00AA5283">
        <w:trPr>
          <w:trHeight w:val="227"/>
        </w:trPr>
        <w:tc>
          <w:tcPr>
            <w:tcW w:w="898" w:type="pct"/>
            <w:vMerge/>
          </w:tcPr>
          <w:p w14:paraId="638CF2FB" w14:textId="77777777" w:rsidR="00B715C1" w:rsidRPr="00CC4257" w:rsidRDefault="00B715C1" w:rsidP="00B715C1"/>
        </w:tc>
        <w:tc>
          <w:tcPr>
            <w:tcW w:w="4102" w:type="pct"/>
          </w:tcPr>
          <w:p w14:paraId="31527DDF" w14:textId="1AD705D1" w:rsidR="00B715C1" w:rsidRPr="00C76152" w:rsidRDefault="00B715C1" w:rsidP="00AA5283">
            <w:pPr>
              <w:jc w:val="both"/>
            </w:pPr>
            <w:r w:rsidRPr="006C4232">
              <w:t>Методы измерения делительного диаметра червяка червячной передачи до 7</w:t>
            </w:r>
            <w:r w:rsidR="00AA5283">
              <w:t>‑й</w:t>
            </w:r>
            <w:r w:rsidRPr="006C4232">
              <w:t xml:space="preserve"> степени точности</w:t>
            </w:r>
          </w:p>
        </w:tc>
      </w:tr>
      <w:tr w:rsidR="00B715C1" w:rsidRPr="00CC4257" w14:paraId="36065D4C" w14:textId="77777777" w:rsidTr="00AA5283">
        <w:trPr>
          <w:trHeight w:val="227"/>
        </w:trPr>
        <w:tc>
          <w:tcPr>
            <w:tcW w:w="898" w:type="pct"/>
            <w:vMerge/>
          </w:tcPr>
          <w:p w14:paraId="3542D3A9" w14:textId="77777777" w:rsidR="00B715C1" w:rsidRPr="00CC4257" w:rsidRDefault="00B715C1" w:rsidP="00B715C1"/>
        </w:tc>
        <w:tc>
          <w:tcPr>
            <w:tcW w:w="4102" w:type="pct"/>
          </w:tcPr>
          <w:p w14:paraId="5FBECE8A" w14:textId="1275977B" w:rsidR="00B715C1" w:rsidRPr="00C76152" w:rsidRDefault="00B715C1" w:rsidP="00AA5283">
            <w:pPr>
              <w:jc w:val="both"/>
            </w:pPr>
            <w:r w:rsidRPr="006C4232">
              <w:t>Средства измерения делительного диаметра червяка червячной передачи до 7</w:t>
            </w:r>
            <w:r w:rsidR="00AA5283">
              <w:t>‑й</w:t>
            </w:r>
            <w:r w:rsidRPr="006C4232">
              <w:t xml:space="preserve"> степени точности: виды, конструкции, назначение, возможности и правила использования</w:t>
            </w:r>
          </w:p>
        </w:tc>
      </w:tr>
      <w:tr w:rsidR="00B715C1" w:rsidRPr="00CC4257" w14:paraId="1AE9765E" w14:textId="77777777" w:rsidTr="00AA5283">
        <w:trPr>
          <w:trHeight w:val="227"/>
        </w:trPr>
        <w:tc>
          <w:tcPr>
            <w:tcW w:w="898" w:type="pct"/>
            <w:vMerge/>
          </w:tcPr>
          <w:p w14:paraId="6043C7A3" w14:textId="77777777" w:rsidR="00B715C1" w:rsidRPr="00CC4257" w:rsidRDefault="00B715C1" w:rsidP="00B715C1"/>
        </w:tc>
        <w:tc>
          <w:tcPr>
            <w:tcW w:w="4102" w:type="pct"/>
          </w:tcPr>
          <w:p w14:paraId="234EA3AA" w14:textId="245BFB70" w:rsidR="00B715C1" w:rsidRPr="00C76152" w:rsidRDefault="00B715C1" w:rsidP="00AA5283">
            <w:pPr>
              <w:jc w:val="both"/>
            </w:pPr>
            <w:r w:rsidRPr="006C4232">
              <w:t>Методы измерения осевого шага витков червяка червячной передачи до 7</w:t>
            </w:r>
            <w:r w:rsidR="00AA5283">
              <w:t>‑й</w:t>
            </w:r>
            <w:r w:rsidRPr="006C4232">
              <w:t xml:space="preserve"> степени точности</w:t>
            </w:r>
          </w:p>
        </w:tc>
      </w:tr>
      <w:tr w:rsidR="00B715C1" w:rsidRPr="00CC4257" w14:paraId="7A82CFA6" w14:textId="77777777" w:rsidTr="00AA5283">
        <w:trPr>
          <w:trHeight w:val="227"/>
        </w:trPr>
        <w:tc>
          <w:tcPr>
            <w:tcW w:w="898" w:type="pct"/>
            <w:vMerge/>
          </w:tcPr>
          <w:p w14:paraId="3EA2E1D8" w14:textId="77777777" w:rsidR="00B715C1" w:rsidRPr="00CC4257" w:rsidRDefault="00B715C1" w:rsidP="00B715C1"/>
        </w:tc>
        <w:tc>
          <w:tcPr>
            <w:tcW w:w="4102" w:type="pct"/>
          </w:tcPr>
          <w:p w14:paraId="09BEDF22" w14:textId="7607CB42" w:rsidR="00B715C1" w:rsidRPr="00C76152" w:rsidRDefault="00B715C1" w:rsidP="00AA5283">
            <w:pPr>
              <w:jc w:val="both"/>
            </w:pPr>
            <w:r w:rsidRPr="006C4232">
              <w:t>Средства измерения осевого шага витков червяка червячной передачи до 7</w:t>
            </w:r>
            <w:r w:rsidR="00AA5283">
              <w:t>‑й</w:t>
            </w:r>
            <w:r w:rsidRPr="006C4232">
              <w:t xml:space="preserve"> степени точности: виды, конструкции, назначение, возможности и правила использования</w:t>
            </w:r>
          </w:p>
        </w:tc>
      </w:tr>
      <w:tr w:rsidR="00B715C1" w:rsidRPr="00CC4257" w14:paraId="60224F84" w14:textId="77777777" w:rsidTr="00AA5283">
        <w:trPr>
          <w:trHeight w:val="227"/>
        </w:trPr>
        <w:tc>
          <w:tcPr>
            <w:tcW w:w="898" w:type="pct"/>
            <w:vMerge/>
          </w:tcPr>
          <w:p w14:paraId="795737D7" w14:textId="77777777" w:rsidR="00B715C1" w:rsidRPr="00CC4257" w:rsidRDefault="00B715C1" w:rsidP="00B715C1"/>
        </w:tc>
        <w:tc>
          <w:tcPr>
            <w:tcW w:w="4102" w:type="pct"/>
          </w:tcPr>
          <w:p w14:paraId="220620BA" w14:textId="57ABB6B6" w:rsidR="00B715C1" w:rsidRPr="00C76152" w:rsidRDefault="00B715C1" w:rsidP="00AA5283">
            <w:pPr>
              <w:jc w:val="both"/>
            </w:pPr>
            <w:r w:rsidRPr="006C4232">
              <w:t>Методы измерения радиального биения витков червяка червячной передачи до 7</w:t>
            </w:r>
            <w:r w:rsidR="00AA5283">
              <w:t>‑й</w:t>
            </w:r>
            <w:r w:rsidRPr="006C4232">
              <w:t xml:space="preserve"> степени точности</w:t>
            </w:r>
          </w:p>
        </w:tc>
      </w:tr>
      <w:tr w:rsidR="00B715C1" w:rsidRPr="00CC4257" w14:paraId="307557A3" w14:textId="77777777" w:rsidTr="00AA5283">
        <w:trPr>
          <w:trHeight w:val="227"/>
        </w:trPr>
        <w:tc>
          <w:tcPr>
            <w:tcW w:w="898" w:type="pct"/>
            <w:vMerge/>
          </w:tcPr>
          <w:p w14:paraId="76E4A7E2" w14:textId="77777777" w:rsidR="00B715C1" w:rsidRPr="00CC4257" w:rsidRDefault="00B715C1" w:rsidP="00B715C1"/>
        </w:tc>
        <w:tc>
          <w:tcPr>
            <w:tcW w:w="4102" w:type="pct"/>
          </w:tcPr>
          <w:p w14:paraId="3D097FB7" w14:textId="279DAF26" w:rsidR="00B715C1" w:rsidRPr="00C76152" w:rsidRDefault="00B715C1" w:rsidP="00AA5283">
            <w:pPr>
              <w:jc w:val="both"/>
            </w:pPr>
            <w:r w:rsidRPr="006C4232">
              <w:t>Средства измерения радиального биения витков червяка червячной передачи до 7</w:t>
            </w:r>
            <w:r w:rsidR="00AA5283">
              <w:t>‑й</w:t>
            </w:r>
            <w:r w:rsidRPr="006C4232">
              <w:t xml:space="preserve"> степени точности: виды, конструкции, назначение, возможности и правила использования</w:t>
            </w:r>
          </w:p>
        </w:tc>
      </w:tr>
      <w:tr w:rsidR="00B715C1" w:rsidRPr="00CC4257" w14:paraId="1CDD0000" w14:textId="77777777" w:rsidTr="00AA5283">
        <w:trPr>
          <w:trHeight w:val="227"/>
        </w:trPr>
        <w:tc>
          <w:tcPr>
            <w:tcW w:w="898" w:type="pct"/>
            <w:vMerge/>
          </w:tcPr>
          <w:p w14:paraId="1EFC6A5A" w14:textId="77777777" w:rsidR="00B715C1" w:rsidRPr="00CC4257" w:rsidRDefault="00B715C1" w:rsidP="00B715C1"/>
        </w:tc>
        <w:tc>
          <w:tcPr>
            <w:tcW w:w="4102" w:type="pct"/>
          </w:tcPr>
          <w:p w14:paraId="5488BD8F" w14:textId="75B393E5" w:rsidR="00B715C1" w:rsidRPr="00C76152" w:rsidRDefault="00B715C1" w:rsidP="00AA5283">
            <w:pPr>
              <w:jc w:val="both"/>
            </w:pPr>
            <w:r w:rsidRPr="006C4232">
              <w:t>Методы контроля профиля витков червяка червячной передачи до 7</w:t>
            </w:r>
            <w:r w:rsidR="00AA5283">
              <w:t>‑й</w:t>
            </w:r>
            <w:r w:rsidRPr="006C4232">
              <w:t xml:space="preserve"> степени точности</w:t>
            </w:r>
          </w:p>
        </w:tc>
      </w:tr>
      <w:tr w:rsidR="00B715C1" w:rsidRPr="00CC4257" w14:paraId="331E4605" w14:textId="77777777" w:rsidTr="00AA5283">
        <w:trPr>
          <w:trHeight w:val="227"/>
        </w:trPr>
        <w:tc>
          <w:tcPr>
            <w:tcW w:w="898" w:type="pct"/>
            <w:vMerge/>
          </w:tcPr>
          <w:p w14:paraId="0E9D58B6" w14:textId="77777777" w:rsidR="00B715C1" w:rsidRPr="00CC4257" w:rsidRDefault="00B715C1" w:rsidP="00B715C1"/>
        </w:tc>
        <w:tc>
          <w:tcPr>
            <w:tcW w:w="4102" w:type="pct"/>
          </w:tcPr>
          <w:p w14:paraId="4560F185" w14:textId="442FC06B" w:rsidR="00B715C1" w:rsidRPr="00C76152" w:rsidRDefault="00B715C1" w:rsidP="00AA5283">
            <w:pPr>
              <w:jc w:val="both"/>
            </w:pPr>
            <w:r w:rsidRPr="006C4232">
              <w:t>Средства контроля профиля витков червяка червячной передачи до 7</w:t>
            </w:r>
            <w:r w:rsidR="00AA5283">
              <w:t>‑й</w:t>
            </w:r>
            <w:r w:rsidRPr="006C4232">
              <w:t xml:space="preserve"> степени точности: виды, конструкции, назначение, возможности и правила использования</w:t>
            </w:r>
          </w:p>
        </w:tc>
      </w:tr>
      <w:tr w:rsidR="00835E5B" w:rsidRPr="00CC4257" w14:paraId="5DFF2FC1" w14:textId="77777777" w:rsidTr="00AA5283">
        <w:trPr>
          <w:trHeight w:val="227"/>
        </w:trPr>
        <w:tc>
          <w:tcPr>
            <w:tcW w:w="898" w:type="pct"/>
            <w:vMerge/>
          </w:tcPr>
          <w:p w14:paraId="140A6FBF" w14:textId="77777777" w:rsidR="00835E5B" w:rsidRPr="00CC4257" w:rsidRDefault="00835E5B" w:rsidP="00835E5B"/>
        </w:tc>
        <w:tc>
          <w:tcPr>
            <w:tcW w:w="4102" w:type="pct"/>
          </w:tcPr>
          <w:p w14:paraId="6F6DAFD3" w14:textId="2079C2F7" w:rsidR="00835E5B" w:rsidRPr="00C76152" w:rsidRDefault="00835E5B" w:rsidP="00AA5283">
            <w:pPr>
              <w:jc w:val="both"/>
            </w:pPr>
            <w:r w:rsidRPr="00563BB8">
              <w:t xml:space="preserve">Методы контроля шероховатости поверхностей до </w:t>
            </w:r>
            <w:r w:rsidR="00AA5283">
              <w:t>Ra </w:t>
            </w:r>
            <w:r w:rsidRPr="00563BB8">
              <w:t>0,4</w:t>
            </w:r>
            <w:r w:rsidR="00AA5283">
              <w:t> мкм</w:t>
            </w:r>
          </w:p>
        </w:tc>
      </w:tr>
      <w:tr w:rsidR="00835E5B" w:rsidRPr="00CC4257" w14:paraId="648856AF" w14:textId="77777777" w:rsidTr="00AA5283">
        <w:trPr>
          <w:trHeight w:val="227"/>
        </w:trPr>
        <w:tc>
          <w:tcPr>
            <w:tcW w:w="898" w:type="pct"/>
            <w:vMerge/>
          </w:tcPr>
          <w:p w14:paraId="788AF116" w14:textId="77777777" w:rsidR="00835E5B" w:rsidRPr="00CC4257" w:rsidRDefault="00835E5B" w:rsidP="00835E5B"/>
        </w:tc>
        <w:tc>
          <w:tcPr>
            <w:tcW w:w="4102" w:type="pct"/>
          </w:tcPr>
          <w:p w14:paraId="054FE171" w14:textId="00A87E57" w:rsidR="00835E5B" w:rsidRPr="00C76152" w:rsidRDefault="00835E5B" w:rsidP="00AA5283">
            <w:pPr>
              <w:jc w:val="both"/>
            </w:pPr>
            <w:r w:rsidRPr="00563BB8">
              <w:t xml:space="preserve">Средства измерения шероховатости поверхностей до </w:t>
            </w:r>
            <w:r w:rsidR="00AA5283">
              <w:t>Ra </w:t>
            </w:r>
            <w:r w:rsidRPr="00563BB8">
              <w:t>0,4</w:t>
            </w:r>
            <w:r w:rsidR="00AA5283">
              <w:t> мкм</w:t>
            </w:r>
            <w:r w:rsidRPr="00563BB8">
              <w:t>: виды, конструкции, назначение, возможности и правила использования</w:t>
            </w:r>
          </w:p>
        </w:tc>
      </w:tr>
      <w:tr w:rsidR="00835E5B" w:rsidRPr="00CC4257" w14:paraId="6B62B206" w14:textId="77777777" w:rsidTr="00AA5283">
        <w:trPr>
          <w:trHeight w:val="227"/>
        </w:trPr>
        <w:tc>
          <w:tcPr>
            <w:tcW w:w="898" w:type="pct"/>
            <w:vMerge/>
          </w:tcPr>
          <w:p w14:paraId="6290994F" w14:textId="77777777" w:rsidR="00835E5B" w:rsidRPr="00CC4257" w:rsidRDefault="00835E5B" w:rsidP="00835E5B"/>
        </w:tc>
        <w:tc>
          <w:tcPr>
            <w:tcW w:w="4102" w:type="pct"/>
          </w:tcPr>
          <w:p w14:paraId="6056575F" w14:textId="32FBF4F5" w:rsidR="00835E5B" w:rsidRPr="00C76152" w:rsidRDefault="00835E5B" w:rsidP="00AA5283">
            <w:pPr>
              <w:jc w:val="both"/>
            </w:pPr>
            <w:r w:rsidRPr="00563BB8">
              <w:t xml:space="preserve">Средства контроля шероховатости поверхностей до </w:t>
            </w:r>
            <w:r w:rsidR="00AA5283">
              <w:t>Ra </w:t>
            </w:r>
            <w:r w:rsidRPr="00563BB8">
              <w:t>0,4</w:t>
            </w:r>
            <w:r w:rsidR="00AA5283">
              <w:t> мкм</w:t>
            </w:r>
            <w:r w:rsidRPr="00563BB8">
              <w:t>: виды, конструкции, назначение, возможности и правила использования</w:t>
            </w:r>
          </w:p>
        </w:tc>
      </w:tr>
      <w:tr w:rsidR="00835E5B" w:rsidRPr="00CC4257" w14:paraId="671E65D9" w14:textId="77777777" w:rsidTr="00AA5283">
        <w:trPr>
          <w:trHeight w:val="227"/>
        </w:trPr>
        <w:tc>
          <w:tcPr>
            <w:tcW w:w="898" w:type="pct"/>
            <w:vMerge/>
          </w:tcPr>
          <w:p w14:paraId="44FC47E6" w14:textId="77777777" w:rsidR="00835E5B" w:rsidRPr="00CC4257" w:rsidRDefault="00835E5B" w:rsidP="00835E5B"/>
        </w:tc>
        <w:tc>
          <w:tcPr>
            <w:tcW w:w="4102" w:type="pct"/>
          </w:tcPr>
          <w:p w14:paraId="1D5F2BC2" w14:textId="6FF0BBFB" w:rsidR="00835E5B" w:rsidRPr="00CC4257" w:rsidRDefault="00835E5B" w:rsidP="00AA5283">
            <w:pPr>
              <w:jc w:val="both"/>
            </w:pPr>
            <w:r w:rsidRPr="00803C8F">
              <w:t>Требования охраны труда, пожарной, промышленной, экологической безопасности и электробезопасности при выполнении измерений и контроля машиностроительных деталей</w:t>
            </w:r>
          </w:p>
        </w:tc>
      </w:tr>
      <w:tr w:rsidR="00835E5B" w:rsidRPr="00CC4257" w14:paraId="655396CC" w14:textId="77777777" w:rsidTr="00AA5283">
        <w:trPr>
          <w:trHeight w:val="227"/>
        </w:trPr>
        <w:tc>
          <w:tcPr>
            <w:tcW w:w="898" w:type="pct"/>
            <w:vMerge/>
          </w:tcPr>
          <w:p w14:paraId="143634C3" w14:textId="77777777" w:rsidR="00835E5B" w:rsidRPr="00CC4257" w:rsidRDefault="00835E5B" w:rsidP="00835E5B"/>
        </w:tc>
        <w:tc>
          <w:tcPr>
            <w:tcW w:w="4102" w:type="pct"/>
          </w:tcPr>
          <w:p w14:paraId="7E92EB23" w14:textId="01687337" w:rsidR="00835E5B" w:rsidRPr="00CC4257" w:rsidRDefault="00835E5B" w:rsidP="00AA5283">
            <w:pPr>
              <w:jc w:val="both"/>
            </w:pPr>
            <w:r w:rsidRPr="00803C8F">
              <w:t>Опасные и вредные производственные факторы механосборочного производства</w:t>
            </w:r>
          </w:p>
        </w:tc>
      </w:tr>
      <w:tr w:rsidR="00835E5B" w:rsidRPr="00CC4257" w14:paraId="178E25EE" w14:textId="77777777" w:rsidTr="00AA5283">
        <w:trPr>
          <w:trHeight w:val="227"/>
        </w:trPr>
        <w:tc>
          <w:tcPr>
            <w:tcW w:w="898" w:type="pct"/>
          </w:tcPr>
          <w:p w14:paraId="52CCFE54" w14:textId="77777777" w:rsidR="00835E5B" w:rsidRPr="00CC4257" w:rsidRDefault="00835E5B" w:rsidP="00835E5B">
            <w:r w:rsidRPr="00CC4257">
              <w:t>Другие характеристики</w:t>
            </w:r>
          </w:p>
        </w:tc>
        <w:tc>
          <w:tcPr>
            <w:tcW w:w="4102" w:type="pct"/>
          </w:tcPr>
          <w:p w14:paraId="1D45BDC6" w14:textId="188B32DA" w:rsidR="00835E5B" w:rsidRPr="00CC4257" w:rsidRDefault="00E92129" w:rsidP="00AA5283">
            <w:pPr>
              <w:jc w:val="both"/>
            </w:pPr>
            <w:r>
              <w:t>–</w:t>
            </w:r>
          </w:p>
        </w:tc>
      </w:tr>
    </w:tbl>
    <w:p w14:paraId="18872198" w14:textId="77777777" w:rsidR="00F7308B" w:rsidRDefault="00F7308B" w:rsidP="00F418E9"/>
    <w:p w14:paraId="0B9F37C4" w14:textId="76F5925F" w:rsidR="00A348BE" w:rsidRDefault="00A348BE" w:rsidP="00A348BE">
      <w:pPr>
        <w:pStyle w:val="2"/>
      </w:pPr>
      <w:bookmarkStart w:id="24" w:name="_Toc193215157"/>
      <w:r w:rsidRPr="00CC4257">
        <w:t>3.</w:t>
      </w:r>
      <w:r>
        <w:t>5</w:t>
      </w:r>
      <w:r w:rsidRPr="00CC4257">
        <w:t>. Обобщенная трудовая функция</w:t>
      </w:r>
      <w:bookmarkEnd w:id="24"/>
    </w:p>
    <w:p w14:paraId="6DF581B5" w14:textId="77777777" w:rsidR="00F418E9" w:rsidRPr="00F418E9" w:rsidRDefault="00F418E9" w:rsidP="00F418E9"/>
    <w:tbl>
      <w:tblPr>
        <w:tblW w:w="5000" w:type="pct"/>
        <w:jc w:val="center"/>
        <w:tblLook w:val="01E0" w:firstRow="1" w:lastRow="1" w:firstColumn="1" w:lastColumn="1" w:noHBand="0" w:noVBand="0"/>
      </w:tblPr>
      <w:tblGrid>
        <w:gridCol w:w="1543"/>
        <w:gridCol w:w="4649"/>
        <w:gridCol w:w="891"/>
        <w:gridCol w:w="1038"/>
        <w:gridCol w:w="1542"/>
        <w:gridCol w:w="537"/>
      </w:tblGrid>
      <w:tr w:rsidR="00A348BE" w:rsidRPr="00CC4257" w14:paraId="5D00CB1B" w14:textId="77777777" w:rsidTr="00AA5283">
        <w:trPr>
          <w:jc w:val="center"/>
        </w:trPr>
        <w:tc>
          <w:tcPr>
            <w:tcW w:w="756" w:type="pct"/>
            <w:tcBorders>
              <w:right w:val="single" w:sz="4" w:space="0" w:color="808080"/>
            </w:tcBorders>
            <w:vAlign w:val="center"/>
          </w:tcPr>
          <w:p w14:paraId="762B1FBC" w14:textId="7B0C7CB8" w:rsidR="00A348BE" w:rsidRPr="00CC4257" w:rsidRDefault="008232B5" w:rsidP="00840FC7">
            <w:r w:rsidRPr="008232B5">
              <w:rPr>
                <w:sz w:val="20"/>
              </w:rPr>
              <w:t>Наименование</w:t>
            </w:r>
          </w:p>
        </w:tc>
        <w:tc>
          <w:tcPr>
            <w:tcW w:w="2279" w:type="pct"/>
            <w:tcBorders>
              <w:top w:val="single" w:sz="4" w:space="0" w:color="808080"/>
              <w:left w:val="single" w:sz="4" w:space="0" w:color="808080"/>
              <w:bottom w:val="single" w:sz="4" w:space="0" w:color="808080"/>
              <w:right w:val="single" w:sz="4" w:space="0" w:color="808080"/>
            </w:tcBorders>
          </w:tcPr>
          <w:p w14:paraId="6F6D5EB6" w14:textId="51DD10C0" w:rsidR="00A348BE" w:rsidRPr="00CC4257" w:rsidRDefault="00A348BE" w:rsidP="00840FC7">
            <w:r>
              <w:t xml:space="preserve">Накатка </w:t>
            </w:r>
            <w:r w:rsidR="002A6AAC">
              <w:t xml:space="preserve">шлицевых </w:t>
            </w:r>
            <w:r>
              <w:t>поверхностей на специализированных станках</w:t>
            </w:r>
          </w:p>
        </w:tc>
        <w:tc>
          <w:tcPr>
            <w:tcW w:w="437" w:type="pct"/>
            <w:tcBorders>
              <w:left w:val="single" w:sz="4" w:space="0" w:color="808080"/>
              <w:right w:val="single" w:sz="4" w:space="0" w:color="808080"/>
            </w:tcBorders>
            <w:vAlign w:val="center"/>
          </w:tcPr>
          <w:p w14:paraId="51D77037" w14:textId="77777777" w:rsidR="00A348BE" w:rsidRPr="00CC4257" w:rsidRDefault="00A348BE" w:rsidP="00AA5283">
            <w:pPr>
              <w:suppressAutoHyphens/>
              <w:jc w:val="center"/>
              <w:rPr>
                <w:sz w:val="20"/>
                <w:szCs w:val="20"/>
              </w:rPr>
            </w:pPr>
            <w:r w:rsidRPr="00CC4257">
              <w:rPr>
                <w:sz w:val="20"/>
                <w:szCs w:val="20"/>
              </w:rPr>
              <w:t>Код</w:t>
            </w:r>
          </w:p>
        </w:tc>
        <w:tc>
          <w:tcPr>
            <w:tcW w:w="509" w:type="pct"/>
            <w:tcBorders>
              <w:top w:val="single" w:sz="4" w:space="0" w:color="808080"/>
              <w:left w:val="single" w:sz="4" w:space="0" w:color="808080"/>
              <w:bottom w:val="single" w:sz="4" w:space="0" w:color="808080"/>
              <w:right w:val="single" w:sz="4" w:space="0" w:color="808080"/>
            </w:tcBorders>
            <w:vAlign w:val="center"/>
          </w:tcPr>
          <w:p w14:paraId="50F8D0CF" w14:textId="2121E17E" w:rsidR="00A348BE" w:rsidRPr="002219D2" w:rsidRDefault="00E92129" w:rsidP="00AA5283">
            <w:pPr>
              <w:jc w:val="center"/>
              <w:rPr>
                <w:lang w:val="en-US"/>
              </w:rPr>
            </w:pPr>
            <w:r>
              <w:rPr>
                <w:lang w:val="en-US"/>
              </w:rPr>
              <w:t>E</w:t>
            </w:r>
          </w:p>
        </w:tc>
        <w:tc>
          <w:tcPr>
            <w:tcW w:w="756" w:type="pct"/>
            <w:tcBorders>
              <w:left w:val="single" w:sz="4" w:space="0" w:color="808080"/>
              <w:right w:val="single" w:sz="4" w:space="0" w:color="808080"/>
            </w:tcBorders>
            <w:vAlign w:val="center"/>
          </w:tcPr>
          <w:p w14:paraId="746F8570" w14:textId="16C2CE8B" w:rsidR="00A348BE" w:rsidRPr="00CC4257" w:rsidRDefault="00AA5283" w:rsidP="00AA5283">
            <w:pPr>
              <w:jc w:val="center"/>
              <w:rPr>
                <w:vertAlign w:val="superscript"/>
              </w:rPr>
            </w:pPr>
            <w:r w:rsidRPr="00AA5283">
              <w:rPr>
                <w:sz w:val="20"/>
              </w:rPr>
              <w:t>Уровень квалификации</w:t>
            </w:r>
          </w:p>
        </w:tc>
        <w:tc>
          <w:tcPr>
            <w:tcW w:w="263" w:type="pct"/>
            <w:tcBorders>
              <w:top w:val="single" w:sz="4" w:space="0" w:color="808080"/>
              <w:left w:val="single" w:sz="4" w:space="0" w:color="808080"/>
              <w:bottom w:val="single" w:sz="4" w:space="0" w:color="808080"/>
              <w:right w:val="single" w:sz="4" w:space="0" w:color="808080"/>
            </w:tcBorders>
            <w:vAlign w:val="center"/>
          </w:tcPr>
          <w:p w14:paraId="755F1DA2" w14:textId="3E12B82D" w:rsidR="00A348BE" w:rsidRPr="00272E13" w:rsidRDefault="00272E13" w:rsidP="00AA5283">
            <w:pPr>
              <w:jc w:val="center"/>
            </w:pPr>
            <w:r>
              <w:t>4</w:t>
            </w:r>
          </w:p>
        </w:tc>
      </w:tr>
    </w:tbl>
    <w:p w14:paraId="672E3510" w14:textId="77777777" w:rsidR="00A348BE" w:rsidRDefault="00A348BE" w:rsidP="00A348BE"/>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37"/>
        <w:gridCol w:w="8358"/>
      </w:tblGrid>
      <w:tr w:rsidR="00A348BE" w:rsidRPr="00CC4257" w14:paraId="6FE058A9" w14:textId="77777777" w:rsidTr="00AA5283">
        <w:trPr>
          <w:trHeight w:val="20"/>
          <w:jc w:val="center"/>
        </w:trPr>
        <w:tc>
          <w:tcPr>
            <w:tcW w:w="901" w:type="pct"/>
          </w:tcPr>
          <w:p w14:paraId="72B69B2C" w14:textId="261506F6" w:rsidR="00A348BE" w:rsidRPr="00CC4257" w:rsidRDefault="00FC100C" w:rsidP="00AA5283">
            <w:r>
              <w:t>Возможные наименования должностей, профессий рабочих</w:t>
            </w:r>
          </w:p>
        </w:tc>
        <w:tc>
          <w:tcPr>
            <w:tcW w:w="4099" w:type="pct"/>
          </w:tcPr>
          <w:p w14:paraId="156C1EA5" w14:textId="589FE03E" w:rsidR="00A348BE" w:rsidRPr="00CC4257" w:rsidRDefault="00A348BE" w:rsidP="00AA5283">
            <w:r>
              <w:t xml:space="preserve">Оператор профиленакатных станков </w:t>
            </w:r>
            <w:r w:rsidR="00D72CA5">
              <w:t>5</w:t>
            </w:r>
            <w:r w:rsidR="00AA5283">
              <w:t>‑го</w:t>
            </w:r>
            <w:r>
              <w:t xml:space="preserve"> разряда</w:t>
            </w:r>
          </w:p>
        </w:tc>
      </w:tr>
    </w:tbl>
    <w:p w14:paraId="0CB6387E" w14:textId="77777777" w:rsidR="00A348BE" w:rsidRDefault="00A348BE" w:rsidP="00A348BE"/>
    <w:p w14:paraId="02356AFA" w14:textId="66A5F9A6" w:rsidR="00AA5283" w:rsidRDefault="00AA5283" w:rsidP="00A348BE">
      <w:r w:rsidRPr="00AA5283">
        <w:t>Пути достижения квалификации</w:t>
      </w:r>
    </w:p>
    <w:p w14:paraId="17FCC19E" w14:textId="77777777" w:rsidR="00AA5283" w:rsidRPr="00684865" w:rsidRDefault="00AA5283" w:rsidP="00A348BE">
      <w:pPr>
        <w:rPr>
          <w:sz w:val="16"/>
          <w:szCs w:val="16"/>
        </w:rPr>
      </w:pP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37"/>
        <w:gridCol w:w="8358"/>
      </w:tblGrid>
      <w:tr w:rsidR="00A348BE" w:rsidRPr="00CC4257" w14:paraId="1EC88861" w14:textId="77777777" w:rsidTr="00AA5283">
        <w:trPr>
          <w:trHeight w:val="20"/>
          <w:jc w:val="center"/>
        </w:trPr>
        <w:tc>
          <w:tcPr>
            <w:tcW w:w="901" w:type="pct"/>
          </w:tcPr>
          <w:p w14:paraId="45A1FF3B" w14:textId="16443D61" w:rsidR="00A348BE" w:rsidRPr="00CC4257" w:rsidRDefault="00FC100C" w:rsidP="00840FC7">
            <w:r>
              <w:t>Образование и обучение</w:t>
            </w:r>
          </w:p>
        </w:tc>
        <w:tc>
          <w:tcPr>
            <w:tcW w:w="4099" w:type="pct"/>
          </w:tcPr>
          <w:p w14:paraId="36D5A4A1" w14:textId="77777777" w:rsidR="002219D2" w:rsidRPr="003A20BA" w:rsidRDefault="002219D2" w:rsidP="002219D2">
            <w:pPr>
              <w:rPr>
                <w:rFonts w:eastAsia="Calibri"/>
                <w:lang w:bidi="en-US"/>
              </w:rPr>
            </w:pPr>
            <w:r w:rsidRPr="003A20BA">
              <w:rPr>
                <w:rFonts w:eastAsia="Calibri"/>
                <w:lang w:bidi="en-US"/>
              </w:rPr>
              <w:t>Среднее общее образование и профессиональное обучение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14:paraId="32E359E2" w14:textId="77777777" w:rsidR="00A348BE" w:rsidRPr="00CC4257" w:rsidRDefault="00A348BE" w:rsidP="00840FC7">
            <w:pPr>
              <w:rPr>
                <w:lang w:eastAsia="en-US"/>
              </w:rPr>
            </w:pPr>
            <w:r w:rsidRPr="00CC4257">
              <w:rPr>
                <w:lang w:eastAsia="en-US"/>
              </w:rPr>
              <w:t>или</w:t>
            </w:r>
          </w:p>
          <w:p w14:paraId="56FC0E97" w14:textId="77777777" w:rsidR="00A348BE" w:rsidRPr="00CC4257" w:rsidRDefault="00A348BE" w:rsidP="00840FC7">
            <w:r w:rsidRPr="00CC4257">
              <w:rPr>
                <w:lang w:eastAsia="en-US"/>
              </w:rPr>
              <w:t>Среднее профессиональное образование – программы подготовки квалифицированных</w:t>
            </w:r>
            <w:r w:rsidRPr="00CC4257">
              <w:rPr>
                <w:rFonts w:eastAsia="Calibri"/>
                <w:lang w:bidi="en-US"/>
              </w:rPr>
              <w:t xml:space="preserve"> рабочих, служащих</w:t>
            </w:r>
          </w:p>
        </w:tc>
      </w:tr>
      <w:tr w:rsidR="00A348BE" w:rsidRPr="00CC4257" w14:paraId="33CCAC10" w14:textId="77777777" w:rsidTr="00AA5283">
        <w:trPr>
          <w:trHeight w:val="20"/>
          <w:jc w:val="center"/>
        </w:trPr>
        <w:tc>
          <w:tcPr>
            <w:tcW w:w="901" w:type="pct"/>
          </w:tcPr>
          <w:p w14:paraId="0E24BCB2" w14:textId="06C83996" w:rsidR="00A348BE" w:rsidRPr="00CC4257" w:rsidRDefault="00FC100C" w:rsidP="00840FC7">
            <w:r>
              <w:t>Опыт практической работы</w:t>
            </w:r>
          </w:p>
        </w:tc>
        <w:tc>
          <w:tcPr>
            <w:tcW w:w="4099" w:type="pct"/>
          </w:tcPr>
          <w:p w14:paraId="3267A8C5" w14:textId="7CFAED25" w:rsidR="00A348BE" w:rsidRDefault="00A348BE" w:rsidP="00840FC7">
            <w:pPr>
              <w:rPr>
                <w:lang w:eastAsia="en-US"/>
              </w:rPr>
            </w:pPr>
            <w:r w:rsidRPr="00CC4257">
              <w:rPr>
                <w:lang w:eastAsia="en-US"/>
              </w:rPr>
              <w:t xml:space="preserve">Не менее </w:t>
            </w:r>
            <w:r w:rsidR="00D72CA5">
              <w:rPr>
                <w:lang w:eastAsia="en-US"/>
              </w:rPr>
              <w:t>двух лет</w:t>
            </w:r>
            <w:r w:rsidRPr="00CC4257">
              <w:rPr>
                <w:lang w:eastAsia="en-US"/>
              </w:rPr>
              <w:t xml:space="preserve"> </w:t>
            </w:r>
            <w:r>
              <w:rPr>
                <w:lang w:eastAsia="en-US"/>
              </w:rPr>
              <w:t>о</w:t>
            </w:r>
            <w:r w:rsidRPr="00310BAF">
              <w:t>ператор</w:t>
            </w:r>
            <w:r>
              <w:t>ом</w:t>
            </w:r>
            <w:r w:rsidRPr="00310BAF">
              <w:t xml:space="preserve"> </w:t>
            </w:r>
            <w:r w:rsidR="00BC4B72">
              <w:rPr>
                <w:lang w:eastAsia="en-US"/>
              </w:rPr>
              <w:t>4</w:t>
            </w:r>
            <w:r w:rsidR="00AA5283">
              <w:rPr>
                <w:lang w:eastAsia="en-US"/>
              </w:rPr>
              <w:t>‑го</w:t>
            </w:r>
            <w:r w:rsidR="00BC4B72" w:rsidRPr="00CC4257">
              <w:rPr>
                <w:lang w:eastAsia="en-US"/>
              </w:rPr>
              <w:t xml:space="preserve"> разряда </w:t>
            </w:r>
            <w:r w:rsidR="00D72CA5">
              <w:t xml:space="preserve">на специализированных </w:t>
            </w:r>
            <w:r w:rsidRPr="00310BAF">
              <w:t xml:space="preserve">резьбонарезных </w:t>
            </w:r>
            <w:r w:rsidR="00BC4B72">
              <w:t>ил</w:t>
            </w:r>
            <w:r w:rsidRPr="00310BAF">
              <w:t>и резьбонакатных станк</w:t>
            </w:r>
            <w:r w:rsidR="00D72CA5">
              <w:t>ах</w:t>
            </w:r>
            <w:r w:rsidR="00F7308B">
              <w:t xml:space="preserve"> –</w:t>
            </w:r>
            <w:r w:rsidRPr="00310BAF">
              <w:t xml:space="preserve"> </w:t>
            </w:r>
            <w:r w:rsidRPr="00CC4257">
              <w:rPr>
                <w:lang w:eastAsia="en-US"/>
              </w:rPr>
              <w:t xml:space="preserve">для лиц, прошедших профессиональное обучение </w:t>
            </w:r>
          </w:p>
          <w:p w14:paraId="4DC25892" w14:textId="4D4C9B85" w:rsidR="00A348BE" w:rsidRPr="00CC4257" w:rsidRDefault="00D72CA5" w:rsidP="00D72CA5">
            <w:r>
              <w:rPr>
                <w:lang w:eastAsia="en-US"/>
              </w:rPr>
              <w:t>Не менее шести месяцев о</w:t>
            </w:r>
            <w:r w:rsidRPr="00310BAF">
              <w:t>ператор</w:t>
            </w:r>
            <w:r>
              <w:t>ом</w:t>
            </w:r>
            <w:r w:rsidRPr="00310BAF">
              <w:t xml:space="preserve"> </w:t>
            </w:r>
            <w:r w:rsidR="00BC4B72">
              <w:rPr>
                <w:lang w:eastAsia="en-US"/>
              </w:rPr>
              <w:t>4</w:t>
            </w:r>
            <w:r w:rsidR="00AA5283">
              <w:rPr>
                <w:lang w:eastAsia="en-US"/>
              </w:rPr>
              <w:t>‑го</w:t>
            </w:r>
            <w:r w:rsidR="00BC4B72" w:rsidRPr="00CC4257">
              <w:rPr>
                <w:lang w:eastAsia="en-US"/>
              </w:rPr>
              <w:t xml:space="preserve"> разряда</w:t>
            </w:r>
            <w:r w:rsidR="00BC4B72">
              <w:rPr>
                <w:lang w:eastAsia="en-US"/>
              </w:rPr>
              <w:t xml:space="preserve"> </w:t>
            </w:r>
            <w:r>
              <w:t xml:space="preserve">на специализированных </w:t>
            </w:r>
            <w:r w:rsidRPr="00310BAF">
              <w:t>резьбонарезных и</w:t>
            </w:r>
            <w:r w:rsidR="00BC4B72">
              <w:t>ли</w:t>
            </w:r>
            <w:r w:rsidRPr="00310BAF">
              <w:t xml:space="preserve"> резьбонакатных станк</w:t>
            </w:r>
            <w:r>
              <w:t>ах</w:t>
            </w:r>
            <w:r w:rsidRPr="00310BAF">
              <w:t xml:space="preserve"> </w:t>
            </w:r>
            <w:r w:rsidR="00A348BE" w:rsidRPr="00CC4257">
              <w:rPr>
                <w:lang w:eastAsia="en-US"/>
              </w:rPr>
              <w:t>при наличии среднего профессионального образования</w:t>
            </w:r>
          </w:p>
        </w:tc>
      </w:tr>
    </w:tbl>
    <w:p w14:paraId="569C8F2E" w14:textId="77777777" w:rsidR="00AA5283" w:rsidRPr="00684865" w:rsidRDefault="00AA5283">
      <w:pPr>
        <w:rPr>
          <w:sz w:val="16"/>
          <w:szCs w:val="16"/>
        </w:rPr>
      </w:pP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37"/>
        <w:gridCol w:w="8358"/>
      </w:tblGrid>
      <w:tr w:rsidR="00A348BE" w:rsidRPr="00CC4257" w14:paraId="06AC022B" w14:textId="77777777" w:rsidTr="00AA5283">
        <w:trPr>
          <w:trHeight w:val="20"/>
          <w:jc w:val="center"/>
        </w:trPr>
        <w:tc>
          <w:tcPr>
            <w:tcW w:w="901" w:type="pct"/>
          </w:tcPr>
          <w:p w14:paraId="4DF19F2E" w14:textId="77777777" w:rsidR="00A348BE" w:rsidRPr="00CC4257" w:rsidRDefault="00A348BE" w:rsidP="00840FC7">
            <w:r w:rsidRPr="00CC4257">
              <w:t>Особые условия допуска к работе</w:t>
            </w:r>
          </w:p>
        </w:tc>
        <w:tc>
          <w:tcPr>
            <w:tcW w:w="4099" w:type="pct"/>
          </w:tcPr>
          <w:p w14:paraId="4974787C" w14:textId="77777777" w:rsidR="00A348BE" w:rsidRPr="000E3444" w:rsidRDefault="00A348BE" w:rsidP="00840FC7">
            <w:r w:rsidRPr="000E3444">
              <w:rPr>
                <w:lang w:eastAsia="en-US"/>
              </w:rPr>
              <w:t>Прохождение обязательных предварительных и периодических медицинских осмотров</w:t>
            </w:r>
          </w:p>
          <w:p w14:paraId="143EFF8C" w14:textId="77777777" w:rsidR="00A348BE" w:rsidRPr="000E3444" w:rsidRDefault="00A348BE" w:rsidP="00840FC7">
            <w:r w:rsidRPr="000E3444">
              <w:t>Прохождение обучения мерам пожарной безопасности</w:t>
            </w:r>
          </w:p>
          <w:p w14:paraId="4FDE50CF" w14:textId="77777777" w:rsidR="00A348BE" w:rsidRPr="000E3444" w:rsidRDefault="00A348BE" w:rsidP="00840FC7">
            <w:r w:rsidRPr="000E3444">
              <w:t>Прохождение обучения по охране труда и проверки знани</w:t>
            </w:r>
            <w:r>
              <w:t>я</w:t>
            </w:r>
            <w:r w:rsidRPr="000E3444">
              <w:t xml:space="preserve"> требований охраны</w:t>
            </w:r>
            <w:r w:rsidRPr="000E3444" w:rsidDel="006D48C9">
              <w:t xml:space="preserve"> </w:t>
            </w:r>
            <w:r w:rsidRPr="000E3444">
              <w:t>труда</w:t>
            </w:r>
          </w:p>
          <w:p w14:paraId="1ECF02D2" w14:textId="77777777" w:rsidR="00A348BE" w:rsidRPr="00CC4257" w:rsidRDefault="00A348BE" w:rsidP="00840FC7">
            <w:pPr>
              <w:rPr>
                <w:shd w:val="clear" w:color="auto" w:fill="FFFFFF"/>
              </w:rPr>
            </w:pPr>
            <w:r w:rsidRPr="000E3444">
              <w:t>Наличие не ниже I</w:t>
            </w:r>
            <w:r w:rsidRPr="000E3444">
              <w:rPr>
                <w:lang w:val="en-US"/>
              </w:rPr>
              <w:t>I</w:t>
            </w:r>
            <w:r w:rsidRPr="000E3444">
              <w:t xml:space="preserve"> группы по электробезопасности</w:t>
            </w:r>
          </w:p>
        </w:tc>
      </w:tr>
      <w:tr w:rsidR="00A348BE" w:rsidRPr="00CC4257" w14:paraId="35909547" w14:textId="77777777" w:rsidTr="00AA5283">
        <w:trPr>
          <w:trHeight w:val="20"/>
          <w:jc w:val="center"/>
        </w:trPr>
        <w:tc>
          <w:tcPr>
            <w:tcW w:w="901" w:type="pct"/>
          </w:tcPr>
          <w:p w14:paraId="0FDBD0DD" w14:textId="77777777" w:rsidR="00A348BE" w:rsidRPr="00CC4257" w:rsidRDefault="00A348BE" w:rsidP="00840FC7">
            <w:r w:rsidRPr="00CC4257">
              <w:t>Другие характеристики</w:t>
            </w:r>
          </w:p>
        </w:tc>
        <w:tc>
          <w:tcPr>
            <w:tcW w:w="4099" w:type="pct"/>
          </w:tcPr>
          <w:p w14:paraId="7EE86C53" w14:textId="77777777" w:rsidR="00A348BE" w:rsidRPr="00CC4257" w:rsidRDefault="00A348BE" w:rsidP="00840FC7">
            <w:pPr>
              <w:rPr>
                <w:lang w:val="en-US"/>
              </w:rPr>
            </w:pPr>
            <w:r w:rsidRPr="00CC4257">
              <w:rPr>
                <w:lang w:val="en-US"/>
              </w:rPr>
              <w:t>-</w:t>
            </w:r>
          </w:p>
        </w:tc>
      </w:tr>
    </w:tbl>
    <w:p w14:paraId="06BB98A4" w14:textId="77777777" w:rsidR="00A348BE" w:rsidRPr="00CC4257" w:rsidRDefault="00A348BE" w:rsidP="00A348BE"/>
    <w:p w14:paraId="65DB88DE" w14:textId="3219696E" w:rsidR="00A348BE" w:rsidRPr="00CC4257" w:rsidRDefault="00FC100C" w:rsidP="00A348BE">
      <w:r>
        <w:t>Справочная информация</w:t>
      </w:r>
    </w:p>
    <w:p w14:paraId="321E9CD1" w14:textId="77777777" w:rsidR="00A348BE" w:rsidRPr="00684865" w:rsidRDefault="00A348BE" w:rsidP="00A348BE">
      <w:pPr>
        <w:rPr>
          <w:sz w:val="16"/>
          <w:szCs w:val="16"/>
        </w:rPr>
      </w:pP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37"/>
        <w:gridCol w:w="1136"/>
        <w:gridCol w:w="7222"/>
      </w:tblGrid>
      <w:tr w:rsidR="00A348BE" w:rsidRPr="00CC4257" w14:paraId="50B719B5" w14:textId="77777777" w:rsidTr="00AA5283">
        <w:trPr>
          <w:trHeight w:val="20"/>
          <w:jc w:val="center"/>
        </w:trPr>
        <w:tc>
          <w:tcPr>
            <w:tcW w:w="901" w:type="pct"/>
            <w:vAlign w:val="center"/>
          </w:tcPr>
          <w:p w14:paraId="5B72D48B" w14:textId="77777777" w:rsidR="00A348BE" w:rsidRPr="00CC4257" w:rsidRDefault="00A348BE" w:rsidP="00AA5283">
            <w:pPr>
              <w:jc w:val="center"/>
            </w:pPr>
            <w:r w:rsidRPr="00CC4257">
              <w:t>Наименование документа</w:t>
            </w:r>
          </w:p>
        </w:tc>
        <w:tc>
          <w:tcPr>
            <w:tcW w:w="557" w:type="pct"/>
            <w:vAlign w:val="center"/>
          </w:tcPr>
          <w:p w14:paraId="5F50B16F" w14:textId="77777777" w:rsidR="00A348BE" w:rsidRPr="00CC4257" w:rsidRDefault="00A348BE" w:rsidP="00AA5283">
            <w:pPr>
              <w:jc w:val="center"/>
            </w:pPr>
            <w:r w:rsidRPr="00CC4257">
              <w:t>Код</w:t>
            </w:r>
          </w:p>
        </w:tc>
        <w:tc>
          <w:tcPr>
            <w:tcW w:w="3542" w:type="pct"/>
            <w:vAlign w:val="center"/>
          </w:tcPr>
          <w:p w14:paraId="35B3E078" w14:textId="34A5025E" w:rsidR="00A348BE" w:rsidRPr="00CC4257" w:rsidRDefault="00FC100C" w:rsidP="00AA5283">
            <w:pPr>
              <w:jc w:val="center"/>
            </w:pPr>
            <w:r>
              <w:t>Наименование начальной группы, должности, профессии или специальности, направления подготовки</w:t>
            </w:r>
          </w:p>
        </w:tc>
      </w:tr>
      <w:tr w:rsidR="00A348BE" w:rsidRPr="00CC4257" w14:paraId="754F50CA" w14:textId="77777777" w:rsidTr="00AA5283">
        <w:trPr>
          <w:trHeight w:val="20"/>
          <w:jc w:val="center"/>
        </w:trPr>
        <w:tc>
          <w:tcPr>
            <w:tcW w:w="901" w:type="pct"/>
          </w:tcPr>
          <w:p w14:paraId="1B6224D9" w14:textId="77777777" w:rsidR="00A348BE" w:rsidRPr="00CC4257" w:rsidRDefault="00A348BE" w:rsidP="00AA5283">
            <w:r w:rsidRPr="00CC4257">
              <w:t>ОКЗ</w:t>
            </w:r>
          </w:p>
        </w:tc>
        <w:tc>
          <w:tcPr>
            <w:tcW w:w="557" w:type="pct"/>
          </w:tcPr>
          <w:p w14:paraId="1F2C687C" w14:textId="77777777" w:rsidR="00A348BE" w:rsidRPr="00CC4257" w:rsidRDefault="00A348BE" w:rsidP="00AA5283">
            <w:r w:rsidRPr="00CC4257">
              <w:t>7223</w:t>
            </w:r>
          </w:p>
        </w:tc>
        <w:tc>
          <w:tcPr>
            <w:tcW w:w="3542" w:type="pct"/>
          </w:tcPr>
          <w:p w14:paraId="05B113C0" w14:textId="77777777" w:rsidR="00A348BE" w:rsidRPr="00CC4257" w:rsidRDefault="00A348BE" w:rsidP="00AA5283">
            <w:r w:rsidRPr="00CC4257">
              <w:t>Станочники и наладчики металлообрабатывающих станков</w:t>
            </w:r>
          </w:p>
        </w:tc>
      </w:tr>
      <w:tr w:rsidR="00A348BE" w:rsidRPr="00CC4257" w14:paraId="55F69174" w14:textId="77777777" w:rsidTr="00AA5283">
        <w:trPr>
          <w:trHeight w:val="20"/>
          <w:jc w:val="center"/>
        </w:trPr>
        <w:tc>
          <w:tcPr>
            <w:tcW w:w="901" w:type="pct"/>
          </w:tcPr>
          <w:p w14:paraId="0FEB35DE" w14:textId="77777777" w:rsidR="00A348BE" w:rsidRPr="00CC4257" w:rsidRDefault="00A348BE" w:rsidP="00AA5283">
            <w:r w:rsidRPr="00CC4257">
              <w:lastRenderedPageBreak/>
              <w:t>ОКПДТР</w:t>
            </w:r>
          </w:p>
        </w:tc>
        <w:tc>
          <w:tcPr>
            <w:tcW w:w="557" w:type="pct"/>
          </w:tcPr>
          <w:p w14:paraId="4D7E3E4B" w14:textId="156E1D59" w:rsidR="00A348BE" w:rsidRPr="00CC4257" w:rsidRDefault="00B53D2C" w:rsidP="00AA5283">
            <w:r w:rsidRPr="00B53D2C">
              <w:t>104430</w:t>
            </w:r>
          </w:p>
        </w:tc>
        <w:tc>
          <w:tcPr>
            <w:tcW w:w="3542" w:type="pct"/>
          </w:tcPr>
          <w:p w14:paraId="7F28A95F" w14:textId="77777777" w:rsidR="00A348BE" w:rsidRPr="00CC4257" w:rsidRDefault="00A348BE" w:rsidP="00AA5283">
            <w:r w:rsidRPr="00524F79">
              <w:t>Резьбонарезчик на специальных станках</w:t>
            </w:r>
          </w:p>
        </w:tc>
      </w:tr>
      <w:tr w:rsidR="00A348BE" w:rsidRPr="00CC4257" w14:paraId="2C66C72D" w14:textId="77777777" w:rsidTr="00AA5283">
        <w:trPr>
          <w:trHeight w:val="20"/>
          <w:jc w:val="center"/>
        </w:trPr>
        <w:tc>
          <w:tcPr>
            <w:tcW w:w="901" w:type="pct"/>
          </w:tcPr>
          <w:p w14:paraId="6F36F75D" w14:textId="2AA1A0E5" w:rsidR="00A348BE" w:rsidRPr="00CC4257" w:rsidRDefault="00D81AF5" w:rsidP="00AA5283">
            <w:r>
              <w:t>Перечни СПО</w:t>
            </w:r>
          </w:p>
        </w:tc>
        <w:tc>
          <w:tcPr>
            <w:tcW w:w="557" w:type="pct"/>
          </w:tcPr>
          <w:p w14:paraId="2ABC9E07" w14:textId="6290E9B0" w:rsidR="00A348BE" w:rsidRPr="00CC4257" w:rsidRDefault="00A348BE" w:rsidP="00AA5283">
            <w:r w:rsidRPr="00DD787E">
              <w:t>15.01.38</w:t>
            </w:r>
          </w:p>
        </w:tc>
        <w:tc>
          <w:tcPr>
            <w:tcW w:w="3542" w:type="pct"/>
          </w:tcPr>
          <w:p w14:paraId="2107341C" w14:textId="77777777" w:rsidR="00A348BE" w:rsidRPr="00CC4257" w:rsidRDefault="00A348BE" w:rsidP="00AA5283">
            <w:r w:rsidRPr="006228BC">
              <w:t>Оператор-наладчик металлообрабатывающих станков</w:t>
            </w:r>
          </w:p>
        </w:tc>
      </w:tr>
    </w:tbl>
    <w:p w14:paraId="16BE4549" w14:textId="77777777" w:rsidR="00F418E9" w:rsidRPr="00684865" w:rsidRDefault="00F418E9" w:rsidP="00BA12DC">
      <w:pPr>
        <w:rPr>
          <w:b/>
          <w:bCs w:val="0"/>
          <w:sz w:val="16"/>
          <w:szCs w:val="16"/>
        </w:rPr>
      </w:pPr>
    </w:p>
    <w:p w14:paraId="3CE16A28" w14:textId="62028BE9" w:rsidR="00A348BE" w:rsidRDefault="00A348BE" w:rsidP="00BA12DC">
      <w:pPr>
        <w:rPr>
          <w:b/>
          <w:bCs w:val="0"/>
        </w:rPr>
      </w:pPr>
      <w:r w:rsidRPr="00BA12DC">
        <w:rPr>
          <w:b/>
          <w:bCs w:val="0"/>
        </w:rPr>
        <w:t>3.5.</w:t>
      </w:r>
      <w:r w:rsidRPr="00BA12DC">
        <w:rPr>
          <w:b/>
          <w:bCs w:val="0"/>
          <w:lang w:val="en-US"/>
        </w:rPr>
        <w:t>1</w:t>
      </w:r>
      <w:r w:rsidRPr="00BA12DC">
        <w:rPr>
          <w:b/>
          <w:bCs w:val="0"/>
        </w:rPr>
        <w:t>. Трудовая функция</w:t>
      </w:r>
    </w:p>
    <w:p w14:paraId="4528029C" w14:textId="77777777" w:rsidR="00F418E9" w:rsidRPr="00684865" w:rsidRDefault="00F418E9" w:rsidP="00BA12DC">
      <w:pPr>
        <w:rPr>
          <w:b/>
          <w:bCs w:val="0"/>
          <w:sz w:val="16"/>
          <w:szCs w:val="16"/>
        </w:rPr>
      </w:pPr>
    </w:p>
    <w:tbl>
      <w:tblPr>
        <w:tblW w:w="5000" w:type="pct"/>
        <w:jc w:val="center"/>
        <w:tblLook w:val="01E0" w:firstRow="1" w:lastRow="1" w:firstColumn="1" w:lastColumn="1" w:noHBand="0" w:noVBand="0"/>
      </w:tblPr>
      <w:tblGrid>
        <w:gridCol w:w="1564"/>
        <w:gridCol w:w="5381"/>
        <w:gridCol w:w="620"/>
        <w:gridCol w:w="851"/>
        <w:gridCol w:w="1447"/>
        <w:gridCol w:w="337"/>
      </w:tblGrid>
      <w:tr w:rsidR="00A348BE" w:rsidRPr="00CC4257" w14:paraId="0C9D619D" w14:textId="77777777" w:rsidTr="009E5DA9">
        <w:trPr>
          <w:jc w:val="center"/>
        </w:trPr>
        <w:tc>
          <w:tcPr>
            <w:tcW w:w="767" w:type="pct"/>
            <w:tcBorders>
              <w:right w:val="single" w:sz="4" w:space="0" w:color="808080"/>
            </w:tcBorders>
            <w:vAlign w:val="center"/>
          </w:tcPr>
          <w:p w14:paraId="2EB26516" w14:textId="55EC0D35" w:rsidR="00A348BE" w:rsidRPr="00CC4257" w:rsidRDefault="008232B5" w:rsidP="00840FC7">
            <w:r w:rsidRPr="008232B5">
              <w:rPr>
                <w:sz w:val="20"/>
              </w:rPr>
              <w:t>Наименование</w:t>
            </w:r>
          </w:p>
        </w:tc>
        <w:tc>
          <w:tcPr>
            <w:tcW w:w="2638" w:type="pct"/>
            <w:tcBorders>
              <w:top w:val="single" w:sz="4" w:space="0" w:color="808080"/>
              <w:left w:val="single" w:sz="4" w:space="0" w:color="808080"/>
              <w:bottom w:val="single" w:sz="4" w:space="0" w:color="808080"/>
              <w:right w:val="single" w:sz="4" w:space="0" w:color="808080"/>
            </w:tcBorders>
          </w:tcPr>
          <w:p w14:paraId="0CDCCDB2" w14:textId="77777777" w:rsidR="00A348BE" w:rsidRPr="00CC4257" w:rsidRDefault="00A348BE" w:rsidP="00840FC7">
            <w:r>
              <w:t>Выполнение технологических операций по накатке зубчатых и прямобочных шлицевых поверхностей на специализированных профиленакатных станках</w:t>
            </w:r>
          </w:p>
        </w:tc>
        <w:tc>
          <w:tcPr>
            <w:tcW w:w="304" w:type="pct"/>
            <w:tcBorders>
              <w:left w:val="single" w:sz="4" w:space="0" w:color="808080"/>
              <w:right w:val="single" w:sz="4" w:space="0" w:color="808080"/>
            </w:tcBorders>
            <w:vAlign w:val="center"/>
          </w:tcPr>
          <w:p w14:paraId="0DCBCAD5" w14:textId="193C1B89" w:rsidR="00A348BE" w:rsidRPr="00CC4257" w:rsidRDefault="00AA5283" w:rsidP="00AA5283">
            <w:pPr>
              <w:jc w:val="center"/>
            </w:pPr>
            <w:r w:rsidRPr="00AA5283">
              <w:rPr>
                <w:sz w:val="20"/>
              </w:rPr>
              <w:t>Код</w:t>
            </w:r>
          </w:p>
        </w:tc>
        <w:tc>
          <w:tcPr>
            <w:tcW w:w="417" w:type="pct"/>
            <w:tcBorders>
              <w:top w:val="single" w:sz="4" w:space="0" w:color="808080"/>
              <w:left w:val="single" w:sz="4" w:space="0" w:color="808080"/>
              <w:bottom w:val="single" w:sz="4" w:space="0" w:color="808080"/>
              <w:right w:val="single" w:sz="4" w:space="0" w:color="808080"/>
            </w:tcBorders>
            <w:vAlign w:val="center"/>
          </w:tcPr>
          <w:p w14:paraId="5E310473" w14:textId="0F580567" w:rsidR="00A348BE" w:rsidRPr="00CC4257" w:rsidRDefault="00E92129" w:rsidP="00AA5283">
            <w:pPr>
              <w:jc w:val="center"/>
            </w:pPr>
            <w:r>
              <w:rPr>
                <w:lang w:val="en-US"/>
              </w:rPr>
              <w:t>E</w:t>
            </w:r>
            <w:r w:rsidR="00A348BE" w:rsidRPr="00CC4257">
              <w:t>/0</w:t>
            </w:r>
            <w:r w:rsidR="00A348BE">
              <w:t>1</w:t>
            </w:r>
            <w:r w:rsidR="00A348BE" w:rsidRPr="00CC4257">
              <w:t>.</w:t>
            </w:r>
            <w:r w:rsidR="002219D2">
              <w:t>4</w:t>
            </w:r>
          </w:p>
        </w:tc>
        <w:tc>
          <w:tcPr>
            <w:tcW w:w="709" w:type="pct"/>
            <w:tcBorders>
              <w:left w:val="single" w:sz="4" w:space="0" w:color="808080"/>
              <w:right w:val="single" w:sz="4" w:space="0" w:color="808080"/>
            </w:tcBorders>
            <w:vAlign w:val="center"/>
          </w:tcPr>
          <w:p w14:paraId="19849D07" w14:textId="2B4B31F5" w:rsidR="00A348BE" w:rsidRPr="00CC4257" w:rsidRDefault="00AA5283" w:rsidP="00AA5283">
            <w:pPr>
              <w:jc w:val="center"/>
              <w:rPr>
                <w:vertAlign w:val="superscript"/>
              </w:rPr>
            </w:pPr>
            <w:r w:rsidRPr="00AA5283">
              <w:rPr>
                <w:sz w:val="20"/>
              </w:rPr>
              <w:t>Уровень (подуровень) квалификации</w:t>
            </w:r>
          </w:p>
        </w:tc>
        <w:tc>
          <w:tcPr>
            <w:tcW w:w="165" w:type="pct"/>
            <w:tcBorders>
              <w:top w:val="single" w:sz="4" w:space="0" w:color="808080"/>
              <w:left w:val="single" w:sz="4" w:space="0" w:color="808080"/>
              <w:bottom w:val="single" w:sz="4" w:space="0" w:color="808080"/>
              <w:right w:val="single" w:sz="4" w:space="0" w:color="808080"/>
            </w:tcBorders>
            <w:vAlign w:val="center"/>
          </w:tcPr>
          <w:p w14:paraId="0F88C294" w14:textId="106C730A" w:rsidR="00A348BE" w:rsidRPr="00CC4257" w:rsidRDefault="002219D2" w:rsidP="00AA5283">
            <w:pPr>
              <w:jc w:val="center"/>
            </w:pPr>
            <w:r>
              <w:t>4</w:t>
            </w:r>
          </w:p>
        </w:tc>
      </w:tr>
    </w:tbl>
    <w:p w14:paraId="60735FCC" w14:textId="77777777" w:rsidR="00F418E9" w:rsidRPr="00684865" w:rsidRDefault="00F418E9" w:rsidP="00A348BE">
      <w:pPr>
        <w:rPr>
          <w:sz w:val="16"/>
          <w:szCs w:val="16"/>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831"/>
        <w:gridCol w:w="8364"/>
      </w:tblGrid>
      <w:tr w:rsidR="00A348BE" w:rsidRPr="00FC0889" w14:paraId="7C121A84" w14:textId="77777777" w:rsidTr="00B15203">
        <w:trPr>
          <w:trHeight w:val="20"/>
        </w:trPr>
        <w:tc>
          <w:tcPr>
            <w:tcW w:w="879" w:type="pct"/>
            <w:vMerge w:val="restart"/>
          </w:tcPr>
          <w:p w14:paraId="3BB4B594" w14:textId="77777777" w:rsidR="00A348BE" w:rsidRPr="00FC0889" w:rsidRDefault="00A348BE" w:rsidP="00840FC7">
            <w:r w:rsidRPr="00FC0889">
              <w:t>Трудовые действия</w:t>
            </w:r>
          </w:p>
        </w:tc>
        <w:tc>
          <w:tcPr>
            <w:tcW w:w="4121" w:type="pct"/>
          </w:tcPr>
          <w:p w14:paraId="1EA6B247" w14:textId="6D202D19" w:rsidR="00A348BE" w:rsidRPr="00FC0889" w:rsidRDefault="00A348BE" w:rsidP="00AA5283">
            <w:pPr>
              <w:jc w:val="both"/>
            </w:pPr>
            <w:r w:rsidRPr="00FC0889">
              <w:t>Получение задания на выполнение технологической операции по накатке на валах эвольвентных шлицов до 7</w:t>
            </w:r>
            <w:r w:rsidR="00AA5283">
              <w:t>‑й</w:t>
            </w:r>
            <w:r w:rsidRPr="00FC0889">
              <w:t xml:space="preserve"> степени точности</w:t>
            </w:r>
            <w:r w:rsidR="009E03FE">
              <w:t>,</w:t>
            </w:r>
            <w:r w:rsidRPr="00FC0889">
              <w:t xml:space="preserve"> или прямобочных шлицов с точностью до </w:t>
            </w:r>
            <w:r w:rsidR="009E03FE">
              <w:t>8</w:t>
            </w:r>
            <w:r w:rsidR="00AA5283">
              <w:t>‑го</w:t>
            </w:r>
            <w:r w:rsidR="009E03FE">
              <w:t xml:space="preserve"> квалитета, или треугольных шлицов</w:t>
            </w:r>
            <w:r w:rsidRPr="00FC0889">
              <w:t xml:space="preserve"> с шероховатостью поверхностей</w:t>
            </w:r>
            <w:r w:rsidR="00A55FDA">
              <w:t xml:space="preserve"> </w:t>
            </w:r>
            <w:r>
              <w:t xml:space="preserve">до </w:t>
            </w:r>
            <w:r w:rsidR="00AA5283">
              <w:rPr>
                <w:lang w:val="en-US"/>
              </w:rPr>
              <w:t>Ra </w:t>
            </w:r>
            <w:r w:rsidRPr="00EF799D">
              <w:t>0</w:t>
            </w:r>
            <w:r>
              <w:t>,4</w:t>
            </w:r>
            <w:r w:rsidR="00AA5283">
              <w:t> мкм</w:t>
            </w:r>
            <w:r>
              <w:t xml:space="preserve"> </w:t>
            </w:r>
            <w:r w:rsidRPr="00FC0889">
              <w:t xml:space="preserve">на специализированном </w:t>
            </w:r>
            <w:r>
              <w:t>профиленакатном</w:t>
            </w:r>
            <w:r w:rsidRPr="00FC0889">
              <w:t xml:space="preserve"> станке</w:t>
            </w:r>
          </w:p>
        </w:tc>
      </w:tr>
      <w:tr w:rsidR="00A348BE" w:rsidRPr="00FC0889" w14:paraId="72DC9E26" w14:textId="77777777" w:rsidTr="00B15203">
        <w:trPr>
          <w:trHeight w:val="20"/>
        </w:trPr>
        <w:tc>
          <w:tcPr>
            <w:tcW w:w="879" w:type="pct"/>
            <w:vMerge/>
          </w:tcPr>
          <w:p w14:paraId="5D903A27" w14:textId="77777777" w:rsidR="00A348BE" w:rsidRPr="00FC0889" w:rsidRDefault="00A348BE" w:rsidP="00840FC7"/>
        </w:tc>
        <w:tc>
          <w:tcPr>
            <w:tcW w:w="4121" w:type="pct"/>
          </w:tcPr>
          <w:p w14:paraId="0113E248" w14:textId="758FA4D6" w:rsidR="00A348BE" w:rsidRPr="00FC0889" w:rsidRDefault="00A348BE" w:rsidP="00AA5283">
            <w:pPr>
              <w:jc w:val="both"/>
            </w:pPr>
            <w:r w:rsidRPr="00FC0889">
              <w:t>Установление последовательности выполнения технологической операции по накатке на валах эвольвентных шлицов до 7</w:t>
            </w:r>
            <w:r w:rsidR="00AA5283">
              <w:t>‑й</w:t>
            </w:r>
            <w:r w:rsidRPr="00FC0889">
              <w:t xml:space="preserve"> степени </w:t>
            </w:r>
            <w:r w:rsidR="009E03FE">
              <w:t>точности, или прямобочных</w:t>
            </w:r>
            <w:r w:rsidRPr="00FC0889">
              <w:t xml:space="preserve"> шлицов с точностью до </w:t>
            </w:r>
            <w:r w:rsidR="009E03FE">
              <w:t>8</w:t>
            </w:r>
            <w:r w:rsidR="00AA5283">
              <w:t>‑го</w:t>
            </w:r>
            <w:r w:rsidR="009E03FE">
              <w:t xml:space="preserve"> квалитета, или треугольных шлицов</w:t>
            </w:r>
            <w:r w:rsidR="00A55FDA">
              <w:t xml:space="preserve"> </w:t>
            </w:r>
            <w:r w:rsidRPr="00FC0889">
              <w:t xml:space="preserve">с шероховатостью поверхностей </w:t>
            </w:r>
            <w:r>
              <w:t xml:space="preserve">до </w:t>
            </w:r>
            <w:r w:rsidR="00AA5283">
              <w:rPr>
                <w:lang w:val="en-US"/>
              </w:rPr>
              <w:t>Ra </w:t>
            </w:r>
            <w:r w:rsidRPr="00EF799D">
              <w:t>0</w:t>
            </w:r>
            <w:r>
              <w:t>,4</w:t>
            </w:r>
            <w:r w:rsidR="00AA5283">
              <w:t> мкм</w:t>
            </w:r>
            <w:r w:rsidRPr="00FC0889">
              <w:t xml:space="preserve"> на специализированном </w:t>
            </w:r>
            <w:r>
              <w:t>профиленакатном</w:t>
            </w:r>
            <w:r w:rsidRPr="00FC0889">
              <w:t xml:space="preserve"> станке</w:t>
            </w:r>
          </w:p>
        </w:tc>
      </w:tr>
      <w:tr w:rsidR="00A348BE" w:rsidRPr="00FC0889" w14:paraId="1E258F5D" w14:textId="77777777" w:rsidTr="00B15203">
        <w:trPr>
          <w:trHeight w:val="20"/>
        </w:trPr>
        <w:tc>
          <w:tcPr>
            <w:tcW w:w="879" w:type="pct"/>
            <w:vMerge/>
          </w:tcPr>
          <w:p w14:paraId="14AC0847" w14:textId="77777777" w:rsidR="00A348BE" w:rsidRPr="00FC0889" w:rsidRDefault="00A348BE" w:rsidP="00840FC7"/>
        </w:tc>
        <w:tc>
          <w:tcPr>
            <w:tcW w:w="4121" w:type="pct"/>
          </w:tcPr>
          <w:p w14:paraId="26C63D2C" w14:textId="3CD6FBF5" w:rsidR="00A348BE" w:rsidRPr="00FC0889" w:rsidRDefault="00A348BE" w:rsidP="00AA5283">
            <w:pPr>
              <w:jc w:val="both"/>
            </w:pPr>
            <w:r w:rsidRPr="00FC0889">
              <w:t xml:space="preserve">Установка заготовок деталей на специализированный </w:t>
            </w:r>
            <w:r>
              <w:t>профиле</w:t>
            </w:r>
            <w:r w:rsidRPr="00FC0889">
              <w:t>накатн</w:t>
            </w:r>
            <w:r w:rsidR="00E92129">
              <w:t>ы</w:t>
            </w:r>
            <w:r w:rsidRPr="00FC0889">
              <w:t>й станок для накатки на валах эвольвентных шлицов до 7</w:t>
            </w:r>
            <w:r w:rsidR="00AA5283">
              <w:t>‑й</w:t>
            </w:r>
            <w:r w:rsidRPr="00FC0889">
              <w:t xml:space="preserve"> степени </w:t>
            </w:r>
            <w:r w:rsidR="009E03FE">
              <w:t>точности, или прямобочных</w:t>
            </w:r>
            <w:r w:rsidRPr="00FC0889">
              <w:t xml:space="preserve"> шлицов с точностью до </w:t>
            </w:r>
            <w:r w:rsidR="009E03FE">
              <w:t>8</w:t>
            </w:r>
            <w:r w:rsidR="00AA5283">
              <w:t>‑го</w:t>
            </w:r>
            <w:r w:rsidR="009E03FE">
              <w:t xml:space="preserve"> квалитета, или треугольных шлицов</w:t>
            </w:r>
            <w:r w:rsidR="00A55FDA">
              <w:t xml:space="preserve"> </w:t>
            </w:r>
            <w:r w:rsidRPr="00FC0889">
              <w:t xml:space="preserve">с шероховатостью поверхностей </w:t>
            </w:r>
            <w:r>
              <w:t xml:space="preserve">до </w:t>
            </w:r>
            <w:r w:rsidR="00AA5283">
              <w:rPr>
                <w:lang w:val="en-US"/>
              </w:rPr>
              <w:t>Ra </w:t>
            </w:r>
            <w:r w:rsidRPr="00EF799D">
              <w:t>0</w:t>
            </w:r>
            <w:r>
              <w:t>,4</w:t>
            </w:r>
            <w:r w:rsidR="00AA5283">
              <w:t> мкм</w:t>
            </w:r>
          </w:p>
        </w:tc>
      </w:tr>
      <w:tr w:rsidR="00A348BE" w:rsidRPr="00FC0889" w14:paraId="552B2AB2" w14:textId="77777777" w:rsidTr="00B15203">
        <w:trPr>
          <w:trHeight w:val="20"/>
        </w:trPr>
        <w:tc>
          <w:tcPr>
            <w:tcW w:w="879" w:type="pct"/>
            <w:vMerge/>
          </w:tcPr>
          <w:p w14:paraId="21F9961D" w14:textId="77777777" w:rsidR="00A348BE" w:rsidRPr="00FC0889" w:rsidRDefault="00A348BE" w:rsidP="00840FC7"/>
        </w:tc>
        <w:tc>
          <w:tcPr>
            <w:tcW w:w="4121" w:type="pct"/>
          </w:tcPr>
          <w:p w14:paraId="7F009A44" w14:textId="1FCDC913" w:rsidR="00A348BE" w:rsidRPr="00FC0889" w:rsidRDefault="00A348BE" w:rsidP="00AA5283">
            <w:pPr>
              <w:jc w:val="both"/>
            </w:pPr>
            <w:r w:rsidRPr="00FC0889">
              <w:t>Контроль процесса накатки на валах эвольвентных шлицов до 7</w:t>
            </w:r>
            <w:r w:rsidR="00AA5283">
              <w:t>‑й</w:t>
            </w:r>
            <w:r w:rsidRPr="00FC0889">
              <w:t xml:space="preserve"> степени </w:t>
            </w:r>
            <w:r w:rsidR="009E03FE">
              <w:t>точности, или прямобочных</w:t>
            </w:r>
            <w:r w:rsidRPr="00FC0889">
              <w:t xml:space="preserve"> шлицов с точностью до </w:t>
            </w:r>
            <w:r w:rsidR="009E03FE">
              <w:t>8</w:t>
            </w:r>
            <w:r w:rsidR="00AA5283">
              <w:t>‑го</w:t>
            </w:r>
            <w:r w:rsidR="009E03FE">
              <w:t xml:space="preserve"> квалитета, или треугольных шлицов</w:t>
            </w:r>
            <w:r w:rsidR="00A55FDA">
              <w:t xml:space="preserve"> </w:t>
            </w:r>
            <w:r w:rsidRPr="00FC0889">
              <w:t>с шероховатостью поверхностей</w:t>
            </w:r>
            <w:r w:rsidR="00A55FDA">
              <w:t xml:space="preserve"> </w:t>
            </w:r>
            <w:r>
              <w:t xml:space="preserve">до </w:t>
            </w:r>
            <w:r w:rsidR="00AA5283">
              <w:rPr>
                <w:lang w:val="en-US"/>
              </w:rPr>
              <w:t>Ra </w:t>
            </w:r>
            <w:r w:rsidRPr="00EF799D">
              <w:t>0</w:t>
            </w:r>
            <w:r>
              <w:t>,4</w:t>
            </w:r>
            <w:r w:rsidR="00AA5283">
              <w:t> мкм</w:t>
            </w:r>
            <w:r>
              <w:t xml:space="preserve"> </w:t>
            </w:r>
            <w:r w:rsidRPr="00FC0889">
              <w:t xml:space="preserve">на специализированном </w:t>
            </w:r>
            <w:r>
              <w:t>профиленакатном</w:t>
            </w:r>
            <w:r w:rsidRPr="00FC0889">
              <w:t xml:space="preserve"> станке</w:t>
            </w:r>
          </w:p>
        </w:tc>
      </w:tr>
      <w:tr w:rsidR="00A348BE" w:rsidRPr="00FC0889" w14:paraId="1DC92943" w14:textId="77777777" w:rsidTr="00B15203">
        <w:trPr>
          <w:trHeight w:val="20"/>
        </w:trPr>
        <w:tc>
          <w:tcPr>
            <w:tcW w:w="879" w:type="pct"/>
            <w:vMerge/>
          </w:tcPr>
          <w:p w14:paraId="7411E293" w14:textId="77777777" w:rsidR="00A348BE" w:rsidRPr="00FC0889" w:rsidRDefault="00A348BE" w:rsidP="00840FC7"/>
        </w:tc>
        <w:tc>
          <w:tcPr>
            <w:tcW w:w="4121" w:type="pct"/>
          </w:tcPr>
          <w:p w14:paraId="6D2E2187" w14:textId="0B4BCABF" w:rsidR="00A348BE" w:rsidRPr="00FC0889" w:rsidRDefault="00A348BE" w:rsidP="00AA5283">
            <w:pPr>
              <w:jc w:val="both"/>
            </w:pPr>
            <w:r w:rsidRPr="00FC0889">
              <w:t>Укладка в тару готовых деталей после накатки на валах эвольвентных шлицов до 7</w:t>
            </w:r>
            <w:r w:rsidR="00AA5283">
              <w:t>‑й</w:t>
            </w:r>
            <w:r w:rsidRPr="00FC0889">
              <w:t xml:space="preserve"> степени </w:t>
            </w:r>
            <w:r w:rsidR="009E03FE">
              <w:t>точности, или прямобочных</w:t>
            </w:r>
            <w:r w:rsidRPr="00FC0889">
              <w:t xml:space="preserve"> шлицов с точностью до </w:t>
            </w:r>
            <w:r w:rsidR="009E03FE">
              <w:t>8</w:t>
            </w:r>
            <w:r w:rsidR="00AA5283">
              <w:t>‑го</w:t>
            </w:r>
            <w:r w:rsidR="009E03FE">
              <w:t xml:space="preserve"> квалитета, или треугольных шлицов</w:t>
            </w:r>
            <w:r w:rsidR="00A55FDA">
              <w:t xml:space="preserve"> </w:t>
            </w:r>
            <w:r w:rsidRPr="00FC0889">
              <w:t xml:space="preserve">с шероховатостью поверхностей </w:t>
            </w:r>
            <w:r>
              <w:t xml:space="preserve">до </w:t>
            </w:r>
            <w:r w:rsidR="00AA5283">
              <w:rPr>
                <w:lang w:val="en-US"/>
              </w:rPr>
              <w:t>Ra </w:t>
            </w:r>
            <w:r w:rsidRPr="00EF799D">
              <w:t>0</w:t>
            </w:r>
            <w:r>
              <w:t>,4</w:t>
            </w:r>
            <w:r w:rsidR="00AA5283">
              <w:t> мкм</w:t>
            </w:r>
            <w:r w:rsidRPr="00FC0889">
              <w:t xml:space="preserve"> на специализированном </w:t>
            </w:r>
            <w:r>
              <w:t>профиленакатном</w:t>
            </w:r>
            <w:r w:rsidRPr="00FC0889">
              <w:t xml:space="preserve"> станке</w:t>
            </w:r>
          </w:p>
        </w:tc>
      </w:tr>
      <w:tr w:rsidR="00A348BE" w:rsidRPr="00FC0889" w14:paraId="49A14E2B" w14:textId="77777777" w:rsidTr="00B15203">
        <w:trPr>
          <w:trHeight w:val="20"/>
        </w:trPr>
        <w:tc>
          <w:tcPr>
            <w:tcW w:w="879" w:type="pct"/>
            <w:vMerge/>
          </w:tcPr>
          <w:p w14:paraId="4940B480" w14:textId="77777777" w:rsidR="00A348BE" w:rsidRPr="00FC0889" w:rsidRDefault="00A348BE" w:rsidP="00840FC7"/>
        </w:tc>
        <w:tc>
          <w:tcPr>
            <w:tcW w:w="4121" w:type="pct"/>
          </w:tcPr>
          <w:p w14:paraId="52595F13" w14:textId="23FA9438" w:rsidR="00A348BE" w:rsidRPr="00FC0889" w:rsidRDefault="00A348BE" w:rsidP="00AA5283">
            <w:pPr>
              <w:jc w:val="both"/>
            </w:pPr>
            <w:r w:rsidRPr="00FC0889">
              <w:t xml:space="preserve">Техническое обслуживание специализированного </w:t>
            </w:r>
            <w:r>
              <w:t>профиленакатного</w:t>
            </w:r>
            <w:r w:rsidRPr="00FC0889">
              <w:t xml:space="preserve"> станка при выполнении технологической операции по накатке на валах эвольвентных шлицов до 7</w:t>
            </w:r>
            <w:r w:rsidR="00AA5283">
              <w:t>‑й</w:t>
            </w:r>
            <w:r w:rsidRPr="00FC0889">
              <w:t xml:space="preserve"> степени </w:t>
            </w:r>
            <w:r w:rsidR="009E03FE">
              <w:t>точности, или прямобочных</w:t>
            </w:r>
            <w:r w:rsidRPr="00FC0889">
              <w:t xml:space="preserve"> шлицов с точностью до </w:t>
            </w:r>
            <w:r w:rsidR="009E03FE">
              <w:t>8</w:t>
            </w:r>
            <w:r w:rsidR="00AA5283">
              <w:t>‑го</w:t>
            </w:r>
            <w:r w:rsidR="009E03FE">
              <w:t xml:space="preserve"> квалитета, или треугольных шлицов</w:t>
            </w:r>
            <w:r w:rsidR="00A55FDA">
              <w:t xml:space="preserve"> </w:t>
            </w:r>
            <w:r w:rsidRPr="00FC0889">
              <w:t xml:space="preserve">с шероховатостью поверхностей </w:t>
            </w:r>
            <w:r>
              <w:t xml:space="preserve">до </w:t>
            </w:r>
            <w:r w:rsidR="00AA5283">
              <w:rPr>
                <w:lang w:val="en-US"/>
              </w:rPr>
              <w:t>Ra </w:t>
            </w:r>
            <w:r w:rsidRPr="00EF799D">
              <w:t>0</w:t>
            </w:r>
            <w:r>
              <w:t>,4</w:t>
            </w:r>
            <w:r w:rsidR="00AA5283">
              <w:t> мкм</w:t>
            </w:r>
          </w:p>
        </w:tc>
      </w:tr>
      <w:tr w:rsidR="00A348BE" w:rsidRPr="00FC0889" w14:paraId="1F17DA6A" w14:textId="77777777" w:rsidTr="00B15203">
        <w:trPr>
          <w:trHeight w:val="20"/>
        </w:trPr>
        <w:tc>
          <w:tcPr>
            <w:tcW w:w="879" w:type="pct"/>
            <w:vMerge/>
          </w:tcPr>
          <w:p w14:paraId="4C40A189" w14:textId="77777777" w:rsidR="00A348BE" w:rsidRPr="00FC0889" w:rsidRDefault="00A348BE" w:rsidP="00840FC7"/>
        </w:tc>
        <w:tc>
          <w:tcPr>
            <w:tcW w:w="4121" w:type="pct"/>
          </w:tcPr>
          <w:p w14:paraId="6681DD68" w14:textId="3F6CCB83" w:rsidR="00A348BE" w:rsidRPr="00FC0889" w:rsidRDefault="00A348BE" w:rsidP="00AA5283">
            <w:pPr>
              <w:jc w:val="both"/>
            </w:pPr>
            <w:r w:rsidRPr="00FC0889">
              <w:t xml:space="preserve">Поддержание </w:t>
            </w:r>
            <w:r w:rsidR="00B15203">
              <w:t>исправного и работоспособного технического состояния</w:t>
            </w:r>
            <w:r w:rsidRPr="00FC0889">
              <w:t xml:space="preserve"> приспособлений на специализированном </w:t>
            </w:r>
            <w:r>
              <w:t>профиленакатном</w:t>
            </w:r>
            <w:r w:rsidRPr="00FC0889">
              <w:t xml:space="preserve"> станке при выполнении технологической операции по накатке на валах эвольвентных шлицов до 7</w:t>
            </w:r>
            <w:r w:rsidR="00AA5283">
              <w:t>‑й</w:t>
            </w:r>
            <w:r w:rsidRPr="00FC0889">
              <w:t xml:space="preserve"> степени </w:t>
            </w:r>
            <w:r w:rsidR="009E03FE">
              <w:t>точности, или прямобочных</w:t>
            </w:r>
            <w:r w:rsidRPr="00FC0889">
              <w:t xml:space="preserve"> шлицов с точностью до </w:t>
            </w:r>
            <w:r w:rsidR="009E03FE">
              <w:t>8</w:t>
            </w:r>
            <w:r w:rsidR="00AA5283">
              <w:t>‑го</w:t>
            </w:r>
            <w:r w:rsidR="009E03FE">
              <w:t xml:space="preserve"> квалитета, или треугольных шлицов</w:t>
            </w:r>
            <w:r w:rsidR="00A55FDA">
              <w:t xml:space="preserve"> </w:t>
            </w:r>
            <w:r w:rsidRPr="00FC0889">
              <w:t xml:space="preserve">с шероховатостью поверхностей </w:t>
            </w:r>
            <w:r>
              <w:t xml:space="preserve">до </w:t>
            </w:r>
            <w:r w:rsidR="00AA5283">
              <w:rPr>
                <w:lang w:val="en-US"/>
              </w:rPr>
              <w:t>Ra </w:t>
            </w:r>
            <w:r w:rsidRPr="00EF799D">
              <w:t>0</w:t>
            </w:r>
            <w:r>
              <w:t>,4</w:t>
            </w:r>
            <w:r w:rsidR="00AA5283">
              <w:t> мкм</w:t>
            </w:r>
          </w:p>
        </w:tc>
      </w:tr>
      <w:tr w:rsidR="00A348BE" w:rsidRPr="00FC0889" w14:paraId="685E5A27" w14:textId="77777777" w:rsidTr="00B15203">
        <w:trPr>
          <w:trHeight w:val="20"/>
        </w:trPr>
        <w:tc>
          <w:tcPr>
            <w:tcW w:w="879" w:type="pct"/>
            <w:vMerge/>
          </w:tcPr>
          <w:p w14:paraId="7122E31B" w14:textId="77777777" w:rsidR="00A348BE" w:rsidRPr="00FC0889" w:rsidRDefault="00A348BE" w:rsidP="00840FC7"/>
        </w:tc>
        <w:tc>
          <w:tcPr>
            <w:tcW w:w="4121" w:type="pct"/>
          </w:tcPr>
          <w:p w14:paraId="626F7167" w14:textId="5A682BCA" w:rsidR="00A348BE" w:rsidRPr="00FC0889" w:rsidRDefault="00A348BE" w:rsidP="00AA5283">
            <w:pPr>
              <w:jc w:val="both"/>
            </w:pPr>
            <w:r w:rsidRPr="00FC0889">
              <w:t xml:space="preserve">Замена изношенных инструментов на специализированном </w:t>
            </w:r>
            <w:r>
              <w:t>профиленакатном</w:t>
            </w:r>
            <w:r w:rsidRPr="00FC0889">
              <w:t xml:space="preserve"> станке при выполнении технологической операции по накатке на валах эвольвентных шлицов до 7</w:t>
            </w:r>
            <w:r w:rsidR="00AA5283">
              <w:t>‑й</w:t>
            </w:r>
            <w:r w:rsidRPr="00FC0889">
              <w:t xml:space="preserve"> степени </w:t>
            </w:r>
            <w:r w:rsidR="009E03FE">
              <w:t>точности, или прямобочных</w:t>
            </w:r>
            <w:r w:rsidRPr="00FC0889">
              <w:t xml:space="preserve"> шлицов с точностью до </w:t>
            </w:r>
            <w:r w:rsidR="009E03FE">
              <w:t>8</w:t>
            </w:r>
            <w:r w:rsidR="00AA5283">
              <w:t>‑го</w:t>
            </w:r>
            <w:r w:rsidR="009E03FE">
              <w:t xml:space="preserve"> квалитета, или треугольных шлицов</w:t>
            </w:r>
            <w:r w:rsidR="00A55FDA">
              <w:t xml:space="preserve"> </w:t>
            </w:r>
            <w:r w:rsidRPr="00FC0889">
              <w:t xml:space="preserve">с шероховатостью поверхностей </w:t>
            </w:r>
            <w:r>
              <w:t xml:space="preserve">до </w:t>
            </w:r>
            <w:r w:rsidR="00AA5283">
              <w:rPr>
                <w:lang w:val="en-US"/>
              </w:rPr>
              <w:t>Ra </w:t>
            </w:r>
            <w:r w:rsidRPr="00EF799D">
              <w:t>0</w:t>
            </w:r>
            <w:r>
              <w:t>,4</w:t>
            </w:r>
            <w:r w:rsidR="00AA5283">
              <w:t> мкм</w:t>
            </w:r>
          </w:p>
        </w:tc>
      </w:tr>
      <w:tr w:rsidR="00A348BE" w:rsidRPr="00FC0889" w14:paraId="6F4EC56E" w14:textId="77777777" w:rsidTr="00B15203">
        <w:trPr>
          <w:trHeight w:val="20"/>
        </w:trPr>
        <w:tc>
          <w:tcPr>
            <w:tcW w:w="879" w:type="pct"/>
            <w:vMerge/>
          </w:tcPr>
          <w:p w14:paraId="06B56CED" w14:textId="77777777" w:rsidR="00A348BE" w:rsidRPr="00FC0889" w:rsidRDefault="00A348BE" w:rsidP="00840FC7"/>
        </w:tc>
        <w:tc>
          <w:tcPr>
            <w:tcW w:w="4121" w:type="pct"/>
          </w:tcPr>
          <w:p w14:paraId="79208301" w14:textId="5960DCB0" w:rsidR="00A348BE" w:rsidRPr="00FC0889" w:rsidRDefault="00A348BE" w:rsidP="00AA5283">
            <w:pPr>
              <w:jc w:val="both"/>
            </w:pPr>
            <w:r w:rsidRPr="00FC0889">
              <w:t xml:space="preserve">Поднастройка специализированного </w:t>
            </w:r>
            <w:r>
              <w:t>профиленакатного</w:t>
            </w:r>
            <w:r w:rsidRPr="00FC0889">
              <w:t xml:space="preserve"> станка при выполнении технологической операции по накатке на валах эвольвентных шлицов до 7</w:t>
            </w:r>
            <w:r w:rsidR="00AA5283">
              <w:t>‑й</w:t>
            </w:r>
            <w:r w:rsidRPr="00FC0889">
              <w:t xml:space="preserve"> степени </w:t>
            </w:r>
            <w:r w:rsidR="009E03FE">
              <w:t>точности, или прямобочных</w:t>
            </w:r>
            <w:r w:rsidRPr="00FC0889">
              <w:t xml:space="preserve"> шлицов с точностью до </w:t>
            </w:r>
            <w:r w:rsidR="009E03FE">
              <w:t>8</w:t>
            </w:r>
            <w:r w:rsidR="00AA5283">
              <w:t>‑го</w:t>
            </w:r>
            <w:r w:rsidR="009E03FE">
              <w:t xml:space="preserve"> квалитета, или треугольных шлицов</w:t>
            </w:r>
            <w:r w:rsidR="00A55FDA">
              <w:t xml:space="preserve"> </w:t>
            </w:r>
            <w:r w:rsidRPr="00FC0889">
              <w:t xml:space="preserve">с шероховатостью поверхностей </w:t>
            </w:r>
            <w:r>
              <w:t xml:space="preserve">до </w:t>
            </w:r>
            <w:r w:rsidR="00AA5283">
              <w:rPr>
                <w:lang w:val="en-US"/>
              </w:rPr>
              <w:t>Ra </w:t>
            </w:r>
            <w:r w:rsidRPr="00EF799D">
              <w:t>0</w:t>
            </w:r>
            <w:r>
              <w:t>,4</w:t>
            </w:r>
            <w:r w:rsidR="00AA5283">
              <w:t> мкм</w:t>
            </w:r>
          </w:p>
        </w:tc>
      </w:tr>
      <w:tr w:rsidR="00A348BE" w:rsidRPr="00FC0889" w14:paraId="6BA2FC97" w14:textId="77777777" w:rsidTr="00B15203">
        <w:trPr>
          <w:trHeight w:val="20"/>
        </w:trPr>
        <w:tc>
          <w:tcPr>
            <w:tcW w:w="879" w:type="pct"/>
            <w:vMerge w:val="restart"/>
          </w:tcPr>
          <w:p w14:paraId="3BF907C5" w14:textId="77777777" w:rsidR="00A348BE" w:rsidRPr="00FC0889" w:rsidRDefault="00A348BE" w:rsidP="00840FC7">
            <w:r w:rsidRPr="00FC0889">
              <w:t>Необходимые умения</w:t>
            </w:r>
          </w:p>
        </w:tc>
        <w:tc>
          <w:tcPr>
            <w:tcW w:w="4121" w:type="pct"/>
          </w:tcPr>
          <w:p w14:paraId="5BABDF51" w14:textId="77777777" w:rsidR="00A348BE" w:rsidRPr="00FC0889" w:rsidRDefault="00A348BE" w:rsidP="00AA5283">
            <w:pPr>
              <w:jc w:val="both"/>
            </w:pPr>
            <w:r w:rsidRPr="00FC0889">
              <w:t>Читать конструкторскую документацию</w:t>
            </w:r>
          </w:p>
        </w:tc>
      </w:tr>
      <w:tr w:rsidR="00A348BE" w:rsidRPr="00FC0889" w14:paraId="0F04E2DE" w14:textId="77777777" w:rsidTr="00B15203">
        <w:trPr>
          <w:trHeight w:val="20"/>
        </w:trPr>
        <w:tc>
          <w:tcPr>
            <w:tcW w:w="879" w:type="pct"/>
            <w:vMerge/>
          </w:tcPr>
          <w:p w14:paraId="66C128B6" w14:textId="77777777" w:rsidR="00A348BE" w:rsidRPr="00FC0889" w:rsidRDefault="00A348BE" w:rsidP="00840FC7"/>
        </w:tc>
        <w:tc>
          <w:tcPr>
            <w:tcW w:w="4121" w:type="pct"/>
          </w:tcPr>
          <w:p w14:paraId="1B43B1B3" w14:textId="77777777" w:rsidR="00A348BE" w:rsidRPr="00FC0889" w:rsidRDefault="00A348BE" w:rsidP="00AA5283">
            <w:pPr>
              <w:jc w:val="both"/>
            </w:pPr>
            <w:r w:rsidRPr="00FC0889">
              <w:t>Читать технологическую документацию</w:t>
            </w:r>
          </w:p>
        </w:tc>
      </w:tr>
      <w:tr w:rsidR="00A348BE" w:rsidRPr="00FC0889" w14:paraId="69F15EAF" w14:textId="77777777" w:rsidTr="00B15203">
        <w:trPr>
          <w:trHeight w:val="20"/>
        </w:trPr>
        <w:tc>
          <w:tcPr>
            <w:tcW w:w="879" w:type="pct"/>
            <w:vMerge/>
          </w:tcPr>
          <w:p w14:paraId="49801306" w14:textId="77777777" w:rsidR="00A348BE" w:rsidRPr="00FC0889" w:rsidRDefault="00A348BE" w:rsidP="00840FC7"/>
        </w:tc>
        <w:tc>
          <w:tcPr>
            <w:tcW w:w="4121" w:type="pct"/>
          </w:tcPr>
          <w:p w14:paraId="5166A5BF" w14:textId="5B35EC13" w:rsidR="00A348BE" w:rsidRPr="00FC0889" w:rsidRDefault="00A348BE" w:rsidP="00AA5283">
            <w:pPr>
              <w:jc w:val="both"/>
            </w:pPr>
            <w:r w:rsidRPr="00FC0889">
              <w:t>Анализировать конструкторскую и технологическую документацию с целью установления плана выполнения технологической операции по накатке на валах эвольвентных шлицов до 7</w:t>
            </w:r>
            <w:r w:rsidR="00AA5283">
              <w:t>‑й</w:t>
            </w:r>
            <w:r w:rsidRPr="00FC0889">
              <w:t xml:space="preserve"> степени </w:t>
            </w:r>
            <w:r w:rsidR="009E03FE">
              <w:t>точности, или прямобочных</w:t>
            </w:r>
            <w:r w:rsidRPr="00FC0889">
              <w:t xml:space="preserve"> шлицов с точностью до </w:t>
            </w:r>
            <w:r w:rsidR="009E03FE">
              <w:t>8</w:t>
            </w:r>
            <w:r w:rsidR="00AA5283">
              <w:t>‑го</w:t>
            </w:r>
            <w:r w:rsidR="009E03FE">
              <w:t xml:space="preserve"> квалитета, или треугольных шлицов</w:t>
            </w:r>
            <w:r w:rsidR="00A55FDA">
              <w:t xml:space="preserve"> </w:t>
            </w:r>
            <w:r w:rsidRPr="00FC0889">
              <w:t>с шероховатостью поверхностей</w:t>
            </w:r>
            <w:r w:rsidR="00A55FDA">
              <w:t xml:space="preserve"> </w:t>
            </w:r>
            <w:r w:rsidR="00F7308B" w:rsidRPr="00F7308B">
              <w:t>до Ra 0,4 мкм</w:t>
            </w:r>
            <w:r w:rsidR="00F7308B">
              <w:t xml:space="preserve"> </w:t>
            </w:r>
            <w:r w:rsidRPr="00FC0889">
              <w:t xml:space="preserve">на специализированном </w:t>
            </w:r>
            <w:r>
              <w:t>профиленакатном</w:t>
            </w:r>
            <w:r w:rsidRPr="00FC0889">
              <w:t xml:space="preserve"> станке</w:t>
            </w:r>
          </w:p>
        </w:tc>
      </w:tr>
      <w:tr w:rsidR="00A348BE" w:rsidRPr="00FC0889" w14:paraId="4CC75F95" w14:textId="77777777" w:rsidTr="00B15203">
        <w:trPr>
          <w:trHeight w:val="20"/>
        </w:trPr>
        <w:tc>
          <w:tcPr>
            <w:tcW w:w="879" w:type="pct"/>
            <w:vMerge/>
          </w:tcPr>
          <w:p w14:paraId="6BCA58A8" w14:textId="77777777" w:rsidR="00A348BE" w:rsidRPr="00FC0889" w:rsidRDefault="00A348BE" w:rsidP="00840FC7"/>
        </w:tc>
        <w:tc>
          <w:tcPr>
            <w:tcW w:w="4121" w:type="pct"/>
          </w:tcPr>
          <w:p w14:paraId="4CB81340" w14:textId="20A36BA9" w:rsidR="00A348BE" w:rsidRPr="00FC0889" w:rsidRDefault="00A348BE" w:rsidP="00AA5283">
            <w:pPr>
              <w:jc w:val="both"/>
            </w:pPr>
            <w:r w:rsidRPr="00FC0889">
              <w:t>Устанавливать заготовки деталей при выполнении технологических операций по накатке на валах эвольвентных шлицов до 7</w:t>
            </w:r>
            <w:r w:rsidR="00AA5283">
              <w:t>‑й</w:t>
            </w:r>
            <w:r w:rsidRPr="00FC0889">
              <w:t xml:space="preserve"> степени </w:t>
            </w:r>
            <w:r w:rsidR="009E03FE">
              <w:t>точности, или прямобочных</w:t>
            </w:r>
            <w:r w:rsidRPr="00FC0889">
              <w:t xml:space="preserve"> шлицов с точностью до </w:t>
            </w:r>
            <w:r w:rsidR="009E03FE">
              <w:t>8</w:t>
            </w:r>
            <w:r w:rsidR="00AA5283">
              <w:t>‑го</w:t>
            </w:r>
            <w:r w:rsidR="009E03FE">
              <w:t xml:space="preserve"> квалитета, или треугольных шлицов</w:t>
            </w:r>
            <w:r w:rsidR="00A55FDA">
              <w:t xml:space="preserve"> </w:t>
            </w:r>
            <w:r w:rsidRPr="00FC0889">
              <w:t xml:space="preserve">с шероховатостью поверхностей </w:t>
            </w:r>
            <w:r>
              <w:t xml:space="preserve">до </w:t>
            </w:r>
            <w:r w:rsidR="00AA5283">
              <w:rPr>
                <w:lang w:val="en-US"/>
              </w:rPr>
              <w:t>Ra </w:t>
            </w:r>
            <w:r w:rsidRPr="00EF799D">
              <w:t>0</w:t>
            </w:r>
            <w:r>
              <w:t>,4</w:t>
            </w:r>
            <w:r w:rsidR="00AA5283">
              <w:t> мкм</w:t>
            </w:r>
            <w:r w:rsidRPr="00FC0889">
              <w:t xml:space="preserve"> на специализированных </w:t>
            </w:r>
            <w:r>
              <w:t>профиленакатных</w:t>
            </w:r>
            <w:r w:rsidRPr="00FC0889">
              <w:t xml:space="preserve"> станках</w:t>
            </w:r>
          </w:p>
        </w:tc>
      </w:tr>
      <w:tr w:rsidR="00A348BE" w:rsidRPr="00FC0889" w14:paraId="0BA84054" w14:textId="77777777" w:rsidTr="00B15203">
        <w:trPr>
          <w:trHeight w:val="20"/>
        </w:trPr>
        <w:tc>
          <w:tcPr>
            <w:tcW w:w="879" w:type="pct"/>
            <w:vMerge/>
          </w:tcPr>
          <w:p w14:paraId="17AAAF19" w14:textId="77777777" w:rsidR="00A348BE" w:rsidRPr="00FC0889" w:rsidRDefault="00A348BE" w:rsidP="00840FC7"/>
        </w:tc>
        <w:tc>
          <w:tcPr>
            <w:tcW w:w="4121" w:type="pct"/>
          </w:tcPr>
          <w:p w14:paraId="0A0C0F01" w14:textId="3A1917B3" w:rsidR="00A348BE" w:rsidRPr="00FC0889" w:rsidRDefault="00A348BE" w:rsidP="00AA5283">
            <w:pPr>
              <w:jc w:val="both"/>
            </w:pPr>
            <w:r w:rsidRPr="00FC0889">
              <w:t xml:space="preserve">Управлять рабочими органами специализированных </w:t>
            </w:r>
            <w:r>
              <w:t>профиленакатных</w:t>
            </w:r>
            <w:r w:rsidRPr="00FC0889">
              <w:t xml:space="preserve"> станков при выполнении технологических операций по накатке на валах эвольвентных шлицов до 7</w:t>
            </w:r>
            <w:r w:rsidR="00AA5283">
              <w:t>‑й</w:t>
            </w:r>
            <w:r w:rsidRPr="00FC0889">
              <w:t xml:space="preserve"> степени </w:t>
            </w:r>
            <w:r w:rsidR="009E03FE">
              <w:t>точности, или прямобочных</w:t>
            </w:r>
            <w:r w:rsidRPr="00FC0889">
              <w:t xml:space="preserve"> шлицов с точностью до </w:t>
            </w:r>
            <w:r w:rsidR="009E03FE">
              <w:t>8</w:t>
            </w:r>
            <w:r w:rsidR="00AA5283">
              <w:t>‑го</w:t>
            </w:r>
            <w:r w:rsidR="009E03FE">
              <w:t xml:space="preserve"> квалитета, или треугольных шлицов</w:t>
            </w:r>
            <w:r w:rsidR="00A55FDA">
              <w:t xml:space="preserve"> </w:t>
            </w:r>
            <w:r w:rsidRPr="00FC0889">
              <w:t xml:space="preserve">с шероховатостью поверхностей </w:t>
            </w:r>
            <w:r>
              <w:t xml:space="preserve">до </w:t>
            </w:r>
            <w:r w:rsidR="00AA5283">
              <w:rPr>
                <w:lang w:val="en-US"/>
              </w:rPr>
              <w:t>Ra </w:t>
            </w:r>
            <w:r w:rsidRPr="00EF799D">
              <w:t>0</w:t>
            </w:r>
            <w:r>
              <w:t>,4</w:t>
            </w:r>
            <w:r w:rsidR="00AA5283">
              <w:t> мкм</w:t>
            </w:r>
          </w:p>
        </w:tc>
      </w:tr>
      <w:tr w:rsidR="00A348BE" w:rsidRPr="00FC0889" w14:paraId="4EEB61F0" w14:textId="77777777" w:rsidTr="00B15203">
        <w:trPr>
          <w:trHeight w:val="20"/>
        </w:trPr>
        <w:tc>
          <w:tcPr>
            <w:tcW w:w="879" w:type="pct"/>
            <w:vMerge/>
          </w:tcPr>
          <w:p w14:paraId="50B89B60" w14:textId="77777777" w:rsidR="00A348BE" w:rsidRPr="00FC0889" w:rsidRDefault="00A348BE" w:rsidP="00840FC7"/>
        </w:tc>
        <w:tc>
          <w:tcPr>
            <w:tcW w:w="4121" w:type="pct"/>
          </w:tcPr>
          <w:p w14:paraId="552D88F1" w14:textId="273B336E" w:rsidR="00A348BE" w:rsidRPr="00FC0889" w:rsidRDefault="00A348BE" w:rsidP="00AA5283">
            <w:pPr>
              <w:jc w:val="both"/>
            </w:pPr>
            <w:r w:rsidRPr="00FC0889">
              <w:t xml:space="preserve">Контролировать наличие и состояние смазочно-охлаждающих технологических средств на специализированных </w:t>
            </w:r>
            <w:r>
              <w:t>профиленакатных</w:t>
            </w:r>
            <w:r w:rsidRPr="00FC0889">
              <w:t xml:space="preserve"> станках при выполнении технологических операций по накатке на валах эвольвентных шлицов до 7</w:t>
            </w:r>
            <w:r w:rsidR="00AA5283">
              <w:t>‑й</w:t>
            </w:r>
            <w:r w:rsidRPr="00FC0889">
              <w:t xml:space="preserve"> степени </w:t>
            </w:r>
            <w:r w:rsidR="009E03FE">
              <w:t>точности, или прямобочных</w:t>
            </w:r>
            <w:r w:rsidRPr="00FC0889">
              <w:t xml:space="preserve"> шлицов с точностью до </w:t>
            </w:r>
            <w:r w:rsidR="009E03FE">
              <w:t>8</w:t>
            </w:r>
            <w:r w:rsidR="00AA5283">
              <w:t>‑го</w:t>
            </w:r>
            <w:r w:rsidR="009E03FE">
              <w:t xml:space="preserve"> квалитета, или треугольных шлицов</w:t>
            </w:r>
            <w:r w:rsidR="00A55FDA">
              <w:t xml:space="preserve"> </w:t>
            </w:r>
            <w:r w:rsidRPr="00FC0889">
              <w:t xml:space="preserve">с шероховатостью поверхностей </w:t>
            </w:r>
            <w:r>
              <w:t xml:space="preserve">до </w:t>
            </w:r>
            <w:r w:rsidR="00AA5283">
              <w:rPr>
                <w:lang w:val="en-US"/>
              </w:rPr>
              <w:t>Ra </w:t>
            </w:r>
            <w:r w:rsidRPr="00EF799D">
              <w:t>0</w:t>
            </w:r>
            <w:r>
              <w:t>,4</w:t>
            </w:r>
            <w:r w:rsidR="00AA5283">
              <w:t> мкм</w:t>
            </w:r>
          </w:p>
        </w:tc>
      </w:tr>
      <w:tr w:rsidR="00A348BE" w:rsidRPr="00FC0889" w14:paraId="02DADF74" w14:textId="77777777" w:rsidTr="00B15203">
        <w:trPr>
          <w:trHeight w:val="20"/>
        </w:trPr>
        <w:tc>
          <w:tcPr>
            <w:tcW w:w="879" w:type="pct"/>
            <w:vMerge/>
          </w:tcPr>
          <w:p w14:paraId="37190C9B" w14:textId="77777777" w:rsidR="00A348BE" w:rsidRPr="00FC0889" w:rsidRDefault="00A348BE" w:rsidP="00840FC7"/>
        </w:tc>
        <w:tc>
          <w:tcPr>
            <w:tcW w:w="4121" w:type="pct"/>
          </w:tcPr>
          <w:p w14:paraId="570556AC" w14:textId="5901B64A" w:rsidR="00A348BE" w:rsidRPr="00FC0889" w:rsidRDefault="00A348BE" w:rsidP="00AA5283">
            <w:pPr>
              <w:jc w:val="both"/>
            </w:pPr>
            <w:r w:rsidRPr="00FC0889">
              <w:t xml:space="preserve">Устанавливать режимы обработки на специализированных </w:t>
            </w:r>
            <w:r>
              <w:t>профиленакатных</w:t>
            </w:r>
            <w:r w:rsidRPr="00FC0889">
              <w:t xml:space="preserve"> станках при выполнении технологических операций по накатке на валах эвольвентных шлицов до 7</w:t>
            </w:r>
            <w:r w:rsidR="00AA5283">
              <w:t>‑й</w:t>
            </w:r>
            <w:r w:rsidRPr="00FC0889">
              <w:t xml:space="preserve"> степени </w:t>
            </w:r>
            <w:r w:rsidR="009E03FE">
              <w:t>точности, или прямобочных</w:t>
            </w:r>
            <w:r w:rsidRPr="00FC0889">
              <w:t xml:space="preserve"> шлицов с точностью до </w:t>
            </w:r>
            <w:r w:rsidR="009E03FE">
              <w:t>8</w:t>
            </w:r>
            <w:r w:rsidR="00AA5283">
              <w:t>‑го</w:t>
            </w:r>
            <w:r w:rsidR="009E03FE">
              <w:t xml:space="preserve"> квалитета, или треугольных шлицов</w:t>
            </w:r>
            <w:r w:rsidR="00A55FDA">
              <w:t xml:space="preserve"> </w:t>
            </w:r>
            <w:r w:rsidRPr="00FC0889">
              <w:t xml:space="preserve">с шероховатостью поверхностей </w:t>
            </w:r>
            <w:r>
              <w:t xml:space="preserve">до </w:t>
            </w:r>
            <w:r w:rsidR="00AA5283">
              <w:rPr>
                <w:lang w:val="en-US"/>
              </w:rPr>
              <w:t>Ra </w:t>
            </w:r>
            <w:r w:rsidRPr="00EF799D">
              <w:t>0</w:t>
            </w:r>
            <w:r>
              <w:t>,4</w:t>
            </w:r>
            <w:r w:rsidR="00AA5283">
              <w:t> мкм</w:t>
            </w:r>
          </w:p>
        </w:tc>
      </w:tr>
      <w:tr w:rsidR="00A348BE" w:rsidRPr="00FC0889" w14:paraId="36063544" w14:textId="77777777" w:rsidTr="00B15203">
        <w:trPr>
          <w:trHeight w:val="20"/>
        </w:trPr>
        <w:tc>
          <w:tcPr>
            <w:tcW w:w="879" w:type="pct"/>
            <w:vMerge/>
          </w:tcPr>
          <w:p w14:paraId="21BB05E3" w14:textId="77777777" w:rsidR="00A348BE" w:rsidRPr="00FC0889" w:rsidRDefault="00A348BE" w:rsidP="00840FC7"/>
        </w:tc>
        <w:tc>
          <w:tcPr>
            <w:tcW w:w="4121" w:type="pct"/>
          </w:tcPr>
          <w:p w14:paraId="1EDD9768" w14:textId="71BD4F07" w:rsidR="00A348BE" w:rsidRPr="00FC0889" w:rsidRDefault="00A348BE" w:rsidP="00AA5283">
            <w:pPr>
              <w:jc w:val="both"/>
            </w:pPr>
            <w:r w:rsidRPr="00FC0889">
              <w:t xml:space="preserve">Использовать смазочно-охлаждающие технологические средства на специализированных </w:t>
            </w:r>
            <w:r>
              <w:t>профиленакатных</w:t>
            </w:r>
            <w:r w:rsidRPr="00FC0889">
              <w:t xml:space="preserve"> станках при выполнении технологических операций по накатке на валах эвольвентных шлицов до 7</w:t>
            </w:r>
            <w:r w:rsidR="00AA5283">
              <w:t>‑й</w:t>
            </w:r>
            <w:r w:rsidRPr="00FC0889">
              <w:t xml:space="preserve"> степени </w:t>
            </w:r>
            <w:r w:rsidR="009E03FE">
              <w:t>точности, или прямобочных</w:t>
            </w:r>
            <w:r w:rsidRPr="00FC0889">
              <w:t xml:space="preserve"> шлицов с точностью до </w:t>
            </w:r>
            <w:r w:rsidR="009E03FE">
              <w:t>8</w:t>
            </w:r>
            <w:r w:rsidR="00AA5283">
              <w:t>‑го</w:t>
            </w:r>
            <w:r w:rsidR="009E03FE">
              <w:t xml:space="preserve"> квалитета, или треугольных шлицов</w:t>
            </w:r>
            <w:r w:rsidR="00A55FDA">
              <w:t xml:space="preserve"> </w:t>
            </w:r>
            <w:r w:rsidRPr="00FC0889">
              <w:t>с шероховатостью поверхностей</w:t>
            </w:r>
            <w:r w:rsidR="00A55FDA">
              <w:t xml:space="preserve"> </w:t>
            </w:r>
            <w:r>
              <w:t xml:space="preserve">до </w:t>
            </w:r>
            <w:r w:rsidR="00AA5283">
              <w:rPr>
                <w:lang w:val="en-US"/>
              </w:rPr>
              <w:t>Ra </w:t>
            </w:r>
            <w:r w:rsidRPr="00EF799D">
              <w:t>0</w:t>
            </w:r>
            <w:r>
              <w:t>,4</w:t>
            </w:r>
            <w:r w:rsidR="00AA5283">
              <w:t> мкм</w:t>
            </w:r>
          </w:p>
        </w:tc>
      </w:tr>
      <w:tr w:rsidR="00A348BE" w:rsidRPr="00FC0889" w14:paraId="17B09EEC" w14:textId="77777777" w:rsidTr="00B15203">
        <w:trPr>
          <w:trHeight w:val="20"/>
        </w:trPr>
        <w:tc>
          <w:tcPr>
            <w:tcW w:w="879" w:type="pct"/>
            <w:vMerge/>
          </w:tcPr>
          <w:p w14:paraId="27364C4B" w14:textId="77777777" w:rsidR="00A348BE" w:rsidRPr="00FC0889" w:rsidRDefault="00A348BE" w:rsidP="00840FC7"/>
        </w:tc>
        <w:tc>
          <w:tcPr>
            <w:tcW w:w="4121" w:type="pct"/>
          </w:tcPr>
          <w:p w14:paraId="6919A3DF" w14:textId="5F4B66EA" w:rsidR="00A348BE" w:rsidRPr="00FC0889" w:rsidRDefault="00A348BE" w:rsidP="00AA5283">
            <w:pPr>
              <w:jc w:val="both"/>
            </w:pPr>
            <w:r w:rsidRPr="00FC0889">
              <w:t xml:space="preserve">Применять средства индивидуальной </w:t>
            </w:r>
            <w:r w:rsidR="00315BF9">
              <w:t>и (или)</w:t>
            </w:r>
            <w:r w:rsidRPr="00FC0889">
              <w:t xml:space="preserve"> коллективной защиты при работе на специализированных </w:t>
            </w:r>
            <w:r>
              <w:t>профиленакатных</w:t>
            </w:r>
            <w:r w:rsidRPr="00FC0889">
              <w:t xml:space="preserve"> станках при выполнении технологических операций по накатке на валах эвольвентных шлицов до 7</w:t>
            </w:r>
            <w:r w:rsidR="00AA5283">
              <w:t>‑й</w:t>
            </w:r>
            <w:r w:rsidRPr="00FC0889">
              <w:t xml:space="preserve"> степени </w:t>
            </w:r>
            <w:r w:rsidR="009E03FE">
              <w:t>точности, или прямобочных</w:t>
            </w:r>
            <w:r w:rsidRPr="00FC0889">
              <w:t xml:space="preserve"> шлицов с точностью до </w:t>
            </w:r>
            <w:r w:rsidR="009E03FE">
              <w:t>8</w:t>
            </w:r>
            <w:r w:rsidR="00AA5283">
              <w:t>‑го</w:t>
            </w:r>
            <w:r w:rsidR="009E03FE">
              <w:t xml:space="preserve"> квалитета, или треугольных шлицов</w:t>
            </w:r>
            <w:r w:rsidR="00A55FDA">
              <w:t xml:space="preserve"> </w:t>
            </w:r>
            <w:r w:rsidRPr="00FC0889">
              <w:t xml:space="preserve">с шероховатостью поверхностей </w:t>
            </w:r>
            <w:r>
              <w:t xml:space="preserve">до </w:t>
            </w:r>
            <w:r w:rsidR="00AA5283">
              <w:rPr>
                <w:lang w:val="en-US"/>
              </w:rPr>
              <w:t>Ra </w:t>
            </w:r>
            <w:r w:rsidRPr="00EF799D">
              <w:t>0</w:t>
            </w:r>
            <w:r>
              <w:t>,4</w:t>
            </w:r>
            <w:r w:rsidR="00AA5283">
              <w:t> мкм</w:t>
            </w:r>
          </w:p>
        </w:tc>
      </w:tr>
      <w:tr w:rsidR="00A348BE" w:rsidRPr="00FC0889" w14:paraId="019295D5" w14:textId="77777777" w:rsidTr="00B15203">
        <w:trPr>
          <w:trHeight w:val="20"/>
        </w:trPr>
        <w:tc>
          <w:tcPr>
            <w:tcW w:w="879" w:type="pct"/>
            <w:vMerge/>
          </w:tcPr>
          <w:p w14:paraId="6DCD6F57" w14:textId="77777777" w:rsidR="00A348BE" w:rsidRPr="00FC0889" w:rsidRDefault="00A348BE" w:rsidP="00840FC7"/>
        </w:tc>
        <w:tc>
          <w:tcPr>
            <w:tcW w:w="4121" w:type="pct"/>
          </w:tcPr>
          <w:p w14:paraId="7D3551DD" w14:textId="367CED41" w:rsidR="00A348BE" w:rsidRPr="00FC0889" w:rsidRDefault="00A348BE" w:rsidP="00AA5283">
            <w:pPr>
              <w:jc w:val="both"/>
            </w:pPr>
            <w:r w:rsidRPr="00FC0889">
              <w:t xml:space="preserve">Проверять исправность и работоспособность специализированных </w:t>
            </w:r>
            <w:r>
              <w:t>профиленакатных</w:t>
            </w:r>
            <w:r w:rsidRPr="00FC0889">
              <w:t xml:space="preserve"> станков при выполнении технологических операций по накатке на валах эвольвентных шлицов до 7</w:t>
            </w:r>
            <w:r w:rsidR="00AA5283">
              <w:t>‑й</w:t>
            </w:r>
            <w:r w:rsidRPr="00FC0889">
              <w:t xml:space="preserve"> степени </w:t>
            </w:r>
            <w:r w:rsidR="009E03FE">
              <w:t>точности, или прямобочных</w:t>
            </w:r>
            <w:r w:rsidRPr="00FC0889">
              <w:t xml:space="preserve"> шлицов с точностью до </w:t>
            </w:r>
            <w:r w:rsidR="009E03FE">
              <w:t>8</w:t>
            </w:r>
            <w:r w:rsidR="00AA5283">
              <w:t>‑го</w:t>
            </w:r>
            <w:r w:rsidR="009E03FE">
              <w:t xml:space="preserve"> квалитета, или треугольных шлицов</w:t>
            </w:r>
            <w:r w:rsidR="00A55FDA">
              <w:t xml:space="preserve"> </w:t>
            </w:r>
            <w:r w:rsidRPr="00FC0889">
              <w:t xml:space="preserve">с шероховатостью поверхностей </w:t>
            </w:r>
            <w:r>
              <w:t xml:space="preserve">до </w:t>
            </w:r>
            <w:r w:rsidR="00AA5283">
              <w:rPr>
                <w:lang w:val="en-US"/>
              </w:rPr>
              <w:t>Ra </w:t>
            </w:r>
            <w:r w:rsidRPr="00EF799D">
              <w:t>0</w:t>
            </w:r>
            <w:r>
              <w:t>,4</w:t>
            </w:r>
            <w:r w:rsidR="00AA5283">
              <w:t> мкм</w:t>
            </w:r>
          </w:p>
        </w:tc>
      </w:tr>
      <w:tr w:rsidR="00A348BE" w:rsidRPr="00FC0889" w14:paraId="64744E73" w14:textId="77777777" w:rsidTr="00B15203">
        <w:trPr>
          <w:trHeight w:val="20"/>
        </w:trPr>
        <w:tc>
          <w:tcPr>
            <w:tcW w:w="879" w:type="pct"/>
            <w:vMerge/>
          </w:tcPr>
          <w:p w14:paraId="6F8ABA4F" w14:textId="77777777" w:rsidR="00A348BE" w:rsidRPr="00FC0889" w:rsidRDefault="00A348BE" w:rsidP="00840FC7"/>
        </w:tc>
        <w:tc>
          <w:tcPr>
            <w:tcW w:w="4121" w:type="pct"/>
          </w:tcPr>
          <w:p w14:paraId="381A4FCD" w14:textId="22678857" w:rsidR="00A348BE" w:rsidRPr="00FC0889" w:rsidRDefault="00A348BE" w:rsidP="00AA5283">
            <w:pPr>
              <w:jc w:val="both"/>
            </w:pPr>
            <w:r w:rsidRPr="00FC0889">
              <w:t xml:space="preserve">Проводить очистку специализированных </w:t>
            </w:r>
            <w:r>
              <w:t>профиленакатных</w:t>
            </w:r>
            <w:r w:rsidRPr="00FC0889">
              <w:t xml:space="preserve"> станков от пыли, стружки, масляных пятен при выполнении технологических операций по накатке на валах эвольвентных шлицов до 7</w:t>
            </w:r>
            <w:r w:rsidR="00AA5283">
              <w:t>‑й</w:t>
            </w:r>
            <w:r w:rsidRPr="00FC0889">
              <w:t xml:space="preserve"> степени </w:t>
            </w:r>
            <w:r w:rsidR="009E03FE">
              <w:t>точности, или прямобочных</w:t>
            </w:r>
            <w:r w:rsidRPr="00FC0889">
              <w:t xml:space="preserve"> шлицов с точностью до </w:t>
            </w:r>
            <w:r w:rsidR="009E03FE">
              <w:t>8</w:t>
            </w:r>
            <w:r w:rsidR="00AA5283">
              <w:t>‑го</w:t>
            </w:r>
            <w:r w:rsidR="009E03FE">
              <w:t xml:space="preserve"> квалитета, или треугольных шлицов</w:t>
            </w:r>
            <w:r w:rsidR="00A55FDA">
              <w:t xml:space="preserve"> </w:t>
            </w:r>
            <w:r w:rsidRPr="00FC0889">
              <w:t xml:space="preserve">с шероховатостью поверхностей </w:t>
            </w:r>
            <w:r>
              <w:t xml:space="preserve">до </w:t>
            </w:r>
            <w:r w:rsidR="00AA5283">
              <w:rPr>
                <w:lang w:val="en-US"/>
              </w:rPr>
              <w:t>Ra </w:t>
            </w:r>
            <w:r w:rsidRPr="00EF799D">
              <w:t>0</w:t>
            </w:r>
            <w:r>
              <w:t>,4</w:t>
            </w:r>
            <w:r w:rsidR="00AA5283">
              <w:t> мкм</w:t>
            </w:r>
          </w:p>
        </w:tc>
      </w:tr>
      <w:tr w:rsidR="00A348BE" w:rsidRPr="00FC0889" w14:paraId="15E74EE7" w14:textId="77777777" w:rsidTr="00B15203">
        <w:trPr>
          <w:trHeight w:val="20"/>
        </w:trPr>
        <w:tc>
          <w:tcPr>
            <w:tcW w:w="879" w:type="pct"/>
            <w:vMerge/>
          </w:tcPr>
          <w:p w14:paraId="5CF28FF5" w14:textId="77777777" w:rsidR="00A348BE" w:rsidRPr="00FC0889" w:rsidRDefault="00A348BE" w:rsidP="00840FC7"/>
        </w:tc>
        <w:tc>
          <w:tcPr>
            <w:tcW w:w="4121" w:type="pct"/>
          </w:tcPr>
          <w:p w14:paraId="60897F58" w14:textId="347936A4" w:rsidR="00A348BE" w:rsidRPr="00FC0889" w:rsidRDefault="00A348BE" w:rsidP="00AA5283">
            <w:pPr>
              <w:jc w:val="both"/>
            </w:pPr>
            <w:r w:rsidRPr="00FC0889">
              <w:t xml:space="preserve">Проводить смазку </w:t>
            </w:r>
            <w:proofErr w:type="gramStart"/>
            <w:r w:rsidRPr="00FC0889">
              <w:t>рабочих органов</w:t>
            </w:r>
            <w:proofErr w:type="gramEnd"/>
            <w:r w:rsidRPr="00FC0889">
              <w:t xml:space="preserve"> специализированных </w:t>
            </w:r>
            <w:r>
              <w:t>профиленакатных</w:t>
            </w:r>
            <w:r w:rsidRPr="00FC0889">
              <w:t xml:space="preserve"> станков при выполнении технологических операций по накатке на валах эвольвентных шлицов до 7</w:t>
            </w:r>
            <w:r w:rsidR="00AA5283">
              <w:t>‑й</w:t>
            </w:r>
            <w:r w:rsidRPr="00FC0889">
              <w:t xml:space="preserve"> степени </w:t>
            </w:r>
            <w:r w:rsidR="009E03FE">
              <w:t>точности, или прямобочных</w:t>
            </w:r>
            <w:r w:rsidRPr="00FC0889">
              <w:t xml:space="preserve"> шлицов с точностью до </w:t>
            </w:r>
            <w:r w:rsidR="009E03FE">
              <w:t>8</w:t>
            </w:r>
            <w:r w:rsidR="00AA5283">
              <w:t>‑го</w:t>
            </w:r>
            <w:r w:rsidR="009E03FE">
              <w:t xml:space="preserve"> квалитета, или треугольных шлицов</w:t>
            </w:r>
            <w:r w:rsidR="00A55FDA">
              <w:t xml:space="preserve"> </w:t>
            </w:r>
            <w:r w:rsidRPr="00FC0889">
              <w:t xml:space="preserve">с шероховатостью поверхностей </w:t>
            </w:r>
            <w:r>
              <w:t xml:space="preserve">до </w:t>
            </w:r>
            <w:r w:rsidR="00AA5283">
              <w:rPr>
                <w:lang w:val="en-US"/>
              </w:rPr>
              <w:t>Ra </w:t>
            </w:r>
            <w:r w:rsidRPr="00EF799D">
              <w:t>0</w:t>
            </w:r>
            <w:r>
              <w:t>,4</w:t>
            </w:r>
            <w:r w:rsidR="00AA5283">
              <w:t> мкм</w:t>
            </w:r>
          </w:p>
        </w:tc>
      </w:tr>
      <w:tr w:rsidR="00A348BE" w:rsidRPr="00FC0889" w14:paraId="5DF25FE6" w14:textId="77777777" w:rsidTr="00B15203">
        <w:trPr>
          <w:trHeight w:val="20"/>
        </w:trPr>
        <w:tc>
          <w:tcPr>
            <w:tcW w:w="879" w:type="pct"/>
            <w:vMerge/>
          </w:tcPr>
          <w:p w14:paraId="65CAB807" w14:textId="77777777" w:rsidR="00A348BE" w:rsidRPr="00FC0889" w:rsidRDefault="00A348BE" w:rsidP="00840FC7"/>
        </w:tc>
        <w:tc>
          <w:tcPr>
            <w:tcW w:w="4121" w:type="pct"/>
          </w:tcPr>
          <w:p w14:paraId="2D02C2A8" w14:textId="7E716A9C" w:rsidR="00A348BE" w:rsidRPr="00FC0889" w:rsidRDefault="00A348BE" w:rsidP="00AA5283">
            <w:pPr>
              <w:jc w:val="both"/>
            </w:pPr>
            <w:r w:rsidRPr="00FC0889">
              <w:t xml:space="preserve">Выполнять регламентные работы по техническому обслуживанию специализированных </w:t>
            </w:r>
            <w:r>
              <w:t>профиленакатных</w:t>
            </w:r>
            <w:r w:rsidRPr="00FC0889">
              <w:t xml:space="preserve"> станков при выполнении </w:t>
            </w:r>
            <w:r w:rsidRPr="00FC0889">
              <w:lastRenderedPageBreak/>
              <w:t>технологических операций по накатке на валах эвольвентных шлицов до 7</w:t>
            </w:r>
            <w:r w:rsidR="00AA5283">
              <w:t>‑й</w:t>
            </w:r>
            <w:r w:rsidRPr="00FC0889">
              <w:t xml:space="preserve"> степени </w:t>
            </w:r>
            <w:r w:rsidR="009E03FE">
              <w:t>точности, или прямобочных</w:t>
            </w:r>
            <w:r w:rsidRPr="00FC0889">
              <w:t xml:space="preserve"> шлицов с точностью до </w:t>
            </w:r>
            <w:r w:rsidR="009E03FE">
              <w:t>8</w:t>
            </w:r>
            <w:r w:rsidR="00AA5283">
              <w:t>‑го</w:t>
            </w:r>
            <w:r w:rsidR="009E03FE">
              <w:t xml:space="preserve"> квалитета, или треугольных шлицов</w:t>
            </w:r>
            <w:r w:rsidR="00A55FDA">
              <w:t xml:space="preserve"> </w:t>
            </w:r>
            <w:r w:rsidRPr="00FC0889">
              <w:t xml:space="preserve">с шероховатостью поверхностей </w:t>
            </w:r>
            <w:r>
              <w:t xml:space="preserve">до </w:t>
            </w:r>
            <w:r w:rsidR="00AA5283">
              <w:rPr>
                <w:lang w:val="en-US"/>
              </w:rPr>
              <w:t>Ra </w:t>
            </w:r>
            <w:r w:rsidRPr="00EF799D">
              <w:t>0</w:t>
            </w:r>
            <w:r>
              <w:t>,4</w:t>
            </w:r>
            <w:r w:rsidR="00AA5283">
              <w:t> мкм</w:t>
            </w:r>
          </w:p>
        </w:tc>
      </w:tr>
      <w:tr w:rsidR="00A348BE" w:rsidRPr="00FC0889" w14:paraId="213B1EBE" w14:textId="77777777" w:rsidTr="00B15203">
        <w:trPr>
          <w:trHeight w:val="20"/>
        </w:trPr>
        <w:tc>
          <w:tcPr>
            <w:tcW w:w="879" w:type="pct"/>
            <w:vMerge/>
          </w:tcPr>
          <w:p w14:paraId="3655F596" w14:textId="77777777" w:rsidR="00A348BE" w:rsidRPr="00FC0889" w:rsidRDefault="00A348BE" w:rsidP="00840FC7"/>
        </w:tc>
        <w:tc>
          <w:tcPr>
            <w:tcW w:w="4121" w:type="pct"/>
          </w:tcPr>
          <w:p w14:paraId="1ABB5F13" w14:textId="76EAB1FF" w:rsidR="00A348BE" w:rsidRPr="00FC0889" w:rsidRDefault="00A348BE" w:rsidP="00AA5283">
            <w:pPr>
              <w:jc w:val="both"/>
            </w:pPr>
            <w:r w:rsidRPr="00FC0889">
              <w:t>Поддерживать состояние рабочего места в соответствии с требованиями охраны труда, пожарной, промышленной и экологической безопасности при выполнении технологических операций по накатке на валах эвольвентных шлицов до 7</w:t>
            </w:r>
            <w:r w:rsidR="00AA5283">
              <w:t>‑й</w:t>
            </w:r>
            <w:r w:rsidRPr="00FC0889">
              <w:t xml:space="preserve"> степени </w:t>
            </w:r>
            <w:r w:rsidR="009E03FE">
              <w:t>точности, или прямобочных</w:t>
            </w:r>
            <w:r w:rsidRPr="00FC0889">
              <w:t xml:space="preserve"> шлицов с точностью до </w:t>
            </w:r>
            <w:r w:rsidR="009E03FE">
              <w:t>8</w:t>
            </w:r>
            <w:r w:rsidR="00AA5283">
              <w:t>‑го</w:t>
            </w:r>
            <w:r w:rsidR="009E03FE">
              <w:t xml:space="preserve"> квалитета, или треугольных шлицов</w:t>
            </w:r>
            <w:r w:rsidR="00A55FDA">
              <w:t xml:space="preserve"> </w:t>
            </w:r>
            <w:r w:rsidRPr="00FC0889">
              <w:t>с шероховатостью поверхностей</w:t>
            </w:r>
            <w:r w:rsidR="00A55FDA">
              <w:t xml:space="preserve"> </w:t>
            </w:r>
            <w:r>
              <w:t xml:space="preserve">до </w:t>
            </w:r>
            <w:r w:rsidR="00AA5283">
              <w:rPr>
                <w:lang w:val="en-US"/>
              </w:rPr>
              <w:t>Ra </w:t>
            </w:r>
            <w:r w:rsidRPr="00EF799D">
              <w:t>0</w:t>
            </w:r>
            <w:r>
              <w:t>,4</w:t>
            </w:r>
            <w:r w:rsidR="00AA5283">
              <w:t> мкм</w:t>
            </w:r>
            <w:r>
              <w:t xml:space="preserve"> </w:t>
            </w:r>
            <w:r w:rsidRPr="00FC0889">
              <w:t xml:space="preserve">на специализированных </w:t>
            </w:r>
            <w:r>
              <w:t>профиленакатных</w:t>
            </w:r>
            <w:r w:rsidRPr="00FC0889">
              <w:t xml:space="preserve"> станках</w:t>
            </w:r>
          </w:p>
        </w:tc>
      </w:tr>
      <w:tr w:rsidR="00A348BE" w:rsidRPr="00FC0889" w14:paraId="7D678A35" w14:textId="77777777" w:rsidTr="00B15203">
        <w:trPr>
          <w:trHeight w:val="20"/>
        </w:trPr>
        <w:tc>
          <w:tcPr>
            <w:tcW w:w="879" w:type="pct"/>
            <w:vMerge/>
          </w:tcPr>
          <w:p w14:paraId="74171365" w14:textId="77777777" w:rsidR="00A348BE" w:rsidRPr="00FC0889" w:rsidRDefault="00A348BE" w:rsidP="00840FC7"/>
        </w:tc>
        <w:tc>
          <w:tcPr>
            <w:tcW w:w="4121" w:type="pct"/>
          </w:tcPr>
          <w:p w14:paraId="3450089F" w14:textId="4859054E" w:rsidR="00A348BE" w:rsidRPr="00FC0889" w:rsidRDefault="00A348BE" w:rsidP="00AA5283">
            <w:pPr>
              <w:jc w:val="both"/>
            </w:pPr>
            <w:r w:rsidRPr="00FC0889">
              <w:t xml:space="preserve">Оценивать состояние накатных инструментов на специализированных </w:t>
            </w:r>
            <w:r>
              <w:t>профиленакатных</w:t>
            </w:r>
            <w:r w:rsidRPr="00FC0889">
              <w:t xml:space="preserve"> станках при выполнении технологических операций по накатке на валах эвольвентных шлицов до 7</w:t>
            </w:r>
            <w:r w:rsidR="00AA5283">
              <w:t>‑й</w:t>
            </w:r>
            <w:r w:rsidRPr="00FC0889">
              <w:t xml:space="preserve"> степени </w:t>
            </w:r>
            <w:r w:rsidR="009E03FE">
              <w:t>точности, или прямобочных</w:t>
            </w:r>
            <w:r w:rsidRPr="00FC0889">
              <w:t xml:space="preserve"> шлицов с точностью до </w:t>
            </w:r>
            <w:r w:rsidR="009E03FE">
              <w:t>8</w:t>
            </w:r>
            <w:r w:rsidR="00AA5283">
              <w:t>‑го</w:t>
            </w:r>
            <w:r w:rsidR="009E03FE">
              <w:t xml:space="preserve"> квалитета, или треугольных шлицов</w:t>
            </w:r>
            <w:r w:rsidR="00A55FDA">
              <w:t xml:space="preserve"> </w:t>
            </w:r>
            <w:r w:rsidRPr="00FC0889">
              <w:t xml:space="preserve">с шероховатостью поверхностей </w:t>
            </w:r>
            <w:r>
              <w:t xml:space="preserve">до </w:t>
            </w:r>
            <w:r w:rsidR="00AA5283">
              <w:rPr>
                <w:lang w:val="en-US"/>
              </w:rPr>
              <w:t>Ra </w:t>
            </w:r>
            <w:r w:rsidRPr="00EF799D">
              <w:t>0</w:t>
            </w:r>
            <w:r>
              <w:t>,4</w:t>
            </w:r>
            <w:r w:rsidR="00AA5283">
              <w:t> мкм</w:t>
            </w:r>
          </w:p>
        </w:tc>
      </w:tr>
      <w:tr w:rsidR="00A348BE" w:rsidRPr="00FC0889" w14:paraId="46B79887" w14:textId="77777777" w:rsidTr="00B15203">
        <w:trPr>
          <w:trHeight w:val="20"/>
        </w:trPr>
        <w:tc>
          <w:tcPr>
            <w:tcW w:w="879" w:type="pct"/>
            <w:vMerge/>
          </w:tcPr>
          <w:p w14:paraId="082E1A47" w14:textId="77777777" w:rsidR="00A348BE" w:rsidRPr="00FC0889" w:rsidRDefault="00A348BE" w:rsidP="00840FC7"/>
        </w:tc>
        <w:tc>
          <w:tcPr>
            <w:tcW w:w="4121" w:type="pct"/>
          </w:tcPr>
          <w:p w14:paraId="6BB2D58E" w14:textId="579CCFB4" w:rsidR="00A348BE" w:rsidRPr="00FC0889" w:rsidRDefault="00A348BE" w:rsidP="00AA5283">
            <w:pPr>
              <w:jc w:val="both"/>
            </w:pPr>
            <w:r w:rsidRPr="00FC0889">
              <w:t xml:space="preserve">Снимать и устанавливать накатные инструменты на специализированных </w:t>
            </w:r>
            <w:r>
              <w:t>профиленакатных</w:t>
            </w:r>
            <w:r w:rsidRPr="00FC0889">
              <w:t xml:space="preserve"> станках при выполнении технологических операций по накатке на валах эвольвентных шлицов до 7</w:t>
            </w:r>
            <w:r w:rsidR="00AA5283">
              <w:t>‑й</w:t>
            </w:r>
            <w:r w:rsidRPr="00FC0889">
              <w:t xml:space="preserve"> степени </w:t>
            </w:r>
            <w:r w:rsidR="009E03FE">
              <w:t>точности, или прямобочных</w:t>
            </w:r>
            <w:r w:rsidRPr="00FC0889">
              <w:t xml:space="preserve"> шлицов с точностью до </w:t>
            </w:r>
            <w:r w:rsidR="009E03FE">
              <w:t>8</w:t>
            </w:r>
            <w:r w:rsidR="00AA5283">
              <w:t>‑го</w:t>
            </w:r>
            <w:r w:rsidR="009E03FE">
              <w:t xml:space="preserve"> квалитета, или треугольных шлицов</w:t>
            </w:r>
            <w:r w:rsidR="00A55FDA">
              <w:t xml:space="preserve"> </w:t>
            </w:r>
            <w:r w:rsidRPr="00FC0889">
              <w:t xml:space="preserve">с шероховатостью поверхностей </w:t>
            </w:r>
            <w:r>
              <w:t xml:space="preserve">до </w:t>
            </w:r>
            <w:r w:rsidR="00AA5283">
              <w:rPr>
                <w:lang w:val="en-US"/>
              </w:rPr>
              <w:t>Ra </w:t>
            </w:r>
            <w:r w:rsidRPr="00EF799D">
              <w:t>0</w:t>
            </w:r>
            <w:r>
              <w:t>,4</w:t>
            </w:r>
            <w:r w:rsidR="00AA5283">
              <w:t> мкм</w:t>
            </w:r>
          </w:p>
        </w:tc>
      </w:tr>
      <w:tr w:rsidR="00A348BE" w:rsidRPr="00FC0889" w14:paraId="5AFC2F53" w14:textId="77777777" w:rsidTr="00B15203">
        <w:trPr>
          <w:trHeight w:val="20"/>
        </w:trPr>
        <w:tc>
          <w:tcPr>
            <w:tcW w:w="879" w:type="pct"/>
            <w:vMerge/>
          </w:tcPr>
          <w:p w14:paraId="0C635B46" w14:textId="77777777" w:rsidR="00A348BE" w:rsidRPr="00FC0889" w:rsidRDefault="00A348BE" w:rsidP="00840FC7"/>
        </w:tc>
        <w:tc>
          <w:tcPr>
            <w:tcW w:w="4121" w:type="pct"/>
          </w:tcPr>
          <w:p w14:paraId="5AB132F1" w14:textId="60EDC152" w:rsidR="00A348BE" w:rsidRPr="00FC0889" w:rsidRDefault="00A348BE" w:rsidP="00AA5283">
            <w:pPr>
              <w:jc w:val="both"/>
            </w:pPr>
            <w:r w:rsidRPr="00FC0889">
              <w:t xml:space="preserve">Оценивать состояние приспособлений на специализированных </w:t>
            </w:r>
            <w:r>
              <w:t>профиленакатных</w:t>
            </w:r>
            <w:r w:rsidRPr="00FC0889">
              <w:t xml:space="preserve"> станках при выполнении технологических операций по накатке на валах эвольвентных шлицов до 7</w:t>
            </w:r>
            <w:r w:rsidR="00AA5283">
              <w:t>‑й</w:t>
            </w:r>
            <w:r w:rsidRPr="00FC0889">
              <w:t xml:space="preserve"> степени </w:t>
            </w:r>
            <w:r w:rsidR="009E03FE">
              <w:t>точности, или прямобочных</w:t>
            </w:r>
            <w:r w:rsidRPr="00FC0889">
              <w:t xml:space="preserve"> шлицов с точностью до </w:t>
            </w:r>
            <w:r w:rsidR="009E03FE">
              <w:t>8</w:t>
            </w:r>
            <w:r w:rsidR="00AA5283">
              <w:t>‑го</w:t>
            </w:r>
            <w:r w:rsidR="009E03FE">
              <w:t xml:space="preserve"> квалитета, или треугольных шлицов</w:t>
            </w:r>
            <w:r w:rsidR="00A55FDA">
              <w:t xml:space="preserve"> </w:t>
            </w:r>
            <w:r w:rsidRPr="00FC0889">
              <w:t xml:space="preserve">с шероховатостью поверхностей </w:t>
            </w:r>
            <w:r>
              <w:t xml:space="preserve">до </w:t>
            </w:r>
            <w:r w:rsidR="00AA5283">
              <w:rPr>
                <w:lang w:val="en-US"/>
              </w:rPr>
              <w:t>Ra </w:t>
            </w:r>
            <w:r w:rsidRPr="00EF799D">
              <w:t>0</w:t>
            </w:r>
            <w:r>
              <w:t>,4</w:t>
            </w:r>
            <w:r w:rsidR="00AA5283">
              <w:t> мкм</w:t>
            </w:r>
          </w:p>
        </w:tc>
      </w:tr>
      <w:tr w:rsidR="00A348BE" w:rsidRPr="00FC0889" w14:paraId="320E4845" w14:textId="77777777" w:rsidTr="00B15203">
        <w:trPr>
          <w:trHeight w:val="20"/>
        </w:trPr>
        <w:tc>
          <w:tcPr>
            <w:tcW w:w="879" w:type="pct"/>
            <w:vMerge/>
          </w:tcPr>
          <w:p w14:paraId="17B072F3" w14:textId="77777777" w:rsidR="00A348BE" w:rsidRPr="00FC0889" w:rsidRDefault="00A348BE" w:rsidP="00840FC7"/>
        </w:tc>
        <w:tc>
          <w:tcPr>
            <w:tcW w:w="4121" w:type="pct"/>
          </w:tcPr>
          <w:p w14:paraId="6736880D" w14:textId="525CB2BC" w:rsidR="00A348BE" w:rsidRPr="00FC0889" w:rsidRDefault="00A348BE" w:rsidP="00AA5283">
            <w:pPr>
              <w:jc w:val="both"/>
            </w:pPr>
            <w:r w:rsidRPr="00FC0889">
              <w:t xml:space="preserve">Выполнять техническое обслуживание </w:t>
            </w:r>
            <w:proofErr w:type="gramStart"/>
            <w:r w:rsidRPr="00FC0889">
              <w:t>приспособлений</w:t>
            </w:r>
            <w:proofErr w:type="gramEnd"/>
            <w:r w:rsidRPr="00FC0889">
              <w:t xml:space="preserve"> специализированных </w:t>
            </w:r>
            <w:r>
              <w:t>профиленакатных</w:t>
            </w:r>
            <w:r w:rsidRPr="00FC0889">
              <w:t xml:space="preserve"> станков при выполнении технологических операций по накатке на валах эвольвентных шлицов до 7</w:t>
            </w:r>
            <w:r w:rsidR="00AA5283">
              <w:t>‑й</w:t>
            </w:r>
            <w:r w:rsidRPr="00FC0889">
              <w:t xml:space="preserve"> степени </w:t>
            </w:r>
            <w:r w:rsidR="009E03FE">
              <w:t>точности, или прямобочных</w:t>
            </w:r>
            <w:r w:rsidRPr="00FC0889">
              <w:t xml:space="preserve"> шлицов с точностью до </w:t>
            </w:r>
            <w:r w:rsidR="009E03FE">
              <w:t>8</w:t>
            </w:r>
            <w:r w:rsidR="00AA5283">
              <w:t>‑го</w:t>
            </w:r>
            <w:r w:rsidR="009E03FE">
              <w:t xml:space="preserve"> квалитета, или треугольных шлицов</w:t>
            </w:r>
            <w:r w:rsidR="00A55FDA">
              <w:t xml:space="preserve"> </w:t>
            </w:r>
            <w:r w:rsidRPr="00FC0889">
              <w:t xml:space="preserve">с шероховатостью поверхностей </w:t>
            </w:r>
            <w:r>
              <w:t xml:space="preserve">до </w:t>
            </w:r>
            <w:r w:rsidR="00AA5283">
              <w:rPr>
                <w:lang w:val="en-US"/>
              </w:rPr>
              <w:t>Ra </w:t>
            </w:r>
            <w:r w:rsidRPr="00EF799D">
              <w:t>0</w:t>
            </w:r>
            <w:r>
              <w:t>,4</w:t>
            </w:r>
            <w:r w:rsidR="00AA5283">
              <w:t> мкм</w:t>
            </w:r>
          </w:p>
        </w:tc>
      </w:tr>
      <w:tr w:rsidR="00A348BE" w:rsidRPr="00FC0889" w14:paraId="5F9B27BD" w14:textId="77777777" w:rsidTr="00B15203">
        <w:trPr>
          <w:trHeight w:val="20"/>
        </w:trPr>
        <w:tc>
          <w:tcPr>
            <w:tcW w:w="879" w:type="pct"/>
            <w:vMerge/>
          </w:tcPr>
          <w:p w14:paraId="68F747F8" w14:textId="77777777" w:rsidR="00A348BE" w:rsidRPr="00FC0889" w:rsidRDefault="00A348BE" w:rsidP="00840FC7"/>
        </w:tc>
        <w:tc>
          <w:tcPr>
            <w:tcW w:w="4121" w:type="pct"/>
          </w:tcPr>
          <w:p w14:paraId="7190EB2E" w14:textId="77656804" w:rsidR="00A348BE" w:rsidRPr="00FC0889" w:rsidRDefault="00A348BE" w:rsidP="00AA5283">
            <w:pPr>
              <w:jc w:val="both"/>
            </w:pPr>
            <w:r w:rsidRPr="00FC0889">
              <w:t xml:space="preserve">Корректировать положение </w:t>
            </w:r>
            <w:proofErr w:type="gramStart"/>
            <w:r w:rsidRPr="00FC0889">
              <w:t>рабочих органов</w:t>
            </w:r>
            <w:proofErr w:type="gramEnd"/>
            <w:r w:rsidRPr="00FC0889">
              <w:t xml:space="preserve"> специализированных </w:t>
            </w:r>
            <w:r>
              <w:t>профиленакатных</w:t>
            </w:r>
            <w:r w:rsidRPr="00FC0889">
              <w:t xml:space="preserve"> станков при отклонении параметров выполняемой технологической операции по накатке на валах эвольвентных шлицов до 7</w:t>
            </w:r>
            <w:r w:rsidR="00AA5283">
              <w:t>‑й</w:t>
            </w:r>
            <w:r w:rsidRPr="00FC0889">
              <w:t xml:space="preserve"> степени </w:t>
            </w:r>
            <w:r w:rsidR="009E03FE">
              <w:t>точности, или прямобочных</w:t>
            </w:r>
            <w:r w:rsidRPr="00FC0889">
              <w:t xml:space="preserve"> шлицов с точностью до </w:t>
            </w:r>
            <w:r w:rsidR="009E03FE">
              <w:t>8</w:t>
            </w:r>
            <w:r w:rsidR="00AA5283">
              <w:t>‑го</w:t>
            </w:r>
            <w:r w:rsidR="009E03FE">
              <w:t xml:space="preserve"> квалитета, или треугольных шлицов</w:t>
            </w:r>
            <w:r w:rsidR="00A55FDA">
              <w:t xml:space="preserve"> </w:t>
            </w:r>
            <w:r w:rsidRPr="00FC0889">
              <w:t xml:space="preserve">с шероховатостью поверхностей </w:t>
            </w:r>
            <w:r>
              <w:t xml:space="preserve">до </w:t>
            </w:r>
            <w:r w:rsidR="00AA5283">
              <w:rPr>
                <w:lang w:val="en-US"/>
              </w:rPr>
              <w:t>Ra </w:t>
            </w:r>
            <w:r w:rsidRPr="00EF799D">
              <w:t>0</w:t>
            </w:r>
            <w:r>
              <w:t>,4</w:t>
            </w:r>
            <w:r w:rsidR="00AA5283">
              <w:t> мкм</w:t>
            </w:r>
          </w:p>
        </w:tc>
      </w:tr>
      <w:tr w:rsidR="00A348BE" w:rsidRPr="00FC0889" w14:paraId="0952FCD3" w14:textId="77777777" w:rsidTr="00B15203">
        <w:trPr>
          <w:trHeight w:val="20"/>
        </w:trPr>
        <w:tc>
          <w:tcPr>
            <w:tcW w:w="879" w:type="pct"/>
            <w:vMerge/>
          </w:tcPr>
          <w:p w14:paraId="5E506A61" w14:textId="77777777" w:rsidR="00A348BE" w:rsidRPr="00FC0889" w:rsidRDefault="00A348BE" w:rsidP="00840FC7"/>
        </w:tc>
        <w:tc>
          <w:tcPr>
            <w:tcW w:w="4121" w:type="pct"/>
          </w:tcPr>
          <w:p w14:paraId="4E0DFA95" w14:textId="24538879" w:rsidR="00A348BE" w:rsidRPr="00FC0889" w:rsidRDefault="00A348BE" w:rsidP="00AA5283">
            <w:pPr>
              <w:jc w:val="both"/>
            </w:pPr>
            <w:r w:rsidRPr="00FC0889">
              <w:t xml:space="preserve">Корректировать режимы работы специализированных </w:t>
            </w:r>
            <w:r>
              <w:t>профиленакатных</w:t>
            </w:r>
            <w:r w:rsidRPr="00FC0889">
              <w:t xml:space="preserve"> станков при отклонении параметров выполняемой технологической операции по накатке на валах эвольвентных шлицов до 7</w:t>
            </w:r>
            <w:r w:rsidR="00AA5283">
              <w:t>‑й</w:t>
            </w:r>
            <w:r w:rsidRPr="00FC0889">
              <w:t xml:space="preserve"> степени </w:t>
            </w:r>
            <w:r w:rsidR="009E03FE">
              <w:t>точности, или прямобочных</w:t>
            </w:r>
            <w:r w:rsidRPr="00FC0889">
              <w:t xml:space="preserve"> шлицов с точностью до </w:t>
            </w:r>
            <w:r w:rsidR="009E03FE">
              <w:t>8</w:t>
            </w:r>
            <w:r w:rsidR="00AA5283">
              <w:t>‑го</w:t>
            </w:r>
            <w:r w:rsidR="009E03FE">
              <w:t xml:space="preserve"> квалитета, или треугольных шлицов</w:t>
            </w:r>
            <w:r w:rsidR="00A55FDA">
              <w:t xml:space="preserve"> </w:t>
            </w:r>
            <w:r w:rsidRPr="00FC0889">
              <w:t xml:space="preserve">с шероховатостью поверхностей </w:t>
            </w:r>
            <w:r>
              <w:t xml:space="preserve">до </w:t>
            </w:r>
            <w:r w:rsidR="00AA5283">
              <w:rPr>
                <w:lang w:val="en-US"/>
              </w:rPr>
              <w:t>Ra </w:t>
            </w:r>
            <w:r w:rsidRPr="00EF799D">
              <w:t>0</w:t>
            </w:r>
            <w:r>
              <w:t>,4</w:t>
            </w:r>
            <w:r w:rsidR="00AA5283">
              <w:t> мкм</w:t>
            </w:r>
          </w:p>
        </w:tc>
      </w:tr>
      <w:tr w:rsidR="00A348BE" w:rsidRPr="00FC0889" w14:paraId="6BA8D2ED" w14:textId="77777777" w:rsidTr="00B15203">
        <w:trPr>
          <w:trHeight w:val="20"/>
        </w:trPr>
        <w:tc>
          <w:tcPr>
            <w:tcW w:w="879" w:type="pct"/>
            <w:vMerge w:val="restart"/>
          </w:tcPr>
          <w:p w14:paraId="4FB9E432" w14:textId="77777777" w:rsidR="00A348BE" w:rsidRPr="00FC0889" w:rsidRDefault="00A348BE" w:rsidP="00840FC7">
            <w:r w:rsidRPr="00FC0889">
              <w:t>Необходимые знания</w:t>
            </w:r>
          </w:p>
        </w:tc>
        <w:tc>
          <w:tcPr>
            <w:tcW w:w="4121" w:type="pct"/>
          </w:tcPr>
          <w:p w14:paraId="29743F30" w14:textId="1324D438" w:rsidR="00A348BE" w:rsidRPr="00FC0889" w:rsidRDefault="00A348BE" w:rsidP="00AA5283">
            <w:pPr>
              <w:jc w:val="both"/>
            </w:pPr>
            <w:r w:rsidRPr="00FC0889">
              <w:t>Основы ЕСКД</w:t>
            </w:r>
          </w:p>
        </w:tc>
      </w:tr>
      <w:tr w:rsidR="00A348BE" w:rsidRPr="00FC0889" w14:paraId="6F5AE0D8" w14:textId="77777777" w:rsidTr="00B15203">
        <w:trPr>
          <w:trHeight w:val="20"/>
        </w:trPr>
        <w:tc>
          <w:tcPr>
            <w:tcW w:w="879" w:type="pct"/>
            <w:vMerge/>
          </w:tcPr>
          <w:p w14:paraId="46B0BAAB" w14:textId="77777777" w:rsidR="00A348BE" w:rsidRPr="00FC0889" w:rsidRDefault="00A348BE" w:rsidP="00840FC7"/>
        </w:tc>
        <w:tc>
          <w:tcPr>
            <w:tcW w:w="4121" w:type="pct"/>
          </w:tcPr>
          <w:p w14:paraId="04F6139B" w14:textId="06EE318D" w:rsidR="00A348BE" w:rsidRPr="00FC0889" w:rsidRDefault="00A348BE" w:rsidP="00AA5283">
            <w:pPr>
              <w:jc w:val="both"/>
            </w:pPr>
            <w:r w:rsidRPr="00FC0889">
              <w:t>Правила чтения конструкторской документации</w:t>
            </w:r>
          </w:p>
        </w:tc>
      </w:tr>
      <w:tr w:rsidR="00A348BE" w:rsidRPr="00FC0889" w14:paraId="59DCBC0A" w14:textId="77777777" w:rsidTr="00B15203">
        <w:trPr>
          <w:trHeight w:val="20"/>
        </w:trPr>
        <w:tc>
          <w:tcPr>
            <w:tcW w:w="879" w:type="pct"/>
            <w:vMerge/>
          </w:tcPr>
          <w:p w14:paraId="0C70BFE0" w14:textId="77777777" w:rsidR="00A348BE" w:rsidRPr="00FC0889" w:rsidRDefault="00A348BE" w:rsidP="00840FC7"/>
        </w:tc>
        <w:tc>
          <w:tcPr>
            <w:tcW w:w="4121" w:type="pct"/>
          </w:tcPr>
          <w:p w14:paraId="5C7D9C29" w14:textId="77777777" w:rsidR="00A348BE" w:rsidRPr="00FC0889" w:rsidRDefault="00A348BE" w:rsidP="00AA5283">
            <w:pPr>
              <w:jc w:val="both"/>
            </w:pPr>
            <w:r w:rsidRPr="00FC0889">
              <w:t>Система допусков и посадок, квалитеты точности, параметры шероховатости</w:t>
            </w:r>
          </w:p>
        </w:tc>
      </w:tr>
      <w:tr w:rsidR="00A348BE" w:rsidRPr="00FC0889" w14:paraId="7FAFD01C" w14:textId="77777777" w:rsidTr="00B15203">
        <w:trPr>
          <w:trHeight w:val="20"/>
        </w:trPr>
        <w:tc>
          <w:tcPr>
            <w:tcW w:w="879" w:type="pct"/>
            <w:vMerge/>
          </w:tcPr>
          <w:p w14:paraId="0426C219" w14:textId="77777777" w:rsidR="00A348BE" w:rsidRPr="00FC0889" w:rsidRDefault="00A348BE" w:rsidP="00840FC7"/>
        </w:tc>
        <w:tc>
          <w:tcPr>
            <w:tcW w:w="4121" w:type="pct"/>
          </w:tcPr>
          <w:p w14:paraId="5DF0F33A" w14:textId="77777777" w:rsidR="00A348BE" w:rsidRPr="00FC0889" w:rsidRDefault="00A348BE" w:rsidP="00AA5283">
            <w:pPr>
              <w:jc w:val="both"/>
            </w:pPr>
            <w:r w:rsidRPr="00FC0889">
              <w:t>Обозначение на рабочих чертежах допусков размеров, формы и взаимного расположения поверхностей, шероховатости поверхностей</w:t>
            </w:r>
          </w:p>
        </w:tc>
      </w:tr>
      <w:tr w:rsidR="00A348BE" w:rsidRPr="00FC0889" w14:paraId="50839806" w14:textId="77777777" w:rsidTr="00B15203">
        <w:trPr>
          <w:trHeight w:val="20"/>
        </w:trPr>
        <w:tc>
          <w:tcPr>
            <w:tcW w:w="879" w:type="pct"/>
            <w:vMerge/>
          </w:tcPr>
          <w:p w14:paraId="16CFAC6C" w14:textId="77777777" w:rsidR="00A348BE" w:rsidRPr="00FC0889" w:rsidRDefault="00A348BE" w:rsidP="00840FC7"/>
        </w:tc>
        <w:tc>
          <w:tcPr>
            <w:tcW w:w="4121" w:type="pct"/>
          </w:tcPr>
          <w:p w14:paraId="38167497" w14:textId="7AEFB374" w:rsidR="00A348BE" w:rsidRPr="00FC0889" w:rsidRDefault="00A348BE" w:rsidP="00AA5283">
            <w:pPr>
              <w:jc w:val="both"/>
            </w:pPr>
            <w:r w:rsidRPr="00FC0889">
              <w:t>Основы ЕСТД</w:t>
            </w:r>
          </w:p>
        </w:tc>
      </w:tr>
      <w:tr w:rsidR="00A348BE" w:rsidRPr="00FC0889" w14:paraId="3BE88308" w14:textId="77777777" w:rsidTr="00B15203">
        <w:trPr>
          <w:trHeight w:val="20"/>
        </w:trPr>
        <w:tc>
          <w:tcPr>
            <w:tcW w:w="879" w:type="pct"/>
            <w:vMerge/>
          </w:tcPr>
          <w:p w14:paraId="636C0FD8" w14:textId="77777777" w:rsidR="00A348BE" w:rsidRPr="00FC0889" w:rsidRDefault="00A348BE" w:rsidP="00840FC7"/>
        </w:tc>
        <w:tc>
          <w:tcPr>
            <w:tcW w:w="4121" w:type="pct"/>
          </w:tcPr>
          <w:p w14:paraId="43A8C05D" w14:textId="77777777" w:rsidR="00A348BE" w:rsidRPr="00FC0889" w:rsidRDefault="00A348BE" w:rsidP="00AA5283">
            <w:pPr>
              <w:jc w:val="both"/>
            </w:pPr>
            <w:r w:rsidRPr="00FC0889">
              <w:t>Виды и содержание технологической документации, используемой в организации</w:t>
            </w:r>
          </w:p>
        </w:tc>
      </w:tr>
      <w:tr w:rsidR="00A348BE" w:rsidRPr="00FC0889" w14:paraId="79E159E1" w14:textId="77777777" w:rsidTr="00B15203">
        <w:trPr>
          <w:trHeight w:val="20"/>
        </w:trPr>
        <w:tc>
          <w:tcPr>
            <w:tcW w:w="879" w:type="pct"/>
            <w:vMerge/>
          </w:tcPr>
          <w:p w14:paraId="61F79C2D" w14:textId="77777777" w:rsidR="00A348BE" w:rsidRPr="00FC0889" w:rsidRDefault="00A348BE" w:rsidP="00840FC7"/>
        </w:tc>
        <w:tc>
          <w:tcPr>
            <w:tcW w:w="4121" w:type="pct"/>
          </w:tcPr>
          <w:p w14:paraId="732F551E" w14:textId="58C4630C" w:rsidR="00A348BE" w:rsidRPr="00FC0889" w:rsidRDefault="00A348BE" w:rsidP="00AA5283">
            <w:pPr>
              <w:jc w:val="both"/>
            </w:pPr>
            <w:r w:rsidRPr="00FC0889">
              <w:t>Правила чтения технологической документации</w:t>
            </w:r>
          </w:p>
        </w:tc>
      </w:tr>
      <w:tr w:rsidR="00A348BE" w:rsidRPr="00FC0889" w14:paraId="265B4B27" w14:textId="77777777" w:rsidTr="00B15203">
        <w:trPr>
          <w:trHeight w:val="20"/>
        </w:trPr>
        <w:tc>
          <w:tcPr>
            <w:tcW w:w="879" w:type="pct"/>
            <w:vMerge/>
          </w:tcPr>
          <w:p w14:paraId="554201DA" w14:textId="77777777" w:rsidR="00A348BE" w:rsidRPr="00FC0889" w:rsidRDefault="00A348BE" w:rsidP="00840FC7"/>
        </w:tc>
        <w:tc>
          <w:tcPr>
            <w:tcW w:w="4121" w:type="pct"/>
          </w:tcPr>
          <w:p w14:paraId="604DDE70" w14:textId="77777777" w:rsidR="00A348BE" w:rsidRPr="00FC0889" w:rsidRDefault="00A348BE" w:rsidP="00AA5283">
            <w:pPr>
              <w:jc w:val="both"/>
            </w:pPr>
            <w:r w:rsidRPr="00FC0889">
              <w:t>Основные свойства и маркировка обрабатываемых материалов</w:t>
            </w:r>
          </w:p>
        </w:tc>
      </w:tr>
      <w:tr w:rsidR="00A348BE" w:rsidRPr="00FC0889" w14:paraId="75531555" w14:textId="77777777" w:rsidTr="00B15203">
        <w:trPr>
          <w:trHeight w:val="20"/>
        </w:trPr>
        <w:tc>
          <w:tcPr>
            <w:tcW w:w="879" w:type="pct"/>
            <w:vMerge/>
          </w:tcPr>
          <w:p w14:paraId="175ED031" w14:textId="77777777" w:rsidR="00A348BE" w:rsidRPr="00FC0889" w:rsidRDefault="00A348BE" w:rsidP="00840FC7"/>
        </w:tc>
        <w:tc>
          <w:tcPr>
            <w:tcW w:w="4121" w:type="pct"/>
          </w:tcPr>
          <w:p w14:paraId="2B65A40B" w14:textId="67746AA2" w:rsidR="00A348BE" w:rsidRPr="00FC0889" w:rsidRDefault="00A348BE" w:rsidP="00AA5283">
            <w:pPr>
              <w:jc w:val="both"/>
            </w:pPr>
            <w:r w:rsidRPr="00FC0889">
              <w:t xml:space="preserve">Устройство, принципы работы и правила эксплуатации специализированных </w:t>
            </w:r>
            <w:r>
              <w:t>профиленакатных</w:t>
            </w:r>
            <w:r w:rsidRPr="00FC0889">
              <w:t xml:space="preserve"> станков для </w:t>
            </w:r>
            <w:r w:rsidR="002A2F2D">
              <w:t>накатки эвольвентных, прямобочных или треугольных шлицов</w:t>
            </w:r>
          </w:p>
        </w:tc>
      </w:tr>
      <w:tr w:rsidR="00A348BE" w:rsidRPr="00FC0889" w14:paraId="221C89F9" w14:textId="77777777" w:rsidTr="00B15203">
        <w:trPr>
          <w:trHeight w:val="20"/>
        </w:trPr>
        <w:tc>
          <w:tcPr>
            <w:tcW w:w="879" w:type="pct"/>
            <w:vMerge/>
          </w:tcPr>
          <w:p w14:paraId="2D004192" w14:textId="77777777" w:rsidR="00A348BE" w:rsidRPr="00FC0889" w:rsidRDefault="00A348BE" w:rsidP="00840FC7"/>
        </w:tc>
        <w:tc>
          <w:tcPr>
            <w:tcW w:w="4121" w:type="pct"/>
          </w:tcPr>
          <w:p w14:paraId="7DE054A7" w14:textId="77777777" w:rsidR="00A348BE" w:rsidRPr="00FC0889" w:rsidRDefault="00A348BE" w:rsidP="00AA5283">
            <w:pPr>
              <w:jc w:val="both"/>
            </w:pPr>
            <w:r w:rsidRPr="00FC0889">
              <w:t>Смазочно-охлаждающие технологические средства: виды, назначение, свойства, составы и способы применения</w:t>
            </w:r>
          </w:p>
        </w:tc>
      </w:tr>
      <w:tr w:rsidR="00A348BE" w:rsidRPr="00FC0889" w14:paraId="7DB9D169" w14:textId="77777777" w:rsidTr="00B15203">
        <w:trPr>
          <w:trHeight w:val="20"/>
        </w:trPr>
        <w:tc>
          <w:tcPr>
            <w:tcW w:w="879" w:type="pct"/>
            <w:vMerge/>
          </w:tcPr>
          <w:p w14:paraId="3BE5E050" w14:textId="77777777" w:rsidR="00A348BE" w:rsidRPr="00FC0889" w:rsidRDefault="00A348BE" w:rsidP="00840FC7"/>
        </w:tc>
        <w:tc>
          <w:tcPr>
            <w:tcW w:w="4121" w:type="pct"/>
          </w:tcPr>
          <w:p w14:paraId="7CDB2225" w14:textId="4009CF92" w:rsidR="00A348BE" w:rsidRPr="00FC0889" w:rsidRDefault="00A348BE" w:rsidP="00AA5283">
            <w:pPr>
              <w:jc w:val="both"/>
            </w:pPr>
            <w:r w:rsidRPr="00FC0889">
              <w:t xml:space="preserve">Требования к планировке, оснащению и организации рабочего места при выполнении работ на специализированных </w:t>
            </w:r>
            <w:r>
              <w:t>профиленакатных</w:t>
            </w:r>
            <w:r w:rsidRPr="00FC0889">
              <w:t xml:space="preserve"> станках для </w:t>
            </w:r>
            <w:r w:rsidR="002A2F2D">
              <w:t>накатки эвольвентных, прямобочных или треугольных шлицов</w:t>
            </w:r>
          </w:p>
        </w:tc>
      </w:tr>
      <w:tr w:rsidR="00A348BE" w:rsidRPr="00FC0889" w14:paraId="7D0352D5" w14:textId="77777777" w:rsidTr="00B15203">
        <w:trPr>
          <w:trHeight w:val="20"/>
        </w:trPr>
        <w:tc>
          <w:tcPr>
            <w:tcW w:w="879" w:type="pct"/>
            <w:vMerge/>
          </w:tcPr>
          <w:p w14:paraId="5CA39F9B" w14:textId="77777777" w:rsidR="00A348BE" w:rsidRPr="00FC0889" w:rsidRDefault="00A348BE" w:rsidP="00840FC7"/>
        </w:tc>
        <w:tc>
          <w:tcPr>
            <w:tcW w:w="4121" w:type="pct"/>
          </w:tcPr>
          <w:p w14:paraId="0C2EDDE5" w14:textId="175006FF" w:rsidR="00A348BE" w:rsidRPr="00FC0889" w:rsidRDefault="00A348BE" w:rsidP="00AA5283">
            <w:pPr>
              <w:jc w:val="both"/>
            </w:pPr>
            <w:r w:rsidRPr="00FC0889">
              <w:t xml:space="preserve">Правила и приемы установки заготовок на специализированных </w:t>
            </w:r>
            <w:r>
              <w:t>профиленакатных</w:t>
            </w:r>
            <w:r w:rsidRPr="00FC0889">
              <w:t xml:space="preserve"> станках для </w:t>
            </w:r>
            <w:r w:rsidR="002A2F2D">
              <w:t>накатки эвольвентных, прямобочных или треугольных шлицов</w:t>
            </w:r>
          </w:p>
        </w:tc>
      </w:tr>
      <w:tr w:rsidR="00A348BE" w:rsidRPr="00FC0889" w14:paraId="4770D5CD" w14:textId="77777777" w:rsidTr="00B15203">
        <w:trPr>
          <w:trHeight w:val="20"/>
        </w:trPr>
        <w:tc>
          <w:tcPr>
            <w:tcW w:w="879" w:type="pct"/>
            <w:vMerge/>
          </w:tcPr>
          <w:p w14:paraId="038DC1E0" w14:textId="77777777" w:rsidR="00A348BE" w:rsidRPr="00FC0889" w:rsidRDefault="00A348BE" w:rsidP="00840FC7"/>
        </w:tc>
        <w:tc>
          <w:tcPr>
            <w:tcW w:w="4121" w:type="pct"/>
          </w:tcPr>
          <w:p w14:paraId="705351AA" w14:textId="68CB13FB" w:rsidR="00A348BE" w:rsidRPr="00FC0889" w:rsidRDefault="00A348BE" w:rsidP="00AA5283">
            <w:pPr>
              <w:jc w:val="both"/>
            </w:pPr>
            <w:r w:rsidRPr="00FC0889">
              <w:t xml:space="preserve">Способы и приемы </w:t>
            </w:r>
            <w:r w:rsidR="002A2F2D">
              <w:t>накатки эвольвентных, прямобочных или треугольных шлицов</w:t>
            </w:r>
            <w:r w:rsidRPr="00FC0889">
              <w:t xml:space="preserve"> на специализированных </w:t>
            </w:r>
            <w:r>
              <w:t>профиленакатных</w:t>
            </w:r>
            <w:r w:rsidRPr="00FC0889">
              <w:t xml:space="preserve"> станках</w:t>
            </w:r>
          </w:p>
        </w:tc>
      </w:tr>
      <w:tr w:rsidR="00A348BE" w:rsidRPr="00FC0889" w14:paraId="3DDD03C1" w14:textId="77777777" w:rsidTr="00B15203">
        <w:trPr>
          <w:trHeight w:val="20"/>
        </w:trPr>
        <w:tc>
          <w:tcPr>
            <w:tcW w:w="879" w:type="pct"/>
            <w:vMerge/>
          </w:tcPr>
          <w:p w14:paraId="4EC6FACE" w14:textId="77777777" w:rsidR="00A348BE" w:rsidRPr="00FC0889" w:rsidRDefault="00A348BE" w:rsidP="00840FC7"/>
        </w:tc>
        <w:tc>
          <w:tcPr>
            <w:tcW w:w="4121" w:type="pct"/>
          </w:tcPr>
          <w:p w14:paraId="429088CD" w14:textId="5C82D278" w:rsidR="00A348BE" w:rsidRPr="00FC0889" w:rsidRDefault="00A348BE" w:rsidP="00AA5283">
            <w:pPr>
              <w:jc w:val="both"/>
            </w:pPr>
            <w:r w:rsidRPr="00FC0889">
              <w:t xml:space="preserve">Типовые режимы </w:t>
            </w:r>
            <w:r w:rsidR="002A2F2D">
              <w:t>накатки эвольвентных, прямобочных или треугольных шлицов</w:t>
            </w:r>
            <w:r w:rsidRPr="00FC0889">
              <w:t xml:space="preserve"> на специализированных </w:t>
            </w:r>
            <w:r>
              <w:t>профиленакатных</w:t>
            </w:r>
            <w:r w:rsidRPr="00FC0889">
              <w:t xml:space="preserve"> станках</w:t>
            </w:r>
          </w:p>
        </w:tc>
      </w:tr>
      <w:tr w:rsidR="00A348BE" w:rsidRPr="00FC0889" w14:paraId="5E8C18B6" w14:textId="77777777" w:rsidTr="00B15203">
        <w:trPr>
          <w:trHeight w:val="20"/>
        </w:trPr>
        <w:tc>
          <w:tcPr>
            <w:tcW w:w="879" w:type="pct"/>
            <w:vMerge/>
          </w:tcPr>
          <w:p w14:paraId="62E5D070" w14:textId="77777777" w:rsidR="00A348BE" w:rsidRPr="00FC0889" w:rsidRDefault="00A348BE" w:rsidP="00840FC7"/>
        </w:tc>
        <w:tc>
          <w:tcPr>
            <w:tcW w:w="4121" w:type="pct"/>
          </w:tcPr>
          <w:p w14:paraId="257A43E9" w14:textId="71C3538F" w:rsidR="00A348BE" w:rsidRPr="00FC0889" w:rsidRDefault="00A348BE" w:rsidP="00AA5283">
            <w:pPr>
              <w:jc w:val="both"/>
            </w:pPr>
            <w:r w:rsidRPr="00FC0889">
              <w:t xml:space="preserve">Опасные и вредные производственные факторы, требования охраны труда, пожарной, промышленной, экологической и электробезопасности при выполнении работ на специализированных </w:t>
            </w:r>
            <w:r>
              <w:t>профиленакатных</w:t>
            </w:r>
            <w:r w:rsidRPr="00FC0889">
              <w:t xml:space="preserve"> станках для </w:t>
            </w:r>
            <w:r w:rsidR="002A2F2D">
              <w:t>накатки эвольвентных, прямобочных или треугольных шлицов</w:t>
            </w:r>
          </w:p>
        </w:tc>
      </w:tr>
      <w:tr w:rsidR="00A348BE" w:rsidRPr="00FC0889" w14:paraId="218F0D86" w14:textId="77777777" w:rsidTr="00B15203">
        <w:trPr>
          <w:trHeight w:val="20"/>
        </w:trPr>
        <w:tc>
          <w:tcPr>
            <w:tcW w:w="879" w:type="pct"/>
            <w:vMerge/>
          </w:tcPr>
          <w:p w14:paraId="3F9CDA81" w14:textId="77777777" w:rsidR="00A348BE" w:rsidRPr="00FC0889" w:rsidRDefault="00A348BE" w:rsidP="00840FC7"/>
        </w:tc>
        <w:tc>
          <w:tcPr>
            <w:tcW w:w="4121" w:type="pct"/>
          </w:tcPr>
          <w:p w14:paraId="7F775F46" w14:textId="03FC6868" w:rsidR="00A348BE" w:rsidRPr="00FC0889" w:rsidRDefault="00A348BE" w:rsidP="00AA5283">
            <w:pPr>
              <w:jc w:val="both"/>
            </w:pPr>
            <w:r w:rsidRPr="00FC0889">
              <w:t xml:space="preserve">Виды и правила применения средств индивидуальной и коллективной защиты при выполнении работ на специализированных </w:t>
            </w:r>
            <w:r>
              <w:t>профиленакатных</w:t>
            </w:r>
            <w:r w:rsidRPr="00FC0889">
              <w:t xml:space="preserve"> станках для </w:t>
            </w:r>
            <w:r w:rsidR="002A2F2D">
              <w:t>накатки эвольвентных, прямобочных или треугольных шлицов</w:t>
            </w:r>
          </w:p>
        </w:tc>
      </w:tr>
      <w:tr w:rsidR="00A348BE" w:rsidRPr="00FC0889" w14:paraId="79891B87" w14:textId="77777777" w:rsidTr="00B15203">
        <w:trPr>
          <w:trHeight w:val="20"/>
        </w:trPr>
        <w:tc>
          <w:tcPr>
            <w:tcW w:w="879" w:type="pct"/>
            <w:vMerge/>
          </w:tcPr>
          <w:p w14:paraId="0806825C" w14:textId="77777777" w:rsidR="00A348BE" w:rsidRPr="00FC0889" w:rsidRDefault="00A348BE" w:rsidP="00840FC7"/>
        </w:tc>
        <w:tc>
          <w:tcPr>
            <w:tcW w:w="4121" w:type="pct"/>
          </w:tcPr>
          <w:p w14:paraId="7CC3AB21" w14:textId="373A78E5" w:rsidR="00A348BE" w:rsidRPr="00FC0889" w:rsidRDefault="00A348BE" w:rsidP="00AA5283">
            <w:pPr>
              <w:jc w:val="both"/>
            </w:pPr>
            <w:r w:rsidRPr="00FC0889">
              <w:t xml:space="preserve">Порядок технического обслуживания специализированных </w:t>
            </w:r>
            <w:r>
              <w:t>профиленакатных</w:t>
            </w:r>
            <w:r w:rsidRPr="00FC0889">
              <w:t xml:space="preserve"> станков для </w:t>
            </w:r>
            <w:r w:rsidR="002A2F2D">
              <w:t>накатки эвольвентных, прямобочных или треугольных шлицов</w:t>
            </w:r>
          </w:p>
        </w:tc>
      </w:tr>
      <w:tr w:rsidR="00A348BE" w:rsidRPr="00FC0889" w14:paraId="78185F4C" w14:textId="77777777" w:rsidTr="00B15203">
        <w:trPr>
          <w:trHeight w:val="20"/>
        </w:trPr>
        <w:tc>
          <w:tcPr>
            <w:tcW w:w="879" w:type="pct"/>
            <w:vMerge/>
          </w:tcPr>
          <w:p w14:paraId="1BF204B4" w14:textId="77777777" w:rsidR="00A348BE" w:rsidRPr="00FC0889" w:rsidRDefault="00A348BE" w:rsidP="00840FC7"/>
        </w:tc>
        <w:tc>
          <w:tcPr>
            <w:tcW w:w="4121" w:type="pct"/>
          </w:tcPr>
          <w:p w14:paraId="2EAB2E34" w14:textId="07FF3F04" w:rsidR="00A348BE" w:rsidRPr="00FC0889" w:rsidRDefault="00A348BE" w:rsidP="00AA5283">
            <w:pPr>
              <w:jc w:val="both"/>
            </w:pPr>
            <w:r w:rsidRPr="00FC0889">
              <w:t xml:space="preserve">Порядок проверки исправности, </w:t>
            </w:r>
            <w:proofErr w:type="gramStart"/>
            <w:r w:rsidRPr="00FC0889">
              <w:t>работоспособности и точности</w:t>
            </w:r>
            <w:proofErr w:type="gramEnd"/>
            <w:r w:rsidRPr="00FC0889">
              <w:t xml:space="preserve"> специализированных </w:t>
            </w:r>
            <w:r>
              <w:t>профиленакатных</w:t>
            </w:r>
            <w:r w:rsidRPr="00FC0889">
              <w:t xml:space="preserve"> станков для </w:t>
            </w:r>
            <w:r w:rsidR="002A2F2D">
              <w:t>накатки эвольвентных, прямобочных или треугольных шлицов</w:t>
            </w:r>
          </w:p>
        </w:tc>
      </w:tr>
      <w:tr w:rsidR="00A348BE" w:rsidRPr="00FC0889" w14:paraId="0ADC157F" w14:textId="77777777" w:rsidTr="00B15203">
        <w:trPr>
          <w:trHeight w:val="20"/>
        </w:trPr>
        <w:tc>
          <w:tcPr>
            <w:tcW w:w="879" w:type="pct"/>
            <w:vMerge/>
          </w:tcPr>
          <w:p w14:paraId="5A0CE1B7" w14:textId="77777777" w:rsidR="00A348BE" w:rsidRPr="00FC0889" w:rsidRDefault="00A348BE" w:rsidP="00840FC7"/>
        </w:tc>
        <w:tc>
          <w:tcPr>
            <w:tcW w:w="4121" w:type="pct"/>
          </w:tcPr>
          <w:p w14:paraId="3B3C141B" w14:textId="24A57333" w:rsidR="00A348BE" w:rsidRPr="00FC0889" w:rsidRDefault="00A348BE" w:rsidP="00AA5283">
            <w:pPr>
              <w:jc w:val="both"/>
            </w:pPr>
            <w:r w:rsidRPr="00FC0889">
              <w:t xml:space="preserve">Перечень и содержание регламентных работ по техническому обслуживанию специализированных </w:t>
            </w:r>
            <w:r>
              <w:t>профиленакатных</w:t>
            </w:r>
            <w:r w:rsidRPr="00FC0889">
              <w:t xml:space="preserve"> станков для </w:t>
            </w:r>
            <w:r w:rsidR="002A2F2D">
              <w:t>накатки эвольвентных, прямобочных или треугольных шлицов</w:t>
            </w:r>
          </w:p>
        </w:tc>
      </w:tr>
      <w:tr w:rsidR="00A348BE" w:rsidRPr="00FC0889" w14:paraId="31A5754D" w14:textId="77777777" w:rsidTr="00B15203">
        <w:trPr>
          <w:trHeight w:val="20"/>
        </w:trPr>
        <w:tc>
          <w:tcPr>
            <w:tcW w:w="879" w:type="pct"/>
            <w:vMerge/>
          </w:tcPr>
          <w:p w14:paraId="383159C4" w14:textId="77777777" w:rsidR="00A348BE" w:rsidRPr="00FC0889" w:rsidRDefault="00A348BE" w:rsidP="00840FC7"/>
        </w:tc>
        <w:tc>
          <w:tcPr>
            <w:tcW w:w="4121" w:type="pct"/>
          </w:tcPr>
          <w:p w14:paraId="584D899F" w14:textId="33D2C70C" w:rsidR="00A348BE" w:rsidRPr="00FC0889" w:rsidRDefault="00A348BE" w:rsidP="00AA5283">
            <w:pPr>
              <w:jc w:val="both"/>
            </w:pPr>
            <w:r w:rsidRPr="00FC0889">
              <w:t xml:space="preserve">Способы и приемы очистки специализированных </w:t>
            </w:r>
            <w:r>
              <w:t>профиленакатных</w:t>
            </w:r>
            <w:r w:rsidRPr="00FC0889">
              <w:t xml:space="preserve"> станков для </w:t>
            </w:r>
            <w:r w:rsidR="002A2F2D">
              <w:t>накатки эвольвентных, прямобочных или треугольных шлицов</w:t>
            </w:r>
            <w:r w:rsidRPr="00FC0889">
              <w:t xml:space="preserve"> от пыли, стружки, масляных пятен</w:t>
            </w:r>
          </w:p>
        </w:tc>
      </w:tr>
      <w:tr w:rsidR="00A348BE" w:rsidRPr="00FC0889" w14:paraId="339A0FE9" w14:textId="77777777" w:rsidTr="00B15203">
        <w:trPr>
          <w:trHeight w:val="20"/>
        </w:trPr>
        <w:tc>
          <w:tcPr>
            <w:tcW w:w="879" w:type="pct"/>
            <w:vMerge/>
          </w:tcPr>
          <w:p w14:paraId="3391CAF6" w14:textId="77777777" w:rsidR="00A348BE" w:rsidRPr="00FC0889" w:rsidRDefault="00A348BE" w:rsidP="00840FC7"/>
        </w:tc>
        <w:tc>
          <w:tcPr>
            <w:tcW w:w="4121" w:type="pct"/>
          </w:tcPr>
          <w:p w14:paraId="7B241DD9" w14:textId="61549021" w:rsidR="00A348BE" w:rsidRPr="00FC0889" w:rsidRDefault="00A348BE" w:rsidP="00AA5283">
            <w:pPr>
              <w:jc w:val="both"/>
            </w:pPr>
            <w:r w:rsidRPr="00FC0889">
              <w:t xml:space="preserve">Схемы смазки специализированных </w:t>
            </w:r>
            <w:r>
              <w:t>профиленакатных</w:t>
            </w:r>
            <w:r w:rsidRPr="00FC0889">
              <w:t xml:space="preserve"> станков для </w:t>
            </w:r>
            <w:r w:rsidR="002A2F2D">
              <w:t>накатки эвольвентных, прямобочных или треугольных шлицов</w:t>
            </w:r>
          </w:p>
        </w:tc>
      </w:tr>
      <w:tr w:rsidR="00A348BE" w:rsidRPr="00FC0889" w14:paraId="03055ED9" w14:textId="77777777" w:rsidTr="00B15203">
        <w:trPr>
          <w:trHeight w:val="20"/>
        </w:trPr>
        <w:tc>
          <w:tcPr>
            <w:tcW w:w="879" w:type="pct"/>
            <w:vMerge/>
          </w:tcPr>
          <w:p w14:paraId="38611DB6" w14:textId="77777777" w:rsidR="00A348BE" w:rsidRPr="00FC0889" w:rsidRDefault="00A348BE" w:rsidP="00840FC7"/>
        </w:tc>
        <w:tc>
          <w:tcPr>
            <w:tcW w:w="4121" w:type="pct"/>
          </w:tcPr>
          <w:p w14:paraId="00BD8E36" w14:textId="62AD7551" w:rsidR="00A348BE" w:rsidRPr="00FC0889" w:rsidRDefault="00A348BE" w:rsidP="00AA5283">
            <w:pPr>
              <w:jc w:val="both"/>
            </w:pPr>
            <w:r w:rsidRPr="00FC0889">
              <w:t xml:space="preserve">Критерии износа инструментов для </w:t>
            </w:r>
            <w:r w:rsidR="002A2F2D">
              <w:t>накатки эвольвентных, прямобочных или треугольных шлицов</w:t>
            </w:r>
            <w:r w:rsidRPr="00FC0889">
              <w:t xml:space="preserve"> на специализированных </w:t>
            </w:r>
            <w:r>
              <w:t>профиленакатных</w:t>
            </w:r>
            <w:r w:rsidRPr="00FC0889">
              <w:t xml:space="preserve"> станках</w:t>
            </w:r>
          </w:p>
        </w:tc>
      </w:tr>
      <w:tr w:rsidR="00A348BE" w:rsidRPr="00FC0889" w14:paraId="5EB2A023" w14:textId="77777777" w:rsidTr="00B15203">
        <w:trPr>
          <w:trHeight w:val="20"/>
        </w:trPr>
        <w:tc>
          <w:tcPr>
            <w:tcW w:w="879" w:type="pct"/>
            <w:vMerge/>
          </w:tcPr>
          <w:p w14:paraId="00146B47" w14:textId="77777777" w:rsidR="00A348BE" w:rsidRPr="00FC0889" w:rsidRDefault="00A348BE" w:rsidP="00840FC7"/>
        </w:tc>
        <w:tc>
          <w:tcPr>
            <w:tcW w:w="4121" w:type="pct"/>
          </w:tcPr>
          <w:p w14:paraId="2A642380" w14:textId="77777777" w:rsidR="00A348BE" w:rsidRPr="00FC0889" w:rsidRDefault="00A348BE" w:rsidP="00AA5283">
            <w:pPr>
              <w:jc w:val="both"/>
            </w:pPr>
            <w:r w:rsidRPr="00FC0889">
              <w:t>Основные свойства и маркировка инструментальных материалов</w:t>
            </w:r>
          </w:p>
        </w:tc>
      </w:tr>
      <w:tr w:rsidR="00A348BE" w:rsidRPr="00FC0889" w14:paraId="21972130" w14:textId="77777777" w:rsidTr="00B15203">
        <w:trPr>
          <w:trHeight w:val="20"/>
        </w:trPr>
        <w:tc>
          <w:tcPr>
            <w:tcW w:w="879" w:type="pct"/>
            <w:vMerge/>
          </w:tcPr>
          <w:p w14:paraId="05B656CB" w14:textId="77777777" w:rsidR="00A348BE" w:rsidRPr="00FC0889" w:rsidRDefault="00A348BE" w:rsidP="00840FC7"/>
        </w:tc>
        <w:tc>
          <w:tcPr>
            <w:tcW w:w="4121" w:type="pct"/>
          </w:tcPr>
          <w:p w14:paraId="3F2C4D1D" w14:textId="01F69294" w:rsidR="00A348BE" w:rsidRPr="00FC0889" w:rsidRDefault="00A348BE" w:rsidP="00AA5283">
            <w:pPr>
              <w:jc w:val="both"/>
            </w:pPr>
            <w:r w:rsidRPr="00FC0889">
              <w:t xml:space="preserve">Инструменты, используемые на специализированных </w:t>
            </w:r>
            <w:r>
              <w:t>профиленакатных</w:t>
            </w:r>
            <w:r w:rsidRPr="00FC0889">
              <w:t xml:space="preserve"> станках для </w:t>
            </w:r>
            <w:r w:rsidR="002A2F2D">
              <w:t>накатки эвольвентных, прямобочных или треугольных шлицов</w:t>
            </w:r>
            <w:r w:rsidRPr="00FC0889">
              <w:t>: виды, конструкции, назначение, геометрические параметры, правила эксплуатации и технологические возможности</w:t>
            </w:r>
          </w:p>
        </w:tc>
      </w:tr>
      <w:tr w:rsidR="00A348BE" w:rsidRPr="00FC0889" w14:paraId="179978E7" w14:textId="77777777" w:rsidTr="00B15203">
        <w:trPr>
          <w:trHeight w:val="20"/>
        </w:trPr>
        <w:tc>
          <w:tcPr>
            <w:tcW w:w="879" w:type="pct"/>
            <w:vMerge/>
          </w:tcPr>
          <w:p w14:paraId="3DE0E523" w14:textId="77777777" w:rsidR="00A348BE" w:rsidRPr="00FC0889" w:rsidRDefault="00A348BE" w:rsidP="00840FC7"/>
        </w:tc>
        <w:tc>
          <w:tcPr>
            <w:tcW w:w="4121" w:type="pct"/>
          </w:tcPr>
          <w:p w14:paraId="77C33A1E" w14:textId="28452749" w:rsidR="00A348BE" w:rsidRPr="00FC0889" w:rsidRDefault="00A348BE" w:rsidP="00AA5283">
            <w:pPr>
              <w:jc w:val="both"/>
            </w:pPr>
            <w:r w:rsidRPr="00FC0889">
              <w:t xml:space="preserve">Универсальные приспособления, используемые на специализированных </w:t>
            </w:r>
            <w:r>
              <w:t>профиленакатных</w:t>
            </w:r>
            <w:r w:rsidRPr="00FC0889">
              <w:t xml:space="preserve"> станках для </w:t>
            </w:r>
            <w:r w:rsidR="002A2F2D">
              <w:t>накатки эвольвентных, прямобочных или треугольных шлицов</w:t>
            </w:r>
            <w:r w:rsidRPr="00FC0889">
              <w:t>: виды, конструкции, назначение, параметры и правила эксплуатации</w:t>
            </w:r>
          </w:p>
        </w:tc>
      </w:tr>
      <w:tr w:rsidR="00A348BE" w:rsidRPr="00FC0889" w14:paraId="15A9421F" w14:textId="77777777" w:rsidTr="00B15203">
        <w:trPr>
          <w:trHeight w:val="20"/>
        </w:trPr>
        <w:tc>
          <w:tcPr>
            <w:tcW w:w="879" w:type="pct"/>
            <w:vMerge/>
          </w:tcPr>
          <w:p w14:paraId="716B3E7A" w14:textId="77777777" w:rsidR="00A348BE" w:rsidRPr="00FC0889" w:rsidRDefault="00A348BE" w:rsidP="00840FC7"/>
        </w:tc>
        <w:tc>
          <w:tcPr>
            <w:tcW w:w="4121" w:type="pct"/>
          </w:tcPr>
          <w:p w14:paraId="3A48CB3A" w14:textId="3A56DB35" w:rsidR="00A348BE" w:rsidRPr="00FC0889" w:rsidRDefault="00A348BE" w:rsidP="00AA5283">
            <w:pPr>
              <w:jc w:val="both"/>
            </w:pPr>
            <w:r w:rsidRPr="00FC0889">
              <w:t xml:space="preserve">Состав работ по техническому обслуживанию приспособлений на специализированных </w:t>
            </w:r>
            <w:r>
              <w:t>профиленакатных</w:t>
            </w:r>
            <w:r w:rsidRPr="00FC0889">
              <w:t xml:space="preserve"> станках для </w:t>
            </w:r>
            <w:r w:rsidR="002A2F2D">
              <w:t>накатки эвольвентных, прямобочных или треугольных шлицов</w:t>
            </w:r>
          </w:p>
        </w:tc>
      </w:tr>
      <w:tr w:rsidR="00A348BE" w:rsidRPr="00FC0889" w14:paraId="04442011" w14:textId="77777777" w:rsidTr="00B15203">
        <w:trPr>
          <w:trHeight w:val="20"/>
        </w:trPr>
        <w:tc>
          <w:tcPr>
            <w:tcW w:w="879" w:type="pct"/>
            <w:vMerge/>
          </w:tcPr>
          <w:p w14:paraId="195A4EC5" w14:textId="77777777" w:rsidR="00A348BE" w:rsidRPr="00FC0889" w:rsidRDefault="00A348BE" w:rsidP="00840FC7"/>
        </w:tc>
        <w:tc>
          <w:tcPr>
            <w:tcW w:w="4121" w:type="pct"/>
          </w:tcPr>
          <w:p w14:paraId="388C9530" w14:textId="573D113C" w:rsidR="00A348BE" w:rsidRPr="00FC0889" w:rsidRDefault="00A348BE" w:rsidP="00AA5283">
            <w:pPr>
              <w:jc w:val="both"/>
            </w:pPr>
            <w:r w:rsidRPr="00FC0889">
              <w:t xml:space="preserve">Порядок поднастройки специализированных </w:t>
            </w:r>
            <w:r>
              <w:t>профиленакатных</w:t>
            </w:r>
            <w:r w:rsidRPr="00FC0889">
              <w:t xml:space="preserve"> станков для </w:t>
            </w:r>
            <w:r w:rsidR="002A2F2D">
              <w:t>накатки эвольвентных, прямобочных или треугольных шлицов</w:t>
            </w:r>
          </w:p>
        </w:tc>
      </w:tr>
      <w:tr w:rsidR="00A348BE" w:rsidRPr="00FC0889" w14:paraId="67077FEF" w14:textId="77777777" w:rsidTr="00B15203">
        <w:trPr>
          <w:trHeight w:val="20"/>
        </w:trPr>
        <w:tc>
          <w:tcPr>
            <w:tcW w:w="879" w:type="pct"/>
          </w:tcPr>
          <w:p w14:paraId="448EE68C" w14:textId="77777777" w:rsidR="00A348BE" w:rsidRPr="00FC0889" w:rsidRDefault="00A348BE" w:rsidP="00840FC7">
            <w:r w:rsidRPr="00FC0889">
              <w:t>Другие характеристики</w:t>
            </w:r>
          </w:p>
        </w:tc>
        <w:tc>
          <w:tcPr>
            <w:tcW w:w="4121" w:type="pct"/>
          </w:tcPr>
          <w:p w14:paraId="392F4F71" w14:textId="72A33CB6" w:rsidR="00A348BE" w:rsidRPr="00FC0889" w:rsidRDefault="002A2F2D" w:rsidP="00AA5283">
            <w:pPr>
              <w:jc w:val="both"/>
            </w:pPr>
            <w:r>
              <w:t>–</w:t>
            </w:r>
          </w:p>
        </w:tc>
      </w:tr>
    </w:tbl>
    <w:p w14:paraId="381B2936" w14:textId="77777777" w:rsidR="00F418E9" w:rsidRDefault="00F418E9" w:rsidP="00BA12DC">
      <w:pPr>
        <w:rPr>
          <w:b/>
          <w:bCs w:val="0"/>
        </w:rPr>
      </w:pPr>
    </w:p>
    <w:p w14:paraId="44077CE3" w14:textId="77777777" w:rsidR="00684865" w:rsidRDefault="00684865" w:rsidP="00BA12DC">
      <w:pPr>
        <w:rPr>
          <w:b/>
          <w:bCs w:val="0"/>
        </w:rPr>
      </w:pPr>
    </w:p>
    <w:p w14:paraId="25C3E485" w14:textId="452F068D" w:rsidR="00A348BE" w:rsidRDefault="00A348BE" w:rsidP="00BA12DC">
      <w:pPr>
        <w:rPr>
          <w:b/>
          <w:bCs w:val="0"/>
        </w:rPr>
      </w:pPr>
      <w:r w:rsidRPr="00BA12DC">
        <w:rPr>
          <w:b/>
          <w:bCs w:val="0"/>
        </w:rPr>
        <w:lastRenderedPageBreak/>
        <w:t>3.5.2. Трудовая функция</w:t>
      </w:r>
    </w:p>
    <w:p w14:paraId="3FF56E38" w14:textId="77777777" w:rsidR="00F418E9" w:rsidRPr="00BA12DC" w:rsidRDefault="00F418E9" w:rsidP="00BA12DC">
      <w:pPr>
        <w:rPr>
          <w:b/>
          <w:bCs w:val="0"/>
        </w:rPr>
      </w:pPr>
    </w:p>
    <w:tbl>
      <w:tblPr>
        <w:tblW w:w="5000" w:type="pct"/>
        <w:jc w:val="center"/>
        <w:tblLook w:val="01E0" w:firstRow="1" w:lastRow="1" w:firstColumn="1" w:lastColumn="1" w:noHBand="0" w:noVBand="0"/>
      </w:tblPr>
      <w:tblGrid>
        <w:gridCol w:w="1564"/>
        <w:gridCol w:w="5381"/>
        <w:gridCol w:w="620"/>
        <w:gridCol w:w="851"/>
        <w:gridCol w:w="1447"/>
        <w:gridCol w:w="337"/>
      </w:tblGrid>
      <w:tr w:rsidR="00A348BE" w:rsidRPr="00CC4257" w14:paraId="5C2487E5" w14:textId="77777777" w:rsidTr="009E5DA9">
        <w:trPr>
          <w:jc w:val="center"/>
        </w:trPr>
        <w:tc>
          <w:tcPr>
            <w:tcW w:w="767" w:type="pct"/>
            <w:tcBorders>
              <w:right w:val="single" w:sz="4" w:space="0" w:color="808080"/>
            </w:tcBorders>
            <w:vAlign w:val="center"/>
          </w:tcPr>
          <w:p w14:paraId="67227CFC" w14:textId="78A667C1" w:rsidR="00A348BE" w:rsidRPr="00CC4257" w:rsidRDefault="008232B5" w:rsidP="00A348BE">
            <w:r w:rsidRPr="008232B5">
              <w:rPr>
                <w:sz w:val="20"/>
              </w:rPr>
              <w:t>Наименование</w:t>
            </w:r>
          </w:p>
        </w:tc>
        <w:tc>
          <w:tcPr>
            <w:tcW w:w="2638" w:type="pct"/>
            <w:tcBorders>
              <w:top w:val="single" w:sz="4" w:space="0" w:color="808080"/>
              <w:left w:val="single" w:sz="4" w:space="0" w:color="808080"/>
              <w:bottom w:val="single" w:sz="4" w:space="0" w:color="808080"/>
              <w:right w:val="single" w:sz="4" w:space="0" w:color="808080"/>
            </w:tcBorders>
          </w:tcPr>
          <w:p w14:paraId="3121B201" w14:textId="344B21B6" w:rsidR="00A348BE" w:rsidRPr="00CC4257" w:rsidRDefault="00A348BE" w:rsidP="00A348BE">
            <w:r w:rsidRPr="00CC4257">
              <w:t xml:space="preserve">Контроль качества </w:t>
            </w:r>
            <w:r w:rsidRPr="00FC0889">
              <w:t>эвольвентных шлицов до 7</w:t>
            </w:r>
            <w:r w:rsidR="00AA5283">
              <w:t>‑й</w:t>
            </w:r>
            <w:r w:rsidRPr="00FC0889">
              <w:t xml:space="preserve"> степени </w:t>
            </w:r>
            <w:r w:rsidR="009E03FE">
              <w:t>точности, или прямобочных</w:t>
            </w:r>
            <w:r w:rsidRPr="00FC0889">
              <w:t xml:space="preserve"> шлицов с точностью до </w:t>
            </w:r>
            <w:r w:rsidR="009E03FE">
              <w:t>8</w:t>
            </w:r>
            <w:r w:rsidR="00AA5283">
              <w:t>‑го</w:t>
            </w:r>
            <w:r w:rsidR="009E03FE">
              <w:t xml:space="preserve"> квалитета, или треугольных шлицов</w:t>
            </w:r>
            <w:r w:rsidR="00A55FDA">
              <w:t xml:space="preserve"> </w:t>
            </w:r>
            <w:r w:rsidRPr="00FC0889">
              <w:t>с шероховатостью поверхностей</w:t>
            </w:r>
            <w:r w:rsidR="00A55FDA">
              <w:t xml:space="preserve"> </w:t>
            </w:r>
            <w:r>
              <w:t xml:space="preserve">до </w:t>
            </w:r>
            <w:r w:rsidR="00AA5283">
              <w:rPr>
                <w:lang w:val="en-US"/>
              </w:rPr>
              <w:t>Ra </w:t>
            </w:r>
            <w:r w:rsidRPr="00EF799D">
              <w:t>0</w:t>
            </w:r>
            <w:r>
              <w:t>,4</w:t>
            </w:r>
            <w:r w:rsidR="00AA5283">
              <w:t> мкм</w:t>
            </w:r>
          </w:p>
        </w:tc>
        <w:tc>
          <w:tcPr>
            <w:tcW w:w="304" w:type="pct"/>
            <w:tcBorders>
              <w:left w:val="single" w:sz="4" w:space="0" w:color="808080"/>
              <w:right w:val="single" w:sz="4" w:space="0" w:color="808080"/>
            </w:tcBorders>
            <w:vAlign w:val="center"/>
          </w:tcPr>
          <w:p w14:paraId="74B69DC3" w14:textId="39A64916" w:rsidR="00A348BE" w:rsidRPr="00CC4257" w:rsidRDefault="00AA5283" w:rsidP="00AA5283">
            <w:pPr>
              <w:jc w:val="center"/>
            </w:pPr>
            <w:r w:rsidRPr="00AA5283">
              <w:rPr>
                <w:sz w:val="20"/>
              </w:rPr>
              <w:t>Код</w:t>
            </w:r>
          </w:p>
        </w:tc>
        <w:tc>
          <w:tcPr>
            <w:tcW w:w="417" w:type="pct"/>
            <w:tcBorders>
              <w:top w:val="single" w:sz="4" w:space="0" w:color="808080"/>
              <w:left w:val="single" w:sz="4" w:space="0" w:color="808080"/>
              <w:bottom w:val="single" w:sz="4" w:space="0" w:color="808080"/>
              <w:right w:val="single" w:sz="4" w:space="0" w:color="808080"/>
            </w:tcBorders>
            <w:vAlign w:val="center"/>
          </w:tcPr>
          <w:p w14:paraId="1CCF3408" w14:textId="65431E39" w:rsidR="00A348BE" w:rsidRPr="00CC4257" w:rsidRDefault="00E92129" w:rsidP="00AA5283">
            <w:pPr>
              <w:jc w:val="center"/>
            </w:pPr>
            <w:r>
              <w:rPr>
                <w:lang w:val="en-US"/>
              </w:rPr>
              <w:t>E</w:t>
            </w:r>
            <w:r w:rsidR="00A348BE" w:rsidRPr="00CC4257">
              <w:t>/02.</w:t>
            </w:r>
            <w:r w:rsidR="002219D2">
              <w:t>4</w:t>
            </w:r>
          </w:p>
        </w:tc>
        <w:tc>
          <w:tcPr>
            <w:tcW w:w="709" w:type="pct"/>
            <w:tcBorders>
              <w:left w:val="single" w:sz="4" w:space="0" w:color="808080"/>
              <w:right w:val="single" w:sz="4" w:space="0" w:color="808080"/>
            </w:tcBorders>
            <w:vAlign w:val="center"/>
          </w:tcPr>
          <w:p w14:paraId="540BE9DA" w14:textId="66B6C54C" w:rsidR="00A348BE" w:rsidRPr="00CC4257" w:rsidRDefault="00AA5283" w:rsidP="00AA5283">
            <w:pPr>
              <w:jc w:val="center"/>
              <w:rPr>
                <w:vertAlign w:val="superscript"/>
              </w:rPr>
            </w:pPr>
            <w:r w:rsidRPr="00AA5283">
              <w:rPr>
                <w:sz w:val="20"/>
              </w:rPr>
              <w:t>Уровень (подуровень) квалификации</w:t>
            </w:r>
          </w:p>
        </w:tc>
        <w:tc>
          <w:tcPr>
            <w:tcW w:w="165" w:type="pct"/>
            <w:tcBorders>
              <w:top w:val="single" w:sz="4" w:space="0" w:color="808080"/>
              <w:left w:val="single" w:sz="4" w:space="0" w:color="808080"/>
              <w:bottom w:val="single" w:sz="4" w:space="0" w:color="808080"/>
              <w:right w:val="single" w:sz="4" w:space="0" w:color="808080"/>
            </w:tcBorders>
            <w:vAlign w:val="center"/>
          </w:tcPr>
          <w:p w14:paraId="68172CF4" w14:textId="4CCD7548" w:rsidR="00A348BE" w:rsidRPr="00CC4257" w:rsidRDefault="002219D2" w:rsidP="00AA5283">
            <w:pPr>
              <w:jc w:val="center"/>
            </w:pPr>
            <w:r>
              <w:t>4</w:t>
            </w:r>
          </w:p>
        </w:tc>
      </w:tr>
    </w:tbl>
    <w:p w14:paraId="6F12DCA2" w14:textId="77777777" w:rsidR="00A348BE" w:rsidRPr="00CC4257" w:rsidRDefault="00A348BE" w:rsidP="00A348BE"/>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831"/>
        <w:gridCol w:w="8364"/>
      </w:tblGrid>
      <w:tr w:rsidR="00781F68" w:rsidRPr="00CC4257" w14:paraId="2E5AF4AD" w14:textId="77777777" w:rsidTr="00AA5283">
        <w:trPr>
          <w:trHeight w:val="227"/>
        </w:trPr>
        <w:tc>
          <w:tcPr>
            <w:tcW w:w="898" w:type="pct"/>
            <w:vMerge w:val="restart"/>
          </w:tcPr>
          <w:p w14:paraId="41A7305B" w14:textId="77777777" w:rsidR="00781F68" w:rsidRPr="00CC4257" w:rsidRDefault="00781F68" w:rsidP="00781F68">
            <w:r w:rsidRPr="00CC4257">
              <w:t>Трудовые действия</w:t>
            </w:r>
          </w:p>
        </w:tc>
        <w:tc>
          <w:tcPr>
            <w:tcW w:w="4102" w:type="pct"/>
          </w:tcPr>
          <w:p w14:paraId="45F6F67D" w14:textId="5E711547" w:rsidR="00781F68" w:rsidRPr="00CC4257" w:rsidRDefault="00781F68" w:rsidP="00AA5283">
            <w:pPr>
              <w:jc w:val="both"/>
            </w:pPr>
            <w:r>
              <w:t>Установление последовательности</w:t>
            </w:r>
            <w:r w:rsidRPr="00275E3F">
              <w:t xml:space="preserve"> контроля</w:t>
            </w:r>
            <w:r w:rsidRPr="00FC0889">
              <w:t xml:space="preserve"> эвольвентных </w:t>
            </w:r>
            <w:r w:rsidR="00A55FDA">
              <w:t>шлицов до 7</w:t>
            </w:r>
            <w:r w:rsidR="00AA5283">
              <w:t>‑й</w:t>
            </w:r>
            <w:r w:rsidR="00A55FDA">
              <w:t xml:space="preserve"> степени </w:t>
            </w:r>
            <w:r w:rsidR="009E03FE">
              <w:t>точности</w:t>
            </w:r>
            <w:r w:rsidRPr="00FC0889">
              <w:t xml:space="preserve"> с шероховатостью поверхностей</w:t>
            </w:r>
            <w:r w:rsidR="00A55FDA">
              <w:t xml:space="preserve"> </w:t>
            </w:r>
            <w:r>
              <w:t xml:space="preserve">до </w:t>
            </w:r>
            <w:r w:rsidR="00AA5283">
              <w:rPr>
                <w:lang w:val="en-US"/>
              </w:rPr>
              <w:t>Ra </w:t>
            </w:r>
            <w:r w:rsidRPr="00EF799D">
              <w:t>0</w:t>
            </w:r>
            <w:r>
              <w:t>,4</w:t>
            </w:r>
            <w:r w:rsidR="00AA5283">
              <w:t> мкм</w:t>
            </w:r>
          </w:p>
        </w:tc>
      </w:tr>
      <w:tr w:rsidR="00CC3F55" w:rsidRPr="00CC4257" w14:paraId="0867EFB5" w14:textId="77777777" w:rsidTr="00AA5283">
        <w:trPr>
          <w:trHeight w:val="227"/>
        </w:trPr>
        <w:tc>
          <w:tcPr>
            <w:tcW w:w="898" w:type="pct"/>
            <w:vMerge/>
          </w:tcPr>
          <w:p w14:paraId="72694D76" w14:textId="77777777" w:rsidR="00CC3F55" w:rsidRPr="00CC4257" w:rsidRDefault="00CC3F55" w:rsidP="00CC3F55"/>
        </w:tc>
        <w:tc>
          <w:tcPr>
            <w:tcW w:w="4102" w:type="pct"/>
          </w:tcPr>
          <w:p w14:paraId="4CCDA60C" w14:textId="0ED3418E" w:rsidR="00CC3F55" w:rsidRPr="00275E3F" w:rsidRDefault="00CC3F55" w:rsidP="00AA5283">
            <w:pPr>
              <w:jc w:val="both"/>
            </w:pPr>
            <w:r>
              <w:t>Установление последовательности</w:t>
            </w:r>
            <w:r w:rsidRPr="00275E3F">
              <w:t xml:space="preserve"> контроля</w:t>
            </w:r>
            <w:r w:rsidRPr="00FC0889">
              <w:t xml:space="preserve"> </w:t>
            </w:r>
            <w:r>
              <w:t>прямобочных</w:t>
            </w:r>
            <w:r w:rsidRPr="00FC0889">
              <w:t xml:space="preserve"> шлицов с точностью до </w:t>
            </w:r>
            <w:r>
              <w:t>8</w:t>
            </w:r>
            <w:r w:rsidR="00AA5283">
              <w:t>‑го</w:t>
            </w:r>
            <w:r>
              <w:t xml:space="preserve"> квалитета</w:t>
            </w:r>
            <w:r w:rsidRPr="00FC0889">
              <w:t xml:space="preserve"> с шероховатостью поверхностей</w:t>
            </w:r>
            <w:r w:rsidR="00A55FDA">
              <w:t xml:space="preserve"> </w:t>
            </w:r>
            <w:r>
              <w:t xml:space="preserve">до </w:t>
            </w:r>
            <w:r w:rsidR="00AA5283">
              <w:rPr>
                <w:lang w:val="en-US"/>
              </w:rPr>
              <w:t>Ra </w:t>
            </w:r>
            <w:r w:rsidRPr="00EF799D">
              <w:t>0</w:t>
            </w:r>
            <w:r>
              <w:t>,4</w:t>
            </w:r>
            <w:r w:rsidR="00AA5283">
              <w:t> мкм</w:t>
            </w:r>
          </w:p>
        </w:tc>
      </w:tr>
      <w:tr w:rsidR="00CC3F55" w:rsidRPr="00CC4257" w14:paraId="1B230C6F" w14:textId="77777777" w:rsidTr="00AA5283">
        <w:trPr>
          <w:trHeight w:val="227"/>
        </w:trPr>
        <w:tc>
          <w:tcPr>
            <w:tcW w:w="898" w:type="pct"/>
            <w:vMerge/>
          </w:tcPr>
          <w:p w14:paraId="1663A1F6" w14:textId="77777777" w:rsidR="00CC3F55" w:rsidRPr="00CC4257" w:rsidRDefault="00CC3F55" w:rsidP="00CC3F55"/>
        </w:tc>
        <w:tc>
          <w:tcPr>
            <w:tcW w:w="4102" w:type="pct"/>
          </w:tcPr>
          <w:p w14:paraId="07491E7B" w14:textId="1D087E07" w:rsidR="00CC3F55" w:rsidRPr="00275E3F" w:rsidRDefault="00CC3F55" w:rsidP="00AA5283">
            <w:pPr>
              <w:jc w:val="both"/>
            </w:pPr>
            <w:r>
              <w:t>Установление последовательности</w:t>
            </w:r>
            <w:r w:rsidRPr="00275E3F">
              <w:t xml:space="preserve"> контроля</w:t>
            </w:r>
            <w:r>
              <w:t xml:space="preserve"> треугольных шлицов</w:t>
            </w:r>
            <w:r w:rsidR="00A55FDA">
              <w:t xml:space="preserve"> </w:t>
            </w:r>
            <w:r w:rsidR="00030703" w:rsidRPr="00FC0889">
              <w:t xml:space="preserve">с точностью до </w:t>
            </w:r>
            <w:r w:rsidR="00030703">
              <w:t>8</w:t>
            </w:r>
            <w:r w:rsidR="00AA5283">
              <w:t>‑го</w:t>
            </w:r>
            <w:r w:rsidR="00030703">
              <w:t xml:space="preserve"> квалитета</w:t>
            </w:r>
            <w:r w:rsidR="00030703" w:rsidRPr="00FC0889">
              <w:t xml:space="preserve"> </w:t>
            </w:r>
            <w:r w:rsidRPr="00FC0889">
              <w:t>с шероховатостью поверхностей</w:t>
            </w:r>
            <w:r w:rsidR="00A55FDA">
              <w:t xml:space="preserve"> </w:t>
            </w:r>
            <w:r>
              <w:t xml:space="preserve">до </w:t>
            </w:r>
            <w:r w:rsidR="00AA5283">
              <w:rPr>
                <w:lang w:val="en-US"/>
              </w:rPr>
              <w:t>Ra </w:t>
            </w:r>
            <w:r w:rsidRPr="00EF799D">
              <w:t>0</w:t>
            </w:r>
            <w:r>
              <w:t>,4</w:t>
            </w:r>
            <w:r w:rsidR="00AA5283">
              <w:t> мкм</w:t>
            </w:r>
          </w:p>
        </w:tc>
      </w:tr>
      <w:tr w:rsidR="00CC3F55" w:rsidRPr="00CC4257" w14:paraId="1E0547F6" w14:textId="77777777" w:rsidTr="00AA5283">
        <w:trPr>
          <w:trHeight w:val="227"/>
        </w:trPr>
        <w:tc>
          <w:tcPr>
            <w:tcW w:w="898" w:type="pct"/>
            <w:vMerge/>
          </w:tcPr>
          <w:p w14:paraId="2AA0B732" w14:textId="77777777" w:rsidR="00CC3F55" w:rsidRPr="00CC4257" w:rsidRDefault="00CC3F55" w:rsidP="00CC3F55"/>
        </w:tc>
        <w:tc>
          <w:tcPr>
            <w:tcW w:w="4102" w:type="pct"/>
          </w:tcPr>
          <w:p w14:paraId="72A0CDD5" w14:textId="5E5FF7D9" w:rsidR="00CC3F55" w:rsidRDefault="00CC3F55" w:rsidP="00AA5283">
            <w:pPr>
              <w:jc w:val="both"/>
            </w:pPr>
            <w:r w:rsidRPr="00275E3F">
              <w:t>Выявление внешних дефектов</w:t>
            </w:r>
            <w:r>
              <w:t xml:space="preserve"> шлицевых поверхностей валов после обработки на профиленакатных станках</w:t>
            </w:r>
          </w:p>
        </w:tc>
      </w:tr>
      <w:tr w:rsidR="00CC3F55" w:rsidRPr="00CC4257" w14:paraId="081256F3" w14:textId="77777777" w:rsidTr="00AA5283">
        <w:trPr>
          <w:trHeight w:val="227"/>
        </w:trPr>
        <w:tc>
          <w:tcPr>
            <w:tcW w:w="898" w:type="pct"/>
            <w:vMerge/>
          </w:tcPr>
          <w:p w14:paraId="4BA66B47" w14:textId="77777777" w:rsidR="00CC3F55" w:rsidRPr="00CC4257" w:rsidRDefault="00CC3F55" w:rsidP="00CC3F55"/>
        </w:tc>
        <w:tc>
          <w:tcPr>
            <w:tcW w:w="4102" w:type="pct"/>
          </w:tcPr>
          <w:p w14:paraId="4A6E6480" w14:textId="314AD20E" w:rsidR="00CC3F55" w:rsidRDefault="00CC3F55" w:rsidP="00AA5283">
            <w:pPr>
              <w:jc w:val="both"/>
            </w:pPr>
            <w:r w:rsidRPr="00275E3F">
              <w:t xml:space="preserve">Получение средств измерения </w:t>
            </w:r>
            <w:r w:rsidR="00315BF9">
              <w:t>и (или)</w:t>
            </w:r>
            <w:r w:rsidRPr="00275E3F">
              <w:t xml:space="preserve"> контроля </w:t>
            </w:r>
            <w:r>
              <w:t>параметров</w:t>
            </w:r>
            <w:r w:rsidRPr="00275E3F">
              <w:t xml:space="preserve"> </w:t>
            </w:r>
            <w:r w:rsidRPr="00FC0889">
              <w:t xml:space="preserve">эвольвентных </w:t>
            </w:r>
            <w:r w:rsidR="00A55FDA">
              <w:t>шлицов до 7</w:t>
            </w:r>
            <w:r w:rsidR="00AA5283">
              <w:t>‑й</w:t>
            </w:r>
            <w:r w:rsidR="00A55FDA">
              <w:t xml:space="preserve"> степени </w:t>
            </w:r>
            <w:r>
              <w:t>точности</w:t>
            </w:r>
          </w:p>
        </w:tc>
      </w:tr>
      <w:tr w:rsidR="00CC3F55" w:rsidRPr="00CC4257" w14:paraId="18EB72B4" w14:textId="77777777" w:rsidTr="00AA5283">
        <w:trPr>
          <w:trHeight w:val="227"/>
        </w:trPr>
        <w:tc>
          <w:tcPr>
            <w:tcW w:w="898" w:type="pct"/>
            <w:vMerge/>
          </w:tcPr>
          <w:p w14:paraId="429E5097" w14:textId="77777777" w:rsidR="00CC3F55" w:rsidRPr="00CC4257" w:rsidRDefault="00CC3F55" w:rsidP="00CC3F55"/>
        </w:tc>
        <w:tc>
          <w:tcPr>
            <w:tcW w:w="4102" w:type="pct"/>
          </w:tcPr>
          <w:p w14:paraId="4E86800E" w14:textId="429E8C72" w:rsidR="00CC3F55" w:rsidRPr="00CC4257" w:rsidRDefault="00CC3F55" w:rsidP="00AA5283">
            <w:pPr>
              <w:jc w:val="both"/>
            </w:pPr>
            <w:r w:rsidRPr="00275E3F">
              <w:t xml:space="preserve">Получение средств измерения </w:t>
            </w:r>
            <w:r w:rsidR="00315BF9">
              <w:t>и (или)</w:t>
            </w:r>
            <w:r w:rsidRPr="00275E3F">
              <w:t xml:space="preserve"> контроля </w:t>
            </w:r>
            <w:r>
              <w:t>параметров</w:t>
            </w:r>
            <w:r w:rsidRPr="00275E3F">
              <w:t xml:space="preserve"> </w:t>
            </w:r>
            <w:r>
              <w:t>прямобочных</w:t>
            </w:r>
            <w:r w:rsidRPr="00FC0889">
              <w:t xml:space="preserve"> шлицов с точностью до </w:t>
            </w:r>
            <w:r>
              <w:t>8</w:t>
            </w:r>
            <w:r w:rsidR="00AA5283">
              <w:t>‑го</w:t>
            </w:r>
            <w:r>
              <w:t xml:space="preserve"> квалитета</w:t>
            </w:r>
          </w:p>
        </w:tc>
      </w:tr>
      <w:tr w:rsidR="00CC3F55" w:rsidRPr="00CC4257" w14:paraId="1001B1A0" w14:textId="77777777" w:rsidTr="00AA5283">
        <w:trPr>
          <w:trHeight w:val="227"/>
        </w:trPr>
        <w:tc>
          <w:tcPr>
            <w:tcW w:w="898" w:type="pct"/>
            <w:vMerge/>
          </w:tcPr>
          <w:p w14:paraId="1B9C2029" w14:textId="77777777" w:rsidR="00CC3F55" w:rsidRPr="00CC4257" w:rsidRDefault="00CC3F55" w:rsidP="00CC3F55"/>
        </w:tc>
        <w:tc>
          <w:tcPr>
            <w:tcW w:w="4102" w:type="pct"/>
          </w:tcPr>
          <w:p w14:paraId="4F8A8449" w14:textId="38CC3151" w:rsidR="00CC3F55" w:rsidRPr="00CC4257" w:rsidRDefault="00CC3F55" w:rsidP="00AA5283">
            <w:pPr>
              <w:jc w:val="both"/>
            </w:pPr>
            <w:r w:rsidRPr="00275E3F">
              <w:t xml:space="preserve">Получение средств измерения </w:t>
            </w:r>
            <w:r w:rsidR="00315BF9">
              <w:t>и (или)</w:t>
            </w:r>
            <w:r w:rsidRPr="00275E3F">
              <w:t xml:space="preserve"> контроля </w:t>
            </w:r>
            <w:r>
              <w:t>параметров треугольных шлицов</w:t>
            </w:r>
            <w:r w:rsidR="00A55FDA">
              <w:t xml:space="preserve"> </w:t>
            </w:r>
            <w:r w:rsidR="00030703" w:rsidRPr="00FC0889">
              <w:t xml:space="preserve">с точностью до </w:t>
            </w:r>
            <w:r w:rsidR="00030703">
              <w:t>8</w:t>
            </w:r>
            <w:r w:rsidR="00AA5283">
              <w:t>‑го</w:t>
            </w:r>
            <w:r w:rsidR="00030703">
              <w:t xml:space="preserve"> квалитета</w:t>
            </w:r>
          </w:p>
        </w:tc>
      </w:tr>
      <w:tr w:rsidR="00CC3F55" w:rsidRPr="00CC4257" w14:paraId="081490EE" w14:textId="77777777" w:rsidTr="00AA5283">
        <w:trPr>
          <w:trHeight w:val="227"/>
        </w:trPr>
        <w:tc>
          <w:tcPr>
            <w:tcW w:w="898" w:type="pct"/>
            <w:vMerge/>
          </w:tcPr>
          <w:p w14:paraId="2C07F715" w14:textId="77777777" w:rsidR="00CC3F55" w:rsidRPr="00CC4257" w:rsidRDefault="00CC3F55" w:rsidP="00CC3F55">
            <w:bookmarkStart w:id="25" w:name="_Hlk169716005"/>
          </w:p>
        </w:tc>
        <w:tc>
          <w:tcPr>
            <w:tcW w:w="4102" w:type="pct"/>
          </w:tcPr>
          <w:p w14:paraId="489E9DB2" w14:textId="4C58B24A" w:rsidR="00CC3F55" w:rsidRPr="00CC4257" w:rsidRDefault="00CC3F55" w:rsidP="00AA5283">
            <w:pPr>
              <w:jc w:val="both"/>
            </w:pPr>
            <w:r w:rsidRPr="00275E3F">
              <w:t>Контроль наружн</w:t>
            </w:r>
            <w:r>
              <w:t xml:space="preserve">ого </w:t>
            </w:r>
            <w:r w:rsidRPr="00275E3F">
              <w:t>диаметр</w:t>
            </w:r>
            <w:r>
              <w:t>а</w:t>
            </w:r>
            <w:r w:rsidRPr="00275E3F">
              <w:t xml:space="preserve"> </w:t>
            </w:r>
            <w:r w:rsidRPr="00FC0889">
              <w:t xml:space="preserve">эвольвентных </w:t>
            </w:r>
            <w:r w:rsidR="00A55FDA">
              <w:t>шлицов до 7</w:t>
            </w:r>
            <w:r w:rsidR="00AA5283">
              <w:t>‑й</w:t>
            </w:r>
            <w:r w:rsidR="00A55FDA">
              <w:t xml:space="preserve"> степени </w:t>
            </w:r>
            <w:r>
              <w:t>точности</w:t>
            </w:r>
          </w:p>
        </w:tc>
      </w:tr>
      <w:tr w:rsidR="00CC3F55" w:rsidRPr="00CC4257" w14:paraId="20ADC4F9" w14:textId="77777777" w:rsidTr="00AA5283">
        <w:trPr>
          <w:trHeight w:val="227"/>
        </w:trPr>
        <w:tc>
          <w:tcPr>
            <w:tcW w:w="898" w:type="pct"/>
            <w:vMerge/>
          </w:tcPr>
          <w:p w14:paraId="1808B715" w14:textId="77777777" w:rsidR="00CC3F55" w:rsidRPr="00CC4257" w:rsidRDefault="00CC3F55" w:rsidP="00CC3F55"/>
        </w:tc>
        <w:tc>
          <w:tcPr>
            <w:tcW w:w="4102" w:type="pct"/>
          </w:tcPr>
          <w:p w14:paraId="21645215" w14:textId="39A8727A" w:rsidR="00CC3F55" w:rsidRPr="00CC4257" w:rsidRDefault="00CC3F55" w:rsidP="00AA5283">
            <w:pPr>
              <w:jc w:val="both"/>
            </w:pPr>
            <w:r w:rsidRPr="00275E3F">
              <w:t>Контроль диаметр</w:t>
            </w:r>
            <w:r>
              <w:t>а</w:t>
            </w:r>
            <w:r w:rsidRPr="00275E3F">
              <w:t xml:space="preserve"> </w:t>
            </w:r>
            <w:r>
              <w:t xml:space="preserve">делительной окружности </w:t>
            </w:r>
            <w:r w:rsidRPr="00FC0889">
              <w:t xml:space="preserve">эвольвентных </w:t>
            </w:r>
            <w:r w:rsidR="00A55FDA">
              <w:t>шлицов до 7</w:t>
            </w:r>
            <w:r w:rsidR="00AA5283">
              <w:t>‑й</w:t>
            </w:r>
            <w:r w:rsidR="00A55FDA">
              <w:t xml:space="preserve"> степени </w:t>
            </w:r>
            <w:r>
              <w:t>точности</w:t>
            </w:r>
          </w:p>
        </w:tc>
      </w:tr>
      <w:tr w:rsidR="00CC3F55" w:rsidRPr="00CC4257" w14:paraId="26FD1EC8" w14:textId="77777777" w:rsidTr="00AA5283">
        <w:trPr>
          <w:trHeight w:val="227"/>
        </w:trPr>
        <w:tc>
          <w:tcPr>
            <w:tcW w:w="898" w:type="pct"/>
            <w:vMerge/>
          </w:tcPr>
          <w:p w14:paraId="456A5A06" w14:textId="77777777" w:rsidR="00CC3F55" w:rsidRPr="00CC4257" w:rsidRDefault="00CC3F55" w:rsidP="00CC3F55"/>
        </w:tc>
        <w:tc>
          <w:tcPr>
            <w:tcW w:w="4102" w:type="pct"/>
          </w:tcPr>
          <w:p w14:paraId="1C0C82A8" w14:textId="436F8E5B" w:rsidR="00CC3F55" w:rsidRPr="00275E3F" w:rsidRDefault="00CC3F55" w:rsidP="00AA5283">
            <w:pPr>
              <w:jc w:val="both"/>
            </w:pPr>
            <w:r w:rsidRPr="00275E3F">
              <w:t xml:space="preserve">Контроль </w:t>
            </w:r>
            <w:r>
              <w:t>толщины зуб</w:t>
            </w:r>
            <w:r w:rsidR="00595171">
              <w:t>ьев</w:t>
            </w:r>
            <w:r>
              <w:t xml:space="preserve"> </w:t>
            </w:r>
            <w:r w:rsidRPr="00FC0889">
              <w:t xml:space="preserve">эвольвентных </w:t>
            </w:r>
            <w:r w:rsidR="00A55FDA">
              <w:t>шлицов до 7</w:t>
            </w:r>
            <w:r w:rsidR="00AA5283">
              <w:t>‑й</w:t>
            </w:r>
            <w:r w:rsidR="00A55FDA">
              <w:t xml:space="preserve"> степени </w:t>
            </w:r>
            <w:r>
              <w:t>точности</w:t>
            </w:r>
          </w:p>
        </w:tc>
      </w:tr>
      <w:tr w:rsidR="00CC3F55" w:rsidRPr="00CC4257" w14:paraId="02F82BB3" w14:textId="77777777" w:rsidTr="00AA5283">
        <w:trPr>
          <w:trHeight w:val="227"/>
        </w:trPr>
        <w:tc>
          <w:tcPr>
            <w:tcW w:w="898" w:type="pct"/>
            <w:vMerge/>
          </w:tcPr>
          <w:p w14:paraId="57929787" w14:textId="77777777" w:rsidR="00CC3F55" w:rsidRPr="00CC4257" w:rsidRDefault="00CC3F55" w:rsidP="00CC3F55"/>
        </w:tc>
        <w:tc>
          <w:tcPr>
            <w:tcW w:w="4102" w:type="pct"/>
          </w:tcPr>
          <w:p w14:paraId="2DCBEAB7" w14:textId="682BC756" w:rsidR="00CC3F55" w:rsidRPr="00275E3F" w:rsidRDefault="00CC3F55" w:rsidP="00AA5283">
            <w:pPr>
              <w:jc w:val="both"/>
            </w:pPr>
            <w:r w:rsidRPr="00D3708B">
              <w:t>Контроль</w:t>
            </w:r>
            <w:r w:rsidRPr="00275E3F">
              <w:t xml:space="preserve"> наружн</w:t>
            </w:r>
            <w:r>
              <w:t xml:space="preserve">ого </w:t>
            </w:r>
            <w:r w:rsidRPr="00275E3F">
              <w:t>диаметр</w:t>
            </w:r>
            <w:r>
              <w:t>а</w:t>
            </w:r>
            <w:r w:rsidRPr="00275E3F">
              <w:t xml:space="preserve"> </w:t>
            </w:r>
            <w:r>
              <w:t>прямобочных</w:t>
            </w:r>
            <w:r w:rsidRPr="00FC0889">
              <w:t xml:space="preserve"> шлицов с точностью до </w:t>
            </w:r>
            <w:r>
              <w:t>8</w:t>
            </w:r>
            <w:r w:rsidR="00AA5283">
              <w:t>‑го</w:t>
            </w:r>
            <w:r>
              <w:t xml:space="preserve"> квалитета</w:t>
            </w:r>
          </w:p>
        </w:tc>
      </w:tr>
      <w:tr w:rsidR="00316CFD" w:rsidRPr="00CC4257" w14:paraId="653D1EBD" w14:textId="77777777" w:rsidTr="00AA5283">
        <w:trPr>
          <w:trHeight w:val="227"/>
        </w:trPr>
        <w:tc>
          <w:tcPr>
            <w:tcW w:w="898" w:type="pct"/>
            <w:vMerge/>
          </w:tcPr>
          <w:p w14:paraId="05B134DE" w14:textId="77777777" w:rsidR="00316CFD" w:rsidRPr="00CC4257" w:rsidRDefault="00316CFD" w:rsidP="00316CFD"/>
        </w:tc>
        <w:tc>
          <w:tcPr>
            <w:tcW w:w="4102" w:type="pct"/>
          </w:tcPr>
          <w:p w14:paraId="7A45DD06" w14:textId="5CBBC88A" w:rsidR="00316CFD" w:rsidRPr="00275E3F" w:rsidRDefault="00316CFD" w:rsidP="00AA5283">
            <w:pPr>
              <w:jc w:val="both"/>
            </w:pPr>
            <w:r w:rsidRPr="00275E3F">
              <w:t xml:space="preserve">Контроль </w:t>
            </w:r>
            <w:r>
              <w:t xml:space="preserve">внутреннего </w:t>
            </w:r>
            <w:r w:rsidRPr="00275E3F">
              <w:t>диаметр</w:t>
            </w:r>
            <w:r>
              <w:t>а</w:t>
            </w:r>
            <w:r w:rsidRPr="00275E3F">
              <w:t xml:space="preserve"> </w:t>
            </w:r>
            <w:r>
              <w:t>прямобочных</w:t>
            </w:r>
            <w:r w:rsidRPr="00FC0889">
              <w:t xml:space="preserve"> шлицов с точностью до </w:t>
            </w:r>
            <w:r>
              <w:t>8</w:t>
            </w:r>
            <w:r w:rsidR="00AA5283">
              <w:t>‑го</w:t>
            </w:r>
            <w:r>
              <w:t xml:space="preserve"> </w:t>
            </w:r>
            <w:r w:rsidRPr="00D3708B">
              <w:t>квалитета</w:t>
            </w:r>
          </w:p>
        </w:tc>
      </w:tr>
      <w:tr w:rsidR="00316CFD" w:rsidRPr="00CC4257" w14:paraId="5B7EA3A8" w14:textId="77777777" w:rsidTr="00AA5283">
        <w:trPr>
          <w:trHeight w:val="227"/>
        </w:trPr>
        <w:tc>
          <w:tcPr>
            <w:tcW w:w="898" w:type="pct"/>
            <w:vMerge/>
          </w:tcPr>
          <w:p w14:paraId="74D1150B" w14:textId="77777777" w:rsidR="00316CFD" w:rsidRPr="00CC4257" w:rsidRDefault="00316CFD" w:rsidP="00316CFD"/>
        </w:tc>
        <w:tc>
          <w:tcPr>
            <w:tcW w:w="4102" w:type="pct"/>
          </w:tcPr>
          <w:p w14:paraId="142145C7" w14:textId="1B00AF71" w:rsidR="00316CFD" w:rsidRPr="00275E3F" w:rsidRDefault="00316CFD" w:rsidP="00AA5283">
            <w:pPr>
              <w:jc w:val="both"/>
            </w:pPr>
            <w:r w:rsidRPr="00D3708B">
              <w:t>Ко</w:t>
            </w:r>
            <w:r w:rsidRPr="00275E3F">
              <w:t xml:space="preserve">нтроль </w:t>
            </w:r>
            <w:r>
              <w:t>ширины шлиц</w:t>
            </w:r>
            <w:r w:rsidR="00595171">
              <w:t>ов</w:t>
            </w:r>
            <w:r w:rsidRPr="00275E3F">
              <w:t xml:space="preserve"> </w:t>
            </w:r>
            <w:r>
              <w:t>прямобочных</w:t>
            </w:r>
            <w:r w:rsidRPr="00FC0889">
              <w:t xml:space="preserve"> шлицов с точностью до </w:t>
            </w:r>
            <w:r>
              <w:t>8</w:t>
            </w:r>
            <w:r w:rsidR="00AA5283">
              <w:t>‑го</w:t>
            </w:r>
            <w:r>
              <w:t xml:space="preserve"> квалитета</w:t>
            </w:r>
          </w:p>
        </w:tc>
      </w:tr>
      <w:tr w:rsidR="00316CFD" w:rsidRPr="00CC4257" w14:paraId="3D14F853" w14:textId="77777777" w:rsidTr="00AA5283">
        <w:trPr>
          <w:trHeight w:val="227"/>
        </w:trPr>
        <w:tc>
          <w:tcPr>
            <w:tcW w:w="898" w:type="pct"/>
            <w:vMerge/>
          </w:tcPr>
          <w:p w14:paraId="24593EFF" w14:textId="77777777" w:rsidR="00316CFD" w:rsidRPr="00CC4257" w:rsidRDefault="00316CFD" w:rsidP="00316CFD"/>
        </w:tc>
        <w:tc>
          <w:tcPr>
            <w:tcW w:w="4102" w:type="pct"/>
          </w:tcPr>
          <w:p w14:paraId="0ED283BF" w14:textId="402D3283" w:rsidR="00316CFD" w:rsidRPr="00275E3F" w:rsidRDefault="00316CFD" w:rsidP="00AA5283">
            <w:pPr>
              <w:jc w:val="both"/>
            </w:pPr>
            <w:r w:rsidRPr="00D81AF5">
              <w:t>Кон</w:t>
            </w:r>
            <w:r>
              <w:t>троль отклонения от симметричности и (или) параллельности шлицов относительно оси вала</w:t>
            </w:r>
            <w:r w:rsidR="00030703" w:rsidRPr="00FC0889">
              <w:t xml:space="preserve"> </w:t>
            </w:r>
            <w:r w:rsidR="00EF558A">
              <w:t>с точностью до 8‑й степени</w:t>
            </w:r>
          </w:p>
        </w:tc>
      </w:tr>
      <w:tr w:rsidR="00316CFD" w:rsidRPr="00CC4257" w14:paraId="77F9EC0C" w14:textId="77777777" w:rsidTr="00AA5283">
        <w:trPr>
          <w:trHeight w:val="227"/>
        </w:trPr>
        <w:tc>
          <w:tcPr>
            <w:tcW w:w="898" w:type="pct"/>
            <w:vMerge/>
          </w:tcPr>
          <w:p w14:paraId="68875BFF" w14:textId="77777777" w:rsidR="00316CFD" w:rsidRPr="00CC4257" w:rsidRDefault="00316CFD" w:rsidP="00316CFD"/>
        </w:tc>
        <w:tc>
          <w:tcPr>
            <w:tcW w:w="4102" w:type="pct"/>
          </w:tcPr>
          <w:p w14:paraId="2BE1294B" w14:textId="222E7C63" w:rsidR="00316CFD" w:rsidRPr="00275E3F" w:rsidRDefault="00316CFD" w:rsidP="00AA5283">
            <w:pPr>
              <w:jc w:val="both"/>
            </w:pPr>
            <w:r w:rsidRPr="00275E3F">
              <w:t>Контроль наружн</w:t>
            </w:r>
            <w:r>
              <w:t xml:space="preserve">ого </w:t>
            </w:r>
            <w:r w:rsidRPr="00275E3F">
              <w:t>диаметр</w:t>
            </w:r>
            <w:r>
              <w:t>а</w:t>
            </w:r>
            <w:r w:rsidRPr="00275E3F">
              <w:t xml:space="preserve"> </w:t>
            </w:r>
            <w:r>
              <w:t>треугольных</w:t>
            </w:r>
            <w:r w:rsidRPr="00FC0889">
              <w:t xml:space="preserve"> шлицов с точностью до </w:t>
            </w:r>
            <w:r>
              <w:t>8</w:t>
            </w:r>
            <w:r w:rsidR="00AA5283">
              <w:t>‑го</w:t>
            </w:r>
            <w:r>
              <w:t xml:space="preserve"> </w:t>
            </w:r>
            <w:r w:rsidRPr="00D81AF5">
              <w:t>кв</w:t>
            </w:r>
            <w:r>
              <w:t>алитета</w:t>
            </w:r>
          </w:p>
        </w:tc>
      </w:tr>
      <w:tr w:rsidR="00030703" w:rsidRPr="00CC4257" w14:paraId="07574CA4" w14:textId="77777777" w:rsidTr="00AA5283">
        <w:trPr>
          <w:trHeight w:val="227"/>
        </w:trPr>
        <w:tc>
          <w:tcPr>
            <w:tcW w:w="898" w:type="pct"/>
            <w:vMerge/>
          </w:tcPr>
          <w:p w14:paraId="49E18557" w14:textId="77777777" w:rsidR="00030703" w:rsidRPr="00CC4257" w:rsidRDefault="00030703" w:rsidP="00030703"/>
        </w:tc>
        <w:tc>
          <w:tcPr>
            <w:tcW w:w="4102" w:type="pct"/>
          </w:tcPr>
          <w:p w14:paraId="6BC5338B" w14:textId="39E9BA69" w:rsidR="00030703" w:rsidRPr="00275E3F" w:rsidRDefault="00030703" w:rsidP="00AA5283">
            <w:pPr>
              <w:jc w:val="both"/>
            </w:pPr>
            <w:r w:rsidRPr="00275E3F">
              <w:t>Контроль диаметр</w:t>
            </w:r>
            <w:r>
              <w:t>а</w:t>
            </w:r>
            <w:r w:rsidRPr="00275E3F">
              <w:t xml:space="preserve"> </w:t>
            </w:r>
            <w:r>
              <w:t>начальной окружности треугольных</w:t>
            </w:r>
            <w:r w:rsidRPr="00FC0889">
              <w:t xml:space="preserve"> шлицов с точностью до </w:t>
            </w:r>
            <w:r>
              <w:t>8</w:t>
            </w:r>
            <w:r w:rsidR="00AA5283">
              <w:t>‑го</w:t>
            </w:r>
            <w:r>
              <w:t xml:space="preserve"> квалитета</w:t>
            </w:r>
          </w:p>
        </w:tc>
      </w:tr>
      <w:tr w:rsidR="00742473" w:rsidRPr="00CC4257" w14:paraId="78B0B91E" w14:textId="77777777" w:rsidTr="00AA5283">
        <w:trPr>
          <w:trHeight w:val="227"/>
        </w:trPr>
        <w:tc>
          <w:tcPr>
            <w:tcW w:w="898" w:type="pct"/>
            <w:vMerge/>
          </w:tcPr>
          <w:p w14:paraId="3B23EDD8" w14:textId="77777777" w:rsidR="00742473" w:rsidRPr="00CC4257" w:rsidRDefault="00742473" w:rsidP="00742473"/>
        </w:tc>
        <w:tc>
          <w:tcPr>
            <w:tcW w:w="4102" w:type="pct"/>
          </w:tcPr>
          <w:p w14:paraId="6C684F22" w14:textId="0FCB294B" w:rsidR="00742473" w:rsidRPr="00275E3F" w:rsidRDefault="00742473" w:rsidP="00AA5283">
            <w:pPr>
              <w:jc w:val="both"/>
            </w:pPr>
            <w:r w:rsidRPr="00275E3F">
              <w:t xml:space="preserve">Получение средств измерения </w:t>
            </w:r>
            <w:r w:rsidR="00315BF9">
              <w:t>и (или)</w:t>
            </w:r>
            <w:r w:rsidRPr="00275E3F">
              <w:t xml:space="preserve"> контроля шероховатости до </w:t>
            </w:r>
            <w:r w:rsidR="00AA5283">
              <w:t>Ra </w:t>
            </w:r>
            <w:r>
              <w:t>0,4</w:t>
            </w:r>
            <w:r w:rsidR="00AA5283">
              <w:t> мкм</w:t>
            </w:r>
            <w:r>
              <w:t xml:space="preserve"> </w:t>
            </w:r>
            <w:r w:rsidRPr="00275E3F">
              <w:t xml:space="preserve">поверхностей </w:t>
            </w:r>
            <w:r w:rsidRPr="00FC0889">
              <w:t xml:space="preserve">эвольвентных </w:t>
            </w:r>
            <w:r w:rsidR="00A55FDA">
              <w:t>шлицов до 7</w:t>
            </w:r>
            <w:r w:rsidR="00AA5283">
              <w:t>‑й</w:t>
            </w:r>
            <w:r w:rsidR="00A55FDA">
              <w:t xml:space="preserve"> степени </w:t>
            </w:r>
            <w:r>
              <w:t>точности, прямобочных</w:t>
            </w:r>
            <w:r w:rsidRPr="00FC0889">
              <w:t xml:space="preserve"> </w:t>
            </w:r>
            <w:r>
              <w:t>и треугольных</w:t>
            </w:r>
            <w:r w:rsidRPr="00FC0889">
              <w:t xml:space="preserve"> шлицов с точностью до </w:t>
            </w:r>
            <w:r>
              <w:t>8</w:t>
            </w:r>
            <w:r w:rsidR="00AA5283">
              <w:t>‑го</w:t>
            </w:r>
            <w:r>
              <w:t xml:space="preserve"> квалитета</w:t>
            </w:r>
            <w:r w:rsidRPr="00275E3F">
              <w:t xml:space="preserve"> </w:t>
            </w:r>
          </w:p>
        </w:tc>
      </w:tr>
      <w:tr w:rsidR="00742473" w:rsidRPr="00CC4257" w14:paraId="33D675B8" w14:textId="77777777" w:rsidTr="00AA5283">
        <w:trPr>
          <w:trHeight w:val="227"/>
        </w:trPr>
        <w:tc>
          <w:tcPr>
            <w:tcW w:w="898" w:type="pct"/>
            <w:vMerge/>
          </w:tcPr>
          <w:p w14:paraId="470BDB13" w14:textId="77777777" w:rsidR="00742473" w:rsidRPr="00CC4257" w:rsidRDefault="00742473" w:rsidP="00742473"/>
        </w:tc>
        <w:tc>
          <w:tcPr>
            <w:tcW w:w="4102" w:type="pct"/>
          </w:tcPr>
          <w:p w14:paraId="2CE04C28" w14:textId="51E95EA8" w:rsidR="00742473" w:rsidRPr="00275E3F" w:rsidRDefault="00742473" w:rsidP="00AA5283">
            <w:pPr>
              <w:jc w:val="both"/>
            </w:pPr>
            <w:r w:rsidRPr="00275E3F">
              <w:t xml:space="preserve">Контроль шероховатости </w:t>
            </w:r>
            <w:r w:rsidR="00731733" w:rsidRPr="00275E3F">
              <w:t xml:space="preserve">обработанных </w:t>
            </w:r>
            <w:r w:rsidRPr="00275E3F">
              <w:t xml:space="preserve">поверхностей </w:t>
            </w:r>
            <w:r w:rsidRPr="00FC0889">
              <w:t xml:space="preserve">эвольвентных </w:t>
            </w:r>
            <w:r w:rsidR="00A55FDA">
              <w:t>шлицов до 7</w:t>
            </w:r>
            <w:r w:rsidR="00AA5283">
              <w:t>‑й</w:t>
            </w:r>
            <w:r w:rsidR="00A55FDA">
              <w:t xml:space="preserve"> степени </w:t>
            </w:r>
            <w:r>
              <w:t>точности, прямобочных</w:t>
            </w:r>
            <w:r w:rsidRPr="00FC0889">
              <w:t xml:space="preserve"> </w:t>
            </w:r>
            <w:r>
              <w:t>и треугольных</w:t>
            </w:r>
            <w:r w:rsidRPr="00FC0889">
              <w:t xml:space="preserve"> шлицов с точностью до </w:t>
            </w:r>
            <w:r>
              <w:t>8</w:t>
            </w:r>
            <w:r w:rsidR="00AA5283">
              <w:t>‑го</w:t>
            </w:r>
            <w:r>
              <w:t xml:space="preserve"> квалитета</w:t>
            </w:r>
            <w:r w:rsidR="00731733" w:rsidRPr="00275E3F">
              <w:t xml:space="preserve"> до </w:t>
            </w:r>
            <w:r w:rsidR="00AA5283">
              <w:t>Ra </w:t>
            </w:r>
            <w:r w:rsidR="00731733">
              <w:t>0</w:t>
            </w:r>
            <w:r w:rsidR="00731733" w:rsidRPr="00275E3F">
              <w:t>,</w:t>
            </w:r>
            <w:r w:rsidR="00731733">
              <w:t>4</w:t>
            </w:r>
            <w:r w:rsidR="00AA5283">
              <w:t> мкм</w:t>
            </w:r>
          </w:p>
        </w:tc>
      </w:tr>
      <w:bookmarkEnd w:id="25"/>
      <w:tr w:rsidR="0012263B" w:rsidRPr="00CC4257" w14:paraId="03BA0DCF" w14:textId="77777777" w:rsidTr="00AA5283">
        <w:trPr>
          <w:trHeight w:val="227"/>
        </w:trPr>
        <w:tc>
          <w:tcPr>
            <w:tcW w:w="898" w:type="pct"/>
            <w:vMerge w:val="restart"/>
          </w:tcPr>
          <w:p w14:paraId="7864563E" w14:textId="77777777" w:rsidR="0012263B" w:rsidRPr="00CC4257" w:rsidRDefault="0012263B" w:rsidP="0012263B">
            <w:r w:rsidRPr="00CC4257">
              <w:t>Необходимые умения</w:t>
            </w:r>
          </w:p>
        </w:tc>
        <w:tc>
          <w:tcPr>
            <w:tcW w:w="4102" w:type="pct"/>
          </w:tcPr>
          <w:p w14:paraId="3C4D7CD0" w14:textId="226FB9CD" w:rsidR="0012263B" w:rsidRPr="00CC4257" w:rsidRDefault="0012263B" w:rsidP="00AA5283">
            <w:pPr>
              <w:jc w:val="both"/>
            </w:pPr>
            <w:r w:rsidRPr="00BC41DA">
              <w:t>Просматривать с использованием компьютеров и мобильных устройств конструкторскую документацию</w:t>
            </w:r>
          </w:p>
        </w:tc>
      </w:tr>
      <w:tr w:rsidR="0012263B" w:rsidRPr="00CC4257" w14:paraId="53FE00E1" w14:textId="77777777" w:rsidTr="00AA5283">
        <w:trPr>
          <w:trHeight w:val="227"/>
        </w:trPr>
        <w:tc>
          <w:tcPr>
            <w:tcW w:w="898" w:type="pct"/>
            <w:vMerge/>
          </w:tcPr>
          <w:p w14:paraId="13B0744D" w14:textId="77777777" w:rsidR="0012263B" w:rsidRPr="00CC4257" w:rsidRDefault="0012263B" w:rsidP="0012263B"/>
        </w:tc>
        <w:tc>
          <w:tcPr>
            <w:tcW w:w="4102" w:type="pct"/>
          </w:tcPr>
          <w:p w14:paraId="736A66FE" w14:textId="3337B51B" w:rsidR="0012263B" w:rsidRPr="00CC4257" w:rsidRDefault="0012263B" w:rsidP="00AA5283">
            <w:pPr>
              <w:jc w:val="both"/>
            </w:pPr>
            <w:r w:rsidRPr="00BC41DA">
              <w:t>Просматривать с использованием компьютеров и мобильных устройств технологическую документацию</w:t>
            </w:r>
          </w:p>
        </w:tc>
      </w:tr>
      <w:tr w:rsidR="0012263B" w:rsidRPr="00CC4257" w14:paraId="41C163E4" w14:textId="77777777" w:rsidTr="00AA5283">
        <w:trPr>
          <w:trHeight w:val="227"/>
        </w:trPr>
        <w:tc>
          <w:tcPr>
            <w:tcW w:w="898" w:type="pct"/>
            <w:vMerge/>
          </w:tcPr>
          <w:p w14:paraId="52749313" w14:textId="77777777" w:rsidR="0012263B" w:rsidRPr="00CC4257" w:rsidRDefault="0012263B" w:rsidP="0012263B"/>
        </w:tc>
        <w:tc>
          <w:tcPr>
            <w:tcW w:w="4102" w:type="pct"/>
          </w:tcPr>
          <w:p w14:paraId="5D3B29D9" w14:textId="7B2B9928" w:rsidR="0012263B" w:rsidRPr="00CC4257" w:rsidRDefault="0012263B" w:rsidP="00AA5283">
            <w:pPr>
              <w:jc w:val="both"/>
            </w:pPr>
            <w:r w:rsidRPr="00BC41DA">
              <w:t>Читать конструкторскую документацию</w:t>
            </w:r>
          </w:p>
        </w:tc>
      </w:tr>
      <w:tr w:rsidR="0012263B" w:rsidRPr="00CC4257" w14:paraId="7CC4A525" w14:textId="77777777" w:rsidTr="00AA5283">
        <w:trPr>
          <w:trHeight w:val="227"/>
        </w:trPr>
        <w:tc>
          <w:tcPr>
            <w:tcW w:w="898" w:type="pct"/>
            <w:vMerge/>
          </w:tcPr>
          <w:p w14:paraId="3321F78C" w14:textId="77777777" w:rsidR="0012263B" w:rsidRPr="00CC4257" w:rsidRDefault="0012263B" w:rsidP="0012263B"/>
        </w:tc>
        <w:tc>
          <w:tcPr>
            <w:tcW w:w="4102" w:type="pct"/>
          </w:tcPr>
          <w:p w14:paraId="392287E8" w14:textId="529F9741" w:rsidR="0012263B" w:rsidRPr="00CC4257" w:rsidRDefault="0012263B" w:rsidP="00AA5283">
            <w:pPr>
              <w:jc w:val="both"/>
            </w:pPr>
            <w:r w:rsidRPr="00BC41DA">
              <w:t>Читать технологическую документацию</w:t>
            </w:r>
          </w:p>
        </w:tc>
      </w:tr>
      <w:tr w:rsidR="0012263B" w:rsidRPr="00CC4257" w14:paraId="13E80655" w14:textId="77777777" w:rsidTr="00AA5283">
        <w:trPr>
          <w:trHeight w:val="227"/>
        </w:trPr>
        <w:tc>
          <w:tcPr>
            <w:tcW w:w="898" w:type="pct"/>
            <w:vMerge/>
          </w:tcPr>
          <w:p w14:paraId="1F0082CA" w14:textId="77777777" w:rsidR="0012263B" w:rsidRPr="00CC4257" w:rsidRDefault="0012263B" w:rsidP="0012263B"/>
        </w:tc>
        <w:tc>
          <w:tcPr>
            <w:tcW w:w="4102" w:type="pct"/>
          </w:tcPr>
          <w:p w14:paraId="71A64D15" w14:textId="4F7A7F0A" w:rsidR="0012263B" w:rsidRPr="00CC4257" w:rsidRDefault="0012263B" w:rsidP="00AA5283">
            <w:pPr>
              <w:jc w:val="both"/>
            </w:pPr>
            <w:r w:rsidRPr="00BC41DA">
              <w:t>Выявлять причины возникновения дефектов при обработке заготовок на специализированных профиленакатных станках с целью предупреждения брака</w:t>
            </w:r>
          </w:p>
        </w:tc>
      </w:tr>
      <w:tr w:rsidR="0012263B" w:rsidRPr="00CC4257" w14:paraId="3AD0D8FE" w14:textId="77777777" w:rsidTr="00AA5283">
        <w:trPr>
          <w:trHeight w:val="227"/>
        </w:trPr>
        <w:tc>
          <w:tcPr>
            <w:tcW w:w="898" w:type="pct"/>
            <w:vMerge/>
          </w:tcPr>
          <w:p w14:paraId="0B84F634" w14:textId="77777777" w:rsidR="0012263B" w:rsidRPr="00CC4257" w:rsidRDefault="0012263B" w:rsidP="0012263B"/>
        </w:tc>
        <w:tc>
          <w:tcPr>
            <w:tcW w:w="4102" w:type="pct"/>
          </w:tcPr>
          <w:p w14:paraId="06E5D95F" w14:textId="29688816" w:rsidR="0012263B" w:rsidRPr="00CC4257" w:rsidRDefault="0012263B" w:rsidP="00AA5283">
            <w:pPr>
              <w:jc w:val="both"/>
            </w:pPr>
            <w:r w:rsidRPr="00BC41DA">
              <w:t>Визуально определять дефекты поверхностей детали после обработки на специализированных профиленакатных станках</w:t>
            </w:r>
          </w:p>
        </w:tc>
      </w:tr>
      <w:tr w:rsidR="0012263B" w:rsidRPr="00CC4257" w14:paraId="44E9E73F" w14:textId="77777777" w:rsidTr="00AA5283">
        <w:trPr>
          <w:trHeight w:val="227"/>
        </w:trPr>
        <w:tc>
          <w:tcPr>
            <w:tcW w:w="898" w:type="pct"/>
            <w:vMerge/>
          </w:tcPr>
          <w:p w14:paraId="3F4562AE" w14:textId="77777777" w:rsidR="0012263B" w:rsidRPr="00CC4257" w:rsidRDefault="0012263B" w:rsidP="0012263B"/>
        </w:tc>
        <w:tc>
          <w:tcPr>
            <w:tcW w:w="4102" w:type="pct"/>
          </w:tcPr>
          <w:p w14:paraId="63E78BC5" w14:textId="630D2309" w:rsidR="0012263B" w:rsidRPr="00CC4257" w:rsidRDefault="0012263B" w:rsidP="00AA5283">
            <w:pPr>
              <w:jc w:val="both"/>
            </w:pPr>
            <w:r w:rsidRPr="00BC41DA">
              <w:t xml:space="preserve">Использовать средства измерения наружного диаметра эвольвентных </w:t>
            </w:r>
            <w:r w:rsidR="00A55FDA">
              <w:t>шлицов до 7</w:t>
            </w:r>
            <w:r w:rsidR="00AA5283">
              <w:t>‑й</w:t>
            </w:r>
            <w:r w:rsidR="00A55FDA">
              <w:t xml:space="preserve"> степени </w:t>
            </w:r>
            <w:r w:rsidRPr="00BC41DA">
              <w:t>точности</w:t>
            </w:r>
          </w:p>
        </w:tc>
      </w:tr>
      <w:tr w:rsidR="0012263B" w:rsidRPr="00CC4257" w14:paraId="5B06123F" w14:textId="77777777" w:rsidTr="00AA5283">
        <w:trPr>
          <w:trHeight w:val="227"/>
        </w:trPr>
        <w:tc>
          <w:tcPr>
            <w:tcW w:w="898" w:type="pct"/>
            <w:vMerge/>
          </w:tcPr>
          <w:p w14:paraId="1964CB8F" w14:textId="77777777" w:rsidR="0012263B" w:rsidRPr="00CC4257" w:rsidRDefault="0012263B" w:rsidP="0012263B"/>
        </w:tc>
        <w:tc>
          <w:tcPr>
            <w:tcW w:w="4102" w:type="pct"/>
          </w:tcPr>
          <w:p w14:paraId="4AE1FF25" w14:textId="24EF4C6D" w:rsidR="0012263B" w:rsidRPr="00CC4257" w:rsidRDefault="0012263B" w:rsidP="00AA5283">
            <w:pPr>
              <w:jc w:val="both"/>
            </w:pPr>
            <w:r w:rsidRPr="00BC41DA">
              <w:t xml:space="preserve">Использовать средства измерения диаметра делительной окружности эвольвентных </w:t>
            </w:r>
            <w:r w:rsidR="00A55FDA">
              <w:t>шлицов до 7</w:t>
            </w:r>
            <w:r w:rsidR="00AA5283">
              <w:t>‑й</w:t>
            </w:r>
            <w:r w:rsidR="00A55FDA">
              <w:t xml:space="preserve"> степени </w:t>
            </w:r>
            <w:r w:rsidRPr="00BC41DA">
              <w:t>точности</w:t>
            </w:r>
          </w:p>
        </w:tc>
      </w:tr>
      <w:tr w:rsidR="0012263B" w:rsidRPr="00CC4257" w14:paraId="16174238" w14:textId="77777777" w:rsidTr="00AA5283">
        <w:trPr>
          <w:trHeight w:val="227"/>
        </w:trPr>
        <w:tc>
          <w:tcPr>
            <w:tcW w:w="898" w:type="pct"/>
            <w:vMerge/>
          </w:tcPr>
          <w:p w14:paraId="3DC14FFA" w14:textId="77777777" w:rsidR="0012263B" w:rsidRPr="00CC4257" w:rsidRDefault="0012263B" w:rsidP="0012263B"/>
        </w:tc>
        <w:tc>
          <w:tcPr>
            <w:tcW w:w="4102" w:type="pct"/>
          </w:tcPr>
          <w:p w14:paraId="3C25ED8E" w14:textId="249FC82D" w:rsidR="0012263B" w:rsidRPr="00CC4257" w:rsidRDefault="0012263B" w:rsidP="00AA5283">
            <w:pPr>
              <w:jc w:val="both"/>
            </w:pPr>
            <w:r w:rsidRPr="00BC41DA">
              <w:t xml:space="preserve">Использовать средства измерения толщины зуба эвольвентных </w:t>
            </w:r>
            <w:r w:rsidR="00A55FDA">
              <w:t>шлицов до 7</w:t>
            </w:r>
            <w:r w:rsidR="00AA5283">
              <w:t>‑й</w:t>
            </w:r>
            <w:r w:rsidR="00A55FDA">
              <w:t xml:space="preserve"> степени </w:t>
            </w:r>
            <w:r w:rsidRPr="00BC41DA">
              <w:t>точности</w:t>
            </w:r>
          </w:p>
        </w:tc>
      </w:tr>
      <w:tr w:rsidR="0012263B" w:rsidRPr="00CC4257" w14:paraId="2C664630" w14:textId="77777777" w:rsidTr="00AA5283">
        <w:trPr>
          <w:trHeight w:val="227"/>
        </w:trPr>
        <w:tc>
          <w:tcPr>
            <w:tcW w:w="898" w:type="pct"/>
            <w:vMerge/>
          </w:tcPr>
          <w:p w14:paraId="051E1CD2" w14:textId="77777777" w:rsidR="0012263B" w:rsidRPr="00CC4257" w:rsidRDefault="0012263B" w:rsidP="0012263B"/>
        </w:tc>
        <w:tc>
          <w:tcPr>
            <w:tcW w:w="4102" w:type="pct"/>
          </w:tcPr>
          <w:p w14:paraId="6F445B0F" w14:textId="3E9EF282" w:rsidR="0012263B" w:rsidRPr="00CC4257" w:rsidRDefault="0012263B" w:rsidP="00AA5283">
            <w:pPr>
              <w:jc w:val="both"/>
            </w:pPr>
            <w:r w:rsidRPr="00BC41DA">
              <w:t>Использовать средства измерения наружного диаметра прямобочных шлицов с точностью до 8</w:t>
            </w:r>
            <w:r w:rsidR="00AA5283">
              <w:t>‑го</w:t>
            </w:r>
            <w:r w:rsidRPr="00BC41DA">
              <w:t xml:space="preserve"> квалитета</w:t>
            </w:r>
          </w:p>
        </w:tc>
      </w:tr>
      <w:tr w:rsidR="0012263B" w:rsidRPr="00CC4257" w14:paraId="0E786FCB" w14:textId="77777777" w:rsidTr="00AA5283">
        <w:trPr>
          <w:trHeight w:val="227"/>
        </w:trPr>
        <w:tc>
          <w:tcPr>
            <w:tcW w:w="898" w:type="pct"/>
            <w:vMerge/>
          </w:tcPr>
          <w:p w14:paraId="3121A9BB" w14:textId="77777777" w:rsidR="0012263B" w:rsidRPr="00CC4257" w:rsidRDefault="0012263B" w:rsidP="0012263B"/>
        </w:tc>
        <w:tc>
          <w:tcPr>
            <w:tcW w:w="4102" w:type="pct"/>
          </w:tcPr>
          <w:p w14:paraId="737945D2" w14:textId="55AE2C28" w:rsidR="0012263B" w:rsidRPr="00CC4257" w:rsidRDefault="0012263B" w:rsidP="00AA5283">
            <w:pPr>
              <w:jc w:val="both"/>
            </w:pPr>
            <w:r w:rsidRPr="00BC41DA">
              <w:t>Использовать средства измерения внутреннего диаметра прямобочных шлицов с точностью до 8</w:t>
            </w:r>
            <w:r w:rsidR="00AA5283">
              <w:t>‑го</w:t>
            </w:r>
            <w:r w:rsidRPr="00BC41DA">
              <w:t xml:space="preserve"> квалитета</w:t>
            </w:r>
          </w:p>
        </w:tc>
      </w:tr>
      <w:tr w:rsidR="0012263B" w:rsidRPr="00CC4257" w14:paraId="388F019E" w14:textId="77777777" w:rsidTr="00AA5283">
        <w:trPr>
          <w:trHeight w:val="227"/>
        </w:trPr>
        <w:tc>
          <w:tcPr>
            <w:tcW w:w="898" w:type="pct"/>
            <w:vMerge/>
          </w:tcPr>
          <w:p w14:paraId="198CE584" w14:textId="77777777" w:rsidR="0012263B" w:rsidRPr="00CC4257" w:rsidRDefault="0012263B" w:rsidP="0012263B"/>
        </w:tc>
        <w:tc>
          <w:tcPr>
            <w:tcW w:w="4102" w:type="pct"/>
          </w:tcPr>
          <w:p w14:paraId="4D4DB113" w14:textId="6C209F1D" w:rsidR="0012263B" w:rsidRPr="00CC4257" w:rsidRDefault="0012263B" w:rsidP="00AA5283">
            <w:pPr>
              <w:jc w:val="both"/>
            </w:pPr>
            <w:r w:rsidRPr="00BC41DA">
              <w:t>Использовать средства измерения ширины шлицов прямобочных шлицов с точностью до 8</w:t>
            </w:r>
            <w:r w:rsidR="00AA5283">
              <w:t>‑го</w:t>
            </w:r>
            <w:r w:rsidRPr="00BC41DA">
              <w:t xml:space="preserve"> квалитета</w:t>
            </w:r>
          </w:p>
        </w:tc>
      </w:tr>
      <w:tr w:rsidR="0012263B" w:rsidRPr="00CC4257" w14:paraId="60AEC890" w14:textId="77777777" w:rsidTr="00AA5283">
        <w:trPr>
          <w:trHeight w:val="227"/>
        </w:trPr>
        <w:tc>
          <w:tcPr>
            <w:tcW w:w="898" w:type="pct"/>
            <w:vMerge/>
          </w:tcPr>
          <w:p w14:paraId="2CD27F62" w14:textId="77777777" w:rsidR="0012263B" w:rsidRPr="00CC4257" w:rsidRDefault="0012263B" w:rsidP="0012263B"/>
        </w:tc>
        <w:tc>
          <w:tcPr>
            <w:tcW w:w="4102" w:type="pct"/>
          </w:tcPr>
          <w:p w14:paraId="226D930B" w14:textId="559295A7" w:rsidR="0012263B" w:rsidRPr="00CC4257" w:rsidRDefault="0012263B" w:rsidP="00AA5283">
            <w:pPr>
              <w:jc w:val="both"/>
            </w:pPr>
            <w:r w:rsidRPr="00BC41DA">
              <w:t xml:space="preserve">Использовать средства контроля отклонения от симметричности и (или) параллельности шлицов относительно оси вала </w:t>
            </w:r>
            <w:r w:rsidR="00EF558A">
              <w:t>с точностью до 8‑й степени</w:t>
            </w:r>
          </w:p>
        </w:tc>
      </w:tr>
      <w:tr w:rsidR="0012263B" w:rsidRPr="00CC4257" w14:paraId="4ADF3AFF" w14:textId="77777777" w:rsidTr="00AA5283">
        <w:trPr>
          <w:trHeight w:val="227"/>
        </w:trPr>
        <w:tc>
          <w:tcPr>
            <w:tcW w:w="898" w:type="pct"/>
            <w:vMerge/>
          </w:tcPr>
          <w:p w14:paraId="73E25BDC" w14:textId="77777777" w:rsidR="0012263B" w:rsidRPr="00CC4257" w:rsidRDefault="0012263B" w:rsidP="0012263B"/>
        </w:tc>
        <w:tc>
          <w:tcPr>
            <w:tcW w:w="4102" w:type="pct"/>
          </w:tcPr>
          <w:p w14:paraId="4DEAFC56" w14:textId="1DF94542" w:rsidR="0012263B" w:rsidRPr="00CC4257" w:rsidRDefault="0012263B" w:rsidP="00AA5283">
            <w:pPr>
              <w:jc w:val="both"/>
            </w:pPr>
            <w:r w:rsidRPr="00BC41DA">
              <w:t>Использовать средства измерения наружного диаметра треугольных шлицов с точностью до 8</w:t>
            </w:r>
            <w:r w:rsidR="00AA5283">
              <w:t>‑го</w:t>
            </w:r>
            <w:r w:rsidRPr="00BC41DA">
              <w:t xml:space="preserve"> квалитета</w:t>
            </w:r>
          </w:p>
        </w:tc>
      </w:tr>
      <w:tr w:rsidR="0012263B" w:rsidRPr="00CC4257" w14:paraId="6C3430CB" w14:textId="77777777" w:rsidTr="00AA5283">
        <w:trPr>
          <w:trHeight w:val="227"/>
        </w:trPr>
        <w:tc>
          <w:tcPr>
            <w:tcW w:w="898" w:type="pct"/>
            <w:vMerge/>
          </w:tcPr>
          <w:p w14:paraId="09E62AF8" w14:textId="77777777" w:rsidR="0012263B" w:rsidRPr="00CC4257" w:rsidRDefault="0012263B" w:rsidP="0012263B"/>
        </w:tc>
        <w:tc>
          <w:tcPr>
            <w:tcW w:w="4102" w:type="pct"/>
          </w:tcPr>
          <w:p w14:paraId="5E0B226A" w14:textId="715AAFC2" w:rsidR="0012263B" w:rsidRPr="00CC4257" w:rsidRDefault="0012263B" w:rsidP="00AA5283">
            <w:pPr>
              <w:jc w:val="both"/>
            </w:pPr>
            <w:r w:rsidRPr="00BC41DA">
              <w:t>Использовать средства измерения диаметра начальной окружности треугольных шлицов с точностью до 8</w:t>
            </w:r>
            <w:r w:rsidR="00AA5283">
              <w:t>‑го</w:t>
            </w:r>
            <w:r w:rsidRPr="00BC41DA">
              <w:t xml:space="preserve"> квалитета</w:t>
            </w:r>
          </w:p>
        </w:tc>
      </w:tr>
      <w:tr w:rsidR="0012263B" w:rsidRPr="00CC4257" w14:paraId="6BCA9393" w14:textId="77777777" w:rsidTr="00AA5283">
        <w:trPr>
          <w:trHeight w:val="227"/>
        </w:trPr>
        <w:tc>
          <w:tcPr>
            <w:tcW w:w="898" w:type="pct"/>
            <w:vMerge/>
          </w:tcPr>
          <w:p w14:paraId="483FAAC9" w14:textId="77777777" w:rsidR="0012263B" w:rsidRPr="00CC4257" w:rsidRDefault="0012263B" w:rsidP="0012263B"/>
        </w:tc>
        <w:tc>
          <w:tcPr>
            <w:tcW w:w="4102" w:type="pct"/>
          </w:tcPr>
          <w:p w14:paraId="4D87BF81" w14:textId="049A329F" w:rsidR="0012263B" w:rsidRPr="00CC4257" w:rsidRDefault="0012263B" w:rsidP="00AA5283">
            <w:pPr>
              <w:jc w:val="both"/>
            </w:pPr>
            <w:r w:rsidRPr="00BC41DA">
              <w:t xml:space="preserve">Использовать средства контроля шероховатости поверхностей до </w:t>
            </w:r>
            <w:r w:rsidR="00AA5283">
              <w:t>Ra </w:t>
            </w:r>
            <w:r w:rsidRPr="00BC41DA">
              <w:t>0,4</w:t>
            </w:r>
            <w:r w:rsidR="00AA5283">
              <w:t> мкм</w:t>
            </w:r>
          </w:p>
        </w:tc>
      </w:tr>
      <w:tr w:rsidR="0012263B" w:rsidRPr="00CC4257" w14:paraId="3C85E182" w14:textId="77777777" w:rsidTr="00AA5283">
        <w:trPr>
          <w:trHeight w:val="227"/>
        </w:trPr>
        <w:tc>
          <w:tcPr>
            <w:tcW w:w="898" w:type="pct"/>
            <w:vMerge/>
          </w:tcPr>
          <w:p w14:paraId="0CC9690F" w14:textId="77777777" w:rsidR="0012263B" w:rsidRPr="00CC4257" w:rsidRDefault="0012263B" w:rsidP="0012263B"/>
        </w:tc>
        <w:tc>
          <w:tcPr>
            <w:tcW w:w="4102" w:type="pct"/>
          </w:tcPr>
          <w:p w14:paraId="25D020C5" w14:textId="23D9546C" w:rsidR="0012263B" w:rsidRPr="00CC4257" w:rsidRDefault="0012263B" w:rsidP="00AA5283">
            <w:pPr>
              <w:jc w:val="both"/>
            </w:pPr>
            <w:r w:rsidRPr="00BC41DA">
              <w:t xml:space="preserve">Использовать средства измерения шероховатости поверхностей до </w:t>
            </w:r>
            <w:r w:rsidR="00AA5283">
              <w:t>Ra </w:t>
            </w:r>
            <w:r w:rsidRPr="00BC41DA">
              <w:t>0,4</w:t>
            </w:r>
            <w:r w:rsidR="00AA5283">
              <w:t> мкм</w:t>
            </w:r>
          </w:p>
        </w:tc>
      </w:tr>
      <w:tr w:rsidR="0012263B" w:rsidRPr="00CC4257" w14:paraId="52D73458" w14:textId="77777777" w:rsidTr="00AA5283">
        <w:trPr>
          <w:trHeight w:val="227"/>
        </w:trPr>
        <w:tc>
          <w:tcPr>
            <w:tcW w:w="898" w:type="pct"/>
            <w:vMerge/>
          </w:tcPr>
          <w:p w14:paraId="731B77E0" w14:textId="77777777" w:rsidR="0012263B" w:rsidRPr="00CC4257" w:rsidRDefault="0012263B" w:rsidP="0012263B"/>
        </w:tc>
        <w:tc>
          <w:tcPr>
            <w:tcW w:w="4102" w:type="pct"/>
          </w:tcPr>
          <w:p w14:paraId="7FD2BE30" w14:textId="78F5B06A" w:rsidR="0012263B" w:rsidRPr="00CC4257" w:rsidRDefault="0012263B" w:rsidP="00AA5283">
            <w:pPr>
              <w:jc w:val="both"/>
            </w:pPr>
            <w:r w:rsidRPr="00BC41DA">
              <w:t>Поддерживать состояние рабочего места в соответствии с требованиями охраны труда, пожарной, промышленной, экологической безопасности</w:t>
            </w:r>
          </w:p>
        </w:tc>
      </w:tr>
      <w:tr w:rsidR="00BE2DA8" w:rsidRPr="00CC4257" w14:paraId="3FB2A88A" w14:textId="77777777" w:rsidTr="00AA5283">
        <w:trPr>
          <w:trHeight w:val="227"/>
        </w:trPr>
        <w:tc>
          <w:tcPr>
            <w:tcW w:w="898" w:type="pct"/>
            <w:vMerge w:val="restart"/>
          </w:tcPr>
          <w:p w14:paraId="0AEA13EF" w14:textId="77777777" w:rsidR="00BE2DA8" w:rsidRPr="00CC4257" w:rsidRDefault="00BE2DA8" w:rsidP="00BE2DA8">
            <w:r w:rsidRPr="00CC4257">
              <w:t>Необходимые знания</w:t>
            </w:r>
          </w:p>
        </w:tc>
        <w:tc>
          <w:tcPr>
            <w:tcW w:w="4102" w:type="pct"/>
          </w:tcPr>
          <w:p w14:paraId="510B75CA" w14:textId="0118B195" w:rsidR="00BE2DA8" w:rsidRPr="00CC4257" w:rsidRDefault="00BE2DA8" w:rsidP="00AA5283">
            <w:pPr>
              <w:jc w:val="both"/>
            </w:pPr>
            <w:r w:rsidRPr="00BF266F">
              <w:t>Основы ЕСКД</w:t>
            </w:r>
          </w:p>
        </w:tc>
      </w:tr>
      <w:tr w:rsidR="00BE2DA8" w:rsidRPr="00CC4257" w14:paraId="4AE8AB38" w14:textId="77777777" w:rsidTr="00AA5283">
        <w:trPr>
          <w:trHeight w:val="227"/>
        </w:trPr>
        <w:tc>
          <w:tcPr>
            <w:tcW w:w="898" w:type="pct"/>
            <w:vMerge/>
          </w:tcPr>
          <w:p w14:paraId="43F88E06" w14:textId="77777777" w:rsidR="00BE2DA8" w:rsidRPr="00CC4257" w:rsidRDefault="00BE2DA8" w:rsidP="00BE2DA8"/>
        </w:tc>
        <w:tc>
          <w:tcPr>
            <w:tcW w:w="4102" w:type="pct"/>
          </w:tcPr>
          <w:p w14:paraId="316D587E" w14:textId="2B615C06" w:rsidR="00BE2DA8" w:rsidRPr="00CC4257" w:rsidRDefault="00BE2DA8" w:rsidP="00AA5283">
            <w:pPr>
              <w:jc w:val="both"/>
            </w:pPr>
            <w:r w:rsidRPr="00BF266F">
              <w:t>Правила чтения конструкторской документации</w:t>
            </w:r>
          </w:p>
        </w:tc>
      </w:tr>
      <w:tr w:rsidR="00BE2DA8" w:rsidRPr="00CC4257" w14:paraId="0E0F4EF6" w14:textId="77777777" w:rsidTr="00AA5283">
        <w:trPr>
          <w:trHeight w:val="227"/>
        </w:trPr>
        <w:tc>
          <w:tcPr>
            <w:tcW w:w="898" w:type="pct"/>
            <w:vMerge/>
          </w:tcPr>
          <w:p w14:paraId="5AFD6E31" w14:textId="77777777" w:rsidR="00BE2DA8" w:rsidRPr="00CC4257" w:rsidRDefault="00BE2DA8" w:rsidP="00BE2DA8"/>
        </w:tc>
        <w:tc>
          <w:tcPr>
            <w:tcW w:w="4102" w:type="pct"/>
          </w:tcPr>
          <w:p w14:paraId="47792864" w14:textId="343352A9" w:rsidR="00BE2DA8" w:rsidRPr="00CC4257" w:rsidRDefault="00BE2DA8" w:rsidP="00AA5283">
            <w:pPr>
              <w:jc w:val="both"/>
            </w:pPr>
            <w:r w:rsidRPr="00BF266F">
              <w:t>Система допусков и посадок, квалитеты точности, параметры шероховатости</w:t>
            </w:r>
          </w:p>
        </w:tc>
      </w:tr>
      <w:tr w:rsidR="00BE2DA8" w:rsidRPr="00CC4257" w14:paraId="21F9116E" w14:textId="77777777" w:rsidTr="00AA5283">
        <w:trPr>
          <w:trHeight w:val="227"/>
        </w:trPr>
        <w:tc>
          <w:tcPr>
            <w:tcW w:w="898" w:type="pct"/>
            <w:vMerge/>
          </w:tcPr>
          <w:p w14:paraId="7C54E38B" w14:textId="77777777" w:rsidR="00BE2DA8" w:rsidRPr="00CC4257" w:rsidRDefault="00BE2DA8" w:rsidP="00BE2DA8"/>
        </w:tc>
        <w:tc>
          <w:tcPr>
            <w:tcW w:w="4102" w:type="pct"/>
          </w:tcPr>
          <w:p w14:paraId="5FAA43D4" w14:textId="2FF6F104" w:rsidR="00BE2DA8" w:rsidRPr="00CC4257" w:rsidRDefault="00BE2DA8" w:rsidP="00AA5283">
            <w:pPr>
              <w:jc w:val="both"/>
            </w:pPr>
            <w:r w:rsidRPr="00BF266F">
              <w:t>Обозначение на рабочих чертежах допусков размеров, формы и взаимного расположения поверхностей, шероховатости поверхностей</w:t>
            </w:r>
          </w:p>
        </w:tc>
      </w:tr>
      <w:tr w:rsidR="00BE2DA8" w:rsidRPr="00CC4257" w14:paraId="25516B93" w14:textId="77777777" w:rsidTr="00AA5283">
        <w:trPr>
          <w:trHeight w:val="227"/>
        </w:trPr>
        <w:tc>
          <w:tcPr>
            <w:tcW w:w="898" w:type="pct"/>
            <w:vMerge/>
          </w:tcPr>
          <w:p w14:paraId="6B1E74A3" w14:textId="77777777" w:rsidR="00BE2DA8" w:rsidRPr="00CC4257" w:rsidRDefault="00BE2DA8" w:rsidP="00BE2DA8"/>
        </w:tc>
        <w:tc>
          <w:tcPr>
            <w:tcW w:w="4102" w:type="pct"/>
          </w:tcPr>
          <w:p w14:paraId="0A6D7C97" w14:textId="5114232D" w:rsidR="00BE2DA8" w:rsidRPr="00CC4257" w:rsidRDefault="00BE2DA8" w:rsidP="00AA5283">
            <w:pPr>
              <w:jc w:val="both"/>
            </w:pPr>
            <w:r w:rsidRPr="00BF266F">
              <w:t>Основы ЕСТД</w:t>
            </w:r>
          </w:p>
        </w:tc>
      </w:tr>
      <w:tr w:rsidR="00BE2DA8" w:rsidRPr="00CC4257" w14:paraId="74CC83AC" w14:textId="77777777" w:rsidTr="00AA5283">
        <w:trPr>
          <w:trHeight w:val="227"/>
        </w:trPr>
        <w:tc>
          <w:tcPr>
            <w:tcW w:w="898" w:type="pct"/>
            <w:vMerge/>
          </w:tcPr>
          <w:p w14:paraId="3F989B27" w14:textId="77777777" w:rsidR="00BE2DA8" w:rsidRPr="00CC4257" w:rsidRDefault="00BE2DA8" w:rsidP="00BE2DA8"/>
        </w:tc>
        <w:tc>
          <w:tcPr>
            <w:tcW w:w="4102" w:type="pct"/>
          </w:tcPr>
          <w:p w14:paraId="5C84FC36" w14:textId="3433A20F" w:rsidR="00BE2DA8" w:rsidRPr="00CC4257" w:rsidRDefault="00BE2DA8" w:rsidP="00AA5283">
            <w:pPr>
              <w:jc w:val="both"/>
            </w:pPr>
            <w:r w:rsidRPr="00BF266F">
              <w:t>Виды и содержание технологической документации, используемой в организации</w:t>
            </w:r>
          </w:p>
        </w:tc>
      </w:tr>
      <w:tr w:rsidR="00BE2DA8" w:rsidRPr="00CC4257" w14:paraId="555EF796" w14:textId="77777777" w:rsidTr="00AA5283">
        <w:trPr>
          <w:trHeight w:val="227"/>
        </w:trPr>
        <w:tc>
          <w:tcPr>
            <w:tcW w:w="898" w:type="pct"/>
            <w:vMerge/>
          </w:tcPr>
          <w:p w14:paraId="64E45871" w14:textId="77777777" w:rsidR="00BE2DA8" w:rsidRPr="00CC4257" w:rsidRDefault="00BE2DA8" w:rsidP="00BE2DA8"/>
        </w:tc>
        <w:tc>
          <w:tcPr>
            <w:tcW w:w="4102" w:type="pct"/>
          </w:tcPr>
          <w:p w14:paraId="2721C3BD" w14:textId="0C966841" w:rsidR="00BE2DA8" w:rsidRPr="00CC4257" w:rsidRDefault="00BE2DA8" w:rsidP="00AA5283">
            <w:pPr>
              <w:jc w:val="both"/>
            </w:pPr>
            <w:r w:rsidRPr="00BF266F">
              <w:t>Правила чтения технологической документации</w:t>
            </w:r>
          </w:p>
        </w:tc>
      </w:tr>
      <w:tr w:rsidR="00BE2DA8" w:rsidRPr="00CC4257" w14:paraId="11DE7CDD" w14:textId="77777777" w:rsidTr="00AA5283">
        <w:trPr>
          <w:trHeight w:val="227"/>
        </w:trPr>
        <w:tc>
          <w:tcPr>
            <w:tcW w:w="898" w:type="pct"/>
            <w:vMerge/>
          </w:tcPr>
          <w:p w14:paraId="374D0BBC" w14:textId="77777777" w:rsidR="00BE2DA8" w:rsidRPr="00CC4257" w:rsidRDefault="00BE2DA8" w:rsidP="00BE2DA8"/>
        </w:tc>
        <w:tc>
          <w:tcPr>
            <w:tcW w:w="4102" w:type="pct"/>
          </w:tcPr>
          <w:p w14:paraId="21C807C3" w14:textId="7058A8B9" w:rsidR="00BE2DA8" w:rsidRPr="00CC4257" w:rsidRDefault="00D427DD" w:rsidP="00AA5283">
            <w:pPr>
              <w:jc w:val="both"/>
            </w:pPr>
            <w:r>
              <w:t>Порядок работы с файловой системой и электронными базами данных</w:t>
            </w:r>
          </w:p>
        </w:tc>
      </w:tr>
      <w:tr w:rsidR="00BE2DA8" w:rsidRPr="00CC4257" w14:paraId="148F0731" w14:textId="77777777" w:rsidTr="00AA5283">
        <w:trPr>
          <w:trHeight w:val="227"/>
        </w:trPr>
        <w:tc>
          <w:tcPr>
            <w:tcW w:w="898" w:type="pct"/>
            <w:vMerge/>
          </w:tcPr>
          <w:p w14:paraId="1F68E688" w14:textId="77777777" w:rsidR="00BE2DA8" w:rsidRPr="00CC4257" w:rsidRDefault="00BE2DA8" w:rsidP="00BE2DA8"/>
        </w:tc>
        <w:tc>
          <w:tcPr>
            <w:tcW w:w="4102" w:type="pct"/>
          </w:tcPr>
          <w:p w14:paraId="1660A462" w14:textId="702F3650" w:rsidR="00BE2DA8" w:rsidRPr="00CC4257" w:rsidRDefault="00BE2DA8" w:rsidP="00AA5283">
            <w:pPr>
              <w:jc w:val="both"/>
            </w:pPr>
            <w:r w:rsidRPr="00BF266F">
              <w:t>Основные форматы представления электронной графической и текстовой информации</w:t>
            </w:r>
          </w:p>
        </w:tc>
      </w:tr>
      <w:tr w:rsidR="00BE2DA8" w:rsidRPr="00CC4257" w14:paraId="2C7D7191" w14:textId="77777777" w:rsidTr="00AA5283">
        <w:trPr>
          <w:trHeight w:val="227"/>
        </w:trPr>
        <w:tc>
          <w:tcPr>
            <w:tcW w:w="898" w:type="pct"/>
            <w:vMerge/>
          </w:tcPr>
          <w:p w14:paraId="4805233D" w14:textId="77777777" w:rsidR="00BE2DA8" w:rsidRPr="00CC4257" w:rsidRDefault="00BE2DA8" w:rsidP="00BE2DA8"/>
        </w:tc>
        <w:tc>
          <w:tcPr>
            <w:tcW w:w="4102" w:type="pct"/>
          </w:tcPr>
          <w:p w14:paraId="0825C82F" w14:textId="5E43A049" w:rsidR="00BE2DA8" w:rsidRPr="00CC4257" w:rsidRDefault="00BE2DA8" w:rsidP="00AA5283">
            <w:pPr>
              <w:jc w:val="both"/>
            </w:pPr>
            <w:r w:rsidRPr="00BF266F">
              <w:t>Прикладные компьютерные программы для просмотра текстовой информации: наименования, возможности и порядок работы в них</w:t>
            </w:r>
          </w:p>
        </w:tc>
      </w:tr>
      <w:tr w:rsidR="00D45BCD" w:rsidRPr="00CC4257" w14:paraId="56402674" w14:textId="77777777" w:rsidTr="00AA5283">
        <w:trPr>
          <w:trHeight w:val="227"/>
        </w:trPr>
        <w:tc>
          <w:tcPr>
            <w:tcW w:w="898" w:type="pct"/>
            <w:vMerge/>
          </w:tcPr>
          <w:p w14:paraId="4EBE4DBC" w14:textId="77777777" w:rsidR="00D45BCD" w:rsidRPr="00CC4257" w:rsidRDefault="00D45BCD" w:rsidP="00D45BCD"/>
        </w:tc>
        <w:tc>
          <w:tcPr>
            <w:tcW w:w="4102" w:type="pct"/>
          </w:tcPr>
          <w:p w14:paraId="75B906A0" w14:textId="012A3AD1" w:rsidR="00D45BCD" w:rsidRPr="00BF266F" w:rsidRDefault="00D45BCD" w:rsidP="00AA5283">
            <w:pPr>
              <w:jc w:val="both"/>
            </w:pPr>
            <w:r w:rsidRPr="00D839DA">
              <w:t>Основы метрологии</w:t>
            </w:r>
          </w:p>
        </w:tc>
      </w:tr>
      <w:tr w:rsidR="00D45BCD" w:rsidRPr="00CC4257" w14:paraId="6948F4A0" w14:textId="77777777" w:rsidTr="00AA5283">
        <w:trPr>
          <w:trHeight w:val="227"/>
        </w:trPr>
        <w:tc>
          <w:tcPr>
            <w:tcW w:w="898" w:type="pct"/>
            <w:vMerge/>
          </w:tcPr>
          <w:p w14:paraId="5C44A41A" w14:textId="77777777" w:rsidR="00D45BCD" w:rsidRPr="00CC4257" w:rsidRDefault="00D45BCD" w:rsidP="00D45BCD"/>
        </w:tc>
        <w:tc>
          <w:tcPr>
            <w:tcW w:w="4102" w:type="pct"/>
          </w:tcPr>
          <w:p w14:paraId="50585F32" w14:textId="4C1F160D" w:rsidR="00D45BCD" w:rsidRPr="00BF266F" w:rsidRDefault="00D45BCD" w:rsidP="00AA5283">
            <w:pPr>
              <w:jc w:val="both"/>
            </w:pPr>
            <w:r w:rsidRPr="00D839DA">
              <w:t>Основы технических измерений</w:t>
            </w:r>
          </w:p>
        </w:tc>
      </w:tr>
      <w:tr w:rsidR="00452E22" w:rsidRPr="00CC4257" w14:paraId="2AEED2EF" w14:textId="77777777" w:rsidTr="00AA5283">
        <w:trPr>
          <w:trHeight w:val="227"/>
        </w:trPr>
        <w:tc>
          <w:tcPr>
            <w:tcW w:w="898" w:type="pct"/>
            <w:vMerge/>
          </w:tcPr>
          <w:p w14:paraId="45786FF7" w14:textId="77777777" w:rsidR="00452E22" w:rsidRPr="00CC4257" w:rsidRDefault="00452E22" w:rsidP="00452E22"/>
        </w:tc>
        <w:tc>
          <w:tcPr>
            <w:tcW w:w="4102" w:type="pct"/>
          </w:tcPr>
          <w:p w14:paraId="386C39B6" w14:textId="73DFD924" w:rsidR="00452E22" w:rsidRPr="00BF266F" w:rsidRDefault="00EF558A" w:rsidP="00AA5283">
            <w:pPr>
              <w:jc w:val="both"/>
            </w:pPr>
            <w:r>
              <w:t>Виды типичных дефектов</w:t>
            </w:r>
            <w:r w:rsidR="00452E22" w:rsidRPr="00B30C18">
              <w:t xml:space="preserve"> деталей после обработки заготовок на специализированных </w:t>
            </w:r>
            <w:r w:rsidR="00452E22">
              <w:t>профиле</w:t>
            </w:r>
            <w:r w:rsidR="00452E22" w:rsidRPr="00B30C18">
              <w:t>накатных станках</w:t>
            </w:r>
          </w:p>
        </w:tc>
      </w:tr>
      <w:tr w:rsidR="00452E22" w:rsidRPr="00CC4257" w14:paraId="5197F959" w14:textId="77777777" w:rsidTr="00AA5283">
        <w:trPr>
          <w:trHeight w:val="227"/>
        </w:trPr>
        <w:tc>
          <w:tcPr>
            <w:tcW w:w="898" w:type="pct"/>
            <w:vMerge/>
          </w:tcPr>
          <w:p w14:paraId="6C1956E9" w14:textId="77777777" w:rsidR="00452E22" w:rsidRPr="00CC4257" w:rsidRDefault="00452E22" w:rsidP="00452E22"/>
        </w:tc>
        <w:tc>
          <w:tcPr>
            <w:tcW w:w="4102" w:type="pct"/>
          </w:tcPr>
          <w:p w14:paraId="232806C2" w14:textId="0CDF41E0" w:rsidR="00452E22" w:rsidRPr="00BF266F" w:rsidRDefault="00452E22" w:rsidP="00AA5283">
            <w:pPr>
              <w:jc w:val="both"/>
            </w:pPr>
            <w:r w:rsidRPr="00B30C18">
              <w:t xml:space="preserve">Причины дефектов деталей при обработке заготовок на специализированных </w:t>
            </w:r>
            <w:r>
              <w:t>профиле</w:t>
            </w:r>
            <w:r w:rsidRPr="00B30C18">
              <w:t>накатных станках</w:t>
            </w:r>
          </w:p>
        </w:tc>
      </w:tr>
      <w:tr w:rsidR="00452E22" w:rsidRPr="00CC4257" w14:paraId="1ECACF29" w14:textId="77777777" w:rsidTr="00AA5283">
        <w:trPr>
          <w:trHeight w:val="227"/>
        </w:trPr>
        <w:tc>
          <w:tcPr>
            <w:tcW w:w="898" w:type="pct"/>
            <w:vMerge/>
          </w:tcPr>
          <w:p w14:paraId="144E2DF8" w14:textId="77777777" w:rsidR="00452E22" w:rsidRPr="00CC4257" w:rsidRDefault="00452E22" w:rsidP="00452E22"/>
        </w:tc>
        <w:tc>
          <w:tcPr>
            <w:tcW w:w="4102" w:type="pct"/>
          </w:tcPr>
          <w:p w14:paraId="16463779" w14:textId="47834C8C" w:rsidR="00452E22" w:rsidRPr="00EE5F3A" w:rsidRDefault="00452E22" w:rsidP="00AA5283">
            <w:pPr>
              <w:jc w:val="both"/>
            </w:pPr>
            <w:r w:rsidRPr="00EE5F3A">
              <w:t>Визуальные признаки дефектов поверхностей, обработанных на специализированных профиленакатных станках</w:t>
            </w:r>
          </w:p>
        </w:tc>
      </w:tr>
      <w:tr w:rsidR="00114D25" w:rsidRPr="00CC4257" w14:paraId="5BD7FE5B" w14:textId="77777777" w:rsidTr="00AA5283">
        <w:trPr>
          <w:trHeight w:val="227"/>
        </w:trPr>
        <w:tc>
          <w:tcPr>
            <w:tcW w:w="898" w:type="pct"/>
            <w:vMerge/>
          </w:tcPr>
          <w:p w14:paraId="2A65B253" w14:textId="77777777" w:rsidR="00114D25" w:rsidRPr="00CC4257" w:rsidRDefault="00114D25" w:rsidP="00114D25"/>
        </w:tc>
        <w:tc>
          <w:tcPr>
            <w:tcW w:w="4102" w:type="pct"/>
          </w:tcPr>
          <w:p w14:paraId="1A76D50C" w14:textId="3B5A8F4B" w:rsidR="00114D25" w:rsidRPr="00EE5F3A" w:rsidRDefault="00114D25" w:rsidP="00AA5283">
            <w:pPr>
              <w:jc w:val="both"/>
            </w:pPr>
            <w:r w:rsidRPr="00EE5F3A">
              <w:t xml:space="preserve">Методы </w:t>
            </w:r>
            <w:r w:rsidR="00D3708B" w:rsidRPr="00EE5F3A">
              <w:t>контроля наружного диаметра эвольвентных шлицов до 7‑й степени точности</w:t>
            </w:r>
          </w:p>
        </w:tc>
      </w:tr>
      <w:tr w:rsidR="00114D25" w:rsidRPr="00CC4257" w14:paraId="76AB33DB" w14:textId="77777777" w:rsidTr="00AA5283">
        <w:trPr>
          <w:trHeight w:val="227"/>
        </w:trPr>
        <w:tc>
          <w:tcPr>
            <w:tcW w:w="898" w:type="pct"/>
            <w:vMerge/>
          </w:tcPr>
          <w:p w14:paraId="7C53663B" w14:textId="77777777" w:rsidR="00114D25" w:rsidRPr="00CC4257" w:rsidRDefault="00114D25" w:rsidP="00114D25"/>
        </w:tc>
        <w:tc>
          <w:tcPr>
            <w:tcW w:w="4102" w:type="pct"/>
          </w:tcPr>
          <w:p w14:paraId="2685D0E2" w14:textId="51945B4F" w:rsidR="00114D25" w:rsidRPr="00EE5F3A" w:rsidRDefault="00114D25" w:rsidP="00AA5283">
            <w:pPr>
              <w:jc w:val="both"/>
            </w:pPr>
            <w:r w:rsidRPr="00EE5F3A">
              <w:t xml:space="preserve">Средства измерения </w:t>
            </w:r>
            <w:r w:rsidR="00D3708B" w:rsidRPr="00EE5F3A">
              <w:t>наружного диаметра эвольвентных шлицов до 7‑й степени точности: виды, конструкции, назначение, возможности и правила использования</w:t>
            </w:r>
          </w:p>
        </w:tc>
      </w:tr>
      <w:tr w:rsidR="00114D25" w:rsidRPr="00CC4257" w14:paraId="551B2099" w14:textId="77777777" w:rsidTr="00AA5283">
        <w:trPr>
          <w:trHeight w:val="227"/>
        </w:trPr>
        <w:tc>
          <w:tcPr>
            <w:tcW w:w="898" w:type="pct"/>
            <w:vMerge/>
          </w:tcPr>
          <w:p w14:paraId="1B7EB4B6" w14:textId="77777777" w:rsidR="00114D25" w:rsidRPr="00CC4257" w:rsidRDefault="00114D25" w:rsidP="00114D25"/>
        </w:tc>
        <w:tc>
          <w:tcPr>
            <w:tcW w:w="4102" w:type="pct"/>
          </w:tcPr>
          <w:p w14:paraId="66E75E57" w14:textId="28BDEC91" w:rsidR="00114D25" w:rsidRPr="00EE5F3A" w:rsidRDefault="00114D25" w:rsidP="00AA5283">
            <w:pPr>
              <w:jc w:val="both"/>
            </w:pPr>
            <w:r w:rsidRPr="00EE5F3A">
              <w:t xml:space="preserve">Средства контроля </w:t>
            </w:r>
            <w:r w:rsidR="00D3708B" w:rsidRPr="00EE5F3A">
              <w:t>наружного диаметра эвольвентных шлицов до 7‑й степени точности</w:t>
            </w:r>
            <w:r w:rsidRPr="00EE5F3A">
              <w:t>: виды, конструкции, назначение, возможности и правила использования</w:t>
            </w:r>
          </w:p>
        </w:tc>
      </w:tr>
      <w:tr w:rsidR="00114D25" w:rsidRPr="00CC4257" w14:paraId="43410D81" w14:textId="77777777" w:rsidTr="00AA5283">
        <w:trPr>
          <w:trHeight w:val="227"/>
        </w:trPr>
        <w:tc>
          <w:tcPr>
            <w:tcW w:w="898" w:type="pct"/>
            <w:vMerge/>
          </w:tcPr>
          <w:p w14:paraId="3B28497B" w14:textId="77777777" w:rsidR="00114D25" w:rsidRPr="00CC4257" w:rsidRDefault="00114D25" w:rsidP="00114D25"/>
        </w:tc>
        <w:tc>
          <w:tcPr>
            <w:tcW w:w="4102" w:type="pct"/>
          </w:tcPr>
          <w:p w14:paraId="1397D7DE" w14:textId="16997932" w:rsidR="00114D25" w:rsidRPr="00EE5F3A" w:rsidRDefault="00114D25" w:rsidP="00AA5283">
            <w:pPr>
              <w:jc w:val="both"/>
            </w:pPr>
            <w:r w:rsidRPr="00EE5F3A">
              <w:t xml:space="preserve">Методы контроля </w:t>
            </w:r>
            <w:r w:rsidR="00D3708B" w:rsidRPr="00EE5F3A">
              <w:t>диаметра делительной окружности эвольвентных шлицов до 7‑й степени точности</w:t>
            </w:r>
          </w:p>
        </w:tc>
      </w:tr>
      <w:tr w:rsidR="00114D25" w:rsidRPr="00CC4257" w14:paraId="54708FA5" w14:textId="77777777" w:rsidTr="00AA5283">
        <w:trPr>
          <w:trHeight w:val="227"/>
        </w:trPr>
        <w:tc>
          <w:tcPr>
            <w:tcW w:w="898" w:type="pct"/>
            <w:vMerge/>
          </w:tcPr>
          <w:p w14:paraId="49681C04" w14:textId="77777777" w:rsidR="00114D25" w:rsidRPr="00CC4257" w:rsidRDefault="00114D25" w:rsidP="00114D25"/>
        </w:tc>
        <w:tc>
          <w:tcPr>
            <w:tcW w:w="4102" w:type="pct"/>
          </w:tcPr>
          <w:p w14:paraId="3A07B326" w14:textId="2713EA91" w:rsidR="00114D25" w:rsidRPr="00EE5F3A" w:rsidRDefault="00114D25" w:rsidP="00AA5283">
            <w:pPr>
              <w:jc w:val="both"/>
            </w:pPr>
            <w:r w:rsidRPr="00EE5F3A">
              <w:t xml:space="preserve">Средства измерения </w:t>
            </w:r>
            <w:r w:rsidR="00D3708B" w:rsidRPr="00EE5F3A">
              <w:t>диаметра делительной окружности эвольвентных шлицов до 7‑й степени точности</w:t>
            </w:r>
            <w:r w:rsidRPr="00EE5F3A">
              <w:t>: виды, конструкции, назначение, возможности и правила использования</w:t>
            </w:r>
          </w:p>
        </w:tc>
      </w:tr>
      <w:tr w:rsidR="00114D25" w:rsidRPr="00CC4257" w14:paraId="64B6D964" w14:textId="77777777" w:rsidTr="00AA5283">
        <w:trPr>
          <w:trHeight w:val="227"/>
        </w:trPr>
        <w:tc>
          <w:tcPr>
            <w:tcW w:w="898" w:type="pct"/>
            <w:vMerge/>
          </w:tcPr>
          <w:p w14:paraId="050378CA" w14:textId="77777777" w:rsidR="00114D25" w:rsidRPr="00CC4257" w:rsidRDefault="00114D25" w:rsidP="00114D25"/>
        </w:tc>
        <w:tc>
          <w:tcPr>
            <w:tcW w:w="4102" w:type="pct"/>
          </w:tcPr>
          <w:p w14:paraId="713DA383" w14:textId="09127349" w:rsidR="00114D25" w:rsidRPr="00EE5F3A" w:rsidRDefault="00114D25" w:rsidP="00AA5283">
            <w:pPr>
              <w:jc w:val="both"/>
            </w:pPr>
            <w:r w:rsidRPr="00EE5F3A">
              <w:t xml:space="preserve">Средства контроля </w:t>
            </w:r>
            <w:r w:rsidR="00D3708B" w:rsidRPr="00EE5F3A">
              <w:t>диаметра делительной окружности эвольвентных шлицов до 7‑й степени точности</w:t>
            </w:r>
            <w:r w:rsidRPr="00EE5F3A">
              <w:t>: виды, конструкции, назначение, возможности и правила использования</w:t>
            </w:r>
          </w:p>
        </w:tc>
      </w:tr>
      <w:tr w:rsidR="00114D25" w:rsidRPr="00CC4257" w14:paraId="7E52EC8D" w14:textId="77777777" w:rsidTr="00AA5283">
        <w:trPr>
          <w:trHeight w:val="227"/>
        </w:trPr>
        <w:tc>
          <w:tcPr>
            <w:tcW w:w="898" w:type="pct"/>
            <w:vMerge/>
          </w:tcPr>
          <w:p w14:paraId="311B2CE8" w14:textId="77777777" w:rsidR="00114D25" w:rsidRPr="00CC4257" w:rsidRDefault="00114D25" w:rsidP="00114D25"/>
        </w:tc>
        <w:tc>
          <w:tcPr>
            <w:tcW w:w="4102" w:type="pct"/>
          </w:tcPr>
          <w:p w14:paraId="7A969805" w14:textId="044D20C1" w:rsidR="00114D25" w:rsidRPr="00EE5F3A" w:rsidRDefault="00114D25" w:rsidP="00AA5283">
            <w:pPr>
              <w:jc w:val="both"/>
            </w:pPr>
            <w:r w:rsidRPr="00EE5F3A">
              <w:t xml:space="preserve">Методы контроля </w:t>
            </w:r>
            <w:r w:rsidR="00D3708B" w:rsidRPr="00EE5F3A">
              <w:t>толщины зубьев эвольвентных шлицов до 7‑й степени точности</w:t>
            </w:r>
          </w:p>
        </w:tc>
      </w:tr>
      <w:tr w:rsidR="00114D25" w:rsidRPr="00CC4257" w14:paraId="622556E4" w14:textId="77777777" w:rsidTr="00AA5283">
        <w:trPr>
          <w:trHeight w:val="227"/>
        </w:trPr>
        <w:tc>
          <w:tcPr>
            <w:tcW w:w="898" w:type="pct"/>
            <w:vMerge/>
          </w:tcPr>
          <w:p w14:paraId="2BA2C054" w14:textId="77777777" w:rsidR="00114D25" w:rsidRPr="00CC4257" w:rsidRDefault="00114D25" w:rsidP="00114D25"/>
        </w:tc>
        <w:tc>
          <w:tcPr>
            <w:tcW w:w="4102" w:type="pct"/>
          </w:tcPr>
          <w:p w14:paraId="1DB920A0" w14:textId="32AA3580" w:rsidR="00114D25" w:rsidRPr="00EE5F3A" w:rsidRDefault="00114D25" w:rsidP="00AA5283">
            <w:pPr>
              <w:jc w:val="both"/>
            </w:pPr>
            <w:r w:rsidRPr="00EE5F3A">
              <w:t xml:space="preserve">Средства измерения </w:t>
            </w:r>
            <w:r w:rsidR="00D3708B" w:rsidRPr="00EE5F3A">
              <w:t>толщины зубьев эвольвентных шлицов до 7‑й степени точности</w:t>
            </w:r>
            <w:r w:rsidRPr="00EE5F3A">
              <w:t>: виды, конструкции, назначение, возможности и правила использования</w:t>
            </w:r>
          </w:p>
        </w:tc>
      </w:tr>
      <w:tr w:rsidR="00114D25" w:rsidRPr="00CC4257" w14:paraId="09164CFA" w14:textId="77777777" w:rsidTr="00AA5283">
        <w:trPr>
          <w:trHeight w:val="227"/>
        </w:trPr>
        <w:tc>
          <w:tcPr>
            <w:tcW w:w="898" w:type="pct"/>
            <w:vMerge/>
          </w:tcPr>
          <w:p w14:paraId="2C6CE8C1" w14:textId="77777777" w:rsidR="00114D25" w:rsidRPr="00CC4257" w:rsidRDefault="00114D25" w:rsidP="00114D25"/>
        </w:tc>
        <w:tc>
          <w:tcPr>
            <w:tcW w:w="4102" w:type="pct"/>
          </w:tcPr>
          <w:p w14:paraId="6929F12D" w14:textId="466F32A7" w:rsidR="00114D25" w:rsidRPr="00EE5F3A" w:rsidRDefault="00114D25" w:rsidP="00AA5283">
            <w:pPr>
              <w:jc w:val="both"/>
            </w:pPr>
            <w:r w:rsidRPr="00EE5F3A">
              <w:t xml:space="preserve">Средства контроля </w:t>
            </w:r>
            <w:r w:rsidR="00D3708B" w:rsidRPr="00EE5F3A">
              <w:t>толщины зубьев эвольвентных шлицов до 7‑й степени точности</w:t>
            </w:r>
            <w:r w:rsidRPr="00EE5F3A">
              <w:t>: виды, конструкции, назначение, возможности и правила использования</w:t>
            </w:r>
          </w:p>
        </w:tc>
      </w:tr>
      <w:tr w:rsidR="00114D25" w:rsidRPr="00CC4257" w14:paraId="2CE869C3" w14:textId="77777777" w:rsidTr="00AA5283">
        <w:trPr>
          <w:trHeight w:val="227"/>
        </w:trPr>
        <w:tc>
          <w:tcPr>
            <w:tcW w:w="898" w:type="pct"/>
            <w:vMerge/>
          </w:tcPr>
          <w:p w14:paraId="0E83D136" w14:textId="77777777" w:rsidR="00114D25" w:rsidRPr="00CC4257" w:rsidRDefault="00114D25" w:rsidP="00114D25"/>
        </w:tc>
        <w:tc>
          <w:tcPr>
            <w:tcW w:w="4102" w:type="pct"/>
          </w:tcPr>
          <w:p w14:paraId="71FDB3D2" w14:textId="575E57E6" w:rsidR="00114D25" w:rsidRPr="00EE5F3A" w:rsidRDefault="00114D25" w:rsidP="00AA5283">
            <w:pPr>
              <w:jc w:val="both"/>
            </w:pPr>
            <w:r w:rsidRPr="00EE5F3A">
              <w:t xml:space="preserve">Методы контроля </w:t>
            </w:r>
            <w:r w:rsidR="00D3708B" w:rsidRPr="00EE5F3A">
              <w:t>наружного диаметра прямобочных шлицов с точностью до 8‑го квалитета</w:t>
            </w:r>
          </w:p>
        </w:tc>
      </w:tr>
      <w:tr w:rsidR="00114D25" w:rsidRPr="00CC4257" w14:paraId="56A79127" w14:textId="77777777" w:rsidTr="00AA5283">
        <w:trPr>
          <w:trHeight w:val="227"/>
        </w:trPr>
        <w:tc>
          <w:tcPr>
            <w:tcW w:w="898" w:type="pct"/>
            <w:vMerge/>
          </w:tcPr>
          <w:p w14:paraId="08FFB827" w14:textId="77777777" w:rsidR="00114D25" w:rsidRPr="00CC4257" w:rsidRDefault="00114D25" w:rsidP="00114D25"/>
        </w:tc>
        <w:tc>
          <w:tcPr>
            <w:tcW w:w="4102" w:type="pct"/>
          </w:tcPr>
          <w:p w14:paraId="55486DC2" w14:textId="191A3A4E" w:rsidR="00114D25" w:rsidRPr="00EE5F3A" w:rsidRDefault="00114D25" w:rsidP="00AA5283">
            <w:pPr>
              <w:jc w:val="both"/>
            </w:pPr>
            <w:r w:rsidRPr="00EE5F3A">
              <w:t xml:space="preserve">Средства измерения </w:t>
            </w:r>
            <w:r w:rsidR="00D3708B" w:rsidRPr="00EE5F3A">
              <w:t>наружного диаметра прямобочных шлицов с точностью до 8‑го квалитета</w:t>
            </w:r>
            <w:r w:rsidRPr="00EE5F3A">
              <w:t>: виды, конструкции, назначение, возможности и правила использования</w:t>
            </w:r>
          </w:p>
        </w:tc>
      </w:tr>
      <w:tr w:rsidR="00114D25" w:rsidRPr="00CC4257" w14:paraId="67CB9219" w14:textId="77777777" w:rsidTr="00AA5283">
        <w:trPr>
          <w:trHeight w:val="227"/>
        </w:trPr>
        <w:tc>
          <w:tcPr>
            <w:tcW w:w="898" w:type="pct"/>
            <w:vMerge/>
          </w:tcPr>
          <w:p w14:paraId="1E769E4C" w14:textId="77777777" w:rsidR="00114D25" w:rsidRPr="00CC4257" w:rsidRDefault="00114D25" w:rsidP="00114D25"/>
        </w:tc>
        <w:tc>
          <w:tcPr>
            <w:tcW w:w="4102" w:type="pct"/>
          </w:tcPr>
          <w:p w14:paraId="47A38900" w14:textId="51625D0C" w:rsidR="00114D25" w:rsidRPr="00EE5F3A" w:rsidRDefault="00114D25" w:rsidP="00AA5283">
            <w:pPr>
              <w:jc w:val="both"/>
            </w:pPr>
            <w:r w:rsidRPr="00EE5F3A">
              <w:t xml:space="preserve">Средства контроля </w:t>
            </w:r>
            <w:r w:rsidR="00D3708B" w:rsidRPr="00EE5F3A">
              <w:t>наружного диаметра прямобочных шлицов с точностью до 8‑го квалитета</w:t>
            </w:r>
            <w:r w:rsidRPr="00EE5F3A">
              <w:t>: виды, конструкции, назначение, возможности и правила использования</w:t>
            </w:r>
          </w:p>
        </w:tc>
      </w:tr>
      <w:tr w:rsidR="00114D25" w:rsidRPr="00CC4257" w14:paraId="76BD77F3" w14:textId="77777777" w:rsidTr="00AA5283">
        <w:trPr>
          <w:trHeight w:val="227"/>
        </w:trPr>
        <w:tc>
          <w:tcPr>
            <w:tcW w:w="898" w:type="pct"/>
            <w:vMerge/>
          </w:tcPr>
          <w:p w14:paraId="3FC70B54" w14:textId="77777777" w:rsidR="00114D25" w:rsidRPr="00CC4257" w:rsidRDefault="00114D25" w:rsidP="00114D25"/>
        </w:tc>
        <w:tc>
          <w:tcPr>
            <w:tcW w:w="4102" w:type="pct"/>
          </w:tcPr>
          <w:p w14:paraId="520A787F" w14:textId="3B167050" w:rsidR="00114D25" w:rsidRPr="00EE5F3A" w:rsidRDefault="00114D25" w:rsidP="00AA5283">
            <w:pPr>
              <w:jc w:val="both"/>
            </w:pPr>
            <w:r w:rsidRPr="00EE5F3A">
              <w:t xml:space="preserve">Методы контроля </w:t>
            </w:r>
            <w:r w:rsidR="00D3708B" w:rsidRPr="00EE5F3A">
              <w:t>внутреннего диаметра прямобочных шлицов с точностью до 8‑го квалитета</w:t>
            </w:r>
          </w:p>
        </w:tc>
      </w:tr>
      <w:tr w:rsidR="00114D25" w:rsidRPr="00CC4257" w14:paraId="32C8BB2E" w14:textId="77777777" w:rsidTr="00AA5283">
        <w:trPr>
          <w:trHeight w:val="227"/>
        </w:trPr>
        <w:tc>
          <w:tcPr>
            <w:tcW w:w="898" w:type="pct"/>
            <w:vMerge/>
          </w:tcPr>
          <w:p w14:paraId="173057E2" w14:textId="77777777" w:rsidR="00114D25" w:rsidRPr="00CC4257" w:rsidRDefault="00114D25" w:rsidP="00114D25"/>
        </w:tc>
        <w:tc>
          <w:tcPr>
            <w:tcW w:w="4102" w:type="pct"/>
          </w:tcPr>
          <w:p w14:paraId="34A82CBA" w14:textId="0F52AFB9" w:rsidR="00114D25" w:rsidRPr="00EE5F3A" w:rsidRDefault="00114D25" w:rsidP="00AA5283">
            <w:pPr>
              <w:jc w:val="both"/>
            </w:pPr>
            <w:r w:rsidRPr="00EE5F3A">
              <w:t xml:space="preserve">Средства измерения </w:t>
            </w:r>
            <w:r w:rsidR="00D3708B" w:rsidRPr="00EE5F3A">
              <w:t>внутреннего диаметра прямобочных шлицов с точностью до 8‑го квалитета</w:t>
            </w:r>
            <w:r w:rsidRPr="00EE5F3A">
              <w:t>: виды, конструкции, назначение, возможности и правила использования</w:t>
            </w:r>
          </w:p>
        </w:tc>
      </w:tr>
      <w:tr w:rsidR="00114D25" w:rsidRPr="00CC4257" w14:paraId="038802E2" w14:textId="77777777" w:rsidTr="00AA5283">
        <w:trPr>
          <w:trHeight w:val="227"/>
        </w:trPr>
        <w:tc>
          <w:tcPr>
            <w:tcW w:w="898" w:type="pct"/>
            <w:vMerge/>
          </w:tcPr>
          <w:p w14:paraId="1151EE44" w14:textId="77777777" w:rsidR="00114D25" w:rsidRPr="00CC4257" w:rsidRDefault="00114D25" w:rsidP="00114D25"/>
        </w:tc>
        <w:tc>
          <w:tcPr>
            <w:tcW w:w="4102" w:type="pct"/>
          </w:tcPr>
          <w:p w14:paraId="0F2E6FE9" w14:textId="76346AFC" w:rsidR="00114D25" w:rsidRPr="00EE5F3A" w:rsidRDefault="00114D25" w:rsidP="00AA5283">
            <w:pPr>
              <w:jc w:val="both"/>
            </w:pPr>
            <w:r w:rsidRPr="00EE5F3A">
              <w:t xml:space="preserve">Средства контроля </w:t>
            </w:r>
            <w:r w:rsidR="00D3708B" w:rsidRPr="00EE5F3A">
              <w:t>внутреннего диаметра прямобочных шлицов с точностью до 8‑го квалитета</w:t>
            </w:r>
            <w:r w:rsidRPr="00EE5F3A">
              <w:t>: виды, конструкции, назначение, возможности и правила использования</w:t>
            </w:r>
          </w:p>
        </w:tc>
      </w:tr>
      <w:tr w:rsidR="00114D25" w:rsidRPr="00CC4257" w14:paraId="4006E388" w14:textId="77777777" w:rsidTr="00AA5283">
        <w:trPr>
          <w:trHeight w:val="227"/>
        </w:trPr>
        <w:tc>
          <w:tcPr>
            <w:tcW w:w="898" w:type="pct"/>
            <w:vMerge/>
          </w:tcPr>
          <w:p w14:paraId="5A686943" w14:textId="77777777" w:rsidR="00114D25" w:rsidRPr="00CC4257" w:rsidRDefault="00114D25" w:rsidP="00114D25"/>
        </w:tc>
        <w:tc>
          <w:tcPr>
            <w:tcW w:w="4102" w:type="pct"/>
          </w:tcPr>
          <w:p w14:paraId="729B0475" w14:textId="77929155" w:rsidR="00114D25" w:rsidRPr="00EE5F3A" w:rsidRDefault="00114D25" w:rsidP="00AA5283">
            <w:pPr>
              <w:jc w:val="both"/>
            </w:pPr>
            <w:r w:rsidRPr="00EE5F3A">
              <w:t xml:space="preserve">Методы контроля </w:t>
            </w:r>
            <w:r w:rsidR="00D3708B" w:rsidRPr="00EE5F3A">
              <w:t>ширины шлицов прямобочных шлицов с точностью до 8‑го квалитета</w:t>
            </w:r>
          </w:p>
        </w:tc>
      </w:tr>
      <w:tr w:rsidR="00114D25" w:rsidRPr="00CC4257" w14:paraId="7DD7DB5F" w14:textId="77777777" w:rsidTr="00AA5283">
        <w:trPr>
          <w:trHeight w:val="227"/>
        </w:trPr>
        <w:tc>
          <w:tcPr>
            <w:tcW w:w="898" w:type="pct"/>
            <w:vMerge/>
          </w:tcPr>
          <w:p w14:paraId="6B09B8E5" w14:textId="77777777" w:rsidR="00114D25" w:rsidRPr="00CC4257" w:rsidRDefault="00114D25" w:rsidP="00114D25"/>
        </w:tc>
        <w:tc>
          <w:tcPr>
            <w:tcW w:w="4102" w:type="pct"/>
          </w:tcPr>
          <w:p w14:paraId="6F0715AF" w14:textId="25F4B567" w:rsidR="00114D25" w:rsidRPr="00EE5F3A" w:rsidRDefault="00114D25" w:rsidP="00AA5283">
            <w:pPr>
              <w:jc w:val="both"/>
            </w:pPr>
            <w:r w:rsidRPr="00EE5F3A">
              <w:t xml:space="preserve">Средства измерения </w:t>
            </w:r>
            <w:r w:rsidR="00D3708B" w:rsidRPr="00EE5F3A">
              <w:t>ширины шлицов прямобочных шлицов с точностью до 8‑го квалитета</w:t>
            </w:r>
            <w:r w:rsidRPr="00EE5F3A">
              <w:t>: виды, конструкции, назначение, возможности и правила использования</w:t>
            </w:r>
          </w:p>
        </w:tc>
      </w:tr>
      <w:tr w:rsidR="00D3708B" w:rsidRPr="00CC4257" w14:paraId="246CC0F6" w14:textId="77777777" w:rsidTr="00AA5283">
        <w:trPr>
          <w:trHeight w:val="227"/>
        </w:trPr>
        <w:tc>
          <w:tcPr>
            <w:tcW w:w="898" w:type="pct"/>
            <w:vMerge/>
          </w:tcPr>
          <w:p w14:paraId="61142895" w14:textId="77777777" w:rsidR="00D3708B" w:rsidRPr="00CC4257" w:rsidRDefault="00D3708B" w:rsidP="00114D25"/>
        </w:tc>
        <w:tc>
          <w:tcPr>
            <w:tcW w:w="4102" w:type="pct"/>
          </w:tcPr>
          <w:p w14:paraId="5D65C613" w14:textId="221E6D5D" w:rsidR="00D3708B" w:rsidRPr="00EE5F3A" w:rsidRDefault="00D3708B" w:rsidP="00AA5283">
            <w:pPr>
              <w:jc w:val="both"/>
            </w:pPr>
            <w:r w:rsidRPr="00EE5F3A">
              <w:t>Средства контроля шероховатости поверхностей до Ra 0,4 мкм: виды, конструкции, назначение, возможности и правила использования</w:t>
            </w:r>
          </w:p>
        </w:tc>
      </w:tr>
      <w:tr w:rsidR="00D3708B" w:rsidRPr="00CC4257" w14:paraId="6529F86F" w14:textId="77777777" w:rsidTr="00AA5283">
        <w:trPr>
          <w:trHeight w:val="227"/>
        </w:trPr>
        <w:tc>
          <w:tcPr>
            <w:tcW w:w="898" w:type="pct"/>
            <w:vMerge/>
          </w:tcPr>
          <w:p w14:paraId="58A98693" w14:textId="77777777" w:rsidR="00D3708B" w:rsidRPr="00CC4257" w:rsidRDefault="00D3708B" w:rsidP="00D3708B"/>
        </w:tc>
        <w:tc>
          <w:tcPr>
            <w:tcW w:w="4102" w:type="pct"/>
          </w:tcPr>
          <w:p w14:paraId="7A9C9C6D" w14:textId="706EE56C" w:rsidR="00D3708B" w:rsidRPr="00EE5F3A" w:rsidRDefault="00D3708B" w:rsidP="00D3708B">
            <w:pPr>
              <w:jc w:val="both"/>
            </w:pPr>
            <w:r w:rsidRPr="00EE5F3A">
              <w:t>Методы контроля отклонения от симметричности и (или) параллельности шлицов относительно оси вала с точностью до 8‑й степени</w:t>
            </w:r>
          </w:p>
        </w:tc>
      </w:tr>
      <w:tr w:rsidR="00D3708B" w:rsidRPr="00CC4257" w14:paraId="79A81709" w14:textId="77777777" w:rsidTr="00AA5283">
        <w:trPr>
          <w:trHeight w:val="227"/>
        </w:trPr>
        <w:tc>
          <w:tcPr>
            <w:tcW w:w="898" w:type="pct"/>
            <w:vMerge/>
          </w:tcPr>
          <w:p w14:paraId="162C9777" w14:textId="77777777" w:rsidR="00D3708B" w:rsidRPr="00CC4257" w:rsidRDefault="00D3708B" w:rsidP="00D3708B"/>
        </w:tc>
        <w:tc>
          <w:tcPr>
            <w:tcW w:w="4102" w:type="pct"/>
          </w:tcPr>
          <w:p w14:paraId="47BB5B3D" w14:textId="6BE983AE" w:rsidR="00D3708B" w:rsidRPr="00EE5F3A" w:rsidRDefault="00D3708B" w:rsidP="00D3708B">
            <w:pPr>
              <w:jc w:val="both"/>
            </w:pPr>
            <w:r w:rsidRPr="00EE5F3A">
              <w:t>Средства измерения отклонения от симметричности и (или) параллельности шлицов относительно оси вала с точностью до 8‑й степени: виды, конструкции, назначение, возможности и правила использования</w:t>
            </w:r>
          </w:p>
        </w:tc>
      </w:tr>
      <w:tr w:rsidR="00D3708B" w:rsidRPr="00CC4257" w14:paraId="2303038B" w14:textId="77777777" w:rsidTr="00AA5283">
        <w:trPr>
          <w:trHeight w:val="227"/>
        </w:trPr>
        <w:tc>
          <w:tcPr>
            <w:tcW w:w="898" w:type="pct"/>
            <w:vMerge/>
          </w:tcPr>
          <w:p w14:paraId="718F77C5" w14:textId="77777777" w:rsidR="00D3708B" w:rsidRPr="00CC4257" w:rsidRDefault="00D3708B" w:rsidP="00D3708B"/>
        </w:tc>
        <w:tc>
          <w:tcPr>
            <w:tcW w:w="4102" w:type="pct"/>
          </w:tcPr>
          <w:p w14:paraId="27F2A725" w14:textId="0A0BA82E" w:rsidR="00D3708B" w:rsidRPr="00EE5F3A" w:rsidRDefault="00D3708B" w:rsidP="00D3708B">
            <w:pPr>
              <w:jc w:val="both"/>
            </w:pPr>
            <w:r w:rsidRPr="00EE5F3A">
              <w:t>Средства контроля отклонения от симметричности и (или) параллельности шлицов относительно оси вала с точностью до 8‑й степени: виды, конструкции, назначение, возможности и правила использования</w:t>
            </w:r>
          </w:p>
        </w:tc>
      </w:tr>
      <w:tr w:rsidR="00D3708B" w:rsidRPr="00CC4257" w14:paraId="049F8A8A" w14:textId="77777777" w:rsidTr="00AA5283">
        <w:trPr>
          <w:trHeight w:val="227"/>
        </w:trPr>
        <w:tc>
          <w:tcPr>
            <w:tcW w:w="898" w:type="pct"/>
            <w:vMerge/>
          </w:tcPr>
          <w:p w14:paraId="45ABC1D0" w14:textId="77777777" w:rsidR="00D3708B" w:rsidRPr="00CC4257" w:rsidRDefault="00D3708B" w:rsidP="00D3708B"/>
        </w:tc>
        <w:tc>
          <w:tcPr>
            <w:tcW w:w="4102" w:type="pct"/>
          </w:tcPr>
          <w:p w14:paraId="69372BFD" w14:textId="3E1A65CD" w:rsidR="00D3708B" w:rsidRPr="00EE5F3A" w:rsidRDefault="00D3708B" w:rsidP="00D3708B">
            <w:pPr>
              <w:jc w:val="both"/>
            </w:pPr>
            <w:r w:rsidRPr="00EE5F3A">
              <w:t xml:space="preserve">Методы контроля </w:t>
            </w:r>
            <w:r w:rsidR="00D81AF5" w:rsidRPr="00EE5F3A">
              <w:t>наружного диаметра треугольных шлицов с точностью до 8‑го квалитета</w:t>
            </w:r>
          </w:p>
        </w:tc>
      </w:tr>
      <w:tr w:rsidR="00D3708B" w:rsidRPr="00CC4257" w14:paraId="2DFA8505" w14:textId="77777777" w:rsidTr="00AA5283">
        <w:trPr>
          <w:trHeight w:val="227"/>
        </w:trPr>
        <w:tc>
          <w:tcPr>
            <w:tcW w:w="898" w:type="pct"/>
            <w:vMerge/>
          </w:tcPr>
          <w:p w14:paraId="77928CBF" w14:textId="77777777" w:rsidR="00D3708B" w:rsidRPr="00CC4257" w:rsidRDefault="00D3708B" w:rsidP="00D3708B"/>
        </w:tc>
        <w:tc>
          <w:tcPr>
            <w:tcW w:w="4102" w:type="pct"/>
          </w:tcPr>
          <w:p w14:paraId="4C2E7991" w14:textId="7A5F72C8" w:rsidR="00D3708B" w:rsidRPr="00EE5F3A" w:rsidRDefault="00D3708B" w:rsidP="00D3708B">
            <w:pPr>
              <w:jc w:val="both"/>
            </w:pPr>
            <w:r w:rsidRPr="00EE5F3A">
              <w:t xml:space="preserve">Средства измерения </w:t>
            </w:r>
            <w:r w:rsidR="00D81AF5" w:rsidRPr="00EE5F3A">
              <w:t>наружного диаметра треугольных шлицов с точностью до 8‑го квалитета</w:t>
            </w:r>
            <w:r w:rsidRPr="00EE5F3A">
              <w:t>: виды, конструкции, назначение, возможности и правила использования</w:t>
            </w:r>
          </w:p>
        </w:tc>
      </w:tr>
      <w:tr w:rsidR="00D3708B" w:rsidRPr="00CC4257" w14:paraId="396A3F17" w14:textId="77777777" w:rsidTr="00AA5283">
        <w:trPr>
          <w:trHeight w:val="227"/>
        </w:trPr>
        <w:tc>
          <w:tcPr>
            <w:tcW w:w="898" w:type="pct"/>
            <w:vMerge/>
          </w:tcPr>
          <w:p w14:paraId="7ECDE662" w14:textId="77777777" w:rsidR="00D3708B" w:rsidRPr="00CC4257" w:rsidRDefault="00D3708B" w:rsidP="00D3708B"/>
        </w:tc>
        <w:tc>
          <w:tcPr>
            <w:tcW w:w="4102" w:type="pct"/>
          </w:tcPr>
          <w:p w14:paraId="3C0C2813" w14:textId="70A14083" w:rsidR="00D3708B" w:rsidRPr="00EE5F3A" w:rsidRDefault="00D3708B" w:rsidP="00D3708B">
            <w:pPr>
              <w:jc w:val="both"/>
            </w:pPr>
            <w:r w:rsidRPr="00EE5F3A">
              <w:t xml:space="preserve">Средства контроля </w:t>
            </w:r>
            <w:r w:rsidR="00D81AF5" w:rsidRPr="00EE5F3A">
              <w:t>наружного диаметра треугольных шлицов с точностью до 8‑го квалитета</w:t>
            </w:r>
            <w:r w:rsidRPr="00EE5F3A">
              <w:t>: виды, конструкции, назначение, возможности и правила использования</w:t>
            </w:r>
          </w:p>
        </w:tc>
      </w:tr>
      <w:tr w:rsidR="00D81AF5" w:rsidRPr="00CC4257" w14:paraId="6770A33A" w14:textId="77777777" w:rsidTr="00AA5283">
        <w:trPr>
          <w:trHeight w:val="227"/>
        </w:trPr>
        <w:tc>
          <w:tcPr>
            <w:tcW w:w="898" w:type="pct"/>
            <w:vMerge/>
          </w:tcPr>
          <w:p w14:paraId="2620E959" w14:textId="77777777" w:rsidR="00D81AF5" w:rsidRPr="00CC4257" w:rsidRDefault="00D81AF5" w:rsidP="00D81AF5"/>
        </w:tc>
        <w:tc>
          <w:tcPr>
            <w:tcW w:w="4102" w:type="pct"/>
          </w:tcPr>
          <w:p w14:paraId="57A4C6EF" w14:textId="7D192755" w:rsidR="00D81AF5" w:rsidRPr="00EE5F3A" w:rsidRDefault="00D81AF5" w:rsidP="00D81AF5">
            <w:pPr>
              <w:jc w:val="both"/>
            </w:pPr>
            <w:r w:rsidRPr="00EE5F3A">
              <w:t>Методы контроля диаметра начальной окружности треугольных шлицов с точностью до 8‑го квалитета</w:t>
            </w:r>
          </w:p>
        </w:tc>
      </w:tr>
      <w:tr w:rsidR="00D81AF5" w:rsidRPr="00CC4257" w14:paraId="6FCB3382" w14:textId="77777777" w:rsidTr="00AA5283">
        <w:trPr>
          <w:trHeight w:val="227"/>
        </w:trPr>
        <w:tc>
          <w:tcPr>
            <w:tcW w:w="898" w:type="pct"/>
            <w:vMerge/>
          </w:tcPr>
          <w:p w14:paraId="6732D131" w14:textId="77777777" w:rsidR="00D81AF5" w:rsidRPr="00CC4257" w:rsidRDefault="00D81AF5" w:rsidP="00D81AF5"/>
        </w:tc>
        <w:tc>
          <w:tcPr>
            <w:tcW w:w="4102" w:type="pct"/>
          </w:tcPr>
          <w:p w14:paraId="23903EF0" w14:textId="79B93728" w:rsidR="00D81AF5" w:rsidRPr="00EE5F3A" w:rsidRDefault="00D81AF5" w:rsidP="00D81AF5">
            <w:pPr>
              <w:jc w:val="both"/>
            </w:pPr>
            <w:r w:rsidRPr="00EE5F3A">
              <w:t>Средства измерения диаметра начальной окружности треугольных шлицов с точностью до 8‑го квалитета: виды, конструкции, назначение, возможности и правила использования</w:t>
            </w:r>
          </w:p>
        </w:tc>
      </w:tr>
      <w:tr w:rsidR="00D81AF5" w:rsidRPr="00CC4257" w14:paraId="549BE6A0" w14:textId="77777777" w:rsidTr="00AA5283">
        <w:trPr>
          <w:trHeight w:val="227"/>
        </w:trPr>
        <w:tc>
          <w:tcPr>
            <w:tcW w:w="898" w:type="pct"/>
            <w:vMerge/>
          </w:tcPr>
          <w:p w14:paraId="6183F683" w14:textId="77777777" w:rsidR="00D81AF5" w:rsidRPr="00CC4257" w:rsidRDefault="00D81AF5" w:rsidP="00D81AF5"/>
        </w:tc>
        <w:tc>
          <w:tcPr>
            <w:tcW w:w="4102" w:type="pct"/>
          </w:tcPr>
          <w:p w14:paraId="1E94FC33" w14:textId="2045A2D7" w:rsidR="00D81AF5" w:rsidRPr="00EE5F3A" w:rsidRDefault="00D81AF5" w:rsidP="00D81AF5">
            <w:pPr>
              <w:jc w:val="both"/>
            </w:pPr>
            <w:r w:rsidRPr="00EE5F3A">
              <w:t>Средства контроля диаметра начальной окружности треугольных шлицов с точностью до 8‑го квалитета: виды, конструкции, назначение, возможности и правила использования</w:t>
            </w:r>
          </w:p>
        </w:tc>
      </w:tr>
      <w:tr w:rsidR="00D81AF5" w:rsidRPr="00CC4257" w14:paraId="10A4AB90" w14:textId="77777777" w:rsidTr="00AA5283">
        <w:trPr>
          <w:trHeight w:val="227"/>
        </w:trPr>
        <w:tc>
          <w:tcPr>
            <w:tcW w:w="898" w:type="pct"/>
            <w:vMerge/>
          </w:tcPr>
          <w:p w14:paraId="6317FB13" w14:textId="77777777" w:rsidR="00D81AF5" w:rsidRPr="00CC4257" w:rsidRDefault="00D81AF5" w:rsidP="00D81AF5"/>
        </w:tc>
        <w:tc>
          <w:tcPr>
            <w:tcW w:w="4102" w:type="pct"/>
          </w:tcPr>
          <w:p w14:paraId="2A080496" w14:textId="78A7DC41" w:rsidR="00D81AF5" w:rsidRPr="00EE5F3A" w:rsidRDefault="00D81AF5" w:rsidP="00D81AF5">
            <w:pPr>
              <w:jc w:val="both"/>
            </w:pPr>
            <w:r w:rsidRPr="00EE5F3A">
              <w:t>Методы контроля шероховатости поверхностей до Ra 0,4 мкм</w:t>
            </w:r>
          </w:p>
        </w:tc>
      </w:tr>
      <w:tr w:rsidR="00D81AF5" w:rsidRPr="00CC4257" w14:paraId="0230FC01" w14:textId="77777777" w:rsidTr="00AA5283">
        <w:trPr>
          <w:trHeight w:val="227"/>
        </w:trPr>
        <w:tc>
          <w:tcPr>
            <w:tcW w:w="898" w:type="pct"/>
            <w:vMerge/>
          </w:tcPr>
          <w:p w14:paraId="34E13FAC" w14:textId="77777777" w:rsidR="00D81AF5" w:rsidRPr="00CC4257" w:rsidRDefault="00D81AF5" w:rsidP="00D81AF5"/>
        </w:tc>
        <w:tc>
          <w:tcPr>
            <w:tcW w:w="4102" w:type="pct"/>
          </w:tcPr>
          <w:p w14:paraId="40546EF1" w14:textId="201C0405" w:rsidR="00D81AF5" w:rsidRPr="00EE5F3A" w:rsidRDefault="00D81AF5" w:rsidP="00D81AF5">
            <w:pPr>
              <w:jc w:val="both"/>
            </w:pPr>
            <w:r w:rsidRPr="00EE5F3A">
              <w:t>Средства измерения шероховатости поверхностей до Ra 0,4 мкм: виды, конструкции, назначение, возможности и правила использования</w:t>
            </w:r>
          </w:p>
        </w:tc>
      </w:tr>
      <w:tr w:rsidR="00D81AF5" w:rsidRPr="00CC4257" w14:paraId="754B1DD8" w14:textId="77777777" w:rsidTr="00AA5283">
        <w:trPr>
          <w:trHeight w:val="227"/>
        </w:trPr>
        <w:tc>
          <w:tcPr>
            <w:tcW w:w="898" w:type="pct"/>
            <w:vMerge/>
          </w:tcPr>
          <w:p w14:paraId="77252D18" w14:textId="77777777" w:rsidR="00D81AF5" w:rsidRPr="00CC4257" w:rsidRDefault="00D81AF5" w:rsidP="00D81AF5"/>
        </w:tc>
        <w:tc>
          <w:tcPr>
            <w:tcW w:w="4102" w:type="pct"/>
          </w:tcPr>
          <w:p w14:paraId="683FDE96" w14:textId="50BD85DF" w:rsidR="00D81AF5" w:rsidRPr="00EE5F3A" w:rsidRDefault="00D81AF5" w:rsidP="00D81AF5">
            <w:pPr>
              <w:jc w:val="both"/>
            </w:pPr>
            <w:r w:rsidRPr="00EE5F3A">
              <w:t>Средства контроля шероховатости поверхностей до Ra 0,4 мкм: виды, конструкции, назначение, возможности и правила использования</w:t>
            </w:r>
          </w:p>
        </w:tc>
      </w:tr>
      <w:tr w:rsidR="00D81AF5" w:rsidRPr="00CC4257" w14:paraId="3854BCA8" w14:textId="77777777" w:rsidTr="00AA5283">
        <w:trPr>
          <w:trHeight w:val="227"/>
        </w:trPr>
        <w:tc>
          <w:tcPr>
            <w:tcW w:w="898" w:type="pct"/>
            <w:vMerge/>
          </w:tcPr>
          <w:p w14:paraId="33C77229" w14:textId="77777777" w:rsidR="00D81AF5" w:rsidRPr="00CC4257" w:rsidRDefault="00D81AF5" w:rsidP="00D81AF5"/>
        </w:tc>
        <w:tc>
          <w:tcPr>
            <w:tcW w:w="4102" w:type="pct"/>
          </w:tcPr>
          <w:p w14:paraId="05736E22" w14:textId="7F6AFEA5" w:rsidR="00D81AF5" w:rsidRPr="00EE5F3A" w:rsidRDefault="00D81AF5" w:rsidP="00D81AF5">
            <w:pPr>
              <w:jc w:val="both"/>
            </w:pPr>
            <w:r w:rsidRPr="00EE5F3A">
              <w:t>Требования охраны труда, пожарной, промышленной, экологической безопасности и электробезопасности при выполнении измерений и контроля машиностроительных деталей</w:t>
            </w:r>
          </w:p>
        </w:tc>
      </w:tr>
      <w:tr w:rsidR="00D81AF5" w:rsidRPr="00CC4257" w14:paraId="48930A96" w14:textId="77777777" w:rsidTr="00AA5283">
        <w:trPr>
          <w:trHeight w:val="227"/>
        </w:trPr>
        <w:tc>
          <w:tcPr>
            <w:tcW w:w="898" w:type="pct"/>
            <w:vMerge/>
          </w:tcPr>
          <w:p w14:paraId="4E139022" w14:textId="77777777" w:rsidR="00D81AF5" w:rsidRPr="00CC4257" w:rsidRDefault="00D81AF5" w:rsidP="00D81AF5"/>
        </w:tc>
        <w:tc>
          <w:tcPr>
            <w:tcW w:w="4102" w:type="pct"/>
          </w:tcPr>
          <w:p w14:paraId="5F8D3E11" w14:textId="46B7FECC" w:rsidR="00D81AF5" w:rsidRPr="00CC4257" w:rsidRDefault="00D81AF5" w:rsidP="00D81AF5">
            <w:pPr>
              <w:jc w:val="both"/>
            </w:pPr>
            <w:r w:rsidRPr="00D839DA">
              <w:t>Опасные и вредные производственные факторы механосборочного производства</w:t>
            </w:r>
          </w:p>
        </w:tc>
      </w:tr>
      <w:tr w:rsidR="00D81AF5" w:rsidRPr="00CC4257" w14:paraId="025ACA69" w14:textId="77777777" w:rsidTr="00AA5283">
        <w:trPr>
          <w:trHeight w:val="227"/>
        </w:trPr>
        <w:tc>
          <w:tcPr>
            <w:tcW w:w="898" w:type="pct"/>
          </w:tcPr>
          <w:p w14:paraId="4C09F25C" w14:textId="77777777" w:rsidR="00D81AF5" w:rsidRPr="00CC4257" w:rsidRDefault="00D81AF5" w:rsidP="00D81AF5">
            <w:r w:rsidRPr="00CC4257">
              <w:t>Другие характеристики</w:t>
            </w:r>
          </w:p>
        </w:tc>
        <w:tc>
          <w:tcPr>
            <w:tcW w:w="4102" w:type="pct"/>
          </w:tcPr>
          <w:p w14:paraId="34A39368" w14:textId="006E3014" w:rsidR="00D81AF5" w:rsidRPr="00CC4257" w:rsidRDefault="00E92129" w:rsidP="00D81AF5">
            <w:pPr>
              <w:jc w:val="both"/>
            </w:pPr>
            <w:r>
              <w:t>–</w:t>
            </w:r>
          </w:p>
        </w:tc>
      </w:tr>
    </w:tbl>
    <w:p w14:paraId="51885E6A" w14:textId="77777777" w:rsidR="00914600" w:rsidRDefault="00914600" w:rsidP="00914600"/>
    <w:p w14:paraId="7E06AE3F" w14:textId="150D7776" w:rsidR="00FD6D38" w:rsidRDefault="00FD6D38" w:rsidP="00FD6D38">
      <w:pPr>
        <w:pStyle w:val="1"/>
      </w:pPr>
      <w:bookmarkStart w:id="26" w:name="_Toc193215158"/>
      <w:r w:rsidRPr="00CC4257">
        <w:t>IV. Сведения об организациях – разработчиках профессионального стандарта</w:t>
      </w:r>
      <w:bookmarkEnd w:id="22"/>
      <w:bookmarkEnd w:id="26"/>
    </w:p>
    <w:p w14:paraId="1099EEA5" w14:textId="77777777" w:rsidR="00F418E9" w:rsidRPr="00F418E9" w:rsidRDefault="00F418E9" w:rsidP="00F418E9"/>
    <w:p w14:paraId="7E06AE40" w14:textId="77777777" w:rsidR="006C7403" w:rsidRPr="00F418E9" w:rsidRDefault="006C7403" w:rsidP="006C7403">
      <w:pPr>
        <w:rPr>
          <w:b/>
          <w:bCs w:val="0"/>
        </w:rPr>
      </w:pPr>
      <w:r w:rsidRPr="00F418E9">
        <w:rPr>
          <w:b/>
          <w:bCs w:val="0"/>
        </w:rPr>
        <w:t>4.1. Ответственная организация-разработчик</w:t>
      </w:r>
    </w:p>
    <w:p w14:paraId="47B157CF" w14:textId="77777777" w:rsidR="00F418E9" w:rsidRPr="00226E79" w:rsidRDefault="00F418E9" w:rsidP="006C7403"/>
    <w:tbl>
      <w:tblPr>
        <w:tblW w:w="5000" w:type="pct"/>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10195"/>
      </w:tblGrid>
      <w:tr w:rsidR="005E5738" w:rsidRPr="00701C2B" w14:paraId="7E06AE42" w14:textId="77777777" w:rsidTr="00AA5283">
        <w:trPr>
          <w:trHeight w:val="20"/>
        </w:trPr>
        <w:tc>
          <w:tcPr>
            <w:tcW w:w="5000" w:type="pct"/>
            <w:tcBorders>
              <w:top w:val="single" w:sz="4" w:space="0" w:color="7F7F7F"/>
              <w:left w:val="single" w:sz="4" w:space="0" w:color="7F7F7F"/>
              <w:bottom w:val="single" w:sz="4" w:space="0" w:color="7F7F7F"/>
              <w:right w:val="single" w:sz="4" w:space="0" w:color="7F7F7F"/>
            </w:tcBorders>
          </w:tcPr>
          <w:p w14:paraId="6D572C97" w14:textId="3565A2A2" w:rsidR="005E5738" w:rsidRPr="00701C2B" w:rsidRDefault="00CF681A" w:rsidP="00701C2B">
            <w:r w:rsidRPr="00701C2B">
              <w:t>Совет по профессиональным квалификациям в машиностроении, город Москва</w:t>
            </w:r>
          </w:p>
        </w:tc>
      </w:tr>
      <w:tr w:rsidR="005E5738" w:rsidRPr="00701C2B" w14:paraId="7E06AE45" w14:textId="77777777" w:rsidTr="00AA5283">
        <w:trPr>
          <w:trHeight w:val="20"/>
        </w:trPr>
        <w:tc>
          <w:tcPr>
            <w:tcW w:w="5000" w:type="pct"/>
            <w:tcBorders>
              <w:top w:val="single" w:sz="4" w:space="0" w:color="7F7F7F"/>
              <w:left w:val="single" w:sz="4" w:space="0" w:color="7F7F7F"/>
              <w:bottom w:val="single" w:sz="4" w:space="0" w:color="7F7F7F"/>
              <w:right w:val="single" w:sz="4" w:space="0" w:color="7F7F7F"/>
            </w:tcBorders>
          </w:tcPr>
          <w:p w14:paraId="7575BCC3" w14:textId="48FDFCB1" w:rsidR="005E5738" w:rsidRPr="00701C2B" w:rsidRDefault="00CF681A" w:rsidP="00701C2B">
            <w:r w:rsidRPr="00701C2B">
              <w:t>Заместитель председателя</w:t>
            </w:r>
            <w:r w:rsidR="00F418E9" w:rsidRPr="00701C2B">
              <w:tab/>
            </w:r>
            <w:r w:rsidR="00F418E9" w:rsidRPr="00701C2B">
              <w:tab/>
            </w:r>
            <w:r w:rsidR="00F418E9" w:rsidRPr="00701C2B">
              <w:tab/>
            </w:r>
            <w:r w:rsidR="00F418E9" w:rsidRPr="00701C2B">
              <w:tab/>
            </w:r>
            <w:r w:rsidRPr="00701C2B">
              <w:t>Петракова Ольга Геннадьевна</w:t>
            </w:r>
          </w:p>
        </w:tc>
      </w:tr>
    </w:tbl>
    <w:p w14:paraId="1B577CEA" w14:textId="77777777" w:rsidR="00F418E9" w:rsidRPr="00701C2B" w:rsidRDefault="00F418E9" w:rsidP="00701C2B">
      <w:bookmarkStart w:id="27" w:name="_Toc490144862"/>
      <w:bookmarkStart w:id="28" w:name="_Toc490294848"/>
    </w:p>
    <w:p w14:paraId="7E06AE46" w14:textId="79826B33" w:rsidR="006C7403" w:rsidRPr="00684865" w:rsidRDefault="006C7403" w:rsidP="00701C2B">
      <w:pPr>
        <w:rPr>
          <w:b/>
        </w:rPr>
      </w:pPr>
      <w:r w:rsidRPr="00684865">
        <w:rPr>
          <w:b/>
        </w:rPr>
        <w:t>4.2. Наименования организаций-разработчиков</w:t>
      </w:r>
      <w:bookmarkEnd w:id="27"/>
      <w:bookmarkEnd w:id="28"/>
    </w:p>
    <w:p w14:paraId="264965A6" w14:textId="77777777" w:rsidR="00F418E9" w:rsidRPr="00701C2B" w:rsidRDefault="00F418E9" w:rsidP="00701C2B"/>
    <w:tbl>
      <w:tblPr>
        <w:tblW w:w="5000"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0A0" w:firstRow="1" w:lastRow="0" w:firstColumn="1" w:lastColumn="0" w:noHBand="0" w:noVBand="0"/>
      </w:tblPr>
      <w:tblGrid>
        <w:gridCol w:w="422"/>
        <w:gridCol w:w="9773"/>
      </w:tblGrid>
      <w:tr w:rsidR="00AA5283" w:rsidRPr="00701C2B" w14:paraId="74A3C433" w14:textId="77777777" w:rsidTr="00AA5283">
        <w:trPr>
          <w:trHeight w:val="20"/>
        </w:trPr>
        <w:tc>
          <w:tcPr>
            <w:tcW w:w="207" w:type="pct"/>
            <w:tcMar>
              <w:right w:w="227" w:type="dxa"/>
            </w:tcMar>
          </w:tcPr>
          <w:p w14:paraId="1E17BB2B" w14:textId="77777777" w:rsidR="00AA5283" w:rsidRPr="00701C2B" w:rsidRDefault="00AA5283" w:rsidP="00701C2B"/>
        </w:tc>
        <w:tc>
          <w:tcPr>
            <w:tcW w:w="4793" w:type="pct"/>
          </w:tcPr>
          <w:p w14:paraId="0F741DB1" w14:textId="77777777" w:rsidR="00AA5283" w:rsidRPr="00701C2B" w:rsidRDefault="00AA5283" w:rsidP="00701C2B">
            <w:r w:rsidRPr="00701C2B">
              <w:t>Ассоциация «Лига содействия оборонным предприятиям», город Москва</w:t>
            </w:r>
          </w:p>
        </w:tc>
      </w:tr>
      <w:tr w:rsidR="00AA5283" w:rsidRPr="00701C2B" w14:paraId="2A3D5536" w14:textId="77777777" w:rsidTr="00AA5283">
        <w:trPr>
          <w:trHeight w:val="20"/>
        </w:trPr>
        <w:tc>
          <w:tcPr>
            <w:tcW w:w="207" w:type="pct"/>
            <w:tcMar>
              <w:right w:w="227" w:type="dxa"/>
            </w:tcMar>
          </w:tcPr>
          <w:p w14:paraId="49AABB82" w14:textId="77777777" w:rsidR="00AA5283" w:rsidRPr="00701C2B" w:rsidRDefault="00AA5283" w:rsidP="00701C2B"/>
        </w:tc>
        <w:tc>
          <w:tcPr>
            <w:tcW w:w="4793" w:type="pct"/>
          </w:tcPr>
          <w:p w14:paraId="35E8421E" w14:textId="7B6E876C" w:rsidR="00AA5283" w:rsidRPr="00701C2B" w:rsidRDefault="00AA5283" w:rsidP="00701C2B">
            <w:r w:rsidRPr="00701C2B">
              <w:t>ООО</w:t>
            </w:r>
            <w:r w:rsidR="00D81AF5" w:rsidRPr="00701C2B">
              <w:t xml:space="preserve"> </w:t>
            </w:r>
            <w:r w:rsidRPr="00701C2B">
              <w:t>«Союз машиностроителей России», город Москва</w:t>
            </w:r>
          </w:p>
        </w:tc>
      </w:tr>
      <w:tr w:rsidR="00AA5283" w:rsidRPr="00701C2B" w14:paraId="0CA0D7FC" w14:textId="77777777" w:rsidTr="00AA5283">
        <w:trPr>
          <w:trHeight w:val="20"/>
        </w:trPr>
        <w:tc>
          <w:tcPr>
            <w:tcW w:w="207" w:type="pct"/>
            <w:tcMar>
              <w:right w:w="227" w:type="dxa"/>
            </w:tcMar>
          </w:tcPr>
          <w:p w14:paraId="0DFACA11" w14:textId="77777777" w:rsidR="00AA5283" w:rsidRPr="00701C2B" w:rsidRDefault="00AA5283" w:rsidP="00701C2B"/>
        </w:tc>
        <w:tc>
          <w:tcPr>
            <w:tcW w:w="4793" w:type="pct"/>
          </w:tcPr>
          <w:p w14:paraId="6926B2A8" w14:textId="07CE194C" w:rsidR="00AA5283" w:rsidRPr="00701C2B" w:rsidRDefault="00AA5283" w:rsidP="00701C2B">
            <w:r w:rsidRPr="00701C2B">
              <w:t>ОООР</w:t>
            </w:r>
            <w:r w:rsidR="00D81AF5" w:rsidRPr="00701C2B">
              <w:t xml:space="preserve"> </w:t>
            </w:r>
            <w:r w:rsidRPr="00701C2B">
              <w:t>«Союз машиностроителей России», город Москва</w:t>
            </w:r>
          </w:p>
        </w:tc>
      </w:tr>
      <w:tr w:rsidR="00AA5283" w:rsidRPr="00701C2B" w14:paraId="14E771CD" w14:textId="77777777" w:rsidTr="00AA5283">
        <w:trPr>
          <w:trHeight w:val="20"/>
        </w:trPr>
        <w:tc>
          <w:tcPr>
            <w:tcW w:w="207" w:type="pct"/>
            <w:tcMar>
              <w:right w:w="227" w:type="dxa"/>
            </w:tcMar>
          </w:tcPr>
          <w:p w14:paraId="118AA92E" w14:textId="77777777" w:rsidR="00AA5283" w:rsidRPr="00701C2B" w:rsidRDefault="00AA5283" w:rsidP="00701C2B"/>
        </w:tc>
        <w:tc>
          <w:tcPr>
            <w:tcW w:w="4793" w:type="pct"/>
          </w:tcPr>
          <w:p w14:paraId="0F88F9E5" w14:textId="77777777" w:rsidR="00AA5283" w:rsidRPr="00701C2B" w:rsidRDefault="00AA5283" w:rsidP="00701C2B">
            <w:r w:rsidRPr="00701C2B">
              <w:t>Совет по профессиональным квалификациям в области промышленной электроники и приборостроения, город Москва</w:t>
            </w:r>
          </w:p>
        </w:tc>
      </w:tr>
      <w:tr w:rsidR="00AA5283" w:rsidRPr="00701C2B" w14:paraId="07644EA7" w14:textId="77777777" w:rsidTr="00AA5283">
        <w:trPr>
          <w:trHeight w:val="20"/>
        </w:trPr>
        <w:tc>
          <w:tcPr>
            <w:tcW w:w="207" w:type="pct"/>
            <w:tcMar>
              <w:right w:w="227" w:type="dxa"/>
            </w:tcMar>
          </w:tcPr>
          <w:p w14:paraId="0E059460" w14:textId="77777777" w:rsidR="00AA5283" w:rsidRPr="00701C2B" w:rsidRDefault="00AA5283" w:rsidP="00701C2B"/>
        </w:tc>
        <w:tc>
          <w:tcPr>
            <w:tcW w:w="4793" w:type="pct"/>
          </w:tcPr>
          <w:p w14:paraId="0719E49F" w14:textId="224BA6A3" w:rsidR="00AA5283" w:rsidRPr="00701C2B" w:rsidRDefault="00AA5283" w:rsidP="00701C2B">
            <w:r w:rsidRPr="00701C2B">
              <w:t>ФГБОУ ВО «Московский государственный технический университет имени</w:t>
            </w:r>
            <w:r w:rsidR="00D81AF5" w:rsidRPr="00701C2B">
              <w:t xml:space="preserve"> </w:t>
            </w:r>
            <w:r w:rsidR="00701C2B">
              <w:t>Н.</w:t>
            </w:r>
            <w:r w:rsidRPr="00701C2B">
              <w:t>Э.</w:t>
            </w:r>
            <w:r w:rsidR="00D81AF5" w:rsidRPr="00701C2B">
              <w:t xml:space="preserve"> </w:t>
            </w:r>
            <w:r w:rsidRPr="00701C2B">
              <w:t>Баумана (национальный исследовательский университет)», город Москва</w:t>
            </w:r>
          </w:p>
        </w:tc>
      </w:tr>
      <w:tr w:rsidR="00AA5283" w:rsidRPr="00701C2B" w14:paraId="479D09BA" w14:textId="77777777" w:rsidTr="00AA5283">
        <w:trPr>
          <w:trHeight w:val="20"/>
        </w:trPr>
        <w:tc>
          <w:tcPr>
            <w:tcW w:w="207" w:type="pct"/>
            <w:tcMar>
              <w:right w:w="227" w:type="dxa"/>
            </w:tcMar>
          </w:tcPr>
          <w:p w14:paraId="2E2A1A8F" w14:textId="77777777" w:rsidR="00AA5283" w:rsidRPr="00701C2B" w:rsidRDefault="00AA5283" w:rsidP="00701C2B"/>
        </w:tc>
        <w:tc>
          <w:tcPr>
            <w:tcW w:w="4793" w:type="pct"/>
          </w:tcPr>
          <w:p w14:paraId="2049BB24" w14:textId="77777777" w:rsidR="00AA5283" w:rsidRPr="00701C2B" w:rsidRDefault="00AA5283" w:rsidP="00701C2B">
            <w:r w:rsidRPr="00701C2B">
              <w:t>ФГБУ «ВНИИ труда» Минтруда России, город Москва</w:t>
            </w:r>
          </w:p>
        </w:tc>
      </w:tr>
    </w:tbl>
    <w:p w14:paraId="7E06AE59" w14:textId="77777777" w:rsidR="00FD6D38" w:rsidRPr="00642DB6" w:rsidRDefault="00FD6D38" w:rsidP="00F418E9"/>
    <w:p w14:paraId="7E06AE5A" w14:textId="713A9057" w:rsidR="00AB7F51" w:rsidRPr="00F418E9" w:rsidRDefault="00F418E9" w:rsidP="00F418E9">
      <w:pPr>
        <w:pStyle w:val="1"/>
        <w:jc w:val="center"/>
      </w:pPr>
      <w:bookmarkStart w:id="29" w:name="_Toc193215159"/>
      <w:bookmarkStart w:id="30" w:name="_GoBack"/>
      <w:bookmarkEnd w:id="30"/>
      <w:r>
        <w:rPr>
          <w:lang w:val="en-US"/>
        </w:rPr>
        <w:t>V</w:t>
      </w:r>
      <w:r>
        <w:t>. Сокращения, используемые в профессиональном стандарте</w:t>
      </w:r>
      <w:bookmarkEnd w:id="29"/>
    </w:p>
    <w:p w14:paraId="5362DFBC" w14:textId="77777777" w:rsidR="00E92129" w:rsidRDefault="00E92129" w:rsidP="00F418E9"/>
    <w:p w14:paraId="6BA3BFD7" w14:textId="651435DA" w:rsidR="00F418E9" w:rsidRDefault="00315BF9" w:rsidP="00F418E9">
      <w:r w:rsidRPr="00315BF9">
        <w:t>ЕСКД</w:t>
      </w:r>
      <w:r>
        <w:t xml:space="preserve"> – </w:t>
      </w:r>
      <w:r w:rsidRPr="00315BF9">
        <w:t>Един</w:t>
      </w:r>
      <w:r>
        <w:t>ая</w:t>
      </w:r>
      <w:r w:rsidRPr="00315BF9">
        <w:t xml:space="preserve"> систем</w:t>
      </w:r>
      <w:r>
        <w:t>а</w:t>
      </w:r>
      <w:r w:rsidRPr="00315BF9">
        <w:t xml:space="preserve"> конструкторской документации</w:t>
      </w:r>
    </w:p>
    <w:p w14:paraId="66358E88" w14:textId="46AB96E4" w:rsidR="00083E6D" w:rsidRDefault="00083E6D" w:rsidP="00F418E9">
      <w:r w:rsidRPr="00083E6D">
        <w:t>ЕСТД</w:t>
      </w:r>
      <w:r>
        <w:t xml:space="preserve"> – </w:t>
      </w:r>
      <w:r w:rsidRPr="00083E6D">
        <w:t>Един</w:t>
      </w:r>
      <w:r>
        <w:t>ая</w:t>
      </w:r>
      <w:r w:rsidRPr="00083E6D">
        <w:t xml:space="preserve"> систем</w:t>
      </w:r>
      <w:r>
        <w:t>а</w:t>
      </w:r>
      <w:r w:rsidRPr="00083E6D">
        <w:t xml:space="preserve"> технологической документации</w:t>
      </w:r>
    </w:p>
    <w:p w14:paraId="0A0A6EA4" w14:textId="77777777" w:rsidR="00083E6D" w:rsidRPr="00E712D9" w:rsidRDefault="00083E6D" w:rsidP="00F418E9"/>
    <w:sectPr w:rsidR="00083E6D" w:rsidRPr="00E712D9" w:rsidSect="00F418E9">
      <w:headerReference w:type="default" r:id="rId14"/>
      <w:headerReference w:type="first" r:id="rId15"/>
      <w:footerReference w:type="first" r:id="rId16"/>
      <w:endnotePr>
        <w:numFmt w:val="decimal"/>
      </w:endnotePr>
      <w:pgSz w:w="11906" w:h="16838"/>
      <w:pgMar w:top="1134" w:right="567" w:bottom="1134" w:left="1134"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D79D05" w14:textId="77777777" w:rsidR="00BC63BB" w:rsidRDefault="00BC63BB">
      <w:r>
        <w:separator/>
      </w:r>
    </w:p>
  </w:endnote>
  <w:endnote w:type="continuationSeparator" w:id="0">
    <w:p w14:paraId="2FBFC200" w14:textId="77777777" w:rsidR="00BC63BB" w:rsidRDefault="00BC63BB"/>
  </w:endnote>
  <w:endnote w:id="1">
    <w:p w14:paraId="7E06AE6F" w14:textId="77777777" w:rsidR="00746308" w:rsidRPr="00E712D9" w:rsidRDefault="00746308" w:rsidP="00F418E9">
      <w:pPr>
        <w:pStyle w:val="a7"/>
      </w:pPr>
      <w:r w:rsidRPr="00E712D9">
        <w:rPr>
          <w:rStyle w:val="a9"/>
          <w:szCs w:val="20"/>
        </w:rPr>
        <w:endnoteRef/>
      </w:r>
      <w:r w:rsidRPr="00E712D9">
        <w:t xml:space="preserve"> Общероссийский классификатор занятий.</w:t>
      </w:r>
    </w:p>
  </w:endnote>
  <w:endnote w:id="2">
    <w:p w14:paraId="69B84BFA" w14:textId="48E06D08" w:rsidR="00746308" w:rsidRDefault="00746308" w:rsidP="00F418E9">
      <w:pPr>
        <w:pStyle w:val="a7"/>
      </w:pPr>
      <w:r>
        <w:rPr>
          <w:rStyle w:val="a9"/>
        </w:rPr>
        <w:endnoteRef/>
      </w:r>
      <w:r>
        <w:t xml:space="preserve"> </w:t>
      </w:r>
      <w:r w:rsidRPr="00BA12DC">
        <w:t>Приказ Минтруда России от 29 сентября 2014</w:t>
      </w:r>
      <w:r>
        <w:t> г.</w:t>
      </w:r>
      <w:r w:rsidRPr="00BA12DC">
        <w:t xml:space="preserve"> </w:t>
      </w:r>
      <w:r>
        <w:t>№ </w:t>
      </w:r>
      <w:r w:rsidRPr="00BA12DC">
        <w:t xml:space="preserve">667н «О реестре профессиональных стандартов (перечне видов профессиональной деятельности)» (зарегистрирован Минюстом России 19 ноября 2014 г., регистрационный </w:t>
      </w:r>
      <w:r>
        <w:t>№ </w:t>
      </w:r>
      <w:r w:rsidRPr="00BA12DC">
        <w:t>34779) с изменени</w:t>
      </w:r>
      <w:r>
        <w:t>ем, внесенным приказом Минтруда</w:t>
      </w:r>
      <w:r w:rsidRPr="00BA12DC">
        <w:t xml:space="preserve"> России от 9 марта 2017 г. № 254н (зарегистрирован Минюстом России 29 марта 2017 г., регистрационный № 46168).</w:t>
      </w:r>
    </w:p>
  </w:endnote>
  <w:endnote w:id="3">
    <w:p w14:paraId="7E06AE70" w14:textId="77777777" w:rsidR="00746308" w:rsidRPr="00E712D9" w:rsidRDefault="00746308" w:rsidP="00F418E9">
      <w:pPr>
        <w:pStyle w:val="a7"/>
      </w:pPr>
      <w:r w:rsidRPr="00E712D9">
        <w:rPr>
          <w:rStyle w:val="a9"/>
          <w:szCs w:val="20"/>
        </w:rPr>
        <w:endnoteRef/>
      </w:r>
      <w:r w:rsidRPr="00E712D9">
        <w:t xml:space="preserve"> Общероссийский классификатор видов экономической деятельности.</w:t>
      </w:r>
    </w:p>
  </w:endnote>
  <w:endnote w:id="4">
    <w:p w14:paraId="1FEFC40C" w14:textId="49C83E16" w:rsidR="00746308" w:rsidRPr="0016355D" w:rsidRDefault="00746308" w:rsidP="00F418E9">
      <w:pPr>
        <w:pStyle w:val="a7"/>
      </w:pPr>
      <w:r w:rsidRPr="0016355D">
        <w:rPr>
          <w:rStyle w:val="a9"/>
          <w:szCs w:val="20"/>
        </w:rPr>
        <w:endnoteRef/>
      </w:r>
      <w:r w:rsidRPr="0016355D">
        <w:t xml:space="preserve"> </w:t>
      </w:r>
      <w:r w:rsidRPr="00D81AF5">
        <w:t>Приказ Минтруда России, Минздрава России от 31 декабря 2020</w:t>
      </w:r>
      <w:r>
        <w:t> г.</w:t>
      </w:r>
      <w:r w:rsidRPr="00D81AF5">
        <w:t xml:space="preserve"> </w:t>
      </w:r>
      <w:r>
        <w:t>№ </w:t>
      </w:r>
      <w:r w:rsidRPr="00D81AF5">
        <w:t>988н/1420н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(зарегистрирован Минюстом России 29 января 2021</w:t>
      </w:r>
      <w:r>
        <w:t> г.</w:t>
      </w:r>
      <w:r w:rsidRPr="00D81AF5">
        <w:t xml:space="preserve">, регистрационный </w:t>
      </w:r>
      <w:r>
        <w:t>№ </w:t>
      </w:r>
      <w:r w:rsidRPr="00D81AF5">
        <w:t>62278), действует до 1 апреля 2027</w:t>
      </w:r>
      <w:r>
        <w:t> г.</w:t>
      </w:r>
      <w:r w:rsidRPr="00D81AF5">
        <w:t>; приказ Минздрава России от 28 января 2021</w:t>
      </w:r>
      <w:r>
        <w:t> г.</w:t>
      </w:r>
      <w:r w:rsidRPr="00D81AF5">
        <w:t xml:space="preserve"> </w:t>
      </w:r>
      <w:r>
        <w:t>№ </w:t>
      </w:r>
      <w:r w:rsidRPr="00D81AF5">
        <w:t xml:space="preserve">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(зарегистрирован Минюстом России </w:t>
      </w:r>
      <w:r>
        <w:br/>
      </w:r>
      <w:r w:rsidRPr="00D81AF5">
        <w:t>29 января 2021</w:t>
      </w:r>
      <w:r>
        <w:t> г.</w:t>
      </w:r>
      <w:r w:rsidRPr="00D81AF5">
        <w:t xml:space="preserve">, регистрационный </w:t>
      </w:r>
      <w:r>
        <w:t>№ </w:t>
      </w:r>
      <w:r w:rsidRPr="00D81AF5">
        <w:t xml:space="preserve">62277) с изменениями, внесенными приказами Минздрава России </w:t>
      </w:r>
      <w:r>
        <w:br/>
      </w:r>
      <w:r w:rsidRPr="00D81AF5">
        <w:t>от 1 февраля 2022</w:t>
      </w:r>
      <w:r>
        <w:t> г.</w:t>
      </w:r>
      <w:r w:rsidRPr="00D81AF5">
        <w:t xml:space="preserve"> </w:t>
      </w:r>
      <w:r>
        <w:t>№ </w:t>
      </w:r>
      <w:r w:rsidRPr="00D81AF5">
        <w:t>44н (зарегистрирован Минюстом России 9 февраля 2022</w:t>
      </w:r>
      <w:r>
        <w:t> г.</w:t>
      </w:r>
      <w:r w:rsidRPr="00D81AF5">
        <w:t xml:space="preserve">, регистрационный </w:t>
      </w:r>
      <w:r>
        <w:t>№ </w:t>
      </w:r>
      <w:r w:rsidRPr="00D81AF5">
        <w:t xml:space="preserve">67206), </w:t>
      </w:r>
      <w:r>
        <w:t xml:space="preserve">                  </w:t>
      </w:r>
      <w:r w:rsidRPr="00D81AF5">
        <w:t>от 2 октября 2024</w:t>
      </w:r>
      <w:r>
        <w:t> г.</w:t>
      </w:r>
      <w:r w:rsidRPr="00D81AF5">
        <w:t xml:space="preserve"> </w:t>
      </w:r>
      <w:r>
        <w:t>№ </w:t>
      </w:r>
      <w:r w:rsidRPr="00D81AF5">
        <w:t>509н (зарегистрирован Минюстом России 1 ноября 2024</w:t>
      </w:r>
      <w:r>
        <w:t> г.</w:t>
      </w:r>
      <w:r w:rsidRPr="00D81AF5">
        <w:t xml:space="preserve">, регистрационный </w:t>
      </w:r>
      <w:r>
        <w:t>№ </w:t>
      </w:r>
      <w:r w:rsidRPr="00D81AF5">
        <w:t>79994), действует до 1 апреля 2027</w:t>
      </w:r>
      <w:r>
        <w:t> г.</w:t>
      </w:r>
    </w:p>
  </w:endnote>
  <w:endnote w:id="5">
    <w:p w14:paraId="4C40CECF" w14:textId="3BC9EB75" w:rsidR="00746308" w:rsidRPr="0016355D" w:rsidRDefault="00746308" w:rsidP="00F418E9">
      <w:pPr>
        <w:pStyle w:val="a7"/>
      </w:pPr>
      <w:r w:rsidRPr="0016355D">
        <w:rPr>
          <w:rStyle w:val="a9"/>
          <w:szCs w:val="20"/>
        </w:rPr>
        <w:endnoteRef/>
      </w:r>
      <w:r w:rsidRPr="0016355D">
        <w:t xml:space="preserve"> </w:t>
      </w:r>
      <w:r w:rsidRPr="00D81AF5">
        <w:t>Постановление Правительства Российской Федерации от 16 сентября 2020</w:t>
      </w:r>
      <w:r>
        <w:t> г.</w:t>
      </w:r>
      <w:r w:rsidRPr="00D81AF5">
        <w:t xml:space="preserve"> </w:t>
      </w:r>
      <w:r>
        <w:t>№ </w:t>
      </w:r>
      <w:r w:rsidRPr="00D81AF5">
        <w:t>1479 «Об утверждении Правил противопожарного режима в Российской Федерации», действует до 31 декабря 2026</w:t>
      </w:r>
      <w:r>
        <w:t> г.</w:t>
      </w:r>
      <w:r w:rsidRPr="00D81AF5">
        <w:t xml:space="preserve"> включительно.</w:t>
      </w:r>
      <w:r>
        <w:t xml:space="preserve"> </w:t>
      </w:r>
    </w:p>
  </w:endnote>
  <w:endnote w:id="6">
    <w:p w14:paraId="6D4ABBDB" w14:textId="11A0182F" w:rsidR="00746308" w:rsidRPr="0016355D" w:rsidRDefault="00746308" w:rsidP="00F418E9">
      <w:pPr>
        <w:pStyle w:val="a7"/>
      </w:pPr>
      <w:r w:rsidRPr="0016355D">
        <w:rPr>
          <w:rStyle w:val="a9"/>
          <w:szCs w:val="20"/>
        </w:rPr>
        <w:endnoteRef/>
      </w:r>
      <w:r w:rsidRPr="0016355D">
        <w:t xml:space="preserve"> </w:t>
      </w:r>
      <w:bookmarkStart w:id="11" w:name="_Hlk68114557"/>
      <w:r w:rsidRPr="00D81AF5">
        <w:rPr>
          <w:color w:val="000000"/>
          <w:shd w:val="clear" w:color="auto" w:fill="FFFFFF"/>
        </w:rPr>
        <w:t>Постановление Правительства Российской Федерации от 24 декабря 2021</w:t>
      </w:r>
      <w:r>
        <w:rPr>
          <w:color w:val="000000"/>
          <w:shd w:val="clear" w:color="auto" w:fill="FFFFFF"/>
        </w:rPr>
        <w:t> г.</w:t>
      </w:r>
      <w:r w:rsidRPr="00D81AF5">
        <w:rPr>
          <w:color w:val="000000"/>
          <w:shd w:val="clear" w:color="auto" w:fill="FFFFFF"/>
        </w:rPr>
        <w:t xml:space="preserve"> </w:t>
      </w:r>
      <w:r>
        <w:rPr>
          <w:color w:val="000000"/>
          <w:shd w:val="clear" w:color="auto" w:fill="FFFFFF"/>
        </w:rPr>
        <w:t>№ </w:t>
      </w:r>
      <w:r w:rsidRPr="00D81AF5">
        <w:rPr>
          <w:color w:val="000000"/>
          <w:shd w:val="clear" w:color="auto" w:fill="FFFFFF"/>
        </w:rPr>
        <w:t>2464 «О порядке обучения по охране труда и проверки знания требований охраны труда», действует до 1 сентября 2026</w:t>
      </w:r>
      <w:r>
        <w:rPr>
          <w:color w:val="000000"/>
          <w:shd w:val="clear" w:color="auto" w:fill="FFFFFF"/>
        </w:rPr>
        <w:t> г.</w:t>
      </w:r>
      <w:r>
        <w:t xml:space="preserve"> </w:t>
      </w:r>
      <w:bookmarkEnd w:id="11"/>
    </w:p>
  </w:endnote>
  <w:endnote w:id="7">
    <w:p w14:paraId="6715A689" w14:textId="6F92BA97" w:rsidR="00746308" w:rsidRPr="0016355D" w:rsidRDefault="00746308" w:rsidP="00F418E9">
      <w:pPr>
        <w:pStyle w:val="a7"/>
      </w:pPr>
      <w:r w:rsidRPr="0016355D">
        <w:rPr>
          <w:rStyle w:val="a9"/>
          <w:szCs w:val="20"/>
        </w:rPr>
        <w:endnoteRef/>
      </w:r>
      <w:r w:rsidRPr="0016355D">
        <w:t xml:space="preserve"> </w:t>
      </w:r>
      <w:r w:rsidRPr="00BC3DD2">
        <w:t xml:space="preserve">Приказ Минтруда России от 15 декабря 2020 г. № 903н «Об утверждении Правил по охране труда при эксплуатации электроустановок» (зарегистрирован Минюстом России 30 декабря 2020 г., регистрационный № 61957) с изменениями, внесенными приказами Минтруда России от 29 апреля 2022 г. № 279н (зарегистрирован Минюстом России </w:t>
      </w:r>
      <w:r>
        <w:br/>
      </w:r>
      <w:r w:rsidRPr="00BC3DD2">
        <w:t xml:space="preserve">1 июня 2022 г., регистрационный № 68657), от 29 апреля 2025 г. № 287н (зарегистрирован Минюстом России </w:t>
      </w:r>
      <w:r>
        <w:br/>
      </w:r>
      <w:r w:rsidRPr="00BC3DD2">
        <w:t>30 мая 2025 г., регистрационный № 82424) действует до 1 сентября 2031 г.</w:t>
      </w:r>
    </w:p>
  </w:endnote>
  <w:endnote w:id="8">
    <w:p w14:paraId="7E06AE75" w14:textId="77777777" w:rsidR="00746308" w:rsidRPr="00E712D9" w:rsidRDefault="00746308" w:rsidP="00F418E9">
      <w:pPr>
        <w:pStyle w:val="a7"/>
      </w:pPr>
      <w:r w:rsidRPr="00E712D9">
        <w:rPr>
          <w:rStyle w:val="a9"/>
          <w:szCs w:val="20"/>
        </w:rPr>
        <w:endnoteRef/>
      </w:r>
      <w:r w:rsidRPr="00E712D9">
        <w:t xml:space="preserve"> Единый тарифно-квалификационный справочник работ и профессий рабочих, выпуск 2, раздел «Механическая обработка металлов и других материалов».</w:t>
      </w:r>
    </w:p>
  </w:endnote>
  <w:endnote w:id="9">
    <w:p w14:paraId="7E06AE76" w14:textId="77777777" w:rsidR="00746308" w:rsidRPr="00E712D9" w:rsidRDefault="00746308" w:rsidP="00F418E9">
      <w:pPr>
        <w:pStyle w:val="a7"/>
      </w:pPr>
      <w:r w:rsidRPr="00E712D9">
        <w:rPr>
          <w:rStyle w:val="a9"/>
          <w:szCs w:val="20"/>
        </w:rPr>
        <w:endnoteRef/>
      </w:r>
      <w:r w:rsidRPr="00E712D9">
        <w:t xml:space="preserve"> Общероссийский классификатор профессий рабочих, должностей специалистов и тарифных разрядов.</w:t>
      </w:r>
    </w:p>
  </w:endnote>
  <w:endnote w:id="10">
    <w:p w14:paraId="7E06AE77" w14:textId="6F995717" w:rsidR="00746308" w:rsidRPr="00E712D9" w:rsidRDefault="00746308" w:rsidP="00F418E9">
      <w:pPr>
        <w:pStyle w:val="a7"/>
      </w:pPr>
      <w:r w:rsidRPr="00E712D9">
        <w:rPr>
          <w:rStyle w:val="a9"/>
          <w:szCs w:val="20"/>
        </w:rPr>
        <w:endnoteRef/>
      </w:r>
      <w:r w:rsidRPr="00E712D9">
        <w:t xml:space="preserve"> </w:t>
      </w:r>
      <w:r w:rsidRPr="00BC3DD2">
        <w:t xml:space="preserve">Приказ Минпросвещения России от 17 мая 2022 г. № 336 «Об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 октября 2013 г. № 1199 «Об утверждении перечней профессий и специальностей среднего профессионального образования» (зарегистрирован Минюстом России 17 июня 2022 г., регистрационный № 68887) с изменениями, внесенными приказами Минпросвещения России от 12 мая 2023 г. № 359 (зарегистрирован Минюстом России 9 июня 2023 г., регистрационный № 73797), от 25 сентября 2023 г. № 717 (зарегистрирован Минюстом России 26 октября 2023 г., регистрационный № 75754), от 27 апреля 2024 г. № 289 (зарегистрирован Минюстом России </w:t>
      </w:r>
      <w:r w:rsidR="00B53D2C">
        <w:br/>
      </w:r>
      <w:r w:rsidRPr="00BC3DD2">
        <w:t xml:space="preserve">31 мая 2024 г., регистрационный № 78367), от 7 ноября 2024 г. № 782 (зарегистрирован Минюстом России </w:t>
      </w:r>
      <w:r w:rsidR="00B53D2C">
        <w:br/>
      </w:r>
      <w:r w:rsidRPr="00BC3DD2">
        <w:t xml:space="preserve">10 декабря 2024 г., регистрационный № 80517), от 25 марта 2025 г. № 226 (зарегистрирован Минюстом России </w:t>
      </w:r>
      <w:r w:rsidR="00B53D2C">
        <w:br/>
      </w:r>
      <w:r w:rsidRPr="00BC3DD2">
        <w:t>29 апреля 2025 г., регистрационный № 82008).</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Open Sans">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06AE67" w14:textId="77777777" w:rsidR="00746308" w:rsidRDefault="0074630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06AE6E" w14:textId="77777777" w:rsidR="00746308" w:rsidRDefault="0074630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3F2B5F" w14:textId="77777777" w:rsidR="00BC63BB" w:rsidRDefault="00BC63BB" w:rsidP="0085401D">
      <w:r>
        <w:separator/>
      </w:r>
    </w:p>
    <w:p w14:paraId="396FBEDE" w14:textId="77777777" w:rsidR="00BC63BB" w:rsidRDefault="00BC63BB"/>
    <w:p w14:paraId="0EFA1EF2" w14:textId="77777777" w:rsidR="00BC63BB" w:rsidRDefault="00BC63BB"/>
  </w:footnote>
  <w:footnote w:type="continuationSeparator" w:id="0">
    <w:p w14:paraId="0F13E01D" w14:textId="77777777" w:rsidR="00BC63BB" w:rsidRDefault="00BC63BB" w:rsidP="0085401D">
      <w:r>
        <w:continuationSeparator/>
      </w:r>
    </w:p>
    <w:p w14:paraId="08896B0A" w14:textId="77777777" w:rsidR="00BC63BB" w:rsidRDefault="00BC63BB"/>
    <w:p w14:paraId="1ADC2272" w14:textId="77777777" w:rsidR="00BC63BB" w:rsidRDefault="00BC63B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06AE63" w14:textId="77777777" w:rsidR="00746308" w:rsidRDefault="00746308" w:rsidP="00DB71B3">
    <w:pPr>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7E06AE64" w14:textId="77777777" w:rsidR="00746308" w:rsidRDefault="0074630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9247640"/>
      <w:docPartObj>
        <w:docPartGallery w:val="Page Numbers (Top of Page)"/>
        <w:docPartUnique/>
      </w:docPartObj>
    </w:sdtPr>
    <w:sdtEndPr>
      <w:rPr>
        <w:rStyle w:val="aa"/>
        <w:sz w:val="20"/>
      </w:rPr>
    </w:sdtEndPr>
    <w:sdtContent>
      <w:p w14:paraId="7E06AE65" w14:textId="77777777" w:rsidR="00746308" w:rsidRPr="00F418E9" w:rsidRDefault="00746308" w:rsidP="00DD49EC">
        <w:pPr>
          <w:jc w:val="center"/>
          <w:rPr>
            <w:rStyle w:val="aa"/>
          </w:rPr>
        </w:pPr>
        <w:r w:rsidRPr="00F418E9">
          <w:rPr>
            <w:rStyle w:val="aa"/>
          </w:rPr>
          <w:fldChar w:fldCharType="begin"/>
        </w:r>
        <w:r w:rsidRPr="00F418E9">
          <w:rPr>
            <w:rStyle w:val="aa"/>
          </w:rPr>
          <w:instrText xml:space="preserve"> PAGE   \* MERGEFORMAT </w:instrText>
        </w:r>
        <w:r w:rsidRPr="00F418E9">
          <w:rPr>
            <w:rStyle w:val="aa"/>
          </w:rPr>
          <w:fldChar w:fldCharType="separate"/>
        </w:r>
        <w:r w:rsidR="008512B6">
          <w:rPr>
            <w:rStyle w:val="aa"/>
            <w:noProof/>
          </w:rPr>
          <w:t>2</w:t>
        </w:r>
        <w:r w:rsidRPr="00F418E9">
          <w:rPr>
            <w:rStyle w:val="aa"/>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06AE66" w14:textId="77777777" w:rsidR="00746308" w:rsidRPr="00C207C0" w:rsidRDefault="00746308" w:rsidP="00582606">
    <w:pP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505909"/>
      <w:docPartObj>
        <w:docPartGallery w:val="Page Numbers (Top of Page)"/>
        <w:docPartUnique/>
      </w:docPartObj>
    </w:sdtPr>
    <w:sdtEndPr>
      <w:rPr>
        <w:rStyle w:val="aa"/>
        <w:sz w:val="20"/>
      </w:rPr>
    </w:sdtEndPr>
    <w:sdtContent>
      <w:p w14:paraId="395083A6" w14:textId="77777777" w:rsidR="00746308" w:rsidRPr="00F418E9" w:rsidRDefault="00746308" w:rsidP="00DD49EC">
        <w:pPr>
          <w:jc w:val="center"/>
          <w:rPr>
            <w:rStyle w:val="aa"/>
          </w:rPr>
        </w:pPr>
        <w:r w:rsidRPr="00F418E9">
          <w:rPr>
            <w:rStyle w:val="aa"/>
          </w:rPr>
          <w:fldChar w:fldCharType="begin"/>
        </w:r>
        <w:r w:rsidRPr="00F418E9">
          <w:rPr>
            <w:rStyle w:val="aa"/>
          </w:rPr>
          <w:instrText xml:space="preserve"> PAGE   \* MERGEFORMAT </w:instrText>
        </w:r>
        <w:r w:rsidRPr="00F418E9">
          <w:rPr>
            <w:rStyle w:val="aa"/>
          </w:rPr>
          <w:fldChar w:fldCharType="separate"/>
        </w:r>
        <w:r w:rsidR="008512B6">
          <w:rPr>
            <w:rStyle w:val="aa"/>
            <w:noProof/>
          </w:rPr>
          <w:t>5</w:t>
        </w:r>
        <w:r w:rsidRPr="00F418E9">
          <w:rPr>
            <w:rStyle w:val="aa"/>
          </w:rPr>
          <w:fldChar w:fldCharType="end"/>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06AE68" w14:textId="77777777" w:rsidR="00746308" w:rsidRPr="00F231E2" w:rsidRDefault="00746308" w:rsidP="00582606">
    <w:pPr>
      <w:jc w:val="center"/>
    </w:pPr>
    <w:r w:rsidRPr="00F231E2">
      <w:rPr>
        <w:rStyle w:val="aa"/>
      </w:rPr>
      <w:fldChar w:fldCharType="begin"/>
    </w:r>
    <w:r w:rsidRPr="00F231E2">
      <w:rPr>
        <w:rStyle w:val="aa"/>
      </w:rPr>
      <w:instrText xml:space="preserve"> PAGE </w:instrText>
    </w:r>
    <w:r w:rsidRPr="00F231E2">
      <w:rPr>
        <w:rStyle w:val="aa"/>
      </w:rPr>
      <w:fldChar w:fldCharType="separate"/>
    </w:r>
    <w:r>
      <w:rPr>
        <w:rStyle w:val="aa"/>
        <w:noProof/>
      </w:rPr>
      <w:t>4</w:t>
    </w:r>
    <w:r w:rsidRPr="00F231E2">
      <w:rPr>
        <w:rStyle w:val="aa"/>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06AE69" w14:textId="77777777" w:rsidR="00746308" w:rsidRPr="00F418E9" w:rsidRDefault="00746308" w:rsidP="00500F36">
    <w:pPr>
      <w:jc w:val="center"/>
      <w:rPr>
        <w:rStyle w:val="aa"/>
      </w:rPr>
    </w:pPr>
    <w:r w:rsidRPr="00F418E9">
      <w:rPr>
        <w:rStyle w:val="aa"/>
      </w:rPr>
      <w:fldChar w:fldCharType="begin"/>
    </w:r>
    <w:r w:rsidRPr="00F418E9">
      <w:rPr>
        <w:rStyle w:val="aa"/>
      </w:rPr>
      <w:instrText xml:space="preserve"> PAGE   \* MERGEFORMAT </w:instrText>
    </w:r>
    <w:r w:rsidRPr="00F418E9">
      <w:rPr>
        <w:rStyle w:val="aa"/>
      </w:rPr>
      <w:fldChar w:fldCharType="separate"/>
    </w:r>
    <w:r w:rsidR="008512B6">
      <w:rPr>
        <w:rStyle w:val="aa"/>
        <w:noProof/>
      </w:rPr>
      <w:t>63</w:t>
    </w:r>
    <w:r w:rsidRPr="00F418E9">
      <w:rPr>
        <w:rStyle w:val="aa"/>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06AE6B" w14:textId="77777777" w:rsidR="00746308" w:rsidRDefault="00746308" w:rsidP="00582606">
    <w:pPr>
      <w:jc w:val="center"/>
    </w:pPr>
    <w:r w:rsidRPr="00214671">
      <w:rPr>
        <w:rStyle w:val="aa"/>
      </w:rPr>
      <w:fldChar w:fldCharType="begin"/>
    </w:r>
    <w:r w:rsidRPr="00214671">
      <w:rPr>
        <w:rStyle w:val="aa"/>
      </w:rPr>
      <w:instrText xml:space="preserve"> PAGE </w:instrText>
    </w:r>
    <w:r w:rsidRPr="00214671">
      <w:rPr>
        <w:rStyle w:val="aa"/>
      </w:rPr>
      <w:fldChar w:fldCharType="separate"/>
    </w:r>
    <w:r>
      <w:rPr>
        <w:rStyle w:val="aa"/>
        <w:noProof/>
      </w:rPr>
      <w:t>4</w:t>
    </w:r>
    <w:r w:rsidRPr="00214671">
      <w:rPr>
        <w:rStyle w:val="aa"/>
      </w:rPr>
      <w:fldChar w:fldCharType="end"/>
    </w:r>
  </w:p>
  <w:p w14:paraId="7E06AE6C" w14:textId="77777777" w:rsidR="00746308" w:rsidRDefault="00746308"/>
  <w:p w14:paraId="7E06AE6D" w14:textId="77777777" w:rsidR="00746308" w:rsidRDefault="0074630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B7ED17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9A9B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2637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686EBC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19E050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AA764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E3CB89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E8656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4D6502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45401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3F6AFE"/>
    <w:multiLevelType w:val="hybridMultilevel"/>
    <w:tmpl w:val="0E88CDE8"/>
    <w:lvl w:ilvl="0" w:tplc="7D8AA4BA">
      <w:start w:val="40"/>
      <w:numFmt w:val="decimal"/>
      <w:lvlText w:val="%1."/>
      <w:lvlJc w:val="left"/>
      <w:pPr>
        <w:ind w:left="720" w:hanging="360"/>
      </w:pPr>
      <w:rPr>
        <w:rFonts w:cs="Times New Roman" w:hint="default"/>
        <w:b w:val="0"/>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06686D53"/>
    <w:multiLevelType w:val="hybridMultilevel"/>
    <w:tmpl w:val="7014530A"/>
    <w:lvl w:ilvl="0" w:tplc="1658ADFE">
      <w:start w:val="40"/>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767298B"/>
    <w:multiLevelType w:val="hybridMultilevel"/>
    <w:tmpl w:val="062AC2D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0DC03376"/>
    <w:multiLevelType w:val="hybridMultilevel"/>
    <w:tmpl w:val="F35237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3432362"/>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1DB27C06"/>
    <w:multiLevelType w:val="hybridMultilevel"/>
    <w:tmpl w:val="99DE4A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DE5102E"/>
    <w:multiLevelType w:val="hybridMultilevel"/>
    <w:tmpl w:val="A54C00E0"/>
    <w:lvl w:ilvl="0" w:tplc="2A54481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A4F462C"/>
    <w:multiLevelType w:val="hybridMultilevel"/>
    <w:tmpl w:val="B7A252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B162778"/>
    <w:multiLevelType w:val="hybridMultilevel"/>
    <w:tmpl w:val="7E4CC8FA"/>
    <w:lvl w:ilvl="0" w:tplc="BD2E0142">
      <w:start w:val="1"/>
      <w:numFmt w:val="decimal"/>
      <w:suff w:val="nothing"/>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2EAD62C0"/>
    <w:multiLevelType w:val="multilevel"/>
    <w:tmpl w:val="36DCDDAA"/>
    <w:lvl w:ilvl="0">
      <w:start w:val="4"/>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690"/>
        </w:tabs>
        <w:ind w:left="690" w:hanging="360"/>
      </w:pPr>
      <w:rPr>
        <w:rFonts w:cs="Times New Roman" w:hint="default"/>
      </w:rPr>
    </w:lvl>
    <w:lvl w:ilvl="2">
      <w:start w:val="1"/>
      <w:numFmt w:val="decimal"/>
      <w:lvlText w:val="%1.%2.%3."/>
      <w:lvlJc w:val="left"/>
      <w:pPr>
        <w:tabs>
          <w:tab w:val="num" w:pos="1380"/>
        </w:tabs>
        <w:ind w:left="1380" w:hanging="720"/>
      </w:pPr>
      <w:rPr>
        <w:rFonts w:cs="Times New Roman" w:hint="default"/>
      </w:rPr>
    </w:lvl>
    <w:lvl w:ilvl="3">
      <w:start w:val="1"/>
      <w:numFmt w:val="decimal"/>
      <w:lvlText w:val="%1.%2.%3.%4."/>
      <w:lvlJc w:val="left"/>
      <w:pPr>
        <w:tabs>
          <w:tab w:val="num" w:pos="1710"/>
        </w:tabs>
        <w:ind w:left="1710" w:hanging="720"/>
      </w:pPr>
      <w:rPr>
        <w:rFonts w:cs="Times New Roman" w:hint="default"/>
      </w:rPr>
    </w:lvl>
    <w:lvl w:ilvl="4">
      <w:start w:val="1"/>
      <w:numFmt w:val="decimal"/>
      <w:lvlText w:val="%1.%2.%3.%4.%5."/>
      <w:lvlJc w:val="left"/>
      <w:pPr>
        <w:tabs>
          <w:tab w:val="num" w:pos="2400"/>
        </w:tabs>
        <w:ind w:left="2400" w:hanging="1080"/>
      </w:pPr>
      <w:rPr>
        <w:rFonts w:cs="Times New Roman" w:hint="default"/>
      </w:rPr>
    </w:lvl>
    <w:lvl w:ilvl="5">
      <w:start w:val="1"/>
      <w:numFmt w:val="decimal"/>
      <w:lvlText w:val="%1.%2.%3.%4.%5.%6."/>
      <w:lvlJc w:val="left"/>
      <w:pPr>
        <w:tabs>
          <w:tab w:val="num" w:pos="2730"/>
        </w:tabs>
        <w:ind w:left="2730" w:hanging="1080"/>
      </w:pPr>
      <w:rPr>
        <w:rFonts w:cs="Times New Roman" w:hint="default"/>
      </w:rPr>
    </w:lvl>
    <w:lvl w:ilvl="6">
      <w:start w:val="1"/>
      <w:numFmt w:val="decimal"/>
      <w:lvlText w:val="%1.%2.%3.%4.%5.%6.%7."/>
      <w:lvlJc w:val="left"/>
      <w:pPr>
        <w:tabs>
          <w:tab w:val="num" w:pos="3420"/>
        </w:tabs>
        <w:ind w:left="3420" w:hanging="1440"/>
      </w:pPr>
      <w:rPr>
        <w:rFonts w:cs="Times New Roman" w:hint="default"/>
      </w:rPr>
    </w:lvl>
    <w:lvl w:ilvl="7">
      <w:start w:val="1"/>
      <w:numFmt w:val="decimal"/>
      <w:lvlText w:val="%1.%2.%3.%4.%5.%6.%7.%8."/>
      <w:lvlJc w:val="left"/>
      <w:pPr>
        <w:tabs>
          <w:tab w:val="num" w:pos="3750"/>
        </w:tabs>
        <w:ind w:left="3750" w:hanging="1440"/>
      </w:pPr>
      <w:rPr>
        <w:rFonts w:cs="Times New Roman" w:hint="default"/>
      </w:rPr>
    </w:lvl>
    <w:lvl w:ilvl="8">
      <w:start w:val="1"/>
      <w:numFmt w:val="decimal"/>
      <w:lvlText w:val="%1.%2.%3.%4.%5.%6.%7.%8.%9."/>
      <w:lvlJc w:val="left"/>
      <w:pPr>
        <w:tabs>
          <w:tab w:val="num" w:pos="4440"/>
        </w:tabs>
        <w:ind w:left="4440" w:hanging="1800"/>
      </w:pPr>
      <w:rPr>
        <w:rFonts w:cs="Times New Roman" w:hint="default"/>
      </w:rPr>
    </w:lvl>
  </w:abstractNum>
  <w:abstractNum w:abstractNumId="20" w15:restartNumberingAfterBreak="0">
    <w:nsid w:val="33DE0580"/>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38572E86"/>
    <w:multiLevelType w:val="multilevel"/>
    <w:tmpl w:val="8A04616E"/>
    <w:lvl w:ilvl="0">
      <w:start w:val="1"/>
      <w:numFmt w:val="decimal"/>
      <w:lvlText w:val="%1."/>
      <w:lvlJc w:val="left"/>
      <w:pPr>
        <w:ind w:left="360" w:hanging="360"/>
      </w:pPr>
      <w:rPr>
        <w:rFonts w:cs="Times New Roman" w:hint="default"/>
        <w:sz w:val="28"/>
        <w:szCs w:val="28"/>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2" w15:restartNumberingAfterBreak="0">
    <w:nsid w:val="39C62D7D"/>
    <w:multiLevelType w:val="multilevel"/>
    <w:tmpl w:val="83CA3A4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3" w15:restartNumberingAfterBreak="0">
    <w:nsid w:val="3C9C78E9"/>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15:restartNumberingAfterBreak="0">
    <w:nsid w:val="3F0B5671"/>
    <w:multiLevelType w:val="hybridMultilevel"/>
    <w:tmpl w:val="1544128E"/>
    <w:lvl w:ilvl="0" w:tplc="741E2D2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6921D17"/>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15:restartNumberingAfterBreak="0">
    <w:nsid w:val="507C6965"/>
    <w:multiLevelType w:val="hybridMultilevel"/>
    <w:tmpl w:val="DDA21F10"/>
    <w:lvl w:ilvl="0" w:tplc="6150C7D2">
      <w:start w:val="1"/>
      <w:numFmt w:val="decimal"/>
      <w:suff w:val="nothing"/>
      <w:lvlText w:val="%1"/>
      <w:lvlJc w:val="left"/>
      <w:pPr>
        <w:ind w:left="0" w:firstLine="0"/>
      </w:pPr>
      <w:rPr>
        <w:rFonts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7" w15:restartNumberingAfterBreak="0">
    <w:nsid w:val="57797781"/>
    <w:multiLevelType w:val="multilevel"/>
    <w:tmpl w:val="8A04616E"/>
    <w:lvl w:ilvl="0">
      <w:start w:val="1"/>
      <w:numFmt w:val="decimal"/>
      <w:lvlText w:val="%1."/>
      <w:lvlJc w:val="left"/>
      <w:pPr>
        <w:ind w:left="360" w:hanging="360"/>
      </w:pPr>
      <w:rPr>
        <w:rFonts w:cs="Times New Roman" w:hint="default"/>
        <w:sz w:val="28"/>
        <w:szCs w:val="28"/>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8" w15:restartNumberingAfterBreak="0">
    <w:nsid w:val="589D3B74"/>
    <w:multiLevelType w:val="hybridMultilevel"/>
    <w:tmpl w:val="0382EA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95F4C13"/>
    <w:multiLevelType w:val="hybridMultilevel"/>
    <w:tmpl w:val="614AB3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CB71EEB"/>
    <w:multiLevelType w:val="hybridMultilevel"/>
    <w:tmpl w:val="E7E4B0E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15:restartNumberingAfterBreak="0">
    <w:nsid w:val="5CDF189E"/>
    <w:multiLevelType w:val="hybridMultilevel"/>
    <w:tmpl w:val="1CF8967A"/>
    <w:lvl w:ilvl="0" w:tplc="7FB01488">
      <w:start w:val="1"/>
      <w:numFmt w:val="decimal"/>
      <w:suff w:val="nothing"/>
      <w:lvlText w:val="%1"/>
      <w:lvlJc w:val="left"/>
      <w:pPr>
        <w:ind w:left="0" w:firstLine="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2" w15:restartNumberingAfterBreak="0">
    <w:nsid w:val="64D03958"/>
    <w:multiLevelType w:val="hybridMultilevel"/>
    <w:tmpl w:val="ABD6D90C"/>
    <w:lvl w:ilvl="0" w:tplc="09A43452">
      <w:start w:val="1"/>
      <w:numFmt w:val="decimal"/>
      <w:suff w:val="nothing"/>
      <w:lvlText w:val="%1"/>
      <w:lvlJc w:val="center"/>
      <w:pPr>
        <w:ind w:left="0" w:firstLine="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657B6729"/>
    <w:multiLevelType w:val="hybridMultilevel"/>
    <w:tmpl w:val="3A2E65F4"/>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34" w15:restartNumberingAfterBreak="0">
    <w:nsid w:val="65D44E8B"/>
    <w:multiLevelType w:val="multilevel"/>
    <w:tmpl w:val="92E047A6"/>
    <w:lvl w:ilvl="0">
      <w:start w:val="3"/>
      <w:numFmt w:val="decimal"/>
      <w:lvlText w:val="%1."/>
      <w:lvlJc w:val="left"/>
      <w:pPr>
        <w:ind w:left="540" w:hanging="540"/>
      </w:pPr>
      <w:rPr>
        <w:rFonts w:cs="Times New Roman" w:hint="default"/>
      </w:rPr>
    </w:lvl>
    <w:lvl w:ilvl="1">
      <w:start w:val="4"/>
      <w:numFmt w:val="decimal"/>
      <w:lvlText w:val="%1.%2."/>
      <w:lvlJc w:val="left"/>
      <w:pPr>
        <w:ind w:left="900" w:hanging="54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5" w15:restartNumberingAfterBreak="0">
    <w:nsid w:val="6CE2789D"/>
    <w:multiLevelType w:val="hybridMultilevel"/>
    <w:tmpl w:val="6AE41D9A"/>
    <w:lvl w:ilvl="0" w:tplc="223A87A0">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FC07615"/>
    <w:multiLevelType w:val="hybridMultilevel"/>
    <w:tmpl w:val="753A8C16"/>
    <w:lvl w:ilvl="0" w:tplc="5276CB6C">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15:restartNumberingAfterBreak="0">
    <w:nsid w:val="72394F6D"/>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8" w15:restartNumberingAfterBreak="0">
    <w:nsid w:val="766B42A7"/>
    <w:multiLevelType w:val="hybridMultilevel"/>
    <w:tmpl w:val="8D80FD28"/>
    <w:lvl w:ilvl="0" w:tplc="6FF0B794">
      <w:start w:val="1"/>
      <w:numFmt w:val="decimal"/>
      <w:lvlText w:val="2.%1"/>
      <w:lvlJc w:val="left"/>
      <w:pPr>
        <w:tabs>
          <w:tab w:val="num" w:pos="-4062"/>
        </w:tabs>
        <w:ind w:firstLine="737"/>
      </w:pPr>
      <w:rPr>
        <w:rFonts w:cs="Times New Roman" w:hint="default"/>
      </w:rPr>
    </w:lvl>
    <w:lvl w:ilvl="1" w:tplc="043F0019">
      <w:start w:val="1"/>
      <w:numFmt w:val="lowerLetter"/>
      <w:lvlText w:val="%2."/>
      <w:lvlJc w:val="left"/>
      <w:pPr>
        <w:tabs>
          <w:tab w:val="num" w:pos="1440"/>
        </w:tabs>
        <w:ind w:left="1440" w:hanging="360"/>
      </w:pPr>
      <w:rPr>
        <w:rFonts w:cs="Times New Roman"/>
      </w:rPr>
    </w:lvl>
    <w:lvl w:ilvl="2" w:tplc="043F001B">
      <w:start w:val="1"/>
      <w:numFmt w:val="lowerRoman"/>
      <w:lvlText w:val="%3."/>
      <w:lvlJc w:val="right"/>
      <w:pPr>
        <w:tabs>
          <w:tab w:val="num" w:pos="2160"/>
        </w:tabs>
        <w:ind w:left="2160" w:hanging="180"/>
      </w:pPr>
      <w:rPr>
        <w:rFonts w:cs="Times New Roman"/>
      </w:rPr>
    </w:lvl>
    <w:lvl w:ilvl="3" w:tplc="043F000F">
      <w:start w:val="1"/>
      <w:numFmt w:val="decimal"/>
      <w:lvlText w:val="%4."/>
      <w:lvlJc w:val="left"/>
      <w:pPr>
        <w:tabs>
          <w:tab w:val="num" w:pos="2880"/>
        </w:tabs>
        <w:ind w:left="2880" w:hanging="360"/>
      </w:pPr>
      <w:rPr>
        <w:rFonts w:cs="Times New Roman"/>
      </w:rPr>
    </w:lvl>
    <w:lvl w:ilvl="4" w:tplc="043F0019">
      <w:start w:val="1"/>
      <w:numFmt w:val="lowerLetter"/>
      <w:lvlText w:val="%5."/>
      <w:lvlJc w:val="left"/>
      <w:pPr>
        <w:tabs>
          <w:tab w:val="num" w:pos="3600"/>
        </w:tabs>
        <w:ind w:left="3600" w:hanging="360"/>
      </w:pPr>
      <w:rPr>
        <w:rFonts w:cs="Times New Roman"/>
      </w:rPr>
    </w:lvl>
    <w:lvl w:ilvl="5" w:tplc="043F001B">
      <w:start w:val="1"/>
      <w:numFmt w:val="lowerRoman"/>
      <w:lvlText w:val="%6."/>
      <w:lvlJc w:val="right"/>
      <w:pPr>
        <w:tabs>
          <w:tab w:val="num" w:pos="4320"/>
        </w:tabs>
        <w:ind w:left="4320" w:hanging="180"/>
      </w:pPr>
      <w:rPr>
        <w:rFonts w:cs="Times New Roman"/>
      </w:rPr>
    </w:lvl>
    <w:lvl w:ilvl="6" w:tplc="043F000F">
      <w:start w:val="1"/>
      <w:numFmt w:val="decimal"/>
      <w:lvlText w:val="%7."/>
      <w:lvlJc w:val="left"/>
      <w:pPr>
        <w:tabs>
          <w:tab w:val="num" w:pos="5040"/>
        </w:tabs>
        <w:ind w:left="5040" w:hanging="360"/>
      </w:pPr>
      <w:rPr>
        <w:rFonts w:cs="Times New Roman"/>
      </w:rPr>
    </w:lvl>
    <w:lvl w:ilvl="7" w:tplc="043F0019">
      <w:start w:val="1"/>
      <w:numFmt w:val="lowerLetter"/>
      <w:lvlText w:val="%8."/>
      <w:lvlJc w:val="left"/>
      <w:pPr>
        <w:tabs>
          <w:tab w:val="num" w:pos="5760"/>
        </w:tabs>
        <w:ind w:left="5760" w:hanging="360"/>
      </w:pPr>
      <w:rPr>
        <w:rFonts w:cs="Times New Roman"/>
      </w:rPr>
    </w:lvl>
    <w:lvl w:ilvl="8" w:tplc="043F001B">
      <w:start w:val="1"/>
      <w:numFmt w:val="lowerRoman"/>
      <w:lvlText w:val="%9."/>
      <w:lvlJc w:val="right"/>
      <w:pPr>
        <w:tabs>
          <w:tab w:val="num" w:pos="6480"/>
        </w:tabs>
        <w:ind w:left="6480" w:hanging="180"/>
      </w:pPr>
      <w:rPr>
        <w:rFonts w:cs="Times New Roman"/>
      </w:rPr>
    </w:lvl>
  </w:abstractNum>
  <w:abstractNum w:abstractNumId="39" w15:restartNumberingAfterBreak="0">
    <w:nsid w:val="78EF48F6"/>
    <w:multiLevelType w:val="hybridMultilevel"/>
    <w:tmpl w:val="73D2CF10"/>
    <w:lvl w:ilvl="0" w:tplc="814E00C8">
      <w:start w:val="1"/>
      <w:numFmt w:val="decimal"/>
      <w:suff w:val="nothing"/>
      <w:lvlText w:val="%1"/>
      <w:lvlJc w:val="center"/>
      <w:pPr>
        <w:ind w:left="0" w:firstLine="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15:restartNumberingAfterBreak="0">
    <w:nsid w:val="7A9218DA"/>
    <w:multiLevelType w:val="hybridMultilevel"/>
    <w:tmpl w:val="08121D8E"/>
    <w:lvl w:ilvl="0" w:tplc="EB907E56">
      <w:start w:val="1"/>
      <w:numFmt w:val="decimal"/>
      <w:suff w:val="nothing"/>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15:restartNumberingAfterBreak="0">
    <w:nsid w:val="7AD22683"/>
    <w:multiLevelType w:val="hybridMultilevel"/>
    <w:tmpl w:val="D3CEFBA8"/>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num w:numId="1">
    <w:abstractNumId w:val="12"/>
  </w:num>
  <w:num w:numId="2">
    <w:abstractNumId w:val="30"/>
  </w:num>
  <w:num w:numId="3">
    <w:abstractNumId w:val="21"/>
  </w:num>
  <w:num w:numId="4">
    <w:abstractNumId w:val="20"/>
  </w:num>
  <w:num w:numId="5">
    <w:abstractNumId w:val="23"/>
  </w:num>
  <w:num w:numId="6">
    <w:abstractNumId w:val="14"/>
  </w:num>
  <w:num w:numId="7">
    <w:abstractNumId w:val="37"/>
  </w:num>
  <w:num w:numId="8">
    <w:abstractNumId w:val="25"/>
  </w:num>
  <w:num w:numId="9">
    <w:abstractNumId w:val="41"/>
  </w:num>
  <w:num w:numId="10">
    <w:abstractNumId w:val="33"/>
  </w:num>
  <w:num w:numId="11">
    <w:abstractNumId w:val="19"/>
  </w:num>
  <w:num w:numId="12">
    <w:abstractNumId w:val="34"/>
  </w:num>
  <w:num w:numId="13">
    <w:abstractNumId w:val="27"/>
  </w:num>
  <w:num w:numId="14">
    <w:abstractNumId w:val="22"/>
  </w:num>
  <w:num w:numId="15">
    <w:abstractNumId w:val="38"/>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40"/>
  </w:num>
  <w:num w:numId="27">
    <w:abstractNumId w:val="10"/>
  </w:num>
  <w:num w:numId="28">
    <w:abstractNumId w:val="36"/>
  </w:num>
  <w:num w:numId="29">
    <w:abstractNumId w:val="24"/>
  </w:num>
  <w:num w:numId="30">
    <w:abstractNumId w:val="31"/>
  </w:num>
  <w:num w:numId="31">
    <w:abstractNumId w:val="18"/>
  </w:num>
  <w:num w:numId="32">
    <w:abstractNumId w:val="39"/>
  </w:num>
  <w:num w:numId="33">
    <w:abstractNumId w:val="35"/>
  </w:num>
  <w:num w:numId="34">
    <w:abstractNumId w:val="11"/>
  </w:num>
  <w:num w:numId="35">
    <w:abstractNumId w:val="16"/>
  </w:num>
  <w:num w:numId="36">
    <w:abstractNumId w:val="13"/>
  </w:num>
  <w:num w:numId="37">
    <w:abstractNumId w:val="32"/>
  </w:num>
  <w:num w:numId="38">
    <w:abstractNumId w:val="17"/>
  </w:num>
  <w:num w:numId="39">
    <w:abstractNumId w:val="29"/>
  </w:num>
  <w:num w:numId="40">
    <w:abstractNumId w:val="15"/>
  </w:num>
  <w:num w:numId="41">
    <w:abstractNumId w:val="28"/>
  </w:num>
  <w:num w:numId="4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activeWritingStyle w:appName="MSWord" w:lang="ru-RU" w:vendorID="64" w:dllVersion="131078" w:nlCheck="1" w:checkStyle="0"/>
  <w:activeWritingStyle w:appName="MSWord" w:lang="en-US" w:vendorID="64" w:dllVersion="131078" w:nlCheck="1" w:checkStyle="1"/>
  <w:proofState w:grammar="clean"/>
  <w:attachedTemplate r:id="rId1"/>
  <w:linkStyle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trackedChanges" w:enforcement="0"/>
  <w:defaultTabStop w:val="708"/>
  <w:doNotHyphenateCaps/>
  <w:drawingGridHorizontalSpacing w:val="110"/>
  <w:displayHorizontalDrawingGridEvery w:val="2"/>
  <w:characterSpacingControl w:val="doNotCompress"/>
  <w:doNotValidateAgainstSchema/>
  <w:doNotDemarcateInvalidXml/>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455"/>
    <w:rsid w:val="00000A62"/>
    <w:rsid w:val="00001C2A"/>
    <w:rsid w:val="0000339D"/>
    <w:rsid w:val="00006243"/>
    <w:rsid w:val="0000738B"/>
    <w:rsid w:val="000075A3"/>
    <w:rsid w:val="00011059"/>
    <w:rsid w:val="000140B9"/>
    <w:rsid w:val="000141E1"/>
    <w:rsid w:val="00014209"/>
    <w:rsid w:val="00014E1E"/>
    <w:rsid w:val="00015C61"/>
    <w:rsid w:val="0001669C"/>
    <w:rsid w:val="000167FC"/>
    <w:rsid w:val="00016803"/>
    <w:rsid w:val="000169B1"/>
    <w:rsid w:val="00017B0B"/>
    <w:rsid w:val="00017B0D"/>
    <w:rsid w:val="00020B66"/>
    <w:rsid w:val="00021988"/>
    <w:rsid w:val="00021ECA"/>
    <w:rsid w:val="00023D94"/>
    <w:rsid w:val="000253FB"/>
    <w:rsid w:val="00025680"/>
    <w:rsid w:val="000304F8"/>
    <w:rsid w:val="00030703"/>
    <w:rsid w:val="00032005"/>
    <w:rsid w:val="000332CA"/>
    <w:rsid w:val="00034500"/>
    <w:rsid w:val="0003658E"/>
    <w:rsid w:val="00036E2E"/>
    <w:rsid w:val="00037832"/>
    <w:rsid w:val="00037847"/>
    <w:rsid w:val="00041645"/>
    <w:rsid w:val="00041E81"/>
    <w:rsid w:val="0004246D"/>
    <w:rsid w:val="00043C89"/>
    <w:rsid w:val="00043D25"/>
    <w:rsid w:val="00045455"/>
    <w:rsid w:val="00046A47"/>
    <w:rsid w:val="00051FA9"/>
    <w:rsid w:val="00052A3C"/>
    <w:rsid w:val="000530BE"/>
    <w:rsid w:val="00054EEE"/>
    <w:rsid w:val="000574B0"/>
    <w:rsid w:val="00061D9A"/>
    <w:rsid w:val="00062B01"/>
    <w:rsid w:val="000630BF"/>
    <w:rsid w:val="00063586"/>
    <w:rsid w:val="00063914"/>
    <w:rsid w:val="00064388"/>
    <w:rsid w:val="00064B06"/>
    <w:rsid w:val="00064EDB"/>
    <w:rsid w:val="000650BC"/>
    <w:rsid w:val="00065D95"/>
    <w:rsid w:val="000661AB"/>
    <w:rsid w:val="0006663A"/>
    <w:rsid w:val="000671D1"/>
    <w:rsid w:val="00067607"/>
    <w:rsid w:val="00071543"/>
    <w:rsid w:val="00071F11"/>
    <w:rsid w:val="00072FEB"/>
    <w:rsid w:val="0007503B"/>
    <w:rsid w:val="00075D15"/>
    <w:rsid w:val="00075E08"/>
    <w:rsid w:val="00076182"/>
    <w:rsid w:val="00076492"/>
    <w:rsid w:val="00083D13"/>
    <w:rsid w:val="00083E6D"/>
    <w:rsid w:val="00084035"/>
    <w:rsid w:val="00084232"/>
    <w:rsid w:val="000845A2"/>
    <w:rsid w:val="00084945"/>
    <w:rsid w:val="00084FE7"/>
    <w:rsid w:val="00086C6C"/>
    <w:rsid w:val="000906C8"/>
    <w:rsid w:val="00090F10"/>
    <w:rsid w:val="00090FA0"/>
    <w:rsid w:val="00091F6B"/>
    <w:rsid w:val="00094459"/>
    <w:rsid w:val="00094482"/>
    <w:rsid w:val="00095AF2"/>
    <w:rsid w:val="00095D45"/>
    <w:rsid w:val="00096AF2"/>
    <w:rsid w:val="000977CE"/>
    <w:rsid w:val="000A0938"/>
    <w:rsid w:val="000A0A09"/>
    <w:rsid w:val="000A0D22"/>
    <w:rsid w:val="000A1C34"/>
    <w:rsid w:val="000A475E"/>
    <w:rsid w:val="000A4E9F"/>
    <w:rsid w:val="000A6668"/>
    <w:rsid w:val="000A6775"/>
    <w:rsid w:val="000A6D35"/>
    <w:rsid w:val="000B040E"/>
    <w:rsid w:val="000B282A"/>
    <w:rsid w:val="000B5851"/>
    <w:rsid w:val="000B5875"/>
    <w:rsid w:val="000B61A6"/>
    <w:rsid w:val="000B6248"/>
    <w:rsid w:val="000C0168"/>
    <w:rsid w:val="000C04C3"/>
    <w:rsid w:val="000C1AD0"/>
    <w:rsid w:val="000C3B0B"/>
    <w:rsid w:val="000C4063"/>
    <w:rsid w:val="000C580C"/>
    <w:rsid w:val="000C5E13"/>
    <w:rsid w:val="000C6162"/>
    <w:rsid w:val="000C645C"/>
    <w:rsid w:val="000C7139"/>
    <w:rsid w:val="000D4708"/>
    <w:rsid w:val="000D4AAA"/>
    <w:rsid w:val="000D6B0B"/>
    <w:rsid w:val="000D7BB6"/>
    <w:rsid w:val="000E320D"/>
    <w:rsid w:val="000E35CA"/>
    <w:rsid w:val="000E450C"/>
    <w:rsid w:val="000E4A39"/>
    <w:rsid w:val="000E4F8F"/>
    <w:rsid w:val="000E5BD8"/>
    <w:rsid w:val="000E7385"/>
    <w:rsid w:val="000F1CF2"/>
    <w:rsid w:val="000F2EE4"/>
    <w:rsid w:val="000F495F"/>
    <w:rsid w:val="000F6343"/>
    <w:rsid w:val="00100390"/>
    <w:rsid w:val="00103CFB"/>
    <w:rsid w:val="00103F0F"/>
    <w:rsid w:val="001049A9"/>
    <w:rsid w:val="00104D4E"/>
    <w:rsid w:val="00104D98"/>
    <w:rsid w:val="001050FF"/>
    <w:rsid w:val="00110B2F"/>
    <w:rsid w:val="00112260"/>
    <w:rsid w:val="00113237"/>
    <w:rsid w:val="00114D25"/>
    <w:rsid w:val="001152E9"/>
    <w:rsid w:val="00115853"/>
    <w:rsid w:val="001159EA"/>
    <w:rsid w:val="0011729F"/>
    <w:rsid w:val="00117D5C"/>
    <w:rsid w:val="0012250A"/>
    <w:rsid w:val="0012263B"/>
    <w:rsid w:val="001227B9"/>
    <w:rsid w:val="00122ACC"/>
    <w:rsid w:val="00122F09"/>
    <w:rsid w:val="0012613A"/>
    <w:rsid w:val="001263A0"/>
    <w:rsid w:val="0013077A"/>
    <w:rsid w:val="001311DA"/>
    <w:rsid w:val="00131A98"/>
    <w:rsid w:val="00131D9F"/>
    <w:rsid w:val="001321FF"/>
    <w:rsid w:val="001332D8"/>
    <w:rsid w:val="00133416"/>
    <w:rsid w:val="0013431A"/>
    <w:rsid w:val="00134BCB"/>
    <w:rsid w:val="00134C59"/>
    <w:rsid w:val="001355A6"/>
    <w:rsid w:val="001368C6"/>
    <w:rsid w:val="00140163"/>
    <w:rsid w:val="00140296"/>
    <w:rsid w:val="00140B27"/>
    <w:rsid w:val="00143B63"/>
    <w:rsid w:val="00146CA4"/>
    <w:rsid w:val="001474C6"/>
    <w:rsid w:val="0015075B"/>
    <w:rsid w:val="001518CA"/>
    <w:rsid w:val="00152B1E"/>
    <w:rsid w:val="0015375B"/>
    <w:rsid w:val="00157990"/>
    <w:rsid w:val="00157B77"/>
    <w:rsid w:val="00160888"/>
    <w:rsid w:val="00163BE9"/>
    <w:rsid w:val="00167129"/>
    <w:rsid w:val="00170920"/>
    <w:rsid w:val="00172702"/>
    <w:rsid w:val="001736B3"/>
    <w:rsid w:val="001736BD"/>
    <w:rsid w:val="00173C94"/>
    <w:rsid w:val="001749BB"/>
    <w:rsid w:val="00174FA3"/>
    <w:rsid w:val="00176ABF"/>
    <w:rsid w:val="0018117C"/>
    <w:rsid w:val="00181BDD"/>
    <w:rsid w:val="00181C03"/>
    <w:rsid w:val="00182526"/>
    <w:rsid w:val="00183376"/>
    <w:rsid w:val="00185762"/>
    <w:rsid w:val="0018724C"/>
    <w:rsid w:val="00187845"/>
    <w:rsid w:val="00190716"/>
    <w:rsid w:val="0019146C"/>
    <w:rsid w:val="00193242"/>
    <w:rsid w:val="00197009"/>
    <w:rsid w:val="001A005D"/>
    <w:rsid w:val="001A1AEB"/>
    <w:rsid w:val="001A1AEF"/>
    <w:rsid w:val="001A1F74"/>
    <w:rsid w:val="001A225A"/>
    <w:rsid w:val="001A48C9"/>
    <w:rsid w:val="001A4DF1"/>
    <w:rsid w:val="001A5463"/>
    <w:rsid w:val="001A5484"/>
    <w:rsid w:val="001A5A92"/>
    <w:rsid w:val="001A7AFB"/>
    <w:rsid w:val="001A7BBC"/>
    <w:rsid w:val="001B1A20"/>
    <w:rsid w:val="001B1F5A"/>
    <w:rsid w:val="001B2791"/>
    <w:rsid w:val="001B31A8"/>
    <w:rsid w:val="001B3251"/>
    <w:rsid w:val="001B3598"/>
    <w:rsid w:val="001B3B8E"/>
    <w:rsid w:val="001B3FE9"/>
    <w:rsid w:val="001B5A3F"/>
    <w:rsid w:val="001B5EA1"/>
    <w:rsid w:val="001B67D6"/>
    <w:rsid w:val="001C0B8A"/>
    <w:rsid w:val="001C282F"/>
    <w:rsid w:val="001C299C"/>
    <w:rsid w:val="001C29A7"/>
    <w:rsid w:val="001C30A0"/>
    <w:rsid w:val="001C34E1"/>
    <w:rsid w:val="001C4004"/>
    <w:rsid w:val="001D14CE"/>
    <w:rsid w:val="001D1595"/>
    <w:rsid w:val="001D17DA"/>
    <w:rsid w:val="001D1AB1"/>
    <w:rsid w:val="001D3A7F"/>
    <w:rsid w:val="001D3B98"/>
    <w:rsid w:val="001D57E5"/>
    <w:rsid w:val="001D5E99"/>
    <w:rsid w:val="001D74FB"/>
    <w:rsid w:val="001E1648"/>
    <w:rsid w:val="001E19C6"/>
    <w:rsid w:val="001E28B2"/>
    <w:rsid w:val="001E31B5"/>
    <w:rsid w:val="001E3CA6"/>
    <w:rsid w:val="001E60F6"/>
    <w:rsid w:val="001E7BE4"/>
    <w:rsid w:val="001F1BC6"/>
    <w:rsid w:val="001F2A45"/>
    <w:rsid w:val="001F326F"/>
    <w:rsid w:val="001F55DF"/>
    <w:rsid w:val="001F6B2D"/>
    <w:rsid w:val="00203F2A"/>
    <w:rsid w:val="00204D43"/>
    <w:rsid w:val="00205610"/>
    <w:rsid w:val="002058AF"/>
    <w:rsid w:val="00206C9D"/>
    <w:rsid w:val="0020719D"/>
    <w:rsid w:val="002071F7"/>
    <w:rsid w:val="002077F6"/>
    <w:rsid w:val="002115C3"/>
    <w:rsid w:val="0021186E"/>
    <w:rsid w:val="0021400D"/>
    <w:rsid w:val="00214671"/>
    <w:rsid w:val="00214E56"/>
    <w:rsid w:val="00214F53"/>
    <w:rsid w:val="00215CDD"/>
    <w:rsid w:val="00216246"/>
    <w:rsid w:val="002167E1"/>
    <w:rsid w:val="002202EF"/>
    <w:rsid w:val="002219D2"/>
    <w:rsid w:val="0022348F"/>
    <w:rsid w:val="00223F34"/>
    <w:rsid w:val="00224E26"/>
    <w:rsid w:val="002260BC"/>
    <w:rsid w:val="00226125"/>
    <w:rsid w:val="00226F4D"/>
    <w:rsid w:val="00231E42"/>
    <w:rsid w:val="002334AE"/>
    <w:rsid w:val="00233E95"/>
    <w:rsid w:val="002342B4"/>
    <w:rsid w:val="0023681D"/>
    <w:rsid w:val="00236BDA"/>
    <w:rsid w:val="00237D88"/>
    <w:rsid w:val="0024018A"/>
    <w:rsid w:val="0024079C"/>
    <w:rsid w:val="00240C7F"/>
    <w:rsid w:val="002410B5"/>
    <w:rsid w:val="00241440"/>
    <w:rsid w:val="00242396"/>
    <w:rsid w:val="002428C5"/>
    <w:rsid w:val="00242A03"/>
    <w:rsid w:val="00247DAE"/>
    <w:rsid w:val="0025155F"/>
    <w:rsid w:val="00252F78"/>
    <w:rsid w:val="002530B3"/>
    <w:rsid w:val="002576C3"/>
    <w:rsid w:val="00260440"/>
    <w:rsid w:val="00260D29"/>
    <w:rsid w:val="00264250"/>
    <w:rsid w:val="00266194"/>
    <w:rsid w:val="00266578"/>
    <w:rsid w:val="00266ACE"/>
    <w:rsid w:val="00266E20"/>
    <w:rsid w:val="00266FE4"/>
    <w:rsid w:val="002704B0"/>
    <w:rsid w:val="00271BF3"/>
    <w:rsid w:val="00272E13"/>
    <w:rsid w:val="002764C4"/>
    <w:rsid w:val="00277E44"/>
    <w:rsid w:val="002831BF"/>
    <w:rsid w:val="00285C92"/>
    <w:rsid w:val="002909C7"/>
    <w:rsid w:val="00290D32"/>
    <w:rsid w:val="00291512"/>
    <w:rsid w:val="0029282F"/>
    <w:rsid w:val="00292F88"/>
    <w:rsid w:val="00294582"/>
    <w:rsid w:val="00296F72"/>
    <w:rsid w:val="00297767"/>
    <w:rsid w:val="00297D2F"/>
    <w:rsid w:val="002A19A3"/>
    <w:rsid w:val="002A1D54"/>
    <w:rsid w:val="002A24B7"/>
    <w:rsid w:val="002A2ABE"/>
    <w:rsid w:val="002A2F2D"/>
    <w:rsid w:val="002A3AD8"/>
    <w:rsid w:val="002A3CB9"/>
    <w:rsid w:val="002A5ED2"/>
    <w:rsid w:val="002A6793"/>
    <w:rsid w:val="002A6AAC"/>
    <w:rsid w:val="002A7306"/>
    <w:rsid w:val="002B0818"/>
    <w:rsid w:val="002B1B8D"/>
    <w:rsid w:val="002B1FA7"/>
    <w:rsid w:val="002C18EF"/>
    <w:rsid w:val="002C1F17"/>
    <w:rsid w:val="002C346B"/>
    <w:rsid w:val="002C511D"/>
    <w:rsid w:val="002C60F9"/>
    <w:rsid w:val="002C69DD"/>
    <w:rsid w:val="002D2204"/>
    <w:rsid w:val="002D29BC"/>
    <w:rsid w:val="002D36B0"/>
    <w:rsid w:val="002D555C"/>
    <w:rsid w:val="002D5E17"/>
    <w:rsid w:val="002D6EC2"/>
    <w:rsid w:val="002D7489"/>
    <w:rsid w:val="002D7B26"/>
    <w:rsid w:val="002E177F"/>
    <w:rsid w:val="002E30E8"/>
    <w:rsid w:val="002F2ED4"/>
    <w:rsid w:val="002F3A54"/>
    <w:rsid w:val="002F3E1A"/>
    <w:rsid w:val="002F7500"/>
    <w:rsid w:val="00301F96"/>
    <w:rsid w:val="00302465"/>
    <w:rsid w:val="00303A0F"/>
    <w:rsid w:val="00303A89"/>
    <w:rsid w:val="00304434"/>
    <w:rsid w:val="00304BB9"/>
    <w:rsid w:val="00307928"/>
    <w:rsid w:val="0031046A"/>
    <w:rsid w:val="00310BAF"/>
    <w:rsid w:val="003130A4"/>
    <w:rsid w:val="00314DD3"/>
    <w:rsid w:val="003153F3"/>
    <w:rsid w:val="00315BF9"/>
    <w:rsid w:val="003162A3"/>
    <w:rsid w:val="00316CFD"/>
    <w:rsid w:val="00317493"/>
    <w:rsid w:val="00322B39"/>
    <w:rsid w:val="00323A96"/>
    <w:rsid w:val="00324325"/>
    <w:rsid w:val="0032437A"/>
    <w:rsid w:val="003252DE"/>
    <w:rsid w:val="00326B59"/>
    <w:rsid w:val="00331630"/>
    <w:rsid w:val="003326A7"/>
    <w:rsid w:val="003339B1"/>
    <w:rsid w:val="003345F6"/>
    <w:rsid w:val="00335D4E"/>
    <w:rsid w:val="00337091"/>
    <w:rsid w:val="003405EE"/>
    <w:rsid w:val="00341AF4"/>
    <w:rsid w:val="003421EE"/>
    <w:rsid w:val="00342319"/>
    <w:rsid w:val="00342FCF"/>
    <w:rsid w:val="00343FB1"/>
    <w:rsid w:val="003475A9"/>
    <w:rsid w:val="00351923"/>
    <w:rsid w:val="003519DE"/>
    <w:rsid w:val="00351A3E"/>
    <w:rsid w:val="0035278C"/>
    <w:rsid w:val="00354422"/>
    <w:rsid w:val="003554AC"/>
    <w:rsid w:val="003616F4"/>
    <w:rsid w:val="003624F5"/>
    <w:rsid w:val="00362D9A"/>
    <w:rsid w:val="00363E06"/>
    <w:rsid w:val="00364091"/>
    <w:rsid w:val="00366433"/>
    <w:rsid w:val="0037033E"/>
    <w:rsid w:val="003712F8"/>
    <w:rsid w:val="00371EC7"/>
    <w:rsid w:val="0037254E"/>
    <w:rsid w:val="0037372F"/>
    <w:rsid w:val="0037537C"/>
    <w:rsid w:val="00375EEB"/>
    <w:rsid w:val="00376646"/>
    <w:rsid w:val="003803E8"/>
    <w:rsid w:val="00380D3E"/>
    <w:rsid w:val="00380EAA"/>
    <w:rsid w:val="00381E89"/>
    <w:rsid w:val="00382463"/>
    <w:rsid w:val="0038654C"/>
    <w:rsid w:val="0038733A"/>
    <w:rsid w:val="00387A4D"/>
    <w:rsid w:val="00387FD1"/>
    <w:rsid w:val="0039039A"/>
    <w:rsid w:val="0039069B"/>
    <w:rsid w:val="00391CF7"/>
    <w:rsid w:val="00392F66"/>
    <w:rsid w:val="00393FE5"/>
    <w:rsid w:val="00395ACA"/>
    <w:rsid w:val="003A051E"/>
    <w:rsid w:val="003A2D0A"/>
    <w:rsid w:val="003A3329"/>
    <w:rsid w:val="003A4B70"/>
    <w:rsid w:val="003A514D"/>
    <w:rsid w:val="003A5A72"/>
    <w:rsid w:val="003A6812"/>
    <w:rsid w:val="003A7562"/>
    <w:rsid w:val="003A78AC"/>
    <w:rsid w:val="003A7922"/>
    <w:rsid w:val="003B098E"/>
    <w:rsid w:val="003B0E08"/>
    <w:rsid w:val="003B1005"/>
    <w:rsid w:val="003B26E5"/>
    <w:rsid w:val="003B3D62"/>
    <w:rsid w:val="003B4E87"/>
    <w:rsid w:val="003B4F1D"/>
    <w:rsid w:val="003B5097"/>
    <w:rsid w:val="003B5C98"/>
    <w:rsid w:val="003B69B9"/>
    <w:rsid w:val="003B76E5"/>
    <w:rsid w:val="003C09D8"/>
    <w:rsid w:val="003C1691"/>
    <w:rsid w:val="003C1935"/>
    <w:rsid w:val="003C28D0"/>
    <w:rsid w:val="003C33FF"/>
    <w:rsid w:val="003C3644"/>
    <w:rsid w:val="003C5AA4"/>
    <w:rsid w:val="003C6738"/>
    <w:rsid w:val="003C6B56"/>
    <w:rsid w:val="003D10C3"/>
    <w:rsid w:val="003D139A"/>
    <w:rsid w:val="003D1F49"/>
    <w:rsid w:val="003D6BF6"/>
    <w:rsid w:val="003D71D7"/>
    <w:rsid w:val="003D7FC1"/>
    <w:rsid w:val="003E0DF2"/>
    <w:rsid w:val="003E10B5"/>
    <w:rsid w:val="003E16EA"/>
    <w:rsid w:val="003E2A57"/>
    <w:rsid w:val="003E3199"/>
    <w:rsid w:val="003E3D05"/>
    <w:rsid w:val="003E4EDF"/>
    <w:rsid w:val="003E4F23"/>
    <w:rsid w:val="003E553C"/>
    <w:rsid w:val="003E5DB3"/>
    <w:rsid w:val="003F4DF3"/>
    <w:rsid w:val="003F70C8"/>
    <w:rsid w:val="004001FF"/>
    <w:rsid w:val="004009F6"/>
    <w:rsid w:val="00401F1E"/>
    <w:rsid w:val="00402D4F"/>
    <w:rsid w:val="00403A5B"/>
    <w:rsid w:val="00403DDE"/>
    <w:rsid w:val="00403F92"/>
    <w:rsid w:val="004072A7"/>
    <w:rsid w:val="004105A4"/>
    <w:rsid w:val="00410757"/>
    <w:rsid w:val="00411615"/>
    <w:rsid w:val="004125F1"/>
    <w:rsid w:val="0041379D"/>
    <w:rsid w:val="00413C50"/>
    <w:rsid w:val="00413FA6"/>
    <w:rsid w:val="004148E3"/>
    <w:rsid w:val="00415B13"/>
    <w:rsid w:val="00415BF6"/>
    <w:rsid w:val="004253A5"/>
    <w:rsid w:val="00425D99"/>
    <w:rsid w:val="0042677B"/>
    <w:rsid w:val="00427A9B"/>
    <w:rsid w:val="004307EA"/>
    <w:rsid w:val="004309E2"/>
    <w:rsid w:val="00432169"/>
    <w:rsid w:val="004327D9"/>
    <w:rsid w:val="0043555F"/>
    <w:rsid w:val="00436BEC"/>
    <w:rsid w:val="004413CD"/>
    <w:rsid w:val="00441C23"/>
    <w:rsid w:val="00441E0E"/>
    <w:rsid w:val="00441EE5"/>
    <w:rsid w:val="0044243B"/>
    <w:rsid w:val="00444B0F"/>
    <w:rsid w:val="00444DA4"/>
    <w:rsid w:val="0044506E"/>
    <w:rsid w:val="00445D21"/>
    <w:rsid w:val="004511CF"/>
    <w:rsid w:val="00451E97"/>
    <w:rsid w:val="00452E22"/>
    <w:rsid w:val="0045393A"/>
    <w:rsid w:val="0045414D"/>
    <w:rsid w:val="00454A52"/>
    <w:rsid w:val="00454C25"/>
    <w:rsid w:val="004551F4"/>
    <w:rsid w:val="00455A15"/>
    <w:rsid w:val="00455F12"/>
    <w:rsid w:val="00457EA1"/>
    <w:rsid w:val="004611C1"/>
    <w:rsid w:val="00461C4B"/>
    <w:rsid w:val="00462E82"/>
    <w:rsid w:val="00463CB8"/>
    <w:rsid w:val="004640BA"/>
    <w:rsid w:val="00464614"/>
    <w:rsid w:val="00464D3D"/>
    <w:rsid w:val="00465EB0"/>
    <w:rsid w:val="00466355"/>
    <w:rsid w:val="004672DC"/>
    <w:rsid w:val="004677A8"/>
    <w:rsid w:val="00467BCD"/>
    <w:rsid w:val="0047034F"/>
    <w:rsid w:val="004704B6"/>
    <w:rsid w:val="00470AA5"/>
    <w:rsid w:val="00472CBB"/>
    <w:rsid w:val="004732EA"/>
    <w:rsid w:val="00473CEE"/>
    <w:rsid w:val="004743E3"/>
    <w:rsid w:val="004751CF"/>
    <w:rsid w:val="00475B3F"/>
    <w:rsid w:val="00475CB5"/>
    <w:rsid w:val="00475DBD"/>
    <w:rsid w:val="004768A8"/>
    <w:rsid w:val="00477757"/>
    <w:rsid w:val="004806E0"/>
    <w:rsid w:val="00480822"/>
    <w:rsid w:val="0048145B"/>
    <w:rsid w:val="00483300"/>
    <w:rsid w:val="004840E7"/>
    <w:rsid w:val="004844AE"/>
    <w:rsid w:val="0048532C"/>
    <w:rsid w:val="00486059"/>
    <w:rsid w:val="004861C2"/>
    <w:rsid w:val="00487032"/>
    <w:rsid w:val="004875C7"/>
    <w:rsid w:val="00487C16"/>
    <w:rsid w:val="00490313"/>
    <w:rsid w:val="0049416D"/>
    <w:rsid w:val="004950EB"/>
    <w:rsid w:val="00496AF3"/>
    <w:rsid w:val="00497A21"/>
    <w:rsid w:val="004A0AAE"/>
    <w:rsid w:val="004A15C2"/>
    <w:rsid w:val="004A1E56"/>
    <w:rsid w:val="004A280D"/>
    <w:rsid w:val="004A3057"/>
    <w:rsid w:val="004A3377"/>
    <w:rsid w:val="004A435D"/>
    <w:rsid w:val="004A56BD"/>
    <w:rsid w:val="004A65F7"/>
    <w:rsid w:val="004A7C69"/>
    <w:rsid w:val="004B0852"/>
    <w:rsid w:val="004B11A3"/>
    <w:rsid w:val="004B1481"/>
    <w:rsid w:val="004B192C"/>
    <w:rsid w:val="004B2F0D"/>
    <w:rsid w:val="004B467A"/>
    <w:rsid w:val="004B4F31"/>
    <w:rsid w:val="004B54FC"/>
    <w:rsid w:val="004B5D56"/>
    <w:rsid w:val="004B6966"/>
    <w:rsid w:val="004B72C6"/>
    <w:rsid w:val="004C107E"/>
    <w:rsid w:val="004C2E93"/>
    <w:rsid w:val="004C2F98"/>
    <w:rsid w:val="004C31EE"/>
    <w:rsid w:val="004C3568"/>
    <w:rsid w:val="004C677A"/>
    <w:rsid w:val="004C77E1"/>
    <w:rsid w:val="004C7B5E"/>
    <w:rsid w:val="004C7D8F"/>
    <w:rsid w:val="004D0458"/>
    <w:rsid w:val="004D055A"/>
    <w:rsid w:val="004D0595"/>
    <w:rsid w:val="004D1D32"/>
    <w:rsid w:val="004D347C"/>
    <w:rsid w:val="004D3C3B"/>
    <w:rsid w:val="004D5FB9"/>
    <w:rsid w:val="004D67B2"/>
    <w:rsid w:val="004D7A87"/>
    <w:rsid w:val="004E0092"/>
    <w:rsid w:val="004E0363"/>
    <w:rsid w:val="004E111B"/>
    <w:rsid w:val="004E1307"/>
    <w:rsid w:val="004E4921"/>
    <w:rsid w:val="004E6A47"/>
    <w:rsid w:val="004E739D"/>
    <w:rsid w:val="004F0AA1"/>
    <w:rsid w:val="004F0B54"/>
    <w:rsid w:val="004F0BF3"/>
    <w:rsid w:val="004F2107"/>
    <w:rsid w:val="004F2F5D"/>
    <w:rsid w:val="004F32EB"/>
    <w:rsid w:val="004F4CD9"/>
    <w:rsid w:val="004F4E80"/>
    <w:rsid w:val="004F51B2"/>
    <w:rsid w:val="004F701B"/>
    <w:rsid w:val="004F78D9"/>
    <w:rsid w:val="00500557"/>
    <w:rsid w:val="00500F36"/>
    <w:rsid w:val="00501CC5"/>
    <w:rsid w:val="00502940"/>
    <w:rsid w:val="00505C32"/>
    <w:rsid w:val="0050739E"/>
    <w:rsid w:val="00507ADF"/>
    <w:rsid w:val="00510C3B"/>
    <w:rsid w:val="00513117"/>
    <w:rsid w:val="005140EB"/>
    <w:rsid w:val="005147D0"/>
    <w:rsid w:val="00514A25"/>
    <w:rsid w:val="00514CFC"/>
    <w:rsid w:val="00514E3A"/>
    <w:rsid w:val="00515F8F"/>
    <w:rsid w:val="00516593"/>
    <w:rsid w:val="00516B15"/>
    <w:rsid w:val="0052167B"/>
    <w:rsid w:val="005238B8"/>
    <w:rsid w:val="00524F79"/>
    <w:rsid w:val="0052507A"/>
    <w:rsid w:val="00525909"/>
    <w:rsid w:val="00526BA2"/>
    <w:rsid w:val="00530797"/>
    <w:rsid w:val="00532213"/>
    <w:rsid w:val="00533018"/>
    <w:rsid w:val="00533920"/>
    <w:rsid w:val="005343CA"/>
    <w:rsid w:val="005343DC"/>
    <w:rsid w:val="00534F13"/>
    <w:rsid w:val="00542384"/>
    <w:rsid w:val="0054266C"/>
    <w:rsid w:val="005426EC"/>
    <w:rsid w:val="00542B83"/>
    <w:rsid w:val="005431E4"/>
    <w:rsid w:val="00544B27"/>
    <w:rsid w:val="00544EA6"/>
    <w:rsid w:val="00546F00"/>
    <w:rsid w:val="00547384"/>
    <w:rsid w:val="00547A87"/>
    <w:rsid w:val="00550BB8"/>
    <w:rsid w:val="00552073"/>
    <w:rsid w:val="005523B9"/>
    <w:rsid w:val="00552415"/>
    <w:rsid w:val="00553418"/>
    <w:rsid w:val="005534A8"/>
    <w:rsid w:val="00555122"/>
    <w:rsid w:val="005569E2"/>
    <w:rsid w:val="00557013"/>
    <w:rsid w:val="00557EA8"/>
    <w:rsid w:val="0056108B"/>
    <w:rsid w:val="00562198"/>
    <w:rsid w:val="00562D5C"/>
    <w:rsid w:val="005646F9"/>
    <w:rsid w:val="00565414"/>
    <w:rsid w:val="005659A7"/>
    <w:rsid w:val="0057038B"/>
    <w:rsid w:val="0057176C"/>
    <w:rsid w:val="005731E3"/>
    <w:rsid w:val="005733F6"/>
    <w:rsid w:val="00576563"/>
    <w:rsid w:val="005769E5"/>
    <w:rsid w:val="00582606"/>
    <w:rsid w:val="005857B2"/>
    <w:rsid w:val="0058632C"/>
    <w:rsid w:val="00586633"/>
    <w:rsid w:val="00587428"/>
    <w:rsid w:val="00587FBA"/>
    <w:rsid w:val="00590235"/>
    <w:rsid w:val="00591497"/>
    <w:rsid w:val="0059173D"/>
    <w:rsid w:val="00592038"/>
    <w:rsid w:val="0059212D"/>
    <w:rsid w:val="0059341F"/>
    <w:rsid w:val="005948BA"/>
    <w:rsid w:val="00595171"/>
    <w:rsid w:val="005A078D"/>
    <w:rsid w:val="005A13CC"/>
    <w:rsid w:val="005A1997"/>
    <w:rsid w:val="005A2878"/>
    <w:rsid w:val="005A3D17"/>
    <w:rsid w:val="005A3FF9"/>
    <w:rsid w:val="005A4202"/>
    <w:rsid w:val="005A4DBF"/>
    <w:rsid w:val="005A53B9"/>
    <w:rsid w:val="005A54E0"/>
    <w:rsid w:val="005A70B7"/>
    <w:rsid w:val="005A7353"/>
    <w:rsid w:val="005A7488"/>
    <w:rsid w:val="005A79D4"/>
    <w:rsid w:val="005B0911"/>
    <w:rsid w:val="005B326B"/>
    <w:rsid w:val="005B3530"/>
    <w:rsid w:val="005B3E63"/>
    <w:rsid w:val="005B4EF4"/>
    <w:rsid w:val="005B5234"/>
    <w:rsid w:val="005B70D5"/>
    <w:rsid w:val="005B72E1"/>
    <w:rsid w:val="005B7C84"/>
    <w:rsid w:val="005C07A9"/>
    <w:rsid w:val="005C2F71"/>
    <w:rsid w:val="005C4288"/>
    <w:rsid w:val="005C475C"/>
    <w:rsid w:val="005C5D4D"/>
    <w:rsid w:val="005C628B"/>
    <w:rsid w:val="005C722D"/>
    <w:rsid w:val="005C75AD"/>
    <w:rsid w:val="005D10D9"/>
    <w:rsid w:val="005D1C41"/>
    <w:rsid w:val="005D2811"/>
    <w:rsid w:val="005D4C5C"/>
    <w:rsid w:val="005D53AA"/>
    <w:rsid w:val="005D6A5E"/>
    <w:rsid w:val="005D7180"/>
    <w:rsid w:val="005E0EA5"/>
    <w:rsid w:val="005E3D6F"/>
    <w:rsid w:val="005E5738"/>
    <w:rsid w:val="005E5A03"/>
    <w:rsid w:val="005E7ABF"/>
    <w:rsid w:val="005F0415"/>
    <w:rsid w:val="005F0B95"/>
    <w:rsid w:val="005F0C09"/>
    <w:rsid w:val="005F206B"/>
    <w:rsid w:val="005F373A"/>
    <w:rsid w:val="005F4724"/>
    <w:rsid w:val="005F5619"/>
    <w:rsid w:val="005F5D6C"/>
    <w:rsid w:val="005F65BE"/>
    <w:rsid w:val="006005AE"/>
    <w:rsid w:val="00600F98"/>
    <w:rsid w:val="006013CA"/>
    <w:rsid w:val="006018D5"/>
    <w:rsid w:val="00602025"/>
    <w:rsid w:val="00602E85"/>
    <w:rsid w:val="006046B7"/>
    <w:rsid w:val="00604D49"/>
    <w:rsid w:val="00604F03"/>
    <w:rsid w:val="006051CB"/>
    <w:rsid w:val="0060577A"/>
    <w:rsid w:val="00606D1D"/>
    <w:rsid w:val="006114D8"/>
    <w:rsid w:val="00612E8B"/>
    <w:rsid w:val="00613329"/>
    <w:rsid w:val="006148F6"/>
    <w:rsid w:val="00614C9A"/>
    <w:rsid w:val="00614F21"/>
    <w:rsid w:val="00615828"/>
    <w:rsid w:val="00622078"/>
    <w:rsid w:val="006228BC"/>
    <w:rsid w:val="006256D2"/>
    <w:rsid w:val="0062585C"/>
    <w:rsid w:val="0063076A"/>
    <w:rsid w:val="00630C3B"/>
    <w:rsid w:val="00631988"/>
    <w:rsid w:val="0063198A"/>
    <w:rsid w:val="00632E70"/>
    <w:rsid w:val="00633095"/>
    <w:rsid w:val="0063341E"/>
    <w:rsid w:val="00634EC5"/>
    <w:rsid w:val="006366E2"/>
    <w:rsid w:val="00637A5E"/>
    <w:rsid w:val="00637A85"/>
    <w:rsid w:val="00640FD4"/>
    <w:rsid w:val="00642E40"/>
    <w:rsid w:val="00644F78"/>
    <w:rsid w:val="00645220"/>
    <w:rsid w:val="00646930"/>
    <w:rsid w:val="0065079F"/>
    <w:rsid w:val="00652173"/>
    <w:rsid w:val="0065228A"/>
    <w:rsid w:val="0065334E"/>
    <w:rsid w:val="006545A0"/>
    <w:rsid w:val="00656AF6"/>
    <w:rsid w:val="00657D69"/>
    <w:rsid w:val="006600E4"/>
    <w:rsid w:val="006647B5"/>
    <w:rsid w:val="006653E2"/>
    <w:rsid w:val="00665CC2"/>
    <w:rsid w:val="00666573"/>
    <w:rsid w:val="006665AF"/>
    <w:rsid w:val="006705BD"/>
    <w:rsid w:val="00675CFD"/>
    <w:rsid w:val="006761E2"/>
    <w:rsid w:val="0067640E"/>
    <w:rsid w:val="006772E3"/>
    <w:rsid w:val="006818C8"/>
    <w:rsid w:val="00681B98"/>
    <w:rsid w:val="00681C9B"/>
    <w:rsid w:val="00682A4B"/>
    <w:rsid w:val="00682E42"/>
    <w:rsid w:val="00684865"/>
    <w:rsid w:val="00684D4F"/>
    <w:rsid w:val="00685867"/>
    <w:rsid w:val="00686D72"/>
    <w:rsid w:val="0069190E"/>
    <w:rsid w:val="00693D17"/>
    <w:rsid w:val="00696511"/>
    <w:rsid w:val="006A02E6"/>
    <w:rsid w:val="006A1D44"/>
    <w:rsid w:val="006A3CD2"/>
    <w:rsid w:val="006A4CD1"/>
    <w:rsid w:val="006A7939"/>
    <w:rsid w:val="006A7C58"/>
    <w:rsid w:val="006B1618"/>
    <w:rsid w:val="006B1CB2"/>
    <w:rsid w:val="006B20F8"/>
    <w:rsid w:val="006B309B"/>
    <w:rsid w:val="006B311E"/>
    <w:rsid w:val="006B3F09"/>
    <w:rsid w:val="006B5466"/>
    <w:rsid w:val="006B6768"/>
    <w:rsid w:val="006C1776"/>
    <w:rsid w:val="006C2721"/>
    <w:rsid w:val="006C32B4"/>
    <w:rsid w:val="006C376F"/>
    <w:rsid w:val="006C41FE"/>
    <w:rsid w:val="006C44A4"/>
    <w:rsid w:val="006C5F31"/>
    <w:rsid w:val="006C630D"/>
    <w:rsid w:val="006C7403"/>
    <w:rsid w:val="006D0145"/>
    <w:rsid w:val="006D0B18"/>
    <w:rsid w:val="006D26AA"/>
    <w:rsid w:val="006D493C"/>
    <w:rsid w:val="006D4D68"/>
    <w:rsid w:val="006D5EA2"/>
    <w:rsid w:val="006D606F"/>
    <w:rsid w:val="006E456A"/>
    <w:rsid w:val="006E4C86"/>
    <w:rsid w:val="006E5D2F"/>
    <w:rsid w:val="006E63AE"/>
    <w:rsid w:val="006F0422"/>
    <w:rsid w:val="006F0C8D"/>
    <w:rsid w:val="006F19DE"/>
    <w:rsid w:val="006F4180"/>
    <w:rsid w:val="006F481B"/>
    <w:rsid w:val="006F72C9"/>
    <w:rsid w:val="00701C2B"/>
    <w:rsid w:val="00701DCE"/>
    <w:rsid w:val="00701FA6"/>
    <w:rsid w:val="00701FB4"/>
    <w:rsid w:val="0070258D"/>
    <w:rsid w:val="007053C7"/>
    <w:rsid w:val="00707DB2"/>
    <w:rsid w:val="00711B7A"/>
    <w:rsid w:val="00712354"/>
    <w:rsid w:val="0071246B"/>
    <w:rsid w:val="007127F9"/>
    <w:rsid w:val="0071290B"/>
    <w:rsid w:val="00712EFA"/>
    <w:rsid w:val="0071401B"/>
    <w:rsid w:val="00714A1F"/>
    <w:rsid w:val="0071512B"/>
    <w:rsid w:val="0071680D"/>
    <w:rsid w:val="007174D8"/>
    <w:rsid w:val="00717B28"/>
    <w:rsid w:val="00720022"/>
    <w:rsid w:val="007206CA"/>
    <w:rsid w:val="00720ED6"/>
    <w:rsid w:val="007227C8"/>
    <w:rsid w:val="0072336E"/>
    <w:rsid w:val="0072352F"/>
    <w:rsid w:val="00724C28"/>
    <w:rsid w:val="0073096C"/>
    <w:rsid w:val="007312FB"/>
    <w:rsid w:val="00731733"/>
    <w:rsid w:val="00733828"/>
    <w:rsid w:val="00737EB1"/>
    <w:rsid w:val="00740739"/>
    <w:rsid w:val="00740C5F"/>
    <w:rsid w:val="00742473"/>
    <w:rsid w:val="0074261F"/>
    <w:rsid w:val="00744CD3"/>
    <w:rsid w:val="00745B5B"/>
    <w:rsid w:val="007460E5"/>
    <w:rsid w:val="00746308"/>
    <w:rsid w:val="007469F2"/>
    <w:rsid w:val="0075172B"/>
    <w:rsid w:val="00751D76"/>
    <w:rsid w:val="00753B76"/>
    <w:rsid w:val="007541F7"/>
    <w:rsid w:val="0075668C"/>
    <w:rsid w:val="00756E44"/>
    <w:rsid w:val="00756F9E"/>
    <w:rsid w:val="00760102"/>
    <w:rsid w:val="00763F40"/>
    <w:rsid w:val="0076428F"/>
    <w:rsid w:val="00765622"/>
    <w:rsid w:val="00765F33"/>
    <w:rsid w:val="007663E5"/>
    <w:rsid w:val="007705ED"/>
    <w:rsid w:val="00770A33"/>
    <w:rsid w:val="007721EA"/>
    <w:rsid w:val="00772534"/>
    <w:rsid w:val="00776226"/>
    <w:rsid w:val="007778D5"/>
    <w:rsid w:val="00780265"/>
    <w:rsid w:val="00781A60"/>
    <w:rsid w:val="00781C52"/>
    <w:rsid w:val="00781F68"/>
    <w:rsid w:val="007832BD"/>
    <w:rsid w:val="00783A11"/>
    <w:rsid w:val="00786386"/>
    <w:rsid w:val="00786656"/>
    <w:rsid w:val="00787ABE"/>
    <w:rsid w:val="00791C8C"/>
    <w:rsid w:val="007941BA"/>
    <w:rsid w:val="007950AA"/>
    <w:rsid w:val="00795722"/>
    <w:rsid w:val="00796359"/>
    <w:rsid w:val="007964A6"/>
    <w:rsid w:val="00796D29"/>
    <w:rsid w:val="007A06A5"/>
    <w:rsid w:val="007A0C73"/>
    <w:rsid w:val="007A0F85"/>
    <w:rsid w:val="007A2776"/>
    <w:rsid w:val="007A3758"/>
    <w:rsid w:val="007A3998"/>
    <w:rsid w:val="007A3A98"/>
    <w:rsid w:val="007A4A84"/>
    <w:rsid w:val="007A4B00"/>
    <w:rsid w:val="007A65E8"/>
    <w:rsid w:val="007A6F56"/>
    <w:rsid w:val="007A768C"/>
    <w:rsid w:val="007B0A93"/>
    <w:rsid w:val="007B0B1C"/>
    <w:rsid w:val="007B2B5F"/>
    <w:rsid w:val="007B370F"/>
    <w:rsid w:val="007B76EE"/>
    <w:rsid w:val="007B7BC5"/>
    <w:rsid w:val="007C0B07"/>
    <w:rsid w:val="007C3136"/>
    <w:rsid w:val="007C4E3A"/>
    <w:rsid w:val="007C5669"/>
    <w:rsid w:val="007D0D5B"/>
    <w:rsid w:val="007D2CCF"/>
    <w:rsid w:val="007D4B7B"/>
    <w:rsid w:val="007D627D"/>
    <w:rsid w:val="007E2A75"/>
    <w:rsid w:val="007E606E"/>
    <w:rsid w:val="007E690D"/>
    <w:rsid w:val="007E72F8"/>
    <w:rsid w:val="007E7739"/>
    <w:rsid w:val="007F0496"/>
    <w:rsid w:val="008013A5"/>
    <w:rsid w:val="00801681"/>
    <w:rsid w:val="0080172C"/>
    <w:rsid w:val="00802F07"/>
    <w:rsid w:val="00803A0C"/>
    <w:rsid w:val="008045CB"/>
    <w:rsid w:val="008048BC"/>
    <w:rsid w:val="00805987"/>
    <w:rsid w:val="00805E4A"/>
    <w:rsid w:val="00806713"/>
    <w:rsid w:val="0081276C"/>
    <w:rsid w:val="00812B6C"/>
    <w:rsid w:val="00812C74"/>
    <w:rsid w:val="00813379"/>
    <w:rsid w:val="00813393"/>
    <w:rsid w:val="00816A5E"/>
    <w:rsid w:val="00817EB7"/>
    <w:rsid w:val="008223BD"/>
    <w:rsid w:val="008232B5"/>
    <w:rsid w:val="00827B4B"/>
    <w:rsid w:val="0083032A"/>
    <w:rsid w:val="008308A0"/>
    <w:rsid w:val="00833548"/>
    <w:rsid w:val="00833BCE"/>
    <w:rsid w:val="00835E26"/>
    <w:rsid w:val="00835E5B"/>
    <w:rsid w:val="00840EF4"/>
    <w:rsid w:val="00840F05"/>
    <w:rsid w:val="00840FC7"/>
    <w:rsid w:val="0084129D"/>
    <w:rsid w:val="008436A0"/>
    <w:rsid w:val="00847019"/>
    <w:rsid w:val="00847D68"/>
    <w:rsid w:val="008512B6"/>
    <w:rsid w:val="0085135D"/>
    <w:rsid w:val="00853FED"/>
    <w:rsid w:val="0085401D"/>
    <w:rsid w:val="00854D91"/>
    <w:rsid w:val="008609AE"/>
    <w:rsid w:val="00861134"/>
    <w:rsid w:val="00861917"/>
    <w:rsid w:val="00862CBA"/>
    <w:rsid w:val="00863CA5"/>
    <w:rsid w:val="00864D20"/>
    <w:rsid w:val="0086521D"/>
    <w:rsid w:val="00865FD9"/>
    <w:rsid w:val="00870332"/>
    <w:rsid w:val="00871371"/>
    <w:rsid w:val="00871A4E"/>
    <w:rsid w:val="00871EE5"/>
    <w:rsid w:val="008727CD"/>
    <w:rsid w:val="008742E5"/>
    <w:rsid w:val="00874710"/>
    <w:rsid w:val="0087519C"/>
    <w:rsid w:val="0087541B"/>
    <w:rsid w:val="008758DC"/>
    <w:rsid w:val="00880862"/>
    <w:rsid w:val="00881734"/>
    <w:rsid w:val="00881809"/>
    <w:rsid w:val="0088226B"/>
    <w:rsid w:val="00882945"/>
    <w:rsid w:val="00882DB5"/>
    <w:rsid w:val="00883985"/>
    <w:rsid w:val="008839DA"/>
    <w:rsid w:val="00884AED"/>
    <w:rsid w:val="008866AF"/>
    <w:rsid w:val="00886E7C"/>
    <w:rsid w:val="008906DA"/>
    <w:rsid w:val="00890D16"/>
    <w:rsid w:val="00893092"/>
    <w:rsid w:val="008940C3"/>
    <w:rsid w:val="00895439"/>
    <w:rsid w:val="00896588"/>
    <w:rsid w:val="008977F1"/>
    <w:rsid w:val="008978C3"/>
    <w:rsid w:val="008A0A63"/>
    <w:rsid w:val="008A0DD8"/>
    <w:rsid w:val="008A1B42"/>
    <w:rsid w:val="008A2438"/>
    <w:rsid w:val="008A38FA"/>
    <w:rsid w:val="008A39B0"/>
    <w:rsid w:val="008A5A30"/>
    <w:rsid w:val="008A692A"/>
    <w:rsid w:val="008A75AD"/>
    <w:rsid w:val="008A7A08"/>
    <w:rsid w:val="008B0D15"/>
    <w:rsid w:val="008B7ED7"/>
    <w:rsid w:val="008C01B8"/>
    <w:rsid w:val="008C137D"/>
    <w:rsid w:val="008C21EF"/>
    <w:rsid w:val="008C2564"/>
    <w:rsid w:val="008C55C8"/>
    <w:rsid w:val="008C5857"/>
    <w:rsid w:val="008C78DE"/>
    <w:rsid w:val="008D0B17"/>
    <w:rsid w:val="008D0DB2"/>
    <w:rsid w:val="008D1480"/>
    <w:rsid w:val="008D3061"/>
    <w:rsid w:val="008D3329"/>
    <w:rsid w:val="008D33F4"/>
    <w:rsid w:val="008D4472"/>
    <w:rsid w:val="008D5474"/>
    <w:rsid w:val="008D665D"/>
    <w:rsid w:val="008D7560"/>
    <w:rsid w:val="008D7E7F"/>
    <w:rsid w:val="008E1348"/>
    <w:rsid w:val="008E29F2"/>
    <w:rsid w:val="008E5DA7"/>
    <w:rsid w:val="008E6979"/>
    <w:rsid w:val="008F0A2F"/>
    <w:rsid w:val="008F0C2E"/>
    <w:rsid w:val="008F0F90"/>
    <w:rsid w:val="008F224D"/>
    <w:rsid w:val="008F30B3"/>
    <w:rsid w:val="008F5EF6"/>
    <w:rsid w:val="008F5FEB"/>
    <w:rsid w:val="008F6ACD"/>
    <w:rsid w:val="008F6CC0"/>
    <w:rsid w:val="009014F1"/>
    <w:rsid w:val="009016A9"/>
    <w:rsid w:val="009020FC"/>
    <w:rsid w:val="00902622"/>
    <w:rsid w:val="009035A1"/>
    <w:rsid w:val="009038E7"/>
    <w:rsid w:val="00903BAB"/>
    <w:rsid w:val="00903D0C"/>
    <w:rsid w:val="00904468"/>
    <w:rsid w:val="009045CB"/>
    <w:rsid w:val="0090726D"/>
    <w:rsid w:val="00907F39"/>
    <w:rsid w:val="00907FD2"/>
    <w:rsid w:val="00910C00"/>
    <w:rsid w:val="0091434F"/>
    <w:rsid w:val="00914600"/>
    <w:rsid w:val="00914956"/>
    <w:rsid w:val="009155FA"/>
    <w:rsid w:val="00915659"/>
    <w:rsid w:val="00915790"/>
    <w:rsid w:val="00916FD4"/>
    <w:rsid w:val="009178BF"/>
    <w:rsid w:val="00917FA6"/>
    <w:rsid w:val="0092087B"/>
    <w:rsid w:val="00920A72"/>
    <w:rsid w:val="009212E6"/>
    <w:rsid w:val="00921F1E"/>
    <w:rsid w:val="00922F5C"/>
    <w:rsid w:val="00923C44"/>
    <w:rsid w:val="00925279"/>
    <w:rsid w:val="00925899"/>
    <w:rsid w:val="00932344"/>
    <w:rsid w:val="00933C23"/>
    <w:rsid w:val="009340C5"/>
    <w:rsid w:val="00935134"/>
    <w:rsid w:val="00941F56"/>
    <w:rsid w:val="00944CDF"/>
    <w:rsid w:val="00945B3C"/>
    <w:rsid w:val="009470EC"/>
    <w:rsid w:val="0094739F"/>
    <w:rsid w:val="009510FF"/>
    <w:rsid w:val="0095413D"/>
    <w:rsid w:val="0095615A"/>
    <w:rsid w:val="009561AD"/>
    <w:rsid w:val="00957AF7"/>
    <w:rsid w:val="00957B8D"/>
    <w:rsid w:val="00960C1A"/>
    <w:rsid w:val="00961D7D"/>
    <w:rsid w:val="00966A8F"/>
    <w:rsid w:val="00967333"/>
    <w:rsid w:val="00970B2E"/>
    <w:rsid w:val="009711E5"/>
    <w:rsid w:val="00971B86"/>
    <w:rsid w:val="0097338B"/>
    <w:rsid w:val="00973773"/>
    <w:rsid w:val="00977BC6"/>
    <w:rsid w:val="009810BF"/>
    <w:rsid w:val="009811AC"/>
    <w:rsid w:val="00981B45"/>
    <w:rsid w:val="009822CA"/>
    <w:rsid w:val="00982CBC"/>
    <w:rsid w:val="00986952"/>
    <w:rsid w:val="00986A8C"/>
    <w:rsid w:val="00987AD6"/>
    <w:rsid w:val="00987F24"/>
    <w:rsid w:val="00990C47"/>
    <w:rsid w:val="00990CF9"/>
    <w:rsid w:val="00990D65"/>
    <w:rsid w:val="0099235F"/>
    <w:rsid w:val="009927CA"/>
    <w:rsid w:val="009933B3"/>
    <w:rsid w:val="009935C1"/>
    <w:rsid w:val="00993616"/>
    <w:rsid w:val="0099388B"/>
    <w:rsid w:val="009940BD"/>
    <w:rsid w:val="009952C9"/>
    <w:rsid w:val="00995504"/>
    <w:rsid w:val="00995A11"/>
    <w:rsid w:val="00996312"/>
    <w:rsid w:val="009967C1"/>
    <w:rsid w:val="00997B93"/>
    <w:rsid w:val="009A0C0F"/>
    <w:rsid w:val="009A13C9"/>
    <w:rsid w:val="009A1ABA"/>
    <w:rsid w:val="009A1D6D"/>
    <w:rsid w:val="009A1F1E"/>
    <w:rsid w:val="009A213F"/>
    <w:rsid w:val="009A25F2"/>
    <w:rsid w:val="009A4EC2"/>
    <w:rsid w:val="009A6EE1"/>
    <w:rsid w:val="009A7063"/>
    <w:rsid w:val="009A71FA"/>
    <w:rsid w:val="009B003B"/>
    <w:rsid w:val="009B00DA"/>
    <w:rsid w:val="009B0538"/>
    <w:rsid w:val="009B0610"/>
    <w:rsid w:val="009B07DC"/>
    <w:rsid w:val="009B2F62"/>
    <w:rsid w:val="009B392B"/>
    <w:rsid w:val="009B54E1"/>
    <w:rsid w:val="009B6B01"/>
    <w:rsid w:val="009B6C3E"/>
    <w:rsid w:val="009B7A1D"/>
    <w:rsid w:val="009B7A69"/>
    <w:rsid w:val="009C11BB"/>
    <w:rsid w:val="009C2CDE"/>
    <w:rsid w:val="009C580D"/>
    <w:rsid w:val="009C677B"/>
    <w:rsid w:val="009C6B6D"/>
    <w:rsid w:val="009C7A6B"/>
    <w:rsid w:val="009D2965"/>
    <w:rsid w:val="009D29FF"/>
    <w:rsid w:val="009D4EFB"/>
    <w:rsid w:val="009D5A3E"/>
    <w:rsid w:val="009D6D50"/>
    <w:rsid w:val="009D72A4"/>
    <w:rsid w:val="009D7CA0"/>
    <w:rsid w:val="009E03FE"/>
    <w:rsid w:val="009E0A9C"/>
    <w:rsid w:val="009E257E"/>
    <w:rsid w:val="009E3EE1"/>
    <w:rsid w:val="009E4436"/>
    <w:rsid w:val="009E5AC4"/>
    <w:rsid w:val="009E5C1A"/>
    <w:rsid w:val="009E5DA9"/>
    <w:rsid w:val="009E7117"/>
    <w:rsid w:val="009E72D4"/>
    <w:rsid w:val="009F0780"/>
    <w:rsid w:val="009F2102"/>
    <w:rsid w:val="009F355F"/>
    <w:rsid w:val="009F5246"/>
    <w:rsid w:val="009F561A"/>
    <w:rsid w:val="009F6349"/>
    <w:rsid w:val="009F7885"/>
    <w:rsid w:val="00A00A95"/>
    <w:rsid w:val="00A019A6"/>
    <w:rsid w:val="00A05288"/>
    <w:rsid w:val="00A05A6B"/>
    <w:rsid w:val="00A05F2B"/>
    <w:rsid w:val="00A05F69"/>
    <w:rsid w:val="00A0610F"/>
    <w:rsid w:val="00A0799F"/>
    <w:rsid w:val="00A124B8"/>
    <w:rsid w:val="00A12E5A"/>
    <w:rsid w:val="00A132D6"/>
    <w:rsid w:val="00A13E18"/>
    <w:rsid w:val="00A1409F"/>
    <w:rsid w:val="00A1440D"/>
    <w:rsid w:val="00A14458"/>
    <w:rsid w:val="00A14C59"/>
    <w:rsid w:val="00A15357"/>
    <w:rsid w:val="00A15747"/>
    <w:rsid w:val="00A175AF"/>
    <w:rsid w:val="00A1780F"/>
    <w:rsid w:val="00A206B0"/>
    <w:rsid w:val="00A20FA6"/>
    <w:rsid w:val="00A21379"/>
    <w:rsid w:val="00A226F4"/>
    <w:rsid w:val="00A231F4"/>
    <w:rsid w:val="00A23A1E"/>
    <w:rsid w:val="00A24130"/>
    <w:rsid w:val="00A24187"/>
    <w:rsid w:val="00A24561"/>
    <w:rsid w:val="00A25FC8"/>
    <w:rsid w:val="00A27C00"/>
    <w:rsid w:val="00A27C99"/>
    <w:rsid w:val="00A30A0A"/>
    <w:rsid w:val="00A31A2B"/>
    <w:rsid w:val="00A32270"/>
    <w:rsid w:val="00A33E51"/>
    <w:rsid w:val="00A348BE"/>
    <w:rsid w:val="00A34D8A"/>
    <w:rsid w:val="00A36E6C"/>
    <w:rsid w:val="00A40F2D"/>
    <w:rsid w:val="00A41BFE"/>
    <w:rsid w:val="00A41F19"/>
    <w:rsid w:val="00A43F98"/>
    <w:rsid w:val="00A457A7"/>
    <w:rsid w:val="00A4607B"/>
    <w:rsid w:val="00A46117"/>
    <w:rsid w:val="00A46FD5"/>
    <w:rsid w:val="00A47621"/>
    <w:rsid w:val="00A47640"/>
    <w:rsid w:val="00A503CF"/>
    <w:rsid w:val="00A51414"/>
    <w:rsid w:val="00A51742"/>
    <w:rsid w:val="00A51DF3"/>
    <w:rsid w:val="00A52C9D"/>
    <w:rsid w:val="00A52D74"/>
    <w:rsid w:val="00A5372F"/>
    <w:rsid w:val="00A53E35"/>
    <w:rsid w:val="00A54B87"/>
    <w:rsid w:val="00A55FDA"/>
    <w:rsid w:val="00A60288"/>
    <w:rsid w:val="00A60345"/>
    <w:rsid w:val="00A60E5D"/>
    <w:rsid w:val="00A612D7"/>
    <w:rsid w:val="00A64D0B"/>
    <w:rsid w:val="00A66357"/>
    <w:rsid w:val="00A6664A"/>
    <w:rsid w:val="00A72AD4"/>
    <w:rsid w:val="00A7359A"/>
    <w:rsid w:val="00A741ED"/>
    <w:rsid w:val="00A75A6E"/>
    <w:rsid w:val="00A75D4A"/>
    <w:rsid w:val="00A761CA"/>
    <w:rsid w:val="00A76B7F"/>
    <w:rsid w:val="00A7740B"/>
    <w:rsid w:val="00A8072B"/>
    <w:rsid w:val="00A84252"/>
    <w:rsid w:val="00A87598"/>
    <w:rsid w:val="00A87B24"/>
    <w:rsid w:val="00A90EE3"/>
    <w:rsid w:val="00A91564"/>
    <w:rsid w:val="00A91797"/>
    <w:rsid w:val="00A94B2D"/>
    <w:rsid w:val="00A95387"/>
    <w:rsid w:val="00A95F68"/>
    <w:rsid w:val="00A97A39"/>
    <w:rsid w:val="00AA2F8B"/>
    <w:rsid w:val="00AA36CB"/>
    <w:rsid w:val="00AA3E16"/>
    <w:rsid w:val="00AA5283"/>
    <w:rsid w:val="00AA595C"/>
    <w:rsid w:val="00AA5B37"/>
    <w:rsid w:val="00AA6616"/>
    <w:rsid w:val="00AA6958"/>
    <w:rsid w:val="00AA772A"/>
    <w:rsid w:val="00AA7BAE"/>
    <w:rsid w:val="00AB00F6"/>
    <w:rsid w:val="00AB0682"/>
    <w:rsid w:val="00AB0BA6"/>
    <w:rsid w:val="00AB132F"/>
    <w:rsid w:val="00AB1FB0"/>
    <w:rsid w:val="00AB2A93"/>
    <w:rsid w:val="00AB2DFD"/>
    <w:rsid w:val="00AB31B4"/>
    <w:rsid w:val="00AB357C"/>
    <w:rsid w:val="00AB45BC"/>
    <w:rsid w:val="00AB5418"/>
    <w:rsid w:val="00AB6831"/>
    <w:rsid w:val="00AB6DEF"/>
    <w:rsid w:val="00AB7B3B"/>
    <w:rsid w:val="00AB7F51"/>
    <w:rsid w:val="00AC09A9"/>
    <w:rsid w:val="00AC39E2"/>
    <w:rsid w:val="00AC3B10"/>
    <w:rsid w:val="00AC42A1"/>
    <w:rsid w:val="00AC42BD"/>
    <w:rsid w:val="00AC6239"/>
    <w:rsid w:val="00AC66F9"/>
    <w:rsid w:val="00AC6C38"/>
    <w:rsid w:val="00AD0A76"/>
    <w:rsid w:val="00AD12A3"/>
    <w:rsid w:val="00AD1DE5"/>
    <w:rsid w:val="00AD23D7"/>
    <w:rsid w:val="00AD325A"/>
    <w:rsid w:val="00AD3756"/>
    <w:rsid w:val="00AD4D7E"/>
    <w:rsid w:val="00AD6DBA"/>
    <w:rsid w:val="00AD71DF"/>
    <w:rsid w:val="00AE41A2"/>
    <w:rsid w:val="00AE51A1"/>
    <w:rsid w:val="00AE5510"/>
    <w:rsid w:val="00AE5A2B"/>
    <w:rsid w:val="00AE6CB3"/>
    <w:rsid w:val="00AF1719"/>
    <w:rsid w:val="00AF2CE9"/>
    <w:rsid w:val="00AF4335"/>
    <w:rsid w:val="00AF43B2"/>
    <w:rsid w:val="00AF45C7"/>
    <w:rsid w:val="00AF4705"/>
    <w:rsid w:val="00AF5462"/>
    <w:rsid w:val="00AF7D88"/>
    <w:rsid w:val="00B0032B"/>
    <w:rsid w:val="00B01E45"/>
    <w:rsid w:val="00B02846"/>
    <w:rsid w:val="00B02C9A"/>
    <w:rsid w:val="00B03600"/>
    <w:rsid w:val="00B04712"/>
    <w:rsid w:val="00B0697D"/>
    <w:rsid w:val="00B06B2C"/>
    <w:rsid w:val="00B1093B"/>
    <w:rsid w:val="00B1118B"/>
    <w:rsid w:val="00B11ECE"/>
    <w:rsid w:val="00B12C89"/>
    <w:rsid w:val="00B14E9E"/>
    <w:rsid w:val="00B15203"/>
    <w:rsid w:val="00B15948"/>
    <w:rsid w:val="00B2055B"/>
    <w:rsid w:val="00B272D8"/>
    <w:rsid w:val="00B30E19"/>
    <w:rsid w:val="00B321E4"/>
    <w:rsid w:val="00B345BD"/>
    <w:rsid w:val="00B34E20"/>
    <w:rsid w:val="00B35B0A"/>
    <w:rsid w:val="00B367D2"/>
    <w:rsid w:val="00B36A05"/>
    <w:rsid w:val="00B37980"/>
    <w:rsid w:val="00B40296"/>
    <w:rsid w:val="00B417B8"/>
    <w:rsid w:val="00B421DA"/>
    <w:rsid w:val="00B431CB"/>
    <w:rsid w:val="00B43A83"/>
    <w:rsid w:val="00B44C18"/>
    <w:rsid w:val="00B50BCF"/>
    <w:rsid w:val="00B51A96"/>
    <w:rsid w:val="00B52690"/>
    <w:rsid w:val="00B5350E"/>
    <w:rsid w:val="00B53D2C"/>
    <w:rsid w:val="00B54771"/>
    <w:rsid w:val="00B5494D"/>
    <w:rsid w:val="00B54DCA"/>
    <w:rsid w:val="00B56A9F"/>
    <w:rsid w:val="00B56EA1"/>
    <w:rsid w:val="00B579BC"/>
    <w:rsid w:val="00B62ECF"/>
    <w:rsid w:val="00B63270"/>
    <w:rsid w:val="00B640DE"/>
    <w:rsid w:val="00B6585A"/>
    <w:rsid w:val="00B6663B"/>
    <w:rsid w:val="00B7004B"/>
    <w:rsid w:val="00B715C1"/>
    <w:rsid w:val="00B71E5D"/>
    <w:rsid w:val="00B73112"/>
    <w:rsid w:val="00B75C2F"/>
    <w:rsid w:val="00B76A37"/>
    <w:rsid w:val="00B8115E"/>
    <w:rsid w:val="00B823CC"/>
    <w:rsid w:val="00B82DF9"/>
    <w:rsid w:val="00B845FA"/>
    <w:rsid w:val="00B84738"/>
    <w:rsid w:val="00B84A42"/>
    <w:rsid w:val="00B85919"/>
    <w:rsid w:val="00B86433"/>
    <w:rsid w:val="00B8766E"/>
    <w:rsid w:val="00B91E01"/>
    <w:rsid w:val="00B92213"/>
    <w:rsid w:val="00B94445"/>
    <w:rsid w:val="00B947D3"/>
    <w:rsid w:val="00B94805"/>
    <w:rsid w:val="00B96401"/>
    <w:rsid w:val="00B96A9B"/>
    <w:rsid w:val="00BA12DC"/>
    <w:rsid w:val="00BA2075"/>
    <w:rsid w:val="00BA2BAF"/>
    <w:rsid w:val="00BA3A36"/>
    <w:rsid w:val="00BA3FF1"/>
    <w:rsid w:val="00BA68C6"/>
    <w:rsid w:val="00BA6B53"/>
    <w:rsid w:val="00BA7010"/>
    <w:rsid w:val="00BB02F9"/>
    <w:rsid w:val="00BB18DC"/>
    <w:rsid w:val="00BB29CC"/>
    <w:rsid w:val="00BB4CE9"/>
    <w:rsid w:val="00BB51D5"/>
    <w:rsid w:val="00BB62A8"/>
    <w:rsid w:val="00BB6B4D"/>
    <w:rsid w:val="00BB702F"/>
    <w:rsid w:val="00BB7603"/>
    <w:rsid w:val="00BC06D6"/>
    <w:rsid w:val="00BC1D5A"/>
    <w:rsid w:val="00BC1E6A"/>
    <w:rsid w:val="00BC3DD2"/>
    <w:rsid w:val="00BC4B72"/>
    <w:rsid w:val="00BC5201"/>
    <w:rsid w:val="00BC5875"/>
    <w:rsid w:val="00BC5A91"/>
    <w:rsid w:val="00BC63BB"/>
    <w:rsid w:val="00BC67C8"/>
    <w:rsid w:val="00BC6C47"/>
    <w:rsid w:val="00BD15CB"/>
    <w:rsid w:val="00BD26EB"/>
    <w:rsid w:val="00BD5153"/>
    <w:rsid w:val="00BD521E"/>
    <w:rsid w:val="00BD7829"/>
    <w:rsid w:val="00BE090B"/>
    <w:rsid w:val="00BE2DA8"/>
    <w:rsid w:val="00BE461F"/>
    <w:rsid w:val="00BE5448"/>
    <w:rsid w:val="00BE5B1A"/>
    <w:rsid w:val="00BE7A35"/>
    <w:rsid w:val="00BE7BF8"/>
    <w:rsid w:val="00BF2BF1"/>
    <w:rsid w:val="00BF77B4"/>
    <w:rsid w:val="00C01CA7"/>
    <w:rsid w:val="00C024DD"/>
    <w:rsid w:val="00C0282D"/>
    <w:rsid w:val="00C05029"/>
    <w:rsid w:val="00C06E4D"/>
    <w:rsid w:val="00C0786B"/>
    <w:rsid w:val="00C132F1"/>
    <w:rsid w:val="00C134E4"/>
    <w:rsid w:val="00C14E6D"/>
    <w:rsid w:val="00C150EA"/>
    <w:rsid w:val="00C1579C"/>
    <w:rsid w:val="00C17179"/>
    <w:rsid w:val="00C207C0"/>
    <w:rsid w:val="00C20BE0"/>
    <w:rsid w:val="00C219FE"/>
    <w:rsid w:val="00C24D47"/>
    <w:rsid w:val="00C26252"/>
    <w:rsid w:val="00C30069"/>
    <w:rsid w:val="00C32ACE"/>
    <w:rsid w:val="00C37072"/>
    <w:rsid w:val="00C41828"/>
    <w:rsid w:val="00C422E9"/>
    <w:rsid w:val="00C42549"/>
    <w:rsid w:val="00C428A0"/>
    <w:rsid w:val="00C44D40"/>
    <w:rsid w:val="00C450BF"/>
    <w:rsid w:val="00C45F4F"/>
    <w:rsid w:val="00C469F1"/>
    <w:rsid w:val="00C51435"/>
    <w:rsid w:val="00C51DBA"/>
    <w:rsid w:val="00C52373"/>
    <w:rsid w:val="00C53F05"/>
    <w:rsid w:val="00C54E97"/>
    <w:rsid w:val="00C55D72"/>
    <w:rsid w:val="00C55EE7"/>
    <w:rsid w:val="00C570AF"/>
    <w:rsid w:val="00C619E7"/>
    <w:rsid w:val="00C632AA"/>
    <w:rsid w:val="00C6445A"/>
    <w:rsid w:val="00C648AE"/>
    <w:rsid w:val="00C64E63"/>
    <w:rsid w:val="00C65833"/>
    <w:rsid w:val="00C65EC2"/>
    <w:rsid w:val="00C665C2"/>
    <w:rsid w:val="00C718AD"/>
    <w:rsid w:val="00C72B1C"/>
    <w:rsid w:val="00C74CBF"/>
    <w:rsid w:val="00C75FC3"/>
    <w:rsid w:val="00C7628B"/>
    <w:rsid w:val="00C76A00"/>
    <w:rsid w:val="00C81083"/>
    <w:rsid w:val="00C81944"/>
    <w:rsid w:val="00C82482"/>
    <w:rsid w:val="00C83170"/>
    <w:rsid w:val="00C8461C"/>
    <w:rsid w:val="00C85D0C"/>
    <w:rsid w:val="00C85F62"/>
    <w:rsid w:val="00C868E8"/>
    <w:rsid w:val="00C934DC"/>
    <w:rsid w:val="00C96182"/>
    <w:rsid w:val="00C9703B"/>
    <w:rsid w:val="00CA1DEB"/>
    <w:rsid w:val="00CA1E9F"/>
    <w:rsid w:val="00CA24D7"/>
    <w:rsid w:val="00CA411E"/>
    <w:rsid w:val="00CA4CA9"/>
    <w:rsid w:val="00CA632E"/>
    <w:rsid w:val="00CB06EE"/>
    <w:rsid w:val="00CB2099"/>
    <w:rsid w:val="00CB302D"/>
    <w:rsid w:val="00CB3345"/>
    <w:rsid w:val="00CB3A73"/>
    <w:rsid w:val="00CB54BD"/>
    <w:rsid w:val="00CB5D52"/>
    <w:rsid w:val="00CC1768"/>
    <w:rsid w:val="00CC2930"/>
    <w:rsid w:val="00CC3432"/>
    <w:rsid w:val="00CC36EB"/>
    <w:rsid w:val="00CC3737"/>
    <w:rsid w:val="00CC3F55"/>
    <w:rsid w:val="00CC4257"/>
    <w:rsid w:val="00CC5827"/>
    <w:rsid w:val="00CC7789"/>
    <w:rsid w:val="00CD0D51"/>
    <w:rsid w:val="00CD1B9E"/>
    <w:rsid w:val="00CD210F"/>
    <w:rsid w:val="00CD2C1D"/>
    <w:rsid w:val="00CD2C81"/>
    <w:rsid w:val="00CD6270"/>
    <w:rsid w:val="00CD6E20"/>
    <w:rsid w:val="00CE3AB7"/>
    <w:rsid w:val="00CE510A"/>
    <w:rsid w:val="00CE53DE"/>
    <w:rsid w:val="00CE53E0"/>
    <w:rsid w:val="00CE5BB3"/>
    <w:rsid w:val="00CF1822"/>
    <w:rsid w:val="00CF1E24"/>
    <w:rsid w:val="00CF30D1"/>
    <w:rsid w:val="00CF47DB"/>
    <w:rsid w:val="00CF4CE5"/>
    <w:rsid w:val="00CF561F"/>
    <w:rsid w:val="00CF5790"/>
    <w:rsid w:val="00CF5848"/>
    <w:rsid w:val="00CF681A"/>
    <w:rsid w:val="00CF74BC"/>
    <w:rsid w:val="00CF7CAF"/>
    <w:rsid w:val="00CF7F6C"/>
    <w:rsid w:val="00D005C6"/>
    <w:rsid w:val="00D00D4E"/>
    <w:rsid w:val="00D01D0F"/>
    <w:rsid w:val="00D03378"/>
    <w:rsid w:val="00D050A9"/>
    <w:rsid w:val="00D05714"/>
    <w:rsid w:val="00D105F5"/>
    <w:rsid w:val="00D115C0"/>
    <w:rsid w:val="00D118B3"/>
    <w:rsid w:val="00D12078"/>
    <w:rsid w:val="00D120BD"/>
    <w:rsid w:val="00D134B4"/>
    <w:rsid w:val="00D149A1"/>
    <w:rsid w:val="00D162EA"/>
    <w:rsid w:val="00D16CC8"/>
    <w:rsid w:val="00D17F77"/>
    <w:rsid w:val="00D21A29"/>
    <w:rsid w:val="00D22AB1"/>
    <w:rsid w:val="00D25463"/>
    <w:rsid w:val="00D257BA"/>
    <w:rsid w:val="00D25F25"/>
    <w:rsid w:val="00D26522"/>
    <w:rsid w:val="00D265E7"/>
    <w:rsid w:val="00D26A3F"/>
    <w:rsid w:val="00D27BD1"/>
    <w:rsid w:val="00D30B49"/>
    <w:rsid w:val="00D342AF"/>
    <w:rsid w:val="00D366D1"/>
    <w:rsid w:val="00D36780"/>
    <w:rsid w:val="00D3708B"/>
    <w:rsid w:val="00D37B0B"/>
    <w:rsid w:val="00D40604"/>
    <w:rsid w:val="00D42298"/>
    <w:rsid w:val="00D427DD"/>
    <w:rsid w:val="00D42DFB"/>
    <w:rsid w:val="00D43167"/>
    <w:rsid w:val="00D438C4"/>
    <w:rsid w:val="00D45BCD"/>
    <w:rsid w:val="00D46A31"/>
    <w:rsid w:val="00D5007A"/>
    <w:rsid w:val="00D500A3"/>
    <w:rsid w:val="00D50650"/>
    <w:rsid w:val="00D51A86"/>
    <w:rsid w:val="00D521A2"/>
    <w:rsid w:val="00D527B7"/>
    <w:rsid w:val="00D52A95"/>
    <w:rsid w:val="00D53587"/>
    <w:rsid w:val="00D53997"/>
    <w:rsid w:val="00D5544F"/>
    <w:rsid w:val="00D60D9A"/>
    <w:rsid w:val="00D67226"/>
    <w:rsid w:val="00D702EA"/>
    <w:rsid w:val="00D72CA5"/>
    <w:rsid w:val="00D765E7"/>
    <w:rsid w:val="00D76FB1"/>
    <w:rsid w:val="00D802E9"/>
    <w:rsid w:val="00D80543"/>
    <w:rsid w:val="00D8066C"/>
    <w:rsid w:val="00D80A91"/>
    <w:rsid w:val="00D80BE7"/>
    <w:rsid w:val="00D819BC"/>
    <w:rsid w:val="00D81AF5"/>
    <w:rsid w:val="00D8307D"/>
    <w:rsid w:val="00D855C6"/>
    <w:rsid w:val="00D86E7D"/>
    <w:rsid w:val="00D86E89"/>
    <w:rsid w:val="00D87C96"/>
    <w:rsid w:val="00D90FD0"/>
    <w:rsid w:val="00D91723"/>
    <w:rsid w:val="00D928BF"/>
    <w:rsid w:val="00D92942"/>
    <w:rsid w:val="00D92E5F"/>
    <w:rsid w:val="00D96108"/>
    <w:rsid w:val="00D96C61"/>
    <w:rsid w:val="00D976E6"/>
    <w:rsid w:val="00DA00EF"/>
    <w:rsid w:val="00DA02B1"/>
    <w:rsid w:val="00DA1018"/>
    <w:rsid w:val="00DA4078"/>
    <w:rsid w:val="00DA4E7B"/>
    <w:rsid w:val="00DB0ED7"/>
    <w:rsid w:val="00DB1048"/>
    <w:rsid w:val="00DB2084"/>
    <w:rsid w:val="00DB36C8"/>
    <w:rsid w:val="00DB4326"/>
    <w:rsid w:val="00DB4BE5"/>
    <w:rsid w:val="00DB4BEE"/>
    <w:rsid w:val="00DB556D"/>
    <w:rsid w:val="00DB5F5C"/>
    <w:rsid w:val="00DB651C"/>
    <w:rsid w:val="00DB65CC"/>
    <w:rsid w:val="00DB65F5"/>
    <w:rsid w:val="00DB71B3"/>
    <w:rsid w:val="00DB750D"/>
    <w:rsid w:val="00DC2340"/>
    <w:rsid w:val="00DC48F5"/>
    <w:rsid w:val="00DC6307"/>
    <w:rsid w:val="00DD0173"/>
    <w:rsid w:val="00DD091B"/>
    <w:rsid w:val="00DD1776"/>
    <w:rsid w:val="00DD35CB"/>
    <w:rsid w:val="00DD49EC"/>
    <w:rsid w:val="00DD5235"/>
    <w:rsid w:val="00DD6FFB"/>
    <w:rsid w:val="00DE0CC2"/>
    <w:rsid w:val="00DE2036"/>
    <w:rsid w:val="00DE30C8"/>
    <w:rsid w:val="00DE35D8"/>
    <w:rsid w:val="00DE4286"/>
    <w:rsid w:val="00DE4EBE"/>
    <w:rsid w:val="00DE63F4"/>
    <w:rsid w:val="00DE6C6C"/>
    <w:rsid w:val="00DE7566"/>
    <w:rsid w:val="00DE772C"/>
    <w:rsid w:val="00DE7E78"/>
    <w:rsid w:val="00DF1EDA"/>
    <w:rsid w:val="00DF2F3E"/>
    <w:rsid w:val="00DF30F0"/>
    <w:rsid w:val="00DF38A1"/>
    <w:rsid w:val="00DF48DA"/>
    <w:rsid w:val="00DF5033"/>
    <w:rsid w:val="00DF5378"/>
    <w:rsid w:val="00DF659B"/>
    <w:rsid w:val="00DF7D07"/>
    <w:rsid w:val="00DF7F08"/>
    <w:rsid w:val="00E00094"/>
    <w:rsid w:val="00E00632"/>
    <w:rsid w:val="00E00FA5"/>
    <w:rsid w:val="00E01772"/>
    <w:rsid w:val="00E02304"/>
    <w:rsid w:val="00E02B66"/>
    <w:rsid w:val="00E040C9"/>
    <w:rsid w:val="00E07D7C"/>
    <w:rsid w:val="00E10530"/>
    <w:rsid w:val="00E125C7"/>
    <w:rsid w:val="00E13E6B"/>
    <w:rsid w:val="00E142DD"/>
    <w:rsid w:val="00E1580C"/>
    <w:rsid w:val="00E16846"/>
    <w:rsid w:val="00E16864"/>
    <w:rsid w:val="00E17235"/>
    <w:rsid w:val="00E17CB2"/>
    <w:rsid w:val="00E2028C"/>
    <w:rsid w:val="00E22988"/>
    <w:rsid w:val="00E22F06"/>
    <w:rsid w:val="00E24F89"/>
    <w:rsid w:val="00E2542E"/>
    <w:rsid w:val="00E3035D"/>
    <w:rsid w:val="00E31540"/>
    <w:rsid w:val="00E31F48"/>
    <w:rsid w:val="00E34475"/>
    <w:rsid w:val="00E34547"/>
    <w:rsid w:val="00E34C1D"/>
    <w:rsid w:val="00E40D26"/>
    <w:rsid w:val="00E41BDC"/>
    <w:rsid w:val="00E4268B"/>
    <w:rsid w:val="00E42BA7"/>
    <w:rsid w:val="00E4330F"/>
    <w:rsid w:val="00E43A7B"/>
    <w:rsid w:val="00E44540"/>
    <w:rsid w:val="00E46C61"/>
    <w:rsid w:val="00E46DA4"/>
    <w:rsid w:val="00E47DB7"/>
    <w:rsid w:val="00E5081A"/>
    <w:rsid w:val="00E50B8E"/>
    <w:rsid w:val="00E53226"/>
    <w:rsid w:val="00E5333A"/>
    <w:rsid w:val="00E53EE1"/>
    <w:rsid w:val="00E552B6"/>
    <w:rsid w:val="00E55CD2"/>
    <w:rsid w:val="00E55FD7"/>
    <w:rsid w:val="00E56A11"/>
    <w:rsid w:val="00E57667"/>
    <w:rsid w:val="00E57C2C"/>
    <w:rsid w:val="00E61493"/>
    <w:rsid w:val="00E614AA"/>
    <w:rsid w:val="00E617C0"/>
    <w:rsid w:val="00E62874"/>
    <w:rsid w:val="00E630D4"/>
    <w:rsid w:val="00E63704"/>
    <w:rsid w:val="00E65563"/>
    <w:rsid w:val="00E65ED0"/>
    <w:rsid w:val="00E712D9"/>
    <w:rsid w:val="00E714FE"/>
    <w:rsid w:val="00E7151A"/>
    <w:rsid w:val="00E73A89"/>
    <w:rsid w:val="00E762A6"/>
    <w:rsid w:val="00E763F6"/>
    <w:rsid w:val="00E81766"/>
    <w:rsid w:val="00E81CC4"/>
    <w:rsid w:val="00E821FF"/>
    <w:rsid w:val="00E85E22"/>
    <w:rsid w:val="00E87AEA"/>
    <w:rsid w:val="00E900FF"/>
    <w:rsid w:val="00E92129"/>
    <w:rsid w:val="00E9258F"/>
    <w:rsid w:val="00E9483F"/>
    <w:rsid w:val="00E94D16"/>
    <w:rsid w:val="00E9563F"/>
    <w:rsid w:val="00E95845"/>
    <w:rsid w:val="00E96BC4"/>
    <w:rsid w:val="00E97987"/>
    <w:rsid w:val="00EA0216"/>
    <w:rsid w:val="00EA02C0"/>
    <w:rsid w:val="00EA103A"/>
    <w:rsid w:val="00EA1FDE"/>
    <w:rsid w:val="00EA21BB"/>
    <w:rsid w:val="00EA24AF"/>
    <w:rsid w:val="00EA2DA4"/>
    <w:rsid w:val="00EA3921"/>
    <w:rsid w:val="00EA3EFA"/>
    <w:rsid w:val="00EA475C"/>
    <w:rsid w:val="00EA577C"/>
    <w:rsid w:val="00EA5BCA"/>
    <w:rsid w:val="00EA5F81"/>
    <w:rsid w:val="00EA7C31"/>
    <w:rsid w:val="00EB08B7"/>
    <w:rsid w:val="00EB093E"/>
    <w:rsid w:val="00EB0E80"/>
    <w:rsid w:val="00EB254D"/>
    <w:rsid w:val="00EB29C2"/>
    <w:rsid w:val="00EB35AD"/>
    <w:rsid w:val="00EB35C0"/>
    <w:rsid w:val="00EB3ACD"/>
    <w:rsid w:val="00EB3D3A"/>
    <w:rsid w:val="00EB4D27"/>
    <w:rsid w:val="00EB6170"/>
    <w:rsid w:val="00EB71E7"/>
    <w:rsid w:val="00EB77A0"/>
    <w:rsid w:val="00EC049B"/>
    <w:rsid w:val="00EC12AF"/>
    <w:rsid w:val="00EC4F2E"/>
    <w:rsid w:val="00EC67D5"/>
    <w:rsid w:val="00ED0203"/>
    <w:rsid w:val="00ED0733"/>
    <w:rsid w:val="00ED0D61"/>
    <w:rsid w:val="00ED0E0C"/>
    <w:rsid w:val="00ED1F57"/>
    <w:rsid w:val="00ED26F1"/>
    <w:rsid w:val="00ED31EB"/>
    <w:rsid w:val="00ED5A03"/>
    <w:rsid w:val="00EE034E"/>
    <w:rsid w:val="00EE0460"/>
    <w:rsid w:val="00EE10DF"/>
    <w:rsid w:val="00EE1E75"/>
    <w:rsid w:val="00EE3BAC"/>
    <w:rsid w:val="00EE4F71"/>
    <w:rsid w:val="00EE58AE"/>
    <w:rsid w:val="00EE5916"/>
    <w:rsid w:val="00EE5F3A"/>
    <w:rsid w:val="00EE772C"/>
    <w:rsid w:val="00EF01F0"/>
    <w:rsid w:val="00EF0380"/>
    <w:rsid w:val="00EF0B7A"/>
    <w:rsid w:val="00EF15A8"/>
    <w:rsid w:val="00EF2445"/>
    <w:rsid w:val="00EF31EA"/>
    <w:rsid w:val="00EF52DE"/>
    <w:rsid w:val="00EF558A"/>
    <w:rsid w:val="00EF62DF"/>
    <w:rsid w:val="00EF799D"/>
    <w:rsid w:val="00EF7FD0"/>
    <w:rsid w:val="00F000F1"/>
    <w:rsid w:val="00F014EA"/>
    <w:rsid w:val="00F05645"/>
    <w:rsid w:val="00F06A01"/>
    <w:rsid w:val="00F101C5"/>
    <w:rsid w:val="00F1233F"/>
    <w:rsid w:val="00F13949"/>
    <w:rsid w:val="00F140B3"/>
    <w:rsid w:val="00F141AC"/>
    <w:rsid w:val="00F20E3F"/>
    <w:rsid w:val="00F22CCC"/>
    <w:rsid w:val="00F22E7A"/>
    <w:rsid w:val="00F231E2"/>
    <w:rsid w:val="00F2334D"/>
    <w:rsid w:val="00F2367E"/>
    <w:rsid w:val="00F246C4"/>
    <w:rsid w:val="00F248FD"/>
    <w:rsid w:val="00F249D1"/>
    <w:rsid w:val="00F30123"/>
    <w:rsid w:val="00F32B51"/>
    <w:rsid w:val="00F33624"/>
    <w:rsid w:val="00F34107"/>
    <w:rsid w:val="00F3446D"/>
    <w:rsid w:val="00F37A03"/>
    <w:rsid w:val="00F37A13"/>
    <w:rsid w:val="00F418E9"/>
    <w:rsid w:val="00F437E7"/>
    <w:rsid w:val="00F43CBF"/>
    <w:rsid w:val="00F43D85"/>
    <w:rsid w:val="00F4456F"/>
    <w:rsid w:val="00F45804"/>
    <w:rsid w:val="00F4662F"/>
    <w:rsid w:val="00F4797E"/>
    <w:rsid w:val="00F47AA8"/>
    <w:rsid w:val="00F52834"/>
    <w:rsid w:val="00F529D4"/>
    <w:rsid w:val="00F52DCF"/>
    <w:rsid w:val="00F53496"/>
    <w:rsid w:val="00F54CD1"/>
    <w:rsid w:val="00F552E4"/>
    <w:rsid w:val="00F559ED"/>
    <w:rsid w:val="00F55E6C"/>
    <w:rsid w:val="00F56250"/>
    <w:rsid w:val="00F56671"/>
    <w:rsid w:val="00F573FC"/>
    <w:rsid w:val="00F60309"/>
    <w:rsid w:val="00F604C8"/>
    <w:rsid w:val="00F62187"/>
    <w:rsid w:val="00F62D12"/>
    <w:rsid w:val="00F6319D"/>
    <w:rsid w:val="00F63447"/>
    <w:rsid w:val="00F637F3"/>
    <w:rsid w:val="00F63809"/>
    <w:rsid w:val="00F66157"/>
    <w:rsid w:val="00F670A2"/>
    <w:rsid w:val="00F67577"/>
    <w:rsid w:val="00F67F1E"/>
    <w:rsid w:val="00F70096"/>
    <w:rsid w:val="00F72105"/>
    <w:rsid w:val="00F7259F"/>
    <w:rsid w:val="00F7308B"/>
    <w:rsid w:val="00F777D2"/>
    <w:rsid w:val="00F80003"/>
    <w:rsid w:val="00F8071B"/>
    <w:rsid w:val="00F8087D"/>
    <w:rsid w:val="00F86289"/>
    <w:rsid w:val="00F86398"/>
    <w:rsid w:val="00F86B52"/>
    <w:rsid w:val="00F870F4"/>
    <w:rsid w:val="00F876FF"/>
    <w:rsid w:val="00F90289"/>
    <w:rsid w:val="00F90EC4"/>
    <w:rsid w:val="00F91023"/>
    <w:rsid w:val="00F91749"/>
    <w:rsid w:val="00F92B87"/>
    <w:rsid w:val="00F932A0"/>
    <w:rsid w:val="00F94BCA"/>
    <w:rsid w:val="00F9600B"/>
    <w:rsid w:val="00F96FB4"/>
    <w:rsid w:val="00F97380"/>
    <w:rsid w:val="00F978DE"/>
    <w:rsid w:val="00F97EB9"/>
    <w:rsid w:val="00FA1098"/>
    <w:rsid w:val="00FA3E4D"/>
    <w:rsid w:val="00FA498A"/>
    <w:rsid w:val="00FA51C7"/>
    <w:rsid w:val="00FA6244"/>
    <w:rsid w:val="00FA624B"/>
    <w:rsid w:val="00FB1265"/>
    <w:rsid w:val="00FB2F86"/>
    <w:rsid w:val="00FB3A45"/>
    <w:rsid w:val="00FB47CF"/>
    <w:rsid w:val="00FB483E"/>
    <w:rsid w:val="00FB4970"/>
    <w:rsid w:val="00FB556C"/>
    <w:rsid w:val="00FB5A6C"/>
    <w:rsid w:val="00FB67E3"/>
    <w:rsid w:val="00FB7519"/>
    <w:rsid w:val="00FB7725"/>
    <w:rsid w:val="00FB7D67"/>
    <w:rsid w:val="00FC0B70"/>
    <w:rsid w:val="00FC100C"/>
    <w:rsid w:val="00FC35EA"/>
    <w:rsid w:val="00FC3A99"/>
    <w:rsid w:val="00FC3F82"/>
    <w:rsid w:val="00FC573F"/>
    <w:rsid w:val="00FC7C33"/>
    <w:rsid w:val="00FD0B84"/>
    <w:rsid w:val="00FD2C9C"/>
    <w:rsid w:val="00FD3086"/>
    <w:rsid w:val="00FD3306"/>
    <w:rsid w:val="00FD34B3"/>
    <w:rsid w:val="00FD5A3E"/>
    <w:rsid w:val="00FD5D76"/>
    <w:rsid w:val="00FD6D38"/>
    <w:rsid w:val="00FD6D82"/>
    <w:rsid w:val="00FD6DBC"/>
    <w:rsid w:val="00FD6DCE"/>
    <w:rsid w:val="00FD73BC"/>
    <w:rsid w:val="00FD791F"/>
    <w:rsid w:val="00FE07AE"/>
    <w:rsid w:val="00FE40B3"/>
    <w:rsid w:val="00FE4D16"/>
    <w:rsid w:val="00FE634A"/>
    <w:rsid w:val="00FE75FD"/>
    <w:rsid w:val="00FF077C"/>
    <w:rsid w:val="00FF0F1C"/>
    <w:rsid w:val="00FF2292"/>
    <w:rsid w:val="00FF38B7"/>
    <w:rsid w:val="00FF67EF"/>
    <w:rsid w:val="00FF7146"/>
    <w:rsid w:val="00FF77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E06A72D"/>
  <w15:docId w15:val="{51F3158D-AC10-4EA9-950E-8A3554FC8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1">
    <w:lsdException w:name="Normal" w:uiPriority="10" w:qFormat="1"/>
    <w:lsdException w:name="heading 1" w:uiPriority="9" w:qFormat="1"/>
    <w:lsdException w:name="heading 2" w:uiPriority="9" w:qFormat="1"/>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39"/>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footer" w:locked="1" w:semiHidden="1" w:unhideWhenUsed="1"/>
    <w:lsdException w:name="index heading" w:locked="1" w:semiHidden="1" w:unhideWhenUsed="1"/>
    <w:lsdException w:name="caption" w:uiPriority="0"/>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qFormat="1"/>
    <w:lsdException w:name="endnote reference" w:uiPriority="10"/>
    <w:lsdException w:name="endnote text" w:qFormat="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FollowedHyperlink" w:locked="1" w:semiHidden="1" w:unhideWhenUsed="1"/>
    <w:lsdException w:name="Strong" w:uiPriority="22"/>
    <w:lsdException w:name="Emphasis" w:uiPriority="0"/>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0"/>
    <w:qFormat/>
    <w:rsid w:val="00BA12DC"/>
    <w:pPr>
      <w:widowControl w:val="0"/>
    </w:pPr>
    <w:rPr>
      <w:rFonts w:ascii="Times New Roman" w:hAnsi="Times New Roman"/>
      <w:bCs/>
      <w:sz w:val="24"/>
      <w:szCs w:val="24"/>
    </w:rPr>
  </w:style>
  <w:style w:type="paragraph" w:styleId="1">
    <w:name w:val="heading 1"/>
    <w:basedOn w:val="a"/>
    <w:next w:val="a"/>
    <w:link w:val="10"/>
    <w:uiPriority w:val="9"/>
    <w:qFormat/>
    <w:rsid w:val="00BA12DC"/>
    <w:pPr>
      <w:contextualSpacing/>
      <w:outlineLvl w:val="0"/>
    </w:pPr>
    <w:rPr>
      <w:b/>
      <w:sz w:val="28"/>
      <w:szCs w:val="28"/>
    </w:rPr>
  </w:style>
  <w:style w:type="paragraph" w:styleId="2">
    <w:name w:val="heading 2"/>
    <w:basedOn w:val="a"/>
    <w:next w:val="a"/>
    <w:link w:val="20"/>
    <w:uiPriority w:val="9"/>
    <w:qFormat/>
    <w:rsid w:val="00BA12DC"/>
    <w:pPr>
      <w:outlineLvl w:val="1"/>
    </w:pPr>
    <w:rPr>
      <w:b/>
      <w:szCs w:val="26"/>
    </w:rPr>
  </w:style>
  <w:style w:type="paragraph" w:styleId="3">
    <w:name w:val="heading 3"/>
    <w:basedOn w:val="a"/>
    <w:next w:val="a"/>
    <w:link w:val="30"/>
    <w:uiPriority w:val="9"/>
    <w:rsid w:val="00F05645"/>
    <w:pPr>
      <w:keepNext/>
      <w:spacing w:before="240" w:after="240"/>
      <w:outlineLvl w:val="2"/>
    </w:pPr>
    <w:rPr>
      <w:b/>
      <w:bCs w:val="0"/>
    </w:rPr>
  </w:style>
  <w:style w:type="paragraph" w:styleId="4">
    <w:name w:val="heading 4"/>
    <w:basedOn w:val="a"/>
    <w:next w:val="a"/>
    <w:link w:val="40"/>
    <w:uiPriority w:val="9"/>
    <w:rsid w:val="00F05645"/>
    <w:pPr>
      <w:spacing w:before="200"/>
      <w:outlineLvl w:val="3"/>
    </w:pPr>
    <w:rPr>
      <w:rFonts w:ascii="Cambria" w:hAnsi="Cambria"/>
      <w:b/>
      <w:i/>
      <w:iCs/>
      <w:sz w:val="20"/>
      <w:szCs w:val="20"/>
    </w:rPr>
  </w:style>
  <w:style w:type="paragraph" w:styleId="5">
    <w:name w:val="heading 5"/>
    <w:basedOn w:val="a"/>
    <w:next w:val="a"/>
    <w:link w:val="50"/>
    <w:uiPriority w:val="9"/>
    <w:rsid w:val="00F05645"/>
    <w:pPr>
      <w:keepNext/>
      <w:keepLines/>
      <w:spacing w:before="40" w:line="259" w:lineRule="auto"/>
      <w:outlineLvl w:val="4"/>
    </w:pPr>
    <w:rPr>
      <w:rFonts w:asciiTheme="majorHAnsi" w:eastAsiaTheme="majorEastAsia" w:hAnsiTheme="majorHAnsi" w:cstheme="majorBidi"/>
      <w:bCs w:val="0"/>
      <w:color w:val="365F91" w:themeColor="accent1" w:themeShade="BF"/>
      <w:sz w:val="22"/>
      <w:szCs w:val="22"/>
      <w:lang w:eastAsia="en-US"/>
    </w:rPr>
  </w:style>
  <w:style w:type="paragraph" w:styleId="6">
    <w:name w:val="heading 6"/>
    <w:basedOn w:val="a"/>
    <w:next w:val="a"/>
    <w:link w:val="60"/>
    <w:uiPriority w:val="9"/>
    <w:rsid w:val="00F05645"/>
    <w:pPr>
      <w:keepNext/>
      <w:keepLines/>
      <w:spacing w:before="40" w:line="259" w:lineRule="auto"/>
      <w:outlineLvl w:val="5"/>
    </w:pPr>
    <w:rPr>
      <w:rFonts w:asciiTheme="majorHAnsi" w:eastAsiaTheme="majorEastAsia" w:hAnsiTheme="majorHAnsi" w:cstheme="majorBidi"/>
      <w:bCs w:val="0"/>
      <w:color w:val="243F60" w:themeColor="accent1" w:themeShade="7F"/>
      <w:sz w:val="22"/>
      <w:szCs w:val="22"/>
      <w:lang w:eastAsia="en-US"/>
    </w:rPr>
  </w:style>
  <w:style w:type="paragraph" w:styleId="7">
    <w:name w:val="heading 7"/>
    <w:basedOn w:val="a"/>
    <w:next w:val="a"/>
    <w:link w:val="70"/>
    <w:uiPriority w:val="9"/>
    <w:rsid w:val="00F05645"/>
    <w:pPr>
      <w:keepNext/>
      <w:keepLines/>
      <w:spacing w:before="40" w:line="259" w:lineRule="auto"/>
      <w:outlineLvl w:val="6"/>
    </w:pPr>
    <w:rPr>
      <w:rFonts w:asciiTheme="majorHAnsi" w:eastAsiaTheme="majorEastAsia" w:hAnsiTheme="majorHAnsi" w:cstheme="majorBidi"/>
      <w:bCs w:val="0"/>
      <w:i/>
      <w:iCs/>
      <w:color w:val="243F60" w:themeColor="accent1" w:themeShade="7F"/>
      <w:sz w:val="22"/>
      <w:szCs w:val="22"/>
      <w:lang w:eastAsia="en-US"/>
    </w:rPr>
  </w:style>
  <w:style w:type="paragraph" w:styleId="8">
    <w:name w:val="heading 8"/>
    <w:basedOn w:val="a"/>
    <w:next w:val="a"/>
    <w:link w:val="80"/>
    <w:uiPriority w:val="9"/>
    <w:rsid w:val="00F05645"/>
    <w:pPr>
      <w:keepNext/>
      <w:keepLines/>
      <w:spacing w:before="40" w:line="259" w:lineRule="auto"/>
      <w:outlineLvl w:val="7"/>
    </w:pPr>
    <w:rPr>
      <w:rFonts w:asciiTheme="majorHAnsi" w:eastAsiaTheme="majorEastAsia" w:hAnsiTheme="majorHAnsi" w:cstheme="majorBidi"/>
      <w:bCs w:val="0"/>
      <w:color w:val="272727" w:themeColor="text1" w:themeTint="D8"/>
      <w:sz w:val="21"/>
      <w:szCs w:val="21"/>
      <w:lang w:eastAsia="en-US"/>
    </w:rPr>
  </w:style>
  <w:style w:type="paragraph" w:styleId="9">
    <w:name w:val="heading 9"/>
    <w:basedOn w:val="a"/>
    <w:next w:val="a"/>
    <w:link w:val="90"/>
    <w:uiPriority w:val="9"/>
    <w:rsid w:val="00F05645"/>
    <w:pPr>
      <w:keepNext/>
      <w:keepLines/>
      <w:spacing w:before="40" w:line="259" w:lineRule="auto"/>
      <w:outlineLvl w:val="8"/>
    </w:pPr>
    <w:rPr>
      <w:rFonts w:asciiTheme="majorHAnsi" w:eastAsiaTheme="majorEastAsia" w:hAnsiTheme="majorHAnsi" w:cstheme="majorBidi"/>
      <w:bCs w:val="0"/>
      <w:i/>
      <w:iCs/>
      <w:color w:val="272727" w:themeColor="text1" w:themeTint="D8"/>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BA12DC"/>
    <w:rPr>
      <w:rFonts w:ascii="Times New Roman" w:hAnsi="Times New Roman"/>
      <w:b/>
      <w:bCs/>
      <w:sz w:val="28"/>
      <w:szCs w:val="28"/>
    </w:rPr>
  </w:style>
  <w:style w:type="character" w:customStyle="1" w:styleId="20">
    <w:name w:val="Заголовок 2 Знак"/>
    <w:link w:val="2"/>
    <w:uiPriority w:val="9"/>
    <w:locked/>
    <w:rsid w:val="00BA12DC"/>
    <w:rPr>
      <w:rFonts w:ascii="Times New Roman" w:hAnsi="Times New Roman"/>
      <w:b/>
      <w:bCs/>
      <w:sz w:val="24"/>
      <w:szCs w:val="26"/>
    </w:rPr>
  </w:style>
  <w:style w:type="character" w:customStyle="1" w:styleId="30">
    <w:name w:val="Заголовок 3 Знак"/>
    <w:link w:val="3"/>
    <w:uiPriority w:val="9"/>
    <w:locked/>
    <w:rsid w:val="00F05645"/>
    <w:rPr>
      <w:rFonts w:ascii="Times New Roman" w:hAnsi="Times New Roman"/>
      <w:b/>
      <w:sz w:val="24"/>
      <w:szCs w:val="24"/>
    </w:rPr>
  </w:style>
  <w:style w:type="character" w:customStyle="1" w:styleId="40">
    <w:name w:val="Заголовок 4 Знак"/>
    <w:link w:val="4"/>
    <w:uiPriority w:val="9"/>
    <w:locked/>
    <w:rsid w:val="00F05645"/>
    <w:rPr>
      <w:rFonts w:ascii="Cambria" w:hAnsi="Cambria"/>
      <w:b/>
      <w:bCs/>
      <w:i/>
      <w:iCs/>
      <w:sz w:val="20"/>
      <w:szCs w:val="20"/>
    </w:rPr>
  </w:style>
  <w:style w:type="character" w:customStyle="1" w:styleId="50">
    <w:name w:val="Заголовок 5 Знак"/>
    <w:basedOn w:val="a0"/>
    <w:link w:val="5"/>
    <w:uiPriority w:val="9"/>
    <w:locked/>
    <w:rsid w:val="00F05645"/>
    <w:rPr>
      <w:rFonts w:asciiTheme="majorHAnsi" w:eastAsiaTheme="majorEastAsia" w:hAnsiTheme="majorHAnsi" w:cstheme="majorBidi"/>
      <w:color w:val="365F91" w:themeColor="accent1" w:themeShade="BF"/>
      <w:lang w:eastAsia="en-US"/>
    </w:rPr>
  </w:style>
  <w:style w:type="character" w:customStyle="1" w:styleId="60">
    <w:name w:val="Заголовок 6 Знак"/>
    <w:basedOn w:val="a0"/>
    <w:link w:val="6"/>
    <w:uiPriority w:val="9"/>
    <w:locked/>
    <w:rsid w:val="00F05645"/>
    <w:rPr>
      <w:rFonts w:asciiTheme="majorHAnsi" w:eastAsiaTheme="majorEastAsia" w:hAnsiTheme="majorHAnsi" w:cstheme="majorBidi"/>
      <w:color w:val="243F60" w:themeColor="accent1" w:themeShade="7F"/>
      <w:lang w:eastAsia="en-US"/>
    </w:rPr>
  </w:style>
  <w:style w:type="character" w:customStyle="1" w:styleId="70">
    <w:name w:val="Заголовок 7 Знак"/>
    <w:basedOn w:val="a0"/>
    <w:link w:val="7"/>
    <w:uiPriority w:val="9"/>
    <w:locked/>
    <w:rsid w:val="00F05645"/>
    <w:rPr>
      <w:rFonts w:asciiTheme="majorHAnsi" w:eastAsiaTheme="majorEastAsia" w:hAnsiTheme="majorHAnsi" w:cstheme="majorBidi"/>
      <w:i/>
      <w:iCs/>
      <w:color w:val="243F60" w:themeColor="accent1" w:themeShade="7F"/>
      <w:lang w:eastAsia="en-US"/>
    </w:rPr>
  </w:style>
  <w:style w:type="character" w:customStyle="1" w:styleId="80">
    <w:name w:val="Заголовок 8 Знак"/>
    <w:basedOn w:val="a0"/>
    <w:link w:val="8"/>
    <w:uiPriority w:val="9"/>
    <w:locked/>
    <w:rsid w:val="00F05645"/>
    <w:rPr>
      <w:rFonts w:asciiTheme="majorHAnsi" w:eastAsiaTheme="majorEastAsia" w:hAnsiTheme="majorHAnsi" w:cstheme="majorBidi"/>
      <w:color w:val="272727" w:themeColor="text1" w:themeTint="D8"/>
      <w:sz w:val="21"/>
      <w:szCs w:val="21"/>
      <w:lang w:eastAsia="en-US"/>
    </w:rPr>
  </w:style>
  <w:style w:type="character" w:customStyle="1" w:styleId="90">
    <w:name w:val="Заголовок 9 Знак"/>
    <w:basedOn w:val="a0"/>
    <w:link w:val="9"/>
    <w:uiPriority w:val="9"/>
    <w:locked/>
    <w:rsid w:val="00F05645"/>
    <w:rPr>
      <w:rFonts w:asciiTheme="majorHAnsi" w:eastAsiaTheme="majorEastAsia" w:hAnsiTheme="majorHAnsi" w:cstheme="majorBidi"/>
      <w:i/>
      <w:iCs/>
      <w:color w:val="272727" w:themeColor="text1" w:themeTint="D8"/>
      <w:sz w:val="21"/>
      <w:szCs w:val="21"/>
      <w:lang w:eastAsia="en-US"/>
    </w:rPr>
  </w:style>
  <w:style w:type="paragraph" w:styleId="a3">
    <w:name w:val="footer"/>
    <w:basedOn w:val="a"/>
    <w:link w:val="a4"/>
    <w:uiPriority w:val="99"/>
    <w:unhideWhenUsed/>
    <w:locked/>
    <w:rsid w:val="00BA12DC"/>
    <w:pPr>
      <w:tabs>
        <w:tab w:val="center" w:pos="4677"/>
        <w:tab w:val="right" w:pos="9355"/>
      </w:tabs>
    </w:pPr>
  </w:style>
  <w:style w:type="character" w:customStyle="1" w:styleId="a4">
    <w:name w:val="Нижний колонтитул Знак"/>
    <w:basedOn w:val="a0"/>
    <w:link w:val="a3"/>
    <w:uiPriority w:val="99"/>
    <w:rsid w:val="00BA12DC"/>
    <w:rPr>
      <w:rFonts w:ascii="Times New Roman" w:hAnsi="Times New Roman"/>
      <w:bCs/>
      <w:sz w:val="24"/>
      <w:szCs w:val="24"/>
    </w:rPr>
  </w:style>
  <w:style w:type="table" w:styleId="a5">
    <w:name w:val="Table Grid"/>
    <w:basedOn w:val="a1"/>
    <w:uiPriority w:val="99"/>
    <w:rsid w:val="00F0564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footnote reference"/>
    <w:uiPriority w:val="99"/>
    <w:semiHidden/>
    <w:rsid w:val="00F05645"/>
    <w:rPr>
      <w:rFonts w:cs="Times New Roman"/>
      <w:vertAlign w:val="superscript"/>
    </w:rPr>
  </w:style>
  <w:style w:type="paragraph" w:styleId="a7">
    <w:name w:val="endnote text"/>
    <w:basedOn w:val="a"/>
    <w:link w:val="a8"/>
    <w:uiPriority w:val="99"/>
    <w:qFormat/>
    <w:rsid w:val="00BA12DC"/>
    <w:pPr>
      <w:jc w:val="both"/>
    </w:pPr>
    <w:rPr>
      <w:bCs w:val="0"/>
      <w:sz w:val="20"/>
      <w:szCs w:val="22"/>
    </w:rPr>
  </w:style>
  <w:style w:type="character" w:customStyle="1" w:styleId="a8">
    <w:name w:val="Текст концевой сноски Знак"/>
    <w:link w:val="a7"/>
    <w:uiPriority w:val="99"/>
    <w:locked/>
    <w:rsid w:val="00BA12DC"/>
    <w:rPr>
      <w:rFonts w:ascii="Times New Roman" w:hAnsi="Times New Roman"/>
      <w:sz w:val="20"/>
    </w:rPr>
  </w:style>
  <w:style w:type="character" w:styleId="a9">
    <w:name w:val="endnote reference"/>
    <w:uiPriority w:val="10"/>
    <w:rsid w:val="00F05645"/>
    <w:rPr>
      <w:vertAlign w:val="superscript"/>
    </w:rPr>
  </w:style>
  <w:style w:type="character" w:styleId="aa">
    <w:name w:val="page number"/>
    <w:uiPriority w:val="99"/>
    <w:qFormat/>
    <w:rsid w:val="00BA12DC"/>
    <w:rPr>
      <w:rFonts w:ascii="Times New Roman" w:hAnsi="Times New Roman" w:cs="Times New Roman"/>
      <w:sz w:val="20"/>
      <w:lang w:val="ru-RU"/>
    </w:rPr>
  </w:style>
  <w:style w:type="paragraph" w:styleId="21">
    <w:name w:val="toc 2"/>
    <w:basedOn w:val="a"/>
    <w:next w:val="a"/>
    <w:autoRedefine/>
    <w:uiPriority w:val="39"/>
    <w:unhideWhenUsed/>
    <w:locked/>
    <w:rsid w:val="00F05645"/>
    <w:pPr>
      <w:tabs>
        <w:tab w:val="right" w:leader="dot" w:pos="10205"/>
      </w:tabs>
      <w:ind w:left="240"/>
    </w:pPr>
  </w:style>
  <w:style w:type="paragraph" w:styleId="11">
    <w:name w:val="toc 1"/>
    <w:next w:val="a"/>
    <w:autoRedefine/>
    <w:uiPriority w:val="39"/>
    <w:unhideWhenUsed/>
    <w:locked/>
    <w:rsid w:val="00F05645"/>
    <w:pPr>
      <w:tabs>
        <w:tab w:val="right" w:leader="dot" w:pos="10195"/>
      </w:tabs>
    </w:pPr>
    <w:rPr>
      <w:rFonts w:ascii="Times New Roman" w:hAnsi="Times New Roman"/>
      <w:noProof/>
      <w:sz w:val="24"/>
    </w:rPr>
  </w:style>
  <w:style w:type="paragraph" w:styleId="ab">
    <w:name w:val="header"/>
    <w:basedOn w:val="a"/>
    <w:link w:val="ac"/>
    <w:uiPriority w:val="99"/>
    <w:rsid w:val="00F418E9"/>
    <w:pPr>
      <w:tabs>
        <w:tab w:val="center" w:pos="4677"/>
        <w:tab w:val="right" w:pos="9355"/>
      </w:tabs>
    </w:pPr>
  </w:style>
  <w:style w:type="character" w:customStyle="1" w:styleId="ac">
    <w:name w:val="Верхний колонтитул Знак"/>
    <w:basedOn w:val="a0"/>
    <w:link w:val="ab"/>
    <w:uiPriority w:val="99"/>
    <w:rsid w:val="00F418E9"/>
    <w:rPr>
      <w:rFonts w:ascii="Times New Roman" w:hAnsi="Times New Roman"/>
      <w:bCs/>
      <w:sz w:val="24"/>
      <w:szCs w:val="24"/>
    </w:rPr>
  </w:style>
  <w:style w:type="paragraph" w:styleId="ad">
    <w:name w:val="Revision"/>
    <w:hidden/>
    <w:uiPriority w:val="99"/>
    <w:semiHidden/>
    <w:rsid w:val="00F05645"/>
    <w:rPr>
      <w:rFonts w:ascii="Times New Roman" w:hAnsi="Times New Roman"/>
      <w:bCs/>
      <w:sz w:val="24"/>
      <w:szCs w:val="24"/>
    </w:rPr>
  </w:style>
  <w:style w:type="character" w:styleId="ae">
    <w:name w:val="Hyperlink"/>
    <w:basedOn w:val="a0"/>
    <w:uiPriority w:val="99"/>
    <w:unhideWhenUsed/>
    <w:rsid w:val="00F05645"/>
    <w:rPr>
      <w:color w:val="0000FF" w:themeColor="hyperlink"/>
      <w:u w:val="single"/>
    </w:rPr>
  </w:style>
  <w:style w:type="character" w:styleId="af">
    <w:name w:val="annotation reference"/>
    <w:basedOn w:val="a0"/>
    <w:uiPriority w:val="99"/>
    <w:semiHidden/>
    <w:unhideWhenUsed/>
    <w:locked/>
    <w:rsid w:val="00F05645"/>
    <w:rPr>
      <w:sz w:val="16"/>
      <w:szCs w:val="16"/>
    </w:rPr>
  </w:style>
  <w:style w:type="paragraph" w:styleId="af0">
    <w:name w:val="Balloon Text"/>
    <w:basedOn w:val="a"/>
    <w:link w:val="af1"/>
    <w:uiPriority w:val="99"/>
    <w:semiHidden/>
    <w:unhideWhenUsed/>
    <w:locked/>
    <w:rsid w:val="00F05645"/>
    <w:rPr>
      <w:rFonts w:ascii="Segoe UI" w:hAnsi="Segoe UI" w:cs="Segoe UI"/>
      <w:sz w:val="18"/>
      <w:szCs w:val="18"/>
    </w:rPr>
  </w:style>
  <w:style w:type="character" w:customStyle="1" w:styleId="af1">
    <w:name w:val="Текст выноски Знак"/>
    <w:basedOn w:val="a0"/>
    <w:link w:val="af0"/>
    <w:uiPriority w:val="99"/>
    <w:semiHidden/>
    <w:rsid w:val="00F05645"/>
    <w:rPr>
      <w:rFonts w:ascii="Segoe UI" w:hAnsi="Segoe UI" w:cs="Segoe UI"/>
      <w:bCs/>
      <w:sz w:val="18"/>
      <w:szCs w:val="18"/>
    </w:rPr>
  </w:style>
  <w:style w:type="table" w:customStyle="1" w:styleId="12">
    <w:name w:val="Сетка таблицы светлая1"/>
    <w:basedOn w:val="a1"/>
    <w:uiPriority w:val="40"/>
    <w:rsid w:val="00F05645"/>
    <w:rPr>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31">
    <w:name w:val="toc 3"/>
    <w:basedOn w:val="a"/>
    <w:next w:val="a"/>
    <w:autoRedefine/>
    <w:uiPriority w:val="39"/>
    <w:rsid w:val="00F05645"/>
    <w:pPr>
      <w:spacing w:after="100"/>
      <w:ind w:left="440"/>
    </w:pPr>
    <w:rPr>
      <w:rFonts w:ascii="Calibri" w:hAnsi="Calibri"/>
    </w:rPr>
  </w:style>
  <w:style w:type="paragraph" w:styleId="af2">
    <w:name w:val="annotation text"/>
    <w:basedOn w:val="a"/>
    <w:link w:val="af3"/>
    <w:uiPriority w:val="99"/>
    <w:unhideWhenUsed/>
    <w:locked/>
    <w:rsid w:val="00F05645"/>
    <w:rPr>
      <w:sz w:val="20"/>
      <w:szCs w:val="20"/>
    </w:rPr>
  </w:style>
  <w:style w:type="character" w:customStyle="1" w:styleId="af3">
    <w:name w:val="Текст примечания Знак"/>
    <w:basedOn w:val="a0"/>
    <w:link w:val="af2"/>
    <w:uiPriority w:val="99"/>
    <w:rsid w:val="00F05645"/>
    <w:rPr>
      <w:rFonts w:ascii="Times New Roman" w:hAnsi="Times New Roman"/>
      <w:bCs/>
      <w:sz w:val="20"/>
      <w:szCs w:val="20"/>
    </w:rPr>
  </w:style>
  <w:style w:type="paragraph" w:styleId="af4">
    <w:name w:val="annotation subject"/>
    <w:basedOn w:val="af2"/>
    <w:next w:val="af2"/>
    <w:link w:val="af5"/>
    <w:uiPriority w:val="99"/>
    <w:semiHidden/>
    <w:unhideWhenUsed/>
    <w:locked/>
    <w:rsid w:val="00F05645"/>
    <w:rPr>
      <w:b/>
    </w:rPr>
  </w:style>
  <w:style w:type="character" w:customStyle="1" w:styleId="af5">
    <w:name w:val="Тема примечания Знак"/>
    <w:basedOn w:val="af3"/>
    <w:link w:val="af4"/>
    <w:uiPriority w:val="99"/>
    <w:semiHidden/>
    <w:rsid w:val="00F05645"/>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328711">
      <w:bodyDiv w:val="1"/>
      <w:marLeft w:val="0"/>
      <w:marRight w:val="0"/>
      <w:marTop w:val="0"/>
      <w:marBottom w:val="0"/>
      <w:divBdr>
        <w:top w:val="none" w:sz="0" w:space="0" w:color="auto"/>
        <w:left w:val="none" w:sz="0" w:space="0" w:color="auto"/>
        <w:bottom w:val="none" w:sz="0" w:space="0" w:color="auto"/>
        <w:right w:val="none" w:sz="0" w:space="0" w:color="auto"/>
      </w:divBdr>
    </w:div>
    <w:div w:id="757167899">
      <w:marLeft w:val="0"/>
      <w:marRight w:val="0"/>
      <w:marTop w:val="0"/>
      <w:marBottom w:val="0"/>
      <w:divBdr>
        <w:top w:val="none" w:sz="0" w:space="0" w:color="auto"/>
        <w:left w:val="none" w:sz="0" w:space="0" w:color="auto"/>
        <w:bottom w:val="none" w:sz="0" w:space="0" w:color="auto"/>
        <w:right w:val="none" w:sz="0" w:space="0" w:color="auto"/>
      </w:divBdr>
    </w:div>
    <w:div w:id="757167900">
      <w:marLeft w:val="0"/>
      <w:marRight w:val="0"/>
      <w:marTop w:val="0"/>
      <w:marBottom w:val="0"/>
      <w:divBdr>
        <w:top w:val="none" w:sz="0" w:space="0" w:color="auto"/>
        <w:left w:val="none" w:sz="0" w:space="0" w:color="auto"/>
        <w:bottom w:val="none" w:sz="0" w:space="0" w:color="auto"/>
        <w:right w:val="none" w:sz="0" w:space="0" w:color="auto"/>
      </w:divBdr>
    </w:div>
    <w:div w:id="757167901">
      <w:marLeft w:val="0"/>
      <w:marRight w:val="0"/>
      <w:marTop w:val="0"/>
      <w:marBottom w:val="0"/>
      <w:divBdr>
        <w:top w:val="none" w:sz="0" w:space="0" w:color="auto"/>
        <w:left w:val="none" w:sz="0" w:space="0" w:color="auto"/>
        <w:bottom w:val="none" w:sz="0" w:space="0" w:color="auto"/>
        <w:right w:val="none" w:sz="0" w:space="0" w:color="auto"/>
      </w:divBdr>
      <w:divsChild>
        <w:div w:id="757167902">
          <w:marLeft w:val="0"/>
          <w:marRight w:val="0"/>
          <w:marTop w:val="0"/>
          <w:marBottom w:val="0"/>
          <w:divBdr>
            <w:top w:val="none" w:sz="0" w:space="0" w:color="auto"/>
            <w:left w:val="none" w:sz="0" w:space="0" w:color="auto"/>
            <w:bottom w:val="none" w:sz="0" w:space="0" w:color="auto"/>
            <w:right w:val="none" w:sz="0" w:space="0" w:color="auto"/>
          </w:divBdr>
        </w:div>
        <w:div w:id="757167903">
          <w:marLeft w:val="0"/>
          <w:marRight w:val="0"/>
          <w:marTop w:val="0"/>
          <w:marBottom w:val="0"/>
          <w:divBdr>
            <w:top w:val="none" w:sz="0" w:space="0" w:color="auto"/>
            <w:left w:val="none" w:sz="0" w:space="0" w:color="auto"/>
            <w:bottom w:val="none" w:sz="0" w:space="0" w:color="auto"/>
            <w:right w:val="none" w:sz="0" w:space="0" w:color="auto"/>
          </w:divBdr>
        </w:div>
        <w:div w:id="7571679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leg\AppData\Roaming\Microsoft\&#1064;&#1072;&#1073;&#1083;&#1086;&#1085;&#1099;\&#1064;&#1072;&#1073;&#1083;&#1086;&#1085;%20&#1055;&#105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3B91D0-19A7-4B69-BDE8-D6BC21F29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 ПС</Template>
  <TotalTime>453</TotalTime>
  <Pages>64</Pages>
  <Words>26182</Words>
  <Characters>149241</Characters>
  <Application>Microsoft Office Word</Application>
  <DocSecurity>0</DocSecurity>
  <Lines>1243</Lines>
  <Paragraphs>350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Оператор резьбонарезных и резьбонакатных станков</vt:lpstr>
      <vt:lpstr>Токарь-карусельщик</vt:lpstr>
    </vt:vector>
  </TitlesOfParts>
  <Company>Союзмаш</Company>
  <LinksUpToDate>false</LinksUpToDate>
  <CharactersWithSpaces>175073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Оператор резьбонарезных и резьбонакатных станков</dc:title>
  <dc:subject>Профстандарт</dc:subject>
  <dc:creator>Союзмаш</dc:creator>
  <cp:lastModifiedBy>Гончарова Алина Александровна</cp:lastModifiedBy>
  <cp:revision>17</cp:revision>
  <cp:lastPrinted>2018-02-15T10:21:00Z</cp:lastPrinted>
  <dcterms:created xsi:type="dcterms:W3CDTF">2025-03-22T14:59:00Z</dcterms:created>
  <dcterms:modified xsi:type="dcterms:W3CDTF">2025-09-12T06:41:00Z</dcterms:modified>
</cp:coreProperties>
</file>